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B028F" w14:textId="77777777" w:rsidR="00000000" w:rsidRDefault="00EB39B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From:</w:t>
      </w:r>
      <w:r>
        <w:rPr>
          <w:b/>
          <w:bCs/>
          <w:color w:val="000000"/>
        </w:rPr>
        <w:tab/>
      </w:r>
      <w:r>
        <w:rPr>
          <w:color w:val="000000"/>
        </w:rPr>
        <w:t>LATVIJAS PAŠVALDĪBU SAVIENĪBA &lt;lps@lps.lv&gt;</w:t>
      </w:r>
    </w:p>
    <w:p w14:paraId="18BDF85A" w14:textId="77777777" w:rsidR="00000000" w:rsidRDefault="00EB39B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Sent:</w:t>
      </w:r>
      <w:r>
        <w:rPr>
          <w:b/>
          <w:bCs/>
          <w:color w:val="000000"/>
        </w:rPr>
        <w:tab/>
      </w:r>
      <w:r>
        <w:rPr>
          <w:color w:val="000000"/>
        </w:rPr>
        <w:t>pirmdiena, 29.  nov.. 2021.  gada  16:20</w:t>
      </w:r>
    </w:p>
    <w:p w14:paraId="4AED4459" w14:textId="77777777" w:rsidR="00000000" w:rsidRDefault="00EB39B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</w:t>
      </w:r>
    </w:p>
    <w:p w14:paraId="0B63F841" w14:textId="77777777" w:rsidR="00000000" w:rsidRDefault="00EB39B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Subject:</w:t>
      </w:r>
      <w:r>
        <w:rPr>
          <w:b/>
          <w:bCs/>
          <w:color w:val="000000"/>
        </w:rPr>
        <w:tab/>
      </w:r>
      <w:r>
        <w:rPr>
          <w:color w:val="000000"/>
        </w:rPr>
        <w:t>LPS atzinums par precizēto TAP VSS-711 "Par zemes vienību piederību vai piekritī</w:t>
      </w:r>
      <w:r>
        <w:rPr>
          <w:color w:val="000000"/>
        </w:rPr>
        <w:t>bu valstij un to nostiprināšanu zemesgrāmatā uz valsts vārda Finanšu ministrijas personā"</w:t>
      </w:r>
    </w:p>
    <w:p w14:paraId="15379B00" w14:textId="77777777" w:rsidR="00000000" w:rsidRDefault="00EB39B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</w:p>
    <w:p w14:paraId="11420A1F" w14:textId="77777777" w:rsidR="00000000" w:rsidRDefault="00EB39B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Follow Up Flag:</w:t>
      </w:r>
      <w:r>
        <w:rPr>
          <w:b/>
          <w:bCs/>
          <w:color w:val="000000"/>
        </w:rPr>
        <w:tab/>
      </w:r>
      <w:r>
        <w:rPr>
          <w:color w:val="000000"/>
        </w:rPr>
        <w:t>Follow up</w:t>
      </w:r>
    </w:p>
    <w:p w14:paraId="2D8B06CD" w14:textId="77777777" w:rsidR="00000000" w:rsidRDefault="00EB39B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Flag Status:</w:t>
      </w:r>
      <w:r>
        <w:rPr>
          <w:b/>
          <w:bCs/>
          <w:color w:val="000000"/>
        </w:rPr>
        <w:tab/>
      </w:r>
      <w:r>
        <w:rPr>
          <w:color w:val="000000"/>
        </w:rPr>
        <w:t>Completed</w:t>
      </w:r>
    </w:p>
    <w:p w14:paraId="4990C183" w14:textId="77777777" w:rsidR="00000000" w:rsidRDefault="00EB39BD"/>
    <w:p w14:paraId="515C8CAA" w14:textId="77777777" w:rsidR="00000000" w:rsidRDefault="00EB39BD">
      <w:pPr>
        <w:divId w:val="1720209230"/>
      </w:pPr>
      <w:r>
        <w:t>Labdien!</w:t>
      </w:r>
      <w:r>
        <w:br/>
        <w:t>Latvijas Pašvaldību savienība ir iepazinusies ar Ministru kabineta rīkojuma projektu "Par zemes vienību pi</w:t>
      </w:r>
      <w:r>
        <w:t>ederību vai piekritību valstij un to nostiprināšanu zemesgrāmatā uz valsts vārda Finanšu ministrijas personā" un tā precizēto anotāciju un informē, ka atbalsta dokumentu tālāku virzību.</w:t>
      </w:r>
      <w:r>
        <w:br/>
      </w:r>
      <w:r>
        <w:br/>
        <w:t>Latvijas Pašvaldību savienība</w:t>
      </w:r>
      <w:r>
        <w:br/>
        <w:t xml:space="preserve">Lāsma Ūbele; </w:t>
      </w:r>
      <w:r>
        <w:br/>
        <w:t>Padomniece finanšu jautāj</w:t>
      </w:r>
      <w:r>
        <w:t xml:space="preserve">umos </w:t>
      </w:r>
      <w:r>
        <w:br/>
        <w:t>67226536</w:t>
      </w:r>
      <w:r>
        <w:br/>
      </w:r>
      <w:hyperlink r:id="rId4" w:history="1">
        <w:r>
          <w:rPr>
            <w:rStyle w:val="Hyperlink"/>
          </w:rPr>
          <w:t>lasma.ubele@lps.lv</w:t>
        </w:r>
      </w:hyperlink>
      <w:r>
        <w:br/>
      </w:r>
      <w:hyperlink r:id="rId5" w:history="1">
        <w:r>
          <w:rPr>
            <w:rStyle w:val="Hyperlink"/>
          </w:rPr>
          <w:t>www.lps.lv</w:t>
        </w:r>
      </w:hyperlink>
      <w:r>
        <w:t xml:space="preserve"> </w:t>
      </w: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Type w:val="eMail"/>
  <w:defaultTabStop w:val="720"/>
  <w:noPunctuationKerning/>
  <w:characterSpacingControl w:val="doNotCompress"/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BD"/>
    <w:rsid w:val="00EB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48068"/>
  <w15:chartTrackingRefBased/>
  <w15:docId w15:val="{862280F5-F787-49D9-8E48-643E036F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20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ps.lv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lasma.ubele@lps.lv" TargetMode="External"/><Relationship Id="rId9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Em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0349B21-6F52-40B8-9318-3B9A01A9516F}"/>
</file>

<file path=customXml/itemProps2.xml><?xml version="1.0" encoding="utf-8"?>
<ds:datastoreItem xmlns:ds="http://schemas.openxmlformats.org/officeDocument/2006/customXml" ds:itemID="{2CE8FE6F-4E6D-44F2-BA0F-4613C940C500}"/>
</file>

<file path=customXml/itemProps3.xml><?xml version="1.0" encoding="utf-8"?>
<ds:datastoreItem xmlns:ds="http://schemas.openxmlformats.org/officeDocument/2006/customXml" ds:itemID="{1BE9903C-180D-4030-A5BD-1A72D42522F9}"/>
</file>

<file path=docProps/app.xml><?xml version="1.0" encoding="utf-8"?>
<Properties xmlns="http://schemas.openxmlformats.org/officeDocument/2006/extended-properties" xmlns:vt="http://schemas.openxmlformats.org/officeDocument/2006/docPropsVTypes">
  <Template>NormalEmail</Template>
  <TotalTime>0</TotalTime>
  <Pages>1</Pages>
  <Words>96</Words>
  <Characters>733</Characters>
  <Application>Microsoft Office Word</Application>
  <DocSecurity>0</DocSecurity>
  <Lines>6</Lines>
  <Paragraphs>1</Paragraphs>
  <ScaleCrop>false</ScaleCrop>
  <Company>VAS Valsts nekustamie ipasumi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Jākobsone</dc:creator>
  <cp:keywords/>
  <dc:description/>
  <cp:lastModifiedBy>Jana Jākobsone</cp:lastModifiedBy>
  <cp:revision>2</cp:revision>
  <dcterms:created xsi:type="dcterms:W3CDTF">2022-04-27T12:57:00Z</dcterms:created>
  <dcterms:modified xsi:type="dcterms:W3CDTF">2022-04-27T12:57:00Z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