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E7D83" w14:textId="77777777" w:rsidR="00FC4F49" w:rsidRDefault="00211AE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Pielikums</w:t>
      </w:r>
    </w:p>
    <w:p w14:paraId="4461EBC6" w14:textId="77777777" w:rsidR="00FC4F49" w:rsidRDefault="00211AE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Ministru kabineta 2023.gada _________</w:t>
      </w:r>
    </w:p>
    <w:p w14:paraId="7B9ED4F5" w14:textId="77777777" w:rsidR="00FC4F49" w:rsidRDefault="00211AE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noteikumiem (anotācijai)</w:t>
      </w:r>
    </w:p>
    <w:p w14:paraId="175CA687" w14:textId="77777777" w:rsidR="00FC4F49" w:rsidRDefault="00FC4F4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86D55B2" w14:textId="77777777" w:rsidR="00FC4F49" w:rsidRDefault="00211AE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Maksas pakalpojuma izcenojuma aprēķins</w:t>
      </w:r>
    </w:p>
    <w:p w14:paraId="757D6088" w14:textId="77777777" w:rsidR="00FC4F49" w:rsidRDefault="00FC4F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5ED3D8F" w14:textId="77777777" w:rsidR="00FC4F49" w:rsidRDefault="00211AEA">
      <w:pPr>
        <w:spacing w:after="0" w:line="240" w:lineRule="auto"/>
        <w:ind w:right="-427"/>
        <w:jc w:val="both"/>
        <w:rPr>
          <w:rFonts w:ascii="Times New Roman" w:hAnsi="Times New Roman"/>
          <w:sz w:val="24"/>
          <w:szCs w:val="24"/>
        </w:rPr>
      </w:pPr>
      <w:bookmarkStart w:id="0" w:name="OLE_LINK3"/>
      <w:bookmarkStart w:id="1" w:name="OLE_LINK4"/>
      <w:bookmarkStart w:id="2" w:name="OLE_LINK10"/>
      <w:bookmarkStart w:id="3" w:name="OLE_LINK11"/>
      <w:r>
        <w:rPr>
          <w:rFonts w:ascii="Times New Roman" w:hAnsi="Times New Roman"/>
          <w:sz w:val="24"/>
          <w:szCs w:val="24"/>
        </w:rPr>
        <w:t>Iestāde: Latvijas Zinātnes padome</w:t>
      </w:r>
    </w:p>
    <w:p w14:paraId="595F9667" w14:textId="77777777" w:rsidR="00FC4F49" w:rsidRDefault="00211AEA">
      <w:pPr>
        <w:spacing w:after="0" w:line="240" w:lineRule="auto"/>
        <w:ind w:right="-427"/>
        <w:jc w:val="both"/>
      </w:pPr>
      <w:r>
        <w:rPr>
          <w:rFonts w:ascii="Times New Roman" w:hAnsi="Times New Roman"/>
          <w:sz w:val="24"/>
          <w:szCs w:val="24"/>
        </w:rPr>
        <w:t xml:space="preserve">Maksas pakalpojuma veids:  </w:t>
      </w:r>
      <w:r>
        <w:rPr>
          <w:rFonts w:ascii="Times New Roman" w:hAnsi="Times New Roman"/>
          <w:b/>
          <w:bCs/>
          <w:sz w:val="24"/>
          <w:szCs w:val="24"/>
        </w:rPr>
        <w:t xml:space="preserve">projekta iesnieguma (kopējā projekta summa </w:t>
      </w:r>
      <w:r>
        <w:rPr>
          <w:rFonts w:ascii="Times New Roman" w:hAnsi="Times New Roman"/>
          <w:b/>
          <w:bCs/>
          <w:sz w:val="24"/>
          <w:szCs w:val="24"/>
        </w:rPr>
        <w:t xml:space="preserve">nepārsniedz 100 000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euro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ieskaitot) zinātniskā ekspertīze</w:t>
      </w:r>
      <w:r>
        <w:rPr>
          <w:rFonts w:ascii="Times New Roman" w:hAnsi="Times New Roman"/>
          <w:sz w:val="24"/>
          <w:szCs w:val="24"/>
        </w:rPr>
        <w:t>.</w:t>
      </w:r>
    </w:p>
    <w:p w14:paraId="4319C622" w14:textId="77777777" w:rsidR="00FC4F49" w:rsidRDefault="00211AEA">
      <w:pPr>
        <w:spacing w:after="0" w:line="240" w:lineRule="auto"/>
        <w:ind w:right="-4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Laikposms: </w:t>
      </w:r>
      <w:bookmarkEnd w:id="0"/>
      <w:bookmarkEnd w:id="1"/>
      <w:r>
        <w:rPr>
          <w:rFonts w:ascii="Times New Roman" w:hAnsi="Times New Roman"/>
          <w:sz w:val="24"/>
          <w:szCs w:val="24"/>
        </w:rPr>
        <w:t>2023.-2026.gads</w:t>
      </w:r>
    </w:p>
    <w:tbl>
      <w:tblPr>
        <w:tblW w:w="9639" w:type="dxa"/>
        <w:tblInd w:w="-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5"/>
        <w:gridCol w:w="3969"/>
        <w:gridCol w:w="3685"/>
      </w:tblGrid>
      <w:tr w:rsidR="00FC4F49" w14:paraId="1D5EEB0C" w14:textId="77777777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D2E296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4" w:name="OLE_LINK5"/>
            <w:bookmarkStart w:id="5" w:name="OLE_LINK6"/>
            <w:r>
              <w:rPr>
                <w:rFonts w:ascii="Times New Roman" w:hAnsi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B8556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Rādītājs (materiāla/izejvielas nosaukums, atlīdzība un citi izmaksu veidi)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6FCD8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Izmaksu apjoms noteiktā laikposmā viena maksas </w:t>
            </w:r>
            <w:r>
              <w:rPr>
                <w:rFonts w:ascii="Times New Roman" w:hAnsi="Times New Roman"/>
                <w:sz w:val="24"/>
                <w:szCs w:val="24"/>
              </w:rPr>
              <w:t>pakalpojuma veida nodrošināšanai</w:t>
            </w:r>
          </w:p>
        </w:tc>
      </w:tr>
      <w:tr w:rsidR="00FC4F49" w14:paraId="37E14DF7" w14:textId="77777777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BF982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FDB61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FC1FA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C4F49" w14:paraId="6059F795" w14:textId="77777777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8D4C5" w14:textId="77777777" w:rsidR="00FC4F49" w:rsidRDefault="00FC4F4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773D1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Tiešās izmaksas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2E221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</w:tr>
      <w:tr w:rsidR="00FC4F49" w14:paraId="1C9E5EF9" w14:textId="77777777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C0909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38C6B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Darba samaksas izdevumi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E98F2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178,01</w:t>
            </w:r>
          </w:p>
        </w:tc>
      </w:tr>
      <w:tr w:rsidR="00FC4F49" w14:paraId="120089A8" w14:textId="77777777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E2EE2" w14:textId="77777777" w:rsidR="00FC4F49" w:rsidRDefault="00FC4F4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93EF5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Darba samaksa ekspertiem – ārpakalpojuma sniedzējiem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1394F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109,23</w:t>
            </w:r>
          </w:p>
        </w:tc>
      </w:tr>
      <w:tr w:rsidR="00FC4F49" w14:paraId="5C973A37" w14:textId="77777777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DB278" w14:textId="77777777" w:rsidR="00FC4F49" w:rsidRDefault="00FC4F4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48786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Darba samaksa projekta sekretāram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00907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68,78</w:t>
            </w:r>
          </w:p>
        </w:tc>
      </w:tr>
      <w:tr w:rsidR="00FC4F49" w14:paraId="77D9BAC4" w14:textId="77777777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146AB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0DD2C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Valsts sociālās apdrošināšanas iemaksas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1ACAA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41,99</w:t>
            </w:r>
          </w:p>
        </w:tc>
      </w:tr>
      <w:tr w:rsidR="00FC4F49" w14:paraId="00A658E7" w14:textId="77777777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ED634" w14:textId="77777777" w:rsidR="00FC4F49" w:rsidRDefault="00FC4F4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C8366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Tiešās izmaksas kopā: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9B94C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220,00</w:t>
            </w:r>
          </w:p>
        </w:tc>
      </w:tr>
      <w:tr w:rsidR="00FC4F49" w14:paraId="1D9E5F05" w14:textId="77777777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D438E" w14:textId="77777777" w:rsidR="00FC4F49" w:rsidRDefault="00FC4F4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54373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Netiešās izmaksas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98635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</w:tr>
      <w:tr w:rsidR="00FC4F49" w14:paraId="7DC90EE1" w14:textId="77777777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00C65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866C3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Darba samaksa administrācijas darbiniekam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B5282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2,70</w:t>
            </w:r>
          </w:p>
        </w:tc>
      </w:tr>
      <w:tr w:rsidR="00FC4F49" w14:paraId="047D9EA9" w14:textId="77777777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CBCC9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325FE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Valsts sociālās apdrošināšanas iemaksas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532E1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0,64</w:t>
            </w:r>
          </w:p>
        </w:tc>
      </w:tr>
      <w:tr w:rsidR="00FC4F49" w14:paraId="7F6E4217" w14:textId="77777777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C605B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2200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96E48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Komunālie izdevumi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89739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0,69</w:t>
            </w:r>
          </w:p>
        </w:tc>
      </w:tr>
      <w:tr w:rsidR="00FC4F49" w14:paraId="3DC41E8A" w14:textId="77777777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A6B22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2230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CDE15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Remonta un uzturēšanas izdevumi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0803A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5,12</w:t>
            </w:r>
          </w:p>
        </w:tc>
      </w:tr>
      <w:tr w:rsidR="00FC4F49" w14:paraId="60016099" w14:textId="77777777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47C6F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2250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6822C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Informācijas tehnoloģiju pakalpojumi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C8F46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1,16</w:t>
            </w:r>
          </w:p>
        </w:tc>
      </w:tr>
      <w:tr w:rsidR="00FC4F49" w14:paraId="23EAB832" w14:textId="77777777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3A446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2260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1F156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Darba telpu īre un noma, saimniecisko iekārtu noma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45D43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3,92</w:t>
            </w:r>
          </w:p>
        </w:tc>
      </w:tr>
      <w:tr w:rsidR="00FC4F49" w14:paraId="40533EA4" w14:textId="77777777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91C85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2311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809A9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Biroja preces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76F3D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0,18</w:t>
            </w:r>
          </w:p>
        </w:tc>
      </w:tr>
      <w:tr w:rsidR="00FC4F49" w14:paraId="7202524B" w14:textId="77777777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6FE5B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2350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8CEA9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Datortehnikas, biroja tehnikas un sakaru līdzekļu remonta un uzturēšanas materiāli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D0EEC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0,05</w:t>
            </w:r>
          </w:p>
        </w:tc>
      </w:tr>
      <w:tr w:rsidR="00FC4F49" w14:paraId="752732D8" w14:textId="77777777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BE9ED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2513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A0B7A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Budžeta iestāžu </w:t>
            </w:r>
            <w:r>
              <w:rPr>
                <w:rFonts w:ascii="Times New Roman" w:hAnsi="Times New Roman"/>
                <w:sz w:val="24"/>
                <w:szCs w:val="24"/>
              </w:rPr>
              <w:t>nekustamā īpašuma nodokļa  maksājumi 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Gulf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RE maksājumi/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7341F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0,54</w:t>
            </w:r>
          </w:p>
        </w:tc>
      </w:tr>
      <w:tr w:rsidR="00FC4F49" w14:paraId="285C7667" w14:textId="77777777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68167" w14:textId="77777777" w:rsidR="00FC4F49" w:rsidRDefault="00FC4F4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F383D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Netiešās izmaksas kopā: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D64B0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15,00</w:t>
            </w:r>
          </w:p>
        </w:tc>
      </w:tr>
      <w:tr w:rsidR="00FC4F49" w14:paraId="20857210" w14:textId="77777777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70550" w14:textId="77777777" w:rsidR="00FC4F49" w:rsidRDefault="00FC4F4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3C6BD" w14:textId="77777777" w:rsidR="00FC4F49" w:rsidRDefault="00211AEA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Pakalpojuma izmaksas kopā: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BF57D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235,00</w:t>
            </w:r>
          </w:p>
        </w:tc>
      </w:tr>
      <w:bookmarkEnd w:id="2"/>
      <w:bookmarkEnd w:id="3"/>
      <w:bookmarkEnd w:id="4"/>
      <w:bookmarkEnd w:id="5"/>
    </w:tbl>
    <w:p w14:paraId="3A758563" w14:textId="77777777" w:rsidR="00FC4F49" w:rsidRDefault="00FC4F4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513" w:type="dxa"/>
        <w:tblInd w:w="9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86"/>
        <w:gridCol w:w="2127"/>
      </w:tblGrid>
      <w:tr w:rsidR="00FC4F49" w14:paraId="536161B9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738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98AFBEF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Maksas pakalpojumu skaits laikposmā no 2023.gada līdz 2026.gadam (gab.)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3EFD8E9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</w:tr>
      <w:tr w:rsidR="00FC4F49" w14:paraId="7FAFFECB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738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9EED271" w14:textId="77777777" w:rsidR="00FC4F49" w:rsidRDefault="00211AE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Maksas pakalpojuma izcenojums 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euro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(pakalpojuma izmaksas kopā 3760,00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euro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, dalītas ar maksas pakalpojuma vienību skaitu noteiktā laikposmā)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A0C29E5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235,00</w:t>
            </w:r>
          </w:p>
        </w:tc>
      </w:tr>
    </w:tbl>
    <w:p w14:paraId="1DCEB253" w14:textId="77777777" w:rsidR="00FC4F49" w:rsidRDefault="00FC4F49">
      <w:pPr>
        <w:spacing w:after="0" w:line="240" w:lineRule="auto"/>
        <w:ind w:firstLine="720"/>
        <w:jc w:val="both"/>
        <w:rPr>
          <w:rFonts w:ascii="Times New Roman" w:hAnsi="Times New Roman"/>
          <w:i/>
          <w:sz w:val="24"/>
          <w:szCs w:val="24"/>
        </w:rPr>
      </w:pPr>
    </w:p>
    <w:p w14:paraId="1D9BE84E" w14:textId="77777777" w:rsidR="00FC4F49" w:rsidRDefault="00FC4F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12BBD20" w14:textId="77777777" w:rsidR="00FC4F49" w:rsidRDefault="00FC4F4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6" w:name="_Hlk128475053"/>
    </w:p>
    <w:p w14:paraId="06031E5D" w14:textId="77777777" w:rsidR="00FC4F49" w:rsidRDefault="00211AE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Maksas pakalpojuma izcenojuma aprēķins</w:t>
      </w:r>
    </w:p>
    <w:p w14:paraId="40B08FEE" w14:textId="77777777" w:rsidR="00FC4F49" w:rsidRDefault="00FC4F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08E80FF" w14:textId="77777777" w:rsidR="00FC4F49" w:rsidRDefault="00211AEA">
      <w:pPr>
        <w:spacing w:after="0" w:line="240" w:lineRule="auto"/>
        <w:ind w:right="-4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Iestāde: Latvijas Zinātnes padome</w:t>
      </w:r>
    </w:p>
    <w:p w14:paraId="05F7A7EF" w14:textId="77777777" w:rsidR="00FC4F49" w:rsidRDefault="00211AEA">
      <w:pPr>
        <w:spacing w:after="0" w:line="240" w:lineRule="auto"/>
        <w:ind w:right="-427"/>
        <w:jc w:val="both"/>
      </w:pPr>
      <w:r>
        <w:rPr>
          <w:rFonts w:ascii="Times New Roman" w:hAnsi="Times New Roman"/>
          <w:sz w:val="24"/>
          <w:szCs w:val="24"/>
        </w:rPr>
        <w:t xml:space="preserve">Maksas pakalpojuma veids:  </w:t>
      </w:r>
      <w:r>
        <w:rPr>
          <w:rFonts w:ascii="Times New Roman" w:hAnsi="Times New Roman"/>
          <w:b/>
          <w:bCs/>
          <w:sz w:val="24"/>
          <w:szCs w:val="24"/>
        </w:rPr>
        <w:t xml:space="preserve">projekta izpildes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vidusposma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vai </w:t>
      </w:r>
      <w:r>
        <w:rPr>
          <w:rFonts w:ascii="Times New Roman" w:hAnsi="Times New Roman"/>
          <w:b/>
          <w:bCs/>
          <w:sz w:val="24"/>
          <w:szCs w:val="24"/>
        </w:rPr>
        <w:t xml:space="preserve">noslēguma (kopējā projekta summa nepārsniedz 100 000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euro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ieskaitot) zinātniskā ekspertīze</w:t>
      </w:r>
      <w:r>
        <w:rPr>
          <w:rFonts w:ascii="Times New Roman" w:hAnsi="Times New Roman"/>
          <w:sz w:val="24"/>
          <w:szCs w:val="24"/>
        </w:rPr>
        <w:t>.</w:t>
      </w:r>
    </w:p>
    <w:p w14:paraId="08F22184" w14:textId="77777777" w:rsidR="00FC4F49" w:rsidRDefault="00211AEA">
      <w:pPr>
        <w:spacing w:after="0" w:line="240" w:lineRule="auto"/>
        <w:ind w:right="-4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Laikposms: 2023.-2026.gads</w:t>
      </w:r>
    </w:p>
    <w:tbl>
      <w:tblPr>
        <w:tblW w:w="9639" w:type="dxa"/>
        <w:tblInd w:w="-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5"/>
        <w:gridCol w:w="3969"/>
        <w:gridCol w:w="3685"/>
      </w:tblGrid>
      <w:tr w:rsidR="00FC4F49" w14:paraId="639A1BAA" w14:textId="77777777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C8671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BE6D73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Rādītājs (materiāla/izejvielas nosaukums, atlīdzība un citi izmaksu veidi)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9AACB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Izmaksu apjoms noteiktā </w:t>
            </w:r>
            <w:r>
              <w:rPr>
                <w:rFonts w:ascii="Times New Roman" w:hAnsi="Times New Roman"/>
                <w:sz w:val="24"/>
                <w:szCs w:val="24"/>
              </w:rPr>
              <w:t>laikposmā viena maksas pakalpojuma veida nodrošināšanai</w:t>
            </w:r>
          </w:p>
        </w:tc>
      </w:tr>
      <w:tr w:rsidR="00FC4F49" w14:paraId="2B8FA141" w14:textId="77777777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43495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1FA37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8F1C3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C4F49" w14:paraId="21C65881" w14:textId="77777777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A052B" w14:textId="77777777" w:rsidR="00FC4F49" w:rsidRDefault="00FC4F4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51232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Tiešās izmaksas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7DE41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</w:tr>
      <w:tr w:rsidR="00FC4F49" w14:paraId="1735DA9C" w14:textId="77777777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E0E20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0C37B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Darba samaksas izdevumi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82811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178,01</w:t>
            </w:r>
          </w:p>
        </w:tc>
      </w:tr>
      <w:tr w:rsidR="00FC4F49" w14:paraId="33E55778" w14:textId="77777777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062A0" w14:textId="77777777" w:rsidR="00FC4F49" w:rsidRDefault="00FC4F4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44054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Darba samaksa ekspertiem – ārpakalpojuma sniedzējiem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4DD29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109,23</w:t>
            </w:r>
          </w:p>
        </w:tc>
      </w:tr>
      <w:tr w:rsidR="00FC4F49" w14:paraId="271D8D40" w14:textId="77777777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96DE4" w14:textId="77777777" w:rsidR="00FC4F49" w:rsidRDefault="00FC4F4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96866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Darba samaksa projekta sekretāram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6B6C0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68,78</w:t>
            </w:r>
          </w:p>
        </w:tc>
      </w:tr>
      <w:tr w:rsidR="00FC4F49" w14:paraId="751677F0" w14:textId="77777777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09BF7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C2E67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Valsts sociālās </w:t>
            </w:r>
            <w:r>
              <w:rPr>
                <w:rFonts w:ascii="Times New Roman" w:hAnsi="Times New Roman"/>
                <w:sz w:val="24"/>
                <w:szCs w:val="24"/>
              </w:rPr>
              <w:t>apdrošināšanas iemaksas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D1B8A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41,99</w:t>
            </w:r>
          </w:p>
        </w:tc>
      </w:tr>
      <w:tr w:rsidR="00FC4F49" w14:paraId="29315CFF" w14:textId="77777777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42739" w14:textId="77777777" w:rsidR="00FC4F49" w:rsidRDefault="00FC4F4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1AB6C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Tiešās izmaksas kopā: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A0F80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220,00</w:t>
            </w:r>
          </w:p>
        </w:tc>
      </w:tr>
      <w:tr w:rsidR="00FC4F49" w14:paraId="6C45495B" w14:textId="77777777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95EA7" w14:textId="77777777" w:rsidR="00FC4F49" w:rsidRDefault="00FC4F4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11976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Netiešās izmaksas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ABA2E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</w:tr>
      <w:tr w:rsidR="00FC4F49" w14:paraId="58AFDD2B" w14:textId="77777777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C0F4F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42F3B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Darba samaksa administrācijas darbiniekam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4A2A1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2,70</w:t>
            </w:r>
          </w:p>
        </w:tc>
      </w:tr>
      <w:tr w:rsidR="00FC4F49" w14:paraId="68F498B0" w14:textId="77777777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49CED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515ED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Valsts sociālās apdrošināšanas iemaksas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6F93D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0,64</w:t>
            </w:r>
          </w:p>
        </w:tc>
      </w:tr>
      <w:tr w:rsidR="00FC4F49" w14:paraId="10325C4E" w14:textId="77777777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277A0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2200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3E6E1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Komunālie izdevumi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D1098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0,69</w:t>
            </w:r>
          </w:p>
        </w:tc>
      </w:tr>
      <w:tr w:rsidR="00FC4F49" w14:paraId="0A569BBC" w14:textId="77777777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BE1F1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2230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7D0F1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Remonta un uzturēšanas </w:t>
            </w:r>
            <w:r>
              <w:rPr>
                <w:rFonts w:ascii="Times New Roman" w:hAnsi="Times New Roman"/>
                <w:sz w:val="24"/>
                <w:szCs w:val="24"/>
              </w:rPr>
              <w:t>izdevumi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760BA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5,12</w:t>
            </w:r>
          </w:p>
        </w:tc>
      </w:tr>
      <w:tr w:rsidR="00FC4F49" w14:paraId="6FDAE0DB" w14:textId="77777777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13ECF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2250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357ED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Informācijas tehnoloģiju pakalpojumi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0F8EF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1,16</w:t>
            </w:r>
          </w:p>
        </w:tc>
      </w:tr>
      <w:tr w:rsidR="00FC4F49" w14:paraId="7491B57C" w14:textId="77777777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13176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2260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3581A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Darba telpu īre un noma, saimniecisko iekārtu noma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7CE49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3,92</w:t>
            </w:r>
          </w:p>
        </w:tc>
      </w:tr>
      <w:tr w:rsidR="00FC4F49" w14:paraId="096A7BDE" w14:textId="77777777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C56A0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2311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40646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Biroja preces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19695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0,18</w:t>
            </w:r>
          </w:p>
        </w:tc>
      </w:tr>
      <w:tr w:rsidR="00FC4F49" w14:paraId="7E44EB16" w14:textId="77777777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EADCB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2350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E2B2B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Datortehnikas, biroja tehnikas un sakaru līdzekļu remonta un uzturēšanas materiāli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AC06C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0,05</w:t>
            </w:r>
          </w:p>
        </w:tc>
      </w:tr>
      <w:tr w:rsidR="00FC4F49" w14:paraId="0A13C7D5" w14:textId="77777777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BB4F0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2513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91E19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Budžeta iestāžu nekustamā īpašuma nodokļa  maksājumi 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Gulf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RE maksājumi/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486C9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0,54</w:t>
            </w:r>
          </w:p>
        </w:tc>
      </w:tr>
      <w:tr w:rsidR="00FC4F49" w14:paraId="13C086DF" w14:textId="77777777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5DEC4" w14:textId="77777777" w:rsidR="00FC4F49" w:rsidRDefault="00FC4F4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FDB60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Netiešās izmaksas kopā: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FA101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15,00</w:t>
            </w:r>
          </w:p>
        </w:tc>
      </w:tr>
      <w:tr w:rsidR="00FC4F49" w14:paraId="2A66F8D4" w14:textId="77777777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2D4E1" w14:textId="77777777" w:rsidR="00FC4F49" w:rsidRDefault="00FC4F4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D9A98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Pakalpojuma izmaksas kopā: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0B7C5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235,00</w:t>
            </w:r>
          </w:p>
        </w:tc>
      </w:tr>
    </w:tbl>
    <w:p w14:paraId="4B64A4F2" w14:textId="77777777" w:rsidR="00FC4F49" w:rsidRDefault="00FC4F4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513" w:type="dxa"/>
        <w:tblInd w:w="9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86"/>
        <w:gridCol w:w="2127"/>
      </w:tblGrid>
      <w:tr w:rsidR="00FC4F49" w14:paraId="64420590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738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F18C023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Maksas pakalpojumu skaits laikposmā no 2023.gada līdz 2026.gadam (gab.)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38FF1F5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FC4F49" w14:paraId="7F3B0F1E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738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3DC630B" w14:textId="77777777" w:rsidR="00FC4F49" w:rsidRDefault="00211AE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Maksas pakalpojuma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izcenojums 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euro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) (pakalpojuma izmaksas kopā 1880,00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euro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, dalītas ar maksas pakalpojuma vienību skaitu noteiktā laikposmā)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D06EE4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235,00</w:t>
            </w:r>
          </w:p>
        </w:tc>
      </w:tr>
      <w:bookmarkEnd w:id="6"/>
    </w:tbl>
    <w:p w14:paraId="17C0007D" w14:textId="77777777" w:rsidR="00FC4F49" w:rsidRDefault="00FC4F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BDF885D" w14:textId="77777777" w:rsidR="00FC4F49" w:rsidRDefault="00211AE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Maksas pakalpojuma izcenojuma aprēķins</w:t>
      </w:r>
    </w:p>
    <w:p w14:paraId="097F202B" w14:textId="77777777" w:rsidR="00FC4F49" w:rsidRDefault="00FC4F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D01D6ED" w14:textId="77777777" w:rsidR="00FC4F49" w:rsidRDefault="00211AEA">
      <w:pPr>
        <w:spacing w:after="0" w:line="240" w:lineRule="auto"/>
        <w:ind w:right="-4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Iestāde: Latvijas Zinātnes padome</w:t>
      </w:r>
    </w:p>
    <w:p w14:paraId="7A9F42F9" w14:textId="77777777" w:rsidR="00FC4F49" w:rsidRDefault="00211AEA">
      <w:pPr>
        <w:spacing w:after="0" w:line="240" w:lineRule="auto"/>
        <w:ind w:right="-427"/>
        <w:jc w:val="both"/>
      </w:pPr>
      <w:r>
        <w:rPr>
          <w:rFonts w:ascii="Times New Roman" w:hAnsi="Times New Roman"/>
          <w:sz w:val="24"/>
          <w:szCs w:val="24"/>
        </w:rPr>
        <w:t xml:space="preserve">Maksas pakalpojuma veids: </w:t>
      </w:r>
      <w:r>
        <w:rPr>
          <w:rFonts w:ascii="Times New Roman" w:hAnsi="Times New Roman"/>
          <w:b/>
          <w:bCs/>
          <w:sz w:val="24"/>
          <w:szCs w:val="24"/>
        </w:rPr>
        <w:t xml:space="preserve">projekta </w:t>
      </w:r>
      <w:r>
        <w:rPr>
          <w:rFonts w:ascii="Times New Roman" w:hAnsi="Times New Roman"/>
          <w:b/>
          <w:bCs/>
          <w:sz w:val="24"/>
          <w:szCs w:val="24"/>
        </w:rPr>
        <w:t xml:space="preserve">iesnieguma (kopējā projekta summa ir no 100 000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euro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līdz 400 000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euro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ieskaitot) zinātniskā ekspertīze</w:t>
      </w:r>
      <w:r>
        <w:rPr>
          <w:rFonts w:ascii="Times New Roman" w:hAnsi="Times New Roman"/>
          <w:sz w:val="24"/>
          <w:szCs w:val="24"/>
        </w:rPr>
        <w:t>.</w:t>
      </w:r>
    </w:p>
    <w:p w14:paraId="4AD9347B" w14:textId="77777777" w:rsidR="00FC4F49" w:rsidRDefault="00211AEA">
      <w:pPr>
        <w:spacing w:after="0" w:line="240" w:lineRule="auto"/>
        <w:ind w:right="-4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Laikposms: 2023.-2026.gads</w:t>
      </w:r>
    </w:p>
    <w:tbl>
      <w:tblPr>
        <w:tblW w:w="9639" w:type="dxa"/>
        <w:tblInd w:w="-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5"/>
        <w:gridCol w:w="3969"/>
        <w:gridCol w:w="3685"/>
      </w:tblGrid>
      <w:tr w:rsidR="00FC4F49" w14:paraId="03B78CA8" w14:textId="77777777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F2D6D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E60CE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Rādītājs (materiāla/izejvielas nosaukums, atlīdzība un citi izmaksu veidi)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466C6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Izmaksu apjoms notei</w:t>
            </w:r>
            <w:r>
              <w:rPr>
                <w:rFonts w:ascii="Times New Roman" w:hAnsi="Times New Roman"/>
                <w:sz w:val="24"/>
                <w:szCs w:val="24"/>
              </w:rPr>
              <w:t>ktā laikposmā viena maksas pakalpojuma veida nodrošināšanai</w:t>
            </w:r>
          </w:p>
        </w:tc>
      </w:tr>
      <w:tr w:rsidR="00FC4F49" w14:paraId="6318498C" w14:textId="77777777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BAA86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9B7EF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24330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C4F49" w14:paraId="5FD17BE4" w14:textId="77777777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A7A25" w14:textId="77777777" w:rsidR="00FC4F49" w:rsidRDefault="00FC4F4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CA1B4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Tiešās izmaksas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43C12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</w:tr>
      <w:tr w:rsidR="00FC4F49" w14:paraId="2F3B58CC" w14:textId="77777777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AD59D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19E36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Darba samaksas izdevumi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F3D9C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323,65</w:t>
            </w:r>
          </w:p>
        </w:tc>
      </w:tr>
      <w:tr w:rsidR="00FC4F49" w14:paraId="5AE1F3F4" w14:textId="77777777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A5CC2" w14:textId="77777777" w:rsidR="00FC4F49" w:rsidRDefault="00FC4F4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53F5D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Darba samaksa ekspertiem – ārpakalpojuma sniedzējiem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CB829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254,87</w:t>
            </w:r>
          </w:p>
        </w:tc>
      </w:tr>
      <w:tr w:rsidR="00FC4F49" w14:paraId="21EEAC4C" w14:textId="77777777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8C99C" w14:textId="77777777" w:rsidR="00FC4F49" w:rsidRDefault="00FC4F4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B23B6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Darba samaksa projekta sekretāram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5E63E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68,78</w:t>
            </w:r>
          </w:p>
        </w:tc>
      </w:tr>
      <w:tr w:rsidR="00FC4F49" w14:paraId="773332BB" w14:textId="77777777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495EE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8BFC0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Valsts </w:t>
            </w:r>
            <w:r>
              <w:rPr>
                <w:rFonts w:ascii="Times New Roman" w:hAnsi="Times New Roman"/>
                <w:sz w:val="24"/>
                <w:szCs w:val="24"/>
              </w:rPr>
              <w:t>sociālās apdrošināšanas iemaksas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0FEFE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76,35</w:t>
            </w:r>
          </w:p>
        </w:tc>
      </w:tr>
      <w:tr w:rsidR="00FC4F49" w14:paraId="29DE342F" w14:textId="77777777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E35AF" w14:textId="77777777" w:rsidR="00FC4F49" w:rsidRDefault="00FC4F4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E36E4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Tiešās izmaksas kopā: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CAB24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400,00</w:t>
            </w:r>
          </w:p>
        </w:tc>
      </w:tr>
      <w:tr w:rsidR="00FC4F49" w14:paraId="1593F007" w14:textId="77777777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4BA14" w14:textId="77777777" w:rsidR="00FC4F49" w:rsidRDefault="00FC4F4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3644A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Netiešās izmaksas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B2840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</w:tr>
      <w:tr w:rsidR="00FC4F49" w14:paraId="7BB51FD3" w14:textId="77777777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BE8AC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A0E2A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Darba samaksa administrācijas darbiniekam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E2884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2,70</w:t>
            </w:r>
          </w:p>
        </w:tc>
      </w:tr>
      <w:tr w:rsidR="00FC4F49" w14:paraId="26A5801D" w14:textId="77777777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2D39E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D38E1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Valsts sociālās apdrošināšanas iemaksas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BD98C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0,64</w:t>
            </w:r>
          </w:p>
        </w:tc>
      </w:tr>
      <w:tr w:rsidR="00FC4F49" w14:paraId="4E07F50B" w14:textId="77777777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0B17A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2200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5601A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Komunālie izdevumi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48390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0,69</w:t>
            </w:r>
          </w:p>
        </w:tc>
      </w:tr>
      <w:tr w:rsidR="00FC4F49" w14:paraId="5E3E5434" w14:textId="77777777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076A6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2230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47502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Remonta un </w:t>
            </w:r>
            <w:r>
              <w:rPr>
                <w:rFonts w:ascii="Times New Roman" w:hAnsi="Times New Roman"/>
                <w:sz w:val="24"/>
                <w:szCs w:val="24"/>
              </w:rPr>
              <w:t>uzturēšanas izdevumi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971C4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5,12</w:t>
            </w:r>
          </w:p>
        </w:tc>
      </w:tr>
      <w:tr w:rsidR="00FC4F49" w14:paraId="52F8EB6B" w14:textId="77777777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12D3A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2250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0D7D9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Informācijas tehnoloģiju pakalpojumi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56824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1,16</w:t>
            </w:r>
          </w:p>
        </w:tc>
      </w:tr>
      <w:tr w:rsidR="00FC4F49" w14:paraId="2827BD91" w14:textId="77777777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C4682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2260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9C383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Darba telpu īre un noma, saimniecisko iekārtu noma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E7413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3,92</w:t>
            </w:r>
          </w:p>
        </w:tc>
      </w:tr>
      <w:tr w:rsidR="00FC4F49" w14:paraId="02576258" w14:textId="77777777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03427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2311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D89CA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Biroja preces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C117A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0,18</w:t>
            </w:r>
          </w:p>
        </w:tc>
      </w:tr>
      <w:tr w:rsidR="00FC4F49" w14:paraId="205F44EF" w14:textId="77777777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48875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2350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3DD14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Datortehnikas, biroja tehnikas un sakaru līdzekļu remonta un uzturēšanas </w:t>
            </w:r>
            <w:r>
              <w:rPr>
                <w:rFonts w:ascii="Times New Roman" w:hAnsi="Times New Roman"/>
                <w:sz w:val="24"/>
                <w:szCs w:val="24"/>
              </w:rPr>
              <w:t>materiāli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51A51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0,05</w:t>
            </w:r>
          </w:p>
        </w:tc>
      </w:tr>
      <w:tr w:rsidR="00FC4F49" w14:paraId="3D8744BC" w14:textId="77777777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43E73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2513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C690B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Budžeta iestāžu nekustamā īpašuma nodokļa  maksājumi 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Gulf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RE maksājumi/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6855F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0,54</w:t>
            </w:r>
          </w:p>
        </w:tc>
      </w:tr>
      <w:tr w:rsidR="00FC4F49" w14:paraId="687038D9" w14:textId="77777777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4B51F" w14:textId="77777777" w:rsidR="00FC4F49" w:rsidRDefault="00FC4F4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50B0C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Netiešās izmaksas kopā: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5D2AE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15,00</w:t>
            </w:r>
          </w:p>
        </w:tc>
      </w:tr>
      <w:tr w:rsidR="00FC4F49" w14:paraId="494BAC2B" w14:textId="77777777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1BC4B" w14:textId="77777777" w:rsidR="00FC4F49" w:rsidRDefault="00FC4F4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14C75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Pakalpojuma izmaksas kopā: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EFBB8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415,00</w:t>
            </w:r>
          </w:p>
        </w:tc>
      </w:tr>
    </w:tbl>
    <w:p w14:paraId="7718BDCB" w14:textId="77777777" w:rsidR="00FC4F49" w:rsidRDefault="00FC4F4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513" w:type="dxa"/>
        <w:tblInd w:w="9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86"/>
        <w:gridCol w:w="2127"/>
      </w:tblGrid>
      <w:tr w:rsidR="00FC4F49" w14:paraId="4A4DC69E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738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B35FC3A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Maksas pakalpojumu skaits laikposmā no 2023.gada līdz 2026.gadam (gab.)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19EAB4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</w:tr>
      <w:tr w:rsidR="00FC4F49" w14:paraId="18C86637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738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4C98353" w14:textId="77777777" w:rsidR="00FC4F49" w:rsidRDefault="00211AE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Maksas pakalpojuma izcenojums 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euro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) (pakalpojuma izmaksas kopā 24900,00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euro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, dalītas ar maksas pakalpojuma vienību skaitu noteiktā laikposmā)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1BFDE84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415,00</w:t>
            </w:r>
          </w:p>
        </w:tc>
      </w:tr>
    </w:tbl>
    <w:p w14:paraId="5B0613E9" w14:textId="77777777" w:rsidR="00FC4F49" w:rsidRDefault="00FC4F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336B9DF" w14:textId="77777777" w:rsidR="00FC4F49" w:rsidRDefault="00211AE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Maksas pakalpojuma izcenojuma aprēķins</w:t>
      </w:r>
    </w:p>
    <w:p w14:paraId="35856CE4" w14:textId="77777777" w:rsidR="00FC4F49" w:rsidRDefault="00FC4F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AAF283D" w14:textId="77777777" w:rsidR="00FC4F49" w:rsidRDefault="00211AEA">
      <w:pPr>
        <w:spacing w:after="0" w:line="240" w:lineRule="auto"/>
        <w:ind w:right="-4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Iestāde: Latvijas Zinātnes padome</w:t>
      </w:r>
    </w:p>
    <w:p w14:paraId="0CA79BF5" w14:textId="77777777" w:rsidR="00FC4F49" w:rsidRDefault="00211AEA">
      <w:pPr>
        <w:spacing w:after="0" w:line="240" w:lineRule="auto"/>
        <w:ind w:right="-427"/>
        <w:jc w:val="both"/>
      </w:pPr>
      <w:r>
        <w:rPr>
          <w:rFonts w:ascii="Times New Roman" w:hAnsi="Times New Roman"/>
          <w:sz w:val="24"/>
          <w:szCs w:val="24"/>
        </w:rPr>
        <w:lastRenderedPageBreak/>
        <w:t xml:space="preserve">Maksas pakalpojuma </w:t>
      </w:r>
      <w:r>
        <w:rPr>
          <w:rFonts w:ascii="Times New Roman" w:hAnsi="Times New Roman"/>
          <w:sz w:val="24"/>
          <w:szCs w:val="24"/>
        </w:rPr>
        <w:t xml:space="preserve">veids:  </w:t>
      </w:r>
      <w:r>
        <w:rPr>
          <w:rFonts w:ascii="Times New Roman" w:hAnsi="Times New Roman"/>
          <w:b/>
          <w:bCs/>
          <w:sz w:val="24"/>
          <w:szCs w:val="24"/>
        </w:rPr>
        <w:t xml:space="preserve">projekta izpildes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vidusposma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vai noslēguma (kopējā projekta summa ir no 100 000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euro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līdz 400 000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euro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ieskaitot) zinātniskā ekspertīze</w:t>
      </w:r>
      <w:r>
        <w:rPr>
          <w:rFonts w:ascii="Times New Roman" w:hAnsi="Times New Roman"/>
          <w:sz w:val="24"/>
          <w:szCs w:val="24"/>
        </w:rPr>
        <w:t>.</w:t>
      </w:r>
    </w:p>
    <w:p w14:paraId="1516B9C8" w14:textId="77777777" w:rsidR="00FC4F49" w:rsidRDefault="00211AEA">
      <w:pPr>
        <w:spacing w:after="0" w:line="240" w:lineRule="auto"/>
        <w:ind w:right="-4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Laikposms: 2023.-2026.gads</w:t>
      </w:r>
    </w:p>
    <w:tbl>
      <w:tblPr>
        <w:tblW w:w="9639" w:type="dxa"/>
        <w:tblInd w:w="-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5"/>
        <w:gridCol w:w="3969"/>
        <w:gridCol w:w="3685"/>
      </w:tblGrid>
      <w:tr w:rsidR="00FC4F49" w14:paraId="0BE59698" w14:textId="77777777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1F4D7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AA503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Rādītājs (materiāla/izejvielas nosaukums, </w:t>
            </w:r>
            <w:r>
              <w:rPr>
                <w:rFonts w:ascii="Times New Roman" w:hAnsi="Times New Roman"/>
                <w:sz w:val="24"/>
                <w:szCs w:val="24"/>
              </w:rPr>
              <w:t>atlīdzība un citi izmaksu veidi)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1933D1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Izmaksu apjoms noteiktā laikposmā viena maksas pakalpojuma veida nodrošināšanai</w:t>
            </w:r>
          </w:p>
        </w:tc>
      </w:tr>
      <w:tr w:rsidR="00FC4F49" w14:paraId="200BE10D" w14:textId="77777777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F0B81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915DF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90D31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C4F49" w14:paraId="4B8B426F" w14:textId="77777777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577CF" w14:textId="77777777" w:rsidR="00FC4F49" w:rsidRDefault="00FC4F4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1E9A2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Tiešās izmaksas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CD6DA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</w:tr>
      <w:tr w:rsidR="00FC4F49" w14:paraId="5D97ED18" w14:textId="77777777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082FA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D84D1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Darba samaksas izdevumi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D1128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396,48</w:t>
            </w:r>
          </w:p>
        </w:tc>
      </w:tr>
      <w:tr w:rsidR="00FC4F49" w14:paraId="136956B4" w14:textId="77777777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F8916" w14:textId="77777777" w:rsidR="00FC4F49" w:rsidRDefault="00FC4F4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AE2E3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Darba samaksa ekspertiem – ārpakalpojuma sniedzējiem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F0CC3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327,70</w:t>
            </w:r>
          </w:p>
        </w:tc>
      </w:tr>
      <w:tr w:rsidR="00FC4F49" w14:paraId="18A276AD" w14:textId="77777777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00444" w14:textId="77777777" w:rsidR="00FC4F49" w:rsidRDefault="00FC4F4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08C7B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Darba </w:t>
            </w:r>
            <w:r>
              <w:rPr>
                <w:rFonts w:ascii="Times New Roman" w:hAnsi="Times New Roman"/>
                <w:sz w:val="24"/>
                <w:szCs w:val="24"/>
              </w:rPr>
              <w:t>samaksa projekta sekretāram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A141D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68,78</w:t>
            </w:r>
          </w:p>
        </w:tc>
      </w:tr>
      <w:tr w:rsidR="00FC4F49" w14:paraId="311AF08D" w14:textId="77777777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F9208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205D1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Valsts sociālās apdrošināšanas iemaksas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5CC49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93,52</w:t>
            </w:r>
          </w:p>
        </w:tc>
      </w:tr>
      <w:tr w:rsidR="00FC4F49" w14:paraId="28EEADDD" w14:textId="77777777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B1781" w14:textId="77777777" w:rsidR="00FC4F49" w:rsidRDefault="00FC4F4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1983E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Tiešās izmaksas kopā: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A370C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490,00</w:t>
            </w:r>
          </w:p>
        </w:tc>
      </w:tr>
      <w:tr w:rsidR="00FC4F49" w14:paraId="4E50A099" w14:textId="77777777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0CAFA" w14:textId="77777777" w:rsidR="00FC4F49" w:rsidRDefault="00FC4F4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7D4E7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Netiešās izmaksas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F73F6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</w:tr>
      <w:tr w:rsidR="00FC4F49" w14:paraId="2E54D156" w14:textId="77777777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DED92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FA14E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Darba samaksa administrācijas darbiniekam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BE7B5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2,70</w:t>
            </w:r>
          </w:p>
        </w:tc>
      </w:tr>
      <w:tr w:rsidR="00FC4F49" w14:paraId="1323E0F6" w14:textId="77777777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FAE22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7F251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Valsts sociālās apdrošināšanas iemaksas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7EE75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0,64</w:t>
            </w:r>
          </w:p>
        </w:tc>
      </w:tr>
      <w:tr w:rsidR="00FC4F49" w14:paraId="1DE4160E" w14:textId="77777777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A0AC4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2200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BF364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Komunālie izdevumi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53CA4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0,69</w:t>
            </w:r>
          </w:p>
        </w:tc>
      </w:tr>
      <w:tr w:rsidR="00FC4F49" w14:paraId="0D1425E4" w14:textId="77777777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ECC95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2230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B647E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Remonta un uzturēšanas izdevumi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B12FB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5,12</w:t>
            </w:r>
          </w:p>
        </w:tc>
      </w:tr>
      <w:tr w:rsidR="00FC4F49" w14:paraId="4E3CC858" w14:textId="77777777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E554C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2250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B2AAA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Informācijas tehnoloģiju pakalpojumi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07E5F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1,16</w:t>
            </w:r>
          </w:p>
        </w:tc>
      </w:tr>
      <w:tr w:rsidR="00FC4F49" w14:paraId="3B2BCAA7" w14:textId="77777777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EBCE7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2260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190BB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Darba telpu īre un noma, saimniecisko iekārtu noma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A3338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3,92</w:t>
            </w:r>
          </w:p>
        </w:tc>
      </w:tr>
      <w:tr w:rsidR="00FC4F49" w14:paraId="14A39D02" w14:textId="77777777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A444F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2311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B43CC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Biroja preces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4AC52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0,18</w:t>
            </w:r>
          </w:p>
        </w:tc>
      </w:tr>
      <w:tr w:rsidR="00FC4F49" w14:paraId="43C5F63A" w14:textId="77777777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B19AF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2350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5451D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Datortehnikas, biroja tehnikas un sakaru </w:t>
            </w:r>
            <w:r>
              <w:rPr>
                <w:rFonts w:ascii="Times New Roman" w:hAnsi="Times New Roman"/>
                <w:sz w:val="24"/>
                <w:szCs w:val="24"/>
              </w:rPr>
              <w:t>līdzekļu remonta un uzturēšanas materiāli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92AA6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0,05</w:t>
            </w:r>
          </w:p>
        </w:tc>
      </w:tr>
      <w:tr w:rsidR="00FC4F49" w14:paraId="198384C8" w14:textId="77777777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3DECC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2513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6F5C7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Budžeta iestāžu nekustamā īpašuma nodokļa  maksājumi 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Gulf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RE maksājumi/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F9993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0,54</w:t>
            </w:r>
          </w:p>
        </w:tc>
      </w:tr>
      <w:tr w:rsidR="00FC4F49" w14:paraId="15DDFF0E" w14:textId="77777777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9A11B" w14:textId="77777777" w:rsidR="00FC4F49" w:rsidRDefault="00FC4F4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66857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Netiešās izmaksas kopā: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DC225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15,00</w:t>
            </w:r>
          </w:p>
        </w:tc>
      </w:tr>
      <w:tr w:rsidR="00FC4F49" w14:paraId="06B2507A" w14:textId="77777777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E6800" w14:textId="77777777" w:rsidR="00FC4F49" w:rsidRDefault="00FC4F4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8660B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Pakalpojuma izmaksas kopā: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FADFA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505,00</w:t>
            </w:r>
          </w:p>
        </w:tc>
      </w:tr>
    </w:tbl>
    <w:p w14:paraId="01C60728" w14:textId="77777777" w:rsidR="00FC4F49" w:rsidRDefault="00FC4F4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513" w:type="dxa"/>
        <w:tblInd w:w="9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86"/>
        <w:gridCol w:w="2127"/>
      </w:tblGrid>
      <w:tr w:rsidR="00FC4F49" w14:paraId="14EB8105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738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50D2ACD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Maksas pakalpojumu skaits laikposmā no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2023.gada līdz 2026.gadam (gab.)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52FC6D5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FC4F49" w14:paraId="183993D8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738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9C153AA" w14:textId="77777777" w:rsidR="00FC4F49" w:rsidRDefault="00211AE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Maksas pakalpojuma izcenojums 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euro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) (pakalpojuma izmaksas kopā 2525,00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euro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, dalītas ar maksas pakalpojuma vienību skaitu noteiktā laikposmā)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8B37918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505,00</w:t>
            </w:r>
          </w:p>
        </w:tc>
      </w:tr>
    </w:tbl>
    <w:p w14:paraId="73E97E56" w14:textId="77777777" w:rsidR="00FC4F49" w:rsidRDefault="00FC4F4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FA0A446" w14:textId="77777777" w:rsidR="00FC4F49" w:rsidRDefault="00FC4F4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0CAF529" w14:textId="77777777" w:rsidR="00FC4F49" w:rsidRDefault="00211AE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Maksas pakalpojuma izcenojuma aprēķins</w:t>
      </w:r>
    </w:p>
    <w:p w14:paraId="752BF6AA" w14:textId="77777777" w:rsidR="00FC4F49" w:rsidRDefault="00FC4F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2A2D09E" w14:textId="77777777" w:rsidR="00FC4F49" w:rsidRDefault="00211AEA">
      <w:pPr>
        <w:spacing w:after="0" w:line="240" w:lineRule="auto"/>
        <w:ind w:right="-4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Iestāde: Latvijas </w:t>
      </w:r>
      <w:r>
        <w:rPr>
          <w:rFonts w:ascii="Times New Roman" w:hAnsi="Times New Roman"/>
          <w:sz w:val="24"/>
          <w:szCs w:val="24"/>
        </w:rPr>
        <w:t>Zinātnes padome</w:t>
      </w:r>
    </w:p>
    <w:p w14:paraId="2B2A16CA" w14:textId="77777777" w:rsidR="00FC4F49" w:rsidRDefault="00211AEA">
      <w:pPr>
        <w:spacing w:after="0" w:line="240" w:lineRule="auto"/>
        <w:ind w:right="-427"/>
        <w:jc w:val="both"/>
      </w:pPr>
      <w:r>
        <w:rPr>
          <w:rFonts w:ascii="Times New Roman" w:hAnsi="Times New Roman"/>
          <w:sz w:val="24"/>
          <w:szCs w:val="24"/>
        </w:rPr>
        <w:t xml:space="preserve">Maksas pakalpojuma veids:  </w:t>
      </w:r>
      <w:r>
        <w:rPr>
          <w:rFonts w:ascii="Times New Roman" w:hAnsi="Times New Roman"/>
          <w:b/>
          <w:bCs/>
          <w:sz w:val="24"/>
          <w:szCs w:val="24"/>
        </w:rPr>
        <w:t xml:space="preserve">projekta iesnieguma (kopējā projekta summa ir no 400 000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euro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līdz 3 000 000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euro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) zinātniskās ekspertīze</w:t>
      </w:r>
      <w:r>
        <w:rPr>
          <w:rFonts w:ascii="Times New Roman" w:hAnsi="Times New Roman"/>
          <w:sz w:val="24"/>
          <w:szCs w:val="24"/>
        </w:rPr>
        <w:t>.</w:t>
      </w:r>
    </w:p>
    <w:p w14:paraId="08B9119D" w14:textId="77777777" w:rsidR="00FC4F49" w:rsidRDefault="00211AEA">
      <w:pPr>
        <w:spacing w:after="0" w:line="240" w:lineRule="auto"/>
        <w:ind w:right="-4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Laikposms: 2023.-2026.gads</w:t>
      </w:r>
    </w:p>
    <w:tbl>
      <w:tblPr>
        <w:tblW w:w="9639" w:type="dxa"/>
        <w:tblInd w:w="-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5"/>
        <w:gridCol w:w="3969"/>
        <w:gridCol w:w="3685"/>
      </w:tblGrid>
      <w:tr w:rsidR="00FC4F49" w14:paraId="5274B31D" w14:textId="77777777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5596D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47692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Rādītājs </w:t>
            </w:r>
            <w:r>
              <w:rPr>
                <w:rFonts w:ascii="Times New Roman" w:hAnsi="Times New Roman"/>
                <w:sz w:val="24"/>
                <w:szCs w:val="24"/>
              </w:rPr>
              <w:t>(materiāla/izejvielas nosaukums, atlīdzība un citi izmaksu veidi)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5C648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Izmaksu apjoms noteiktā laikposmā viena maksas pakalpojuma veida nodrošināšanai</w:t>
            </w:r>
          </w:p>
        </w:tc>
      </w:tr>
      <w:tr w:rsidR="00FC4F49" w14:paraId="7150F220" w14:textId="77777777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83C25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844C2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2C733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C4F49" w14:paraId="5669E944" w14:textId="77777777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5A68B" w14:textId="77777777" w:rsidR="00FC4F49" w:rsidRDefault="00FC4F4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2F225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Tiešās izmaksas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05280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</w:tr>
      <w:tr w:rsidR="00FC4F49" w14:paraId="4E47C7D7" w14:textId="77777777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6BDC8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B6099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Darba samaksas izdevumi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5973E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691,81</w:t>
            </w:r>
          </w:p>
        </w:tc>
      </w:tr>
      <w:tr w:rsidR="00FC4F49" w14:paraId="236AD033" w14:textId="77777777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A644A" w14:textId="77777777" w:rsidR="00FC4F49" w:rsidRDefault="00FC4F4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634EA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Darba samaksa ekspertiem – </w:t>
            </w:r>
            <w:r>
              <w:rPr>
                <w:rFonts w:ascii="Times New Roman" w:hAnsi="Times New Roman"/>
                <w:sz w:val="24"/>
                <w:szCs w:val="24"/>
              </w:rPr>
              <w:t>ārpakalpojuma sniedzējiem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8BA2A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623,03</w:t>
            </w:r>
          </w:p>
        </w:tc>
      </w:tr>
      <w:tr w:rsidR="00FC4F49" w14:paraId="6E38ADB8" w14:textId="77777777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2006E" w14:textId="77777777" w:rsidR="00FC4F49" w:rsidRDefault="00FC4F4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755E0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Darba samaksa projekta sekretāram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64B04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68,78</w:t>
            </w:r>
          </w:p>
        </w:tc>
      </w:tr>
      <w:tr w:rsidR="00FC4F49" w14:paraId="3D2D2350" w14:textId="77777777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D60CF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7AD81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Valsts sociālās apdrošināšanas iemaksas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81290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163,19</w:t>
            </w:r>
          </w:p>
        </w:tc>
      </w:tr>
      <w:tr w:rsidR="00FC4F49" w14:paraId="57737C48" w14:textId="77777777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0776D" w14:textId="77777777" w:rsidR="00FC4F49" w:rsidRDefault="00FC4F4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24F64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Tiešās izmaksas kopā: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C6B0B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855,00</w:t>
            </w:r>
          </w:p>
        </w:tc>
      </w:tr>
      <w:tr w:rsidR="00FC4F49" w14:paraId="7357756C" w14:textId="77777777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3B698" w14:textId="77777777" w:rsidR="00FC4F49" w:rsidRDefault="00FC4F4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08FED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Netiešās izmaksas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E6577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</w:tr>
      <w:tr w:rsidR="00FC4F49" w14:paraId="7CEA0951" w14:textId="77777777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09F5A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E27EC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Darba samaksa administrācijas darbiniekam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E55B0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2,70</w:t>
            </w:r>
          </w:p>
        </w:tc>
      </w:tr>
      <w:tr w:rsidR="00FC4F49" w14:paraId="167CA115" w14:textId="77777777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45419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B1DAC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Valsts </w:t>
            </w:r>
            <w:r>
              <w:rPr>
                <w:rFonts w:ascii="Times New Roman" w:hAnsi="Times New Roman"/>
                <w:sz w:val="24"/>
                <w:szCs w:val="24"/>
              </w:rPr>
              <w:t>sociālās apdrošināšanas iemaksas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E1A1E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0,64</w:t>
            </w:r>
          </w:p>
        </w:tc>
      </w:tr>
      <w:tr w:rsidR="00FC4F49" w14:paraId="3A941CD6" w14:textId="77777777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C4E3D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2200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24910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Komunālie izdevumi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9A88E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0,69</w:t>
            </w:r>
          </w:p>
        </w:tc>
      </w:tr>
      <w:tr w:rsidR="00FC4F49" w14:paraId="5287A5B2" w14:textId="77777777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321FF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2230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C0ED3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Remonta un uzturēšanas izdevumi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190AA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5,12</w:t>
            </w:r>
          </w:p>
        </w:tc>
      </w:tr>
      <w:tr w:rsidR="00FC4F49" w14:paraId="651AFBF0" w14:textId="77777777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C72A2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2250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689F1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Informācijas tehnoloģiju pakalpojumi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6BB44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1,16</w:t>
            </w:r>
          </w:p>
        </w:tc>
      </w:tr>
      <w:tr w:rsidR="00FC4F49" w14:paraId="58BBE1FC" w14:textId="77777777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01707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2260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05683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Darba telpu īre un noma, saimniecisko iekārtu noma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3B9CD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3,92</w:t>
            </w:r>
          </w:p>
        </w:tc>
      </w:tr>
      <w:tr w:rsidR="00FC4F49" w14:paraId="6BCB0693" w14:textId="77777777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96BC5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2311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83BA2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Biroja preces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4923D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0,18</w:t>
            </w:r>
          </w:p>
        </w:tc>
      </w:tr>
      <w:tr w:rsidR="00FC4F49" w14:paraId="41A44494" w14:textId="77777777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81C21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2350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BF907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Datortehnikas, biroja tehnikas un sakaru līdzekļu remonta un uzturēšanas materiāli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D4F9E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0,05</w:t>
            </w:r>
          </w:p>
        </w:tc>
      </w:tr>
      <w:tr w:rsidR="00FC4F49" w14:paraId="7BAA7E6B" w14:textId="77777777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7B5FC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2513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D64AE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Budžeta iestāžu nekustamā īpašuma nodokļa  maksājumi 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Gulf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RE maksājumi/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C42C7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0,54</w:t>
            </w:r>
          </w:p>
        </w:tc>
      </w:tr>
      <w:tr w:rsidR="00FC4F49" w14:paraId="0BBFBCE4" w14:textId="77777777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0BC91" w14:textId="77777777" w:rsidR="00FC4F49" w:rsidRDefault="00FC4F4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EDD85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Netiešās izmaksas kopā: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4FECC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15,00</w:t>
            </w:r>
          </w:p>
        </w:tc>
      </w:tr>
      <w:tr w:rsidR="00FC4F49" w14:paraId="20082F1C" w14:textId="77777777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E3611" w14:textId="77777777" w:rsidR="00FC4F49" w:rsidRDefault="00FC4F4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D0FB3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Pakalpojuma izmaksas kopā: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04AF3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870,00</w:t>
            </w:r>
          </w:p>
        </w:tc>
      </w:tr>
    </w:tbl>
    <w:p w14:paraId="75040F0C" w14:textId="77777777" w:rsidR="00FC4F49" w:rsidRDefault="00FC4F4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513" w:type="dxa"/>
        <w:tblInd w:w="9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86"/>
        <w:gridCol w:w="2127"/>
      </w:tblGrid>
      <w:tr w:rsidR="00FC4F49" w14:paraId="4C795357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738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7C2434F" w14:textId="77777777" w:rsidR="00FC4F49" w:rsidRDefault="00211AE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Maksas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pakalpojumu skaits laikposmā no 2023.gada līdz 2026.gadam (gab.)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29D0298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</w:tr>
      <w:tr w:rsidR="00FC4F49" w14:paraId="11587603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738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57F0D71" w14:textId="77777777" w:rsidR="00FC4F49" w:rsidRDefault="00211AE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Maksas pakalpojuma izcenojums 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euro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) (pakalpojuma izmaksas kopā 13050,00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euro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, dalītas ar maksas pakalpojuma vienību skaitu noteiktā laikposmā)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63383E9" w14:textId="77777777" w:rsidR="00FC4F49" w:rsidRDefault="00211A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870,00</w:t>
            </w:r>
          </w:p>
        </w:tc>
      </w:tr>
    </w:tbl>
    <w:p w14:paraId="09B407F1" w14:textId="77777777" w:rsidR="00FC4F49" w:rsidRDefault="00FC4F4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AA15A87" w14:textId="77777777" w:rsidR="00FC4F49" w:rsidRDefault="00FC4F49"/>
    <w:sectPr w:rsidR="00FC4F49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DCD92" w14:textId="77777777" w:rsidR="00211AEA" w:rsidRDefault="00211AEA">
      <w:pPr>
        <w:spacing w:after="0" w:line="240" w:lineRule="auto"/>
      </w:pPr>
      <w:r>
        <w:separator/>
      </w:r>
    </w:p>
  </w:endnote>
  <w:endnote w:type="continuationSeparator" w:id="0">
    <w:p w14:paraId="7E1B295A" w14:textId="77777777" w:rsidR="00211AEA" w:rsidRDefault="00211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E77E1" w14:textId="77777777" w:rsidR="00211AEA" w:rsidRDefault="00211AE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A9F3434" w14:textId="77777777" w:rsidR="00211AEA" w:rsidRDefault="00211A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C4F49"/>
    <w:rsid w:val="00211AEA"/>
    <w:rsid w:val="00F867F5"/>
    <w:rsid w:val="00FC4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CC0F8"/>
  <w15:docId w15:val="{BAC7F207-E6B9-4156-A624-D512EE2A5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kern w:val="3"/>
        <w:sz w:val="22"/>
        <w:szCs w:val="22"/>
        <w:lang w:val="lv-LV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pPr>
      <w:suppressAutoHyphens/>
      <w:spacing w:after="200" w:line="276" w:lineRule="auto"/>
    </w:pPr>
    <w:rPr>
      <w:rFonts w:eastAsia="Times New Roman"/>
      <w:kern w:val="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4794</Words>
  <Characters>2734</Characters>
  <Application>Microsoft Office Word</Application>
  <DocSecurity>0</DocSecurity>
  <Lines>22</Lines>
  <Paragraphs>15</Paragraphs>
  <ScaleCrop>false</ScaleCrop>
  <Company>IZM</Company>
  <LinksUpToDate>false</LinksUpToDate>
  <CharactersWithSpaces>7513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Andris Šķesters</dc:creator>
  <dc:description/>
  <cp:lastModifiedBy>Anita Depkovska</cp:lastModifiedBy>
  <cp:revision>2</cp:revision>
  <dcterms:created xsi:type="dcterms:W3CDTF">2023-03-15T13:55:00Z</dcterms:created>
  <dcterms:modified xsi:type="dcterms:W3CDTF">2023-03-15T13:55:00Z</dcterms:modified>
</cp:coreProperties>
</file>