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F8EC3" w14:textId="220D1533" w:rsidR="00D5774C" w:rsidRPr="0085524B" w:rsidRDefault="00D5774C" w:rsidP="00D5774C">
      <w:pPr>
        <w:jc w:val="center"/>
        <w:rPr>
          <w:sz w:val="22"/>
          <w:szCs w:val="22"/>
        </w:rPr>
      </w:pPr>
      <w:r w:rsidRPr="0085524B">
        <w:rPr>
          <w:sz w:val="22"/>
          <w:szCs w:val="22"/>
        </w:rPr>
        <w:t>Cēsīs</w:t>
      </w:r>
      <w:r w:rsidR="00605438">
        <w:rPr>
          <w:sz w:val="22"/>
          <w:szCs w:val="22"/>
        </w:rPr>
        <w:t>, Cēsu novadā</w:t>
      </w:r>
    </w:p>
    <w:p w14:paraId="2FB515A4" w14:textId="77777777" w:rsidR="00605438" w:rsidRDefault="00605438" w:rsidP="00D5774C">
      <w:pPr>
        <w:rPr>
          <w:rFonts w:cs="Calibri"/>
          <w:noProof/>
          <w:sz w:val="22"/>
          <w:szCs w:val="22"/>
        </w:rPr>
      </w:pPr>
    </w:p>
    <w:p w14:paraId="582F2B8B" w14:textId="69921069" w:rsidR="00D5774C" w:rsidRPr="0085524B" w:rsidRDefault="00D32C1B" w:rsidP="00D5774C">
      <w:pPr>
        <w:rPr>
          <w:sz w:val="22"/>
          <w:szCs w:val="22"/>
        </w:rPr>
      </w:pPr>
      <w:r w:rsidRPr="0085524B">
        <w:rPr>
          <w:rFonts w:cs="Calibri"/>
          <w:noProof/>
          <w:sz w:val="22"/>
          <w:szCs w:val="22"/>
        </w:rPr>
        <w:t xml:space="preserve">Datums skatāms laika zīmogā  </w:t>
      </w:r>
      <w:r w:rsidR="005A4CA8">
        <w:rPr>
          <w:rFonts w:cs="Calibri"/>
          <w:noProof/>
          <w:sz w:val="22"/>
          <w:szCs w:val="22"/>
        </w:rPr>
        <w:t>Nr. 6.2-5/2025/</w:t>
      </w:r>
      <w:r w:rsidR="00692DCA">
        <w:rPr>
          <w:rFonts w:cs="Calibri"/>
          <w:noProof/>
          <w:sz w:val="22"/>
          <w:szCs w:val="22"/>
        </w:rPr>
        <w:t>1777</w:t>
      </w:r>
    </w:p>
    <w:p w14:paraId="098FD234" w14:textId="77777777" w:rsidR="00112FCA" w:rsidRPr="0085524B" w:rsidRDefault="00112FCA" w:rsidP="00D5774C">
      <w:pPr>
        <w:rPr>
          <w:sz w:val="22"/>
          <w:szCs w:val="22"/>
        </w:rPr>
      </w:pPr>
    </w:p>
    <w:p w14:paraId="48F71B42" w14:textId="50BBA752" w:rsidR="00452E7C" w:rsidRPr="0085524B" w:rsidRDefault="00DA11E8" w:rsidP="00452E7C">
      <w:pPr>
        <w:pStyle w:val="Subtitle"/>
        <w:jc w:val="right"/>
        <w:rPr>
          <w:rFonts w:ascii="Calibri" w:hAnsi="Calibri"/>
          <w:sz w:val="22"/>
          <w:szCs w:val="22"/>
          <w:lang w:eastAsia="ar-SA"/>
        </w:rPr>
      </w:pPr>
      <w:r w:rsidRPr="005A4CA8">
        <w:rPr>
          <w:rFonts w:ascii="Calibri" w:hAnsi="Calibri"/>
          <w:b/>
          <w:bCs/>
          <w:sz w:val="22"/>
          <w:szCs w:val="22"/>
          <w:lang w:eastAsia="ar-SA"/>
        </w:rPr>
        <w:t>Viedās administrācijas</w:t>
      </w:r>
      <w:r w:rsidR="00452E7C" w:rsidRPr="005A4CA8">
        <w:rPr>
          <w:rFonts w:ascii="Calibri" w:hAnsi="Calibri"/>
          <w:b/>
          <w:bCs/>
          <w:sz w:val="22"/>
          <w:szCs w:val="22"/>
          <w:lang w:eastAsia="ar-SA"/>
        </w:rPr>
        <w:t xml:space="preserve"> un reģionālās attīstības ministrijai</w:t>
      </w:r>
      <w:r w:rsidR="00452E7C" w:rsidRPr="0085524B">
        <w:rPr>
          <w:rFonts w:ascii="Calibri" w:hAnsi="Calibri"/>
          <w:sz w:val="22"/>
          <w:szCs w:val="22"/>
          <w:lang w:eastAsia="ar-SA"/>
        </w:rPr>
        <w:t>,</w:t>
      </w:r>
    </w:p>
    <w:p w14:paraId="7AAA38B7" w14:textId="1002D839" w:rsidR="007703CF" w:rsidRPr="005A4CA8" w:rsidRDefault="007703CF" w:rsidP="007703CF">
      <w:pPr>
        <w:jc w:val="right"/>
        <w:rPr>
          <w:rFonts w:ascii="Times New Roman" w:hAnsi="Times New Roman"/>
          <w:iCs/>
          <w:sz w:val="28"/>
          <w:szCs w:val="20"/>
          <w:lang w:eastAsia="en-US"/>
        </w:rPr>
      </w:pPr>
      <w:r w:rsidRPr="005A4CA8">
        <w:rPr>
          <w:rFonts w:cs="Calibri"/>
          <w:iCs/>
          <w:sz w:val="22"/>
          <w:szCs w:val="22"/>
          <w:lang w:eastAsia="en-US"/>
        </w:rPr>
        <w:t>nosūtīšanai e</w:t>
      </w:r>
      <w:r w:rsidR="005A4CA8" w:rsidRPr="005A4CA8">
        <w:rPr>
          <w:rFonts w:cs="Calibri"/>
          <w:iCs/>
          <w:sz w:val="22"/>
          <w:szCs w:val="22"/>
          <w:lang w:eastAsia="en-US"/>
        </w:rPr>
        <w:t>-a</w:t>
      </w:r>
      <w:r w:rsidRPr="005A4CA8">
        <w:rPr>
          <w:rFonts w:cs="Calibri"/>
          <w:iCs/>
          <w:sz w:val="22"/>
          <w:szCs w:val="22"/>
          <w:lang w:eastAsia="en-US"/>
        </w:rPr>
        <w:t>dresē</w:t>
      </w:r>
    </w:p>
    <w:p w14:paraId="6C31A090" w14:textId="77777777" w:rsidR="005A4CA8" w:rsidRDefault="005A4CA8" w:rsidP="00F35F24">
      <w:pPr>
        <w:rPr>
          <w:rFonts w:cs="Calibri"/>
          <w:b/>
          <w:sz w:val="22"/>
          <w:szCs w:val="22"/>
          <w:shd w:val="clear" w:color="auto" w:fill="FFFFFF"/>
        </w:rPr>
      </w:pPr>
    </w:p>
    <w:p w14:paraId="25C8A01A" w14:textId="582DB2CF" w:rsidR="00F35F24" w:rsidRPr="00F35F24" w:rsidRDefault="00163B6B" w:rsidP="00F35F24">
      <w:pPr>
        <w:rPr>
          <w:rFonts w:cs="Calibri"/>
          <w:b/>
          <w:sz w:val="22"/>
          <w:szCs w:val="22"/>
          <w:shd w:val="clear" w:color="auto" w:fill="FFFFFF"/>
        </w:rPr>
      </w:pPr>
      <w:r w:rsidRPr="0085524B">
        <w:rPr>
          <w:rFonts w:cs="Calibri"/>
          <w:b/>
          <w:sz w:val="22"/>
          <w:szCs w:val="22"/>
          <w:shd w:val="clear" w:color="auto" w:fill="FFFFFF"/>
        </w:rPr>
        <w:t xml:space="preserve">Par </w:t>
      </w:r>
      <w:r w:rsidR="00F35F24" w:rsidRPr="00F35F24">
        <w:rPr>
          <w:rFonts w:cs="Calibri"/>
          <w:b/>
          <w:sz w:val="22"/>
          <w:szCs w:val="22"/>
          <w:shd w:val="clear" w:color="auto" w:fill="FFFFFF"/>
        </w:rPr>
        <w:t>papildu</w:t>
      </w:r>
      <w:r w:rsidR="00F35F24">
        <w:rPr>
          <w:rFonts w:cs="Calibri"/>
          <w:b/>
          <w:sz w:val="22"/>
          <w:szCs w:val="22"/>
          <w:shd w:val="clear" w:color="auto" w:fill="FFFFFF"/>
        </w:rPr>
        <w:t>s</w:t>
      </w:r>
      <w:r w:rsidR="00F35F24" w:rsidRPr="00F35F24">
        <w:rPr>
          <w:rFonts w:cs="Calibri"/>
          <w:b/>
          <w:sz w:val="22"/>
          <w:szCs w:val="22"/>
          <w:shd w:val="clear" w:color="auto" w:fill="FFFFFF"/>
        </w:rPr>
        <w:t xml:space="preserve"> informācij</w:t>
      </w:r>
      <w:r w:rsidR="00F35F24">
        <w:rPr>
          <w:rFonts w:cs="Calibri"/>
          <w:b/>
          <w:sz w:val="22"/>
          <w:szCs w:val="22"/>
          <w:shd w:val="clear" w:color="auto" w:fill="FFFFFF"/>
        </w:rPr>
        <w:t>u</w:t>
      </w:r>
      <w:r w:rsidR="00F35F24" w:rsidRPr="00F35F24">
        <w:rPr>
          <w:rFonts w:cs="Calibri"/>
          <w:b/>
          <w:sz w:val="22"/>
          <w:szCs w:val="22"/>
          <w:shd w:val="clear" w:color="auto" w:fill="FFFFFF"/>
        </w:rPr>
        <w:t xml:space="preserve"> Ministru kabineta rīkojuma</w:t>
      </w:r>
    </w:p>
    <w:p w14:paraId="1BFA2486" w14:textId="7B509A53" w:rsidR="005D3EFD" w:rsidRDefault="00F35F24" w:rsidP="00F35F24">
      <w:pPr>
        <w:rPr>
          <w:rFonts w:cs="Calibri"/>
          <w:b/>
          <w:sz w:val="22"/>
          <w:szCs w:val="22"/>
          <w:shd w:val="clear" w:color="auto" w:fill="FFFFFF"/>
        </w:rPr>
      </w:pPr>
      <w:r w:rsidRPr="00F35F24">
        <w:rPr>
          <w:rFonts w:cs="Calibri"/>
          <w:b/>
          <w:sz w:val="22"/>
          <w:szCs w:val="22"/>
          <w:shd w:val="clear" w:color="auto" w:fill="FFFFFF"/>
        </w:rPr>
        <w:t xml:space="preserve">projekta anotācijai </w:t>
      </w:r>
      <w:r w:rsidR="00831354">
        <w:rPr>
          <w:rFonts w:cs="Calibri"/>
          <w:b/>
          <w:sz w:val="22"/>
          <w:szCs w:val="22"/>
          <w:shd w:val="clear" w:color="auto" w:fill="FFFFFF"/>
        </w:rPr>
        <w:t xml:space="preserve"> </w:t>
      </w:r>
      <w:r w:rsidR="00163B6B" w:rsidRPr="0085524B">
        <w:rPr>
          <w:rFonts w:cs="Calibri"/>
          <w:b/>
          <w:sz w:val="22"/>
          <w:szCs w:val="22"/>
          <w:shd w:val="clear" w:color="auto" w:fill="FFFFFF"/>
        </w:rPr>
        <w:t xml:space="preserve">nekustamā īpašuma “Tauriņi 2”- 4, </w:t>
      </w:r>
    </w:p>
    <w:p w14:paraId="0A51C959" w14:textId="139D7E12" w:rsidR="00576786" w:rsidRPr="005D3EFD" w:rsidRDefault="00163B6B" w:rsidP="00576786">
      <w:pPr>
        <w:rPr>
          <w:rFonts w:cs="Calibri"/>
          <w:b/>
          <w:sz w:val="22"/>
          <w:szCs w:val="22"/>
          <w:shd w:val="clear" w:color="auto" w:fill="FFFFFF"/>
        </w:rPr>
      </w:pPr>
      <w:r w:rsidRPr="0085524B">
        <w:rPr>
          <w:rFonts w:cs="Calibri"/>
          <w:b/>
          <w:color w:val="000000"/>
          <w:sz w:val="22"/>
          <w:szCs w:val="22"/>
        </w:rPr>
        <w:t>Dzērbenē, Dzērbenes pagastā, Cēsu novadā</w:t>
      </w:r>
      <w:r w:rsidR="000C61E2" w:rsidRPr="0085524B">
        <w:rPr>
          <w:rFonts w:cs="Calibri"/>
          <w:b/>
          <w:color w:val="000000"/>
          <w:sz w:val="22"/>
          <w:szCs w:val="22"/>
        </w:rPr>
        <w:t xml:space="preserve">, </w:t>
      </w:r>
      <w:r w:rsidR="000C61E2">
        <w:rPr>
          <w:rFonts w:cs="Calibri"/>
          <w:b/>
          <w:sz w:val="22"/>
          <w:szCs w:val="22"/>
        </w:rPr>
        <w:t xml:space="preserve"> </w:t>
      </w:r>
      <w:r w:rsidR="00F42B8F">
        <w:rPr>
          <w:rFonts w:cs="Calibri"/>
          <w:b/>
          <w:sz w:val="22"/>
          <w:szCs w:val="22"/>
        </w:rPr>
        <w:t>atsavināšanai</w:t>
      </w:r>
    </w:p>
    <w:p w14:paraId="73D51999" w14:textId="77777777" w:rsidR="00163B6B" w:rsidRPr="0085524B" w:rsidRDefault="00163B6B" w:rsidP="00576786">
      <w:pPr>
        <w:rPr>
          <w:b/>
          <w:sz w:val="22"/>
          <w:szCs w:val="22"/>
        </w:rPr>
      </w:pPr>
    </w:p>
    <w:p w14:paraId="62A6D9A3" w14:textId="77777777" w:rsidR="00BF2A65" w:rsidRDefault="00330821" w:rsidP="00211F7A">
      <w:pPr>
        <w:ind w:firstLine="720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Iepazīstoties ar </w:t>
      </w:r>
      <w:r w:rsidR="008153D8">
        <w:rPr>
          <w:rFonts w:cs="Calibri"/>
          <w:sz w:val="22"/>
          <w:szCs w:val="22"/>
        </w:rPr>
        <w:t xml:space="preserve"> </w:t>
      </w:r>
      <w:r w:rsidR="00B11234">
        <w:rPr>
          <w:rFonts w:cs="Calibri"/>
          <w:sz w:val="22"/>
          <w:szCs w:val="22"/>
        </w:rPr>
        <w:t xml:space="preserve">Finanšu ministrijas </w:t>
      </w:r>
      <w:r w:rsidR="00C97B7D">
        <w:rPr>
          <w:rFonts w:cs="Calibri"/>
          <w:sz w:val="22"/>
          <w:szCs w:val="22"/>
        </w:rPr>
        <w:t xml:space="preserve">iebildumiem </w:t>
      </w:r>
      <w:r w:rsidRPr="00330821">
        <w:rPr>
          <w:rFonts w:cs="Calibri"/>
          <w:sz w:val="22"/>
          <w:szCs w:val="22"/>
        </w:rPr>
        <w:t>Tiesību akta projekt</w:t>
      </w:r>
      <w:r>
        <w:rPr>
          <w:rFonts w:cs="Calibri"/>
          <w:sz w:val="22"/>
          <w:szCs w:val="22"/>
        </w:rPr>
        <w:t>a</w:t>
      </w:r>
      <w:r w:rsidR="00BA2288">
        <w:rPr>
          <w:rFonts w:cs="Calibri"/>
          <w:sz w:val="22"/>
          <w:szCs w:val="22"/>
        </w:rPr>
        <w:t>m</w:t>
      </w:r>
      <w:r w:rsidRPr="00330821">
        <w:rPr>
          <w:rFonts w:cs="Calibri"/>
          <w:sz w:val="22"/>
          <w:szCs w:val="22"/>
        </w:rPr>
        <w:t xml:space="preserve"> "Par atļauju Cēsu novada pašvaldībai atsavināt nekustamo īpašumu "Tauriņi 2"- 4, Dzērbenē, Dzērbenes pagastā, Cēsu novadā"</w:t>
      </w:r>
      <w:r w:rsidR="00E75D78">
        <w:rPr>
          <w:rFonts w:cs="Calibri"/>
          <w:sz w:val="22"/>
          <w:szCs w:val="22"/>
        </w:rPr>
        <w:t>, projekta ID</w:t>
      </w:r>
      <w:r w:rsidRPr="00330821">
        <w:rPr>
          <w:rFonts w:cs="Calibri"/>
          <w:sz w:val="22"/>
          <w:szCs w:val="22"/>
        </w:rPr>
        <w:t xml:space="preserve"> </w:t>
      </w:r>
      <w:r w:rsidR="00B11234" w:rsidRPr="00B11234">
        <w:rPr>
          <w:rFonts w:cs="Calibri"/>
          <w:sz w:val="22"/>
          <w:szCs w:val="22"/>
        </w:rPr>
        <w:t>25-TA-613</w:t>
      </w:r>
      <w:r w:rsidR="00E87DEB">
        <w:rPr>
          <w:rFonts w:cs="Calibri"/>
          <w:sz w:val="22"/>
          <w:szCs w:val="22"/>
        </w:rPr>
        <w:t xml:space="preserve">, nosūtam papildus informāciju </w:t>
      </w:r>
      <w:r w:rsidR="00BF2A65">
        <w:rPr>
          <w:rFonts w:cs="Calibri"/>
          <w:sz w:val="22"/>
          <w:szCs w:val="22"/>
        </w:rPr>
        <w:t>projekta anotācijai.</w:t>
      </w:r>
    </w:p>
    <w:p w14:paraId="759E7A6C" w14:textId="27FD4A12" w:rsidR="00C66307" w:rsidRDefault="00A964CB" w:rsidP="006F7161">
      <w:pPr>
        <w:ind w:firstLine="720"/>
        <w:jc w:val="both"/>
        <w:rPr>
          <w:rFonts w:cs="Calibri"/>
          <w:sz w:val="22"/>
          <w:szCs w:val="22"/>
        </w:rPr>
      </w:pPr>
      <w:r w:rsidRPr="00A964CB">
        <w:rPr>
          <w:rFonts w:cs="Calibri"/>
          <w:sz w:val="22"/>
          <w:szCs w:val="22"/>
        </w:rPr>
        <w:t>Pēc Ministru kabineta 2024.gada 12.marta Rīkojum</w:t>
      </w:r>
      <w:r>
        <w:rPr>
          <w:rFonts w:cs="Calibri"/>
          <w:sz w:val="22"/>
          <w:szCs w:val="22"/>
        </w:rPr>
        <w:t>a</w:t>
      </w:r>
      <w:r w:rsidRPr="00A964CB">
        <w:rPr>
          <w:rFonts w:cs="Calibri"/>
          <w:sz w:val="22"/>
          <w:szCs w:val="22"/>
        </w:rPr>
        <w:t xml:space="preserve"> Nr.183</w:t>
      </w:r>
      <w:r>
        <w:rPr>
          <w:rFonts w:cs="Calibri"/>
          <w:sz w:val="22"/>
          <w:szCs w:val="22"/>
        </w:rPr>
        <w:t xml:space="preserve"> pieņemšanas</w:t>
      </w:r>
      <w:r w:rsidRPr="00A964CB">
        <w:rPr>
          <w:rFonts w:cs="Calibri"/>
          <w:sz w:val="22"/>
          <w:szCs w:val="22"/>
        </w:rPr>
        <w:t xml:space="preserve"> </w:t>
      </w:r>
      <w:r w:rsidR="00C66307" w:rsidRPr="00C66307">
        <w:rPr>
          <w:rFonts w:cs="Calibri"/>
          <w:sz w:val="22"/>
          <w:szCs w:val="22"/>
        </w:rPr>
        <w:t xml:space="preserve">Cēsu novada pašvaldība </w:t>
      </w:r>
      <w:r w:rsidR="00C346B7">
        <w:rPr>
          <w:rFonts w:cs="Calibri"/>
          <w:sz w:val="22"/>
          <w:szCs w:val="22"/>
        </w:rPr>
        <w:t>nostiprināj</w:t>
      </w:r>
      <w:r w:rsidR="002D4516">
        <w:rPr>
          <w:rFonts w:cs="Calibri"/>
          <w:sz w:val="22"/>
          <w:szCs w:val="22"/>
        </w:rPr>
        <w:t>usi</w:t>
      </w:r>
      <w:r w:rsidR="00C346B7">
        <w:rPr>
          <w:rFonts w:cs="Calibri"/>
          <w:sz w:val="22"/>
          <w:szCs w:val="22"/>
        </w:rPr>
        <w:t xml:space="preserve"> zemesgrāmatā pašvaldības </w:t>
      </w:r>
      <w:r w:rsidR="009379FF">
        <w:rPr>
          <w:rFonts w:cs="Calibri"/>
          <w:sz w:val="22"/>
          <w:szCs w:val="22"/>
        </w:rPr>
        <w:t>īpašuma tiesības uz šo dzīvokli</w:t>
      </w:r>
      <w:r w:rsidR="00E348E3">
        <w:rPr>
          <w:rFonts w:cs="Calibri"/>
          <w:sz w:val="22"/>
          <w:szCs w:val="22"/>
        </w:rPr>
        <w:t>. P</w:t>
      </w:r>
      <w:r w:rsidR="00C66307" w:rsidRPr="00C66307">
        <w:rPr>
          <w:rFonts w:cs="Calibri"/>
          <w:sz w:val="22"/>
          <w:szCs w:val="22"/>
        </w:rPr>
        <w:t>ašvaldības funkciju īstenošan</w:t>
      </w:r>
      <w:r w:rsidR="00890AFB">
        <w:rPr>
          <w:rFonts w:cs="Calibri"/>
          <w:sz w:val="22"/>
          <w:szCs w:val="22"/>
        </w:rPr>
        <w:t>a</w:t>
      </w:r>
      <w:r w:rsidR="00C66307" w:rsidRPr="00C66307">
        <w:rPr>
          <w:rFonts w:cs="Calibri"/>
          <w:sz w:val="22"/>
          <w:szCs w:val="22"/>
        </w:rPr>
        <w:t xml:space="preserve"> – palīdzības sniegšana iedzīvotājiem mājokļa jautājumu risināšanā, saskaņā ar Pašvaldību likuma 4. panta pirmās daļas 10. punktu,</w:t>
      </w:r>
      <w:r w:rsidR="00E348E3">
        <w:rPr>
          <w:rFonts w:cs="Calibri"/>
          <w:sz w:val="22"/>
          <w:szCs w:val="22"/>
        </w:rPr>
        <w:t xml:space="preserve"> pēc Ministru kabineta </w:t>
      </w:r>
      <w:r w:rsidR="0040196D">
        <w:rPr>
          <w:rFonts w:cs="Calibri"/>
          <w:sz w:val="22"/>
          <w:szCs w:val="22"/>
        </w:rPr>
        <w:t xml:space="preserve">12.03.2024. Rīkojuma Nr.183 </w:t>
      </w:r>
      <w:r w:rsidR="00E735B2">
        <w:rPr>
          <w:rFonts w:cs="Calibri"/>
          <w:sz w:val="22"/>
          <w:szCs w:val="22"/>
        </w:rPr>
        <w:t>pieņemšanas</w:t>
      </w:r>
      <w:r w:rsidR="0040196D">
        <w:rPr>
          <w:rFonts w:cs="Calibri"/>
          <w:sz w:val="22"/>
          <w:szCs w:val="22"/>
        </w:rPr>
        <w:t xml:space="preserve"> </w:t>
      </w:r>
      <w:r w:rsidR="00C66307" w:rsidRPr="00C66307">
        <w:rPr>
          <w:rFonts w:cs="Calibri"/>
          <w:sz w:val="22"/>
          <w:szCs w:val="22"/>
        </w:rPr>
        <w:t xml:space="preserve"> pārņemtajā dzīvokļa īpašumā Nr.4 </w:t>
      </w:r>
      <w:r w:rsidR="00E32D39">
        <w:rPr>
          <w:rFonts w:cs="Calibri"/>
          <w:sz w:val="22"/>
          <w:szCs w:val="22"/>
        </w:rPr>
        <w:t xml:space="preserve">diemžēl </w:t>
      </w:r>
      <w:r w:rsidR="00890AFB">
        <w:rPr>
          <w:rFonts w:cs="Calibri"/>
          <w:sz w:val="22"/>
          <w:szCs w:val="22"/>
        </w:rPr>
        <w:t>nenotika</w:t>
      </w:r>
      <w:r w:rsidR="00512302">
        <w:rPr>
          <w:rFonts w:cs="Calibri"/>
          <w:sz w:val="22"/>
          <w:szCs w:val="22"/>
        </w:rPr>
        <w:t xml:space="preserve">, jo dzīvoklī </w:t>
      </w:r>
      <w:r w:rsidR="006C667E">
        <w:rPr>
          <w:rFonts w:cs="Calibri"/>
          <w:sz w:val="22"/>
          <w:szCs w:val="22"/>
        </w:rPr>
        <w:t>bez apjomīgu remontdarbu veikšanas nav iespējams nodrošināt</w:t>
      </w:r>
      <w:r w:rsidR="000D2C4C" w:rsidRPr="000D2C4C">
        <w:rPr>
          <w:rFonts w:cs="Calibri"/>
          <w:sz w:val="22"/>
          <w:szCs w:val="22"/>
        </w:rPr>
        <w:t xml:space="preserve"> kvalitatīvus dzīves apstākļus</w:t>
      </w:r>
      <w:r w:rsidR="004C616B">
        <w:rPr>
          <w:rFonts w:cs="Calibri"/>
          <w:sz w:val="22"/>
          <w:szCs w:val="22"/>
        </w:rPr>
        <w:t>.</w:t>
      </w:r>
      <w:r w:rsidR="00B0389B">
        <w:rPr>
          <w:rFonts w:cs="Calibri"/>
          <w:sz w:val="22"/>
          <w:szCs w:val="22"/>
        </w:rPr>
        <w:t xml:space="preserve"> </w:t>
      </w:r>
      <w:r w:rsidR="004C616B">
        <w:rPr>
          <w:rFonts w:cs="Calibri"/>
          <w:sz w:val="22"/>
          <w:szCs w:val="22"/>
        </w:rPr>
        <w:t>T</w:t>
      </w:r>
      <w:r w:rsidR="00B0389B">
        <w:rPr>
          <w:rFonts w:cs="Calibri"/>
          <w:sz w:val="22"/>
          <w:szCs w:val="22"/>
        </w:rPr>
        <w:t>urklāt</w:t>
      </w:r>
      <w:r w:rsidR="00142424">
        <w:rPr>
          <w:rFonts w:cs="Calibri"/>
          <w:sz w:val="22"/>
          <w:szCs w:val="22"/>
        </w:rPr>
        <w:t>,</w:t>
      </w:r>
      <w:r w:rsidR="00B0389B">
        <w:rPr>
          <w:rFonts w:cs="Calibri"/>
          <w:sz w:val="22"/>
          <w:szCs w:val="22"/>
        </w:rPr>
        <w:t xml:space="preserve"> </w:t>
      </w:r>
      <w:r w:rsidR="007507FE">
        <w:rPr>
          <w:rFonts w:cs="Calibri"/>
          <w:sz w:val="22"/>
          <w:szCs w:val="22"/>
        </w:rPr>
        <w:t xml:space="preserve">ņemot vērā ēkas </w:t>
      </w:r>
      <w:r w:rsidR="00A65A8F">
        <w:rPr>
          <w:rFonts w:cs="Calibri"/>
          <w:sz w:val="22"/>
          <w:szCs w:val="22"/>
        </w:rPr>
        <w:t>nolietojumu</w:t>
      </w:r>
      <w:r w:rsidR="006F1FA4">
        <w:rPr>
          <w:rFonts w:cs="Calibri"/>
          <w:sz w:val="22"/>
          <w:szCs w:val="22"/>
        </w:rPr>
        <w:t xml:space="preserve"> un faktisko stāvokli</w:t>
      </w:r>
      <w:r w:rsidR="007507FE">
        <w:rPr>
          <w:rFonts w:cs="Calibri"/>
          <w:sz w:val="22"/>
          <w:szCs w:val="22"/>
        </w:rPr>
        <w:t xml:space="preserve">, remontdarbi  </w:t>
      </w:r>
      <w:r w:rsidR="007507FE" w:rsidRPr="007507FE">
        <w:rPr>
          <w:rFonts w:cs="Calibri"/>
          <w:sz w:val="22"/>
          <w:szCs w:val="22"/>
        </w:rPr>
        <w:t>secīgi veicami visā dzīvojamajā mājā</w:t>
      </w:r>
      <w:r w:rsidR="00C66307" w:rsidRPr="00C66307">
        <w:rPr>
          <w:rFonts w:cs="Calibri"/>
          <w:sz w:val="22"/>
          <w:szCs w:val="22"/>
        </w:rPr>
        <w:t>.</w:t>
      </w:r>
      <w:r w:rsidR="00A65A8F">
        <w:rPr>
          <w:rFonts w:cs="Calibri"/>
          <w:sz w:val="22"/>
          <w:szCs w:val="22"/>
        </w:rPr>
        <w:t xml:space="preserve"> Šī gada laikā pašvaldības budžetā</w:t>
      </w:r>
      <w:r w:rsidR="007635A3">
        <w:rPr>
          <w:rFonts w:cs="Calibri"/>
          <w:sz w:val="22"/>
          <w:szCs w:val="22"/>
        </w:rPr>
        <w:t xml:space="preserve"> nebija pietiekamu </w:t>
      </w:r>
      <w:r w:rsidR="00A65A8F">
        <w:rPr>
          <w:rFonts w:cs="Calibri"/>
          <w:sz w:val="22"/>
          <w:szCs w:val="22"/>
        </w:rPr>
        <w:t xml:space="preserve"> </w:t>
      </w:r>
      <w:r w:rsidR="003C2785">
        <w:rPr>
          <w:rFonts w:cs="Calibri"/>
          <w:sz w:val="22"/>
          <w:szCs w:val="22"/>
        </w:rPr>
        <w:t>finanšu līdzekļ</w:t>
      </w:r>
      <w:r w:rsidR="007635A3">
        <w:rPr>
          <w:rFonts w:cs="Calibri"/>
          <w:sz w:val="22"/>
          <w:szCs w:val="22"/>
        </w:rPr>
        <w:t>u</w:t>
      </w:r>
      <w:r w:rsidR="003C2785">
        <w:rPr>
          <w:rFonts w:cs="Calibri"/>
          <w:sz w:val="22"/>
          <w:szCs w:val="22"/>
        </w:rPr>
        <w:t xml:space="preserve"> </w:t>
      </w:r>
      <w:r w:rsidR="007635A3">
        <w:rPr>
          <w:rFonts w:cs="Calibri"/>
          <w:sz w:val="22"/>
          <w:szCs w:val="22"/>
        </w:rPr>
        <w:t>remont</w:t>
      </w:r>
      <w:r w:rsidR="003C2785">
        <w:rPr>
          <w:rFonts w:cs="Calibri"/>
          <w:sz w:val="22"/>
          <w:szCs w:val="22"/>
        </w:rPr>
        <w:t>darbu</w:t>
      </w:r>
      <w:r w:rsidR="007635A3">
        <w:rPr>
          <w:rFonts w:cs="Calibri"/>
          <w:sz w:val="22"/>
          <w:szCs w:val="22"/>
        </w:rPr>
        <w:t xml:space="preserve"> veikšanai</w:t>
      </w:r>
      <w:r w:rsidR="00002F62">
        <w:rPr>
          <w:rFonts w:cs="Calibri"/>
          <w:sz w:val="22"/>
          <w:szCs w:val="22"/>
        </w:rPr>
        <w:t>.</w:t>
      </w:r>
      <w:r w:rsidR="007635A3">
        <w:rPr>
          <w:rFonts w:cs="Calibri"/>
          <w:sz w:val="22"/>
          <w:szCs w:val="22"/>
        </w:rPr>
        <w:t xml:space="preserve"> </w:t>
      </w:r>
    </w:p>
    <w:p w14:paraId="219259C8" w14:textId="3332CC0B" w:rsidR="003F64A9" w:rsidRDefault="003F64A9" w:rsidP="00DB4497">
      <w:pPr>
        <w:ind w:firstLine="720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N</w:t>
      </w:r>
      <w:r w:rsidRPr="003F64A9">
        <w:rPr>
          <w:rFonts w:cs="Calibri"/>
          <w:sz w:val="22"/>
          <w:szCs w:val="22"/>
        </w:rPr>
        <w:t>ekustamā īpašuma “Tauriņi”, Dzērbenē, Dzērbenes pagastā, Cēsu novadā, kadastra Nr. 4250 007 0376, dzīvojamā māj</w:t>
      </w:r>
      <w:r w:rsidR="00DF5E6A">
        <w:rPr>
          <w:rFonts w:cs="Calibri"/>
          <w:sz w:val="22"/>
          <w:szCs w:val="22"/>
        </w:rPr>
        <w:t xml:space="preserve">ā </w:t>
      </w:r>
      <w:r w:rsidRPr="003F64A9">
        <w:rPr>
          <w:rFonts w:cs="Calibri"/>
          <w:sz w:val="22"/>
          <w:szCs w:val="22"/>
        </w:rPr>
        <w:t>ar kadastra apzīmējumu 4250 007 0176 002</w:t>
      </w:r>
      <w:r w:rsidR="00DF5E6A">
        <w:rPr>
          <w:rFonts w:cs="Calibri"/>
          <w:sz w:val="22"/>
          <w:szCs w:val="22"/>
        </w:rPr>
        <w:t xml:space="preserve"> ir viens par pajām privatizēts dzīvoklis</w:t>
      </w:r>
      <w:r w:rsidR="004840F8">
        <w:rPr>
          <w:rFonts w:cs="Calibri"/>
          <w:sz w:val="22"/>
          <w:szCs w:val="22"/>
        </w:rPr>
        <w:t>:</w:t>
      </w:r>
      <w:r w:rsidR="00DF5E6A">
        <w:rPr>
          <w:rFonts w:cs="Calibri"/>
          <w:sz w:val="22"/>
          <w:szCs w:val="22"/>
        </w:rPr>
        <w:t xml:space="preserve"> </w:t>
      </w:r>
      <w:r w:rsidR="00374D30">
        <w:rPr>
          <w:rFonts w:cs="Calibri"/>
          <w:sz w:val="22"/>
          <w:szCs w:val="22"/>
        </w:rPr>
        <w:t>“Tauriņi”-4</w:t>
      </w:r>
      <w:r w:rsidR="004840F8">
        <w:rPr>
          <w:rFonts w:cs="Calibri"/>
          <w:sz w:val="22"/>
          <w:szCs w:val="22"/>
        </w:rPr>
        <w:t>. D</w:t>
      </w:r>
      <w:r w:rsidR="00F41AC5">
        <w:rPr>
          <w:rFonts w:cs="Calibri"/>
          <w:sz w:val="22"/>
          <w:szCs w:val="22"/>
        </w:rPr>
        <w:t>zīvokļa īpašum</w:t>
      </w:r>
      <w:r w:rsidR="00DC5C53">
        <w:rPr>
          <w:rFonts w:cs="Calibri"/>
          <w:sz w:val="22"/>
          <w:szCs w:val="22"/>
        </w:rPr>
        <w:t xml:space="preserve">s </w:t>
      </w:r>
      <w:r w:rsidR="004840F8" w:rsidRPr="004840F8">
        <w:rPr>
          <w:rFonts w:cs="Calibri"/>
          <w:sz w:val="22"/>
          <w:szCs w:val="22"/>
        </w:rPr>
        <w:t>“Tauriņi”-4</w:t>
      </w:r>
      <w:r w:rsidR="00DC5C53">
        <w:rPr>
          <w:rFonts w:cs="Calibri"/>
          <w:sz w:val="22"/>
          <w:szCs w:val="22"/>
        </w:rPr>
        <w:t xml:space="preserve">, </w:t>
      </w:r>
      <w:r w:rsidR="00F41AC5">
        <w:rPr>
          <w:rFonts w:cs="Calibri"/>
          <w:sz w:val="22"/>
          <w:szCs w:val="22"/>
        </w:rPr>
        <w:t xml:space="preserve"> </w:t>
      </w:r>
      <w:r w:rsidR="00F70148" w:rsidRPr="00F70148">
        <w:rPr>
          <w:rFonts w:cs="Calibri"/>
          <w:sz w:val="22"/>
          <w:szCs w:val="22"/>
        </w:rPr>
        <w:t xml:space="preserve">kadastra numurs 4250 900 0073, sastāv no </w:t>
      </w:r>
      <w:r w:rsidR="008B11CE">
        <w:rPr>
          <w:rFonts w:cs="Calibri"/>
          <w:sz w:val="22"/>
          <w:szCs w:val="22"/>
        </w:rPr>
        <w:t xml:space="preserve">divu </w:t>
      </w:r>
      <w:r w:rsidR="00F70148" w:rsidRPr="00F70148">
        <w:rPr>
          <w:rFonts w:cs="Calibri"/>
          <w:sz w:val="22"/>
          <w:szCs w:val="22"/>
        </w:rPr>
        <w:t>istab</w:t>
      </w:r>
      <w:r w:rsidR="008B11CE">
        <w:rPr>
          <w:rFonts w:cs="Calibri"/>
          <w:sz w:val="22"/>
          <w:szCs w:val="22"/>
        </w:rPr>
        <w:t>u</w:t>
      </w:r>
      <w:r w:rsidR="00F70148" w:rsidRPr="00F70148">
        <w:rPr>
          <w:rFonts w:cs="Calibri"/>
          <w:sz w:val="22"/>
          <w:szCs w:val="22"/>
        </w:rPr>
        <w:t xml:space="preserve"> dzīvokļa </w:t>
      </w:r>
      <w:r w:rsidR="008B11CE">
        <w:rPr>
          <w:rFonts w:cs="Calibri"/>
          <w:sz w:val="22"/>
          <w:szCs w:val="22"/>
        </w:rPr>
        <w:t>55,3</w:t>
      </w:r>
      <w:r w:rsidR="00F70148" w:rsidRPr="00F70148">
        <w:rPr>
          <w:rFonts w:cs="Calibri"/>
          <w:sz w:val="22"/>
          <w:szCs w:val="22"/>
        </w:rPr>
        <w:t xml:space="preserve"> m2 platībā (telpu grupas kadastra apzīmējums 4250 007 0</w:t>
      </w:r>
      <w:r w:rsidR="00B93D06">
        <w:rPr>
          <w:rFonts w:cs="Calibri"/>
          <w:sz w:val="22"/>
          <w:szCs w:val="22"/>
        </w:rPr>
        <w:t>176</w:t>
      </w:r>
      <w:r w:rsidR="00F70148" w:rsidRPr="00F70148">
        <w:rPr>
          <w:rFonts w:cs="Calibri"/>
          <w:sz w:val="22"/>
          <w:szCs w:val="22"/>
        </w:rPr>
        <w:t xml:space="preserve"> 00</w:t>
      </w:r>
      <w:r w:rsidR="00B93D06">
        <w:rPr>
          <w:rFonts w:cs="Calibri"/>
          <w:sz w:val="22"/>
          <w:szCs w:val="22"/>
        </w:rPr>
        <w:t>2</w:t>
      </w:r>
      <w:r w:rsidR="00F70148" w:rsidRPr="00F70148">
        <w:rPr>
          <w:rFonts w:cs="Calibri"/>
          <w:sz w:val="22"/>
          <w:szCs w:val="22"/>
        </w:rPr>
        <w:t xml:space="preserve"> 004) un tam piekrītošās kopīpašuma </w:t>
      </w:r>
      <w:r w:rsidR="00B93D06">
        <w:rPr>
          <w:rFonts w:cs="Calibri"/>
          <w:sz w:val="22"/>
          <w:szCs w:val="22"/>
        </w:rPr>
        <w:t>553</w:t>
      </w:r>
      <w:r w:rsidR="00F70148" w:rsidRPr="00F70148">
        <w:rPr>
          <w:rFonts w:cs="Calibri"/>
          <w:sz w:val="22"/>
          <w:szCs w:val="22"/>
        </w:rPr>
        <w:t>/</w:t>
      </w:r>
      <w:r w:rsidR="004C47C5">
        <w:rPr>
          <w:rFonts w:cs="Calibri"/>
          <w:sz w:val="22"/>
          <w:szCs w:val="22"/>
        </w:rPr>
        <w:t>2230</w:t>
      </w:r>
      <w:r w:rsidR="00F70148" w:rsidRPr="00F70148">
        <w:rPr>
          <w:rFonts w:cs="Calibri"/>
          <w:sz w:val="22"/>
          <w:szCs w:val="22"/>
        </w:rPr>
        <w:t xml:space="preserve"> domājamās daļas no zemes vienības (kadastra apzīmējums 4250 007 037</w:t>
      </w:r>
      <w:r w:rsidR="004C47C5">
        <w:rPr>
          <w:rFonts w:cs="Calibri"/>
          <w:sz w:val="22"/>
          <w:szCs w:val="22"/>
        </w:rPr>
        <w:t>6</w:t>
      </w:r>
      <w:r w:rsidR="00F70148" w:rsidRPr="00F70148">
        <w:rPr>
          <w:rFonts w:cs="Calibri"/>
          <w:sz w:val="22"/>
          <w:szCs w:val="22"/>
        </w:rPr>
        <w:t xml:space="preserve">) </w:t>
      </w:r>
      <w:r w:rsidR="00DC5C53">
        <w:rPr>
          <w:rFonts w:cs="Calibri"/>
          <w:sz w:val="22"/>
          <w:szCs w:val="22"/>
        </w:rPr>
        <w:t xml:space="preserve">un </w:t>
      </w:r>
      <w:r w:rsidR="00F70148" w:rsidRPr="00F70148">
        <w:rPr>
          <w:rFonts w:cs="Calibri"/>
          <w:sz w:val="22"/>
          <w:szCs w:val="22"/>
        </w:rPr>
        <w:t>daudzdzīvokļu mājas (būves kadastra apzīmējums 4250 007 0</w:t>
      </w:r>
      <w:r w:rsidR="004C47C5">
        <w:rPr>
          <w:rFonts w:cs="Calibri"/>
          <w:sz w:val="22"/>
          <w:szCs w:val="22"/>
        </w:rPr>
        <w:t xml:space="preserve">176 </w:t>
      </w:r>
      <w:r w:rsidR="00F70148" w:rsidRPr="00F70148">
        <w:rPr>
          <w:rFonts w:cs="Calibri"/>
          <w:sz w:val="22"/>
          <w:szCs w:val="22"/>
        </w:rPr>
        <w:t>00</w:t>
      </w:r>
      <w:r w:rsidR="004C47C5">
        <w:rPr>
          <w:rFonts w:cs="Calibri"/>
          <w:sz w:val="22"/>
          <w:szCs w:val="22"/>
        </w:rPr>
        <w:t>2</w:t>
      </w:r>
      <w:r w:rsidR="00F70148" w:rsidRPr="00F70148">
        <w:rPr>
          <w:rFonts w:cs="Calibri"/>
          <w:sz w:val="22"/>
          <w:szCs w:val="22"/>
        </w:rPr>
        <w:t>)</w:t>
      </w:r>
      <w:r w:rsidR="00BF295F">
        <w:rPr>
          <w:rFonts w:cs="Calibri"/>
          <w:sz w:val="22"/>
          <w:szCs w:val="22"/>
        </w:rPr>
        <w:t>,</w:t>
      </w:r>
      <w:r w:rsidR="00F70148" w:rsidRPr="00F70148">
        <w:t xml:space="preserve"> </w:t>
      </w:r>
      <w:r w:rsidR="00F70148" w:rsidRPr="00F70148">
        <w:rPr>
          <w:rFonts w:cs="Calibri"/>
          <w:sz w:val="22"/>
          <w:szCs w:val="22"/>
        </w:rPr>
        <w:t>pieder fiziskai personai</w:t>
      </w:r>
      <w:r w:rsidR="00BF295F">
        <w:rPr>
          <w:rFonts w:cs="Calibri"/>
          <w:sz w:val="22"/>
          <w:szCs w:val="22"/>
        </w:rPr>
        <w:t xml:space="preserve"> un ir dzīvokļa īpašnieces dzīvesvieta. </w:t>
      </w:r>
      <w:r w:rsidR="00DB4497" w:rsidRPr="00DB4497">
        <w:rPr>
          <w:rFonts w:cs="Calibri"/>
          <w:sz w:val="22"/>
          <w:szCs w:val="22"/>
        </w:rPr>
        <w:t>Cēsu novada pašvaldība ir nekustamā īpašuma "Tauriņi"</w:t>
      </w:r>
      <w:r w:rsidR="00DB4497">
        <w:rPr>
          <w:rFonts w:cs="Calibri"/>
          <w:sz w:val="22"/>
          <w:szCs w:val="22"/>
        </w:rPr>
        <w:t xml:space="preserve"> </w:t>
      </w:r>
      <w:r w:rsidR="00DB4497" w:rsidRPr="00DB4497">
        <w:rPr>
          <w:rFonts w:cs="Calibri"/>
          <w:sz w:val="22"/>
          <w:szCs w:val="22"/>
        </w:rPr>
        <w:t>1677/2230 domājamo daļu īpašniece</w:t>
      </w:r>
      <w:r w:rsidR="00DB4497">
        <w:rPr>
          <w:rFonts w:cs="Calibri"/>
          <w:sz w:val="22"/>
          <w:szCs w:val="22"/>
        </w:rPr>
        <w:t xml:space="preserve">. </w:t>
      </w:r>
    </w:p>
    <w:p w14:paraId="2C21B091" w14:textId="1B7BCBF6" w:rsidR="007B4380" w:rsidRDefault="007B4380" w:rsidP="00B532DD">
      <w:pPr>
        <w:ind w:firstLine="720"/>
        <w:jc w:val="both"/>
        <w:rPr>
          <w:rFonts w:cs="Calibri"/>
          <w:sz w:val="22"/>
          <w:szCs w:val="22"/>
        </w:rPr>
      </w:pPr>
      <w:r w:rsidRPr="007B4380"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P</w:t>
      </w:r>
      <w:r w:rsidRPr="007B4380">
        <w:rPr>
          <w:rFonts w:cs="Calibri"/>
          <w:sz w:val="22"/>
          <w:szCs w:val="22"/>
        </w:rPr>
        <w:t>ašvaldība nekustamā īpašuma</w:t>
      </w:r>
      <w:r>
        <w:rPr>
          <w:rFonts w:cs="Calibri"/>
          <w:sz w:val="22"/>
          <w:szCs w:val="22"/>
        </w:rPr>
        <w:t xml:space="preserve"> </w:t>
      </w:r>
      <w:r w:rsidRPr="007B4380">
        <w:rPr>
          <w:rFonts w:cs="Calibri"/>
          <w:sz w:val="22"/>
          <w:szCs w:val="22"/>
        </w:rPr>
        <w:t>"Tauriņi 2"- 4, Dzērbenē, Dzērbenes pagastā, Cēsu novadā, atsavināšanas rezultātā</w:t>
      </w:r>
      <w:r w:rsidR="00B532DD">
        <w:rPr>
          <w:rFonts w:cs="Calibri"/>
          <w:sz w:val="22"/>
          <w:szCs w:val="22"/>
        </w:rPr>
        <w:t xml:space="preserve"> </w:t>
      </w:r>
      <w:r w:rsidRPr="007B4380">
        <w:rPr>
          <w:rFonts w:cs="Calibri"/>
          <w:sz w:val="22"/>
          <w:szCs w:val="22"/>
        </w:rPr>
        <w:t>iegūtos finanšu līdzekļus novirzīs tādu pašvaldības autonomo funkciju veikšanai, kas ir</w:t>
      </w:r>
      <w:r w:rsidR="00B532DD">
        <w:rPr>
          <w:rFonts w:cs="Calibri"/>
          <w:sz w:val="22"/>
          <w:szCs w:val="22"/>
        </w:rPr>
        <w:t xml:space="preserve"> </w:t>
      </w:r>
      <w:r w:rsidRPr="007B4380">
        <w:rPr>
          <w:rFonts w:cs="Calibri"/>
          <w:sz w:val="22"/>
          <w:szCs w:val="22"/>
        </w:rPr>
        <w:t>saistīta ar likumu "Par palīdzību dzīvokļa jautājumu risināšanā", izņemot šā likuma</w:t>
      </w:r>
      <w:r w:rsidR="00B532DD">
        <w:rPr>
          <w:rFonts w:cs="Calibri"/>
          <w:sz w:val="22"/>
          <w:szCs w:val="22"/>
        </w:rPr>
        <w:t xml:space="preserve"> </w:t>
      </w:r>
      <w:r w:rsidRPr="007B4380">
        <w:rPr>
          <w:rFonts w:cs="Calibri"/>
          <w:sz w:val="22"/>
          <w:szCs w:val="22"/>
        </w:rPr>
        <w:t>III</w:t>
      </w:r>
      <w:r w:rsidRPr="000509BA">
        <w:rPr>
          <w:rFonts w:cs="Calibri"/>
          <w:sz w:val="22"/>
          <w:szCs w:val="22"/>
          <w:vertAlign w:val="superscript"/>
        </w:rPr>
        <w:t>1</w:t>
      </w:r>
      <w:r w:rsidRPr="007B4380">
        <w:rPr>
          <w:rFonts w:cs="Calibri"/>
          <w:sz w:val="22"/>
          <w:szCs w:val="22"/>
        </w:rPr>
        <w:t xml:space="preserve"> nodaļu “Dzīvojamo telpu izīrēšana kvalificētiem speciālistiem”</w:t>
      </w:r>
      <w:r w:rsidR="006412D1">
        <w:rPr>
          <w:rFonts w:cs="Calibri"/>
          <w:sz w:val="22"/>
          <w:szCs w:val="22"/>
        </w:rPr>
        <w:t>.</w:t>
      </w:r>
      <w:r w:rsidR="005A1FFE">
        <w:rPr>
          <w:rFonts w:cs="Calibri"/>
          <w:sz w:val="22"/>
          <w:szCs w:val="22"/>
        </w:rPr>
        <w:t xml:space="preserve"> Paredzēts </w:t>
      </w:r>
      <w:r w:rsidR="004F64D7">
        <w:rPr>
          <w:rFonts w:cs="Calibri"/>
          <w:sz w:val="22"/>
          <w:szCs w:val="22"/>
        </w:rPr>
        <w:t xml:space="preserve">iegūtos finanšu līdzekļus ieguldīt </w:t>
      </w:r>
      <w:r w:rsidR="006412D1" w:rsidRPr="006412D1">
        <w:t xml:space="preserve"> </w:t>
      </w:r>
      <w:r w:rsidR="006412D1" w:rsidRPr="006412D1">
        <w:rPr>
          <w:rFonts w:cs="Calibri"/>
          <w:sz w:val="22"/>
          <w:szCs w:val="22"/>
        </w:rPr>
        <w:t>nekustamā īpašuma “Tauriņi”, Dzērbenē, Dzērbenes pagastā, Cēsu novadā, kadastra Nr. 4250 007 0376, dzīvojamās mājas ar kadastra apzīmējumu 4250 007 0176 002 1677/2230 domājamo daļu remontam</w:t>
      </w:r>
      <w:r w:rsidR="004F64D7">
        <w:rPr>
          <w:rFonts w:cs="Calibri"/>
          <w:sz w:val="22"/>
          <w:szCs w:val="22"/>
        </w:rPr>
        <w:t xml:space="preserve">. </w:t>
      </w:r>
      <w:r w:rsidR="00544AF5">
        <w:rPr>
          <w:rFonts w:cs="Calibri"/>
          <w:sz w:val="22"/>
          <w:szCs w:val="22"/>
        </w:rPr>
        <w:t xml:space="preserve">Veicot </w:t>
      </w:r>
      <w:r w:rsidR="007B51D1" w:rsidRPr="007B51D1">
        <w:rPr>
          <w:rFonts w:cs="Calibri"/>
          <w:sz w:val="22"/>
          <w:szCs w:val="22"/>
        </w:rPr>
        <w:t xml:space="preserve">būves </w:t>
      </w:r>
      <w:r w:rsidR="004978E3">
        <w:rPr>
          <w:rFonts w:cs="Calibri"/>
          <w:sz w:val="22"/>
          <w:szCs w:val="22"/>
        </w:rPr>
        <w:t xml:space="preserve">konstruktīvo </w:t>
      </w:r>
      <w:r w:rsidR="007B51D1" w:rsidRPr="007B51D1">
        <w:rPr>
          <w:rFonts w:cs="Calibri"/>
          <w:sz w:val="22"/>
          <w:szCs w:val="22"/>
        </w:rPr>
        <w:t>elementu</w:t>
      </w:r>
      <w:r w:rsidR="004978E3">
        <w:rPr>
          <w:rFonts w:cs="Calibri"/>
          <w:sz w:val="22"/>
          <w:szCs w:val="22"/>
        </w:rPr>
        <w:t xml:space="preserve"> </w:t>
      </w:r>
      <w:r w:rsidR="003F5061">
        <w:rPr>
          <w:rFonts w:cs="Calibri"/>
          <w:sz w:val="22"/>
          <w:szCs w:val="22"/>
        </w:rPr>
        <w:t xml:space="preserve">- </w:t>
      </w:r>
      <w:r w:rsidR="003F5061" w:rsidRPr="003F5061">
        <w:rPr>
          <w:rFonts w:cs="Calibri"/>
          <w:sz w:val="22"/>
          <w:szCs w:val="22"/>
        </w:rPr>
        <w:t>jumta konstrukciju</w:t>
      </w:r>
      <w:r w:rsidR="003F5061">
        <w:rPr>
          <w:rFonts w:cs="Calibri"/>
          <w:sz w:val="22"/>
          <w:szCs w:val="22"/>
        </w:rPr>
        <w:t xml:space="preserve"> un</w:t>
      </w:r>
      <w:r w:rsidR="003F5061" w:rsidRPr="003F5061">
        <w:rPr>
          <w:rFonts w:cs="Calibri"/>
          <w:sz w:val="22"/>
          <w:szCs w:val="22"/>
        </w:rPr>
        <w:t xml:space="preserve"> jumta seguma </w:t>
      </w:r>
      <w:r w:rsidR="004978E3">
        <w:rPr>
          <w:rFonts w:cs="Calibri"/>
          <w:sz w:val="22"/>
          <w:szCs w:val="22"/>
        </w:rPr>
        <w:t>nomaiņ</w:t>
      </w:r>
      <w:r w:rsidR="00AC221D">
        <w:rPr>
          <w:rFonts w:cs="Calibri"/>
          <w:sz w:val="22"/>
          <w:szCs w:val="22"/>
        </w:rPr>
        <w:t>u</w:t>
      </w:r>
      <w:r w:rsidR="003F5061">
        <w:rPr>
          <w:rFonts w:cs="Calibri"/>
          <w:sz w:val="22"/>
          <w:szCs w:val="22"/>
        </w:rPr>
        <w:t xml:space="preserve">, </w:t>
      </w:r>
      <w:r w:rsidR="004F0C16">
        <w:rPr>
          <w:rFonts w:cs="Calibri"/>
          <w:sz w:val="22"/>
          <w:szCs w:val="22"/>
        </w:rPr>
        <w:t xml:space="preserve">gan pašvaldība , gan </w:t>
      </w:r>
      <w:r w:rsidR="00E84F3C">
        <w:rPr>
          <w:rFonts w:cs="Calibri"/>
          <w:sz w:val="22"/>
          <w:szCs w:val="22"/>
        </w:rPr>
        <w:t>dzīvokļa “Tauriņi”- 4 dz</w:t>
      </w:r>
      <w:r w:rsidR="004F0C16">
        <w:rPr>
          <w:rFonts w:cs="Calibri"/>
          <w:sz w:val="22"/>
          <w:szCs w:val="22"/>
        </w:rPr>
        <w:t>ī</w:t>
      </w:r>
      <w:r w:rsidR="00E84F3C">
        <w:rPr>
          <w:rFonts w:cs="Calibri"/>
          <w:sz w:val="22"/>
          <w:szCs w:val="22"/>
        </w:rPr>
        <w:t>vokļa īpašniece</w:t>
      </w:r>
      <w:r w:rsidR="004F0C16">
        <w:rPr>
          <w:rFonts w:cs="Calibri"/>
          <w:sz w:val="22"/>
          <w:szCs w:val="22"/>
        </w:rPr>
        <w:t xml:space="preserve"> </w:t>
      </w:r>
      <w:r w:rsidR="007C073D">
        <w:rPr>
          <w:rFonts w:cs="Calibri"/>
          <w:sz w:val="22"/>
          <w:szCs w:val="22"/>
        </w:rPr>
        <w:t>finansē</w:t>
      </w:r>
      <w:r w:rsidR="008409EB">
        <w:rPr>
          <w:rFonts w:cs="Calibri"/>
          <w:sz w:val="22"/>
          <w:szCs w:val="22"/>
        </w:rPr>
        <w:t>tu</w:t>
      </w:r>
      <w:r w:rsidR="009D647B">
        <w:rPr>
          <w:rFonts w:cs="Calibri"/>
          <w:sz w:val="22"/>
          <w:szCs w:val="22"/>
        </w:rPr>
        <w:t xml:space="preserve"> ieguldījum</w:t>
      </w:r>
      <w:r w:rsidR="0026433D">
        <w:rPr>
          <w:rFonts w:cs="Calibri"/>
          <w:sz w:val="22"/>
          <w:szCs w:val="22"/>
        </w:rPr>
        <w:t>u</w:t>
      </w:r>
      <w:r w:rsidR="009D647B">
        <w:rPr>
          <w:rFonts w:cs="Calibri"/>
          <w:sz w:val="22"/>
          <w:szCs w:val="22"/>
        </w:rPr>
        <w:t xml:space="preserve">s atbilstoši piederošās domājamās daļas </w:t>
      </w:r>
      <w:r w:rsidR="0026433D">
        <w:rPr>
          <w:rFonts w:cs="Calibri"/>
          <w:sz w:val="22"/>
          <w:szCs w:val="22"/>
        </w:rPr>
        <w:t>apmēram</w:t>
      </w:r>
      <w:r w:rsidR="007C073D">
        <w:rPr>
          <w:rFonts w:cs="Calibri"/>
          <w:sz w:val="22"/>
          <w:szCs w:val="22"/>
        </w:rPr>
        <w:t>.</w:t>
      </w:r>
    </w:p>
    <w:p w14:paraId="15DE3067" w14:textId="29281643" w:rsidR="009C6970" w:rsidRDefault="008409EB" w:rsidP="00B532DD">
      <w:pPr>
        <w:ind w:firstLine="720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Ļoti ceram uz pozitīvu rezultātu</w:t>
      </w:r>
      <w:r w:rsidR="002E3644">
        <w:rPr>
          <w:rFonts w:cs="Calibri"/>
          <w:sz w:val="22"/>
          <w:szCs w:val="22"/>
        </w:rPr>
        <w:t xml:space="preserve">, lai </w:t>
      </w:r>
      <w:r w:rsidR="006D0857">
        <w:rPr>
          <w:rFonts w:cs="Calibri"/>
          <w:sz w:val="22"/>
          <w:szCs w:val="22"/>
        </w:rPr>
        <w:t xml:space="preserve">izdotos saglābt </w:t>
      </w:r>
      <w:r w:rsidR="002E3644">
        <w:rPr>
          <w:rFonts w:cs="Calibri"/>
          <w:sz w:val="22"/>
          <w:szCs w:val="22"/>
        </w:rPr>
        <w:t>īpašum</w:t>
      </w:r>
      <w:r w:rsidR="006D0857">
        <w:rPr>
          <w:rFonts w:cs="Calibri"/>
          <w:sz w:val="22"/>
          <w:szCs w:val="22"/>
        </w:rPr>
        <w:t>u</w:t>
      </w:r>
      <w:r w:rsidR="002E3644">
        <w:rPr>
          <w:rFonts w:cs="Calibri"/>
          <w:sz w:val="22"/>
          <w:szCs w:val="22"/>
        </w:rPr>
        <w:t xml:space="preserve"> “Tauriņi 2”</w:t>
      </w:r>
      <w:r w:rsidR="00C858EB">
        <w:rPr>
          <w:rFonts w:cs="Calibri"/>
          <w:sz w:val="22"/>
          <w:szCs w:val="22"/>
        </w:rPr>
        <w:t xml:space="preserve"> </w:t>
      </w:r>
      <w:r w:rsidR="001C3EC0">
        <w:rPr>
          <w:rFonts w:cs="Calibri"/>
          <w:sz w:val="22"/>
          <w:szCs w:val="22"/>
        </w:rPr>
        <w:t>Dzērbenē</w:t>
      </w:r>
      <w:r w:rsidR="00EA45AC">
        <w:rPr>
          <w:rFonts w:cs="Calibri"/>
          <w:sz w:val="22"/>
          <w:szCs w:val="22"/>
        </w:rPr>
        <w:t>.</w:t>
      </w:r>
    </w:p>
    <w:p w14:paraId="27FB0567" w14:textId="77777777" w:rsidR="00C66307" w:rsidRDefault="00C66307" w:rsidP="00211F7A">
      <w:pPr>
        <w:ind w:firstLine="720"/>
        <w:jc w:val="both"/>
        <w:rPr>
          <w:rFonts w:cs="Calibri"/>
          <w:sz w:val="22"/>
          <w:szCs w:val="22"/>
        </w:rPr>
      </w:pPr>
    </w:p>
    <w:p w14:paraId="249CC753" w14:textId="77777777" w:rsidR="00686E4E" w:rsidRDefault="00686E4E" w:rsidP="00D5774C">
      <w:pPr>
        <w:rPr>
          <w:sz w:val="22"/>
          <w:szCs w:val="22"/>
        </w:rPr>
      </w:pPr>
    </w:p>
    <w:p w14:paraId="5C41CEAA" w14:textId="32C4C3F2" w:rsidR="00292340" w:rsidRPr="0085524B" w:rsidRDefault="00605438" w:rsidP="00D5774C">
      <w:pPr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722584">
        <w:rPr>
          <w:sz w:val="22"/>
          <w:szCs w:val="22"/>
        </w:rPr>
        <w:t>Izpilddirektore</w:t>
      </w:r>
      <w:r w:rsidR="00722584">
        <w:rPr>
          <w:sz w:val="22"/>
          <w:szCs w:val="22"/>
        </w:rPr>
        <w:tab/>
      </w:r>
      <w:r w:rsidR="00722584">
        <w:rPr>
          <w:sz w:val="22"/>
          <w:szCs w:val="22"/>
        </w:rPr>
        <w:tab/>
      </w:r>
      <w:r w:rsidR="00722584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                                        </w:t>
      </w:r>
      <w:r w:rsidR="00722584">
        <w:rPr>
          <w:sz w:val="22"/>
          <w:szCs w:val="22"/>
        </w:rPr>
        <w:t xml:space="preserve">Līga </w:t>
      </w:r>
      <w:r w:rsidR="00D60810">
        <w:rPr>
          <w:sz w:val="22"/>
          <w:szCs w:val="22"/>
        </w:rPr>
        <w:t>Medne</w:t>
      </w:r>
    </w:p>
    <w:p w14:paraId="4DC35878" w14:textId="77777777" w:rsidR="00292340" w:rsidRDefault="00292340" w:rsidP="00D5774C">
      <w:pPr>
        <w:rPr>
          <w:sz w:val="20"/>
        </w:rPr>
      </w:pPr>
    </w:p>
    <w:p w14:paraId="7A893C06" w14:textId="69B4879C" w:rsidR="00D5774C" w:rsidRPr="009A67F2" w:rsidRDefault="00D5774C" w:rsidP="00D5774C">
      <w:pPr>
        <w:rPr>
          <w:sz w:val="18"/>
          <w:szCs w:val="18"/>
        </w:rPr>
      </w:pPr>
      <w:r w:rsidRPr="009A67F2">
        <w:rPr>
          <w:sz w:val="18"/>
          <w:szCs w:val="18"/>
        </w:rPr>
        <w:t>Sagatavotājs:</w:t>
      </w:r>
    </w:p>
    <w:p w14:paraId="2613FCD8" w14:textId="475F1E02" w:rsidR="00F42679" w:rsidRPr="009A67F2" w:rsidRDefault="00F42679" w:rsidP="00D5774C">
      <w:pPr>
        <w:rPr>
          <w:sz w:val="18"/>
          <w:szCs w:val="18"/>
        </w:rPr>
      </w:pPr>
      <w:r w:rsidRPr="009A67F2">
        <w:rPr>
          <w:sz w:val="18"/>
          <w:szCs w:val="18"/>
        </w:rPr>
        <w:t>D.Slaidiņa,26115317</w:t>
      </w:r>
    </w:p>
    <w:p w14:paraId="5EB0618C" w14:textId="77777777" w:rsidR="002A2FDC" w:rsidRDefault="002A2FDC" w:rsidP="00D5774C"/>
    <w:p w14:paraId="794867C0" w14:textId="34698CC0" w:rsidR="00CB10A7" w:rsidRPr="00480791" w:rsidRDefault="00D5774C" w:rsidP="00480791">
      <w:pPr>
        <w:jc w:val="center"/>
        <w:rPr>
          <w:sz w:val="22"/>
          <w:szCs w:val="22"/>
        </w:rPr>
      </w:pPr>
      <w:r w:rsidRPr="00662DCA">
        <w:rPr>
          <w:sz w:val="22"/>
          <w:szCs w:val="22"/>
        </w:rPr>
        <w:lastRenderedPageBreak/>
        <w:t>DOKUMENTS PRAKSTĪTS ELEKTRONISKI AR DROŠU ELEKTRONISKO PARAKSTU UN SATUR LAIKA ZĪMOGU</w:t>
      </w:r>
    </w:p>
    <w:p w14:paraId="3396D15B" w14:textId="77777777" w:rsidR="00CB10A7" w:rsidRPr="004E43CF" w:rsidRDefault="00CB10A7" w:rsidP="00CB10A7"/>
    <w:sectPr w:rsidR="00CB10A7" w:rsidRPr="004E43CF" w:rsidSect="00534BDC">
      <w:headerReference w:type="first" r:id="rId10"/>
      <w:pgSz w:w="11907" w:h="16840" w:code="9"/>
      <w:pgMar w:top="1134" w:right="964" w:bottom="1134" w:left="175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53E97" w14:textId="77777777" w:rsidR="00BF0DF7" w:rsidRDefault="00BF0DF7" w:rsidP="00E104B1">
      <w:r>
        <w:separator/>
      </w:r>
    </w:p>
  </w:endnote>
  <w:endnote w:type="continuationSeparator" w:id="0">
    <w:p w14:paraId="2FD66FCC" w14:textId="77777777" w:rsidR="00BF0DF7" w:rsidRDefault="00BF0DF7" w:rsidP="00E104B1">
      <w:r>
        <w:continuationSeparator/>
      </w:r>
    </w:p>
  </w:endnote>
  <w:endnote w:type="continuationNotice" w:id="1">
    <w:p w14:paraId="193B03B5" w14:textId="77777777" w:rsidR="00BF0DF7" w:rsidRDefault="00BF0D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C51A3" w14:textId="77777777" w:rsidR="00BF0DF7" w:rsidRDefault="00BF0DF7" w:rsidP="00E104B1">
      <w:r>
        <w:separator/>
      </w:r>
    </w:p>
  </w:footnote>
  <w:footnote w:type="continuationSeparator" w:id="0">
    <w:p w14:paraId="775A6191" w14:textId="77777777" w:rsidR="00BF0DF7" w:rsidRDefault="00BF0DF7" w:rsidP="00E104B1">
      <w:r>
        <w:continuationSeparator/>
      </w:r>
    </w:p>
  </w:footnote>
  <w:footnote w:type="continuationNotice" w:id="1">
    <w:p w14:paraId="6A85C0BB" w14:textId="77777777" w:rsidR="00BF0DF7" w:rsidRDefault="00BF0D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4F954" w14:textId="05339C11" w:rsidR="00CF4FBD" w:rsidRDefault="00010E52" w:rsidP="0043112B">
    <w:pPr>
      <w:pStyle w:val="Header"/>
    </w:pPr>
    <w:r>
      <w:rPr>
        <w:noProof/>
      </w:rPr>
      <w:drawing>
        <wp:inline distT="0" distB="0" distL="0" distR="0" wp14:anchorId="6866B580" wp14:editId="7F4B4218">
          <wp:extent cx="5981700" cy="1301750"/>
          <wp:effectExtent l="0" t="0" r="0" b="0"/>
          <wp:docPr id="1" name="Attēl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1700" cy="1301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55329"/>
    <w:multiLevelType w:val="hybridMultilevel"/>
    <w:tmpl w:val="2E5AB8FC"/>
    <w:lvl w:ilvl="0" w:tplc="9068822A">
      <w:start w:val="1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374027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C845B07"/>
    <w:multiLevelType w:val="hybridMultilevel"/>
    <w:tmpl w:val="EECC9EBC"/>
    <w:lvl w:ilvl="0" w:tplc="0426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871F8A"/>
    <w:multiLevelType w:val="hybridMultilevel"/>
    <w:tmpl w:val="E46A3B9E"/>
    <w:lvl w:ilvl="0" w:tplc="95BCE22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08237010">
    <w:abstractNumId w:val="2"/>
  </w:num>
  <w:num w:numId="2" w16cid:durableId="5447743">
    <w:abstractNumId w:val="0"/>
  </w:num>
  <w:num w:numId="3" w16cid:durableId="443811472">
    <w:abstractNumId w:val="1"/>
  </w:num>
  <w:num w:numId="4" w16cid:durableId="12963737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74C"/>
    <w:rsid w:val="00001D40"/>
    <w:rsid w:val="00002F62"/>
    <w:rsid w:val="00003058"/>
    <w:rsid w:val="000040E7"/>
    <w:rsid w:val="00004FA7"/>
    <w:rsid w:val="00006E96"/>
    <w:rsid w:val="0000757F"/>
    <w:rsid w:val="00010E52"/>
    <w:rsid w:val="00013E3B"/>
    <w:rsid w:val="000149D4"/>
    <w:rsid w:val="00014F41"/>
    <w:rsid w:val="00020A8A"/>
    <w:rsid w:val="00024638"/>
    <w:rsid w:val="00024CFB"/>
    <w:rsid w:val="0002690D"/>
    <w:rsid w:val="00034444"/>
    <w:rsid w:val="00036FEB"/>
    <w:rsid w:val="00037BC5"/>
    <w:rsid w:val="000509BA"/>
    <w:rsid w:val="00051D69"/>
    <w:rsid w:val="00055EAF"/>
    <w:rsid w:val="00056919"/>
    <w:rsid w:val="000607DF"/>
    <w:rsid w:val="000617B1"/>
    <w:rsid w:val="0007120B"/>
    <w:rsid w:val="000731DE"/>
    <w:rsid w:val="00075482"/>
    <w:rsid w:val="00085B23"/>
    <w:rsid w:val="000863E9"/>
    <w:rsid w:val="00086EE8"/>
    <w:rsid w:val="00087714"/>
    <w:rsid w:val="00091EE4"/>
    <w:rsid w:val="00093CC8"/>
    <w:rsid w:val="0009452D"/>
    <w:rsid w:val="00096638"/>
    <w:rsid w:val="00097841"/>
    <w:rsid w:val="000A3516"/>
    <w:rsid w:val="000A7BDF"/>
    <w:rsid w:val="000B1319"/>
    <w:rsid w:val="000B2C1A"/>
    <w:rsid w:val="000B415A"/>
    <w:rsid w:val="000B52DF"/>
    <w:rsid w:val="000B5602"/>
    <w:rsid w:val="000C1962"/>
    <w:rsid w:val="000C1DF1"/>
    <w:rsid w:val="000C4CAA"/>
    <w:rsid w:val="000C5E67"/>
    <w:rsid w:val="000C61E2"/>
    <w:rsid w:val="000C7990"/>
    <w:rsid w:val="000D2C4C"/>
    <w:rsid w:val="000D6436"/>
    <w:rsid w:val="000E3AF1"/>
    <w:rsid w:val="000E3BD7"/>
    <w:rsid w:val="000E5F9C"/>
    <w:rsid w:val="000F12F5"/>
    <w:rsid w:val="00105CE1"/>
    <w:rsid w:val="00112FCA"/>
    <w:rsid w:val="00113FC1"/>
    <w:rsid w:val="001207BC"/>
    <w:rsid w:val="0012107A"/>
    <w:rsid w:val="00122395"/>
    <w:rsid w:val="0013076B"/>
    <w:rsid w:val="00131CE8"/>
    <w:rsid w:val="001348B8"/>
    <w:rsid w:val="0013619B"/>
    <w:rsid w:val="00141373"/>
    <w:rsid w:val="0014206B"/>
    <w:rsid w:val="00142424"/>
    <w:rsid w:val="00150920"/>
    <w:rsid w:val="0016084F"/>
    <w:rsid w:val="0016167F"/>
    <w:rsid w:val="00163B6B"/>
    <w:rsid w:val="00163CC2"/>
    <w:rsid w:val="00165A3A"/>
    <w:rsid w:val="0017349A"/>
    <w:rsid w:val="00176D9A"/>
    <w:rsid w:val="0018189A"/>
    <w:rsid w:val="0018783C"/>
    <w:rsid w:val="001917E4"/>
    <w:rsid w:val="001B0806"/>
    <w:rsid w:val="001B7C30"/>
    <w:rsid w:val="001C1015"/>
    <w:rsid w:val="001C3EC0"/>
    <w:rsid w:val="001C5253"/>
    <w:rsid w:val="001C600E"/>
    <w:rsid w:val="001D07D0"/>
    <w:rsid w:val="001D1EF5"/>
    <w:rsid w:val="001E0F1B"/>
    <w:rsid w:val="001F2049"/>
    <w:rsid w:val="001F389B"/>
    <w:rsid w:val="001F5E06"/>
    <w:rsid w:val="00200635"/>
    <w:rsid w:val="0021049A"/>
    <w:rsid w:val="00211F7A"/>
    <w:rsid w:val="002132BA"/>
    <w:rsid w:val="002211E2"/>
    <w:rsid w:val="00223CE2"/>
    <w:rsid w:val="00225E9E"/>
    <w:rsid w:val="00232BF4"/>
    <w:rsid w:val="0023481B"/>
    <w:rsid w:val="00235FBE"/>
    <w:rsid w:val="00236C92"/>
    <w:rsid w:val="002423E6"/>
    <w:rsid w:val="00244ED5"/>
    <w:rsid w:val="002512BD"/>
    <w:rsid w:val="002515F7"/>
    <w:rsid w:val="002534A2"/>
    <w:rsid w:val="00253695"/>
    <w:rsid w:val="0026433D"/>
    <w:rsid w:val="00264805"/>
    <w:rsid w:val="00271CDC"/>
    <w:rsid w:val="0027425D"/>
    <w:rsid w:val="00275EDE"/>
    <w:rsid w:val="00280717"/>
    <w:rsid w:val="002865D2"/>
    <w:rsid w:val="00286805"/>
    <w:rsid w:val="0029150C"/>
    <w:rsid w:val="00291531"/>
    <w:rsid w:val="00292340"/>
    <w:rsid w:val="00293168"/>
    <w:rsid w:val="002A1B69"/>
    <w:rsid w:val="002A2FDC"/>
    <w:rsid w:val="002B08F6"/>
    <w:rsid w:val="002B2BD6"/>
    <w:rsid w:val="002C2FD3"/>
    <w:rsid w:val="002C4E36"/>
    <w:rsid w:val="002C5B26"/>
    <w:rsid w:val="002D0C5B"/>
    <w:rsid w:val="002D4516"/>
    <w:rsid w:val="002D7CA4"/>
    <w:rsid w:val="002E0FDB"/>
    <w:rsid w:val="002E1CE2"/>
    <w:rsid w:val="002E33B8"/>
    <w:rsid w:val="002E3644"/>
    <w:rsid w:val="002F3AED"/>
    <w:rsid w:val="002F590D"/>
    <w:rsid w:val="00301016"/>
    <w:rsid w:val="00302A5E"/>
    <w:rsid w:val="003065DE"/>
    <w:rsid w:val="003161B4"/>
    <w:rsid w:val="00316D54"/>
    <w:rsid w:val="00316FB7"/>
    <w:rsid w:val="00330821"/>
    <w:rsid w:val="00334D77"/>
    <w:rsid w:val="00350439"/>
    <w:rsid w:val="00356EB1"/>
    <w:rsid w:val="00360CA6"/>
    <w:rsid w:val="00362E53"/>
    <w:rsid w:val="0037013D"/>
    <w:rsid w:val="00373129"/>
    <w:rsid w:val="00374946"/>
    <w:rsid w:val="00374D30"/>
    <w:rsid w:val="00392434"/>
    <w:rsid w:val="003A1211"/>
    <w:rsid w:val="003A31A4"/>
    <w:rsid w:val="003A4917"/>
    <w:rsid w:val="003B2F01"/>
    <w:rsid w:val="003B3CC0"/>
    <w:rsid w:val="003C2785"/>
    <w:rsid w:val="003D03A6"/>
    <w:rsid w:val="003D2754"/>
    <w:rsid w:val="003D5D9B"/>
    <w:rsid w:val="003D5F0A"/>
    <w:rsid w:val="003E48C0"/>
    <w:rsid w:val="003E6F0E"/>
    <w:rsid w:val="003F5061"/>
    <w:rsid w:val="003F64A9"/>
    <w:rsid w:val="003F725C"/>
    <w:rsid w:val="00400DB5"/>
    <w:rsid w:val="0040196D"/>
    <w:rsid w:val="00405F6F"/>
    <w:rsid w:val="00413660"/>
    <w:rsid w:val="00415754"/>
    <w:rsid w:val="004202C1"/>
    <w:rsid w:val="00420641"/>
    <w:rsid w:val="0042117E"/>
    <w:rsid w:val="00425251"/>
    <w:rsid w:val="00426AE1"/>
    <w:rsid w:val="0043112B"/>
    <w:rsid w:val="0043262C"/>
    <w:rsid w:val="00436498"/>
    <w:rsid w:val="004421E8"/>
    <w:rsid w:val="00442F2C"/>
    <w:rsid w:val="004506DF"/>
    <w:rsid w:val="004512E7"/>
    <w:rsid w:val="00452330"/>
    <w:rsid w:val="004523F3"/>
    <w:rsid w:val="00452E7C"/>
    <w:rsid w:val="004554A6"/>
    <w:rsid w:val="0045557D"/>
    <w:rsid w:val="00455881"/>
    <w:rsid w:val="00461489"/>
    <w:rsid w:val="00466022"/>
    <w:rsid w:val="004663B8"/>
    <w:rsid w:val="00480266"/>
    <w:rsid w:val="00480791"/>
    <w:rsid w:val="00480AB9"/>
    <w:rsid w:val="00480E73"/>
    <w:rsid w:val="0048406B"/>
    <w:rsid w:val="004840F8"/>
    <w:rsid w:val="00490FFD"/>
    <w:rsid w:val="004926D8"/>
    <w:rsid w:val="004933F1"/>
    <w:rsid w:val="004956CC"/>
    <w:rsid w:val="00497166"/>
    <w:rsid w:val="004977E6"/>
    <w:rsid w:val="004978E3"/>
    <w:rsid w:val="004A5EBF"/>
    <w:rsid w:val="004C1A55"/>
    <w:rsid w:val="004C2611"/>
    <w:rsid w:val="004C47C5"/>
    <w:rsid w:val="004C616B"/>
    <w:rsid w:val="004C732F"/>
    <w:rsid w:val="004D1294"/>
    <w:rsid w:val="004D31B7"/>
    <w:rsid w:val="004E43CF"/>
    <w:rsid w:val="004E68BD"/>
    <w:rsid w:val="004F036C"/>
    <w:rsid w:val="004F0C16"/>
    <w:rsid w:val="004F1308"/>
    <w:rsid w:val="004F4D16"/>
    <w:rsid w:val="004F5AE2"/>
    <w:rsid w:val="004F64D7"/>
    <w:rsid w:val="00500199"/>
    <w:rsid w:val="005013EA"/>
    <w:rsid w:val="00502389"/>
    <w:rsid w:val="00503011"/>
    <w:rsid w:val="00511597"/>
    <w:rsid w:val="00512302"/>
    <w:rsid w:val="0051311C"/>
    <w:rsid w:val="005149FB"/>
    <w:rsid w:val="0051634D"/>
    <w:rsid w:val="005349CF"/>
    <w:rsid w:val="00534BDC"/>
    <w:rsid w:val="0053565B"/>
    <w:rsid w:val="00536409"/>
    <w:rsid w:val="0054094E"/>
    <w:rsid w:val="00544AF5"/>
    <w:rsid w:val="00545AE0"/>
    <w:rsid w:val="005550F5"/>
    <w:rsid w:val="00561DD4"/>
    <w:rsid w:val="005625D0"/>
    <w:rsid w:val="00563A1C"/>
    <w:rsid w:val="00564A61"/>
    <w:rsid w:val="00570ACC"/>
    <w:rsid w:val="0057537A"/>
    <w:rsid w:val="00576786"/>
    <w:rsid w:val="00580E5A"/>
    <w:rsid w:val="00583544"/>
    <w:rsid w:val="00586692"/>
    <w:rsid w:val="00591513"/>
    <w:rsid w:val="00594F06"/>
    <w:rsid w:val="005A0BAD"/>
    <w:rsid w:val="005A1FFE"/>
    <w:rsid w:val="005A4A48"/>
    <w:rsid w:val="005A4CA8"/>
    <w:rsid w:val="005B246F"/>
    <w:rsid w:val="005C3438"/>
    <w:rsid w:val="005C554D"/>
    <w:rsid w:val="005D0671"/>
    <w:rsid w:val="005D3EFD"/>
    <w:rsid w:val="005D5CBF"/>
    <w:rsid w:val="005E1544"/>
    <w:rsid w:val="005E26D0"/>
    <w:rsid w:val="005E3A29"/>
    <w:rsid w:val="005E4BD6"/>
    <w:rsid w:val="005E58CA"/>
    <w:rsid w:val="005F7256"/>
    <w:rsid w:val="0060126D"/>
    <w:rsid w:val="00605438"/>
    <w:rsid w:val="00607CF9"/>
    <w:rsid w:val="00612DDC"/>
    <w:rsid w:val="006147CC"/>
    <w:rsid w:val="00622B86"/>
    <w:rsid w:val="006254F2"/>
    <w:rsid w:val="00627307"/>
    <w:rsid w:val="0063055B"/>
    <w:rsid w:val="006314E6"/>
    <w:rsid w:val="00632E4D"/>
    <w:rsid w:val="006412D1"/>
    <w:rsid w:val="006536B3"/>
    <w:rsid w:val="00656D7D"/>
    <w:rsid w:val="006635C3"/>
    <w:rsid w:val="00667974"/>
    <w:rsid w:val="006717AD"/>
    <w:rsid w:val="00673925"/>
    <w:rsid w:val="0068285A"/>
    <w:rsid w:val="00683830"/>
    <w:rsid w:val="00686E4E"/>
    <w:rsid w:val="00687B14"/>
    <w:rsid w:val="0069186C"/>
    <w:rsid w:val="00692DCA"/>
    <w:rsid w:val="00693F91"/>
    <w:rsid w:val="006979F0"/>
    <w:rsid w:val="006A049C"/>
    <w:rsid w:val="006A2E76"/>
    <w:rsid w:val="006A3F22"/>
    <w:rsid w:val="006A4708"/>
    <w:rsid w:val="006A663F"/>
    <w:rsid w:val="006A6DB4"/>
    <w:rsid w:val="006B1B31"/>
    <w:rsid w:val="006B223F"/>
    <w:rsid w:val="006B5048"/>
    <w:rsid w:val="006B54FD"/>
    <w:rsid w:val="006C0972"/>
    <w:rsid w:val="006C1DD8"/>
    <w:rsid w:val="006C5A41"/>
    <w:rsid w:val="006C667E"/>
    <w:rsid w:val="006C6743"/>
    <w:rsid w:val="006C6B68"/>
    <w:rsid w:val="006D0857"/>
    <w:rsid w:val="006D0EED"/>
    <w:rsid w:val="006D37FF"/>
    <w:rsid w:val="006D7230"/>
    <w:rsid w:val="006E34D4"/>
    <w:rsid w:val="006E3CEF"/>
    <w:rsid w:val="006E57E4"/>
    <w:rsid w:val="006E6565"/>
    <w:rsid w:val="006E6EA8"/>
    <w:rsid w:val="006E7825"/>
    <w:rsid w:val="006F1D0B"/>
    <w:rsid w:val="006F1FA4"/>
    <w:rsid w:val="006F7161"/>
    <w:rsid w:val="007043CA"/>
    <w:rsid w:val="00707801"/>
    <w:rsid w:val="007139A9"/>
    <w:rsid w:val="00714A47"/>
    <w:rsid w:val="0072061C"/>
    <w:rsid w:val="00722211"/>
    <w:rsid w:val="00722584"/>
    <w:rsid w:val="00743B1A"/>
    <w:rsid w:val="007507FE"/>
    <w:rsid w:val="00754E23"/>
    <w:rsid w:val="00757D0F"/>
    <w:rsid w:val="00761918"/>
    <w:rsid w:val="00761B51"/>
    <w:rsid w:val="00763162"/>
    <w:rsid w:val="007634F9"/>
    <w:rsid w:val="007635A3"/>
    <w:rsid w:val="0076392B"/>
    <w:rsid w:val="007642DF"/>
    <w:rsid w:val="007652EB"/>
    <w:rsid w:val="007703CF"/>
    <w:rsid w:val="00770CE3"/>
    <w:rsid w:val="00772BBD"/>
    <w:rsid w:val="00780321"/>
    <w:rsid w:val="00782477"/>
    <w:rsid w:val="00783A66"/>
    <w:rsid w:val="00784685"/>
    <w:rsid w:val="00784F02"/>
    <w:rsid w:val="007919C3"/>
    <w:rsid w:val="0079583F"/>
    <w:rsid w:val="00796CF6"/>
    <w:rsid w:val="007A21CD"/>
    <w:rsid w:val="007A2E91"/>
    <w:rsid w:val="007A342E"/>
    <w:rsid w:val="007A7C0A"/>
    <w:rsid w:val="007B0900"/>
    <w:rsid w:val="007B33BB"/>
    <w:rsid w:val="007B4380"/>
    <w:rsid w:val="007B51D1"/>
    <w:rsid w:val="007B6080"/>
    <w:rsid w:val="007C073D"/>
    <w:rsid w:val="007C2EE8"/>
    <w:rsid w:val="007D55CE"/>
    <w:rsid w:val="007E7575"/>
    <w:rsid w:val="007F098D"/>
    <w:rsid w:val="00800A54"/>
    <w:rsid w:val="00801DA0"/>
    <w:rsid w:val="008039F7"/>
    <w:rsid w:val="008153D8"/>
    <w:rsid w:val="00816CFA"/>
    <w:rsid w:val="008266C8"/>
    <w:rsid w:val="00826C6C"/>
    <w:rsid w:val="00831354"/>
    <w:rsid w:val="00836131"/>
    <w:rsid w:val="0083671F"/>
    <w:rsid w:val="00837DB0"/>
    <w:rsid w:val="008409EB"/>
    <w:rsid w:val="00843234"/>
    <w:rsid w:val="00850BFD"/>
    <w:rsid w:val="00851963"/>
    <w:rsid w:val="00851ADC"/>
    <w:rsid w:val="0085524B"/>
    <w:rsid w:val="00860593"/>
    <w:rsid w:val="00864211"/>
    <w:rsid w:val="0086495F"/>
    <w:rsid w:val="00865E71"/>
    <w:rsid w:val="00876AC0"/>
    <w:rsid w:val="00880692"/>
    <w:rsid w:val="00880742"/>
    <w:rsid w:val="00884462"/>
    <w:rsid w:val="00890AFB"/>
    <w:rsid w:val="008934AE"/>
    <w:rsid w:val="00897D0D"/>
    <w:rsid w:val="008A6609"/>
    <w:rsid w:val="008B11CE"/>
    <w:rsid w:val="008B340A"/>
    <w:rsid w:val="008C5209"/>
    <w:rsid w:val="008D0AC9"/>
    <w:rsid w:val="008D4839"/>
    <w:rsid w:val="008D6EA4"/>
    <w:rsid w:val="008D7FD7"/>
    <w:rsid w:val="008E0E98"/>
    <w:rsid w:val="008E29D9"/>
    <w:rsid w:val="008E51C2"/>
    <w:rsid w:val="008F3E97"/>
    <w:rsid w:val="008F4F8B"/>
    <w:rsid w:val="009018F3"/>
    <w:rsid w:val="00905956"/>
    <w:rsid w:val="00913F5B"/>
    <w:rsid w:val="00913FB2"/>
    <w:rsid w:val="0091776F"/>
    <w:rsid w:val="0092084C"/>
    <w:rsid w:val="009214DE"/>
    <w:rsid w:val="009277F4"/>
    <w:rsid w:val="00936A75"/>
    <w:rsid w:val="009379FF"/>
    <w:rsid w:val="009430B5"/>
    <w:rsid w:val="0095795A"/>
    <w:rsid w:val="009611AC"/>
    <w:rsid w:val="00967A24"/>
    <w:rsid w:val="009700CD"/>
    <w:rsid w:val="009745D5"/>
    <w:rsid w:val="009824DB"/>
    <w:rsid w:val="009848D8"/>
    <w:rsid w:val="00991F63"/>
    <w:rsid w:val="009A0514"/>
    <w:rsid w:val="009A0B92"/>
    <w:rsid w:val="009A0C28"/>
    <w:rsid w:val="009A67F2"/>
    <w:rsid w:val="009B15A5"/>
    <w:rsid w:val="009B351F"/>
    <w:rsid w:val="009B47C9"/>
    <w:rsid w:val="009C1086"/>
    <w:rsid w:val="009C1872"/>
    <w:rsid w:val="009C3FBE"/>
    <w:rsid w:val="009C6970"/>
    <w:rsid w:val="009C71C1"/>
    <w:rsid w:val="009D1875"/>
    <w:rsid w:val="009D605E"/>
    <w:rsid w:val="009D647B"/>
    <w:rsid w:val="009E2FE0"/>
    <w:rsid w:val="009E4AE4"/>
    <w:rsid w:val="009F3A80"/>
    <w:rsid w:val="009F7016"/>
    <w:rsid w:val="00A07AE4"/>
    <w:rsid w:val="00A13E96"/>
    <w:rsid w:val="00A145ED"/>
    <w:rsid w:val="00A17385"/>
    <w:rsid w:val="00A24555"/>
    <w:rsid w:val="00A263E3"/>
    <w:rsid w:val="00A43943"/>
    <w:rsid w:val="00A43DCA"/>
    <w:rsid w:val="00A44D97"/>
    <w:rsid w:val="00A56410"/>
    <w:rsid w:val="00A6573F"/>
    <w:rsid w:val="00A65A8F"/>
    <w:rsid w:val="00A674D9"/>
    <w:rsid w:val="00A77A6A"/>
    <w:rsid w:val="00A81FCD"/>
    <w:rsid w:val="00A82F3C"/>
    <w:rsid w:val="00A85B8D"/>
    <w:rsid w:val="00A86090"/>
    <w:rsid w:val="00A91E10"/>
    <w:rsid w:val="00A964CB"/>
    <w:rsid w:val="00A976F6"/>
    <w:rsid w:val="00AA2042"/>
    <w:rsid w:val="00AA6AE3"/>
    <w:rsid w:val="00AA7A25"/>
    <w:rsid w:val="00AB2581"/>
    <w:rsid w:val="00AB59C7"/>
    <w:rsid w:val="00AB5E4B"/>
    <w:rsid w:val="00AC221D"/>
    <w:rsid w:val="00AC42C2"/>
    <w:rsid w:val="00AC5635"/>
    <w:rsid w:val="00AC7324"/>
    <w:rsid w:val="00AD6D56"/>
    <w:rsid w:val="00AE1A8F"/>
    <w:rsid w:val="00AE1E90"/>
    <w:rsid w:val="00AE1F4B"/>
    <w:rsid w:val="00AE5B45"/>
    <w:rsid w:val="00AF1D4A"/>
    <w:rsid w:val="00AF3737"/>
    <w:rsid w:val="00AF7882"/>
    <w:rsid w:val="00B0389B"/>
    <w:rsid w:val="00B048D0"/>
    <w:rsid w:val="00B04DBA"/>
    <w:rsid w:val="00B06C9D"/>
    <w:rsid w:val="00B076DA"/>
    <w:rsid w:val="00B11234"/>
    <w:rsid w:val="00B25EEF"/>
    <w:rsid w:val="00B25FCE"/>
    <w:rsid w:val="00B30561"/>
    <w:rsid w:val="00B31803"/>
    <w:rsid w:val="00B348BA"/>
    <w:rsid w:val="00B37736"/>
    <w:rsid w:val="00B37C70"/>
    <w:rsid w:val="00B40C68"/>
    <w:rsid w:val="00B422A1"/>
    <w:rsid w:val="00B4274A"/>
    <w:rsid w:val="00B42FE3"/>
    <w:rsid w:val="00B43F7D"/>
    <w:rsid w:val="00B47D0A"/>
    <w:rsid w:val="00B532DD"/>
    <w:rsid w:val="00B534B4"/>
    <w:rsid w:val="00B54708"/>
    <w:rsid w:val="00B560EE"/>
    <w:rsid w:val="00B6318D"/>
    <w:rsid w:val="00B63F15"/>
    <w:rsid w:val="00B659AB"/>
    <w:rsid w:val="00B74293"/>
    <w:rsid w:val="00B7492A"/>
    <w:rsid w:val="00B76EC9"/>
    <w:rsid w:val="00B8100D"/>
    <w:rsid w:val="00B873D9"/>
    <w:rsid w:val="00B93D06"/>
    <w:rsid w:val="00B94EF8"/>
    <w:rsid w:val="00BA2288"/>
    <w:rsid w:val="00BA3EF4"/>
    <w:rsid w:val="00BB0469"/>
    <w:rsid w:val="00BB0480"/>
    <w:rsid w:val="00BB182F"/>
    <w:rsid w:val="00BC0BC2"/>
    <w:rsid w:val="00BC47AF"/>
    <w:rsid w:val="00BC53BD"/>
    <w:rsid w:val="00BD042C"/>
    <w:rsid w:val="00BD0DC9"/>
    <w:rsid w:val="00BD1805"/>
    <w:rsid w:val="00BD2A04"/>
    <w:rsid w:val="00BD380E"/>
    <w:rsid w:val="00BE2AE7"/>
    <w:rsid w:val="00BE3EEC"/>
    <w:rsid w:val="00BF0DF7"/>
    <w:rsid w:val="00BF1B8E"/>
    <w:rsid w:val="00BF295F"/>
    <w:rsid w:val="00BF2A65"/>
    <w:rsid w:val="00BF318D"/>
    <w:rsid w:val="00C00D1B"/>
    <w:rsid w:val="00C021DC"/>
    <w:rsid w:val="00C02FBE"/>
    <w:rsid w:val="00C05733"/>
    <w:rsid w:val="00C0617B"/>
    <w:rsid w:val="00C067B1"/>
    <w:rsid w:val="00C12DF1"/>
    <w:rsid w:val="00C15064"/>
    <w:rsid w:val="00C16C44"/>
    <w:rsid w:val="00C22149"/>
    <w:rsid w:val="00C3393A"/>
    <w:rsid w:val="00C346B7"/>
    <w:rsid w:val="00C35041"/>
    <w:rsid w:val="00C41506"/>
    <w:rsid w:val="00C43063"/>
    <w:rsid w:val="00C54130"/>
    <w:rsid w:val="00C621CA"/>
    <w:rsid w:val="00C66307"/>
    <w:rsid w:val="00C719C9"/>
    <w:rsid w:val="00C74711"/>
    <w:rsid w:val="00C747EA"/>
    <w:rsid w:val="00C81F63"/>
    <w:rsid w:val="00C830A2"/>
    <w:rsid w:val="00C84B04"/>
    <w:rsid w:val="00C858EB"/>
    <w:rsid w:val="00C85E94"/>
    <w:rsid w:val="00C97672"/>
    <w:rsid w:val="00C97B7D"/>
    <w:rsid w:val="00C97BE7"/>
    <w:rsid w:val="00CA02F8"/>
    <w:rsid w:val="00CA14F7"/>
    <w:rsid w:val="00CA49BF"/>
    <w:rsid w:val="00CA5C03"/>
    <w:rsid w:val="00CA7D0B"/>
    <w:rsid w:val="00CB01CA"/>
    <w:rsid w:val="00CB10A7"/>
    <w:rsid w:val="00CC15DA"/>
    <w:rsid w:val="00CC2439"/>
    <w:rsid w:val="00CD24F4"/>
    <w:rsid w:val="00CD2A46"/>
    <w:rsid w:val="00CD5C50"/>
    <w:rsid w:val="00CD6E67"/>
    <w:rsid w:val="00CD7C3C"/>
    <w:rsid w:val="00CD7F73"/>
    <w:rsid w:val="00CE0BC5"/>
    <w:rsid w:val="00CE555A"/>
    <w:rsid w:val="00CE6CD4"/>
    <w:rsid w:val="00CE735F"/>
    <w:rsid w:val="00CF01DD"/>
    <w:rsid w:val="00CF2CE9"/>
    <w:rsid w:val="00CF4FBD"/>
    <w:rsid w:val="00D00CC2"/>
    <w:rsid w:val="00D03095"/>
    <w:rsid w:val="00D03D10"/>
    <w:rsid w:val="00D0430C"/>
    <w:rsid w:val="00D0736D"/>
    <w:rsid w:val="00D10C41"/>
    <w:rsid w:val="00D25E9D"/>
    <w:rsid w:val="00D32C1B"/>
    <w:rsid w:val="00D356F3"/>
    <w:rsid w:val="00D36CFC"/>
    <w:rsid w:val="00D4153D"/>
    <w:rsid w:val="00D5038D"/>
    <w:rsid w:val="00D52CAD"/>
    <w:rsid w:val="00D53CE7"/>
    <w:rsid w:val="00D54296"/>
    <w:rsid w:val="00D54F97"/>
    <w:rsid w:val="00D5774C"/>
    <w:rsid w:val="00D5787B"/>
    <w:rsid w:val="00D60810"/>
    <w:rsid w:val="00D60A3E"/>
    <w:rsid w:val="00D63CBC"/>
    <w:rsid w:val="00D731B1"/>
    <w:rsid w:val="00D779AE"/>
    <w:rsid w:val="00D8141B"/>
    <w:rsid w:val="00D8688F"/>
    <w:rsid w:val="00D8691A"/>
    <w:rsid w:val="00D87564"/>
    <w:rsid w:val="00D93269"/>
    <w:rsid w:val="00D9374D"/>
    <w:rsid w:val="00D95983"/>
    <w:rsid w:val="00D95F6D"/>
    <w:rsid w:val="00DA0066"/>
    <w:rsid w:val="00DA06B4"/>
    <w:rsid w:val="00DA0864"/>
    <w:rsid w:val="00DA0ECD"/>
    <w:rsid w:val="00DA11E8"/>
    <w:rsid w:val="00DB434E"/>
    <w:rsid w:val="00DB4497"/>
    <w:rsid w:val="00DC078C"/>
    <w:rsid w:val="00DC2D99"/>
    <w:rsid w:val="00DC5C53"/>
    <w:rsid w:val="00DC6A1C"/>
    <w:rsid w:val="00DE0C12"/>
    <w:rsid w:val="00DE2991"/>
    <w:rsid w:val="00DE4E09"/>
    <w:rsid w:val="00DE5705"/>
    <w:rsid w:val="00DE7787"/>
    <w:rsid w:val="00DF5E6A"/>
    <w:rsid w:val="00E02651"/>
    <w:rsid w:val="00E075B1"/>
    <w:rsid w:val="00E104B1"/>
    <w:rsid w:val="00E176B4"/>
    <w:rsid w:val="00E20662"/>
    <w:rsid w:val="00E208C9"/>
    <w:rsid w:val="00E21647"/>
    <w:rsid w:val="00E22361"/>
    <w:rsid w:val="00E32D39"/>
    <w:rsid w:val="00E33043"/>
    <w:rsid w:val="00E33A3A"/>
    <w:rsid w:val="00E34547"/>
    <w:rsid w:val="00E348E3"/>
    <w:rsid w:val="00E3558E"/>
    <w:rsid w:val="00E4557E"/>
    <w:rsid w:val="00E464E5"/>
    <w:rsid w:val="00E51F23"/>
    <w:rsid w:val="00E561F3"/>
    <w:rsid w:val="00E64880"/>
    <w:rsid w:val="00E6575F"/>
    <w:rsid w:val="00E71382"/>
    <w:rsid w:val="00E735B2"/>
    <w:rsid w:val="00E7511F"/>
    <w:rsid w:val="00E75D78"/>
    <w:rsid w:val="00E82945"/>
    <w:rsid w:val="00E84F3C"/>
    <w:rsid w:val="00E87DEB"/>
    <w:rsid w:val="00EA001B"/>
    <w:rsid w:val="00EA0297"/>
    <w:rsid w:val="00EA45AC"/>
    <w:rsid w:val="00EB1B4B"/>
    <w:rsid w:val="00EB4EAE"/>
    <w:rsid w:val="00EB5161"/>
    <w:rsid w:val="00EB5EB3"/>
    <w:rsid w:val="00EB6B88"/>
    <w:rsid w:val="00EC0080"/>
    <w:rsid w:val="00EC39CC"/>
    <w:rsid w:val="00ED1AF7"/>
    <w:rsid w:val="00ED2ACD"/>
    <w:rsid w:val="00ED2E1E"/>
    <w:rsid w:val="00EE3EE6"/>
    <w:rsid w:val="00EE7443"/>
    <w:rsid w:val="00EF402F"/>
    <w:rsid w:val="00EF5E06"/>
    <w:rsid w:val="00F013FD"/>
    <w:rsid w:val="00F02B71"/>
    <w:rsid w:val="00F03BE7"/>
    <w:rsid w:val="00F042B3"/>
    <w:rsid w:val="00F04BB9"/>
    <w:rsid w:val="00F141BB"/>
    <w:rsid w:val="00F17A16"/>
    <w:rsid w:val="00F2645F"/>
    <w:rsid w:val="00F27A06"/>
    <w:rsid w:val="00F35F24"/>
    <w:rsid w:val="00F41AC5"/>
    <w:rsid w:val="00F4214B"/>
    <w:rsid w:val="00F42679"/>
    <w:rsid w:val="00F42B8F"/>
    <w:rsid w:val="00F43DBE"/>
    <w:rsid w:val="00F46C8B"/>
    <w:rsid w:val="00F51E20"/>
    <w:rsid w:val="00F66214"/>
    <w:rsid w:val="00F70148"/>
    <w:rsid w:val="00F70917"/>
    <w:rsid w:val="00F70BBA"/>
    <w:rsid w:val="00F71283"/>
    <w:rsid w:val="00F7163F"/>
    <w:rsid w:val="00F718B7"/>
    <w:rsid w:val="00F75866"/>
    <w:rsid w:val="00F812C6"/>
    <w:rsid w:val="00F8242C"/>
    <w:rsid w:val="00F83C48"/>
    <w:rsid w:val="00F91B58"/>
    <w:rsid w:val="00F97F33"/>
    <w:rsid w:val="00FA2DCE"/>
    <w:rsid w:val="00FA7894"/>
    <w:rsid w:val="00FB0728"/>
    <w:rsid w:val="00FB0F98"/>
    <w:rsid w:val="00FB1AE3"/>
    <w:rsid w:val="00FB30B3"/>
    <w:rsid w:val="00FB4277"/>
    <w:rsid w:val="00FB5E6A"/>
    <w:rsid w:val="00FC0BB0"/>
    <w:rsid w:val="00FC0F2C"/>
    <w:rsid w:val="00FC6D23"/>
    <w:rsid w:val="00FD35B4"/>
    <w:rsid w:val="00FD4DD5"/>
    <w:rsid w:val="00FD5F8B"/>
    <w:rsid w:val="00FE6EB2"/>
    <w:rsid w:val="00FF2F52"/>
    <w:rsid w:val="00FF568D"/>
    <w:rsid w:val="00FF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7323C1"/>
  <w15:docId w15:val="{32EB0E4F-814B-4832-86E2-D1BDD090D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34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234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34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3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34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34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340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340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340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34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E104B1"/>
    <w:rPr>
      <w:color w:val="0000FF"/>
      <w:u w:val="single"/>
    </w:rPr>
  </w:style>
  <w:style w:type="table" w:styleId="TableGrid">
    <w:name w:val="Table Grid"/>
    <w:basedOn w:val="TableNormal"/>
    <w:rsid w:val="00E104B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04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04B1"/>
    <w:rPr>
      <w:rFonts w:ascii="Tahoma" w:eastAsia="Times New Roman" w:hAnsi="Tahoma" w:cs="Tahoma"/>
      <w:iCs/>
      <w:sz w:val="16"/>
      <w:szCs w:val="16"/>
      <w:lang w:val="lv-LV"/>
    </w:rPr>
  </w:style>
  <w:style w:type="paragraph" w:styleId="Header">
    <w:name w:val="header"/>
    <w:basedOn w:val="Normal"/>
    <w:link w:val="HeaderChar"/>
    <w:unhideWhenUsed/>
    <w:rsid w:val="00E104B1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semiHidden/>
    <w:rsid w:val="00E104B1"/>
    <w:rPr>
      <w:rFonts w:ascii="Times New Roman" w:eastAsia="Times New Roman" w:hAnsi="Times New Roman" w:cs="Times New Roman"/>
      <w:iCs/>
      <w:sz w:val="28"/>
      <w:szCs w:val="20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E104B1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E104B1"/>
    <w:rPr>
      <w:rFonts w:ascii="Times New Roman" w:eastAsia="Times New Roman" w:hAnsi="Times New Roman" w:cs="Times New Roman"/>
      <w:iCs/>
      <w:sz w:val="28"/>
      <w:szCs w:val="20"/>
      <w:lang w:val="lv-LV"/>
    </w:rPr>
  </w:style>
  <w:style w:type="character" w:styleId="PageNumber">
    <w:name w:val="page number"/>
    <w:basedOn w:val="DefaultParagraphFont"/>
    <w:rsid w:val="00E104B1"/>
  </w:style>
  <w:style w:type="paragraph" w:styleId="ListParagraph">
    <w:name w:val="List Paragraph"/>
    <w:basedOn w:val="Normal"/>
    <w:uiPriority w:val="34"/>
    <w:qFormat/>
    <w:rsid w:val="00292340"/>
    <w:pPr>
      <w:ind w:left="720"/>
      <w:contextualSpacing/>
    </w:pPr>
  </w:style>
  <w:style w:type="character" w:styleId="UnresolvedMention">
    <w:name w:val="Unresolved Mention"/>
    <w:uiPriority w:val="99"/>
    <w:semiHidden/>
    <w:unhideWhenUsed/>
    <w:rsid w:val="00E20662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uiPriority w:val="9"/>
    <w:rsid w:val="00292340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292340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292340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292340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292340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292340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292340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292340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292340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29234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292340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292340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292340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292340"/>
    <w:rPr>
      <w:b/>
      <w:bCs/>
    </w:rPr>
  </w:style>
  <w:style w:type="character" w:styleId="Emphasis">
    <w:name w:val="Emphasis"/>
    <w:uiPriority w:val="20"/>
    <w:qFormat/>
    <w:rsid w:val="00292340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292340"/>
    <w:rPr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292340"/>
    <w:rPr>
      <w:i/>
    </w:rPr>
  </w:style>
  <w:style w:type="character" w:customStyle="1" w:styleId="QuoteChar">
    <w:name w:val="Quote Char"/>
    <w:link w:val="Quote"/>
    <w:uiPriority w:val="29"/>
    <w:rsid w:val="00292340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340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292340"/>
    <w:rPr>
      <w:b/>
      <w:i/>
      <w:sz w:val="24"/>
    </w:rPr>
  </w:style>
  <w:style w:type="character" w:styleId="SubtleEmphasis">
    <w:name w:val="Subtle Emphasis"/>
    <w:uiPriority w:val="19"/>
    <w:qFormat/>
    <w:rsid w:val="00292340"/>
    <w:rPr>
      <w:i/>
      <w:color w:val="5A5A5A"/>
    </w:rPr>
  </w:style>
  <w:style w:type="character" w:styleId="IntenseEmphasis">
    <w:name w:val="Intense Emphasis"/>
    <w:uiPriority w:val="21"/>
    <w:qFormat/>
    <w:rsid w:val="00292340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292340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292340"/>
    <w:rPr>
      <w:b/>
      <w:sz w:val="24"/>
      <w:u w:val="single"/>
    </w:rPr>
  </w:style>
  <w:style w:type="character" w:styleId="BookTitle">
    <w:name w:val="Book Title"/>
    <w:uiPriority w:val="33"/>
    <w:qFormat/>
    <w:rsid w:val="00292340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92340"/>
    <w:pPr>
      <w:outlineLvl w:val="9"/>
    </w:pPr>
  </w:style>
  <w:style w:type="paragraph" w:styleId="Caption">
    <w:name w:val="caption"/>
    <w:basedOn w:val="Normal"/>
    <w:next w:val="Normal"/>
    <w:uiPriority w:val="35"/>
    <w:semiHidden/>
    <w:unhideWhenUsed/>
    <w:rsid w:val="00292340"/>
    <w:pPr>
      <w:spacing w:after="200"/>
    </w:pPr>
    <w:rPr>
      <w:i/>
      <w:iCs/>
      <w:color w:val="44546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ina.slaidina\Downloads\2_Cesu%20novada%20pasvaldiba.dot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CDC0A5BF61CC349938E9E857E8893B1" ma:contentTypeVersion="17" ma:contentTypeDescription="Izveidot jaunu dokumentu." ma:contentTypeScope="" ma:versionID="46bff900543577e47c65738fdfa77d7d">
  <xsd:schema xmlns:xsd="http://www.w3.org/2001/XMLSchema" xmlns:xs="http://www.w3.org/2001/XMLSchema" xmlns:p="http://schemas.microsoft.com/office/2006/metadata/properties" xmlns:ns3="2c101f35-ea7b-4f5e-ac86-ba07d90a59fd" xmlns:ns4="72ead913-684b-4aff-9f2e-2d72b3b44d71" targetNamespace="http://schemas.microsoft.com/office/2006/metadata/properties" ma:root="true" ma:fieldsID="366b2460f9813df3e6f0eb245befaf0e" ns3:_="" ns4:_="">
    <xsd:import namespace="2c101f35-ea7b-4f5e-ac86-ba07d90a59fd"/>
    <xsd:import namespace="72ead913-684b-4aff-9f2e-2d72b3b44d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01f35-ea7b-4f5e-ac86-ba07d90a59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ad913-684b-4aff-9f2e-2d72b3b44d7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c101f35-ea7b-4f5e-ac86-ba07d90a59f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E023C5-C592-4479-90B0-AF8275E765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101f35-ea7b-4f5e-ac86-ba07d90a59fd"/>
    <ds:schemaRef ds:uri="72ead913-684b-4aff-9f2e-2d72b3b44d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E8513D-7DF4-4D64-AFF3-6B19D0EFD214}">
  <ds:schemaRefs>
    <ds:schemaRef ds:uri="http://schemas.microsoft.com/office/2006/metadata/properties"/>
    <ds:schemaRef ds:uri="http://schemas.microsoft.com/office/infopath/2007/PartnerControls"/>
    <ds:schemaRef ds:uri="2c101f35-ea7b-4f5e-ac86-ba07d90a59fd"/>
  </ds:schemaRefs>
</ds:datastoreItem>
</file>

<file path=customXml/itemProps3.xml><?xml version="1.0" encoding="utf-8"?>
<ds:datastoreItem xmlns:ds="http://schemas.openxmlformats.org/officeDocument/2006/customXml" ds:itemID="{4D7E2A12-5219-46C5-B257-7F84F44908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2_Cesu novada pasvaldiba</Template>
  <TotalTime>1</TotalTime>
  <Pages>2</Pages>
  <Words>2017</Words>
  <Characters>1150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Dome</Company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Slaidiņa</dc:creator>
  <cp:keywords/>
  <cp:lastModifiedBy>Dace Balgalve</cp:lastModifiedBy>
  <cp:revision>2</cp:revision>
  <dcterms:created xsi:type="dcterms:W3CDTF">2025-05-07T07:59:00Z</dcterms:created>
  <dcterms:modified xsi:type="dcterms:W3CDTF">2025-05-07T07:59:00Z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0x0101005CDC0A5BF61CC349938E9E857E8893B1</vt:lpwstr>
  </property>
</Properties>
</file>