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3871"/>
        <w:tblW w:w="0" w:type="auto"/>
        <w:tblLayout w:type="fixed"/>
        <w:tblLook w:val="04A0" w:firstRow="1" w:lastRow="0" w:firstColumn="1" w:lastColumn="0" w:noHBand="0" w:noVBand="1"/>
      </w:tblPr>
      <w:tblGrid>
        <w:gridCol w:w="675"/>
        <w:gridCol w:w="1701"/>
        <w:gridCol w:w="426"/>
        <w:gridCol w:w="2204"/>
      </w:tblGrid>
      <w:tr w:rsidR="00C6250E" w:rsidRPr="009012E8" w14:paraId="5DB4EC8F" w14:textId="77777777" w:rsidTr="00F411BF">
        <w:trPr>
          <w:trHeight w:val="423"/>
        </w:trPr>
        <w:tc>
          <w:tcPr>
            <w:tcW w:w="675" w:type="dxa"/>
          </w:tcPr>
          <w:p w14:paraId="4361A7B2" w14:textId="77777777" w:rsidR="00C6250E" w:rsidRPr="009012E8" w:rsidRDefault="00C6250E" w:rsidP="00F411BF">
            <w:pPr>
              <w:spacing w:before="20"/>
              <w:ind w:right="-108"/>
            </w:pPr>
            <w:r w:rsidRPr="009012E8">
              <w:t>Rīgā</w:t>
            </w:r>
          </w:p>
        </w:tc>
        <w:tc>
          <w:tcPr>
            <w:tcW w:w="1701" w:type="dxa"/>
          </w:tcPr>
          <w:p w14:paraId="146B2046" w14:textId="77777777" w:rsidR="00C6250E" w:rsidRPr="009012E8" w:rsidRDefault="00C6250E" w:rsidP="00B874E2">
            <w:pPr>
              <w:pBdr>
                <w:bottom w:val="single" w:sz="4" w:space="1" w:color="auto"/>
              </w:pBdr>
            </w:pPr>
            <w:r>
              <w:t>02.11.2021</w:t>
            </w:r>
          </w:p>
        </w:tc>
        <w:tc>
          <w:tcPr>
            <w:tcW w:w="426" w:type="dxa"/>
          </w:tcPr>
          <w:p w14:paraId="6CC1D147" w14:textId="77777777" w:rsidR="00C6250E" w:rsidRPr="009012E8" w:rsidRDefault="00C6250E" w:rsidP="00F411BF">
            <w:pPr>
              <w:spacing w:before="20"/>
              <w:ind w:right="-187"/>
            </w:pPr>
            <w:r w:rsidRPr="009012E8">
              <w:t>Nr.</w:t>
            </w:r>
          </w:p>
        </w:tc>
        <w:tc>
          <w:tcPr>
            <w:tcW w:w="2204" w:type="dxa"/>
          </w:tcPr>
          <w:p w14:paraId="6286854E" w14:textId="77777777" w:rsidR="00C6250E" w:rsidRPr="009012E8" w:rsidRDefault="00C6250E" w:rsidP="00B874E2">
            <w:pPr>
              <w:pBdr>
                <w:bottom w:val="single" w:sz="4" w:space="1" w:color="auto"/>
              </w:pBdr>
            </w:pPr>
            <w:r>
              <w:t>04.2-02/4318</w:t>
            </w:r>
          </w:p>
        </w:tc>
      </w:tr>
      <w:tr w:rsidR="00C6250E" w:rsidRPr="009012E8" w14:paraId="72BA582B" w14:textId="77777777" w:rsidTr="00F411BF">
        <w:trPr>
          <w:trHeight w:val="423"/>
        </w:trPr>
        <w:tc>
          <w:tcPr>
            <w:tcW w:w="675" w:type="dxa"/>
          </w:tcPr>
          <w:p w14:paraId="00E40105" w14:textId="77777777" w:rsidR="00C6250E" w:rsidRPr="009012E8" w:rsidRDefault="00C6250E" w:rsidP="00F411BF">
            <w:pPr>
              <w:spacing w:before="20"/>
              <w:ind w:right="-108"/>
            </w:pPr>
            <w:r w:rsidRPr="009012E8">
              <w:t>uz</w:t>
            </w:r>
          </w:p>
        </w:tc>
        <w:tc>
          <w:tcPr>
            <w:tcW w:w="1701" w:type="dxa"/>
          </w:tcPr>
          <w:p w14:paraId="4607D2D7" w14:textId="2EBA1541" w:rsidR="00C6250E" w:rsidRPr="009012E8" w:rsidRDefault="00941E86" w:rsidP="00B874E2">
            <w:pPr>
              <w:pBdr>
                <w:bottom w:val="single" w:sz="4" w:space="1" w:color="auto"/>
              </w:pBdr>
            </w:pPr>
            <w:r>
              <w:t>27.10.2021.</w:t>
            </w:r>
          </w:p>
        </w:tc>
        <w:tc>
          <w:tcPr>
            <w:tcW w:w="426" w:type="dxa"/>
          </w:tcPr>
          <w:p w14:paraId="35305A86" w14:textId="77777777" w:rsidR="00C6250E" w:rsidRPr="009012E8" w:rsidRDefault="00C6250E" w:rsidP="00F411BF">
            <w:pPr>
              <w:spacing w:before="20"/>
              <w:ind w:right="-187"/>
            </w:pPr>
            <w:r w:rsidRPr="009012E8">
              <w:t>Nr.</w:t>
            </w:r>
          </w:p>
        </w:tc>
        <w:tc>
          <w:tcPr>
            <w:tcW w:w="2204" w:type="dxa"/>
          </w:tcPr>
          <w:p w14:paraId="1B0D9282" w14:textId="763BF239" w:rsidR="00C6250E" w:rsidRPr="009012E8" w:rsidRDefault="00941E86" w:rsidP="00B874E2">
            <w:pPr>
              <w:pBdr>
                <w:bottom w:val="single" w:sz="4" w:space="1" w:color="auto"/>
              </w:pBdr>
            </w:pPr>
            <w:r w:rsidRPr="00941E86">
              <w:t>12.2-9/9512</w:t>
            </w:r>
          </w:p>
        </w:tc>
      </w:tr>
    </w:tbl>
    <w:p w14:paraId="71D56CBE" w14:textId="77777777" w:rsidR="00C6250E" w:rsidRPr="009012E8" w:rsidRDefault="00C6250E" w:rsidP="00F85B8C">
      <w:pPr>
        <w:pStyle w:val="Header"/>
      </w:pPr>
    </w:p>
    <w:p w14:paraId="25B24C19" w14:textId="77777777" w:rsidR="00B260CE" w:rsidRPr="009012E8" w:rsidRDefault="00B260CE" w:rsidP="00632E67">
      <w:pPr>
        <w:jc w:val="both"/>
      </w:pPr>
    </w:p>
    <w:p w14:paraId="441E1048" w14:textId="77777777" w:rsidR="001201F9" w:rsidRPr="009012E8" w:rsidRDefault="001201F9" w:rsidP="008F5D2D">
      <w:pPr>
        <w:spacing w:after="0" w:line="240" w:lineRule="auto"/>
        <w:jc w:val="both"/>
      </w:pPr>
    </w:p>
    <w:p w14:paraId="30AC53B7" w14:textId="4AD2259B" w:rsidR="00CB7B19" w:rsidRDefault="00CB7B19" w:rsidP="009B346D">
      <w:pPr>
        <w:tabs>
          <w:tab w:val="left" w:pos="720"/>
          <w:tab w:val="center" w:pos="4320"/>
          <w:tab w:val="right" w:pos="8640"/>
        </w:tabs>
        <w:spacing w:after="0" w:line="240" w:lineRule="auto"/>
        <w:jc w:val="right"/>
      </w:pPr>
      <w:r>
        <w:t>Vides aizsardzības un reģionālās attīstības ministrijai</w:t>
      </w:r>
    </w:p>
    <w:p w14:paraId="7AF99434" w14:textId="77777777" w:rsidR="00174246" w:rsidRDefault="00174246" w:rsidP="009B346D">
      <w:pPr>
        <w:tabs>
          <w:tab w:val="left" w:pos="720"/>
          <w:tab w:val="center" w:pos="4320"/>
          <w:tab w:val="right" w:pos="8640"/>
        </w:tabs>
        <w:spacing w:after="0" w:line="240" w:lineRule="auto"/>
        <w:jc w:val="right"/>
      </w:pPr>
    </w:p>
    <w:p w14:paraId="4D8DD8AC" w14:textId="55BE1ADF" w:rsidR="00CB7B19" w:rsidRDefault="00CB7B19" w:rsidP="00CB7B19">
      <w:pPr>
        <w:tabs>
          <w:tab w:val="left" w:pos="720"/>
          <w:tab w:val="center" w:pos="4320"/>
          <w:tab w:val="right" w:pos="8640"/>
        </w:tabs>
        <w:spacing w:after="0" w:line="240" w:lineRule="auto"/>
        <w:jc w:val="right"/>
      </w:pPr>
    </w:p>
    <w:p w14:paraId="7919B56D" w14:textId="53B79A7B" w:rsidR="00CB7B19" w:rsidRDefault="00CB7B19" w:rsidP="009B346D">
      <w:pPr>
        <w:tabs>
          <w:tab w:val="left" w:pos="720"/>
          <w:tab w:val="right" w:pos="8640"/>
        </w:tabs>
        <w:spacing w:after="0" w:line="240" w:lineRule="auto"/>
        <w:ind w:right="3969"/>
        <w:jc w:val="both"/>
      </w:pPr>
      <w:r>
        <w:t xml:space="preserve">Par </w:t>
      </w:r>
      <w:r w:rsidR="00EF3A57">
        <w:t xml:space="preserve">atzinumu </w:t>
      </w:r>
      <w:r w:rsidR="00EF3A57" w:rsidRPr="00EF3A57">
        <w:t>Ministru kabineta noteikumu projekt</w:t>
      </w:r>
      <w:r w:rsidR="00EF3A57">
        <w:t>am</w:t>
      </w:r>
      <w:r w:rsidR="00EF3A57" w:rsidRPr="00EF3A57">
        <w:t xml:space="preserve"> "Emisijas kvotu izsolīšanas instrumenta finansēto projektu atklāta konkursa "Siltumnīcefekta gāzu emisijas samazināšana transporta sektorā – atbalsts </w:t>
      </w:r>
      <w:proofErr w:type="spellStart"/>
      <w:r w:rsidR="00EF3A57" w:rsidRPr="00EF3A57">
        <w:t>bezemisiju</w:t>
      </w:r>
      <w:proofErr w:type="spellEnd"/>
      <w:r w:rsidR="00EF3A57" w:rsidRPr="00EF3A57">
        <w:t xml:space="preserve"> un </w:t>
      </w:r>
      <w:proofErr w:type="spellStart"/>
      <w:r w:rsidR="00EF3A57" w:rsidRPr="00EF3A57">
        <w:t>mazemisiju</w:t>
      </w:r>
      <w:proofErr w:type="spellEnd"/>
      <w:r w:rsidR="00EF3A57" w:rsidRPr="00EF3A57">
        <w:t xml:space="preserve"> transportlīdzekļu iegādei" nolikums"</w:t>
      </w:r>
    </w:p>
    <w:p w14:paraId="123211A4" w14:textId="1D1FC77C" w:rsidR="00B00CCD" w:rsidRDefault="00B00CCD" w:rsidP="00B00CCD">
      <w:pPr>
        <w:tabs>
          <w:tab w:val="left" w:pos="720"/>
          <w:tab w:val="center" w:pos="4320"/>
          <w:tab w:val="right" w:pos="8640"/>
        </w:tabs>
        <w:spacing w:after="0" w:line="240" w:lineRule="auto"/>
      </w:pPr>
    </w:p>
    <w:p w14:paraId="6734A08F" w14:textId="4B5D2B22" w:rsidR="00EF3A57" w:rsidRDefault="00CC1C55" w:rsidP="00D41F54">
      <w:pPr>
        <w:tabs>
          <w:tab w:val="left" w:pos="720"/>
          <w:tab w:val="center" w:pos="4320"/>
          <w:tab w:val="right" w:pos="8640"/>
        </w:tabs>
        <w:spacing w:after="0" w:line="240" w:lineRule="auto"/>
        <w:ind w:firstLine="709"/>
        <w:jc w:val="both"/>
      </w:pPr>
      <w:r>
        <w:t>Satiksmes ministrija ir saņēmusi Vides aizsardzības un reģionālās attīstības ministrijas</w:t>
      </w:r>
      <w:r w:rsidR="00D41F54">
        <w:t xml:space="preserve"> 2021.gada 27.oktobrī</w:t>
      </w:r>
      <w:r w:rsidR="00CD7D61">
        <w:t xml:space="preserve"> </w:t>
      </w:r>
      <w:r w:rsidR="004A1E0C">
        <w:t>ar e-pastu Nr.</w:t>
      </w:r>
      <w:r w:rsidR="004A1E0C" w:rsidRPr="004A1E0C">
        <w:t xml:space="preserve"> </w:t>
      </w:r>
      <w:r w:rsidR="004A1E0C" w:rsidRPr="00941E86">
        <w:t>12.2-9/9512</w:t>
      </w:r>
      <w:r w:rsidR="004A1E0C">
        <w:t xml:space="preserve"> </w:t>
      </w:r>
      <w:r w:rsidR="00CD7D61">
        <w:t>nosūtīto</w:t>
      </w:r>
      <w:r w:rsidR="00D41F54">
        <w:t xml:space="preserve"> precizēt</w:t>
      </w:r>
      <w:r w:rsidR="00CD7D61">
        <w:t>o</w:t>
      </w:r>
      <w:r w:rsidR="00D41F54">
        <w:t xml:space="preserve"> </w:t>
      </w:r>
      <w:r w:rsidR="00D41F54" w:rsidRPr="00EF3A57">
        <w:t>Ministru kabineta noteikumu projekt</w:t>
      </w:r>
      <w:r w:rsidR="00CD7D61">
        <w:t>u</w:t>
      </w:r>
      <w:r w:rsidR="00D41F54" w:rsidRPr="00EF3A57">
        <w:t xml:space="preserve"> "Emisijas kvotu izsolīšanas instrumenta finansēto projektu atklāta konkursa "Siltumnīcefekta gāzu emisijas samazināšana transporta sektorā – atbalsts </w:t>
      </w:r>
      <w:proofErr w:type="spellStart"/>
      <w:r w:rsidR="00D41F54" w:rsidRPr="00EF3A57">
        <w:t>bezemisiju</w:t>
      </w:r>
      <w:proofErr w:type="spellEnd"/>
      <w:r w:rsidR="00D41F54" w:rsidRPr="00EF3A57">
        <w:t xml:space="preserve"> un </w:t>
      </w:r>
      <w:proofErr w:type="spellStart"/>
      <w:r w:rsidR="00D41F54" w:rsidRPr="00EF3A57">
        <w:t>mazemisiju</w:t>
      </w:r>
      <w:proofErr w:type="spellEnd"/>
      <w:r w:rsidR="00D41F54" w:rsidRPr="00EF3A57">
        <w:t xml:space="preserve"> transportlīdzekļu iegādei" nolikums"</w:t>
      </w:r>
      <w:r w:rsidR="00D41F54">
        <w:t xml:space="preserve"> (VSS-</w:t>
      </w:r>
      <w:r w:rsidR="00CD7D61" w:rsidRPr="00CD7D61">
        <w:t>847</w:t>
      </w:r>
      <w:r w:rsidR="00CD7D61">
        <w:t>)</w:t>
      </w:r>
      <w:r w:rsidR="004A1E0C">
        <w:t xml:space="preserve"> (turpmāk – noteikumu projekts)</w:t>
      </w:r>
      <w:r w:rsidR="00CD7D61">
        <w:t xml:space="preserve"> un atbalsta </w:t>
      </w:r>
      <w:r w:rsidR="003C72D6">
        <w:t xml:space="preserve">tā </w:t>
      </w:r>
      <w:r w:rsidR="004A1E0C">
        <w:t>tālāko virzību, vienlaikus sniedzot šādu iebildumu.</w:t>
      </w:r>
    </w:p>
    <w:p w14:paraId="3E4BE1BD" w14:textId="77777777" w:rsidR="006E19F6" w:rsidRDefault="004A1E0C" w:rsidP="006E19F6">
      <w:pPr>
        <w:tabs>
          <w:tab w:val="left" w:pos="720"/>
          <w:tab w:val="center" w:pos="4320"/>
          <w:tab w:val="right" w:pos="8640"/>
        </w:tabs>
        <w:spacing w:after="0" w:line="240" w:lineRule="auto"/>
        <w:ind w:firstLine="709"/>
        <w:jc w:val="both"/>
      </w:pPr>
      <w:r>
        <w:t>Satiksmes ministrija aicina papildināt noteikumu projekt</w:t>
      </w:r>
      <w:r w:rsidR="00774573">
        <w:t xml:space="preserve">u ar atbalstu iniciatīvai, kuras ietvaros tiktu paredzētas </w:t>
      </w:r>
      <w:r w:rsidR="007926D5">
        <w:t xml:space="preserve">subsīdijas velosipēdu un </w:t>
      </w:r>
      <w:proofErr w:type="spellStart"/>
      <w:r w:rsidR="006466CB">
        <w:t>elektrovelosipēdu</w:t>
      </w:r>
      <w:proofErr w:type="spellEnd"/>
      <w:r w:rsidR="006466CB">
        <w:t xml:space="preserve"> iegādei, ja persona nodod </w:t>
      </w:r>
      <w:r w:rsidR="00ED7187">
        <w:t xml:space="preserve">norakstīšanai un pārstrādei transportlīdzekli ar </w:t>
      </w:r>
      <w:proofErr w:type="spellStart"/>
      <w:r w:rsidR="00ED7187">
        <w:t>iekšdedzes</w:t>
      </w:r>
      <w:proofErr w:type="spellEnd"/>
      <w:r w:rsidR="00ED7187">
        <w:t xml:space="preserve"> dzinēju.</w:t>
      </w:r>
      <w:r w:rsidR="009B346D">
        <w:t xml:space="preserve"> </w:t>
      </w:r>
      <w:r w:rsidR="006E19F6">
        <w:t xml:space="preserve">Minētās </w:t>
      </w:r>
      <w:proofErr w:type="spellStart"/>
      <w:r w:rsidR="006E19F6">
        <w:t>aktitivātes</w:t>
      </w:r>
      <w:proofErr w:type="spellEnd"/>
      <w:r w:rsidR="006E19F6">
        <w:t xml:space="preserve"> ietvaros tiktu veicināta plašāka pāreja no </w:t>
      </w:r>
      <w:proofErr w:type="spellStart"/>
      <w:r w:rsidR="006E19F6">
        <w:t>iekšdedzes</w:t>
      </w:r>
      <w:proofErr w:type="spellEnd"/>
      <w:r w:rsidR="006E19F6">
        <w:t xml:space="preserve"> transportlīdzekļiem uz velosipēdiem, tādējādi iedzīvotāju vidū popularizējot velosipēdu lietošanu. Satiksmes ministrijas ieskatā, ir būtiski piedāvāt iedzīvotājiem izvēles iespējas zemāku izmaksu pārvietošanās līdzekļa nomaiņai, kam turklāt ilgtermiņā sagaidāma pozitīva ietekme uz izmešu samazinājumu, transportlīdzekļa dzīves cikla izmaksām, dabas resursu patēriņu un sabiedrības veselību.</w:t>
      </w:r>
    </w:p>
    <w:p w14:paraId="0EFF3C50" w14:textId="001FD63F" w:rsidR="00ED7187" w:rsidRDefault="00ED7187" w:rsidP="00D41F54">
      <w:pPr>
        <w:tabs>
          <w:tab w:val="left" w:pos="720"/>
          <w:tab w:val="center" w:pos="4320"/>
          <w:tab w:val="right" w:pos="8640"/>
        </w:tabs>
        <w:spacing w:after="0" w:line="240" w:lineRule="auto"/>
        <w:ind w:firstLine="709"/>
        <w:jc w:val="both"/>
      </w:pPr>
      <w:r>
        <w:t xml:space="preserve">Tādējādi rosinām papildināt </w:t>
      </w:r>
      <w:r w:rsidR="00512D99">
        <w:t>noteikumu projekta 2.</w:t>
      </w:r>
      <w:r w:rsidR="00A1130E">
        <w:t>punktu ar 2.3.apakšpunktu</w:t>
      </w:r>
      <w:r w:rsidR="00314CF7">
        <w:t xml:space="preserve">, </w:t>
      </w:r>
      <w:r w:rsidR="00A1130E">
        <w:t>izsakot to šādā redakcijā:</w:t>
      </w:r>
    </w:p>
    <w:p w14:paraId="075D3CC7" w14:textId="37C29855" w:rsidR="00314CF7" w:rsidRDefault="00A1130E" w:rsidP="00314CF7">
      <w:pPr>
        <w:tabs>
          <w:tab w:val="left" w:pos="720"/>
          <w:tab w:val="center" w:pos="4320"/>
          <w:tab w:val="right" w:pos="8640"/>
        </w:tabs>
        <w:spacing w:after="0" w:line="240" w:lineRule="auto"/>
        <w:ind w:firstLine="709"/>
        <w:jc w:val="both"/>
      </w:pPr>
      <w:r>
        <w:t>“</w:t>
      </w:r>
      <w:r w:rsidR="007C4DC3">
        <w:t>2.3.</w:t>
      </w:r>
      <w:r w:rsidR="00EB62C1">
        <w:t xml:space="preserve"> </w:t>
      </w:r>
      <w:r w:rsidR="00EB62C1" w:rsidRPr="00EB62C1">
        <w:t>tiek darbināt</w:t>
      </w:r>
      <w:r w:rsidR="00191D70">
        <w:t>i</w:t>
      </w:r>
      <w:r w:rsidR="00EB62C1" w:rsidRPr="00EB62C1">
        <w:t xml:space="preserve"> ar cilvēka muskuļu spēku, izmantojot pedāļus vai rokturus. </w:t>
      </w:r>
      <w:r w:rsidR="00F23581">
        <w:t xml:space="preserve">Tāpat tie </w:t>
      </w:r>
      <w:r w:rsidR="00EB62C1" w:rsidRPr="00EB62C1">
        <w:t>var būt aprīkot</w:t>
      </w:r>
      <w:r w:rsidR="00F23581">
        <w:t>i</w:t>
      </w:r>
      <w:r w:rsidR="00EB62C1" w:rsidRPr="00EB62C1">
        <w:t xml:space="preserve"> ar elektromotoru, kura galvenā funkcija ir palīdzēt mīt pedāļus vai griezt rokturus, kura jauda nepārsniedz 1 kilovatu un kurš atslēdzas, kad transportlīdzeklis sasniedz ātrumu 25 kilometri stundā vai kad velosipēda vadītājs pārstāj mīt pedāļus vai griezt rokturus</w:t>
      </w:r>
      <w:r w:rsidR="00314CF7">
        <w:t>.”</w:t>
      </w:r>
    </w:p>
    <w:p w14:paraId="3F578EA3" w14:textId="5D5924EE" w:rsidR="00463598" w:rsidRDefault="00314CF7" w:rsidP="00463598">
      <w:pPr>
        <w:tabs>
          <w:tab w:val="left" w:pos="720"/>
          <w:tab w:val="center" w:pos="4320"/>
          <w:tab w:val="right" w:pos="8640"/>
        </w:tabs>
        <w:spacing w:after="0" w:line="240" w:lineRule="auto"/>
        <w:ind w:firstLine="709"/>
        <w:jc w:val="both"/>
      </w:pPr>
      <w:r>
        <w:t>Tāpat</w:t>
      </w:r>
      <w:r w:rsidR="00456D6F">
        <w:t xml:space="preserve"> attiecīgi</w:t>
      </w:r>
      <w:r>
        <w:t xml:space="preserve"> arī aicinām papildināt noteikumu projekta </w:t>
      </w:r>
      <w:r w:rsidR="001F30E7">
        <w:t>8.1.</w:t>
      </w:r>
      <w:r w:rsidR="00463598">
        <w:t>apakšpunktu, izsakot to šādā redakcijā:</w:t>
      </w:r>
    </w:p>
    <w:p w14:paraId="3B09113C" w14:textId="283D387D" w:rsidR="00463598" w:rsidRDefault="00463598" w:rsidP="00463598">
      <w:pPr>
        <w:tabs>
          <w:tab w:val="left" w:pos="720"/>
          <w:tab w:val="center" w:pos="4320"/>
          <w:tab w:val="right" w:pos="8640"/>
        </w:tabs>
        <w:spacing w:after="0" w:line="240" w:lineRule="auto"/>
        <w:ind w:firstLine="709"/>
        <w:jc w:val="both"/>
      </w:pPr>
      <w:r>
        <w:t>“</w:t>
      </w:r>
      <w:r w:rsidR="00693414" w:rsidRPr="00693414">
        <w:t xml:space="preserve">8.1. jaunu rūpnieciski </w:t>
      </w:r>
      <w:r w:rsidR="00693414" w:rsidRPr="00E67097">
        <w:t>ražotu</w:t>
      </w:r>
      <w:r w:rsidR="00456D6F" w:rsidRPr="00E67097">
        <w:t xml:space="preserve"> velosipēdu,</w:t>
      </w:r>
      <w:r w:rsidR="00693414" w:rsidRPr="00E67097">
        <w:t xml:space="preserve"> M1 un N1 kategorijas elektromobiļu, kuriem nobraukums starp pilnas uzlādes reizēm ir vismaz 150</w:t>
      </w:r>
      <w:r w:rsidR="00693414" w:rsidRPr="00693414">
        <w:t xml:space="preserve"> kilometri un atbilstoši normatīvajos aktos mopēdu, mehānisko transportlīdzekļu, to piekabju un sastāvdaļu atbilstības novērtēšanas jomā noteiktajam transportlīdzekļu maksimālais ātrums ir vismaz 90 km/h, iegāde. Šo noteikumu izpratnē ar jaunu elektromobili saprot automobili, kas ir lietots mazāk par sešiem mēnešiem vai nobraucis mazāk par 6000 kilometriem;</w:t>
      </w:r>
      <w:r w:rsidR="00693414">
        <w:t>”</w:t>
      </w:r>
      <w:r w:rsidR="00456D6F">
        <w:t>.</w:t>
      </w:r>
    </w:p>
    <w:p w14:paraId="76F36931" w14:textId="77777777" w:rsidR="0031779D" w:rsidRDefault="0031779D" w:rsidP="00B00CCD">
      <w:pPr>
        <w:tabs>
          <w:tab w:val="left" w:pos="720"/>
          <w:tab w:val="center" w:pos="4320"/>
          <w:tab w:val="right" w:pos="8640"/>
        </w:tabs>
        <w:spacing w:after="0" w:line="240" w:lineRule="auto"/>
      </w:pPr>
    </w:p>
    <w:p w14:paraId="73176C97" w14:textId="77777777" w:rsidR="0031779D" w:rsidRDefault="0031779D" w:rsidP="00B00CCD">
      <w:pPr>
        <w:tabs>
          <w:tab w:val="left" w:pos="720"/>
          <w:tab w:val="center" w:pos="4320"/>
          <w:tab w:val="right" w:pos="8640"/>
        </w:tabs>
        <w:spacing w:after="0" w:line="240" w:lineRule="auto"/>
      </w:pPr>
    </w:p>
    <w:p w14:paraId="64ADDD5B" w14:textId="48E038AD" w:rsidR="0031779D" w:rsidRDefault="0059552E" w:rsidP="00B00CCD">
      <w:pPr>
        <w:tabs>
          <w:tab w:val="left" w:pos="720"/>
          <w:tab w:val="center" w:pos="4320"/>
          <w:tab w:val="right" w:pos="8640"/>
        </w:tabs>
        <w:spacing w:after="0" w:line="240" w:lineRule="auto"/>
      </w:pPr>
      <w:r>
        <w:t>Valsts sekretāre</w:t>
      </w:r>
      <w:r>
        <w:tab/>
      </w:r>
      <w:r>
        <w:tab/>
      </w:r>
      <w:proofErr w:type="spellStart"/>
      <w:r>
        <w:t>I.Stepanova</w:t>
      </w:r>
      <w:proofErr w:type="spellEnd"/>
    </w:p>
    <w:p w14:paraId="5CEB3371" w14:textId="462153C9" w:rsidR="0059552E" w:rsidRDefault="0059552E" w:rsidP="00B00CCD">
      <w:pPr>
        <w:tabs>
          <w:tab w:val="left" w:pos="720"/>
          <w:tab w:val="center" w:pos="4320"/>
          <w:tab w:val="right" w:pos="8640"/>
        </w:tabs>
        <w:spacing w:after="0" w:line="240" w:lineRule="auto"/>
      </w:pPr>
    </w:p>
    <w:p w14:paraId="079828C7" w14:textId="73611D33" w:rsidR="0059552E" w:rsidRDefault="0059552E" w:rsidP="00B00CCD">
      <w:pPr>
        <w:tabs>
          <w:tab w:val="left" w:pos="720"/>
          <w:tab w:val="center" w:pos="4320"/>
          <w:tab w:val="right" w:pos="8640"/>
        </w:tabs>
        <w:spacing w:after="0" w:line="240" w:lineRule="auto"/>
      </w:pPr>
    </w:p>
    <w:p w14:paraId="6FAA3598" w14:textId="4C8CC68A" w:rsidR="0059552E" w:rsidRPr="0059552E" w:rsidRDefault="0059552E" w:rsidP="00B00CCD">
      <w:pPr>
        <w:tabs>
          <w:tab w:val="left" w:pos="720"/>
          <w:tab w:val="center" w:pos="4320"/>
          <w:tab w:val="right" w:pos="8640"/>
        </w:tabs>
        <w:spacing w:after="0" w:line="240" w:lineRule="auto"/>
        <w:rPr>
          <w:sz w:val="20"/>
          <w:szCs w:val="20"/>
        </w:rPr>
      </w:pPr>
      <w:proofErr w:type="spellStart"/>
      <w:r w:rsidRPr="0059552E">
        <w:rPr>
          <w:sz w:val="20"/>
          <w:szCs w:val="20"/>
        </w:rPr>
        <w:t>J.Kalniņš</w:t>
      </w:r>
      <w:proofErr w:type="spellEnd"/>
      <w:r w:rsidRPr="0059552E">
        <w:rPr>
          <w:sz w:val="20"/>
          <w:szCs w:val="20"/>
        </w:rPr>
        <w:t xml:space="preserve"> 67028118</w:t>
      </w:r>
    </w:p>
    <w:p w14:paraId="6682F317" w14:textId="5DF567E9" w:rsidR="00893625" w:rsidRDefault="00BF2143" w:rsidP="0059552E">
      <w:pPr>
        <w:tabs>
          <w:tab w:val="left" w:pos="720"/>
          <w:tab w:val="center" w:pos="4320"/>
          <w:tab w:val="right" w:pos="8640"/>
        </w:tabs>
        <w:spacing w:after="0" w:line="240" w:lineRule="auto"/>
        <w:rPr>
          <w:sz w:val="20"/>
          <w:szCs w:val="20"/>
        </w:rPr>
      </w:pPr>
      <w:hyperlink r:id="rId7" w:history="1">
        <w:r w:rsidR="00174246" w:rsidRPr="00A72F59">
          <w:rPr>
            <w:rStyle w:val="Hyperlink"/>
            <w:sz w:val="20"/>
            <w:szCs w:val="20"/>
          </w:rPr>
          <w:t>Janis.kalnins@sam.gov.lv</w:t>
        </w:r>
      </w:hyperlink>
    </w:p>
    <w:p w14:paraId="09499A0F" w14:textId="77777777" w:rsidR="00174246" w:rsidRPr="00893625" w:rsidRDefault="00174246" w:rsidP="0059552E">
      <w:pPr>
        <w:tabs>
          <w:tab w:val="left" w:pos="720"/>
          <w:tab w:val="center" w:pos="4320"/>
          <w:tab w:val="right" w:pos="8640"/>
        </w:tabs>
        <w:spacing w:after="0" w:line="240" w:lineRule="auto"/>
        <w:rPr>
          <w:sz w:val="20"/>
          <w:szCs w:val="20"/>
        </w:rPr>
      </w:pPr>
    </w:p>
    <w:p w14:paraId="48B4A6AD" w14:textId="77777777" w:rsidR="00893625" w:rsidRPr="00893625" w:rsidRDefault="00893625" w:rsidP="00F6664B">
      <w:pPr>
        <w:tabs>
          <w:tab w:val="center" w:pos="4320"/>
          <w:tab w:val="right" w:pos="8640"/>
        </w:tabs>
        <w:spacing w:after="0" w:line="240" w:lineRule="auto"/>
        <w:jc w:val="center"/>
        <w:rPr>
          <w:sz w:val="20"/>
          <w:szCs w:val="20"/>
        </w:rPr>
      </w:pPr>
      <w:r w:rsidRPr="00893625">
        <w:rPr>
          <w:sz w:val="20"/>
          <w:szCs w:val="20"/>
        </w:rPr>
        <w:t>DOKUMENTS IR PARAKSTĪTS AR DROŠU ELEKTRONISKO PARAKSTU UN SATUR LAIKA ZĪMOGU</w:t>
      </w:r>
    </w:p>
    <w:p w14:paraId="556B1536" w14:textId="77777777" w:rsidR="0031779D" w:rsidRPr="009012E8" w:rsidRDefault="0031779D" w:rsidP="00B00CCD">
      <w:pPr>
        <w:tabs>
          <w:tab w:val="left" w:pos="720"/>
          <w:tab w:val="center" w:pos="4320"/>
          <w:tab w:val="right" w:pos="8640"/>
        </w:tabs>
        <w:spacing w:after="0" w:line="240" w:lineRule="auto"/>
      </w:pPr>
    </w:p>
    <w:sectPr w:rsidR="0031779D" w:rsidRPr="009012E8" w:rsidSect="00174246">
      <w:footerReference w:type="default" r:id="rId8"/>
      <w:headerReference w:type="first" r:id="rId9"/>
      <w:type w:val="continuous"/>
      <w:pgSz w:w="11920" w:h="16840"/>
      <w:pgMar w:top="1134" w:right="721" w:bottom="567" w:left="1418"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3C627" w14:textId="77777777" w:rsidR="00151A9E" w:rsidRDefault="00151A9E">
      <w:pPr>
        <w:spacing w:after="0" w:line="240" w:lineRule="auto"/>
      </w:pPr>
      <w:r>
        <w:separator/>
      </w:r>
    </w:p>
  </w:endnote>
  <w:endnote w:type="continuationSeparator" w:id="0">
    <w:p w14:paraId="283263B4" w14:textId="77777777" w:rsidR="00151A9E" w:rsidRDefault="00151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8369484"/>
      <w:docPartObj>
        <w:docPartGallery w:val="Page Numbers (Bottom of Page)"/>
        <w:docPartUnique/>
      </w:docPartObj>
    </w:sdtPr>
    <w:sdtEndPr>
      <w:rPr>
        <w:noProof/>
      </w:rPr>
    </w:sdtEndPr>
    <w:sdtContent>
      <w:p w14:paraId="0A428618" w14:textId="77777777" w:rsidR="00B00CCD" w:rsidRDefault="00714EC9">
        <w:pPr>
          <w:pStyle w:val="Footer"/>
          <w:jc w:val="center"/>
        </w:pPr>
        <w:r>
          <w:fldChar w:fldCharType="begin"/>
        </w:r>
        <w:r w:rsidR="00B00CCD">
          <w:instrText xml:space="preserve"> PAGE   \* MERGEFORMAT </w:instrText>
        </w:r>
        <w:r>
          <w:fldChar w:fldCharType="separate"/>
        </w:r>
        <w:r w:rsidR="00B00CCD">
          <w:rPr>
            <w:noProof/>
          </w:rPr>
          <w:t>2</w:t>
        </w:r>
        <w:r>
          <w:rPr>
            <w:noProof/>
          </w:rPr>
          <w:fldChar w:fldCharType="end"/>
        </w:r>
      </w:p>
    </w:sdtContent>
  </w:sdt>
  <w:p w14:paraId="351F05CF" w14:textId="77777777" w:rsidR="00B00CCD" w:rsidRDefault="00B00C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85F27" w14:textId="77777777" w:rsidR="00151A9E" w:rsidRDefault="00151A9E">
      <w:pPr>
        <w:spacing w:after="0" w:line="240" w:lineRule="auto"/>
      </w:pPr>
      <w:r>
        <w:separator/>
      </w:r>
    </w:p>
  </w:footnote>
  <w:footnote w:type="continuationSeparator" w:id="0">
    <w:p w14:paraId="7BC09446" w14:textId="77777777" w:rsidR="00151A9E" w:rsidRDefault="00151A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E052F" w14:textId="77777777" w:rsidR="009D62CD" w:rsidRDefault="009D62CD" w:rsidP="009D62CD">
    <w:pPr>
      <w:pStyle w:val="Header"/>
    </w:pPr>
  </w:p>
  <w:p w14:paraId="21A9BE03" w14:textId="77777777" w:rsidR="009D62CD" w:rsidRDefault="009D62CD" w:rsidP="009D62CD">
    <w:pPr>
      <w:pStyle w:val="Header"/>
    </w:pPr>
  </w:p>
  <w:p w14:paraId="07EB2CB8" w14:textId="77777777" w:rsidR="009D62CD" w:rsidRDefault="009D62CD" w:rsidP="009D62CD">
    <w:pPr>
      <w:pStyle w:val="Header"/>
    </w:pPr>
  </w:p>
  <w:p w14:paraId="641F4816" w14:textId="77777777" w:rsidR="009D62CD" w:rsidRDefault="009D62CD" w:rsidP="009D62CD">
    <w:pPr>
      <w:pStyle w:val="Header"/>
    </w:pPr>
  </w:p>
  <w:p w14:paraId="1F1D6B81" w14:textId="77777777" w:rsidR="009D62CD" w:rsidRDefault="009D62CD" w:rsidP="009D62CD">
    <w:pPr>
      <w:pStyle w:val="Header"/>
    </w:pPr>
  </w:p>
  <w:p w14:paraId="46B202D6" w14:textId="77777777" w:rsidR="009D62CD" w:rsidRDefault="009D62CD" w:rsidP="009D62CD">
    <w:pPr>
      <w:pStyle w:val="Header"/>
    </w:pPr>
  </w:p>
  <w:p w14:paraId="3623B6D1" w14:textId="77777777" w:rsidR="009D62CD" w:rsidRDefault="009D62CD" w:rsidP="009D62CD">
    <w:pPr>
      <w:pStyle w:val="Header"/>
    </w:pPr>
  </w:p>
  <w:p w14:paraId="1329390F" w14:textId="77777777" w:rsidR="009D62CD" w:rsidRDefault="009D62CD" w:rsidP="009D62CD">
    <w:pPr>
      <w:pStyle w:val="Header"/>
    </w:pPr>
  </w:p>
  <w:p w14:paraId="2F7EB2B7" w14:textId="77777777" w:rsidR="009D62CD" w:rsidRDefault="009D62CD" w:rsidP="009D62CD">
    <w:pPr>
      <w:pStyle w:val="Header"/>
    </w:pPr>
  </w:p>
  <w:p w14:paraId="2A9AEE26" w14:textId="77777777" w:rsidR="009D62CD" w:rsidRDefault="009D62CD" w:rsidP="009D62CD">
    <w:pPr>
      <w:pStyle w:val="Header"/>
    </w:pPr>
  </w:p>
  <w:p w14:paraId="14AEEF37" w14:textId="12DF5859" w:rsidR="009D62CD" w:rsidRPr="00815277" w:rsidRDefault="00F85B8C" w:rsidP="009D62CD">
    <w:pPr>
      <w:pStyle w:val="Header"/>
    </w:pPr>
    <w:r>
      <w:rPr>
        <w:noProof/>
      </w:rPr>
      <w:drawing>
        <wp:anchor distT="0" distB="0" distL="114300" distR="114300" simplePos="0" relativeHeight="251656704" behindDoc="1" locked="0" layoutInCell="1" allowOverlap="1" wp14:anchorId="0D6F14A3" wp14:editId="79775BC5">
          <wp:simplePos x="0" y="0"/>
          <wp:positionH relativeFrom="page">
            <wp:posOffset>1217930</wp:posOffset>
          </wp:positionH>
          <wp:positionV relativeFrom="page">
            <wp:posOffset>742950</wp:posOffset>
          </wp:positionV>
          <wp:extent cx="5671820" cy="1033145"/>
          <wp:effectExtent l="0" t="0" r="5080" b="0"/>
          <wp:wrapNone/>
          <wp:docPr id="6"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r w:rsidR="00941E86">
      <w:rPr>
        <w:noProof/>
      </w:rPr>
      <mc:AlternateContent>
        <mc:Choice Requires="wps">
          <w:drawing>
            <wp:anchor distT="0" distB="0" distL="114300" distR="114300" simplePos="0" relativeHeight="251658752" behindDoc="1" locked="0" layoutInCell="1" allowOverlap="1" wp14:anchorId="73089B5C" wp14:editId="46F07C5A">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9912E0" w14:textId="77777777"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089B5C"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filled="f" stroked="f">
              <v:textbox inset="0,0,0,0">
                <w:txbxContent>
                  <w:p w14:paraId="3D9912E0" w14:textId="77777777"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v:textbox>
              <w10:wrap anchorx="page" anchory="page"/>
            </v:shape>
          </w:pict>
        </mc:Fallback>
      </mc:AlternateContent>
    </w:r>
    <w:r w:rsidR="00941E86">
      <w:rPr>
        <w:noProof/>
      </w:rPr>
      <mc:AlternateContent>
        <mc:Choice Requires="wpg">
          <w:drawing>
            <wp:anchor distT="0" distB="0" distL="114300" distR="114300" simplePos="0" relativeHeight="251657728" behindDoc="1" locked="0" layoutInCell="1" allowOverlap="1" wp14:anchorId="2C3D0FEF" wp14:editId="1E1506B2">
              <wp:simplePos x="0" y="0"/>
              <wp:positionH relativeFrom="page">
                <wp:posOffset>1850390</wp:posOffset>
              </wp:positionH>
              <wp:positionV relativeFrom="page">
                <wp:posOffset>1903095</wp:posOffset>
              </wp:positionV>
              <wp:extent cx="4397375" cy="1270"/>
              <wp:effectExtent l="0" t="0" r="0"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A9BC1E"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A7+AscCAwAA/AYAAA4AAAAAAAAAAAAAAAAALgIAAGRycy9lMm9Eb2MueG1s&#10;UEsBAi0AFAAGAAgAAAAhAD7j23rhAAAACwEAAA8AAAAAAAAAAAAAAAAAXAUAAGRycy9kb3ducmV2&#10;LnhtbFBLBQYAAAAABAAEAPMAAABq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161BC86E" w14:textId="77777777" w:rsidR="009D62CD" w:rsidRDefault="009D62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E86"/>
    <w:rsid w:val="00006384"/>
    <w:rsid w:val="000207B7"/>
    <w:rsid w:val="00030349"/>
    <w:rsid w:val="00032083"/>
    <w:rsid w:val="000428F9"/>
    <w:rsid w:val="00061D30"/>
    <w:rsid w:val="000B1AB5"/>
    <w:rsid w:val="001201F9"/>
    <w:rsid w:val="00124173"/>
    <w:rsid w:val="00132CFB"/>
    <w:rsid w:val="00137EED"/>
    <w:rsid w:val="00151A9E"/>
    <w:rsid w:val="00154874"/>
    <w:rsid w:val="00174246"/>
    <w:rsid w:val="00180197"/>
    <w:rsid w:val="0018172B"/>
    <w:rsid w:val="00191D70"/>
    <w:rsid w:val="001A2125"/>
    <w:rsid w:val="001F30E7"/>
    <w:rsid w:val="002023F0"/>
    <w:rsid w:val="0020635C"/>
    <w:rsid w:val="00234C78"/>
    <w:rsid w:val="00262B83"/>
    <w:rsid w:val="00275B9E"/>
    <w:rsid w:val="0029181E"/>
    <w:rsid w:val="00293623"/>
    <w:rsid w:val="002B3077"/>
    <w:rsid w:val="002C57BC"/>
    <w:rsid w:val="002E1474"/>
    <w:rsid w:val="003146EC"/>
    <w:rsid w:val="00314CF7"/>
    <w:rsid w:val="0031779D"/>
    <w:rsid w:val="00317B17"/>
    <w:rsid w:val="00335032"/>
    <w:rsid w:val="003952A2"/>
    <w:rsid w:val="00396B4C"/>
    <w:rsid w:val="003A090C"/>
    <w:rsid w:val="003C72D6"/>
    <w:rsid w:val="003D6F18"/>
    <w:rsid w:val="003F77CE"/>
    <w:rsid w:val="0041042E"/>
    <w:rsid w:val="00456D6F"/>
    <w:rsid w:val="004606E9"/>
    <w:rsid w:val="00463598"/>
    <w:rsid w:val="00493308"/>
    <w:rsid w:val="004A1E0C"/>
    <w:rsid w:val="004D77F7"/>
    <w:rsid w:val="004E49D0"/>
    <w:rsid w:val="00512D99"/>
    <w:rsid w:val="00525C88"/>
    <w:rsid w:val="00527E96"/>
    <w:rsid w:val="00535564"/>
    <w:rsid w:val="0053651D"/>
    <w:rsid w:val="005471EA"/>
    <w:rsid w:val="00582001"/>
    <w:rsid w:val="00585C68"/>
    <w:rsid w:val="005918F6"/>
    <w:rsid w:val="0059552E"/>
    <w:rsid w:val="005D04F8"/>
    <w:rsid w:val="005F2769"/>
    <w:rsid w:val="005F5636"/>
    <w:rsid w:val="00632E67"/>
    <w:rsid w:val="006466CB"/>
    <w:rsid w:val="00663C3A"/>
    <w:rsid w:val="00665458"/>
    <w:rsid w:val="006738C5"/>
    <w:rsid w:val="00693414"/>
    <w:rsid w:val="006A035F"/>
    <w:rsid w:val="006C1639"/>
    <w:rsid w:val="006C1D4E"/>
    <w:rsid w:val="006E19F6"/>
    <w:rsid w:val="006F0830"/>
    <w:rsid w:val="006F1976"/>
    <w:rsid w:val="006F47E8"/>
    <w:rsid w:val="00714EC9"/>
    <w:rsid w:val="00747CCB"/>
    <w:rsid w:val="00767323"/>
    <w:rsid w:val="007704BD"/>
    <w:rsid w:val="00774573"/>
    <w:rsid w:val="00787B0A"/>
    <w:rsid w:val="007926D5"/>
    <w:rsid w:val="007B3BA5"/>
    <w:rsid w:val="007B48EC"/>
    <w:rsid w:val="007C4DC3"/>
    <w:rsid w:val="007D7AF5"/>
    <w:rsid w:val="007E4D1F"/>
    <w:rsid w:val="00815277"/>
    <w:rsid w:val="00821C8A"/>
    <w:rsid w:val="00831A8F"/>
    <w:rsid w:val="00850F03"/>
    <w:rsid w:val="00857BCD"/>
    <w:rsid w:val="00876C21"/>
    <w:rsid w:val="00893625"/>
    <w:rsid w:val="008C55F1"/>
    <w:rsid w:val="008E7BD4"/>
    <w:rsid w:val="008F5D2D"/>
    <w:rsid w:val="009012E8"/>
    <w:rsid w:val="00935A0D"/>
    <w:rsid w:val="00941E86"/>
    <w:rsid w:val="00954D5A"/>
    <w:rsid w:val="009602B6"/>
    <w:rsid w:val="00966F0D"/>
    <w:rsid w:val="009839B7"/>
    <w:rsid w:val="009B346D"/>
    <w:rsid w:val="009D62CD"/>
    <w:rsid w:val="00A012B0"/>
    <w:rsid w:val="00A02AF9"/>
    <w:rsid w:val="00A1130E"/>
    <w:rsid w:val="00A526B4"/>
    <w:rsid w:val="00A569B0"/>
    <w:rsid w:val="00A80F98"/>
    <w:rsid w:val="00AA6D72"/>
    <w:rsid w:val="00AC3BB9"/>
    <w:rsid w:val="00AE0992"/>
    <w:rsid w:val="00AF3A6E"/>
    <w:rsid w:val="00B00341"/>
    <w:rsid w:val="00B00CCD"/>
    <w:rsid w:val="00B01E37"/>
    <w:rsid w:val="00B03ABB"/>
    <w:rsid w:val="00B10C18"/>
    <w:rsid w:val="00B260CE"/>
    <w:rsid w:val="00B45105"/>
    <w:rsid w:val="00B4639B"/>
    <w:rsid w:val="00B874E2"/>
    <w:rsid w:val="00B90F3A"/>
    <w:rsid w:val="00B91116"/>
    <w:rsid w:val="00BC18DC"/>
    <w:rsid w:val="00BD4FA7"/>
    <w:rsid w:val="00BF2143"/>
    <w:rsid w:val="00C1677F"/>
    <w:rsid w:val="00C4077F"/>
    <w:rsid w:val="00C47F57"/>
    <w:rsid w:val="00C5340B"/>
    <w:rsid w:val="00C6250E"/>
    <w:rsid w:val="00C70958"/>
    <w:rsid w:val="00CB7B19"/>
    <w:rsid w:val="00CC1C55"/>
    <w:rsid w:val="00CD7D61"/>
    <w:rsid w:val="00CF2083"/>
    <w:rsid w:val="00D21FA6"/>
    <w:rsid w:val="00D2274B"/>
    <w:rsid w:val="00D41F54"/>
    <w:rsid w:val="00D50F7C"/>
    <w:rsid w:val="00D55B4B"/>
    <w:rsid w:val="00D572EE"/>
    <w:rsid w:val="00D82EE0"/>
    <w:rsid w:val="00D83FCE"/>
    <w:rsid w:val="00DB0D23"/>
    <w:rsid w:val="00DC06F8"/>
    <w:rsid w:val="00DF4C8D"/>
    <w:rsid w:val="00E20EED"/>
    <w:rsid w:val="00E365CE"/>
    <w:rsid w:val="00E44FC1"/>
    <w:rsid w:val="00E67097"/>
    <w:rsid w:val="00E710CC"/>
    <w:rsid w:val="00E775FB"/>
    <w:rsid w:val="00EA7458"/>
    <w:rsid w:val="00EB62C1"/>
    <w:rsid w:val="00ED7187"/>
    <w:rsid w:val="00EF3A57"/>
    <w:rsid w:val="00F01842"/>
    <w:rsid w:val="00F07B33"/>
    <w:rsid w:val="00F11A96"/>
    <w:rsid w:val="00F164AC"/>
    <w:rsid w:val="00F23581"/>
    <w:rsid w:val="00F60586"/>
    <w:rsid w:val="00F6664B"/>
    <w:rsid w:val="00F673D1"/>
    <w:rsid w:val="00F70956"/>
    <w:rsid w:val="00F70A2B"/>
    <w:rsid w:val="00F730E9"/>
    <w:rsid w:val="00F85B8C"/>
    <w:rsid w:val="00FD20AD"/>
    <w:rsid w:val="00FE0BD3"/>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0BC75A"/>
  <w15:docId w15:val="{1A442487-5ABF-46A6-A201-C97F9FA3E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UnresolvedMention">
    <w:name w:val="Unresolved Mention"/>
    <w:basedOn w:val="DefaultParagraphFont"/>
    <w:uiPriority w:val="99"/>
    <w:semiHidden/>
    <w:unhideWhenUsed/>
    <w:rsid w:val="001742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734886">
      <w:bodyDiv w:val="1"/>
      <w:marLeft w:val="0"/>
      <w:marRight w:val="0"/>
      <w:marTop w:val="0"/>
      <w:marBottom w:val="0"/>
      <w:divBdr>
        <w:top w:val="none" w:sz="0" w:space="0" w:color="auto"/>
        <w:left w:val="none" w:sz="0" w:space="0" w:color="auto"/>
        <w:bottom w:val="none" w:sz="0" w:space="0" w:color="auto"/>
        <w:right w:val="none" w:sz="0" w:space="0" w:color="auto"/>
      </w:divBdr>
    </w:div>
    <w:div w:id="1143355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Janis.kalnins@sam.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kalnins\Desktop\_EDOC_LV%20Ministrijas%20veidlap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_EDOC_LV Ministrijas veidlapa</Template>
  <TotalTime>1</TotalTime>
  <Pages>2</Pages>
  <Words>1851</Words>
  <Characters>1056</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Kalniņš</dc:creator>
  <cp:keywords/>
  <cp:lastModifiedBy>Raimonds Kašs</cp:lastModifiedBy>
  <cp:revision>2</cp:revision>
  <cp:lastPrinted>2016-03-23T07:18:00Z</cp:lastPrinted>
  <dcterms:created xsi:type="dcterms:W3CDTF">2021-11-02T14:40:00Z</dcterms:created>
  <dcterms:modified xsi:type="dcterms:W3CDTF">2021-11-02T14:40:00Z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