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498D7" w14:textId="77777777" w:rsidR="00000000" w:rsidRDefault="000532A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From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dauks@mk.gov.lv</w:t>
      </w:r>
    </w:p>
    <w:p w14:paraId="4C084945" w14:textId="77777777" w:rsidR="00000000" w:rsidRDefault="000532A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Sent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piektdiena, 24.  sept.. 2021.  gada  11:20</w:t>
      </w:r>
    </w:p>
    <w:p w14:paraId="74EFBBBF" w14:textId="77777777" w:rsidR="00000000" w:rsidRDefault="000532A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To:</w:t>
      </w:r>
      <w:r>
        <w:rPr>
          <w:b/>
          <w:bCs/>
          <w:color w:val="000000"/>
        </w:rPr>
        <w:tab/>
      </w:r>
      <w:r>
        <w:rPr>
          <w:color w:val="000000"/>
        </w:rPr>
        <w:t>Pasts</w:t>
      </w:r>
    </w:p>
    <w:p w14:paraId="2C028CDE" w14:textId="77777777" w:rsidR="00000000" w:rsidRDefault="000532A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Subject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r>
        <w:rPr>
          <w:color w:val="000000"/>
        </w:rPr>
        <w:t>Tieslietu ministrija informē, ka iebildumu par projektu VSS-836 nav</w:t>
      </w:r>
    </w:p>
    <w:p w14:paraId="78E2EB80" w14:textId="77777777" w:rsidR="00000000" w:rsidRDefault="000532A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</w:p>
    <w:p w14:paraId="347178F3" w14:textId="77777777" w:rsidR="00000000" w:rsidRDefault="000532A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Follow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Up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Follow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up</w:t>
      </w:r>
      <w:proofErr w:type="spellEnd"/>
    </w:p>
    <w:p w14:paraId="0039C80A" w14:textId="77777777" w:rsidR="00000000" w:rsidRDefault="000532AA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proofErr w:type="spellStart"/>
      <w:r>
        <w:rPr>
          <w:b/>
          <w:bCs/>
          <w:color w:val="000000"/>
        </w:rPr>
        <w:t>Flag</w:t>
      </w:r>
      <w:proofErr w:type="spellEnd"/>
      <w:r>
        <w:rPr>
          <w:b/>
          <w:bCs/>
          <w:color w:val="000000"/>
        </w:rPr>
        <w:t xml:space="preserve"> Status:</w:t>
      </w:r>
      <w:r>
        <w:rPr>
          <w:b/>
          <w:bCs/>
          <w:color w:val="000000"/>
        </w:rPr>
        <w:tab/>
      </w:r>
      <w:proofErr w:type="spellStart"/>
      <w:r>
        <w:rPr>
          <w:color w:val="000000"/>
        </w:rPr>
        <w:t>Flagged</w:t>
      </w:r>
      <w:proofErr w:type="spellEnd"/>
    </w:p>
    <w:p w14:paraId="43BBDF3B" w14:textId="77777777" w:rsidR="00000000" w:rsidRDefault="000532AA"/>
    <w:p w14:paraId="196FABBC" w14:textId="77777777" w:rsidR="00000000" w:rsidRDefault="000532AA">
      <w:pPr>
        <w:rPr>
          <w:rFonts w:eastAsia="Times New Roman"/>
        </w:rPr>
      </w:pPr>
      <w:r>
        <w:rPr>
          <w:rFonts w:eastAsia="Times New Roman"/>
        </w:rPr>
        <w:t xml:space="preserve">Saskaņojums </w:t>
      </w:r>
      <w:r>
        <w:rPr>
          <w:rFonts w:eastAsia="Times New Roman"/>
        </w:rPr>
        <w:t xml:space="preserve">izsludinātajam projektam VSS-836 </w:t>
      </w:r>
    </w:p>
    <w:sectPr w:rsidR="00000000">
      <w:footerReference w:type="default" r:id="rId6"/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2737FD" w14:textId="77777777" w:rsidR="000532AA" w:rsidRDefault="000532AA" w:rsidP="000532AA">
      <w:r>
        <w:separator/>
      </w:r>
    </w:p>
  </w:endnote>
  <w:endnote w:type="continuationSeparator" w:id="0">
    <w:p w14:paraId="330F636F" w14:textId="77777777" w:rsidR="000532AA" w:rsidRDefault="000532AA" w:rsidP="00053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57724" w14:textId="0FF1C1D8" w:rsidR="000532AA" w:rsidRDefault="000532AA">
    <w:pPr>
      <w:pStyle w:val="Footer"/>
    </w:pPr>
    <w:r>
      <w:t>TMDauks_240921_VSS-836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F184F1" w14:textId="77777777" w:rsidR="000532AA" w:rsidRDefault="000532AA" w:rsidP="000532AA">
      <w:r>
        <w:separator/>
      </w:r>
    </w:p>
  </w:footnote>
  <w:footnote w:type="continuationSeparator" w:id="0">
    <w:p w14:paraId="5C9DA446" w14:textId="77777777" w:rsidR="000532AA" w:rsidRDefault="000532AA" w:rsidP="000532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Type w:val="eMail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SnapToGridInCell/>
    <w:doNotWrapTextWithPunct/>
    <w:doNotUseEastAsianBreakRules/>
    <w:growAutofit/>
    <w:compatSetting w:name="compatibilityMode" w:uri="http://schemas.microsoft.com/office/word" w:val="15"/>
    <w:compatSetting w:name="enableOpenTypeFeature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2AA"/>
    <w:rsid w:val="0005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A78579"/>
  <w15:chartTrackingRefBased/>
  <w15:docId w15:val="{B2AF6161-CC52-4B8B-A3C7-7B96EDDB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HAns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0532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32AA"/>
    <w:rPr>
      <w:rFonts w:ascii="Calibri" w:eastAsiaTheme="minorHAns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532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2AA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Email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NormalEmail</Template>
  <TotalTime>1</TotalTime>
  <Pages>1</Pages>
  <Words>33</Words>
  <Characters>220</Characters>
  <Application>Microsoft Office Word</Application>
  <DocSecurity>0</DocSecurity>
  <Lines>1</Lines>
  <Paragraphs>1</Paragraphs>
  <ScaleCrop>false</ScaleCrop>
  <Company>VAS Valsts nekustamie ipasumi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Ilvija Peimane</dc:creator>
  <cp:keywords/>
  <dc:description/>
  <cp:lastModifiedBy>Ilvija Peimane</cp:lastModifiedBy>
  <cp:revision>2</cp:revision>
  <dcterms:created xsi:type="dcterms:W3CDTF">2021-10-29T05:45:00Z</dcterms:created>
  <dcterms:modified xsi:type="dcterms:W3CDTF">2021-10-29T05:45:00Z</dcterms:modified>
</cp:coreProperties>
</file>