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2C6EA" w14:textId="619A5731" w:rsidR="001C7E31" w:rsidRPr="009E1BA6" w:rsidRDefault="00971D56" w:rsidP="001C7E31">
      <w:pPr>
        <w:tabs>
          <w:tab w:val="left" w:pos="1134"/>
        </w:tabs>
        <w:ind w:left="360"/>
        <w:jc w:val="center"/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2DC60BED" wp14:editId="2A538822">
            <wp:simplePos x="0" y="0"/>
            <wp:positionH relativeFrom="margin">
              <wp:posOffset>2611755</wp:posOffset>
            </wp:positionH>
            <wp:positionV relativeFrom="paragraph">
              <wp:posOffset>95250</wp:posOffset>
            </wp:positionV>
            <wp:extent cx="500380" cy="593725"/>
            <wp:effectExtent l="0" t="0" r="0" b="0"/>
            <wp:wrapThrough wrapText="bothSides">
              <wp:wrapPolygon edited="0">
                <wp:start x="0" y="0"/>
                <wp:lineTo x="0" y="20791"/>
                <wp:lineTo x="20558" y="20791"/>
                <wp:lineTo x="20558" y="0"/>
                <wp:lineTo x="0" y="0"/>
              </wp:wrapPolygon>
            </wp:wrapThrough>
            <wp:docPr id="1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9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15C046" w14:textId="77777777" w:rsidR="001C7E31" w:rsidRPr="009E1BA6" w:rsidRDefault="001C7E31" w:rsidP="001C7E31">
      <w:pPr>
        <w:pStyle w:val="NoSpacing"/>
        <w:jc w:val="center"/>
        <w:rPr>
          <w:rFonts w:ascii="Times New Roman" w:hAnsi="Times New Roman"/>
          <w:sz w:val="24"/>
          <w:szCs w:val="24"/>
          <w:lang w:val="lv-LV"/>
        </w:rPr>
      </w:pPr>
      <w:bookmarkStart w:id="0" w:name="_Hlk94691010"/>
    </w:p>
    <w:p w14:paraId="157DF8ED" w14:textId="77777777" w:rsidR="001C7E31" w:rsidRPr="009E1BA6" w:rsidRDefault="001C7E31" w:rsidP="001C7E31">
      <w:pPr>
        <w:pStyle w:val="NoSpacing"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1CC3581E" w14:textId="77777777" w:rsidR="001C7E31" w:rsidRPr="009E1BA6" w:rsidRDefault="001C7E31" w:rsidP="001C7E31">
      <w:pPr>
        <w:pStyle w:val="NoSpacing"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0D183D56" w14:textId="77777777" w:rsidR="001C7E31" w:rsidRPr="009E1BA6" w:rsidRDefault="00D906CB" w:rsidP="001C7E31">
      <w:pPr>
        <w:pStyle w:val="NoSpacing"/>
        <w:spacing w:before="120"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9E1BA6">
        <w:rPr>
          <w:rFonts w:ascii="Times New Roman" w:hAnsi="Times New Roman"/>
          <w:b/>
          <w:bCs/>
          <w:sz w:val="28"/>
          <w:szCs w:val="28"/>
          <w:lang w:val="lv-LV"/>
        </w:rPr>
        <w:t>ĀDAŽU NOVADA PAŠVALDĪBA</w:t>
      </w:r>
    </w:p>
    <w:p w14:paraId="75F5B5D3" w14:textId="77777777" w:rsidR="001C7E31" w:rsidRPr="009E1BA6" w:rsidRDefault="00D906CB" w:rsidP="001C7E31">
      <w:pPr>
        <w:pStyle w:val="NoSpacing"/>
        <w:jc w:val="center"/>
        <w:rPr>
          <w:rFonts w:ascii="Times New Roman" w:hAnsi="Times New Roman"/>
          <w:sz w:val="10"/>
          <w:szCs w:val="10"/>
          <w:lang w:val="lv-LV"/>
        </w:rPr>
      </w:pPr>
      <w:r w:rsidRPr="009E1BA6">
        <w:rPr>
          <w:rFonts w:ascii="Times New Roman" w:hAnsi="Times New Roman"/>
          <w:sz w:val="10"/>
          <w:szCs w:val="10"/>
          <w:lang w:val="lv-LV"/>
        </w:rPr>
        <w:t>__________________________________________________________________________________________________________________________________________________________________</w:t>
      </w:r>
    </w:p>
    <w:p w14:paraId="6E4D5896" w14:textId="77777777" w:rsidR="00406BAA" w:rsidRPr="00B52E6A" w:rsidRDefault="00D906CB" w:rsidP="00B52E6A">
      <w:pPr>
        <w:pStyle w:val="NoSpacing"/>
        <w:spacing w:before="60"/>
        <w:jc w:val="center"/>
        <w:rPr>
          <w:rFonts w:ascii="Times New Roman" w:hAnsi="Times New Roman"/>
          <w:noProof/>
          <w:sz w:val="20"/>
          <w:szCs w:val="20"/>
          <w:lang w:val="lv-LV"/>
        </w:rPr>
      </w:pPr>
      <w:r w:rsidRPr="009E1BA6">
        <w:rPr>
          <w:rFonts w:ascii="Times New Roman" w:hAnsi="Times New Roman"/>
          <w:noProof/>
          <w:sz w:val="20"/>
          <w:szCs w:val="20"/>
          <w:lang w:val="lv-LV"/>
        </w:rPr>
        <w:t>Gaujas iela 33A, Ādaži, Ādažu pag., Ādažu novads, LV-2164, tālr. 67997350, e-pasts dome@adazi.lv</w:t>
      </w:r>
      <w:bookmarkEnd w:id="0"/>
    </w:p>
    <w:p w14:paraId="284C52ED" w14:textId="77777777" w:rsidR="00406BAA" w:rsidRDefault="00406BAA"/>
    <w:p w14:paraId="13161F40" w14:textId="77777777" w:rsidR="002569CF" w:rsidRDefault="007D6B21" w:rsidP="00B55D75">
      <w:r>
        <w:rPr>
          <w:noProof/>
        </w:rPr>
        <w:t>27.06</w:t>
      </w:r>
      <w:r w:rsidR="00B55D75">
        <w:t>.</w:t>
      </w:r>
      <w:r>
        <w:t>2022.</w:t>
      </w:r>
      <w:r w:rsidR="00B55D75">
        <w:tab/>
      </w:r>
      <w:r w:rsidR="00B55D75">
        <w:tab/>
      </w:r>
      <w:r w:rsidR="00B55D75">
        <w:tab/>
      </w:r>
      <w:r w:rsidR="00B55D75">
        <w:tab/>
      </w:r>
      <w:r w:rsidR="00B55D75">
        <w:tab/>
      </w:r>
      <w:r w:rsidR="00B55D75">
        <w:tab/>
      </w:r>
      <w:r w:rsidR="00B55D75">
        <w:tab/>
      </w:r>
      <w:r w:rsidR="00D906CB" w:rsidRPr="00EE1822">
        <w:tab/>
      </w:r>
    </w:p>
    <w:p w14:paraId="52B982DC" w14:textId="77777777" w:rsidR="00406BAA" w:rsidRPr="006E425B" w:rsidRDefault="00D906CB" w:rsidP="00406BAA">
      <w:r>
        <w:t xml:space="preserve">Uz </w:t>
      </w:r>
      <w:r w:rsidR="007D6B21">
        <w:t>21</w:t>
      </w:r>
      <w:r w:rsidR="00252F11">
        <w:t>.0</w:t>
      </w:r>
      <w:r w:rsidR="007D6B21">
        <w:t>6</w:t>
      </w:r>
      <w:r>
        <w:t>.2022.</w:t>
      </w:r>
      <w:r w:rsidRPr="00D906CB">
        <w:t xml:space="preserve"> </w:t>
      </w:r>
      <w:r>
        <w:t>Nr.</w:t>
      </w:r>
    </w:p>
    <w:p w14:paraId="31DE1CFF" w14:textId="77777777" w:rsidR="00406BAA" w:rsidRDefault="00D906CB" w:rsidP="00AF74E0">
      <w:pPr>
        <w:jc w:val="both"/>
      </w:pPr>
      <w:r>
        <w:tab/>
      </w:r>
      <w:r>
        <w:tab/>
      </w:r>
    </w:p>
    <w:p w14:paraId="310B2BC5" w14:textId="77777777" w:rsidR="00271074" w:rsidRPr="00271074" w:rsidRDefault="00271074" w:rsidP="00271074">
      <w:pPr>
        <w:spacing w:before="60" w:after="120"/>
        <w:jc w:val="center"/>
        <w:rPr>
          <w:rFonts w:eastAsia="Calibri"/>
          <w:b/>
          <w:bCs/>
          <w:iCs/>
          <w:sz w:val="26"/>
          <w:szCs w:val="26"/>
          <w:lang w:eastAsia="en-US"/>
        </w:rPr>
      </w:pPr>
      <w:r w:rsidRPr="00271074">
        <w:rPr>
          <w:rFonts w:eastAsia="Calibri"/>
          <w:b/>
          <w:bCs/>
          <w:iCs/>
          <w:sz w:val="26"/>
          <w:szCs w:val="26"/>
          <w:lang w:eastAsia="en-US"/>
        </w:rPr>
        <w:t>IZZIŅA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536"/>
      </w:tblGrid>
      <w:tr w:rsidR="00F52E99" w14:paraId="43B8DCC4" w14:textId="77777777" w:rsidTr="00761E22">
        <w:tc>
          <w:tcPr>
            <w:tcW w:w="0" w:type="auto"/>
            <w:tcMar>
              <w:top w:w="40" w:type="dxa"/>
              <w:left w:w="120" w:type="dxa"/>
              <w:bottom w:w="40" w:type="dxa"/>
              <w:right w:w="40" w:type="dxa"/>
            </w:tcMar>
            <w:vAlign w:val="center"/>
            <w:hideMark/>
          </w:tcPr>
          <w:p w14:paraId="149AE2D6" w14:textId="77777777" w:rsidR="00271074" w:rsidRPr="00271074" w:rsidRDefault="00271074" w:rsidP="00271074">
            <w:pPr>
              <w:spacing w:after="120"/>
              <w:jc w:val="both"/>
              <w:rPr>
                <w:rFonts w:ascii="Tahoma" w:eastAsia="Calibri" w:hAnsi="Tahoma" w:cs="Tahoma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Mar>
              <w:top w:w="40" w:type="dxa"/>
              <w:left w:w="120" w:type="dxa"/>
              <w:bottom w:w="40" w:type="dxa"/>
              <w:right w:w="40" w:type="dxa"/>
            </w:tcMar>
            <w:vAlign w:val="center"/>
            <w:hideMark/>
          </w:tcPr>
          <w:p w14:paraId="14FCDD0C" w14:textId="77777777" w:rsidR="00271074" w:rsidRPr="00271074" w:rsidRDefault="00271074" w:rsidP="00271074">
            <w:pPr>
              <w:spacing w:after="120"/>
              <w:jc w:val="both"/>
              <w:rPr>
                <w:rFonts w:ascii="Tahoma" w:eastAsia="Calibri" w:hAnsi="Tahoma" w:cs="Tahoma"/>
                <w:color w:val="000000"/>
                <w:sz w:val="16"/>
                <w:szCs w:val="16"/>
                <w:lang w:eastAsia="en-US"/>
              </w:rPr>
            </w:pPr>
          </w:p>
        </w:tc>
      </w:tr>
    </w:tbl>
    <w:p w14:paraId="25FA2904" w14:textId="77777777" w:rsidR="00271074" w:rsidRPr="00271074" w:rsidRDefault="00271074" w:rsidP="007D6B21">
      <w:pPr>
        <w:jc w:val="center"/>
        <w:rPr>
          <w:b/>
          <w:bCs/>
          <w:iCs/>
          <w:sz w:val="26"/>
          <w:szCs w:val="26"/>
        </w:rPr>
      </w:pPr>
      <w:r w:rsidRPr="00271074">
        <w:rPr>
          <w:b/>
          <w:bCs/>
          <w:iCs/>
          <w:sz w:val="26"/>
          <w:szCs w:val="26"/>
        </w:rPr>
        <w:t xml:space="preserve">Par </w:t>
      </w:r>
      <w:r w:rsidR="007D6B21">
        <w:rPr>
          <w:b/>
          <w:bCs/>
          <w:iCs/>
          <w:sz w:val="26"/>
          <w:szCs w:val="26"/>
        </w:rPr>
        <w:t>projekta atbilstību teritorijas plānojumam</w:t>
      </w:r>
    </w:p>
    <w:p w14:paraId="090441D1" w14:textId="77777777" w:rsidR="00271074" w:rsidRPr="00271074" w:rsidRDefault="00271074" w:rsidP="00271074">
      <w:pPr>
        <w:ind w:right="-1" w:firstLine="539"/>
        <w:jc w:val="both"/>
        <w:rPr>
          <w:sz w:val="26"/>
          <w:szCs w:val="26"/>
        </w:rPr>
      </w:pPr>
    </w:p>
    <w:p w14:paraId="035DADB8" w14:textId="77777777" w:rsidR="00C96DFB" w:rsidRPr="00271074" w:rsidRDefault="00271074" w:rsidP="00CD58A0">
      <w:pPr>
        <w:spacing w:before="240" w:line="276" w:lineRule="auto"/>
        <w:ind w:firstLine="539"/>
        <w:jc w:val="both"/>
      </w:pPr>
      <w:r w:rsidRPr="00271074">
        <w:t xml:space="preserve">Ādažu novada </w:t>
      </w:r>
      <w:r w:rsidR="005B2086" w:rsidRPr="00B52E6A">
        <w:t>pašvaldība</w:t>
      </w:r>
      <w:r w:rsidRPr="00271074">
        <w:t xml:space="preserve"> informē, ka</w:t>
      </w:r>
      <w:r w:rsidR="00B52E6A">
        <w:t xml:space="preserve"> </w:t>
      </w:r>
      <w:r w:rsidR="007D6B21">
        <w:t xml:space="preserve">plānotās aktivitātes zemes vienībā ar kadastra Nr. 8052 0010 022, </w:t>
      </w:r>
      <w:r w:rsidR="007D6B21" w:rsidRPr="007D6B21">
        <w:t>atbilst</w:t>
      </w:r>
      <w:r w:rsidR="00C721F9">
        <w:t xml:space="preserve"> spēkā esošajam</w:t>
      </w:r>
      <w:r w:rsidR="007D6B21" w:rsidRPr="007D6B21">
        <w:t xml:space="preserve"> Carnikavas novada teritorijas plānojumam</w:t>
      </w:r>
      <w:r w:rsidR="00C721F9">
        <w:t xml:space="preserve"> 2018.-2028. gadam</w:t>
      </w:r>
      <w:r w:rsidR="00CD58A0">
        <w:t xml:space="preserve"> (pieejams </w:t>
      </w:r>
      <w:r w:rsidR="00CD58A0" w:rsidRPr="00CD58A0">
        <w:t>https://geolatvija.lv/geo/tapis#document_14053</w:t>
      </w:r>
      <w:r w:rsidR="00CD58A0">
        <w:t>).</w:t>
      </w:r>
    </w:p>
    <w:p w14:paraId="3BDE2790" w14:textId="77777777" w:rsidR="00AF74E0" w:rsidRPr="00CD58A0" w:rsidRDefault="00AF74E0" w:rsidP="00D62CD2">
      <w:pPr>
        <w:spacing w:after="120"/>
      </w:pPr>
    </w:p>
    <w:tbl>
      <w:tblPr>
        <w:tblW w:w="9300" w:type="dxa"/>
        <w:tblLayout w:type="fixed"/>
        <w:tblLook w:val="0000" w:firstRow="0" w:lastRow="0" w:firstColumn="0" w:lastColumn="0" w:noHBand="0" w:noVBand="0"/>
      </w:tblPr>
      <w:tblGrid>
        <w:gridCol w:w="4564"/>
        <w:gridCol w:w="4736"/>
      </w:tblGrid>
      <w:tr w:rsidR="00F52E99" w:rsidRPr="00CD58A0" w14:paraId="1D5C5E82" w14:textId="77777777" w:rsidTr="00183B18">
        <w:tc>
          <w:tcPr>
            <w:tcW w:w="4564" w:type="dxa"/>
            <w:shd w:val="clear" w:color="auto" w:fill="FFFFFF"/>
          </w:tcPr>
          <w:p w14:paraId="54A0903C" w14:textId="77777777" w:rsidR="00564673" w:rsidRPr="00CD58A0" w:rsidRDefault="005B2086" w:rsidP="00183B18">
            <w:pPr>
              <w:tabs>
                <w:tab w:val="left" w:pos="1134"/>
              </w:tabs>
            </w:pPr>
            <w:r w:rsidRPr="00CD58A0">
              <w:rPr>
                <w:noProof/>
              </w:rPr>
              <w:t>Teritorijas plānošanas nodaļas vadītāja</w:t>
            </w:r>
          </w:p>
        </w:tc>
        <w:tc>
          <w:tcPr>
            <w:tcW w:w="4736" w:type="dxa"/>
            <w:shd w:val="clear" w:color="auto" w:fill="FFFFFF"/>
          </w:tcPr>
          <w:p w14:paraId="2ECA2E3B" w14:textId="77777777" w:rsidR="00564673" w:rsidRPr="00CD58A0" w:rsidRDefault="005B2086" w:rsidP="00183B18">
            <w:pPr>
              <w:tabs>
                <w:tab w:val="left" w:pos="1134"/>
              </w:tabs>
              <w:jc w:val="right"/>
            </w:pPr>
            <w:r w:rsidRPr="00CD58A0">
              <w:rPr>
                <w:noProof/>
              </w:rPr>
              <w:t>Ingūna Urtāne</w:t>
            </w:r>
          </w:p>
        </w:tc>
      </w:tr>
    </w:tbl>
    <w:p w14:paraId="7BA2693B" w14:textId="77777777" w:rsidR="0034212E" w:rsidRPr="00CD58A0" w:rsidRDefault="0034212E" w:rsidP="00D62CD2">
      <w:pPr>
        <w:spacing w:after="120"/>
      </w:pPr>
    </w:p>
    <w:p w14:paraId="20ABEBA1" w14:textId="77777777" w:rsidR="005B2086" w:rsidRPr="00CD58A0" w:rsidRDefault="005B2086" w:rsidP="00D62CD2">
      <w:pPr>
        <w:spacing w:after="120"/>
      </w:pPr>
    </w:p>
    <w:p w14:paraId="7E7B483D" w14:textId="77777777" w:rsidR="00267685" w:rsidRPr="00CD58A0" w:rsidRDefault="00267685" w:rsidP="00D62CD2">
      <w:pPr>
        <w:spacing w:after="120"/>
      </w:pPr>
    </w:p>
    <w:p w14:paraId="5A8F5AAC" w14:textId="77777777" w:rsidR="00276191" w:rsidRPr="00CD58A0" w:rsidRDefault="00276191" w:rsidP="00276191">
      <w:pPr>
        <w:jc w:val="center"/>
        <w:rPr>
          <w:i/>
        </w:rPr>
      </w:pPr>
    </w:p>
    <w:p w14:paraId="489664E8" w14:textId="77777777" w:rsidR="00D906CB" w:rsidRPr="001E0235" w:rsidRDefault="00C721F9" w:rsidP="00D906CB">
      <w:pPr>
        <w:rPr>
          <w:color w:val="000000"/>
          <w:sz w:val="20"/>
          <w:szCs w:val="20"/>
        </w:rPr>
      </w:pPr>
      <w:r>
        <w:rPr>
          <w:noProof/>
          <w:sz w:val="20"/>
          <w:szCs w:val="20"/>
        </w:rPr>
        <w:t>Miķelis Cinis</w:t>
      </w:r>
      <w:r w:rsidR="00D906CB" w:rsidRPr="00564673">
        <w:rPr>
          <w:sz w:val="20"/>
          <w:szCs w:val="20"/>
        </w:rPr>
        <w:t xml:space="preserve">, </w:t>
      </w:r>
      <w:r w:rsidR="00D906CB" w:rsidRPr="001E0235">
        <w:rPr>
          <w:color w:val="000000"/>
          <w:sz w:val="20"/>
          <w:szCs w:val="20"/>
        </w:rPr>
        <w:t>67</w:t>
      </w:r>
      <w:r>
        <w:rPr>
          <w:color w:val="000000"/>
          <w:sz w:val="20"/>
          <w:szCs w:val="20"/>
        </w:rPr>
        <w:t>398063</w:t>
      </w:r>
    </w:p>
    <w:p w14:paraId="4CA9EBC0" w14:textId="77777777" w:rsidR="00501B0B" w:rsidRPr="00EB386C" w:rsidRDefault="00761E22" w:rsidP="00406BAA">
      <w:pPr>
        <w:rPr>
          <w:sz w:val="20"/>
          <w:szCs w:val="20"/>
        </w:rPr>
      </w:pPr>
      <w:hyperlink r:id="rId6" w:history="1">
        <w:r w:rsidR="00C721F9">
          <w:rPr>
            <w:rStyle w:val="Hyperlink"/>
            <w:color w:val="0E281B"/>
            <w:sz w:val="20"/>
            <w:szCs w:val="20"/>
            <w:bdr w:val="none" w:sz="0" w:space="0" w:color="auto" w:frame="1"/>
          </w:rPr>
          <w:t>mikelis.cinis@adazi.lv</w:t>
        </w:r>
      </w:hyperlink>
    </w:p>
    <w:sectPr w:rsidR="00501B0B" w:rsidRPr="00EB386C" w:rsidSect="00EB386C">
      <w:pgSz w:w="11906" w:h="16838"/>
      <w:pgMar w:top="567" w:right="1134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EC16BF"/>
    <w:multiLevelType w:val="hybridMultilevel"/>
    <w:tmpl w:val="A17ED46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AA858F1"/>
    <w:multiLevelType w:val="hybridMultilevel"/>
    <w:tmpl w:val="CF2A04C4"/>
    <w:lvl w:ilvl="0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" w15:restartNumberingAfterBreak="0">
    <w:nsid w:val="7C701E4B"/>
    <w:multiLevelType w:val="hybridMultilevel"/>
    <w:tmpl w:val="550C2F5C"/>
    <w:lvl w:ilvl="0">
      <w:start w:val="1"/>
      <w:numFmt w:val="bullet"/>
      <w:lvlText w:val=""/>
      <w:lvlJc w:val="left"/>
      <w:pPr>
        <w:ind w:left="1259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num w:numId="1" w16cid:durableId="1139030732">
    <w:abstractNumId w:val="0"/>
  </w:num>
  <w:num w:numId="2" w16cid:durableId="1922835714">
    <w:abstractNumId w:val="1"/>
  </w:num>
  <w:num w:numId="3" w16cid:durableId="217103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4E0"/>
    <w:rsid w:val="00057AEF"/>
    <w:rsid w:val="00095D2A"/>
    <w:rsid w:val="000B6AC8"/>
    <w:rsid w:val="000D24D9"/>
    <w:rsid w:val="000E5FF2"/>
    <w:rsid w:val="00123963"/>
    <w:rsid w:val="00183B18"/>
    <w:rsid w:val="001863D3"/>
    <w:rsid w:val="001C071B"/>
    <w:rsid w:val="001C7E31"/>
    <w:rsid w:val="001E0235"/>
    <w:rsid w:val="00202240"/>
    <w:rsid w:val="00242701"/>
    <w:rsid w:val="00252F11"/>
    <w:rsid w:val="002569CF"/>
    <w:rsid w:val="00267685"/>
    <w:rsid w:val="00271074"/>
    <w:rsid w:val="00272A3A"/>
    <w:rsid w:val="00276191"/>
    <w:rsid w:val="002A2FD2"/>
    <w:rsid w:val="002B2209"/>
    <w:rsid w:val="0034212E"/>
    <w:rsid w:val="00380102"/>
    <w:rsid w:val="003B44A3"/>
    <w:rsid w:val="003C02B1"/>
    <w:rsid w:val="003F160F"/>
    <w:rsid w:val="00406BAA"/>
    <w:rsid w:val="004076C3"/>
    <w:rsid w:val="004745DC"/>
    <w:rsid w:val="004871C8"/>
    <w:rsid w:val="004E273A"/>
    <w:rsid w:val="00501B0B"/>
    <w:rsid w:val="00564673"/>
    <w:rsid w:val="005B2086"/>
    <w:rsid w:val="00647EC9"/>
    <w:rsid w:val="006A2AC3"/>
    <w:rsid w:val="006E425B"/>
    <w:rsid w:val="00725129"/>
    <w:rsid w:val="00734B7C"/>
    <w:rsid w:val="00741718"/>
    <w:rsid w:val="00752C86"/>
    <w:rsid w:val="00761E22"/>
    <w:rsid w:val="007B0E88"/>
    <w:rsid w:val="007D6B21"/>
    <w:rsid w:val="007D6E2B"/>
    <w:rsid w:val="007E5F89"/>
    <w:rsid w:val="0082419E"/>
    <w:rsid w:val="00927BB0"/>
    <w:rsid w:val="00971D56"/>
    <w:rsid w:val="00972FBF"/>
    <w:rsid w:val="00987DB0"/>
    <w:rsid w:val="009E1BA6"/>
    <w:rsid w:val="00A4704F"/>
    <w:rsid w:val="00A5060C"/>
    <w:rsid w:val="00A964E7"/>
    <w:rsid w:val="00AE3152"/>
    <w:rsid w:val="00AF74E0"/>
    <w:rsid w:val="00AF7E2A"/>
    <w:rsid w:val="00B52E6A"/>
    <w:rsid w:val="00B55D75"/>
    <w:rsid w:val="00BB04C8"/>
    <w:rsid w:val="00C67E32"/>
    <w:rsid w:val="00C721F9"/>
    <w:rsid w:val="00C96DFB"/>
    <w:rsid w:val="00CB3EBF"/>
    <w:rsid w:val="00CD448D"/>
    <w:rsid w:val="00CD58A0"/>
    <w:rsid w:val="00D46C00"/>
    <w:rsid w:val="00D62CD2"/>
    <w:rsid w:val="00D65EFB"/>
    <w:rsid w:val="00D906CB"/>
    <w:rsid w:val="00E13F34"/>
    <w:rsid w:val="00EB386C"/>
    <w:rsid w:val="00EE1822"/>
    <w:rsid w:val="00F303FB"/>
    <w:rsid w:val="00F31601"/>
    <w:rsid w:val="00F52E99"/>
    <w:rsid w:val="00FE0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5DD8CF9"/>
  <w15:chartTrackingRefBased/>
  <w15:docId w15:val="{2DD7C52A-1541-426A-947E-AAA5F3AA9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06BAA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2761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7619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569CF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C96D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intis.varts@carnikava.l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vgenija.Sviridenko\AppData\Roaming\Microsoft\Templates\and_veidlapa_vestulem_mb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and_veidlapa_vestulem_mb</Template>
  <TotalTime>37</TotalTime>
  <Pages>1</Pages>
  <Words>503</Words>
  <Characters>287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789</CharactersWithSpaces>
  <SharedDoc>false</SharedDoc>
  <HLinks>
    <vt:vector size="6" baseType="variant">
      <vt:variant>
        <vt:i4>3014727</vt:i4>
      </vt:variant>
      <vt:variant>
        <vt:i4>0</vt:i4>
      </vt:variant>
      <vt:variant>
        <vt:i4>0</vt:i4>
      </vt:variant>
      <vt:variant>
        <vt:i4>5</vt:i4>
      </vt:variant>
      <vt:variant>
        <vt:lpwstr>mailto:zintis.varts@carnikava.lv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Jevgēnija Sviridenko</dc:creator>
  <cp:keywords/>
  <cp:lastModifiedBy>Diāna Saulīte</cp:lastModifiedBy>
  <cp:revision>2</cp:revision>
  <cp:lastPrinted>1601-01-01T00:00:00Z</cp:lastPrinted>
  <dcterms:created xsi:type="dcterms:W3CDTF">2022-12-14T09:24:00Z</dcterms:created>
  <dcterms:modified xsi:type="dcterms:W3CDTF">2022-12-14T09:24:00Z</dcterms:modified>
</cp:coreProperties>
</file>