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741"/>
        <w:gridCol w:w="1869"/>
        <w:gridCol w:w="468"/>
        <w:gridCol w:w="2876"/>
      </w:tblGrid>
      <w:tr w:rsidR="00C6250E" w:rsidRPr="009012E8" w14:paraId="2CD3E937" w14:textId="77777777" w:rsidTr="008E24A6">
        <w:trPr>
          <w:trHeight w:val="436"/>
        </w:trPr>
        <w:tc>
          <w:tcPr>
            <w:tcW w:w="741" w:type="dxa"/>
          </w:tcPr>
          <w:p w14:paraId="0429535F" w14:textId="77777777" w:rsidR="00C6250E" w:rsidRPr="009012E8" w:rsidRDefault="00C6250E" w:rsidP="00F411BF">
            <w:pPr>
              <w:spacing w:before="20"/>
              <w:ind w:right="-108"/>
            </w:pPr>
            <w:r w:rsidRPr="009012E8">
              <w:t>Rīgā</w:t>
            </w:r>
          </w:p>
        </w:tc>
        <w:tc>
          <w:tcPr>
            <w:tcW w:w="1869" w:type="dxa"/>
          </w:tcPr>
          <w:p w14:paraId="407023CD" w14:textId="77777777" w:rsidR="00C6250E" w:rsidRPr="009012E8" w:rsidRDefault="00C6250E" w:rsidP="00B874E2">
            <w:pPr>
              <w:pBdr>
                <w:bottom w:val="single" w:sz="4" w:space="1" w:color="auto"/>
              </w:pBdr>
            </w:pPr>
            <w:r>
              <w:t>22.05.2020</w:t>
            </w:r>
          </w:p>
        </w:tc>
        <w:tc>
          <w:tcPr>
            <w:tcW w:w="468" w:type="dxa"/>
          </w:tcPr>
          <w:p w14:paraId="291A4378" w14:textId="77777777" w:rsidR="00C6250E" w:rsidRPr="009012E8" w:rsidRDefault="00C6250E" w:rsidP="00F411BF">
            <w:pPr>
              <w:spacing w:before="20"/>
              <w:ind w:right="-187"/>
            </w:pPr>
            <w:r w:rsidRPr="009012E8">
              <w:t>Nr.</w:t>
            </w:r>
          </w:p>
        </w:tc>
        <w:tc>
          <w:tcPr>
            <w:tcW w:w="2876" w:type="dxa"/>
          </w:tcPr>
          <w:p w14:paraId="6F9B1DD2" w14:textId="77777777" w:rsidR="00C6250E" w:rsidRPr="009012E8" w:rsidRDefault="00C6250E" w:rsidP="00B874E2">
            <w:pPr>
              <w:pBdr>
                <w:bottom w:val="single" w:sz="4" w:space="1" w:color="auto"/>
              </w:pBdr>
            </w:pPr>
            <w:r>
              <w:t>03-03/75</w:t>
            </w:r>
          </w:p>
        </w:tc>
      </w:tr>
      <w:tr w:rsidR="00C6250E" w:rsidRPr="009012E8" w14:paraId="75920855" w14:textId="77777777" w:rsidTr="008E24A6">
        <w:trPr>
          <w:trHeight w:val="436"/>
        </w:trPr>
        <w:tc>
          <w:tcPr>
            <w:tcW w:w="741" w:type="dxa"/>
          </w:tcPr>
          <w:p w14:paraId="58A6BA6C" w14:textId="77777777" w:rsidR="00C6250E" w:rsidRPr="009012E8" w:rsidRDefault="00C6250E" w:rsidP="00F411BF">
            <w:pPr>
              <w:spacing w:before="20"/>
              <w:ind w:right="-108"/>
            </w:pPr>
            <w:r w:rsidRPr="009012E8">
              <w:t>uz</w:t>
            </w:r>
          </w:p>
        </w:tc>
        <w:tc>
          <w:tcPr>
            <w:tcW w:w="1869" w:type="dxa"/>
          </w:tcPr>
          <w:p w14:paraId="0F4A9A1A" w14:textId="4348F504" w:rsidR="00C6250E" w:rsidRPr="009012E8" w:rsidRDefault="00246764" w:rsidP="00B874E2">
            <w:pPr>
              <w:pBdr>
                <w:bottom w:val="single" w:sz="4" w:space="1" w:color="auto"/>
              </w:pBdr>
            </w:pPr>
            <w:r>
              <w:t>30.04.2020.</w:t>
            </w:r>
          </w:p>
        </w:tc>
        <w:tc>
          <w:tcPr>
            <w:tcW w:w="468" w:type="dxa"/>
          </w:tcPr>
          <w:p w14:paraId="3C069B42" w14:textId="77777777" w:rsidR="00C6250E" w:rsidRPr="009012E8" w:rsidRDefault="00C6250E" w:rsidP="00F411BF">
            <w:pPr>
              <w:spacing w:before="20"/>
              <w:ind w:right="-187"/>
            </w:pPr>
            <w:r w:rsidRPr="009012E8">
              <w:t>Nr.</w:t>
            </w:r>
          </w:p>
        </w:tc>
        <w:tc>
          <w:tcPr>
            <w:tcW w:w="2876" w:type="dxa"/>
          </w:tcPr>
          <w:p w14:paraId="647EF536" w14:textId="0E550316" w:rsidR="00C6250E" w:rsidRPr="009012E8" w:rsidRDefault="00246764" w:rsidP="00B874E2">
            <w:pPr>
              <w:pBdr>
                <w:bottom w:val="single" w:sz="4" w:space="1" w:color="auto"/>
              </w:pBdr>
            </w:pPr>
            <w:r>
              <w:t>VSS</w:t>
            </w:r>
            <w:r w:rsidR="004409DB">
              <w:t>-356</w:t>
            </w:r>
            <w:r>
              <w:t xml:space="preserve"> prot. Nr.18, 13.</w:t>
            </w:r>
            <w:r w:rsidRPr="008A67F3">
              <w:t>§</w:t>
            </w:r>
          </w:p>
        </w:tc>
      </w:tr>
    </w:tbl>
    <w:p w14:paraId="7E569E69" w14:textId="77777777" w:rsidR="00C6250E" w:rsidRPr="009012E8" w:rsidRDefault="00C6250E" w:rsidP="00F85B8C">
      <w:pPr>
        <w:pStyle w:val="Header"/>
      </w:pPr>
    </w:p>
    <w:p w14:paraId="5C0813F6" w14:textId="77777777" w:rsidR="00632E67" w:rsidRPr="009012E8" w:rsidRDefault="00632E67" w:rsidP="00632E67">
      <w:pPr>
        <w:jc w:val="both"/>
      </w:pPr>
    </w:p>
    <w:p w14:paraId="3CF29AE9" w14:textId="77777777" w:rsidR="00B260CE" w:rsidRPr="009012E8" w:rsidRDefault="00B260CE" w:rsidP="00632E67">
      <w:pPr>
        <w:jc w:val="both"/>
      </w:pPr>
    </w:p>
    <w:p w14:paraId="15910AA4" w14:textId="77777777" w:rsidR="00246764" w:rsidRDefault="00246764" w:rsidP="00246764">
      <w:pPr>
        <w:spacing w:after="0" w:line="240" w:lineRule="auto"/>
        <w:jc w:val="right"/>
      </w:pPr>
      <w:r>
        <w:t>Vides aizsardzības un reģionālās attīstības</w:t>
      </w:r>
      <w:r w:rsidRPr="000875F6">
        <w:t xml:space="preserve"> </w:t>
      </w:r>
      <w:r w:rsidRPr="008A67F3">
        <w:t>ministrijai</w:t>
      </w:r>
    </w:p>
    <w:p w14:paraId="7851FF4E" w14:textId="77777777" w:rsidR="00246764" w:rsidRPr="00FA46D6" w:rsidRDefault="00246764" w:rsidP="00246764">
      <w:pPr>
        <w:ind w:right="4265"/>
        <w:jc w:val="right"/>
      </w:pPr>
    </w:p>
    <w:p w14:paraId="7CBC4958" w14:textId="0453B61A" w:rsidR="00246764" w:rsidRPr="00E270F1" w:rsidRDefault="00246764" w:rsidP="00246764">
      <w:pPr>
        <w:tabs>
          <w:tab w:val="left" w:pos="4395"/>
        </w:tabs>
        <w:spacing w:after="0" w:line="240" w:lineRule="auto"/>
        <w:ind w:right="5256"/>
        <w:jc w:val="both"/>
      </w:pPr>
      <w:r w:rsidRPr="00E270F1">
        <w:t xml:space="preserve">Par Ministru kabineta </w:t>
      </w:r>
      <w:r>
        <w:t xml:space="preserve">sēdes </w:t>
      </w:r>
      <w:proofErr w:type="spellStart"/>
      <w:r>
        <w:t>protokollēmuma</w:t>
      </w:r>
      <w:proofErr w:type="spellEnd"/>
      <w:r>
        <w:t xml:space="preserve"> un informatīvā ziņojuma “Par valsts informācijas un komunikācijas tehnoloģiju resursu un kompetenču konsolidāciju” projektu</w:t>
      </w:r>
    </w:p>
    <w:p w14:paraId="422DAE9E" w14:textId="1A7DB786" w:rsidR="001201F9" w:rsidRDefault="001201F9" w:rsidP="008F5D2D">
      <w:pPr>
        <w:spacing w:after="0" w:line="240" w:lineRule="auto"/>
        <w:jc w:val="both"/>
      </w:pPr>
    </w:p>
    <w:p w14:paraId="0070AFD6" w14:textId="3453B0CC" w:rsidR="00246764" w:rsidRDefault="00246764" w:rsidP="00246764">
      <w:pPr>
        <w:spacing w:after="0" w:line="240" w:lineRule="auto"/>
        <w:ind w:firstLine="720"/>
        <w:jc w:val="both"/>
      </w:pPr>
      <w:bookmarkStart w:id="0" w:name="_Hlk35433264"/>
      <w:r w:rsidRPr="009F28B7">
        <w:t xml:space="preserve">Satiksmes ministrija ir </w:t>
      </w:r>
      <w:bookmarkEnd w:id="0"/>
      <w:r w:rsidRPr="009F28B7">
        <w:t>izvērtējusi</w:t>
      </w:r>
      <w:r w:rsidRPr="009F28B7">
        <w:rPr>
          <w:lang w:eastAsia="en-US"/>
        </w:rPr>
        <w:t xml:space="preserve"> </w:t>
      </w:r>
      <w:r>
        <w:t>Vides aizsardzības un reģionālās attīstības</w:t>
      </w:r>
      <w:r w:rsidRPr="009F28B7">
        <w:t xml:space="preserve"> ministrijas sagatavoto Ministru kabineta </w:t>
      </w:r>
      <w:r>
        <w:t xml:space="preserve">sēdes </w:t>
      </w:r>
      <w:proofErr w:type="spellStart"/>
      <w:r>
        <w:t>protokollēmuma</w:t>
      </w:r>
      <w:proofErr w:type="spellEnd"/>
      <w:r>
        <w:t xml:space="preserve"> “Informatīvais ziņojums par valsts informācijas un komunikācijas tehnoloģiju resursu un kompetenču konsolidāciju</w:t>
      </w:r>
      <w:r>
        <w:rPr>
          <w:rFonts w:eastAsia="Times New Roman"/>
        </w:rPr>
        <w:t xml:space="preserve">” projektu </w:t>
      </w:r>
      <w:r w:rsidRPr="009F28B7">
        <w:rPr>
          <w:rFonts w:eastAsia="Times New Roman"/>
        </w:rPr>
        <w:t>(turpmāk </w:t>
      </w:r>
      <w:r w:rsidRPr="009F28B7">
        <w:rPr>
          <w:noProof/>
        </w:rPr>
        <w:t>–</w:t>
      </w:r>
      <w:r>
        <w:rPr>
          <w:noProof/>
        </w:rPr>
        <w:t> </w:t>
      </w:r>
      <w:proofErr w:type="spellStart"/>
      <w:r>
        <w:rPr>
          <w:noProof/>
        </w:rPr>
        <w:t>protokollēmuma</w:t>
      </w:r>
      <w:proofErr w:type="spellEnd"/>
      <w:r>
        <w:rPr>
          <w:noProof/>
        </w:rPr>
        <w:t xml:space="preserve"> </w:t>
      </w:r>
      <w:r w:rsidRPr="009F28B7">
        <w:rPr>
          <w:noProof/>
        </w:rPr>
        <w:t xml:space="preserve">projekts) </w:t>
      </w:r>
      <w:r>
        <w:rPr>
          <w:noProof/>
        </w:rPr>
        <w:t xml:space="preserve">un informatīvā ziņojuma “Par </w:t>
      </w:r>
      <w:r>
        <w:t>valsts informācijas un komunikācijas tehnoloģiju resursu un kompetenču konsolidāciju”</w:t>
      </w:r>
      <w:r w:rsidRPr="009F28B7">
        <w:t xml:space="preserve"> </w:t>
      </w:r>
      <w:r>
        <w:rPr>
          <w:rFonts w:eastAsia="Times New Roman"/>
        </w:rPr>
        <w:t xml:space="preserve">projektu </w:t>
      </w:r>
      <w:r w:rsidRPr="009F28B7">
        <w:rPr>
          <w:rFonts w:eastAsia="Times New Roman"/>
        </w:rPr>
        <w:t>(turpmāk </w:t>
      </w:r>
      <w:r w:rsidRPr="009F28B7">
        <w:rPr>
          <w:noProof/>
        </w:rPr>
        <w:t>–</w:t>
      </w:r>
      <w:r>
        <w:rPr>
          <w:noProof/>
        </w:rPr>
        <w:t xml:space="preserve"> informatīvā ziņojuma </w:t>
      </w:r>
      <w:r w:rsidRPr="009F28B7">
        <w:rPr>
          <w:noProof/>
        </w:rPr>
        <w:t xml:space="preserve">projekts) </w:t>
      </w:r>
      <w:r w:rsidRPr="009F28B7">
        <w:t>un izsaka šādu</w:t>
      </w:r>
      <w:r w:rsidR="004409DB">
        <w:t>s</w:t>
      </w:r>
      <w:r w:rsidRPr="009F28B7">
        <w:t xml:space="preserve"> </w:t>
      </w:r>
      <w:r w:rsidR="004409DB">
        <w:t>priekšlikumus</w:t>
      </w:r>
      <w:r w:rsidRPr="009F28B7">
        <w:t>:</w:t>
      </w:r>
    </w:p>
    <w:p w14:paraId="0F7A247B" w14:textId="77777777" w:rsidR="004409DB" w:rsidRDefault="004409DB" w:rsidP="00A6442E">
      <w:pPr>
        <w:pStyle w:val="ListParagraph"/>
        <w:spacing w:after="0" w:line="240" w:lineRule="auto"/>
        <w:ind w:left="0" w:firstLine="720"/>
        <w:jc w:val="both"/>
      </w:pPr>
    </w:p>
    <w:p w14:paraId="1384DE10" w14:textId="73BD9302" w:rsidR="00A6442E" w:rsidRPr="00A6442E" w:rsidRDefault="004409DB" w:rsidP="00A6442E">
      <w:pPr>
        <w:pStyle w:val="ListParagraph"/>
        <w:spacing w:after="0" w:line="240" w:lineRule="auto"/>
        <w:ind w:left="0" w:firstLine="720"/>
        <w:jc w:val="both"/>
      </w:pPr>
      <w:r>
        <w:t xml:space="preserve">1. </w:t>
      </w:r>
      <w:proofErr w:type="spellStart"/>
      <w:r w:rsidR="007D5AC9" w:rsidRPr="00A6442E">
        <w:t>Protokollēmuma</w:t>
      </w:r>
      <w:proofErr w:type="spellEnd"/>
      <w:r w:rsidR="007D5AC9" w:rsidRPr="00A6442E">
        <w:t xml:space="preserve"> projekta 4. punktā </w:t>
      </w:r>
      <w:r w:rsidR="00A6442E" w:rsidRPr="00A6442E">
        <w:t xml:space="preserve">ir </w:t>
      </w:r>
      <w:r w:rsidR="007D5AC9" w:rsidRPr="00A6442E">
        <w:t xml:space="preserve">noteikts </w:t>
      </w:r>
      <w:r w:rsidR="00910EB9">
        <w:t xml:space="preserve">uzdevums </w:t>
      </w:r>
      <w:r>
        <w:t>v</w:t>
      </w:r>
      <w:r w:rsidRPr="00A832AB">
        <w:t>isām ministrijām un t</w:t>
      </w:r>
      <w:r>
        <w:t>o</w:t>
      </w:r>
      <w:r w:rsidRPr="00A832AB">
        <w:t xml:space="preserve"> padotībā esošajām valsts pārvaldes iestādēm </w:t>
      </w:r>
      <w:r w:rsidR="007D5AC9" w:rsidRPr="00A6442E">
        <w:t xml:space="preserve">veikt noteiktas darbības nozaru IKT infrastruktūras pakalpojumu izmantošanas un attīstības plānošanas un IKT infrastruktūras nodrošinājuma jomā. </w:t>
      </w:r>
    </w:p>
    <w:p w14:paraId="2E928900" w14:textId="65DBA400" w:rsidR="007D5AC9" w:rsidRDefault="00910EB9" w:rsidP="00A6442E">
      <w:pPr>
        <w:pStyle w:val="ListParagraph"/>
        <w:spacing w:after="0" w:line="240" w:lineRule="auto"/>
        <w:ind w:left="0" w:firstLine="720"/>
        <w:jc w:val="both"/>
      </w:pPr>
      <w:r>
        <w:t xml:space="preserve">No informatīvā ziņojuma projekta un </w:t>
      </w:r>
      <w:proofErr w:type="spellStart"/>
      <w:r>
        <w:t>protokollēmuma</w:t>
      </w:r>
      <w:proofErr w:type="spellEnd"/>
      <w:r>
        <w:t xml:space="preserve"> projekta</w:t>
      </w:r>
      <w:r w:rsidR="00A6442E" w:rsidRPr="00A6442E">
        <w:t xml:space="preserve"> nav </w:t>
      </w:r>
      <w:r w:rsidR="007D5AC9" w:rsidRPr="00A6442E">
        <w:t xml:space="preserve">viennozīmīgi skaidrs, vai </w:t>
      </w:r>
      <w:r w:rsidR="00A6442E">
        <w:t xml:space="preserve">informatīvā </w:t>
      </w:r>
      <w:r w:rsidR="007D5AC9" w:rsidRPr="00A6442E">
        <w:t>ziņojum</w:t>
      </w:r>
      <w:r w:rsidR="00A6442E">
        <w:t>a projektā</w:t>
      </w:r>
      <w:r w:rsidR="007D5AC9" w:rsidRPr="00A6442E">
        <w:t xml:space="preserve"> un </w:t>
      </w:r>
      <w:proofErr w:type="spellStart"/>
      <w:r w:rsidR="007D5AC9" w:rsidRPr="00A6442E">
        <w:t>protokollēmuma</w:t>
      </w:r>
      <w:proofErr w:type="spellEnd"/>
      <w:r w:rsidR="007D5AC9" w:rsidRPr="00A6442E">
        <w:t xml:space="preserve"> projekt</w:t>
      </w:r>
      <w:r w:rsidR="00A6442E" w:rsidRPr="00A6442E">
        <w:t>ā noteiktie uzdevumi</w:t>
      </w:r>
      <w:r w:rsidR="007D5AC9" w:rsidRPr="00A6442E">
        <w:t xml:space="preserve"> attiecas</w:t>
      </w:r>
      <w:r>
        <w:t xml:space="preserve"> tikai uz valsts pārvaldes iestādēm, vai</w:t>
      </w:r>
      <w:r w:rsidR="007D5AC9" w:rsidRPr="00A6442E">
        <w:t xml:space="preserve"> arī </w:t>
      </w:r>
      <w:r>
        <w:t xml:space="preserve">uz </w:t>
      </w:r>
      <w:r w:rsidR="007D5AC9" w:rsidRPr="00A6442E">
        <w:t>valsts akciju sabiedrīb</w:t>
      </w:r>
      <w:r w:rsidR="00A6442E" w:rsidRPr="00A6442E">
        <w:t>u, piemēram,</w:t>
      </w:r>
      <w:r w:rsidR="007D5AC9" w:rsidRPr="00A6442E">
        <w:t xml:space="preserve"> </w:t>
      </w:r>
      <w:r w:rsidR="00A6442E" w:rsidRPr="00A6442E">
        <w:t xml:space="preserve">valsts akciju sabiedrību </w:t>
      </w:r>
      <w:r w:rsidR="007D5AC9" w:rsidRPr="00A6442E">
        <w:t>“Latvijas Jūras administrācija”</w:t>
      </w:r>
      <w:r>
        <w:t xml:space="preserve"> un tās kompetencē esošo</w:t>
      </w:r>
      <w:r w:rsidR="007D5AC9" w:rsidRPr="00A6442E">
        <w:t xml:space="preserve"> IKT </w:t>
      </w:r>
      <w:r>
        <w:t>infrastruktūru</w:t>
      </w:r>
      <w:r w:rsidR="007D5AC9" w:rsidRPr="00A6442E">
        <w:t>.</w:t>
      </w:r>
    </w:p>
    <w:p w14:paraId="6E0344C9" w14:textId="10080D83" w:rsidR="004409DB" w:rsidRPr="00A6442E" w:rsidRDefault="004409DB" w:rsidP="00A6442E">
      <w:pPr>
        <w:pStyle w:val="ListParagraph"/>
        <w:spacing w:after="0" w:line="240" w:lineRule="auto"/>
        <w:ind w:left="0" w:firstLine="720"/>
        <w:jc w:val="both"/>
      </w:pPr>
      <w:r w:rsidRPr="00A6442E">
        <w:t>Valsts pārvaldes iekārtas likuma 3.panta otrā daļa nosaka, ka šā likuma noteikumi attiecas arī uz privātpersonu, kura pilda likumā noteiktajā kārtībā tai deleģētos vai ar pilnvarojumu nodotos valsts pārvaldes uzdevumus.</w:t>
      </w:r>
    </w:p>
    <w:p w14:paraId="469E9985" w14:textId="49C022FC" w:rsidR="007D5AC9" w:rsidRPr="00A6442E" w:rsidRDefault="00A6442E" w:rsidP="00A6442E">
      <w:pPr>
        <w:spacing w:after="0" w:line="240" w:lineRule="auto"/>
        <w:ind w:firstLine="720"/>
        <w:jc w:val="both"/>
      </w:pPr>
      <w:r w:rsidRPr="00A6442E">
        <w:t>Ievērojot minēto, l</w:t>
      </w:r>
      <w:r w:rsidR="007D5AC9" w:rsidRPr="00A6442E">
        <w:t xml:space="preserve">ūdzam </w:t>
      </w:r>
      <w:proofErr w:type="spellStart"/>
      <w:r w:rsidRPr="00A6442E">
        <w:t>protokollēmuma</w:t>
      </w:r>
      <w:proofErr w:type="spellEnd"/>
      <w:r w:rsidRPr="00A6442E">
        <w:t xml:space="preserve"> projektu un </w:t>
      </w:r>
      <w:r w:rsidRPr="00A6442E">
        <w:rPr>
          <w:noProof/>
        </w:rPr>
        <w:t xml:space="preserve">informatīvā ziņojuma projektu </w:t>
      </w:r>
      <w:r>
        <w:rPr>
          <w:noProof/>
        </w:rPr>
        <w:t>precizēt</w:t>
      </w:r>
      <w:r w:rsidR="007D5AC9" w:rsidRPr="00A6442E">
        <w:t xml:space="preserve">, lai </w:t>
      </w:r>
      <w:r w:rsidRPr="00A6442E">
        <w:t>būtu</w:t>
      </w:r>
      <w:r w:rsidR="007D5AC9" w:rsidRPr="00A6442E">
        <w:t xml:space="preserve"> viennozīmīgi skaidrs, vai </w:t>
      </w:r>
      <w:r w:rsidR="002915B5">
        <w:t>minētajos projektos</w:t>
      </w:r>
      <w:r w:rsidRPr="00A6442E">
        <w:t xml:space="preserve"> ministrijām un to padotībā esošajām valsts pārvaldes iestādēm noteiktie uzdevumi</w:t>
      </w:r>
      <w:r w:rsidR="007D5AC9" w:rsidRPr="00A6442E">
        <w:t xml:space="preserve"> attiecas </w:t>
      </w:r>
      <w:r w:rsidRPr="00A6442E">
        <w:t xml:space="preserve">arī </w:t>
      </w:r>
      <w:r w:rsidR="007D5AC9" w:rsidRPr="00A6442E">
        <w:t xml:space="preserve">uz </w:t>
      </w:r>
      <w:r w:rsidR="00CE5AFB">
        <w:t>valsts kapitālsabiedrībām</w:t>
      </w:r>
      <w:r w:rsidR="007D5AC9" w:rsidRPr="00A6442E">
        <w:t xml:space="preserve">. </w:t>
      </w:r>
    </w:p>
    <w:p w14:paraId="604D8A17" w14:textId="2754A578" w:rsidR="00387A47" w:rsidRPr="00A6442E" w:rsidRDefault="004409DB" w:rsidP="00387A47">
      <w:pPr>
        <w:pStyle w:val="ListParagraph"/>
        <w:spacing w:after="0" w:line="240" w:lineRule="auto"/>
        <w:ind w:left="0" w:firstLine="720"/>
        <w:jc w:val="both"/>
      </w:pPr>
      <w:r>
        <w:rPr>
          <w:lang w:eastAsia="en-US"/>
        </w:rPr>
        <w:t>2</w:t>
      </w:r>
      <w:r w:rsidR="00387A47">
        <w:rPr>
          <w:lang w:eastAsia="en-US"/>
        </w:rPr>
        <w:t>. </w:t>
      </w:r>
      <w:r w:rsidR="00387A47" w:rsidRPr="00A6442E">
        <w:t>Vēršam uzmanību</w:t>
      </w:r>
      <w:r w:rsidR="00387A47">
        <w:t xml:space="preserve">, </w:t>
      </w:r>
      <w:r w:rsidR="00387A47" w:rsidRPr="00A6442E">
        <w:t xml:space="preserve">ka </w:t>
      </w:r>
      <w:proofErr w:type="spellStart"/>
      <w:r w:rsidR="00387A47" w:rsidRPr="00A6442E">
        <w:t>protokollēmuma</w:t>
      </w:r>
      <w:proofErr w:type="spellEnd"/>
      <w:r w:rsidR="00387A47" w:rsidRPr="00A6442E">
        <w:t xml:space="preserve"> projektā un </w:t>
      </w:r>
      <w:r w:rsidR="00387A47" w:rsidRPr="00A6442E">
        <w:rPr>
          <w:noProof/>
        </w:rPr>
        <w:t xml:space="preserve">informatīvā ziņojuma projektā </w:t>
      </w:r>
      <w:r w:rsidR="00387A47" w:rsidRPr="00A6442E">
        <w:t xml:space="preserve">tiek lietoti dažādi termini, piemēram, “valsts IKT”, “valsts pārvaldes IKT”, “resora IKT”, “nozares IKT”. </w:t>
      </w:r>
    </w:p>
    <w:p w14:paraId="19B7850D" w14:textId="755CC47B" w:rsidR="00387A47" w:rsidRPr="00A6442E" w:rsidRDefault="00CE5AFB" w:rsidP="00387A47">
      <w:pPr>
        <w:pStyle w:val="ListParagraph"/>
        <w:spacing w:after="0" w:line="240" w:lineRule="auto"/>
        <w:ind w:left="0" w:firstLine="720"/>
        <w:jc w:val="both"/>
      </w:pPr>
      <w:r>
        <w:t>A</w:t>
      </w:r>
      <w:r w:rsidR="00387A47" w:rsidRPr="00A6442E">
        <w:t xml:space="preserve">icinām novērst terminoloģisko nekonsekvenci </w:t>
      </w:r>
      <w:proofErr w:type="spellStart"/>
      <w:r w:rsidR="00387A47" w:rsidRPr="00A6442E">
        <w:t>protokollēmuma</w:t>
      </w:r>
      <w:proofErr w:type="spellEnd"/>
      <w:r w:rsidR="00387A47" w:rsidRPr="00A6442E">
        <w:t xml:space="preserve"> projektā un </w:t>
      </w:r>
      <w:r w:rsidR="00387A47" w:rsidRPr="00A6442E">
        <w:rPr>
          <w:noProof/>
        </w:rPr>
        <w:t>informatīvā ziņojuma projektā.</w:t>
      </w:r>
    </w:p>
    <w:p w14:paraId="7ED20EAC" w14:textId="07C0AE81" w:rsidR="00F16D72" w:rsidRDefault="004409DB" w:rsidP="00387A47">
      <w:pPr>
        <w:spacing w:after="0" w:line="240" w:lineRule="auto"/>
        <w:ind w:firstLine="720"/>
        <w:jc w:val="both"/>
      </w:pPr>
      <w:r>
        <w:t>3</w:t>
      </w:r>
      <w:r w:rsidR="00F16D72">
        <w:t>.Informatīvā ziņojuma</w:t>
      </w:r>
      <w:r w:rsidR="00F16D72" w:rsidRPr="00991AF1">
        <w:t xml:space="preserve"> </w:t>
      </w:r>
      <w:r w:rsidR="00631DAB">
        <w:t xml:space="preserve">projekta </w:t>
      </w:r>
      <w:r w:rsidR="00F16D72" w:rsidRPr="00991AF1">
        <w:t xml:space="preserve">5.sadaļā “Valsts datu apstrādes mākoņa attīstība” norādīts, ka ministrijām, </w:t>
      </w:r>
      <w:r w:rsidR="00F16D72" w:rsidRPr="0099043C">
        <w:t>kuras uzskatīs par lietderīgu turpināt attīstīt skaitļošanas infrastruktūras koplietošanas pakalpojumus, ir jānodrošina koplietošanas pakalpojumu</w:t>
      </w:r>
      <w:r w:rsidR="00F16D72" w:rsidRPr="00991AF1">
        <w:t xml:space="preserve"> sniedzēju atbilstību </w:t>
      </w:r>
      <w:r w:rsidR="00F16D72" w:rsidRPr="00991AF1">
        <w:lastRenderedPageBreak/>
        <w:t xml:space="preserve">norādītajām prasībām:  </w:t>
      </w:r>
    </w:p>
    <w:p w14:paraId="5B89E1A1" w14:textId="05F32FCF" w:rsidR="00F16D72" w:rsidRPr="0097672D" w:rsidRDefault="00631DAB" w:rsidP="00387A47">
      <w:pPr>
        <w:widowControl/>
        <w:spacing w:after="0" w:line="240" w:lineRule="auto"/>
        <w:ind w:firstLine="720"/>
        <w:jc w:val="both"/>
      </w:pPr>
      <w:r>
        <w:t>1) </w:t>
      </w:r>
      <w:r w:rsidR="00F16D72" w:rsidRPr="0097672D">
        <w:t>jānodrošina, ka nozares skaitļošanas infrastruktūras pakalpojumu sniedzēja rīcībā ir nepieciešamās spējas (kvalificēts personāls) un resursi (datu centra infrastruktūra vismaz 750 nosacīto statņu augstuma vienību iekārtu apjomā, no tehnisko prasību viedokļa nodrošinot iespēju sniegt skaitļošanas infrastruktūras pakalpojumus atbilstoši TIER 2 līmeņa prasībām);</w:t>
      </w:r>
    </w:p>
    <w:p w14:paraId="53A1D526" w14:textId="36F4E75C" w:rsidR="00F16D72" w:rsidRPr="0097672D" w:rsidRDefault="00631DAB" w:rsidP="00387A47">
      <w:pPr>
        <w:widowControl/>
        <w:spacing w:after="0" w:line="240" w:lineRule="auto"/>
        <w:ind w:firstLine="720"/>
        <w:jc w:val="both"/>
      </w:pPr>
      <w:r>
        <w:t>2) </w:t>
      </w:r>
      <w:r w:rsidR="00F16D72" w:rsidRPr="0097672D">
        <w:t>ne vēlāk kā līdz 2020. gada 30. jūnijam ministrijām jāinformē VARAM par nodomu nozares ietvaros attīstīt skaitļošanas infrastruktūras koplietošanas pakalpojumu sniedzēju, iesniedzot VARAM saskaņojumam pakalpojuma sniedzēja attīstības plānu, kurā definēts pakalpojuma sniedzēja sākotnējais pakalpojumu apjoms, kā arī attīstības plāns, norādot konkrētas specializācijas jomas, attīstot paaugstinātas pievienotās vērtības pakalpojumus, piemēram, platformas kā pakalpojumi.</w:t>
      </w:r>
    </w:p>
    <w:p w14:paraId="027AEFB8" w14:textId="5D7DBA5D" w:rsidR="00F16D72" w:rsidRDefault="00F16D72" w:rsidP="00387A47">
      <w:pPr>
        <w:widowControl/>
        <w:spacing w:after="0" w:line="240" w:lineRule="auto"/>
        <w:ind w:firstLine="720"/>
        <w:jc w:val="both"/>
      </w:pPr>
      <w:r>
        <w:t xml:space="preserve">Satiksmes ministrija aicina atkārtoti izvērtēt, vai ministrijām dotie uzdevumi ir pietiekami, lai </w:t>
      </w:r>
      <w:r w:rsidRPr="00991AF1">
        <w:t>nodrošinā</w:t>
      </w:r>
      <w:r>
        <w:t>tu</w:t>
      </w:r>
      <w:r w:rsidRPr="00991AF1">
        <w:t xml:space="preserve"> valsts pārvaldes informācijas un komunikācijas tehnoloģij</w:t>
      </w:r>
      <w:r w:rsidR="00CE5AFB">
        <w:t>u</w:t>
      </w:r>
      <w:r w:rsidRPr="00991AF1">
        <w:t xml:space="preserve"> </w:t>
      </w:r>
      <w:r>
        <w:t xml:space="preserve">turpmāku </w:t>
      </w:r>
      <w:r w:rsidRPr="00991AF1">
        <w:t>efektivitāti un kvalitāti. Satiksmes ministrijas ieskatā ministrijām, kuras vēlas attīstīt savu informācijas un komunikācijas tehnoloģiju</w:t>
      </w:r>
      <w:r>
        <w:t xml:space="preserve"> bāzi</w:t>
      </w:r>
      <w:r w:rsidRPr="00991AF1">
        <w:t xml:space="preserve">, būtu obligāti jāpierāda </w:t>
      </w:r>
      <w:r>
        <w:t xml:space="preserve">arī </w:t>
      </w:r>
      <w:r w:rsidRPr="00991AF1">
        <w:t>saimnieciskais izdevīgums šādai rīcībai, tostarp</w:t>
      </w:r>
      <w:r>
        <w:t>,</w:t>
      </w:r>
      <w:r w:rsidRPr="00991AF1">
        <w:t xml:space="preserve"> izmaksu salīdzinājums ar valsts rīcībā esošo informācijas un komunikācijas tehnoloģiju resursu </w:t>
      </w:r>
      <w:r>
        <w:t>(piemēram, Valsts elektronisko sakaru pakalpojuma centra) izmantošanai nepieciešamo finansējumu.</w:t>
      </w:r>
    </w:p>
    <w:p w14:paraId="414B2250" w14:textId="7281A3F6" w:rsidR="00F16D72" w:rsidRDefault="004409DB" w:rsidP="00387A47">
      <w:pPr>
        <w:widowControl/>
        <w:spacing w:after="0" w:line="240" w:lineRule="auto"/>
        <w:ind w:firstLine="720"/>
        <w:jc w:val="both"/>
      </w:pPr>
      <w:r>
        <w:t>4</w:t>
      </w:r>
      <w:r w:rsidR="00F16D72">
        <w:t xml:space="preserve">. Lūdzam izvērtēt </w:t>
      </w:r>
      <w:r w:rsidR="005A6F89">
        <w:t>lietderību</w:t>
      </w:r>
      <w:r w:rsidR="00CE5AFB">
        <w:t xml:space="preserve"> </w:t>
      </w:r>
      <w:r w:rsidR="00F16D72">
        <w:t xml:space="preserve">informatīvā ziņojuma </w:t>
      </w:r>
      <w:r w:rsidR="00631DAB">
        <w:t xml:space="preserve">projekta </w:t>
      </w:r>
      <w:r w:rsidR="00F16D72">
        <w:t xml:space="preserve">tekstā </w:t>
      </w:r>
      <w:r w:rsidR="00631DAB">
        <w:t>terminu</w:t>
      </w:r>
      <w:r w:rsidR="00F16D72">
        <w:t xml:space="preserve"> “Valsts elektronisko sakaru pakalpojumu centrs” rakstīt ar lielo burtu, lai vienkāršotu informatīvā ziņojuma </w:t>
      </w:r>
      <w:r w:rsidR="00631DAB">
        <w:t xml:space="preserve">projekta labāku </w:t>
      </w:r>
      <w:r w:rsidR="00F16D72">
        <w:t>uztver</w:t>
      </w:r>
      <w:r w:rsidR="00631DAB">
        <w:t>amību</w:t>
      </w:r>
      <w:r w:rsidR="00F16D72">
        <w:t>.</w:t>
      </w:r>
    </w:p>
    <w:p w14:paraId="3AACB224" w14:textId="77777777" w:rsidR="00F16D72" w:rsidRDefault="00F16D72" w:rsidP="00F16D72">
      <w:pPr>
        <w:widowControl/>
        <w:spacing w:after="0"/>
        <w:ind w:firstLine="720"/>
        <w:jc w:val="both"/>
      </w:pPr>
    </w:p>
    <w:p w14:paraId="6D90B24C" w14:textId="0E3ADAD6" w:rsidR="00B00CCD" w:rsidRPr="009012E8" w:rsidRDefault="00B00CCD" w:rsidP="00B00CCD">
      <w:pPr>
        <w:tabs>
          <w:tab w:val="left" w:pos="720"/>
          <w:tab w:val="center" w:pos="4320"/>
          <w:tab w:val="right" w:pos="8640"/>
        </w:tabs>
        <w:spacing w:after="0" w:line="240" w:lineRule="auto"/>
      </w:pPr>
    </w:p>
    <w:p w14:paraId="5F20BC37" w14:textId="77777777" w:rsidR="0099043C" w:rsidRPr="008A67F3" w:rsidRDefault="0099043C" w:rsidP="0099043C">
      <w:pPr>
        <w:tabs>
          <w:tab w:val="left" w:pos="0"/>
        </w:tabs>
        <w:spacing w:after="0" w:line="240" w:lineRule="auto"/>
        <w:jc w:val="both"/>
        <w:rPr>
          <w:sz w:val="20"/>
          <w:szCs w:val="20"/>
        </w:rPr>
      </w:pPr>
      <w:r w:rsidRPr="008A67F3">
        <w:t>Valsts sekretā</w:t>
      </w:r>
      <w:r>
        <w:t>re</w:t>
      </w:r>
      <w:r w:rsidRPr="008A67F3">
        <w:tab/>
      </w:r>
      <w:r w:rsidRPr="008A67F3">
        <w:tab/>
      </w:r>
      <w:r w:rsidRPr="008A67F3">
        <w:tab/>
      </w:r>
      <w:r w:rsidRPr="008A67F3">
        <w:tab/>
        <w:t xml:space="preserve">       </w:t>
      </w:r>
      <w:r w:rsidRPr="008A67F3">
        <w:tab/>
        <w:t xml:space="preserve">           </w:t>
      </w:r>
      <w:r>
        <w:t xml:space="preserve">                                         </w:t>
      </w:r>
      <w:proofErr w:type="spellStart"/>
      <w:r>
        <w:t>I.Stepanova</w:t>
      </w:r>
      <w:proofErr w:type="spellEnd"/>
    </w:p>
    <w:p w14:paraId="05E16AB7" w14:textId="77777777" w:rsidR="0099043C" w:rsidRPr="009012E8" w:rsidRDefault="0099043C" w:rsidP="0099043C">
      <w:pPr>
        <w:tabs>
          <w:tab w:val="left" w:pos="720"/>
          <w:tab w:val="center" w:pos="4320"/>
          <w:tab w:val="right" w:pos="8640"/>
        </w:tabs>
        <w:spacing w:after="0" w:line="240" w:lineRule="auto"/>
      </w:pPr>
    </w:p>
    <w:p w14:paraId="0F7A04B3" w14:textId="77777777" w:rsidR="0099043C" w:rsidRPr="0071242E" w:rsidRDefault="0099043C" w:rsidP="0099043C">
      <w:pPr>
        <w:widowControl/>
        <w:spacing w:after="0" w:line="240" w:lineRule="auto"/>
        <w:ind w:firstLine="720"/>
      </w:pPr>
    </w:p>
    <w:p w14:paraId="5713115B" w14:textId="1533FED2" w:rsidR="0099043C" w:rsidRPr="002861D5" w:rsidRDefault="0099043C" w:rsidP="0099043C">
      <w:pPr>
        <w:widowControl/>
        <w:spacing w:after="0" w:line="240" w:lineRule="auto"/>
        <w:jc w:val="both"/>
        <w:rPr>
          <w:sz w:val="20"/>
          <w:szCs w:val="20"/>
        </w:rPr>
      </w:pPr>
      <w:r>
        <w:rPr>
          <w:sz w:val="20"/>
          <w:szCs w:val="20"/>
        </w:rPr>
        <w:t>Lipše</w:t>
      </w:r>
      <w:r w:rsidRPr="002861D5">
        <w:rPr>
          <w:sz w:val="20"/>
          <w:szCs w:val="20"/>
        </w:rPr>
        <w:t>, 67028</w:t>
      </w:r>
      <w:r>
        <w:rPr>
          <w:sz w:val="20"/>
          <w:szCs w:val="20"/>
        </w:rPr>
        <w:t>282</w:t>
      </w:r>
    </w:p>
    <w:p w14:paraId="118DB118" w14:textId="296A9987" w:rsidR="0099043C" w:rsidRPr="002861D5" w:rsidRDefault="0099043C" w:rsidP="0099043C">
      <w:pPr>
        <w:widowControl/>
        <w:spacing w:after="0" w:line="240" w:lineRule="auto"/>
        <w:jc w:val="both"/>
        <w:rPr>
          <w:sz w:val="20"/>
          <w:szCs w:val="20"/>
        </w:rPr>
      </w:pPr>
      <w:r>
        <w:rPr>
          <w:sz w:val="20"/>
          <w:szCs w:val="20"/>
        </w:rPr>
        <w:t>Ilona.Lipse</w:t>
      </w:r>
      <w:hyperlink r:id="rId10" w:history="1">
        <w:r w:rsidRPr="002861D5">
          <w:rPr>
            <w:rStyle w:val="Hyperlink"/>
            <w:sz w:val="20"/>
            <w:szCs w:val="20"/>
          </w:rPr>
          <w:t>@sam.gov.lv</w:t>
        </w:r>
      </w:hyperlink>
    </w:p>
    <w:p w14:paraId="03CFA1D1" w14:textId="77777777" w:rsidR="0099043C" w:rsidRPr="002861D5" w:rsidRDefault="0099043C" w:rsidP="0099043C">
      <w:pPr>
        <w:widowControl/>
        <w:spacing w:after="0" w:line="240" w:lineRule="auto"/>
        <w:ind w:firstLine="720"/>
        <w:rPr>
          <w:sz w:val="20"/>
          <w:szCs w:val="20"/>
        </w:rPr>
      </w:pPr>
    </w:p>
    <w:p w14:paraId="2CF43DF4" w14:textId="77777777" w:rsidR="0099043C" w:rsidRPr="00A32B9F" w:rsidRDefault="0099043C" w:rsidP="0099043C">
      <w:pPr>
        <w:widowControl/>
        <w:spacing w:after="0" w:line="240" w:lineRule="auto"/>
        <w:jc w:val="both"/>
        <w:rPr>
          <w:sz w:val="20"/>
          <w:szCs w:val="20"/>
        </w:rPr>
      </w:pPr>
      <w:r w:rsidRPr="00A32B9F">
        <w:rPr>
          <w:sz w:val="20"/>
          <w:szCs w:val="20"/>
        </w:rPr>
        <w:t>Bankoviča, 67028111</w:t>
      </w:r>
    </w:p>
    <w:p w14:paraId="30F98E89" w14:textId="77777777" w:rsidR="0099043C" w:rsidRPr="002861D5" w:rsidRDefault="003152D6" w:rsidP="0099043C">
      <w:pPr>
        <w:widowControl/>
        <w:spacing w:after="0" w:line="240" w:lineRule="auto"/>
        <w:jc w:val="both"/>
        <w:rPr>
          <w:sz w:val="20"/>
          <w:szCs w:val="20"/>
        </w:rPr>
      </w:pPr>
      <w:hyperlink r:id="rId11" w:history="1">
        <w:r w:rsidR="0099043C" w:rsidRPr="00A32B9F">
          <w:rPr>
            <w:rStyle w:val="Hyperlink"/>
            <w:sz w:val="20"/>
            <w:szCs w:val="20"/>
          </w:rPr>
          <w:t>Dace.Bankovica@sam.gov.lv</w:t>
        </w:r>
      </w:hyperlink>
    </w:p>
    <w:p w14:paraId="70DDEFE3" w14:textId="77777777" w:rsidR="0099043C" w:rsidRPr="002861D5" w:rsidRDefault="0099043C" w:rsidP="0099043C">
      <w:pPr>
        <w:tabs>
          <w:tab w:val="left" w:pos="0"/>
        </w:tabs>
        <w:spacing w:after="0" w:line="240" w:lineRule="auto"/>
        <w:jc w:val="both"/>
        <w:rPr>
          <w:sz w:val="20"/>
          <w:szCs w:val="20"/>
        </w:rPr>
      </w:pPr>
    </w:p>
    <w:p w14:paraId="0D48DAAB" w14:textId="77777777" w:rsidR="0099043C" w:rsidRPr="002861D5" w:rsidRDefault="0099043C" w:rsidP="0099043C">
      <w:pPr>
        <w:tabs>
          <w:tab w:val="left" w:pos="0"/>
        </w:tabs>
        <w:spacing w:after="0" w:line="240" w:lineRule="auto"/>
        <w:jc w:val="both"/>
        <w:rPr>
          <w:sz w:val="20"/>
          <w:szCs w:val="20"/>
        </w:rPr>
      </w:pPr>
      <w:r w:rsidRPr="002861D5">
        <w:rPr>
          <w:sz w:val="20"/>
          <w:szCs w:val="20"/>
        </w:rPr>
        <w:t>Lakševica, 670280355</w:t>
      </w:r>
    </w:p>
    <w:p w14:paraId="3EF987B2" w14:textId="77777777" w:rsidR="0099043C" w:rsidRPr="002861D5" w:rsidRDefault="003152D6" w:rsidP="0099043C">
      <w:pPr>
        <w:tabs>
          <w:tab w:val="left" w:pos="0"/>
        </w:tabs>
        <w:spacing w:after="0" w:line="240" w:lineRule="auto"/>
        <w:jc w:val="both"/>
        <w:rPr>
          <w:color w:val="0000FF"/>
          <w:sz w:val="20"/>
          <w:szCs w:val="20"/>
          <w:u w:val="single"/>
        </w:rPr>
      </w:pPr>
      <w:hyperlink r:id="rId12" w:history="1">
        <w:r w:rsidR="0099043C" w:rsidRPr="002861D5">
          <w:rPr>
            <w:rStyle w:val="Hyperlink"/>
            <w:sz w:val="20"/>
            <w:szCs w:val="20"/>
          </w:rPr>
          <w:t>iveta.laksevica@sam.gov.lv</w:t>
        </w:r>
      </w:hyperlink>
    </w:p>
    <w:p w14:paraId="6314F1B6" w14:textId="77777777" w:rsidR="00B00CCD" w:rsidRDefault="00B00CCD" w:rsidP="00B00CCD">
      <w:pPr>
        <w:tabs>
          <w:tab w:val="left" w:pos="720"/>
          <w:tab w:val="center" w:pos="4320"/>
          <w:tab w:val="right" w:pos="8640"/>
        </w:tabs>
        <w:spacing w:after="0" w:line="240" w:lineRule="auto"/>
      </w:pPr>
    </w:p>
    <w:p w14:paraId="4B188F2B" w14:textId="77777777" w:rsidR="0031779D" w:rsidRDefault="0031779D" w:rsidP="00B00CCD">
      <w:pPr>
        <w:tabs>
          <w:tab w:val="left" w:pos="720"/>
          <w:tab w:val="center" w:pos="4320"/>
          <w:tab w:val="right" w:pos="8640"/>
        </w:tabs>
        <w:spacing w:after="0" w:line="240" w:lineRule="auto"/>
      </w:pPr>
    </w:p>
    <w:p w14:paraId="32AF73EB" w14:textId="77777777" w:rsidR="00893625" w:rsidRPr="00893625" w:rsidRDefault="00893625" w:rsidP="00893625">
      <w:pPr>
        <w:rPr>
          <w:sz w:val="20"/>
          <w:szCs w:val="20"/>
        </w:rPr>
      </w:pPr>
    </w:p>
    <w:p w14:paraId="0FFEC375" w14:textId="77777777" w:rsidR="00893625" w:rsidRPr="00893625" w:rsidRDefault="00893625" w:rsidP="00F6664B">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3B9D251D" w14:textId="4E2E05F0" w:rsidR="0031779D" w:rsidRDefault="0031779D" w:rsidP="00B00CCD">
      <w:pPr>
        <w:tabs>
          <w:tab w:val="left" w:pos="720"/>
          <w:tab w:val="center" w:pos="4320"/>
          <w:tab w:val="right" w:pos="8640"/>
        </w:tabs>
        <w:spacing w:after="0" w:line="240" w:lineRule="auto"/>
      </w:pPr>
    </w:p>
    <w:p w14:paraId="56A69BBB" w14:textId="50B14314" w:rsidR="00B56D99" w:rsidRPr="00B56D99" w:rsidRDefault="00B56D99" w:rsidP="00B56D99"/>
    <w:p w14:paraId="3B67308E" w14:textId="00BE8CB5" w:rsidR="00B56D99" w:rsidRPr="00B56D99" w:rsidRDefault="00B56D99" w:rsidP="00B56D99"/>
    <w:p w14:paraId="2928BC6B" w14:textId="1AD12559" w:rsidR="00B56D99" w:rsidRPr="00B56D99" w:rsidRDefault="00B56D99" w:rsidP="00B56D99"/>
    <w:p w14:paraId="3E8248B7" w14:textId="77777777" w:rsidR="00B56D99" w:rsidRPr="00B56D99" w:rsidRDefault="00B56D99" w:rsidP="00B56D99">
      <w:pPr>
        <w:jc w:val="center"/>
      </w:pPr>
    </w:p>
    <w:sectPr w:rsidR="00B56D99" w:rsidRPr="00B56D99" w:rsidSect="00B00CCD">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C08F65" w14:textId="77777777" w:rsidR="003152D6" w:rsidRDefault="003152D6">
      <w:pPr>
        <w:spacing w:after="0" w:line="240" w:lineRule="auto"/>
      </w:pPr>
      <w:r>
        <w:separator/>
      </w:r>
    </w:p>
  </w:endnote>
  <w:endnote w:type="continuationSeparator" w:id="0">
    <w:p w14:paraId="4CF1C6F7" w14:textId="77777777" w:rsidR="003152D6" w:rsidRDefault="0031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369484"/>
      <w:docPartObj>
        <w:docPartGallery w:val="Page Numbers (Bottom of Page)"/>
        <w:docPartUnique/>
      </w:docPartObj>
    </w:sdtPr>
    <w:sdtEndPr>
      <w:rPr>
        <w:noProof/>
      </w:rPr>
    </w:sdtEndPr>
    <w:sdtContent>
      <w:p w14:paraId="74E5A59C" w14:textId="77777777" w:rsidR="00B56D99" w:rsidRDefault="00B00CCD">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9B0811B" w14:textId="77777777" w:rsidR="00B56D99" w:rsidRDefault="00B56D99">
        <w:pPr>
          <w:pStyle w:val="Footer"/>
          <w:jc w:val="center"/>
          <w:rPr>
            <w:noProof/>
          </w:rPr>
        </w:pPr>
      </w:p>
      <w:p w14:paraId="2DD36772" w14:textId="0100CC31" w:rsidR="00B56D99" w:rsidRPr="00B56D99" w:rsidRDefault="00B56D99" w:rsidP="00B56D99">
        <w:pPr>
          <w:pStyle w:val="Footer"/>
          <w:rPr>
            <w:sz w:val="20"/>
            <w:szCs w:val="20"/>
          </w:rPr>
        </w:pPr>
        <w:r w:rsidRPr="00B56D99">
          <w:rPr>
            <w:sz w:val="20"/>
            <w:szCs w:val="20"/>
          </w:rPr>
          <w:t>SMAtz_VSS</w:t>
        </w:r>
        <w:r w:rsidR="008772DC">
          <w:rPr>
            <w:sz w:val="20"/>
            <w:szCs w:val="20"/>
          </w:rPr>
          <w:t>-</w:t>
        </w:r>
        <w:r w:rsidRPr="00B56D99">
          <w:rPr>
            <w:sz w:val="20"/>
            <w:szCs w:val="20"/>
          </w:rPr>
          <w:t>356_22052020</w:t>
        </w:r>
      </w:p>
      <w:p w14:paraId="512C562C" w14:textId="1032D8B6" w:rsidR="00B00CCD" w:rsidRDefault="003152D6">
        <w:pPr>
          <w:pStyle w:val="Footer"/>
          <w:jc w:val="center"/>
        </w:pPr>
      </w:p>
    </w:sdtContent>
  </w:sdt>
  <w:p w14:paraId="2CF2C88D" w14:textId="77777777" w:rsidR="00B00CCD" w:rsidRDefault="00B00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DBE94" w14:textId="19E8CF8D" w:rsidR="00B56D99" w:rsidRPr="00B56D99" w:rsidRDefault="00B56D99">
    <w:pPr>
      <w:pStyle w:val="Footer"/>
      <w:rPr>
        <w:sz w:val="20"/>
        <w:szCs w:val="20"/>
      </w:rPr>
    </w:pPr>
    <w:r w:rsidRPr="00B56D99">
      <w:rPr>
        <w:sz w:val="20"/>
        <w:szCs w:val="20"/>
      </w:rPr>
      <w:t>SMAtz_VSS</w:t>
    </w:r>
    <w:r w:rsidR="008772DC">
      <w:rPr>
        <w:sz w:val="20"/>
        <w:szCs w:val="20"/>
      </w:rPr>
      <w:t>-</w:t>
    </w:r>
    <w:r w:rsidRPr="00B56D99">
      <w:rPr>
        <w:sz w:val="20"/>
        <w:szCs w:val="20"/>
      </w:rPr>
      <w:t>356_22052020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B904B" w14:textId="77777777" w:rsidR="003152D6" w:rsidRDefault="003152D6">
      <w:pPr>
        <w:spacing w:after="0" w:line="240" w:lineRule="auto"/>
      </w:pPr>
      <w:r>
        <w:separator/>
      </w:r>
    </w:p>
  </w:footnote>
  <w:footnote w:type="continuationSeparator" w:id="0">
    <w:p w14:paraId="5C6E1CD6" w14:textId="77777777" w:rsidR="003152D6" w:rsidRDefault="00315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0E076" w14:textId="77777777" w:rsidR="009D62CD" w:rsidRDefault="009D62CD" w:rsidP="009D62CD">
    <w:pPr>
      <w:pStyle w:val="Header"/>
    </w:pPr>
  </w:p>
  <w:p w14:paraId="5F8FE5B5" w14:textId="77777777" w:rsidR="009D62CD" w:rsidRDefault="009D62CD" w:rsidP="009D62CD">
    <w:pPr>
      <w:pStyle w:val="Header"/>
    </w:pPr>
  </w:p>
  <w:p w14:paraId="2E6C3E9A" w14:textId="77777777" w:rsidR="009D62CD" w:rsidRDefault="009D62CD" w:rsidP="009D62CD">
    <w:pPr>
      <w:pStyle w:val="Header"/>
    </w:pPr>
  </w:p>
  <w:p w14:paraId="09AA585D" w14:textId="77777777" w:rsidR="009D62CD" w:rsidRDefault="009D62CD" w:rsidP="009D62CD">
    <w:pPr>
      <w:pStyle w:val="Header"/>
    </w:pPr>
  </w:p>
  <w:p w14:paraId="670CA706" w14:textId="77777777" w:rsidR="009D62CD" w:rsidRDefault="009D62CD" w:rsidP="009D62CD">
    <w:pPr>
      <w:pStyle w:val="Header"/>
    </w:pPr>
  </w:p>
  <w:p w14:paraId="6B7076B5" w14:textId="77777777" w:rsidR="009D62CD" w:rsidRDefault="009D62CD" w:rsidP="009D62CD">
    <w:pPr>
      <w:pStyle w:val="Header"/>
    </w:pPr>
  </w:p>
  <w:p w14:paraId="5486DC50" w14:textId="77777777" w:rsidR="009D62CD" w:rsidRDefault="009D62CD" w:rsidP="009D62CD">
    <w:pPr>
      <w:pStyle w:val="Header"/>
    </w:pPr>
  </w:p>
  <w:p w14:paraId="54BECBE4" w14:textId="77777777" w:rsidR="009D62CD" w:rsidRDefault="009D62CD" w:rsidP="009D62CD">
    <w:pPr>
      <w:pStyle w:val="Header"/>
    </w:pPr>
  </w:p>
  <w:p w14:paraId="36A0DA12" w14:textId="77777777" w:rsidR="009D62CD" w:rsidRDefault="009D62CD" w:rsidP="009D62CD">
    <w:pPr>
      <w:pStyle w:val="Header"/>
    </w:pPr>
  </w:p>
  <w:p w14:paraId="53DAC220" w14:textId="77777777" w:rsidR="009D62CD" w:rsidRDefault="009D62CD" w:rsidP="009D62CD">
    <w:pPr>
      <w:pStyle w:val="Header"/>
    </w:pPr>
  </w:p>
  <w:p w14:paraId="0A561A73"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4D948234" wp14:editId="5553D763">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C7ACA48" wp14:editId="5DAEF36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6DF4C"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ACA4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A86DF4C"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1BBCF962" wp14:editId="3BB7F03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68077"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4415292"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625F77"/>
    <w:multiLevelType w:val="hybridMultilevel"/>
    <w:tmpl w:val="B7FCAF40"/>
    <w:lvl w:ilvl="0" w:tplc="529482B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64"/>
    <w:rsid w:val="00006384"/>
    <w:rsid w:val="00030349"/>
    <w:rsid w:val="00032083"/>
    <w:rsid w:val="000428F9"/>
    <w:rsid w:val="00061D30"/>
    <w:rsid w:val="000B1AB5"/>
    <w:rsid w:val="000C5C2C"/>
    <w:rsid w:val="001201F9"/>
    <w:rsid w:val="00124173"/>
    <w:rsid w:val="00132CFB"/>
    <w:rsid w:val="00180197"/>
    <w:rsid w:val="001A2125"/>
    <w:rsid w:val="002023F0"/>
    <w:rsid w:val="0020635C"/>
    <w:rsid w:val="00246764"/>
    <w:rsid w:val="00250335"/>
    <w:rsid w:val="00262B83"/>
    <w:rsid w:val="00275B9E"/>
    <w:rsid w:val="002915B5"/>
    <w:rsid w:val="0029181E"/>
    <w:rsid w:val="002B3077"/>
    <w:rsid w:val="002C57BC"/>
    <w:rsid w:val="002E1474"/>
    <w:rsid w:val="003146EC"/>
    <w:rsid w:val="003152D6"/>
    <w:rsid w:val="0031779D"/>
    <w:rsid w:val="00335032"/>
    <w:rsid w:val="0035400A"/>
    <w:rsid w:val="00387A47"/>
    <w:rsid w:val="00392CF5"/>
    <w:rsid w:val="003952A2"/>
    <w:rsid w:val="00396B4C"/>
    <w:rsid w:val="003A090C"/>
    <w:rsid w:val="003D5B6C"/>
    <w:rsid w:val="003F77CE"/>
    <w:rsid w:val="004043D2"/>
    <w:rsid w:val="004409DB"/>
    <w:rsid w:val="004606E9"/>
    <w:rsid w:val="00493308"/>
    <w:rsid w:val="004D77F7"/>
    <w:rsid w:val="004E49D0"/>
    <w:rsid w:val="00527E96"/>
    <w:rsid w:val="00535564"/>
    <w:rsid w:val="0053651D"/>
    <w:rsid w:val="005471EA"/>
    <w:rsid w:val="00582001"/>
    <w:rsid w:val="00585C68"/>
    <w:rsid w:val="005A6F89"/>
    <w:rsid w:val="005D04F8"/>
    <w:rsid w:val="00631DAB"/>
    <w:rsid w:val="00632E67"/>
    <w:rsid w:val="00663C3A"/>
    <w:rsid w:val="006738C5"/>
    <w:rsid w:val="00674D26"/>
    <w:rsid w:val="006C1639"/>
    <w:rsid w:val="006F0830"/>
    <w:rsid w:val="006F2D5D"/>
    <w:rsid w:val="006F47E8"/>
    <w:rsid w:val="00747CCB"/>
    <w:rsid w:val="00767323"/>
    <w:rsid w:val="007704BD"/>
    <w:rsid w:val="00787B0A"/>
    <w:rsid w:val="007B3BA5"/>
    <w:rsid w:val="007B48EC"/>
    <w:rsid w:val="007D5AC9"/>
    <w:rsid w:val="007D7AF5"/>
    <w:rsid w:val="007E4D1F"/>
    <w:rsid w:val="00815277"/>
    <w:rsid w:val="00831A8F"/>
    <w:rsid w:val="00850F03"/>
    <w:rsid w:val="00857BCD"/>
    <w:rsid w:val="00876C21"/>
    <w:rsid w:val="008772DC"/>
    <w:rsid w:val="00881F11"/>
    <w:rsid w:val="00893277"/>
    <w:rsid w:val="00893625"/>
    <w:rsid w:val="008E24A6"/>
    <w:rsid w:val="008E7BD4"/>
    <w:rsid w:val="008F5D2D"/>
    <w:rsid w:val="009012E8"/>
    <w:rsid w:val="00910EB9"/>
    <w:rsid w:val="00954D5A"/>
    <w:rsid w:val="00966F0D"/>
    <w:rsid w:val="009839B7"/>
    <w:rsid w:val="0099043C"/>
    <w:rsid w:val="009D62CD"/>
    <w:rsid w:val="00A02AF9"/>
    <w:rsid w:val="00A6442E"/>
    <w:rsid w:val="00A80F98"/>
    <w:rsid w:val="00AA6D72"/>
    <w:rsid w:val="00AC3BB9"/>
    <w:rsid w:val="00AF3A6E"/>
    <w:rsid w:val="00B00341"/>
    <w:rsid w:val="00B00CCD"/>
    <w:rsid w:val="00B01BF6"/>
    <w:rsid w:val="00B01E37"/>
    <w:rsid w:val="00B03991"/>
    <w:rsid w:val="00B03ABB"/>
    <w:rsid w:val="00B10C18"/>
    <w:rsid w:val="00B121C6"/>
    <w:rsid w:val="00B260CE"/>
    <w:rsid w:val="00B45105"/>
    <w:rsid w:val="00B56D99"/>
    <w:rsid w:val="00B874E2"/>
    <w:rsid w:val="00B90F3A"/>
    <w:rsid w:val="00B91116"/>
    <w:rsid w:val="00BB4DC6"/>
    <w:rsid w:val="00C1677F"/>
    <w:rsid w:val="00C47F57"/>
    <w:rsid w:val="00C5340B"/>
    <w:rsid w:val="00C6250E"/>
    <w:rsid w:val="00CE5AFB"/>
    <w:rsid w:val="00CF2083"/>
    <w:rsid w:val="00D21FA6"/>
    <w:rsid w:val="00D2274B"/>
    <w:rsid w:val="00D55B4B"/>
    <w:rsid w:val="00D572EE"/>
    <w:rsid w:val="00D82EE0"/>
    <w:rsid w:val="00D83FCE"/>
    <w:rsid w:val="00DC06F8"/>
    <w:rsid w:val="00E20EED"/>
    <w:rsid w:val="00E365CE"/>
    <w:rsid w:val="00E44FC1"/>
    <w:rsid w:val="00E710CC"/>
    <w:rsid w:val="00E775FB"/>
    <w:rsid w:val="00EA7458"/>
    <w:rsid w:val="00ED54AF"/>
    <w:rsid w:val="00F01842"/>
    <w:rsid w:val="00F07B33"/>
    <w:rsid w:val="00F164AC"/>
    <w:rsid w:val="00F16D72"/>
    <w:rsid w:val="00F60586"/>
    <w:rsid w:val="00F6664B"/>
    <w:rsid w:val="00F673D1"/>
    <w:rsid w:val="00F730E9"/>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5D765"/>
  <w15:docId w15:val="{4FD0508B-88F9-4580-9946-75482EF7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7D5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veta.laksevica@s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ce.Bankovica@sa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marite.paegle@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etalaksevica\Documents\Veidlap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4" ma:contentTypeDescription="Izveidot jaunu dokumentu." ma:contentTypeScope="" ma:versionID="387fae2e1c91f6d186185183c1689f12">
  <xsd:schema xmlns:xsd="http://www.w3.org/2001/XMLSchema" xmlns:xs="http://www.w3.org/2001/XMLSchema" xmlns:p="http://schemas.microsoft.com/office/2006/metadata/properties" xmlns:ns3="2e9c949c-f85a-493d-96e2-b7d4f9148826" targetNamespace="http://schemas.microsoft.com/office/2006/metadata/properties" ma:root="true" ma:fieldsID="888922fd620c5e92acb7ea3c60a685e1" ns3:_="">
    <xsd:import namespace="2e9c949c-f85a-493d-96e2-b7d4f91488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0B38C6-C463-429D-A5A4-A1D08AE5C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37719-F2EA-425A-B234-1FD27539DC55}">
  <ds:schemaRefs>
    <ds:schemaRef ds:uri="http://schemas.microsoft.com/sharepoint/v3/contenttype/forms"/>
  </ds:schemaRefs>
</ds:datastoreItem>
</file>

<file path=customXml/itemProps3.xml><?xml version="1.0" encoding="utf-8"?>
<ds:datastoreItem xmlns:ds="http://schemas.openxmlformats.org/officeDocument/2006/customXml" ds:itemID="{2F54BB97-9EA6-4448-8302-7FB0D57BAE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2</TotalTime>
  <Pages>2</Pages>
  <Words>2943</Words>
  <Characters>1678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Lakševica</dc:creator>
  <cp:keywords/>
  <cp:lastModifiedBy>Vineta Brūvere</cp:lastModifiedBy>
  <cp:revision>3</cp:revision>
  <cp:lastPrinted>2020-05-14T06:09:00Z</cp:lastPrinted>
  <dcterms:created xsi:type="dcterms:W3CDTF">2020-05-25T15:32:00Z</dcterms:created>
  <dcterms:modified xsi:type="dcterms:W3CDTF">2020-05-25T15:32:00Z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0x010100F5675BC013B2B242AA798D19ABBAC815</vt:lpwstr>
  </property>
</Properties>
</file>