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A1E89" w14:textId="77777777" w:rsidR="00522D4F" w:rsidRPr="00A60421" w:rsidRDefault="005A3BB3" w:rsidP="0036698B">
      <w:pPr>
        <w:jc w:val="center"/>
        <w:rPr>
          <w:szCs w:val="24"/>
          <w:lang w:val="lv-LV"/>
        </w:rPr>
      </w:pPr>
      <w:r w:rsidRPr="00A60421">
        <w:rPr>
          <w:szCs w:val="24"/>
          <w:lang w:val="lv-LV"/>
        </w:rPr>
        <w:t>Rīgā</w:t>
      </w:r>
    </w:p>
    <w:p w14:paraId="69623732" w14:textId="77777777" w:rsidR="00D906EA" w:rsidRPr="00A60421" w:rsidRDefault="005A3BB3" w:rsidP="008820B4">
      <w:pPr>
        <w:framePr w:w="5012" w:h="931" w:hRule="exact" w:hSpace="181" w:wrap="notBeside" w:vAnchor="page" w:hAnchor="margin" w:y="4254"/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shd w:val="solid" w:color="FFFFFF" w:fill="FFFFFF"/>
        <w:rPr>
          <w:lang w:val="lv-LV"/>
        </w:rPr>
      </w:pPr>
      <w:r w:rsidRPr="00A60421">
        <w:rPr>
          <w:noProof/>
          <w:lang w:val="lv-LV"/>
        </w:rPr>
        <w:t>Datums skatāms laika zīmogā</w:t>
      </w:r>
      <w:r w:rsidRPr="00A60421">
        <w:rPr>
          <w:lang w:val="lv-LV"/>
        </w:rPr>
        <w:t xml:space="preserve">. Nr. </w:t>
      </w:r>
      <w:r w:rsidRPr="00A60421">
        <w:rPr>
          <w:noProof/>
          <w:lang w:val="lv-LV"/>
        </w:rPr>
        <w:t>1.7-2/1011</w:t>
      </w:r>
    </w:p>
    <w:p w14:paraId="77EC79AA" w14:textId="77777777" w:rsidR="0052549F" w:rsidRPr="00A60421" w:rsidRDefault="005A3BB3" w:rsidP="006236A0">
      <w:pPr>
        <w:framePr w:w="5012" w:h="931" w:hRule="exact" w:hSpace="181" w:wrap="notBeside" w:vAnchor="page" w:hAnchor="margin" w:y="4254"/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shd w:val="solid" w:color="FFFFFF" w:fill="FFFFFF"/>
        <w:rPr>
          <w:szCs w:val="24"/>
        </w:rPr>
      </w:pPr>
      <w:r w:rsidRPr="00A60421">
        <w:rPr>
          <w:szCs w:val="24"/>
          <w:lang w:val="lv-LV"/>
        </w:rPr>
        <w:t xml:space="preserve">Uz </w:t>
      </w:r>
      <w:r w:rsidR="006236A0" w:rsidRPr="00A60421">
        <w:rPr>
          <w:lang w:val="lv-LV"/>
        </w:rPr>
        <w:t>VSS 01.07.2021. Prot.Nr.25, 29.§</w:t>
      </w:r>
      <w:r w:rsidR="00D906EA" w:rsidRPr="00A60421">
        <w:rPr>
          <w:szCs w:val="24"/>
          <w:lang w:val="lv-LV"/>
        </w:rPr>
        <w:t xml:space="preserve"> </w:t>
      </w:r>
    </w:p>
    <w:p w14:paraId="46045C4E" w14:textId="77777777" w:rsidR="0052549F" w:rsidRPr="00A60421" w:rsidRDefault="005A3BB3" w:rsidP="008820B4">
      <w:pPr>
        <w:framePr w:w="5012" w:h="931" w:hRule="exact" w:hSpace="181" w:wrap="notBeside" w:vAnchor="page" w:hAnchor="margin" w:y="4254"/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shd w:val="solid" w:color="FFFFFF" w:fill="FFFFFF"/>
        <w:rPr>
          <w:szCs w:val="24"/>
          <w:lang w:val="lv-LV"/>
        </w:rPr>
      </w:pPr>
      <w:r w:rsidRPr="00A60421">
        <w:rPr>
          <w:szCs w:val="24"/>
        </w:rPr>
        <w:tab/>
      </w:r>
    </w:p>
    <w:p w14:paraId="3055E564" w14:textId="77777777" w:rsidR="00522D4F" w:rsidRPr="00A60421" w:rsidRDefault="00522D4F" w:rsidP="008820B4">
      <w:pPr>
        <w:framePr w:w="5012" w:h="931" w:hRule="exact" w:hSpace="181" w:wrap="notBeside" w:vAnchor="page" w:hAnchor="margin" w:y="4254"/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shd w:val="solid" w:color="FFFFFF" w:fill="FFFFFF"/>
        <w:rPr>
          <w:szCs w:val="24"/>
          <w:lang w:val="lv-LV"/>
        </w:rPr>
      </w:pPr>
    </w:p>
    <w:p w14:paraId="6A4E0AFC" w14:textId="77777777" w:rsidR="008F69ED" w:rsidRPr="00A60421" w:rsidRDefault="008F69ED" w:rsidP="002149B9">
      <w:pPr>
        <w:framePr w:w="4308" w:h="976" w:hSpace="181" w:wrap="notBeside" w:vAnchor="page" w:hAnchor="page" w:x="6660" w:y="4981"/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spacing w:line="254" w:lineRule="auto"/>
        <w:jc w:val="right"/>
        <w:rPr>
          <w:b/>
          <w:bCs/>
          <w:szCs w:val="24"/>
        </w:rPr>
      </w:pPr>
      <w:bookmarkStart w:id="0" w:name="_Hlk76376233"/>
    </w:p>
    <w:bookmarkEnd w:id="0"/>
    <w:p w14:paraId="4F0867B2" w14:textId="77777777" w:rsidR="006236A0" w:rsidRPr="00A60421" w:rsidRDefault="005A3BB3" w:rsidP="003D3E62">
      <w:pPr>
        <w:framePr w:w="4308" w:h="976" w:hSpace="181" w:wrap="notBeside" w:vAnchor="page" w:hAnchor="page" w:x="6660" w:y="4981"/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jc w:val="right"/>
        <w:rPr>
          <w:b/>
          <w:bCs/>
          <w:szCs w:val="24"/>
          <w:lang w:val="lv-LV"/>
        </w:rPr>
      </w:pPr>
      <w:r w:rsidRPr="00A60421">
        <w:rPr>
          <w:b/>
          <w:bCs/>
          <w:szCs w:val="24"/>
          <w:lang w:val="lv-LV"/>
        </w:rPr>
        <w:t xml:space="preserve">Korupcijas </w:t>
      </w:r>
      <w:r w:rsidR="006917BF" w:rsidRPr="00A60421">
        <w:rPr>
          <w:b/>
          <w:bCs/>
          <w:szCs w:val="24"/>
          <w:lang w:val="lv-LV"/>
        </w:rPr>
        <w:t>novēršanas</w:t>
      </w:r>
      <w:r w:rsidRPr="00A60421">
        <w:rPr>
          <w:b/>
          <w:bCs/>
          <w:szCs w:val="24"/>
          <w:lang w:val="lv-LV"/>
        </w:rPr>
        <w:t xml:space="preserve"> un </w:t>
      </w:r>
    </w:p>
    <w:p w14:paraId="107F0510" w14:textId="77777777" w:rsidR="008C03CB" w:rsidRPr="00A60421" w:rsidRDefault="005A3BB3" w:rsidP="003D3E62">
      <w:pPr>
        <w:framePr w:w="4308" w:h="976" w:hSpace="181" w:wrap="notBeside" w:vAnchor="page" w:hAnchor="page" w:x="6660" w:y="4981"/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jc w:val="right"/>
        <w:rPr>
          <w:b/>
          <w:bCs/>
          <w:lang w:val="lv-LV"/>
        </w:rPr>
      </w:pPr>
      <w:r w:rsidRPr="00A60421">
        <w:rPr>
          <w:b/>
          <w:bCs/>
          <w:szCs w:val="24"/>
          <w:lang w:val="lv-LV"/>
        </w:rPr>
        <w:t>apkarošanas birojam</w:t>
      </w:r>
    </w:p>
    <w:p w14:paraId="73F1F1C7" w14:textId="77777777" w:rsidR="000F2002" w:rsidRPr="00A60421" w:rsidRDefault="000F2002" w:rsidP="003D3E62">
      <w:pPr>
        <w:framePr w:w="4308" w:h="976" w:hSpace="181" w:wrap="notBeside" w:vAnchor="page" w:hAnchor="page" w:x="6660" w:y="4981"/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jc w:val="right"/>
        <w:rPr>
          <w:lang w:val="lv-LV"/>
        </w:rPr>
      </w:pPr>
    </w:p>
    <w:p w14:paraId="23D55DA0" w14:textId="77777777" w:rsidR="0036698B" w:rsidRPr="00A60421" w:rsidRDefault="0036698B" w:rsidP="00287F7F">
      <w:pPr>
        <w:rPr>
          <w:i/>
          <w:szCs w:val="24"/>
          <w:lang w:val="lv-LV"/>
        </w:rPr>
      </w:pPr>
    </w:p>
    <w:p w14:paraId="4B758031" w14:textId="77777777" w:rsidR="0026624F" w:rsidRPr="00A60421" w:rsidRDefault="0026624F" w:rsidP="00287F7F">
      <w:pPr>
        <w:rPr>
          <w:szCs w:val="24"/>
          <w:lang w:val="lv-LV"/>
        </w:rPr>
      </w:pPr>
    </w:p>
    <w:p w14:paraId="75C3B30F" w14:textId="77777777" w:rsidR="006236A0" w:rsidRPr="00A60421" w:rsidRDefault="005A3BB3" w:rsidP="00287F7F">
      <w:pPr>
        <w:rPr>
          <w:i/>
          <w:iCs/>
          <w:szCs w:val="24"/>
          <w:lang w:val="lv-LV"/>
        </w:rPr>
      </w:pPr>
      <w:r w:rsidRPr="00A60421">
        <w:rPr>
          <w:i/>
          <w:iCs/>
          <w:szCs w:val="24"/>
          <w:lang w:val="lv-LV"/>
        </w:rPr>
        <w:t xml:space="preserve">Par plāna projektu “Korupcijas novēršanas </w:t>
      </w:r>
    </w:p>
    <w:p w14:paraId="6FB94FCA" w14:textId="77777777" w:rsidR="0026624F" w:rsidRPr="00A60421" w:rsidRDefault="005A3BB3" w:rsidP="00287F7F">
      <w:pPr>
        <w:rPr>
          <w:i/>
          <w:iCs/>
          <w:szCs w:val="24"/>
          <w:lang w:val="lv-LV"/>
        </w:rPr>
      </w:pPr>
      <w:r w:rsidRPr="00A60421">
        <w:rPr>
          <w:i/>
          <w:iCs/>
          <w:szCs w:val="24"/>
          <w:lang w:val="lv-LV"/>
        </w:rPr>
        <w:t>un apkarošanas pasākumu plāns 2021.-2024.</w:t>
      </w:r>
      <w:r w:rsidR="0009474C" w:rsidRPr="00A60421">
        <w:rPr>
          <w:i/>
          <w:iCs/>
          <w:szCs w:val="24"/>
          <w:lang w:val="lv-LV"/>
        </w:rPr>
        <w:t> </w:t>
      </w:r>
      <w:r w:rsidRPr="00A60421">
        <w:rPr>
          <w:i/>
          <w:iCs/>
          <w:szCs w:val="24"/>
          <w:lang w:val="lv-LV"/>
        </w:rPr>
        <w:t>gadam” (VSS-612)</w:t>
      </w:r>
    </w:p>
    <w:p w14:paraId="3336F6A3" w14:textId="77777777" w:rsidR="006236A0" w:rsidRPr="00A60421" w:rsidRDefault="006236A0" w:rsidP="006917BF">
      <w:pPr>
        <w:jc w:val="both"/>
        <w:rPr>
          <w:szCs w:val="24"/>
          <w:lang w:val="lv-LV"/>
        </w:rPr>
      </w:pPr>
    </w:p>
    <w:p w14:paraId="5EA0A79A" w14:textId="77777777" w:rsidR="006917BF" w:rsidRPr="00A60421" w:rsidRDefault="006917BF" w:rsidP="006917BF">
      <w:pPr>
        <w:jc w:val="both"/>
        <w:rPr>
          <w:szCs w:val="24"/>
          <w:lang w:val="lv-LV"/>
        </w:rPr>
      </w:pPr>
    </w:p>
    <w:p w14:paraId="544A975C" w14:textId="77777777" w:rsidR="006236A0" w:rsidRPr="00A60421" w:rsidRDefault="005A3BB3" w:rsidP="006917BF">
      <w:pPr>
        <w:ind w:firstLine="720"/>
        <w:jc w:val="both"/>
        <w:rPr>
          <w:szCs w:val="24"/>
          <w:lang w:val="lv-LV"/>
        </w:rPr>
      </w:pPr>
      <w:r w:rsidRPr="00A60421">
        <w:rPr>
          <w:szCs w:val="24"/>
          <w:lang w:val="lv-LV"/>
        </w:rPr>
        <w:t>Konkurences padome (turpmāk – KP) ir izskatījusi Korupcijas novēršanas un apkarošanas biroja sagatavoto plāna projektu “Korupcijas novēršanas un apkarošanas pasākumu plāns 2021.</w:t>
      </w:r>
      <w:r w:rsidR="00345A49" w:rsidRPr="00A60421">
        <w:rPr>
          <w:szCs w:val="24"/>
          <w:lang w:val="lv-LV"/>
        </w:rPr>
        <w:t xml:space="preserve"> –</w:t>
      </w:r>
      <w:r w:rsidRPr="00A60421">
        <w:rPr>
          <w:szCs w:val="24"/>
          <w:lang w:val="lv-LV"/>
        </w:rPr>
        <w:t>2024.</w:t>
      </w:r>
      <w:r w:rsidR="0009474C" w:rsidRPr="00A60421">
        <w:rPr>
          <w:szCs w:val="24"/>
          <w:lang w:val="lv-LV"/>
        </w:rPr>
        <w:t> </w:t>
      </w:r>
      <w:r w:rsidRPr="00A60421">
        <w:rPr>
          <w:szCs w:val="24"/>
          <w:lang w:val="lv-LV"/>
        </w:rPr>
        <w:t xml:space="preserve">gadam” un izsaka šādu iebildumu. </w:t>
      </w:r>
    </w:p>
    <w:p w14:paraId="4C9D8B26" w14:textId="77777777" w:rsidR="006917BF" w:rsidRPr="00A60421" w:rsidRDefault="005A3BB3" w:rsidP="006917BF">
      <w:pPr>
        <w:ind w:firstLine="720"/>
        <w:jc w:val="both"/>
        <w:rPr>
          <w:rFonts w:eastAsia="Times New Roman"/>
          <w:szCs w:val="24"/>
          <w:lang w:val="lv-LV" w:eastAsia="lv-LV"/>
        </w:rPr>
      </w:pPr>
      <w:r w:rsidRPr="00A60421">
        <w:rPr>
          <w:rFonts w:eastAsia="Times New Roman"/>
          <w:szCs w:val="24"/>
          <w:lang w:val="lv-LV" w:eastAsia="lv-LV"/>
        </w:rPr>
        <w:t>Lū</w:t>
      </w:r>
      <w:r w:rsidR="00345A49" w:rsidRPr="00A60421">
        <w:rPr>
          <w:rFonts w:eastAsia="Times New Roman"/>
          <w:szCs w:val="24"/>
          <w:lang w:val="lv-LV" w:eastAsia="lv-LV"/>
        </w:rPr>
        <w:t>gums</w:t>
      </w:r>
      <w:r w:rsidRPr="00A60421">
        <w:rPr>
          <w:szCs w:val="24"/>
          <w:lang w:val="lv-LV"/>
        </w:rPr>
        <w:t xml:space="preserve"> plāna projekta “Korupcijas novēršanas un apkarošanas pasākumu plāns 2021.</w:t>
      </w:r>
      <w:r w:rsidR="00345A49" w:rsidRPr="00A60421">
        <w:rPr>
          <w:szCs w:val="24"/>
          <w:lang w:val="lv-LV"/>
        </w:rPr>
        <w:t xml:space="preserve"> –</w:t>
      </w:r>
      <w:r w:rsidRPr="00A60421">
        <w:rPr>
          <w:szCs w:val="24"/>
          <w:lang w:val="lv-LV"/>
        </w:rPr>
        <w:t>2024.</w:t>
      </w:r>
      <w:r w:rsidR="0009474C" w:rsidRPr="00A60421">
        <w:rPr>
          <w:szCs w:val="24"/>
          <w:lang w:val="lv-LV"/>
        </w:rPr>
        <w:t> </w:t>
      </w:r>
      <w:r w:rsidRPr="00A60421">
        <w:rPr>
          <w:szCs w:val="24"/>
          <w:lang w:val="lv-LV"/>
        </w:rPr>
        <w:t>gadam” III nodaļas 4.8. punkt</w:t>
      </w:r>
      <w:r w:rsidR="00E519E6" w:rsidRPr="00A60421">
        <w:rPr>
          <w:szCs w:val="24"/>
          <w:lang w:val="lv-LV"/>
        </w:rPr>
        <w:t>ā minētā</w:t>
      </w:r>
      <w:r w:rsidRPr="00A60421">
        <w:rPr>
          <w:szCs w:val="24"/>
          <w:lang w:val="lv-LV"/>
        </w:rPr>
        <w:t xml:space="preserve"> pasākuma īstenošanai</w:t>
      </w:r>
      <w:r w:rsidRPr="00A60421">
        <w:rPr>
          <w:rFonts w:eastAsia="Times New Roman"/>
          <w:szCs w:val="24"/>
          <w:lang w:val="lv-LV" w:eastAsia="lv-LV"/>
        </w:rPr>
        <w:t xml:space="preserve"> KP norādīt kā līdzatbildīgo iestādi</w:t>
      </w:r>
      <w:r w:rsidRPr="00A60421">
        <w:rPr>
          <w:szCs w:val="24"/>
          <w:lang w:val="lv-LV"/>
        </w:rPr>
        <w:t xml:space="preserve">, ņemot vērā, ka 4.8. punkta pasākums ir </w:t>
      </w:r>
      <w:r w:rsidRPr="00A60421">
        <w:rPr>
          <w:b/>
          <w:bCs/>
          <w:i/>
          <w:iCs/>
          <w:szCs w:val="24"/>
          <w:lang w:val="lv-LV"/>
        </w:rPr>
        <w:t>[</w:t>
      </w:r>
      <w:r w:rsidRPr="00A60421">
        <w:rPr>
          <w:rFonts w:eastAsia="Times New Roman"/>
          <w:b/>
          <w:bCs/>
          <w:i/>
          <w:iCs/>
          <w:szCs w:val="24"/>
          <w:lang w:val="lv-LV" w:eastAsia="lv-LV"/>
        </w:rPr>
        <w:t>n]</w:t>
      </w:r>
      <w:proofErr w:type="spellStart"/>
      <w:r w:rsidRPr="00A60421">
        <w:rPr>
          <w:rFonts w:eastAsia="Times New Roman"/>
          <w:b/>
          <w:bCs/>
          <w:i/>
          <w:iCs/>
          <w:szCs w:val="24"/>
          <w:lang w:val="lv-LV" w:eastAsia="lv-LV"/>
        </w:rPr>
        <w:t>odrošināt</w:t>
      </w:r>
      <w:proofErr w:type="spellEnd"/>
      <w:r w:rsidRPr="00A60421">
        <w:rPr>
          <w:rFonts w:eastAsia="Times New Roman"/>
          <w:b/>
          <w:bCs/>
          <w:i/>
          <w:iCs/>
          <w:szCs w:val="24"/>
          <w:lang w:val="lv-LV" w:eastAsia="lv-LV"/>
        </w:rPr>
        <w:t xml:space="preserve"> privātā sektora pārstāvju informētību par korupcijas riskiem</w:t>
      </w:r>
      <w:r w:rsidRPr="00A60421">
        <w:rPr>
          <w:rFonts w:eastAsia="Times New Roman"/>
          <w:i/>
          <w:iCs/>
          <w:szCs w:val="24"/>
          <w:lang w:val="lv-LV" w:eastAsia="lv-LV"/>
        </w:rPr>
        <w:t xml:space="preserve"> un citu prettiesisku darbību pazīmēm publisko iepirkumu procedūru norisē [..], </w:t>
      </w:r>
      <w:r w:rsidRPr="00A60421">
        <w:rPr>
          <w:rFonts w:eastAsia="Times New Roman"/>
          <w:szCs w:val="24"/>
          <w:lang w:val="lv-LV" w:eastAsia="lv-LV"/>
        </w:rPr>
        <w:t>kas primāri būtu Korupcijas novēršanas un apkarošanas biroja kompetences jautājums. Vienlaikus lū</w:t>
      </w:r>
      <w:r w:rsidR="00345A49" w:rsidRPr="00A60421">
        <w:rPr>
          <w:rFonts w:eastAsia="Times New Roman"/>
          <w:szCs w:val="24"/>
          <w:lang w:val="lv-LV" w:eastAsia="lv-LV"/>
        </w:rPr>
        <w:t>gums</w:t>
      </w:r>
      <w:r w:rsidRPr="00A60421">
        <w:rPr>
          <w:rFonts w:eastAsia="Times New Roman"/>
          <w:szCs w:val="24"/>
          <w:lang w:val="lv-LV" w:eastAsia="lv-LV"/>
        </w:rPr>
        <w:t xml:space="preserve"> precizēt 4.8. punktā minēto darbības rezultātu, lai tas atbilstu minētajam pasākuma mērķim (</w:t>
      </w:r>
      <w:r w:rsidR="0009474C" w:rsidRPr="00A60421">
        <w:rPr>
          <w:rFonts w:eastAsia="Times New Roman"/>
          <w:szCs w:val="24"/>
          <w:lang w:val="lv-LV" w:eastAsia="lv-LV"/>
        </w:rPr>
        <w:t>informēt privātā sektora pārstāvjus par korupcijas riskiem un citu prettiesisku darbību pazīmēm publisko iepirkumu procedūras norisē)</w:t>
      </w:r>
      <w:r w:rsidRPr="00A60421">
        <w:rPr>
          <w:rFonts w:eastAsia="Times New Roman"/>
          <w:szCs w:val="24"/>
          <w:lang w:val="lv-LV" w:eastAsia="lv-LV"/>
        </w:rPr>
        <w:t>.</w:t>
      </w:r>
    </w:p>
    <w:p w14:paraId="52F00BC4" w14:textId="77777777" w:rsidR="006236A0" w:rsidRPr="00A60421" w:rsidRDefault="006236A0" w:rsidP="006236A0">
      <w:pPr>
        <w:rPr>
          <w:lang w:val="lv-LV"/>
        </w:rPr>
      </w:pPr>
    </w:p>
    <w:p w14:paraId="5E004BAC" w14:textId="77777777" w:rsidR="002149B9" w:rsidRPr="00A60421" w:rsidRDefault="002149B9" w:rsidP="00287F7F">
      <w:pPr>
        <w:rPr>
          <w:szCs w:val="24"/>
          <w:lang w:val="lv-LV"/>
        </w:rPr>
      </w:pPr>
    </w:p>
    <w:p w14:paraId="4C63EDC9" w14:textId="77777777" w:rsidR="008820B4" w:rsidRPr="00A60421" w:rsidRDefault="005A3BB3" w:rsidP="00287F7F">
      <w:pPr>
        <w:rPr>
          <w:szCs w:val="24"/>
          <w:lang w:val="lv-LV"/>
        </w:rPr>
      </w:pPr>
      <w:proofErr w:type="spellStart"/>
      <w:r w:rsidRPr="00A60421">
        <w:rPr>
          <w:szCs w:val="24"/>
        </w:rPr>
        <w:t>Priekšsēdētājs</w:t>
      </w:r>
      <w:proofErr w:type="spellEnd"/>
      <w:r w:rsidRPr="00A60421">
        <w:rPr>
          <w:szCs w:val="24"/>
        </w:rPr>
        <w:tab/>
      </w:r>
      <w:r w:rsidRPr="00A60421">
        <w:rPr>
          <w:szCs w:val="24"/>
        </w:rPr>
        <w:tab/>
      </w:r>
      <w:r w:rsidRPr="00A60421">
        <w:rPr>
          <w:szCs w:val="24"/>
        </w:rPr>
        <w:tab/>
      </w:r>
      <w:r w:rsidRPr="00A60421">
        <w:rPr>
          <w:szCs w:val="24"/>
        </w:rPr>
        <w:tab/>
      </w:r>
      <w:r w:rsidRPr="00A60421">
        <w:rPr>
          <w:szCs w:val="24"/>
        </w:rPr>
        <w:tab/>
      </w:r>
      <w:r w:rsidRPr="00A60421">
        <w:rPr>
          <w:szCs w:val="24"/>
        </w:rPr>
        <w:tab/>
      </w:r>
      <w:r w:rsidRPr="00A60421">
        <w:rPr>
          <w:szCs w:val="24"/>
        </w:rPr>
        <w:tab/>
      </w:r>
      <w:r w:rsidRPr="00A60421">
        <w:rPr>
          <w:szCs w:val="24"/>
        </w:rPr>
        <w:tab/>
      </w:r>
      <w:r w:rsidRPr="00A60421">
        <w:rPr>
          <w:szCs w:val="24"/>
        </w:rPr>
        <w:tab/>
      </w:r>
      <w:r w:rsidRPr="00A60421">
        <w:rPr>
          <w:szCs w:val="24"/>
        </w:rPr>
        <w:tab/>
        <w:t xml:space="preserve">    J. </w:t>
      </w:r>
      <w:proofErr w:type="spellStart"/>
      <w:r w:rsidRPr="00A60421">
        <w:rPr>
          <w:szCs w:val="24"/>
        </w:rPr>
        <w:t>Gaiķis</w:t>
      </w:r>
      <w:proofErr w:type="spellEnd"/>
    </w:p>
    <w:p w14:paraId="30A60BDE" w14:textId="77777777" w:rsidR="000D2505" w:rsidRPr="00A60421" w:rsidRDefault="000D2505" w:rsidP="00287F7F">
      <w:pPr>
        <w:rPr>
          <w:szCs w:val="24"/>
          <w:lang w:val="lv-LV"/>
        </w:rPr>
      </w:pPr>
    </w:p>
    <w:p w14:paraId="6D2200F0" w14:textId="77777777" w:rsidR="00225CB8" w:rsidRPr="00A60421" w:rsidRDefault="00225CB8" w:rsidP="00287F7F">
      <w:pPr>
        <w:widowControl/>
        <w:rPr>
          <w:sz w:val="28"/>
          <w:szCs w:val="28"/>
          <w:lang w:val="lv-LV"/>
        </w:rPr>
      </w:pPr>
    </w:p>
    <w:p w14:paraId="4C8AE75B" w14:textId="77777777" w:rsidR="00287F7F" w:rsidRPr="00A60421" w:rsidRDefault="005A3BB3" w:rsidP="00287F7F">
      <w:pPr>
        <w:rPr>
          <w:sz w:val="20"/>
          <w:szCs w:val="20"/>
          <w:lang w:val="lv-LV"/>
        </w:rPr>
      </w:pPr>
      <w:r w:rsidRPr="00A60421">
        <w:rPr>
          <w:sz w:val="20"/>
          <w:szCs w:val="20"/>
          <w:lang w:val="lv-LV"/>
        </w:rPr>
        <w:t>Matulis, 67</w:t>
      </w:r>
      <w:r w:rsidR="00BC21ED" w:rsidRPr="00A60421">
        <w:rPr>
          <w:sz w:val="20"/>
          <w:szCs w:val="20"/>
          <w:lang w:val="lv-LV"/>
        </w:rPr>
        <w:t>287144</w:t>
      </w:r>
    </w:p>
    <w:p w14:paraId="07DA64C1" w14:textId="77777777" w:rsidR="00C312FC" w:rsidRPr="00A60421" w:rsidRDefault="00A60421" w:rsidP="00287F7F">
      <w:pPr>
        <w:rPr>
          <w:sz w:val="20"/>
          <w:szCs w:val="20"/>
          <w:lang w:val="lv-LV"/>
        </w:rPr>
      </w:pPr>
      <w:hyperlink r:id="rId8" w:history="1">
        <w:r w:rsidR="0083687A" w:rsidRPr="00A60421">
          <w:rPr>
            <w:rStyle w:val="Hipersaite"/>
            <w:color w:val="auto"/>
            <w:sz w:val="20"/>
            <w:szCs w:val="20"/>
            <w:lang w:val="lv-LV"/>
          </w:rPr>
          <w:t>Edgars.Matulis@kp.gov.lv</w:t>
        </w:r>
      </w:hyperlink>
    </w:p>
    <w:p w14:paraId="6057F9A8" w14:textId="77777777" w:rsidR="0083687A" w:rsidRPr="00A60421" w:rsidRDefault="0083687A" w:rsidP="00287F7F">
      <w:pPr>
        <w:rPr>
          <w:sz w:val="20"/>
          <w:szCs w:val="20"/>
          <w:lang w:val="lv-LV"/>
        </w:rPr>
      </w:pPr>
    </w:p>
    <w:p w14:paraId="2A118F0E" w14:textId="77777777" w:rsidR="0083687A" w:rsidRPr="00A60421" w:rsidRDefault="0083687A" w:rsidP="00287F7F">
      <w:pPr>
        <w:rPr>
          <w:sz w:val="20"/>
          <w:szCs w:val="20"/>
          <w:lang w:val="lv-LV"/>
        </w:rPr>
      </w:pPr>
    </w:p>
    <w:p w14:paraId="7EA9CA93" w14:textId="77777777" w:rsidR="0083687A" w:rsidRPr="00A60421" w:rsidRDefault="0083687A" w:rsidP="00287F7F">
      <w:pPr>
        <w:rPr>
          <w:sz w:val="20"/>
          <w:szCs w:val="20"/>
          <w:lang w:val="lv-LV"/>
        </w:rPr>
      </w:pPr>
    </w:p>
    <w:p w14:paraId="52CD55F9" w14:textId="77777777" w:rsidR="00951710" w:rsidRPr="00A60421" w:rsidRDefault="00951710" w:rsidP="00287F7F">
      <w:pPr>
        <w:rPr>
          <w:sz w:val="20"/>
          <w:szCs w:val="20"/>
          <w:lang w:val="lv-LV"/>
        </w:rPr>
      </w:pPr>
    </w:p>
    <w:p w14:paraId="2A6812F1" w14:textId="77777777" w:rsidR="0083687A" w:rsidRPr="00A60421" w:rsidRDefault="0083687A" w:rsidP="00287F7F">
      <w:pPr>
        <w:rPr>
          <w:sz w:val="20"/>
          <w:szCs w:val="20"/>
          <w:lang w:val="lv-LV"/>
        </w:rPr>
      </w:pPr>
    </w:p>
    <w:sectPr w:rsidR="0083687A" w:rsidRPr="00A60421" w:rsidSect="006C3337">
      <w:footerReference w:type="default" r:id="rId9"/>
      <w:headerReference w:type="first" r:id="rId10"/>
      <w:type w:val="continuous"/>
      <w:pgSz w:w="11907" w:h="16840" w:code="9"/>
      <w:pgMar w:top="1134" w:right="1134" w:bottom="1134" w:left="1701" w:header="3118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74CB6" w14:textId="77777777" w:rsidR="000E67D6" w:rsidRDefault="005A3BB3">
      <w:r>
        <w:separator/>
      </w:r>
    </w:p>
  </w:endnote>
  <w:endnote w:type="continuationSeparator" w:id="0">
    <w:p w14:paraId="30D82C0A" w14:textId="77777777" w:rsidR="000E67D6" w:rsidRDefault="005A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81A2" w14:textId="77777777" w:rsidR="00522D4F" w:rsidRDefault="005A3BB3" w:rsidP="00522D4F">
    <w:pPr>
      <w:pStyle w:val="Kjene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26624F">
      <w:rPr>
        <w:noProof/>
      </w:rPr>
      <w:t>2</w:t>
    </w:r>
    <w:r>
      <w:rPr>
        <w:noProof/>
      </w:rPr>
      <w:fldChar w:fldCharType="end"/>
    </w:r>
  </w:p>
  <w:p w14:paraId="7D4F0C13" w14:textId="77777777" w:rsidR="008820B4" w:rsidRDefault="008820B4" w:rsidP="00522D4F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6716" w14:textId="77777777" w:rsidR="000E67D6" w:rsidRDefault="005A3BB3">
      <w:r>
        <w:separator/>
      </w:r>
    </w:p>
  </w:footnote>
  <w:footnote w:type="continuationSeparator" w:id="0">
    <w:p w14:paraId="2314C8D8" w14:textId="77777777" w:rsidR="000E67D6" w:rsidRDefault="005A3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3D500" w14:textId="77777777" w:rsidR="0026560A" w:rsidRDefault="0026560A" w:rsidP="0026560A">
    <w:pPr>
      <w:pStyle w:val="Galvene"/>
    </w:pPr>
  </w:p>
  <w:p w14:paraId="5D0F5EBA" w14:textId="77777777" w:rsidR="0026560A" w:rsidRDefault="005A3BB3" w:rsidP="00334CAB">
    <w:pPr>
      <w:pStyle w:val="Galvene"/>
      <w:tabs>
        <w:tab w:val="left" w:pos="142"/>
        <w:tab w:val="left" w:pos="9072"/>
      </w:tabs>
    </w:pPr>
    <w:r>
      <w:rPr>
        <w:noProof/>
        <w:lang w:val="lv-LV" w:eastAsia="lv-LV"/>
      </w:rPr>
      <w:drawing>
        <wp:anchor distT="0" distB="0" distL="114300" distR="114300" simplePos="0" relativeHeight="251658240" behindDoc="0" locked="0" layoutInCell="1" allowOverlap="1" wp14:anchorId="28FD3EB5" wp14:editId="165B7362">
          <wp:simplePos x="0" y="0"/>
          <wp:positionH relativeFrom="column">
            <wp:posOffset>-13335</wp:posOffset>
          </wp:positionH>
          <wp:positionV relativeFrom="page">
            <wp:posOffset>709295</wp:posOffset>
          </wp:positionV>
          <wp:extent cx="5772150" cy="1066800"/>
          <wp:effectExtent l="0" t="0" r="0" b="0"/>
          <wp:wrapSquare wrapText="bothSides"/>
          <wp:docPr id="9" name="Picture 9" descr="vienkrasu_header_veidlapa_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149694" name="Picture 9" descr="vienkrasu_header_veidlapa_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D6630F8" wp14:editId="6471870A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F81AF8" w14:textId="77777777" w:rsidR="0026560A" w:rsidRDefault="005A3BB3" w:rsidP="0026560A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smartTag w:uri="urn:schemas-microsoft-com:office:smarttags" w:element="place">
                            <w:smartTag w:uri="urn:schemas-microsoft-com:office:smarttags" w:element="City">
                              <w:r w:rsidRPr="008D6B0D">
                                <w:rPr>
                                  <w:rFonts w:eastAsia="Times New Roman"/>
                                  <w:color w:val="231F20"/>
                                  <w:sz w:val="17"/>
                                  <w:szCs w:val="17"/>
                                </w:rPr>
                                <w:t>Rīga</w:t>
                              </w:r>
                            </w:smartTag>
                          </w:smartTag>
                          <w:proofErr w:type="spellEnd"/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LV-1010, </w:t>
                          </w:r>
                          <w:proofErr w:type="spellStart"/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67282865, </w:t>
                          </w:r>
                          <w:proofErr w:type="spellStart"/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67242141, e-pasts </w:t>
                          </w:r>
                          <w:r w:rsidR="00B10EE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@kp.gov.lv, www.kp.gov.lv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26560A" w:rsidP="0026560A" w14:paraId="43234687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55,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8D6B0D">
                          <w:rPr>
                            <w:rFonts w:eastAsia="Times New Roman"/>
                            <w:color w:val="231F20"/>
                            <w:sz w:val="17"/>
                            <w:szCs w:val="17"/>
                          </w:rPr>
                          <w:t>Rīga</w:t>
                        </w:r>
                      </w:smartTag>
                    </w:smartTag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LV-1010, 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67282865, 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67242141, e-pasts </w:t>
                    </w:r>
                    <w:r w:rsidR="00B10EE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@kp.gov.lv, www.kp.gov.lv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2566884" wp14:editId="77F480A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3217DAE"/>
    <w:multiLevelType w:val="hybridMultilevel"/>
    <w:tmpl w:val="A7E488AE"/>
    <w:lvl w:ilvl="0" w:tplc="9DA44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0AED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2EE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E247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7E97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761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829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FA04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5C4F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3CDE53C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98B"/>
    <w:rsid w:val="00006384"/>
    <w:rsid w:val="00013C46"/>
    <w:rsid w:val="0001566E"/>
    <w:rsid w:val="00030349"/>
    <w:rsid w:val="00042C73"/>
    <w:rsid w:val="00090EDA"/>
    <w:rsid w:val="0009474C"/>
    <w:rsid w:val="000D2505"/>
    <w:rsid w:val="000D6F8A"/>
    <w:rsid w:val="000D765C"/>
    <w:rsid w:val="000E67D6"/>
    <w:rsid w:val="000E7C5A"/>
    <w:rsid w:val="000F1DE0"/>
    <w:rsid w:val="000F2002"/>
    <w:rsid w:val="000F3058"/>
    <w:rsid w:val="000F5D39"/>
    <w:rsid w:val="00116743"/>
    <w:rsid w:val="00124173"/>
    <w:rsid w:val="00143D53"/>
    <w:rsid w:val="00145956"/>
    <w:rsid w:val="00173EDC"/>
    <w:rsid w:val="00175DE2"/>
    <w:rsid w:val="001947EB"/>
    <w:rsid w:val="001B3C63"/>
    <w:rsid w:val="001D16CE"/>
    <w:rsid w:val="00202480"/>
    <w:rsid w:val="0020587C"/>
    <w:rsid w:val="00207F3A"/>
    <w:rsid w:val="00212564"/>
    <w:rsid w:val="002149B9"/>
    <w:rsid w:val="002160B6"/>
    <w:rsid w:val="00220992"/>
    <w:rsid w:val="00225CB8"/>
    <w:rsid w:val="00231894"/>
    <w:rsid w:val="002368DA"/>
    <w:rsid w:val="00245331"/>
    <w:rsid w:val="00247770"/>
    <w:rsid w:val="00253480"/>
    <w:rsid w:val="00260FCE"/>
    <w:rsid w:val="0026560A"/>
    <w:rsid w:val="0026624F"/>
    <w:rsid w:val="002662AE"/>
    <w:rsid w:val="00275B9E"/>
    <w:rsid w:val="0028150D"/>
    <w:rsid w:val="0028762F"/>
    <w:rsid w:val="00287F7F"/>
    <w:rsid w:val="00291482"/>
    <w:rsid w:val="00295605"/>
    <w:rsid w:val="002D1DFC"/>
    <w:rsid w:val="002E1474"/>
    <w:rsid w:val="002F7689"/>
    <w:rsid w:val="00305140"/>
    <w:rsid w:val="00310AAC"/>
    <w:rsid w:val="00331F02"/>
    <w:rsid w:val="00334CAB"/>
    <w:rsid w:val="00336058"/>
    <w:rsid w:val="00345A49"/>
    <w:rsid w:val="00346556"/>
    <w:rsid w:val="00360E49"/>
    <w:rsid w:val="0036698B"/>
    <w:rsid w:val="003C1509"/>
    <w:rsid w:val="003D3E62"/>
    <w:rsid w:val="003D7A9D"/>
    <w:rsid w:val="003D7B60"/>
    <w:rsid w:val="003E2D56"/>
    <w:rsid w:val="004055E7"/>
    <w:rsid w:val="0040700F"/>
    <w:rsid w:val="0040749B"/>
    <w:rsid w:val="004414CE"/>
    <w:rsid w:val="00462276"/>
    <w:rsid w:val="00484E74"/>
    <w:rsid w:val="00487090"/>
    <w:rsid w:val="004A1A54"/>
    <w:rsid w:val="004B385A"/>
    <w:rsid w:val="004B3D05"/>
    <w:rsid w:val="004B455C"/>
    <w:rsid w:val="004B6420"/>
    <w:rsid w:val="004B7445"/>
    <w:rsid w:val="004C3038"/>
    <w:rsid w:val="004D03C3"/>
    <w:rsid w:val="004E6D53"/>
    <w:rsid w:val="005146AE"/>
    <w:rsid w:val="0052013F"/>
    <w:rsid w:val="00522D4F"/>
    <w:rsid w:val="0052549F"/>
    <w:rsid w:val="005335C3"/>
    <w:rsid w:val="00535564"/>
    <w:rsid w:val="005470FB"/>
    <w:rsid w:val="005518DF"/>
    <w:rsid w:val="00553EAF"/>
    <w:rsid w:val="0055468D"/>
    <w:rsid w:val="00563B85"/>
    <w:rsid w:val="00582E31"/>
    <w:rsid w:val="005A1D83"/>
    <w:rsid w:val="005A3BB3"/>
    <w:rsid w:val="005A667A"/>
    <w:rsid w:val="005A7EFE"/>
    <w:rsid w:val="005B537C"/>
    <w:rsid w:val="005C75F0"/>
    <w:rsid w:val="005F63A8"/>
    <w:rsid w:val="005F67B6"/>
    <w:rsid w:val="00604056"/>
    <w:rsid w:val="006236A0"/>
    <w:rsid w:val="006354C0"/>
    <w:rsid w:val="00636DD5"/>
    <w:rsid w:val="00663C3A"/>
    <w:rsid w:val="00665546"/>
    <w:rsid w:val="00665848"/>
    <w:rsid w:val="00672922"/>
    <w:rsid w:val="00684DA4"/>
    <w:rsid w:val="00685101"/>
    <w:rsid w:val="006917BF"/>
    <w:rsid w:val="006B7CFD"/>
    <w:rsid w:val="006C3337"/>
    <w:rsid w:val="006C5DC7"/>
    <w:rsid w:val="006F4B69"/>
    <w:rsid w:val="00703C31"/>
    <w:rsid w:val="00771DE0"/>
    <w:rsid w:val="0077205A"/>
    <w:rsid w:val="0077266C"/>
    <w:rsid w:val="00774A4D"/>
    <w:rsid w:val="00776494"/>
    <w:rsid w:val="007B0EF4"/>
    <w:rsid w:val="007B3BA5"/>
    <w:rsid w:val="007B4898"/>
    <w:rsid w:val="007B765F"/>
    <w:rsid w:val="007C45E3"/>
    <w:rsid w:val="007E4D1F"/>
    <w:rsid w:val="007E6BBC"/>
    <w:rsid w:val="007F0F02"/>
    <w:rsid w:val="008118AE"/>
    <w:rsid w:val="00815277"/>
    <w:rsid w:val="008219AA"/>
    <w:rsid w:val="0083674E"/>
    <w:rsid w:val="0083687A"/>
    <w:rsid w:val="0085287C"/>
    <w:rsid w:val="0085517E"/>
    <w:rsid w:val="00856A5E"/>
    <w:rsid w:val="00863611"/>
    <w:rsid w:val="00863FD8"/>
    <w:rsid w:val="008715A5"/>
    <w:rsid w:val="00876C21"/>
    <w:rsid w:val="008820B4"/>
    <w:rsid w:val="008B685F"/>
    <w:rsid w:val="008B752C"/>
    <w:rsid w:val="008C03CB"/>
    <w:rsid w:val="008D337A"/>
    <w:rsid w:val="008D6B0D"/>
    <w:rsid w:val="008E4A62"/>
    <w:rsid w:val="008F69ED"/>
    <w:rsid w:val="00904687"/>
    <w:rsid w:val="00912640"/>
    <w:rsid w:val="0091283A"/>
    <w:rsid w:val="009307C6"/>
    <w:rsid w:val="00932796"/>
    <w:rsid w:val="00951710"/>
    <w:rsid w:val="009519A1"/>
    <w:rsid w:val="00956D7F"/>
    <w:rsid w:val="00980209"/>
    <w:rsid w:val="00991990"/>
    <w:rsid w:val="00992A34"/>
    <w:rsid w:val="0099374B"/>
    <w:rsid w:val="00996EE6"/>
    <w:rsid w:val="009B207B"/>
    <w:rsid w:val="009D5667"/>
    <w:rsid w:val="00A15E67"/>
    <w:rsid w:val="00A21928"/>
    <w:rsid w:val="00A3548B"/>
    <w:rsid w:val="00A419E9"/>
    <w:rsid w:val="00A47085"/>
    <w:rsid w:val="00A54ADC"/>
    <w:rsid w:val="00A60421"/>
    <w:rsid w:val="00A93508"/>
    <w:rsid w:val="00A9389D"/>
    <w:rsid w:val="00A95BEA"/>
    <w:rsid w:val="00AA1296"/>
    <w:rsid w:val="00AB142A"/>
    <w:rsid w:val="00AB15FC"/>
    <w:rsid w:val="00AC34DA"/>
    <w:rsid w:val="00AC6685"/>
    <w:rsid w:val="00AE722F"/>
    <w:rsid w:val="00AF2120"/>
    <w:rsid w:val="00AF50E4"/>
    <w:rsid w:val="00B07AA5"/>
    <w:rsid w:val="00B10EE3"/>
    <w:rsid w:val="00B2451F"/>
    <w:rsid w:val="00B40EF0"/>
    <w:rsid w:val="00B449B2"/>
    <w:rsid w:val="00B46455"/>
    <w:rsid w:val="00B51767"/>
    <w:rsid w:val="00B559A7"/>
    <w:rsid w:val="00B5718F"/>
    <w:rsid w:val="00B8609A"/>
    <w:rsid w:val="00B93D68"/>
    <w:rsid w:val="00BC21ED"/>
    <w:rsid w:val="00BC7098"/>
    <w:rsid w:val="00BE7C98"/>
    <w:rsid w:val="00C12EEA"/>
    <w:rsid w:val="00C26E06"/>
    <w:rsid w:val="00C312FC"/>
    <w:rsid w:val="00C331A6"/>
    <w:rsid w:val="00C47F57"/>
    <w:rsid w:val="00C51659"/>
    <w:rsid w:val="00C7162C"/>
    <w:rsid w:val="00C7432F"/>
    <w:rsid w:val="00C82E62"/>
    <w:rsid w:val="00C84AB3"/>
    <w:rsid w:val="00CB2D65"/>
    <w:rsid w:val="00CC30D0"/>
    <w:rsid w:val="00CD1652"/>
    <w:rsid w:val="00CD5F88"/>
    <w:rsid w:val="00CD7493"/>
    <w:rsid w:val="00CE0E81"/>
    <w:rsid w:val="00CE0F6B"/>
    <w:rsid w:val="00D210FE"/>
    <w:rsid w:val="00D21FA6"/>
    <w:rsid w:val="00D605AC"/>
    <w:rsid w:val="00D640E5"/>
    <w:rsid w:val="00D906EA"/>
    <w:rsid w:val="00D945AD"/>
    <w:rsid w:val="00D975A0"/>
    <w:rsid w:val="00DA4898"/>
    <w:rsid w:val="00DB4F7E"/>
    <w:rsid w:val="00DC5E31"/>
    <w:rsid w:val="00DE68C0"/>
    <w:rsid w:val="00E04454"/>
    <w:rsid w:val="00E31AA8"/>
    <w:rsid w:val="00E365CE"/>
    <w:rsid w:val="00E44264"/>
    <w:rsid w:val="00E50466"/>
    <w:rsid w:val="00E519E6"/>
    <w:rsid w:val="00E52DFF"/>
    <w:rsid w:val="00E63A08"/>
    <w:rsid w:val="00E7353C"/>
    <w:rsid w:val="00E7460A"/>
    <w:rsid w:val="00E7489A"/>
    <w:rsid w:val="00E86223"/>
    <w:rsid w:val="00E868FA"/>
    <w:rsid w:val="00E92DD0"/>
    <w:rsid w:val="00E9412A"/>
    <w:rsid w:val="00EA346E"/>
    <w:rsid w:val="00EA4469"/>
    <w:rsid w:val="00EB4135"/>
    <w:rsid w:val="00EB4299"/>
    <w:rsid w:val="00EC682F"/>
    <w:rsid w:val="00ED2A82"/>
    <w:rsid w:val="00ED7634"/>
    <w:rsid w:val="00EE5D73"/>
    <w:rsid w:val="00F054B5"/>
    <w:rsid w:val="00F113E9"/>
    <w:rsid w:val="00F146B6"/>
    <w:rsid w:val="00F24FE2"/>
    <w:rsid w:val="00F37583"/>
    <w:rsid w:val="00F41444"/>
    <w:rsid w:val="00F559CF"/>
    <w:rsid w:val="00F7280F"/>
    <w:rsid w:val="00F75044"/>
    <w:rsid w:val="00FA1A3D"/>
    <w:rsid w:val="00FB228A"/>
    <w:rsid w:val="00FD0401"/>
    <w:rsid w:val="00FE48EC"/>
    <w:rsid w:val="00FE645F"/>
    <w:rsid w:val="00FF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EB56A80"/>
  <w15:chartTrackingRefBased/>
  <w15:docId w15:val="{85BE10AD-D1A8-4FCB-A210-0ADA072E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42C73"/>
    <w:pPr>
      <w:widowControl w:val="0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820B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820B4"/>
    <w:rPr>
      <w:rFonts w:ascii="Times New Roman" w:hAnsi="Times New Roman"/>
      <w:lang w:val="en-US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8820B4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8820B4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715A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715A5"/>
    <w:pPr>
      <w:widowControl/>
      <w:spacing w:after="160"/>
    </w:pPr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715A5"/>
    <w:rPr>
      <w:rFonts w:asciiTheme="minorHAnsi" w:eastAsiaTheme="minorHAnsi" w:hAnsiTheme="minorHAnsi" w:cstheme="minorBidi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9389D"/>
    <w:pPr>
      <w:widowControl w:val="0"/>
      <w:spacing w:after="0"/>
    </w:pPr>
    <w:rPr>
      <w:rFonts w:ascii="Times New Roman" w:eastAsia="Calibri" w:hAnsi="Times New Roman" w:cs="Times New Roman"/>
      <w:b/>
      <w:bCs/>
      <w:lang w:val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9389D"/>
    <w:rPr>
      <w:rFonts w:ascii="Times New Roman" w:eastAsiaTheme="minorHAnsi" w:hAnsi="Times New Roman" w:cstheme="minorBidi"/>
      <w:b/>
      <w:bCs/>
      <w:lang w:val="en-US" w:eastAsia="en-US"/>
    </w:rPr>
  </w:style>
  <w:style w:type="table" w:styleId="Reatabula">
    <w:name w:val="Table Grid"/>
    <w:basedOn w:val="Parastatabula"/>
    <w:uiPriority w:val="59"/>
    <w:rsid w:val="000D2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iPriority w:val="1"/>
    <w:semiHidden/>
    <w:unhideWhenUsed/>
    <w:qFormat/>
    <w:rsid w:val="002160B6"/>
    <w:pPr>
      <w:ind w:left="143" w:firstLine="441"/>
    </w:pPr>
    <w:rPr>
      <w:rFonts w:ascii="Arial" w:eastAsia="Arial" w:hAnsi="Arial" w:cstheme="minorBidi"/>
      <w:sz w:val="21"/>
      <w:szCs w:val="21"/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1"/>
    <w:semiHidden/>
    <w:rsid w:val="002160B6"/>
    <w:rPr>
      <w:rFonts w:ascii="Arial" w:eastAsia="Arial" w:hAnsi="Arial" w:cstheme="minorBidi"/>
      <w:sz w:val="21"/>
      <w:szCs w:val="21"/>
      <w:lang w:eastAsia="en-US"/>
    </w:rPr>
  </w:style>
  <w:style w:type="character" w:customStyle="1" w:styleId="Neatrisintapieminana1">
    <w:name w:val="Neatrisināta pieminēšana1"/>
    <w:basedOn w:val="Noklusjumarindkopasfonts"/>
    <w:uiPriority w:val="99"/>
    <w:rsid w:val="00207F3A"/>
    <w:rPr>
      <w:color w:val="605E5C"/>
      <w:shd w:val="clear" w:color="auto" w:fill="E1DFDD"/>
    </w:rPr>
  </w:style>
  <w:style w:type="paragraph" w:customStyle="1" w:styleId="doc-ti">
    <w:name w:val="doc-ti"/>
    <w:basedOn w:val="Parasts"/>
    <w:rsid w:val="007E6BBC"/>
    <w:pPr>
      <w:widowControl/>
      <w:spacing w:before="100" w:beforeAutospacing="1" w:after="100" w:afterAutospacing="1"/>
    </w:pPr>
    <w:rPr>
      <w:rFonts w:eastAsia="Times New Roman"/>
      <w:szCs w:val="24"/>
      <w:lang w:val="lv-LV" w:eastAsia="lv-LV"/>
    </w:rPr>
  </w:style>
  <w:style w:type="character" w:customStyle="1" w:styleId="alt2">
    <w:name w:val="alt2"/>
    <w:basedOn w:val="Noklusjumarindkopasfonts"/>
    <w:rsid w:val="00D60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gars.Matulis@kp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geD\Desktop\lietvedibaKP\veidlapas\2_Vestule_atbil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9D2A3-3DC1-495D-8F54-4B049B7CF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2_Vestule_atbilde.dotx</Template>
  <TotalTime>0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</vt:lpstr>
    </vt:vector>
  </TitlesOfParts>
  <Company>Konkurences padome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</dc:title>
  <dc:subject>Atzinums</dc:subject>
  <dc:creator>Edgars Matulis</dc:creator>
  <dc:description>edgars.matulis@kp.gov.lv</dc:description>
  <cp:lastModifiedBy>L.Bernharde</cp:lastModifiedBy>
  <cp:revision>3</cp:revision>
  <cp:lastPrinted>2015-03-03T07:19:00Z</cp:lastPrinted>
  <dcterms:created xsi:type="dcterms:W3CDTF">2021-07-23T12:13:00Z</dcterms:created>
  <dcterms:modified xsi:type="dcterms:W3CDTF">2022-02-25T14:59:00Z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