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45721" w14:textId="77777777" w:rsidR="00FA4254" w:rsidRDefault="00FA4254" w:rsidP="00FA4254"/>
    <w:p w14:paraId="5A845722" w14:textId="77777777" w:rsidR="00D25E7A" w:rsidRPr="00887BA0" w:rsidRDefault="00D25E7A" w:rsidP="00FA4254">
      <w:pPr>
        <w:rPr>
          <w:rFonts w:ascii="Times New Roman" w:hAnsi="Times New Roman"/>
          <w:lang w:val="lv-LV"/>
        </w:rPr>
      </w:pPr>
    </w:p>
    <w:p w14:paraId="5A845723" w14:textId="77777777" w:rsidR="002B33C0" w:rsidRPr="00887BA0" w:rsidRDefault="00887BA0" w:rsidP="00887BA0">
      <w:pPr>
        <w:spacing w:line="360" w:lineRule="auto"/>
        <w:rPr>
          <w:rFonts w:ascii="Times New Roman" w:hAnsi="Times New Roman"/>
          <w:lang w:val="lv-LV"/>
        </w:rPr>
      </w:pPr>
      <w:r w:rsidRPr="00887BA0">
        <w:rPr>
          <w:rFonts w:ascii="Times New Roman" w:hAnsi="Times New Roman"/>
          <w:lang w:val="lv-LV"/>
        </w:rPr>
        <w:t>Rīgā</w:t>
      </w:r>
    </w:p>
    <w:p w14:paraId="5A845724" w14:textId="77777777" w:rsidR="002B33C0" w:rsidRPr="00887BA0" w:rsidRDefault="00887BA0" w:rsidP="00887BA0">
      <w:pPr>
        <w:spacing w:line="360" w:lineRule="auto"/>
        <w:rPr>
          <w:rFonts w:ascii="Times New Roman" w:hAnsi="Times New Roman"/>
          <w:lang w:val="lv-LV"/>
        </w:rPr>
      </w:pPr>
      <w:r w:rsidRPr="00887BA0">
        <w:rPr>
          <w:rFonts w:ascii="Times New Roman" w:hAnsi="Times New Roman"/>
          <w:lang w:val="lv-LV"/>
        </w:rPr>
        <w:t>2022. gada 5. septembrī</w:t>
      </w:r>
    </w:p>
    <w:p w14:paraId="5A845725" w14:textId="77777777" w:rsidR="00887BA0" w:rsidRPr="00887BA0" w:rsidRDefault="00887BA0" w:rsidP="00887BA0">
      <w:pPr>
        <w:spacing w:line="360" w:lineRule="auto"/>
        <w:jc w:val="right"/>
        <w:rPr>
          <w:rFonts w:ascii="Times New Roman" w:hAnsi="Times New Roman"/>
          <w:b/>
          <w:lang w:val="lv-LV"/>
        </w:rPr>
      </w:pPr>
      <w:r w:rsidRPr="00887BA0">
        <w:rPr>
          <w:rFonts w:ascii="Times New Roman" w:hAnsi="Times New Roman"/>
          <w:b/>
          <w:lang w:val="lv-LV"/>
        </w:rPr>
        <w:t>LR Tieslietu ministrijas</w:t>
      </w:r>
    </w:p>
    <w:p w14:paraId="5A845726" w14:textId="77777777" w:rsidR="00887BA0" w:rsidRPr="00887BA0" w:rsidRDefault="00887BA0" w:rsidP="00887BA0">
      <w:pPr>
        <w:spacing w:line="360" w:lineRule="auto"/>
        <w:jc w:val="right"/>
        <w:rPr>
          <w:rFonts w:ascii="Times New Roman" w:hAnsi="Times New Roman"/>
          <w:b/>
          <w:lang w:val="lv-LV"/>
        </w:rPr>
      </w:pPr>
      <w:r w:rsidRPr="00887BA0">
        <w:rPr>
          <w:rFonts w:ascii="Times New Roman" w:hAnsi="Times New Roman"/>
          <w:b/>
          <w:lang w:val="lv-LV"/>
        </w:rPr>
        <w:t>valsts sekretāram</w:t>
      </w:r>
    </w:p>
    <w:p w14:paraId="5A845727" w14:textId="77777777" w:rsidR="00887BA0" w:rsidRPr="00887BA0" w:rsidRDefault="00887BA0" w:rsidP="00887BA0">
      <w:pPr>
        <w:spacing w:line="360" w:lineRule="auto"/>
        <w:jc w:val="right"/>
        <w:rPr>
          <w:rFonts w:ascii="Times New Roman" w:hAnsi="Times New Roman"/>
          <w:b/>
          <w:lang w:val="lv-LV"/>
        </w:rPr>
      </w:pPr>
      <w:r w:rsidRPr="00887BA0">
        <w:rPr>
          <w:rFonts w:ascii="Times New Roman" w:hAnsi="Times New Roman"/>
          <w:b/>
          <w:lang w:val="lv-LV"/>
        </w:rPr>
        <w:t xml:space="preserve">god. Mihailam </w:t>
      </w:r>
      <w:proofErr w:type="spellStart"/>
      <w:r w:rsidRPr="00887BA0">
        <w:rPr>
          <w:rFonts w:ascii="Times New Roman" w:hAnsi="Times New Roman"/>
          <w:b/>
          <w:lang w:val="lv-LV"/>
        </w:rPr>
        <w:t>Papsujevičam</w:t>
      </w:r>
      <w:proofErr w:type="spellEnd"/>
    </w:p>
    <w:p w14:paraId="5A845728" w14:textId="77777777" w:rsidR="00887BA0" w:rsidRPr="00887BA0" w:rsidRDefault="00887BA0" w:rsidP="00887BA0">
      <w:pPr>
        <w:spacing w:line="360" w:lineRule="auto"/>
        <w:rPr>
          <w:rFonts w:ascii="Times New Roman" w:hAnsi="Times New Roman"/>
          <w:b/>
          <w:i/>
          <w:lang w:val="lv-LV"/>
        </w:rPr>
      </w:pPr>
      <w:r w:rsidRPr="00887BA0">
        <w:rPr>
          <w:rFonts w:ascii="Times New Roman" w:hAnsi="Times New Roman"/>
          <w:b/>
          <w:i/>
          <w:lang w:val="lv-LV"/>
        </w:rPr>
        <w:t>Par izmaiņām</w:t>
      </w:r>
      <w:r w:rsidR="00DD52B1">
        <w:rPr>
          <w:rFonts w:ascii="Times New Roman" w:hAnsi="Times New Roman"/>
          <w:b/>
          <w:i/>
          <w:lang w:val="lv-LV"/>
        </w:rPr>
        <w:t xml:space="preserve"> Ministru kabineta K</w:t>
      </w:r>
      <w:r w:rsidRPr="00887BA0">
        <w:rPr>
          <w:rFonts w:ascii="Times New Roman" w:hAnsi="Times New Roman"/>
          <w:b/>
          <w:i/>
          <w:lang w:val="lv-LV"/>
        </w:rPr>
        <w:t>omisijas</w:t>
      </w:r>
      <w:r w:rsidRPr="00887BA0">
        <w:rPr>
          <w:rStyle w:val="Vresatsauce"/>
          <w:rFonts w:ascii="Times New Roman" w:hAnsi="Times New Roman"/>
          <w:b/>
          <w:i/>
          <w:lang w:val="lv-LV"/>
        </w:rPr>
        <w:footnoteReference w:id="1"/>
      </w:r>
      <w:r w:rsidRPr="00887BA0">
        <w:rPr>
          <w:rFonts w:ascii="Times New Roman" w:hAnsi="Times New Roman"/>
          <w:b/>
          <w:i/>
          <w:lang w:val="lv-LV"/>
        </w:rPr>
        <w:t xml:space="preserve"> </w:t>
      </w:r>
    </w:p>
    <w:p w14:paraId="5A845729" w14:textId="77777777" w:rsidR="00887BA0" w:rsidRPr="00887BA0" w:rsidRDefault="00887BA0" w:rsidP="00887BA0">
      <w:pPr>
        <w:spacing w:line="360" w:lineRule="auto"/>
        <w:rPr>
          <w:rFonts w:ascii="Times New Roman" w:hAnsi="Times New Roman"/>
          <w:b/>
          <w:i/>
          <w:lang w:val="lv-LV"/>
        </w:rPr>
      </w:pPr>
      <w:r w:rsidRPr="00887BA0">
        <w:rPr>
          <w:rFonts w:ascii="Times New Roman" w:hAnsi="Times New Roman"/>
          <w:b/>
          <w:i/>
          <w:lang w:val="lv-LV"/>
        </w:rPr>
        <w:t>priekšsēdētāja E. Stankeviča amatā</w:t>
      </w:r>
    </w:p>
    <w:p w14:paraId="5A84572A" w14:textId="77777777" w:rsidR="00887BA0" w:rsidRPr="00887BA0" w:rsidRDefault="00887BA0" w:rsidP="00887BA0">
      <w:pPr>
        <w:spacing w:line="360" w:lineRule="auto"/>
        <w:rPr>
          <w:rFonts w:ascii="Times New Roman" w:hAnsi="Times New Roman"/>
          <w:lang w:val="lv-LV"/>
        </w:rPr>
      </w:pPr>
    </w:p>
    <w:p w14:paraId="5A84572B" w14:textId="77777777" w:rsidR="00887BA0" w:rsidRPr="00206060" w:rsidRDefault="00887BA0" w:rsidP="00887BA0">
      <w:pPr>
        <w:spacing w:line="360" w:lineRule="auto"/>
        <w:jc w:val="both"/>
        <w:rPr>
          <w:rFonts w:ascii="Times New Roman" w:hAnsi="Times New Roman"/>
          <w:lang w:val="lv-LV"/>
        </w:rPr>
      </w:pPr>
      <w:r w:rsidRPr="00206060">
        <w:rPr>
          <w:rFonts w:ascii="Times New Roman" w:hAnsi="Times New Roman"/>
          <w:lang w:val="lv-LV"/>
        </w:rPr>
        <w:t>Šā gada 2. septembrī notika Latvijas Okupācijas izpētes biedrības pilnsapulce, kurā tika pārvēlēta biedrības valde. No valdes sastāva tika izbalsots Edmunds Stankevičs.</w:t>
      </w:r>
    </w:p>
    <w:p w14:paraId="5A84572C" w14:textId="77777777" w:rsidR="00887BA0" w:rsidRPr="00206060" w:rsidRDefault="00887BA0" w:rsidP="00887BA0">
      <w:pPr>
        <w:spacing w:line="360" w:lineRule="auto"/>
        <w:jc w:val="both"/>
        <w:rPr>
          <w:rFonts w:ascii="Times New Roman" w:hAnsi="Times New Roman"/>
          <w:lang w:val="lv-LV"/>
        </w:rPr>
      </w:pPr>
      <w:r w:rsidRPr="00206060">
        <w:rPr>
          <w:rFonts w:ascii="Times New Roman" w:hAnsi="Times New Roman"/>
          <w:lang w:val="lv-LV"/>
        </w:rPr>
        <w:t>Līdz ar to biedrība lūdz Min</w:t>
      </w:r>
      <w:r w:rsidR="00206060" w:rsidRPr="00206060">
        <w:rPr>
          <w:rFonts w:ascii="Times New Roman" w:hAnsi="Times New Roman"/>
          <w:lang w:val="lv-LV"/>
        </w:rPr>
        <w:t>istru kabineta rīkojuma projekta</w:t>
      </w:r>
      <w:r w:rsidRPr="00206060">
        <w:rPr>
          <w:rFonts w:ascii="Times New Roman" w:hAnsi="Times New Roman"/>
          <w:lang w:val="lv-LV"/>
        </w:rPr>
        <w:t xml:space="preserve"> </w:t>
      </w:r>
      <w:r w:rsidR="00206060" w:rsidRPr="00206060">
        <w:rPr>
          <w:rFonts w:ascii="Times New Roman" w:hAnsi="Times New Roman"/>
          <w:lang w:val="lv-LV"/>
        </w:rPr>
        <w:t>ID</w:t>
      </w:r>
      <w:r w:rsidR="00206060" w:rsidRPr="00206060">
        <w:rPr>
          <w:rFonts w:ascii="Times New Roman" w:hAnsi="Times New Roman"/>
          <w:b/>
          <w:bCs/>
          <w:lang w:val="lv-LV"/>
        </w:rPr>
        <w:t> </w:t>
      </w:r>
      <w:r w:rsidR="00206060" w:rsidRPr="00206060">
        <w:rPr>
          <w:rFonts w:ascii="Times New Roman" w:hAnsi="Times New Roman"/>
          <w:lang w:val="lv-LV"/>
        </w:rPr>
        <w:t>22-TA-2207 punktā 1.1. izdarīt labojumu</w:t>
      </w:r>
      <w:r w:rsidRPr="00206060">
        <w:rPr>
          <w:rFonts w:ascii="Times New Roman" w:hAnsi="Times New Roman"/>
          <w:lang w:val="lv-LV"/>
        </w:rPr>
        <w:t xml:space="preserve"> </w:t>
      </w:r>
      <w:r w:rsidR="00DD52B1" w:rsidRPr="00206060">
        <w:rPr>
          <w:rFonts w:ascii="Times New Roman" w:hAnsi="Times New Roman"/>
          <w:lang w:val="lv-LV"/>
        </w:rPr>
        <w:t>svītro</w:t>
      </w:r>
      <w:r w:rsidR="00206060" w:rsidRPr="00206060">
        <w:rPr>
          <w:rFonts w:ascii="Times New Roman" w:hAnsi="Times New Roman"/>
          <w:lang w:val="lv-LV"/>
        </w:rPr>
        <w:t>jo</w:t>
      </w:r>
      <w:r w:rsidR="00DD52B1" w:rsidRPr="00206060">
        <w:rPr>
          <w:rFonts w:ascii="Times New Roman" w:hAnsi="Times New Roman"/>
          <w:lang w:val="lv-LV"/>
        </w:rPr>
        <w:t>t vārdus: „</w:t>
      </w:r>
      <w:r w:rsidR="00206060" w:rsidRPr="00206060">
        <w:rPr>
          <w:rFonts w:ascii="Times New Roman" w:hAnsi="Times New Roman"/>
          <w:lang w:val="lv-LV"/>
        </w:rPr>
        <w:t xml:space="preserve"> … </w:t>
      </w:r>
      <w:r w:rsidR="00DD52B1" w:rsidRPr="00206060">
        <w:rPr>
          <w:rFonts w:ascii="Times New Roman" w:hAnsi="Times New Roman"/>
          <w:lang w:val="lv-LV"/>
        </w:rPr>
        <w:t>Latvijas okupācijas izpētes biedrības valdes priekšsēdētāja vietnieks”.</w:t>
      </w:r>
    </w:p>
    <w:p w14:paraId="5A84572D" w14:textId="77777777" w:rsidR="00DD52B1" w:rsidRDefault="00DD52B1" w:rsidP="00887BA0">
      <w:pPr>
        <w:spacing w:line="360" w:lineRule="auto"/>
        <w:jc w:val="both"/>
        <w:rPr>
          <w:rFonts w:ascii="Times New Roman" w:hAnsi="Times New Roman"/>
          <w:lang w:val="lv-LV"/>
        </w:rPr>
      </w:pPr>
    </w:p>
    <w:p w14:paraId="5A84572E" w14:textId="77777777" w:rsidR="00DD52B1" w:rsidRDefault="00DD52B1" w:rsidP="00DD52B1">
      <w:pPr>
        <w:spacing w:line="360" w:lineRule="auto"/>
        <w:ind w:firstLine="720"/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>Ar cieņu</w:t>
      </w:r>
    </w:p>
    <w:p w14:paraId="5A84572F" w14:textId="77777777" w:rsidR="00DD52B1" w:rsidRDefault="00DD52B1" w:rsidP="00887BA0">
      <w:pPr>
        <w:spacing w:line="360" w:lineRule="auto"/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>Latvijas okupācijas izpētes biedrības</w:t>
      </w:r>
    </w:p>
    <w:p w14:paraId="5A845730" w14:textId="77777777" w:rsidR="00DD52B1" w:rsidRDefault="00DD52B1" w:rsidP="00887BA0">
      <w:pPr>
        <w:spacing w:line="360" w:lineRule="auto"/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>valdes priekšsēdētāja</w:t>
      </w:r>
      <w:r>
        <w:rPr>
          <w:rFonts w:ascii="Times New Roman" w:hAnsi="Times New Roman"/>
          <w:lang w:val="lv-LV"/>
        </w:rPr>
        <w:tab/>
      </w:r>
      <w:r>
        <w:rPr>
          <w:rFonts w:ascii="Times New Roman" w:hAnsi="Times New Roman"/>
          <w:lang w:val="lv-LV"/>
        </w:rPr>
        <w:tab/>
      </w:r>
      <w:r>
        <w:rPr>
          <w:rFonts w:ascii="Times New Roman" w:hAnsi="Times New Roman"/>
          <w:lang w:val="lv-LV"/>
        </w:rPr>
        <w:tab/>
      </w:r>
      <w:r>
        <w:rPr>
          <w:rFonts w:ascii="Times New Roman" w:hAnsi="Times New Roman"/>
          <w:lang w:val="lv-LV"/>
        </w:rPr>
        <w:tab/>
      </w:r>
      <w:r>
        <w:rPr>
          <w:rFonts w:ascii="Times New Roman" w:hAnsi="Times New Roman"/>
          <w:lang w:val="lv-LV"/>
        </w:rPr>
        <w:tab/>
      </w:r>
      <w:r>
        <w:rPr>
          <w:rFonts w:ascii="Times New Roman" w:hAnsi="Times New Roman"/>
          <w:lang w:val="lv-LV"/>
        </w:rPr>
        <w:tab/>
      </w:r>
      <w:r>
        <w:rPr>
          <w:rFonts w:ascii="Times New Roman" w:hAnsi="Times New Roman"/>
          <w:lang w:val="lv-LV"/>
        </w:rPr>
        <w:tab/>
        <w:t>Ruta Pazdere</w:t>
      </w:r>
    </w:p>
    <w:p w14:paraId="5A845731" w14:textId="77777777" w:rsidR="00DD52B1" w:rsidRDefault="00DD52B1" w:rsidP="00887BA0">
      <w:pPr>
        <w:spacing w:line="360" w:lineRule="auto"/>
        <w:jc w:val="both"/>
        <w:rPr>
          <w:rFonts w:ascii="Times New Roman" w:hAnsi="Times New Roman"/>
          <w:lang w:val="lv-LV"/>
        </w:rPr>
      </w:pPr>
    </w:p>
    <w:p w14:paraId="5A845732" w14:textId="77777777" w:rsidR="00DD52B1" w:rsidRDefault="00DD52B1" w:rsidP="00887BA0">
      <w:pPr>
        <w:spacing w:line="360" w:lineRule="auto"/>
        <w:jc w:val="both"/>
        <w:rPr>
          <w:rFonts w:ascii="Times New Roman" w:hAnsi="Times New Roman"/>
          <w:lang w:val="lv-LV"/>
        </w:rPr>
      </w:pPr>
    </w:p>
    <w:p w14:paraId="5A845733" w14:textId="77777777" w:rsidR="00DD52B1" w:rsidRDefault="00DD52B1" w:rsidP="00887BA0">
      <w:pPr>
        <w:spacing w:line="360" w:lineRule="auto"/>
        <w:jc w:val="both"/>
        <w:rPr>
          <w:rFonts w:ascii="Times New Roman" w:hAnsi="Times New Roman"/>
          <w:lang w:val="lv-LV"/>
        </w:rPr>
      </w:pPr>
    </w:p>
    <w:p w14:paraId="5A845734" w14:textId="77777777" w:rsidR="00DD52B1" w:rsidRPr="00DD52B1" w:rsidRDefault="00DD52B1" w:rsidP="00DD52B1">
      <w:pPr>
        <w:jc w:val="both"/>
        <w:rPr>
          <w:rFonts w:ascii="Times New Roman" w:hAnsi="Times New Roman"/>
          <w:sz w:val="22"/>
          <w:szCs w:val="22"/>
          <w:lang w:val="lv-LV"/>
        </w:rPr>
      </w:pPr>
      <w:r w:rsidRPr="00DD52B1">
        <w:rPr>
          <w:rFonts w:ascii="Times New Roman" w:hAnsi="Times New Roman"/>
          <w:sz w:val="22"/>
          <w:szCs w:val="22"/>
          <w:lang w:val="lv-LV"/>
        </w:rPr>
        <w:t>29521934</w:t>
      </w:r>
    </w:p>
    <w:p w14:paraId="5A845735" w14:textId="77777777" w:rsidR="00DD52B1" w:rsidRPr="00DD52B1" w:rsidRDefault="00DD52B1" w:rsidP="00DD52B1">
      <w:pPr>
        <w:jc w:val="both"/>
        <w:rPr>
          <w:rFonts w:ascii="Times New Roman" w:hAnsi="Times New Roman"/>
          <w:sz w:val="22"/>
          <w:szCs w:val="22"/>
          <w:lang w:val="lv-LV"/>
        </w:rPr>
      </w:pPr>
      <w:r w:rsidRPr="00DD52B1">
        <w:rPr>
          <w:rFonts w:ascii="Times New Roman" w:hAnsi="Times New Roman"/>
          <w:sz w:val="22"/>
          <w:szCs w:val="22"/>
          <w:lang w:val="lv-LV"/>
        </w:rPr>
        <w:t>loib@inbox.lv</w:t>
      </w:r>
    </w:p>
    <w:p w14:paraId="5A845736" w14:textId="77777777" w:rsidR="00887BA0" w:rsidRPr="00887BA0" w:rsidRDefault="00887BA0" w:rsidP="00887BA0">
      <w:pPr>
        <w:spacing w:line="360" w:lineRule="auto"/>
        <w:jc w:val="both"/>
        <w:rPr>
          <w:rFonts w:ascii="Times New Roman" w:hAnsi="Times New Roman"/>
          <w:lang w:val="lv-LV"/>
        </w:rPr>
      </w:pPr>
    </w:p>
    <w:p w14:paraId="5A845737" w14:textId="77777777" w:rsidR="002B33C0" w:rsidRPr="00887BA0" w:rsidRDefault="002B33C0" w:rsidP="00887BA0">
      <w:pPr>
        <w:spacing w:line="360" w:lineRule="auto"/>
        <w:rPr>
          <w:rFonts w:ascii="Times New Roman" w:hAnsi="Times New Roman"/>
          <w:lang w:val="lv-LV"/>
        </w:rPr>
      </w:pPr>
    </w:p>
    <w:p w14:paraId="5A845738" w14:textId="77777777" w:rsidR="002B33C0" w:rsidRPr="00887BA0" w:rsidRDefault="002B33C0" w:rsidP="002B33C0">
      <w:pPr>
        <w:tabs>
          <w:tab w:val="left" w:pos="2325"/>
        </w:tabs>
        <w:rPr>
          <w:lang w:val="lv-LV"/>
        </w:rPr>
      </w:pPr>
      <w:r w:rsidRPr="00887BA0">
        <w:rPr>
          <w:lang w:val="lv-LV"/>
        </w:rPr>
        <w:tab/>
      </w:r>
    </w:p>
    <w:sectPr w:rsidR="002B33C0" w:rsidRPr="00887BA0" w:rsidSect="00D134AF">
      <w:headerReference w:type="default" r:id="rId8"/>
      <w:pgSz w:w="11900" w:h="16840"/>
      <w:pgMar w:top="1418" w:right="1134" w:bottom="1418" w:left="1701" w:header="1021" w:footer="3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4573B" w14:textId="77777777" w:rsidR="00B334CE" w:rsidRDefault="00B334CE">
      <w:r>
        <w:separator/>
      </w:r>
    </w:p>
  </w:endnote>
  <w:endnote w:type="continuationSeparator" w:id="0">
    <w:p w14:paraId="5A84573C" w14:textId="77777777" w:rsidR="00B334CE" w:rsidRDefault="00B3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45739" w14:textId="77777777" w:rsidR="00B334CE" w:rsidRDefault="00B334CE">
      <w:r>
        <w:separator/>
      </w:r>
    </w:p>
  </w:footnote>
  <w:footnote w:type="continuationSeparator" w:id="0">
    <w:p w14:paraId="5A84573A" w14:textId="77777777" w:rsidR="00B334CE" w:rsidRDefault="00B334CE">
      <w:r>
        <w:continuationSeparator/>
      </w:r>
    </w:p>
  </w:footnote>
  <w:footnote w:id="1">
    <w:p w14:paraId="5A845747" w14:textId="77777777" w:rsidR="00887BA0" w:rsidRPr="00DD52B1" w:rsidRDefault="00887BA0" w:rsidP="00887BA0">
      <w:pPr>
        <w:rPr>
          <w:rFonts w:ascii="Times New Roman" w:hAnsi="Times New Roman"/>
          <w:bCs/>
          <w:sz w:val="18"/>
          <w:szCs w:val="18"/>
        </w:rPr>
      </w:pPr>
      <w:r w:rsidRPr="00DD52B1">
        <w:rPr>
          <w:rStyle w:val="Vresatsauce"/>
          <w:rFonts w:ascii="Times New Roman" w:hAnsi="Times New Roman"/>
          <w:sz w:val="18"/>
          <w:szCs w:val="18"/>
        </w:rPr>
        <w:footnoteRef/>
      </w:r>
      <w:r w:rsidRPr="00DD52B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DD52B1">
        <w:rPr>
          <w:rFonts w:ascii="Times New Roman" w:hAnsi="Times New Roman"/>
          <w:bCs/>
          <w:sz w:val="18"/>
          <w:szCs w:val="18"/>
        </w:rPr>
        <w:t>Komisija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PSRS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totalitārā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komunistiskā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okupācijas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režīma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upuru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skaita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un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masu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kapu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vietu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noteikšanai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,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informācijas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par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represijām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un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masveida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deportācijām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apkopošanai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un Latvijas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valstij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un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tās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iedzīvotājiem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nodarīto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zaudējumu</w:t>
      </w:r>
      <w:proofErr w:type="spellEnd"/>
      <w:r w:rsidRPr="00DD52B1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Pr="00DD52B1">
        <w:rPr>
          <w:rFonts w:ascii="Times New Roman" w:hAnsi="Times New Roman"/>
          <w:bCs/>
          <w:sz w:val="18"/>
          <w:szCs w:val="18"/>
        </w:rPr>
        <w:t>aprēķināšanai</w:t>
      </w:r>
      <w:proofErr w:type="spellEnd"/>
    </w:p>
    <w:p w14:paraId="5A845748" w14:textId="77777777" w:rsidR="00887BA0" w:rsidRPr="00DD52B1" w:rsidRDefault="00887BA0" w:rsidP="00887BA0">
      <w:pPr>
        <w:pStyle w:val="Vresteksts"/>
        <w:rPr>
          <w:sz w:val="18"/>
          <w:szCs w:val="18"/>
          <w:lang w:val="lv-LV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4556"/>
      <w:gridCol w:w="4509"/>
    </w:tblGrid>
    <w:tr w:rsidR="00D134AF" w14:paraId="5A845743" w14:textId="77777777" w:rsidTr="00975552">
      <w:tc>
        <w:tcPr>
          <w:tcW w:w="4640" w:type="dxa"/>
          <w:shd w:val="clear" w:color="auto" w:fill="auto"/>
        </w:tcPr>
        <w:p w14:paraId="5A84573D" w14:textId="77777777" w:rsidR="00D134AF" w:rsidRDefault="00D25E7A">
          <w:pPr>
            <w:pStyle w:val="Galvene"/>
          </w:pPr>
          <w:r>
            <w:rPr>
              <w:noProof/>
            </w:rPr>
            <w:drawing>
              <wp:inline distT="0" distB="0" distL="0" distR="0" wp14:anchorId="5A845745" wp14:editId="5A845746">
                <wp:extent cx="1485900" cy="619125"/>
                <wp:effectExtent l="0" t="0" r="0" b="9525"/>
                <wp:docPr id="1" name="Attēls 1" descr="loib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ib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1" w:type="dxa"/>
          <w:shd w:val="clear" w:color="auto" w:fill="auto"/>
        </w:tcPr>
        <w:p w14:paraId="5A84573E" w14:textId="77777777" w:rsidR="00D134AF" w:rsidRPr="00975552" w:rsidRDefault="00D134AF" w:rsidP="00975552">
          <w:pPr>
            <w:pStyle w:val="Kjene"/>
            <w:jc w:val="right"/>
            <w:rPr>
              <w:b/>
              <w:color w:val="808080"/>
              <w:sz w:val="18"/>
              <w:szCs w:val="18"/>
            </w:rPr>
          </w:pPr>
          <w:r w:rsidRPr="00975552">
            <w:rPr>
              <w:b/>
              <w:color w:val="808080"/>
              <w:sz w:val="18"/>
              <w:szCs w:val="18"/>
            </w:rPr>
            <w:t>LATVIJAS OKUPĀCIJAS IZPĒTES BIEDRĪBA</w:t>
          </w:r>
        </w:p>
        <w:p w14:paraId="5A84573F" w14:textId="77777777" w:rsidR="00D134AF" w:rsidRPr="00975552" w:rsidRDefault="00D134AF" w:rsidP="00975552">
          <w:pPr>
            <w:pStyle w:val="Kjene"/>
            <w:jc w:val="right"/>
            <w:rPr>
              <w:color w:val="808080"/>
              <w:sz w:val="18"/>
              <w:szCs w:val="18"/>
            </w:rPr>
          </w:pPr>
          <w:proofErr w:type="spellStart"/>
          <w:r w:rsidRPr="00975552">
            <w:rPr>
              <w:color w:val="808080"/>
              <w:sz w:val="18"/>
              <w:szCs w:val="18"/>
            </w:rPr>
            <w:t>Reģ</w:t>
          </w:r>
          <w:proofErr w:type="spellEnd"/>
          <w:r w:rsidRPr="00975552">
            <w:rPr>
              <w:color w:val="808080"/>
              <w:sz w:val="18"/>
              <w:szCs w:val="18"/>
            </w:rPr>
            <w:t>. nr.: 40008149020</w:t>
          </w:r>
        </w:p>
        <w:p w14:paraId="5A845740" w14:textId="77777777" w:rsidR="00D134AF" w:rsidRPr="00975552" w:rsidRDefault="004A1855" w:rsidP="00975552">
          <w:pPr>
            <w:pStyle w:val="Kjene"/>
            <w:jc w:val="right"/>
            <w:rPr>
              <w:color w:val="808080"/>
              <w:sz w:val="18"/>
              <w:szCs w:val="18"/>
            </w:rPr>
          </w:pPr>
          <w:proofErr w:type="spellStart"/>
          <w:r>
            <w:rPr>
              <w:color w:val="808080"/>
              <w:sz w:val="18"/>
              <w:szCs w:val="18"/>
            </w:rPr>
            <w:t>Šķūņu</w:t>
          </w:r>
          <w:proofErr w:type="spellEnd"/>
          <w:r>
            <w:rPr>
              <w:color w:val="808080"/>
              <w:sz w:val="18"/>
              <w:szCs w:val="18"/>
            </w:rPr>
            <w:t xml:space="preserve"> </w:t>
          </w:r>
          <w:proofErr w:type="spellStart"/>
          <w:r>
            <w:rPr>
              <w:color w:val="808080"/>
              <w:sz w:val="18"/>
              <w:szCs w:val="18"/>
            </w:rPr>
            <w:t>iela</w:t>
          </w:r>
          <w:proofErr w:type="spellEnd"/>
          <w:r>
            <w:rPr>
              <w:color w:val="808080"/>
              <w:sz w:val="18"/>
              <w:szCs w:val="18"/>
            </w:rPr>
            <w:t xml:space="preserve"> 11-206</w:t>
          </w:r>
          <w:r w:rsidR="00D134AF" w:rsidRPr="00975552">
            <w:rPr>
              <w:color w:val="808080"/>
              <w:sz w:val="18"/>
              <w:szCs w:val="18"/>
            </w:rPr>
            <w:t xml:space="preserve">, </w:t>
          </w:r>
          <w:proofErr w:type="spellStart"/>
          <w:smartTag w:uri="urn:schemas-microsoft-com:office:smarttags" w:element="place">
            <w:smartTag w:uri="urn:schemas-microsoft-com:office:smarttags" w:element="City">
              <w:r w:rsidR="00D134AF" w:rsidRPr="00975552">
                <w:rPr>
                  <w:color w:val="808080"/>
                  <w:sz w:val="18"/>
                  <w:szCs w:val="18"/>
                </w:rPr>
                <w:t>Rīga</w:t>
              </w:r>
            </w:smartTag>
          </w:smartTag>
          <w:proofErr w:type="spellEnd"/>
          <w:r w:rsidR="00D134AF" w:rsidRPr="00975552">
            <w:rPr>
              <w:color w:val="808080"/>
              <w:sz w:val="18"/>
              <w:szCs w:val="18"/>
            </w:rPr>
            <w:t>, LV-1050</w:t>
          </w:r>
        </w:p>
        <w:p w14:paraId="5A845741" w14:textId="77777777" w:rsidR="00D134AF" w:rsidRPr="00975552" w:rsidRDefault="004A1855" w:rsidP="00975552">
          <w:pPr>
            <w:pStyle w:val="Kjene"/>
            <w:jc w:val="right"/>
            <w:rPr>
              <w:color w:val="808080"/>
              <w:sz w:val="18"/>
              <w:szCs w:val="18"/>
            </w:rPr>
          </w:pPr>
          <w:proofErr w:type="spellStart"/>
          <w:r>
            <w:rPr>
              <w:color w:val="808080"/>
              <w:sz w:val="18"/>
              <w:szCs w:val="18"/>
            </w:rPr>
            <w:t>Tālr</w:t>
          </w:r>
          <w:proofErr w:type="spellEnd"/>
          <w:r>
            <w:rPr>
              <w:color w:val="808080"/>
              <w:sz w:val="18"/>
              <w:szCs w:val="18"/>
            </w:rPr>
            <w:t xml:space="preserve">.: +371 </w:t>
          </w:r>
          <w:r w:rsidR="00D134AF" w:rsidRPr="00975552">
            <w:rPr>
              <w:color w:val="808080"/>
              <w:sz w:val="18"/>
              <w:szCs w:val="18"/>
            </w:rPr>
            <w:t>29</w:t>
          </w:r>
          <w:r>
            <w:rPr>
              <w:color w:val="808080"/>
              <w:sz w:val="18"/>
              <w:szCs w:val="18"/>
            </w:rPr>
            <w:t> </w:t>
          </w:r>
          <w:r w:rsidR="00D134AF" w:rsidRPr="00975552">
            <w:rPr>
              <w:color w:val="808080"/>
              <w:sz w:val="18"/>
              <w:szCs w:val="18"/>
            </w:rPr>
            <w:t>521</w:t>
          </w:r>
          <w:r>
            <w:rPr>
              <w:color w:val="808080"/>
              <w:sz w:val="18"/>
              <w:szCs w:val="18"/>
            </w:rPr>
            <w:t xml:space="preserve"> 934</w:t>
          </w:r>
        </w:p>
        <w:p w14:paraId="5A845742" w14:textId="77777777" w:rsidR="00D134AF" w:rsidRPr="00975552" w:rsidRDefault="00D134AF" w:rsidP="00975552">
          <w:pPr>
            <w:pStyle w:val="Kjene"/>
            <w:jc w:val="right"/>
            <w:rPr>
              <w:color w:val="808080"/>
              <w:sz w:val="20"/>
              <w:szCs w:val="20"/>
            </w:rPr>
          </w:pPr>
          <w:r w:rsidRPr="00975552">
            <w:rPr>
              <w:color w:val="808080"/>
              <w:sz w:val="18"/>
              <w:szCs w:val="18"/>
            </w:rPr>
            <w:t xml:space="preserve">E-pasts: </w:t>
          </w:r>
          <w:hyperlink r:id="rId2" w:history="1">
            <w:r w:rsidRPr="00975552">
              <w:rPr>
                <w:rStyle w:val="Hipersaite"/>
                <w:color w:val="808080"/>
                <w:sz w:val="18"/>
                <w:szCs w:val="18"/>
              </w:rPr>
              <w:t>loib@inbox.lv</w:t>
            </w:r>
          </w:hyperlink>
          <w:r w:rsidRPr="00975552">
            <w:rPr>
              <w:color w:val="808080"/>
              <w:sz w:val="18"/>
              <w:szCs w:val="18"/>
            </w:rPr>
            <w:t xml:space="preserve">   </w:t>
          </w:r>
          <w:r w:rsidRPr="00975552">
            <w:rPr>
              <w:b/>
              <w:color w:val="808080"/>
              <w:sz w:val="18"/>
              <w:szCs w:val="18"/>
            </w:rPr>
            <w:t>www.loib.lv</w:t>
          </w:r>
        </w:p>
      </w:tc>
    </w:tr>
  </w:tbl>
  <w:p w14:paraId="5A845744" w14:textId="77777777" w:rsidR="00D134AF" w:rsidRPr="00D134AF" w:rsidRDefault="00D134AF" w:rsidP="00D134AF">
    <w:pPr>
      <w:pStyle w:val="Galve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5E85"/>
    <w:multiLevelType w:val="hybridMultilevel"/>
    <w:tmpl w:val="AC62A354"/>
    <w:lvl w:ilvl="0" w:tplc="EEC22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DC4F4F"/>
    <w:multiLevelType w:val="hybridMultilevel"/>
    <w:tmpl w:val="33AEF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433EB"/>
    <w:multiLevelType w:val="hybridMultilevel"/>
    <w:tmpl w:val="DE10B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273724">
    <w:abstractNumId w:val="1"/>
  </w:num>
  <w:num w:numId="2" w16cid:durableId="1851990420">
    <w:abstractNumId w:val="2"/>
  </w:num>
  <w:num w:numId="3" w16cid:durableId="1647315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7A"/>
    <w:rsid w:val="00016834"/>
    <w:rsid w:val="00026B90"/>
    <w:rsid w:val="0003050A"/>
    <w:rsid w:val="000313C1"/>
    <w:rsid w:val="00037468"/>
    <w:rsid w:val="000415A0"/>
    <w:rsid w:val="000473E4"/>
    <w:rsid w:val="000663EA"/>
    <w:rsid w:val="000A4179"/>
    <w:rsid w:val="000C484A"/>
    <w:rsid w:val="000C4C16"/>
    <w:rsid w:val="000C5711"/>
    <w:rsid w:val="000C7C74"/>
    <w:rsid w:val="000F23FC"/>
    <w:rsid w:val="000F5E10"/>
    <w:rsid w:val="000F76EF"/>
    <w:rsid w:val="001273E3"/>
    <w:rsid w:val="0012782C"/>
    <w:rsid w:val="00151D0D"/>
    <w:rsid w:val="001609C5"/>
    <w:rsid w:val="0016265A"/>
    <w:rsid w:val="00172AB7"/>
    <w:rsid w:val="00183E52"/>
    <w:rsid w:val="001912E6"/>
    <w:rsid w:val="001C325B"/>
    <w:rsid w:val="001C3D25"/>
    <w:rsid w:val="001C47E1"/>
    <w:rsid w:val="001C5E65"/>
    <w:rsid w:val="001E2033"/>
    <w:rsid w:val="001E5CC6"/>
    <w:rsid w:val="001E5DA2"/>
    <w:rsid w:val="001E6D86"/>
    <w:rsid w:val="001F1967"/>
    <w:rsid w:val="002021B8"/>
    <w:rsid w:val="00206060"/>
    <w:rsid w:val="00220286"/>
    <w:rsid w:val="00232E08"/>
    <w:rsid w:val="00247732"/>
    <w:rsid w:val="00250A5E"/>
    <w:rsid w:val="00264616"/>
    <w:rsid w:val="00265401"/>
    <w:rsid w:val="00267835"/>
    <w:rsid w:val="00275B70"/>
    <w:rsid w:val="0027637B"/>
    <w:rsid w:val="0028032A"/>
    <w:rsid w:val="002B33C0"/>
    <w:rsid w:val="002E72A0"/>
    <w:rsid w:val="002F0C29"/>
    <w:rsid w:val="002F7A52"/>
    <w:rsid w:val="003409A3"/>
    <w:rsid w:val="00344722"/>
    <w:rsid w:val="00344923"/>
    <w:rsid w:val="003453A9"/>
    <w:rsid w:val="00347B1E"/>
    <w:rsid w:val="00360D99"/>
    <w:rsid w:val="0038008F"/>
    <w:rsid w:val="003869BE"/>
    <w:rsid w:val="003939D7"/>
    <w:rsid w:val="003A398D"/>
    <w:rsid w:val="003A526E"/>
    <w:rsid w:val="003A7975"/>
    <w:rsid w:val="003D1D69"/>
    <w:rsid w:val="004204E3"/>
    <w:rsid w:val="00420F6A"/>
    <w:rsid w:val="0043430F"/>
    <w:rsid w:val="0044619B"/>
    <w:rsid w:val="00453AD2"/>
    <w:rsid w:val="00476199"/>
    <w:rsid w:val="00481F32"/>
    <w:rsid w:val="00495A9E"/>
    <w:rsid w:val="004A1855"/>
    <w:rsid w:val="004B33D1"/>
    <w:rsid w:val="004B5DB0"/>
    <w:rsid w:val="004C4AD6"/>
    <w:rsid w:val="004C5F8B"/>
    <w:rsid w:val="004D09B1"/>
    <w:rsid w:val="004F23F3"/>
    <w:rsid w:val="0053693B"/>
    <w:rsid w:val="00537B50"/>
    <w:rsid w:val="00540289"/>
    <w:rsid w:val="00541358"/>
    <w:rsid w:val="0055779F"/>
    <w:rsid w:val="005769AF"/>
    <w:rsid w:val="005778D0"/>
    <w:rsid w:val="005806DC"/>
    <w:rsid w:val="00584FBD"/>
    <w:rsid w:val="005A41CB"/>
    <w:rsid w:val="005C31FC"/>
    <w:rsid w:val="005D1CBE"/>
    <w:rsid w:val="005E2EBA"/>
    <w:rsid w:val="005E4617"/>
    <w:rsid w:val="005F14C3"/>
    <w:rsid w:val="006149AD"/>
    <w:rsid w:val="00630B23"/>
    <w:rsid w:val="006456E6"/>
    <w:rsid w:val="006504FA"/>
    <w:rsid w:val="00655904"/>
    <w:rsid w:val="00667BF8"/>
    <w:rsid w:val="00670BA2"/>
    <w:rsid w:val="00673B13"/>
    <w:rsid w:val="00675F9F"/>
    <w:rsid w:val="00680584"/>
    <w:rsid w:val="00680A2E"/>
    <w:rsid w:val="00684CA5"/>
    <w:rsid w:val="006862D6"/>
    <w:rsid w:val="00690DF9"/>
    <w:rsid w:val="006A0A89"/>
    <w:rsid w:val="006A5815"/>
    <w:rsid w:val="006B13D7"/>
    <w:rsid w:val="006B54CB"/>
    <w:rsid w:val="006D0A03"/>
    <w:rsid w:val="006E4E02"/>
    <w:rsid w:val="006F1F95"/>
    <w:rsid w:val="006F2ED9"/>
    <w:rsid w:val="007026D6"/>
    <w:rsid w:val="00702F72"/>
    <w:rsid w:val="007043D4"/>
    <w:rsid w:val="00726970"/>
    <w:rsid w:val="00730988"/>
    <w:rsid w:val="0073277F"/>
    <w:rsid w:val="007535BE"/>
    <w:rsid w:val="00771C6B"/>
    <w:rsid w:val="00777345"/>
    <w:rsid w:val="007959E1"/>
    <w:rsid w:val="0079631D"/>
    <w:rsid w:val="00796FF2"/>
    <w:rsid w:val="007A4912"/>
    <w:rsid w:val="007B31AF"/>
    <w:rsid w:val="007B55E9"/>
    <w:rsid w:val="007B77E4"/>
    <w:rsid w:val="007C5729"/>
    <w:rsid w:val="007D7CFD"/>
    <w:rsid w:val="007E520A"/>
    <w:rsid w:val="00816A9B"/>
    <w:rsid w:val="0082438C"/>
    <w:rsid w:val="008402DA"/>
    <w:rsid w:val="0085244D"/>
    <w:rsid w:val="00856A90"/>
    <w:rsid w:val="00857706"/>
    <w:rsid w:val="0085773E"/>
    <w:rsid w:val="00862FC1"/>
    <w:rsid w:val="0087327D"/>
    <w:rsid w:val="00874528"/>
    <w:rsid w:val="00887BA0"/>
    <w:rsid w:val="0089268A"/>
    <w:rsid w:val="0089455F"/>
    <w:rsid w:val="0089729D"/>
    <w:rsid w:val="00897AB5"/>
    <w:rsid w:val="008A222B"/>
    <w:rsid w:val="008A4E8D"/>
    <w:rsid w:val="008E5C42"/>
    <w:rsid w:val="00907BDE"/>
    <w:rsid w:val="0093197C"/>
    <w:rsid w:val="0096178A"/>
    <w:rsid w:val="00964B67"/>
    <w:rsid w:val="009673A9"/>
    <w:rsid w:val="00974DD9"/>
    <w:rsid w:val="00975552"/>
    <w:rsid w:val="00990688"/>
    <w:rsid w:val="0099795A"/>
    <w:rsid w:val="009A328E"/>
    <w:rsid w:val="009A4D5B"/>
    <w:rsid w:val="009B5861"/>
    <w:rsid w:val="009D20CC"/>
    <w:rsid w:val="009F7218"/>
    <w:rsid w:val="00A11C73"/>
    <w:rsid w:val="00A13EF2"/>
    <w:rsid w:val="00A506DD"/>
    <w:rsid w:val="00A72CD1"/>
    <w:rsid w:val="00A76117"/>
    <w:rsid w:val="00A7781B"/>
    <w:rsid w:val="00A820EB"/>
    <w:rsid w:val="00A86BAA"/>
    <w:rsid w:val="00A940B5"/>
    <w:rsid w:val="00A96BA4"/>
    <w:rsid w:val="00AA060C"/>
    <w:rsid w:val="00AD3C0F"/>
    <w:rsid w:val="00AE1374"/>
    <w:rsid w:val="00AE70D0"/>
    <w:rsid w:val="00B06F51"/>
    <w:rsid w:val="00B30717"/>
    <w:rsid w:val="00B315D1"/>
    <w:rsid w:val="00B334CE"/>
    <w:rsid w:val="00B37779"/>
    <w:rsid w:val="00B55079"/>
    <w:rsid w:val="00B61B12"/>
    <w:rsid w:val="00B92AA5"/>
    <w:rsid w:val="00B97CAC"/>
    <w:rsid w:val="00BC3CE1"/>
    <w:rsid w:val="00BC6B52"/>
    <w:rsid w:val="00BE7B73"/>
    <w:rsid w:val="00BF629A"/>
    <w:rsid w:val="00C34F20"/>
    <w:rsid w:val="00C37FF0"/>
    <w:rsid w:val="00C46AA5"/>
    <w:rsid w:val="00C56506"/>
    <w:rsid w:val="00C56947"/>
    <w:rsid w:val="00C632C0"/>
    <w:rsid w:val="00C63DD8"/>
    <w:rsid w:val="00C92AE1"/>
    <w:rsid w:val="00C94B6B"/>
    <w:rsid w:val="00CA5327"/>
    <w:rsid w:val="00CA63FD"/>
    <w:rsid w:val="00CA6C10"/>
    <w:rsid w:val="00CB5862"/>
    <w:rsid w:val="00CC4C62"/>
    <w:rsid w:val="00CD3D8A"/>
    <w:rsid w:val="00D134AF"/>
    <w:rsid w:val="00D15AB2"/>
    <w:rsid w:val="00D25C33"/>
    <w:rsid w:val="00D25E7A"/>
    <w:rsid w:val="00D32854"/>
    <w:rsid w:val="00D4388F"/>
    <w:rsid w:val="00D52E3C"/>
    <w:rsid w:val="00D618B7"/>
    <w:rsid w:val="00D63E3D"/>
    <w:rsid w:val="00D8606D"/>
    <w:rsid w:val="00DA5CBF"/>
    <w:rsid w:val="00DB13A2"/>
    <w:rsid w:val="00DC7FF3"/>
    <w:rsid w:val="00DD52B1"/>
    <w:rsid w:val="00DE3F5A"/>
    <w:rsid w:val="00DF0D1E"/>
    <w:rsid w:val="00DF55C7"/>
    <w:rsid w:val="00E260A9"/>
    <w:rsid w:val="00E26A7D"/>
    <w:rsid w:val="00E34A0B"/>
    <w:rsid w:val="00E351D8"/>
    <w:rsid w:val="00E45B1B"/>
    <w:rsid w:val="00E6327B"/>
    <w:rsid w:val="00E672AA"/>
    <w:rsid w:val="00E90049"/>
    <w:rsid w:val="00E92432"/>
    <w:rsid w:val="00E944E0"/>
    <w:rsid w:val="00E96FE6"/>
    <w:rsid w:val="00EA749F"/>
    <w:rsid w:val="00EC2A1A"/>
    <w:rsid w:val="00ED078B"/>
    <w:rsid w:val="00F0545D"/>
    <w:rsid w:val="00F055C0"/>
    <w:rsid w:val="00F32EAE"/>
    <w:rsid w:val="00F3312F"/>
    <w:rsid w:val="00F52986"/>
    <w:rsid w:val="00F60FBE"/>
    <w:rsid w:val="00F659B6"/>
    <w:rsid w:val="00F90BE3"/>
    <w:rsid w:val="00F968EE"/>
    <w:rsid w:val="00FA4254"/>
    <w:rsid w:val="00FA58F6"/>
    <w:rsid w:val="00FB1C06"/>
    <w:rsid w:val="00FC084B"/>
    <w:rsid w:val="00FC0DD7"/>
    <w:rsid w:val="00FC5EE2"/>
    <w:rsid w:val="00FD0C9D"/>
    <w:rsid w:val="00FD2D4D"/>
    <w:rsid w:val="00FD38C3"/>
    <w:rsid w:val="00FE39BE"/>
    <w:rsid w:val="00FF3FBB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A845721"/>
  <w15:docId w15:val="{AC3E1A62-7171-4EF9-B1E9-D3B3E6AD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A4254"/>
    <w:rPr>
      <w:rFonts w:ascii="Helvetica" w:hAnsi="Helvetica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FA4254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semiHidden/>
    <w:rsid w:val="00FA4254"/>
    <w:pPr>
      <w:tabs>
        <w:tab w:val="center" w:pos="4320"/>
        <w:tab w:val="right" w:pos="8640"/>
      </w:tabs>
    </w:pPr>
  </w:style>
  <w:style w:type="table" w:styleId="Reatabula">
    <w:name w:val="Table Grid"/>
    <w:basedOn w:val="Parastatabula"/>
    <w:rsid w:val="002B3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rsid w:val="002B33C0"/>
    <w:rPr>
      <w:color w:val="0000FF"/>
      <w:u w:val="single"/>
    </w:rPr>
  </w:style>
  <w:style w:type="paragraph" w:styleId="Balonteksts">
    <w:name w:val="Balloon Text"/>
    <w:basedOn w:val="Parasts"/>
    <w:link w:val="BalontekstsRakstz"/>
    <w:rsid w:val="007959E1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rsid w:val="007959E1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A13EF2"/>
    <w:pPr>
      <w:ind w:left="720"/>
      <w:contextualSpacing/>
    </w:pPr>
  </w:style>
  <w:style w:type="paragraph" w:styleId="Vresteksts">
    <w:name w:val="footnote text"/>
    <w:basedOn w:val="Parasts"/>
    <w:link w:val="VrestekstsRakstz"/>
    <w:rsid w:val="00887BA0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rsid w:val="00887BA0"/>
    <w:rPr>
      <w:rFonts w:ascii="Helvetica" w:hAnsi="Helvetica"/>
    </w:rPr>
  </w:style>
  <w:style w:type="character" w:styleId="Vresatsauce">
    <w:name w:val="footnote reference"/>
    <w:basedOn w:val="Noklusjumarindkopasfonts"/>
    <w:rsid w:val="00887B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8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ib@inbox.lv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LOIB_VEIDL.dot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D8F5C87712F3B4EAFB510D4EE93963C" ma:contentTypeVersion="15" ma:contentTypeDescription="Izveidot jaunu dokumentu." ma:contentTypeScope="" ma:versionID="a9f2f27ffc9d58bbd40518141f34a9d5">
  <xsd:schema xmlns:xsd="http://www.w3.org/2001/XMLSchema" xmlns:xs="http://www.w3.org/2001/XMLSchema" xmlns:p="http://schemas.microsoft.com/office/2006/metadata/properties" xmlns:ns2="f4756dbe-9fc8-425e-952a-853242f9d65b" xmlns:ns3="fed9d6c4-5424-4da2-bf5e-f96482d0b03c" targetNamespace="http://schemas.microsoft.com/office/2006/metadata/properties" ma:root="true" ma:fieldsID="3afa4f5d84a1864217f231e3e1aed099" ns2:_="" ns3:_="">
    <xsd:import namespace="f4756dbe-9fc8-425e-952a-853242f9d65b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56dbe-9fc8-425e-952a-853242f9d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56dbe-9fc8-425e-952a-853242f9d65b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Props1.xml><?xml version="1.0" encoding="utf-8"?>
<ds:datastoreItem xmlns:ds="http://schemas.openxmlformats.org/officeDocument/2006/customXml" ds:itemID="{12ABFC57-FB07-4C2A-A645-B8B83144E6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AC5DCC-158D-4BBA-9057-40D1F533D4F8}"/>
</file>

<file path=customXml/itemProps3.xml><?xml version="1.0" encoding="utf-8"?>
<ds:datastoreItem xmlns:ds="http://schemas.openxmlformats.org/officeDocument/2006/customXml" ds:itemID="{2E8DEE44-9BC0-4C28-A595-A04DDBE62690}"/>
</file>

<file path=customXml/itemProps4.xml><?xml version="1.0" encoding="utf-8"?>
<ds:datastoreItem xmlns:ds="http://schemas.openxmlformats.org/officeDocument/2006/customXml" ds:itemID="{A96C765E-32CE-4791-810D-02DB140D9305}"/>
</file>

<file path=docProps/app.xml><?xml version="1.0" encoding="utf-8"?>
<Properties xmlns="http://schemas.openxmlformats.org/officeDocument/2006/extended-properties" xmlns:vt="http://schemas.openxmlformats.org/officeDocument/2006/docPropsVTypes">
  <Template>LOIB_VEIDL</Template>
  <TotalTime>7</TotalTime>
  <Pages>1</Pages>
  <Words>424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2010</vt:lpstr>
    </vt:vector>
  </TitlesOfParts>
  <Company>Windows</Company>
  <LinksUpToDate>false</LinksUpToDate>
  <CharactersWithSpaces>665</CharactersWithSpaces>
  <SharedDoc>false</SharedDoc>
  <HLinks>
    <vt:vector size="6" baseType="variant">
      <vt:variant>
        <vt:i4>8257624</vt:i4>
      </vt:variant>
      <vt:variant>
        <vt:i4>0</vt:i4>
      </vt:variant>
      <vt:variant>
        <vt:i4>0</vt:i4>
      </vt:variant>
      <vt:variant>
        <vt:i4>5</vt:i4>
      </vt:variant>
      <vt:variant>
        <vt:lpwstr>mailto:loib@inbox.lv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</dc:title>
  <dc:creator>Administrator</dc:creator>
  <cp:lastModifiedBy>Sandra Segliņa</cp:lastModifiedBy>
  <cp:revision>2</cp:revision>
  <cp:lastPrinted>1900-12-31T21:00:00Z</cp:lastPrinted>
  <dcterms:created xsi:type="dcterms:W3CDTF">2022-09-16T10:57:00Z</dcterms:created>
  <dcterms:modified xsi:type="dcterms:W3CDTF">2022-09-16T10:57:00Z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0x010100AD8F5C87712F3B4EAFB510D4EE93963C</vt:lpwstr>
  </property>
</Properties>
</file>