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1C567" w14:textId="77777777" w:rsidR="001332EA" w:rsidRPr="002D6E18" w:rsidRDefault="001332EA" w:rsidP="001332EA">
      <w:pPr>
        <w:jc w:val="right"/>
        <w:rPr>
          <w:rFonts w:asciiTheme="minorHAnsi" w:hAnsiTheme="minorHAnsi" w:cstheme="minorHAnsi"/>
          <w:sz w:val="24"/>
          <w:szCs w:val="24"/>
        </w:rPr>
      </w:pPr>
      <w:r w:rsidRPr="002D6E18">
        <w:rPr>
          <w:rFonts w:asciiTheme="minorHAnsi" w:hAnsiTheme="minorHAnsi" w:cstheme="minorHAnsi"/>
          <w:sz w:val="24"/>
          <w:szCs w:val="24"/>
        </w:rPr>
        <w:t>Noraksts</w:t>
      </w:r>
    </w:p>
    <w:p w14:paraId="43AEEEF0" w14:textId="77777777" w:rsidR="001332EA" w:rsidRPr="002D6E18" w:rsidRDefault="001332EA" w:rsidP="001332EA">
      <w:pPr>
        <w:jc w:val="right"/>
        <w:rPr>
          <w:rFonts w:asciiTheme="minorHAnsi" w:hAnsiTheme="minorHAnsi" w:cstheme="minorHAnsi"/>
          <w:sz w:val="24"/>
          <w:szCs w:val="24"/>
        </w:rPr>
      </w:pPr>
      <w:r w:rsidRPr="002D6E18">
        <w:rPr>
          <w:rFonts w:asciiTheme="minorHAnsi" w:hAnsiTheme="minorHAnsi" w:cstheme="minorHAnsi"/>
          <w:sz w:val="24"/>
          <w:szCs w:val="24"/>
        </w:rPr>
        <w:t xml:space="preserve"> Attīstības un teritorijas plānošanas</w:t>
      </w:r>
    </w:p>
    <w:p w14:paraId="29114F6C" w14:textId="77777777" w:rsidR="001332EA" w:rsidRPr="002D6E18" w:rsidRDefault="001332EA" w:rsidP="001332EA">
      <w:pPr>
        <w:jc w:val="right"/>
        <w:rPr>
          <w:rFonts w:asciiTheme="minorHAnsi" w:hAnsiTheme="minorHAnsi" w:cstheme="minorHAnsi"/>
          <w:sz w:val="24"/>
          <w:szCs w:val="24"/>
        </w:rPr>
      </w:pPr>
      <w:r w:rsidRPr="002D6E18">
        <w:rPr>
          <w:rFonts w:asciiTheme="minorHAnsi" w:hAnsiTheme="minorHAnsi" w:cstheme="minorHAnsi"/>
          <w:sz w:val="24"/>
          <w:szCs w:val="24"/>
        </w:rPr>
        <w:t xml:space="preserve"> komisija 01.04.2025. (prot.Nr.13)</w:t>
      </w:r>
    </w:p>
    <w:p w14:paraId="5AE3F4BF" w14:textId="58870DBB" w:rsidR="00235EB5" w:rsidRDefault="00235EB5" w:rsidP="00AC1BA8">
      <w:pPr>
        <w:jc w:val="center"/>
        <w:rPr>
          <w:rFonts w:asciiTheme="minorHAnsi" w:hAnsiTheme="minorHAnsi" w:cstheme="minorHAnsi"/>
          <w:b/>
          <w:sz w:val="24"/>
        </w:rPr>
      </w:pPr>
      <w:bookmarkStart w:id="0" w:name="_Hlk3288828"/>
      <w:r w:rsidRPr="006F6A7D">
        <w:rPr>
          <w:rFonts w:asciiTheme="minorHAnsi" w:hAnsiTheme="minorHAnsi" w:cstheme="minorHAnsi"/>
          <w:b/>
          <w:sz w:val="24"/>
        </w:rPr>
        <w:t>Lēmums</w:t>
      </w:r>
    </w:p>
    <w:p w14:paraId="37448DDE" w14:textId="54E0645A" w:rsidR="00235EB5" w:rsidRDefault="00235EB5" w:rsidP="00235EB5">
      <w:pPr>
        <w:jc w:val="center"/>
        <w:rPr>
          <w:rFonts w:asciiTheme="minorHAnsi" w:hAnsiTheme="minorHAnsi" w:cstheme="minorHAnsi"/>
          <w:sz w:val="22"/>
          <w:szCs w:val="22"/>
        </w:rPr>
      </w:pPr>
      <w:r w:rsidRPr="00C42A63">
        <w:rPr>
          <w:rFonts w:asciiTheme="minorHAnsi" w:hAnsiTheme="minorHAnsi" w:cstheme="minorHAnsi"/>
          <w:sz w:val="22"/>
          <w:szCs w:val="22"/>
        </w:rPr>
        <w:t>Cēsī</w:t>
      </w:r>
      <w:r>
        <w:rPr>
          <w:rFonts w:asciiTheme="minorHAnsi" w:hAnsiTheme="minorHAnsi" w:cstheme="minorHAnsi"/>
          <w:sz w:val="22"/>
          <w:szCs w:val="22"/>
        </w:rPr>
        <w:t>s</w:t>
      </w:r>
      <w:r w:rsidR="00AC1BA8">
        <w:rPr>
          <w:rFonts w:asciiTheme="minorHAnsi" w:hAnsiTheme="minorHAnsi" w:cstheme="minorHAnsi"/>
          <w:sz w:val="22"/>
          <w:szCs w:val="22"/>
        </w:rPr>
        <w:t>, Cēsu novadā</w:t>
      </w:r>
    </w:p>
    <w:p w14:paraId="5C0361E7" w14:textId="3643B390" w:rsidR="00235EB5" w:rsidRPr="001332EA" w:rsidRDefault="002B2F84" w:rsidP="00326C12">
      <w:pPr>
        <w:ind w:right="141"/>
        <w:jc w:val="both"/>
        <w:rPr>
          <w:rFonts w:asciiTheme="minorHAnsi" w:hAnsiTheme="minorHAnsi" w:cstheme="minorHAnsi"/>
          <w:bCs/>
          <w:sz w:val="24"/>
        </w:rPr>
      </w:pPr>
      <w:r w:rsidRPr="001332EA">
        <w:rPr>
          <w:rFonts w:asciiTheme="minorHAnsi" w:hAnsiTheme="minorHAnsi" w:cstheme="minorHAnsi"/>
          <w:bCs/>
          <w:sz w:val="24"/>
        </w:rPr>
        <w:t>202</w:t>
      </w:r>
      <w:r w:rsidR="00F06DB6" w:rsidRPr="001332EA">
        <w:rPr>
          <w:rFonts w:asciiTheme="minorHAnsi" w:hAnsiTheme="minorHAnsi" w:cstheme="minorHAnsi"/>
          <w:bCs/>
          <w:sz w:val="24"/>
        </w:rPr>
        <w:t>4</w:t>
      </w:r>
      <w:r w:rsidR="00235EB5" w:rsidRPr="001332EA">
        <w:rPr>
          <w:rFonts w:asciiTheme="minorHAnsi" w:hAnsiTheme="minorHAnsi" w:cstheme="minorHAnsi"/>
          <w:bCs/>
          <w:sz w:val="24"/>
        </w:rPr>
        <w:t>.gada</w:t>
      </w:r>
      <w:r w:rsidR="007E2C1D" w:rsidRPr="001332EA">
        <w:rPr>
          <w:rFonts w:asciiTheme="minorHAnsi" w:hAnsiTheme="minorHAnsi" w:cstheme="minorHAnsi"/>
          <w:bCs/>
          <w:sz w:val="24"/>
        </w:rPr>
        <w:t xml:space="preserve"> </w:t>
      </w:r>
      <w:r w:rsidR="009704EF" w:rsidRPr="001332EA">
        <w:rPr>
          <w:rFonts w:asciiTheme="minorHAnsi" w:hAnsiTheme="minorHAnsi" w:cstheme="minorHAnsi"/>
          <w:bCs/>
          <w:sz w:val="24"/>
        </w:rPr>
        <w:t>1.aprīlī</w:t>
      </w:r>
      <w:r w:rsidRPr="001332EA">
        <w:rPr>
          <w:rFonts w:asciiTheme="minorHAnsi" w:hAnsiTheme="minorHAnsi" w:cstheme="minorHAnsi"/>
          <w:bCs/>
          <w:sz w:val="24"/>
        </w:rPr>
        <w:t xml:space="preserve">                                                                                      </w:t>
      </w:r>
      <w:r w:rsidR="00670D74" w:rsidRPr="001332EA">
        <w:rPr>
          <w:rFonts w:asciiTheme="minorHAnsi" w:hAnsiTheme="minorHAnsi" w:cstheme="minorHAnsi"/>
          <w:bCs/>
          <w:sz w:val="24"/>
        </w:rPr>
        <w:t xml:space="preserve">    </w:t>
      </w:r>
      <w:r w:rsidRPr="001332EA">
        <w:rPr>
          <w:rFonts w:asciiTheme="minorHAnsi" w:hAnsiTheme="minorHAnsi" w:cstheme="minorHAnsi"/>
          <w:bCs/>
          <w:sz w:val="24"/>
        </w:rPr>
        <w:t xml:space="preserve">    </w:t>
      </w:r>
      <w:r w:rsidR="004F6E36" w:rsidRPr="001332EA">
        <w:rPr>
          <w:rFonts w:asciiTheme="minorHAnsi" w:hAnsiTheme="minorHAnsi" w:cstheme="minorHAnsi"/>
          <w:bCs/>
          <w:sz w:val="24"/>
        </w:rPr>
        <w:t xml:space="preserve">      </w:t>
      </w:r>
      <w:r w:rsidR="00174C52" w:rsidRPr="001332EA">
        <w:rPr>
          <w:rFonts w:asciiTheme="minorHAnsi" w:hAnsiTheme="minorHAnsi" w:cstheme="minorHAnsi"/>
          <w:bCs/>
          <w:sz w:val="24"/>
        </w:rPr>
        <w:t xml:space="preserve"> </w:t>
      </w:r>
      <w:r w:rsidR="00235EB5" w:rsidRPr="001332EA">
        <w:rPr>
          <w:rFonts w:asciiTheme="minorHAnsi" w:hAnsiTheme="minorHAnsi" w:cstheme="minorHAnsi"/>
          <w:bCs/>
          <w:sz w:val="24"/>
        </w:rPr>
        <w:t>Nr.</w:t>
      </w:r>
      <w:r w:rsidR="00723A2F" w:rsidRPr="001332EA">
        <w:rPr>
          <w:rFonts w:asciiTheme="minorHAnsi" w:hAnsiTheme="minorHAnsi" w:cstheme="minorHAnsi"/>
          <w:bCs/>
          <w:sz w:val="24"/>
        </w:rPr>
        <w:t xml:space="preserve"> </w:t>
      </w:r>
      <w:r w:rsidR="00CF71C6" w:rsidRPr="001332EA">
        <w:rPr>
          <w:rFonts w:asciiTheme="minorHAnsi" w:hAnsiTheme="minorHAnsi" w:cstheme="minorHAnsi"/>
          <w:bCs/>
          <w:sz w:val="24"/>
        </w:rPr>
        <w:t>188</w:t>
      </w:r>
      <w:r w:rsidR="00C67AB8" w:rsidRPr="001332EA">
        <w:rPr>
          <w:rFonts w:asciiTheme="minorHAnsi" w:hAnsiTheme="minorHAnsi" w:cstheme="minorHAnsi"/>
          <w:bCs/>
          <w:sz w:val="24"/>
        </w:rPr>
        <w:t xml:space="preserve"> </w:t>
      </w:r>
    </w:p>
    <w:p w14:paraId="08CFB61C" w14:textId="77777777" w:rsidR="00235EB5" w:rsidRPr="00E9648B" w:rsidRDefault="00235EB5" w:rsidP="00326C12">
      <w:pPr>
        <w:ind w:right="141"/>
        <w:jc w:val="both"/>
        <w:rPr>
          <w:rFonts w:asciiTheme="minorHAnsi" w:hAnsiTheme="minorHAnsi" w:cstheme="minorHAnsi"/>
          <w:sz w:val="16"/>
          <w:szCs w:val="16"/>
        </w:rPr>
      </w:pPr>
    </w:p>
    <w:p w14:paraId="6E33FCCB" w14:textId="77777777" w:rsidR="00AA22BF" w:rsidRPr="00AA22BF" w:rsidRDefault="00AA22BF" w:rsidP="00AA22BF">
      <w:pPr>
        <w:ind w:right="141"/>
        <w:jc w:val="center"/>
        <w:rPr>
          <w:rFonts w:asciiTheme="minorHAnsi" w:hAnsiTheme="minorHAnsi" w:cstheme="minorHAnsi"/>
          <w:b/>
          <w:bCs/>
          <w:sz w:val="24"/>
          <w:szCs w:val="24"/>
        </w:rPr>
      </w:pPr>
      <w:bookmarkStart w:id="1" w:name="_Hlk3289032"/>
      <w:bookmarkEnd w:id="0"/>
      <w:r w:rsidRPr="00AA22BF">
        <w:rPr>
          <w:rFonts w:asciiTheme="minorHAnsi" w:hAnsiTheme="minorHAnsi" w:cstheme="minorHAnsi"/>
          <w:b/>
          <w:bCs/>
          <w:sz w:val="24"/>
          <w:szCs w:val="24"/>
        </w:rPr>
        <w:t>Par zemes ierīcības projekta apstiprināšanu Cēsu novada Drabešu pagasta nekustamā īpašuma “Valsts mežs 4246” zemes vienībai</w:t>
      </w:r>
    </w:p>
    <w:p w14:paraId="5B75EAE9" w14:textId="77777777" w:rsidR="00AA22BF" w:rsidRPr="00AA22BF" w:rsidRDefault="00AA22BF" w:rsidP="00AA22BF">
      <w:pPr>
        <w:ind w:right="141"/>
        <w:jc w:val="both"/>
        <w:rPr>
          <w:rFonts w:asciiTheme="minorHAnsi" w:hAnsiTheme="minorHAnsi" w:cstheme="minorHAnsi"/>
          <w:b/>
          <w:bCs/>
          <w:sz w:val="24"/>
          <w:szCs w:val="24"/>
        </w:rPr>
      </w:pPr>
    </w:p>
    <w:p w14:paraId="06F68891" w14:textId="5446E86F" w:rsidR="00AA22BF" w:rsidRPr="00AA22BF" w:rsidRDefault="00AA22BF" w:rsidP="00AA22BF">
      <w:pPr>
        <w:ind w:right="141"/>
        <w:jc w:val="both"/>
        <w:rPr>
          <w:rFonts w:asciiTheme="minorHAnsi" w:hAnsiTheme="minorHAnsi" w:cstheme="minorHAnsi"/>
          <w:sz w:val="24"/>
          <w:szCs w:val="24"/>
        </w:rPr>
      </w:pPr>
      <w:r w:rsidRPr="00AA22BF">
        <w:rPr>
          <w:rFonts w:asciiTheme="minorHAnsi" w:hAnsiTheme="minorHAnsi" w:cstheme="minorHAnsi"/>
          <w:b/>
          <w:bCs/>
          <w:sz w:val="24"/>
          <w:szCs w:val="24"/>
        </w:rPr>
        <w:t xml:space="preserve">             </w:t>
      </w:r>
      <w:r w:rsidRPr="00AA22BF">
        <w:rPr>
          <w:rFonts w:asciiTheme="minorHAnsi" w:hAnsiTheme="minorHAnsi" w:cstheme="minorHAnsi"/>
          <w:sz w:val="24"/>
          <w:szCs w:val="24"/>
        </w:rPr>
        <w:t>Cēsu novada pašvaldības Attīstības un teritorijas plānošanas komisijas sēdē 17.12.2024. pieņēma lēmumu Nr.687 “Par zemes ierīcības projekta uzsākšanu un nosacījumu izdošanu Cēsu novada Drabešu pagasta nekustamā īpašuma “</w:t>
      </w:r>
      <w:bookmarkStart w:id="2" w:name="_Hlk193885912"/>
      <w:r w:rsidRPr="00AA22BF">
        <w:rPr>
          <w:rFonts w:asciiTheme="minorHAnsi" w:hAnsiTheme="minorHAnsi" w:cstheme="minorHAnsi"/>
          <w:sz w:val="24"/>
          <w:szCs w:val="24"/>
        </w:rPr>
        <w:t>Valsts mežs 4246</w:t>
      </w:r>
      <w:bookmarkEnd w:id="2"/>
      <w:r w:rsidRPr="00AA22BF">
        <w:rPr>
          <w:rFonts w:asciiTheme="minorHAnsi" w:hAnsiTheme="minorHAnsi" w:cstheme="minorHAnsi"/>
          <w:sz w:val="24"/>
          <w:szCs w:val="24"/>
        </w:rPr>
        <w:t>” zemes vienībai”.</w:t>
      </w:r>
    </w:p>
    <w:p w14:paraId="3AE1D1F5" w14:textId="77777777" w:rsidR="00AA22BF" w:rsidRPr="00AA22BF" w:rsidRDefault="00AA22BF" w:rsidP="00AA22BF">
      <w:pPr>
        <w:ind w:right="141"/>
        <w:jc w:val="both"/>
        <w:rPr>
          <w:rFonts w:asciiTheme="minorHAnsi" w:hAnsiTheme="minorHAnsi" w:cstheme="minorHAnsi"/>
          <w:sz w:val="24"/>
          <w:szCs w:val="24"/>
        </w:rPr>
      </w:pPr>
      <w:r w:rsidRPr="00AA22BF">
        <w:rPr>
          <w:rFonts w:asciiTheme="minorHAnsi" w:hAnsiTheme="minorHAnsi" w:cstheme="minorHAnsi"/>
          <w:sz w:val="24"/>
          <w:szCs w:val="24"/>
        </w:rPr>
        <w:t>Zemes ierīcības projekts izstrādāts atbilstoši nekustamā īpašuma īpašnieka priekšlikumiem un saskaņots ar komunikāciju turētājiem.</w:t>
      </w:r>
    </w:p>
    <w:p w14:paraId="04406F16" w14:textId="77777777" w:rsidR="00AA22BF" w:rsidRPr="00AA22BF" w:rsidRDefault="00AA22BF" w:rsidP="00AA22BF">
      <w:pPr>
        <w:ind w:right="141" w:firstLine="720"/>
        <w:jc w:val="both"/>
        <w:rPr>
          <w:rFonts w:asciiTheme="minorHAnsi" w:hAnsiTheme="minorHAnsi" w:cstheme="minorHAnsi"/>
          <w:sz w:val="24"/>
          <w:szCs w:val="24"/>
        </w:rPr>
      </w:pPr>
      <w:r w:rsidRPr="00AA22BF">
        <w:rPr>
          <w:rFonts w:asciiTheme="minorHAnsi" w:hAnsiTheme="minorHAnsi" w:cstheme="minorHAnsi"/>
          <w:sz w:val="24"/>
          <w:szCs w:val="24"/>
        </w:rPr>
        <w:t>Izskatot sertificēta zemes ierīkotāja Didža Ozoliņa (sertifikāta Nr. AA0127) izstrādāto un 13.03.2025. iesniegto (reģ.Nr. pašvaldībā 6.2-8/2025/2202) zemes ierīcības projektu, saskaņā ar Zemes ierīcības likuma 19. pantu, Administratīvā procesa likuma 65. panta pirmo daļu, Ministru kabineta 02.08.2016. noteikumu Nr. 505 “Zemes ierīcības projekta izstrādes noteikumi” 26., 28. punktu, Pašvaldību likuma 10. panta pirmās daļas 21. punktu, Ministru kabineta 20.06.2006. noteikumu Nr.496 ”Nekustamā īpašuma lietošanas mērķu klasifikācija un nekustamā īpašuma lietošanas mērķu noteikšanas un maiņas kārtība” 2.1., 16.1.,  Nekustamā īpašuma valsts kadastra likuma 1.panta pirmās daļas 14.punktu un pamatojoties uz Cēsu novada pašvaldības Attīstības un teritorijas plānošanas komisijas nolikumu, Cēsu novada pašvaldības Attīstības un teritorijas plānošanas komisija n o l e m j:</w:t>
      </w:r>
    </w:p>
    <w:p w14:paraId="36F2529E" w14:textId="77777777" w:rsidR="00AA22BF" w:rsidRPr="00AA22BF" w:rsidRDefault="00AA22BF" w:rsidP="00AA22BF">
      <w:pPr>
        <w:ind w:right="141"/>
        <w:jc w:val="both"/>
        <w:rPr>
          <w:rFonts w:asciiTheme="minorHAnsi" w:hAnsiTheme="minorHAnsi" w:cstheme="minorHAnsi"/>
          <w:bCs/>
          <w:sz w:val="24"/>
          <w:szCs w:val="24"/>
        </w:rPr>
      </w:pPr>
    </w:p>
    <w:p w14:paraId="09585703" w14:textId="77777777" w:rsidR="00AA22BF" w:rsidRPr="00AA22BF" w:rsidRDefault="00AA22BF" w:rsidP="00AA22BF">
      <w:pPr>
        <w:numPr>
          <w:ilvl w:val="0"/>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Apstiprināt zemes ierīcības projektu Cēsu novada Drabešu pagasta nekustamā īpašuma “Valsts mežs 4246”, (kadastra Nr. 4246 007 0187), sastāvā esošās zemes vienības ar kadastra apzīmējumu 4246 007 0188, 164.18 ha platībā sadalei divās zemes vienībās, atbilstoši pielikumā pievienotajam zemes ierīcības projektam (skatīt pielikumu).</w:t>
      </w:r>
    </w:p>
    <w:p w14:paraId="1D0EB8E0" w14:textId="77777777" w:rsidR="00AA22BF" w:rsidRPr="00AA22BF" w:rsidRDefault="00AA22BF" w:rsidP="00AA22BF">
      <w:pPr>
        <w:numPr>
          <w:ilvl w:val="0"/>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Pēc sadales zemes vienību, projektā Nr. 1, projektētais kadastra apzīmējums 4246 007 0392, saglabāt nekustamā īpašuma “Valsts mežs 4246”, (kadastra Nr. 4246 007 0187), sastāvā:</w:t>
      </w:r>
    </w:p>
    <w:p w14:paraId="58D73859" w14:textId="77777777" w:rsidR="00AA22BF" w:rsidRPr="00AA22BF" w:rsidRDefault="00AA22BF" w:rsidP="00AA22BF">
      <w:pPr>
        <w:numPr>
          <w:ilvl w:val="1"/>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Zemes vienības platība 160.59 ha, vairāk vai mazāk, cik izrādīsies uzmērot dabā;</w:t>
      </w:r>
    </w:p>
    <w:p w14:paraId="53999967" w14:textId="77777777" w:rsidR="00AA22BF" w:rsidRPr="00AA22BF" w:rsidRDefault="00AA22BF" w:rsidP="00AA22BF">
      <w:pPr>
        <w:numPr>
          <w:ilvl w:val="1"/>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Zemes lietošanas mērķis - Zeme, uz kuras galvenā saimnieciskā darbība ir mežsaimniecība (0201).</w:t>
      </w:r>
    </w:p>
    <w:p w14:paraId="469EF3E9" w14:textId="77777777" w:rsidR="00AA22BF" w:rsidRPr="00AA22BF" w:rsidRDefault="00AA22BF" w:rsidP="00AA22BF">
      <w:pPr>
        <w:numPr>
          <w:ilvl w:val="0"/>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Pēc sadales zemes vienību, projektā Nr. 2, projektētais kadastra apzīmējums 4246 007 0393, veidot kā jaunu nekustamo īpašumu ar nosaukumu “Dores zeme”, Drabešu pag., Cēsu nov., :</w:t>
      </w:r>
    </w:p>
    <w:p w14:paraId="5B001646" w14:textId="77777777" w:rsidR="00AA22BF" w:rsidRPr="00AA22BF" w:rsidRDefault="00AA22BF" w:rsidP="00AA22BF">
      <w:pPr>
        <w:numPr>
          <w:ilvl w:val="1"/>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Zemes vienības platība 3.59 ha, vairāk vai mazāk, cik izrādīsies uzmērot dabā;</w:t>
      </w:r>
    </w:p>
    <w:p w14:paraId="2D635319" w14:textId="77777777" w:rsidR="00AA22BF" w:rsidRPr="00AA22BF" w:rsidRDefault="00AA22BF" w:rsidP="00AA22BF">
      <w:pPr>
        <w:numPr>
          <w:ilvl w:val="1"/>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Zemes lietošanas mērķis - Zeme, uz kuras galvenā saimnieciskā darbība ir mežsaimniecība (0201).</w:t>
      </w:r>
    </w:p>
    <w:p w14:paraId="5677AD7D" w14:textId="77777777" w:rsidR="00AA22BF" w:rsidRPr="00AA22BF" w:rsidRDefault="00AA22BF" w:rsidP="00AA22BF">
      <w:pPr>
        <w:numPr>
          <w:ilvl w:val="0"/>
          <w:numId w:val="20"/>
        </w:numPr>
        <w:ind w:right="141"/>
        <w:jc w:val="both"/>
        <w:rPr>
          <w:rFonts w:asciiTheme="minorHAnsi" w:hAnsiTheme="minorHAnsi" w:cstheme="minorHAnsi"/>
          <w:sz w:val="24"/>
          <w:szCs w:val="24"/>
        </w:rPr>
      </w:pPr>
      <w:r w:rsidRPr="00AA22BF">
        <w:rPr>
          <w:rFonts w:asciiTheme="minorHAnsi" w:hAnsiTheme="minorHAnsi" w:cstheme="minorHAnsi"/>
          <w:sz w:val="24"/>
          <w:szCs w:val="24"/>
        </w:rPr>
        <w:t xml:space="preserve">Zemes ierīcības projekts īstenojams četru gadu laikā. </w:t>
      </w:r>
    </w:p>
    <w:p w14:paraId="48477238" w14:textId="77777777" w:rsidR="00AA22BF" w:rsidRPr="00AA22BF" w:rsidRDefault="00AA22BF" w:rsidP="00AA22BF">
      <w:pPr>
        <w:ind w:right="141"/>
        <w:jc w:val="both"/>
        <w:rPr>
          <w:rFonts w:asciiTheme="minorHAnsi" w:hAnsiTheme="minorHAnsi" w:cstheme="minorHAnsi"/>
          <w:sz w:val="24"/>
          <w:szCs w:val="24"/>
        </w:rPr>
      </w:pPr>
    </w:p>
    <w:p w14:paraId="7DA0FFF1" w14:textId="77777777" w:rsidR="00235EB5" w:rsidRPr="00CF71C6" w:rsidRDefault="00235EB5" w:rsidP="00326C12">
      <w:pPr>
        <w:ind w:right="141"/>
        <w:jc w:val="both"/>
        <w:rPr>
          <w:rFonts w:asciiTheme="minorHAnsi" w:hAnsiTheme="minorHAnsi" w:cstheme="minorHAnsi"/>
          <w:i/>
          <w:iCs w:val="0"/>
          <w:sz w:val="24"/>
          <w:szCs w:val="24"/>
        </w:rPr>
      </w:pPr>
      <w:r w:rsidRPr="00CF71C6">
        <w:rPr>
          <w:rFonts w:asciiTheme="minorHAnsi" w:hAnsiTheme="minorHAnsi" w:cstheme="minorHAnsi"/>
          <w:i/>
          <w:iCs w:val="0"/>
          <w:sz w:val="24"/>
          <w:szCs w:val="24"/>
        </w:rPr>
        <w:lastRenderedPageBreak/>
        <w:t>Lēmumu var apstrīdēt, viena mēneša laikā no tā spēkā stāšanās dienas, Cēsu novada domē, Raunas ielā 4, Cēsīs, LV 4101.</w:t>
      </w:r>
    </w:p>
    <w:p w14:paraId="2487B404" w14:textId="77777777" w:rsidR="00235EB5" w:rsidRPr="00CF71C6" w:rsidRDefault="00235EB5" w:rsidP="00326C12">
      <w:pPr>
        <w:ind w:right="141"/>
        <w:jc w:val="both"/>
        <w:rPr>
          <w:rFonts w:asciiTheme="minorHAnsi" w:hAnsiTheme="minorHAnsi" w:cstheme="minorHAnsi"/>
          <w:i/>
          <w:iCs w:val="0"/>
          <w:sz w:val="24"/>
          <w:szCs w:val="24"/>
        </w:rPr>
      </w:pPr>
    </w:p>
    <w:p w14:paraId="0511D3D9" w14:textId="77777777" w:rsidR="00235EB5" w:rsidRPr="00CF71C6" w:rsidRDefault="00235EB5" w:rsidP="00326C12">
      <w:pPr>
        <w:ind w:right="141"/>
        <w:jc w:val="both"/>
        <w:rPr>
          <w:rFonts w:asciiTheme="minorHAnsi" w:hAnsiTheme="minorHAnsi" w:cstheme="minorHAnsi"/>
          <w:i/>
          <w:iCs w:val="0"/>
          <w:sz w:val="24"/>
          <w:szCs w:val="24"/>
        </w:rPr>
      </w:pPr>
    </w:p>
    <w:bookmarkEnd w:id="1"/>
    <w:p w14:paraId="0B1B1986" w14:textId="0FA84F8B" w:rsidR="00125C6C" w:rsidRPr="00F36EE2" w:rsidRDefault="00B26E7A" w:rsidP="00317DA9">
      <w:pPr>
        <w:rPr>
          <w:rFonts w:asciiTheme="minorHAnsi" w:hAnsiTheme="minorHAnsi" w:cstheme="minorHAnsi"/>
          <w:sz w:val="18"/>
        </w:rPr>
      </w:pPr>
      <w:r>
        <w:rPr>
          <w:rFonts w:asciiTheme="minorHAnsi" w:hAnsiTheme="minorHAnsi" w:cstheme="minorHAnsi"/>
          <w:sz w:val="18"/>
        </w:rPr>
        <w:t>V.Važa</w:t>
      </w:r>
    </w:p>
    <w:p w14:paraId="20428279" w14:textId="13C25875" w:rsidR="00317DA9" w:rsidRPr="00F36EE2" w:rsidRDefault="00B26E7A" w:rsidP="00317DA9">
      <w:pPr>
        <w:rPr>
          <w:rFonts w:asciiTheme="minorHAnsi" w:hAnsiTheme="minorHAnsi" w:cstheme="minorHAnsi"/>
          <w:sz w:val="18"/>
        </w:rPr>
      </w:pPr>
      <w:hyperlink r:id="rId7" w:history="1">
        <w:r w:rsidRPr="00300B3F">
          <w:rPr>
            <w:rStyle w:val="Hyperlink"/>
            <w:rFonts w:asciiTheme="minorHAnsi" w:hAnsiTheme="minorHAnsi" w:cstheme="minorHAnsi"/>
            <w:sz w:val="18"/>
          </w:rPr>
          <w:t>vita.vaza@cesunovads.lv</w:t>
        </w:r>
      </w:hyperlink>
    </w:p>
    <w:p w14:paraId="0E534950" w14:textId="13EAADB7" w:rsidR="003825F1" w:rsidRPr="00B83143" w:rsidRDefault="00EC2E28" w:rsidP="003825F1">
      <w:pPr>
        <w:rPr>
          <w:rFonts w:asciiTheme="minorHAnsi" w:hAnsiTheme="minorHAnsi" w:cstheme="minorHAnsi"/>
          <w:sz w:val="18"/>
        </w:rPr>
      </w:pPr>
      <w:r>
        <w:rPr>
          <w:rFonts w:asciiTheme="minorHAnsi" w:hAnsiTheme="minorHAnsi" w:cstheme="minorHAnsi"/>
          <w:sz w:val="18"/>
        </w:rPr>
        <w:t>26309915</w:t>
      </w:r>
    </w:p>
    <w:p w14:paraId="4F8B8BED" w14:textId="3783E5A1" w:rsidR="003825F1" w:rsidRPr="003825F1" w:rsidRDefault="003825F1" w:rsidP="003825F1">
      <w:pPr>
        <w:rPr>
          <w:rFonts w:ascii="Calibri" w:hAnsi="Calibri"/>
          <w:sz w:val="24"/>
        </w:rPr>
      </w:pPr>
    </w:p>
    <w:p w14:paraId="5A0D25DB" w14:textId="457230A1" w:rsidR="003825F1" w:rsidRPr="003825F1" w:rsidRDefault="003825F1" w:rsidP="003825F1">
      <w:pPr>
        <w:rPr>
          <w:rFonts w:ascii="Calibri" w:hAnsi="Calibri"/>
          <w:sz w:val="24"/>
        </w:rPr>
      </w:pPr>
    </w:p>
    <w:p w14:paraId="3B922A4D" w14:textId="77777777" w:rsidR="009535B3" w:rsidRPr="00661DCB" w:rsidRDefault="009535B3" w:rsidP="009535B3">
      <w:pPr>
        <w:ind w:right="-710"/>
        <w:rPr>
          <w:rFonts w:asciiTheme="minorHAnsi" w:hAnsiTheme="minorHAnsi" w:cstheme="minorHAnsi"/>
          <w:sz w:val="24"/>
          <w:szCs w:val="24"/>
        </w:rPr>
      </w:pPr>
      <w:r w:rsidRPr="00661DCB">
        <w:rPr>
          <w:rFonts w:asciiTheme="minorHAnsi" w:hAnsiTheme="minorHAnsi" w:cstheme="minorHAnsi"/>
          <w:sz w:val="24"/>
          <w:szCs w:val="24"/>
        </w:rPr>
        <w:t xml:space="preserve">Attīstības un teritorijas plānošanas komisijas </w:t>
      </w:r>
    </w:p>
    <w:p w14:paraId="716D96C0" w14:textId="77777777" w:rsidR="009535B3" w:rsidRPr="00661DCB" w:rsidRDefault="009535B3" w:rsidP="009535B3">
      <w:pPr>
        <w:ind w:right="-710"/>
        <w:rPr>
          <w:rFonts w:asciiTheme="minorHAnsi" w:hAnsiTheme="minorHAnsi" w:cstheme="minorHAnsi"/>
          <w:iCs w:val="0"/>
          <w:sz w:val="24"/>
          <w:szCs w:val="24"/>
        </w:rPr>
      </w:pPr>
      <w:r w:rsidRPr="00661DCB">
        <w:rPr>
          <w:rFonts w:asciiTheme="minorHAnsi" w:hAnsiTheme="minorHAnsi" w:cstheme="minorHAnsi"/>
          <w:sz w:val="24"/>
          <w:szCs w:val="24"/>
        </w:rPr>
        <w:t>priekšsēdētāja</w:t>
      </w:r>
      <w:r w:rsidRPr="00661DCB">
        <w:rPr>
          <w:rFonts w:asciiTheme="minorHAnsi" w:hAnsiTheme="minorHAnsi" w:cstheme="minorHAnsi"/>
          <w:sz w:val="24"/>
          <w:szCs w:val="24"/>
        </w:rPr>
        <w:tab/>
      </w:r>
      <w:r w:rsidRPr="00661DCB">
        <w:rPr>
          <w:rFonts w:asciiTheme="minorHAnsi" w:hAnsiTheme="minorHAnsi" w:cstheme="minorHAnsi"/>
          <w:sz w:val="24"/>
          <w:szCs w:val="24"/>
        </w:rPr>
        <w:tab/>
        <w:t xml:space="preserve">                     </w:t>
      </w:r>
      <w:r w:rsidRPr="00661DCB">
        <w:rPr>
          <w:rFonts w:asciiTheme="minorHAnsi" w:hAnsiTheme="minorHAnsi" w:cstheme="minorHAnsi"/>
          <w:sz w:val="24"/>
          <w:szCs w:val="24"/>
        </w:rPr>
        <w:tab/>
      </w:r>
      <w:r w:rsidRPr="00661DCB">
        <w:rPr>
          <w:rFonts w:asciiTheme="minorHAnsi" w:hAnsiTheme="minorHAnsi" w:cstheme="minorHAnsi"/>
          <w:sz w:val="24"/>
          <w:szCs w:val="24"/>
        </w:rPr>
        <w:tab/>
        <w:t xml:space="preserve">/personiskais paraksts/  </w:t>
      </w:r>
      <w:r w:rsidRPr="00661DCB">
        <w:rPr>
          <w:rFonts w:asciiTheme="minorHAnsi" w:hAnsiTheme="minorHAnsi" w:cstheme="minorHAnsi"/>
          <w:sz w:val="24"/>
          <w:szCs w:val="24"/>
        </w:rPr>
        <w:tab/>
        <w:t xml:space="preserve"> I.Suija-Markova</w:t>
      </w:r>
    </w:p>
    <w:p w14:paraId="143D283B" w14:textId="77777777" w:rsidR="009535B3" w:rsidRPr="00661DCB" w:rsidRDefault="009535B3" w:rsidP="009535B3">
      <w:pPr>
        <w:ind w:right="-710"/>
        <w:rPr>
          <w:rFonts w:asciiTheme="minorHAnsi" w:hAnsiTheme="minorHAnsi" w:cstheme="minorHAnsi"/>
          <w:sz w:val="24"/>
          <w:szCs w:val="24"/>
        </w:rPr>
      </w:pPr>
      <w:r w:rsidRPr="00661DCB">
        <w:rPr>
          <w:rFonts w:asciiTheme="minorHAnsi" w:hAnsiTheme="minorHAnsi" w:cstheme="minorHAnsi"/>
          <w:sz w:val="24"/>
          <w:szCs w:val="24"/>
        </w:rPr>
        <w:t xml:space="preserve">  </w:t>
      </w:r>
    </w:p>
    <w:p w14:paraId="093D293E" w14:textId="77777777" w:rsidR="009535B3" w:rsidRPr="00661DCB" w:rsidRDefault="009535B3" w:rsidP="009535B3">
      <w:pPr>
        <w:ind w:right="-710"/>
        <w:rPr>
          <w:rFonts w:asciiTheme="minorHAnsi" w:hAnsiTheme="minorHAnsi" w:cstheme="minorHAnsi"/>
          <w:sz w:val="24"/>
          <w:szCs w:val="24"/>
        </w:rPr>
      </w:pPr>
      <w:r w:rsidRPr="00661DCB">
        <w:rPr>
          <w:rFonts w:asciiTheme="minorHAnsi" w:hAnsiTheme="minorHAnsi" w:cstheme="minorHAnsi"/>
          <w:sz w:val="24"/>
          <w:szCs w:val="24"/>
        </w:rPr>
        <w:t>Sekretāre</w:t>
      </w:r>
      <w:r w:rsidRPr="00661DCB">
        <w:rPr>
          <w:rFonts w:asciiTheme="minorHAnsi" w:hAnsiTheme="minorHAnsi" w:cstheme="minorHAnsi"/>
          <w:sz w:val="24"/>
          <w:szCs w:val="24"/>
        </w:rPr>
        <w:tab/>
      </w:r>
      <w:r w:rsidRPr="00661DCB">
        <w:rPr>
          <w:rFonts w:asciiTheme="minorHAnsi" w:hAnsiTheme="minorHAnsi" w:cstheme="minorHAnsi"/>
          <w:sz w:val="24"/>
          <w:szCs w:val="24"/>
        </w:rPr>
        <w:tab/>
      </w:r>
      <w:r w:rsidRPr="00661DCB">
        <w:rPr>
          <w:rFonts w:asciiTheme="minorHAnsi" w:hAnsiTheme="minorHAnsi" w:cstheme="minorHAnsi"/>
          <w:sz w:val="24"/>
          <w:szCs w:val="24"/>
        </w:rPr>
        <w:tab/>
      </w:r>
      <w:r w:rsidRPr="00661DCB">
        <w:rPr>
          <w:rFonts w:asciiTheme="minorHAnsi" w:hAnsiTheme="minorHAnsi" w:cstheme="minorHAnsi"/>
          <w:sz w:val="24"/>
          <w:szCs w:val="24"/>
        </w:rPr>
        <w:tab/>
      </w:r>
      <w:r w:rsidRPr="00661DCB">
        <w:rPr>
          <w:rFonts w:asciiTheme="minorHAnsi" w:hAnsiTheme="minorHAnsi" w:cstheme="minorHAnsi"/>
          <w:sz w:val="24"/>
          <w:szCs w:val="24"/>
        </w:rPr>
        <w:tab/>
        <w:t>/personiskais paraksts/</w:t>
      </w:r>
      <w:r w:rsidRPr="00661DCB">
        <w:rPr>
          <w:rFonts w:asciiTheme="minorHAnsi" w:hAnsiTheme="minorHAnsi" w:cstheme="minorHAnsi"/>
          <w:sz w:val="24"/>
          <w:szCs w:val="24"/>
        </w:rPr>
        <w:tab/>
        <w:t>A.Alksnīte</w:t>
      </w:r>
    </w:p>
    <w:p w14:paraId="0A63DFC8" w14:textId="77777777" w:rsidR="009535B3" w:rsidRPr="00661DCB" w:rsidRDefault="009535B3" w:rsidP="009535B3">
      <w:pPr>
        <w:ind w:right="-710"/>
        <w:rPr>
          <w:rFonts w:asciiTheme="minorHAnsi" w:hAnsiTheme="minorHAnsi" w:cstheme="minorHAnsi"/>
          <w:sz w:val="24"/>
          <w:szCs w:val="24"/>
        </w:rPr>
      </w:pPr>
    </w:p>
    <w:p w14:paraId="348CAE3C" w14:textId="77777777" w:rsidR="009535B3" w:rsidRPr="00661DCB" w:rsidRDefault="009535B3" w:rsidP="009535B3">
      <w:pPr>
        <w:rPr>
          <w:rFonts w:asciiTheme="minorHAnsi" w:hAnsiTheme="minorHAnsi" w:cstheme="minorHAnsi"/>
          <w:sz w:val="24"/>
          <w:szCs w:val="24"/>
        </w:rPr>
      </w:pPr>
      <w:r w:rsidRPr="00661DCB">
        <w:rPr>
          <w:rFonts w:asciiTheme="minorHAnsi" w:hAnsiTheme="minorHAnsi" w:cstheme="minorHAnsi"/>
          <w:sz w:val="24"/>
          <w:szCs w:val="24"/>
        </w:rPr>
        <w:t>Noraksts pareizs.</w:t>
      </w:r>
    </w:p>
    <w:p w14:paraId="1404FE94" w14:textId="77777777" w:rsidR="009535B3" w:rsidRPr="00661DCB" w:rsidRDefault="009535B3" w:rsidP="009535B3">
      <w:pPr>
        <w:rPr>
          <w:rFonts w:asciiTheme="minorHAnsi" w:hAnsiTheme="minorHAnsi" w:cstheme="minorHAnsi"/>
          <w:sz w:val="24"/>
          <w:szCs w:val="24"/>
        </w:rPr>
      </w:pPr>
      <w:r w:rsidRPr="00661DCB">
        <w:rPr>
          <w:rFonts w:asciiTheme="minorHAnsi" w:hAnsiTheme="minorHAnsi" w:cstheme="minorHAnsi"/>
          <w:sz w:val="24"/>
          <w:szCs w:val="24"/>
        </w:rPr>
        <w:t>Cēsu novada Centrālās administrācijas</w:t>
      </w:r>
    </w:p>
    <w:p w14:paraId="1EA731E2" w14:textId="77777777" w:rsidR="009535B3" w:rsidRPr="00661DCB" w:rsidRDefault="009535B3" w:rsidP="009535B3">
      <w:pPr>
        <w:rPr>
          <w:rFonts w:asciiTheme="minorHAnsi" w:hAnsiTheme="minorHAnsi" w:cstheme="minorHAnsi"/>
          <w:sz w:val="24"/>
          <w:szCs w:val="24"/>
        </w:rPr>
      </w:pPr>
      <w:r w:rsidRPr="00661DCB">
        <w:rPr>
          <w:rFonts w:asciiTheme="minorHAnsi" w:hAnsiTheme="minorHAnsi" w:cstheme="minorHAnsi"/>
          <w:sz w:val="24"/>
          <w:szCs w:val="24"/>
        </w:rPr>
        <w:t>Administrācijas    biroja sekretāre</w:t>
      </w:r>
      <w:r w:rsidRPr="00661DCB">
        <w:rPr>
          <w:rFonts w:asciiTheme="minorHAnsi" w:hAnsiTheme="minorHAnsi" w:cstheme="minorHAnsi"/>
          <w:sz w:val="24"/>
          <w:szCs w:val="24"/>
        </w:rPr>
        <w:tab/>
      </w:r>
      <w:r w:rsidRPr="00661DCB">
        <w:rPr>
          <w:rFonts w:asciiTheme="minorHAnsi" w:hAnsiTheme="minorHAnsi" w:cstheme="minorHAnsi"/>
          <w:sz w:val="24"/>
          <w:szCs w:val="24"/>
        </w:rPr>
        <w:tab/>
      </w:r>
      <w:r w:rsidRPr="00661DCB">
        <w:rPr>
          <w:rFonts w:asciiTheme="minorHAnsi" w:hAnsiTheme="minorHAnsi" w:cstheme="minorHAnsi"/>
          <w:sz w:val="24"/>
          <w:szCs w:val="24"/>
        </w:rPr>
        <w:tab/>
      </w:r>
      <w:r w:rsidRPr="00661DCB">
        <w:rPr>
          <w:rFonts w:asciiTheme="minorHAnsi" w:hAnsiTheme="minorHAnsi" w:cstheme="minorHAnsi"/>
          <w:sz w:val="24"/>
          <w:szCs w:val="24"/>
        </w:rPr>
        <w:tab/>
        <w:t xml:space="preserve">  </w:t>
      </w:r>
      <w:r w:rsidRPr="00661DCB">
        <w:rPr>
          <w:rFonts w:asciiTheme="minorHAnsi" w:hAnsiTheme="minorHAnsi" w:cstheme="minorHAnsi"/>
          <w:sz w:val="24"/>
          <w:szCs w:val="24"/>
        </w:rPr>
        <w:tab/>
        <w:t xml:space="preserve">    </w:t>
      </w:r>
      <w:r w:rsidRPr="00661DCB">
        <w:rPr>
          <w:rFonts w:asciiTheme="minorHAnsi" w:hAnsiTheme="minorHAnsi" w:cstheme="minorHAnsi"/>
          <w:sz w:val="24"/>
          <w:szCs w:val="24"/>
        </w:rPr>
        <w:tab/>
        <w:t xml:space="preserve"> A.Alksnīte</w:t>
      </w:r>
    </w:p>
    <w:p w14:paraId="0F3174D6" w14:textId="77777777" w:rsidR="009535B3" w:rsidRPr="00661DCB" w:rsidRDefault="009535B3" w:rsidP="009535B3">
      <w:pPr>
        <w:rPr>
          <w:rFonts w:asciiTheme="minorHAnsi" w:hAnsiTheme="minorHAnsi" w:cstheme="minorHAnsi"/>
          <w:sz w:val="24"/>
          <w:szCs w:val="24"/>
        </w:rPr>
      </w:pPr>
    </w:p>
    <w:p w14:paraId="775BDF06" w14:textId="77777777" w:rsidR="009535B3" w:rsidRPr="00661DCB" w:rsidRDefault="009535B3" w:rsidP="009535B3">
      <w:pPr>
        <w:jc w:val="center"/>
        <w:rPr>
          <w:rFonts w:asciiTheme="minorHAnsi" w:hAnsiTheme="minorHAnsi" w:cstheme="minorHAnsi"/>
          <w:sz w:val="24"/>
          <w:szCs w:val="24"/>
        </w:rPr>
      </w:pPr>
      <w:r w:rsidRPr="00661DCB">
        <w:rPr>
          <w:rFonts w:asciiTheme="minorHAnsi" w:hAnsiTheme="minorHAnsi" w:cstheme="minorHAnsi"/>
          <w:sz w:val="24"/>
          <w:szCs w:val="24"/>
        </w:rPr>
        <w:t>DOKUMENTS PARAKSTĪTS AR DROŠU ELEKTRONISKO PARAKSTU UN SATUR LAIKA ZĪMOGU</w:t>
      </w:r>
    </w:p>
    <w:p w14:paraId="48C063CF" w14:textId="17C1D571" w:rsidR="003825F1" w:rsidRPr="003825F1" w:rsidRDefault="003825F1" w:rsidP="003825F1">
      <w:pPr>
        <w:rPr>
          <w:rFonts w:ascii="Calibri" w:hAnsi="Calibri"/>
          <w:sz w:val="24"/>
        </w:rPr>
      </w:pPr>
    </w:p>
    <w:p w14:paraId="02261058" w14:textId="094DAD9B" w:rsidR="003825F1" w:rsidRPr="003825F1" w:rsidRDefault="003825F1" w:rsidP="003825F1">
      <w:pPr>
        <w:rPr>
          <w:rFonts w:ascii="Calibri" w:hAnsi="Calibri"/>
          <w:sz w:val="24"/>
        </w:rPr>
      </w:pPr>
    </w:p>
    <w:p w14:paraId="0409B82E" w14:textId="03EB6EE8" w:rsidR="003825F1" w:rsidRPr="003825F1" w:rsidRDefault="003825F1" w:rsidP="003825F1">
      <w:pPr>
        <w:rPr>
          <w:rFonts w:ascii="Calibri" w:hAnsi="Calibri"/>
          <w:sz w:val="24"/>
        </w:rPr>
      </w:pPr>
    </w:p>
    <w:p w14:paraId="70CB5687" w14:textId="70D0034F" w:rsidR="003825F1" w:rsidRDefault="003825F1" w:rsidP="003825F1">
      <w:pPr>
        <w:tabs>
          <w:tab w:val="left" w:pos="4166"/>
        </w:tabs>
        <w:rPr>
          <w:rFonts w:ascii="Calibri" w:hAnsi="Calibri"/>
          <w:sz w:val="24"/>
        </w:rPr>
      </w:pPr>
    </w:p>
    <w:sectPr w:rsidR="003825F1" w:rsidSect="006979A6">
      <w:headerReference w:type="first" r:id="rId8"/>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B731" w14:textId="77777777" w:rsidR="007C6637" w:rsidRDefault="007C6637" w:rsidP="00E104B1">
      <w:r>
        <w:separator/>
      </w:r>
    </w:p>
  </w:endnote>
  <w:endnote w:type="continuationSeparator" w:id="0">
    <w:p w14:paraId="49052DDE" w14:textId="77777777" w:rsidR="007C6637" w:rsidRDefault="007C6637"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D4BF" w14:textId="77777777" w:rsidR="007C6637" w:rsidRDefault="007C6637" w:rsidP="00E104B1">
      <w:r>
        <w:separator/>
      </w:r>
    </w:p>
  </w:footnote>
  <w:footnote w:type="continuationSeparator" w:id="0">
    <w:p w14:paraId="0A62AE89" w14:textId="77777777" w:rsidR="007C6637" w:rsidRDefault="007C6637"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780C" w14:textId="075766FE" w:rsidR="00CF4FBD" w:rsidRDefault="006F42C3" w:rsidP="00091EE4">
    <w:pPr>
      <w:pStyle w:val="Header"/>
    </w:pPr>
    <w:r>
      <w:rPr>
        <w:noProof/>
      </w:rPr>
      <w:drawing>
        <wp:inline distT="0" distB="0" distL="0" distR="0" wp14:anchorId="0CB08DA8" wp14:editId="6C370E7D">
          <wp:extent cx="6025515" cy="1473835"/>
          <wp:effectExtent l="0" t="0" r="0" b="0"/>
          <wp:docPr id="22" name="Attēls 22"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ttēls 22" descr="Attēls, kurā ir teksts&#10;&#10;Apraksts ģenerēts automātiski"/>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5515" cy="14738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944"/>
    <w:multiLevelType w:val="multilevel"/>
    <w:tmpl w:val="2EB89284"/>
    <w:lvl w:ilvl="0">
      <w:start w:val="1"/>
      <w:numFmt w:val="decimal"/>
      <w:lvlText w:val="%1."/>
      <w:lvlJc w:val="left"/>
      <w:pPr>
        <w:ind w:left="360" w:hanging="360"/>
      </w:pPr>
      <w:rPr>
        <w:rFonts w:hint="default"/>
        <w:color w:val="auto"/>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 w15:restartNumberingAfterBreak="0">
    <w:nsid w:val="03A44E77"/>
    <w:multiLevelType w:val="hybridMultilevel"/>
    <w:tmpl w:val="F56AAD7E"/>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CF24A03"/>
    <w:multiLevelType w:val="hybridMultilevel"/>
    <w:tmpl w:val="510E0C20"/>
    <w:lvl w:ilvl="0" w:tplc="04260011">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0E72700D"/>
    <w:multiLevelType w:val="multilevel"/>
    <w:tmpl w:val="1A84B2F0"/>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4" w15:restartNumberingAfterBreak="0">
    <w:nsid w:val="12267E07"/>
    <w:multiLevelType w:val="multilevel"/>
    <w:tmpl w:val="3ECA5D34"/>
    <w:lvl w:ilvl="0">
      <w:start w:val="3"/>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5" w15:restartNumberingAfterBreak="0">
    <w:nsid w:val="22281A77"/>
    <w:multiLevelType w:val="multilevel"/>
    <w:tmpl w:val="0136CC8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5CE179F"/>
    <w:multiLevelType w:val="hybridMultilevel"/>
    <w:tmpl w:val="E9FE6D8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271D3589"/>
    <w:multiLevelType w:val="multilevel"/>
    <w:tmpl w:val="C6845C9E"/>
    <w:lvl w:ilvl="0">
      <w:start w:val="2"/>
      <w:numFmt w:val="decimal"/>
      <w:lvlText w:val="%1."/>
      <w:lvlJc w:val="left"/>
      <w:pPr>
        <w:ind w:left="360"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8" w15:restartNumberingAfterBreak="0">
    <w:nsid w:val="27A52247"/>
    <w:multiLevelType w:val="hybridMultilevel"/>
    <w:tmpl w:val="5A5015D2"/>
    <w:lvl w:ilvl="0" w:tplc="DC924CD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07E03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337B74"/>
    <w:multiLevelType w:val="multilevel"/>
    <w:tmpl w:val="4372D130"/>
    <w:lvl w:ilvl="0">
      <w:start w:val="1"/>
      <w:numFmt w:val="decimal"/>
      <w:lvlText w:val="%1."/>
      <w:lvlJc w:val="left"/>
      <w:pPr>
        <w:ind w:left="360" w:hanging="360"/>
      </w:pPr>
      <w:rPr>
        <w:rFonts w:hint="default"/>
        <w:i w:val="0"/>
      </w:rPr>
    </w:lvl>
    <w:lvl w:ilvl="1">
      <w:start w:val="1"/>
      <w:numFmt w:val="decimal"/>
      <w:isLgl/>
      <w:lvlText w:val="%1.%2."/>
      <w:lvlJc w:val="left"/>
      <w:pPr>
        <w:ind w:left="567" w:hanging="36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 w15:restartNumberingAfterBreak="0">
    <w:nsid w:val="369C4EB5"/>
    <w:multiLevelType w:val="multilevel"/>
    <w:tmpl w:val="1A84B2F0"/>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2" w15:restartNumberingAfterBreak="0">
    <w:nsid w:val="37E45DA8"/>
    <w:multiLevelType w:val="hybridMultilevel"/>
    <w:tmpl w:val="9E7A2A24"/>
    <w:lvl w:ilvl="0" w:tplc="0426000F">
      <w:start w:val="1"/>
      <w:numFmt w:val="decimal"/>
      <w:lvlText w:val="%1."/>
      <w:lvlJc w:val="left"/>
      <w:pPr>
        <w:ind w:left="1070" w:hanging="360"/>
      </w:p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3" w15:restartNumberingAfterBreak="0">
    <w:nsid w:val="47456417"/>
    <w:multiLevelType w:val="multilevel"/>
    <w:tmpl w:val="1A84B2F0"/>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4" w15:restartNumberingAfterBreak="0">
    <w:nsid w:val="541F6DDB"/>
    <w:multiLevelType w:val="multilevel"/>
    <w:tmpl w:val="1A84B2F0"/>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5" w15:restartNumberingAfterBreak="0">
    <w:nsid w:val="74006FA3"/>
    <w:multiLevelType w:val="hybridMultilevel"/>
    <w:tmpl w:val="7806FD3E"/>
    <w:lvl w:ilvl="0" w:tplc="0426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7AA029B5"/>
    <w:multiLevelType w:val="hybridMultilevel"/>
    <w:tmpl w:val="9CA261F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7B552DFA"/>
    <w:multiLevelType w:val="hybridMultilevel"/>
    <w:tmpl w:val="0FA0B7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E097917"/>
    <w:multiLevelType w:val="hybridMultilevel"/>
    <w:tmpl w:val="89B8EC4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651955997">
    <w:abstractNumId w:val="10"/>
  </w:num>
  <w:num w:numId="2" w16cid:durableId="187062725">
    <w:abstractNumId w:val="5"/>
  </w:num>
  <w:num w:numId="3" w16cid:durableId="932081564">
    <w:abstractNumId w:val="14"/>
  </w:num>
  <w:num w:numId="4" w16cid:durableId="1264146540">
    <w:abstractNumId w:val="17"/>
  </w:num>
  <w:num w:numId="5" w16cid:durableId="161169963">
    <w:abstractNumId w:val="7"/>
  </w:num>
  <w:num w:numId="6" w16cid:durableId="1272055619">
    <w:abstractNumId w:val="11"/>
  </w:num>
  <w:num w:numId="7" w16cid:durableId="1591044111">
    <w:abstractNumId w:val="0"/>
  </w:num>
  <w:num w:numId="8" w16cid:durableId="2127891584">
    <w:abstractNumId w:val="4"/>
  </w:num>
  <w:num w:numId="9" w16cid:durableId="1804079314">
    <w:abstractNumId w:val="9"/>
  </w:num>
  <w:num w:numId="10" w16cid:durableId="1420372797">
    <w:abstractNumId w:val="16"/>
  </w:num>
  <w:num w:numId="11" w16cid:durableId="151485102">
    <w:abstractNumId w:val="2"/>
  </w:num>
  <w:num w:numId="12" w16cid:durableId="137765464">
    <w:abstractNumId w:val="8"/>
  </w:num>
  <w:num w:numId="13" w16cid:durableId="1491676947">
    <w:abstractNumId w:val="12"/>
  </w:num>
  <w:num w:numId="14" w16cid:durableId="1016005514">
    <w:abstractNumId w:val="18"/>
  </w:num>
  <w:num w:numId="15" w16cid:durableId="1810895970">
    <w:abstractNumId w:val="6"/>
  </w:num>
  <w:num w:numId="16" w16cid:durableId="880478638">
    <w:abstractNumId w:val="1"/>
  </w:num>
  <w:num w:numId="17" w16cid:durableId="498235835">
    <w:abstractNumId w:val="15"/>
  </w:num>
  <w:num w:numId="18" w16cid:durableId="38092227">
    <w:abstractNumId w:val="3"/>
  </w:num>
  <w:num w:numId="19" w16cid:durableId="257179721">
    <w:abstractNumId w:val="13"/>
  </w:num>
  <w:num w:numId="20" w16cid:durableId="14948384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94"/>
    <w:rsid w:val="00001373"/>
    <w:rsid w:val="000037D3"/>
    <w:rsid w:val="00003B65"/>
    <w:rsid w:val="000040E7"/>
    <w:rsid w:val="000079F5"/>
    <w:rsid w:val="00007F99"/>
    <w:rsid w:val="000134FA"/>
    <w:rsid w:val="000140F7"/>
    <w:rsid w:val="00014A0B"/>
    <w:rsid w:val="00014F41"/>
    <w:rsid w:val="00016CC9"/>
    <w:rsid w:val="00016F24"/>
    <w:rsid w:val="00024638"/>
    <w:rsid w:val="000267BF"/>
    <w:rsid w:val="000269B2"/>
    <w:rsid w:val="000315D0"/>
    <w:rsid w:val="00031F8A"/>
    <w:rsid w:val="0003208D"/>
    <w:rsid w:val="0003421F"/>
    <w:rsid w:val="00034BF5"/>
    <w:rsid w:val="00036B4B"/>
    <w:rsid w:val="00037331"/>
    <w:rsid w:val="00037BC5"/>
    <w:rsid w:val="000431C9"/>
    <w:rsid w:val="00043E73"/>
    <w:rsid w:val="00044227"/>
    <w:rsid w:val="0004505B"/>
    <w:rsid w:val="000454E6"/>
    <w:rsid w:val="00047259"/>
    <w:rsid w:val="00047969"/>
    <w:rsid w:val="00047BC7"/>
    <w:rsid w:val="00056D37"/>
    <w:rsid w:val="00060182"/>
    <w:rsid w:val="00061454"/>
    <w:rsid w:val="000676D1"/>
    <w:rsid w:val="00072948"/>
    <w:rsid w:val="0007296B"/>
    <w:rsid w:val="000744A9"/>
    <w:rsid w:val="00077DB3"/>
    <w:rsid w:val="00080E1C"/>
    <w:rsid w:val="00083686"/>
    <w:rsid w:val="00085B23"/>
    <w:rsid w:val="000863E9"/>
    <w:rsid w:val="00087714"/>
    <w:rsid w:val="00090FB5"/>
    <w:rsid w:val="00091EE4"/>
    <w:rsid w:val="00091F28"/>
    <w:rsid w:val="0009361E"/>
    <w:rsid w:val="00093E5B"/>
    <w:rsid w:val="0009540B"/>
    <w:rsid w:val="000956BE"/>
    <w:rsid w:val="00095B4A"/>
    <w:rsid w:val="000971D4"/>
    <w:rsid w:val="000A1213"/>
    <w:rsid w:val="000A794C"/>
    <w:rsid w:val="000B000F"/>
    <w:rsid w:val="000B1319"/>
    <w:rsid w:val="000B2C1A"/>
    <w:rsid w:val="000B44BB"/>
    <w:rsid w:val="000B4CB3"/>
    <w:rsid w:val="000B6517"/>
    <w:rsid w:val="000B6A0D"/>
    <w:rsid w:val="000B711B"/>
    <w:rsid w:val="000C13C7"/>
    <w:rsid w:val="000C227E"/>
    <w:rsid w:val="000C4AF6"/>
    <w:rsid w:val="000C58A6"/>
    <w:rsid w:val="000C79D8"/>
    <w:rsid w:val="000D69C0"/>
    <w:rsid w:val="000E048A"/>
    <w:rsid w:val="000E366E"/>
    <w:rsid w:val="000E3755"/>
    <w:rsid w:val="000E6446"/>
    <w:rsid w:val="000F3E9D"/>
    <w:rsid w:val="000F3F46"/>
    <w:rsid w:val="000F424A"/>
    <w:rsid w:val="000F7657"/>
    <w:rsid w:val="000F7B8D"/>
    <w:rsid w:val="001026E6"/>
    <w:rsid w:val="00102C34"/>
    <w:rsid w:val="00103B34"/>
    <w:rsid w:val="00105CE1"/>
    <w:rsid w:val="00106C4C"/>
    <w:rsid w:val="00106E19"/>
    <w:rsid w:val="0012070C"/>
    <w:rsid w:val="00121464"/>
    <w:rsid w:val="00121FD3"/>
    <w:rsid w:val="00125C6C"/>
    <w:rsid w:val="00125D6D"/>
    <w:rsid w:val="001266F3"/>
    <w:rsid w:val="0013076B"/>
    <w:rsid w:val="001307AB"/>
    <w:rsid w:val="00131CE8"/>
    <w:rsid w:val="001332EA"/>
    <w:rsid w:val="00137506"/>
    <w:rsid w:val="0013763A"/>
    <w:rsid w:val="0014206B"/>
    <w:rsid w:val="00142EB3"/>
    <w:rsid w:val="00142F78"/>
    <w:rsid w:val="00144C20"/>
    <w:rsid w:val="0014531C"/>
    <w:rsid w:val="0014665C"/>
    <w:rsid w:val="001469B5"/>
    <w:rsid w:val="00147489"/>
    <w:rsid w:val="00147D37"/>
    <w:rsid w:val="0015048C"/>
    <w:rsid w:val="00152B02"/>
    <w:rsid w:val="0015564E"/>
    <w:rsid w:val="00156306"/>
    <w:rsid w:val="001570FE"/>
    <w:rsid w:val="00160BEE"/>
    <w:rsid w:val="00161003"/>
    <w:rsid w:val="00163CC2"/>
    <w:rsid w:val="00164ADF"/>
    <w:rsid w:val="00165E57"/>
    <w:rsid w:val="00166402"/>
    <w:rsid w:val="00167486"/>
    <w:rsid w:val="00173514"/>
    <w:rsid w:val="00173C4C"/>
    <w:rsid w:val="001749DB"/>
    <w:rsid w:val="00174C52"/>
    <w:rsid w:val="00174E6D"/>
    <w:rsid w:val="00175ACD"/>
    <w:rsid w:val="00176117"/>
    <w:rsid w:val="001765FE"/>
    <w:rsid w:val="0018211C"/>
    <w:rsid w:val="0018219F"/>
    <w:rsid w:val="00182C26"/>
    <w:rsid w:val="00191973"/>
    <w:rsid w:val="001919BC"/>
    <w:rsid w:val="00191F29"/>
    <w:rsid w:val="00192053"/>
    <w:rsid w:val="00193401"/>
    <w:rsid w:val="00197BD1"/>
    <w:rsid w:val="001A0D8A"/>
    <w:rsid w:val="001A19DD"/>
    <w:rsid w:val="001A4059"/>
    <w:rsid w:val="001A51A9"/>
    <w:rsid w:val="001A548A"/>
    <w:rsid w:val="001A6A39"/>
    <w:rsid w:val="001B04EE"/>
    <w:rsid w:val="001B20E0"/>
    <w:rsid w:val="001B311A"/>
    <w:rsid w:val="001B374C"/>
    <w:rsid w:val="001B56DB"/>
    <w:rsid w:val="001B577B"/>
    <w:rsid w:val="001C1F25"/>
    <w:rsid w:val="001C4DF7"/>
    <w:rsid w:val="001C7C72"/>
    <w:rsid w:val="001D0061"/>
    <w:rsid w:val="001D19C6"/>
    <w:rsid w:val="001D21B5"/>
    <w:rsid w:val="001D2365"/>
    <w:rsid w:val="001D2A2C"/>
    <w:rsid w:val="001D51F5"/>
    <w:rsid w:val="001D5C90"/>
    <w:rsid w:val="001D5F39"/>
    <w:rsid w:val="001D61BC"/>
    <w:rsid w:val="001E0E77"/>
    <w:rsid w:val="001E186E"/>
    <w:rsid w:val="001E2EEF"/>
    <w:rsid w:val="001E33B8"/>
    <w:rsid w:val="001E3B79"/>
    <w:rsid w:val="001E3E93"/>
    <w:rsid w:val="001E6F21"/>
    <w:rsid w:val="001E7613"/>
    <w:rsid w:val="001F08F7"/>
    <w:rsid w:val="001F2049"/>
    <w:rsid w:val="001F25F4"/>
    <w:rsid w:val="001F27B0"/>
    <w:rsid w:val="001F3C8E"/>
    <w:rsid w:val="001F4D2C"/>
    <w:rsid w:val="001F5E06"/>
    <w:rsid w:val="001F5F61"/>
    <w:rsid w:val="001F5FA2"/>
    <w:rsid w:val="001F63D2"/>
    <w:rsid w:val="001F7913"/>
    <w:rsid w:val="00202605"/>
    <w:rsid w:val="00203877"/>
    <w:rsid w:val="00203B3A"/>
    <w:rsid w:val="002041F4"/>
    <w:rsid w:val="002060B5"/>
    <w:rsid w:val="0021049A"/>
    <w:rsid w:val="002123DF"/>
    <w:rsid w:val="0021247E"/>
    <w:rsid w:val="00213490"/>
    <w:rsid w:val="00213FE6"/>
    <w:rsid w:val="0021650E"/>
    <w:rsid w:val="0021669D"/>
    <w:rsid w:val="0021787E"/>
    <w:rsid w:val="0021790A"/>
    <w:rsid w:val="00220E6B"/>
    <w:rsid w:val="00223CE2"/>
    <w:rsid w:val="002274FE"/>
    <w:rsid w:val="00230B70"/>
    <w:rsid w:val="00230BC5"/>
    <w:rsid w:val="00232609"/>
    <w:rsid w:val="00232BF4"/>
    <w:rsid w:val="00233021"/>
    <w:rsid w:val="00233555"/>
    <w:rsid w:val="0023589A"/>
    <w:rsid w:val="00235EB5"/>
    <w:rsid w:val="00235FBE"/>
    <w:rsid w:val="002372A0"/>
    <w:rsid w:val="00237D3C"/>
    <w:rsid w:val="00240127"/>
    <w:rsid w:val="002421EC"/>
    <w:rsid w:val="00243DA7"/>
    <w:rsid w:val="002508D9"/>
    <w:rsid w:val="00250948"/>
    <w:rsid w:val="0025107B"/>
    <w:rsid w:val="00251D12"/>
    <w:rsid w:val="002534A2"/>
    <w:rsid w:val="00261806"/>
    <w:rsid w:val="002626F3"/>
    <w:rsid w:val="00264787"/>
    <w:rsid w:val="0026537C"/>
    <w:rsid w:val="0026674B"/>
    <w:rsid w:val="00266FFF"/>
    <w:rsid w:val="00273E3C"/>
    <w:rsid w:val="00274155"/>
    <w:rsid w:val="0027425D"/>
    <w:rsid w:val="002744EC"/>
    <w:rsid w:val="00275F73"/>
    <w:rsid w:val="00276412"/>
    <w:rsid w:val="0027675B"/>
    <w:rsid w:val="00276B21"/>
    <w:rsid w:val="00277421"/>
    <w:rsid w:val="00277B44"/>
    <w:rsid w:val="00280847"/>
    <w:rsid w:val="00280D5C"/>
    <w:rsid w:val="002829B5"/>
    <w:rsid w:val="0028360E"/>
    <w:rsid w:val="002865D2"/>
    <w:rsid w:val="00286EA7"/>
    <w:rsid w:val="00287740"/>
    <w:rsid w:val="00291531"/>
    <w:rsid w:val="00291692"/>
    <w:rsid w:val="0029202E"/>
    <w:rsid w:val="0029454A"/>
    <w:rsid w:val="00294628"/>
    <w:rsid w:val="002951BB"/>
    <w:rsid w:val="00295587"/>
    <w:rsid w:val="00295C87"/>
    <w:rsid w:val="002A78C3"/>
    <w:rsid w:val="002A7997"/>
    <w:rsid w:val="002B2F84"/>
    <w:rsid w:val="002B71A5"/>
    <w:rsid w:val="002B79CD"/>
    <w:rsid w:val="002C0331"/>
    <w:rsid w:val="002C079C"/>
    <w:rsid w:val="002C5EC3"/>
    <w:rsid w:val="002C76D9"/>
    <w:rsid w:val="002C7CAC"/>
    <w:rsid w:val="002D299E"/>
    <w:rsid w:val="002D3053"/>
    <w:rsid w:val="002D7CA4"/>
    <w:rsid w:val="002E0194"/>
    <w:rsid w:val="002E0BC7"/>
    <w:rsid w:val="002E2A31"/>
    <w:rsid w:val="002E38E0"/>
    <w:rsid w:val="002E6D6E"/>
    <w:rsid w:val="002E77FF"/>
    <w:rsid w:val="002F1673"/>
    <w:rsid w:val="002F35F8"/>
    <w:rsid w:val="002F4A81"/>
    <w:rsid w:val="002F76AC"/>
    <w:rsid w:val="002F7758"/>
    <w:rsid w:val="002F777F"/>
    <w:rsid w:val="00300214"/>
    <w:rsid w:val="00300449"/>
    <w:rsid w:val="003005AE"/>
    <w:rsid w:val="0030133D"/>
    <w:rsid w:val="00301C4F"/>
    <w:rsid w:val="00303003"/>
    <w:rsid w:val="00304853"/>
    <w:rsid w:val="0030526E"/>
    <w:rsid w:val="003066F8"/>
    <w:rsid w:val="00311BA7"/>
    <w:rsid w:val="00314448"/>
    <w:rsid w:val="00317DA9"/>
    <w:rsid w:val="003234B2"/>
    <w:rsid w:val="00323858"/>
    <w:rsid w:val="00326C12"/>
    <w:rsid w:val="00327117"/>
    <w:rsid w:val="003304F9"/>
    <w:rsid w:val="003306DC"/>
    <w:rsid w:val="00331CBA"/>
    <w:rsid w:val="00332363"/>
    <w:rsid w:val="0033408D"/>
    <w:rsid w:val="00341CA0"/>
    <w:rsid w:val="0034238B"/>
    <w:rsid w:val="003441FF"/>
    <w:rsid w:val="00346698"/>
    <w:rsid w:val="00346EAE"/>
    <w:rsid w:val="00350377"/>
    <w:rsid w:val="00351A43"/>
    <w:rsid w:val="00355095"/>
    <w:rsid w:val="00355DB0"/>
    <w:rsid w:val="003567FA"/>
    <w:rsid w:val="003620D0"/>
    <w:rsid w:val="0036303B"/>
    <w:rsid w:val="003632B3"/>
    <w:rsid w:val="00364852"/>
    <w:rsid w:val="00364E04"/>
    <w:rsid w:val="0037052A"/>
    <w:rsid w:val="00370770"/>
    <w:rsid w:val="00370D84"/>
    <w:rsid w:val="00371982"/>
    <w:rsid w:val="00373401"/>
    <w:rsid w:val="00374946"/>
    <w:rsid w:val="003776C5"/>
    <w:rsid w:val="003778B5"/>
    <w:rsid w:val="00377D00"/>
    <w:rsid w:val="0038042C"/>
    <w:rsid w:val="00381B95"/>
    <w:rsid w:val="00381E9F"/>
    <w:rsid w:val="003825F1"/>
    <w:rsid w:val="00382603"/>
    <w:rsid w:val="00383D1E"/>
    <w:rsid w:val="0038491E"/>
    <w:rsid w:val="00387024"/>
    <w:rsid w:val="00390D31"/>
    <w:rsid w:val="003910B8"/>
    <w:rsid w:val="00391A3C"/>
    <w:rsid w:val="00392434"/>
    <w:rsid w:val="00395666"/>
    <w:rsid w:val="00396696"/>
    <w:rsid w:val="003968DD"/>
    <w:rsid w:val="00397676"/>
    <w:rsid w:val="003979D9"/>
    <w:rsid w:val="003A2420"/>
    <w:rsid w:val="003A370D"/>
    <w:rsid w:val="003A3944"/>
    <w:rsid w:val="003A3CA7"/>
    <w:rsid w:val="003A7D99"/>
    <w:rsid w:val="003B0B9F"/>
    <w:rsid w:val="003B0CFD"/>
    <w:rsid w:val="003B51D5"/>
    <w:rsid w:val="003B5A65"/>
    <w:rsid w:val="003B5BAC"/>
    <w:rsid w:val="003B66B2"/>
    <w:rsid w:val="003C250E"/>
    <w:rsid w:val="003C36EE"/>
    <w:rsid w:val="003C5251"/>
    <w:rsid w:val="003C7168"/>
    <w:rsid w:val="003D24E6"/>
    <w:rsid w:val="003D6914"/>
    <w:rsid w:val="003D7D96"/>
    <w:rsid w:val="003E0CD6"/>
    <w:rsid w:val="003E246E"/>
    <w:rsid w:val="003E31B8"/>
    <w:rsid w:val="003E5BA8"/>
    <w:rsid w:val="003F2F9C"/>
    <w:rsid w:val="003F574F"/>
    <w:rsid w:val="003F697F"/>
    <w:rsid w:val="003F6BC1"/>
    <w:rsid w:val="003F725C"/>
    <w:rsid w:val="00401695"/>
    <w:rsid w:val="00404755"/>
    <w:rsid w:val="00404EBD"/>
    <w:rsid w:val="00406BAB"/>
    <w:rsid w:val="0041190C"/>
    <w:rsid w:val="00413CBA"/>
    <w:rsid w:val="00414155"/>
    <w:rsid w:val="00414440"/>
    <w:rsid w:val="004157A3"/>
    <w:rsid w:val="00415B41"/>
    <w:rsid w:val="00416DBC"/>
    <w:rsid w:val="00421B2C"/>
    <w:rsid w:val="00421CFC"/>
    <w:rsid w:val="00422058"/>
    <w:rsid w:val="004245D6"/>
    <w:rsid w:val="00424B32"/>
    <w:rsid w:val="00424EF9"/>
    <w:rsid w:val="00425607"/>
    <w:rsid w:val="00425743"/>
    <w:rsid w:val="004261C0"/>
    <w:rsid w:val="00427312"/>
    <w:rsid w:val="0042736B"/>
    <w:rsid w:val="004273A3"/>
    <w:rsid w:val="00430FA8"/>
    <w:rsid w:val="0043111F"/>
    <w:rsid w:val="004311E1"/>
    <w:rsid w:val="0043262C"/>
    <w:rsid w:val="004354CB"/>
    <w:rsid w:val="00445825"/>
    <w:rsid w:val="00452330"/>
    <w:rsid w:val="00455881"/>
    <w:rsid w:val="00456E35"/>
    <w:rsid w:val="00457D59"/>
    <w:rsid w:val="00461489"/>
    <w:rsid w:val="00461A00"/>
    <w:rsid w:val="00463191"/>
    <w:rsid w:val="00463840"/>
    <w:rsid w:val="004642D7"/>
    <w:rsid w:val="0046485D"/>
    <w:rsid w:val="00464959"/>
    <w:rsid w:val="00464F97"/>
    <w:rsid w:val="00467AB7"/>
    <w:rsid w:val="00471F74"/>
    <w:rsid w:val="004728FE"/>
    <w:rsid w:val="00473841"/>
    <w:rsid w:val="00473D26"/>
    <w:rsid w:val="00474112"/>
    <w:rsid w:val="00476B7C"/>
    <w:rsid w:val="00477426"/>
    <w:rsid w:val="004776F3"/>
    <w:rsid w:val="00487449"/>
    <w:rsid w:val="00490546"/>
    <w:rsid w:val="004924BE"/>
    <w:rsid w:val="004943FA"/>
    <w:rsid w:val="0049463F"/>
    <w:rsid w:val="004956CC"/>
    <w:rsid w:val="004977E6"/>
    <w:rsid w:val="004A449F"/>
    <w:rsid w:val="004A5D5E"/>
    <w:rsid w:val="004A6896"/>
    <w:rsid w:val="004A7ACB"/>
    <w:rsid w:val="004B459D"/>
    <w:rsid w:val="004B6918"/>
    <w:rsid w:val="004B759B"/>
    <w:rsid w:val="004C0CCC"/>
    <w:rsid w:val="004C1EB2"/>
    <w:rsid w:val="004C20CD"/>
    <w:rsid w:val="004C339D"/>
    <w:rsid w:val="004C3794"/>
    <w:rsid w:val="004C6E6E"/>
    <w:rsid w:val="004C732F"/>
    <w:rsid w:val="004D122A"/>
    <w:rsid w:val="004D452A"/>
    <w:rsid w:val="004D711D"/>
    <w:rsid w:val="004E28EA"/>
    <w:rsid w:val="004E408A"/>
    <w:rsid w:val="004E424C"/>
    <w:rsid w:val="004E43CF"/>
    <w:rsid w:val="004E7F35"/>
    <w:rsid w:val="004F0512"/>
    <w:rsid w:val="004F0810"/>
    <w:rsid w:val="004F1308"/>
    <w:rsid w:val="004F1AE4"/>
    <w:rsid w:val="004F2CE3"/>
    <w:rsid w:val="004F6CCA"/>
    <w:rsid w:val="004F6E36"/>
    <w:rsid w:val="005002E4"/>
    <w:rsid w:val="0050068F"/>
    <w:rsid w:val="00500E1F"/>
    <w:rsid w:val="0050119A"/>
    <w:rsid w:val="00506752"/>
    <w:rsid w:val="00510930"/>
    <w:rsid w:val="005149FB"/>
    <w:rsid w:val="00514D2A"/>
    <w:rsid w:val="00514E7B"/>
    <w:rsid w:val="005163D8"/>
    <w:rsid w:val="005174C4"/>
    <w:rsid w:val="00521B64"/>
    <w:rsid w:val="00526DF0"/>
    <w:rsid w:val="00537705"/>
    <w:rsid w:val="00537A12"/>
    <w:rsid w:val="005403C5"/>
    <w:rsid w:val="005405A2"/>
    <w:rsid w:val="005417DC"/>
    <w:rsid w:val="00541F04"/>
    <w:rsid w:val="0054215F"/>
    <w:rsid w:val="0054358F"/>
    <w:rsid w:val="0054529B"/>
    <w:rsid w:val="00545AE0"/>
    <w:rsid w:val="005465C9"/>
    <w:rsid w:val="00552056"/>
    <w:rsid w:val="0055550C"/>
    <w:rsid w:val="00556C4D"/>
    <w:rsid w:val="00557E65"/>
    <w:rsid w:val="0056199C"/>
    <w:rsid w:val="0056391C"/>
    <w:rsid w:val="00563E36"/>
    <w:rsid w:val="0056485E"/>
    <w:rsid w:val="00564A61"/>
    <w:rsid w:val="00566F47"/>
    <w:rsid w:val="005706E6"/>
    <w:rsid w:val="00571A49"/>
    <w:rsid w:val="00571F6D"/>
    <w:rsid w:val="005750B9"/>
    <w:rsid w:val="005773E1"/>
    <w:rsid w:val="005815F4"/>
    <w:rsid w:val="00582736"/>
    <w:rsid w:val="005827D2"/>
    <w:rsid w:val="00583F9A"/>
    <w:rsid w:val="005847E9"/>
    <w:rsid w:val="00586B49"/>
    <w:rsid w:val="00587688"/>
    <w:rsid w:val="005906A0"/>
    <w:rsid w:val="005935B3"/>
    <w:rsid w:val="005936EB"/>
    <w:rsid w:val="00593F65"/>
    <w:rsid w:val="00595D97"/>
    <w:rsid w:val="005966CF"/>
    <w:rsid w:val="005A0335"/>
    <w:rsid w:val="005A252A"/>
    <w:rsid w:val="005A2812"/>
    <w:rsid w:val="005A322D"/>
    <w:rsid w:val="005A3BCF"/>
    <w:rsid w:val="005A54E1"/>
    <w:rsid w:val="005A5BB9"/>
    <w:rsid w:val="005A5E0C"/>
    <w:rsid w:val="005A60F3"/>
    <w:rsid w:val="005A7C92"/>
    <w:rsid w:val="005B27F5"/>
    <w:rsid w:val="005B2F4F"/>
    <w:rsid w:val="005B5C06"/>
    <w:rsid w:val="005B69CD"/>
    <w:rsid w:val="005B7A43"/>
    <w:rsid w:val="005C2B2D"/>
    <w:rsid w:val="005C4BB0"/>
    <w:rsid w:val="005C5858"/>
    <w:rsid w:val="005C77F1"/>
    <w:rsid w:val="005D2701"/>
    <w:rsid w:val="005D36A1"/>
    <w:rsid w:val="005D42FF"/>
    <w:rsid w:val="005D5E3D"/>
    <w:rsid w:val="005E26D0"/>
    <w:rsid w:val="005E4D42"/>
    <w:rsid w:val="005E58CA"/>
    <w:rsid w:val="005E7E07"/>
    <w:rsid w:val="005F04E1"/>
    <w:rsid w:val="005F3858"/>
    <w:rsid w:val="005F709F"/>
    <w:rsid w:val="005F7932"/>
    <w:rsid w:val="005F7F4C"/>
    <w:rsid w:val="00603A68"/>
    <w:rsid w:val="0060479E"/>
    <w:rsid w:val="006047D9"/>
    <w:rsid w:val="00605F78"/>
    <w:rsid w:val="006069C9"/>
    <w:rsid w:val="00607CF9"/>
    <w:rsid w:val="0061728C"/>
    <w:rsid w:val="00620DF5"/>
    <w:rsid w:val="00622B86"/>
    <w:rsid w:val="00623CC8"/>
    <w:rsid w:val="0062478C"/>
    <w:rsid w:val="006272A5"/>
    <w:rsid w:val="00627402"/>
    <w:rsid w:val="00627A31"/>
    <w:rsid w:val="00627B95"/>
    <w:rsid w:val="006314E6"/>
    <w:rsid w:val="00632D61"/>
    <w:rsid w:val="00632E4D"/>
    <w:rsid w:val="00632F9E"/>
    <w:rsid w:val="006332A8"/>
    <w:rsid w:val="00633739"/>
    <w:rsid w:val="00633A5F"/>
    <w:rsid w:val="00633DA7"/>
    <w:rsid w:val="00633E9A"/>
    <w:rsid w:val="0063481A"/>
    <w:rsid w:val="00634E6B"/>
    <w:rsid w:val="00637713"/>
    <w:rsid w:val="006408CF"/>
    <w:rsid w:val="00641E73"/>
    <w:rsid w:val="00642F24"/>
    <w:rsid w:val="00643275"/>
    <w:rsid w:val="00644335"/>
    <w:rsid w:val="006445BB"/>
    <w:rsid w:val="00645353"/>
    <w:rsid w:val="00652A50"/>
    <w:rsid w:val="006530D0"/>
    <w:rsid w:val="0065476A"/>
    <w:rsid w:val="0065486D"/>
    <w:rsid w:val="006577E3"/>
    <w:rsid w:val="006577F7"/>
    <w:rsid w:val="00661872"/>
    <w:rsid w:val="0066520B"/>
    <w:rsid w:val="00665D17"/>
    <w:rsid w:val="00666F43"/>
    <w:rsid w:val="00670D74"/>
    <w:rsid w:val="00673BF1"/>
    <w:rsid w:val="00677F6C"/>
    <w:rsid w:val="00680CF9"/>
    <w:rsid w:val="006826A0"/>
    <w:rsid w:val="00684639"/>
    <w:rsid w:val="00684BAF"/>
    <w:rsid w:val="00687B14"/>
    <w:rsid w:val="00691729"/>
    <w:rsid w:val="00693F94"/>
    <w:rsid w:val="00695BFE"/>
    <w:rsid w:val="006979A6"/>
    <w:rsid w:val="006979F0"/>
    <w:rsid w:val="006A0308"/>
    <w:rsid w:val="006A049C"/>
    <w:rsid w:val="006A0C06"/>
    <w:rsid w:val="006A2807"/>
    <w:rsid w:val="006A3FFE"/>
    <w:rsid w:val="006A6DB4"/>
    <w:rsid w:val="006A6F65"/>
    <w:rsid w:val="006A7299"/>
    <w:rsid w:val="006B02D2"/>
    <w:rsid w:val="006B07CE"/>
    <w:rsid w:val="006B4A5A"/>
    <w:rsid w:val="006B6BC6"/>
    <w:rsid w:val="006B757D"/>
    <w:rsid w:val="006C0AAC"/>
    <w:rsid w:val="006C3A7C"/>
    <w:rsid w:val="006C4A91"/>
    <w:rsid w:val="006C4FF8"/>
    <w:rsid w:val="006C5652"/>
    <w:rsid w:val="006C6743"/>
    <w:rsid w:val="006C6B68"/>
    <w:rsid w:val="006C79C7"/>
    <w:rsid w:val="006D0996"/>
    <w:rsid w:val="006D0D22"/>
    <w:rsid w:val="006D20B3"/>
    <w:rsid w:val="006D3EC1"/>
    <w:rsid w:val="006D7230"/>
    <w:rsid w:val="006E04E5"/>
    <w:rsid w:val="006E108D"/>
    <w:rsid w:val="006E1537"/>
    <w:rsid w:val="006E1E02"/>
    <w:rsid w:val="006E2DB5"/>
    <w:rsid w:val="006E593C"/>
    <w:rsid w:val="006F07E6"/>
    <w:rsid w:val="006F1E0B"/>
    <w:rsid w:val="006F42C3"/>
    <w:rsid w:val="006F57F3"/>
    <w:rsid w:val="006F6608"/>
    <w:rsid w:val="0070088E"/>
    <w:rsid w:val="007044D7"/>
    <w:rsid w:val="00706CC6"/>
    <w:rsid w:val="0071164B"/>
    <w:rsid w:val="00714997"/>
    <w:rsid w:val="00714A00"/>
    <w:rsid w:val="00714C9B"/>
    <w:rsid w:val="00717DA3"/>
    <w:rsid w:val="00721E0F"/>
    <w:rsid w:val="00722211"/>
    <w:rsid w:val="007238A5"/>
    <w:rsid w:val="00723A2F"/>
    <w:rsid w:val="00725A2C"/>
    <w:rsid w:val="007278D1"/>
    <w:rsid w:val="00731858"/>
    <w:rsid w:val="007318DC"/>
    <w:rsid w:val="00732887"/>
    <w:rsid w:val="00733834"/>
    <w:rsid w:val="00733BDB"/>
    <w:rsid w:val="00735E93"/>
    <w:rsid w:val="0074015C"/>
    <w:rsid w:val="0074099F"/>
    <w:rsid w:val="0074233D"/>
    <w:rsid w:val="007429F8"/>
    <w:rsid w:val="00742C69"/>
    <w:rsid w:val="00746B37"/>
    <w:rsid w:val="00746BBA"/>
    <w:rsid w:val="0074702B"/>
    <w:rsid w:val="0075161B"/>
    <w:rsid w:val="00752E7F"/>
    <w:rsid w:val="00753807"/>
    <w:rsid w:val="00755D98"/>
    <w:rsid w:val="007570F1"/>
    <w:rsid w:val="0075748E"/>
    <w:rsid w:val="00762827"/>
    <w:rsid w:val="007634F9"/>
    <w:rsid w:val="007635DA"/>
    <w:rsid w:val="007652EB"/>
    <w:rsid w:val="00767736"/>
    <w:rsid w:val="00767ED8"/>
    <w:rsid w:val="00770CE3"/>
    <w:rsid w:val="007768CC"/>
    <w:rsid w:val="00782477"/>
    <w:rsid w:val="007839B9"/>
    <w:rsid w:val="00783C97"/>
    <w:rsid w:val="007854A9"/>
    <w:rsid w:val="007903ED"/>
    <w:rsid w:val="00790D41"/>
    <w:rsid w:val="0079170C"/>
    <w:rsid w:val="0079583F"/>
    <w:rsid w:val="0079616A"/>
    <w:rsid w:val="007961B6"/>
    <w:rsid w:val="00796A52"/>
    <w:rsid w:val="00796CF6"/>
    <w:rsid w:val="00797647"/>
    <w:rsid w:val="007A2964"/>
    <w:rsid w:val="007A467D"/>
    <w:rsid w:val="007A4CA7"/>
    <w:rsid w:val="007A5F05"/>
    <w:rsid w:val="007A6234"/>
    <w:rsid w:val="007A7C0A"/>
    <w:rsid w:val="007B0267"/>
    <w:rsid w:val="007B1016"/>
    <w:rsid w:val="007B1A29"/>
    <w:rsid w:val="007B3A0E"/>
    <w:rsid w:val="007B5B83"/>
    <w:rsid w:val="007B6B95"/>
    <w:rsid w:val="007C0202"/>
    <w:rsid w:val="007C221A"/>
    <w:rsid w:val="007C4AB4"/>
    <w:rsid w:val="007C53DF"/>
    <w:rsid w:val="007C6637"/>
    <w:rsid w:val="007C7A8B"/>
    <w:rsid w:val="007D1383"/>
    <w:rsid w:val="007D19F2"/>
    <w:rsid w:val="007D29EB"/>
    <w:rsid w:val="007D2FB5"/>
    <w:rsid w:val="007D3556"/>
    <w:rsid w:val="007D3CB8"/>
    <w:rsid w:val="007D551B"/>
    <w:rsid w:val="007D6036"/>
    <w:rsid w:val="007D6A31"/>
    <w:rsid w:val="007D7E35"/>
    <w:rsid w:val="007E1C8F"/>
    <w:rsid w:val="007E26BB"/>
    <w:rsid w:val="007E2C1D"/>
    <w:rsid w:val="007E6B89"/>
    <w:rsid w:val="007E7459"/>
    <w:rsid w:val="007F09CD"/>
    <w:rsid w:val="007F13FA"/>
    <w:rsid w:val="007F4AD1"/>
    <w:rsid w:val="007F4BB4"/>
    <w:rsid w:val="007F4FCB"/>
    <w:rsid w:val="007F6306"/>
    <w:rsid w:val="007F72FE"/>
    <w:rsid w:val="00800A54"/>
    <w:rsid w:val="00800D02"/>
    <w:rsid w:val="008024CD"/>
    <w:rsid w:val="00802610"/>
    <w:rsid w:val="0080272C"/>
    <w:rsid w:val="008039F7"/>
    <w:rsid w:val="00810FE7"/>
    <w:rsid w:val="008137F7"/>
    <w:rsid w:val="008138B5"/>
    <w:rsid w:val="00813ACA"/>
    <w:rsid w:val="008155C4"/>
    <w:rsid w:val="00816383"/>
    <w:rsid w:val="00816468"/>
    <w:rsid w:val="00817210"/>
    <w:rsid w:val="008206C5"/>
    <w:rsid w:val="00820DB2"/>
    <w:rsid w:val="00821285"/>
    <w:rsid w:val="00825B38"/>
    <w:rsid w:val="008320BF"/>
    <w:rsid w:val="00832D0A"/>
    <w:rsid w:val="008339D9"/>
    <w:rsid w:val="00834897"/>
    <w:rsid w:val="00834CCF"/>
    <w:rsid w:val="00835CCF"/>
    <w:rsid w:val="00835D32"/>
    <w:rsid w:val="0083706B"/>
    <w:rsid w:val="00841A11"/>
    <w:rsid w:val="00843E50"/>
    <w:rsid w:val="00845130"/>
    <w:rsid w:val="00845EC0"/>
    <w:rsid w:val="00851963"/>
    <w:rsid w:val="00851ABC"/>
    <w:rsid w:val="0085241D"/>
    <w:rsid w:val="00852F97"/>
    <w:rsid w:val="00855F96"/>
    <w:rsid w:val="00860885"/>
    <w:rsid w:val="00861243"/>
    <w:rsid w:val="0086126E"/>
    <w:rsid w:val="00862621"/>
    <w:rsid w:val="0086445A"/>
    <w:rsid w:val="008646DB"/>
    <w:rsid w:val="00865E71"/>
    <w:rsid w:val="00866705"/>
    <w:rsid w:val="00870C1C"/>
    <w:rsid w:val="0087340D"/>
    <w:rsid w:val="0087404B"/>
    <w:rsid w:val="00874CCE"/>
    <w:rsid w:val="00875A6B"/>
    <w:rsid w:val="00876B2D"/>
    <w:rsid w:val="0087708A"/>
    <w:rsid w:val="008807B8"/>
    <w:rsid w:val="008811C4"/>
    <w:rsid w:val="00881CE9"/>
    <w:rsid w:val="00884462"/>
    <w:rsid w:val="00884631"/>
    <w:rsid w:val="00884C36"/>
    <w:rsid w:val="00885163"/>
    <w:rsid w:val="00885208"/>
    <w:rsid w:val="0088563C"/>
    <w:rsid w:val="008869FF"/>
    <w:rsid w:val="0088720C"/>
    <w:rsid w:val="0089041C"/>
    <w:rsid w:val="00892164"/>
    <w:rsid w:val="00893EBC"/>
    <w:rsid w:val="00893F24"/>
    <w:rsid w:val="00894A3F"/>
    <w:rsid w:val="00896157"/>
    <w:rsid w:val="008979BE"/>
    <w:rsid w:val="00897A8E"/>
    <w:rsid w:val="008A2164"/>
    <w:rsid w:val="008A2F74"/>
    <w:rsid w:val="008A4973"/>
    <w:rsid w:val="008A6EC3"/>
    <w:rsid w:val="008A7838"/>
    <w:rsid w:val="008B10E0"/>
    <w:rsid w:val="008B5548"/>
    <w:rsid w:val="008B75E6"/>
    <w:rsid w:val="008C49B8"/>
    <w:rsid w:val="008C5209"/>
    <w:rsid w:val="008C6337"/>
    <w:rsid w:val="008D0D9C"/>
    <w:rsid w:val="008D0E43"/>
    <w:rsid w:val="008D126C"/>
    <w:rsid w:val="008D25F5"/>
    <w:rsid w:val="008D4839"/>
    <w:rsid w:val="008D5DD1"/>
    <w:rsid w:val="008D6EA4"/>
    <w:rsid w:val="008D7FD7"/>
    <w:rsid w:val="008E2206"/>
    <w:rsid w:val="008E2DB5"/>
    <w:rsid w:val="008E4681"/>
    <w:rsid w:val="008E4B7C"/>
    <w:rsid w:val="008E6579"/>
    <w:rsid w:val="008E7E7D"/>
    <w:rsid w:val="008F15B1"/>
    <w:rsid w:val="008F1CC7"/>
    <w:rsid w:val="008F37BF"/>
    <w:rsid w:val="008F3E97"/>
    <w:rsid w:val="008F5F91"/>
    <w:rsid w:val="008F643D"/>
    <w:rsid w:val="00900207"/>
    <w:rsid w:val="00900D87"/>
    <w:rsid w:val="00903AB5"/>
    <w:rsid w:val="00903CB1"/>
    <w:rsid w:val="00910794"/>
    <w:rsid w:val="00911B92"/>
    <w:rsid w:val="00912025"/>
    <w:rsid w:val="009123A4"/>
    <w:rsid w:val="0091306E"/>
    <w:rsid w:val="00914668"/>
    <w:rsid w:val="009146ED"/>
    <w:rsid w:val="009150C5"/>
    <w:rsid w:val="009151BB"/>
    <w:rsid w:val="009153E9"/>
    <w:rsid w:val="00920F81"/>
    <w:rsid w:val="00921F92"/>
    <w:rsid w:val="00922824"/>
    <w:rsid w:val="009229C4"/>
    <w:rsid w:val="009232C5"/>
    <w:rsid w:val="00923856"/>
    <w:rsid w:val="00924320"/>
    <w:rsid w:val="009244B6"/>
    <w:rsid w:val="009257CB"/>
    <w:rsid w:val="00927E9B"/>
    <w:rsid w:val="00930B66"/>
    <w:rsid w:val="00932EFB"/>
    <w:rsid w:val="00933E37"/>
    <w:rsid w:val="00936DAF"/>
    <w:rsid w:val="00940612"/>
    <w:rsid w:val="00941E7D"/>
    <w:rsid w:val="00942234"/>
    <w:rsid w:val="009511EB"/>
    <w:rsid w:val="00951678"/>
    <w:rsid w:val="00952002"/>
    <w:rsid w:val="009535B3"/>
    <w:rsid w:val="00953693"/>
    <w:rsid w:val="00954287"/>
    <w:rsid w:val="00956260"/>
    <w:rsid w:val="00957349"/>
    <w:rsid w:val="009573B4"/>
    <w:rsid w:val="00957475"/>
    <w:rsid w:val="0095799F"/>
    <w:rsid w:val="0096094E"/>
    <w:rsid w:val="0096342F"/>
    <w:rsid w:val="00963AB8"/>
    <w:rsid w:val="009704EF"/>
    <w:rsid w:val="00971EC6"/>
    <w:rsid w:val="00971F52"/>
    <w:rsid w:val="00974DD9"/>
    <w:rsid w:val="00975092"/>
    <w:rsid w:val="00976B34"/>
    <w:rsid w:val="00977727"/>
    <w:rsid w:val="0098098D"/>
    <w:rsid w:val="00984533"/>
    <w:rsid w:val="009852E3"/>
    <w:rsid w:val="0098572F"/>
    <w:rsid w:val="0098719C"/>
    <w:rsid w:val="00987CDE"/>
    <w:rsid w:val="009941FB"/>
    <w:rsid w:val="009952C8"/>
    <w:rsid w:val="00996AA9"/>
    <w:rsid w:val="009A060F"/>
    <w:rsid w:val="009A1356"/>
    <w:rsid w:val="009A1668"/>
    <w:rsid w:val="009A1800"/>
    <w:rsid w:val="009A1F7D"/>
    <w:rsid w:val="009A3125"/>
    <w:rsid w:val="009A3671"/>
    <w:rsid w:val="009A4392"/>
    <w:rsid w:val="009A57F1"/>
    <w:rsid w:val="009A6065"/>
    <w:rsid w:val="009A7198"/>
    <w:rsid w:val="009A7631"/>
    <w:rsid w:val="009B158E"/>
    <w:rsid w:val="009B7B57"/>
    <w:rsid w:val="009C07E6"/>
    <w:rsid w:val="009C208B"/>
    <w:rsid w:val="009C2119"/>
    <w:rsid w:val="009C5668"/>
    <w:rsid w:val="009C68DC"/>
    <w:rsid w:val="009C7923"/>
    <w:rsid w:val="009D287D"/>
    <w:rsid w:val="009D584A"/>
    <w:rsid w:val="009D5A3D"/>
    <w:rsid w:val="009E25F1"/>
    <w:rsid w:val="009E4AE4"/>
    <w:rsid w:val="009E74AA"/>
    <w:rsid w:val="009F07FA"/>
    <w:rsid w:val="009F0B29"/>
    <w:rsid w:val="009F3714"/>
    <w:rsid w:val="009F3A80"/>
    <w:rsid w:val="009F54A9"/>
    <w:rsid w:val="00A02B51"/>
    <w:rsid w:val="00A03095"/>
    <w:rsid w:val="00A053D7"/>
    <w:rsid w:val="00A0717B"/>
    <w:rsid w:val="00A072E7"/>
    <w:rsid w:val="00A07AE4"/>
    <w:rsid w:val="00A10B30"/>
    <w:rsid w:val="00A127E2"/>
    <w:rsid w:val="00A145ED"/>
    <w:rsid w:val="00A14B61"/>
    <w:rsid w:val="00A17385"/>
    <w:rsid w:val="00A2115A"/>
    <w:rsid w:val="00A21193"/>
    <w:rsid w:val="00A238B4"/>
    <w:rsid w:val="00A24331"/>
    <w:rsid w:val="00A24555"/>
    <w:rsid w:val="00A25B3F"/>
    <w:rsid w:val="00A26796"/>
    <w:rsid w:val="00A26AAD"/>
    <w:rsid w:val="00A31262"/>
    <w:rsid w:val="00A3363B"/>
    <w:rsid w:val="00A36390"/>
    <w:rsid w:val="00A43943"/>
    <w:rsid w:val="00A43DCA"/>
    <w:rsid w:val="00A45549"/>
    <w:rsid w:val="00A45EE9"/>
    <w:rsid w:val="00A475AD"/>
    <w:rsid w:val="00A47957"/>
    <w:rsid w:val="00A5101C"/>
    <w:rsid w:val="00A53511"/>
    <w:rsid w:val="00A5707B"/>
    <w:rsid w:val="00A60393"/>
    <w:rsid w:val="00A60843"/>
    <w:rsid w:val="00A61F1B"/>
    <w:rsid w:val="00A64010"/>
    <w:rsid w:val="00A65069"/>
    <w:rsid w:val="00A673C1"/>
    <w:rsid w:val="00A67E96"/>
    <w:rsid w:val="00A70011"/>
    <w:rsid w:val="00A711FA"/>
    <w:rsid w:val="00A734C0"/>
    <w:rsid w:val="00A74C3F"/>
    <w:rsid w:val="00A76FC9"/>
    <w:rsid w:val="00A84622"/>
    <w:rsid w:val="00A846C1"/>
    <w:rsid w:val="00A84C25"/>
    <w:rsid w:val="00A865F3"/>
    <w:rsid w:val="00A872D6"/>
    <w:rsid w:val="00A90896"/>
    <w:rsid w:val="00A942A8"/>
    <w:rsid w:val="00A95D94"/>
    <w:rsid w:val="00A96EE8"/>
    <w:rsid w:val="00AA0F88"/>
    <w:rsid w:val="00AA2027"/>
    <w:rsid w:val="00AA22BF"/>
    <w:rsid w:val="00AA289F"/>
    <w:rsid w:val="00AA2C8F"/>
    <w:rsid w:val="00AA37E6"/>
    <w:rsid w:val="00AA5E2B"/>
    <w:rsid w:val="00AA5E57"/>
    <w:rsid w:val="00AA7B2E"/>
    <w:rsid w:val="00AB0133"/>
    <w:rsid w:val="00AB586F"/>
    <w:rsid w:val="00AB59C7"/>
    <w:rsid w:val="00AC0866"/>
    <w:rsid w:val="00AC1BA8"/>
    <w:rsid w:val="00AC3911"/>
    <w:rsid w:val="00AD0E08"/>
    <w:rsid w:val="00AD445B"/>
    <w:rsid w:val="00AD5326"/>
    <w:rsid w:val="00AD7B90"/>
    <w:rsid w:val="00AD7D32"/>
    <w:rsid w:val="00AE0F34"/>
    <w:rsid w:val="00AE1F4B"/>
    <w:rsid w:val="00AE20BA"/>
    <w:rsid w:val="00AE5A93"/>
    <w:rsid w:val="00AE7F15"/>
    <w:rsid w:val="00AF1947"/>
    <w:rsid w:val="00AF29D9"/>
    <w:rsid w:val="00AF3737"/>
    <w:rsid w:val="00AF7624"/>
    <w:rsid w:val="00B01AAA"/>
    <w:rsid w:val="00B03017"/>
    <w:rsid w:val="00B039D5"/>
    <w:rsid w:val="00B05CE6"/>
    <w:rsid w:val="00B06092"/>
    <w:rsid w:val="00B07F34"/>
    <w:rsid w:val="00B145A5"/>
    <w:rsid w:val="00B17EF3"/>
    <w:rsid w:val="00B21215"/>
    <w:rsid w:val="00B236BC"/>
    <w:rsid w:val="00B25424"/>
    <w:rsid w:val="00B26E7A"/>
    <w:rsid w:val="00B27D3D"/>
    <w:rsid w:val="00B35ABB"/>
    <w:rsid w:val="00B37DF9"/>
    <w:rsid w:val="00B40C68"/>
    <w:rsid w:val="00B412C9"/>
    <w:rsid w:val="00B422A1"/>
    <w:rsid w:val="00B4274A"/>
    <w:rsid w:val="00B43F7D"/>
    <w:rsid w:val="00B4429E"/>
    <w:rsid w:val="00B44A17"/>
    <w:rsid w:val="00B44E2E"/>
    <w:rsid w:val="00B52AA6"/>
    <w:rsid w:val="00B5375F"/>
    <w:rsid w:val="00B55728"/>
    <w:rsid w:val="00B560EE"/>
    <w:rsid w:val="00B56729"/>
    <w:rsid w:val="00B6295C"/>
    <w:rsid w:val="00B6318D"/>
    <w:rsid w:val="00B632CC"/>
    <w:rsid w:val="00B63F15"/>
    <w:rsid w:val="00B66044"/>
    <w:rsid w:val="00B67030"/>
    <w:rsid w:val="00B67558"/>
    <w:rsid w:val="00B7045D"/>
    <w:rsid w:val="00B704FB"/>
    <w:rsid w:val="00B74293"/>
    <w:rsid w:val="00B7486E"/>
    <w:rsid w:val="00B80F4B"/>
    <w:rsid w:val="00B81473"/>
    <w:rsid w:val="00B82ACE"/>
    <w:rsid w:val="00B83143"/>
    <w:rsid w:val="00B846C4"/>
    <w:rsid w:val="00B875D8"/>
    <w:rsid w:val="00B9152F"/>
    <w:rsid w:val="00B91530"/>
    <w:rsid w:val="00B9356D"/>
    <w:rsid w:val="00B93960"/>
    <w:rsid w:val="00B93F3B"/>
    <w:rsid w:val="00B95F18"/>
    <w:rsid w:val="00B97389"/>
    <w:rsid w:val="00B9790B"/>
    <w:rsid w:val="00B97DA1"/>
    <w:rsid w:val="00BA0405"/>
    <w:rsid w:val="00BA096C"/>
    <w:rsid w:val="00BA0C4C"/>
    <w:rsid w:val="00BA1BB8"/>
    <w:rsid w:val="00BA21B4"/>
    <w:rsid w:val="00BA21F0"/>
    <w:rsid w:val="00BA42AE"/>
    <w:rsid w:val="00BA612F"/>
    <w:rsid w:val="00BA659B"/>
    <w:rsid w:val="00BB0378"/>
    <w:rsid w:val="00BB0469"/>
    <w:rsid w:val="00BB22F4"/>
    <w:rsid w:val="00BB47D4"/>
    <w:rsid w:val="00BB60B3"/>
    <w:rsid w:val="00BB7BE5"/>
    <w:rsid w:val="00BC01B1"/>
    <w:rsid w:val="00BC1A9A"/>
    <w:rsid w:val="00BC47AF"/>
    <w:rsid w:val="00BC4C4E"/>
    <w:rsid w:val="00BC5927"/>
    <w:rsid w:val="00BC64D6"/>
    <w:rsid w:val="00BD0D67"/>
    <w:rsid w:val="00BD10D2"/>
    <w:rsid w:val="00BD1ECB"/>
    <w:rsid w:val="00BD484B"/>
    <w:rsid w:val="00BD4CEB"/>
    <w:rsid w:val="00BE04E6"/>
    <w:rsid w:val="00BE1347"/>
    <w:rsid w:val="00BE2250"/>
    <w:rsid w:val="00BE2AE7"/>
    <w:rsid w:val="00BE385D"/>
    <w:rsid w:val="00BE3BFF"/>
    <w:rsid w:val="00BE5D55"/>
    <w:rsid w:val="00BF0864"/>
    <w:rsid w:val="00BF151F"/>
    <w:rsid w:val="00BF1B8E"/>
    <w:rsid w:val="00BF28ED"/>
    <w:rsid w:val="00BF5E0E"/>
    <w:rsid w:val="00BF6186"/>
    <w:rsid w:val="00BF636A"/>
    <w:rsid w:val="00BF7E3C"/>
    <w:rsid w:val="00C008CA"/>
    <w:rsid w:val="00C01B38"/>
    <w:rsid w:val="00C02FBE"/>
    <w:rsid w:val="00C0472F"/>
    <w:rsid w:val="00C04FE3"/>
    <w:rsid w:val="00C06143"/>
    <w:rsid w:val="00C06239"/>
    <w:rsid w:val="00C06A27"/>
    <w:rsid w:val="00C07EEA"/>
    <w:rsid w:val="00C103C0"/>
    <w:rsid w:val="00C106C6"/>
    <w:rsid w:val="00C1140F"/>
    <w:rsid w:val="00C12440"/>
    <w:rsid w:val="00C13C0D"/>
    <w:rsid w:val="00C15A8C"/>
    <w:rsid w:val="00C16CE3"/>
    <w:rsid w:val="00C1750A"/>
    <w:rsid w:val="00C20B68"/>
    <w:rsid w:val="00C23908"/>
    <w:rsid w:val="00C24656"/>
    <w:rsid w:val="00C2563E"/>
    <w:rsid w:val="00C259A1"/>
    <w:rsid w:val="00C31016"/>
    <w:rsid w:val="00C322CB"/>
    <w:rsid w:val="00C3241A"/>
    <w:rsid w:val="00C325EF"/>
    <w:rsid w:val="00C33496"/>
    <w:rsid w:val="00C33DB1"/>
    <w:rsid w:val="00C350B1"/>
    <w:rsid w:val="00C37EF2"/>
    <w:rsid w:val="00C40598"/>
    <w:rsid w:val="00C41F06"/>
    <w:rsid w:val="00C464CC"/>
    <w:rsid w:val="00C4701A"/>
    <w:rsid w:val="00C55596"/>
    <w:rsid w:val="00C56AE4"/>
    <w:rsid w:val="00C615ED"/>
    <w:rsid w:val="00C61D87"/>
    <w:rsid w:val="00C62123"/>
    <w:rsid w:val="00C625ED"/>
    <w:rsid w:val="00C63012"/>
    <w:rsid w:val="00C668D6"/>
    <w:rsid w:val="00C671D8"/>
    <w:rsid w:val="00C67278"/>
    <w:rsid w:val="00C67AB8"/>
    <w:rsid w:val="00C70D6D"/>
    <w:rsid w:val="00C71EBF"/>
    <w:rsid w:val="00C747EA"/>
    <w:rsid w:val="00C74CCD"/>
    <w:rsid w:val="00C80B81"/>
    <w:rsid w:val="00C83FBE"/>
    <w:rsid w:val="00C8465A"/>
    <w:rsid w:val="00C84B04"/>
    <w:rsid w:val="00C85002"/>
    <w:rsid w:val="00C86D7F"/>
    <w:rsid w:val="00C873F1"/>
    <w:rsid w:val="00C91BDE"/>
    <w:rsid w:val="00C92BD3"/>
    <w:rsid w:val="00C9352D"/>
    <w:rsid w:val="00C954A4"/>
    <w:rsid w:val="00C95779"/>
    <w:rsid w:val="00C968B1"/>
    <w:rsid w:val="00C97382"/>
    <w:rsid w:val="00C97BE7"/>
    <w:rsid w:val="00CA0DB5"/>
    <w:rsid w:val="00CA11AB"/>
    <w:rsid w:val="00CA445C"/>
    <w:rsid w:val="00CA467A"/>
    <w:rsid w:val="00CA5C03"/>
    <w:rsid w:val="00CA6284"/>
    <w:rsid w:val="00CB01CA"/>
    <w:rsid w:val="00CB053B"/>
    <w:rsid w:val="00CB10A7"/>
    <w:rsid w:val="00CB1DB7"/>
    <w:rsid w:val="00CB21B5"/>
    <w:rsid w:val="00CB36AD"/>
    <w:rsid w:val="00CC09CF"/>
    <w:rsid w:val="00CC178C"/>
    <w:rsid w:val="00CC2439"/>
    <w:rsid w:val="00CC3488"/>
    <w:rsid w:val="00CC5EC4"/>
    <w:rsid w:val="00CD0DCC"/>
    <w:rsid w:val="00CD1024"/>
    <w:rsid w:val="00CD2D1F"/>
    <w:rsid w:val="00CD3D74"/>
    <w:rsid w:val="00CD422C"/>
    <w:rsid w:val="00CD465D"/>
    <w:rsid w:val="00CD5880"/>
    <w:rsid w:val="00CD7880"/>
    <w:rsid w:val="00CD7C12"/>
    <w:rsid w:val="00CD7F73"/>
    <w:rsid w:val="00CE1B9D"/>
    <w:rsid w:val="00CE267E"/>
    <w:rsid w:val="00CE34B7"/>
    <w:rsid w:val="00CE6BC4"/>
    <w:rsid w:val="00CE7D80"/>
    <w:rsid w:val="00CF0ED4"/>
    <w:rsid w:val="00CF2CE9"/>
    <w:rsid w:val="00CF33BE"/>
    <w:rsid w:val="00CF405B"/>
    <w:rsid w:val="00CF470B"/>
    <w:rsid w:val="00CF4FBD"/>
    <w:rsid w:val="00CF5ACA"/>
    <w:rsid w:val="00CF6899"/>
    <w:rsid w:val="00CF71C6"/>
    <w:rsid w:val="00CF7C34"/>
    <w:rsid w:val="00CF7D9D"/>
    <w:rsid w:val="00CF7FA4"/>
    <w:rsid w:val="00D01DF5"/>
    <w:rsid w:val="00D06314"/>
    <w:rsid w:val="00D0736D"/>
    <w:rsid w:val="00D0783A"/>
    <w:rsid w:val="00D10C41"/>
    <w:rsid w:val="00D14332"/>
    <w:rsid w:val="00D20938"/>
    <w:rsid w:val="00D23EF5"/>
    <w:rsid w:val="00D24336"/>
    <w:rsid w:val="00D254D6"/>
    <w:rsid w:val="00D261CC"/>
    <w:rsid w:val="00D27D57"/>
    <w:rsid w:val="00D321D9"/>
    <w:rsid w:val="00D326FF"/>
    <w:rsid w:val="00D32C1D"/>
    <w:rsid w:val="00D334B9"/>
    <w:rsid w:val="00D347ED"/>
    <w:rsid w:val="00D356F3"/>
    <w:rsid w:val="00D4184A"/>
    <w:rsid w:val="00D45A3F"/>
    <w:rsid w:val="00D462BC"/>
    <w:rsid w:val="00D5038D"/>
    <w:rsid w:val="00D53103"/>
    <w:rsid w:val="00D5339C"/>
    <w:rsid w:val="00D57DE1"/>
    <w:rsid w:val="00D61465"/>
    <w:rsid w:val="00D62467"/>
    <w:rsid w:val="00D62F08"/>
    <w:rsid w:val="00D6388A"/>
    <w:rsid w:val="00D63D7A"/>
    <w:rsid w:val="00D6558F"/>
    <w:rsid w:val="00D71098"/>
    <w:rsid w:val="00D727E4"/>
    <w:rsid w:val="00D731B1"/>
    <w:rsid w:val="00D7377F"/>
    <w:rsid w:val="00D74FC6"/>
    <w:rsid w:val="00D75D00"/>
    <w:rsid w:val="00D77B4B"/>
    <w:rsid w:val="00D816FE"/>
    <w:rsid w:val="00D82878"/>
    <w:rsid w:val="00D82994"/>
    <w:rsid w:val="00D82BDB"/>
    <w:rsid w:val="00D8362A"/>
    <w:rsid w:val="00D84D84"/>
    <w:rsid w:val="00D85D03"/>
    <w:rsid w:val="00D862ED"/>
    <w:rsid w:val="00D86FFB"/>
    <w:rsid w:val="00D87564"/>
    <w:rsid w:val="00D9003D"/>
    <w:rsid w:val="00D90CFB"/>
    <w:rsid w:val="00D916CF"/>
    <w:rsid w:val="00D9213A"/>
    <w:rsid w:val="00D931A0"/>
    <w:rsid w:val="00D9374D"/>
    <w:rsid w:val="00D93CEB"/>
    <w:rsid w:val="00D9565C"/>
    <w:rsid w:val="00D975DE"/>
    <w:rsid w:val="00D97A12"/>
    <w:rsid w:val="00DA147A"/>
    <w:rsid w:val="00DA25CF"/>
    <w:rsid w:val="00DA272F"/>
    <w:rsid w:val="00DA687A"/>
    <w:rsid w:val="00DA6CC9"/>
    <w:rsid w:val="00DA765A"/>
    <w:rsid w:val="00DA7A76"/>
    <w:rsid w:val="00DB0311"/>
    <w:rsid w:val="00DB0F74"/>
    <w:rsid w:val="00DB0FA4"/>
    <w:rsid w:val="00DB434E"/>
    <w:rsid w:val="00DB5DF6"/>
    <w:rsid w:val="00DB7386"/>
    <w:rsid w:val="00DC19D9"/>
    <w:rsid w:val="00DC3CE3"/>
    <w:rsid w:val="00DC3DCF"/>
    <w:rsid w:val="00DC3E46"/>
    <w:rsid w:val="00DC4270"/>
    <w:rsid w:val="00DC61BE"/>
    <w:rsid w:val="00DD1BAA"/>
    <w:rsid w:val="00DD1F65"/>
    <w:rsid w:val="00DD40BC"/>
    <w:rsid w:val="00DD7B06"/>
    <w:rsid w:val="00DE1FD2"/>
    <w:rsid w:val="00DE218B"/>
    <w:rsid w:val="00DE33CB"/>
    <w:rsid w:val="00DE41ED"/>
    <w:rsid w:val="00DE42F8"/>
    <w:rsid w:val="00DE6043"/>
    <w:rsid w:val="00DE6724"/>
    <w:rsid w:val="00DE7B6C"/>
    <w:rsid w:val="00DF0C91"/>
    <w:rsid w:val="00DF2E0D"/>
    <w:rsid w:val="00DF612B"/>
    <w:rsid w:val="00E02651"/>
    <w:rsid w:val="00E029F8"/>
    <w:rsid w:val="00E04083"/>
    <w:rsid w:val="00E063CC"/>
    <w:rsid w:val="00E06FC3"/>
    <w:rsid w:val="00E075B1"/>
    <w:rsid w:val="00E104B1"/>
    <w:rsid w:val="00E1581A"/>
    <w:rsid w:val="00E15EF6"/>
    <w:rsid w:val="00E1606F"/>
    <w:rsid w:val="00E168C8"/>
    <w:rsid w:val="00E208C9"/>
    <w:rsid w:val="00E213FD"/>
    <w:rsid w:val="00E24316"/>
    <w:rsid w:val="00E25066"/>
    <w:rsid w:val="00E26557"/>
    <w:rsid w:val="00E278D0"/>
    <w:rsid w:val="00E30F56"/>
    <w:rsid w:val="00E32B3C"/>
    <w:rsid w:val="00E32D95"/>
    <w:rsid w:val="00E33A3A"/>
    <w:rsid w:val="00E36FCA"/>
    <w:rsid w:val="00E41AF2"/>
    <w:rsid w:val="00E42475"/>
    <w:rsid w:val="00E43239"/>
    <w:rsid w:val="00E43465"/>
    <w:rsid w:val="00E474C6"/>
    <w:rsid w:val="00E5047E"/>
    <w:rsid w:val="00E54044"/>
    <w:rsid w:val="00E54498"/>
    <w:rsid w:val="00E5539B"/>
    <w:rsid w:val="00E55A13"/>
    <w:rsid w:val="00E561F3"/>
    <w:rsid w:val="00E56A92"/>
    <w:rsid w:val="00E56EBB"/>
    <w:rsid w:val="00E5733D"/>
    <w:rsid w:val="00E57F05"/>
    <w:rsid w:val="00E609EC"/>
    <w:rsid w:val="00E61315"/>
    <w:rsid w:val="00E61F51"/>
    <w:rsid w:val="00E64DC7"/>
    <w:rsid w:val="00E726A4"/>
    <w:rsid w:val="00E73311"/>
    <w:rsid w:val="00E77DCE"/>
    <w:rsid w:val="00E81734"/>
    <w:rsid w:val="00E84925"/>
    <w:rsid w:val="00E85221"/>
    <w:rsid w:val="00E85C23"/>
    <w:rsid w:val="00E86834"/>
    <w:rsid w:val="00E869E2"/>
    <w:rsid w:val="00E86BB7"/>
    <w:rsid w:val="00E90086"/>
    <w:rsid w:val="00E90B32"/>
    <w:rsid w:val="00E9288F"/>
    <w:rsid w:val="00E93B99"/>
    <w:rsid w:val="00E93D71"/>
    <w:rsid w:val="00EA001B"/>
    <w:rsid w:val="00EA2F33"/>
    <w:rsid w:val="00EA4520"/>
    <w:rsid w:val="00EA79D3"/>
    <w:rsid w:val="00EB03CD"/>
    <w:rsid w:val="00EB0B74"/>
    <w:rsid w:val="00EB3B5D"/>
    <w:rsid w:val="00EB5161"/>
    <w:rsid w:val="00EB5FC1"/>
    <w:rsid w:val="00EB669F"/>
    <w:rsid w:val="00EB7075"/>
    <w:rsid w:val="00EC0361"/>
    <w:rsid w:val="00EC2E28"/>
    <w:rsid w:val="00EC30C8"/>
    <w:rsid w:val="00EC45E1"/>
    <w:rsid w:val="00EC4D82"/>
    <w:rsid w:val="00EC5121"/>
    <w:rsid w:val="00EC685B"/>
    <w:rsid w:val="00EC70DB"/>
    <w:rsid w:val="00ED0900"/>
    <w:rsid w:val="00ED1301"/>
    <w:rsid w:val="00ED2ACD"/>
    <w:rsid w:val="00ED5929"/>
    <w:rsid w:val="00ED69EC"/>
    <w:rsid w:val="00ED71CB"/>
    <w:rsid w:val="00ED7404"/>
    <w:rsid w:val="00EE15BA"/>
    <w:rsid w:val="00EE3D39"/>
    <w:rsid w:val="00EE6BF0"/>
    <w:rsid w:val="00EE7443"/>
    <w:rsid w:val="00EE7A5C"/>
    <w:rsid w:val="00EE7C22"/>
    <w:rsid w:val="00EF3C31"/>
    <w:rsid w:val="00EF402F"/>
    <w:rsid w:val="00EF44E6"/>
    <w:rsid w:val="00EF4E90"/>
    <w:rsid w:val="00EF7169"/>
    <w:rsid w:val="00EF72BE"/>
    <w:rsid w:val="00F013FD"/>
    <w:rsid w:val="00F021EB"/>
    <w:rsid w:val="00F03916"/>
    <w:rsid w:val="00F03A75"/>
    <w:rsid w:val="00F04E3C"/>
    <w:rsid w:val="00F0546A"/>
    <w:rsid w:val="00F0635E"/>
    <w:rsid w:val="00F06DB6"/>
    <w:rsid w:val="00F210A2"/>
    <w:rsid w:val="00F241EC"/>
    <w:rsid w:val="00F24C24"/>
    <w:rsid w:val="00F25EB8"/>
    <w:rsid w:val="00F2645F"/>
    <w:rsid w:val="00F2676E"/>
    <w:rsid w:val="00F2687F"/>
    <w:rsid w:val="00F3052C"/>
    <w:rsid w:val="00F36B02"/>
    <w:rsid w:val="00F36EE2"/>
    <w:rsid w:val="00F37C61"/>
    <w:rsid w:val="00F41A37"/>
    <w:rsid w:val="00F42861"/>
    <w:rsid w:val="00F44B72"/>
    <w:rsid w:val="00F44D18"/>
    <w:rsid w:val="00F46C8B"/>
    <w:rsid w:val="00F477FC"/>
    <w:rsid w:val="00F50AAC"/>
    <w:rsid w:val="00F524D3"/>
    <w:rsid w:val="00F5451B"/>
    <w:rsid w:val="00F5533F"/>
    <w:rsid w:val="00F55C6A"/>
    <w:rsid w:val="00F632B0"/>
    <w:rsid w:val="00F642B5"/>
    <w:rsid w:val="00F651A8"/>
    <w:rsid w:val="00F666CC"/>
    <w:rsid w:val="00F70018"/>
    <w:rsid w:val="00F70943"/>
    <w:rsid w:val="00F7231C"/>
    <w:rsid w:val="00F734CC"/>
    <w:rsid w:val="00F736F6"/>
    <w:rsid w:val="00F738E2"/>
    <w:rsid w:val="00F74A10"/>
    <w:rsid w:val="00F7524F"/>
    <w:rsid w:val="00F76515"/>
    <w:rsid w:val="00F774B7"/>
    <w:rsid w:val="00F812C6"/>
    <w:rsid w:val="00F81A2D"/>
    <w:rsid w:val="00F8269C"/>
    <w:rsid w:val="00F82918"/>
    <w:rsid w:val="00F83C48"/>
    <w:rsid w:val="00F87FA6"/>
    <w:rsid w:val="00F90836"/>
    <w:rsid w:val="00F90D58"/>
    <w:rsid w:val="00F93F75"/>
    <w:rsid w:val="00F941FB"/>
    <w:rsid w:val="00F955D5"/>
    <w:rsid w:val="00F97F27"/>
    <w:rsid w:val="00FA1A04"/>
    <w:rsid w:val="00FA27B3"/>
    <w:rsid w:val="00FA3BD3"/>
    <w:rsid w:val="00FA4A26"/>
    <w:rsid w:val="00FA6D9F"/>
    <w:rsid w:val="00FA7F3D"/>
    <w:rsid w:val="00FB192B"/>
    <w:rsid w:val="00FB1AE3"/>
    <w:rsid w:val="00FB2741"/>
    <w:rsid w:val="00FB453F"/>
    <w:rsid w:val="00FB5BFB"/>
    <w:rsid w:val="00FB5E6A"/>
    <w:rsid w:val="00FB6B08"/>
    <w:rsid w:val="00FC0F2C"/>
    <w:rsid w:val="00FC0FCF"/>
    <w:rsid w:val="00FC1C1B"/>
    <w:rsid w:val="00FC29C2"/>
    <w:rsid w:val="00FC31EF"/>
    <w:rsid w:val="00FC35ED"/>
    <w:rsid w:val="00FC7059"/>
    <w:rsid w:val="00FD0C12"/>
    <w:rsid w:val="00FD0F17"/>
    <w:rsid w:val="00FD381E"/>
    <w:rsid w:val="00FD6CE5"/>
    <w:rsid w:val="00FD76D2"/>
    <w:rsid w:val="00FE06B9"/>
    <w:rsid w:val="00FE14C3"/>
    <w:rsid w:val="00FE1F62"/>
    <w:rsid w:val="00FE2070"/>
    <w:rsid w:val="00FE2ED9"/>
    <w:rsid w:val="00FE4D34"/>
    <w:rsid w:val="00FE5647"/>
    <w:rsid w:val="00FE592A"/>
    <w:rsid w:val="00FE6EB2"/>
    <w:rsid w:val="00FE75B1"/>
    <w:rsid w:val="00FE7A1F"/>
    <w:rsid w:val="00FE7CCE"/>
    <w:rsid w:val="00FF3049"/>
    <w:rsid w:val="00FF6769"/>
    <w:rsid w:val="00FF68B9"/>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8707C"/>
  <w15:docId w15:val="{DB1C1FA2-DF14-4A13-850F-9A5AF4A44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D2"/>
    <w:rPr>
      <w:rFonts w:ascii="Times New Roman" w:eastAsia="Times New Roman" w:hAnsi="Times New Roman"/>
      <w:i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04B1"/>
    <w:rPr>
      <w:color w:val="0000FF"/>
      <w:u w:val="single"/>
    </w:rPr>
  </w:style>
  <w:style w:type="table" w:styleId="TableGrid">
    <w:name w:val="Table Grid"/>
    <w:basedOn w:val="TableNormal"/>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04B1"/>
    <w:rPr>
      <w:rFonts w:ascii="Tahoma" w:hAnsi="Tahoma" w:cs="Tahoma"/>
      <w:sz w:val="16"/>
      <w:szCs w:val="16"/>
    </w:rPr>
  </w:style>
  <w:style w:type="character" w:customStyle="1" w:styleId="BalloonTextChar">
    <w:name w:val="Balloon Text Char"/>
    <w:link w:val="BalloonText"/>
    <w:uiPriority w:val="99"/>
    <w:semiHidden/>
    <w:rsid w:val="00E104B1"/>
    <w:rPr>
      <w:rFonts w:ascii="Tahoma" w:eastAsia="Times New Roman" w:hAnsi="Tahoma" w:cs="Tahoma"/>
      <w:iCs/>
      <w:sz w:val="16"/>
      <w:szCs w:val="16"/>
      <w:lang w:val="lv-LV"/>
    </w:rPr>
  </w:style>
  <w:style w:type="paragraph" w:styleId="Header">
    <w:name w:val="header"/>
    <w:basedOn w:val="Normal"/>
    <w:link w:val="HeaderChar"/>
    <w:unhideWhenUsed/>
    <w:rsid w:val="00E104B1"/>
    <w:pPr>
      <w:tabs>
        <w:tab w:val="center" w:pos="4844"/>
        <w:tab w:val="right" w:pos="9689"/>
      </w:tabs>
    </w:pPr>
  </w:style>
  <w:style w:type="character" w:customStyle="1" w:styleId="HeaderChar">
    <w:name w:val="Header Char"/>
    <w:link w:val="Header"/>
    <w:uiPriority w:val="99"/>
    <w:semiHidden/>
    <w:rsid w:val="00E104B1"/>
    <w:rPr>
      <w:rFonts w:ascii="Times New Roman" w:eastAsia="Times New Roman" w:hAnsi="Times New Roman" w:cs="Times New Roman"/>
      <w:iCs/>
      <w:sz w:val="28"/>
      <w:szCs w:val="20"/>
      <w:lang w:val="lv-LV"/>
    </w:rPr>
  </w:style>
  <w:style w:type="paragraph" w:styleId="Footer">
    <w:name w:val="footer"/>
    <w:basedOn w:val="Normal"/>
    <w:link w:val="FooterChar"/>
    <w:uiPriority w:val="99"/>
    <w:unhideWhenUsed/>
    <w:rsid w:val="00E104B1"/>
    <w:pPr>
      <w:tabs>
        <w:tab w:val="center" w:pos="4844"/>
        <w:tab w:val="right" w:pos="9689"/>
      </w:tabs>
    </w:pPr>
  </w:style>
  <w:style w:type="character" w:customStyle="1" w:styleId="FooterChar">
    <w:name w:val="Footer Char"/>
    <w:link w:val="Footer"/>
    <w:uiPriority w:val="99"/>
    <w:rsid w:val="00E104B1"/>
    <w:rPr>
      <w:rFonts w:ascii="Times New Roman" w:eastAsia="Times New Roman" w:hAnsi="Times New Roman" w:cs="Times New Roman"/>
      <w:iCs/>
      <w:sz w:val="28"/>
      <w:szCs w:val="20"/>
      <w:lang w:val="lv-LV"/>
    </w:rPr>
  </w:style>
  <w:style w:type="character" w:styleId="PageNumber">
    <w:name w:val="page number"/>
    <w:basedOn w:val="DefaultParagraphFont"/>
    <w:rsid w:val="00E104B1"/>
  </w:style>
  <w:style w:type="paragraph" w:styleId="ListParagraph">
    <w:name w:val="List Paragraph"/>
    <w:basedOn w:val="Normal"/>
    <w:uiPriority w:val="34"/>
    <w:qFormat/>
    <w:rsid w:val="00235EB5"/>
    <w:pPr>
      <w:ind w:left="720"/>
      <w:contextualSpacing/>
    </w:pPr>
  </w:style>
  <w:style w:type="paragraph" w:customStyle="1" w:styleId="tv213">
    <w:name w:val="tv213"/>
    <w:basedOn w:val="Normal"/>
    <w:rsid w:val="00B039D5"/>
    <w:pPr>
      <w:spacing w:before="100" w:beforeAutospacing="1" w:after="100" w:afterAutospacing="1"/>
    </w:pPr>
    <w:rPr>
      <w:iCs w:val="0"/>
      <w:sz w:val="24"/>
      <w:szCs w:val="24"/>
      <w:lang w:eastAsia="lv-LV"/>
    </w:rPr>
  </w:style>
  <w:style w:type="paragraph" w:styleId="Title">
    <w:name w:val="Title"/>
    <w:basedOn w:val="Normal"/>
    <w:next w:val="Normal"/>
    <w:link w:val="TitleChar"/>
    <w:qFormat/>
    <w:rsid w:val="007903E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903ED"/>
    <w:rPr>
      <w:rFonts w:asciiTheme="majorHAnsi" w:eastAsiaTheme="majorEastAsia" w:hAnsiTheme="majorHAnsi" w:cstheme="majorBidi"/>
      <w:iCs/>
      <w:spacing w:val="-10"/>
      <w:kern w:val="28"/>
      <w:sz w:val="56"/>
      <w:szCs w:val="56"/>
      <w:lang w:eastAsia="en-US"/>
    </w:rPr>
  </w:style>
  <w:style w:type="character" w:styleId="CommentReference">
    <w:name w:val="annotation reference"/>
    <w:basedOn w:val="DefaultParagraphFont"/>
    <w:uiPriority w:val="99"/>
    <w:semiHidden/>
    <w:unhideWhenUsed/>
    <w:rsid w:val="00C71EBF"/>
    <w:rPr>
      <w:sz w:val="16"/>
      <w:szCs w:val="16"/>
    </w:rPr>
  </w:style>
  <w:style w:type="paragraph" w:styleId="CommentText">
    <w:name w:val="annotation text"/>
    <w:basedOn w:val="Normal"/>
    <w:link w:val="CommentTextChar"/>
    <w:uiPriority w:val="99"/>
    <w:unhideWhenUsed/>
    <w:rsid w:val="00C71EBF"/>
    <w:rPr>
      <w:sz w:val="20"/>
    </w:rPr>
  </w:style>
  <w:style w:type="character" w:customStyle="1" w:styleId="CommentTextChar">
    <w:name w:val="Comment Text Char"/>
    <w:basedOn w:val="DefaultParagraphFont"/>
    <w:link w:val="CommentText"/>
    <w:uiPriority w:val="99"/>
    <w:rsid w:val="00C71EBF"/>
    <w:rPr>
      <w:rFonts w:ascii="Times New Roman" w:eastAsia="Times New Roman" w:hAnsi="Times New Roman"/>
      <w:iCs/>
      <w:lang w:eastAsia="en-US"/>
    </w:rPr>
  </w:style>
  <w:style w:type="paragraph" w:styleId="CommentSubject">
    <w:name w:val="annotation subject"/>
    <w:basedOn w:val="CommentText"/>
    <w:next w:val="CommentText"/>
    <w:link w:val="CommentSubjectChar"/>
    <w:uiPriority w:val="99"/>
    <w:semiHidden/>
    <w:unhideWhenUsed/>
    <w:rsid w:val="00C71EBF"/>
    <w:rPr>
      <w:b/>
      <w:bCs/>
    </w:rPr>
  </w:style>
  <w:style w:type="character" w:customStyle="1" w:styleId="CommentSubjectChar">
    <w:name w:val="Comment Subject Char"/>
    <w:basedOn w:val="CommentTextChar"/>
    <w:link w:val="CommentSubject"/>
    <w:uiPriority w:val="99"/>
    <w:semiHidden/>
    <w:rsid w:val="00C71EBF"/>
    <w:rPr>
      <w:rFonts w:ascii="Times New Roman" w:eastAsia="Times New Roman" w:hAnsi="Times New Roman"/>
      <w:b/>
      <w:bCs/>
      <w:iCs/>
      <w:lang w:eastAsia="en-US"/>
    </w:rPr>
  </w:style>
  <w:style w:type="character" w:styleId="UnresolvedMention">
    <w:name w:val="Unresolved Mention"/>
    <w:basedOn w:val="DefaultParagraphFont"/>
    <w:uiPriority w:val="99"/>
    <w:semiHidden/>
    <w:unhideWhenUsed/>
    <w:rsid w:val="00922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6423">
      <w:bodyDiv w:val="1"/>
      <w:marLeft w:val="0"/>
      <w:marRight w:val="0"/>
      <w:marTop w:val="0"/>
      <w:marBottom w:val="0"/>
      <w:divBdr>
        <w:top w:val="none" w:sz="0" w:space="0" w:color="auto"/>
        <w:left w:val="none" w:sz="0" w:space="0" w:color="auto"/>
        <w:bottom w:val="none" w:sz="0" w:space="0" w:color="auto"/>
        <w:right w:val="none" w:sz="0" w:space="0" w:color="auto"/>
      </w:divBdr>
    </w:div>
    <w:div w:id="208107613">
      <w:bodyDiv w:val="1"/>
      <w:marLeft w:val="0"/>
      <w:marRight w:val="0"/>
      <w:marTop w:val="0"/>
      <w:marBottom w:val="0"/>
      <w:divBdr>
        <w:top w:val="none" w:sz="0" w:space="0" w:color="auto"/>
        <w:left w:val="none" w:sz="0" w:space="0" w:color="auto"/>
        <w:bottom w:val="none" w:sz="0" w:space="0" w:color="auto"/>
        <w:right w:val="none" w:sz="0" w:space="0" w:color="auto"/>
      </w:divBdr>
    </w:div>
    <w:div w:id="687752093">
      <w:bodyDiv w:val="1"/>
      <w:marLeft w:val="0"/>
      <w:marRight w:val="0"/>
      <w:marTop w:val="0"/>
      <w:marBottom w:val="0"/>
      <w:divBdr>
        <w:top w:val="none" w:sz="0" w:space="0" w:color="auto"/>
        <w:left w:val="none" w:sz="0" w:space="0" w:color="auto"/>
        <w:bottom w:val="none" w:sz="0" w:space="0" w:color="auto"/>
        <w:right w:val="none" w:sz="0" w:space="0" w:color="auto"/>
      </w:divBdr>
    </w:div>
    <w:div w:id="796606804">
      <w:bodyDiv w:val="1"/>
      <w:marLeft w:val="0"/>
      <w:marRight w:val="0"/>
      <w:marTop w:val="0"/>
      <w:marBottom w:val="0"/>
      <w:divBdr>
        <w:top w:val="none" w:sz="0" w:space="0" w:color="auto"/>
        <w:left w:val="none" w:sz="0" w:space="0" w:color="auto"/>
        <w:bottom w:val="none" w:sz="0" w:space="0" w:color="auto"/>
        <w:right w:val="none" w:sz="0" w:space="0" w:color="auto"/>
      </w:divBdr>
    </w:div>
    <w:div w:id="828252698">
      <w:bodyDiv w:val="1"/>
      <w:marLeft w:val="0"/>
      <w:marRight w:val="0"/>
      <w:marTop w:val="0"/>
      <w:marBottom w:val="0"/>
      <w:divBdr>
        <w:top w:val="none" w:sz="0" w:space="0" w:color="auto"/>
        <w:left w:val="none" w:sz="0" w:space="0" w:color="auto"/>
        <w:bottom w:val="none" w:sz="0" w:space="0" w:color="auto"/>
        <w:right w:val="none" w:sz="0" w:space="0" w:color="auto"/>
      </w:divBdr>
    </w:div>
    <w:div w:id="1120732806">
      <w:bodyDiv w:val="1"/>
      <w:marLeft w:val="0"/>
      <w:marRight w:val="0"/>
      <w:marTop w:val="0"/>
      <w:marBottom w:val="0"/>
      <w:divBdr>
        <w:top w:val="none" w:sz="0" w:space="0" w:color="auto"/>
        <w:left w:val="none" w:sz="0" w:space="0" w:color="auto"/>
        <w:bottom w:val="none" w:sz="0" w:space="0" w:color="auto"/>
        <w:right w:val="none" w:sz="0" w:space="0" w:color="auto"/>
      </w:divBdr>
    </w:div>
    <w:div w:id="1469057074">
      <w:bodyDiv w:val="1"/>
      <w:marLeft w:val="0"/>
      <w:marRight w:val="0"/>
      <w:marTop w:val="0"/>
      <w:marBottom w:val="0"/>
      <w:divBdr>
        <w:top w:val="none" w:sz="0" w:space="0" w:color="auto"/>
        <w:left w:val="none" w:sz="0" w:space="0" w:color="auto"/>
        <w:bottom w:val="none" w:sz="0" w:space="0" w:color="auto"/>
        <w:right w:val="none" w:sz="0" w:space="0" w:color="auto"/>
      </w:divBdr>
    </w:div>
    <w:div w:id="201086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ita.vaza@cesu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ne.gulbinska\Downloads\16_Attistibas%20un%20terit%20planosanas%20komisija.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16_Attistibas un terit planosanas komisija</Template>
  <TotalTime>1</TotalTime>
  <Pages>2</Pages>
  <Words>2111</Words>
  <Characters>1204</Characters>
  <Application>Microsoft Office Word</Application>
  <DocSecurity>4</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Rudite Klava</dc:creator>
  <cp:keywords/>
  <cp:lastModifiedBy>Anita Vīksne</cp:lastModifiedBy>
  <cp:revision>2</cp:revision>
  <cp:lastPrinted>2021-10-25T07:21:00Z</cp:lastPrinted>
  <dcterms:created xsi:type="dcterms:W3CDTF">2025-08-29T09:56:00Z</dcterms:created>
  <dcterms:modified xsi:type="dcterms:W3CDTF">2025-08-29T09:56:00Z</dcterms:modified>
</cp:coreProperties>
</file>