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1FA6" w:rsidRDefault="00D21FA6" w:rsidP="00E7353C">
      <w:pPr>
        <w:pStyle w:val="Header"/>
        <w:tabs>
          <w:tab w:val="left" w:pos="720"/>
        </w:tabs>
        <w:rPr>
          <w:rFonts w:ascii="Times New Roman" w:hAnsi="Times New Roman"/>
          <w:sz w:val="24"/>
          <w:szCs w:val="24"/>
          <w:lang w:val="lv-LV"/>
        </w:rPr>
      </w:pPr>
      <w:bookmarkStart w:id="0" w:name="_GoBack"/>
      <w:bookmarkEnd w:id="0"/>
    </w:p>
    <w:p w:rsidR="008C3023" w:rsidRDefault="008C3023" w:rsidP="0053240A">
      <w:pPr>
        <w:pStyle w:val="Header"/>
        <w:tabs>
          <w:tab w:val="left" w:pos="720"/>
        </w:tabs>
        <w:jc w:val="center"/>
        <w:rPr>
          <w:rFonts w:ascii="Times New Roman" w:hAnsi="Times New Roman"/>
          <w:sz w:val="24"/>
          <w:szCs w:val="24"/>
          <w:lang w:val="lv-LV"/>
        </w:rPr>
      </w:pPr>
    </w:p>
    <w:p w:rsidR="001C546A" w:rsidRPr="001C0170" w:rsidRDefault="00823FED" w:rsidP="0053240A">
      <w:pPr>
        <w:pStyle w:val="Header"/>
        <w:tabs>
          <w:tab w:val="left" w:pos="720"/>
        </w:tabs>
        <w:jc w:val="center"/>
        <w:rPr>
          <w:rFonts w:ascii="Times New Roman" w:hAnsi="Times New Roman"/>
          <w:sz w:val="24"/>
          <w:szCs w:val="24"/>
          <w:lang w:val="lv-LV"/>
        </w:rPr>
      </w:pPr>
      <w:r w:rsidRPr="001C0170">
        <w:rPr>
          <w:rFonts w:ascii="Times New Roman" w:hAnsi="Times New Roman"/>
          <w:sz w:val="24"/>
          <w:szCs w:val="24"/>
          <w:lang w:val="lv-LV"/>
        </w:rPr>
        <w:t>Rīgā</w:t>
      </w:r>
    </w:p>
    <w:p w:rsidR="008C3023" w:rsidRDefault="008C3023" w:rsidP="00752A99">
      <w:pPr>
        <w:spacing w:after="0" w:line="240" w:lineRule="auto"/>
        <w:rPr>
          <w:rFonts w:ascii="Times New Roman" w:hAnsi="Times New Roman"/>
          <w:sz w:val="24"/>
          <w:szCs w:val="24"/>
          <w:lang w:val="lv-LV"/>
        </w:rPr>
      </w:pPr>
    </w:p>
    <w:p w:rsidR="005B7789" w:rsidRPr="00480981" w:rsidRDefault="005D0980" w:rsidP="00752A99">
      <w:pPr>
        <w:spacing w:after="0" w:line="240" w:lineRule="auto"/>
        <w:rPr>
          <w:rFonts w:ascii="Times New Roman" w:hAnsi="Times New Roman"/>
          <w:sz w:val="24"/>
          <w:szCs w:val="24"/>
          <w:lang w:val="lv-LV"/>
        </w:rPr>
      </w:pPr>
      <w:r w:rsidRPr="00480981">
        <w:rPr>
          <w:rFonts w:ascii="Times New Roman" w:hAnsi="Times New Roman"/>
          <w:sz w:val="24"/>
          <w:szCs w:val="24"/>
          <w:lang w:val="lv-LV"/>
        </w:rPr>
        <w:t>21</w:t>
      </w:r>
      <w:r w:rsidR="00E13A56" w:rsidRPr="00480981">
        <w:rPr>
          <w:rFonts w:ascii="Times New Roman" w:hAnsi="Times New Roman"/>
          <w:sz w:val="24"/>
          <w:szCs w:val="24"/>
          <w:lang w:val="lv-LV"/>
        </w:rPr>
        <w:t>.03.</w:t>
      </w:r>
      <w:r w:rsidR="005B7789" w:rsidRPr="00480981">
        <w:rPr>
          <w:rFonts w:ascii="Times New Roman" w:hAnsi="Times New Roman"/>
          <w:sz w:val="24"/>
          <w:szCs w:val="24"/>
          <w:lang w:val="lv-LV"/>
        </w:rPr>
        <w:t>202</w:t>
      </w:r>
      <w:r w:rsidR="001C0170" w:rsidRPr="00480981">
        <w:rPr>
          <w:rFonts w:ascii="Times New Roman" w:hAnsi="Times New Roman"/>
          <w:sz w:val="24"/>
          <w:szCs w:val="24"/>
          <w:lang w:val="lv-LV"/>
        </w:rPr>
        <w:t>2</w:t>
      </w:r>
      <w:r w:rsidR="00032B74" w:rsidRPr="00480981">
        <w:rPr>
          <w:rFonts w:ascii="Times New Roman" w:hAnsi="Times New Roman"/>
          <w:sz w:val="24"/>
          <w:szCs w:val="24"/>
          <w:lang w:val="lv-LV"/>
        </w:rPr>
        <w:t>.</w:t>
      </w:r>
      <w:r w:rsidR="00E13A56" w:rsidRPr="00480981">
        <w:rPr>
          <w:rFonts w:ascii="Times New Roman" w:hAnsi="Times New Roman"/>
          <w:sz w:val="24"/>
          <w:szCs w:val="24"/>
          <w:lang w:val="lv-LV"/>
        </w:rPr>
        <w:t xml:space="preserve"> </w:t>
      </w:r>
      <w:r w:rsidR="001C546A" w:rsidRPr="00480981">
        <w:rPr>
          <w:rFonts w:ascii="Times New Roman" w:hAnsi="Times New Roman"/>
          <w:sz w:val="24"/>
          <w:szCs w:val="24"/>
          <w:lang w:val="lv-LV"/>
        </w:rPr>
        <w:t>Nr.</w:t>
      </w:r>
      <w:r w:rsidR="005B7789" w:rsidRPr="00480981">
        <w:rPr>
          <w:rFonts w:ascii="Times New Roman" w:hAnsi="Times New Roman"/>
          <w:sz w:val="24"/>
          <w:szCs w:val="24"/>
          <w:lang w:val="lv-LV"/>
        </w:rPr>
        <w:t>14.5-03/</w:t>
      </w:r>
      <w:r w:rsidR="00A52C11" w:rsidRPr="00480981">
        <w:rPr>
          <w:rFonts w:ascii="Times New Roman" w:hAnsi="Times New Roman"/>
          <w:sz w:val="24"/>
          <w:szCs w:val="24"/>
          <w:lang w:val="lv-LV"/>
        </w:rPr>
        <w:t>1354</w:t>
      </w:r>
    </w:p>
    <w:p w:rsidR="00480981" w:rsidRPr="00480981" w:rsidRDefault="00480981" w:rsidP="00752A99">
      <w:pPr>
        <w:spacing w:after="0" w:line="240" w:lineRule="auto"/>
        <w:rPr>
          <w:rFonts w:ascii="Times New Roman" w:eastAsia="Times New Roman" w:hAnsi="Times New Roman"/>
          <w:noProof/>
          <w:sz w:val="24"/>
          <w:szCs w:val="24"/>
        </w:rPr>
      </w:pPr>
      <w:r w:rsidRPr="00480981">
        <w:rPr>
          <w:rFonts w:ascii="Times New Roman" w:hAnsi="Times New Roman"/>
          <w:sz w:val="24"/>
          <w:szCs w:val="24"/>
          <w:lang w:val="lv-LV"/>
        </w:rPr>
        <w:t>uz vēstuli Nr.</w:t>
      </w:r>
      <w:r w:rsidRPr="00480981">
        <w:rPr>
          <w:rFonts w:ascii="Times New Roman" w:eastAsia="Times New Roman" w:hAnsi="Times New Roman"/>
          <w:noProof/>
          <w:sz w:val="24"/>
          <w:szCs w:val="24"/>
        </w:rPr>
        <w:t xml:space="preserve"> 4-8e/22/789,</w:t>
      </w:r>
    </w:p>
    <w:p w:rsidR="00480981" w:rsidRPr="00480981" w:rsidRDefault="00480981" w:rsidP="00752A99">
      <w:pPr>
        <w:spacing w:after="0" w:line="240" w:lineRule="auto"/>
        <w:rPr>
          <w:rFonts w:ascii="Times New Roman" w:hAnsi="Times New Roman"/>
          <w:sz w:val="24"/>
          <w:szCs w:val="24"/>
          <w:lang w:val="lv-LV"/>
        </w:rPr>
      </w:pPr>
      <w:r w:rsidRPr="00480981">
        <w:rPr>
          <w:rFonts w:ascii="Times New Roman" w:eastAsia="Times New Roman" w:hAnsi="Times New Roman"/>
          <w:noProof/>
          <w:sz w:val="24"/>
          <w:szCs w:val="24"/>
        </w:rPr>
        <w:t>reģ.NKMP 18.03.2022., Nr.02394</w:t>
      </w:r>
    </w:p>
    <w:p w:rsidR="008C3023" w:rsidRDefault="008C3023" w:rsidP="00E13A56">
      <w:pPr>
        <w:spacing w:after="0"/>
        <w:jc w:val="right"/>
        <w:rPr>
          <w:rFonts w:ascii="Times New Roman" w:hAnsi="Times New Roman"/>
          <w:b/>
          <w:bCs/>
          <w:sz w:val="24"/>
          <w:szCs w:val="24"/>
          <w:lang w:val="lv-LV"/>
        </w:rPr>
      </w:pPr>
    </w:p>
    <w:p w:rsidR="00A93682" w:rsidRDefault="005D0980" w:rsidP="00E13A56">
      <w:pPr>
        <w:spacing w:after="0"/>
        <w:jc w:val="right"/>
        <w:rPr>
          <w:rFonts w:ascii="Times New Roman" w:hAnsi="Times New Roman"/>
          <w:b/>
          <w:bCs/>
          <w:sz w:val="24"/>
          <w:szCs w:val="24"/>
          <w:lang w:val="lv-LV"/>
        </w:rPr>
      </w:pPr>
      <w:r>
        <w:rPr>
          <w:rFonts w:ascii="Times New Roman" w:hAnsi="Times New Roman"/>
          <w:b/>
          <w:bCs/>
          <w:sz w:val="24"/>
          <w:szCs w:val="24"/>
          <w:lang w:val="lv-LV"/>
        </w:rPr>
        <w:t>Izglītības un zinātnes ministrija</w:t>
      </w:r>
    </w:p>
    <w:p w:rsidR="008E231F" w:rsidRPr="0053240A" w:rsidRDefault="00F14C49" w:rsidP="0053240A">
      <w:pPr>
        <w:spacing w:after="0"/>
        <w:jc w:val="right"/>
        <w:rPr>
          <w:rFonts w:ascii="Times New Roman" w:hAnsi="Times New Roman"/>
          <w:sz w:val="24"/>
          <w:szCs w:val="24"/>
          <w:lang w:val="lv-LV" w:eastAsia="lv-LV"/>
        </w:rPr>
      </w:pPr>
      <w:hyperlink r:id="rId10" w:history="1">
        <w:r w:rsidR="005D0980" w:rsidRPr="00403F9E">
          <w:rPr>
            <w:rStyle w:val="Hyperlink"/>
            <w:rFonts w:ascii="Times New Roman" w:hAnsi="Times New Roman"/>
            <w:sz w:val="24"/>
            <w:szCs w:val="24"/>
            <w:lang w:val="lv-LV" w:eastAsia="lv-LV"/>
          </w:rPr>
          <w:t>pasts@izm.gov.lv</w:t>
        </w:r>
      </w:hyperlink>
      <w:r w:rsidR="005D0980">
        <w:rPr>
          <w:rFonts w:ascii="Times New Roman" w:hAnsi="Times New Roman"/>
          <w:sz w:val="24"/>
          <w:szCs w:val="24"/>
          <w:lang w:val="lv-LV" w:eastAsia="lv-LV"/>
        </w:rPr>
        <w:t xml:space="preserve"> </w:t>
      </w:r>
    </w:p>
    <w:p w:rsidR="008C3023" w:rsidRDefault="008C3023" w:rsidP="005D0980">
      <w:pPr>
        <w:spacing w:after="0"/>
        <w:rPr>
          <w:rFonts w:ascii="Times New Roman" w:hAnsi="Times New Roman"/>
          <w:b/>
          <w:sz w:val="24"/>
          <w:szCs w:val="24"/>
          <w:lang w:val="lv-LV"/>
        </w:rPr>
      </w:pPr>
    </w:p>
    <w:p w:rsidR="005D0980" w:rsidRDefault="00F97EC9" w:rsidP="005D0980">
      <w:pPr>
        <w:spacing w:after="0"/>
        <w:rPr>
          <w:rFonts w:ascii="Times New Roman" w:hAnsi="Times New Roman"/>
          <w:b/>
          <w:sz w:val="24"/>
          <w:szCs w:val="24"/>
          <w:lang w:val="lv-LV"/>
        </w:rPr>
      </w:pPr>
      <w:r w:rsidRPr="00F97EC9">
        <w:rPr>
          <w:rFonts w:ascii="Times New Roman" w:hAnsi="Times New Roman"/>
          <w:b/>
          <w:sz w:val="24"/>
          <w:szCs w:val="24"/>
          <w:lang w:val="lv-LV"/>
        </w:rPr>
        <w:t xml:space="preserve">Par </w:t>
      </w:r>
      <w:r w:rsidR="005D0980">
        <w:rPr>
          <w:rFonts w:ascii="Times New Roman" w:hAnsi="Times New Roman"/>
          <w:b/>
          <w:sz w:val="24"/>
          <w:szCs w:val="24"/>
          <w:lang w:val="lv-LV"/>
        </w:rPr>
        <w:t xml:space="preserve">īpašumu “Latnoras” un “Mežkakti” </w:t>
      </w:r>
    </w:p>
    <w:p w:rsidR="00CF40D1" w:rsidRPr="00F97EC9" w:rsidRDefault="005D0980" w:rsidP="005D0980">
      <w:pPr>
        <w:spacing w:after="0"/>
        <w:rPr>
          <w:rFonts w:ascii="Times New Roman" w:hAnsi="Times New Roman"/>
          <w:b/>
          <w:sz w:val="24"/>
          <w:szCs w:val="24"/>
          <w:lang w:val="lv-LV"/>
        </w:rPr>
      </w:pPr>
      <w:r>
        <w:rPr>
          <w:rFonts w:ascii="Times New Roman" w:hAnsi="Times New Roman"/>
          <w:b/>
          <w:sz w:val="24"/>
          <w:szCs w:val="24"/>
          <w:lang w:val="lv-LV"/>
        </w:rPr>
        <w:t>Bauskas novadā, Rundāles pagastā apgrūtinājumu</w:t>
      </w:r>
    </w:p>
    <w:p w:rsidR="00F54337" w:rsidRPr="001C0170" w:rsidRDefault="00F54337" w:rsidP="00CF40D1">
      <w:pPr>
        <w:pStyle w:val="NoSpacing"/>
        <w:rPr>
          <w:rFonts w:ascii="Times New Roman" w:hAnsi="Times New Roman"/>
          <w:sz w:val="24"/>
          <w:szCs w:val="24"/>
          <w:lang w:val="lv-LV"/>
        </w:rPr>
      </w:pPr>
    </w:p>
    <w:p w:rsidR="008C3023" w:rsidRDefault="00E948F8" w:rsidP="00F035D1">
      <w:pPr>
        <w:pStyle w:val="ListParagraph"/>
        <w:spacing w:after="120" w:line="276" w:lineRule="auto"/>
        <w:ind w:left="0"/>
        <w:jc w:val="both"/>
      </w:pPr>
      <w:r w:rsidRPr="001C0170">
        <w:t xml:space="preserve">              </w:t>
      </w:r>
    </w:p>
    <w:p w:rsidR="008C3023" w:rsidRDefault="008C3023" w:rsidP="00F035D1">
      <w:pPr>
        <w:pStyle w:val="ListParagraph"/>
        <w:spacing w:after="120" w:line="276" w:lineRule="auto"/>
        <w:ind w:left="0"/>
        <w:jc w:val="both"/>
      </w:pPr>
    </w:p>
    <w:p w:rsidR="00AF7BB7" w:rsidRDefault="008C3023" w:rsidP="00F035D1">
      <w:pPr>
        <w:pStyle w:val="ListParagraph"/>
        <w:spacing w:after="120" w:line="276" w:lineRule="auto"/>
        <w:ind w:left="0"/>
        <w:jc w:val="both"/>
      </w:pPr>
      <w:r>
        <w:t xml:space="preserve">              </w:t>
      </w:r>
      <w:r w:rsidR="008B6C2A" w:rsidRPr="001C0170">
        <w:t>Nacionālā kultūras mantojum</w:t>
      </w:r>
      <w:r w:rsidR="00F035D1">
        <w:t>a pārvalde</w:t>
      </w:r>
      <w:r w:rsidR="00442BBD" w:rsidRPr="001C0170">
        <w:t xml:space="preserve"> (turpmāk – Pārvalde)</w:t>
      </w:r>
      <w:r w:rsidR="0042197E" w:rsidRPr="001C0170">
        <w:t xml:space="preserve"> </w:t>
      </w:r>
      <w:r w:rsidR="009A3A81" w:rsidRPr="001C0170">
        <w:t xml:space="preserve"> </w:t>
      </w:r>
      <w:r w:rsidR="00F035D1">
        <w:t>ir saņēmusi Jūsu vēstuli ar lūgumu sniegt skaidrojumu par Izglītības un zinātnes ministrijas valdījumā esošo valsts īpašumu Bauskas novadā Rundāles pagastā “Latnoras” (kadastra Nr.4076 008 </w:t>
      </w:r>
      <w:r w:rsidR="002D622B">
        <w:t>0</w:t>
      </w:r>
      <w:r w:rsidR="00F035D1">
        <w:t>41</w:t>
      </w:r>
      <w:r w:rsidR="00387B87">
        <w:t>2</w:t>
      </w:r>
      <w:r w:rsidR="00F035D1">
        <w:t>) un “Mežkakti” (kadastra Nr. 4076 008 0413) apgrūtinājumu.</w:t>
      </w:r>
    </w:p>
    <w:p w:rsidR="00F035D1" w:rsidRDefault="002E7693" w:rsidP="00F035D1">
      <w:pPr>
        <w:pStyle w:val="ListParagraph"/>
        <w:spacing w:after="120" w:line="276" w:lineRule="auto"/>
        <w:ind w:left="0"/>
        <w:jc w:val="both"/>
      </w:pPr>
      <w:r>
        <w:t xml:space="preserve">              </w:t>
      </w:r>
      <w:r w:rsidR="00F035D1">
        <w:t xml:space="preserve">Informējam, ka minētie īpašumi atrodas valsts nozīmes arhitektūras pieminekļa </w:t>
      </w:r>
      <w:r w:rsidR="00F035D1" w:rsidRPr="00387B87">
        <w:rPr>
          <w:i/>
        </w:rPr>
        <w:t>“Kaucmindes muižas muižnieka dzīvojamā ēka”</w:t>
      </w:r>
      <w:r w:rsidR="00F035D1">
        <w:t xml:space="preserve"> (valsts aizsardzības Nr.6179) un valsts nozīmes arhitektūras pieminekļa</w:t>
      </w:r>
      <w:r w:rsidR="000960B3">
        <w:t xml:space="preserve"> </w:t>
      </w:r>
      <w:r w:rsidR="000960B3" w:rsidRPr="00387B87">
        <w:rPr>
          <w:i/>
        </w:rPr>
        <w:t>“Parks”</w:t>
      </w:r>
      <w:r w:rsidR="000960B3">
        <w:t xml:space="preserve"> (valsts aizsardzības Nr.6180) aizsardzības zonā</w:t>
      </w:r>
      <w:r w:rsidR="003339D8">
        <w:t xml:space="preserve">, uz tiem attiecināms apgrūtinājums – vides un dabas resursu aizsargjoslas (aizsardzības zonas) teritorija ap kultūras pieminekli laukos </w:t>
      </w:r>
      <w:r w:rsidR="002D622B">
        <w:t>(apgrūtinājuma kods 7314020101), atbilstoši īpašuma “Latnoras” zemesgrāmatas (Rundāles pagasta zemesgrāmatas nodalījums Nr. 100000619630) III daļa 1.iedaļas 1.2.atzīmei un īpašuma “Mežkakti” zemesgrāmatas (Rundāles pagasta zemesgrāmatas nodalījums Nr. 100000619632) III daļas 1.iedaļas 1.2.atzīmei.</w:t>
      </w:r>
    </w:p>
    <w:p w:rsidR="001C4AA9" w:rsidRDefault="002E7693" w:rsidP="00F035D1">
      <w:pPr>
        <w:pStyle w:val="ListParagraph"/>
        <w:spacing w:after="120" w:line="276" w:lineRule="auto"/>
        <w:ind w:left="0"/>
        <w:jc w:val="both"/>
      </w:pPr>
      <w:r>
        <w:t xml:space="preserve">              </w:t>
      </w:r>
      <w:r w:rsidR="003339D8">
        <w:t>Īpašuma “Latnoras” zemesgrāmatā</w:t>
      </w:r>
      <w:r>
        <w:t xml:space="preserve"> (Rundāles pagasta zemesgrāmatas nodalījums Nr. 100000619630) III daļa 1.iedaļas 1.3.atzīme: “uz zemes gabala atrodošās Kaucmindes pils ēka un parks ir valsts nozīmes arhitektūras pieminekļi (valsts aizsardzības Nr.6180,6179)” nav aktuāla un ir dzēšama</w:t>
      </w:r>
      <w:r w:rsidR="002D622B">
        <w:t>.</w:t>
      </w:r>
      <w:r>
        <w:t xml:space="preserve"> Īpašuma “Mežkakti” zemesgrāmatā (Rundāles pagasta zemesgrāmatas nodalījums Nr. 100000619632) III daļa 1.iedaļas 1.3.atzīme: “uz zemes gabala atrodošās Kaucmindes pils ēka un parks ir valsts nozīmes arhitektūras pieminekļi (valsts aizsardzības Nr.6180,6179)” nav aktuāla un ir dzēšama.</w:t>
      </w:r>
      <w:r w:rsidR="002D622B">
        <w:t xml:space="preserve"> </w:t>
      </w:r>
    </w:p>
    <w:p w:rsidR="002D622B" w:rsidRPr="00AF7BB7" w:rsidRDefault="001C4AA9" w:rsidP="00F035D1">
      <w:pPr>
        <w:pStyle w:val="ListParagraph"/>
        <w:spacing w:after="120" w:line="276" w:lineRule="auto"/>
        <w:ind w:left="0"/>
        <w:jc w:val="both"/>
      </w:pPr>
      <w:r>
        <w:t xml:space="preserve">            Pārbaudot informāciju konstatēts, </w:t>
      </w:r>
      <w:r w:rsidR="008C3023">
        <w:t xml:space="preserve">ka </w:t>
      </w:r>
      <w:r w:rsidR="00461C05">
        <w:t>apgrūtinājums uzlikts</w:t>
      </w:r>
      <w:r w:rsidR="002D622B">
        <w:t xml:space="preserve"> īpašuma</w:t>
      </w:r>
      <w:r w:rsidR="00461C05">
        <w:t>m</w:t>
      </w:r>
      <w:r w:rsidR="002D622B">
        <w:t xml:space="preserve"> “Valsts Saulaines lauksaimniecības tehnikums” (Rundāles pagasta zemesgrāmatas nodalījums Nr.324), Rundāles pagastā, Bauskas novadā (kadastra Nr. 4076 008 0214)</w:t>
      </w:r>
      <w:r w:rsidR="00461C05">
        <w:t xml:space="preserve"> 09.02.1999. un zaudēja aktualitāti pēc īpašuma “Kaucmindes pils” atdalīšanas no īpašuma </w:t>
      </w:r>
      <w:r w:rsidR="002D622B">
        <w:t xml:space="preserve"> </w:t>
      </w:r>
      <w:r w:rsidR="00461C05">
        <w:t>30.06.1999.,</w:t>
      </w:r>
      <w:r>
        <w:t xml:space="preserve"> u</w:t>
      </w:r>
      <w:r w:rsidR="00941732">
        <w:t xml:space="preserve">n neatbilst reālajai situācijai. Pārvalde </w:t>
      </w:r>
      <w:r>
        <w:t xml:space="preserve"> veiks nepieciešamās darbības, lai </w:t>
      </w:r>
      <w:r w:rsidR="008C3023">
        <w:t>norādītās atzīmes dzēstu.</w:t>
      </w:r>
    </w:p>
    <w:p w:rsidR="00667453" w:rsidRDefault="003B69D0" w:rsidP="008C3023">
      <w:pPr>
        <w:pStyle w:val="NormalWeb"/>
        <w:shd w:val="clear" w:color="auto" w:fill="FFFFFF"/>
        <w:spacing w:before="0" w:beforeAutospacing="0" w:after="0" w:afterAutospacing="0" w:line="276" w:lineRule="auto"/>
        <w:jc w:val="both"/>
        <w:rPr>
          <w:rFonts w:ascii="Calibri" w:hAnsi="Calibri" w:cs="Calibri"/>
          <w:color w:val="000000"/>
          <w:sz w:val="22"/>
          <w:szCs w:val="22"/>
        </w:rPr>
      </w:pPr>
      <w:r>
        <w:t xml:space="preserve">       </w:t>
      </w:r>
      <w:r w:rsidR="00667453">
        <w:rPr>
          <w:color w:val="000000"/>
          <w:bdr w:val="none" w:sz="0" w:space="0" w:color="auto" w:frame="1"/>
        </w:rPr>
        <w:t xml:space="preserve">Konsultācijas par arhitektūras pieminekļu izmantošanu un saglabāšanu Jūs varat saņemt Nacionālā kultūras mantojuma pārvaldes Zemgales reģionālajā nodaļā - tālr: 26638974, </w:t>
      </w:r>
      <w:r w:rsidR="00667453">
        <w:rPr>
          <w:color w:val="000000"/>
          <w:bdr w:val="none" w:sz="0" w:space="0" w:color="auto" w:frame="1"/>
        </w:rPr>
        <w:lastRenderedPageBreak/>
        <w:t>67350070; </w:t>
      </w:r>
      <w:hyperlink r:id="rId11" w:tgtFrame="_blank" w:history="1">
        <w:r w:rsidR="00667453">
          <w:rPr>
            <w:rStyle w:val="Hyperlink"/>
            <w:bdr w:val="none" w:sz="0" w:space="0" w:color="auto" w:frame="1"/>
          </w:rPr>
          <w:t>zemgale@mantojums.lv</w:t>
        </w:r>
      </w:hyperlink>
      <w:r w:rsidR="00667453">
        <w:rPr>
          <w:color w:val="0000FF"/>
          <w:u w:val="single"/>
          <w:bdr w:val="none" w:sz="0" w:space="0" w:color="auto" w:frame="1"/>
        </w:rPr>
        <w:t>, </w:t>
      </w:r>
      <w:r w:rsidR="00667453" w:rsidRPr="00667453">
        <w:rPr>
          <w:color w:val="000000"/>
          <w:bdr w:val="none" w:sz="0" w:space="0" w:color="auto" w:frame="1"/>
          <w:shd w:val="clear" w:color="auto" w:fill="FFFFFF"/>
        </w:rPr>
        <w:t>adrese: Rīgā, Pils ielā 22 (ieeja caur Pils ielu 20), korespondences adrese: Rīga, Mazā Pils iela 19</w:t>
      </w:r>
      <w:r w:rsidR="00667453">
        <w:rPr>
          <w:color w:val="000000"/>
          <w:bdr w:val="none" w:sz="0" w:space="0" w:color="auto" w:frame="1"/>
          <w:shd w:val="clear" w:color="auto" w:fill="FFFFFF"/>
          <w:lang w:val="en-US"/>
        </w:rPr>
        <w:t>, LV-1050</w:t>
      </w:r>
      <w:r w:rsidR="00667453">
        <w:rPr>
          <w:color w:val="000000"/>
          <w:bdr w:val="none" w:sz="0" w:space="0" w:color="auto" w:frame="1"/>
        </w:rPr>
        <w:t>.  </w:t>
      </w:r>
    </w:p>
    <w:p w:rsidR="0053240A" w:rsidRDefault="0053240A" w:rsidP="00667453">
      <w:pPr>
        <w:jc w:val="both"/>
        <w:rPr>
          <w:rFonts w:ascii="Times New Roman" w:hAnsi="Times New Roman"/>
          <w:sz w:val="24"/>
          <w:szCs w:val="24"/>
          <w:lang w:val="lv-LV"/>
        </w:rPr>
      </w:pPr>
    </w:p>
    <w:p w:rsidR="00D45886" w:rsidRPr="001C0170" w:rsidRDefault="00D45886" w:rsidP="00D45886">
      <w:pPr>
        <w:tabs>
          <w:tab w:val="left" w:pos="720"/>
          <w:tab w:val="center" w:pos="4320"/>
          <w:tab w:val="right" w:pos="8640"/>
        </w:tabs>
        <w:spacing w:after="0" w:line="240" w:lineRule="auto"/>
        <w:jc w:val="both"/>
        <w:rPr>
          <w:rFonts w:ascii="Times New Roman" w:hAnsi="Times New Roman"/>
          <w:sz w:val="24"/>
          <w:szCs w:val="24"/>
          <w:lang w:val="lv-LV"/>
        </w:rPr>
      </w:pPr>
      <w:r w:rsidRPr="001C0170">
        <w:rPr>
          <w:rFonts w:ascii="Times New Roman" w:hAnsi="Times New Roman"/>
          <w:sz w:val="24"/>
          <w:szCs w:val="24"/>
          <w:lang w:val="lv-LV"/>
        </w:rPr>
        <w:t>Zemgales reģionālās nodaļas vadītāja,</w:t>
      </w:r>
    </w:p>
    <w:p w:rsidR="00D45886" w:rsidRPr="001C0170" w:rsidRDefault="00D45886" w:rsidP="00D45886">
      <w:pPr>
        <w:tabs>
          <w:tab w:val="left" w:pos="720"/>
          <w:tab w:val="center" w:pos="4320"/>
          <w:tab w:val="right" w:pos="8640"/>
        </w:tabs>
        <w:spacing w:after="0" w:line="240" w:lineRule="auto"/>
        <w:jc w:val="both"/>
        <w:rPr>
          <w:rFonts w:ascii="Times New Roman" w:hAnsi="Times New Roman"/>
          <w:sz w:val="24"/>
          <w:szCs w:val="24"/>
          <w:lang w:val="lv-LV"/>
        </w:rPr>
      </w:pPr>
      <w:r w:rsidRPr="001C0170">
        <w:rPr>
          <w:rFonts w:ascii="Times New Roman" w:hAnsi="Times New Roman"/>
          <w:sz w:val="24"/>
          <w:szCs w:val="24"/>
          <w:lang w:val="lv-LV"/>
        </w:rPr>
        <w:t>galvenā valsts inspektore</w:t>
      </w:r>
    </w:p>
    <w:p w:rsidR="00D45886" w:rsidRPr="001C0170" w:rsidRDefault="00D45886" w:rsidP="00D45886">
      <w:pPr>
        <w:jc w:val="center"/>
        <w:rPr>
          <w:rFonts w:ascii="Times New Roman" w:hAnsi="Times New Roman"/>
          <w:sz w:val="24"/>
          <w:szCs w:val="24"/>
          <w:lang w:val="lv-LV"/>
        </w:rPr>
      </w:pPr>
      <w:r w:rsidRPr="001C0170">
        <w:rPr>
          <w:rFonts w:ascii="Times New Roman" w:hAnsi="Times New Roman"/>
          <w:sz w:val="24"/>
          <w:szCs w:val="24"/>
          <w:lang w:val="lv-LV"/>
        </w:rPr>
        <w:t xml:space="preserve">          </w:t>
      </w:r>
      <w:r w:rsidR="0053240A">
        <w:rPr>
          <w:rFonts w:ascii="Times New Roman" w:hAnsi="Times New Roman"/>
          <w:sz w:val="24"/>
          <w:szCs w:val="24"/>
          <w:lang w:val="lv-LV"/>
        </w:rPr>
        <w:t xml:space="preserve">                                               </w:t>
      </w:r>
      <w:r w:rsidRPr="001C0170">
        <w:rPr>
          <w:rFonts w:ascii="Times New Roman" w:hAnsi="Times New Roman"/>
          <w:sz w:val="24"/>
          <w:szCs w:val="24"/>
          <w:lang w:val="lv-LV"/>
        </w:rPr>
        <w:t xml:space="preserve">                                              </w:t>
      </w:r>
      <w:r w:rsidR="00635684">
        <w:rPr>
          <w:rFonts w:ascii="Times New Roman" w:hAnsi="Times New Roman"/>
          <w:sz w:val="24"/>
          <w:szCs w:val="24"/>
          <w:lang w:val="lv-LV"/>
        </w:rPr>
        <w:t xml:space="preserve">                  </w:t>
      </w:r>
      <w:r w:rsidRPr="001C0170">
        <w:rPr>
          <w:rFonts w:ascii="Times New Roman" w:hAnsi="Times New Roman"/>
          <w:sz w:val="24"/>
          <w:szCs w:val="24"/>
          <w:lang w:val="lv-LV"/>
        </w:rPr>
        <w:t xml:space="preserve"> E.</w:t>
      </w:r>
      <w:r w:rsidR="00196C98" w:rsidRPr="001C0170">
        <w:rPr>
          <w:rFonts w:ascii="Times New Roman" w:hAnsi="Times New Roman"/>
          <w:sz w:val="24"/>
          <w:szCs w:val="24"/>
          <w:lang w:val="lv-LV"/>
        </w:rPr>
        <w:t xml:space="preserve"> </w:t>
      </w:r>
      <w:r w:rsidRPr="001C0170">
        <w:rPr>
          <w:rFonts w:ascii="Times New Roman" w:hAnsi="Times New Roman"/>
          <w:sz w:val="24"/>
          <w:szCs w:val="24"/>
          <w:lang w:val="lv-LV"/>
        </w:rPr>
        <w:t>Mantrova</w:t>
      </w:r>
    </w:p>
    <w:p w:rsidR="00DA61C1" w:rsidRPr="001C0170" w:rsidRDefault="0053240A" w:rsidP="00DA61C1">
      <w:pPr>
        <w:jc w:val="center"/>
        <w:rPr>
          <w:rFonts w:ascii="Times New Roman" w:hAnsi="Times New Roman"/>
          <w:sz w:val="24"/>
          <w:szCs w:val="24"/>
          <w:lang w:val="lv-LV"/>
        </w:rPr>
      </w:pPr>
      <w:r>
        <w:rPr>
          <w:rFonts w:ascii="Times New Roman" w:hAnsi="Times New Roman"/>
          <w:sz w:val="24"/>
          <w:szCs w:val="24"/>
          <w:lang w:val="lv-LV"/>
        </w:rPr>
        <w:t xml:space="preserve">                 </w:t>
      </w:r>
      <w:r w:rsidR="00DA61C1" w:rsidRPr="001C0170">
        <w:rPr>
          <w:rFonts w:ascii="Times New Roman" w:hAnsi="Times New Roman"/>
          <w:sz w:val="24"/>
          <w:szCs w:val="24"/>
          <w:lang w:val="lv-LV"/>
        </w:rPr>
        <w:t xml:space="preserve">    (paraksts*)</w:t>
      </w:r>
    </w:p>
    <w:p w:rsidR="00DA61C1" w:rsidRPr="001C0170" w:rsidRDefault="00DA61C1" w:rsidP="00DA61C1">
      <w:pPr>
        <w:jc w:val="center"/>
        <w:rPr>
          <w:rFonts w:ascii="Times New Roman" w:hAnsi="Times New Roman"/>
          <w:sz w:val="24"/>
          <w:szCs w:val="24"/>
          <w:lang w:val="lv-LV"/>
        </w:rPr>
      </w:pPr>
      <w:r w:rsidRPr="001C0170">
        <w:rPr>
          <w:rFonts w:ascii="Times New Roman" w:hAnsi="Times New Roman"/>
          <w:sz w:val="24"/>
          <w:szCs w:val="24"/>
          <w:lang w:val="lv-LV"/>
        </w:rPr>
        <w:t>*Dokuments ir parakstīts ar drošu elektronisko parakstu.</w:t>
      </w:r>
    </w:p>
    <w:p w:rsidR="00C479B5" w:rsidRPr="00635684" w:rsidRDefault="00E13A56" w:rsidP="00236A59">
      <w:pPr>
        <w:jc w:val="both"/>
        <w:rPr>
          <w:rFonts w:ascii="Times New Roman" w:hAnsi="Times New Roman"/>
          <w:sz w:val="20"/>
          <w:szCs w:val="20"/>
          <w:lang w:val="lv-LV"/>
        </w:rPr>
      </w:pPr>
      <w:r w:rsidRPr="00635684">
        <w:rPr>
          <w:rFonts w:ascii="Times New Roman" w:hAnsi="Times New Roman"/>
          <w:sz w:val="20"/>
          <w:szCs w:val="20"/>
          <w:lang w:val="lv-LV"/>
        </w:rPr>
        <w:t>M.Putniņa</w:t>
      </w:r>
      <w:r w:rsidR="00D45886" w:rsidRPr="00635684">
        <w:rPr>
          <w:rFonts w:ascii="Times New Roman" w:hAnsi="Times New Roman"/>
          <w:sz w:val="20"/>
          <w:szCs w:val="20"/>
        </w:rPr>
        <w:t xml:space="preserve">, </w:t>
      </w:r>
      <w:r w:rsidR="00635684">
        <w:rPr>
          <w:rFonts w:ascii="Times New Roman" w:hAnsi="Times New Roman"/>
          <w:sz w:val="20"/>
          <w:szCs w:val="20"/>
        </w:rPr>
        <w:t>25726298</w:t>
      </w:r>
    </w:p>
    <w:sectPr w:rsidR="00C479B5" w:rsidRPr="00635684" w:rsidSect="00DA61C1">
      <w:headerReference w:type="default" r:id="rId12"/>
      <w:headerReference w:type="first" r:id="rId13"/>
      <w:type w:val="continuous"/>
      <w:pgSz w:w="11920" w:h="16840"/>
      <w:pgMar w:top="680" w:right="851" w:bottom="284" w:left="1418" w:header="567"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4C49" w:rsidRDefault="00F14C49">
      <w:pPr>
        <w:spacing w:after="0" w:line="240" w:lineRule="auto"/>
      </w:pPr>
      <w:r>
        <w:separator/>
      </w:r>
    </w:p>
  </w:endnote>
  <w:endnote w:type="continuationSeparator" w:id="0">
    <w:p w:rsidR="00F14C49" w:rsidRDefault="00F14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Vrinda">
    <w:altName w:val="Courier New"/>
    <w:panose1 w:val="00000400000000000000"/>
    <w:charset w:val="01"/>
    <w:family w:val="roman"/>
    <w:notTrueType/>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4C49" w:rsidRDefault="00F14C49">
      <w:pPr>
        <w:spacing w:after="0" w:line="240" w:lineRule="auto"/>
      </w:pPr>
      <w:r>
        <w:separator/>
      </w:r>
    </w:p>
  </w:footnote>
  <w:footnote w:type="continuationSeparator" w:id="0">
    <w:p w:rsidR="00F14C49" w:rsidRDefault="00F14C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277" w:rsidRDefault="00815277" w:rsidP="007D2A6E">
    <w:pPr>
      <w:pStyle w:val="Header"/>
      <w:rPr>
        <w:lang w:val="lv-LV"/>
      </w:rPr>
    </w:pPr>
  </w:p>
  <w:p w:rsidR="007D2A6E" w:rsidRPr="007D2A6E" w:rsidRDefault="007D2A6E" w:rsidP="007D2A6E">
    <w:pPr>
      <w:pStyle w:val="Header"/>
      <w:rPr>
        <w:lang w:val="lv-LV"/>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A6E" w:rsidRDefault="00942A6A">
    <w:pPr>
      <w:pStyle w:val="Header"/>
      <w:rPr>
        <w:rFonts w:ascii="Times New Roman" w:hAnsi="Times New Roman"/>
      </w:rPr>
    </w:pPr>
    <w:r>
      <w:rPr>
        <w:rFonts w:ascii="Times New Roman" w:hAnsi="Times New Roman"/>
        <w:noProof/>
        <w:lang w:val="en-GB" w:eastAsia="en-GB"/>
      </w:rPr>
      <w:drawing>
        <wp:anchor distT="0" distB="0" distL="114300" distR="114300" simplePos="0" relativeHeight="251656704" behindDoc="1" locked="0" layoutInCell="1" allowOverlap="1">
          <wp:simplePos x="0" y="0"/>
          <wp:positionH relativeFrom="column">
            <wp:posOffset>1624965</wp:posOffset>
          </wp:positionH>
          <wp:positionV relativeFrom="paragraph">
            <wp:posOffset>-78105</wp:posOffset>
          </wp:positionV>
          <wp:extent cx="2771775" cy="1623477"/>
          <wp:effectExtent l="0" t="0" r="0" b="0"/>
          <wp:wrapNone/>
          <wp:docPr id="4" name="Attēls 4" descr="C:\Users\admin.VKPAI0\AppData\Local\Microsoft\Windows\INetCache\Content.Word\50_vienkarsa_vienkrasu_rgb_h_L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VKPAI0\AppData\Local\Microsoft\Windows\INetCache\Content.Word\50_vienkarsa_vienkrasu_rgb_h_LV.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71775" cy="1623477"/>
                  </a:xfrm>
                  <a:prstGeom prst="rect">
                    <a:avLst/>
                  </a:prstGeom>
                  <a:noFill/>
                  <a:ln>
                    <a:noFill/>
                  </a:ln>
                </pic:spPr>
              </pic:pic>
            </a:graphicData>
          </a:graphic>
        </wp:anchor>
      </w:drawing>
    </w:r>
  </w:p>
  <w:p w:rsidR="007D2A6E" w:rsidRDefault="007D2A6E">
    <w:pPr>
      <w:pStyle w:val="Header"/>
      <w:rPr>
        <w:rFonts w:ascii="Times New Roman" w:hAnsi="Times New Roman"/>
      </w:rPr>
    </w:pPr>
  </w:p>
  <w:p w:rsidR="007D2A6E" w:rsidRDefault="007D2A6E">
    <w:pPr>
      <w:pStyle w:val="Header"/>
      <w:rPr>
        <w:rFonts w:ascii="Times New Roman" w:hAnsi="Times New Roman"/>
      </w:rPr>
    </w:pPr>
  </w:p>
  <w:p w:rsidR="007D2A6E" w:rsidRDefault="007D2A6E">
    <w:pPr>
      <w:pStyle w:val="Header"/>
      <w:rPr>
        <w:rFonts w:ascii="Times New Roman" w:hAnsi="Times New Roman"/>
      </w:rPr>
    </w:pPr>
  </w:p>
  <w:p w:rsidR="007D2A6E" w:rsidRDefault="007D2A6E">
    <w:pPr>
      <w:pStyle w:val="Header"/>
      <w:rPr>
        <w:rFonts w:ascii="Times New Roman" w:hAnsi="Times New Roman"/>
      </w:rPr>
    </w:pPr>
  </w:p>
  <w:p w:rsidR="007D2A6E" w:rsidRDefault="007D2A6E">
    <w:pPr>
      <w:pStyle w:val="Header"/>
      <w:rPr>
        <w:rFonts w:ascii="Times New Roman" w:hAnsi="Times New Roman"/>
      </w:rPr>
    </w:pPr>
  </w:p>
  <w:p w:rsidR="007D2A6E" w:rsidRDefault="007D2A6E">
    <w:pPr>
      <w:pStyle w:val="Header"/>
      <w:rPr>
        <w:rFonts w:ascii="Times New Roman" w:hAnsi="Times New Roman"/>
      </w:rPr>
    </w:pPr>
  </w:p>
  <w:p w:rsidR="00942A6A" w:rsidRDefault="00942A6A" w:rsidP="00C12A8C">
    <w:pPr>
      <w:pStyle w:val="Header"/>
      <w:rPr>
        <w:rFonts w:ascii="Times New Roman" w:hAnsi="Times New Roman"/>
      </w:rPr>
    </w:pPr>
  </w:p>
  <w:p w:rsidR="007D2A6E" w:rsidRDefault="007D2A6E">
    <w:pPr>
      <w:pStyle w:val="Header"/>
      <w:rPr>
        <w:rFonts w:ascii="Times New Roman" w:hAnsi="Times New Roman"/>
      </w:rPr>
    </w:pPr>
  </w:p>
  <w:p w:rsidR="007D2A6E" w:rsidRDefault="00941732">
    <w:pPr>
      <w:pStyle w:val="Header"/>
      <w:rPr>
        <w:rFonts w:ascii="Times New Roman" w:hAnsi="Times New Roman"/>
      </w:rPr>
    </w:pPr>
    <w:r>
      <w:rPr>
        <w:rFonts w:ascii="Times New Roman" w:hAnsi="Times New Roman"/>
        <w:noProof/>
        <w:lang w:val="en-GB" w:eastAsia="en-GB"/>
      </w:rPr>
      <mc:AlternateContent>
        <mc:Choice Requires="wpg">
          <w:drawing>
            <wp:anchor distT="0" distB="0" distL="114300" distR="114300" simplePos="0" relativeHeight="251657728" behindDoc="1" locked="0" layoutInCell="1" allowOverlap="1" wp14:anchorId="1FCEC52D">
              <wp:simplePos x="0" y="0"/>
              <wp:positionH relativeFrom="page">
                <wp:posOffset>1914525</wp:posOffset>
              </wp:positionH>
              <wp:positionV relativeFrom="page">
                <wp:posOffset>1914525</wp:posOffset>
              </wp:positionV>
              <wp:extent cx="4378960" cy="121285"/>
              <wp:effectExtent l="0" t="0" r="254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8960" cy="121285"/>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4A4F92DE" id="Group 41" o:spid="_x0000_s1026" style="position:absolute;margin-left:150.75pt;margin-top:150.75pt;width:344.8pt;height:9.55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r>
      <w:rPr>
        <w:rFonts w:ascii="Times New Roman" w:hAnsi="Times New Roman"/>
        <w:noProof/>
        <w:lang w:val="en-GB" w:eastAsia="en-GB"/>
      </w:rPr>
      <mc:AlternateContent>
        <mc:Choice Requires="wps">
          <w:drawing>
            <wp:anchor distT="0" distB="0" distL="114300" distR="114300" simplePos="0" relativeHeight="251658752" behindDoc="1" locked="0" layoutInCell="1" allowOverlap="1" wp14:anchorId="65123034">
              <wp:simplePos x="0" y="0"/>
              <wp:positionH relativeFrom="page">
                <wp:posOffset>1171575</wp:posOffset>
              </wp:positionH>
              <wp:positionV relativeFrom="page">
                <wp:posOffset>1954530</wp:posOffset>
              </wp:positionV>
              <wp:extent cx="5838825" cy="279400"/>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46AE" w:rsidRDefault="001846AE" w:rsidP="001846AE">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sz w:val="18"/>
                              <w:szCs w:val="18"/>
                            </w:rPr>
                            <w:t>ZEMGALES</w:t>
                          </w:r>
                          <w:r w:rsidRPr="00F42938">
                            <w:rPr>
                              <w:rFonts w:ascii="Times New Roman" w:eastAsia="Times New Roman" w:hAnsi="Times New Roman"/>
                              <w:sz w:val="18"/>
                              <w:szCs w:val="18"/>
                            </w:rPr>
                            <w:t xml:space="preserve"> RE</w:t>
                          </w:r>
                          <w:r>
                            <w:rPr>
                              <w:rFonts w:ascii="Times New Roman" w:eastAsia="Times New Roman" w:hAnsi="Times New Roman"/>
                              <w:sz w:val="18"/>
                              <w:szCs w:val="18"/>
                            </w:rPr>
                            <w:t>Ģ</w:t>
                          </w:r>
                          <w:r w:rsidRPr="00F42938">
                            <w:rPr>
                              <w:rFonts w:ascii="Times New Roman" w:eastAsia="Times New Roman" w:hAnsi="Times New Roman"/>
                              <w:sz w:val="18"/>
                              <w:szCs w:val="18"/>
                            </w:rPr>
                            <w:t>ION</w:t>
                          </w:r>
                          <w:r>
                            <w:rPr>
                              <w:rFonts w:ascii="Times New Roman" w:eastAsia="Times New Roman" w:hAnsi="Times New Roman"/>
                              <w:sz w:val="18"/>
                              <w:szCs w:val="18"/>
                            </w:rPr>
                            <w:t>Ā</w:t>
                          </w:r>
                          <w:r w:rsidRPr="00F42938">
                            <w:rPr>
                              <w:rFonts w:ascii="Times New Roman" w:eastAsia="Times New Roman" w:hAnsi="Times New Roman"/>
                              <w:sz w:val="18"/>
                              <w:szCs w:val="18"/>
                            </w:rPr>
                            <w:t>L</w:t>
                          </w:r>
                          <w:r>
                            <w:rPr>
                              <w:rFonts w:ascii="Times New Roman" w:eastAsia="Times New Roman" w:hAnsi="Times New Roman"/>
                              <w:sz w:val="18"/>
                              <w:szCs w:val="18"/>
                            </w:rPr>
                            <w:t>Ā</w:t>
                          </w:r>
                          <w:r w:rsidRPr="00F42938">
                            <w:rPr>
                              <w:rFonts w:ascii="Times New Roman" w:eastAsia="Times New Roman" w:hAnsi="Times New Roman"/>
                              <w:sz w:val="18"/>
                              <w:szCs w:val="18"/>
                            </w:rPr>
                            <w:t xml:space="preserve"> NODA</w:t>
                          </w:r>
                          <w:r>
                            <w:rPr>
                              <w:rFonts w:ascii="Times New Roman" w:eastAsia="Times New Roman" w:hAnsi="Times New Roman"/>
                              <w:sz w:val="18"/>
                              <w:szCs w:val="18"/>
                            </w:rPr>
                            <w:t>Ļ</w:t>
                          </w:r>
                          <w:r w:rsidRPr="00F42938">
                            <w:rPr>
                              <w:rFonts w:ascii="Times New Roman" w:eastAsia="Times New Roman" w:hAnsi="Times New Roman"/>
                              <w:sz w:val="18"/>
                              <w:szCs w:val="18"/>
                            </w:rPr>
                            <w:t>A</w:t>
                          </w:r>
                        </w:p>
                        <w:p w:rsidR="001846AE" w:rsidRDefault="001846AE" w:rsidP="001846AE">
                          <w:pPr>
                            <w:spacing w:before="82" w:after="0" w:line="240" w:lineRule="auto"/>
                            <w:ind w:left="-13" w:right="-33"/>
                            <w:jc w:val="center"/>
                            <w:rPr>
                              <w:rFonts w:ascii="Times New Roman" w:eastAsia="Times New Roman" w:hAnsi="Times New Roman"/>
                              <w:sz w:val="17"/>
                              <w:szCs w:val="17"/>
                            </w:rPr>
                          </w:pPr>
                          <w:r>
                            <w:rPr>
                              <w:rFonts w:ascii="Times New Roman" w:eastAsia="Times New Roman" w:hAnsi="Times New Roman"/>
                              <w:color w:val="231F20"/>
                              <w:sz w:val="17"/>
                              <w:szCs w:val="17"/>
                            </w:rPr>
                            <w:t>Pils iela 22</w:t>
                          </w:r>
                          <w:r w:rsidRPr="00F42938">
                            <w:rPr>
                              <w:rFonts w:ascii="Times New Roman" w:eastAsia="Times New Roman" w:hAnsi="Times New Roman"/>
                              <w:color w:val="231F20"/>
                              <w:sz w:val="17"/>
                              <w:szCs w:val="17"/>
                            </w:rPr>
                            <w:t xml:space="preserve">, </w:t>
                          </w:r>
                          <w:r>
                            <w:rPr>
                              <w:rFonts w:ascii="Times New Roman" w:eastAsia="Times New Roman" w:hAnsi="Times New Roman"/>
                              <w:color w:val="231F20"/>
                              <w:sz w:val="17"/>
                              <w:szCs w:val="17"/>
                            </w:rPr>
                            <w:t>Rīga, LV - 1050</w:t>
                          </w:r>
                          <w:r w:rsidRPr="00F42938">
                            <w:rPr>
                              <w:rFonts w:ascii="Times New Roman" w:eastAsia="Times New Roman" w:hAnsi="Times New Roman"/>
                              <w:color w:val="231F20"/>
                              <w:sz w:val="17"/>
                              <w:szCs w:val="17"/>
                            </w:rPr>
                            <w:t xml:space="preserve">, tālr. </w:t>
                          </w:r>
                          <w:r w:rsidRPr="00D27D21">
                            <w:rPr>
                              <w:rFonts w:ascii="Times New Roman" w:eastAsia="Times New Roman" w:hAnsi="Times New Roman"/>
                              <w:color w:val="231F20"/>
                              <w:sz w:val="17"/>
                              <w:szCs w:val="17"/>
                            </w:rPr>
                            <w:t>67350070</w:t>
                          </w:r>
                          <w:r>
                            <w:rPr>
                              <w:rFonts w:ascii="Times New Roman" w:eastAsia="Times New Roman" w:hAnsi="Times New Roman"/>
                              <w:color w:val="231F20"/>
                              <w:sz w:val="17"/>
                              <w:szCs w:val="17"/>
                            </w:rPr>
                            <w:t xml:space="preserve">, mob.tālr. </w:t>
                          </w:r>
                          <w:r w:rsidRPr="00D27D21">
                            <w:rPr>
                              <w:rFonts w:ascii="Times New Roman" w:eastAsia="Times New Roman" w:hAnsi="Times New Roman"/>
                              <w:color w:val="231F20"/>
                              <w:sz w:val="17"/>
                              <w:szCs w:val="17"/>
                            </w:rPr>
                            <w:t>26638974</w:t>
                          </w:r>
                          <w:r w:rsidRPr="00F42938">
                            <w:rPr>
                              <w:rFonts w:ascii="Times New Roman" w:eastAsia="Times New Roman" w:hAnsi="Times New Roman"/>
                              <w:color w:val="231F20"/>
                              <w:sz w:val="17"/>
                              <w:szCs w:val="17"/>
                            </w:rPr>
                            <w:t xml:space="preserve">, e-pasts </w:t>
                          </w:r>
                          <w:r>
                            <w:rPr>
                              <w:rFonts w:ascii="Times New Roman" w:eastAsia="Times New Roman" w:hAnsi="Times New Roman"/>
                              <w:color w:val="231F20"/>
                              <w:sz w:val="17"/>
                              <w:szCs w:val="17"/>
                            </w:rPr>
                            <w:t>zemgale</w:t>
                          </w:r>
                          <w:r w:rsidRPr="00F42938">
                            <w:rPr>
                              <w:rFonts w:ascii="Times New Roman" w:eastAsia="Times New Roman" w:hAnsi="Times New Roman"/>
                              <w:color w:val="231F20"/>
                              <w:sz w:val="17"/>
                              <w:szCs w:val="17"/>
                            </w:rPr>
                            <w:t>@mantojums.lv, www.mantojums.lv</w:t>
                          </w:r>
                        </w:p>
                        <w:p w:rsidR="007D2A6E" w:rsidRDefault="007D2A6E" w:rsidP="00716CE1">
                          <w:pPr>
                            <w:spacing w:after="0" w:line="194" w:lineRule="exact"/>
                            <w:ind w:left="20" w:right="-45"/>
                            <w:jc w:val="center"/>
                            <w:rPr>
                              <w:rFonts w:ascii="Times New Roman" w:eastAsia="Times New Roman" w:hAnsi="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65123034" id="_x0000_t202" coordsize="21600,21600" o:spt="202" path="m,l,21600r21600,l21600,xe">
              <v:stroke joinstyle="miter"/>
              <v:path gradientshapeok="t" o:connecttype="rect"/>
            </v:shapetype>
            <v:shape id="Text Box 43" o:spid="_x0000_s1026" type="#_x0000_t202" style="position:absolute;margin-left:92.25pt;margin-top:153.9pt;width:459.75pt;height:2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" filled="f" stroked="f">
              <v:textbox inset="0,0,0,0">
                <w:txbxContent>
                  <w:p w:rsidR="001846AE" w:rsidRDefault="001846AE" w:rsidP="001846AE">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sz w:val="18"/>
                        <w:szCs w:val="18"/>
                      </w:rPr>
                      <w:t>ZEMGALES</w:t>
                    </w:r>
                    <w:r w:rsidRPr="00F42938">
                      <w:rPr>
                        <w:rFonts w:ascii="Times New Roman" w:eastAsia="Times New Roman" w:hAnsi="Times New Roman"/>
                        <w:sz w:val="18"/>
                        <w:szCs w:val="18"/>
                      </w:rPr>
                      <w:t xml:space="preserve"> RE</w:t>
                    </w:r>
                    <w:r>
                      <w:rPr>
                        <w:rFonts w:ascii="Times New Roman" w:eastAsia="Times New Roman" w:hAnsi="Times New Roman"/>
                        <w:sz w:val="18"/>
                        <w:szCs w:val="18"/>
                      </w:rPr>
                      <w:t>Ģ</w:t>
                    </w:r>
                    <w:r w:rsidRPr="00F42938">
                      <w:rPr>
                        <w:rFonts w:ascii="Times New Roman" w:eastAsia="Times New Roman" w:hAnsi="Times New Roman"/>
                        <w:sz w:val="18"/>
                        <w:szCs w:val="18"/>
                      </w:rPr>
                      <w:t>ION</w:t>
                    </w:r>
                    <w:r>
                      <w:rPr>
                        <w:rFonts w:ascii="Times New Roman" w:eastAsia="Times New Roman" w:hAnsi="Times New Roman"/>
                        <w:sz w:val="18"/>
                        <w:szCs w:val="18"/>
                      </w:rPr>
                      <w:t>Ā</w:t>
                    </w:r>
                    <w:r w:rsidRPr="00F42938">
                      <w:rPr>
                        <w:rFonts w:ascii="Times New Roman" w:eastAsia="Times New Roman" w:hAnsi="Times New Roman"/>
                        <w:sz w:val="18"/>
                        <w:szCs w:val="18"/>
                      </w:rPr>
                      <w:t>L</w:t>
                    </w:r>
                    <w:r>
                      <w:rPr>
                        <w:rFonts w:ascii="Times New Roman" w:eastAsia="Times New Roman" w:hAnsi="Times New Roman"/>
                        <w:sz w:val="18"/>
                        <w:szCs w:val="18"/>
                      </w:rPr>
                      <w:t>Ā</w:t>
                    </w:r>
                    <w:r w:rsidRPr="00F42938">
                      <w:rPr>
                        <w:rFonts w:ascii="Times New Roman" w:eastAsia="Times New Roman" w:hAnsi="Times New Roman"/>
                        <w:sz w:val="18"/>
                        <w:szCs w:val="18"/>
                      </w:rPr>
                      <w:t xml:space="preserve"> NODA</w:t>
                    </w:r>
                    <w:r>
                      <w:rPr>
                        <w:rFonts w:ascii="Times New Roman" w:eastAsia="Times New Roman" w:hAnsi="Times New Roman"/>
                        <w:sz w:val="18"/>
                        <w:szCs w:val="18"/>
                      </w:rPr>
                      <w:t>Ļ</w:t>
                    </w:r>
                    <w:r w:rsidRPr="00F42938">
                      <w:rPr>
                        <w:rFonts w:ascii="Times New Roman" w:eastAsia="Times New Roman" w:hAnsi="Times New Roman"/>
                        <w:sz w:val="18"/>
                        <w:szCs w:val="18"/>
                      </w:rPr>
                      <w:t>A</w:t>
                    </w:r>
                  </w:p>
                  <w:p w:rsidR="001846AE" w:rsidRDefault="001846AE" w:rsidP="001846AE">
                    <w:pPr>
                      <w:spacing w:before="82" w:after="0" w:line="240" w:lineRule="auto"/>
                      <w:ind w:left="-13" w:right="-33"/>
                      <w:jc w:val="center"/>
                      <w:rPr>
                        <w:rFonts w:ascii="Times New Roman" w:eastAsia="Times New Roman" w:hAnsi="Times New Roman"/>
                        <w:sz w:val="17"/>
                        <w:szCs w:val="17"/>
                      </w:rPr>
                    </w:pPr>
                    <w:r>
                      <w:rPr>
                        <w:rFonts w:ascii="Times New Roman" w:eastAsia="Times New Roman" w:hAnsi="Times New Roman"/>
                        <w:color w:val="231F20"/>
                        <w:sz w:val="17"/>
                        <w:szCs w:val="17"/>
                      </w:rPr>
                      <w:t>Pils iela 22</w:t>
                    </w:r>
                    <w:r w:rsidRPr="00F42938">
                      <w:rPr>
                        <w:rFonts w:ascii="Times New Roman" w:eastAsia="Times New Roman" w:hAnsi="Times New Roman"/>
                        <w:color w:val="231F20"/>
                        <w:sz w:val="17"/>
                        <w:szCs w:val="17"/>
                      </w:rPr>
                      <w:t xml:space="preserve">, </w:t>
                    </w:r>
                    <w:r>
                      <w:rPr>
                        <w:rFonts w:ascii="Times New Roman" w:eastAsia="Times New Roman" w:hAnsi="Times New Roman"/>
                        <w:color w:val="231F20"/>
                        <w:sz w:val="17"/>
                        <w:szCs w:val="17"/>
                      </w:rPr>
                      <w:t>Rīga, LV - 1050</w:t>
                    </w:r>
                    <w:r w:rsidRPr="00F42938">
                      <w:rPr>
                        <w:rFonts w:ascii="Times New Roman" w:eastAsia="Times New Roman" w:hAnsi="Times New Roman"/>
                        <w:color w:val="231F20"/>
                        <w:sz w:val="17"/>
                        <w:szCs w:val="17"/>
                      </w:rPr>
                      <w:t xml:space="preserve">, tālr. </w:t>
                    </w:r>
                    <w:r w:rsidRPr="00D27D21">
                      <w:rPr>
                        <w:rFonts w:ascii="Times New Roman" w:eastAsia="Times New Roman" w:hAnsi="Times New Roman"/>
                        <w:color w:val="231F20"/>
                        <w:sz w:val="17"/>
                        <w:szCs w:val="17"/>
                      </w:rPr>
                      <w:t>67350070</w:t>
                    </w:r>
                    <w:r>
                      <w:rPr>
                        <w:rFonts w:ascii="Times New Roman" w:eastAsia="Times New Roman" w:hAnsi="Times New Roman"/>
                        <w:color w:val="231F20"/>
                        <w:sz w:val="17"/>
                        <w:szCs w:val="17"/>
                      </w:rPr>
                      <w:t xml:space="preserve">, mob.tālr. </w:t>
                    </w:r>
                    <w:r w:rsidRPr="00D27D21">
                      <w:rPr>
                        <w:rFonts w:ascii="Times New Roman" w:eastAsia="Times New Roman" w:hAnsi="Times New Roman"/>
                        <w:color w:val="231F20"/>
                        <w:sz w:val="17"/>
                        <w:szCs w:val="17"/>
                      </w:rPr>
                      <w:t>26638974</w:t>
                    </w:r>
                    <w:r w:rsidRPr="00F42938">
                      <w:rPr>
                        <w:rFonts w:ascii="Times New Roman" w:eastAsia="Times New Roman" w:hAnsi="Times New Roman"/>
                        <w:color w:val="231F20"/>
                        <w:sz w:val="17"/>
                        <w:szCs w:val="17"/>
                      </w:rPr>
                      <w:t xml:space="preserve">, e-pasts </w:t>
                    </w:r>
                    <w:r>
                      <w:rPr>
                        <w:rFonts w:ascii="Times New Roman" w:eastAsia="Times New Roman" w:hAnsi="Times New Roman"/>
                        <w:color w:val="231F20"/>
                        <w:sz w:val="17"/>
                        <w:szCs w:val="17"/>
                      </w:rPr>
                      <w:t>zemgale</w:t>
                    </w:r>
                    <w:r w:rsidRPr="00F42938">
                      <w:rPr>
                        <w:rFonts w:ascii="Times New Roman" w:eastAsia="Times New Roman" w:hAnsi="Times New Roman"/>
                        <w:color w:val="231F20"/>
                        <w:sz w:val="17"/>
                        <w:szCs w:val="17"/>
                      </w:rPr>
                      <w:t>@mantojums.lv, www.mantojums.lv</w:t>
                    </w:r>
                  </w:p>
                  <w:p w:rsidR="007D2A6E" w:rsidRDefault="007D2A6E" w:rsidP="00716CE1">
                    <w:pPr>
                      <w:spacing w:after="0" w:line="194" w:lineRule="exact"/>
                      <w:ind w:left="20" w:right="-45"/>
                      <w:jc w:val="center"/>
                      <w:rPr>
                        <w:rFonts w:ascii="Times New Roman" w:eastAsia="Times New Roman" w:hAnsi="Times New Roman"/>
                        <w:sz w:val="17"/>
                        <w:szCs w:val="17"/>
                      </w:rPr>
                    </w:pPr>
                  </w:p>
                </w:txbxContent>
              </v:textbox>
              <w10:wrap anchorx="page" anchory="page"/>
            </v:shape>
          </w:pict>
        </mc:Fallback>
      </mc:AlternateContent>
    </w:r>
  </w:p>
  <w:p w:rsidR="007D2A6E" w:rsidRPr="007D2A6E" w:rsidRDefault="007D2A6E">
    <w:pPr>
      <w:pStyle w:val="Head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567EA6"/>
    <w:lvl w:ilvl="0">
      <w:start w:val="1"/>
      <w:numFmt w:val="decimal"/>
      <w:lvlText w:val="%1."/>
      <w:lvlJc w:val="left"/>
      <w:pPr>
        <w:tabs>
          <w:tab w:val="num" w:pos="1492"/>
        </w:tabs>
        <w:ind w:left="1492" w:hanging="360"/>
      </w:pPr>
    </w:lvl>
  </w:abstractNum>
  <w:abstractNum w:abstractNumId="2">
    <w:nsid w:val="FFFFFF7D"/>
    <w:multiLevelType w:val="singleLevel"/>
    <w:tmpl w:val="3D8C87E8"/>
    <w:lvl w:ilvl="0">
      <w:start w:val="1"/>
      <w:numFmt w:val="decimal"/>
      <w:lvlText w:val="%1."/>
      <w:lvlJc w:val="left"/>
      <w:pPr>
        <w:tabs>
          <w:tab w:val="num" w:pos="1209"/>
        </w:tabs>
        <w:ind w:left="1209" w:hanging="360"/>
      </w:pPr>
    </w:lvl>
  </w:abstractNum>
  <w:abstractNum w:abstractNumId="3">
    <w:nsid w:val="FFFFFF7E"/>
    <w:multiLevelType w:val="singleLevel"/>
    <w:tmpl w:val="802234AE"/>
    <w:lvl w:ilvl="0">
      <w:start w:val="1"/>
      <w:numFmt w:val="decimal"/>
      <w:lvlText w:val="%1."/>
      <w:lvlJc w:val="left"/>
      <w:pPr>
        <w:tabs>
          <w:tab w:val="num" w:pos="926"/>
        </w:tabs>
        <w:ind w:left="926" w:hanging="360"/>
      </w:pPr>
    </w:lvl>
  </w:abstractNum>
  <w:abstractNum w:abstractNumId="4">
    <w:nsid w:val="FFFFFF7F"/>
    <w:multiLevelType w:val="singleLevel"/>
    <w:tmpl w:val="890AD62A"/>
    <w:lvl w:ilvl="0">
      <w:start w:val="1"/>
      <w:numFmt w:val="decimal"/>
      <w:lvlText w:val="%1."/>
      <w:lvlJc w:val="left"/>
      <w:pPr>
        <w:tabs>
          <w:tab w:val="num" w:pos="643"/>
        </w:tabs>
        <w:ind w:left="643" w:hanging="360"/>
      </w:pPr>
    </w:lvl>
  </w:abstractNum>
  <w:abstractNum w:abstractNumId="5">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D543EB2"/>
    <w:lvl w:ilvl="0">
      <w:start w:val="1"/>
      <w:numFmt w:val="decimal"/>
      <w:lvlText w:val="%1."/>
      <w:lvlJc w:val="left"/>
      <w:pPr>
        <w:tabs>
          <w:tab w:val="num" w:pos="360"/>
        </w:tabs>
        <w:ind w:left="360" w:hanging="360"/>
      </w:pPr>
    </w:lvl>
  </w:abstractNum>
  <w:abstractNum w:abstractNumId="1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nsid w:val="06EA61F0"/>
    <w:multiLevelType w:val="hybridMultilevel"/>
    <w:tmpl w:val="04FA5E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551"/>
    <w:rsid w:val="00003DCE"/>
    <w:rsid w:val="00006384"/>
    <w:rsid w:val="00022EF5"/>
    <w:rsid w:val="00030349"/>
    <w:rsid w:val="00032B74"/>
    <w:rsid w:val="00035ABF"/>
    <w:rsid w:val="0004382B"/>
    <w:rsid w:val="00045665"/>
    <w:rsid w:val="000818B6"/>
    <w:rsid w:val="00086F78"/>
    <w:rsid w:val="000876D7"/>
    <w:rsid w:val="00091D17"/>
    <w:rsid w:val="000960B3"/>
    <w:rsid w:val="00097687"/>
    <w:rsid w:val="000E12AB"/>
    <w:rsid w:val="000E3595"/>
    <w:rsid w:val="000E6E96"/>
    <w:rsid w:val="001221A0"/>
    <w:rsid w:val="00124173"/>
    <w:rsid w:val="0012650C"/>
    <w:rsid w:val="00131AA6"/>
    <w:rsid w:val="001504E7"/>
    <w:rsid w:val="001846AE"/>
    <w:rsid w:val="00190E0F"/>
    <w:rsid w:val="0019136C"/>
    <w:rsid w:val="0019143D"/>
    <w:rsid w:val="00196C98"/>
    <w:rsid w:val="001A4ED0"/>
    <w:rsid w:val="001A7929"/>
    <w:rsid w:val="001B38DF"/>
    <w:rsid w:val="001C0170"/>
    <w:rsid w:val="001C4AA9"/>
    <w:rsid w:val="001C546A"/>
    <w:rsid w:val="001E3E21"/>
    <w:rsid w:val="00217600"/>
    <w:rsid w:val="002204FE"/>
    <w:rsid w:val="00221115"/>
    <w:rsid w:val="002213B8"/>
    <w:rsid w:val="00221F48"/>
    <w:rsid w:val="00236A59"/>
    <w:rsid w:val="002601F2"/>
    <w:rsid w:val="002649CC"/>
    <w:rsid w:val="00275B9E"/>
    <w:rsid w:val="002909B9"/>
    <w:rsid w:val="00291004"/>
    <w:rsid w:val="002A6B69"/>
    <w:rsid w:val="002A6F45"/>
    <w:rsid w:val="002B00DB"/>
    <w:rsid w:val="002C47E0"/>
    <w:rsid w:val="002C72C1"/>
    <w:rsid w:val="002D622B"/>
    <w:rsid w:val="002E1474"/>
    <w:rsid w:val="002E7693"/>
    <w:rsid w:val="002F2DAB"/>
    <w:rsid w:val="002F6034"/>
    <w:rsid w:val="002F7138"/>
    <w:rsid w:val="003016B9"/>
    <w:rsid w:val="00304916"/>
    <w:rsid w:val="00305247"/>
    <w:rsid w:val="003054C5"/>
    <w:rsid w:val="003120FA"/>
    <w:rsid w:val="0031431D"/>
    <w:rsid w:val="003339D8"/>
    <w:rsid w:val="0034024B"/>
    <w:rsid w:val="0036728C"/>
    <w:rsid w:val="00367EC8"/>
    <w:rsid w:val="00382330"/>
    <w:rsid w:val="00384029"/>
    <w:rsid w:val="00387B87"/>
    <w:rsid w:val="003B02C0"/>
    <w:rsid w:val="003B69D0"/>
    <w:rsid w:val="003D5C5C"/>
    <w:rsid w:val="003E2EBC"/>
    <w:rsid w:val="003E7FE8"/>
    <w:rsid w:val="003F58A3"/>
    <w:rsid w:val="00400E2E"/>
    <w:rsid w:val="00401733"/>
    <w:rsid w:val="00402415"/>
    <w:rsid w:val="00402A5D"/>
    <w:rsid w:val="00402D97"/>
    <w:rsid w:val="00421588"/>
    <w:rsid w:val="0042197E"/>
    <w:rsid w:val="00426EA7"/>
    <w:rsid w:val="00430405"/>
    <w:rsid w:val="00442BBD"/>
    <w:rsid w:val="00445FB9"/>
    <w:rsid w:val="004462AA"/>
    <w:rsid w:val="00447CAD"/>
    <w:rsid w:val="004602F1"/>
    <w:rsid w:val="00461C05"/>
    <w:rsid w:val="00480981"/>
    <w:rsid w:val="00481EBA"/>
    <w:rsid w:val="0049029B"/>
    <w:rsid w:val="004904DA"/>
    <w:rsid w:val="00495F76"/>
    <w:rsid w:val="004D054E"/>
    <w:rsid w:val="004D06F2"/>
    <w:rsid w:val="004F0E2E"/>
    <w:rsid w:val="004F4EC4"/>
    <w:rsid w:val="0050294A"/>
    <w:rsid w:val="005050B3"/>
    <w:rsid w:val="0053240A"/>
    <w:rsid w:val="00533C67"/>
    <w:rsid w:val="00535564"/>
    <w:rsid w:val="0054270F"/>
    <w:rsid w:val="005653D3"/>
    <w:rsid w:val="0057236D"/>
    <w:rsid w:val="0057330B"/>
    <w:rsid w:val="005904B5"/>
    <w:rsid w:val="00593296"/>
    <w:rsid w:val="0059609B"/>
    <w:rsid w:val="005B7789"/>
    <w:rsid w:val="005C0481"/>
    <w:rsid w:val="005D0980"/>
    <w:rsid w:val="005D5999"/>
    <w:rsid w:val="005D5C4E"/>
    <w:rsid w:val="00601C20"/>
    <w:rsid w:val="00602E88"/>
    <w:rsid w:val="00603EFE"/>
    <w:rsid w:val="00604AFD"/>
    <w:rsid w:val="00613B51"/>
    <w:rsid w:val="0062402B"/>
    <w:rsid w:val="00631ADF"/>
    <w:rsid w:val="006341D0"/>
    <w:rsid w:val="00635684"/>
    <w:rsid w:val="00657B25"/>
    <w:rsid w:val="00657E17"/>
    <w:rsid w:val="00663C3A"/>
    <w:rsid w:val="00667453"/>
    <w:rsid w:val="00672D7B"/>
    <w:rsid w:val="00682F10"/>
    <w:rsid w:val="00697A6B"/>
    <w:rsid w:val="006C34CF"/>
    <w:rsid w:val="006C6F04"/>
    <w:rsid w:val="006D1EB9"/>
    <w:rsid w:val="006D2A12"/>
    <w:rsid w:val="006D6666"/>
    <w:rsid w:val="00700D90"/>
    <w:rsid w:val="007051F8"/>
    <w:rsid w:val="00707232"/>
    <w:rsid w:val="00716CE1"/>
    <w:rsid w:val="007176AF"/>
    <w:rsid w:val="00742BBC"/>
    <w:rsid w:val="007430AF"/>
    <w:rsid w:val="00752A99"/>
    <w:rsid w:val="00755CC8"/>
    <w:rsid w:val="00762380"/>
    <w:rsid w:val="0077287E"/>
    <w:rsid w:val="00777817"/>
    <w:rsid w:val="0078434F"/>
    <w:rsid w:val="00796B6E"/>
    <w:rsid w:val="0079727F"/>
    <w:rsid w:val="00797771"/>
    <w:rsid w:val="007A202C"/>
    <w:rsid w:val="007B166D"/>
    <w:rsid w:val="007B3BA5"/>
    <w:rsid w:val="007B6152"/>
    <w:rsid w:val="007C261E"/>
    <w:rsid w:val="007C3604"/>
    <w:rsid w:val="007D2A6E"/>
    <w:rsid w:val="007E4D1F"/>
    <w:rsid w:val="007E5F0D"/>
    <w:rsid w:val="00807A3F"/>
    <w:rsid w:val="00815277"/>
    <w:rsid w:val="00823FED"/>
    <w:rsid w:val="008276EA"/>
    <w:rsid w:val="008302FA"/>
    <w:rsid w:val="0083099F"/>
    <w:rsid w:val="00834B0B"/>
    <w:rsid w:val="00837B8B"/>
    <w:rsid w:val="00850C0F"/>
    <w:rsid w:val="00861CC2"/>
    <w:rsid w:val="00876C21"/>
    <w:rsid w:val="00880DA7"/>
    <w:rsid w:val="00884DC5"/>
    <w:rsid w:val="008856E0"/>
    <w:rsid w:val="008865B8"/>
    <w:rsid w:val="00887A3A"/>
    <w:rsid w:val="00897209"/>
    <w:rsid w:val="008A007B"/>
    <w:rsid w:val="008A3B20"/>
    <w:rsid w:val="008B007D"/>
    <w:rsid w:val="008B0E1B"/>
    <w:rsid w:val="008B6C2A"/>
    <w:rsid w:val="008C3023"/>
    <w:rsid w:val="008C6FA3"/>
    <w:rsid w:val="008E1812"/>
    <w:rsid w:val="008E231F"/>
    <w:rsid w:val="00904C28"/>
    <w:rsid w:val="00922828"/>
    <w:rsid w:val="00925BB6"/>
    <w:rsid w:val="009339E0"/>
    <w:rsid w:val="00941732"/>
    <w:rsid w:val="009417E4"/>
    <w:rsid w:val="00942A6A"/>
    <w:rsid w:val="00955876"/>
    <w:rsid w:val="00960C5E"/>
    <w:rsid w:val="00964DBC"/>
    <w:rsid w:val="00970E8A"/>
    <w:rsid w:val="009735B5"/>
    <w:rsid w:val="009A38A7"/>
    <w:rsid w:val="009A3A81"/>
    <w:rsid w:val="009B75DA"/>
    <w:rsid w:val="009C0544"/>
    <w:rsid w:val="009C2FFF"/>
    <w:rsid w:val="009D084C"/>
    <w:rsid w:val="009E0D40"/>
    <w:rsid w:val="009F28FA"/>
    <w:rsid w:val="009F526B"/>
    <w:rsid w:val="00A02236"/>
    <w:rsid w:val="00A1363F"/>
    <w:rsid w:val="00A243DD"/>
    <w:rsid w:val="00A24E38"/>
    <w:rsid w:val="00A30E6C"/>
    <w:rsid w:val="00A355E4"/>
    <w:rsid w:val="00A510AC"/>
    <w:rsid w:val="00A52C11"/>
    <w:rsid w:val="00A53E14"/>
    <w:rsid w:val="00A56B33"/>
    <w:rsid w:val="00A70B8F"/>
    <w:rsid w:val="00A75E61"/>
    <w:rsid w:val="00A77883"/>
    <w:rsid w:val="00A93682"/>
    <w:rsid w:val="00A94999"/>
    <w:rsid w:val="00A95BEA"/>
    <w:rsid w:val="00AB4CB4"/>
    <w:rsid w:val="00AB53C3"/>
    <w:rsid w:val="00AB5968"/>
    <w:rsid w:val="00AC325B"/>
    <w:rsid w:val="00AD7864"/>
    <w:rsid w:val="00AE0961"/>
    <w:rsid w:val="00AE1FBF"/>
    <w:rsid w:val="00AE5C7A"/>
    <w:rsid w:val="00AF36D0"/>
    <w:rsid w:val="00AF4C96"/>
    <w:rsid w:val="00AF7BB7"/>
    <w:rsid w:val="00B01977"/>
    <w:rsid w:val="00B076E1"/>
    <w:rsid w:val="00B12C26"/>
    <w:rsid w:val="00B24B1D"/>
    <w:rsid w:val="00B31C85"/>
    <w:rsid w:val="00B4037B"/>
    <w:rsid w:val="00B43FC4"/>
    <w:rsid w:val="00B71471"/>
    <w:rsid w:val="00B9628C"/>
    <w:rsid w:val="00BB04B3"/>
    <w:rsid w:val="00BB5678"/>
    <w:rsid w:val="00BC7EE8"/>
    <w:rsid w:val="00BD62CF"/>
    <w:rsid w:val="00BD74AD"/>
    <w:rsid w:val="00BF7B22"/>
    <w:rsid w:val="00C00CC3"/>
    <w:rsid w:val="00C0392F"/>
    <w:rsid w:val="00C12A8C"/>
    <w:rsid w:val="00C31715"/>
    <w:rsid w:val="00C35C3C"/>
    <w:rsid w:val="00C44308"/>
    <w:rsid w:val="00C448C4"/>
    <w:rsid w:val="00C479B5"/>
    <w:rsid w:val="00C47F57"/>
    <w:rsid w:val="00C47FCC"/>
    <w:rsid w:val="00C51F33"/>
    <w:rsid w:val="00C836D8"/>
    <w:rsid w:val="00C83792"/>
    <w:rsid w:val="00C84AFC"/>
    <w:rsid w:val="00CA3CC0"/>
    <w:rsid w:val="00CC41F9"/>
    <w:rsid w:val="00CD451B"/>
    <w:rsid w:val="00CF40D1"/>
    <w:rsid w:val="00D03765"/>
    <w:rsid w:val="00D04380"/>
    <w:rsid w:val="00D11B1F"/>
    <w:rsid w:val="00D12B10"/>
    <w:rsid w:val="00D16018"/>
    <w:rsid w:val="00D21FA6"/>
    <w:rsid w:val="00D303C9"/>
    <w:rsid w:val="00D33F33"/>
    <w:rsid w:val="00D35E27"/>
    <w:rsid w:val="00D45886"/>
    <w:rsid w:val="00D61AC4"/>
    <w:rsid w:val="00D82C60"/>
    <w:rsid w:val="00D87E56"/>
    <w:rsid w:val="00D90551"/>
    <w:rsid w:val="00DA61C1"/>
    <w:rsid w:val="00DB41B7"/>
    <w:rsid w:val="00DD0FCD"/>
    <w:rsid w:val="00E1299E"/>
    <w:rsid w:val="00E12FA7"/>
    <w:rsid w:val="00E13A56"/>
    <w:rsid w:val="00E25514"/>
    <w:rsid w:val="00E31AA8"/>
    <w:rsid w:val="00E34426"/>
    <w:rsid w:val="00E348D3"/>
    <w:rsid w:val="00E353EB"/>
    <w:rsid w:val="00E365CE"/>
    <w:rsid w:val="00E47208"/>
    <w:rsid w:val="00E50416"/>
    <w:rsid w:val="00E630B4"/>
    <w:rsid w:val="00E640C2"/>
    <w:rsid w:val="00E64A18"/>
    <w:rsid w:val="00E64EFF"/>
    <w:rsid w:val="00E7353C"/>
    <w:rsid w:val="00E8133D"/>
    <w:rsid w:val="00E81B96"/>
    <w:rsid w:val="00E948F8"/>
    <w:rsid w:val="00EA3555"/>
    <w:rsid w:val="00EA52C5"/>
    <w:rsid w:val="00EB6E72"/>
    <w:rsid w:val="00ED0D6B"/>
    <w:rsid w:val="00F035D1"/>
    <w:rsid w:val="00F0624E"/>
    <w:rsid w:val="00F146B6"/>
    <w:rsid w:val="00F14C49"/>
    <w:rsid w:val="00F1644C"/>
    <w:rsid w:val="00F403B5"/>
    <w:rsid w:val="00F43AD3"/>
    <w:rsid w:val="00F54337"/>
    <w:rsid w:val="00F70CAB"/>
    <w:rsid w:val="00F70E6B"/>
    <w:rsid w:val="00F7173D"/>
    <w:rsid w:val="00F97EC9"/>
    <w:rsid w:val="00FB2924"/>
    <w:rsid w:val="00FB35DD"/>
    <w:rsid w:val="00FB6D92"/>
    <w:rsid w:val="00FC00EF"/>
    <w:rsid w:val="00FC6E45"/>
    <w:rsid w:val="00FF0366"/>
    <w:rsid w:val="00FF256F"/>
    <w:rsid w:val="00FF4ED4"/>
  </w:rsids>
  <m:mathPr>
    <m:mathFont m:val="Cambria Math"/>
    <m:brkBin m:val="before"/>
    <m:brkBinSub m:val="--"/>
    <m:smallFrac m:val="0"/>
    <m:dispDef m:val="0"/>
    <m:lMargin m:val="0"/>
    <m:rMargin m:val="0"/>
    <m:defJc m:val="centerGroup"/>
    <m:wrapRight/>
    <m:intLim m:val="subSup"/>
    <m:naryLim m:val="subSup"/>
  </m:mathPr>
  <w:themeFontLang w:val="lv-LV" w:bidi="as-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7DA9EC-5D7B-4A4B-A7BD-0800E73A3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5F0D"/>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CF40D1"/>
    <w:pPr>
      <w:widowControl w:val="0"/>
    </w:pPr>
    <w:rPr>
      <w:sz w:val="22"/>
      <w:szCs w:val="22"/>
      <w:lang w:val="en-US" w:eastAsia="en-US"/>
    </w:rPr>
  </w:style>
  <w:style w:type="paragraph" w:styleId="ListParagraph">
    <w:name w:val="List Paragraph"/>
    <w:basedOn w:val="Normal"/>
    <w:uiPriority w:val="34"/>
    <w:qFormat/>
    <w:rsid w:val="008B6C2A"/>
    <w:pPr>
      <w:widowControl/>
      <w:spacing w:after="0" w:line="240" w:lineRule="auto"/>
      <w:ind w:left="720"/>
      <w:contextualSpacing/>
    </w:pPr>
    <w:rPr>
      <w:rFonts w:ascii="Times New Roman" w:eastAsia="Times New Roman" w:hAnsi="Times New Roman"/>
      <w:sz w:val="24"/>
      <w:szCs w:val="24"/>
      <w:lang w:val="lv-LV"/>
    </w:rPr>
  </w:style>
  <w:style w:type="paragraph" w:customStyle="1" w:styleId="tv213">
    <w:name w:val="tv213"/>
    <w:basedOn w:val="Normal"/>
    <w:rsid w:val="00442BBD"/>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styleId="NormalWeb">
    <w:name w:val="Normal (Web)"/>
    <w:basedOn w:val="Normal"/>
    <w:uiPriority w:val="99"/>
    <w:semiHidden/>
    <w:unhideWhenUsed/>
    <w:rsid w:val="00667453"/>
    <w:pPr>
      <w:widowControl/>
      <w:spacing w:before="100" w:beforeAutospacing="1" w:after="100" w:afterAutospacing="1" w:line="240" w:lineRule="auto"/>
    </w:pPr>
    <w:rPr>
      <w:rFonts w:ascii="Times New Roman" w:eastAsia="Times New Roman" w:hAnsi="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24034">
      <w:bodyDiv w:val="1"/>
      <w:marLeft w:val="0"/>
      <w:marRight w:val="0"/>
      <w:marTop w:val="0"/>
      <w:marBottom w:val="0"/>
      <w:divBdr>
        <w:top w:val="none" w:sz="0" w:space="0" w:color="auto"/>
        <w:left w:val="none" w:sz="0" w:space="0" w:color="auto"/>
        <w:bottom w:val="none" w:sz="0" w:space="0" w:color="auto"/>
        <w:right w:val="none" w:sz="0" w:space="0" w:color="auto"/>
      </w:divBdr>
    </w:div>
    <w:div w:id="74398002">
      <w:bodyDiv w:val="1"/>
      <w:marLeft w:val="0"/>
      <w:marRight w:val="0"/>
      <w:marTop w:val="0"/>
      <w:marBottom w:val="0"/>
      <w:divBdr>
        <w:top w:val="none" w:sz="0" w:space="0" w:color="auto"/>
        <w:left w:val="none" w:sz="0" w:space="0" w:color="auto"/>
        <w:bottom w:val="none" w:sz="0" w:space="0" w:color="auto"/>
        <w:right w:val="none" w:sz="0" w:space="0" w:color="auto"/>
      </w:divBdr>
    </w:div>
    <w:div w:id="1038314531">
      <w:bodyDiv w:val="1"/>
      <w:marLeft w:val="0"/>
      <w:marRight w:val="0"/>
      <w:marTop w:val="0"/>
      <w:marBottom w:val="0"/>
      <w:divBdr>
        <w:top w:val="none" w:sz="0" w:space="0" w:color="auto"/>
        <w:left w:val="none" w:sz="0" w:space="0" w:color="auto"/>
        <w:bottom w:val="none" w:sz="0" w:space="0" w:color="auto"/>
        <w:right w:val="none" w:sz="0" w:space="0" w:color="auto"/>
      </w:divBdr>
    </w:div>
    <w:div w:id="1264262416">
      <w:bodyDiv w:val="1"/>
      <w:marLeft w:val="0"/>
      <w:marRight w:val="0"/>
      <w:marTop w:val="0"/>
      <w:marBottom w:val="0"/>
      <w:divBdr>
        <w:top w:val="none" w:sz="0" w:space="0" w:color="auto"/>
        <w:left w:val="none" w:sz="0" w:space="0" w:color="auto"/>
        <w:bottom w:val="none" w:sz="0" w:space="0" w:color="auto"/>
        <w:right w:val="none" w:sz="0" w:space="0" w:color="auto"/>
      </w:divBdr>
    </w:div>
    <w:div w:id="13630213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zemgale@mantojums.l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asts@izm.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nta.skulte\Desktop\veidlapa_zemgale.dotx"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8D5C48735B0EB4E824764C6F04B4EE8" ma:contentTypeVersion="2" ma:contentTypeDescription="Izveidot jaunu dokumentu." ma:contentTypeScope="" ma:versionID="b6010204be1b515f5413c006590b9db8">
  <xsd:schema xmlns:xsd="http://www.w3.org/2001/XMLSchema" xmlns:xs="http://www.w3.org/2001/XMLSchema" xmlns:p="http://schemas.microsoft.com/office/2006/metadata/properties" targetNamespace="http://schemas.microsoft.com/office/2006/metadata/properties" ma:root="true" ma:fieldsID="42f3ebadf4df4018715367d55117385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54AD0A-E625-463F-83EA-C8ACA1D80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9286DDB-B7DF-4ED9-BEB9-64E6108EB6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2CD6ED-0747-4C54-9D2C-E0A7F1EB82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veidlapa_zemgale</Template>
  <TotalTime>1</TotalTime>
  <Pages>2</Pages>
  <Words>453</Words>
  <Characters>2583</Characters>
  <Application>Microsoft Office Word</Application>
  <DocSecurity>0</DocSecurity>
  <Lines>21</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LR Kurtūras ministrija un padotībā esošās iestādes</Company>
  <LinksUpToDate>false</LinksUpToDate>
  <CharactersWithSpaces>3030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Elvīra Mantrova</dc:creator>
  <cp:lastModifiedBy>Ilze Rozenštoka</cp:lastModifiedBy>
  <cp:revision>2</cp:revision>
  <cp:lastPrinted>2021-01-13T12:26:00Z</cp:lastPrinted>
  <dcterms:created xsi:type="dcterms:W3CDTF">2022-03-28T04:47:00Z</dcterms:created>
  <dcterms:modified xsi:type="dcterms:W3CDTF">2022-03-28T04:47:00Z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0x010100C8D5C48735B0EB4E824764C6F04B4EE8</vt:lpwstr>
  </property>
</Properties>
</file>