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7"/>
        <w:gridCol w:w="6630"/>
        <w:gridCol w:w="1214"/>
      </w:tblGrid>
      <w:tr w:rsidR="002E592B" w:rsidTr="00255074">
        <w:trPr>
          <w:trHeight w:val="1832"/>
        </w:trPr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D66F1D" w:rsidRDefault="00255074" w:rsidP="00D5738D">
            <w:pPr>
              <w:pStyle w:val="Heading1"/>
              <w:outlineLvl w:val="0"/>
            </w:pPr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6F49E4" w:rsidRPr="00D66F1D" w:rsidRDefault="008D3CDD" w:rsidP="000E4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F1D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537544" name="bez_laukuma_rgb-LV_8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D66F1D" w:rsidRDefault="00255074" w:rsidP="00255074">
            <w:pPr>
              <w:jc w:val="center"/>
              <w:rPr>
                <w:szCs w:val="28"/>
              </w:rPr>
            </w:pPr>
          </w:p>
        </w:tc>
      </w:tr>
      <w:tr w:rsidR="002E592B" w:rsidTr="00255074">
        <w:trPr>
          <w:trHeight w:val="553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:rsidR="00255074" w:rsidRPr="00D66F1D" w:rsidRDefault="008D3CDD" w:rsidP="00255074">
            <w:pPr>
              <w:jc w:val="center"/>
              <w:rPr>
                <w:szCs w:val="28"/>
              </w:rPr>
            </w:pPr>
            <w:r w:rsidRPr="00D66F1D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2E592B" w:rsidTr="00255074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55074" w:rsidRPr="00D66F1D" w:rsidRDefault="008D3CDD" w:rsidP="00255074">
            <w:pPr>
              <w:jc w:val="center"/>
              <w:rPr>
                <w:szCs w:val="28"/>
              </w:rPr>
            </w:pPr>
            <w:r w:rsidRPr="00D66F1D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="006541D3" w:rsidRPr="00D66F1D" w:rsidRDefault="006541D3" w:rsidP="006541D3">
      <w:pPr>
        <w:spacing w:after="0"/>
        <w:rPr>
          <w:rFonts w:ascii="Times New Roman" w:hAnsi="Times New Roman"/>
          <w:sz w:val="20"/>
          <w:szCs w:val="20"/>
        </w:rPr>
      </w:pPr>
    </w:p>
    <w:p w:rsidR="00EF5D93" w:rsidRDefault="008D3CDD" w:rsidP="007E4EFC">
      <w:pPr>
        <w:pStyle w:val="pamattekststabul"/>
        <w:spacing w:after="480" w:afterAutospacing="0"/>
        <w:rPr>
          <w:sz w:val="28"/>
          <w:szCs w:val="28"/>
          <w:lang w:eastAsia="lv-LV"/>
        </w:rPr>
      </w:pPr>
      <w:r w:rsidRPr="008D3CDD">
        <w:rPr>
          <w:sz w:val="28"/>
          <w:szCs w:val="28"/>
          <w:lang w:val="lv-LV"/>
        </w:rPr>
        <w:t>14.06.2018</w:t>
      </w:r>
      <w:r w:rsidRPr="00D66F1D">
        <w:rPr>
          <w:sz w:val="28"/>
          <w:szCs w:val="28"/>
          <w:lang w:val="lv-LV"/>
        </w:rPr>
        <w:tab/>
      </w:r>
      <w:r w:rsidRPr="0056008D">
        <w:rPr>
          <w:sz w:val="28"/>
          <w:szCs w:val="28"/>
          <w:lang w:val="lv-LV"/>
        </w:rPr>
        <w:t>Nr</w:t>
      </w:r>
      <w:r w:rsidR="0025235E" w:rsidRPr="0056008D">
        <w:rPr>
          <w:sz w:val="28"/>
          <w:szCs w:val="28"/>
          <w:lang w:val="lv-LV"/>
        </w:rPr>
        <w:t xml:space="preserve">. </w:t>
      </w:r>
      <w:r w:rsidR="0025235E" w:rsidRPr="0056008D">
        <w:rPr>
          <w:noProof/>
          <w:sz w:val="28"/>
          <w:szCs w:val="28"/>
          <w:lang w:val="lv-LV"/>
        </w:rPr>
        <w:t>01-08/2527</w:t>
      </w:r>
      <w:bookmarkStart w:id="0" w:name="_GoBack"/>
      <w:bookmarkEnd w:id="0"/>
    </w:p>
    <w:p w:rsidR="006F2206" w:rsidRPr="00E75D29" w:rsidRDefault="006F2206" w:rsidP="007E4EFC">
      <w:pPr>
        <w:pStyle w:val="pamattekststabul"/>
        <w:spacing w:before="0" w:beforeAutospacing="0" w:after="0" w:afterAutospacing="0"/>
      </w:pPr>
    </w:p>
    <w:p w:rsidR="006F2206" w:rsidRDefault="006F2206" w:rsidP="007E4EFC">
      <w:pPr>
        <w:pStyle w:val="pamattekststabul"/>
        <w:spacing w:before="0" w:beforeAutospacing="0" w:after="0" w:afterAutospacing="0"/>
        <w:rPr>
          <w:lang w:val="lv-LV"/>
        </w:rPr>
      </w:pPr>
    </w:p>
    <w:tbl>
      <w:tblPr>
        <w:tblStyle w:val="TableGrid"/>
        <w:tblW w:w="932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571"/>
        <w:gridCol w:w="107"/>
      </w:tblGrid>
      <w:tr w:rsidR="002E592B" w:rsidTr="00CD3752">
        <w:trPr>
          <w:gridAfter w:val="1"/>
          <w:wAfter w:w="107" w:type="dxa"/>
          <w:jc w:val="right"/>
        </w:trPr>
        <w:tc>
          <w:tcPr>
            <w:tcW w:w="9215" w:type="dxa"/>
            <w:gridSpan w:val="2"/>
          </w:tcPr>
          <w:p w:rsidR="005B278A" w:rsidRPr="00AD5771" w:rsidRDefault="008D3CDD" w:rsidP="00CD3752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1" w:name="org_nos"/>
            <w:r w:rsidRPr="00AD5771">
              <w:rPr>
                <w:rFonts w:ascii="Times New Roman" w:hAnsi="Times New Roman"/>
                <w:b/>
                <w:sz w:val="28"/>
                <w:szCs w:val="28"/>
              </w:rPr>
              <w:t>Valsts kancelejai</w:t>
            </w:r>
          </w:p>
          <w:p w:rsidR="005B278A" w:rsidRPr="006866AF" w:rsidRDefault="005B278A" w:rsidP="00CD3752">
            <w:pPr>
              <w:pStyle w:val="NoSpacing"/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92B" w:rsidTr="00CD3752">
        <w:trPr>
          <w:gridAfter w:val="2"/>
          <w:wAfter w:w="4678" w:type="dxa"/>
          <w:trHeight w:val="87"/>
          <w:jc w:val="right"/>
        </w:trPr>
        <w:tc>
          <w:tcPr>
            <w:tcW w:w="4644" w:type="dxa"/>
          </w:tcPr>
          <w:p w:rsidR="005B278A" w:rsidRPr="006866AF" w:rsidRDefault="005B278A" w:rsidP="00CD3752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1"/>
      <w:tr w:rsidR="002E592B" w:rsidTr="00CD375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9"/>
        </w:trPr>
        <w:tc>
          <w:tcPr>
            <w:tcW w:w="9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278A" w:rsidRDefault="008D3CDD" w:rsidP="00CD3752">
            <w:pPr>
              <w:pStyle w:val="NoSpacing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</w:pPr>
            <w:r w:rsidRPr="00686D10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 xml:space="preserve">Par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>I</w:t>
            </w:r>
            <w:r w:rsidRPr="00686D10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 xml:space="preserve">nformatīvā ziņojuma </w:t>
            </w:r>
            <w:r w:rsidR="008217CD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>projektu</w:t>
            </w:r>
          </w:p>
          <w:p w:rsidR="005B278A" w:rsidRDefault="008D3CDD" w:rsidP="00CD3752">
            <w:pPr>
              <w:pStyle w:val="NoSpacing"/>
              <w:rPr>
                <w:rFonts w:ascii="Times New Roman" w:hAnsi="Times New Roman"/>
                <w:i/>
                <w:sz w:val="28"/>
                <w:szCs w:val="28"/>
              </w:rPr>
            </w:pPr>
            <w:r w:rsidRPr="00686D10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>"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 xml:space="preserve">Par situāciju </w:t>
            </w:r>
            <w:r w:rsidRPr="00686D10">
              <w:rPr>
                <w:rFonts w:ascii="Times New Roman" w:hAnsi="Times New Roman"/>
                <w:i/>
                <w:sz w:val="28"/>
                <w:szCs w:val="28"/>
              </w:rPr>
              <w:t>cilvēk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iem paredzēto zāļu ievešanas un </w:t>
            </w:r>
          </w:p>
          <w:p w:rsidR="005B278A" w:rsidRPr="00686D10" w:rsidRDefault="008D3CDD" w:rsidP="00CD3752">
            <w:pPr>
              <w:pStyle w:val="NoSpacing"/>
              <w:rPr>
                <w:rFonts w:ascii="Times New Roman" w:hAnsi="Times New Roman"/>
                <w:i/>
                <w:sz w:val="28"/>
                <w:szCs w:val="28"/>
              </w:rPr>
            </w:pPr>
            <w:r w:rsidRPr="00686D10">
              <w:rPr>
                <w:rFonts w:ascii="Times New Roman" w:hAnsi="Times New Roman"/>
                <w:i/>
                <w:sz w:val="28"/>
                <w:szCs w:val="28"/>
              </w:rPr>
              <w:t>izvešanas kontrolē un uzraudzībā</w:t>
            </w:r>
            <w:r w:rsidRPr="00686D10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>"</w:t>
            </w:r>
            <w:r w:rsidR="00215C98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 xml:space="preserve"> (VSS – 396)</w:t>
            </w:r>
          </w:p>
        </w:tc>
      </w:tr>
    </w:tbl>
    <w:p w:rsidR="005B278A" w:rsidRDefault="005B278A" w:rsidP="005B278A">
      <w:pPr>
        <w:tabs>
          <w:tab w:val="right" w:pos="907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B278A" w:rsidRDefault="008D3CDD" w:rsidP="005B278A">
      <w:pPr>
        <w:tabs>
          <w:tab w:val="right" w:pos="9071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Pamatojoties uz </w:t>
      </w:r>
      <w:r w:rsidRPr="00686D10">
        <w:rPr>
          <w:rFonts w:ascii="Times New Roman" w:eastAsiaTheme="minorHAnsi" w:hAnsi="Times New Roman"/>
          <w:sz w:val="28"/>
          <w:szCs w:val="28"/>
        </w:rPr>
        <w:t>Ministru kabineta 2009. gada 7. </w:t>
      </w:r>
      <w:r>
        <w:rPr>
          <w:rFonts w:ascii="Times New Roman" w:eastAsiaTheme="minorHAnsi" w:hAnsi="Times New Roman"/>
          <w:sz w:val="28"/>
          <w:szCs w:val="28"/>
        </w:rPr>
        <w:t xml:space="preserve">aprīļa </w:t>
      </w:r>
      <w:r w:rsidRPr="00686D10">
        <w:rPr>
          <w:rFonts w:ascii="Times New Roman" w:eastAsiaTheme="minorHAnsi" w:hAnsi="Times New Roman"/>
          <w:sz w:val="28"/>
          <w:szCs w:val="28"/>
        </w:rPr>
        <w:t xml:space="preserve">noteikumu Nr. 300 „Ministru kabineta kārtības rullis” 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="004203D8">
        <w:rPr>
          <w:rFonts w:ascii="Times New Roman" w:eastAsia="Times New Roman" w:hAnsi="Times New Roman"/>
          <w:sz w:val="28"/>
          <w:szCs w:val="28"/>
        </w:rPr>
        <w:t>6</w:t>
      </w:r>
      <w:r w:rsidR="0003043B">
        <w:rPr>
          <w:rFonts w:ascii="Times New Roman" w:eastAsia="Times New Roman" w:hAnsi="Times New Roman"/>
          <w:sz w:val="28"/>
          <w:szCs w:val="28"/>
        </w:rPr>
        <w:t>4.4</w:t>
      </w:r>
      <w:r>
        <w:rPr>
          <w:rFonts w:ascii="Times New Roman" w:eastAsia="Times New Roman" w:hAnsi="Times New Roman"/>
          <w:sz w:val="28"/>
          <w:szCs w:val="28"/>
        </w:rPr>
        <w:t>. apakšpunktu, iesniedzu</w:t>
      </w:r>
      <w:r w:rsidRPr="00686D10">
        <w:rPr>
          <w:rFonts w:ascii="Times New Roman" w:eastAsia="Times New Roman" w:hAnsi="Times New Roman"/>
          <w:sz w:val="28"/>
          <w:szCs w:val="28"/>
        </w:rPr>
        <w:t xml:space="preserve"> </w:t>
      </w:r>
      <w:r w:rsidRPr="00E35AFF">
        <w:rPr>
          <w:rStyle w:val="Strong"/>
          <w:rFonts w:ascii="Times New Roman" w:hAnsi="Times New Roman"/>
          <w:b w:val="0"/>
          <w:sz w:val="28"/>
          <w:szCs w:val="28"/>
        </w:rPr>
        <w:t>izskatīšanai</w:t>
      </w:r>
      <w:r w:rsidRPr="00413DAA">
        <w:rPr>
          <w:rStyle w:val="Strong"/>
          <w:rFonts w:ascii="Times New Roman" w:hAnsi="Times New Roman"/>
          <w:sz w:val="28"/>
          <w:szCs w:val="28"/>
        </w:rPr>
        <w:t xml:space="preserve"> </w:t>
      </w:r>
      <w:r w:rsidRPr="006B527F">
        <w:rPr>
          <w:rFonts w:ascii="Times New Roman" w:hAnsi="Times New Roman"/>
          <w:sz w:val="28"/>
          <w:szCs w:val="28"/>
        </w:rPr>
        <w:t xml:space="preserve">Ministru </w:t>
      </w:r>
      <w:r w:rsidRPr="00260B53">
        <w:rPr>
          <w:rFonts w:ascii="Times New Roman" w:hAnsi="Times New Roman"/>
          <w:sz w:val="28"/>
          <w:szCs w:val="28"/>
        </w:rPr>
        <w:t>kabineta sēdē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I</w:t>
      </w:r>
      <w:bookmarkStart w:id="2" w:name="OLE_LINK3"/>
      <w:r>
        <w:rPr>
          <w:rFonts w:ascii="Times New Roman" w:eastAsia="Times New Roman" w:hAnsi="Times New Roman"/>
          <w:sz w:val="28"/>
          <w:szCs w:val="28"/>
        </w:rPr>
        <w:t>nformatīvā ziņojuma “P</w:t>
      </w:r>
      <w:r w:rsidRPr="00686D10">
        <w:rPr>
          <w:rFonts w:ascii="Times New Roman" w:hAnsi="Times New Roman"/>
          <w:sz w:val="28"/>
          <w:szCs w:val="28"/>
        </w:rPr>
        <w:t>ar situāciju cilvēkiem paredzēto zāļu ievešanas un izvešanas kontrolē un uzraudzībā</w:t>
      </w:r>
      <w:r w:rsidRPr="00686D10">
        <w:rPr>
          <w:rFonts w:ascii="Times New Roman" w:eastAsia="Times New Roman" w:hAnsi="Times New Roman"/>
          <w:sz w:val="28"/>
          <w:szCs w:val="28"/>
        </w:rPr>
        <w:t>”</w:t>
      </w:r>
      <w:r w:rsidR="003327E1">
        <w:rPr>
          <w:rFonts w:ascii="Times New Roman" w:eastAsia="Times New Roman" w:hAnsi="Times New Roman"/>
          <w:sz w:val="28"/>
          <w:szCs w:val="28"/>
        </w:rPr>
        <w:t xml:space="preserve"> </w:t>
      </w:r>
      <w:bookmarkEnd w:id="2"/>
      <w:r w:rsidRPr="00686D10">
        <w:rPr>
          <w:rFonts w:ascii="Times New Roman" w:eastAsia="Times New Roman" w:hAnsi="Times New Roman"/>
          <w:sz w:val="28"/>
          <w:szCs w:val="28"/>
        </w:rPr>
        <w:t xml:space="preserve">un Ministru kabineta </w:t>
      </w:r>
      <w:proofErr w:type="spellStart"/>
      <w:r w:rsidRPr="00686D10">
        <w:rPr>
          <w:rFonts w:ascii="Times New Roman" w:eastAsia="Times New Roman" w:hAnsi="Times New Roman"/>
          <w:sz w:val="28"/>
          <w:szCs w:val="28"/>
        </w:rPr>
        <w:t>protokollēmuma</w:t>
      </w:r>
      <w:proofErr w:type="spellEnd"/>
      <w:r w:rsidRPr="00686D10">
        <w:rPr>
          <w:rFonts w:ascii="Times New Roman" w:eastAsia="Times New Roman" w:hAnsi="Times New Roman"/>
          <w:sz w:val="28"/>
          <w:szCs w:val="28"/>
        </w:rPr>
        <w:t xml:space="preserve"> projektu</w:t>
      </w:r>
      <w:r w:rsidR="004E63CC">
        <w:rPr>
          <w:rFonts w:ascii="Times New Roman" w:eastAsia="Times New Roman" w:hAnsi="Times New Roman"/>
          <w:sz w:val="28"/>
          <w:szCs w:val="28"/>
        </w:rPr>
        <w:t xml:space="preserve"> (VSS – 396)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5B278A" w:rsidRPr="00686D10" w:rsidRDefault="005B278A" w:rsidP="005B278A">
      <w:pPr>
        <w:tabs>
          <w:tab w:val="right" w:pos="907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10"/>
        <w:gridCol w:w="5953"/>
      </w:tblGrid>
      <w:tr w:rsidR="002E592B" w:rsidTr="00CD3752">
        <w:tc>
          <w:tcPr>
            <w:tcW w:w="709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>Iesniegšanas pamatojums</w:t>
            </w:r>
          </w:p>
        </w:tc>
        <w:tc>
          <w:tcPr>
            <w:tcW w:w="5953" w:type="dxa"/>
            <w:shd w:val="clear" w:color="auto" w:fill="auto"/>
          </w:tcPr>
          <w:p w:rsidR="005B278A" w:rsidRDefault="008D3CDD" w:rsidP="00CD3752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>Ministru kabineta 2009.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>gada 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aprīļa </w:t>
            </w: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>noteikumu Nr.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 xml:space="preserve">300 „Ministru kabineta kārtības rullis” </w:t>
            </w:r>
            <w:r w:rsidRPr="00686D10">
              <w:rPr>
                <w:rFonts w:ascii="Times New Roman" w:eastAsia="Times New Roman" w:hAnsi="Times New Roman" w:cs="Times New Roman"/>
                <w:sz w:val="28"/>
                <w:szCs w:val="28"/>
              </w:rPr>
              <w:t>59.¹2. apakšpunkts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C09A1" w:rsidRDefault="008D3CDD" w:rsidP="007C09A1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A3125">
              <w:rPr>
                <w:rFonts w:ascii="Times New Roman" w:hAnsi="Times New Roman"/>
                <w:sz w:val="28"/>
                <w:szCs w:val="28"/>
              </w:rPr>
              <w:t>Ministru kabineta 2016. gada 2. februāra sēdes protokola Nr. 5 26. § “</w:t>
            </w:r>
            <w:r w:rsidRPr="00DA31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Noteikumu projekts "Grozījumi Ministru kabineta 2007. gada 26. jūnija noteikumos Nr. 436 "Zāļu ievešanas un izvešanas kārtība”</w:t>
            </w:r>
            <w:r w:rsidRPr="00DA31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”</w:t>
            </w:r>
            <w:r w:rsidRPr="00DA31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3. punkts</w:t>
            </w:r>
            <w:r w:rsidRPr="00DA3125">
              <w:rPr>
                <w:rFonts w:ascii="Times New Roman" w:hAnsi="Times New Roman"/>
                <w:sz w:val="28"/>
                <w:szCs w:val="28"/>
              </w:rPr>
              <w:t xml:space="preserve">, kas noteica </w:t>
            </w:r>
            <w:r w:rsidRPr="00DA31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Veselības ministrijai kopīgi ar Zemkopības ministriju un Finanšu ministriju (Valsts ieņēmumu dienestu)</w:t>
            </w:r>
            <w:r w:rsidRPr="00DA3125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DA31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izvērtēt nepieciešamību precizēt Ministru kabineta 2007. gada 26. jūnija noteikumus Nr. 436 "Zāļu ievešanas un izvešanas kārtība" attiecībā uz </w:t>
            </w:r>
            <w:r w:rsidRPr="00DA31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kompetento iestāžu pienākumiem un tiesībām, kas izriet no Eiropas Parlamenta un Padomes 2008. gada 9. jūlija Regu</w:t>
            </w:r>
            <w:r w:rsidRPr="00DA31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las (EK) Nr. 765/2008, ar ko nosaka akreditācijas un tirgus uzraudzības prasības attiecībā uz produktu tirdzniecību un atceļ Regu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lu (EEK) Nr. 339/93.</w:t>
            </w:r>
          </w:p>
          <w:p w:rsidR="005B278A" w:rsidRPr="00642BDB" w:rsidRDefault="008D3CDD" w:rsidP="007C09A1">
            <w:pPr>
              <w:pStyle w:val="NoSpacing"/>
              <w:jc w:val="both"/>
              <w:rPr>
                <w:rFonts w:ascii="Times New Roman" w:eastAsia="Times New Roman" w:hAnsi="Times New Roman"/>
                <w:sz w:val="28"/>
                <w:szCs w:val="20"/>
                <w:lang w:eastAsia="lv-LV"/>
              </w:rPr>
            </w:pPr>
            <w:r w:rsidRPr="00880B28">
              <w:rPr>
                <w:rFonts w:ascii="Times New Roman" w:eastAsia="Times New Roman" w:hAnsi="Times New Roman"/>
                <w:sz w:val="28"/>
                <w:szCs w:val="28"/>
              </w:rPr>
              <w:t xml:space="preserve">Ministru </w:t>
            </w:r>
            <w:r w:rsidRPr="00642BDB">
              <w:rPr>
                <w:rFonts w:ascii="Times New Roman" w:eastAsia="Times New Roman" w:hAnsi="Times New Roman"/>
                <w:sz w:val="28"/>
                <w:szCs w:val="28"/>
              </w:rPr>
              <w:t>kabineta 2017. gada 28. augusta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sēdes protokola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Nr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> 41</w:t>
            </w:r>
            <w:r w:rsidRPr="00642BDB">
              <w:rPr>
                <w:rFonts w:ascii="Times New Roman" w:eastAsia="Times New Roman" w:hAnsi="Times New Roman"/>
                <w:sz w:val="28"/>
                <w:szCs w:val="28"/>
              </w:rPr>
              <w:t xml:space="preserve"> 1.</w:t>
            </w:r>
            <w:r w:rsidR="007B4C54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  <w:r w:rsidRPr="00642BDB">
              <w:rPr>
                <w:rFonts w:ascii="Times New Roman" w:eastAsia="Times New Roman" w:hAnsi="Times New Roman"/>
                <w:sz w:val="28"/>
                <w:szCs w:val="28"/>
              </w:rPr>
              <w:t xml:space="preserve">§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18. </w:t>
            </w:r>
            <w:r w:rsidRPr="00642BDB">
              <w:rPr>
                <w:rFonts w:ascii="Times New Roman" w:eastAsia="Times New Roman" w:hAnsi="Times New Roman"/>
                <w:sz w:val="28"/>
                <w:szCs w:val="28"/>
              </w:rPr>
              <w:t xml:space="preserve">punktā dotais uzdevums </w:t>
            </w:r>
            <w:r w:rsidRPr="00D046BD">
              <w:rPr>
                <w:rFonts w:ascii="Times New Roman" w:eastAsia="Times New Roman" w:hAnsi="Times New Roman"/>
                <w:sz w:val="28"/>
                <w:szCs w:val="20"/>
                <w:lang w:eastAsia="lv-LV"/>
              </w:rPr>
              <w:t xml:space="preserve">Zemkopības </w:t>
            </w:r>
            <w:r w:rsidRPr="00D046BD">
              <w:rPr>
                <w:rFonts w:ascii="Times New Roman" w:eastAsia="Times New Roman" w:hAnsi="Times New Roman"/>
                <w:sz w:val="28"/>
                <w:szCs w:val="20"/>
                <w:lang w:eastAsia="lv-LV"/>
              </w:rPr>
              <w:t>ministrijai sadarbībā ar Veselības ministriju un Finanšu ministriju (Valsts ieņēmumu dienestu), lai novērstu funkcijas dublēšanos attiecībā uz zāļu kontroli robežkontroles punktos, līdz 2017.</w:t>
            </w:r>
            <w:r w:rsidR="007B4C54">
              <w:rPr>
                <w:rFonts w:ascii="Times New Roman" w:eastAsia="Times New Roman" w:hAnsi="Times New Roman"/>
                <w:sz w:val="28"/>
                <w:szCs w:val="20"/>
                <w:lang w:eastAsia="lv-LV"/>
              </w:rPr>
              <w:t> </w:t>
            </w:r>
            <w:r w:rsidRPr="00D046BD">
              <w:rPr>
                <w:rFonts w:ascii="Times New Roman" w:eastAsia="Times New Roman" w:hAnsi="Times New Roman"/>
                <w:sz w:val="28"/>
                <w:szCs w:val="20"/>
                <w:lang w:eastAsia="lv-LV"/>
              </w:rPr>
              <w:t>gada 1.</w:t>
            </w:r>
            <w:r w:rsidR="007B4C54">
              <w:rPr>
                <w:rFonts w:ascii="Times New Roman" w:eastAsia="Times New Roman" w:hAnsi="Times New Roman"/>
                <w:sz w:val="28"/>
                <w:szCs w:val="20"/>
                <w:lang w:eastAsia="lv-LV"/>
              </w:rPr>
              <w:t> </w:t>
            </w:r>
            <w:r w:rsidRPr="00D046BD">
              <w:rPr>
                <w:rFonts w:ascii="Times New Roman" w:eastAsia="Times New Roman" w:hAnsi="Times New Roman"/>
                <w:sz w:val="28"/>
                <w:szCs w:val="20"/>
                <w:lang w:eastAsia="lv-LV"/>
              </w:rPr>
              <w:t>decembrim izvērtēt iespējamos risinājumus un iesniegt Mi</w:t>
            </w:r>
            <w:r w:rsidRPr="00D046BD">
              <w:rPr>
                <w:rFonts w:ascii="Times New Roman" w:eastAsia="Times New Roman" w:hAnsi="Times New Roman"/>
                <w:sz w:val="28"/>
                <w:szCs w:val="20"/>
                <w:lang w:eastAsia="lv-LV"/>
              </w:rPr>
              <w:t>nistru kabinetā p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lv-LV"/>
              </w:rPr>
              <w:t>riekšlikumus turpmākai rīcībai.</w:t>
            </w:r>
          </w:p>
        </w:tc>
      </w:tr>
      <w:tr w:rsidR="002E592B" w:rsidTr="00CD3752">
        <w:tc>
          <w:tcPr>
            <w:tcW w:w="709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lastRenderedPageBreak/>
              <w:t>2.</w:t>
            </w:r>
          </w:p>
        </w:tc>
        <w:tc>
          <w:tcPr>
            <w:tcW w:w="2410" w:type="dxa"/>
            <w:shd w:val="clear" w:color="auto" w:fill="auto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686D10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Valsts sekretāru sanāksmes datums un numurs</w:t>
            </w:r>
          </w:p>
        </w:tc>
        <w:tc>
          <w:tcPr>
            <w:tcW w:w="5953" w:type="dxa"/>
            <w:shd w:val="clear" w:color="auto" w:fill="auto"/>
          </w:tcPr>
          <w:p w:rsidR="005B278A" w:rsidRPr="00686D10" w:rsidRDefault="008D3CDD" w:rsidP="000B166E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Informatīvais ziņojum</w:t>
            </w:r>
            <w:r w:rsidR="00C41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s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un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protokollēmuma</w:t>
            </w:r>
            <w:proofErr w:type="spellEnd"/>
            <w:r w:rsidR="00C41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projekts</w:t>
            </w:r>
            <w:r w:rsidR="00E83019" w:rsidRPr="005C0B7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izsludināts 201</w:t>
            </w:r>
            <w:r w:rsidR="00E8301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 gada 26</w:t>
            </w:r>
            <w:r w:rsidR="00E83019" w:rsidRPr="005C0B7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 </w:t>
            </w:r>
            <w:r w:rsidR="00E8301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aprīļa</w:t>
            </w:r>
            <w:r w:rsidR="00E83019" w:rsidRPr="005C0B7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Valsts sekretāru sanāksmē (prot. Nr. </w:t>
            </w:r>
            <w:r w:rsidR="00AE45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17, 24.</w:t>
            </w:r>
            <w:r w:rsidR="00E83019" w:rsidRPr="005C0B7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</w:t>
            </w:r>
            <w:r w:rsidR="00AE45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§, VSS - 396</w:t>
            </w:r>
            <w:r w:rsidR="00E83019" w:rsidRPr="005C0B7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).</w:t>
            </w:r>
          </w:p>
        </w:tc>
      </w:tr>
      <w:tr w:rsidR="002E592B" w:rsidTr="00CD3752">
        <w:tc>
          <w:tcPr>
            <w:tcW w:w="709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>Informācija</w:t>
            </w: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 xml:space="preserve"> par saskaņojumiem</w:t>
            </w:r>
          </w:p>
        </w:tc>
        <w:tc>
          <w:tcPr>
            <w:tcW w:w="5953" w:type="dxa"/>
          </w:tcPr>
          <w:p w:rsidR="00E97D4E" w:rsidRPr="007C09A1" w:rsidRDefault="008D3CDD" w:rsidP="007C09A1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eastAsia="lv-LV"/>
              </w:rPr>
            </w:pPr>
            <w:r w:rsidRPr="007C09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Saskaņā ar Valsts sekretāru sanāksmē nolemto Veselības </w:t>
            </w:r>
            <w:r w:rsidRPr="007C09A1">
              <w:rPr>
                <w:rFonts w:ascii="Times New Roman" w:hAnsi="Times New Roman" w:cs="Times New Roman"/>
                <w:sz w:val="28"/>
                <w:szCs w:val="28"/>
              </w:rPr>
              <w:t xml:space="preserve">ministrijai </w:t>
            </w:r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 xml:space="preserve">informatīvo ziņojumu un </w:t>
            </w:r>
            <w:proofErr w:type="spellStart"/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protokollēmuma</w:t>
            </w:r>
            <w:proofErr w:type="spellEnd"/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 xml:space="preserve"> projektu saskaņot ar Tieslietu ministriju (TM), Finanšu ministriju (FM), Zemkopības ministriju (ZM) un </w:t>
            </w:r>
            <w:proofErr w:type="spellStart"/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Pārresoru</w:t>
            </w:r>
            <w:proofErr w:type="spellEnd"/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 xml:space="preserve"> koordinācijas centru (PKC) un pieņemt zināšanai, ka Latvijas Tirdzniecības un rūpniecības kamēr (LTRK) </w:t>
            </w:r>
            <w:r w:rsidR="005B676D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 xml:space="preserve">sniegs </w:t>
            </w:r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atzinumu par informatīvo ziņojumu.</w:t>
            </w:r>
          </w:p>
          <w:p w:rsidR="001B63CD" w:rsidRDefault="001B63CD" w:rsidP="007C09A1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278A" w:rsidRPr="001B63CD" w:rsidRDefault="008D3CDD" w:rsidP="007C09A1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9A1">
              <w:rPr>
                <w:rFonts w:ascii="Times New Roman" w:hAnsi="Times New Roman" w:cs="Times New Roman"/>
                <w:sz w:val="28"/>
                <w:szCs w:val="28"/>
              </w:rPr>
              <w:t xml:space="preserve">Atzinumus par dokumentu projektiem sniedza </w:t>
            </w:r>
            <w:r w:rsidR="00E97D4E" w:rsidRPr="007C09A1">
              <w:rPr>
                <w:rFonts w:ascii="Times New Roman" w:hAnsi="Times New Roman" w:cs="Times New Roman"/>
                <w:sz w:val="28"/>
                <w:szCs w:val="28"/>
              </w:rPr>
              <w:t>TM</w:t>
            </w:r>
            <w:r w:rsidRPr="007C09A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97D4E" w:rsidRPr="007C09A1">
              <w:rPr>
                <w:rFonts w:ascii="Times New Roman" w:hAnsi="Times New Roman" w:cs="Times New Roman"/>
                <w:sz w:val="28"/>
                <w:szCs w:val="28"/>
              </w:rPr>
              <w:t>FM</w:t>
            </w:r>
            <w:r w:rsidRPr="007C09A1">
              <w:rPr>
                <w:rFonts w:ascii="Times New Roman" w:hAnsi="Times New Roman" w:cs="Times New Roman"/>
                <w:sz w:val="28"/>
                <w:szCs w:val="28"/>
              </w:rPr>
              <w:t xml:space="preserve"> un </w:t>
            </w:r>
            <w:r w:rsidR="00E97D4E" w:rsidRPr="007C09A1">
              <w:rPr>
                <w:rFonts w:ascii="Times New Roman" w:hAnsi="Times New Roman" w:cs="Times New Roman"/>
                <w:sz w:val="28"/>
                <w:szCs w:val="28"/>
              </w:rPr>
              <w:t>ZM</w:t>
            </w:r>
            <w:r w:rsidR="00FF7E01" w:rsidRPr="007C09A1">
              <w:rPr>
                <w:rFonts w:ascii="Times New Roman" w:hAnsi="Times New Roman" w:cs="Times New Roman"/>
                <w:sz w:val="28"/>
                <w:szCs w:val="28"/>
              </w:rPr>
              <w:t xml:space="preserve"> un </w:t>
            </w:r>
            <w:r w:rsidR="00E97D4E" w:rsidRPr="007C09A1">
              <w:rPr>
                <w:rFonts w:ascii="Times New Roman" w:hAnsi="Times New Roman" w:cs="Times New Roman"/>
                <w:sz w:val="28"/>
                <w:szCs w:val="28"/>
              </w:rPr>
              <w:t>PKC</w:t>
            </w:r>
            <w:r w:rsidR="0055267F" w:rsidRPr="007C09A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97D4E" w:rsidRPr="007C09A1">
              <w:rPr>
                <w:rFonts w:ascii="Times New Roman" w:hAnsi="Times New Roman" w:cs="Times New Roman"/>
                <w:sz w:val="28"/>
                <w:szCs w:val="28"/>
              </w:rPr>
              <w:t>TM</w:t>
            </w:r>
            <w:r w:rsidR="0055267F" w:rsidRPr="007C09A1">
              <w:rPr>
                <w:rFonts w:ascii="Times New Roman" w:hAnsi="Times New Roman" w:cs="Times New Roman"/>
                <w:sz w:val="28"/>
                <w:szCs w:val="28"/>
              </w:rPr>
              <w:t xml:space="preserve"> un </w:t>
            </w:r>
            <w:r w:rsidR="00C41344">
              <w:rPr>
                <w:rFonts w:ascii="Times New Roman" w:hAnsi="Times New Roman" w:cs="Times New Roman"/>
                <w:sz w:val="28"/>
                <w:szCs w:val="28"/>
              </w:rPr>
              <w:t>PKC saskaņoja bez iebildumiem</w:t>
            </w:r>
            <w:r w:rsidR="00C05E8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C09A1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="00C41344">
              <w:rPr>
                <w:rFonts w:ascii="Times New Roman" w:hAnsi="Times New Roman" w:cs="Times New Roman"/>
                <w:sz w:val="28"/>
                <w:szCs w:val="28"/>
              </w:rPr>
              <w:t>M un FM</w:t>
            </w:r>
            <w:r w:rsidR="0055267F" w:rsidRPr="007C09A1">
              <w:rPr>
                <w:rFonts w:ascii="Times New Roman" w:hAnsi="Times New Roman" w:cs="Times New Roman"/>
                <w:sz w:val="28"/>
                <w:szCs w:val="28"/>
              </w:rPr>
              <w:t xml:space="preserve"> iebildumi </w:t>
            </w:r>
            <w:r w:rsidR="00C41344">
              <w:rPr>
                <w:rFonts w:ascii="Times New Roman" w:hAnsi="Times New Roman" w:cs="Times New Roman"/>
                <w:sz w:val="28"/>
                <w:szCs w:val="28"/>
              </w:rPr>
              <w:t>netika ņemti vērā.</w:t>
            </w:r>
          </w:p>
          <w:p w:rsidR="001B63CD" w:rsidRDefault="001B63CD" w:rsidP="007C09A1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D4E" w:rsidRPr="001B63CD" w:rsidRDefault="008D3CDD" w:rsidP="007C09A1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LTRK atzinumu nesniedza.</w:t>
            </w:r>
          </w:p>
          <w:p w:rsidR="001B63CD" w:rsidRDefault="001B63CD" w:rsidP="007C09A1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D4E" w:rsidRPr="007C09A1" w:rsidRDefault="008D3CDD" w:rsidP="007C09A1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C09A1">
              <w:rPr>
                <w:rFonts w:ascii="Times New Roman" w:hAnsi="Times New Roman" w:cs="Times New Roman"/>
                <w:sz w:val="28"/>
                <w:szCs w:val="28"/>
              </w:rPr>
              <w:t xml:space="preserve">Precizētais </w:t>
            </w:r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 xml:space="preserve">informatīvais ziņojums, </w:t>
            </w:r>
            <w:proofErr w:type="spellStart"/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protokollēmuma</w:t>
            </w:r>
            <w:proofErr w:type="spellEnd"/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 xml:space="preserve"> projekts</w:t>
            </w:r>
            <w:r w:rsidRPr="007C09A1">
              <w:rPr>
                <w:rFonts w:ascii="Times New Roman" w:hAnsi="Times New Roman" w:cs="Times New Roman"/>
                <w:sz w:val="28"/>
                <w:szCs w:val="28"/>
              </w:rPr>
              <w:t xml:space="preserve"> un izziņa 2018. gada 30. maijā saskaņā ar Ministru kabineta 2009. gada 7. aprīļa noteikumu Nr. 300 „</w:t>
            </w:r>
            <w:r w:rsidRPr="007C09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Ministru kabineta kārtības rullis</w:t>
            </w:r>
            <w:r w:rsidRPr="007C09A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7C09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7C09A1"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  <w:r w:rsidRPr="007C09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 punktu tika nosūtīts </w:t>
            </w:r>
            <w:r w:rsidRPr="007C09A1">
              <w:rPr>
                <w:rFonts w:ascii="Times New Roman" w:eastAsia="Times New Roman" w:hAnsi="Times New Roman" w:cs="Times New Roman"/>
                <w:sz w:val="28"/>
                <w:szCs w:val="28"/>
              </w:rPr>
              <w:t>elektroniskajai</w:t>
            </w:r>
            <w:r w:rsidRPr="007C09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saskaņošanai.</w:t>
            </w:r>
          </w:p>
          <w:p w:rsidR="00E97D4E" w:rsidRPr="007C09A1" w:rsidRDefault="00E97D4E" w:rsidP="007C09A1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97D4E" w:rsidRPr="007C09A1" w:rsidRDefault="008D3CDD" w:rsidP="007C09A1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C09A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ZM </w:t>
            </w:r>
            <w:r w:rsidRPr="007C09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ir atbalstījusi precizētā </w:t>
            </w:r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informatīvā</w:t>
            </w:r>
            <w:r w:rsidR="00C05E88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 xml:space="preserve"> ziņojuma un </w:t>
            </w:r>
            <w:proofErr w:type="spellStart"/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protokollēmuma</w:t>
            </w:r>
            <w:proofErr w:type="spellEnd"/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 xml:space="preserve"> projekta</w:t>
            </w:r>
            <w:r w:rsidRPr="007C09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5E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tālāku virzību bez iebildumiem.</w:t>
            </w:r>
          </w:p>
          <w:p w:rsidR="001B63CD" w:rsidRDefault="001B63CD" w:rsidP="007C09A1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5267F" w:rsidRPr="007C09A1" w:rsidRDefault="008D3CDD" w:rsidP="007C09A1">
            <w:pPr>
              <w:pStyle w:val="NoSpacing"/>
              <w:jc w:val="both"/>
              <w:rPr>
                <w:color w:val="000000" w:themeColor="text1"/>
              </w:rPr>
            </w:pPr>
            <w:r w:rsidRPr="007C09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TM, FM un PKC atzinumu par precizēto </w:t>
            </w:r>
            <w:r w:rsidR="00C413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informatīvā ziņojuma un </w:t>
            </w:r>
            <w:proofErr w:type="spellStart"/>
            <w:r w:rsidR="00C413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protokollēmuma</w:t>
            </w:r>
            <w:proofErr w:type="spellEnd"/>
            <w:r w:rsidR="00C413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7C09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projektu </w:t>
            </w:r>
            <w:r w:rsidRPr="007C09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nesniedza</w:t>
            </w:r>
            <w:r w:rsidR="00567D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7C09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līdz ar to </w:t>
            </w:r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 xml:space="preserve">informatīvā ziņojuma un  </w:t>
            </w:r>
            <w:proofErr w:type="spellStart"/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protokollēmuma</w:t>
            </w:r>
            <w:proofErr w:type="spellEnd"/>
            <w:r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 xml:space="preserve"> projekt</w:t>
            </w:r>
            <w:r w:rsidR="007C09A1" w:rsidRPr="007C09A1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s uzskatāms par saskaņotu ar TM, FM un PKC</w:t>
            </w:r>
            <w:r w:rsidRPr="007C09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</w:rPr>
              <w:t xml:space="preserve"> </w:t>
            </w:r>
          </w:p>
        </w:tc>
      </w:tr>
      <w:tr w:rsidR="002E592B" w:rsidTr="00CD3752">
        <w:tc>
          <w:tcPr>
            <w:tcW w:w="709" w:type="dxa"/>
          </w:tcPr>
          <w:p w:rsidR="005B278A" w:rsidRPr="0036303D" w:rsidRDefault="008D3CDD" w:rsidP="00CD3752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410" w:type="dxa"/>
          </w:tcPr>
          <w:p w:rsidR="005B278A" w:rsidRPr="0036303D" w:rsidRDefault="008D3CDD" w:rsidP="00CD37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03D">
              <w:rPr>
                <w:rFonts w:ascii="Times New Roman" w:hAnsi="Times New Roman"/>
                <w:sz w:val="28"/>
                <w:szCs w:val="28"/>
              </w:rPr>
              <w:t>Informācija par noklusējuma saskaņojumu</w:t>
            </w:r>
          </w:p>
        </w:tc>
        <w:tc>
          <w:tcPr>
            <w:tcW w:w="5953" w:type="dxa"/>
          </w:tcPr>
          <w:p w:rsidR="005B278A" w:rsidRPr="0036303D" w:rsidRDefault="008D3CDD" w:rsidP="00CD37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03D">
              <w:rPr>
                <w:rFonts w:ascii="Times New Roman" w:hAnsi="Times New Roman"/>
                <w:sz w:val="28"/>
                <w:szCs w:val="28"/>
              </w:rPr>
              <w:t>Nav</w:t>
            </w:r>
          </w:p>
        </w:tc>
      </w:tr>
      <w:tr w:rsidR="002E592B" w:rsidTr="00CD3752">
        <w:tc>
          <w:tcPr>
            <w:tcW w:w="709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5.</w:t>
            </w:r>
          </w:p>
        </w:tc>
        <w:tc>
          <w:tcPr>
            <w:tcW w:w="2410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Ziņas</w:t>
            </w:r>
            <w:r w:rsidRPr="00686D10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 xml:space="preserve"> par saskaņojumu ar Eiropas Savienības institūcijām</w:t>
            </w:r>
          </w:p>
        </w:tc>
        <w:tc>
          <w:tcPr>
            <w:tcW w:w="5953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Nav</w:t>
            </w:r>
          </w:p>
        </w:tc>
      </w:tr>
      <w:tr w:rsidR="002E592B" w:rsidTr="00CD3752">
        <w:tc>
          <w:tcPr>
            <w:tcW w:w="709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10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>Politikas joma</w:t>
            </w:r>
          </w:p>
        </w:tc>
        <w:tc>
          <w:tcPr>
            <w:tcW w:w="5953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 xml:space="preserve">Veselības </w:t>
            </w: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>politikas</w:t>
            </w:r>
          </w:p>
        </w:tc>
      </w:tr>
      <w:tr w:rsidR="002E592B" w:rsidTr="007C09A1">
        <w:trPr>
          <w:trHeight w:val="645"/>
        </w:trPr>
        <w:tc>
          <w:tcPr>
            <w:tcW w:w="709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410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Projekta autors</w:t>
            </w:r>
          </w:p>
        </w:tc>
        <w:tc>
          <w:tcPr>
            <w:tcW w:w="5953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>Veselības ministrijas Farmācijas departamenta vecākā eksperte Ingūna Mača</w:t>
            </w:r>
          </w:p>
        </w:tc>
      </w:tr>
      <w:tr w:rsidR="002E592B" w:rsidTr="00CD3752">
        <w:tc>
          <w:tcPr>
            <w:tcW w:w="709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410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>Uzaicināmās personas</w:t>
            </w:r>
          </w:p>
        </w:tc>
        <w:tc>
          <w:tcPr>
            <w:tcW w:w="5953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av</w:t>
            </w:r>
          </w:p>
        </w:tc>
      </w:tr>
      <w:tr w:rsidR="002E592B" w:rsidTr="00CD3752">
        <w:tc>
          <w:tcPr>
            <w:tcW w:w="709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410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>Projekta ierobežotas pieejamības statuss</w:t>
            </w:r>
          </w:p>
        </w:tc>
        <w:tc>
          <w:tcPr>
            <w:tcW w:w="5953" w:type="dxa"/>
          </w:tcPr>
          <w:p w:rsidR="005B278A" w:rsidRPr="00686D10" w:rsidRDefault="008D3CDD" w:rsidP="00CD3752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Nav</w:t>
            </w:r>
          </w:p>
        </w:tc>
      </w:tr>
      <w:tr w:rsidR="002E592B" w:rsidTr="00CD3752">
        <w:tc>
          <w:tcPr>
            <w:tcW w:w="709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686D10">
              <w:rPr>
                <w:rFonts w:ascii="Times New Roman" w:hAnsi="Times New Roman" w:cs="Times New Roman"/>
                <w:sz w:val="28"/>
                <w:szCs w:val="28"/>
              </w:rPr>
              <w:t>Cita informācija</w:t>
            </w:r>
          </w:p>
        </w:tc>
        <w:tc>
          <w:tcPr>
            <w:tcW w:w="5953" w:type="dxa"/>
          </w:tcPr>
          <w:p w:rsidR="005B278A" w:rsidRPr="00686D10" w:rsidRDefault="008D3CDD" w:rsidP="00CD37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Nav</w:t>
            </w:r>
          </w:p>
        </w:tc>
      </w:tr>
    </w:tbl>
    <w:p w:rsidR="005B278A" w:rsidRPr="00686D10" w:rsidRDefault="005B278A" w:rsidP="005B278A">
      <w:pPr>
        <w:rPr>
          <w:rFonts w:ascii="Times New Roman" w:hAnsi="Times New Roman"/>
          <w:sz w:val="28"/>
          <w:szCs w:val="28"/>
        </w:rPr>
      </w:pPr>
    </w:p>
    <w:p w:rsidR="005B278A" w:rsidRDefault="008D3CDD" w:rsidP="005B278A">
      <w:pPr>
        <w:pStyle w:val="NoSpacing"/>
        <w:ind w:firstLine="709"/>
        <w:rPr>
          <w:rFonts w:ascii="Times New Roman" w:hAnsi="Times New Roman" w:cs="Times New Roman"/>
          <w:sz w:val="28"/>
          <w:szCs w:val="28"/>
        </w:rPr>
      </w:pPr>
      <w:r w:rsidRPr="00345550">
        <w:rPr>
          <w:rFonts w:ascii="Times New Roman" w:hAnsi="Times New Roman" w:cs="Times New Roman"/>
          <w:i/>
          <w:sz w:val="28"/>
          <w:szCs w:val="28"/>
        </w:rPr>
        <w:t>Pielikumā</w:t>
      </w:r>
      <w:r w:rsidRPr="00345550">
        <w:rPr>
          <w:rFonts w:ascii="Times New Roman" w:hAnsi="Times New Roman" w:cs="Times New Roman"/>
          <w:sz w:val="28"/>
          <w:szCs w:val="28"/>
        </w:rPr>
        <w:t>:</w:t>
      </w:r>
    </w:p>
    <w:p w:rsidR="00DA6B83" w:rsidRPr="00345550" w:rsidRDefault="00DA6B83" w:rsidP="005B278A">
      <w:pPr>
        <w:pStyle w:val="NoSpacing"/>
        <w:ind w:firstLine="709"/>
        <w:rPr>
          <w:rFonts w:ascii="Times New Roman" w:hAnsi="Times New Roman" w:cs="Times New Roman"/>
          <w:sz w:val="28"/>
          <w:szCs w:val="28"/>
        </w:rPr>
      </w:pPr>
    </w:p>
    <w:p w:rsidR="005B278A" w:rsidRPr="00345550" w:rsidRDefault="008D3CDD" w:rsidP="005B278A">
      <w:pPr>
        <w:pStyle w:val="Footer"/>
        <w:widowControl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proofErr w:type="spellStart"/>
      <w:r w:rsidR="000B27A3">
        <w:rPr>
          <w:rFonts w:ascii="Times New Roman" w:hAnsi="Times New Roman"/>
          <w:sz w:val="28"/>
          <w:szCs w:val="28"/>
        </w:rPr>
        <w:t>P</w:t>
      </w:r>
      <w:r w:rsidRPr="00345550">
        <w:rPr>
          <w:rFonts w:ascii="Times New Roman" w:hAnsi="Times New Roman"/>
          <w:sz w:val="28"/>
          <w:szCs w:val="28"/>
        </w:rPr>
        <w:t>rotokollēmuma</w:t>
      </w:r>
      <w:proofErr w:type="spellEnd"/>
      <w:r w:rsidRPr="00345550">
        <w:rPr>
          <w:rFonts w:ascii="Times New Roman" w:hAnsi="Times New Roman"/>
          <w:sz w:val="28"/>
          <w:szCs w:val="28"/>
        </w:rPr>
        <w:t xml:space="preserve"> projekts </w:t>
      </w:r>
      <w:r w:rsidR="000B27A3" w:rsidRPr="00345550">
        <w:rPr>
          <w:rFonts w:ascii="Times New Roman" w:hAnsi="Times New Roman"/>
          <w:sz w:val="28"/>
          <w:szCs w:val="28"/>
        </w:rPr>
        <w:t xml:space="preserve">uz 1 lpp. </w:t>
      </w:r>
      <w:r w:rsidR="00D04418" w:rsidRPr="00345550">
        <w:rPr>
          <w:rFonts w:ascii="Times New Roman" w:hAnsi="Times New Roman"/>
          <w:sz w:val="28"/>
          <w:szCs w:val="28"/>
        </w:rPr>
        <w:t>(datne: VMprot_</w:t>
      </w:r>
      <w:r w:rsidR="00761025">
        <w:rPr>
          <w:rFonts w:ascii="Times New Roman" w:hAnsi="Times New Roman"/>
          <w:sz w:val="28"/>
          <w:szCs w:val="28"/>
        </w:rPr>
        <w:t>1206</w:t>
      </w:r>
      <w:r w:rsidR="00E82755" w:rsidRPr="00345550">
        <w:rPr>
          <w:rFonts w:ascii="Times New Roman" w:hAnsi="Times New Roman"/>
          <w:sz w:val="28"/>
          <w:szCs w:val="28"/>
        </w:rPr>
        <w:t>18</w:t>
      </w:r>
      <w:r w:rsidRPr="00345550">
        <w:rPr>
          <w:rFonts w:ascii="Times New Roman" w:hAnsi="Times New Roman"/>
          <w:sz w:val="28"/>
          <w:szCs w:val="28"/>
        </w:rPr>
        <w:t>_</w:t>
      </w:r>
      <w:r w:rsidR="00E82755" w:rsidRPr="00345550">
        <w:rPr>
          <w:rFonts w:ascii="Times New Roman" w:hAnsi="Times New Roman"/>
          <w:sz w:val="28"/>
          <w:szCs w:val="28"/>
        </w:rPr>
        <w:t>vss396</w:t>
      </w:r>
      <w:r w:rsidR="000B27A3">
        <w:rPr>
          <w:rFonts w:ascii="Times New Roman" w:hAnsi="Times New Roman"/>
          <w:sz w:val="28"/>
          <w:szCs w:val="28"/>
        </w:rPr>
        <w:t>).</w:t>
      </w:r>
    </w:p>
    <w:p w:rsidR="005B278A" w:rsidRPr="00345550" w:rsidRDefault="008D3CDD" w:rsidP="000B27A3">
      <w:pPr>
        <w:pStyle w:val="Footer"/>
        <w:widowControl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="000B27A3">
        <w:rPr>
          <w:rFonts w:ascii="Times New Roman" w:hAnsi="Times New Roman"/>
          <w:sz w:val="28"/>
          <w:szCs w:val="28"/>
        </w:rPr>
        <w:t>I</w:t>
      </w:r>
      <w:r w:rsidRPr="00345550">
        <w:rPr>
          <w:rFonts w:ascii="Times New Roman" w:hAnsi="Times New Roman"/>
          <w:sz w:val="28"/>
          <w:szCs w:val="28"/>
        </w:rPr>
        <w:t xml:space="preserve">nformatīvā ziņojuma projekts </w:t>
      </w:r>
      <w:r w:rsidR="000B27A3" w:rsidRPr="00345550">
        <w:rPr>
          <w:rFonts w:ascii="Times New Roman" w:hAnsi="Times New Roman"/>
          <w:sz w:val="28"/>
          <w:szCs w:val="28"/>
        </w:rPr>
        <w:t>uz 11 lpp.</w:t>
      </w:r>
      <w:r w:rsidR="000B27A3">
        <w:rPr>
          <w:rFonts w:ascii="Times New Roman" w:hAnsi="Times New Roman"/>
          <w:sz w:val="28"/>
          <w:szCs w:val="28"/>
        </w:rPr>
        <w:t xml:space="preserve"> </w:t>
      </w:r>
      <w:r w:rsidRPr="00345550">
        <w:rPr>
          <w:rFonts w:ascii="Times New Roman" w:hAnsi="Times New Roman"/>
          <w:sz w:val="28"/>
          <w:szCs w:val="28"/>
        </w:rPr>
        <w:t>(</w:t>
      </w:r>
      <w:r w:rsidRPr="00345550">
        <w:rPr>
          <w:rFonts w:ascii="Times New Roman" w:hAnsi="Times New Roman"/>
          <w:iCs/>
          <w:sz w:val="28"/>
          <w:szCs w:val="28"/>
        </w:rPr>
        <w:t xml:space="preserve">datnes: </w:t>
      </w:r>
      <w:r w:rsidR="00627D46" w:rsidRPr="00345550">
        <w:rPr>
          <w:rFonts w:ascii="Times New Roman" w:hAnsi="Times New Roman"/>
          <w:sz w:val="28"/>
          <w:szCs w:val="28"/>
        </w:rPr>
        <w:t>VMzin_</w:t>
      </w:r>
      <w:r w:rsidR="00761025">
        <w:rPr>
          <w:rFonts w:ascii="Times New Roman" w:hAnsi="Times New Roman"/>
          <w:sz w:val="28"/>
          <w:szCs w:val="28"/>
        </w:rPr>
        <w:t>1206</w:t>
      </w:r>
      <w:r w:rsidR="00F4052F" w:rsidRPr="00345550">
        <w:rPr>
          <w:rFonts w:ascii="Times New Roman" w:hAnsi="Times New Roman"/>
          <w:sz w:val="28"/>
          <w:szCs w:val="28"/>
        </w:rPr>
        <w:t>18</w:t>
      </w:r>
      <w:r w:rsidRPr="00345550">
        <w:rPr>
          <w:rFonts w:ascii="Times New Roman" w:hAnsi="Times New Roman"/>
          <w:sz w:val="28"/>
          <w:szCs w:val="28"/>
        </w:rPr>
        <w:t>_</w:t>
      </w:r>
      <w:r w:rsidR="00761025">
        <w:rPr>
          <w:rFonts w:ascii="Times New Roman" w:hAnsi="Times New Roman"/>
          <w:sz w:val="28"/>
          <w:szCs w:val="28"/>
        </w:rPr>
        <w:t>vss396</w:t>
      </w:r>
      <w:r w:rsidRPr="00345550">
        <w:rPr>
          <w:rFonts w:ascii="Times New Roman" w:hAnsi="Times New Roman"/>
          <w:sz w:val="28"/>
          <w:szCs w:val="28"/>
        </w:rPr>
        <w:t>)</w:t>
      </w:r>
      <w:r w:rsidR="000B27A3">
        <w:rPr>
          <w:rFonts w:ascii="Times New Roman" w:hAnsi="Times New Roman"/>
          <w:sz w:val="28"/>
          <w:szCs w:val="28"/>
        </w:rPr>
        <w:t>.</w:t>
      </w:r>
    </w:p>
    <w:p w:rsidR="008A79CD" w:rsidRPr="00076774" w:rsidRDefault="008D3CDD" w:rsidP="008A79CD">
      <w:pPr>
        <w:pStyle w:val="Footer"/>
        <w:widowControl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</w:t>
      </w:r>
      <w:r w:rsidR="000B27A3">
        <w:rPr>
          <w:rFonts w:ascii="Times New Roman" w:hAnsi="Times New Roman"/>
          <w:sz w:val="28"/>
          <w:szCs w:val="28"/>
        </w:rPr>
        <w:t>I</w:t>
      </w:r>
      <w:r w:rsidR="005B278A" w:rsidRPr="00345550">
        <w:rPr>
          <w:rFonts w:ascii="Times New Roman" w:hAnsi="Times New Roman"/>
          <w:sz w:val="28"/>
          <w:szCs w:val="28"/>
        </w:rPr>
        <w:t>zziņa pa</w:t>
      </w:r>
      <w:r w:rsidR="00E35AFF" w:rsidRPr="00345550">
        <w:rPr>
          <w:rFonts w:ascii="Times New Roman" w:hAnsi="Times New Roman"/>
          <w:sz w:val="28"/>
          <w:szCs w:val="28"/>
        </w:rPr>
        <w:t xml:space="preserve">r atzinumos </w:t>
      </w:r>
      <w:r w:rsidR="00E35AFF" w:rsidRPr="00076774">
        <w:rPr>
          <w:rFonts w:ascii="Times New Roman" w:hAnsi="Times New Roman"/>
          <w:sz w:val="28"/>
          <w:szCs w:val="28"/>
        </w:rPr>
        <w:t>sniegtajiem iebildu</w:t>
      </w:r>
      <w:r w:rsidR="00472E60" w:rsidRPr="00076774">
        <w:rPr>
          <w:rFonts w:ascii="Times New Roman" w:hAnsi="Times New Roman"/>
          <w:sz w:val="28"/>
          <w:szCs w:val="28"/>
        </w:rPr>
        <w:t xml:space="preserve">miem </w:t>
      </w:r>
      <w:r w:rsidR="000B27A3" w:rsidRPr="00076774">
        <w:rPr>
          <w:rFonts w:ascii="Times New Roman" w:hAnsi="Times New Roman"/>
          <w:sz w:val="28"/>
          <w:szCs w:val="28"/>
        </w:rPr>
        <w:t xml:space="preserve">uz 10 lpp. </w:t>
      </w:r>
      <w:r w:rsidR="005B278A" w:rsidRPr="00076774">
        <w:rPr>
          <w:rFonts w:ascii="Times New Roman" w:hAnsi="Times New Roman"/>
          <w:sz w:val="28"/>
          <w:szCs w:val="28"/>
        </w:rPr>
        <w:t>(</w:t>
      </w:r>
      <w:r w:rsidR="005B278A" w:rsidRPr="00076774">
        <w:rPr>
          <w:rFonts w:ascii="Times New Roman" w:hAnsi="Times New Roman"/>
          <w:iCs/>
          <w:sz w:val="28"/>
          <w:szCs w:val="28"/>
        </w:rPr>
        <w:t xml:space="preserve">datne: </w:t>
      </w:r>
      <w:r w:rsidR="005B278A" w:rsidRPr="00076774">
        <w:rPr>
          <w:rFonts w:ascii="Times New Roman" w:hAnsi="Times New Roman"/>
          <w:sz w:val="28"/>
          <w:szCs w:val="28"/>
        </w:rPr>
        <w:t>VMizz_</w:t>
      </w:r>
      <w:r w:rsidR="00014D49">
        <w:rPr>
          <w:rFonts w:ascii="Times New Roman" w:hAnsi="Times New Roman"/>
          <w:sz w:val="28"/>
          <w:szCs w:val="28"/>
        </w:rPr>
        <w:t>12</w:t>
      </w:r>
      <w:r w:rsidR="00472E60" w:rsidRPr="00076774">
        <w:rPr>
          <w:rFonts w:ascii="Times New Roman" w:hAnsi="Times New Roman"/>
          <w:sz w:val="28"/>
          <w:szCs w:val="28"/>
        </w:rPr>
        <w:t>06</w:t>
      </w:r>
      <w:r w:rsidR="007135BB" w:rsidRPr="00076774">
        <w:rPr>
          <w:rFonts w:ascii="Times New Roman" w:hAnsi="Times New Roman"/>
          <w:sz w:val="28"/>
          <w:szCs w:val="28"/>
        </w:rPr>
        <w:t>18</w:t>
      </w:r>
      <w:r w:rsidR="005B278A" w:rsidRPr="00076774">
        <w:rPr>
          <w:rFonts w:ascii="Times New Roman" w:hAnsi="Times New Roman"/>
          <w:sz w:val="28"/>
          <w:szCs w:val="28"/>
        </w:rPr>
        <w:t>_</w:t>
      </w:r>
      <w:r w:rsidR="007135BB" w:rsidRPr="00076774">
        <w:rPr>
          <w:rFonts w:ascii="Times New Roman" w:hAnsi="Times New Roman"/>
          <w:sz w:val="28"/>
          <w:szCs w:val="28"/>
        </w:rPr>
        <w:t>vss396</w:t>
      </w:r>
      <w:r w:rsidR="005B278A" w:rsidRPr="00076774">
        <w:rPr>
          <w:rFonts w:ascii="Times New Roman" w:hAnsi="Times New Roman"/>
          <w:sz w:val="28"/>
          <w:szCs w:val="28"/>
        </w:rPr>
        <w:t>)</w:t>
      </w:r>
      <w:r w:rsidR="000B27A3">
        <w:rPr>
          <w:rFonts w:ascii="Times New Roman" w:hAnsi="Times New Roman"/>
          <w:sz w:val="28"/>
          <w:szCs w:val="28"/>
        </w:rPr>
        <w:t>.</w:t>
      </w:r>
    </w:p>
    <w:p w:rsidR="005B278A" w:rsidRPr="00076774" w:rsidRDefault="008D3CDD" w:rsidP="008A79CD">
      <w:pPr>
        <w:pStyle w:val="Footer"/>
        <w:widowControl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8A79CD" w:rsidRPr="00076774">
        <w:rPr>
          <w:rFonts w:ascii="Times New Roman" w:hAnsi="Times New Roman"/>
          <w:sz w:val="28"/>
          <w:szCs w:val="28"/>
        </w:rPr>
        <w:t> Tieslietu ministrijas 2018. gada 16</w:t>
      </w:r>
      <w:r w:rsidRPr="00076774">
        <w:rPr>
          <w:rFonts w:ascii="Times New Roman" w:hAnsi="Times New Roman"/>
          <w:sz w:val="28"/>
          <w:szCs w:val="28"/>
        </w:rPr>
        <w:t>. </w:t>
      </w:r>
      <w:r w:rsidR="008A79CD" w:rsidRPr="00076774">
        <w:rPr>
          <w:rFonts w:ascii="Times New Roman" w:hAnsi="Times New Roman"/>
          <w:sz w:val="28"/>
          <w:szCs w:val="28"/>
        </w:rPr>
        <w:t>maija atzinums Nr. 1 – 9.1/558</w:t>
      </w:r>
      <w:r w:rsidR="000B27A3">
        <w:rPr>
          <w:rFonts w:ascii="Times New Roman" w:hAnsi="Times New Roman"/>
          <w:sz w:val="28"/>
          <w:szCs w:val="28"/>
        </w:rPr>
        <w:t xml:space="preserve"> </w:t>
      </w:r>
      <w:r w:rsidR="000B27A3" w:rsidRPr="00076774">
        <w:rPr>
          <w:rFonts w:ascii="Times New Roman" w:hAnsi="Times New Roman"/>
          <w:sz w:val="28"/>
          <w:szCs w:val="28"/>
        </w:rPr>
        <w:t>uz 1 lpp.</w:t>
      </w:r>
      <w:r w:rsidRPr="00076774">
        <w:rPr>
          <w:rFonts w:ascii="Times New Roman" w:hAnsi="Times New Roman"/>
          <w:sz w:val="28"/>
          <w:szCs w:val="28"/>
        </w:rPr>
        <w:t xml:space="preserve"> (datne: </w:t>
      </w:r>
      <w:r w:rsidR="008A79CD" w:rsidRPr="00076774">
        <w:rPr>
          <w:rFonts w:ascii="Times New Roman" w:hAnsi="Times New Roman"/>
          <w:sz w:val="28"/>
          <w:szCs w:val="28"/>
        </w:rPr>
        <w:t>TMAtz_140518_VM_VSS-396</w:t>
      </w:r>
      <w:r w:rsidR="00C70D83" w:rsidRPr="00076774">
        <w:rPr>
          <w:rFonts w:ascii="Times New Roman" w:hAnsi="Times New Roman"/>
          <w:sz w:val="28"/>
          <w:szCs w:val="28"/>
        </w:rPr>
        <w:t>)</w:t>
      </w:r>
      <w:r w:rsidR="000B27A3">
        <w:rPr>
          <w:rFonts w:ascii="Times New Roman" w:hAnsi="Times New Roman"/>
          <w:sz w:val="28"/>
          <w:szCs w:val="28"/>
        </w:rPr>
        <w:t>.</w:t>
      </w:r>
    </w:p>
    <w:p w:rsidR="005B278A" w:rsidRPr="00076774" w:rsidRDefault="008D3CDD" w:rsidP="005B278A">
      <w:pPr>
        <w:pStyle w:val="Footer"/>
        <w:widowControl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076774">
        <w:rPr>
          <w:rFonts w:ascii="Times New Roman" w:hAnsi="Times New Roman"/>
          <w:sz w:val="28"/>
          <w:szCs w:val="28"/>
        </w:rPr>
        <w:t>5</w:t>
      </w:r>
      <w:r w:rsidR="00895AED">
        <w:rPr>
          <w:rFonts w:ascii="Times New Roman" w:hAnsi="Times New Roman"/>
          <w:sz w:val="28"/>
          <w:szCs w:val="28"/>
        </w:rPr>
        <w:t>)</w:t>
      </w:r>
      <w:r w:rsidR="008A79CD" w:rsidRPr="00076774">
        <w:rPr>
          <w:rFonts w:ascii="Times New Roman" w:hAnsi="Times New Roman"/>
          <w:sz w:val="28"/>
          <w:szCs w:val="28"/>
        </w:rPr>
        <w:t> Finanšu ministrijas 2018. gada 16</w:t>
      </w:r>
      <w:r w:rsidRPr="00076774">
        <w:rPr>
          <w:rFonts w:ascii="Times New Roman" w:hAnsi="Times New Roman"/>
          <w:sz w:val="28"/>
          <w:szCs w:val="28"/>
        </w:rPr>
        <w:t>.</w:t>
      </w:r>
      <w:r w:rsidR="00E35AFF" w:rsidRPr="00076774">
        <w:rPr>
          <w:rFonts w:ascii="Times New Roman" w:hAnsi="Times New Roman"/>
          <w:sz w:val="28"/>
          <w:szCs w:val="28"/>
        </w:rPr>
        <w:t> </w:t>
      </w:r>
      <w:r w:rsidR="008A79CD" w:rsidRPr="00076774">
        <w:rPr>
          <w:rFonts w:ascii="Times New Roman" w:hAnsi="Times New Roman"/>
          <w:sz w:val="28"/>
          <w:szCs w:val="28"/>
        </w:rPr>
        <w:t>maija</w:t>
      </w:r>
      <w:r w:rsidRPr="00076774">
        <w:rPr>
          <w:rFonts w:ascii="Times New Roman" w:hAnsi="Times New Roman"/>
          <w:sz w:val="28"/>
          <w:szCs w:val="28"/>
        </w:rPr>
        <w:t xml:space="preserve"> atzinums Nr. 5 </w:t>
      </w:r>
      <w:r w:rsidRPr="000C5C0E">
        <w:rPr>
          <w:rFonts w:ascii="Times New Roman" w:hAnsi="Times New Roman"/>
          <w:sz w:val="28"/>
          <w:szCs w:val="28"/>
        </w:rPr>
        <w:t>-</w:t>
      </w:r>
      <w:r w:rsidR="000C5C0E">
        <w:rPr>
          <w:rFonts w:ascii="Times New Roman" w:hAnsi="Times New Roman"/>
          <w:sz w:val="28"/>
          <w:szCs w:val="28"/>
        </w:rPr>
        <w:t xml:space="preserve">12/A-7/2226 </w:t>
      </w:r>
      <w:r w:rsidR="000B27A3" w:rsidRPr="00076774">
        <w:rPr>
          <w:rFonts w:ascii="Times New Roman" w:hAnsi="Times New Roman"/>
          <w:sz w:val="28"/>
          <w:szCs w:val="28"/>
        </w:rPr>
        <w:t xml:space="preserve">uz 2 lpp. </w:t>
      </w:r>
      <w:r w:rsidR="008A79CD" w:rsidRPr="00076774">
        <w:rPr>
          <w:rFonts w:ascii="Times New Roman" w:hAnsi="Times New Roman"/>
          <w:sz w:val="28"/>
          <w:szCs w:val="28"/>
        </w:rPr>
        <w:t>(datne: FMnos_160518</w:t>
      </w:r>
      <w:r w:rsidRPr="00076774">
        <w:rPr>
          <w:rFonts w:ascii="Times New Roman" w:hAnsi="Times New Roman"/>
          <w:sz w:val="28"/>
          <w:szCs w:val="28"/>
        </w:rPr>
        <w:t>_</w:t>
      </w:r>
      <w:r w:rsidR="008A79CD" w:rsidRPr="00076774">
        <w:rPr>
          <w:rFonts w:ascii="Times New Roman" w:hAnsi="Times New Roman"/>
          <w:sz w:val="28"/>
          <w:szCs w:val="28"/>
        </w:rPr>
        <w:t>2226</w:t>
      </w:r>
      <w:r w:rsidR="000B27A3">
        <w:rPr>
          <w:rFonts w:ascii="Times New Roman" w:hAnsi="Times New Roman"/>
          <w:sz w:val="28"/>
          <w:szCs w:val="28"/>
        </w:rPr>
        <w:t>).</w:t>
      </w:r>
    </w:p>
    <w:p w:rsidR="005B278A" w:rsidRPr="00076774" w:rsidRDefault="008D3CDD" w:rsidP="005B278A">
      <w:pPr>
        <w:pStyle w:val="Footer"/>
        <w:widowControl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076774">
        <w:rPr>
          <w:rFonts w:ascii="Times New Roman" w:hAnsi="Times New Roman"/>
          <w:sz w:val="28"/>
          <w:szCs w:val="28"/>
        </w:rPr>
        <w:t>6</w:t>
      </w:r>
      <w:r w:rsidR="00895AED">
        <w:rPr>
          <w:rFonts w:ascii="Times New Roman" w:hAnsi="Times New Roman"/>
          <w:sz w:val="28"/>
          <w:szCs w:val="28"/>
        </w:rPr>
        <w:t>)</w:t>
      </w:r>
      <w:r w:rsidRPr="00076774">
        <w:rPr>
          <w:rFonts w:ascii="Times New Roman" w:hAnsi="Times New Roman"/>
          <w:sz w:val="28"/>
          <w:szCs w:val="28"/>
        </w:rPr>
        <w:t> </w:t>
      </w:r>
      <w:r w:rsidR="008A79CD" w:rsidRPr="00076774">
        <w:rPr>
          <w:rFonts w:ascii="Times New Roman" w:hAnsi="Times New Roman"/>
          <w:sz w:val="28"/>
          <w:szCs w:val="28"/>
        </w:rPr>
        <w:t>Zemkopības ministrijas 2018</w:t>
      </w:r>
      <w:r w:rsidRPr="00076774">
        <w:rPr>
          <w:rFonts w:ascii="Times New Roman" w:hAnsi="Times New Roman"/>
          <w:sz w:val="28"/>
          <w:szCs w:val="28"/>
        </w:rPr>
        <w:t>. </w:t>
      </w:r>
      <w:r w:rsidR="008A79CD" w:rsidRPr="00076774">
        <w:rPr>
          <w:rFonts w:ascii="Times New Roman" w:hAnsi="Times New Roman"/>
          <w:sz w:val="28"/>
          <w:szCs w:val="28"/>
        </w:rPr>
        <w:t>gada 16</w:t>
      </w:r>
      <w:r w:rsidRPr="00076774">
        <w:rPr>
          <w:rFonts w:ascii="Times New Roman" w:hAnsi="Times New Roman"/>
          <w:sz w:val="28"/>
          <w:szCs w:val="28"/>
        </w:rPr>
        <w:t>. </w:t>
      </w:r>
      <w:r w:rsidR="008A79CD" w:rsidRPr="00076774">
        <w:rPr>
          <w:rFonts w:ascii="Times New Roman" w:hAnsi="Times New Roman"/>
          <w:sz w:val="28"/>
          <w:szCs w:val="28"/>
        </w:rPr>
        <w:t xml:space="preserve">maija </w:t>
      </w:r>
      <w:r w:rsidRPr="00076774">
        <w:rPr>
          <w:rFonts w:ascii="Times New Roman" w:hAnsi="Times New Roman"/>
          <w:sz w:val="28"/>
          <w:szCs w:val="28"/>
        </w:rPr>
        <w:t xml:space="preserve">atzinums Nr. 5-3e/1879/2017 </w:t>
      </w:r>
      <w:r w:rsidR="000B27A3" w:rsidRPr="00076774">
        <w:rPr>
          <w:rFonts w:ascii="Times New Roman" w:hAnsi="Times New Roman"/>
          <w:sz w:val="28"/>
          <w:szCs w:val="28"/>
        </w:rPr>
        <w:t xml:space="preserve">uz 2 lpp. </w:t>
      </w:r>
      <w:r w:rsidRPr="00076774">
        <w:rPr>
          <w:rFonts w:ascii="Times New Roman" w:hAnsi="Times New Roman"/>
          <w:sz w:val="28"/>
          <w:szCs w:val="28"/>
        </w:rPr>
        <w:t xml:space="preserve">(datne: </w:t>
      </w:r>
      <w:r w:rsidR="00AB7C56">
        <w:rPr>
          <w:rFonts w:ascii="Times New Roman" w:hAnsi="Times New Roman"/>
          <w:sz w:val="28"/>
          <w:szCs w:val="28"/>
        </w:rPr>
        <w:t>Par informatīvā ziņojuma projektu</w:t>
      </w:r>
      <w:r w:rsidRPr="00076774">
        <w:rPr>
          <w:rFonts w:ascii="Times New Roman" w:hAnsi="Times New Roman"/>
          <w:sz w:val="28"/>
          <w:szCs w:val="28"/>
        </w:rPr>
        <w:t>)</w:t>
      </w:r>
      <w:r w:rsidR="000B27A3">
        <w:rPr>
          <w:rFonts w:ascii="Times New Roman" w:hAnsi="Times New Roman"/>
          <w:sz w:val="28"/>
          <w:szCs w:val="28"/>
        </w:rPr>
        <w:t>.</w:t>
      </w:r>
    </w:p>
    <w:p w:rsidR="005B278A" w:rsidRPr="00076774" w:rsidRDefault="008D3CDD" w:rsidP="005B278A">
      <w:pPr>
        <w:pStyle w:val="Footer"/>
        <w:widowControl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895AED">
        <w:rPr>
          <w:rFonts w:ascii="Times New Roman" w:hAnsi="Times New Roman"/>
          <w:sz w:val="28"/>
          <w:szCs w:val="28"/>
        </w:rPr>
        <w:t>)</w:t>
      </w:r>
      <w:r w:rsidR="00E35AFF" w:rsidRPr="00076774">
        <w:rPr>
          <w:rFonts w:ascii="Times New Roman" w:hAnsi="Times New Roman"/>
          <w:sz w:val="28"/>
          <w:szCs w:val="28"/>
        </w:rPr>
        <w:t> </w:t>
      </w:r>
      <w:r w:rsidR="009D5670" w:rsidRPr="00076774">
        <w:rPr>
          <w:rFonts w:ascii="Times New Roman" w:hAnsi="Times New Roman"/>
          <w:sz w:val="28"/>
          <w:szCs w:val="28"/>
        </w:rPr>
        <w:t>Zemkopības ministrijas 2018</w:t>
      </w:r>
      <w:r w:rsidRPr="00076774">
        <w:rPr>
          <w:rFonts w:ascii="Times New Roman" w:hAnsi="Times New Roman"/>
          <w:sz w:val="28"/>
          <w:szCs w:val="28"/>
        </w:rPr>
        <w:t>.</w:t>
      </w:r>
      <w:r w:rsidR="00E35AFF" w:rsidRPr="00076774">
        <w:rPr>
          <w:rFonts w:ascii="Times New Roman" w:hAnsi="Times New Roman"/>
          <w:sz w:val="28"/>
          <w:szCs w:val="28"/>
        </w:rPr>
        <w:t> </w:t>
      </w:r>
      <w:r w:rsidR="009D5670" w:rsidRPr="00076774">
        <w:rPr>
          <w:rFonts w:ascii="Times New Roman" w:hAnsi="Times New Roman"/>
          <w:sz w:val="28"/>
          <w:szCs w:val="28"/>
        </w:rPr>
        <w:t>gada 4</w:t>
      </w:r>
      <w:r w:rsidRPr="00076774">
        <w:rPr>
          <w:rFonts w:ascii="Times New Roman" w:hAnsi="Times New Roman"/>
          <w:sz w:val="28"/>
          <w:szCs w:val="28"/>
        </w:rPr>
        <w:t>.</w:t>
      </w:r>
      <w:r w:rsidR="00E35AFF" w:rsidRPr="00076774">
        <w:rPr>
          <w:rFonts w:ascii="Times New Roman" w:hAnsi="Times New Roman"/>
          <w:sz w:val="28"/>
          <w:szCs w:val="28"/>
        </w:rPr>
        <w:t> </w:t>
      </w:r>
      <w:r w:rsidR="009D5670" w:rsidRPr="00076774">
        <w:rPr>
          <w:rFonts w:ascii="Times New Roman" w:hAnsi="Times New Roman"/>
          <w:sz w:val="28"/>
          <w:szCs w:val="28"/>
        </w:rPr>
        <w:t>jūnija</w:t>
      </w:r>
      <w:r w:rsidRPr="00076774">
        <w:rPr>
          <w:rFonts w:ascii="Times New Roman" w:hAnsi="Times New Roman"/>
          <w:sz w:val="28"/>
          <w:szCs w:val="28"/>
        </w:rPr>
        <w:t xml:space="preserve"> </w:t>
      </w:r>
      <w:r w:rsidR="009D5670" w:rsidRPr="00076774">
        <w:rPr>
          <w:rFonts w:ascii="Times New Roman" w:hAnsi="Times New Roman"/>
          <w:sz w:val="28"/>
          <w:szCs w:val="28"/>
        </w:rPr>
        <w:t xml:space="preserve">atzinums </w:t>
      </w:r>
      <w:r w:rsidR="000B27A3" w:rsidRPr="00076774">
        <w:rPr>
          <w:rFonts w:ascii="Times New Roman" w:hAnsi="Times New Roman"/>
          <w:sz w:val="28"/>
          <w:szCs w:val="28"/>
        </w:rPr>
        <w:t>uz 1 lpp.</w:t>
      </w:r>
      <w:r w:rsidR="000B27A3">
        <w:rPr>
          <w:rFonts w:ascii="Times New Roman" w:hAnsi="Times New Roman"/>
          <w:sz w:val="28"/>
          <w:szCs w:val="28"/>
        </w:rPr>
        <w:t xml:space="preserve"> </w:t>
      </w:r>
      <w:r w:rsidR="00895AED">
        <w:rPr>
          <w:rFonts w:ascii="Times New Roman" w:hAnsi="Times New Roman"/>
          <w:sz w:val="28"/>
          <w:szCs w:val="28"/>
        </w:rPr>
        <w:t xml:space="preserve">(datne: </w:t>
      </w:r>
      <w:r w:rsidR="00AB7C56">
        <w:rPr>
          <w:rFonts w:ascii="Times New Roman" w:hAnsi="Times New Roman"/>
          <w:sz w:val="28"/>
          <w:szCs w:val="28"/>
        </w:rPr>
        <w:t>Par informatīvā ziņojuma precizēto projektu</w:t>
      </w:r>
      <w:r w:rsidR="00895AED">
        <w:rPr>
          <w:rFonts w:ascii="Times New Roman" w:hAnsi="Times New Roman"/>
          <w:sz w:val="28"/>
          <w:szCs w:val="28"/>
        </w:rPr>
        <w:t>)</w:t>
      </w:r>
      <w:r w:rsidR="000B27A3">
        <w:rPr>
          <w:rFonts w:ascii="Times New Roman" w:hAnsi="Times New Roman"/>
          <w:sz w:val="28"/>
          <w:szCs w:val="28"/>
        </w:rPr>
        <w:t>.</w:t>
      </w:r>
    </w:p>
    <w:p w:rsidR="008A79CD" w:rsidRPr="00345550" w:rsidRDefault="008D3CDD" w:rsidP="005B278A">
      <w:pPr>
        <w:pStyle w:val="Footer"/>
        <w:widowControl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="00895AED">
        <w:rPr>
          <w:rFonts w:ascii="Times New Roman" w:hAnsi="Times New Roman"/>
          <w:sz w:val="28"/>
          <w:szCs w:val="28"/>
        </w:rPr>
        <w:t>)</w:t>
      </w:r>
      <w:r w:rsidR="00210233">
        <w:rPr>
          <w:rFonts w:ascii="Times New Roman" w:hAnsi="Times New Roman"/>
          <w:sz w:val="28"/>
          <w:szCs w:val="28"/>
        </w:rPr>
        <w:t> </w:t>
      </w:r>
      <w:proofErr w:type="spellStart"/>
      <w:r w:rsidRPr="00076774">
        <w:rPr>
          <w:rFonts w:ascii="Times New Roman" w:hAnsi="Times New Roman"/>
          <w:sz w:val="28"/>
          <w:szCs w:val="28"/>
        </w:rPr>
        <w:t>Pārresoru</w:t>
      </w:r>
      <w:proofErr w:type="spellEnd"/>
      <w:r w:rsidRPr="00076774">
        <w:rPr>
          <w:rFonts w:ascii="Times New Roman" w:hAnsi="Times New Roman"/>
          <w:sz w:val="28"/>
          <w:szCs w:val="28"/>
        </w:rPr>
        <w:t xml:space="preserve"> koordinācijas centra 2018.</w:t>
      </w:r>
      <w:r w:rsidR="00210233">
        <w:rPr>
          <w:rFonts w:ascii="Times New Roman" w:hAnsi="Times New Roman"/>
          <w:sz w:val="28"/>
          <w:szCs w:val="28"/>
        </w:rPr>
        <w:t> </w:t>
      </w:r>
      <w:r w:rsidRPr="00076774">
        <w:rPr>
          <w:rFonts w:ascii="Times New Roman" w:hAnsi="Times New Roman"/>
          <w:sz w:val="28"/>
          <w:szCs w:val="28"/>
        </w:rPr>
        <w:t>gada 26. aprīļa</w:t>
      </w:r>
      <w:r w:rsidRPr="00345550">
        <w:rPr>
          <w:rFonts w:ascii="Times New Roman" w:hAnsi="Times New Roman"/>
          <w:sz w:val="28"/>
          <w:szCs w:val="28"/>
        </w:rPr>
        <w:t xml:space="preserve"> atzinums </w:t>
      </w:r>
      <w:r w:rsidR="000B27A3" w:rsidRPr="00076774">
        <w:rPr>
          <w:rFonts w:ascii="Times New Roman" w:hAnsi="Times New Roman"/>
          <w:sz w:val="28"/>
          <w:szCs w:val="28"/>
        </w:rPr>
        <w:t>uz 1 lpp.</w:t>
      </w:r>
      <w:r w:rsidR="000B27A3" w:rsidRPr="00345550">
        <w:rPr>
          <w:rFonts w:ascii="Times New Roman" w:hAnsi="Times New Roman"/>
          <w:sz w:val="28"/>
          <w:szCs w:val="28"/>
        </w:rPr>
        <w:t xml:space="preserve"> </w:t>
      </w:r>
      <w:r w:rsidRPr="00345550">
        <w:rPr>
          <w:rFonts w:ascii="Times New Roman" w:hAnsi="Times New Roman"/>
          <w:sz w:val="28"/>
          <w:szCs w:val="28"/>
        </w:rPr>
        <w:t>(datne:</w:t>
      </w:r>
      <w:r w:rsidRPr="00345550">
        <w:rPr>
          <w:rFonts w:ascii="Times New Roman" w:hAnsi="Times New Roman"/>
          <w:sz w:val="28"/>
          <w:szCs w:val="28"/>
        </w:rPr>
        <w:t xml:space="preserve"> PKCatz_</w:t>
      </w:r>
      <w:r w:rsidR="00345550" w:rsidRPr="00345550">
        <w:rPr>
          <w:rFonts w:ascii="Times New Roman" w:hAnsi="Times New Roman"/>
          <w:sz w:val="28"/>
          <w:szCs w:val="28"/>
        </w:rPr>
        <w:t>160518_vss396)</w:t>
      </w:r>
      <w:r w:rsidR="000B27A3">
        <w:rPr>
          <w:rFonts w:ascii="Times New Roman" w:hAnsi="Times New Roman"/>
          <w:sz w:val="28"/>
          <w:szCs w:val="28"/>
        </w:rPr>
        <w:t>.</w:t>
      </w:r>
    </w:p>
    <w:p w:rsidR="005B278A" w:rsidRPr="00345550" w:rsidRDefault="005B278A" w:rsidP="005B278A">
      <w:pPr>
        <w:pStyle w:val="Footer"/>
        <w:widowControl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B278A" w:rsidRPr="00345550" w:rsidRDefault="005B278A" w:rsidP="005B278A">
      <w:pPr>
        <w:pStyle w:val="pamattekststabul"/>
        <w:jc w:val="both"/>
        <w:rPr>
          <w:sz w:val="28"/>
          <w:szCs w:val="28"/>
          <w:lang w:val="lv-LV"/>
        </w:rPr>
      </w:pPr>
    </w:p>
    <w:p w:rsidR="005B278A" w:rsidRDefault="008D3CDD" w:rsidP="005B278A">
      <w:pPr>
        <w:pStyle w:val="pamattekststabul"/>
        <w:tabs>
          <w:tab w:val="right" w:pos="9071"/>
        </w:tabs>
        <w:spacing w:before="0" w:beforeAutospacing="0" w:after="0" w:afterAutospacing="0"/>
        <w:contextualSpacing/>
        <w:jc w:val="both"/>
        <w:rPr>
          <w:sz w:val="28"/>
          <w:szCs w:val="20"/>
          <w:lang w:val="lv-LV"/>
        </w:rPr>
      </w:pPr>
      <w:r>
        <w:rPr>
          <w:sz w:val="28"/>
          <w:szCs w:val="28"/>
          <w:lang w:val="lv-LV"/>
        </w:rPr>
        <w:t xml:space="preserve">Veselības ministre                                </w:t>
      </w:r>
      <w:r w:rsidRPr="00564C42">
        <w:rPr>
          <w:sz w:val="20"/>
          <w:szCs w:val="20"/>
          <w:lang w:val="lv-LV"/>
        </w:rPr>
        <w:t>(paraksts*)</w:t>
      </w:r>
      <w:r>
        <w:rPr>
          <w:sz w:val="28"/>
          <w:szCs w:val="28"/>
          <w:lang w:val="lv-LV"/>
        </w:rPr>
        <w:tab/>
      </w:r>
      <w:proofErr w:type="spellStart"/>
      <w:r>
        <w:rPr>
          <w:sz w:val="28"/>
          <w:szCs w:val="28"/>
          <w:lang w:val="lv-LV"/>
        </w:rPr>
        <w:t>A.Čakša</w:t>
      </w:r>
      <w:proofErr w:type="spellEnd"/>
    </w:p>
    <w:p w:rsidR="005B278A" w:rsidRDefault="005B278A" w:rsidP="005B278A">
      <w:pPr>
        <w:pStyle w:val="pamattekststabul"/>
        <w:spacing w:before="480" w:beforeAutospacing="0" w:after="0" w:afterAutospacing="0"/>
        <w:contextualSpacing/>
        <w:rPr>
          <w:sz w:val="28"/>
          <w:szCs w:val="20"/>
          <w:lang w:val="lv-LV"/>
        </w:rPr>
      </w:pPr>
    </w:p>
    <w:p w:rsidR="005B278A" w:rsidRPr="00686D10" w:rsidRDefault="005B278A" w:rsidP="005B278A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B278A" w:rsidRPr="00686D10" w:rsidRDefault="005B278A" w:rsidP="005B278A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E35AFF" w:rsidRDefault="00E35AFF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E35AFF" w:rsidRDefault="00E35AFF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DA6B83" w:rsidRDefault="00DA6B83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DA6B83" w:rsidRDefault="00DA6B83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DA6B83" w:rsidRDefault="00DA6B83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0F7D1A" w:rsidRDefault="000F7D1A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F72979" w:rsidRDefault="00F72979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F72979" w:rsidRDefault="00F72979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F72979" w:rsidRDefault="00F72979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F72979" w:rsidRDefault="00F72979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F72979" w:rsidRDefault="00F72979" w:rsidP="00314056">
      <w:pPr>
        <w:pStyle w:val="pamattekststabul"/>
        <w:spacing w:before="0" w:beforeAutospacing="0" w:after="0" w:afterAutospacing="0"/>
        <w:rPr>
          <w:lang w:val="lv-LV"/>
        </w:rPr>
      </w:pPr>
    </w:p>
    <w:p w:rsidR="00314056" w:rsidRPr="0056008D" w:rsidRDefault="008D3CDD" w:rsidP="00314056">
      <w:pPr>
        <w:pStyle w:val="pamattekststabul"/>
        <w:spacing w:before="0" w:beforeAutospacing="0" w:after="0" w:afterAutospacing="0"/>
        <w:rPr>
          <w:rFonts w:ascii="Verdana" w:hAnsi="Verdana"/>
          <w:lang w:val="lv-LV"/>
        </w:rPr>
      </w:pPr>
      <w:r>
        <w:rPr>
          <w:lang w:val="lv-LV"/>
        </w:rPr>
        <w:t>Mača</w:t>
      </w:r>
      <w:r w:rsidR="00E35AFF">
        <w:rPr>
          <w:lang w:val="lv-LV"/>
        </w:rPr>
        <w:t xml:space="preserve">  67876117</w:t>
      </w:r>
    </w:p>
    <w:p w:rsidR="00314056" w:rsidRPr="007E4EFC" w:rsidRDefault="008D3CDD" w:rsidP="00314056">
      <w:pPr>
        <w:tabs>
          <w:tab w:val="right" w:pos="9356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inguna</w:t>
      </w:r>
      <w:r w:rsidRPr="005600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maca</w:t>
      </w:r>
      <w:r w:rsidRPr="0056008D">
        <w:rPr>
          <w:rFonts w:ascii="Times New Roman" w:hAnsi="Times New Roman"/>
          <w:sz w:val="24"/>
          <w:szCs w:val="24"/>
        </w:rPr>
        <w:t>@vm.gov.lv</w:t>
      </w:r>
    </w:p>
    <w:sectPr w:rsidR="00314056" w:rsidRPr="007E4EFC" w:rsidSect="00514AC2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39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D3CDD">
      <w:pPr>
        <w:spacing w:after="0" w:line="240" w:lineRule="auto"/>
      </w:pPr>
      <w:r>
        <w:separator/>
      </w:r>
    </w:p>
  </w:endnote>
  <w:endnote w:type="continuationSeparator" w:id="0">
    <w:p w:rsidR="00000000" w:rsidRDefault="008D3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06C4" w:rsidRDefault="008D3CDD">
    <w:pPr>
      <w:pStyle w:val="Foo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zīmogu</w:t>
    </w:r>
  </w:p>
  <w:p w:rsidR="005B278A" w:rsidRDefault="005B278A">
    <w:pPr>
      <w:pStyle w:val="Footer"/>
      <w:rPr>
        <w:rFonts w:ascii="Times New Roman" w:hAnsi="Times New Roman"/>
      </w:rPr>
    </w:pPr>
  </w:p>
  <w:p w:rsidR="00C867F3" w:rsidRPr="005B278A" w:rsidRDefault="008D3CDD" w:rsidP="00C867F3">
    <w:pPr>
      <w:pStyle w:val="Foo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VMpav_12</w:t>
    </w:r>
    <w:r w:rsidR="007D644E">
      <w:rPr>
        <w:rFonts w:ascii="Times New Roman" w:hAnsi="Times New Roman"/>
        <w:sz w:val="20"/>
        <w:szCs w:val="20"/>
      </w:rPr>
      <w:t>06</w:t>
    </w:r>
    <w:r>
      <w:rPr>
        <w:rFonts w:ascii="Times New Roman" w:hAnsi="Times New Roman"/>
        <w:sz w:val="20"/>
        <w:szCs w:val="20"/>
      </w:rPr>
      <w:t>18_vss396</w:t>
    </w:r>
  </w:p>
  <w:p w:rsidR="005B278A" w:rsidRPr="009D36CB" w:rsidRDefault="005B278A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06C4" w:rsidRDefault="008D3CDD" w:rsidP="003F3DFB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:rsidR="005B278A" w:rsidRDefault="005B278A" w:rsidP="003F3DFB">
    <w:pPr>
      <w:pStyle w:val="Footer"/>
      <w:jc w:val="center"/>
      <w:rPr>
        <w:rFonts w:ascii="Times New Roman" w:hAnsi="Times New Roman"/>
      </w:rPr>
    </w:pPr>
  </w:p>
  <w:p w:rsidR="005B278A" w:rsidRPr="005B278A" w:rsidRDefault="008D3CDD" w:rsidP="005B278A">
    <w:pPr>
      <w:pStyle w:val="Foo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VMpav_</w:t>
    </w:r>
    <w:r w:rsidR="005D1BD8">
      <w:rPr>
        <w:rFonts w:ascii="Times New Roman" w:hAnsi="Times New Roman"/>
        <w:sz w:val="20"/>
        <w:szCs w:val="20"/>
      </w:rPr>
      <w:t>12</w:t>
    </w:r>
    <w:r w:rsidR="007D644E">
      <w:rPr>
        <w:rFonts w:ascii="Times New Roman" w:hAnsi="Times New Roman"/>
        <w:sz w:val="20"/>
        <w:szCs w:val="20"/>
      </w:rPr>
      <w:t>06</w:t>
    </w:r>
    <w:r w:rsidR="003327E1">
      <w:rPr>
        <w:rFonts w:ascii="Times New Roman" w:hAnsi="Times New Roman"/>
        <w:sz w:val="20"/>
        <w:szCs w:val="20"/>
      </w:rPr>
      <w:t>18</w:t>
    </w:r>
    <w:r>
      <w:rPr>
        <w:rFonts w:ascii="Times New Roman" w:hAnsi="Times New Roman"/>
        <w:sz w:val="20"/>
        <w:szCs w:val="20"/>
      </w:rPr>
      <w:t>_</w:t>
    </w:r>
    <w:r w:rsidR="003327E1">
      <w:rPr>
        <w:rFonts w:ascii="Times New Roman" w:hAnsi="Times New Roman"/>
        <w:sz w:val="20"/>
        <w:szCs w:val="20"/>
      </w:rPr>
      <w:t>vss396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D3CDD">
      <w:pPr>
        <w:spacing w:after="0" w:line="240" w:lineRule="auto"/>
      </w:pPr>
      <w:r>
        <w:separator/>
      </w:r>
    </w:p>
  </w:footnote>
  <w:footnote w:type="continuationSeparator" w:id="0">
    <w:p w:rsidR="00000000" w:rsidRDefault="008D3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233213045"/>
      <w:docPartObj>
        <w:docPartGallery w:val="Page Numbers (Top of Page)"/>
        <w:docPartUnique/>
      </w:docPartObj>
    </w:sdtPr>
    <w:sdtEndPr/>
    <w:sdtContent>
      <w:p w:rsidR="005E06C4" w:rsidRPr="00126258" w:rsidRDefault="008D3CDD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4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E06C4" w:rsidRDefault="005E06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794B7686"/>
    <w:multiLevelType w:val="hybridMultilevel"/>
    <w:tmpl w:val="A6C44CDC"/>
    <w:lvl w:ilvl="0" w:tplc="931E8D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9476DC9C" w:tentative="1">
      <w:start w:val="1"/>
      <w:numFmt w:val="lowerLetter"/>
      <w:lvlText w:val="%2."/>
      <w:lvlJc w:val="left"/>
      <w:pPr>
        <w:ind w:left="1800" w:hanging="360"/>
      </w:pPr>
    </w:lvl>
    <w:lvl w:ilvl="2" w:tplc="D9682DA6" w:tentative="1">
      <w:start w:val="1"/>
      <w:numFmt w:val="lowerRoman"/>
      <w:lvlText w:val="%3."/>
      <w:lvlJc w:val="right"/>
      <w:pPr>
        <w:ind w:left="2520" w:hanging="180"/>
      </w:pPr>
    </w:lvl>
    <w:lvl w:ilvl="3" w:tplc="96828F36" w:tentative="1">
      <w:start w:val="1"/>
      <w:numFmt w:val="decimal"/>
      <w:lvlText w:val="%4."/>
      <w:lvlJc w:val="left"/>
      <w:pPr>
        <w:ind w:left="3240" w:hanging="360"/>
      </w:pPr>
    </w:lvl>
    <w:lvl w:ilvl="4" w:tplc="81E0D4EC" w:tentative="1">
      <w:start w:val="1"/>
      <w:numFmt w:val="lowerLetter"/>
      <w:lvlText w:val="%5."/>
      <w:lvlJc w:val="left"/>
      <w:pPr>
        <w:ind w:left="3960" w:hanging="360"/>
      </w:pPr>
    </w:lvl>
    <w:lvl w:ilvl="5" w:tplc="08C4A788" w:tentative="1">
      <w:start w:val="1"/>
      <w:numFmt w:val="lowerRoman"/>
      <w:lvlText w:val="%6."/>
      <w:lvlJc w:val="right"/>
      <w:pPr>
        <w:ind w:left="4680" w:hanging="180"/>
      </w:pPr>
    </w:lvl>
    <w:lvl w:ilvl="6" w:tplc="879862C4" w:tentative="1">
      <w:start w:val="1"/>
      <w:numFmt w:val="decimal"/>
      <w:lvlText w:val="%7."/>
      <w:lvlJc w:val="left"/>
      <w:pPr>
        <w:ind w:left="5400" w:hanging="360"/>
      </w:pPr>
    </w:lvl>
    <w:lvl w:ilvl="7" w:tplc="70A286BE" w:tentative="1">
      <w:start w:val="1"/>
      <w:numFmt w:val="lowerLetter"/>
      <w:lvlText w:val="%8."/>
      <w:lvlJc w:val="left"/>
      <w:pPr>
        <w:ind w:left="6120" w:hanging="360"/>
      </w:pPr>
    </w:lvl>
    <w:lvl w:ilvl="8" w:tplc="9C0AAB40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8F8"/>
    <w:rsid w:val="00004F0D"/>
    <w:rsid w:val="0000527F"/>
    <w:rsid w:val="000115D2"/>
    <w:rsid w:val="00014D49"/>
    <w:rsid w:val="000256CA"/>
    <w:rsid w:val="00026358"/>
    <w:rsid w:val="00026646"/>
    <w:rsid w:val="0003043B"/>
    <w:rsid w:val="00032602"/>
    <w:rsid w:val="0004599D"/>
    <w:rsid w:val="00050A7F"/>
    <w:rsid w:val="00056D94"/>
    <w:rsid w:val="00071EA6"/>
    <w:rsid w:val="00076774"/>
    <w:rsid w:val="00076969"/>
    <w:rsid w:val="00076AA3"/>
    <w:rsid w:val="00084361"/>
    <w:rsid w:val="00091DD9"/>
    <w:rsid w:val="00097F9D"/>
    <w:rsid w:val="000A1011"/>
    <w:rsid w:val="000A61F3"/>
    <w:rsid w:val="000A6431"/>
    <w:rsid w:val="000B12AC"/>
    <w:rsid w:val="000B166E"/>
    <w:rsid w:val="000B27A3"/>
    <w:rsid w:val="000B7899"/>
    <w:rsid w:val="000C5C0E"/>
    <w:rsid w:val="000D2AB9"/>
    <w:rsid w:val="000D3DF7"/>
    <w:rsid w:val="000D49B5"/>
    <w:rsid w:val="000E1E20"/>
    <w:rsid w:val="000E429F"/>
    <w:rsid w:val="000F377C"/>
    <w:rsid w:val="000F4E7C"/>
    <w:rsid w:val="000F7D1A"/>
    <w:rsid w:val="00104654"/>
    <w:rsid w:val="00110E85"/>
    <w:rsid w:val="00123CBF"/>
    <w:rsid w:val="00126258"/>
    <w:rsid w:val="00127A26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B16E2"/>
    <w:rsid w:val="001B554A"/>
    <w:rsid w:val="001B59E0"/>
    <w:rsid w:val="001B63CD"/>
    <w:rsid w:val="001C43FE"/>
    <w:rsid w:val="001C517B"/>
    <w:rsid w:val="001D0AF0"/>
    <w:rsid w:val="001D4BC8"/>
    <w:rsid w:val="001D5B70"/>
    <w:rsid w:val="001D5D10"/>
    <w:rsid w:val="001E50A0"/>
    <w:rsid w:val="001E51DF"/>
    <w:rsid w:val="0020352E"/>
    <w:rsid w:val="002057F9"/>
    <w:rsid w:val="00210233"/>
    <w:rsid w:val="00212DB7"/>
    <w:rsid w:val="00215C98"/>
    <w:rsid w:val="00225057"/>
    <w:rsid w:val="00225EB8"/>
    <w:rsid w:val="002332D1"/>
    <w:rsid w:val="00233A18"/>
    <w:rsid w:val="002409C9"/>
    <w:rsid w:val="0025235E"/>
    <w:rsid w:val="00253641"/>
    <w:rsid w:val="00255074"/>
    <w:rsid w:val="00256676"/>
    <w:rsid w:val="00260B53"/>
    <w:rsid w:val="002659D1"/>
    <w:rsid w:val="002778B0"/>
    <w:rsid w:val="002930BF"/>
    <w:rsid w:val="00293BD5"/>
    <w:rsid w:val="002A3540"/>
    <w:rsid w:val="002A4619"/>
    <w:rsid w:val="002A661C"/>
    <w:rsid w:val="002B6E80"/>
    <w:rsid w:val="002E042E"/>
    <w:rsid w:val="002E23D6"/>
    <w:rsid w:val="002E2C6F"/>
    <w:rsid w:val="002E592B"/>
    <w:rsid w:val="002F0CCC"/>
    <w:rsid w:val="00303965"/>
    <w:rsid w:val="00306C0B"/>
    <w:rsid w:val="00306FA0"/>
    <w:rsid w:val="00307E7B"/>
    <w:rsid w:val="00314056"/>
    <w:rsid w:val="003163B8"/>
    <w:rsid w:val="00322443"/>
    <w:rsid w:val="00326486"/>
    <w:rsid w:val="003271D6"/>
    <w:rsid w:val="003327E1"/>
    <w:rsid w:val="00332AA5"/>
    <w:rsid w:val="00332AB1"/>
    <w:rsid w:val="00334306"/>
    <w:rsid w:val="00340405"/>
    <w:rsid w:val="00342A9B"/>
    <w:rsid w:val="00345550"/>
    <w:rsid w:val="00346B65"/>
    <w:rsid w:val="003472C9"/>
    <w:rsid w:val="003504D7"/>
    <w:rsid w:val="00352325"/>
    <w:rsid w:val="00355797"/>
    <w:rsid w:val="0036303D"/>
    <w:rsid w:val="00364404"/>
    <w:rsid w:val="00364BC5"/>
    <w:rsid w:val="00370D43"/>
    <w:rsid w:val="00373E81"/>
    <w:rsid w:val="003768FB"/>
    <w:rsid w:val="00377916"/>
    <w:rsid w:val="00380B22"/>
    <w:rsid w:val="00383773"/>
    <w:rsid w:val="0038672B"/>
    <w:rsid w:val="00392DA3"/>
    <w:rsid w:val="003966CF"/>
    <w:rsid w:val="003A335B"/>
    <w:rsid w:val="003A5A3B"/>
    <w:rsid w:val="003B5DA1"/>
    <w:rsid w:val="003C1784"/>
    <w:rsid w:val="003C5F22"/>
    <w:rsid w:val="003D7430"/>
    <w:rsid w:val="003E29F0"/>
    <w:rsid w:val="003E6052"/>
    <w:rsid w:val="003E733B"/>
    <w:rsid w:val="003F169F"/>
    <w:rsid w:val="003F3DFB"/>
    <w:rsid w:val="004022F1"/>
    <w:rsid w:val="00413DAA"/>
    <w:rsid w:val="00415AAA"/>
    <w:rsid w:val="004203D8"/>
    <w:rsid w:val="00423059"/>
    <w:rsid w:val="00424025"/>
    <w:rsid w:val="0043271F"/>
    <w:rsid w:val="004458A7"/>
    <w:rsid w:val="00445D62"/>
    <w:rsid w:val="00453587"/>
    <w:rsid w:val="00466BEC"/>
    <w:rsid w:val="00470746"/>
    <w:rsid w:val="00472E60"/>
    <w:rsid w:val="004818CE"/>
    <w:rsid w:val="00485F41"/>
    <w:rsid w:val="004918FE"/>
    <w:rsid w:val="0049466B"/>
    <w:rsid w:val="0049705D"/>
    <w:rsid w:val="004A0A94"/>
    <w:rsid w:val="004A4D7F"/>
    <w:rsid w:val="004A6461"/>
    <w:rsid w:val="004A6D08"/>
    <w:rsid w:val="004A7518"/>
    <w:rsid w:val="004C1D49"/>
    <w:rsid w:val="004C2657"/>
    <w:rsid w:val="004C2BA4"/>
    <w:rsid w:val="004C2BEA"/>
    <w:rsid w:val="004C6F24"/>
    <w:rsid w:val="004C7FBA"/>
    <w:rsid w:val="004D6F51"/>
    <w:rsid w:val="004E0D7A"/>
    <w:rsid w:val="004E4165"/>
    <w:rsid w:val="004E63CC"/>
    <w:rsid w:val="004E77A8"/>
    <w:rsid w:val="004F4416"/>
    <w:rsid w:val="004F4A94"/>
    <w:rsid w:val="00501CD6"/>
    <w:rsid w:val="005071F0"/>
    <w:rsid w:val="005072B3"/>
    <w:rsid w:val="00511A94"/>
    <w:rsid w:val="00512AD5"/>
    <w:rsid w:val="005135F3"/>
    <w:rsid w:val="005145DF"/>
    <w:rsid w:val="00514AC2"/>
    <w:rsid w:val="00517361"/>
    <w:rsid w:val="00520536"/>
    <w:rsid w:val="005220EB"/>
    <w:rsid w:val="005237B9"/>
    <w:rsid w:val="00530A31"/>
    <w:rsid w:val="00530ADA"/>
    <w:rsid w:val="00536C2A"/>
    <w:rsid w:val="00544557"/>
    <w:rsid w:val="00546AE2"/>
    <w:rsid w:val="005521B6"/>
    <w:rsid w:val="0055267F"/>
    <w:rsid w:val="0055335A"/>
    <w:rsid w:val="0056008D"/>
    <w:rsid w:val="00564153"/>
    <w:rsid w:val="00564C42"/>
    <w:rsid w:val="0056510C"/>
    <w:rsid w:val="00567DBB"/>
    <w:rsid w:val="005746A5"/>
    <w:rsid w:val="00580FC9"/>
    <w:rsid w:val="00583B09"/>
    <w:rsid w:val="005862AD"/>
    <w:rsid w:val="00596B56"/>
    <w:rsid w:val="005A2340"/>
    <w:rsid w:val="005A3DE9"/>
    <w:rsid w:val="005A7FDF"/>
    <w:rsid w:val="005B278A"/>
    <w:rsid w:val="005B325A"/>
    <w:rsid w:val="005B676D"/>
    <w:rsid w:val="005C0AF2"/>
    <w:rsid w:val="005C0B7D"/>
    <w:rsid w:val="005C6E0E"/>
    <w:rsid w:val="005D1BD8"/>
    <w:rsid w:val="005D2A31"/>
    <w:rsid w:val="005D64BA"/>
    <w:rsid w:val="005D7801"/>
    <w:rsid w:val="005E06C4"/>
    <w:rsid w:val="005F6F12"/>
    <w:rsid w:val="005F7A3C"/>
    <w:rsid w:val="00611A31"/>
    <w:rsid w:val="006151E9"/>
    <w:rsid w:val="006160EE"/>
    <w:rsid w:val="00627D46"/>
    <w:rsid w:val="0063099E"/>
    <w:rsid w:val="00631F9E"/>
    <w:rsid w:val="00633C31"/>
    <w:rsid w:val="00636432"/>
    <w:rsid w:val="00636828"/>
    <w:rsid w:val="00637F05"/>
    <w:rsid w:val="0064257D"/>
    <w:rsid w:val="00642BDB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3073"/>
    <w:rsid w:val="006866AF"/>
    <w:rsid w:val="00686BB9"/>
    <w:rsid w:val="00686D10"/>
    <w:rsid w:val="0069282A"/>
    <w:rsid w:val="00694243"/>
    <w:rsid w:val="006A298A"/>
    <w:rsid w:val="006B30C2"/>
    <w:rsid w:val="006B314B"/>
    <w:rsid w:val="006B527F"/>
    <w:rsid w:val="006C1779"/>
    <w:rsid w:val="006E1E5C"/>
    <w:rsid w:val="006E53D9"/>
    <w:rsid w:val="006F20DF"/>
    <w:rsid w:val="006F2206"/>
    <w:rsid w:val="006F49E4"/>
    <w:rsid w:val="006F5C7C"/>
    <w:rsid w:val="006F7FAF"/>
    <w:rsid w:val="00701264"/>
    <w:rsid w:val="00707D30"/>
    <w:rsid w:val="00711948"/>
    <w:rsid w:val="007135BB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2708"/>
    <w:rsid w:val="00757DC8"/>
    <w:rsid w:val="007607FC"/>
    <w:rsid w:val="00761025"/>
    <w:rsid w:val="00761795"/>
    <w:rsid w:val="00761C34"/>
    <w:rsid w:val="00762185"/>
    <w:rsid w:val="0077604D"/>
    <w:rsid w:val="00777036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4C54"/>
    <w:rsid w:val="007B5B7D"/>
    <w:rsid w:val="007B7359"/>
    <w:rsid w:val="007C09A1"/>
    <w:rsid w:val="007C3ABF"/>
    <w:rsid w:val="007D644E"/>
    <w:rsid w:val="007D6DCB"/>
    <w:rsid w:val="007E0116"/>
    <w:rsid w:val="007E0F58"/>
    <w:rsid w:val="007E35F2"/>
    <w:rsid w:val="007E457B"/>
    <w:rsid w:val="007E4EFC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06E87"/>
    <w:rsid w:val="008140DE"/>
    <w:rsid w:val="00821385"/>
    <w:rsid w:val="008217CD"/>
    <w:rsid w:val="0082465B"/>
    <w:rsid w:val="008321A4"/>
    <w:rsid w:val="0084694B"/>
    <w:rsid w:val="008471C1"/>
    <w:rsid w:val="00851B24"/>
    <w:rsid w:val="008674A1"/>
    <w:rsid w:val="00873D99"/>
    <w:rsid w:val="00876647"/>
    <w:rsid w:val="00880B28"/>
    <w:rsid w:val="00880F53"/>
    <w:rsid w:val="00883CBA"/>
    <w:rsid w:val="00884273"/>
    <w:rsid w:val="008878F9"/>
    <w:rsid w:val="00895AED"/>
    <w:rsid w:val="00896C39"/>
    <w:rsid w:val="008A04D0"/>
    <w:rsid w:val="008A79CD"/>
    <w:rsid w:val="008B259C"/>
    <w:rsid w:val="008B47BA"/>
    <w:rsid w:val="008B53DC"/>
    <w:rsid w:val="008C5F6C"/>
    <w:rsid w:val="008C7292"/>
    <w:rsid w:val="008D0193"/>
    <w:rsid w:val="008D3CDD"/>
    <w:rsid w:val="008E3A8E"/>
    <w:rsid w:val="008F3E94"/>
    <w:rsid w:val="008F70C3"/>
    <w:rsid w:val="00902CA9"/>
    <w:rsid w:val="009064C2"/>
    <w:rsid w:val="0091364A"/>
    <w:rsid w:val="009202C1"/>
    <w:rsid w:val="00923055"/>
    <w:rsid w:val="00925A9A"/>
    <w:rsid w:val="00926F46"/>
    <w:rsid w:val="00927820"/>
    <w:rsid w:val="00944DE5"/>
    <w:rsid w:val="0095437C"/>
    <w:rsid w:val="00960B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36CB"/>
    <w:rsid w:val="009D48DA"/>
    <w:rsid w:val="009D55A2"/>
    <w:rsid w:val="009D5670"/>
    <w:rsid w:val="009D5CA0"/>
    <w:rsid w:val="009E0041"/>
    <w:rsid w:val="009F02C5"/>
    <w:rsid w:val="009F194F"/>
    <w:rsid w:val="00A04A07"/>
    <w:rsid w:val="00A06E6A"/>
    <w:rsid w:val="00A11284"/>
    <w:rsid w:val="00A20BAF"/>
    <w:rsid w:val="00A35B7B"/>
    <w:rsid w:val="00A36317"/>
    <w:rsid w:val="00A4385C"/>
    <w:rsid w:val="00A47AB2"/>
    <w:rsid w:val="00A51426"/>
    <w:rsid w:val="00A538F8"/>
    <w:rsid w:val="00A64F41"/>
    <w:rsid w:val="00A673E6"/>
    <w:rsid w:val="00A72C84"/>
    <w:rsid w:val="00A74B06"/>
    <w:rsid w:val="00A756E7"/>
    <w:rsid w:val="00A757DC"/>
    <w:rsid w:val="00A9636F"/>
    <w:rsid w:val="00A9639A"/>
    <w:rsid w:val="00AA4C3C"/>
    <w:rsid w:val="00AB124F"/>
    <w:rsid w:val="00AB350C"/>
    <w:rsid w:val="00AB7C19"/>
    <w:rsid w:val="00AB7C56"/>
    <w:rsid w:val="00AC0627"/>
    <w:rsid w:val="00AD5771"/>
    <w:rsid w:val="00AE0974"/>
    <w:rsid w:val="00AE45EC"/>
    <w:rsid w:val="00AE4FFA"/>
    <w:rsid w:val="00AE642B"/>
    <w:rsid w:val="00AF0347"/>
    <w:rsid w:val="00AF6D7C"/>
    <w:rsid w:val="00B0037C"/>
    <w:rsid w:val="00B14D75"/>
    <w:rsid w:val="00B20901"/>
    <w:rsid w:val="00B37546"/>
    <w:rsid w:val="00B41855"/>
    <w:rsid w:val="00B45FF9"/>
    <w:rsid w:val="00B61591"/>
    <w:rsid w:val="00B65239"/>
    <w:rsid w:val="00B67CDC"/>
    <w:rsid w:val="00B7320B"/>
    <w:rsid w:val="00B7575D"/>
    <w:rsid w:val="00B77AB5"/>
    <w:rsid w:val="00B8084E"/>
    <w:rsid w:val="00B8104F"/>
    <w:rsid w:val="00B853A6"/>
    <w:rsid w:val="00B92DD6"/>
    <w:rsid w:val="00B9342E"/>
    <w:rsid w:val="00BA5A8A"/>
    <w:rsid w:val="00BA72C4"/>
    <w:rsid w:val="00BB120E"/>
    <w:rsid w:val="00BB16EA"/>
    <w:rsid w:val="00BB18EA"/>
    <w:rsid w:val="00BB2022"/>
    <w:rsid w:val="00BD73D9"/>
    <w:rsid w:val="00BE3EB8"/>
    <w:rsid w:val="00BE5647"/>
    <w:rsid w:val="00C01B12"/>
    <w:rsid w:val="00C03EE4"/>
    <w:rsid w:val="00C05679"/>
    <w:rsid w:val="00C05E88"/>
    <w:rsid w:val="00C36C93"/>
    <w:rsid w:val="00C40E72"/>
    <w:rsid w:val="00C41344"/>
    <w:rsid w:val="00C43A00"/>
    <w:rsid w:val="00C65D99"/>
    <w:rsid w:val="00C67C69"/>
    <w:rsid w:val="00C70D83"/>
    <w:rsid w:val="00C867F3"/>
    <w:rsid w:val="00C86E4C"/>
    <w:rsid w:val="00C870DA"/>
    <w:rsid w:val="00C9274C"/>
    <w:rsid w:val="00C94355"/>
    <w:rsid w:val="00C9789F"/>
    <w:rsid w:val="00CA0787"/>
    <w:rsid w:val="00CA6EE9"/>
    <w:rsid w:val="00CB110D"/>
    <w:rsid w:val="00CC344E"/>
    <w:rsid w:val="00CC4FD3"/>
    <w:rsid w:val="00CC51FE"/>
    <w:rsid w:val="00CD3752"/>
    <w:rsid w:val="00CD4D6D"/>
    <w:rsid w:val="00CD6AD2"/>
    <w:rsid w:val="00CE112B"/>
    <w:rsid w:val="00CE14F2"/>
    <w:rsid w:val="00CE3CC5"/>
    <w:rsid w:val="00CF1EB0"/>
    <w:rsid w:val="00CF4425"/>
    <w:rsid w:val="00D04418"/>
    <w:rsid w:val="00D046BD"/>
    <w:rsid w:val="00D0758B"/>
    <w:rsid w:val="00D10C6B"/>
    <w:rsid w:val="00D12888"/>
    <w:rsid w:val="00D13CC5"/>
    <w:rsid w:val="00D14571"/>
    <w:rsid w:val="00D15161"/>
    <w:rsid w:val="00D20E32"/>
    <w:rsid w:val="00D25D57"/>
    <w:rsid w:val="00D34B6E"/>
    <w:rsid w:val="00D45F38"/>
    <w:rsid w:val="00D54D31"/>
    <w:rsid w:val="00D5738D"/>
    <w:rsid w:val="00D63A87"/>
    <w:rsid w:val="00D63CBB"/>
    <w:rsid w:val="00D63D80"/>
    <w:rsid w:val="00D658A2"/>
    <w:rsid w:val="00D66F1D"/>
    <w:rsid w:val="00D677D1"/>
    <w:rsid w:val="00D74FD3"/>
    <w:rsid w:val="00D864D4"/>
    <w:rsid w:val="00D86BA7"/>
    <w:rsid w:val="00D92B69"/>
    <w:rsid w:val="00D93B6A"/>
    <w:rsid w:val="00D94A5D"/>
    <w:rsid w:val="00D96676"/>
    <w:rsid w:val="00DA0538"/>
    <w:rsid w:val="00DA3125"/>
    <w:rsid w:val="00DA5C41"/>
    <w:rsid w:val="00DA6B83"/>
    <w:rsid w:val="00DB6E26"/>
    <w:rsid w:val="00DC00FB"/>
    <w:rsid w:val="00DC1BBD"/>
    <w:rsid w:val="00DC3F42"/>
    <w:rsid w:val="00DD276E"/>
    <w:rsid w:val="00DD57E5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5AFF"/>
    <w:rsid w:val="00E36D8E"/>
    <w:rsid w:val="00E37AC7"/>
    <w:rsid w:val="00E4412B"/>
    <w:rsid w:val="00E649F6"/>
    <w:rsid w:val="00E65763"/>
    <w:rsid w:val="00E71132"/>
    <w:rsid w:val="00E72448"/>
    <w:rsid w:val="00E74099"/>
    <w:rsid w:val="00E75D29"/>
    <w:rsid w:val="00E82755"/>
    <w:rsid w:val="00E83019"/>
    <w:rsid w:val="00E8323E"/>
    <w:rsid w:val="00E861B9"/>
    <w:rsid w:val="00E90EB5"/>
    <w:rsid w:val="00E93E37"/>
    <w:rsid w:val="00E9757D"/>
    <w:rsid w:val="00E97D4E"/>
    <w:rsid w:val="00EA15BA"/>
    <w:rsid w:val="00EA2882"/>
    <w:rsid w:val="00EA364B"/>
    <w:rsid w:val="00EA4B3C"/>
    <w:rsid w:val="00EA65E2"/>
    <w:rsid w:val="00EA6699"/>
    <w:rsid w:val="00EB061B"/>
    <w:rsid w:val="00EB16B9"/>
    <w:rsid w:val="00EB2F06"/>
    <w:rsid w:val="00EB30CE"/>
    <w:rsid w:val="00EC1FE8"/>
    <w:rsid w:val="00EC7B25"/>
    <w:rsid w:val="00EE7C3A"/>
    <w:rsid w:val="00EF48C5"/>
    <w:rsid w:val="00EF5D93"/>
    <w:rsid w:val="00F03BB7"/>
    <w:rsid w:val="00F06569"/>
    <w:rsid w:val="00F14F1B"/>
    <w:rsid w:val="00F17D57"/>
    <w:rsid w:val="00F25050"/>
    <w:rsid w:val="00F307A9"/>
    <w:rsid w:val="00F3205F"/>
    <w:rsid w:val="00F36027"/>
    <w:rsid w:val="00F4052F"/>
    <w:rsid w:val="00F4177F"/>
    <w:rsid w:val="00F4362A"/>
    <w:rsid w:val="00F43E2E"/>
    <w:rsid w:val="00F44532"/>
    <w:rsid w:val="00F51D14"/>
    <w:rsid w:val="00F569C1"/>
    <w:rsid w:val="00F60B50"/>
    <w:rsid w:val="00F62555"/>
    <w:rsid w:val="00F644A3"/>
    <w:rsid w:val="00F648B0"/>
    <w:rsid w:val="00F70880"/>
    <w:rsid w:val="00F72979"/>
    <w:rsid w:val="00F76CC5"/>
    <w:rsid w:val="00F82D03"/>
    <w:rsid w:val="00F85938"/>
    <w:rsid w:val="00FB10D0"/>
    <w:rsid w:val="00FB355D"/>
    <w:rsid w:val="00FB4F1A"/>
    <w:rsid w:val="00FB50D3"/>
    <w:rsid w:val="00FC0EFF"/>
    <w:rsid w:val="00FC24BD"/>
    <w:rsid w:val="00FD465D"/>
    <w:rsid w:val="00FD6B28"/>
    <w:rsid w:val="00FD7FAD"/>
    <w:rsid w:val="00FE697D"/>
    <w:rsid w:val="00FF0F76"/>
    <w:rsid w:val="00FF65E0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FE94E"/>
  <w15:docId w15:val="{EFB9F42C-6CD1-4BC2-827D-A52C18D8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65D9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F4416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4F4416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rsid w:val="005B278A"/>
  </w:style>
  <w:style w:type="character" w:styleId="Strong">
    <w:name w:val="Strong"/>
    <w:basedOn w:val="DefaultParagraphFont"/>
    <w:uiPriority w:val="22"/>
    <w:qFormat/>
    <w:rsid w:val="005B27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ukina\AppData\Local\Microsoft\Windows\INetCache\Content.MSO\C3416995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DC872-21DA-4CCC-8DE5-8F2ECC218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C3416995.htm</Template>
  <TotalTime>10</TotalTime>
  <Pages>4</Pages>
  <Words>2905</Words>
  <Characters>1657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Informatīvo ziņojumu "Par situāciju cilvēkiem paredzēto zāļu ievešanas un izvešanas kontrolē un uzraudzībā"" (VSS - 396)</vt:lpstr>
    </vt:vector>
  </TitlesOfParts>
  <Company>Veselības ministrija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"Par situāciju cilvēkiem paredzēto zāļu ievešanas un izvešanas kontrolē un uzraudzībā"" (VSS - 396)</dc:title>
  <dc:subject>pavadvēstule</dc:subject>
  <dc:creator>Ingūna Mača</dc:creator>
  <dc:description>67876117; inguna.maca@vm.gov.lv</dc:description>
  <cp:lastModifiedBy>Ināra Lūkina</cp:lastModifiedBy>
  <cp:revision>14</cp:revision>
  <cp:lastPrinted>2015-07-10T08:13:00Z</cp:lastPrinted>
  <dcterms:created xsi:type="dcterms:W3CDTF">2018-06-12T06:10:00Z</dcterms:created>
  <dcterms:modified xsi:type="dcterms:W3CDTF">2018-06-14T07:16:00Z</dcterms:modified>
</cp:coreProperties>
</file>