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FB00" w14:textId="77777777" w:rsidR="00746635" w:rsidRPr="007A1D16" w:rsidRDefault="00746635" w:rsidP="000A5AB6">
      <w:pPr>
        <w:pStyle w:val="Datums1"/>
        <w:spacing w:before="0"/>
        <w:rPr>
          <w:lang w:val="lv-LV"/>
        </w:rPr>
      </w:pPr>
      <w:bookmarkStart w:id="0" w:name="_Hlk20915017"/>
      <w:bookmarkEnd w:id="0"/>
    </w:p>
    <w:p w14:paraId="56A5F8C4" w14:textId="77777777" w:rsidR="00D216F1" w:rsidRPr="007A1D16" w:rsidRDefault="000A5AB6" w:rsidP="000A5AB6">
      <w:pPr>
        <w:pStyle w:val="Datums1"/>
        <w:spacing w:before="0"/>
        <w:rPr>
          <w:lang w:val="lv-LV"/>
        </w:rPr>
      </w:pPr>
      <w:r w:rsidRPr="007A1D16">
        <w:rPr>
          <w:lang w:val="lv-LV"/>
        </w:rPr>
        <w:t xml:space="preserve">Rīgā </w:t>
      </w:r>
    </w:p>
    <w:p w14:paraId="38455D85" w14:textId="77777777" w:rsidR="000A5AB6" w:rsidRPr="007A1D16" w:rsidRDefault="000A5AB6" w:rsidP="000A5AB6">
      <w:pPr>
        <w:pStyle w:val="Datums1"/>
        <w:spacing w:before="0"/>
        <w:rPr>
          <w:lang w:val="lv-LV"/>
        </w:rPr>
      </w:pPr>
      <w:r w:rsidRPr="007A1D16">
        <w:rPr>
          <w:b/>
          <w:bCs/>
          <w:sz w:val="18"/>
          <w:lang w:val="lv-LV"/>
        </w:rPr>
        <w:t>DATUMU SKATĪT DOKUMENTA PARAKSTA LAIKA ZĪMOGĀ</w:t>
      </w:r>
    </w:p>
    <w:p w14:paraId="14E85DA2" w14:textId="2010A1EB" w:rsidR="00005EB9" w:rsidRPr="007A1D16" w:rsidRDefault="000A5AB6" w:rsidP="00530671">
      <w:pPr>
        <w:pStyle w:val="Registrnum"/>
        <w:rPr>
          <w:b/>
          <w:bCs/>
          <w:sz w:val="18"/>
          <w:lang w:val="lv-LV"/>
        </w:rPr>
      </w:pPr>
      <w:r w:rsidRPr="007A1D16">
        <w:rPr>
          <w:b/>
          <w:bCs/>
          <w:sz w:val="18"/>
          <w:lang w:val="lv-LV"/>
        </w:rPr>
        <w:t xml:space="preserve">REĢISTRĀCIJAS </w:t>
      </w:r>
      <w:r w:rsidR="00D216F1" w:rsidRPr="007A1D16">
        <w:rPr>
          <w:b/>
          <w:bCs/>
          <w:sz w:val="18"/>
          <w:lang w:val="lv-LV"/>
        </w:rPr>
        <w:t xml:space="preserve">NUMURU SKATĪT DOKUMENTA  </w:t>
      </w:r>
      <w:r w:rsidR="005A50AB" w:rsidRPr="007A1D16">
        <w:rPr>
          <w:b/>
          <w:bCs/>
          <w:sz w:val="18"/>
          <w:lang w:val="lv-LV"/>
        </w:rPr>
        <w:t>PIELIKUMĀ</w:t>
      </w:r>
    </w:p>
    <w:p w14:paraId="43F3BA95" w14:textId="77777777" w:rsidR="008E60AE" w:rsidRPr="007A1D16" w:rsidRDefault="008E60AE" w:rsidP="008E60AE">
      <w:pPr>
        <w:pStyle w:val="Adrese"/>
        <w:jc w:val="right"/>
        <w:rPr>
          <w:szCs w:val="24"/>
          <w:lang w:val="lv-LV"/>
        </w:rPr>
      </w:pPr>
    </w:p>
    <w:p w14:paraId="7849CFED" w14:textId="4536B5D4" w:rsidR="00E70DBD" w:rsidRPr="007A1D16" w:rsidRDefault="00441AE8" w:rsidP="00E70DBD">
      <w:pPr>
        <w:pStyle w:val="Adrese"/>
        <w:jc w:val="right"/>
        <w:rPr>
          <w:b/>
          <w:szCs w:val="24"/>
          <w:lang w:val="lv-LV"/>
        </w:rPr>
      </w:pPr>
      <w:r w:rsidRPr="007A1D16">
        <w:rPr>
          <w:b/>
          <w:szCs w:val="24"/>
          <w:lang w:val="lv-LV"/>
        </w:rPr>
        <w:t>Dobeles</w:t>
      </w:r>
      <w:r w:rsidR="002424A9" w:rsidRPr="007A1D16">
        <w:rPr>
          <w:b/>
          <w:szCs w:val="24"/>
          <w:lang w:val="lv-LV"/>
        </w:rPr>
        <w:t xml:space="preserve"> </w:t>
      </w:r>
      <w:r w:rsidR="00384202" w:rsidRPr="007A1D16">
        <w:rPr>
          <w:b/>
          <w:szCs w:val="24"/>
          <w:lang w:val="lv-LV"/>
        </w:rPr>
        <w:t xml:space="preserve">novada </w:t>
      </w:r>
      <w:r w:rsidR="008E60AE" w:rsidRPr="007A1D16">
        <w:rPr>
          <w:b/>
          <w:szCs w:val="24"/>
          <w:lang w:val="lv-LV"/>
        </w:rPr>
        <w:t>pašvaldība</w:t>
      </w:r>
    </w:p>
    <w:p w14:paraId="42BAA338" w14:textId="1E13B99F" w:rsidR="00384202" w:rsidRPr="007A1D16" w:rsidRDefault="00384202" w:rsidP="00E70DBD">
      <w:pPr>
        <w:pStyle w:val="Adrese"/>
        <w:jc w:val="right"/>
        <w:rPr>
          <w:szCs w:val="24"/>
          <w:lang w:val="lv-LV"/>
        </w:rPr>
      </w:pPr>
      <w:r w:rsidRPr="007A1D16">
        <w:rPr>
          <w:szCs w:val="24"/>
          <w:lang w:val="lv-LV"/>
        </w:rPr>
        <w:t>Domes priekšsēdētāja</w:t>
      </w:r>
      <w:r w:rsidR="0005223D" w:rsidRPr="007A1D16">
        <w:rPr>
          <w:szCs w:val="24"/>
          <w:lang w:val="lv-LV"/>
        </w:rPr>
        <w:t>m</w:t>
      </w:r>
      <w:r w:rsidRPr="007A1D16">
        <w:rPr>
          <w:szCs w:val="24"/>
          <w:lang w:val="lv-LV"/>
        </w:rPr>
        <w:t xml:space="preserve"> </w:t>
      </w:r>
      <w:r w:rsidR="00441AE8" w:rsidRPr="007A1D16">
        <w:rPr>
          <w:szCs w:val="24"/>
          <w:lang w:val="lv-LV"/>
        </w:rPr>
        <w:t>E. Gaigala</w:t>
      </w:r>
      <w:r w:rsidR="002424A9" w:rsidRPr="007A1D16">
        <w:rPr>
          <w:szCs w:val="24"/>
          <w:lang w:val="lv-LV"/>
        </w:rPr>
        <w:t xml:space="preserve"> kungam</w:t>
      </w:r>
    </w:p>
    <w:p w14:paraId="1EC95ABD" w14:textId="77777777" w:rsidR="008360BB" w:rsidRPr="007A1D16" w:rsidRDefault="008360BB" w:rsidP="008360BB">
      <w:pPr>
        <w:pStyle w:val="Adrese"/>
        <w:rPr>
          <w:szCs w:val="24"/>
          <w:lang w:val="lv-LV"/>
        </w:rPr>
      </w:pPr>
    </w:p>
    <w:p w14:paraId="2DAAC09B" w14:textId="77777777" w:rsidR="008360BB" w:rsidRPr="007A1D16" w:rsidRDefault="008360BB" w:rsidP="008360BB">
      <w:pPr>
        <w:pStyle w:val="Adrese"/>
        <w:jc w:val="right"/>
        <w:rPr>
          <w:b/>
          <w:szCs w:val="24"/>
          <w:lang w:val="lv-LV"/>
        </w:rPr>
      </w:pPr>
      <w:r w:rsidRPr="007A1D16">
        <w:rPr>
          <w:bCs/>
          <w:szCs w:val="24"/>
          <w:lang w:val="lv-LV"/>
        </w:rPr>
        <w:t xml:space="preserve">Informācijai </w:t>
      </w:r>
      <w:r w:rsidRPr="007A1D16">
        <w:rPr>
          <w:b/>
          <w:szCs w:val="24"/>
          <w:lang w:val="lv-LV"/>
        </w:rPr>
        <w:t>- Zemkopības ministrija</w:t>
      </w:r>
    </w:p>
    <w:p w14:paraId="0AABB9C7" w14:textId="77777777" w:rsidR="008360BB" w:rsidRPr="007A1D16" w:rsidRDefault="008360BB" w:rsidP="008360BB">
      <w:pPr>
        <w:pStyle w:val="Adrese"/>
        <w:jc w:val="right"/>
        <w:rPr>
          <w:szCs w:val="24"/>
          <w:lang w:val="lv-LV"/>
        </w:rPr>
      </w:pPr>
      <w:r w:rsidRPr="007A1D16">
        <w:rPr>
          <w:szCs w:val="24"/>
          <w:lang w:val="lv-LV"/>
        </w:rPr>
        <w:t>Valsts sekretārei D. Lucauas kundzei</w:t>
      </w:r>
    </w:p>
    <w:p w14:paraId="7A133E6D" w14:textId="77777777" w:rsidR="00530671" w:rsidRPr="007A1D16" w:rsidRDefault="00530671" w:rsidP="008017CE">
      <w:pPr>
        <w:pStyle w:val="Adrese"/>
        <w:jc w:val="right"/>
        <w:rPr>
          <w:szCs w:val="24"/>
          <w:lang w:val="lv-LV"/>
        </w:rPr>
      </w:pPr>
    </w:p>
    <w:p w14:paraId="4F56783F" w14:textId="77777777" w:rsidR="00056492" w:rsidRPr="007A1D16" w:rsidRDefault="00056492" w:rsidP="008017CE">
      <w:pPr>
        <w:pStyle w:val="Adrese"/>
        <w:jc w:val="right"/>
        <w:rPr>
          <w:b/>
          <w:iCs/>
          <w:szCs w:val="24"/>
          <w:lang w:val="lv-LV"/>
        </w:rPr>
      </w:pPr>
    </w:p>
    <w:p w14:paraId="65815680" w14:textId="5D9202BE" w:rsidR="00E70DBD" w:rsidRPr="007A1D16" w:rsidRDefault="00056492" w:rsidP="00441AE8">
      <w:pPr>
        <w:pStyle w:val="Nosaukums1"/>
        <w:spacing w:before="0"/>
        <w:rPr>
          <w:b/>
          <w:iCs/>
          <w:sz w:val="24"/>
          <w:szCs w:val="24"/>
          <w:lang w:val="lv-LV"/>
        </w:rPr>
      </w:pPr>
      <w:r w:rsidRPr="007A1D16">
        <w:rPr>
          <w:b/>
          <w:iCs/>
          <w:sz w:val="24"/>
          <w:szCs w:val="24"/>
          <w:lang w:val="lv-LV"/>
        </w:rPr>
        <w:t>Par</w:t>
      </w:r>
      <w:r w:rsidR="002424A9" w:rsidRPr="007A1D16">
        <w:rPr>
          <w:b/>
          <w:iCs/>
          <w:sz w:val="24"/>
          <w:szCs w:val="24"/>
          <w:lang w:val="lv-LV"/>
        </w:rPr>
        <w:t xml:space="preserve"> </w:t>
      </w:r>
      <w:r w:rsidR="00441AE8" w:rsidRPr="007A1D16">
        <w:rPr>
          <w:b/>
          <w:iCs/>
          <w:sz w:val="24"/>
          <w:szCs w:val="24"/>
          <w:lang w:val="lv-LV"/>
        </w:rPr>
        <w:t>īpašuma nodošanu</w:t>
      </w:r>
    </w:p>
    <w:p w14:paraId="2DE06BA8" w14:textId="4D883E2E" w:rsidR="00384202" w:rsidRPr="007A1D16" w:rsidRDefault="00384202" w:rsidP="00384202">
      <w:pPr>
        <w:ind w:firstLine="567"/>
        <w:jc w:val="both"/>
        <w:rPr>
          <w:sz w:val="24"/>
          <w:szCs w:val="24"/>
        </w:rPr>
      </w:pPr>
    </w:p>
    <w:p w14:paraId="6C4345F2" w14:textId="6F4BFFDD" w:rsidR="00441AE8" w:rsidRPr="007A1D16" w:rsidRDefault="003841BA" w:rsidP="00441AE8">
      <w:pPr>
        <w:pStyle w:val="Nosaukums1"/>
        <w:spacing w:before="0"/>
        <w:ind w:right="-58" w:firstLine="709"/>
        <w:jc w:val="both"/>
        <w:rPr>
          <w:sz w:val="24"/>
          <w:szCs w:val="24"/>
          <w:lang w:val="lv-LV" w:eastAsia="lv-LV"/>
        </w:rPr>
      </w:pPr>
      <w:r w:rsidRPr="007A1D16">
        <w:rPr>
          <w:sz w:val="24"/>
          <w:szCs w:val="24"/>
          <w:lang w:val="lv-LV" w:eastAsia="lv-LV"/>
        </w:rPr>
        <w:t xml:space="preserve">AS „Latvijas valsts meži” (turpmāk - LVM) ir saņēmusi </w:t>
      </w:r>
      <w:r w:rsidR="00441AE8" w:rsidRPr="007A1D16">
        <w:rPr>
          <w:sz w:val="24"/>
          <w:szCs w:val="24"/>
          <w:lang w:val="lv-LV" w:eastAsia="lv-LV"/>
        </w:rPr>
        <w:t>Dobeles</w:t>
      </w:r>
      <w:r w:rsidRPr="007A1D16">
        <w:rPr>
          <w:sz w:val="24"/>
          <w:szCs w:val="24"/>
          <w:lang w:val="lv-LV" w:eastAsia="lv-LV"/>
        </w:rPr>
        <w:t xml:space="preserve"> novada </w:t>
      </w:r>
      <w:r w:rsidR="00441AE8" w:rsidRPr="007A1D16">
        <w:rPr>
          <w:sz w:val="24"/>
          <w:szCs w:val="24"/>
          <w:lang w:val="lv-LV" w:eastAsia="lv-LV"/>
        </w:rPr>
        <w:t>pašvaldības</w:t>
      </w:r>
      <w:r w:rsidRPr="007A1D16">
        <w:rPr>
          <w:sz w:val="24"/>
          <w:szCs w:val="24"/>
          <w:lang w:val="lv-LV" w:eastAsia="lv-LV"/>
        </w:rPr>
        <w:t xml:space="preserve"> (turpmāk – </w:t>
      </w:r>
      <w:r w:rsidR="00441AE8" w:rsidRPr="007A1D16">
        <w:rPr>
          <w:sz w:val="24"/>
          <w:szCs w:val="24"/>
          <w:lang w:val="lv-LV" w:eastAsia="lv-LV"/>
        </w:rPr>
        <w:t>Pašvaldība</w:t>
      </w:r>
      <w:r w:rsidRPr="007A1D16">
        <w:rPr>
          <w:sz w:val="24"/>
          <w:szCs w:val="24"/>
          <w:lang w:val="lv-LV" w:eastAsia="lv-LV"/>
        </w:rPr>
        <w:t xml:space="preserve">) </w:t>
      </w:r>
      <w:r w:rsidR="00441AE8" w:rsidRPr="007A1D16">
        <w:rPr>
          <w:sz w:val="24"/>
          <w:szCs w:val="24"/>
          <w:lang w:val="lv-LV" w:eastAsia="lv-LV"/>
        </w:rPr>
        <w:t>28.06.</w:t>
      </w:r>
      <w:r w:rsidR="00366DD8" w:rsidRPr="007A1D16">
        <w:rPr>
          <w:sz w:val="24"/>
          <w:szCs w:val="24"/>
          <w:lang w:val="lv-LV" w:eastAsia="lv-LV"/>
        </w:rPr>
        <w:t>2021</w:t>
      </w:r>
      <w:r w:rsidRPr="007A1D16">
        <w:rPr>
          <w:sz w:val="24"/>
          <w:szCs w:val="24"/>
          <w:lang w:val="lv-LV" w:eastAsia="lv-LV"/>
        </w:rPr>
        <w:t>. vēstuli Nr.</w:t>
      </w:r>
      <w:r w:rsidR="00366DD8" w:rsidRPr="007A1D16">
        <w:rPr>
          <w:sz w:val="24"/>
          <w:szCs w:val="24"/>
          <w:lang w:val="lv-LV" w:eastAsia="lv-LV"/>
        </w:rPr>
        <w:t xml:space="preserve"> </w:t>
      </w:r>
      <w:r w:rsidR="00441AE8" w:rsidRPr="007A1D16">
        <w:rPr>
          <w:sz w:val="24"/>
          <w:szCs w:val="24"/>
          <w:lang w:val="lv-LV" w:eastAsia="lv-LV"/>
        </w:rPr>
        <w:t>2.7/1973</w:t>
      </w:r>
      <w:r w:rsidRPr="007A1D16">
        <w:rPr>
          <w:sz w:val="24"/>
          <w:szCs w:val="24"/>
          <w:lang w:val="lv-LV" w:eastAsia="lv-LV"/>
        </w:rPr>
        <w:t xml:space="preserve"> “</w:t>
      </w:r>
      <w:r w:rsidR="00441AE8" w:rsidRPr="007A1D16">
        <w:rPr>
          <w:sz w:val="24"/>
          <w:szCs w:val="24"/>
          <w:lang w:val="lv-LV" w:eastAsia="lv-LV"/>
        </w:rPr>
        <w:t>Par īpašuma nodošanu</w:t>
      </w:r>
      <w:r w:rsidRPr="007A1D16">
        <w:rPr>
          <w:sz w:val="24"/>
          <w:szCs w:val="24"/>
          <w:lang w:val="lv-LV" w:eastAsia="lv-LV"/>
        </w:rPr>
        <w:t>”</w:t>
      </w:r>
      <w:r w:rsidR="000D6EBA" w:rsidRPr="007A1D16">
        <w:rPr>
          <w:sz w:val="24"/>
          <w:szCs w:val="24"/>
          <w:lang w:val="lv-LV" w:eastAsia="lv-LV"/>
        </w:rPr>
        <w:t xml:space="preserve"> (turpmāk – Vēstule)</w:t>
      </w:r>
      <w:r w:rsidR="00E813AB" w:rsidRPr="007A1D16">
        <w:rPr>
          <w:sz w:val="24"/>
          <w:szCs w:val="24"/>
          <w:lang w:val="lv-LV" w:eastAsia="lv-LV"/>
        </w:rPr>
        <w:t xml:space="preserve">. </w:t>
      </w:r>
      <w:r w:rsidR="00441AE8" w:rsidRPr="007A1D16">
        <w:rPr>
          <w:sz w:val="24"/>
          <w:szCs w:val="24"/>
          <w:lang w:val="lv-LV" w:eastAsia="lv-LV"/>
        </w:rPr>
        <w:t>Pašvaldība</w:t>
      </w:r>
      <w:r w:rsidRPr="007A1D16">
        <w:rPr>
          <w:sz w:val="24"/>
          <w:szCs w:val="24"/>
          <w:lang w:val="lv-LV" w:eastAsia="lv-LV"/>
        </w:rPr>
        <w:t xml:space="preserve"> v</w:t>
      </w:r>
      <w:r w:rsidR="00E813AB" w:rsidRPr="007A1D16">
        <w:rPr>
          <w:sz w:val="24"/>
          <w:szCs w:val="24"/>
          <w:lang w:val="lv-LV" w:eastAsia="lv-LV"/>
        </w:rPr>
        <w:t>ēstulē</w:t>
      </w:r>
      <w:r w:rsidR="00366DD8" w:rsidRPr="007A1D16">
        <w:rPr>
          <w:sz w:val="24"/>
          <w:szCs w:val="24"/>
          <w:lang w:val="lv-LV" w:eastAsia="lv-LV"/>
        </w:rPr>
        <w:t xml:space="preserve"> informē, ka</w:t>
      </w:r>
      <w:r w:rsidR="00441AE8" w:rsidRPr="007A1D16">
        <w:rPr>
          <w:sz w:val="24"/>
          <w:szCs w:val="24"/>
          <w:lang w:val="lv-LV" w:eastAsia="lv-LV"/>
        </w:rPr>
        <w:t xml:space="preserve"> starp Pašvaldībai piederošaj</w:t>
      </w:r>
      <w:r w:rsidR="00110167" w:rsidRPr="007A1D16">
        <w:rPr>
          <w:sz w:val="24"/>
          <w:szCs w:val="24"/>
          <w:lang w:val="lv-LV" w:eastAsia="lv-LV"/>
        </w:rPr>
        <w:t xml:space="preserve">ām zemes vienībām </w:t>
      </w:r>
      <w:r w:rsidR="00441AE8" w:rsidRPr="007A1D16">
        <w:rPr>
          <w:sz w:val="24"/>
          <w:szCs w:val="24"/>
          <w:lang w:val="lv-LV" w:eastAsia="lv-LV"/>
        </w:rPr>
        <w:t>ar kadastra</w:t>
      </w:r>
      <w:r w:rsidR="00110167" w:rsidRPr="007A1D16">
        <w:rPr>
          <w:sz w:val="24"/>
          <w:szCs w:val="24"/>
          <w:lang w:val="lv-LV" w:eastAsia="lv-LV"/>
        </w:rPr>
        <w:t xml:space="preserve"> apzīmējumiem </w:t>
      </w:r>
      <w:r w:rsidR="00441AE8" w:rsidRPr="007A1D16">
        <w:rPr>
          <w:sz w:val="24"/>
          <w:szCs w:val="24"/>
          <w:lang w:val="lv-LV" w:eastAsia="lv-LV"/>
        </w:rPr>
        <w:t> 4601 015 8102 un 4601 016 6401 atrodas Zemkopības ministrija</w:t>
      </w:r>
      <w:r w:rsidR="00110167" w:rsidRPr="007A1D16">
        <w:rPr>
          <w:sz w:val="24"/>
          <w:szCs w:val="24"/>
          <w:lang w:val="lv-LV" w:eastAsia="lv-LV"/>
        </w:rPr>
        <w:t>s</w:t>
      </w:r>
      <w:r w:rsidR="00441AE8" w:rsidRPr="007A1D16">
        <w:rPr>
          <w:sz w:val="24"/>
          <w:szCs w:val="24"/>
          <w:lang w:val="lv-LV" w:eastAsia="lv-LV"/>
        </w:rPr>
        <w:t xml:space="preserve"> (turpmāk – ZM) valdījumā un LVM pārvaldīšanā esoša nekustamā īpašuma “Ērgļu mežs” (kadastra Nr. 4646 007 0011) Auru pag., Dobeles nov.</w:t>
      </w:r>
      <w:r w:rsidR="00533143" w:rsidRPr="007A1D16">
        <w:rPr>
          <w:sz w:val="24"/>
          <w:szCs w:val="24"/>
          <w:lang w:val="lv-LV" w:eastAsia="lv-LV"/>
        </w:rPr>
        <w:t xml:space="preserve"> (turpmāk – Nekustamais īpašums)</w:t>
      </w:r>
      <w:r w:rsidR="00441AE8" w:rsidRPr="007A1D16">
        <w:rPr>
          <w:sz w:val="24"/>
          <w:szCs w:val="24"/>
          <w:lang w:val="lv-LV" w:eastAsia="lv-LV"/>
        </w:rPr>
        <w:t xml:space="preserve"> zemes vienība ar kadastra apzīmējumu 4646 007 0011, kas </w:t>
      </w:r>
      <w:r w:rsidR="008C39DE">
        <w:rPr>
          <w:sz w:val="24"/>
          <w:szCs w:val="24"/>
          <w:lang w:val="lv-LV" w:eastAsia="lv-LV"/>
        </w:rPr>
        <w:t>praktiski</w:t>
      </w:r>
      <w:r w:rsidR="00441AE8" w:rsidRPr="007A1D16">
        <w:rPr>
          <w:sz w:val="24"/>
          <w:szCs w:val="24"/>
          <w:lang w:val="lv-LV" w:eastAsia="lv-LV"/>
        </w:rPr>
        <w:t xml:space="preserve"> ir Dobeles pilsētas dabas parka “Ķestermežs” sastāvdaļa, ko Pašvaldība ir ieinteresēta kopt un attīstīt, pilnveidojot iedzīvotājiem rekreācijas un atpūtas iespējas. Minēt</w:t>
      </w:r>
      <w:r w:rsidR="00110167" w:rsidRPr="007A1D16">
        <w:rPr>
          <w:sz w:val="24"/>
          <w:szCs w:val="24"/>
          <w:lang w:val="lv-LV" w:eastAsia="lv-LV"/>
        </w:rPr>
        <w:t>ajā</w:t>
      </w:r>
      <w:r w:rsidR="00441AE8" w:rsidRPr="007A1D16">
        <w:rPr>
          <w:sz w:val="24"/>
          <w:szCs w:val="24"/>
          <w:lang w:val="lv-LV" w:eastAsia="lv-LV"/>
        </w:rPr>
        <w:t xml:space="preserve"> parka teritorijā šobrīd atrodas Dobeles brīvdabas estrāde, ir izveidots veloceliņu tīkls un bērnu atpūtas laukums, ziemas sezonā tiek izveidota slēpošanas trase. </w:t>
      </w:r>
      <w:r w:rsidR="00441AE8" w:rsidRPr="007A1D16">
        <w:rPr>
          <w:sz w:val="24"/>
          <w:szCs w:val="24"/>
          <w:lang w:val="lv-LV"/>
        </w:rPr>
        <w:t xml:space="preserve">Pamatojoties uz </w:t>
      </w:r>
      <w:hyperlink r:id="rId8" w:history="1">
        <w:r w:rsidR="00441AE8" w:rsidRPr="007A1D16">
          <w:rPr>
            <w:sz w:val="24"/>
            <w:szCs w:val="24"/>
            <w:lang w:val="lv-LV"/>
          </w:rPr>
          <w:t>Publiskas personas mantas atsavināšanas likuma</w:t>
        </w:r>
      </w:hyperlink>
      <w:r w:rsidR="00441AE8" w:rsidRPr="007A1D16">
        <w:rPr>
          <w:sz w:val="24"/>
          <w:szCs w:val="24"/>
          <w:lang w:val="lv-LV"/>
        </w:rPr>
        <w:t xml:space="preserve"> 42. panta pirmo daļu un likuma “Par pašvaldībām” 21. panta pirmās daļas 17. punktu, Pašvaldība lūdz </w:t>
      </w:r>
      <w:r w:rsidR="00110167" w:rsidRPr="007A1D16">
        <w:rPr>
          <w:sz w:val="24"/>
          <w:szCs w:val="24"/>
          <w:lang w:val="lv-LV"/>
        </w:rPr>
        <w:t xml:space="preserve">minēto </w:t>
      </w:r>
      <w:r w:rsidR="00533143" w:rsidRPr="007A1D16">
        <w:rPr>
          <w:sz w:val="24"/>
          <w:szCs w:val="24"/>
          <w:lang w:val="lv-LV" w:eastAsia="lv-LV"/>
        </w:rPr>
        <w:t>Nekustamo īpašumu</w:t>
      </w:r>
      <w:r w:rsidR="00441AE8" w:rsidRPr="007A1D16">
        <w:rPr>
          <w:sz w:val="24"/>
          <w:szCs w:val="24"/>
          <w:lang w:val="lv-LV" w:eastAsia="lv-LV"/>
        </w:rPr>
        <w:t xml:space="preserve"> bez atlīdzības nodot Pašvaldībai </w:t>
      </w:r>
      <w:r w:rsidR="00441AE8" w:rsidRPr="007A1D16">
        <w:rPr>
          <w:sz w:val="24"/>
          <w:szCs w:val="24"/>
          <w:lang w:val="lv-LV"/>
        </w:rPr>
        <w:t>dabas parka “Ķestermežs” attīstībai</w:t>
      </w:r>
      <w:r w:rsidR="00441AE8" w:rsidRPr="007A1D16">
        <w:rPr>
          <w:sz w:val="24"/>
          <w:szCs w:val="24"/>
          <w:lang w:val="lv-LV" w:eastAsia="lv-LV"/>
        </w:rPr>
        <w:t>.</w:t>
      </w:r>
    </w:p>
    <w:p w14:paraId="57917AEC" w14:textId="3729E035" w:rsidR="00872F98" w:rsidRPr="007A1D16" w:rsidRDefault="00872F98" w:rsidP="00533143">
      <w:pPr>
        <w:spacing w:before="120"/>
        <w:ind w:firstLine="635"/>
        <w:jc w:val="both"/>
        <w:rPr>
          <w:rFonts w:ascii="Tahoma" w:hAnsi="Tahoma" w:cs="Tahoma"/>
          <w:color w:val="333333"/>
          <w:sz w:val="18"/>
          <w:szCs w:val="18"/>
        </w:rPr>
      </w:pPr>
      <w:r w:rsidRPr="007A1D16">
        <w:rPr>
          <w:sz w:val="24"/>
          <w:szCs w:val="24"/>
        </w:rPr>
        <w:t xml:space="preserve">Īpašuma tiesības uz </w:t>
      </w:r>
      <w:r w:rsidR="005C579D" w:rsidRPr="007A1D16">
        <w:rPr>
          <w:sz w:val="24"/>
          <w:szCs w:val="24"/>
        </w:rPr>
        <w:t>N</w:t>
      </w:r>
      <w:r w:rsidRPr="007A1D16">
        <w:rPr>
          <w:sz w:val="24"/>
          <w:szCs w:val="24"/>
        </w:rPr>
        <w:t xml:space="preserve">ekustamo īpašumu ir nostiprinātas </w:t>
      </w:r>
      <w:r w:rsidR="00533143" w:rsidRPr="007A1D16">
        <w:rPr>
          <w:sz w:val="24"/>
          <w:szCs w:val="24"/>
        </w:rPr>
        <w:t>Auru</w:t>
      </w:r>
      <w:r w:rsidR="005C579D" w:rsidRPr="007A1D16">
        <w:rPr>
          <w:sz w:val="24"/>
          <w:szCs w:val="24"/>
        </w:rPr>
        <w:t xml:space="preserve"> pagasta</w:t>
      </w:r>
      <w:r w:rsidRPr="007A1D16">
        <w:rPr>
          <w:sz w:val="24"/>
          <w:szCs w:val="24"/>
        </w:rPr>
        <w:t xml:space="preserve"> zemesgrāmatas nodalījumā Nr. </w:t>
      </w:r>
      <w:r w:rsidR="005C579D" w:rsidRPr="007A1D16">
        <w:rPr>
          <w:sz w:val="24"/>
          <w:szCs w:val="24"/>
        </w:rPr>
        <w:t>1000</w:t>
      </w:r>
      <w:r w:rsidR="00533143" w:rsidRPr="007A1D16">
        <w:rPr>
          <w:sz w:val="24"/>
          <w:szCs w:val="24"/>
        </w:rPr>
        <w:t xml:space="preserve"> </w:t>
      </w:r>
      <w:r w:rsidR="005C579D" w:rsidRPr="007A1D16">
        <w:rPr>
          <w:sz w:val="24"/>
          <w:szCs w:val="24"/>
        </w:rPr>
        <w:t>00</w:t>
      </w:r>
      <w:r w:rsidR="00533143" w:rsidRPr="007A1D16">
        <w:rPr>
          <w:sz w:val="24"/>
          <w:szCs w:val="24"/>
        </w:rPr>
        <w:t xml:space="preserve">11 </w:t>
      </w:r>
      <w:r w:rsidR="005C579D" w:rsidRPr="007A1D16">
        <w:rPr>
          <w:sz w:val="24"/>
          <w:szCs w:val="24"/>
        </w:rPr>
        <w:t>5</w:t>
      </w:r>
      <w:r w:rsidR="00533143" w:rsidRPr="007A1D16">
        <w:rPr>
          <w:sz w:val="24"/>
          <w:szCs w:val="24"/>
        </w:rPr>
        <w:t>673</w:t>
      </w:r>
      <w:r w:rsidR="005C579D" w:rsidRPr="007A1D16">
        <w:rPr>
          <w:sz w:val="24"/>
          <w:szCs w:val="24"/>
        </w:rPr>
        <w:t xml:space="preserve"> uz valsts vārda </w:t>
      </w:r>
      <w:r w:rsidR="000819CA" w:rsidRPr="007A1D16">
        <w:rPr>
          <w:sz w:val="24"/>
          <w:szCs w:val="24"/>
        </w:rPr>
        <w:t xml:space="preserve">ZM </w:t>
      </w:r>
      <w:r w:rsidR="005C579D" w:rsidRPr="007A1D16">
        <w:rPr>
          <w:sz w:val="24"/>
          <w:szCs w:val="24"/>
        </w:rPr>
        <w:t>personā</w:t>
      </w:r>
      <w:r w:rsidRPr="007A1D16">
        <w:rPr>
          <w:sz w:val="24"/>
          <w:szCs w:val="24"/>
        </w:rPr>
        <w:t xml:space="preserve">. Nekustamais īpašums sastāv no </w:t>
      </w:r>
      <w:r w:rsidR="00533143" w:rsidRPr="007A1D16">
        <w:rPr>
          <w:sz w:val="24"/>
          <w:szCs w:val="24"/>
        </w:rPr>
        <w:t>vienas</w:t>
      </w:r>
      <w:r w:rsidR="006858DA" w:rsidRPr="007A1D16">
        <w:rPr>
          <w:sz w:val="24"/>
          <w:szCs w:val="24"/>
        </w:rPr>
        <w:t xml:space="preserve"> </w:t>
      </w:r>
      <w:r w:rsidRPr="007A1D16">
        <w:rPr>
          <w:sz w:val="24"/>
          <w:szCs w:val="24"/>
        </w:rPr>
        <w:t>zemes vienīb</w:t>
      </w:r>
      <w:r w:rsidR="00533143" w:rsidRPr="007A1D16">
        <w:rPr>
          <w:sz w:val="24"/>
          <w:szCs w:val="24"/>
        </w:rPr>
        <w:t>as ar kadastra apzīmējumu 4646 007 0011</w:t>
      </w:r>
      <w:r w:rsidR="004145E8" w:rsidRPr="007A1D16">
        <w:rPr>
          <w:sz w:val="24"/>
          <w:szCs w:val="24"/>
        </w:rPr>
        <w:t xml:space="preserve"> (turpmāk – Zemes vienība)</w:t>
      </w:r>
      <w:r w:rsidR="00533143" w:rsidRPr="007A1D16">
        <w:rPr>
          <w:sz w:val="24"/>
          <w:szCs w:val="24"/>
        </w:rPr>
        <w:t xml:space="preserve">. </w:t>
      </w:r>
      <w:r w:rsidRPr="007A1D16">
        <w:rPr>
          <w:rFonts w:eastAsiaTheme="minorHAnsi"/>
          <w:sz w:val="24"/>
          <w:szCs w:val="24"/>
        </w:rPr>
        <w:t xml:space="preserve">Atbilstoši </w:t>
      </w:r>
      <w:r w:rsidR="00533143" w:rsidRPr="007A1D16">
        <w:rPr>
          <w:rFonts w:eastAsiaTheme="minorHAnsi"/>
          <w:sz w:val="24"/>
          <w:szCs w:val="24"/>
        </w:rPr>
        <w:t xml:space="preserve">Nekustamā īpašuma valsts </w:t>
      </w:r>
      <w:r w:rsidRPr="007A1D16">
        <w:rPr>
          <w:rFonts w:eastAsiaTheme="minorHAnsi"/>
          <w:sz w:val="24"/>
          <w:szCs w:val="24"/>
        </w:rPr>
        <w:t>kadastra informācijas sistēmas</w:t>
      </w:r>
      <w:r w:rsidR="00533143" w:rsidRPr="007A1D16">
        <w:rPr>
          <w:rFonts w:eastAsiaTheme="minorHAnsi"/>
          <w:sz w:val="24"/>
          <w:szCs w:val="24"/>
        </w:rPr>
        <w:t xml:space="preserve"> (turpmāk – NĪVK IS)</w:t>
      </w:r>
      <w:r w:rsidRPr="007A1D16">
        <w:rPr>
          <w:rFonts w:eastAsiaTheme="minorHAnsi"/>
          <w:sz w:val="24"/>
          <w:szCs w:val="24"/>
        </w:rPr>
        <w:t xml:space="preserve"> teksta datiem: </w:t>
      </w:r>
    </w:p>
    <w:p w14:paraId="490FD3EA" w14:textId="6D3D13A7" w:rsidR="004145E8" w:rsidRPr="007A1D16" w:rsidRDefault="004145E8" w:rsidP="00872F98">
      <w:pPr>
        <w:pStyle w:val="Sarakstarindkopa"/>
        <w:numPr>
          <w:ilvl w:val="0"/>
          <w:numId w:val="22"/>
        </w:numPr>
        <w:spacing w:after="160" w:line="259" w:lineRule="auto"/>
        <w:ind w:left="1134" w:hanging="501"/>
        <w:jc w:val="both"/>
        <w:rPr>
          <w:sz w:val="24"/>
          <w:szCs w:val="24"/>
        </w:rPr>
      </w:pPr>
      <w:r w:rsidRPr="007A1D16">
        <w:rPr>
          <w:rFonts w:eastAsiaTheme="minorHAnsi"/>
          <w:sz w:val="24"/>
          <w:szCs w:val="24"/>
        </w:rPr>
        <w:t xml:space="preserve">Zemes vienības platība ir </w:t>
      </w:r>
      <w:r w:rsidR="00533143" w:rsidRPr="007A1D16">
        <w:rPr>
          <w:rFonts w:eastAsiaTheme="minorHAnsi"/>
          <w:sz w:val="24"/>
          <w:szCs w:val="24"/>
        </w:rPr>
        <w:t>7,04</w:t>
      </w:r>
      <w:r w:rsidRPr="007A1D16">
        <w:rPr>
          <w:rFonts w:eastAsiaTheme="minorHAnsi"/>
          <w:sz w:val="24"/>
          <w:szCs w:val="24"/>
        </w:rPr>
        <w:t> ha;</w:t>
      </w:r>
    </w:p>
    <w:p w14:paraId="032593D8" w14:textId="76724E1F" w:rsidR="00872F98" w:rsidRPr="007A1D16" w:rsidRDefault="004145E8" w:rsidP="00872F98">
      <w:pPr>
        <w:pStyle w:val="Sarakstarindkopa"/>
        <w:numPr>
          <w:ilvl w:val="0"/>
          <w:numId w:val="22"/>
        </w:numPr>
        <w:spacing w:after="160" w:line="259" w:lineRule="auto"/>
        <w:ind w:left="1134" w:hanging="501"/>
        <w:jc w:val="both"/>
        <w:rPr>
          <w:sz w:val="24"/>
          <w:szCs w:val="24"/>
        </w:rPr>
      </w:pPr>
      <w:r w:rsidRPr="007A1D16">
        <w:rPr>
          <w:sz w:val="24"/>
          <w:szCs w:val="24"/>
        </w:rPr>
        <w:t>Z</w:t>
      </w:r>
      <w:r w:rsidR="00872F98" w:rsidRPr="007A1D16">
        <w:rPr>
          <w:sz w:val="24"/>
          <w:szCs w:val="24"/>
        </w:rPr>
        <w:t xml:space="preserve">emes vienības platības sadalījums pa lietošanas veidiem – mežu platība – </w:t>
      </w:r>
      <w:r w:rsidR="00533143" w:rsidRPr="007A1D16">
        <w:rPr>
          <w:sz w:val="24"/>
          <w:szCs w:val="24"/>
        </w:rPr>
        <w:t>6,56</w:t>
      </w:r>
      <w:r w:rsidR="00872F98" w:rsidRPr="007A1D16">
        <w:rPr>
          <w:sz w:val="24"/>
          <w:szCs w:val="24"/>
        </w:rPr>
        <w:t> ha,</w:t>
      </w:r>
      <w:r w:rsidRPr="007A1D16">
        <w:rPr>
          <w:sz w:val="24"/>
          <w:szCs w:val="24"/>
        </w:rPr>
        <w:t xml:space="preserve"> ūdens objektu zeme – </w:t>
      </w:r>
      <w:r w:rsidR="00533143" w:rsidRPr="007A1D16">
        <w:rPr>
          <w:sz w:val="24"/>
          <w:szCs w:val="24"/>
        </w:rPr>
        <w:t>0,48</w:t>
      </w:r>
      <w:r w:rsidRPr="007A1D16">
        <w:rPr>
          <w:sz w:val="24"/>
          <w:szCs w:val="24"/>
        </w:rPr>
        <w:t> ha</w:t>
      </w:r>
      <w:r w:rsidR="00872F98" w:rsidRPr="007A1D16">
        <w:rPr>
          <w:sz w:val="24"/>
          <w:szCs w:val="24"/>
        </w:rPr>
        <w:t>;</w:t>
      </w:r>
    </w:p>
    <w:p w14:paraId="53A56C5B" w14:textId="70182475" w:rsidR="00872F98" w:rsidRPr="007A1D16" w:rsidRDefault="00872F98" w:rsidP="00872F98">
      <w:pPr>
        <w:pStyle w:val="Sarakstarindkopa"/>
        <w:numPr>
          <w:ilvl w:val="0"/>
          <w:numId w:val="22"/>
        </w:numPr>
        <w:spacing w:after="160" w:line="259" w:lineRule="auto"/>
        <w:ind w:left="1134" w:hanging="501"/>
        <w:jc w:val="both"/>
        <w:rPr>
          <w:sz w:val="24"/>
          <w:szCs w:val="24"/>
        </w:rPr>
      </w:pPr>
      <w:r w:rsidRPr="007A1D16">
        <w:rPr>
          <w:sz w:val="24"/>
          <w:szCs w:val="24"/>
        </w:rPr>
        <w:t xml:space="preserve">visas </w:t>
      </w:r>
      <w:r w:rsidR="00110167" w:rsidRPr="007A1D16">
        <w:rPr>
          <w:sz w:val="24"/>
          <w:szCs w:val="24"/>
        </w:rPr>
        <w:t>Z</w:t>
      </w:r>
      <w:r w:rsidRPr="007A1D16">
        <w:rPr>
          <w:sz w:val="24"/>
          <w:szCs w:val="24"/>
        </w:rPr>
        <w:t xml:space="preserve">emes vienības lietošanas mērķis – “Zeme, uz kuras galvenā saimnieciskā darbība ir mežsaimniecība” (0201); </w:t>
      </w:r>
    </w:p>
    <w:p w14:paraId="0C3AC352" w14:textId="51D5C61A" w:rsidR="00872F98" w:rsidRPr="007A1D16" w:rsidRDefault="00F01B41" w:rsidP="00872F98">
      <w:pPr>
        <w:pStyle w:val="Sarakstarindkopa"/>
        <w:numPr>
          <w:ilvl w:val="0"/>
          <w:numId w:val="22"/>
        </w:numPr>
        <w:spacing w:after="160" w:line="259" w:lineRule="auto"/>
        <w:ind w:left="1134" w:hanging="501"/>
        <w:jc w:val="both"/>
        <w:rPr>
          <w:sz w:val="24"/>
          <w:szCs w:val="24"/>
        </w:rPr>
      </w:pPr>
      <w:r w:rsidRPr="007A1D16">
        <w:rPr>
          <w:sz w:val="24"/>
          <w:szCs w:val="24"/>
        </w:rPr>
        <w:t>Z</w:t>
      </w:r>
      <w:r w:rsidR="00872F98" w:rsidRPr="007A1D16">
        <w:rPr>
          <w:sz w:val="24"/>
          <w:szCs w:val="24"/>
        </w:rPr>
        <w:t xml:space="preserve">emes vienības kadastrālā vērtība EUR </w:t>
      </w:r>
      <w:r w:rsidR="00533143" w:rsidRPr="007A1D16">
        <w:rPr>
          <w:sz w:val="24"/>
          <w:szCs w:val="24"/>
        </w:rPr>
        <w:t>855</w:t>
      </w:r>
      <w:r w:rsidR="00872F98" w:rsidRPr="007A1D16">
        <w:rPr>
          <w:sz w:val="24"/>
          <w:szCs w:val="24"/>
        </w:rPr>
        <w:t>;</w:t>
      </w:r>
    </w:p>
    <w:p w14:paraId="3C4E27A5" w14:textId="6D48565F" w:rsidR="00F01B41" w:rsidRPr="007A1D16" w:rsidRDefault="00F01B41" w:rsidP="00F01B41">
      <w:pPr>
        <w:pStyle w:val="Sarakstarindkopa"/>
        <w:numPr>
          <w:ilvl w:val="0"/>
          <w:numId w:val="22"/>
        </w:numPr>
        <w:spacing w:after="160" w:line="259" w:lineRule="auto"/>
        <w:ind w:left="1134" w:hanging="501"/>
        <w:jc w:val="both"/>
        <w:rPr>
          <w:sz w:val="24"/>
          <w:szCs w:val="24"/>
        </w:rPr>
      </w:pPr>
      <w:r w:rsidRPr="007A1D16">
        <w:rPr>
          <w:sz w:val="24"/>
          <w:szCs w:val="24"/>
        </w:rPr>
        <w:t>Z</w:t>
      </w:r>
      <w:r w:rsidR="00872F98" w:rsidRPr="007A1D16">
        <w:rPr>
          <w:sz w:val="24"/>
          <w:szCs w:val="24"/>
        </w:rPr>
        <w:t>emes vienībā nav reģistrētas būves;</w:t>
      </w:r>
    </w:p>
    <w:p w14:paraId="63B410D8" w14:textId="51A3B8DF" w:rsidR="00533143" w:rsidRPr="007A1D16" w:rsidRDefault="00F01B41" w:rsidP="00110167">
      <w:pPr>
        <w:pStyle w:val="Sarakstarindkopa"/>
        <w:numPr>
          <w:ilvl w:val="0"/>
          <w:numId w:val="22"/>
        </w:numPr>
        <w:spacing w:line="259" w:lineRule="auto"/>
        <w:ind w:left="1134" w:hanging="499"/>
        <w:contextualSpacing w:val="0"/>
        <w:jc w:val="both"/>
        <w:rPr>
          <w:sz w:val="24"/>
          <w:szCs w:val="24"/>
        </w:rPr>
      </w:pPr>
      <w:r w:rsidRPr="007A1D16">
        <w:rPr>
          <w:sz w:val="24"/>
          <w:szCs w:val="24"/>
        </w:rPr>
        <w:t>Z</w:t>
      </w:r>
      <w:r w:rsidR="00872F98" w:rsidRPr="007A1D16">
        <w:rPr>
          <w:sz w:val="24"/>
          <w:szCs w:val="24"/>
        </w:rPr>
        <w:t>emes vienībai noteikt</w:t>
      </w:r>
      <w:r w:rsidR="00533143" w:rsidRPr="007A1D16">
        <w:rPr>
          <w:sz w:val="24"/>
          <w:szCs w:val="24"/>
        </w:rPr>
        <w:t>s</w:t>
      </w:r>
      <w:r w:rsidR="00872F98" w:rsidRPr="007A1D16">
        <w:rPr>
          <w:sz w:val="24"/>
          <w:szCs w:val="24"/>
        </w:rPr>
        <w:t xml:space="preserve"> apgrūtinājum</w:t>
      </w:r>
      <w:r w:rsidR="00533143" w:rsidRPr="007A1D16">
        <w:rPr>
          <w:sz w:val="24"/>
          <w:szCs w:val="24"/>
        </w:rPr>
        <w:t>s – zemes vienības daļa 0,94 ha platībā atrodas ūdensteces</w:t>
      </w:r>
      <w:r w:rsidR="00110167" w:rsidRPr="007A1D16">
        <w:rPr>
          <w:sz w:val="24"/>
          <w:szCs w:val="24"/>
        </w:rPr>
        <w:t xml:space="preserve"> (Bērzes upe</w:t>
      </w:r>
      <w:r w:rsidR="008C39DE">
        <w:rPr>
          <w:sz w:val="24"/>
          <w:szCs w:val="24"/>
        </w:rPr>
        <w:t>s</w:t>
      </w:r>
      <w:r w:rsidR="00110167" w:rsidRPr="007A1D16">
        <w:rPr>
          <w:sz w:val="24"/>
          <w:szCs w:val="24"/>
        </w:rPr>
        <w:t>)</w:t>
      </w:r>
      <w:r w:rsidR="00533143" w:rsidRPr="007A1D16">
        <w:rPr>
          <w:sz w:val="24"/>
          <w:szCs w:val="24"/>
        </w:rPr>
        <w:t xml:space="preserve"> aizsargjoslas teritorij</w:t>
      </w:r>
      <w:r w:rsidR="00110167" w:rsidRPr="007A1D16">
        <w:rPr>
          <w:sz w:val="24"/>
          <w:szCs w:val="24"/>
        </w:rPr>
        <w:t>ā</w:t>
      </w:r>
      <w:r w:rsidR="00533143" w:rsidRPr="007A1D16">
        <w:rPr>
          <w:sz w:val="24"/>
          <w:szCs w:val="24"/>
        </w:rPr>
        <w:t xml:space="preserve"> (110201) </w:t>
      </w:r>
      <w:r w:rsidRPr="007A1D16">
        <w:rPr>
          <w:sz w:val="24"/>
          <w:szCs w:val="24"/>
        </w:rPr>
        <w:t xml:space="preserve">. </w:t>
      </w:r>
    </w:p>
    <w:p w14:paraId="1E35A601" w14:textId="668A9FFD" w:rsidR="00872F98" w:rsidRPr="007A1D16" w:rsidRDefault="00872F98" w:rsidP="008109FA">
      <w:pPr>
        <w:jc w:val="both"/>
        <w:rPr>
          <w:sz w:val="24"/>
          <w:szCs w:val="24"/>
        </w:rPr>
      </w:pPr>
      <w:r w:rsidRPr="007A1D16">
        <w:rPr>
          <w:sz w:val="24"/>
          <w:szCs w:val="24"/>
        </w:rPr>
        <w:t>Izvērtējot LVM rīcībā esošo informāciju, konstatēts:</w:t>
      </w:r>
    </w:p>
    <w:p w14:paraId="0B2E425E" w14:textId="4870CCBE" w:rsidR="00872F98" w:rsidRPr="007A1D16" w:rsidRDefault="007F16F3" w:rsidP="00872F98">
      <w:pPr>
        <w:pStyle w:val="Sarakstarindkopa"/>
        <w:numPr>
          <w:ilvl w:val="0"/>
          <w:numId w:val="17"/>
        </w:numPr>
        <w:spacing w:line="259" w:lineRule="auto"/>
        <w:ind w:left="1134" w:hanging="425"/>
        <w:jc w:val="both"/>
        <w:rPr>
          <w:sz w:val="24"/>
          <w:szCs w:val="24"/>
        </w:rPr>
      </w:pPr>
      <w:r w:rsidRPr="007A1D16">
        <w:rPr>
          <w:sz w:val="24"/>
          <w:szCs w:val="24"/>
        </w:rPr>
        <w:t>Z</w:t>
      </w:r>
      <w:r w:rsidR="00872F98" w:rsidRPr="007A1D16">
        <w:rPr>
          <w:sz w:val="24"/>
          <w:szCs w:val="24"/>
        </w:rPr>
        <w:t>emes vienība atrodas</w:t>
      </w:r>
      <w:r w:rsidRPr="007A1D16">
        <w:rPr>
          <w:sz w:val="24"/>
          <w:szCs w:val="24"/>
        </w:rPr>
        <w:t xml:space="preserve"> pie </w:t>
      </w:r>
      <w:r w:rsidR="00533143" w:rsidRPr="007A1D16">
        <w:rPr>
          <w:sz w:val="24"/>
          <w:szCs w:val="24"/>
        </w:rPr>
        <w:t>Dobeles pilsētas robežas, bet tajā neietilpst;</w:t>
      </w:r>
    </w:p>
    <w:p w14:paraId="08B4C700" w14:textId="5FAA1B03" w:rsidR="00872F98" w:rsidRPr="007A1D16" w:rsidRDefault="007F16F3" w:rsidP="00872F98">
      <w:pPr>
        <w:pStyle w:val="Sarakstarindkopa"/>
        <w:numPr>
          <w:ilvl w:val="0"/>
          <w:numId w:val="17"/>
        </w:numPr>
        <w:spacing w:line="259" w:lineRule="auto"/>
        <w:ind w:left="1134" w:hanging="425"/>
        <w:jc w:val="both"/>
        <w:rPr>
          <w:sz w:val="24"/>
          <w:szCs w:val="24"/>
        </w:rPr>
      </w:pPr>
      <w:r w:rsidRPr="007A1D16">
        <w:rPr>
          <w:sz w:val="24"/>
          <w:szCs w:val="24"/>
        </w:rPr>
        <w:t>Z</w:t>
      </w:r>
      <w:r w:rsidR="00872F98" w:rsidRPr="007A1D16">
        <w:rPr>
          <w:sz w:val="24"/>
          <w:szCs w:val="24"/>
        </w:rPr>
        <w:t>emes vienībai</w:t>
      </w:r>
      <w:r w:rsidR="00533143" w:rsidRPr="007A1D16">
        <w:rPr>
          <w:sz w:val="24"/>
          <w:szCs w:val="24"/>
        </w:rPr>
        <w:t xml:space="preserve"> nav nodrošināta </w:t>
      </w:r>
      <w:r w:rsidR="00872F98" w:rsidRPr="007A1D16">
        <w:rPr>
          <w:sz w:val="24"/>
          <w:szCs w:val="24"/>
        </w:rPr>
        <w:t xml:space="preserve"> </w:t>
      </w:r>
      <w:r w:rsidR="00533143" w:rsidRPr="007A1D16">
        <w:rPr>
          <w:sz w:val="24"/>
          <w:szCs w:val="24"/>
        </w:rPr>
        <w:t>piekļuve no valsts vai pašvaldības autoceļ</w:t>
      </w:r>
      <w:r w:rsidR="008109FA" w:rsidRPr="007A1D16">
        <w:rPr>
          <w:sz w:val="24"/>
          <w:szCs w:val="24"/>
        </w:rPr>
        <w:t>a</w:t>
      </w:r>
      <w:r w:rsidR="00533143" w:rsidRPr="007A1D16">
        <w:rPr>
          <w:sz w:val="24"/>
          <w:szCs w:val="24"/>
        </w:rPr>
        <w:t>;</w:t>
      </w:r>
    </w:p>
    <w:p w14:paraId="319B3970" w14:textId="0C8106F2" w:rsidR="00533143" w:rsidRPr="007A1D16" w:rsidRDefault="008109FA" w:rsidP="000D2EEE">
      <w:pPr>
        <w:pStyle w:val="Sarakstarindkopa"/>
        <w:numPr>
          <w:ilvl w:val="0"/>
          <w:numId w:val="17"/>
        </w:numPr>
        <w:spacing w:line="259" w:lineRule="auto"/>
        <w:ind w:left="1134" w:hanging="425"/>
        <w:jc w:val="both"/>
        <w:rPr>
          <w:sz w:val="24"/>
          <w:szCs w:val="24"/>
        </w:rPr>
      </w:pPr>
      <w:r w:rsidRPr="007A1D16">
        <w:rPr>
          <w:sz w:val="24"/>
          <w:szCs w:val="24"/>
        </w:rPr>
        <w:t>u</w:t>
      </w:r>
      <w:r w:rsidR="00533143" w:rsidRPr="007A1D16">
        <w:rPr>
          <w:sz w:val="24"/>
          <w:szCs w:val="24"/>
        </w:rPr>
        <w:t>z Z</w:t>
      </w:r>
      <w:r w:rsidRPr="007A1D16">
        <w:rPr>
          <w:sz w:val="24"/>
          <w:szCs w:val="24"/>
        </w:rPr>
        <w:t>, Z</w:t>
      </w:r>
      <w:r w:rsidR="00533143" w:rsidRPr="007A1D16">
        <w:rPr>
          <w:sz w:val="24"/>
          <w:szCs w:val="24"/>
        </w:rPr>
        <w:t xml:space="preserve">A </w:t>
      </w:r>
      <w:r w:rsidRPr="007A1D16">
        <w:rPr>
          <w:sz w:val="24"/>
          <w:szCs w:val="24"/>
        </w:rPr>
        <w:t xml:space="preserve">un R </w:t>
      </w:r>
      <w:r w:rsidR="00533143" w:rsidRPr="007A1D16">
        <w:rPr>
          <w:sz w:val="24"/>
          <w:szCs w:val="24"/>
        </w:rPr>
        <w:t>no Zemes vienības atrodas dabas parkā “Ķestermežs” ietilpstoša</w:t>
      </w:r>
      <w:r w:rsidRPr="007A1D16">
        <w:rPr>
          <w:sz w:val="24"/>
          <w:szCs w:val="24"/>
        </w:rPr>
        <w:t>s</w:t>
      </w:r>
      <w:r w:rsidR="00533143" w:rsidRPr="007A1D16">
        <w:rPr>
          <w:sz w:val="24"/>
          <w:szCs w:val="24"/>
        </w:rPr>
        <w:t xml:space="preserve"> </w:t>
      </w:r>
      <w:r w:rsidR="00110167" w:rsidRPr="007A1D16">
        <w:rPr>
          <w:sz w:val="24"/>
          <w:szCs w:val="24"/>
        </w:rPr>
        <w:t>P</w:t>
      </w:r>
      <w:r w:rsidR="00533143" w:rsidRPr="007A1D16">
        <w:rPr>
          <w:sz w:val="24"/>
          <w:szCs w:val="24"/>
        </w:rPr>
        <w:t>ašvaldības zemes vienība</w:t>
      </w:r>
      <w:r w:rsidRPr="007A1D16">
        <w:rPr>
          <w:sz w:val="24"/>
          <w:szCs w:val="24"/>
        </w:rPr>
        <w:t xml:space="preserve">s </w:t>
      </w:r>
      <w:r w:rsidR="00533143" w:rsidRPr="007A1D16">
        <w:rPr>
          <w:sz w:val="24"/>
          <w:szCs w:val="24"/>
        </w:rPr>
        <w:t xml:space="preserve">ar </w:t>
      </w:r>
      <w:r w:rsidRPr="007A1D16">
        <w:rPr>
          <w:sz w:val="24"/>
          <w:szCs w:val="24"/>
        </w:rPr>
        <w:t>kadastra apzīmējumiem 4601 016 6401 un 4601 015 8102. Uz A un D no Zemes vienības atrodas fiziskā personām piederošas zemes vienības</w:t>
      </w:r>
      <w:r w:rsidR="00941F1F" w:rsidRPr="007A1D16">
        <w:rPr>
          <w:sz w:val="24"/>
          <w:szCs w:val="24"/>
        </w:rPr>
        <w:t xml:space="preserve">, kurām NĪVK IS kā </w:t>
      </w:r>
      <w:r w:rsidR="007A1D16" w:rsidRPr="007A1D16">
        <w:rPr>
          <w:noProof/>
          <w:sz w:val="24"/>
          <w:szCs w:val="24"/>
        </w:rPr>
        <w:lastRenderedPageBreak/>
        <mc:AlternateContent>
          <mc:Choice Requires="wpg">
            <w:drawing>
              <wp:anchor distT="0" distB="0" distL="114300" distR="114300" simplePos="0" relativeHeight="251664384" behindDoc="0" locked="0" layoutInCell="1" allowOverlap="1" wp14:anchorId="061BD83E" wp14:editId="0B0037E7">
                <wp:simplePos x="0" y="0"/>
                <wp:positionH relativeFrom="margin">
                  <wp:posOffset>3526155</wp:posOffset>
                </wp:positionH>
                <wp:positionV relativeFrom="paragraph">
                  <wp:posOffset>29787</wp:posOffset>
                </wp:positionV>
                <wp:extent cx="2857500" cy="3016250"/>
                <wp:effectExtent l="19050" t="19050" r="0" b="0"/>
                <wp:wrapSquare wrapText="bothSides"/>
                <wp:docPr id="5" name="Group 5"/>
                <wp:cNvGraphicFramePr/>
                <a:graphic xmlns:a="http://schemas.openxmlformats.org/drawingml/2006/main">
                  <a:graphicData uri="http://schemas.microsoft.com/office/word/2010/wordprocessingGroup">
                    <wpg:wgp>
                      <wpg:cNvGrpSpPr/>
                      <wpg:grpSpPr>
                        <a:xfrm>
                          <a:off x="0" y="0"/>
                          <a:ext cx="2857500" cy="3016250"/>
                          <a:chOff x="12700" y="0"/>
                          <a:chExt cx="2857500" cy="3016250"/>
                        </a:xfrm>
                      </wpg:grpSpPr>
                      <wps:wsp>
                        <wps:cNvPr id="25" name="Text Box 25"/>
                        <wps:cNvSpPr txBox="1"/>
                        <wps:spPr>
                          <a:xfrm>
                            <a:off x="12700" y="2355850"/>
                            <a:ext cx="2857500" cy="660400"/>
                          </a:xfrm>
                          <a:prstGeom prst="rect">
                            <a:avLst/>
                          </a:prstGeom>
                          <a:solidFill>
                            <a:schemeClr val="lt1"/>
                          </a:solidFill>
                          <a:ln w="6350">
                            <a:noFill/>
                          </a:ln>
                        </wps:spPr>
                        <wps:txbx>
                          <w:txbxContent>
                            <w:p w14:paraId="5084EE89" w14:textId="7DDCD279" w:rsidR="00872F98" w:rsidRPr="006858DA" w:rsidRDefault="00872F98" w:rsidP="008109FA">
                              <w:pPr>
                                <w:pStyle w:val="Virsraksts1"/>
                                <w:ind w:left="-142"/>
                                <w:jc w:val="both"/>
                                <w:rPr>
                                  <w:sz w:val="18"/>
                                  <w:szCs w:val="18"/>
                                </w:rPr>
                              </w:pPr>
                              <w:r w:rsidRPr="006858DA">
                                <w:rPr>
                                  <w:sz w:val="18"/>
                                  <w:szCs w:val="18"/>
                                </w:rPr>
                                <w:t xml:space="preserve">1. attēls. </w:t>
                              </w:r>
                              <w:r w:rsidR="007F16F3" w:rsidRPr="007F16F3">
                                <w:rPr>
                                  <w:b/>
                                  <w:bCs/>
                                  <w:sz w:val="18"/>
                                  <w:szCs w:val="18"/>
                                </w:rPr>
                                <w:t>Z</w:t>
                              </w:r>
                              <w:r w:rsidRPr="006858DA">
                                <w:rPr>
                                  <w:b/>
                                  <w:bCs/>
                                  <w:sz w:val="18"/>
                                  <w:szCs w:val="18"/>
                                </w:rPr>
                                <w:t xml:space="preserve">emes vienības ar kadastra apzīmējumu </w:t>
                              </w:r>
                              <w:r w:rsidR="008109FA">
                                <w:rPr>
                                  <w:b/>
                                  <w:bCs/>
                                  <w:sz w:val="18"/>
                                  <w:szCs w:val="18"/>
                                </w:rPr>
                                <w:t>4646 007 0011</w:t>
                              </w:r>
                              <w:r w:rsidR="007F16F3">
                                <w:rPr>
                                  <w:sz w:val="24"/>
                                  <w:szCs w:val="24"/>
                                </w:rPr>
                                <w:t xml:space="preserve"> </w:t>
                              </w:r>
                              <w:r w:rsidRPr="006858DA">
                                <w:rPr>
                                  <w:b/>
                                  <w:bCs/>
                                  <w:sz w:val="18"/>
                                  <w:szCs w:val="18"/>
                                </w:rPr>
                                <w:t>plānotā (atļautā) teritorijas izmantošana</w:t>
                              </w:r>
                              <w:r w:rsidR="00BE6B04">
                                <w:rPr>
                                  <w:b/>
                                  <w:bCs/>
                                  <w:sz w:val="18"/>
                                  <w:szCs w:val="18"/>
                                </w:rPr>
                                <w:t xml:space="preserve"> un galvenie apgrūtinājumi</w:t>
                              </w:r>
                              <w:r w:rsidRPr="006858DA">
                                <w:rPr>
                                  <w:b/>
                                  <w:bCs/>
                                  <w:sz w:val="18"/>
                                  <w:szCs w:val="18"/>
                                </w:rPr>
                                <w:t>.</w:t>
                              </w:r>
                              <w:r w:rsidRPr="006858DA">
                                <w:rPr>
                                  <w:sz w:val="18"/>
                                  <w:szCs w:val="18"/>
                                </w:rPr>
                                <w:t xml:space="preserve"> Avots: Spēkā esošais </w:t>
                              </w:r>
                              <w:r w:rsidR="008109FA">
                                <w:rPr>
                                  <w:sz w:val="18"/>
                                  <w:szCs w:val="18"/>
                                </w:rPr>
                                <w:t>Dobeles</w:t>
                              </w:r>
                              <w:r w:rsidRPr="006858DA">
                                <w:rPr>
                                  <w:sz w:val="18"/>
                                  <w:szCs w:val="18"/>
                                </w:rPr>
                                <w:t xml:space="preserve"> novada teritorijas plānojums.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9050" y="0"/>
                            <a:ext cx="2760980" cy="2378075"/>
                          </a:xfrm>
                          <a:prstGeom prst="rect">
                            <a:avLst/>
                          </a:prstGeom>
                          <a:ln w="3175">
                            <a:solidFill>
                              <a:schemeClr val="bg1">
                                <a:lumMod val="85000"/>
                              </a:schemeClr>
                            </a:solidFill>
                          </a:ln>
                        </pic:spPr>
                      </pic:pic>
                      <wps:wsp>
                        <wps:cNvPr id="3" name="Freeform: Shape 3"/>
                        <wps:cNvSpPr/>
                        <wps:spPr>
                          <a:xfrm>
                            <a:off x="1155700" y="1174750"/>
                            <a:ext cx="653544" cy="751716"/>
                          </a:xfrm>
                          <a:custGeom>
                            <a:avLst/>
                            <a:gdLst>
                              <a:gd name="connsiteX0" fmla="*/ 0 w 653544"/>
                              <a:gd name="connsiteY0" fmla="*/ 140246 h 751716"/>
                              <a:gd name="connsiteX1" fmla="*/ 81343 w 653544"/>
                              <a:gd name="connsiteY1" fmla="*/ 89757 h 751716"/>
                              <a:gd name="connsiteX2" fmla="*/ 148661 w 653544"/>
                              <a:gd name="connsiteY2" fmla="*/ 53294 h 751716"/>
                              <a:gd name="connsiteX3" fmla="*/ 213174 w 653544"/>
                              <a:gd name="connsiteY3" fmla="*/ 11220 h 751716"/>
                              <a:gd name="connsiteX4" fmla="*/ 244027 w 653544"/>
                              <a:gd name="connsiteY4" fmla="*/ 0 h 751716"/>
                              <a:gd name="connsiteX5" fmla="*/ 260857 w 653544"/>
                              <a:gd name="connsiteY5" fmla="*/ 25244 h 751716"/>
                              <a:gd name="connsiteX6" fmla="*/ 437566 w 653544"/>
                              <a:gd name="connsiteY6" fmla="*/ 112197 h 751716"/>
                              <a:gd name="connsiteX7" fmla="*/ 431956 w 653544"/>
                              <a:gd name="connsiteY7" fmla="*/ 241222 h 751716"/>
                              <a:gd name="connsiteX8" fmla="*/ 474030 w 653544"/>
                              <a:gd name="connsiteY8" fmla="*/ 300125 h 751716"/>
                              <a:gd name="connsiteX9" fmla="*/ 611470 w 653544"/>
                              <a:gd name="connsiteY9" fmla="*/ 272076 h 751716"/>
                              <a:gd name="connsiteX10" fmla="*/ 625495 w 653544"/>
                              <a:gd name="connsiteY10" fmla="*/ 325370 h 751716"/>
                              <a:gd name="connsiteX11" fmla="*/ 591836 w 653544"/>
                              <a:gd name="connsiteY11" fmla="*/ 356224 h 751716"/>
                              <a:gd name="connsiteX12" fmla="*/ 583421 w 653544"/>
                              <a:gd name="connsiteY12" fmla="*/ 406712 h 751716"/>
                              <a:gd name="connsiteX13" fmla="*/ 597446 w 653544"/>
                              <a:gd name="connsiteY13" fmla="*/ 482444 h 751716"/>
                              <a:gd name="connsiteX14" fmla="*/ 608666 w 653544"/>
                              <a:gd name="connsiteY14" fmla="*/ 510494 h 751716"/>
                              <a:gd name="connsiteX15" fmla="*/ 653544 w 653544"/>
                              <a:gd name="connsiteY15" fmla="*/ 608665 h 751716"/>
                              <a:gd name="connsiteX16" fmla="*/ 645129 w 653544"/>
                              <a:gd name="connsiteY16" fmla="*/ 628300 h 751716"/>
                              <a:gd name="connsiteX17" fmla="*/ 645129 w 653544"/>
                              <a:gd name="connsiteY17" fmla="*/ 628300 h 751716"/>
                              <a:gd name="connsiteX18" fmla="*/ 625495 w 653544"/>
                              <a:gd name="connsiteY18" fmla="*/ 706837 h 751716"/>
                              <a:gd name="connsiteX19" fmla="*/ 597446 w 653544"/>
                              <a:gd name="connsiteY19" fmla="*/ 746106 h 751716"/>
                              <a:gd name="connsiteX20" fmla="*/ 580616 w 653544"/>
                              <a:gd name="connsiteY20" fmla="*/ 751716 h 751716"/>
                              <a:gd name="connsiteX21" fmla="*/ 546958 w 653544"/>
                              <a:gd name="connsiteY21" fmla="*/ 751716 h 751716"/>
                              <a:gd name="connsiteX22" fmla="*/ 471225 w 653544"/>
                              <a:gd name="connsiteY22" fmla="*/ 670373 h 751716"/>
                              <a:gd name="connsiteX23" fmla="*/ 423542 w 653544"/>
                              <a:gd name="connsiteY23" fmla="*/ 600251 h 751716"/>
                              <a:gd name="connsiteX24" fmla="*/ 387078 w 653544"/>
                              <a:gd name="connsiteY24" fmla="*/ 546957 h 751716"/>
                              <a:gd name="connsiteX25" fmla="*/ 373053 w 653544"/>
                              <a:gd name="connsiteY25" fmla="*/ 496469 h 751716"/>
                              <a:gd name="connsiteX26" fmla="*/ 283296 w 653544"/>
                              <a:gd name="connsiteY26" fmla="*/ 392687 h 751716"/>
                              <a:gd name="connsiteX27" fmla="*/ 230003 w 653544"/>
                              <a:gd name="connsiteY27" fmla="*/ 370248 h 751716"/>
                              <a:gd name="connsiteX28" fmla="*/ 215978 w 653544"/>
                              <a:gd name="connsiteY28" fmla="*/ 364638 h 751716"/>
                              <a:gd name="connsiteX29" fmla="*/ 179515 w 653544"/>
                              <a:gd name="connsiteY29" fmla="*/ 305735 h 751716"/>
                              <a:gd name="connsiteX30" fmla="*/ 120612 w 653544"/>
                              <a:gd name="connsiteY30" fmla="*/ 277686 h 751716"/>
                              <a:gd name="connsiteX31" fmla="*/ 61708 w 653544"/>
                              <a:gd name="connsiteY31" fmla="*/ 224393 h 751716"/>
                              <a:gd name="connsiteX32" fmla="*/ 19635 w 653544"/>
                              <a:gd name="connsiteY32" fmla="*/ 196344 h 751716"/>
                              <a:gd name="connsiteX33" fmla="*/ 0 w 653544"/>
                              <a:gd name="connsiteY33" fmla="*/ 140246 h 7517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53544" h="751716">
                                <a:moveTo>
                                  <a:pt x="0" y="140246"/>
                                </a:moveTo>
                                <a:lnTo>
                                  <a:pt x="81343" y="89757"/>
                                </a:lnTo>
                                <a:lnTo>
                                  <a:pt x="148661" y="53294"/>
                                </a:lnTo>
                                <a:lnTo>
                                  <a:pt x="213174" y="11220"/>
                                </a:lnTo>
                                <a:lnTo>
                                  <a:pt x="244027" y="0"/>
                                </a:lnTo>
                                <a:lnTo>
                                  <a:pt x="260857" y="25244"/>
                                </a:lnTo>
                                <a:lnTo>
                                  <a:pt x="437566" y="112197"/>
                                </a:lnTo>
                                <a:lnTo>
                                  <a:pt x="431956" y="241222"/>
                                </a:lnTo>
                                <a:lnTo>
                                  <a:pt x="474030" y="300125"/>
                                </a:lnTo>
                                <a:lnTo>
                                  <a:pt x="611470" y="272076"/>
                                </a:lnTo>
                                <a:lnTo>
                                  <a:pt x="625495" y="325370"/>
                                </a:lnTo>
                                <a:lnTo>
                                  <a:pt x="591836" y="356224"/>
                                </a:lnTo>
                                <a:lnTo>
                                  <a:pt x="583421" y="406712"/>
                                </a:lnTo>
                                <a:lnTo>
                                  <a:pt x="597446" y="482444"/>
                                </a:lnTo>
                                <a:lnTo>
                                  <a:pt x="608666" y="510494"/>
                                </a:lnTo>
                                <a:lnTo>
                                  <a:pt x="653544" y="608665"/>
                                </a:lnTo>
                                <a:lnTo>
                                  <a:pt x="645129" y="628300"/>
                                </a:lnTo>
                                <a:lnTo>
                                  <a:pt x="645129" y="628300"/>
                                </a:lnTo>
                                <a:lnTo>
                                  <a:pt x="625495" y="706837"/>
                                </a:lnTo>
                                <a:lnTo>
                                  <a:pt x="597446" y="746106"/>
                                </a:lnTo>
                                <a:lnTo>
                                  <a:pt x="580616" y="751716"/>
                                </a:lnTo>
                                <a:lnTo>
                                  <a:pt x="546958" y="751716"/>
                                </a:lnTo>
                                <a:lnTo>
                                  <a:pt x="471225" y="670373"/>
                                </a:lnTo>
                                <a:lnTo>
                                  <a:pt x="423542" y="600251"/>
                                </a:lnTo>
                                <a:lnTo>
                                  <a:pt x="387078" y="546957"/>
                                </a:lnTo>
                                <a:lnTo>
                                  <a:pt x="373053" y="496469"/>
                                </a:lnTo>
                                <a:lnTo>
                                  <a:pt x="283296" y="392687"/>
                                </a:lnTo>
                                <a:lnTo>
                                  <a:pt x="230003" y="370248"/>
                                </a:lnTo>
                                <a:lnTo>
                                  <a:pt x="215978" y="364638"/>
                                </a:lnTo>
                                <a:lnTo>
                                  <a:pt x="179515" y="305735"/>
                                </a:lnTo>
                                <a:lnTo>
                                  <a:pt x="120612" y="277686"/>
                                </a:lnTo>
                                <a:lnTo>
                                  <a:pt x="61708" y="224393"/>
                                </a:lnTo>
                                <a:lnTo>
                                  <a:pt x="19635" y="196344"/>
                                </a:lnTo>
                                <a:lnTo>
                                  <a:pt x="0" y="140246"/>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1BD83E" id="Group 5" o:spid="_x0000_s1026" style="position:absolute;left:0;text-align:left;margin-left:277.65pt;margin-top:2.35pt;width:225pt;height:237.5pt;z-index:251664384;mso-position-horizontal-relative:margin;mso-width-relative:margin;mso-height-relative:margin" coordorigin="127" coordsize="28575,30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">
                <v:shapetype id="_x0000_t202" coordsize="21600,21600" o:spt="202" path="m,l,21600r21600,l21600,xe">
                  <v:stroke joinstyle="miter"/>
                  <v:path gradientshapeok="t" o:connecttype="rect"/>
                </v:shapetype>
                <v:shape id="Text Box 25" o:spid="_x0000_s1027" type="#_x0000_t202" style="position:absolute;left:127;top:23558;width:2857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5084EE89" w14:textId="7DDCD279" w:rsidR="00872F98" w:rsidRPr="006858DA" w:rsidRDefault="00872F98" w:rsidP="008109FA">
                        <w:pPr>
                          <w:pStyle w:val="Virsraksts1"/>
                          <w:ind w:left="-142"/>
                          <w:jc w:val="both"/>
                          <w:rPr>
                            <w:sz w:val="18"/>
                            <w:szCs w:val="18"/>
                          </w:rPr>
                        </w:pPr>
                        <w:r w:rsidRPr="006858DA">
                          <w:rPr>
                            <w:sz w:val="18"/>
                            <w:szCs w:val="18"/>
                          </w:rPr>
                          <w:t xml:space="preserve">1. attēls. </w:t>
                        </w:r>
                        <w:r w:rsidR="007F16F3" w:rsidRPr="007F16F3">
                          <w:rPr>
                            <w:b/>
                            <w:bCs/>
                            <w:sz w:val="18"/>
                            <w:szCs w:val="18"/>
                          </w:rPr>
                          <w:t>Z</w:t>
                        </w:r>
                        <w:r w:rsidRPr="006858DA">
                          <w:rPr>
                            <w:b/>
                            <w:bCs/>
                            <w:sz w:val="18"/>
                            <w:szCs w:val="18"/>
                          </w:rPr>
                          <w:t xml:space="preserve">emes vienības ar kadastra apzīmējumu </w:t>
                        </w:r>
                        <w:r w:rsidR="008109FA">
                          <w:rPr>
                            <w:b/>
                            <w:bCs/>
                            <w:sz w:val="18"/>
                            <w:szCs w:val="18"/>
                          </w:rPr>
                          <w:t>4646 007 0011</w:t>
                        </w:r>
                        <w:r w:rsidR="007F16F3">
                          <w:rPr>
                            <w:sz w:val="24"/>
                            <w:szCs w:val="24"/>
                          </w:rPr>
                          <w:t xml:space="preserve"> </w:t>
                        </w:r>
                        <w:r w:rsidRPr="006858DA">
                          <w:rPr>
                            <w:b/>
                            <w:bCs/>
                            <w:sz w:val="18"/>
                            <w:szCs w:val="18"/>
                          </w:rPr>
                          <w:t>plānotā (atļautā) teritorijas izmantošana</w:t>
                        </w:r>
                        <w:r w:rsidR="00BE6B04">
                          <w:rPr>
                            <w:b/>
                            <w:bCs/>
                            <w:sz w:val="18"/>
                            <w:szCs w:val="18"/>
                          </w:rPr>
                          <w:t xml:space="preserve"> un galvenie apgrūtinājumi</w:t>
                        </w:r>
                        <w:r w:rsidRPr="006858DA">
                          <w:rPr>
                            <w:b/>
                            <w:bCs/>
                            <w:sz w:val="18"/>
                            <w:szCs w:val="18"/>
                          </w:rPr>
                          <w:t>.</w:t>
                        </w:r>
                        <w:r w:rsidRPr="006858DA">
                          <w:rPr>
                            <w:sz w:val="18"/>
                            <w:szCs w:val="18"/>
                          </w:rPr>
                          <w:t xml:space="preserve"> Avots: Spēkā esošais </w:t>
                        </w:r>
                        <w:r w:rsidR="008109FA">
                          <w:rPr>
                            <w:sz w:val="18"/>
                            <w:szCs w:val="18"/>
                          </w:rPr>
                          <w:t>Dobeles</w:t>
                        </w:r>
                        <w:r w:rsidRPr="006858DA">
                          <w:rPr>
                            <w:sz w:val="18"/>
                            <w:szCs w:val="18"/>
                          </w:rPr>
                          <w:t xml:space="preserve"> novada teritorijas plānojums.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90;width:27610;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" stroked="t" strokecolor="#d8d8d8 [2732]" strokeweight=".25pt">
                  <v:imagedata r:id="rId10" o:title=""/>
                  <v:path arrowok="t"/>
                </v:shape>
                <v:shape id="Freeform: Shape 3" o:spid="_x0000_s1029" style="position:absolute;left:11557;top:11747;width:6535;height:7517;visibility:visible;mso-wrap-style:square;v-text-anchor:middle" coordsize="653544,7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" path="m,140246l81343,89757,148661,53294,213174,11220,244027,r16830,25244l437566,112197r-5610,129025l474030,300125,611470,272076r14025,53294l591836,356224r-8415,50488l597446,482444r11220,28050l653544,608665r-8415,19635l645129,628300r-19634,78537l597446,746106r-16830,5610l546958,751716,471225,670373,423542,600251,387078,546957,373053,496469,283296,392687,230003,370248r-14025,-5610l179515,305735,120612,277686,61708,224393,19635,196344,,140246xe" filled="f" strokecolor="red" strokeweight="1.5pt">
                  <v:stroke joinstyle="miter"/>
                  <v:path arrowok="t" o:connecttype="custom" o:connectlocs="0,140246;81343,89757;148661,53294;213174,11220;244027,0;260857,25244;437566,112197;431956,241222;474030,300125;611470,272076;625495,325370;591836,356224;583421,406712;597446,482444;608666,510494;653544,608665;645129,628300;645129,628300;625495,706837;597446,746106;580616,751716;546958,751716;471225,670373;423542,600251;387078,546957;373053,496469;283296,392687;230003,370248;215978,364638;179515,305735;120612,277686;61708,224393;19635,196344;0,140246" o:connectangles="0,0,0,0,0,0,0,0,0,0,0,0,0,0,0,0,0,0,0,0,0,0,0,0,0,0,0,0,0,0,0,0,0,0"/>
                </v:shape>
                <w10:wrap type="square" anchorx="margin"/>
              </v:group>
            </w:pict>
          </mc:Fallback>
        </mc:AlternateContent>
      </w:r>
      <w:r w:rsidR="00941F1F" w:rsidRPr="007A1D16">
        <w:rPr>
          <w:sz w:val="24"/>
          <w:szCs w:val="24"/>
        </w:rPr>
        <w:t>lietošanas mērķis noteikts “Zeme, uz kuras galvenā saimnieciskā darbība ir lauksaimniecība” (0101)</w:t>
      </w:r>
      <w:r w:rsidR="00110167" w:rsidRPr="007A1D16">
        <w:rPr>
          <w:sz w:val="24"/>
          <w:szCs w:val="24"/>
        </w:rPr>
        <w:t xml:space="preserve">. Gar Zemes vienības D, R un </w:t>
      </w:r>
      <w:r w:rsidR="007D08C6">
        <w:rPr>
          <w:sz w:val="24"/>
          <w:szCs w:val="24"/>
        </w:rPr>
        <w:t xml:space="preserve">Z </w:t>
      </w:r>
      <w:r w:rsidR="00110167" w:rsidRPr="007A1D16">
        <w:rPr>
          <w:sz w:val="24"/>
          <w:szCs w:val="24"/>
        </w:rPr>
        <w:t>daļu tek Bērzes upe;</w:t>
      </w:r>
    </w:p>
    <w:p w14:paraId="5A7FAA74" w14:textId="3E1B4820" w:rsidR="00941F1F" w:rsidRPr="007A1D16" w:rsidRDefault="00872F98" w:rsidP="00AF46C8">
      <w:pPr>
        <w:pStyle w:val="Sarakstarindkopa"/>
        <w:numPr>
          <w:ilvl w:val="0"/>
          <w:numId w:val="17"/>
        </w:numPr>
        <w:spacing w:line="259" w:lineRule="auto"/>
        <w:ind w:left="1134" w:hanging="425"/>
        <w:jc w:val="both"/>
        <w:rPr>
          <w:sz w:val="24"/>
          <w:szCs w:val="24"/>
        </w:rPr>
      </w:pPr>
      <w:r w:rsidRPr="007A1D16">
        <w:rPr>
          <w:sz w:val="24"/>
          <w:szCs w:val="24"/>
        </w:rPr>
        <w:t xml:space="preserve">spēkā esošajā </w:t>
      </w:r>
      <w:r w:rsidR="008109FA" w:rsidRPr="007A1D16">
        <w:rPr>
          <w:sz w:val="24"/>
          <w:szCs w:val="24"/>
        </w:rPr>
        <w:t>Dobeles</w:t>
      </w:r>
      <w:r w:rsidRPr="007A1D16">
        <w:rPr>
          <w:sz w:val="24"/>
          <w:szCs w:val="24"/>
        </w:rPr>
        <w:t xml:space="preserve"> novada teritorijas plānojumā</w:t>
      </w:r>
      <w:r w:rsidR="008109FA" w:rsidRPr="007A1D16">
        <w:rPr>
          <w:sz w:val="24"/>
          <w:szCs w:val="24"/>
        </w:rPr>
        <w:t xml:space="preserve"> (turpmāk – TP)</w:t>
      </w:r>
      <w:r w:rsidRPr="007A1D16">
        <w:rPr>
          <w:sz w:val="24"/>
          <w:szCs w:val="24"/>
        </w:rPr>
        <w:t xml:space="preserve"> kā teritorijas plānotā (atļautā) izmantošana noteikta “</w:t>
      </w:r>
      <w:r w:rsidR="00B0543A" w:rsidRPr="007A1D16">
        <w:rPr>
          <w:sz w:val="24"/>
          <w:szCs w:val="24"/>
        </w:rPr>
        <w:t>Mežu teritorija</w:t>
      </w:r>
      <w:r w:rsidRPr="007A1D16">
        <w:rPr>
          <w:sz w:val="24"/>
          <w:szCs w:val="24"/>
        </w:rPr>
        <w:t>”</w:t>
      </w:r>
      <w:r w:rsidR="008109FA" w:rsidRPr="007A1D16">
        <w:rPr>
          <w:sz w:val="24"/>
          <w:szCs w:val="24"/>
        </w:rPr>
        <w:t xml:space="preserve"> (M)</w:t>
      </w:r>
      <w:r w:rsidR="00941F1F" w:rsidRPr="007A1D16">
        <w:rPr>
          <w:sz w:val="24"/>
          <w:szCs w:val="24"/>
        </w:rPr>
        <w:t>, kur kā viens no izmantošanas veidiem ir noteikts labiekārtota publiskā ārtelpa (24001) un publiskā ārtelpa bez labiekārtojuma (24002). Atbilstoši TP grafiskajā daļā attēlotajam, Zemes vienība ietilpst meža aizsargjoslā ap pilsētu, kurā, lai samazinātu pilsētas negatīvo ietekmi uz vidi, aizliegta kailcirte, izņemot koku ciršanu galvenajā cirtē pēc Valsts meža dienesta sanitārā atzinuma saņemšanas</w:t>
      </w:r>
      <w:r w:rsidR="00110167" w:rsidRPr="007A1D16">
        <w:rPr>
          <w:sz w:val="24"/>
          <w:szCs w:val="24"/>
        </w:rPr>
        <w:t>;</w:t>
      </w:r>
    </w:p>
    <w:p w14:paraId="16EFE295" w14:textId="0F347E1F" w:rsidR="00872F98" w:rsidRPr="007A1D16" w:rsidRDefault="00B0543A" w:rsidP="002B1B49">
      <w:pPr>
        <w:pStyle w:val="Sarakstarindkopa"/>
        <w:numPr>
          <w:ilvl w:val="0"/>
          <w:numId w:val="17"/>
        </w:numPr>
        <w:spacing w:line="259" w:lineRule="auto"/>
        <w:ind w:left="1134" w:hanging="425"/>
        <w:jc w:val="both"/>
        <w:rPr>
          <w:sz w:val="24"/>
          <w:szCs w:val="24"/>
        </w:rPr>
      </w:pPr>
      <w:r w:rsidRPr="007A1D16">
        <w:rPr>
          <w:sz w:val="24"/>
          <w:szCs w:val="24"/>
        </w:rPr>
        <w:t>Z</w:t>
      </w:r>
      <w:r w:rsidR="00872F98" w:rsidRPr="007A1D16">
        <w:rPr>
          <w:sz w:val="24"/>
          <w:szCs w:val="24"/>
        </w:rPr>
        <w:t>emes vienība neietilpst LVM ilgtermiņa mežistrādes līgumu, zemes dzīļu un zemes nomas platībās, bet ietilpst LVM medību tiesību nomas platībās, kas iznomātas</w:t>
      </w:r>
      <w:r w:rsidRPr="007A1D16">
        <w:rPr>
          <w:sz w:val="24"/>
          <w:szCs w:val="24"/>
        </w:rPr>
        <w:t xml:space="preserve"> mednieku kluba</w:t>
      </w:r>
      <w:r w:rsidR="00DE6656" w:rsidRPr="007A1D16">
        <w:rPr>
          <w:sz w:val="24"/>
          <w:szCs w:val="24"/>
        </w:rPr>
        <w:t xml:space="preserve">m </w:t>
      </w:r>
      <w:r w:rsidRPr="007A1D16">
        <w:rPr>
          <w:sz w:val="24"/>
          <w:szCs w:val="24"/>
        </w:rPr>
        <w:t>“</w:t>
      </w:r>
      <w:r w:rsidR="003C7EA8" w:rsidRPr="007A1D16">
        <w:rPr>
          <w:sz w:val="24"/>
          <w:szCs w:val="24"/>
        </w:rPr>
        <w:t>Auri</w:t>
      </w:r>
      <w:r w:rsidRPr="007A1D16">
        <w:rPr>
          <w:sz w:val="24"/>
          <w:szCs w:val="24"/>
        </w:rPr>
        <w:t>”</w:t>
      </w:r>
      <w:r w:rsidR="00872F98" w:rsidRPr="007A1D16">
        <w:rPr>
          <w:sz w:val="24"/>
          <w:szCs w:val="24"/>
        </w:rPr>
        <w:t xml:space="preserve"> līdz </w:t>
      </w:r>
      <w:r w:rsidR="003C7EA8" w:rsidRPr="007A1D16">
        <w:rPr>
          <w:sz w:val="24"/>
          <w:szCs w:val="24"/>
        </w:rPr>
        <w:t>31.07.2045.</w:t>
      </w:r>
      <w:r w:rsidR="00872F98" w:rsidRPr="007A1D16">
        <w:rPr>
          <w:sz w:val="24"/>
          <w:szCs w:val="24"/>
        </w:rPr>
        <w:t xml:space="preserve">; </w:t>
      </w:r>
    </w:p>
    <w:p w14:paraId="0BD426DA" w14:textId="0138A559" w:rsidR="00872F98" w:rsidRPr="007A1D16" w:rsidRDefault="00872F98" w:rsidP="003C7EA8">
      <w:pPr>
        <w:pStyle w:val="Sarakstarindkopa"/>
        <w:numPr>
          <w:ilvl w:val="0"/>
          <w:numId w:val="17"/>
        </w:numPr>
        <w:spacing w:line="259" w:lineRule="auto"/>
        <w:ind w:left="1134" w:hanging="425"/>
        <w:jc w:val="both"/>
        <w:rPr>
          <w:sz w:val="24"/>
          <w:szCs w:val="24"/>
        </w:rPr>
      </w:pPr>
      <w:r w:rsidRPr="007A1D16">
        <w:rPr>
          <w:sz w:val="24"/>
          <w:szCs w:val="24"/>
        </w:rPr>
        <w:t xml:space="preserve">atbilstoši dabas datu pārvaldības sistēmas “Ozols” datiem, </w:t>
      </w:r>
      <w:r w:rsidR="009943E4" w:rsidRPr="007A1D16">
        <w:rPr>
          <w:sz w:val="24"/>
          <w:szCs w:val="24"/>
        </w:rPr>
        <w:t>Zemes vienība</w:t>
      </w:r>
      <w:r w:rsidRPr="007A1D16">
        <w:rPr>
          <w:sz w:val="24"/>
          <w:szCs w:val="24"/>
        </w:rPr>
        <w:t xml:space="preserve"> </w:t>
      </w:r>
      <w:r w:rsidR="003C7EA8" w:rsidRPr="007A1D16">
        <w:rPr>
          <w:sz w:val="24"/>
          <w:szCs w:val="24"/>
        </w:rPr>
        <w:t>neietilpst īpaši aizsargājamās dabas teritorijās</w:t>
      </w:r>
      <w:r w:rsidR="007D08C6">
        <w:rPr>
          <w:sz w:val="24"/>
          <w:szCs w:val="24"/>
        </w:rPr>
        <w:t>. Gar</w:t>
      </w:r>
      <w:r w:rsidR="00110167" w:rsidRPr="007A1D16">
        <w:rPr>
          <w:sz w:val="24"/>
          <w:szCs w:val="24"/>
        </w:rPr>
        <w:t xml:space="preserve"> </w:t>
      </w:r>
      <w:r w:rsidR="003C7EA8" w:rsidRPr="007A1D16">
        <w:rPr>
          <w:sz w:val="24"/>
          <w:szCs w:val="24"/>
        </w:rPr>
        <w:t>Zemes vienības D, R</w:t>
      </w:r>
      <w:r w:rsidR="007D08C6">
        <w:rPr>
          <w:sz w:val="24"/>
          <w:szCs w:val="24"/>
        </w:rPr>
        <w:t xml:space="preserve"> un</w:t>
      </w:r>
      <w:r w:rsidR="003C7EA8" w:rsidRPr="007A1D16">
        <w:rPr>
          <w:sz w:val="24"/>
          <w:szCs w:val="24"/>
        </w:rPr>
        <w:t xml:space="preserve"> Z robežu tekošā Bērze</w:t>
      </w:r>
      <w:r w:rsidR="00110167" w:rsidRPr="007A1D16">
        <w:rPr>
          <w:sz w:val="24"/>
          <w:szCs w:val="24"/>
        </w:rPr>
        <w:t>s</w:t>
      </w:r>
      <w:r w:rsidR="003C7EA8" w:rsidRPr="007A1D16">
        <w:rPr>
          <w:sz w:val="24"/>
          <w:szCs w:val="24"/>
        </w:rPr>
        <w:t xml:space="preserve"> upe ir noteikt</w:t>
      </w:r>
      <w:r w:rsidR="007D08C6">
        <w:rPr>
          <w:sz w:val="24"/>
          <w:szCs w:val="24"/>
        </w:rPr>
        <w:t>a</w:t>
      </w:r>
      <w:r w:rsidR="003C7EA8" w:rsidRPr="007A1D16">
        <w:rPr>
          <w:sz w:val="24"/>
          <w:szCs w:val="24"/>
        </w:rPr>
        <w:t xml:space="preserve"> kā ES nozīmes biotops “Upju straujteces un dabiski upju posmi”, biotopa kvalitāte – laba.</w:t>
      </w:r>
    </w:p>
    <w:p w14:paraId="2166402B" w14:textId="752C08E4" w:rsidR="00947186" w:rsidRPr="007A1D16" w:rsidRDefault="00E21471" w:rsidP="006046CB">
      <w:pPr>
        <w:ind w:firstLine="567"/>
        <w:jc w:val="both"/>
        <w:rPr>
          <w:sz w:val="24"/>
          <w:szCs w:val="24"/>
        </w:rPr>
      </w:pPr>
      <w:r w:rsidRPr="007A1D16">
        <w:rPr>
          <w:sz w:val="24"/>
          <w:szCs w:val="24"/>
        </w:rPr>
        <w:t>Ņemot vērā</w:t>
      </w:r>
      <w:r w:rsidR="009173D9" w:rsidRPr="007A1D16">
        <w:rPr>
          <w:sz w:val="24"/>
          <w:szCs w:val="24"/>
        </w:rPr>
        <w:t xml:space="preserve"> augstāk </w:t>
      </w:r>
      <w:r w:rsidR="00391A9F" w:rsidRPr="007A1D16">
        <w:rPr>
          <w:sz w:val="24"/>
          <w:szCs w:val="24"/>
        </w:rPr>
        <w:t>minēto</w:t>
      </w:r>
      <w:r w:rsidR="009173D9" w:rsidRPr="007A1D16">
        <w:rPr>
          <w:sz w:val="24"/>
          <w:szCs w:val="24"/>
        </w:rPr>
        <w:t>,</w:t>
      </w:r>
      <w:r w:rsidR="005B1F83" w:rsidRPr="007A1D16">
        <w:rPr>
          <w:sz w:val="24"/>
          <w:szCs w:val="24"/>
        </w:rPr>
        <w:t xml:space="preserve"> izvērtējot </w:t>
      </w:r>
      <w:r w:rsidR="003C7EA8" w:rsidRPr="007A1D16">
        <w:rPr>
          <w:sz w:val="24"/>
          <w:szCs w:val="24"/>
        </w:rPr>
        <w:t xml:space="preserve">Zemes vienībai </w:t>
      </w:r>
      <w:r w:rsidR="00FA034E" w:rsidRPr="007A1D16">
        <w:rPr>
          <w:sz w:val="24"/>
          <w:szCs w:val="24"/>
        </w:rPr>
        <w:t>noteiktos</w:t>
      </w:r>
      <w:r w:rsidR="005B1F83" w:rsidRPr="007A1D16">
        <w:rPr>
          <w:sz w:val="24"/>
          <w:szCs w:val="24"/>
        </w:rPr>
        <w:t xml:space="preserve"> un </w:t>
      </w:r>
      <w:r w:rsidR="007D1CD9" w:rsidRPr="007A1D16">
        <w:rPr>
          <w:sz w:val="24"/>
          <w:szCs w:val="24"/>
        </w:rPr>
        <w:t>nākotnē iespējamos</w:t>
      </w:r>
      <w:r w:rsidR="005B1F83" w:rsidRPr="007A1D16">
        <w:rPr>
          <w:sz w:val="24"/>
          <w:szCs w:val="24"/>
        </w:rPr>
        <w:t xml:space="preserve"> saimnieciskās darbības aprobežojum</w:t>
      </w:r>
      <w:r w:rsidR="007D1CD9" w:rsidRPr="007A1D16">
        <w:rPr>
          <w:sz w:val="24"/>
          <w:szCs w:val="24"/>
        </w:rPr>
        <w:t>us</w:t>
      </w:r>
      <w:r w:rsidR="005B1F83" w:rsidRPr="007A1D16">
        <w:rPr>
          <w:sz w:val="24"/>
          <w:szCs w:val="24"/>
        </w:rPr>
        <w:t>,</w:t>
      </w:r>
      <w:r w:rsidR="007D1CD9" w:rsidRPr="007A1D16">
        <w:rPr>
          <w:sz w:val="24"/>
          <w:szCs w:val="24"/>
        </w:rPr>
        <w:t xml:space="preserve"> </w:t>
      </w:r>
      <w:r w:rsidR="00430EF7" w:rsidRPr="007A1D16">
        <w:rPr>
          <w:sz w:val="24"/>
          <w:szCs w:val="24"/>
        </w:rPr>
        <w:t xml:space="preserve">LVM </w:t>
      </w:r>
      <w:r w:rsidR="00B679B5" w:rsidRPr="007A1D16">
        <w:rPr>
          <w:sz w:val="24"/>
          <w:szCs w:val="24"/>
        </w:rPr>
        <w:t xml:space="preserve">konceptuāli </w:t>
      </w:r>
      <w:r w:rsidRPr="007A1D16">
        <w:rPr>
          <w:sz w:val="24"/>
          <w:szCs w:val="24"/>
        </w:rPr>
        <w:t>neiebilst</w:t>
      </w:r>
      <w:r w:rsidR="00B679B5" w:rsidRPr="007A1D16">
        <w:rPr>
          <w:sz w:val="24"/>
          <w:szCs w:val="24"/>
        </w:rPr>
        <w:t xml:space="preserve"> </w:t>
      </w:r>
      <w:r w:rsidR="00430EF7" w:rsidRPr="007A1D16">
        <w:rPr>
          <w:sz w:val="24"/>
          <w:szCs w:val="24"/>
        </w:rPr>
        <w:t>nekustamā īpašuma “</w:t>
      </w:r>
      <w:r w:rsidR="00110167" w:rsidRPr="007A1D16">
        <w:rPr>
          <w:sz w:val="24"/>
          <w:szCs w:val="24"/>
        </w:rPr>
        <w:t>Ē</w:t>
      </w:r>
      <w:r w:rsidR="003C7EA8" w:rsidRPr="007A1D16">
        <w:rPr>
          <w:sz w:val="24"/>
          <w:szCs w:val="24"/>
        </w:rPr>
        <w:t>rgļu mežs</w:t>
      </w:r>
      <w:r w:rsidR="00327770" w:rsidRPr="007A1D16">
        <w:rPr>
          <w:sz w:val="24"/>
          <w:szCs w:val="24"/>
        </w:rPr>
        <w:t xml:space="preserve">” </w:t>
      </w:r>
      <w:r w:rsidRPr="007A1D16">
        <w:rPr>
          <w:sz w:val="24"/>
          <w:szCs w:val="24"/>
        </w:rPr>
        <w:t>zeme</w:t>
      </w:r>
      <w:r w:rsidR="008709A6" w:rsidRPr="007A1D16">
        <w:rPr>
          <w:sz w:val="24"/>
          <w:szCs w:val="24"/>
        </w:rPr>
        <w:t>s</w:t>
      </w:r>
      <w:r w:rsidRPr="007A1D16">
        <w:rPr>
          <w:sz w:val="24"/>
          <w:szCs w:val="24"/>
        </w:rPr>
        <w:t xml:space="preserve"> vienīb</w:t>
      </w:r>
      <w:r w:rsidR="005B1F83" w:rsidRPr="007A1D16">
        <w:rPr>
          <w:sz w:val="24"/>
          <w:szCs w:val="24"/>
        </w:rPr>
        <w:t>as</w:t>
      </w:r>
      <w:r w:rsidRPr="007A1D16">
        <w:rPr>
          <w:sz w:val="24"/>
          <w:szCs w:val="24"/>
        </w:rPr>
        <w:t xml:space="preserve"> ar kadastra apzīmējum</w:t>
      </w:r>
      <w:r w:rsidR="005B1F83" w:rsidRPr="007A1D16">
        <w:rPr>
          <w:sz w:val="24"/>
          <w:szCs w:val="24"/>
        </w:rPr>
        <w:t>u</w:t>
      </w:r>
      <w:r w:rsidRPr="007A1D16">
        <w:rPr>
          <w:sz w:val="24"/>
          <w:szCs w:val="24"/>
        </w:rPr>
        <w:t xml:space="preserve"> </w:t>
      </w:r>
      <w:r w:rsidR="003C7EA8" w:rsidRPr="007A1D16">
        <w:rPr>
          <w:sz w:val="24"/>
          <w:szCs w:val="24"/>
        </w:rPr>
        <w:t xml:space="preserve">4646 007 0011 </w:t>
      </w:r>
      <w:r w:rsidR="00B679B5" w:rsidRPr="007A1D16">
        <w:rPr>
          <w:sz w:val="24"/>
          <w:szCs w:val="24"/>
        </w:rPr>
        <w:t>nodošan</w:t>
      </w:r>
      <w:r w:rsidR="008709A6" w:rsidRPr="007A1D16">
        <w:rPr>
          <w:sz w:val="24"/>
          <w:szCs w:val="24"/>
        </w:rPr>
        <w:t>ai</w:t>
      </w:r>
      <w:r w:rsidR="003C7EA8" w:rsidRPr="007A1D16">
        <w:rPr>
          <w:sz w:val="24"/>
          <w:szCs w:val="24"/>
        </w:rPr>
        <w:t xml:space="preserve"> P</w:t>
      </w:r>
      <w:r w:rsidRPr="007A1D16">
        <w:rPr>
          <w:sz w:val="24"/>
          <w:szCs w:val="24"/>
        </w:rPr>
        <w:t>ašvaldība</w:t>
      </w:r>
      <w:r w:rsidR="003C7EA8" w:rsidRPr="007A1D16">
        <w:rPr>
          <w:sz w:val="24"/>
          <w:szCs w:val="24"/>
        </w:rPr>
        <w:t>i tās</w:t>
      </w:r>
      <w:r w:rsidRPr="007A1D16">
        <w:rPr>
          <w:sz w:val="24"/>
          <w:szCs w:val="24"/>
        </w:rPr>
        <w:t xml:space="preserve"> autonomās funkcijas nodrošināšanai</w:t>
      </w:r>
      <w:r w:rsidR="005B1F83" w:rsidRPr="007A1D16">
        <w:rPr>
          <w:sz w:val="24"/>
          <w:szCs w:val="24"/>
        </w:rPr>
        <w:t> </w:t>
      </w:r>
      <w:r w:rsidR="008709A6" w:rsidRPr="007A1D16">
        <w:rPr>
          <w:sz w:val="24"/>
          <w:szCs w:val="24"/>
        </w:rPr>
        <w:t xml:space="preserve">- </w:t>
      </w:r>
      <w:r w:rsidR="009541BC" w:rsidRPr="007A1D16">
        <w:rPr>
          <w:sz w:val="24"/>
          <w:szCs w:val="24"/>
        </w:rPr>
        <w:t>parka</w:t>
      </w:r>
      <w:r w:rsidR="005B1F83" w:rsidRPr="007A1D16">
        <w:rPr>
          <w:sz w:val="24"/>
          <w:szCs w:val="24"/>
        </w:rPr>
        <w:t xml:space="preserve"> ierīkošana un uzturēšana</w:t>
      </w:r>
      <w:r w:rsidR="003C7EA8" w:rsidRPr="007A1D16">
        <w:rPr>
          <w:sz w:val="24"/>
          <w:szCs w:val="24"/>
        </w:rPr>
        <w:t>.</w:t>
      </w:r>
    </w:p>
    <w:p w14:paraId="7A516964" w14:textId="1E5645C4" w:rsidR="003C7EA8" w:rsidRPr="007A1D16" w:rsidRDefault="003C7EA8" w:rsidP="003C7EA8">
      <w:pPr>
        <w:spacing w:before="120"/>
        <w:ind w:firstLine="567"/>
        <w:jc w:val="both"/>
        <w:rPr>
          <w:sz w:val="24"/>
          <w:szCs w:val="24"/>
        </w:rPr>
      </w:pPr>
      <w:r w:rsidRPr="007A1D16">
        <w:rPr>
          <w:sz w:val="24"/>
          <w:szCs w:val="24"/>
        </w:rPr>
        <w:t xml:space="preserve">Vienlaikus, lai netiktu samazinātas valsts meža platības, LVM aicina Pašvaldību, pirms vērsties ZM ar valsts meža zemes atsavināšanas ierosinājumu, izvērtēt vai Dobeles novada teritorijā nav pēc platības līdzvērtīga zemes vienība/-as, kas atrodas tiešā LVM pārvaldīšanā esošas zemes vienības tuvumā un kurā ir iespējams ieaudzēt vai ir esošs mežs un ko </w:t>
      </w:r>
      <w:r w:rsidR="009541BC" w:rsidRPr="007A1D16">
        <w:rPr>
          <w:sz w:val="24"/>
          <w:szCs w:val="24"/>
        </w:rPr>
        <w:t>Pašvaldība</w:t>
      </w:r>
      <w:r w:rsidRPr="007A1D16">
        <w:rPr>
          <w:sz w:val="24"/>
          <w:szCs w:val="24"/>
        </w:rPr>
        <w:t xml:space="preserve"> būtu ar mieru nodot </w:t>
      </w:r>
      <w:r w:rsidR="009541BC" w:rsidRPr="007A1D16">
        <w:rPr>
          <w:sz w:val="24"/>
          <w:szCs w:val="24"/>
        </w:rPr>
        <w:t xml:space="preserve">ZM </w:t>
      </w:r>
      <w:r w:rsidRPr="007A1D16">
        <w:rPr>
          <w:sz w:val="24"/>
          <w:szCs w:val="24"/>
        </w:rPr>
        <w:t xml:space="preserve">valdījumā un LVM pārvaldīšanā apmaiņā pret zemes vienību ar kadastra apzīmējumu </w:t>
      </w:r>
      <w:r w:rsidR="009541BC" w:rsidRPr="007A1D16">
        <w:rPr>
          <w:sz w:val="24"/>
          <w:szCs w:val="24"/>
        </w:rPr>
        <w:t>4646 007 0011.</w:t>
      </w:r>
    </w:p>
    <w:p w14:paraId="00893DC2" w14:textId="60673D68" w:rsidR="00DE6656" w:rsidRPr="007A1D16" w:rsidRDefault="000819CA" w:rsidP="00DE6656">
      <w:pPr>
        <w:ind w:right="-99" w:firstLine="567"/>
        <w:jc w:val="both"/>
        <w:rPr>
          <w:sz w:val="22"/>
          <w:szCs w:val="22"/>
        </w:rPr>
      </w:pPr>
      <w:r w:rsidRPr="007A1D16">
        <w:rPr>
          <w:sz w:val="24"/>
          <w:szCs w:val="24"/>
        </w:rPr>
        <w:t>Atbilstoši MK noteikumu Nr.</w:t>
      </w:r>
      <w:r w:rsidR="00DE6656" w:rsidRPr="007A1D16">
        <w:rPr>
          <w:sz w:val="24"/>
          <w:szCs w:val="24"/>
        </w:rPr>
        <w:t> </w:t>
      </w:r>
      <w:r w:rsidRPr="007A1D16">
        <w:rPr>
          <w:sz w:val="24"/>
          <w:szCs w:val="24"/>
        </w:rPr>
        <w:t xml:space="preserve">123 “Noteikumi par parku un mežaparku izveidošanu mežā un to apsaimniekošanu” </w:t>
      </w:r>
      <w:r w:rsidR="006A1228" w:rsidRPr="007A1D16">
        <w:rPr>
          <w:sz w:val="24"/>
          <w:szCs w:val="24"/>
        </w:rPr>
        <w:t xml:space="preserve">(turpmāk - MK noteikumi Nr. 123) </w:t>
      </w:r>
      <w:r w:rsidRPr="007A1D16">
        <w:rPr>
          <w:sz w:val="24"/>
          <w:szCs w:val="24"/>
        </w:rPr>
        <w:t xml:space="preserve">3. punktam, </w:t>
      </w:r>
      <w:r w:rsidRPr="007A1D16">
        <w:rPr>
          <w:i/>
          <w:iCs/>
          <w:sz w:val="24"/>
          <w:szCs w:val="24"/>
        </w:rPr>
        <w:t xml:space="preserve">ja plānotā </w:t>
      </w:r>
      <w:r w:rsidR="009541BC" w:rsidRPr="007A1D16">
        <w:rPr>
          <w:i/>
          <w:iCs/>
          <w:sz w:val="24"/>
          <w:szCs w:val="24"/>
        </w:rPr>
        <w:t>parka</w:t>
      </w:r>
      <w:r w:rsidRPr="007A1D16">
        <w:rPr>
          <w:i/>
          <w:iCs/>
          <w:sz w:val="24"/>
          <w:szCs w:val="24"/>
        </w:rPr>
        <w:t xml:space="preserve"> teritorija nav pašvaldībai piederoša vai piekrītoša zeme, pašvaldība ar zemes īpašnieku vai tiesisko valdītāju vienojas par zemes vienības iekļaušanu parka teritorijā</w:t>
      </w:r>
      <w:r w:rsidRPr="007A1D16">
        <w:rPr>
          <w:sz w:val="24"/>
          <w:szCs w:val="24"/>
        </w:rPr>
        <w:t>.</w:t>
      </w:r>
      <w:r w:rsidR="000D7AC9" w:rsidRPr="007A1D16">
        <w:rPr>
          <w:sz w:val="24"/>
          <w:szCs w:val="24"/>
        </w:rPr>
        <w:t xml:space="preserve"> </w:t>
      </w:r>
      <w:r w:rsidR="004B3F76" w:rsidRPr="007A1D16">
        <w:rPr>
          <w:sz w:val="24"/>
          <w:szCs w:val="24"/>
        </w:rPr>
        <w:t>Vēršam uzmanību, ka ar šo vēstuli LVM pauž konceptuāl</w:t>
      </w:r>
      <w:r w:rsidR="00FA034E" w:rsidRPr="007A1D16">
        <w:rPr>
          <w:sz w:val="24"/>
          <w:szCs w:val="24"/>
        </w:rPr>
        <w:t>u</w:t>
      </w:r>
      <w:r w:rsidR="004B3F76" w:rsidRPr="007A1D16">
        <w:rPr>
          <w:sz w:val="24"/>
          <w:szCs w:val="24"/>
        </w:rPr>
        <w:t xml:space="preserve"> piekrišan</w:t>
      </w:r>
      <w:r w:rsidR="00FA034E" w:rsidRPr="007A1D16">
        <w:rPr>
          <w:sz w:val="24"/>
          <w:szCs w:val="24"/>
        </w:rPr>
        <w:t>u</w:t>
      </w:r>
      <w:r w:rsidR="004B3F76" w:rsidRPr="007A1D16">
        <w:rPr>
          <w:sz w:val="24"/>
          <w:szCs w:val="24"/>
        </w:rPr>
        <w:t xml:space="preserve"> zemes vienības ar kadastra apzīmējumu </w:t>
      </w:r>
      <w:r w:rsidR="009541BC" w:rsidRPr="007A1D16">
        <w:rPr>
          <w:sz w:val="24"/>
          <w:szCs w:val="24"/>
        </w:rPr>
        <w:t>4646 007 0011</w:t>
      </w:r>
      <w:r w:rsidR="004B3F76" w:rsidRPr="007A1D16">
        <w:rPr>
          <w:sz w:val="24"/>
          <w:szCs w:val="24"/>
        </w:rPr>
        <w:t xml:space="preserve"> atsavināšanai</w:t>
      </w:r>
      <w:r w:rsidR="00FA034E" w:rsidRPr="007A1D16">
        <w:rPr>
          <w:sz w:val="24"/>
          <w:szCs w:val="24"/>
        </w:rPr>
        <w:t xml:space="preserve"> </w:t>
      </w:r>
      <w:r w:rsidR="009541BC" w:rsidRPr="007A1D16">
        <w:rPr>
          <w:sz w:val="24"/>
          <w:szCs w:val="24"/>
        </w:rPr>
        <w:t>parka</w:t>
      </w:r>
      <w:r w:rsidR="00FA034E" w:rsidRPr="007A1D16">
        <w:rPr>
          <w:sz w:val="24"/>
          <w:szCs w:val="24"/>
        </w:rPr>
        <w:t xml:space="preserve"> izveidošanai</w:t>
      </w:r>
      <w:r w:rsidR="004B3F76" w:rsidRPr="007A1D16">
        <w:rPr>
          <w:sz w:val="24"/>
          <w:szCs w:val="24"/>
        </w:rPr>
        <w:t xml:space="preserve"> un tā nav uzskatāma par </w:t>
      </w:r>
      <w:r w:rsidR="004B3F76" w:rsidRPr="007A1D16">
        <w:rPr>
          <w:i/>
          <w:iCs/>
          <w:sz w:val="24"/>
          <w:szCs w:val="24"/>
        </w:rPr>
        <w:t>pašvaldības un zemes īpašnieka vai tiesiskā valdītāja vienošanos par zemes vienības iekļaušanu parka</w:t>
      </w:r>
      <w:r w:rsidR="004B3F76" w:rsidRPr="007A1D16">
        <w:rPr>
          <w:sz w:val="24"/>
          <w:szCs w:val="24"/>
        </w:rPr>
        <w:t xml:space="preserve"> teritorijā MK noteikumu Nr. 123 3.</w:t>
      </w:r>
      <w:r w:rsidR="00DE6656" w:rsidRPr="007A1D16">
        <w:rPr>
          <w:sz w:val="24"/>
          <w:szCs w:val="24"/>
        </w:rPr>
        <w:t> </w:t>
      </w:r>
      <w:r w:rsidR="004B3F76" w:rsidRPr="007A1D16">
        <w:rPr>
          <w:sz w:val="24"/>
          <w:szCs w:val="24"/>
        </w:rPr>
        <w:t>punkta izpratnē</w:t>
      </w:r>
      <w:r w:rsidR="004B3F76" w:rsidRPr="007A1D16">
        <w:rPr>
          <w:sz w:val="22"/>
          <w:szCs w:val="22"/>
        </w:rPr>
        <w:t>.</w:t>
      </w:r>
    </w:p>
    <w:p w14:paraId="730ADCC9" w14:textId="765C024F" w:rsidR="00DE6656" w:rsidRPr="007A1D16" w:rsidRDefault="00DE6656" w:rsidP="005875EA">
      <w:pPr>
        <w:ind w:right="-99" w:firstLine="567"/>
        <w:jc w:val="both"/>
        <w:rPr>
          <w:sz w:val="22"/>
          <w:szCs w:val="22"/>
        </w:rPr>
      </w:pPr>
      <w:r w:rsidRPr="007A1D16">
        <w:rPr>
          <w:sz w:val="24"/>
          <w:szCs w:val="24"/>
        </w:rPr>
        <w:t xml:space="preserve">Ņemot vērā </w:t>
      </w:r>
      <w:r w:rsidR="006A1228" w:rsidRPr="007A1D16">
        <w:rPr>
          <w:sz w:val="24"/>
          <w:szCs w:val="24"/>
        </w:rPr>
        <w:t>MK noteikumu Nr. 123  prasības</w:t>
      </w:r>
      <w:r w:rsidR="009541BC" w:rsidRPr="007A1D16">
        <w:rPr>
          <w:sz w:val="24"/>
          <w:szCs w:val="24"/>
        </w:rPr>
        <w:t xml:space="preserve">, piedāvājam Pašvaldībai pēc tam, kad </w:t>
      </w:r>
      <w:r w:rsidR="00CC50DB" w:rsidRPr="007A1D16">
        <w:rPr>
          <w:sz w:val="24"/>
          <w:szCs w:val="24"/>
        </w:rPr>
        <w:t>tā</w:t>
      </w:r>
      <w:r w:rsidR="009541BC" w:rsidRPr="007A1D16">
        <w:rPr>
          <w:sz w:val="24"/>
          <w:szCs w:val="24"/>
        </w:rPr>
        <w:t xml:space="preserve"> ir iesniegusi ZM ierosinājumu par valsts meža zemes atsavināšanu un ZM to ir akceptējusi, noslēgt v</w:t>
      </w:r>
      <w:r w:rsidRPr="007A1D16">
        <w:rPr>
          <w:sz w:val="24"/>
          <w:szCs w:val="24"/>
        </w:rPr>
        <w:t xml:space="preserve">ienošanos par zemes vienības ar kadastra apzīmējumu </w:t>
      </w:r>
      <w:r w:rsidR="009541BC" w:rsidRPr="007A1D16">
        <w:rPr>
          <w:sz w:val="24"/>
          <w:szCs w:val="24"/>
        </w:rPr>
        <w:t>4646 07 0011</w:t>
      </w:r>
      <w:r w:rsidRPr="007A1D16">
        <w:rPr>
          <w:sz w:val="24"/>
          <w:szCs w:val="24"/>
        </w:rPr>
        <w:t xml:space="preserve"> bezatlīdzības lietošanu, kas </w:t>
      </w:r>
      <w:r w:rsidR="00CC50DB" w:rsidRPr="007A1D16">
        <w:rPr>
          <w:sz w:val="24"/>
          <w:szCs w:val="24"/>
        </w:rPr>
        <w:t>Pašvaldībai</w:t>
      </w:r>
      <w:r w:rsidRPr="007A1D16">
        <w:rPr>
          <w:sz w:val="24"/>
          <w:szCs w:val="24"/>
        </w:rPr>
        <w:t xml:space="preserve"> piešķirtu tiesības veikt ar parka izveidi saistītās darbības (izņemot tiesības veikt būvniecību) uz termiņu- līdz valsts īpašuma atsavināšanai par labu </w:t>
      </w:r>
      <w:r w:rsidR="009541BC" w:rsidRPr="007A1D16">
        <w:rPr>
          <w:sz w:val="24"/>
          <w:szCs w:val="24"/>
        </w:rPr>
        <w:t>Pašvaldībai</w:t>
      </w:r>
      <w:r w:rsidRPr="007A1D16">
        <w:rPr>
          <w:sz w:val="24"/>
          <w:szCs w:val="24"/>
        </w:rPr>
        <w:t xml:space="preserve"> parka ierīkošanai un uzturēšanai</w:t>
      </w:r>
      <w:r w:rsidR="005875EA" w:rsidRPr="007A1D16">
        <w:rPr>
          <w:sz w:val="24"/>
          <w:szCs w:val="24"/>
        </w:rPr>
        <w:t xml:space="preserve">. </w:t>
      </w:r>
      <w:r w:rsidRPr="007A1D16">
        <w:rPr>
          <w:sz w:val="24"/>
          <w:szCs w:val="24"/>
        </w:rPr>
        <w:t>Vienošanās</w:t>
      </w:r>
      <w:r w:rsidR="000D7AC9" w:rsidRPr="007A1D16">
        <w:rPr>
          <w:sz w:val="24"/>
          <w:szCs w:val="24"/>
        </w:rPr>
        <w:t xml:space="preserve"> par </w:t>
      </w:r>
      <w:r w:rsidR="00FA034E" w:rsidRPr="007A1D16">
        <w:rPr>
          <w:sz w:val="24"/>
          <w:szCs w:val="24"/>
        </w:rPr>
        <w:t xml:space="preserve">zemesgabala </w:t>
      </w:r>
      <w:r w:rsidR="000D7AC9" w:rsidRPr="007A1D16">
        <w:rPr>
          <w:sz w:val="24"/>
          <w:szCs w:val="24"/>
        </w:rPr>
        <w:t>bezatlīdzības lietošanu</w:t>
      </w:r>
      <w:r w:rsidRPr="007A1D16">
        <w:rPr>
          <w:sz w:val="24"/>
          <w:szCs w:val="24"/>
        </w:rPr>
        <w:t xml:space="preserve"> atrunāt</w:t>
      </w:r>
      <w:r w:rsidR="00CC50DB" w:rsidRPr="007A1D16">
        <w:rPr>
          <w:sz w:val="24"/>
          <w:szCs w:val="24"/>
        </w:rPr>
        <w:t>u</w:t>
      </w:r>
      <w:r w:rsidRPr="007A1D16">
        <w:rPr>
          <w:sz w:val="24"/>
          <w:szCs w:val="24"/>
        </w:rPr>
        <w:t xml:space="preserve"> </w:t>
      </w:r>
      <w:r w:rsidR="005875EA" w:rsidRPr="007A1D16">
        <w:rPr>
          <w:sz w:val="24"/>
          <w:szCs w:val="24"/>
        </w:rPr>
        <w:t xml:space="preserve">arī </w:t>
      </w:r>
      <w:r w:rsidRPr="007A1D16">
        <w:rPr>
          <w:sz w:val="24"/>
          <w:szCs w:val="24"/>
        </w:rPr>
        <w:t>nosacījum</w:t>
      </w:r>
      <w:r w:rsidR="009943E4" w:rsidRPr="007A1D16">
        <w:rPr>
          <w:sz w:val="24"/>
          <w:szCs w:val="24"/>
        </w:rPr>
        <w:t>us</w:t>
      </w:r>
      <w:r w:rsidRPr="007A1D16">
        <w:rPr>
          <w:sz w:val="24"/>
          <w:szCs w:val="24"/>
        </w:rPr>
        <w:t xml:space="preserve"> par </w:t>
      </w:r>
      <w:r w:rsidR="005875EA" w:rsidRPr="007A1D16">
        <w:rPr>
          <w:sz w:val="24"/>
          <w:szCs w:val="24"/>
        </w:rPr>
        <w:t>parka</w:t>
      </w:r>
      <w:r w:rsidRPr="007A1D16">
        <w:rPr>
          <w:sz w:val="24"/>
          <w:szCs w:val="24"/>
        </w:rPr>
        <w:t xml:space="preserve"> Saistošajiem noteikumiem.</w:t>
      </w:r>
      <w:r w:rsidR="005875EA" w:rsidRPr="007A1D16">
        <w:rPr>
          <w:sz w:val="24"/>
          <w:szCs w:val="24"/>
        </w:rPr>
        <w:t xml:space="preserve"> </w:t>
      </w:r>
      <w:r w:rsidRPr="007A1D16">
        <w:rPr>
          <w:sz w:val="24"/>
          <w:szCs w:val="24"/>
        </w:rPr>
        <w:t xml:space="preserve">Šādas Vienošanās noslēgšanai LVM būs jāsaņem </w:t>
      </w:r>
      <w:r w:rsidR="00982099" w:rsidRPr="007A1D16">
        <w:rPr>
          <w:sz w:val="24"/>
          <w:szCs w:val="24"/>
        </w:rPr>
        <w:t>ZM</w:t>
      </w:r>
      <w:r w:rsidRPr="007A1D16">
        <w:rPr>
          <w:sz w:val="24"/>
          <w:szCs w:val="24"/>
        </w:rPr>
        <w:t xml:space="preserve"> pilnvarojums. </w:t>
      </w:r>
    </w:p>
    <w:p w14:paraId="23DC6E70" w14:textId="039FF535" w:rsidR="00530671" w:rsidRPr="007A1D16" w:rsidRDefault="00982099" w:rsidP="005B1F83">
      <w:pPr>
        <w:spacing w:before="120"/>
        <w:ind w:firstLine="567"/>
        <w:jc w:val="both"/>
        <w:rPr>
          <w:sz w:val="24"/>
          <w:szCs w:val="24"/>
        </w:rPr>
      </w:pPr>
      <w:r w:rsidRPr="007A1D16">
        <w:rPr>
          <w:sz w:val="24"/>
          <w:szCs w:val="24"/>
        </w:rPr>
        <w:t>Papildus norādām, ka,</w:t>
      </w:r>
      <w:r w:rsidR="00933FD5" w:rsidRPr="007A1D16">
        <w:rPr>
          <w:sz w:val="24"/>
          <w:szCs w:val="24"/>
        </w:rPr>
        <w:t xml:space="preserve"> </w:t>
      </w:r>
      <w:r w:rsidR="009173D9" w:rsidRPr="007A1D16">
        <w:rPr>
          <w:sz w:val="24"/>
          <w:szCs w:val="24"/>
        </w:rPr>
        <w:t xml:space="preserve">ja </w:t>
      </w:r>
      <w:r w:rsidR="005875EA" w:rsidRPr="007A1D16">
        <w:rPr>
          <w:sz w:val="24"/>
          <w:szCs w:val="24"/>
        </w:rPr>
        <w:t>Pašvaldība</w:t>
      </w:r>
      <w:r w:rsidR="009173D9" w:rsidRPr="007A1D16">
        <w:rPr>
          <w:sz w:val="24"/>
          <w:szCs w:val="24"/>
        </w:rPr>
        <w:t xml:space="preserve"> vērsīsies </w:t>
      </w:r>
      <w:r w:rsidR="00933FD5" w:rsidRPr="007A1D16">
        <w:rPr>
          <w:sz w:val="24"/>
          <w:szCs w:val="24"/>
        </w:rPr>
        <w:t xml:space="preserve">ZM </w:t>
      </w:r>
      <w:r w:rsidR="009173D9" w:rsidRPr="007A1D16">
        <w:rPr>
          <w:sz w:val="24"/>
          <w:szCs w:val="24"/>
        </w:rPr>
        <w:t xml:space="preserve">ar valsts meža zemes atsavināšanas ierosinājumu un </w:t>
      </w:r>
      <w:r w:rsidR="00933FD5" w:rsidRPr="007A1D16">
        <w:rPr>
          <w:sz w:val="24"/>
          <w:szCs w:val="24"/>
        </w:rPr>
        <w:t>ZM</w:t>
      </w:r>
      <w:r w:rsidR="009173D9" w:rsidRPr="007A1D16">
        <w:rPr>
          <w:sz w:val="24"/>
          <w:szCs w:val="24"/>
        </w:rPr>
        <w:t xml:space="preserve"> to atbalstīs</w:t>
      </w:r>
      <w:r w:rsidR="00530671" w:rsidRPr="007A1D16">
        <w:rPr>
          <w:sz w:val="24"/>
          <w:szCs w:val="24"/>
        </w:rPr>
        <w:t>:</w:t>
      </w:r>
    </w:p>
    <w:p w14:paraId="5B94497D" w14:textId="62421CAE" w:rsidR="00947186" w:rsidRPr="007A1D16" w:rsidRDefault="00947186" w:rsidP="00864503">
      <w:pPr>
        <w:pStyle w:val="Sarakstarindkopa"/>
        <w:numPr>
          <w:ilvl w:val="0"/>
          <w:numId w:val="21"/>
        </w:numPr>
        <w:ind w:right="-99"/>
        <w:jc w:val="both"/>
        <w:rPr>
          <w:sz w:val="24"/>
          <w:szCs w:val="24"/>
        </w:rPr>
      </w:pPr>
      <w:r w:rsidRPr="007A1D16">
        <w:rPr>
          <w:sz w:val="24"/>
          <w:szCs w:val="24"/>
        </w:rPr>
        <w:lastRenderedPageBreak/>
        <w:t xml:space="preserve">LVM izvirza nosacījumu, gadījumā, ja </w:t>
      </w:r>
      <w:r w:rsidR="005875EA" w:rsidRPr="007A1D16">
        <w:rPr>
          <w:sz w:val="24"/>
          <w:szCs w:val="24"/>
        </w:rPr>
        <w:t xml:space="preserve">Pašvaldība </w:t>
      </w:r>
      <w:r w:rsidR="00982099" w:rsidRPr="007A1D16">
        <w:rPr>
          <w:sz w:val="24"/>
          <w:szCs w:val="24"/>
        </w:rPr>
        <w:t xml:space="preserve">minētajā </w:t>
      </w:r>
      <w:r w:rsidRPr="007A1D16">
        <w:rPr>
          <w:sz w:val="24"/>
          <w:szCs w:val="24"/>
        </w:rPr>
        <w:t>zemes vienīb</w:t>
      </w:r>
      <w:r w:rsidR="007F7B50">
        <w:rPr>
          <w:sz w:val="24"/>
          <w:szCs w:val="24"/>
        </w:rPr>
        <w:t>ā</w:t>
      </w:r>
      <w:r w:rsidRPr="007A1D16">
        <w:rPr>
          <w:sz w:val="24"/>
          <w:szCs w:val="24"/>
        </w:rPr>
        <w:t xml:space="preserve"> veiks atmežošanu, atmežošanas cirtes darbus veiks un iegūto koksni realizēs LVM</w:t>
      </w:r>
      <w:r w:rsidR="005875EA" w:rsidRPr="007A1D16">
        <w:rPr>
          <w:sz w:val="24"/>
          <w:szCs w:val="24"/>
        </w:rPr>
        <w:t>;</w:t>
      </w:r>
    </w:p>
    <w:p w14:paraId="3A72A32F" w14:textId="3C09851F" w:rsidR="00947186" w:rsidRPr="007A1D16" w:rsidRDefault="00B72304" w:rsidP="00947186">
      <w:pPr>
        <w:pStyle w:val="Sarakstarindkopa"/>
        <w:numPr>
          <w:ilvl w:val="0"/>
          <w:numId w:val="21"/>
        </w:numPr>
        <w:jc w:val="both"/>
        <w:rPr>
          <w:sz w:val="24"/>
          <w:szCs w:val="24"/>
        </w:rPr>
      </w:pPr>
      <w:r w:rsidRPr="007A1D16">
        <w:rPr>
          <w:sz w:val="24"/>
          <w:szCs w:val="24"/>
        </w:rPr>
        <w:t xml:space="preserve">LVM medību </w:t>
      </w:r>
      <w:r w:rsidR="00E660A6" w:rsidRPr="007A1D16">
        <w:rPr>
          <w:sz w:val="24"/>
          <w:szCs w:val="24"/>
        </w:rPr>
        <w:t xml:space="preserve">tiesību </w:t>
      </w:r>
      <w:r w:rsidR="002E5F2C" w:rsidRPr="007A1D16">
        <w:rPr>
          <w:sz w:val="24"/>
          <w:szCs w:val="24"/>
        </w:rPr>
        <w:t>saistības paliks spēkā</w:t>
      </w:r>
      <w:r w:rsidR="00DD2962" w:rsidRPr="007A1D16">
        <w:rPr>
          <w:sz w:val="24"/>
          <w:szCs w:val="24"/>
        </w:rPr>
        <w:t xml:space="preserve"> līdz</w:t>
      </w:r>
      <w:r w:rsidR="00052539" w:rsidRPr="007A1D16">
        <w:rPr>
          <w:sz w:val="24"/>
          <w:szCs w:val="24"/>
        </w:rPr>
        <w:t xml:space="preserve"> Ministru kabineta rīkojuma pieņemšanai un</w:t>
      </w:r>
      <w:r w:rsidR="00DD2962" w:rsidRPr="007A1D16">
        <w:rPr>
          <w:sz w:val="24"/>
          <w:szCs w:val="24"/>
        </w:rPr>
        <w:t xml:space="preserve"> nodošanas</w:t>
      </w:r>
      <w:r w:rsidR="0011563F" w:rsidRPr="007A1D16">
        <w:rPr>
          <w:sz w:val="24"/>
          <w:szCs w:val="24"/>
        </w:rPr>
        <w:t xml:space="preserve"> </w:t>
      </w:r>
      <w:r w:rsidR="00DD2962" w:rsidRPr="007A1D16">
        <w:rPr>
          <w:sz w:val="24"/>
          <w:szCs w:val="24"/>
        </w:rPr>
        <w:t>- pieņemšanas akta parakstīšana</w:t>
      </w:r>
      <w:r w:rsidR="00E660A6" w:rsidRPr="007A1D16">
        <w:rPr>
          <w:sz w:val="24"/>
          <w:szCs w:val="24"/>
        </w:rPr>
        <w:t>i</w:t>
      </w:r>
      <w:r w:rsidR="00DD2962" w:rsidRPr="007A1D16">
        <w:rPr>
          <w:sz w:val="24"/>
          <w:szCs w:val="24"/>
        </w:rPr>
        <w:t xml:space="preserve"> starp </w:t>
      </w:r>
      <w:r w:rsidR="00982099" w:rsidRPr="007A1D16">
        <w:rPr>
          <w:sz w:val="24"/>
          <w:szCs w:val="24"/>
        </w:rPr>
        <w:t>ZM</w:t>
      </w:r>
      <w:r w:rsidR="00DD2962" w:rsidRPr="007A1D16">
        <w:rPr>
          <w:sz w:val="24"/>
          <w:szCs w:val="24"/>
        </w:rPr>
        <w:t xml:space="preserve">, LVM un </w:t>
      </w:r>
      <w:r w:rsidR="005875EA" w:rsidRPr="007A1D16">
        <w:rPr>
          <w:sz w:val="24"/>
          <w:szCs w:val="24"/>
        </w:rPr>
        <w:t>Pašvaldību</w:t>
      </w:r>
      <w:r w:rsidR="00E660A6" w:rsidRPr="007A1D16">
        <w:rPr>
          <w:sz w:val="24"/>
          <w:szCs w:val="24"/>
        </w:rPr>
        <w:t xml:space="preserve"> par platību izslēgšanu no LVM apsaimniekoto platību skaita</w:t>
      </w:r>
      <w:r w:rsidR="00530671" w:rsidRPr="007A1D16">
        <w:rPr>
          <w:sz w:val="24"/>
          <w:szCs w:val="24"/>
        </w:rPr>
        <w:t>.</w:t>
      </w:r>
    </w:p>
    <w:p w14:paraId="5444BCD8" w14:textId="77777777" w:rsidR="005875EA" w:rsidRPr="007A1D16" w:rsidRDefault="005875EA" w:rsidP="005875EA">
      <w:pPr>
        <w:jc w:val="both"/>
        <w:rPr>
          <w:sz w:val="24"/>
          <w:szCs w:val="24"/>
        </w:rPr>
      </w:pPr>
    </w:p>
    <w:p w14:paraId="1C6EF661" w14:textId="77777777" w:rsidR="006046CB" w:rsidRDefault="006046CB" w:rsidP="00074C88">
      <w:pPr>
        <w:pStyle w:val="Nobeigums"/>
        <w:rPr>
          <w:szCs w:val="24"/>
          <w:lang w:val="lv-LV" w:eastAsia="lv-LV"/>
        </w:rPr>
      </w:pPr>
    </w:p>
    <w:p w14:paraId="1179DBB2" w14:textId="73ABAF3F" w:rsidR="002E5F2C" w:rsidRPr="007A1D16" w:rsidRDefault="00384202" w:rsidP="00074C88">
      <w:pPr>
        <w:pStyle w:val="Nobeigums"/>
        <w:rPr>
          <w:szCs w:val="24"/>
          <w:lang w:val="lv-LV" w:eastAsia="lv-LV"/>
        </w:rPr>
      </w:pPr>
      <w:r w:rsidRPr="007A1D16">
        <w:rPr>
          <w:szCs w:val="24"/>
          <w:lang w:val="lv-LV" w:eastAsia="lv-LV"/>
        </w:rPr>
        <w:t xml:space="preserve">Pielikumā: </w:t>
      </w:r>
    </w:p>
    <w:p w14:paraId="24320630" w14:textId="4CE972B8" w:rsidR="007903BE" w:rsidRPr="007A1D16" w:rsidRDefault="009643A1" w:rsidP="0060744C">
      <w:pPr>
        <w:pStyle w:val="Sarakstarindkopa"/>
        <w:numPr>
          <w:ilvl w:val="0"/>
          <w:numId w:val="6"/>
        </w:numPr>
        <w:autoSpaceDE w:val="0"/>
        <w:autoSpaceDN w:val="0"/>
        <w:adjustRightInd w:val="0"/>
        <w:jc w:val="both"/>
        <w:rPr>
          <w:sz w:val="24"/>
          <w:szCs w:val="24"/>
        </w:rPr>
      </w:pPr>
      <w:r w:rsidRPr="007A1D16">
        <w:rPr>
          <w:sz w:val="24"/>
          <w:szCs w:val="24"/>
        </w:rPr>
        <w:t>Nekustamā īpašuma "</w:t>
      </w:r>
      <w:r w:rsidR="005875EA" w:rsidRPr="007A1D16">
        <w:rPr>
          <w:sz w:val="24"/>
          <w:szCs w:val="24"/>
        </w:rPr>
        <w:t>Ērgļu mežs</w:t>
      </w:r>
      <w:r w:rsidRPr="007A1D16">
        <w:rPr>
          <w:sz w:val="24"/>
          <w:szCs w:val="24"/>
        </w:rPr>
        <w:t xml:space="preserve">" (kadastra Nr. </w:t>
      </w:r>
      <w:r w:rsidR="005875EA" w:rsidRPr="007A1D16">
        <w:rPr>
          <w:sz w:val="24"/>
          <w:szCs w:val="24"/>
        </w:rPr>
        <w:t>4646 007 0011)</w:t>
      </w:r>
      <w:r w:rsidRPr="007A1D16">
        <w:rPr>
          <w:sz w:val="24"/>
          <w:szCs w:val="24"/>
        </w:rPr>
        <w:t xml:space="preserve"> </w:t>
      </w:r>
      <w:r w:rsidR="005875EA" w:rsidRPr="007A1D16">
        <w:rPr>
          <w:sz w:val="24"/>
          <w:szCs w:val="24"/>
        </w:rPr>
        <w:t>Auru</w:t>
      </w:r>
      <w:r w:rsidRPr="007A1D16">
        <w:rPr>
          <w:sz w:val="24"/>
          <w:szCs w:val="24"/>
        </w:rPr>
        <w:t xml:space="preserve"> pag., </w:t>
      </w:r>
      <w:r w:rsidR="005875EA" w:rsidRPr="007A1D16">
        <w:rPr>
          <w:sz w:val="24"/>
          <w:szCs w:val="24"/>
        </w:rPr>
        <w:t>Dobeles</w:t>
      </w:r>
      <w:r w:rsidRPr="007A1D16">
        <w:rPr>
          <w:sz w:val="24"/>
          <w:szCs w:val="24"/>
        </w:rPr>
        <w:t xml:space="preserve"> nov. zemes vienības ar kadastra apzīmējumu </w:t>
      </w:r>
      <w:r w:rsidR="005875EA" w:rsidRPr="007A1D16">
        <w:rPr>
          <w:sz w:val="24"/>
          <w:szCs w:val="24"/>
        </w:rPr>
        <w:t>4646 007 0011</w:t>
      </w:r>
      <w:r w:rsidRPr="007A1D16">
        <w:rPr>
          <w:sz w:val="24"/>
          <w:szCs w:val="24"/>
        </w:rPr>
        <w:t xml:space="preserve"> novietojuma shēma</w:t>
      </w:r>
      <w:r w:rsidR="00DD2962" w:rsidRPr="007A1D16">
        <w:rPr>
          <w:sz w:val="24"/>
          <w:szCs w:val="24"/>
        </w:rPr>
        <w:t>;</w:t>
      </w:r>
    </w:p>
    <w:p w14:paraId="5B398E96" w14:textId="4A3EC426" w:rsidR="0064121E" w:rsidRPr="007A1D16" w:rsidRDefault="0064121E" w:rsidP="007903BE">
      <w:pPr>
        <w:pStyle w:val="Sarakstarindkopa"/>
        <w:numPr>
          <w:ilvl w:val="0"/>
          <w:numId w:val="6"/>
        </w:numPr>
        <w:autoSpaceDE w:val="0"/>
        <w:autoSpaceDN w:val="0"/>
        <w:adjustRightInd w:val="0"/>
        <w:jc w:val="both"/>
        <w:rPr>
          <w:sz w:val="24"/>
          <w:szCs w:val="24"/>
        </w:rPr>
      </w:pPr>
      <w:r w:rsidRPr="007A1D16">
        <w:rPr>
          <w:sz w:val="24"/>
          <w:szCs w:val="24"/>
        </w:rPr>
        <w:t>I</w:t>
      </w:r>
      <w:r w:rsidR="003E1ECF" w:rsidRPr="007A1D16">
        <w:rPr>
          <w:sz w:val="24"/>
          <w:szCs w:val="24"/>
        </w:rPr>
        <w:t>zdruka no VZD kadastra informācijas sistēmas teksta datiem</w:t>
      </w:r>
      <w:r w:rsidR="009643A1" w:rsidRPr="007A1D16">
        <w:rPr>
          <w:sz w:val="24"/>
          <w:szCs w:val="24"/>
        </w:rPr>
        <w:t>;</w:t>
      </w:r>
    </w:p>
    <w:p w14:paraId="465346ED" w14:textId="0D3CEF8F" w:rsidR="009643A1" w:rsidRPr="007A1D16" w:rsidRDefault="005875EA" w:rsidP="007903BE">
      <w:pPr>
        <w:pStyle w:val="Sarakstarindkopa"/>
        <w:numPr>
          <w:ilvl w:val="0"/>
          <w:numId w:val="6"/>
        </w:numPr>
        <w:autoSpaceDE w:val="0"/>
        <w:autoSpaceDN w:val="0"/>
        <w:adjustRightInd w:val="0"/>
        <w:jc w:val="both"/>
        <w:rPr>
          <w:sz w:val="24"/>
          <w:szCs w:val="24"/>
        </w:rPr>
      </w:pPr>
      <w:r w:rsidRPr="007A1D16">
        <w:rPr>
          <w:sz w:val="24"/>
          <w:szCs w:val="24"/>
        </w:rPr>
        <w:t>Pašvaldības</w:t>
      </w:r>
      <w:r w:rsidR="009643A1" w:rsidRPr="007A1D16">
        <w:rPr>
          <w:sz w:val="24"/>
          <w:szCs w:val="24"/>
        </w:rPr>
        <w:t xml:space="preserve"> </w:t>
      </w:r>
      <w:r w:rsidRPr="007A1D16">
        <w:rPr>
          <w:sz w:val="24"/>
          <w:szCs w:val="24"/>
        </w:rPr>
        <w:t>28.06.2021</w:t>
      </w:r>
      <w:r w:rsidR="009643A1" w:rsidRPr="007A1D16">
        <w:rPr>
          <w:sz w:val="24"/>
          <w:szCs w:val="24"/>
        </w:rPr>
        <w:t>. vēstul</w:t>
      </w:r>
      <w:r w:rsidR="00FA034E" w:rsidRPr="007A1D16">
        <w:rPr>
          <w:sz w:val="24"/>
          <w:szCs w:val="24"/>
        </w:rPr>
        <w:t>e</w:t>
      </w:r>
      <w:r w:rsidR="009643A1" w:rsidRPr="007A1D16">
        <w:rPr>
          <w:sz w:val="24"/>
          <w:szCs w:val="24"/>
        </w:rPr>
        <w:t xml:space="preserve"> “</w:t>
      </w:r>
      <w:r w:rsidRPr="007A1D16">
        <w:rPr>
          <w:sz w:val="24"/>
          <w:szCs w:val="24"/>
        </w:rPr>
        <w:t>Par īpašuma nodošanu</w:t>
      </w:r>
      <w:r w:rsidR="009643A1" w:rsidRPr="007A1D16">
        <w:rPr>
          <w:sz w:val="24"/>
          <w:szCs w:val="24"/>
        </w:rPr>
        <w:t>” Nr. </w:t>
      </w:r>
      <w:r w:rsidRPr="007A1D16">
        <w:rPr>
          <w:sz w:val="24"/>
          <w:szCs w:val="24"/>
        </w:rPr>
        <w:t>2.7/1973</w:t>
      </w:r>
      <w:r w:rsidR="009643A1" w:rsidRPr="007A1D16">
        <w:rPr>
          <w:sz w:val="24"/>
          <w:szCs w:val="24"/>
        </w:rPr>
        <w:t>.</w:t>
      </w:r>
    </w:p>
    <w:p w14:paraId="7E7F7938" w14:textId="67EEAFB1" w:rsidR="00280BFD" w:rsidRDefault="00280BFD" w:rsidP="00074C88">
      <w:pPr>
        <w:pStyle w:val="Nobeigums"/>
        <w:rPr>
          <w:szCs w:val="24"/>
          <w:lang w:val="lv-LV"/>
        </w:rPr>
      </w:pPr>
    </w:p>
    <w:p w14:paraId="4AD70BF1" w14:textId="77777777" w:rsidR="006046CB" w:rsidRPr="007A1D16" w:rsidRDefault="006046CB" w:rsidP="00074C88">
      <w:pPr>
        <w:pStyle w:val="Nobeigums"/>
        <w:rPr>
          <w:szCs w:val="24"/>
          <w:lang w:val="lv-LV"/>
        </w:rPr>
      </w:pPr>
    </w:p>
    <w:p w14:paraId="27BC364B" w14:textId="77777777" w:rsidR="005875EA" w:rsidRPr="007A1D16" w:rsidRDefault="005875EA" w:rsidP="00074C88">
      <w:pPr>
        <w:pStyle w:val="Nobeigums"/>
        <w:rPr>
          <w:szCs w:val="24"/>
          <w:lang w:val="lv-LV"/>
        </w:rPr>
      </w:pPr>
    </w:p>
    <w:p w14:paraId="657007AD" w14:textId="7A7B9BAE" w:rsidR="00E70DBD" w:rsidRPr="007A1D16" w:rsidRDefault="00384202" w:rsidP="00074C88">
      <w:pPr>
        <w:pStyle w:val="Nobeigums"/>
        <w:rPr>
          <w:szCs w:val="24"/>
          <w:lang w:val="lv-LV"/>
        </w:rPr>
      </w:pPr>
      <w:r w:rsidRPr="007A1D16">
        <w:rPr>
          <w:szCs w:val="24"/>
          <w:lang w:val="lv-LV"/>
        </w:rPr>
        <w:t>Prezidents</w:t>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r>
      <w:r w:rsidRPr="007A1D16">
        <w:rPr>
          <w:szCs w:val="24"/>
          <w:lang w:val="lv-LV"/>
        </w:rPr>
        <w:tab/>
        <w:t>R.</w:t>
      </w:r>
      <w:r w:rsidR="00F371D3" w:rsidRPr="007A1D16">
        <w:rPr>
          <w:szCs w:val="24"/>
          <w:lang w:val="lv-LV"/>
        </w:rPr>
        <w:t xml:space="preserve"> </w:t>
      </w:r>
      <w:r w:rsidRPr="007A1D16">
        <w:rPr>
          <w:szCs w:val="24"/>
          <w:lang w:val="lv-LV"/>
        </w:rPr>
        <w:t>Strīpnieks</w:t>
      </w:r>
    </w:p>
    <w:p w14:paraId="73106A81" w14:textId="36F1F2F2" w:rsidR="005875EA" w:rsidRDefault="005875EA" w:rsidP="00074C88">
      <w:pPr>
        <w:pStyle w:val="Nobeigums"/>
        <w:rPr>
          <w:szCs w:val="24"/>
          <w:lang w:val="lv-LV"/>
        </w:rPr>
      </w:pPr>
    </w:p>
    <w:p w14:paraId="7B01F1F2" w14:textId="14ABCE6C" w:rsidR="006046CB" w:rsidRDefault="006046CB" w:rsidP="00074C88">
      <w:pPr>
        <w:pStyle w:val="Nobeigums"/>
        <w:rPr>
          <w:szCs w:val="24"/>
          <w:lang w:val="lv-LV"/>
        </w:rPr>
      </w:pPr>
    </w:p>
    <w:p w14:paraId="1E1AC24E" w14:textId="77777777" w:rsidR="006046CB" w:rsidRPr="007A1D16" w:rsidRDefault="006046CB" w:rsidP="00074C88">
      <w:pPr>
        <w:pStyle w:val="Nobeigums"/>
        <w:rPr>
          <w:szCs w:val="24"/>
          <w:lang w:val="lv-LV"/>
        </w:rPr>
      </w:pPr>
    </w:p>
    <w:p w14:paraId="4CA89E57" w14:textId="77777777" w:rsidR="002842AB" w:rsidRPr="007A1D16" w:rsidRDefault="002842AB" w:rsidP="00503487">
      <w:pPr>
        <w:pStyle w:val="Parastais"/>
        <w:rPr>
          <w:szCs w:val="24"/>
        </w:rPr>
      </w:pPr>
    </w:p>
    <w:p w14:paraId="0489A513" w14:textId="57D2C049" w:rsidR="00503487" w:rsidRPr="007A1D16" w:rsidRDefault="00503487" w:rsidP="005544E8">
      <w:pPr>
        <w:pStyle w:val="Nobeigums"/>
        <w:jc w:val="center"/>
        <w:rPr>
          <w:b/>
          <w:bCs/>
          <w:szCs w:val="24"/>
          <w:lang w:val="lv-LV"/>
        </w:rPr>
      </w:pPr>
      <w:r w:rsidRPr="007A1D16">
        <w:rPr>
          <w:b/>
          <w:bCs/>
          <w:szCs w:val="24"/>
          <w:lang w:val="lv-LV"/>
        </w:rPr>
        <w:t>ŠIS DOKUMENTS IR ELEKTRONISKI PARAKSTĪTS AR</w:t>
      </w:r>
      <w:r w:rsidR="005544E8" w:rsidRPr="007A1D16">
        <w:rPr>
          <w:b/>
          <w:bCs/>
          <w:szCs w:val="24"/>
          <w:lang w:val="lv-LV"/>
        </w:rPr>
        <w:t xml:space="preserve"> </w:t>
      </w:r>
      <w:r w:rsidRPr="007A1D16">
        <w:rPr>
          <w:b/>
          <w:bCs/>
          <w:szCs w:val="24"/>
          <w:lang w:val="lv-LV"/>
        </w:rPr>
        <w:t>DROŠU ELEKTRONISKO PARAKSTU UN SATUR LAIKA ZĪMOGU</w:t>
      </w:r>
    </w:p>
    <w:p w14:paraId="4B27A03D" w14:textId="77777777" w:rsidR="005875EA" w:rsidRPr="007A1D16" w:rsidRDefault="005875EA" w:rsidP="005544E8">
      <w:pPr>
        <w:pStyle w:val="Nobeigums"/>
        <w:jc w:val="center"/>
        <w:rPr>
          <w:b/>
          <w:bCs/>
          <w:szCs w:val="24"/>
          <w:lang w:val="lv-LV"/>
        </w:rPr>
      </w:pPr>
    </w:p>
    <w:p w14:paraId="134B4BB1" w14:textId="2D402F6C" w:rsidR="00666F02" w:rsidRDefault="00666F02" w:rsidP="00E70DBD">
      <w:pPr>
        <w:pStyle w:val="Parastais"/>
        <w:rPr>
          <w:szCs w:val="24"/>
        </w:rPr>
      </w:pPr>
    </w:p>
    <w:p w14:paraId="1268176E" w14:textId="77777777" w:rsidR="007A1D16" w:rsidRPr="007A1D16" w:rsidRDefault="007A1D16" w:rsidP="00E70DBD">
      <w:pPr>
        <w:pStyle w:val="Parastais"/>
        <w:rPr>
          <w:szCs w:val="24"/>
        </w:rPr>
      </w:pPr>
    </w:p>
    <w:p w14:paraId="342CE3C7" w14:textId="77777777" w:rsidR="006046CB" w:rsidRDefault="006046CB" w:rsidP="00E70DBD">
      <w:pPr>
        <w:pStyle w:val="Parastais"/>
        <w:rPr>
          <w:i/>
          <w:iCs/>
          <w:sz w:val="16"/>
        </w:rPr>
      </w:pPr>
    </w:p>
    <w:p w14:paraId="46A20484" w14:textId="77777777" w:rsidR="006046CB" w:rsidRDefault="006046CB" w:rsidP="00E70DBD">
      <w:pPr>
        <w:pStyle w:val="Parastais"/>
        <w:rPr>
          <w:i/>
          <w:iCs/>
          <w:sz w:val="16"/>
        </w:rPr>
      </w:pPr>
    </w:p>
    <w:p w14:paraId="33990B21" w14:textId="392B211C" w:rsidR="00E70DBD" w:rsidRPr="007A1D16" w:rsidRDefault="00791728" w:rsidP="00E70DBD">
      <w:pPr>
        <w:pStyle w:val="Parastais"/>
        <w:rPr>
          <w:i/>
          <w:iCs/>
          <w:sz w:val="16"/>
        </w:rPr>
      </w:pPr>
      <w:r w:rsidRPr="007A1D16">
        <w:rPr>
          <w:i/>
          <w:iCs/>
          <w:sz w:val="16"/>
        </w:rPr>
        <w:t>S. Plēpe</w:t>
      </w:r>
    </w:p>
    <w:p w14:paraId="436CCF16" w14:textId="390DFBBA" w:rsidR="007903BE" w:rsidRPr="007A1D16" w:rsidRDefault="007903BE" w:rsidP="00E70DBD">
      <w:pPr>
        <w:pStyle w:val="Parastais"/>
        <w:rPr>
          <w:i/>
          <w:iCs/>
          <w:sz w:val="16"/>
        </w:rPr>
      </w:pPr>
      <w:r w:rsidRPr="007A1D16">
        <w:rPr>
          <w:i/>
          <w:iCs/>
          <w:sz w:val="16"/>
        </w:rPr>
        <w:t>28345638</w:t>
      </w:r>
    </w:p>
    <w:p w14:paraId="3581A141" w14:textId="5AFEEDC6" w:rsidR="00530671" w:rsidRPr="007A1D16" w:rsidRDefault="00530671" w:rsidP="00E70DBD">
      <w:pPr>
        <w:pStyle w:val="Parastais"/>
        <w:rPr>
          <w:i/>
          <w:iCs/>
          <w:sz w:val="16"/>
        </w:rPr>
      </w:pPr>
      <w:r w:rsidRPr="007A1D16">
        <w:rPr>
          <w:i/>
          <w:iCs/>
          <w:sz w:val="16"/>
        </w:rPr>
        <w:t>s.plepe@lvm.lv</w:t>
      </w:r>
    </w:p>
    <w:sectPr w:rsidR="00530671" w:rsidRPr="007A1D16" w:rsidSect="009943E4">
      <w:footerReference w:type="even" r:id="rId11"/>
      <w:headerReference w:type="first" r:id="rId12"/>
      <w:pgSz w:w="11906" w:h="16838"/>
      <w:pgMar w:top="1276" w:right="849" w:bottom="851" w:left="1134" w:header="11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A345" w14:textId="77777777" w:rsidR="00EA080F" w:rsidRDefault="00EA080F">
      <w:pPr>
        <w:pStyle w:val="Parastais"/>
      </w:pPr>
      <w:r>
        <w:separator/>
      </w:r>
    </w:p>
  </w:endnote>
  <w:endnote w:type="continuationSeparator" w:id="0">
    <w:p w14:paraId="3549FFEB" w14:textId="77777777" w:rsidR="00EA080F" w:rsidRDefault="00EA080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6B30" w14:textId="77777777" w:rsidR="000F5A90" w:rsidRDefault="000F5A90" w:rsidP="000F5A90">
    <w:pPr>
      <w:pStyle w:val="Kjene"/>
    </w:pPr>
  </w:p>
  <w:p w14:paraId="2F4A010E" w14:textId="77777777" w:rsidR="000F5A90" w:rsidRDefault="000F5A90" w:rsidP="000F5A90">
    <w:pPr>
      <w:pStyle w:val="Kjene"/>
    </w:pPr>
  </w:p>
  <w:p w14:paraId="45175026" w14:textId="77777777" w:rsidR="000F5A90" w:rsidRDefault="000F5A90" w:rsidP="000F5A90">
    <w:pPr>
      <w:pStyle w:val="Kjene"/>
    </w:pPr>
  </w:p>
  <w:p w14:paraId="2A6AA862" w14:textId="77777777" w:rsidR="000F5A90" w:rsidRDefault="000F5A90" w:rsidP="000F5A90">
    <w:pPr>
      <w:pStyle w:val="Kjene"/>
    </w:pPr>
  </w:p>
  <w:p w14:paraId="58CA84A0" w14:textId="77777777" w:rsidR="000F5A90" w:rsidRDefault="000F5A90" w:rsidP="000F5A90">
    <w:pPr>
      <w:pStyle w:val="Kjene"/>
    </w:pPr>
  </w:p>
  <w:p w14:paraId="6C4EE3D6" w14:textId="77777777" w:rsidR="000F5A90" w:rsidRPr="000F5A90" w:rsidRDefault="000F5A90" w:rsidP="000F5A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A064" w14:textId="77777777" w:rsidR="00EA080F" w:rsidRDefault="00EA080F">
      <w:pPr>
        <w:pStyle w:val="Parastais"/>
      </w:pPr>
      <w:r>
        <w:separator/>
      </w:r>
    </w:p>
  </w:footnote>
  <w:footnote w:type="continuationSeparator" w:id="0">
    <w:p w14:paraId="555D368F" w14:textId="77777777" w:rsidR="00EA080F" w:rsidRDefault="00EA080F">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34" w:type="dxa"/>
      <w:tblLook w:val="04A0" w:firstRow="1" w:lastRow="0" w:firstColumn="1" w:lastColumn="0" w:noHBand="0" w:noVBand="1"/>
    </w:tblPr>
    <w:tblGrid>
      <w:gridCol w:w="4524"/>
      <w:gridCol w:w="5683"/>
    </w:tblGrid>
    <w:tr w:rsidR="000F5A90" w:rsidRPr="000F5A90" w14:paraId="3B08F09B" w14:textId="77777777" w:rsidTr="001D6E20">
      <w:trPr>
        <w:trHeight w:val="2045"/>
      </w:trPr>
      <w:tc>
        <w:tcPr>
          <w:tcW w:w="4524" w:type="dxa"/>
          <w:shd w:val="clear" w:color="auto" w:fill="auto"/>
        </w:tcPr>
        <w:p w14:paraId="4BEBC849" w14:textId="77777777" w:rsidR="000F5A90" w:rsidRPr="000F5A90" w:rsidRDefault="008017CE" w:rsidP="002C02E1">
          <w:pPr>
            <w:pStyle w:val="Parastais"/>
            <w:rPr>
              <w:rFonts w:ascii="Calibri" w:eastAsia="Calibri" w:hAnsi="Calibri"/>
              <w:szCs w:val="22"/>
            </w:rPr>
          </w:pPr>
          <w:r w:rsidRPr="00AC2322">
            <w:rPr>
              <w:rFonts w:ascii="Tahoma" w:eastAsia="Calibri" w:hAnsi="Tahoma" w:cs="Tahoma"/>
              <w:noProof/>
              <w:color w:val="000000"/>
              <w:sz w:val="17"/>
              <w:szCs w:val="17"/>
              <w:lang w:eastAsia="lv-LV"/>
            </w:rPr>
            <w:drawing>
              <wp:inline distT="0" distB="0" distL="0" distR="0" wp14:anchorId="3E4E1FF9" wp14:editId="562D7949">
                <wp:extent cx="2733675" cy="1304925"/>
                <wp:effectExtent l="0" t="0" r="0" b="0"/>
                <wp:docPr id="11" name="Attēls 9" descr="Apraksts: F:\Documents and Settings\diana sprukte\My Documents\LV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Apraksts: F:\Documents and Settings\diana sprukte\My Documents\LVM_logo.JPG"/>
                        <pic:cNvPicPr>
                          <a:picLocks noChangeAspect="1" noChangeArrowheads="1"/>
                        </pic:cNvPicPr>
                      </pic:nvPicPr>
                      <pic:blipFill>
                        <a:blip r:embed="rId1">
                          <a:extLst>
                            <a:ext uri="{28A0092B-C50C-407E-A947-70E740481C1C}">
                              <a14:useLocalDpi xmlns:a14="http://schemas.microsoft.com/office/drawing/2010/main" val="0"/>
                            </a:ext>
                          </a:extLst>
                        </a:blip>
                        <a:srcRect b="32523"/>
                        <a:stretch>
                          <a:fillRect/>
                        </a:stretch>
                      </pic:blipFill>
                      <pic:spPr bwMode="auto">
                        <a:xfrm>
                          <a:off x="0" y="0"/>
                          <a:ext cx="2733675" cy="1304925"/>
                        </a:xfrm>
                        <a:prstGeom prst="rect">
                          <a:avLst/>
                        </a:prstGeom>
                        <a:noFill/>
                        <a:ln>
                          <a:noFill/>
                        </a:ln>
                      </pic:spPr>
                    </pic:pic>
                  </a:graphicData>
                </a:graphic>
              </wp:inline>
            </w:drawing>
          </w:r>
        </w:p>
      </w:tc>
      <w:tc>
        <w:tcPr>
          <w:tcW w:w="5683" w:type="dxa"/>
          <w:shd w:val="clear" w:color="auto" w:fill="auto"/>
        </w:tcPr>
        <w:p w14:paraId="2F6F6699" w14:textId="77777777" w:rsidR="000F5A90" w:rsidRPr="000F5A90" w:rsidRDefault="000F5A90" w:rsidP="000F5A90">
          <w:pPr>
            <w:pStyle w:val="Parastais"/>
            <w:jc w:val="right"/>
            <w:rPr>
              <w:rFonts w:ascii="Arial" w:eastAsia="Calibri" w:hAnsi="Arial" w:cs="Arial"/>
              <w:sz w:val="18"/>
              <w:szCs w:val="18"/>
            </w:rPr>
          </w:pPr>
        </w:p>
        <w:p w14:paraId="5FBFB965" w14:textId="77777777" w:rsidR="000F5A90" w:rsidRPr="000F5A90" w:rsidRDefault="000F5A90" w:rsidP="000F5A90">
          <w:pPr>
            <w:pStyle w:val="Parastais"/>
            <w:jc w:val="right"/>
            <w:rPr>
              <w:rFonts w:ascii="Arial" w:eastAsia="Calibri" w:hAnsi="Arial" w:cs="Arial"/>
              <w:sz w:val="18"/>
              <w:szCs w:val="18"/>
            </w:rPr>
          </w:pPr>
        </w:p>
        <w:p w14:paraId="59385246" w14:textId="77777777" w:rsidR="000F5A90" w:rsidRPr="000F5A90" w:rsidRDefault="000F5A90" w:rsidP="002C02E1">
          <w:pPr>
            <w:pStyle w:val="Parastais"/>
            <w:rPr>
              <w:rFonts w:ascii="Arial" w:eastAsia="Calibri" w:hAnsi="Arial" w:cs="Arial"/>
              <w:sz w:val="20"/>
            </w:rPr>
          </w:pPr>
        </w:p>
        <w:p w14:paraId="60B92790" w14:textId="77777777" w:rsidR="000F5A90" w:rsidRPr="000F5A90" w:rsidRDefault="000F5A90" w:rsidP="000F5A90">
          <w:pPr>
            <w:pStyle w:val="Parastais"/>
            <w:jc w:val="right"/>
            <w:rPr>
              <w:rFonts w:ascii="Arial" w:eastAsia="Calibri" w:hAnsi="Arial" w:cs="Arial"/>
              <w:sz w:val="20"/>
            </w:rPr>
          </w:pPr>
        </w:p>
        <w:p w14:paraId="3A2F9AE0" w14:textId="77777777" w:rsidR="000F5A90" w:rsidRPr="000F5A90" w:rsidRDefault="001A2EF3" w:rsidP="000F5A90">
          <w:pPr>
            <w:pStyle w:val="Parastais"/>
            <w:jc w:val="right"/>
            <w:rPr>
              <w:rFonts w:ascii="Arial" w:eastAsia="Calibri" w:hAnsi="Arial" w:cs="Arial"/>
              <w:sz w:val="18"/>
              <w:szCs w:val="18"/>
            </w:rPr>
          </w:pPr>
          <w:r>
            <w:rPr>
              <w:rFonts w:ascii="Arial" w:eastAsia="Calibri" w:hAnsi="Arial" w:cs="Arial"/>
              <w:sz w:val="20"/>
            </w:rPr>
            <w:t>AKCIJU SABIEDRĪBA ”</w:t>
          </w:r>
          <w:r w:rsidR="000F5A90" w:rsidRPr="000F5A90">
            <w:rPr>
              <w:rFonts w:ascii="Arial" w:eastAsia="Calibri" w:hAnsi="Arial" w:cs="Arial"/>
              <w:sz w:val="20"/>
            </w:rPr>
            <w:t>LATVIJAS VALSTS MEŽI”</w:t>
          </w:r>
          <w:r w:rsidR="000F5A90" w:rsidRPr="000F5A90">
            <w:rPr>
              <w:rFonts w:ascii="Arial" w:eastAsia="Calibri" w:hAnsi="Arial" w:cs="Arial"/>
              <w:sz w:val="18"/>
              <w:szCs w:val="18"/>
            </w:rPr>
            <w:t xml:space="preserve"> </w:t>
          </w:r>
        </w:p>
        <w:p w14:paraId="4F555BDD" w14:textId="77777777" w:rsidR="00BE6BC8" w:rsidRDefault="00BE6BC8" w:rsidP="00BE6BC8">
          <w:pPr>
            <w:pStyle w:val="Parastais"/>
            <w:jc w:val="right"/>
            <w:rPr>
              <w:rFonts w:ascii="Arial" w:eastAsia="Calibri" w:hAnsi="Arial" w:cs="Arial"/>
              <w:color w:val="000000"/>
              <w:sz w:val="16"/>
              <w:szCs w:val="16"/>
            </w:rPr>
          </w:pPr>
          <w:r>
            <w:rPr>
              <w:rFonts w:ascii="Arial" w:eastAsia="Calibri" w:hAnsi="Arial" w:cs="Arial"/>
              <w:sz w:val="18"/>
              <w:szCs w:val="18"/>
            </w:rPr>
            <w:t>Vienotais reģistrācijas N</w:t>
          </w:r>
          <w:r w:rsidR="000F5A90" w:rsidRPr="000F5A90">
            <w:rPr>
              <w:rFonts w:ascii="Arial" w:eastAsia="Calibri" w:hAnsi="Arial" w:cs="Arial"/>
              <w:sz w:val="18"/>
              <w:szCs w:val="18"/>
            </w:rPr>
            <w:t>r.40003466281</w:t>
          </w:r>
          <w:r w:rsidRPr="000F5A90">
            <w:rPr>
              <w:rFonts w:ascii="Arial" w:eastAsia="Calibri" w:hAnsi="Arial" w:cs="Arial"/>
              <w:color w:val="000000"/>
              <w:sz w:val="16"/>
              <w:szCs w:val="16"/>
            </w:rPr>
            <w:t xml:space="preserve"> </w:t>
          </w:r>
        </w:p>
        <w:p w14:paraId="18B21AFC" w14:textId="77777777" w:rsidR="00BE6BC8" w:rsidRDefault="00781B30" w:rsidP="00BE6BC8">
          <w:pPr>
            <w:pStyle w:val="Parastais"/>
            <w:jc w:val="right"/>
            <w:rPr>
              <w:rFonts w:ascii="Arial" w:eastAsia="Calibri" w:hAnsi="Arial" w:cs="Arial"/>
              <w:color w:val="000000"/>
              <w:sz w:val="18"/>
              <w:szCs w:val="18"/>
            </w:rPr>
          </w:pPr>
          <w:r>
            <w:rPr>
              <w:rFonts w:ascii="Arial" w:eastAsia="Calibri" w:hAnsi="Arial" w:cs="Arial"/>
              <w:color w:val="000000"/>
              <w:sz w:val="18"/>
              <w:szCs w:val="18"/>
            </w:rPr>
            <w:t>Vaiņodes iela 1, Rīga, LV-1004</w:t>
          </w:r>
          <w:r w:rsidR="00BE6BC8" w:rsidRPr="00BE6BC8">
            <w:rPr>
              <w:rFonts w:ascii="Arial" w:eastAsia="Calibri" w:hAnsi="Arial" w:cs="Arial"/>
              <w:color w:val="000000"/>
              <w:sz w:val="18"/>
              <w:szCs w:val="18"/>
            </w:rPr>
            <w:t>, Latvija</w:t>
          </w:r>
        </w:p>
        <w:p w14:paraId="03C1E608" w14:textId="77777777" w:rsidR="00BE6BC8" w:rsidRPr="00BE6BC8" w:rsidRDefault="00A6445C" w:rsidP="00BE6BC8">
          <w:pPr>
            <w:pStyle w:val="Parastais"/>
            <w:jc w:val="right"/>
            <w:rPr>
              <w:rFonts w:ascii="Arial" w:eastAsia="Calibri" w:hAnsi="Arial" w:cs="Arial"/>
              <w:color w:val="000000"/>
              <w:sz w:val="18"/>
              <w:szCs w:val="18"/>
            </w:rPr>
          </w:pPr>
          <w:r>
            <w:rPr>
              <w:rFonts w:ascii="Arial" w:eastAsia="Calibri" w:hAnsi="Arial" w:cs="Arial"/>
              <w:color w:val="000000"/>
              <w:sz w:val="16"/>
              <w:szCs w:val="16"/>
            </w:rPr>
            <w:t>tālrunis 6761001</w:t>
          </w:r>
          <w:r w:rsidR="00BE6BC8" w:rsidRPr="000F5A90">
            <w:rPr>
              <w:rFonts w:ascii="Arial" w:eastAsia="Calibri" w:hAnsi="Arial" w:cs="Arial"/>
              <w:color w:val="000000"/>
              <w:sz w:val="16"/>
              <w:szCs w:val="16"/>
            </w:rPr>
            <w:t>5</w:t>
          </w:r>
          <w:r w:rsidR="00372F0F">
            <w:rPr>
              <w:rFonts w:ascii="Arial" w:eastAsia="Calibri" w:hAnsi="Arial" w:cs="Arial"/>
              <w:color w:val="000000"/>
              <w:sz w:val="16"/>
              <w:szCs w:val="16"/>
            </w:rPr>
            <w:t>,</w:t>
          </w:r>
          <w:r w:rsidR="00BE6BC8" w:rsidRPr="000F5A90">
            <w:rPr>
              <w:rFonts w:ascii="Arial" w:eastAsia="Calibri" w:hAnsi="Arial" w:cs="Arial"/>
              <w:color w:val="000000"/>
              <w:sz w:val="16"/>
              <w:szCs w:val="16"/>
            </w:rPr>
            <w:t xml:space="preserve"> e-pasts: </w:t>
          </w:r>
          <w:hyperlink r:id="rId2" w:history="1">
            <w:r w:rsidR="00BE6BC8" w:rsidRPr="000F5A90">
              <w:rPr>
                <w:rStyle w:val="Hipersaite"/>
                <w:rFonts w:ascii="Arial" w:eastAsia="Calibri" w:hAnsi="Arial" w:cs="Arial"/>
                <w:sz w:val="16"/>
                <w:szCs w:val="16"/>
              </w:rPr>
              <w:t>lvm@lvm.lv</w:t>
            </w:r>
          </w:hyperlink>
        </w:p>
        <w:p w14:paraId="40A26206" w14:textId="77777777" w:rsidR="00BE6BC8" w:rsidRDefault="00BE6BC8" w:rsidP="00BE6BC8">
          <w:pPr>
            <w:pStyle w:val="Parastais"/>
            <w:jc w:val="right"/>
            <w:rPr>
              <w:rFonts w:ascii="Arial" w:eastAsia="Calibri" w:hAnsi="Arial" w:cs="Arial"/>
              <w:color w:val="000000"/>
              <w:sz w:val="16"/>
              <w:szCs w:val="16"/>
            </w:rPr>
          </w:pPr>
        </w:p>
        <w:p w14:paraId="309764F6" w14:textId="77777777" w:rsidR="000F5A90" w:rsidRPr="000F5A90" w:rsidRDefault="000F5A90" w:rsidP="00BE6BC8">
          <w:pPr>
            <w:pStyle w:val="Parastais"/>
            <w:jc w:val="right"/>
            <w:rPr>
              <w:rFonts w:ascii="Arial" w:eastAsia="Calibri" w:hAnsi="Arial" w:cs="Arial"/>
              <w:sz w:val="18"/>
              <w:szCs w:val="18"/>
            </w:rPr>
          </w:pPr>
        </w:p>
      </w:tc>
    </w:tr>
  </w:tbl>
  <w:p w14:paraId="61034FD6" w14:textId="77777777" w:rsidR="00584D33" w:rsidRPr="00544172" w:rsidRDefault="001D6E20" w:rsidP="001D6E20">
    <w:pPr>
      <w:pStyle w:val="Galvene"/>
      <w:ind w:right="-1"/>
      <w:rPr>
        <w:lang w:val="lv-LV"/>
      </w:rPr>
    </w:pPr>
    <w:r>
      <w:rPr>
        <w:lang w:val="lv-LV"/>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B0D"/>
    <w:multiLevelType w:val="hybridMultilevel"/>
    <w:tmpl w:val="67D01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511D3"/>
    <w:multiLevelType w:val="hybridMultilevel"/>
    <w:tmpl w:val="872637A6"/>
    <w:lvl w:ilvl="0" w:tplc="04260005">
      <w:start w:val="1"/>
      <w:numFmt w:val="bullet"/>
      <w:lvlText w:val=""/>
      <w:lvlJc w:val="left"/>
      <w:pPr>
        <w:ind w:left="1350" w:hanging="360"/>
      </w:pPr>
      <w:rPr>
        <w:rFonts w:ascii="Wingdings" w:hAnsi="Wingdings"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4A8286C"/>
    <w:multiLevelType w:val="hybridMultilevel"/>
    <w:tmpl w:val="E05829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5F3F52"/>
    <w:multiLevelType w:val="hybridMultilevel"/>
    <w:tmpl w:val="D166D838"/>
    <w:lvl w:ilvl="0" w:tplc="D138E01E">
      <w:start w:val="1"/>
      <w:numFmt w:val="decimal"/>
      <w:lvlText w:val="(%1)"/>
      <w:lvlJc w:val="left"/>
      <w:pPr>
        <w:ind w:left="720" w:hanging="360"/>
      </w:pPr>
      <w:rPr>
        <w:rFonts w:hint="default"/>
      </w:rPr>
    </w:lvl>
    <w:lvl w:ilvl="1" w:tplc="A0789D34">
      <w:start w:val="1"/>
      <w:numFmt w:val="bullet"/>
      <w:lvlText w:val="-"/>
      <w:lvlJc w:val="left"/>
      <w:pPr>
        <w:ind w:left="1440" w:hanging="360"/>
      </w:pPr>
      <w:rPr>
        <w:rFonts w:ascii="Courier New" w:hAnsi="Courier New"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D26989"/>
    <w:multiLevelType w:val="hybridMultilevel"/>
    <w:tmpl w:val="F50A1A4E"/>
    <w:lvl w:ilvl="0" w:tplc="04260005">
      <w:start w:val="1"/>
      <w:numFmt w:val="bullet"/>
      <w:lvlText w:val=""/>
      <w:lvlJc w:val="left"/>
      <w:pPr>
        <w:ind w:left="1287" w:hanging="360"/>
      </w:pPr>
      <w:rPr>
        <w:rFonts w:ascii="Wingdings" w:hAnsi="Wingdings"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1520000"/>
    <w:multiLevelType w:val="hybridMultilevel"/>
    <w:tmpl w:val="60143C64"/>
    <w:lvl w:ilvl="0" w:tplc="04260005">
      <w:start w:val="1"/>
      <w:numFmt w:val="bullet"/>
      <w:lvlText w:val=""/>
      <w:lvlJc w:val="left"/>
      <w:pPr>
        <w:ind w:left="1346" w:hanging="360"/>
      </w:pPr>
      <w:rPr>
        <w:rFonts w:ascii="Wingdings" w:hAnsi="Wingdings" w:hint="default"/>
      </w:rPr>
    </w:lvl>
    <w:lvl w:ilvl="1" w:tplc="A0789D34">
      <w:start w:val="1"/>
      <w:numFmt w:val="bullet"/>
      <w:lvlText w:val="-"/>
      <w:lvlJc w:val="left"/>
      <w:pPr>
        <w:ind w:left="2066" w:hanging="360"/>
      </w:pPr>
      <w:rPr>
        <w:rFonts w:ascii="Courier New" w:hAnsi="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6" w15:restartNumberingAfterBreak="0">
    <w:nsid w:val="2502017D"/>
    <w:multiLevelType w:val="hybridMultilevel"/>
    <w:tmpl w:val="68AAB16C"/>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2CD51298"/>
    <w:multiLevelType w:val="hybridMultilevel"/>
    <w:tmpl w:val="F948D1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DB4862"/>
    <w:multiLevelType w:val="hybridMultilevel"/>
    <w:tmpl w:val="B2FA9920"/>
    <w:lvl w:ilvl="0" w:tplc="04260005">
      <w:start w:val="1"/>
      <w:numFmt w:val="bullet"/>
      <w:lvlText w:val=""/>
      <w:lvlJc w:val="left"/>
      <w:pPr>
        <w:ind w:left="1346" w:hanging="360"/>
      </w:pPr>
      <w:rPr>
        <w:rFonts w:ascii="Wingdings" w:hAnsi="Wingdings" w:hint="default"/>
      </w:rPr>
    </w:lvl>
    <w:lvl w:ilvl="1" w:tplc="A0789D34">
      <w:start w:val="1"/>
      <w:numFmt w:val="bullet"/>
      <w:lvlText w:val="-"/>
      <w:lvlJc w:val="left"/>
      <w:pPr>
        <w:ind w:left="2066" w:hanging="360"/>
      </w:pPr>
      <w:rPr>
        <w:rFonts w:ascii="Courier New" w:hAnsi="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9" w15:restartNumberingAfterBreak="0">
    <w:nsid w:val="30E90535"/>
    <w:multiLevelType w:val="hybridMultilevel"/>
    <w:tmpl w:val="7730EDA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10B403F"/>
    <w:multiLevelType w:val="hybridMultilevel"/>
    <w:tmpl w:val="E710E24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8600E7"/>
    <w:multiLevelType w:val="hybridMultilevel"/>
    <w:tmpl w:val="63A665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F9045B"/>
    <w:multiLevelType w:val="hybridMultilevel"/>
    <w:tmpl w:val="D94005A6"/>
    <w:lvl w:ilvl="0" w:tplc="04260005">
      <w:start w:val="1"/>
      <w:numFmt w:val="bullet"/>
      <w:lvlText w:val=""/>
      <w:lvlJc w:val="left"/>
      <w:pPr>
        <w:ind w:left="1346" w:hanging="360"/>
      </w:pPr>
      <w:rPr>
        <w:rFonts w:ascii="Wingdings" w:hAnsi="Wingdings" w:hint="default"/>
      </w:rPr>
    </w:lvl>
    <w:lvl w:ilvl="1" w:tplc="04260003">
      <w:start w:val="1"/>
      <w:numFmt w:val="bullet"/>
      <w:lvlText w:val="o"/>
      <w:lvlJc w:val="left"/>
      <w:pPr>
        <w:ind w:left="2066" w:hanging="360"/>
      </w:pPr>
      <w:rPr>
        <w:rFonts w:ascii="Courier New" w:hAnsi="Courier New" w:cs="Courier New" w:hint="default"/>
      </w:rPr>
    </w:lvl>
    <w:lvl w:ilvl="2" w:tplc="04260005" w:tentative="1">
      <w:start w:val="1"/>
      <w:numFmt w:val="bullet"/>
      <w:lvlText w:val=""/>
      <w:lvlJc w:val="left"/>
      <w:pPr>
        <w:ind w:left="2786" w:hanging="360"/>
      </w:pPr>
      <w:rPr>
        <w:rFonts w:ascii="Wingdings" w:hAnsi="Wingdings" w:hint="default"/>
      </w:rPr>
    </w:lvl>
    <w:lvl w:ilvl="3" w:tplc="04260001" w:tentative="1">
      <w:start w:val="1"/>
      <w:numFmt w:val="bullet"/>
      <w:lvlText w:val=""/>
      <w:lvlJc w:val="left"/>
      <w:pPr>
        <w:ind w:left="3506" w:hanging="360"/>
      </w:pPr>
      <w:rPr>
        <w:rFonts w:ascii="Symbol" w:hAnsi="Symbol" w:hint="default"/>
      </w:rPr>
    </w:lvl>
    <w:lvl w:ilvl="4" w:tplc="04260003" w:tentative="1">
      <w:start w:val="1"/>
      <w:numFmt w:val="bullet"/>
      <w:lvlText w:val="o"/>
      <w:lvlJc w:val="left"/>
      <w:pPr>
        <w:ind w:left="4226" w:hanging="360"/>
      </w:pPr>
      <w:rPr>
        <w:rFonts w:ascii="Courier New" w:hAnsi="Courier New" w:cs="Courier New" w:hint="default"/>
      </w:rPr>
    </w:lvl>
    <w:lvl w:ilvl="5" w:tplc="04260005" w:tentative="1">
      <w:start w:val="1"/>
      <w:numFmt w:val="bullet"/>
      <w:lvlText w:val=""/>
      <w:lvlJc w:val="left"/>
      <w:pPr>
        <w:ind w:left="4946" w:hanging="360"/>
      </w:pPr>
      <w:rPr>
        <w:rFonts w:ascii="Wingdings" w:hAnsi="Wingdings" w:hint="default"/>
      </w:rPr>
    </w:lvl>
    <w:lvl w:ilvl="6" w:tplc="04260001" w:tentative="1">
      <w:start w:val="1"/>
      <w:numFmt w:val="bullet"/>
      <w:lvlText w:val=""/>
      <w:lvlJc w:val="left"/>
      <w:pPr>
        <w:ind w:left="5666" w:hanging="360"/>
      </w:pPr>
      <w:rPr>
        <w:rFonts w:ascii="Symbol" w:hAnsi="Symbol" w:hint="default"/>
      </w:rPr>
    </w:lvl>
    <w:lvl w:ilvl="7" w:tplc="04260003" w:tentative="1">
      <w:start w:val="1"/>
      <w:numFmt w:val="bullet"/>
      <w:lvlText w:val="o"/>
      <w:lvlJc w:val="left"/>
      <w:pPr>
        <w:ind w:left="6386" w:hanging="360"/>
      </w:pPr>
      <w:rPr>
        <w:rFonts w:ascii="Courier New" w:hAnsi="Courier New" w:cs="Courier New" w:hint="default"/>
      </w:rPr>
    </w:lvl>
    <w:lvl w:ilvl="8" w:tplc="04260005" w:tentative="1">
      <w:start w:val="1"/>
      <w:numFmt w:val="bullet"/>
      <w:lvlText w:val=""/>
      <w:lvlJc w:val="left"/>
      <w:pPr>
        <w:ind w:left="7106" w:hanging="360"/>
      </w:pPr>
      <w:rPr>
        <w:rFonts w:ascii="Wingdings" w:hAnsi="Wingdings" w:hint="default"/>
      </w:rPr>
    </w:lvl>
  </w:abstractNum>
  <w:abstractNum w:abstractNumId="13" w15:restartNumberingAfterBreak="0">
    <w:nsid w:val="359F6477"/>
    <w:multiLevelType w:val="hybridMultilevel"/>
    <w:tmpl w:val="BB6E17F2"/>
    <w:lvl w:ilvl="0" w:tplc="1452FAF8">
      <w:start w:val="1"/>
      <w:numFmt w:val="decimal"/>
      <w:lvlText w:val="%1."/>
      <w:lvlJc w:val="left"/>
      <w:pPr>
        <w:ind w:left="720" w:hanging="360"/>
      </w:pPr>
      <w:rPr>
        <w:rFonts w:ascii="Arial" w:hAnsi="Arial" w:cs="Arial" w:hint="default"/>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FD06228"/>
    <w:multiLevelType w:val="hybridMultilevel"/>
    <w:tmpl w:val="A51C8DFC"/>
    <w:lvl w:ilvl="0" w:tplc="04260005">
      <w:start w:val="1"/>
      <w:numFmt w:val="bullet"/>
      <w:lvlText w:val=""/>
      <w:lvlJc w:val="left"/>
      <w:pPr>
        <w:ind w:left="2426" w:hanging="360"/>
      </w:pPr>
      <w:rPr>
        <w:rFonts w:ascii="Wingdings" w:hAnsi="Wingdings" w:hint="default"/>
      </w:rPr>
    </w:lvl>
    <w:lvl w:ilvl="1" w:tplc="04260003" w:tentative="1">
      <w:start w:val="1"/>
      <w:numFmt w:val="bullet"/>
      <w:lvlText w:val="o"/>
      <w:lvlJc w:val="left"/>
      <w:pPr>
        <w:ind w:left="3146" w:hanging="360"/>
      </w:pPr>
      <w:rPr>
        <w:rFonts w:ascii="Courier New" w:hAnsi="Courier New" w:cs="Courier New" w:hint="default"/>
      </w:rPr>
    </w:lvl>
    <w:lvl w:ilvl="2" w:tplc="04260005" w:tentative="1">
      <w:start w:val="1"/>
      <w:numFmt w:val="bullet"/>
      <w:lvlText w:val=""/>
      <w:lvlJc w:val="left"/>
      <w:pPr>
        <w:ind w:left="3866" w:hanging="360"/>
      </w:pPr>
      <w:rPr>
        <w:rFonts w:ascii="Wingdings" w:hAnsi="Wingdings" w:hint="default"/>
      </w:rPr>
    </w:lvl>
    <w:lvl w:ilvl="3" w:tplc="04260001" w:tentative="1">
      <w:start w:val="1"/>
      <w:numFmt w:val="bullet"/>
      <w:lvlText w:val=""/>
      <w:lvlJc w:val="left"/>
      <w:pPr>
        <w:ind w:left="4586" w:hanging="360"/>
      </w:pPr>
      <w:rPr>
        <w:rFonts w:ascii="Symbol" w:hAnsi="Symbol" w:hint="default"/>
      </w:rPr>
    </w:lvl>
    <w:lvl w:ilvl="4" w:tplc="04260003" w:tentative="1">
      <w:start w:val="1"/>
      <w:numFmt w:val="bullet"/>
      <w:lvlText w:val="o"/>
      <w:lvlJc w:val="left"/>
      <w:pPr>
        <w:ind w:left="5306" w:hanging="360"/>
      </w:pPr>
      <w:rPr>
        <w:rFonts w:ascii="Courier New" w:hAnsi="Courier New" w:cs="Courier New" w:hint="default"/>
      </w:rPr>
    </w:lvl>
    <w:lvl w:ilvl="5" w:tplc="04260005" w:tentative="1">
      <w:start w:val="1"/>
      <w:numFmt w:val="bullet"/>
      <w:lvlText w:val=""/>
      <w:lvlJc w:val="left"/>
      <w:pPr>
        <w:ind w:left="6026" w:hanging="360"/>
      </w:pPr>
      <w:rPr>
        <w:rFonts w:ascii="Wingdings" w:hAnsi="Wingdings" w:hint="default"/>
      </w:rPr>
    </w:lvl>
    <w:lvl w:ilvl="6" w:tplc="04260001" w:tentative="1">
      <w:start w:val="1"/>
      <w:numFmt w:val="bullet"/>
      <w:lvlText w:val=""/>
      <w:lvlJc w:val="left"/>
      <w:pPr>
        <w:ind w:left="6746" w:hanging="360"/>
      </w:pPr>
      <w:rPr>
        <w:rFonts w:ascii="Symbol" w:hAnsi="Symbol" w:hint="default"/>
      </w:rPr>
    </w:lvl>
    <w:lvl w:ilvl="7" w:tplc="04260003" w:tentative="1">
      <w:start w:val="1"/>
      <w:numFmt w:val="bullet"/>
      <w:lvlText w:val="o"/>
      <w:lvlJc w:val="left"/>
      <w:pPr>
        <w:ind w:left="7466" w:hanging="360"/>
      </w:pPr>
      <w:rPr>
        <w:rFonts w:ascii="Courier New" w:hAnsi="Courier New" w:cs="Courier New" w:hint="default"/>
      </w:rPr>
    </w:lvl>
    <w:lvl w:ilvl="8" w:tplc="04260005" w:tentative="1">
      <w:start w:val="1"/>
      <w:numFmt w:val="bullet"/>
      <w:lvlText w:val=""/>
      <w:lvlJc w:val="left"/>
      <w:pPr>
        <w:ind w:left="8186" w:hanging="360"/>
      </w:pPr>
      <w:rPr>
        <w:rFonts w:ascii="Wingdings" w:hAnsi="Wingdings" w:hint="default"/>
      </w:rPr>
    </w:lvl>
  </w:abstractNum>
  <w:abstractNum w:abstractNumId="15" w15:restartNumberingAfterBreak="0">
    <w:nsid w:val="48BF02BE"/>
    <w:multiLevelType w:val="hybridMultilevel"/>
    <w:tmpl w:val="D72C6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A81AF1"/>
    <w:multiLevelType w:val="hybridMultilevel"/>
    <w:tmpl w:val="86140ECC"/>
    <w:lvl w:ilvl="0" w:tplc="04260005">
      <w:start w:val="1"/>
      <w:numFmt w:val="bullet"/>
      <w:lvlText w:val=""/>
      <w:lvlJc w:val="left"/>
      <w:pPr>
        <w:ind w:left="1287" w:hanging="360"/>
      </w:pPr>
      <w:rPr>
        <w:rFonts w:ascii="Wingdings" w:hAnsi="Wingdings"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E8F1318"/>
    <w:multiLevelType w:val="hybridMultilevel"/>
    <w:tmpl w:val="55528F4E"/>
    <w:lvl w:ilvl="0" w:tplc="04260005">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0E6221"/>
    <w:multiLevelType w:val="hybridMultilevel"/>
    <w:tmpl w:val="48E6FDDA"/>
    <w:lvl w:ilvl="0" w:tplc="42589330">
      <w:start w:val="1"/>
      <w:numFmt w:val="decimal"/>
      <w:lvlText w:val="%1."/>
      <w:lvlJc w:val="left"/>
      <w:pPr>
        <w:ind w:left="720" w:hanging="360"/>
      </w:pPr>
      <w:rPr>
        <w:rFonts w:ascii="Times New Roman" w:hAnsi="Times New Roman" w:cs="Times New Roman" w:hint="default"/>
        <w:b w:val="0"/>
        <w:bCs w:val="0"/>
        <w:sz w:val="22"/>
        <w:szCs w:val="22"/>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8450CE"/>
    <w:multiLevelType w:val="hybridMultilevel"/>
    <w:tmpl w:val="E8188DA2"/>
    <w:lvl w:ilvl="0" w:tplc="04260005">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AC212E6"/>
    <w:multiLevelType w:val="hybridMultilevel"/>
    <w:tmpl w:val="68BC6BF0"/>
    <w:lvl w:ilvl="0" w:tplc="A0789D34">
      <w:start w:val="1"/>
      <w:numFmt w:val="bullet"/>
      <w:lvlText w:val="-"/>
      <w:lvlJc w:val="left"/>
      <w:pPr>
        <w:ind w:left="2160" w:hanging="360"/>
      </w:pPr>
      <w:rPr>
        <w:rFonts w:ascii="Courier New" w:hAnsi="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1" w15:restartNumberingAfterBreak="0">
    <w:nsid w:val="5FF46C13"/>
    <w:multiLevelType w:val="hybridMultilevel"/>
    <w:tmpl w:val="E44601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2F3876"/>
    <w:multiLevelType w:val="hybridMultilevel"/>
    <w:tmpl w:val="74E6F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7C1512"/>
    <w:multiLevelType w:val="hybridMultilevel"/>
    <w:tmpl w:val="35DE143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712B4FC5"/>
    <w:multiLevelType w:val="hybridMultilevel"/>
    <w:tmpl w:val="08C6DF7A"/>
    <w:lvl w:ilvl="0" w:tplc="04260005">
      <w:start w:val="1"/>
      <w:numFmt w:val="bullet"/>
      <w:lvlText w:val=""/>
      <w:lvlJc w:val="left"/>
      <w:pPr>
        <w:ind w:left="1287" w:hanging="360"/>
      </w:pPr>
      <w:rPr>
        <w:rFonts w:ascii="Wingdings" w:hAnsi="Wingdings"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716B56F1"/>
    <w:multiLevelType w:val="hybridMultilevel"/>
    <w:tmpl w:val="48D687F0"/>
    <w:lvl w:ilvl="0" w:tplc="A0789D3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6C4A2F"/>
    <w:multiLevelType w:val="hybridMultilevel"/>
    <w:tmpl w:val="7A300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B0E1C87"/>
    <w:multiLevelType w:val="hybridMultilevel"/>
    <w:tmpl w:val="A36266A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0"/>
  </w:num>
  <w:num w:numId="4">
    <w:abstractNumId w:val="5"/>
  </w:num>
  <w:num w:numId="5">
    <w:abstractNumId w:val="7"/>
  </w:num>
  <w:num w:numId="6">
    <w:abstractNumId w:val="18"/>
  </w:num>
  <w:num w:numId="7">
    <w:abstractNumId w:val="11"/>
  </w:num>
  <w:num w:numId="8">
    <w:abstractNumId w:val="14"/>
  </w:num>
  <w:num w:numId="9">
    <w:abstractNumId w:val="23"/>
  </w:num>
  <w:num w:numId="10">
    <w:abstractNumId w:val="25"/>
  </w:num>
  <w:num w:numId="11">
    <w:abstractNumId w:val="21"/>
  </w:num>
  <w:num w:numId="12">
    <w:abstractNumId w:val="2"/>
  </w:num>
  <w:num w:numId="13">
    <w:abstractNumId w:val="1"/>
  </w:num>
  <w:num w:numId="14">
    <w:abstractNumId w:val="9"/>
  </w:num>
  <w:num w:numId="15">
    <w:abstractNumId w:val="0"/>
  </w:num>
  <w:num w:numId="16">
    <w:abstractNumId w:val="15"/>
  </w:num>
  <w:num w:numId="17">
    <w:abstractNumId w:val="16"/>
  </w:num>
  <w:num w:numId="18">
    <w:abstractNumId w:val="17"/>
  </w:num>
  <w:num w:numId="19">
    <w:abstractNumId w:val="3"/>
  </w:num>
  <w:num w:numId="20">
    <w:abstractNumId w:val="10"/>
  </w:num>
  <w:num w:numId="21">
    <w:abstractNumId w:val="19"/>
  </w:num>
  <w:num w:numId="22">
    <w:abstractNumId w:val="4"/>
  </w:num>
  <w:num w:numId="23">
    <w:abstractNumId w:val="22"/>
  </w:num>
  <w:num w:numId="24">
    <w:abstractNumId w:val="2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202"/>
    <w:rsid w:val="00002862"/>
    <w:rsid w:val="000045AC"/>
    <w:rsid w:val="00005609"/>
    <w:rsid w:val="00005EB9"/>
    <w:rsid w:val="0001271D"/>
    <w:rsid w:val="00014EC5"/>
    <w:rsid w:val="00035921"/>
    <w:rsid w:val="00041A51"/>
    <w:rsid w:val="00046FB7"/>
    <w:rsid w:val="0005223D"/>
    <w:rsid w:val="00052539"/>
    <w:rsid w:val="000548A8"/>
    <w:rsid w:val="00056492"/>
    <w:rsid w:val="000633CF"/>
    <w:rsid w:val="00074C88"/>
    <w:rsid w:val="00075D73"/>
    <w:rsid w:val="000819CA"/>
    <w:rsid w:val="00084676"/>
    <w:rsid w:val="0008551E"/>
    <w:rsid w:val="00086117"/>
    <w:rsid w:val="0008720B"/>
    <w:rsid w:val="000934CB"/>
    <w:rsid w:val="000A5AB6"/>
    <w:rsid w:val="000B03CC"/>
    <w:rsid w:val="000B04AA"/>
    <w:rsid w:val="000D2B5C"/>
    <w:rsid w:val="000D3736"/>
    <w:rsid w:val="000D6096"/>
    <w:rsid w:val="000D6EBA"/>
    <w:rsid w:val="000D7AC9"/>
    <w:rsid w:val="000E1CE8"/>
    <w:rsid w:val="000F13C6"/>
    <w:rsid w:val="000F5A90"/>
    <w:rsid w:val="001074FF"/>
    <w:rsid w:val="00110167"/>
    <w:rsid w:val="001127BD"/>
    <w:rsid w:val="00114647"/>
    <w:rsid w:val="0011563F"/>
    <w:rsid w:val="00123AC8"/>
    <w:rsid w:val="00130A0E"/>
    <w:rsid w:val="0013602B"/>
    <w:rsid w:val="00144000"/>
    <w:rsid w:val="0014499B"/>
    <w:rsid w:val="001468C6"/>
    <w:rsid w:val="001527F8"/>
    <w:rsid w:val="00157A30"/>
    <w:rsid w:val="00163500"/>
    <w:rsid w:val="00163D3B"/>
    <w:rsid w:val="00164707"/>
    <w:rsid w:val="001A2EF3"/>
    <w:rsid w:val="001A56C7"/>
    <w:rsid w:val="001A7434"/>
    <w:rsid w:val="001C73C9"/>
    <w:rsid w:val="001D3376"/>
    <w:rsid w:val="001D6E20"/>
    <w:rsid w:val="001E07D5"/>
    <w:rsid w:val="001E0B0E"/>
    <w:rsid w:val="001F19FC"/>
    <w:rsid w:val="001F2BC9"/>
    <w:rsid w:val="001F552F"/>
    <w:rsid w:val="001F6A0A"/>
    <w:rsid w:val="001F6B21"/>
    <w:rsid w:val="00200E8E"/>
    <w:rsid w:val="00210A10"/>
    <w:rsid w:val="00214FC4"/>
    <w:rsid w:val="0022099E"/>
    <w:rsid w:val="00221FD6"/>
    <w:rsid w:val="002236F7"/>
    <w:rsid w:val="00225918"/>
    <w:rsid w:val="002424A9"/>
    <w:rsid w:val="00244CC7"/>
    <w:rsid w:val="00257F5E"/>
    <w:rsid w:val="00280BFD"/>
    <w:rsid w:val="002832D6"/>
    <w:rsid w:val="002842AB"/>
    <w:rsid w:val="002938D9"/>
    <w:rsid w:val="002B60EC"/>
    <w:rsid w:val="002C02E1"/>
    <w:rsid w:val="002E25E8"/>
    <w:rsid w:val="002E2755"/>
    <w:rsid w:val="002E5F2C"/>
    <w:rsid w:val="002F12A2"/>
    <w:rsid w:val="002F2CAE"/>
    <w:rsid w:val="002F405B"/>
    <w:rsid w:val="00300377"/>
    <w:rsid w:val="003136AA"/>
    <w:rsid w:val="003147B6"/>
    <w:rsid w:val="00322C66"/>
    <w:rsid w:val="00323166"/>
    <w:rsid w:val="00327770"/>
    <w:rsid w:val="00331547"/>
    <w:rsid w:val="00332765"/>
    <w:rsid w:val="003359B7"/>
    <w:rsid w:val="00347943"/>
    <w:rsid w:val="00360C0B"/>
    <w:rsid w:val="0036108A"/>
    <w:rsid w:val="00366DD8"/>
    <w:rsid w:val="00371F3D"/>
    <w:rsid w:val="003723A6"/>
    <w:rsid w:val="00372F0F"/>
    <w:rsid w:val="00373326"/>
    <w:rsid w:val="00374944"/>
    <w:rsid w:val="003825BA"/>
    <w:rsid w:val="003841BA"/>
    <w:rsid w:val="00384202"/>
    <w:rsid w:val="00391A9F"/>
    <w:rsid w:val="00397661"/>
    <w:rsid w:val="003A07D5"/>
    <w:rsid w:val="003A1D86"/>
    <w:rsid w:val="003A2E7C"/>
    <w:rsid w:val="003B06C3"/>
    <w:rsid w:val="003B3F6F"/>
    <w:rsid w:val="003C1865"/>
    <w:rsid w:val="003C59AC"/>
    <w:rsid w:val="003C7EA8"/>
    <w:rsid w:val="003E1ECF"/>
    <w:rsid w:val="003E28CB"/>
    <w:rsid w:val="003F6890"/>
    <w:rsid w:val="00406585"/>
    <w:rsid w:val="00406841"/>
    <w:rsid w:val="004145E8"/>
    <w:rsid w:val="00416EAA"/>
    <w:rsid w:val="00430EF7"/>
    <w:rsid w:val="00437316"/>
    <w:rsid w:val="00441A3F"/>
    <w:rsid w:val="00441AE8"/>
    <w:rsid w:val="00455F98"/>
    <w:rsid w:val="004633A5"/>
    <w:rsid w:val="00464E7E"/>
    <w:rsid w:val="00474A3A"/>
    <w:rsid w:val="00481208"/>
    <w:rsid w:val="0049179D"/>
    <w:rsid w:val="00492E8D"/>
    <w:rsid w:val="00494A3A"/>
    <w:rsid w:val="004B3F76"/>
    <w:rsid w:val="004C091E"/>
    <w:rsid w:val="004C1BCB"/>
    <w:rsid w:val="004C6512"/>
    <w:rsid w:val="004D09B8"/>
    <w:rsid w:val="004D0EAC"/>
    <w:rsid w:val="004D2AC7"/>
    <w:rsid w:val="004F3760"/>
    <w:rsid w:val="004F4D68"/>
    <w:rsid w:val="004F5141"/>
    <w:rsid w:val="004F5684"/>
    <w:rsid w:val="00503487"/>
    <w:rsid w:val="0050623D"/>
    <w:rsid w:val="00510618"/>
    <w:rsid w:val="00510698"/>
    <w:rsid w:val="00511A2D"/>
    <w:rsid w:val="00514ED6"/>
    <w:rsid w:val="00530671"/>
    <w:rsid w:val="0053093F"/>
    <w:rsid w:val="00533143"/>
    <w:rsid w:val="0053484E"/>
    <w:rsid w:val="00535D99"/>
    <w:rsid w:val="00537973"/>
    <w:rsid w:val="00544172"/>
    <w:rsid w:val="00544658"/>
    <w:rsid w:val="00551CDE"/>
    <w:rsid w:val="005544E8"/>
    <w:rsid w:val="00565895"/>
    <w:rsid w:val="0057339B"/>
    <w:rsid w:val="00576182"/>
    <w:rsid w:val="00582318"/>
    <w:rsid w:val="00583D8E"/>
    <w:rsid w:val="00584D33"/>
    <w:rsid w:val="005875EA"/>
    <w:rsid w:val="005877B0"/>
    <w:rsid w:val="005877BA"/>
    <w:rsid w:val="00593BF1"/>
    <w:rsid w:val="00595DC5"/>
    <w:rsid w:val="005A50AB"/>
    <w:rsid w:val="005B1F83"/>
    <w:rsid w:val="005B4D8B"/>
    <w:rsid w:val="005C025C"/>
    <w:rsid w:val="005C262A"/>
    <w:rsid w:val="005C579D"/>
    <w:rsid w:val="005C61CE"/>
    <w:rsid w:val="005D279D"/>
    <w:rsid w:val="005D3C8C"/>
    <w:rsid w:val="005D53CC"/>
    <w:rsid w:val="005D56E0"/>
    <w:rsid w:val="005F0C94"/>
    <w:rsid w:val="005F2E48"/>
    <w:rsid w:val="006046CB"/>
    <w:rsid w:val="00615082"/>
    <w:rsid w:val="006334CE"/>
    <w:rsid w:val="00634DB6"/>
    <w:rsid w:val="006352A4"/>
    <w:rsid w:val="0064121E"/>
    <w:rsid w:val="00643519"/>
    <w:rsid w:val="00666F02"/>
    <w:rsid w:val="00667686"/>
    <w:rsid w:val="00673682"/>
    <w:rsid w:val="00674ACB"/>
    <w:rsid w:val="00676AC7"/>
    <w:rsid w:val="006773D0"/>
    <w:rsid w:val="006858DA"/>
    <w:rsid w:val="006919B9"/>
    <w:rsid w:val="006919DD"/>
    <w:rsid w:val="0069517D"/>
    <w:rsid w:val="00695318"/>
    <w:rsid w:val="00696CB4"/>
    <w:rsid w:val="006978CF"/>
    <w:rsid w:val="006A1228"/>
    <w:rsid w:val="006B7C0E"/>
    <w:rsid w:val="006D1C2B"/>
    <w:rsid w:val="006E2C50"/>
    <w:rsid w:val="00700424"/>
    <w:rsid w:val="0070394C"/>
    <w:rsid w:val="007058D8"/>
    <w:rsid w:val="00722C6A"/>
    <w:rsid w:val="007252D5"/>
    <w:rsid w:val="007364C4"/>
    <w:rsid w:val="00746635"/>
    <w:rsid w:val="00747111"/>
    <w:rsid w:val="00750D86"/>
    <w:rsid w:val="007523E7"/>
    <w:rsid w:val="00754168"/>
    <w:rsid w:val="00756CC7"/>
    <w:rsid w:val="007746DD"/>
    <w:rsid w:val="0077710A"/>
    <w:rsid w:val="00781B30"/>
    <w:rsid w:val="007824EF"/>
    <w:rsid w:val="00782795"/>
    <w:rsid w:val="00786A36"/>
    <w:rsid w:val="00787996"/>
    <w:rsid w:val="007903BE"/>
    <w:rsid w:val="00791728"/>
    <w:rsid w:val="007A1D16"/>
    <w:rsid w:val="007A3B8D"/>
    <w:rsid w:val="007A552E"/>
    <w:rsid w:val="007B0350"/>
    <w:rsid w:val="007B352C"/>
    <w:rsid w:val="007C08F1"/>
    <w:rsid w:val="007C21B2"/>
    <w:rsid w:val="007D08C6"/>
    <w:rsid w:val="007D1CD9"/>
    <w:rsid w:val="007F16F3"/>
    <w:rsid w:val="007F30B7"/>
    <w:rsid w:val="007F7B50"/>
    <w:rsid w:val="008017CE"/>
    <w:rsid w:val="008109FA"/>
    <w:rsid w:val="00810CC2"/>
    <w:rsid w:val="00813FED"/>
    <w:rsid w:val="00817DBA"/>
    <w:rsid w:val="008360BB"/>
    <w:rsid w:val="0083670F"/>
    <w:rsid w:val="00847660"/>
    <w:rsid w:val="00864772"/>
    <w:rsid w:val="008709A6"/>
    <w:rsid w:val="00872F98"/>
    <w:rsid w:val="00876A79"/>
    <w:rsid w:val="008860FF"/>
    <w:rsid w:val="008863D5"/>
    <w:rsid w:val="008878E7"/>
    <w:rsid w:val="00893346"/>
    <w:rsid w:val="00893ACD"/>
    <w:rsid w:val="008B056C"/>
    <w:rsid w:val="008B1202"/>
    <w:rsid w:val="008B44A3"/>
    <w:rsid w:val="008B679F"/>
    <w:rsid w:val="008C1177"/>
    <w:rsid w:val="008C39DE"/>
    <w:rsid w:val="008C5303"/>
    <w:rsid w:val="008E490A"/>
    <w:rsid w:val="008E60AE"/>
    <w:rsid w:val="00901340"/>
    <w:rsid w:val="00902A2C"/>
    <w:rsid w:val="009100AD"/>
    <w:rsid w:val="009158A0"/>
    <w:rsid w:val="0091623F"/>
    <w:rsid w:val="009173D9"/>
    <w:rsid w:val="00930F35"/>
    <w:rsid w:val="00933704"/>
    <w:rsid w:val="00933FD5"/>
    <w:rsid w:val="00936A04"/>
    <w:rsid w:val="00941F1F"/>
    <w:rsid w:val="00947186"/>
    <w:rsid w:val="00953201"/>
    <w:rsid w:val="00953AB9"/>
    <w:rsid w:val="009541BC"/>
    <w:rsid w:val="009643A1"/>
    <w:rsid w:val="00974E71"/>
    <w:rsid w:val="00982099"/>
    <w:rsid w:val="009943E4"/>
    <w:rsid w:val="00996C1F"/>
    <w:rsid w:val="009A15B7"/>
    <w:rsid w:val="009A1DCA"/>
    <w:rsid w:val="009A3D5C"/>
    <w:rsid w:val="009C36A1"/>
    <w:rsid w:val="009C5CC8"/>
    <w:rsid w:val="009C75DA"/>
    <w:rsid w:val="009D7FD7"/>
    <w:rsid w:val="009E6604"/>
    <w:rsid w:val="009F0CDC"/>
    <w:rsid w:val="009F45AF"/>
    <w:rsid w:val="009F5427"/>
    <w:rsid w:val="00A010CE"/>
    <w:rsid w:val="00A058E4"/>
    <w:rsid w:val="00A129DC"/>
    <w:rsid w:val="00A13794"/>
    <w:rsid w:val="00A15089"/>
    <w:rsid w:val="00A458E8"/>
    <w:rsid w:val="00A54238"/>
    <w:rsid w:val="00A60EBD"/>
    <w:rsid w:val="00A6445C"/>
    <w:rsid w:val="00A66320"/>
    <w:rsid w:val="00A7368B"/>
    <w:rsid w:val="00A8183F"/>
    <w:rsid w:val="00A81BCF"/>
    <w:rsid w:val="00A85FAD"/>
    <w:rsid w:val="00A86038"/>
    <w:rsid w:val="00AB26D3"/>
    <w:rsid w:val="00AB6ABE"/>
    <w:rsid w:val="00AC2322"/>
    <w:rsid w:val="00AD0600"/>
    <w:rsid w:val="00AD06E7"/>
    <w:rsid w:val="00AD49E9"/>
    <w:rsid w:val="00AE6673"/>
    <w:rsid w:val="00AE7BA9"/>
    <w:rsid w:val="00AF13E1"/>
    <w:rsid w:val="00AF3E12"/>
    <w:rsid w:val="00AF6700"/>
    <w:rsid w:val="00AF6C25"/>
    <w:rsid w:val="00B0543A"/>
    <w:rsid w:val="00B06E03"/>
    <w:rsid w:val="00B1202C"/>
    <w:rsid w:val="00B14B4F"/>
    <w:rsid w:val="00B225DB"/>
    <w:rsid w:val="00B33DF8"/>
    <w:rsid w:val="00B352CE"/>
    <w:rsid w:val="00B42159"/>
    <w:rsid w:val="00B55F41"/>
    <w:rsid w:val="00B62CB9"/>
    <w:rsid w:val="00B679B5"/>
    <w:rsid w:val="00B72304"/>
    <w:rsid w:val="00B75168"/>
    <w:rsid w:val="00B8545D"/>
    <w:rsid w:val="00B87A86"/>
    <w:rsid w:val="00B942AE"/>
    <w:rsid w:val="00BA13F6"/>
    <w:rsid w:val="00BA3CE8"/>
    <w:rsid w:val="00BB112A"/>
    <w:rsid w:val="00BB4218"/>
    <w:rsid w:val="00BC34CD"/>
    <w:rsid w:val="00BE0FEB"/>
    <w:rsid w:val="00BE1B7E"/>
    <w:rsid w:val="00BE20D5"/>
    <w:rsid w:val="00BE6B04"/>
    <w:rsid w:val="00BE6BC8"/>
    <w:rsid w:val="00BF20C5"/>
    <w:rsid w:val="00BF2D4F"/>
    <w:rsid w:val="00BF76D1"/>
    <w:rsid w:val="00C010D8"/>
    <w:rsid w:val="00C01B23"/>
    <w:rsid w:val="00C049FC"/>
    <w:rsid w:val="00C1155A"/>
    <w:rsid w:val="00C14C5E"/>
    <w:rsid w:val="00C20650"/>
    <w:rsid w:val="00C221BB"/>
    <w:rsid w:val="00C47414"/>
    <w:rsid w:val="00C53F98"/>
    <w:rsid w:val="00C674BD"/>
    <w:rsid w:val="00C707E5"/>
    <w:rsid w:val="00C83F81"/>
    <w:rsid w:val="00C87B06"/>
    <w:rsid w:val="00C87C3E"/>
    <w:rsid w:val="00C91A46"/>
    <w:rsid w:val="00C972E5"/>
    <w:rsid w:val="00CA3657"/>
    <w:rsid w:val="00CB0E2A"/>
    <w:rsid w:val="00CB55C0"/>
    <w:rsid w:val="00CC3474"/>
    <w:rsid w:val="00CC381C"/>
    <w:rsid w:val="00CC50DB"/>
    <w:rsid w:val="00CC672B"/>
    <w:rsid w:val="00CC7BCD"/>
    <w:rsid w:val="00CD20D3"/>
    <w:rsid w:val="00CD5421"/>
    <w:rsid w:val="00CF0C37"/>
    <w:rsid w:val="00CF2F50"/>
    <w:rsid w:val="00D021A8"/>
    <w:rsid w:val="00D0251C"/>
    <w:rsid w:val="00D216F1"/>
    <w:rsid w:val="00D273F3"/>
    <w:rsid w:val="00D83E35"/>
    <w:rsid w:val="00D84073"/>
    <w:rsid w:val="00D8582F"/>
    <w:rsid w:val="00D914B8"/>
    <w:rsid w:val="00DA2945"/>
    <w:rsid w:val="00DA438F"/>
    <w:rsid w:val="00DA628F"/>
    <w:rsid w:val="00DB07CC"/>
    <w:rsid w:val="00DB1F62"/>
    <w:rsid w:val="00DB6FC8"/>
    <w:rsid w:val="00DC2CA0"/>
    <w:rsid w:val="00DC4DDE"/>
    <w:rsid w:val="00DC511B"/>
    <w:rsid w:val="00DD2962"/>
    <w:rsid w:val="00DE05A7"/>
    <w:rsid w:val="00DE142D"/>
    <w:rsid w:val="00DE50F0"/>
    <w:rsid w:val="00DE6656"/>
    <w:rsid w:val="00DE718B"/>
    <w:rsid w:val="00DF6D42"/>
    <w:rsid w:val="00DF6FF5"/>
    <w:rsid w:val="00E071AD"/>
    <w:rsid w:val="00E11456"/>
    <w:rsid w:val="00E20E12"/>
    <w:rsid w:val="00E21471"/>
    <w:rsid w:val="00E31B1E"/>
    <w:rsid w:val="00E361A2"/>
    <w:rsid w:val="00E363D5"/>
    <w:rsid w:val="00E44E67"/>
    <w:rsid w:val="00E47C06"/>
    <w:rsid w:val="00E51FF0"/>
    <w:rsid w:val="00E53E81"/>
    <w:rsid w:val="00E54DBB"/>
    <w:rsid w:val="00E660A6"/>
    <w:rsid w:val="00E670FE"/>
    <w:rsid w:val="00E70DBD"/>
    <w:rsid w:val="00E768F7"/>
    <w:rsid w:val="00E810C6"/>
    <w:rsid w:val="00E813AB"/>
    <w:rsid w:val="00EA080F"/>
    <w:rsid w:val="00EB2ECA"/>
    <w:rsid w:val="00EC28A5"/>
    <w:rsid w:val="00EC5648"/>
    <w:rsid w:val="00ED551E"/>
    <w:rsid w:val="00EE064E"/>
    <w:rsid w:val="00EE1D50"/>
    <w:rsid w:val="00EE2BC7"/>
    <w:rsid w:val="00EF3540"/>
    <w:rsid w:val="00EF4BA9"/>
    <w:rsid w:val="00F015A7"/>
    <w:rsid w:val="00F01B41"/>
    <w:rsid w:val="00F2678E"/>
    <w:rsid w:val="00F35EB1"/>
    <w:rsid w:val="00F371D3"/>
    <w:rsid w:val="00F4169F"/>
    <w:rsid w:val="00F47EE2"/>
    <w:rsid w:val="00F55BD5"/>
    <w:rsid w:val="00F64C5B"/>
    <w:rsid w:val="00F652E9"/>
    <w:rsid w:val="00F80100"/>
    <w:rsid w:val="00F879E3"/>
    <w:rsid w:val="00FA034E"/>
    <w:rsid w:val="00FA67CB"/>
    <w:rsid w:val="00FA6D36"/>
    <w:rsid w:val="00FB593F"/>
    <w:rsid w:val="00FC1362"/>
    <w:rsid w:val="00FC4ABB"/>
    <w:rsid w:val="00FD3D54"/>
    <w:rsid w:val="00FD77D6"/>
    <w:rsid w:val="00FE11CF"/>
    <w:rsid w:val="00FE15BF"/>
    <w:rsid w:val="00FE2BAC"/>
    <w:rsid w:val="00FF6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30AC57"/>
  <w15:chartTrackingRefBased/>
  <w15:docId w15:val="{5AAF266F-B230-444A-AB22-987CCD74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Sample" w:semiHidden="1" w:unhideWhenUsed="1"/>
    <w:lsdException w:name="HTML Typewriter"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ais"/>
    <w:next w:val="Parastais"/>
    <w:qFormat/>
    <w:rsid w:val="00AD0600"/>
    <w:pPr>
      <w:keepNext/>
      <w:jc w:val="center"/>
      <w:outlineLvl w:val="0"/>
    </w:pPr>
    <w:rPr>
      <w:sz w:val="28"/>
    </w:rPr>
  </w:style>
  <w:style w:type="paragraph" w:styleId="Virsraksts5">
    <w:name w:val="heading 5"/>
    <w:basedOn w:val="Parastais"/>
    <w:next w:val="Parastais"/>
    <w:qFormat/>
    <w:rsid w:val="00AD0600"/>
    <w:pPr>
      <w:keepNext/>
      <w:outlineLvl w:val="4"/>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782795"/>
    <w:pPr>
      <w:jc w:val="both"/>
    </w:pPr>
    <w:rPr>
      <w:sz w:val="24"/>
      <w:lang w:eastAsia="en-US"/>
    </w:rPr>
  </w:style>
  <w:style w:type="paragraph" w:styleId="Galvene">
    <w:name w:val="header"/>
    <w:basedOn w:val="Parastais"/>
    <w:link w:val="GalveneRakstz"/>
    <w:rsid w:val="00AD0600"/>
    <w:pPr>
      <w:tabs>
        <w:tab w:val="center" w:pos="4153"/>
        <w:tab w:val="right" w:pos="8306"/>
      </w:tabs>
    </w:pPr>
    <w:rPr>
      <w:lang w:val="x-none"/>
    </w:rPr>
  </w:style>
  <w:style w:type="paragraph" w:styleId="Kjene">
    <w:name w:val="footer"/>
    <w:basedOn w:val="Parastais"/>
    <w:rsid w:val="00AD0600"/>
    <w:pPr>
      <w:tabs>
        <w:tab w:val="center" w:pos="4320"/>
        <w:tab w:val="right" w:pos="8640"/>
      </w:tabs>
    </w:pPr>
  </w:style>
  <w:style w:type="paragraph" w:styleId="Pamattekstsaratkpi">
    <w:name w:val="Body Text Indent"/>
    <w:basedOn w:val="Parastais"/>
    <w:rsid w:val="00AD0600"/>
    <w:pPr>
      <w:ind w:firstLine="720"/>
    </w:pPr>
    <w:rPr>
      <w:rFonts w:ascii="Tahoma" w:hAnsi="Tahoma" w:cs="Tahoma"/>
    </w:rPr>
  </w:style>
  <w:style w:type="paragraph" w:styleId="Balonteksts">
    <w:name w:val="Balloon Text"/>
    <w:basedOn w:val="Parastais"/>
    <w:link w:val="BalontekstsRakstz"/>
    <w:rsid w:val="00474A3A"/>
    <w:rPr>
      <w:rFonts w:ascii="Tahoma" w:hAnsi="Tahoma"/>
      <w:sz w:val="16"/>
      <w:szCs w:val="16"/>
      <w:lang w:val="x-none"/>
    </w:rPr>
  </w:style>
  <w:style w:type="character" w:customStyle="1" w:styleId="BalontekstsRakstz">
    <w:name w:val="Balonteksts Rakstz."/>
    <w:link w:val="Balonteksts"/>
    <w:rsid w:val="00474A3A"/>
    <w:rPr>
      <w:rFonts w:ascii="Tahoma" w:hAnsi="Tahoma" w:cs="Tahoma"/>
      <w:sz w:val="16"/>
      <w:szCs w:val="16"/>
      <w:lang w:eastAsia="en-US"/>
    </w:rPr>
  </w:style>
  <w:style w:type="table" w:styleId="Reatabula">
    <w:name w:val="Table Grid"/>
    <w:basedOn w:val="Parastatabula"/>
    <w:uiPriority w:val="59"/>
    <w:rsid w:val="00474A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474A3A"/>
    <w:rPr>
      <w:color w:val="0000FF"/>
      <w:u w:val="single"/>
    </w:rPr>
  </w:style>
  <w:style w:type="paragraph" w:customStyle="1" w:styleId="Teksts1">
    <w:name w:val="Teksts1"/>
    <w:basedOn w:val="Parastais"/>
    <w:rsid w:val="000A5AB6"/>
    <w:pPr>
      <w:spacing w:after="320"/>
    </w:pPr>
  </w:style>
  <w:style w:type="paragraph" w:customStyle="1" w:styleId="Teksts2">
    <w:name w:val="Teksts2"/>
    <w:basedOn w:val="Parastais"/>
    <w:rsid w:val="000A5AB6"/>
  </w:style>
  <w:style w:type="paragraph" w:customStyle="1" w:styleId="Datums1">
    <w:name w:val="Datums1"/>
    <w:basedOn w:val="Parastais"/>
    <w:next w:val="Parastais"/>
    <w:rsid w:val="000A5AB6"/>
    <w:pPr>
      <w:spacing w:before="1700"/>
      <w:jc w:val="left"/>
    </w:pPr>
    <w:rPr>
      <w:lang w:val="en-US"/>
    </w:rPr>
  </w:style>
  <w:style w:type="paragraph" w:customStyle="1" w:styleId="Adrese">
    <w:name w:val="Adrese"/>
    <w:basedOn w:val="Parastais"/>
    <w:rsid w:val="000A5AB6"/>
    <w:pPr>
      <w:jc w:val="left"/>
    </w:pPr>
    <w:rPr>
      <w:lang w:val="en-US"/>
    </w:rPr>
  </w:style>
  <w:style w:type="paragraph" w:customStyle="1" w:styleId="Uzruna1">
    <w:name w:val="Uzruna1"/>
    <w:basedOn w:val="Parastais"/>
    <w:next w:val="Teksts1"/>
    <w:rsid w:val="000A5AB6"/>
    <w:pPr>
      <w:spacing w:before="320" w:after="320"/>
      <w:jc w:val="left"/>
    </w:pPr>
    <w:rPr>
      <w:lang w:val="en-US"/>
    </w:rPr>
  </w:style>
  <w:style w:type="paragraph" w:customStyle="1" w:styleId="Nobeigums">
    <w:name w:val="Nobeigums"/>
    <w:basedOn w:val="Parastais"/>
    <w:rsid w:val="000A5AB6"/>
    <w:pPr>
      <w:jc w:val="left"/>
    </w:pPr>
    <w:rPr>
      <w:lang w:val="en-US"/>
    </w:rPr>
  </w:style>
  <w:style w:type="paragraph" w:customStyle="1" w:styleId="Autors">
    <w:name w:val="Autors"/>
    <w:basedOn w:val="Parastais"/>
    <w:next w:val="Parastais"/>
    <w:rsid w:val="000A5AB6"/>
    <w:pPr>
      <w:tabs>
        <w:tab w:val="right" w:pos="9072"/>
      </w:tabs>
      <w:spacing w:before="1440"/>
      <w:jc w:val="left"/>
    </w:pPr>
    <w:rPr>
      <w:lang w:val="en-US"/>
    </w:rPr>
  </w:style>
  <w:style w:type="paragraph" w:customStyle="1" w:styleId="Valsts">
    <w:name w:val="Valsts"/>
    <w:basedOn w:val="Parastais"/>
    <w:rsid w:val="000A5AB6"/>
    <w:pPr>
      <w:jc w:val="left"/>
    </w:pPr>
    <w:rPr>
      <w:caps/>
      <w:lang w:val="en-US"/>
    </w:rPr>
  </w:style>
  <w:style w:type="paragraph" w:customStyle="1" w:styleId="Registrnum">
    <w:name w:val="Registr. num"/>
    <w:basedOn w:val="Parastais"/>
    <w:next w:val="Adrese"/>
    <w:rsid w:val="000A5AB6"/>
    <w:pPr>
      <w:spacing w:after="320"/>
      <w:jc w:val="left"/>
    </w:pPr>
    <w:rPr>
      <w:lang w:val="en-US"/>
    </w:rPr>
  </w:style>
  <w:style w:type="paragraph" w:customStyle="1" w:styleId="Nosaukums1">
    <w:name w:val="Nosaukums1"/>
    <w:basedOn w:val="Parastais"/>
    <w:next w:val="Parastais"/>
    <w:rsid w:val="000A5AB6"/>
    <w:pPr>
      <w:spacing w:before="640"/>
      <w:ind w:right="2268"/>
      <w:jc w:val="left"/>
    </w:pPr>
    <w:rPr>
      <w:sz w:val="28"/>
      <w:lang w:val="en-US"/>
    </w:rPr>
  </w:style>
  <w:style w:type="character" w:customStyle="1" w:styleId="GalveneRakstz">
    <w:name w:val="Galvene Rakstz."/>
    <w:link w:val="Galvene"/>
    <w:rsid w:val="00B55F41"/>
    <w:rPr>
      <w:sz w:val="24"/>
      <w:lang w:eastAsia="en-US"/>
    </w:rPr>
  </w:style>
  <w:style w:type="character" w:styleId="Izclums">
    <w:name w:val="Emphasis"/>
    <w:uiPriority w:val="20"/>
    <w:qFormat/>
    <w:rsid w:val="00C1155A"/>
    <w:rPr>
      <w:i/>
      <w:iCs/>
    </w:rPr>
  </w:style>
  <w:style w:type="paragraph" w:styleId="Sarakstarindkopa">
    <w:name w:val="List Paragraph"/>
    <w:aliases w:val="List Paragraph;Grafika nosaukums,Grafika nosaukums,H&amp;P List Paragraph,2,List Paragraph1,1List Paragraph,Satura rādītājs,Strip,Normal bullet 2,Bullet list,Syle 1,Saraksta rindkopa2"/>
    <w:basedOn w:val="Parasts"/>
    <w:link w:val="SarakstarindkopaRakstz"/>
    <w:uiPriority w:val="34"/>
    <w:qFormat/>
    <w:rsid w:val="005C025C"/>
    <w:pPr>
      <w:ind w:left="720"/>
      <w:contextualSpacing/>
    </w:pPr>
  </w:style>
  <w:style w:type="paragraph" w:customStyle="1" w:styleId="tv213">
    <w:name w:val="tv213"/>
    <w:basedOn w:val="Parasts"/>
    <w:rsid w:val="00F64C5B"/>
    <w:pPr>
      <w:spacing w:before="100" w:beforeAutospacing="1" w:after="100" w:afterAutospacing="1"/>
    </w:pPr>
    <w:rPr>
      <w:sz w:val="24"/>
      <w:szCs w:val="24"/>
    </w:rPr>
  </w:style>
  <w:style w:type="character" w:styleId="Komentraatsauce">
    <w:name w:val="annotation reference"/>
    <w:basedOn w:val="Noklusjumarindkopasfonts"/>
    <w:rsid w:val="0008551E"/>
    <w:rPr>
      <w:sz w:val="16"/>
      <w:szCs w:val="16"/>
    </w:rPr>
  </w:style>
  <w:style w:type="paragraph" w:styleId="Komentrateksts">
    <w:name w:val="annotation text"/>
    <w:basedOn w:val="Parasts"/>
    <w:link w:val="KomentratekstsRakstz"/>
    <w:rsid w:val="0008551E"/>
  </w:style>
  <w:style w:type="character" w:customStyle="1" w:styleId="KomentratekstsRakstz">
    <w:name w:val="Komentāra teksts Rakstz."/>
    <w:basedOn w:val="Noklusjumarindkopasfonts"/>
    <w:link w:val="Komentrateksts"/>
    <w:rsid w:val="0008551E"/>
  </w:style>
  <w:style w:type="paragraph" w:styleId="Komentratma">
    <w:name w:val="annotation subject"/>
    <w:basedOn w:val="Komentrateksts"/>
    <w:next w:val="Komentrateksts"/>
    <w:link w:val="KomentratmaRakstz"/>
    <w:rsid w:val="0008551E"/>
    <w:rPr>
      <w:b/>
      <w:bCs/>
    </w:rPr>
  </w:style>
  <w:style w:type="character" w:customStyle="1" w:styleId="KomentratmaRakstz">
    <w:name w:val="Komentāra tēma Rakstz."/>
    <w:basedOn w:val="KomentratekstsRakstz"/>
    <w:link w:val="Komentratma"/>
    <w:rsid w:val="0008551E"/>
    <w:rPr>
      <w:b/>
      <w:bCs/>
    </w:rPr>
  </w:style>
  <w:style w:type="character" w:styleId="Neatrisintapieminana">
    <w:name w:val="Unresolved Mention"/>
    <w:basedOn w:val="Noklusjumarindkopasfonts"/>
    <w:uiPriority w:val="99"/>
    <w:semiHidden/>
    <w:unhideWhenUsed/>
    <w:rsid w:val="00056492"/>
    <w:rPr>
      <w:color w:val="605E5C"/>
      <w:shd w:val="clear" w:color="auto" w:fill="E1DFDD"/>
    </w:rPr>
  </w:style>
  <w:style w:type="paragraph" w:styleId="Prskatjums">
    <w:name w:val="Revision"/>
    <w:hidden/>
    <w:uiPriority w:val="99"/>
    <w:semiHidden/>
    <w:rsid w:val="003A1D86"/>
  </w:style>
  <w:style w:type="character" w:customStyle="1" w:styleId="SarakstarindkopaRakstz">
    <w:name w:val="Saraksta rindkopa Rakstz."/>
    <w:aliases w:val="List Paragraph;Grafika nosaukums Rakstz.,Grafika nosaukums Rakstz.,H&amp;P List Paragraph Rakstz.,2 Rakstz.,List Paragraph1 Rakstz.,1List Paragraph Rakstz.,Satura rādītājs Rakstz.,Strip Rakstz.,Normal bullet 2 Rakstz."/>
    <w:link w:val="Sarakstarindkopa"/>
    <w:uiPriority w:val="34"/>
    <w:qFormat/>
    <w:rsid w:val="000D6EBA"/>
  </w:style>
  <w:style w:type="character" w:customStyle="1" w:styleId="naisf14ptRakstz">
    <w:name w:val="naisf + 14pt Rakstz."/>
    <w:link w:val="naisf14pt"/>
    <w:locked/>
    <w:rsid w:val="00E31B1E"/>
    <w:rPr>
      <w:sz w:val="28"/>
      <w:szCs w:val="24"/>
    </w:rPr>
  </w:style>
  <w:style w:type="paragraph" w:customStyle="1" w:styleId="naisf14pt">
    <w:name w:val="naisf + 14pt"/>
    <w:basedOn w:val="Parasts"/>
    <w:link w:val="naisf14ptRakstz"/>
    <w:rsid w:val="00E31B1E"/>
    <w:pPr>
      <w:ind w:right="57" w:firstLine="709"/>
      <w:jc w:val="both"/>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164">
      <w:bodyDiv w:val="1"/>
      <w:marLeft w:val="0"/>
      <w:marRight w:val="0"/>
      <w:marTop w:val="0"/>
      <w:marBottom w:val="0"/>
      <w:divBdr>
        <w:top w:val="none" w:sz="0" w:space="0" w:color="auto"/>
        <w:left w:val="none" w:sz="0" w:space="0" w:color="auto"/>
        <w:bottom w:val="none" w:sz="0" w:space="0" w:color="auto"/>
        <w:right w:val="none" w:sz="0" w:space="0" w:color="auto"/>
      </w:divBdr>
    </w:div>
    <w:div w:id="120732730">
      <w:bodyDiv w:val="1"/>
      <w:marLeft w:val="0"/>
      <w:marRight w:val="0"/>
      <w:marTop w:val="0"/>
      <w:marBottom w:val="0"/>
      <w:divBdr>
        <w:top w:val="none" w:sz="0" w:space="0" w:color="auto"/>
        <w:left w:val="none" w:sz="0" w:space="0" w:color="auto"/>
        <w:bottom w:val="none" w:sz="0" w:space="0" w:color="auto"/>
        <w:right w:val="none" w:sz="0" w:space="0" w:color="auto"/>
      </w:divBdr>
    </w:div>
    <w:div w:id="163009596">
      <w:bodyDiv w:val="1"/>
      <w:marLeft w:val="0"/>
      <w:marRight w:val="0"/>
      <w:marTop w:val="0"/>
      <w:marBottom w:val="0"/>
      <w:divBdr>
        <w:top w:val="none" w:sz="0" w:space="0" w:color="auto"/>
        <w:left w:val="none" w:sz="0" w:space="0" w:color="auto"/>
        <w:bottom w:val="none" w:sz="0" w:space="0" w:color="auto"/>
        <w:right w:val="none" w:sz="0" w:space="0" w:color="auto"/>
      </w:divBdr>
      <w:divsChild>
        <w:div w:id="737243747">
          <w:marLeft w:val="3000"/>
          <w:marRight w:val="0"/>
          <w:marTop w:val="0"/>
          <w:marBottom w:val="0"/>
          <w:divBdr>
            <w:top w:val="none" w:sz="0" w:space="0" w:color="auto"/>
            <w:left w:val="none" w:sz="0" w:space="0" w:color="auto"/>
            <w:bottom w:val="none" w:sz="0" w:space="0" w:color="auto"/>
            <w:right w:val="none" w:sz="0" w:space="0" w:color="auto"/>
          </w:divBdr>
        </w:div>
        <w:div w:id="455683189">
          <w:marLeft w:val="0"/>
          <w:marRight w:val="0"/>
          <w:marTop w:val="0"/>
          <w:marBottom w:val="0"/>
          <w:divBdr>
            <w:top w:val="none" w:sz="0" w:space="0" w:color="auto"/>
            <w:left w:val="none" w:sz="0" w:space="0" w:color="auto"/>
            <w:bottom w:val="none" w:sz="0" w:space="0" w:color="auto"/>
            <w:right w:val="none" w:sz="0" w:space="0" w:color="auto"/>
          </w:divBdr>
          <w:divsChild>
            <w:div w:id="208759252">
              <w:marLeft w:val="0"/>
              <w:marRight w:val="0"/>
              <w:marTop w:val="0"/>
              <w:marBottom w:val="0"/>
              <w:divBdr>
                <w:top w:val="none" w:sz="0" w:space="0" w:color="auto"/>
                <w:left w:val="none" w:sz="0" w:space="0" w:color="auto"/>
                <w:bottom w:val="none" w:sz="0" w:space="0" w:color="auto"/>
                <w:right w:val="none" w:sz="0" w:space="0" w:color="auto"/>
              </w:divBdr>
              <w:divsChild>
                <w:div w:id="1406999948">
                  <w:marLeft w:val="0"/>
                  <w:marRight w:val="0"/>
                  <w:marTop w:val="0"/>
                  <w:marBottom w:val="0"/>
                  <w:divBdr>
                    <w:top w:val="none" w:sz="0" w:space="0" w:color="auto"/>
                    <w:left w:val="none" w:sz="0" w:space="0" w:color="auto"/>
                    <w:bottom w:val="none" w:sz="0" w:space="0" w:color="auto"/>
                    <w:right w:val="none" w:sz="0" w:space="0" w:color="auto"/>
                  </w:divBdr>
                  <w:divsChild>
                    <w:div w:id="18501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396618">
      <w:bodyDiv w:val="1"/>
      <w:marLeft w:val="0"/>
      <w:marRight w:val="0"/>
      <w:marTop w:val="0"/>
      <w:marBottom w:val="0"/>
      <w:divBdr>
        <w:top w:val="none" w:sz="0" w:space="0" w:color="auto"/>
        <w:left w:val="none" w:sz="0" w:space="0" w:color="auto"/>
        <w:bottom w:val="none" w:sz="0" w:space="0" w:color="auto"/>
        <w:right w:val="none" w:sz="0" w:space="0" w:color="auto"/>
      </w:divBdr>
    </w:div>
    <w:div w:id="379718490">
      <w:bodyDiv w:val="1"/>
      <w:marLeft w:val="0"/>
      <w:marRight w:val="0"/>
      <w:marTop w:val="0"/>
      <w:marBottom w:val="0"/>
      <w:divBdr>
        <w:top w:val="none" w:sz="0" w:space="0" w:color="auto"/>
        <w:left w:val="none" w:sz="0" w:space="0" w:color="auto"/>
        <w:bottom w:val="none" w:sz="0" w:space="0" w:color="auto"/>
        <w:right w:val="none" w:sz="0" w:space="0" w:color="auto"/>
      </w:divBdr>
    </w:div>
    <w:div w:id="645354451">
      <w:bodyDiv w:val="1"/>
      <w:marLeft w:val="0"/>
      <w:marRight w:val="0"/>
      <w:marTop w:val="0"/>
      <w:marBottom w:val="0"/>
      <w:divBdr>
        <w:top w:val="none" w:sz="0" w:space="0" w:color="auto"/>
        <w:left w:val="none" w:sz="0" w:space="0" w:color="auto"/>
        <w:bottom w:val="none" w:sz="0" w:space="0" w:color="auto"/>
        <w:right w:val="none" w:sz="0" w:space="0" w:color="auto"/>
      </w:divBdr>
    </w:div>
    <w:div w:id="678240527">
      <w:bodyDiv w:val="1"/>
      <w:marLeft w:val="0"/>
      <w:marRight w:val="0"/>
      <w:marTop w:val="0"/>
      <w:marBottom w:val="0"/>
      <w:divBdr>
        <w:top w:val="none" w:sz="0" w:space="0" w:color="auto"/>
        <w:left w:val="none" w:sz="0" w:space="0" w:color="auto"/>
        <w:bottom w:val="none" w:sz="0" w:space="0" w:color="auto"/>
        <w:right w:val="none" w:sz="0" w:space="0" w:color="auto"/>
      </w:divBdr>
    </w:div>
    <w:div w:id="729503100">
      <w:bodyDiv w:val="1"/>
      <w:marLeft w:val="0"/>
      <w:marRight w:val="0"/>
      <w:marTop w:val="0"/>
      <w:marBottom w:val="0"/>
      <w:divBdr>
        <w:top w:val="none" w:sz="0" w:space="0" w:color="auto"/>
        <w:left w:val="none" w:sz="0" w:space="0" w:color="auto"/>
        <w:bottom w:val="none" w:sz="0" w:space="0" w:color="auto"/>
        <w:right w:val="none" w:sz="0" w:space="0" w:color="auto"/>
      </w:divBdr>
    </w:div>
    <w:div w:id="844436589">
      <w:bodyDiv w:val="1"/>
      <w:marLeft w:val="0"/>
      <w:marRight w:val="0"/>
      <w:marTop w:val="0"/>
      <w:marBottom w:val="0"/>
      <w:divBdr>
        <w:top w:val="none" w:sz="0" w:space="0" w:color="auto"/>
        <w:left w:val="none" w:sz="0" w:space="0" w:color="auto"/>
        <w:bottom w:val="none" w:sz="0" w:space="0" w:color="auto"/>
        <w:right w:val="none" w:sz="0" w:space="0" w:color="auto"/>
      </w:divBdr>
    </w:div>
    <w:div w:id="976378469">
      <w:bodyDiv w:val="1"/>
      <w:marLeft w:val="0"/>
      <w:marRight w:val="0"/>
      <w:marTop w:val="0"/>
      <w:marBottom w:val="0"/>
      <w:divBdr>
        <w:top w:val="none" w:sz="0" w:space="0" w:color="auto"/>
        <w:left w:val="none" w:sz="0" w:space="0" w:color="auto"/>
        <w:bottom w:val="none" w:sz="0" w:space="0" w:color="auto"/>
        <w:right w:val="none" w:sz="0" w:space="0" w:color="auto"/>
      </w:divBdr>
    </w:div>
    <w:div w:id="1042289103">
      <w:bodyDiv w:val="1"/>
      <w:marLeft w:val="0"/>
      <w:marRight w:val="0"/>
      <w:marTop w:val="0"/>
      <w:marBottom w:val="0"/>
      <w:divBdr>
        <w:top w:val="none" w:sz="0" w:space="0" w:color="auto"/>
        <w:left w:val="none" w:sz="0" w:space="0" w:color="auto"/>
        <w:bottom w:val="none" w:sz="0" w:space="0" w:color="auto"/>
        <w:right w:val="none" w:sz="0" w:space="0" w:color="auto"/>
      </w:divBdr>
    </w:div>
    <w:div w:id="1112476678">
      <w:bodyDiv w:val="1"/>
      <w:marLeft w:val="0"/>
      <w:marRight w:val="0"/>
      <w:marTop w:val="0"/>
      <w:marBottom w:val="0"/>
      <w:divBdr>
        <w:top w:val="none" w:sz="0" w:space="0" w:color="auto"/>
        <w:left w:val="none" w:sz="0" w:space="0" w:color="auto"/>
        <w:bottom w:val="none" w:sz="0" w:space="0" w:color="auto"/>
        <w:right w:val="none" w:sz="0" w:space="0" w:color="auto"/>
      </w:divBdr>
    </w:div>
    <w:div w:id="1302029948">
      <w:bodyDiv w:val="1"/>
      <w:marLeft w:val="0"/>
      <w:marRight w:val="0"/>
      <w:marTop w:val="0"/>
      <w:marBottom w:val="0"/>
      <w:divBdr>
        <w:top w:val="none" w:sz="0" w:space="0" w:color="auto"/>
        <w:left w:val="none" w:sz="0" w:space="0" w:color="auto"/>
        <w:bottom w:val="none" w:sz="0" w:space="0" w:color="auto"/>
        <w:right w:val="none" w:sz="0" w:space="0" w:color="auto"/>
      </w:divBdr>
    </w:div>
    <w:div w:id="1610164265">
      <w:bodyDiv w:val="1"/>
      <w:marLeft w:val="0"/>
      <w:marRight w:val="0"/>
      <w:marTop w:val="0"/>
      <w:marBottom w:val="0"/>
      <w:divBdr>
        <w:top w:val="none" w:sz="0" w:space="0" w:color="auto"/>
        <w:left w:val="none" w:sz="0" w:space="0" w:color="auto"/>
        <w:bottom w:val="none" w:sz="0" w:space="0" w:color="auto"/>
        <w:right w:val="none" w:sz="0" w:space="0" w:color="auto"/>
      </w:divBdr>
    </w:div>
    <w:div w:id="1703365495">
      <w:bodyDiv w:val="1"/>
      <w:marLeft w:val="0"/>
      <w:marRight w:val="0"/>
      <w:marTop w:val="0"/>
      <w:marBottom w:val="0"/>
      <w:divBdr>
        <w:top w:val="none" w:sz="0" w:space="0" w:color="auto"/>
        <w:left w:val="none" w:sz="0" w:space="0" w:color="auto"/>
        <w:bottom w:val="none" w:sz="0" w:space="0" w:color="auto"/>
        <w:right w:val="none" w:sz="0" w:space="0" w:color="auto"/>
      </w:divBdr>
    </w:div>
    <w:div w:id="1795755426">
      <w:bodyDiv w:val="1"/>
      <w:marLeft w:val="0"/>
      <w:marRight w:val="0"/>
      <w:marTop w:val="0"/>
      <w:marBottom w:val="0"/>
      <w:divBdr>
        <w:top w:val="none" w:sz="0" w:space="0" w:color="auto"/>
        <w:left w:val="none" w:sz="0" w:space="0" w:color="auto"/>
        <w:bottom w:val="none" w:sz="0" w:space="0" w:color="auto"/>
        <w:right w:val="none" w:sz="0" w:space="0" w:color="auto"/>
      </w:divBdr>
    </w:div>
    <w:div w:id="2038238898">
      <w:bodyDiv w:val="1"/>
      <w:marLeft w:val="0"/>
      <w:marRight w:val="0"/>
      <w:marTop w:val="0"/>
      <w:marBottom w:val="0"/>
      <w:divBdr>
        <w:top w:val="none" w:sz="0" w:space="0" w:color="auto"/>
        <w:left w:val="none" w:sz="0" w:space="0" w:color="auto"/>
        <w:bottom w:val="none" w:sz="0" w:space="0" w:color="auto"/>
        <w:right w:val="none" w:sz="0" w:space="0" w:color="auto"/>
      </w:divBdr>
    </w:div>
    <w:div w:id="2056461325">
      <w:bodyDiv w:val="1"/>
      <w:marLeft w:val="0"/>
      <w:marRight w:val="0"/>
      <w:marTop w:val="0"/>
      <w:marBottom w:val="0"/>
      <w:divBdr>
        <w:top w:val="none" w:sz="0" w:space="0" w:color="auto"/>
        <w:left w:val="none" w:sz="0" w:space="0" w:color="auto"/>
        <w:bottom w:val="none" w:sz="0" w:space="0" w:color="auto"/>
        <w:right w:val="none" w:sz="0" w:space="0" w:color="auto"/>
      </w:divBdr>
      <w:divsChild>
        <w:div w:id="234046439">
          <w:marLeft w:val="3000"/>
          <w:marRight w:val="0"/>
          <w:marTop w:val="0"/>
          <w:marBottom w:val="0"/>
          <w:divBdr>
            <w:top w:val="none" w:sz="0" w:space="0" w:color="auto"/>
            <w:left w:val="none" w:sz="0" w:space="0" w:color="auto"/>
            <w:bottom w:val="none" w:sz="0" w:space="0" w:color="auto"/>
            <w:right w:val="none" w:sz="0" w:space="0" w:color="auto"/>
          </w:divBdr>
        </w:div>
        <w:div w:id="968559563">
          <w:marLeft w:val="0"/>
          <w:marRight w:val="0"/>
          <w:marTop w:val="0"/>
          <w:marBottom w:val="0"/>
          <w:divBdr>
            <w:top w:val="none" w:sz="0" w:space="0" w:color="auto"/>
            <w:left w:val="none" w:sz="0" w:space="0" w:color="auto"/>
            <w:bottom w:val="none" w:sz="0" w:space="0" w:color="auto"/>
            <w:right w:val="none" w:sz="0" w:space="0" w:color="auto"/>
          </w:divBdr>
          <w:divsChild>
            <w:div w:id="1485468284">
              <w:marLeft w:val="0"/>
              <w:marRight w:val="0"/>
              <w:marTop w:val="0"/>
              <w:marBottom w:val="0"/>
              <w:divBdr>
                <w:top w:val="none" w:sz="0" w:space="0" w:color="auto"/>
                <w:left w:val="none" w:sz="0" w:space="0" w:color="auto"/>
                <w:bottom w:val="none" w:sz="0" w:space="0" w:color="auto"/>
                <w:right w:val="none" w:sz="0" w:space="0" w:color="auto"/>
              </w:divBdr>
              <w:divsChild>
                <w:div w:id="1490756896">
                  <w:marLeft w:val="0"/>
                  <w:marRight w:val="0"/>
                  <w:marTop w:val="0"/>
                  <w:marBottom w:val="0"/>
                  <w:divBdr>
                    <w:top w:val="none" w:sz="0" w:space="0" w:color="auto"/>
                    <w:left w:val="none" w:sz="0" w:space="0" w:color="auto"/>
                    <w:bottom w:val="none" w:sz="0" w:space="0" w:color="auto"/>
                    <w:right w:val="none" w:sz="0" w:space="0" w:color="auto"/>
                  </w:divBdr>
                  <w:divsChild>
                    <w:div w:id="3952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vm@lvm.lv"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a%20liepina\Desktop\Valsts%20akciju%20sabiedr&#299;ba_elektronisk&#257;_veidlapa.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F8A0E-1D08-491B-AAB1-6D0087B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Valsts akciju sabiedrība_elektroniskā_veidlapa</Template>
  <TotalTime>0</TotalTime>
  <Pages>3</Pages>
  <Words>962</Words>
  <Characters>6150</Characters>
  <Application>Microsoft Office Word</Application>
  <DocSecurity>4</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akciju sabiedrība “Latvijas valsts meži”</vt:lpstr>
      <vt:lpstr>Valsts akciju sabiedrība “Latvijas valsts meži”</vt:lpstr>
    </vt:vector>
  </TitlesOfParts>
  <Company>Company</Company>
  <LinksUpToDate>false</LinksUpToDate>
  <CharactersWithSpaces>7098</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akciju sabiedrība “Latvijas valsts meži”</dc:title>
  <dc:subject/>
  <dc:creator>Una Liepiņa</dc:creator>
  <cp:keywords/>
  <cp:lastModifiedBy>Anita Vīksne</cp:lastModifiedBy>
  <cp:revision>2</cp:revision>
  <cp:lastPrinted>2020-07-23T09:40:00Z</cp:lastPrinted>
  <dcterms:created xsi:type="dcterms:W3CDTF">2022-05-23T11:28:00Z</dcterms:created>
  <dcterms:modified xsi:type="dcterms:W3CDTF">2022-05-23T11:28:00Z</dcterms:modified>
</cp:coreProperties>
</file>