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C21C4" w:rsidR="00F40D29" w:rsidP="00F40D29" w:rsidRDefault="00F40D29" w14:paraId="1951F292" w14:textId="1D627F57">
      <w:pPr>
        <w:tabs>
          <w:tab w:val="center" w:pos="4677"/>
        </w:tabs>
        <w:rPr>
          <w:color w:val="808080"/>
        </w:rPr>
      </w:pPr>
      <w:r w:rsidRPr="00FC746F">
        <w:t xml:space="preserve">Uz </w:t>
      </w:r>
      <w:r w:rsidRPr="00FC746F" w:rsidR="00FC746F">
        <w:t>01.04.2021</w:t>
      </w:r>
      <w:r w:rsidRPr="00FC746F">
        <w:t xml:space="preserve">. </w:t>
      </w:r>
      <w:r w:rsidRPr="00E8789E" w:rsidR="00FC746F">
        <w:t>VSS prot. Nr.</w:t>
      </w:r>
      <w:r w:rsidR="001F7BD3">
        <w:t>13</w:t>
      </w:r>
      <w:r w:rsidRPr="00E8789E" w:rsidR="00FC746F">
        <w:t xml:space="preserve"> </w:t>
      </w:r>
      <w:r w:rsidR="001F7BD3">
        <w:t>25</w:t>
      </w:r>
      <w:r w:rsidRPr="00E8789E" w:rsidR="00FC746F">
        <w:t>.§ VSS-</w:t>
      </w:r>
      <w:r w:rsidR="001F7BD3">
        <w:t>300</w:t>
      </w:r>
    </w:p>
    <w:p w:rsidR="00161DCC" w:rsidP="009B6C96" w:rsidRDefault="00161DCC" w14:paraId="6E1A83BF" w14:textId="77777777">
      <w:pPr>
        <w:autoSpaceDE w:val="0"/>
        <w:autoSpaceDN w:val="0"/>
        <w:adjustRightInd w:val="0"/>
        <w:ind w:right="13"/>
        <w:jc w:val="right"/>
        <w:rPr>
          <w:b/>
          <w:bCs/>
          <w:color w:val="000000"/>
        </w:rPr>
      </w:pPr>
    </w:p>
    <w:p w:rsidRPr="00E8789E" w:rsidR="00F40D29" w:rsidP="009B6C96" w:rsidRDefault="009936E1" w14:paraId="77D3834F" w14:textId="40ADFEF3">
      <w:pPr>
        <w:autoSpaceDE w:val="0"/>
        <w:autoSpaceDN w:val="0"/>
        <w:adjustRightInd w:val="0"/>
        <w:ind w:right="13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Ministru prezidentam</w:t>
      </w:r>
    </w:p>
    <w:p w:rsidRPr="00E8789E" w:rsidR="00F40D29" w:rsidP="00F40D29" w:rsidRDefault="00F40D29" w14:paraId="0861575A" w14:textId="77777777">
      <w:pPr>
        <w:autoSpaceDE w:val="0"/>
        <w:autoSpaceDN w:val="0"/>
        <w:adjustRightInd w:val="0"/>
        <w:ind w:right="282"/>
        <w:jc w:val="right"/>
        <w:rPr>
          <w:b/>
          <w:bCs/>
          <w:color w:val="000000"/>
        </w:rPr>
      </w:pPr>
    </w:p>
    <w:p w:rsidRPr="00E8789E" w:rsidR="00F40D29" w:rsidP="00FE2241" w:rsidRDefault="00F40D29" w14:paraId="1960CFAB" w14:textId="68F4811B">
      <w:pPr>
        <w:ind w:right="4407"/>
        <w:jc w:val="both"/>
        <w:rPr>
          <w:bCs/>
          <w:i/>
        </w:rPr>
      </w:pPr>
      <w:r w:rsidRPr="00E8789E">
        <w:rPr>
          <w:bCs/>
          <w:i/>
        </w:rPr>
        <w:t xml:space="preserve">Par </w:t>
      </w:r>
      <w:r w:rsidR="00BC57D7">
        <w:rPr>
          <w:bCs/>
          <w:i/>
        </w:rPr>
        <w:t xml:space="preserve">likumprojekta "Grozījumi Komerclikumā" </w:t>
      </w:r>
      <w:r w:rsidRPr="00E8789E">
        <w:rPr>
          <w:bCs/>
          <w:i/>
        </w:rPr>
        <w:t>iesniegšanu</w:t>
      </w:r>
    </w:p>
    <w:p w:rsidRPr="00E8789E" w:rsidR="00F40D29" w:rsidP="00F40D29" w:rsidRDefault="00F40D29" w14:paraId="03285FDD" w14:textId="77777777">
      <w:pPr>
        <w:ind w:right="282"/>
        <w:rPr>
          <w:i/>
        </w:rPr>
      </w:pPr>
    </w:p>
    <w:p w:rsidR="009936E1" w:rsidP="009936E1" w:rsidRDefault="00F40D29" w14:paraId="3EF25FA0" w14:textId="4CF17F99">
      <w:pPr>
        <w:pStyle w:val="Style12"/>
        <w:widowControl/>
        <w:ind w:firstLine="720"/>
        <w:jc w:val="both"/>
        <w:rPr>
          <w:rFonts w:eastAsia="Calibri"/>
        </w:rPr>
      </w:pPr>
      <w:r w:rsidRPr="00E8789E">
        <w:t>Pamatojoties uz Ministru kabineta 2009. ga</w:t>
      </w:r>
      <w:r w:rsidRPr="00E8789E" w:rsidR="00FE2241">
        <w:t>da 7. aprīļa noteikumu Nr. 300 "</w:t>
      </w:r>
      <w:r w:rsidRPr="00E8789E">
        <w:t>Ministru kabineta kārtības rullis</w:t>
      </w:r>
      <w:r w:rsidRPr="00E8789E" w:rsidR="00FE2241">
        <w:t>"</w:t>
      </w:r>
      <w:r w:rsidRPr="00E8789E">
        <w:t xml:space="preserve"> </w:t>
      </w:r>
      <w:r w:rsidR="009936E1">
        <w:t>164.2. apakšpunktu</w:t>
      </w:r>
      <w:r w:rsidRPr="00E8789E">
        <w:t>, iesniedzu izskatīšanai Ministru kabineta sēdē</w:t>
      </w:r>
      <w:r w:rsidR="009936E1">
        <w:t xml:space="preserve"> </w:t>
      </w:r>
      <w:r w:rsidR="00A05C00">
        <w:rPr>
          <w:b/>
        </w:rPr>
        <w:t xml:space="preserve">kā Ministru kabineta lietu </w:t>
      </w:r>
      <w:r w:rsidR="001D79E5">
        <w:t>likumprojektu "Grozījumi Komerclikumā"</w:t>
      </w:r>
      <w:r w:rsidRPr="00E8789E">
        <w:t xml:space="preserve"> </w:t>
      </w:r>
      <w:r w:rsidRPr="00E8789E">
        <w:rPr>
          <w:rFonts w:eastAsia="Calibri"/>
        </w:rPr>
        <w:t>(turpmāk –</w:t>
      </w:r>
      <w:r w:rsidR="00664D48">
        <w:rPr>
          <w:rFonts w:eastAsia="Calibri"/>
        </w:rPr>
        <w:t xml:space="preserve"> </w:t>
      </w:r>
      <w:r w:rsidRPr="00E8789E">
        <w:rPr>
          <w:rFonts w:eastAsia="Calibri"/>
        </w:rPr>
        <w:t>projekts)</w:t>
      </w:r>
      <w:r w:rsidR="009936E1">
        <w:rPr>
          <w:rFonts w:eastAsia="Calibri"/>
        </w:rPr>
        <w:t>.</w:t>
      </w:r>
    </w:p>
    <w:p w:rsidRPr="00E8789E" w:rsidR="00FC7138" w:rsidP="00F40D29" w:rsidRDefault="00FC7138" w14:paraId="734B5BC2" w14:textId="77777777">
      <w:pPr>
        <w:ind w:firstLine="709"/>
        <w:jc w:val="both"/>
      </w:pPr>
    </w:p>
    <w:tbl>
      <w:tblPr>
        <w:tblW w:w="4976" w:type="pct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7"/>
        <w:gridCol w:w="7168"/>
      </w:tblGrid>
      <w:tr w:rsidRPr="00E8789E" w:rsidR="00DA4DA1" w:rsidTr="00DA4DA1" w14:paraId="45B3CFB5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B51893" w:rsidRDefault="00DA4DA1" w14:paraId="2D0C2221" w14:textId="77777777">
            <w:r w:rsidRPr="00E8789E">
              <w:t>Iesniegšanas pamatojums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706040" w:rsidP="003561E8" w:rsidRDefault="003561E8" w14:paraId="4586212F" w14:textId="3CB80DD4">
            <w:pPr>
              <w:pStyle w:val="Virsraksts4"/>
              <w:shd w:val="clear" w:color="auto" w:fill="FFFFFF"/>
              <w:spacing w:before="0" w:line="240" w:lineRule="auto"/>
              <w:jc w:val="both"/>
              <w:rPr>
                <w:b/>
                <w:u w:val="single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 xml:space="preserve">Likumprojekts izstrādāts, izpildot </w:t>
            </w:r>
            <w:r w:rsidRPr="00B7156A" w:rsidR="00706040"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>Valdības rīcības plāna Deklarācijas par Artura Krišjāņa Kariņa vadītā Ministru kabineta iecerēto darbību īstenošanai (apstiprināts ar Ministru kabineta 2019. gada 7. maija rīkojumu Nr.210) 35.2. pasākum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 xml:space="preserve">u un pamatojoties uz </w:t>
            </w:r>
            <w:r w:rsidRPr="003561E8" w:rsidR="00706040"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>Nacionāl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>o</w:t>
            </w:r>
            <w:r w:rsidRPr="003561E8" w:rsidR="00706040"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> noziedzīgi iegūtu līdzekļu legalizācijas, terorisma un proliferācijas finansēšanas risku novērtējuma ziņojum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>u</w:t>
            </w:r>
            <w:r w:rsidRPr="003561E8" w:rsidR="00706040"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 xml:space="preserve"> par 2017. - 2019. gadu.</w:t>
            </w:r>
          </w:p>
        </w:tc>
      </w:tr>
      <w:tr w:rsidRPr="00E8789E" w:rsidR="00DA4DA1" w:rsidTr="00DA4DA1" w14:paraId="459D53E6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B51893" w:rsidRDefault="00DA4DA1" w14:paraId="1E341F1C" w14:textId="77777777">
            <w:r w:rsidRPr="00E8789E">
              <w:t>Valsts sekretāru sanāksmes datums un numurs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0047A1" w:rsidRDefault="00DA4DA1" w14:paraId="509A2C2B" w14:textId="08799DB0">
            <w:pPr>
              <w:jc w:val="both"/>
              <w:rPr>
                <w:b/>
                <w:u w:val="single"/>
              </w:rPr>
            </w:pPr>
            <w:r w:rsidRPr="000047A1">
              <w:rPr>
                <w:iCs/>
              </w:rPr>
              <w:t>Valsts sekretāru 20</w:t>
            </w:r>
            <w:r w:rsidR="002C7E16">
              <w:rPr>
                <w:iCs/>
              </w:rPr>
              <w:t>21</w:t>
            </w:r>
            <w:r w:rsidRPr="000047A1">
              <w:rPr>
                <w:iCs/>
              </w:rPr>
              <w:t xml:space="preserve">. gada </w:t>
            </w:r>
            <w:r w:rsidR="002C7E16">
              <w:rPr>
                <w:iCs/>
              </w:rPr>
              <w:t>1. aprīļa</w:t>
            </w:r>
            <w:r w:rsidRPr="000047A1">
              <w:rPr>
                <w:iCs/>
              </w:rPr>
              <w:t xml:space="preserve"> sanāksmes protokols Nr.</w:t>
            </w:r>
            <w:r w:rsidR="002C7E16">
              <w:rPr>
                <w:iCs/>
              </w:rPr>
              <w:t>13</w:t>
            </w:r>
            <w:r w:rsidRPr="000047A1">
              <w:rPr>
                <w:iCs/>
              </w:rPr>
              <w:t>,</w:t>
            </w:r>
            <w:r w:rsidR="008F28CD">
              <w:rPr>
                <w:iCs/>
              </w:rPr>
              <w:t xml:space="preserve"> </w:t>
            </w:r>
            <w:r w:rsidR="008F28CD">
              <w:t>25</w:t>
            </w:r>
            <w:r w:rsidRPr="00E8789E" w:rsidR="008F28CD">
              <w:t>.§</w:t>
            </w:r>
            <w:r w:rsidR="008F28CD">
              <w:t>,</w:t>
            </w:r>
            <w:r w:rsidRPr="000047A1">
              <w:rPr>
                <w:iCs/>
              </w:rPr>
              <w:t xml:space="preserve"> VSS</w:t>
            </w:r>
            <w:r w:rsidR="002C7E16">
              <w:rPr>
                <w:iCs/>
              </w:rPr>
              <w:t>-300</w:t>
            </w:r>
            <w:r w:rsidRPr="00E8789E">
              <w:rPr>
                <w:iCs/>
              </w:rPr>
              <w:t>.</w:t>
            </w:r>
          </w:p>
        </w:tc>
      </w:tr>
      <w:tr w:rsidRPr="00E8789E" w:rsidR="00DA4DA1" w:rsidTr="00DA4DA1" w14:paraId="52C4C412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B51893" w:rsidRDefault="00DA4DA1" w14:paraId="3FA87612" w14:textId="77777777">
            <w:r w:rsidRPr="00E8789E">
              <w:t>Informācija par saskaņojumiem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E56A6F" w:rsidP="00CE3AED" w:rsidRDefault="00E56A6F" w14:paraId="02B1B46E" w14:textId="0B90AF09">
            <w:pPr>
              <w:jc w:val="both"/>
              <w:rPr>
                <w:iCs/>
              </w:rPr>
            </w:pPr>
            <w:r>
              <w:rPr>
                <w:iCs/>
              </w:rPr>
              <w:t xml:space="preserve">Atbilstoši Valsts sekretāru sanāksmē nolemtajam projekts tika </w:t>
            </w:r>
            <w:r w:rsidR="009D0286">
              <w:rPr>
                <w:iCs/>
              </w:rPr>
              <w:t>nodots saskaņošana</w:t>
            </w:r>
            <w:r w:rsidR="001B118F">
              <w:rPr>
                <w:iCs/>
              </w:rPr>
              <w:t>i</w:t>
            </w:r>
            <w:r>
              <w:rPr>
                <w:iCs/>
              </w:rPr>
              <w:t xml:space="preserve"> Finanšu ministrij</w:t>
            </w:r>
            <w:r w:rsidR="009D0286">
              <w:rPr>
                <w:iCs/>
              </w:rPr>
              <w:t>ai</w:t>
            </w:r>
            <w:r>
              <w:rPr>
                <w:iCs/>
              </w:rPr>
              <w:t>, Ekonomikas ministrij</w:t>
            </w:r>
            <w:r w:rsidR="009D0286">
              <w:rPr>
                <w:iCs/>
              </w:rPr>
              <w:t>ai</w:t>
            </w:r>
            <w:r>
              <w:rPr>
                <w:iCs/>
              </w:rPr>
              <w:t>, Valsts kancelej</w:t>
            </w:r>
            <w:r w:rsidR="009D0286">
              <w:rPr>
                <w:iCs/>
              </w:rPr>
              <w:t>ai</w:t>
            </w:r>
            <w:r>
              <w:rPr>
                <w:iCs/>
              </w:rPr>
              <w:t>, Latvijas Brīvo arodbiedrību savienīb</w:t>
            </w:r>
            <w:r w:rsidR="009D0286">
              <w:rPr>
                <w:iCs/>
              </w:rPr>
              <w:t>ai</w:t>
            </w:r>
            <w:r>
              <w:rPr>
                <w:iCs/>
              </w:rPr>
              <w:t xml:space="preserve"> un Latvijas Darba devēju konfederācij</w:t>
            </w:r>
            <w:r w:rsidR="009D0286">
              <w:rPr>
                <w:iCs/>
              </w:rPr>
              <w:t>ai</w:t>
            </w:r>
            <w:r>
              <w:rPr>
                <w:iCs/>
              </w:rPr>
              <w:t xml:space="preserve">. Tieslietu ministrija lūdza </w:t>
            </w:r>
            <w:r w:rsidR="009D0286">
              <w:rPr>
                <w:iCs/>
              </w:rPr>
              <w:t xml:space="preserve">arī </w:t>
            </w:r>
            <w:r>
              <w:rPr>
                <w:iCs/>
              </w:rPr>
              <w:t xml:space="preserve">Finanšu un kapitāla tirgus komisijas, Ārvalstu investoru padomes Latvijā, Latvijas Tirdzniecības un rūpniecības kameras, Latvijas Finanšu nozares asociācijas un Nasdaq CSD SE viedokli par projektu. </w:t>
            </w:r>
          </w:p>
          <w:p w:rsidR="00E56A6F" w:rsidP="00CE3AED" w:rsidRDefault="00E56A6F" w14:paraId="5C7ABF76" w14:textId="6C0FF658">
            <w:pPr>
              <w:jc w:val="both"/>
              <w:rPr>
                <w:iCs/>
              </w:rPr>
            </w:pPr>
          </w:p>
          <w:p w:rsidR="009D0286" w:rsidP="00CE3AED" w:rsidRDefault="009D0286" w14:paraId="0DCC326E" w14:textId="16FD92A9">
            <w:pPr>
              <w:jc w:val="both"/>
              <w:rPr>
                <w:iCs/>
              </w:rPr>
            </w:pPr>
            <w:r>
              <w:rPr>
                <w:iCs/>
              </w:rPr>
              <w:t xml:space="preserve">Projekts ir saskaņots ar Ekonomikas ministriju, Valsts kanceleju, Latvijas Brīvo arodbiedrību savienību, Latvijas Darba devēju </w:t>
            </w:r>
            <w:r w:rsidR="00793CFA">
              <w:rPr>
                <w:iCs/>
              </w:rPr>
              <w:t>konfederāciju</w:t>
            </w:r>
            <w:r>
              <w:rPr>
                <w:iCs/>
              </w:rPr>
              <w:t>, Finanšu un kapitāla tirgus komisiju, Latvijas Tirdzniecības un rūpniecības kameru un Latvijas Finanšu nozares asociāciju. Ārvalstu investoru padome Latvijā un Nasdaq CSD SE viedokli par projektu nesniedza.</w:t>
            </w:r>
          </w:p>
          <w:p w:rsidR="009D0286" w:rsidP="00CE3AED" w:rsidRDefault="009D0286" w14:paraId="65858A53" w14:textId="77777777">
            <w:pPr>
              <w:jc w:val="both"/>
              <w:rPr>
                <w:iCs/>
              </w:rPr>
            </w:pPr>
          </w:p>
          <w:p w:rsidRPr="003B3ECB" w:rsidR="00DA4DA1" w:rsidP="003B3ECB" w:rsidRDefault="00AD66A5" w14:paraId="68565341" w14:textId="25DE53C2">
            <w:pPr>
              <w:jc w:val="both"/>
              <w:rPr>
                <w:iCs/>
              </w:rPr>
            </w:pPr>
            <w:r>
              <w:rPr>
                <w:iCs/>
              </w:rPr>
              <w:t>Nav panākta vienošanās par Finanšu ministrijas izteikto iebildumu par projektam nepieciešam</w:t>
            </w:r>
            <w:r w:rsidR="004E5D80">
              <w:rPr>
                <w:iCs/>
              </w:rPr>
              <w:t>ā</w:t>
            </w:r>
            <w:r>
              <w:rPr>
                <w:iCs/>
              </w:rPr>
              <w:t xml:space="preserve"> finansējuma piešķiršanu.</w:t>
            </w:r>
          </w:p>
        </w:tc>
      </w:tr>
      <w:tr w:rsidRPr="00E8789E" w:rsidR="00DA4DA1" w:rsidTr="00DA4DA1" w14:paraId="35339014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2D3EB9" w:rsidRDefault="00DA4DA1" w14:paraId="61A2D01C" w14:textId="77777777">
            <w:r w:rsidRPr="00E8789E">
              <w:t xml:space="preserve">Informācija par saskaņojumu ar </w:t>
            </w:r>
            <w:r w:rsidRPr="00E8789E">
              <w:lastRenderedPageBreak/>
              <w:t>Eiropas Savienības institūcijām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47BA9" w:rsidR="00DA4DA1" w:rsidP="004425FD" w:rsidRDefault="00F47BA9" w14:paraId="09C71314" w14:textId="26A2BFEB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>Nav attiecināms.</w:t>
            </w:r>
          </w:p>
        </w:tc>
      </w:tr>
      <w:tr w:rsidRPr="00E8789E" w:rsidR="00DA4DA1" w:rsidTr="00DA4DA1" w14:paraId="26714228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B51893" w:rsidRDefault="00DA4DA1" w14:paraId="162B1062" w14:textId="77777777">
            <w:r w:rsidRPr="00E8789E">
              <w:t>Politikas joma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4425FD" w:rsidRDefault="00F47BA9" w14:paraId="0D202D29" w14:textId="347433DD">
            <w:pPr>
              <w:jc w:val="both"/>
              <w:rPr>
                <w:i/>
              </w:rPr>
            </w:pPr>
            <w:r>
              <w:rPr>
                <w:iCs/>
              </w:rPr>
              <w:t>Tieslietu politika.</w:t>
            </w:r>
          </w:p>
        </w:tc>
      </w:tr>
      <w:tr w:rsidRPr="00E8789E" w:rsidR="00DA4DA1" w:rsidTr="00DA4DA1" w14:paraId="1B74F900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B51893" w:rsidRDefault="00DA4DA1" w14:paraId="6203BE36" w14:textId="77777777">
            <w:r w:rsidRPr="00E8789E">
              <w:t>Atbildīgā amatpersona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B51893" w:rsidRDefault="00F47BA9" w14:paraId="1DB748EA" w14:textId="02C87748">
            <w:pPr>
              <w:jc w:val="both"/>
              <w:rPr>
                <w:i/>
              </w:rPr>
            </w:pPr>
            <w:r w:rsidRPr="003D65F0">
              <w:rPr>
                <w:szCs w:val="28"/>
              </w:rPr>
              <w:t>Tieslietu ministrijas Civiltiesību departamenta direktore Dagnija Palčevska.</w:t>
            </w:r>
          </w:p>
        </w:tc>
      </w:tr>
      <w:tr w:rsidRPr="00E8789E" w:rsidR="00DA4DA1" w:rsidTr="00DA4DA1" w14:paraId="19330BE3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B51893" w:rsidRDefault="00DA4DA1" w14:paraId="71812D1E" w14:textId="77777777">
            <w:r w:rsidRPr="00E8789E">
              <w:t>Uzaicināmās personas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5330AF" w:rsidP="00951853" w:rsidRDefault="00F47BA9" w14:paraId="058D05D0" w14:textId="7777777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Tieslietu ministrijas Valsts sekretāra vietniece tiesību politikas jautājumos Laila Medina</w:t>
            </w:r>
            <w:r w:rsidR="005330AF">
              <w:rPr>
                <w:szCs w:val="28"/>
              </w:rPr>
              <w:t>;</w:t>
            </w:r>
          </w:p>
          <w:p w:rsidR="00DA4DA1" w:rsidP="00951853" w:rsidRDefault="00F47BA9" w14:paraId="5E7E2FCD" w14:textId="064F7832">
            <w:pPr>
              <w:jc w:val="both"/>
              <w:rPr>
                <w:szCs w:val="28"/>
              </w:rPr>
            </w:pPr>
            <w:r w:rsidRPr="003D65F0">
              <w:rPr>
                <w:szCs w:val="28"/>
              </w:rPr>
              <w:t>Tieslietu ministrijas Civiltiesību departamenta direktore Dagnija Palčevska</w:t>
            </w:r>
            <w:r w:rsidR="005330AF">
              <w:rPr>
                <w:szCs w:val="28"/>
              </w:rPr>
              <w:t>;</w:t>
            </w:r>
          </w:p>
          <w:p w:rsidRPr="00A62B0C" w:rsidR="005330AF" w:rsidP="00951853" w:rsidRDefault="00A62B0C" w14:paraId="31C2D1A9" w14:textId="2B4F711D">
            <w:pPr>
              <w:jc w:val="both"/>
              <w:rPr>
                <w:szCs w:val="28"/>
              </w:rPr>
            </w:pPr>
            <w:r w:rsidRPr="00A62B0C">
              <w:rPr>
                <w:szCs w:val="28"/>
              </w:rPr>
              <w:t xml:space="preserve">Finanšu izlūkošanas dienesta priekšniece </w:t>
            </w:r>
            <w:r w:rsidRPr="00A62B0C" w:rsidR="005330AF">
              <w:rPr>
                <w:szCs w:val="28"/>
              </w:rPr>
              <w:t>Ilze Znotiņa</w:t>
            </w:r>
            <w:r w:rsidRPr="00A62B0C">
              <w:rPr>
                <w:szCs w:val="28"/>
              </w:rPr>
              <w:t>;</w:t>
            </w:r>
          </w:p>
          <w:p w:rsidRPr="00A62B0C" w:rsidR="005330AF" w:rsidP="00951853" w:rsidRDefault="00A62B0C" w14:paraId="5FF97638" w14:textId="201F8A70">
            <w:pPr>
              <w:jc w:val="both"/>
              <w:rPr>
                <w:szCs w:val="28"/>
              </w:rPr>
            </w:pPr>
            <w:r w:rsidRPr="00A62B0C">
              <w:rPr>
                <w:szCs w:val="28"/>
              </w:rPr>
              <w:t xml:space="preserve">Finanšu un kapitāla tirgus komisijas priekšsēdētāja </w:t>
            </w:r>
            <w:r w:rsidRPr="00A62B0C" w:rsidR="005330AF">
              <w:rPr>
                <w:szCs w:val="28"/>
              </w:rPr>
              <w:t>Santa Purgaile</w:t>
            </w:r>
            <w:r w:rsidRPr="00A62B0C">
              <w:rPr>
                <w:szCs w:val="28"/>
              </w:rPr>
              <w:t>;</w:t>
            </w:r>
          </w:p>
          <w:p w:rsidRPr="00E233DE" w:rsidR="005330AF" w:rsidP="00951853" w:rsidRDefault="00E233DE" w14:paraId="7078A31C" w14:textId="4C40F4B0">
            <w:pPr>
              <w:jc w:val="both"/>
              <w:rPr>
                <w:szCs w:val="28"/>
              </w:rPr>
            </w:pPr>
            <w:r w:rsidRPr="00E233DE">
              <w:rPr>
                <w:szCs w:val="28"/>
              </w:rPr>
              <w:t xml:space="preserve">Finanšu nozares asociācijas valdes priekšsēdētāja </w:t>
            </w:r>
            <w:r w:rsidRPr="00E233DE" w:rsidR="005330AF">
              <w:rPr>
                <w:szCs w:val="28"/>
              </w:rPr>
              <w:t>Sanita Bajāre</w:t>
            </w:r>
            <w:r w:rsidRPr="00E233DE">
              <w:rPr>
                <w:szCs w:val="28"/>
              </w:rPr>
              <w:t>.</w:t>
            </w:r>
          </w:p>
          <w:p w:rsidRPr="005330AF" w:rsidR="005330AF" w:rsidP="00951853" w:rsidRDefault="005330AF" w14:paraId="03ACD9FA" w14:textId="29FCBD5E">
            <w:pPr>
              <w:jc w:val="both"/>
              <w:rPr>
                <w:iCs/>
              </w:rPr>
            </w:pPr>
          </w:p>
        </w:tc>
      </w:tr>
      <w:tr w:rsidRPr="00E8789E" w:rsidR="00DA4DA1" w:rsidTr="00DA4DA1" w14:paraId="4A005644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B51893" w:rsidRDefault="00DA4DA1" w14:paraId="565BC28E" w14:textId="77777777">
            <w:r w:rsidRPr="00E8789E">
              <w:t>Projekta ierobežotas pieejamības statuss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7654B" w:rsidR="0027654B" w:rsidP="0027654B" w:rsidRDefault="0027654B" w14:paraId="3C310DCC" w14:textId="017E5BD7">
            <w:pPr>
              <w:jc w:val="both"/>
              <w:rPr>
                <w:i/>
              </w:rPr>
            </w:pPr>
            <w:r w:rsidRPr="003D65F0">
              <w:rPr>
                <w:szCs w:val="28"/>
              </w:rPr>
              <w:t>Nav noteikts ierobežotas informācijas statuss.</w:t>
            </w:r>
          </w:p>
          <w:p w:rsidRPr="00E8789E" w:rsidR="00A05C00" w:rsidP="00951853" w:rsidRDefault="00A05C00" w14:paraId="7FB7D200" w14:textId="3245D1D7">
            <w:pPr>
              <w:jc w:val="both"/>
              <w:rPr>
                <w:i/>
              </w:rPr>
            </w:pPr>
          </w:p>
        </w:tc>
      </w:tr>
      <w:tr w:rsidRPr="00E8789E" w:rsidR="00DA4DA1" w:rsidTr="00DA4DA1" w14:paraId="07356032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951853" w:rsidRDefault="00DA4DA1" w14:paraId="09FA49BF" w14:textId="77777777">
            <w:r w:rsidRPr="00E8789E">
              <w:t>Cita informācija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12081C" w:rsidR="00DA4DA1" w:rsidP="00951853" w:rsidRDefault="00487BA9" w14:paraId="41C6EB15" w14:textId="369230A0">
            <w:pPr>
              <w:jc w:val="both"/>
              <w:rPr>
                <w:iCs/>
              </w:rPr>
            </w:pPr>
            <w:r>
              <w:t xml:space="preserve">Projekts skatāms vienlaikus ar </w:t>
            </w:r>
            <w:r w:rsidRPr="00BA4AC0">
              <w:t>likumprojekt</w:t>
            </w:r>
            <w:r>
              <w:t>u</w:t>
            </w:r>
            <w:r w:rsidRPr="00BA4AC0">
              <w:t xml:space="preserve"> "</w:t>
            </w:r>
            <w:r>
              <w:t xml:space="preserve">Grozījumi </w:t>
            </w:r>
            <w:r w:rsidR="00640A73">
              <w:t>likumā "Par Latvijas Republikas Uzņēmumu reģistru"</w:t>
            </w:r>
            <w:r w:rsidRPr="00BA4AC0">
              <w:t>"</w:t>
            </w:r>
            <w:r>
              <w:t xml:space="preserve"> (VSS-</w:t>
            </w:r>
            <w:r w:rsidR="009268A8">
              <w:t>299</w:t>
            </w:r>
            <w:r>
              <w:t>)</w:t>
            </w:r>
            <w:r w:rsidR="009268A8">
              <w:t xml:space="preserve"> un likumprojektu "Grozījumi Finanšu instrumentu tirgus likumā" (VSS-298)</w:t>
            </w:r>
            <w:r w:rsidRPr="00BA4AC0">
              <w:t>.</w:t>
            </w:r>
          </w:p>
        </w:tc>
      </w:tr>
      <w:tr w:rsidRPr="00B06B5A" w:rsidR="00B06B5A" w:rsidTr="00DA4DA1" w14:paraId="69E48D18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B06B5A" w:rsidR="00B06B5A" w:rsidP="00B06B5A" w:rsidRDefault="00B06B5A" w14:paraId="25B8104B" w14:textId="77777777">
            <w:r w:rsidRPr="00B06B5A">
              <w:t>Ministru kabineta lietas pamatojums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07F1A" w:rsidR="00B06B5A" w:rsidP="00B06B5A" w:rsidRDefault="00907F1A" w14:paraId="5F5C1027" w14:textId="6B6B26A5">
            <w:pPr>
              <w:jc w:val="both"/>
              <w:rPr>
                <w:iCs/>
                <w:highlight w:val="yellow"/>
              </w:rPr>
            </w:pPr>
            <w:r w:rsidRPr="00907F1A">
              <w:rPr>
                <w:iCs/>
              </w:rPr>
              <w:t>Ņemot vērā, ka i</w:t>
            </w:r>
            <w:r w:rsidRPr="00907F1A" w:rsidR="004E5D80">
              <w:rPr>
                <w:iCs/>
              </w:rPr>
              <w:t>r nepieciešams konceptuāls lēmums par projektam nepieciešamā finansējuma piešķiršanu</w:t>
            </w:r>
            <w:r w:rsidRPr="00907F1A">
              <w:rPr>
                <w:iCs/>
              </w:rPr>
              <w:t>, jautājums izskatāms Ministru kabineta sēdē kā Ministru kabineta</w:t>
            </w:r>
            <w:r>
              <w:rPr>
                <w:iCs/>
              </w:rPr>
              <w:t xml:space="preserve"> lieta. </w:t>
            </w:r>
          </w:p>
        </w:tc>
      </w:tr>
    </w:tbl>
    <w:p w:rsidRPr="00E8789E" w:rsidR="00F40D29" w:rsidP="00F40D29" w:rsidRDefault="00F40D29" w14:paraId="0005C543" w14:textId="77777777"/>
    <w:p w:rsidRPr="008D7F2C" w:rsidR="00F40D29" w:rsidP="00F40D29" w:rsidRDefault="00F40D29" w14:paraId="786D5242" w14:textId="5790654A">
      <w:pPr>
        <w:jc w:val="both"/>
        <w:rPr>
          <w:color w:val="808080"/>
        </w:rPr>
      </w:pPr>
      <w:r w:rsidRPr="00E8789E">
        <w:t xml:space="preserve">Pielikumā: </w:t>
      </w:r>
    </w:p>
    <w:p w:rsidRPr="00E8789E" w:rsidR="00F40D29" w:rsidP="00F40D29" w:rsidRDefault="00F40D29" w14:paraId="14F9B3A7" w14:textId="6C9E57E1">
      <w:pPr>
        <w:jc w:val="both"/>
      </w:pPr>
      <w:r w:rsidRPr="00E8789E">
        <w:t>1.</w:t>
      </w:r>
      <w:r w:rsidRPr="00E8789E" w:rsidR="00E8789E">
        <w:t xml:space="preserve"> Projekts uz </w:t>
      </w:r>
      <w:r w:rsidR="0070428F">
        <w:t>2</w:t>
      </w:r>
      <w:r w:rsidR="00D04F8F">
        <w:t>5</w:t>
      </w:r>
      <w:r w:rsidRPr="00E8789E" w:rsidR="00E8789E">
        <w:t> </w:t>
      </w:r>
      <w:r w:rsidRPr="00E8789E" w:rsidR="002F5650">
        <w:t>lp</w:t>
      </w:r>
      <w:r w:rsidR="005E6677">
        <w:t>.</w:t>
      </w:r>
      <w:r w:rsidRPr="00E8789E" w:rsidR="002F5650">
        <w:t xml:space="preserve"> (datne: TM</w:t>
      </w:r>
      <w:r w:rsidR="0070428F">
        <w:t>Lik</w:t>
      </w:r>
      <w:r w:rsidRPr="00E8789E" w:rsidR="002F5650">
        <w:t>_</w:t>
      </w:r>
      <w:r w:rsidR="00D04F8F">
        <w:t>0109</w:t>
      </w:r>
      <w:r w:rsidR="0070428F">
        <w:t>21</w:t>
      </w:r>
      <w:r w:rsidRPr="00E8789E" w:rsidR="002F5650">
        <w:t>_</w:t>
      </w:r>
      <w:r w:rsidR="0070428F">
        <w:t>KCLgroz</w:t>
      </w:r>
      <w:r w:rsidRPr="00E8789E" w:rsidR="002F5650">
        <w:t>).</w:t>
      </w:r>
    </w:p>
    <w:p w:rsidRPr="00E8789E" w:rsidR="00F40D29" w:rsidP="00F40D29" w:rsidRDefault="00F40D29" w14:paraId="4A6DD0E1" w14:textId="50C23E53">
      <w:pPr>
        <w:jc w:val="both"/>
      </w:pPr>
      <w:r w:rsidRPr="00E8789E">
        <w:t>2.</w:t>
      </w:r>
      <w:r w:rsidRPr="00E8789E" w:rsidR="002F5650">
        <w:t xml:space="preserve"> Projekta </w:t>
      </w:r>
      <w:r w:rsidRPr="00E8789E" w:rsidR="00C374B8">
        <w:rPr>
          <w:bCs/>
        </w:rPr>
        <w:t>sākotnējās ietekmes novērtējuma ziņojums (anotācija)</w:t>
      </w:r>
      <w:r w:rsidRPr="00E8789E" w:rsidR="00C374B8">
        <w:t xml:space="preserve"> uz </w:t>
      </w:r>
      <w:r w:rsidR="009C344D">
        <w:t>3</w:t>
      </w:r>
      <w:r w:rsidRPr="00E8789E" w:rsidR="00C374B8">
        <w:t>3 </w:t>
      </w:r>
      <w:r w:rsidRPr="00E8789E" w:rsidR="002F5650">
        <w:t>lp</w:t>
      </w:r>
      <w:r w:rsidR="005E6677">
        <w:t>.</w:t>
      </w:r>
      <w:r w:rsidRPr="00E8789E" w:rsidR="002F5650">
        <w:t xml:space="preserve"> (datne: TMAnot_</w:t>
      </w:r>
      <w:r w:rsidR="00D04F8F">
        <w:t>0109</w:t>
      </w:r>
      <w:r w:rsidR="009C344D">
        <w:t>21</w:t>
      </w:r>
      <w:r w:rsidRPr="00E8789E" w:rsidR="002F5650">
        <w:t>_</w:t>
      </w:r>
      <w:r w:rsidR="009C344D">
        <w:t>KCLgroz</w:t>
      </w:r>
      <w:r w:rsidRPr="00E8789E" w:rsidR="002F5650">
        <w:t>).</w:t>
      </w:r>
    </w:p>
    <w:p w:rsidRPr="00386554" w:rsidR="00386554" w:rsidP="00386554" w:rsidRDefault="00F40D29" w14:paraId="107FC57D" w14:textId="244A776C">
      <w:pPr>
        <w:jc w:val="both"/>
      </w:pPr>
      <w:r w:rsidRPr="00E8789E">
        <w:t>3.</w:t>
      </w:r>
      <w:r w:rsidRPr="00E8789E" w:rsidR="002F5650">
        <w:t> </w:t>
      </w:r>
      <w:r w:rsidR="005B7C7D">
        <w:t xml:space="preserve">Ministru kabineta sēdes protokollēmuma projekts uz 1 lp. (datne: </w:t>
      </w:r>
      <w:fldSimple w:instr=" FILENAME   \* MERGEFORMAT ">
        <w:r w:rsidRPr="00386554" w:rsidR="00386554">
          <w:t>TMProt</w:t>
        </w:r>
        <w:r w:rsidR="003C0D71">
          <w:t>_0109</w:t>
        </w:r>
        <w:r w:rsidRPr="00386554" w:rsidR="00386554">
          <w:t>21_KCLgroz</w:t>
        </w:r>
      </w:fldSimple>
      <w:r w:rsidR="00386554">
        <w:t>).</w:t>
      </w:r>
    </w:p>
    <w:p w:rsidR="00F40D29" w:rsidP="00F40D29" w:rsidRDefault="00386554" w14:paraId="71F31EF4" w14:textId="2FAC4B01">
      <w:pPr>
        <w:jc w:val="both"/>
      </w:pPr>
      <w:r>
        <w:t xml:space="preserve">4. </w:t>
      </w:r>
      <w:r w:rsidRPr="00E8789E" w:rsidR="002F5650">
        <w:t xml:space="preserve">Izziņa par atzinumos </w:t>
      </w:r>
      <w:r w:rsidRPr="00E8789E" w:rsidR="00C374B8">
        <w:t xml:space="preserve">sniegtajiem iebildumiem uz </w:t>
      </w:r>
      <w:r w:rsidR="000C6EFE">
        <w:t>4</w:t>
      </w:r>
      <w:r w:rsidR="00E74767">
        <w:t>5</w:t>
      </w:r>
      <w:r w:rsidRPr="00E8789E" w:rsidR="00C374B8">
        <w:t> lp</w:t>
      </w:r>
      <w:r w:rsidR="005E6677">
        <w:t>.</w:t>
      </w:r>
      <w:r w:rsidRPr="00E8789E" w:rsidR="00C374B8">
        <w:t xml:space="preserve"> (datne: TMIzz_</w:t>
      </w:r>
      <w:r w:rsidR="005F1D9F">
        <w:t>0109</w:t>
      </w:r>
      <w:r w:rsidR="000C6EFE">
        <w:t>21</w:t>
      </w:r>
      <w:r w:rsidRPr="00E8789E" w:rsidR="00C374B8">
        <w:t>_</w:t>
      </w:r>
      <w:r w:rsidR="000C6EFE">
        <w:t>KCLgroz</w:t>
      </w:r>
      <w:r w:rsidRPr="00E8789E" w:rsidR="00C374B8">
        <w:t>).</w:t>
      </w:r>
    </w:p>
    <w:p w:rsidR="00C374B8" w:rsidP="00E07756" w:rsidRDefault="00E07756" w14:paraId="16F760F7" w14:textId="03A38974">
      <w:pPr>
        <w:pStyle w:val="Kjene"/>
        <w:jc w:val="both"/>
      </w:pPr>
      <w:r>
        <w:t>5</w:t>
      </w:r>
      <w:r w:rsidRPr="00E8789E" w:rsidR="00C374B8">
        <w:t>. Finanšu ministrijas 20</w:t>
      </w:r>
      <w:r>
        <w:t>21</w:t>
      </w:r>
      <w:r w:rsidRPr="00E8789E" w:rsidR="00C374B8">
        <w:t xml:space="preserve">. gada </w:t>
      </w:r>
      <w:r>
        <w:t>20. aprīļa</w:t>
      </w:r>
      <w:r w:rsidRPr="00E8789E" w:rsidR="00C374B8">
        <w:t xml:space="preserve"> atzinums Nr.</w:t>
      </w:r>
      <w:r w:rsidR="006D6A74">
        <w:t xml:space="preserve">12/A-7/2209 </w:t>
      </w:r>
      <w:r w:rsidRPr="00E8789E" w:rsidR="00C374B8">
        <w:t xml:space="preserve">uz </w:t>
      </w:r>
      <w:r>
        <w:t>2</w:t>
      </w:r>
      <w:r w:rsidRPr="00E8789E" w:rsidR="00C374B8">
        <w:t> lp</w:t>
      </w:r>
      <w:r w:rsidR="005E6677">
        <w:t>.</w:t>
      </w:r>
      <w:r w:rsidRPr="00E8789E" w:rsidR="00C374B8">
        <w:t xml:space="preserve"> (datne: </w:t>
      </w:r>
      <w:r>
        <w:t>FMAtz_190421_VSS-300</w:t>
      </w:r>
      <w:r w:rsidRPr="00E8789E" w:rsidR="00C374B8">
        <w:t>).</w:t>
      </w:r>
    </w:p>
    <w:p w:rsidR="008C7F40" w:rsidP="00E07756" w:rsidRDefault="008C7F40" w14:paraId="33DCCE08" w14:textId="00507E58">
      <w:pPr>
        <w:pStyle w:val="Kjene"/>
        <w:jc w:val="both"/>
      </w:pPr>
      <w:r>
        <w:t xml:space="preserve">6. Finanšu ministrijas 2021. gada 30. jūlija elektroniskais paziņojums uz </w:t>
      </w:r>
      <w:r w:rsidR="001979E0">
        <w:t>2</w:t>
      </w:r>
      <w:r>
        <w:t xml:space="preserve"> lp.(datne: </w:t>
      </w:r>
      <w:r w:rsidRPr="008C7F40">
        <w:t>FMAtz_300721_KCLgroz</w:t>
      </w:r>
      <w:r>
        <w:t>).</w:t>
      </w:r>
    </w:p>
    <w:p w:rsidR="00A010C4" w:rsidP="00E07756" w:rsidRDefault="00A010C4" w14:paraId="7EEB24B6" w14:textId="164467C2">
      <w:pPr>
        <w:pStyle w:val="Kjene"/>
        <w:jc w:val="both"/>
      </w:pPr>
      <w:r w:rsidRPr="00E21D79">
        <w:t xml:space="preserve">7. Finanšu ministrijas 2021. gada </w:t>
      </w:r>
      <w:r w:rsidRPr="00E21D79" w:rsidR="00E21D79">
        <w:t>11. augusta</w:t>
      </w:r>
      <w:r w:rsidRPr="00E21D79">
        <w:t xml:space="preserve"> </w:t>
      </w:r>
      <w:r w:rsidRPr="00E21D79" w:rsidR="004C1BAB">
        <w:t xml:space="preserve">elektroniskais paziņojums </w:t>
      </w:r>
      <w:r w:rsidRPr="00E21D79">
        <w:t xml:space="preserve">uz </w:t>
      </w:r>
      <w:r w:rsidR="001979E0">
        <w:t>2</w:t>
      </w:r>
      <w:r w:rsidRPr="00E21D79">
        <w:t xml:space="preserve"> lp. (datne: </w:t>
      </w:r>
      <w:r w:rsidRPr="00E21D79" w:rsidR="00E21D79">
        <w:t>FMAtz_110821_KCLgroz</w:t>
      </w:r>
      <w:r w:rsidRPr="00E21D79">
        <w:t>).</w:t>
      </w:r>
    </w:p>
    <w:p w:rsidRPr="00E21D79" w:rsidR="005F1D9F" w:rsidP="00E07756" w:rsidRDefault="005F1D9F" w14:paraId="74597537" w14:textId="5EB8A95A">
      <w:pPr>
        <w:pStyle w:val="Kjene"/>
        <w:jc w:val="both"/>
      </w:pPr>
      <w:r>
        <w:t>8. Finanšu ministrijas 2021. gada 20. augusta elektroniskais paziņojums uz 1 lp. (datne: FMAtz_200821_KCLgroz).</w:t>
      </w:r>
    </w:p>
    <w:p w:rsidR="00C374B8" w:rsidP="00F40D29" w:rsidRDefault="005F1D9F" w14:paraId="2BB86C44" w14:textId="2920F275">
      <w:pPr>
        <w:jc w:val="both"/>
      </w:pPr>
      <w:r>
        <w:t>9</w:t>
      </w:r>
      <w:r w:rsidRPr="00E21D79" w:rsidR="00C374B8">
        <w:t>. Ekonomikas ministrijas 20</w:t>
      </w:r>
      <w:r w:rsidRPr="00E21D79" w:rsidR="0088531C">
        <w:t>21</w:t>
      </w:r>
      <w:r w:rsidRPr="00E8789E" w:rsidR="00C374B8">
        <w:t xml:space="preserve">. gada </w:t>
      </w:r>
      <w:r w:rsidR="00061D73">
        <w:t>14. aprīļa</w:t>
      </w:r>
      <w:r w:rsidRPr="00E8789E" w:rsidR="00C374B8">
        <w:t xml:space="preserve"> </w:t>
      </w:r>
      <w:r w:rsidR="00061D73">
        <w:t>atzinums</w:t>
      </w:r>
      <w:r w:rsidRPr="00E8789E" w:rsidR="00C374B8">
        <w:t xml:space="preserve"> </w:t>
      </w:r>
      <w:r w:rsidR="006D6A74">
        <w:t>Nr.</w:t>
      </w:r>
      <w:r w:rsidRPr="0072192A" w:rsidR="0072192A">
        <w:t xml:space="preserve"> 3.1-20/2021/100</w:t>
      </w:r>
      <w:r w:rsidR="006D6A74">
        <w:t xml:space="preserve"> </w:t>
      </w:r>
      <w:r w:rsidRPr="00E8789E" w:rsidR="00E8789E">
        <w:t>uz 1 </w:t>
      </w:r>
      <w:r w:rsidRPr="00E8789E" w:rsidR="00C374B8">
        <w:t>lp</w:t>
      </w:r>
      <w:r w:rsidR="005E6677">
        <w:t>.</w:t>
      </w:r>
      <w:r w:rsidRPr="00E8789E" w:rsidR="00C374B8">
        <w:t xml:space="preserve"> (datne: EMAtz_</w:t>
      </w:r>
      <w:r w:rsidR="00061D73">
        <w:t>140421_KCLgroz</w:t>
      </w:r>
      <w:r w:rsidRPr="00E8789E" w:rsidR="00C374B8">
        <w:t>).</w:t>
      </w:r>
    </w:p>
    <w:p w:rsidR="003B425A" w:rsidP="00F40D29" w:rsidRDefault="005F1D9F" w14:paraId="30E10264" w14:textId="59258D6C">
      <w:pPr>
        <w:jc w:val="both"/>
      </w:pPr>
      <w:r>
        <w:t>10</w:t>
      </w:r>
      <w:r w:rsidR="003B425A">
        <w:t xml:space="preserve">. </w:t>
      </w:r>
      <w:r w:rsidRPr="00E8789E" w:rsidR="003B425A">
        <w:t>Ekonomikas ministrijas 20</w:t>
      </w:r>
      <w:r w:rsidR="003B425A">
        <w:t>21</w:t>
      </w:r>
      <w:r w:rsidRPr="00E8789E" w:rsidR="003B425A">
        <w:t xml:space="preserve">. gada </w:t>
      </w:r>
      <w:r w:rsidR="003B425A">
        <w:t>26. jūlija</w:t>
      </w:r>
      <w:r w:rsidRPr="00E8789E" w:rsidR="003B425A">
        <w:t xml:space="preserve"> </w:t>
      </w:r>
      <w:r w:rsidR="003B425A">
        <w:t>atzinums</w:t>
      </w:r>
      <w:r w:rsidRPr="00E8789E" w:rsidR="003B425A">
        <w:t xml:space="preserve"> </w:t>
      </w:r>
      <w:r w:rsidR="003B425A">
        <w:t>Nr.</w:t>
      </w:r>
      <w:r w:rsidRPr="0072192A" w:rsidR="003B425A">
        <w:t xml:space="preserve"> </w:t>
      </w:r>
      <w:r w:rsidRPr="003B425A" w:rsidR="003B425A">
        <w:t>3.1-20/2021/229</w:t>
      </w:r>
      <w:r w:rsidR="003B425A">
        <w:rPr>
          <w:noProof/>
          <w:sz w:val="28"/>
          <w:szCs w:val="28"/>
        </w:rPr>
        <w:t xml:space="preserve"> </w:t>
      </w:r>
      <w:r w:rsidRPr="00E8789E" w:rsidR="003B425A">
        <w:t>uz 1 lp</w:t>
      </w:r>
      <w:r w:rsidR="003B425A">
        <w:t>.</w:t>
      </w:r>
      <w:r w:rsidRPr="00E8789E" w:rsidR="003B425A">
        <w:t xml:space="preserve"> </w:t>
      </w:r>
      <w:r w:rsidR="003B425A">
        <w:t xml:space="preserve">(datne: </w:t>
      </w:r>
      <w:r w:rsidRPr="003B425A" w:rsidR="003B425A">
        <w:t>EMAtz_260721_VSS-300_VSS-299_VSS-298</w:t>
      </w:r>
      <w:r w:rsidR="003B425A">
        <w:t>).</w:t>
      </w:r>
    </w:p>
    <w:p w:rsidR="008D29BA" w:rsidP="008D29BA" w:rsidRDefault="008D29BA" w14:paraId="3F53615D" w14:textId="328316AA">
      <w:pPr>
        <w:jc w:val="both"/>
      </w:pPr>
      <w:r>
        <w:t>1</w:t>
      </w:r>
      <w:r w:rsidR="005F1D9F">
        <w:t>1</w:t>
      </w:r>
      <w:r>
        <w:t xml:space="preserve">. </w:t>
      </w:r>
      <w:r w:rsidRPr="00E8789E">
        <w:t>Ekonomikas ministrijas 20</w:t>
      </w:r>
      <w:r>
        <w:t>21</w:t>
      </w:r>
      <w:r w:rsidRPr="00E8789E">
        <w:t xml:space="preserve">. gada </w:t>
      </w:r>
      <w:r>
        <w:t>9. augusta</w:t>
      </w:r>
      <w:r w:rsidRPr="00E8789E">
        <w:t xml:space="preserve"> </w:t>
      </w:r>
      <w:r>
        <w:t>atzinums</w:t>
      </w:r>
      <w:r w:rsidRPr="00E8789E">
        <w:t xml:space="preserve"> </w:t>
      </w:r>
      <w:r>
        <w:t>Nr.</w:t>
      </w:r>
      <w:r w:rsidRPr="0072192A">
        <w:t xml:space="preserve"> </w:t>
      </w:r>
      <w:r w:rsidRPr="008D29BA">
        <w:t>3.1-20/2021/2330</w:t>
      </w:r>
      <w:r>
        <w:rPr>
          <w:noProof/>
          <w:sz w:val="28"/>
          <w:szCs w:val="28"/>
        </w:rPr>
        <w:t xml:space="preserve"> </w:t>
      </w:r>
      <w:r w:rsidRPr="00E8789E">
        <w:t>uz 1 lp</w:t>
      </w:r>
      <w:r>
        <w:t>.</w:t>
      </w:r>
      <w:r w:rsidRPr="00E8789E">
        <w:t xml:space="preserve"> (datne: EMAtz_</w:t>
      </w:r>
      <w:r>
        <w:t>090821_KCLgroz</w:t>
      </w:r>
      <w:r w:rsidRPr="00E8789E">
        <w:t>).</w:t>
      </w:r>
    </w:p>
    <w:p w:rsidR="00CF5760" w:rsidP="00CF5760" w:rsidRDefault="00064ABA" w14:paraId="220CB2EE" w14:textId="01B495F5">
      <w:pPr>
        <w:jc w:val="both"/>
        <w:rPr>
          <w:noProof/>
        </w:rPr>
      </w:pPr>
      <w:r>
        <w:t>1</w:t>
      </w:r>
      <w:r w:rsidR="005F1D9F">
        <w:t>2</w:t>
      </w:r>
      <w:r>
        <w:t>.</w:t>
      </w:r>
      <w:r w:rsidR="00B40D0F">
        <w:t xml:space="preserve"> </w:t>
      </w:r>
      <w:r w:rsidR="00CF5760">
        <w:rPr>
          <w:noProof/>
        </w:rPr>
        <w:t>Valsts kancelejas 2021. gada 20. aprīļa elektroniskais paziņojums uz 1 lp. (datne: VK</w:t>
      </w:r>
      <w:r w:rsidR="003A1D75">
        <w:rPr>
          <w:noProof/>
        </w:rPr>
        <w:t>A</w:t>
      </w:r>
      <w:r w:rsidR="00CF5760">
        <w:rPr>
          <w:noProof/>
        </w:rPr>
        <w:t>tz_200421_KCLgroz).</w:t>
      </w:r>
    </w:p>
    <w:p w:rsidR="00B0533C" w:rsidP="00CF5760" w:rsidRDefault="00064ABA" w14:paraId="278E85B1" w14:textId="25DADC63">
      <w:pPr>
        <w:jc w:val="both"/>
        <w:rPr>
          <w:noProof/>
        </w:rPr>
      </w:pPr>
      <w:r>
        <w:rPr>
          <w:noProof/>
        </w:rPr>
        <w:t>1</w:t>
      </w:r>
      <w:r w:rsidR="005F1D9F">
        <w:rPr>
          <w:noProof/>
        </w:rPr>
        <w:t>3</w:t>
      </w:r>
      <w:r w:rsidR="00B0533C">
        <w:rPr>
          <w:noProof/>
        </w:rPr>
        <w:t>. Valsts kancelejas 2021. gada 22. jūlija elektroniskais paziņojums uz 1 lp. (datne: VKAtz_220721_KCLgroz).</w:t>
      </w:r>
    </w:p>
    <w:p w:rsidR="00064ABA" w:rsidP="00CF5760" w:rsidRDefault="00064ABA" w14:paraId="25A9EE54" w14:textId="7C635DFC">
      <w:pPr>
        <w:jc w:val="both"/>
        <w:rPr>
          <w:noProof/>
        </w:rPr>
      </w:pPr>
      <w:r>
        <w:rPr>
          <w:noProof/>
        </w:rPr>
        <w:lastRenderedPageBreak/>
        <w:t>1</w:t>
      </w:r>
      <w:r w:rsidR="005F1D9F">
        <w:rPr>
          <w:noProof/>
        </w:rPr>
        <w:t>4</w:t>
      </w:r>
      <w:r>
        <w:rPr>
          <w:noProof/>
        </w:rPr>
        <w:t xml:space="preserve">. </w:t>
      </w:r>
      <w:r w:rsidR="00B11566">
        <w:rPr>
          <w:noProof/>
        </w:rPr>
        <w:t>Valsts kancelejas 2021. gada 9. augusta elektroniskais paziņojums uz 1 lp. (datne: VKAtz_090821_KCLgroz).</w:t>
      </w:r>
    </w:p>
    <w:p w:rsidR="003A1D75" w:rsidP="003A1D75" w:rsidRDefault="001B0054" w14:paraId="6234959C" w14:textId="6EAF4E1E">
      <w:pPr>
        <w:jc w:val="both"/>
        <w:rPr>
          <w:noProof/>
        </w:rPr>
      </w:pPr>
      <w:r>
        <w:rPr>
          <w:noProof/>
        </w:rPr>
        <w:t>1</w:t>
      </w:r>
      <w:r w:rsidR="005F1D9F">
        <w:rPr>
          <w:noProof/>
        </w:rPr>
        <w:t>5</w:t>
      </w:r>
      <w:r w:rsidR="003A1D75">
        <w:rPr>
          <w:noProof/>
        </w:rPr>
        <w:t xml:space="preserve">. </w:t>
      </w:r>
      <w:r w:rsidRPr="001B0054" w:rsidR="003A1D75">
        <w:rPr>
          <w:noProof/>
        </w:rPr>
        <w:t>Latvijas</w:t>
      </w:r>
      <w:r w:rsidR="003A1D75">
        <w:rPr>
          <w:noProof/>
        </w:rPr>
        <w:t xml:space="preserve"> Brīvo arodbiedrību savienības 2021. gada 15. aprīļa elektroniskais paziņojums uz 1 lp. (datne: LBASatz_150421_KCLgroz).</w:t>
      </w:r>
    </w:p>
    <w:p w:rsidR="001B0054" w:rsidP="003A1D75" w:rsidRDefault="00F90653" w14:paraId="1DDFC97B" w14:textId="1AFE6D57">
      <w:pPr>
        <w:jc w:val="both"/>
        <w:rPr>
          <w:noProof/>
        </w:rPr>
      </w:pPr>
      <w:r>
        <w:rPr>
          <w:noProof/>
        </w:rPr>
        <w:t>1</w:t>
      </w:r>
      <w:r w:rsidR="005F1D9F">
        <w:rPr>
          <w:noProof/>
        </w:rPr>
        <w:t>6</w:t>
      </w:r>
      <w:r>
        <w:rPr>
          <w:noProof/>
        </w:rPr>
        <w:t xml:space="preserve">. </w:t>
      </w:r>
      <w:r w:rsidRPr="001B0054">
        <w:rPr>
          <w:noProof/>
        </w:rPr>
        <w:t>Latvijas</w:t>
      </w:r>
      <w:r>
        <w:rPr>
          <w:noProof/>
        </w:rPr>
        <w:t xml:space="preserve"> Brīvo arodbiedrību savienības 2021. gada 6. augusta elektroniskais paziņojums uz </w:t>
      </w:r>
      <w:r w:rsidR="00321679">
        <w:rPr>
          <w:noProof/>
        </w:rPr>
        <w:t>2</w:t>
      </w:r>
      <w:r>
        <w:rPr>
          <w:noProof/>
        </w:rPr>
        <w:t> lp. (datne: LBASatz_060821_KCLgroz).</w:t>
      </w:r>
    </w:p>
    <w:p w:rsidR="003A1D75" w:rsidP="00CF5760" w:rsidRDefault="00220B20" w14:paraId="22C09291" w14:textId="46CDCDB3">
      <w:pPr>
        <w:jc w:val="both"/>
      </w:pPr>
      <w:r>
        <w:rPr>
          <w:noProof/>
        </w:rPr>
        <w:t>1</w:t>
      </w:r>
      <w:r w:rsidR="005F1D9F">
        <w:rPr>
          <w:noProof/>
        </w:rPr>
        <w:t>7</w:t>
      </w:r>
      <w:r>
        <w:rPr>
          <w:noProof/>
        </w:rPr>
        <w:t xml:space="preserve">. </w:t>
      </w:r>
      <w:r w:rsidR="0088531C">
        <w:rPr>
          <w:noProof/>
        </w:rPr>
        <w:t xml:space="preserve">Latvijas Darba devēju konfederācijas </w:t>
      </w:r>
      <w:r w:rsidRPr="00E8789E" w:rsidR="006D6A74">
        <w:t>20</w:t>
      </w:r>
      <w:r w:rsidR="006D6A74">
        <w:t>21</w:t>
      </w:r>
      <w:r w:rsidRPr="00E8789E" w:rsidR="006D6A74">
        <w:t xml:space="preserve">. gada </w:t>
      </w:r>
      <w:r w:rsidR="00003D61">
        <w:t>20</w:t>
      </w:r>
      <w:r w:rsidR="006D6A74">
        <w:t>. aprīļa</w:t>
      </w:r>
      <w:r w:rsidRPr="00E8789E" w:rsidR="006D6A74">
        <w:t xml:space="preserve"> </w:t>
      </w:r>
      <w:r w:rsidR="006D6A74">
        <w:t>atzinums</w:t>
      </w:r>
      <w:r w:rsidR="008A4501">
        <w:t xml:space="preserve"> Nr.</w:t>
      </w:r>
      <w:r w:rsidRPr="008A4501" w:rsidR="008A4501">
        <w:t>2-10/31</w:t>
      </w:r>
      <w:r w:rsidRPr="00E8789E" w:rsidR="006D6A74">
        <w:t xml:space="preserve"> uz </w:t>
      </w:r>
      <w:r w:rsidR="00003D61">
        <w:t>2</w:t>
      </w:r>
      <w:r w:rsidRPr="00E8789E" w:rsidR="006D6A74">
        <w:t> lp</w:t>
      </w:r>
      <w:r w:rsidR="006D6A74">
        <w:t xml:space="preserve">. (datne: </w:t>
      </w:r>
      <w:r w:rsidRPr="004A050F" w:rsidR="004A050F">
        <w:t>LDDKatz_200421_VSS-299_VSS-300</w:t>
      </w:r>
      <w:r w:rsidR="00003D61">
        <w:t>).</w:t>
      </w:r>
    </w:p>
    <w:p w:rsidR="00F74CB7" w:rsidP="00CF5760" w:rsidRDefault="00F74CB7" w14:paraId="717B1AE5" w14:textId="3B0BD31D">
      <w:pPr>
        <w:jc w:val="both"/>
      </w:pPr>
      <w:r>
        <w:t>1</w:t>
      </w:r>
      <w:r w:rsidR="005F1D9F">
        <w:t>8</w:t>
      </w:r>
      <w:r>
        <w:t xml:space="preserve">. </w:t>
      </w:r>
      <w:r>
        <w:rPr>
          <w:noProof/>
        </w:rPr>
        <w:t xml:space="preserve">Latvijas Darba devēju konfederācijas </w:t>
      </w:r>
      <w:r w:rsidRPr="00E8789E">
        <w:t>20</w:t>
      </w:r>
      <w:r>
        <w:t>21</w:t>
      </w:r>
      <w:r w:rsidRPr="00E8789E">
        <w:t xml:space="preserve">. gada </w:t>
      </w:r>
      <w:r>
        <w:t xml:space="preserve">3.augusta elektroniskais paziņojums uz </w:t>
      </w:r>
      <w:r w:rsidR="00AE1A89">
        <w:t>2</w:t>
      </w:r>
      <w:r>
        <w:t xml:space="preserve"> lp. (datne: </w:t>
      </w:r>
      <w:r w:rsidRPr="00F74CB7">
        <w:t>LDDKatz_030821_VSS-300_VSS-299_VSS-298</w:t>
      </w:r>
      <w:r>
        <w:t>).</w:t>
      </w:r>
    </w:p>
    <w:p w:rsidR="00676B1C" w:rsidP="00CF5760" w:rsidRDefault="00676B1C" w14:paraId="3DDDACF1" w14:textId="44358C14">
      <w:pPr>
        <w:jc w:val="both"/>
      </w:pPr>
      <w:r>
        <w:t>1</w:t>
      </w:r>
      <w:r w:rsidR="005F1D9F">
        <w:t>9</w:t>
      </w:r>
      <w:r>
        <w:t xml:space="preserve">. </w:t>
      </w:r>
      <w:r w:rsidR="00FF43E5">
        <w:rPr>
          <w:noProof/>
        </w:rPr>
        <w:t xml:space="preserve">Latvijas Darba devēju konfederācijas </w:t>
      </w:r>
      <w:r w:rsidRPr="00E8789E" w:rsidR="00FF43E5">
        <w:t>20</w:t>
      </w:r>
      <w:r w:rsidR="00FF43E5">
        <w:t>21</w:t>
      </w:r>
      <w:r w:rsidRPr="00E8789E" w:rsidR="00FF43E5">
        <w:t xml:space="preserve">. gada </w:t>
      </w:r>
      <w:r w:rsidR="00FF43E5">
        <w:t xml:space="preserve">5.augusta elektroniskais paziņojums uz </w:t>
      </w:r>
      <w:r w:rsidR="00650BC1">
        <w:t>2</w:t>
      </w:r>
      <w:r w:rsidR="00FF43E5">
        <w:t xml:space="preserve"> lp. (datne: </w:t>
      </w:r>
      <w:r w:rsidRPr="00F74CB7" w:rsidR="00FF43E5">
        <w:t>LDDKatz_0</w:t>
      </w:r>
      <w:r w:rsidR="00FF43E5">
        <w:t>5</w:t>
      </w:r>
      <w:r w:rsidRPr="00F74CB7" w:rsidR="00FF43E5">
        <w:t>0821_</w:t>
      </w:r>
      <w:r w:rsidR="00FF43E5">
        <w:t>KCLgroz).</w:t>
      </w:r>
    </w:p>
    <w:p w:rsidR="0072192A" w:rsidP="00CF5760" w:rsidRDefault="005F1D9F" w14:paraId="1B2651A6" w14:textId="556D6477">
      <w:pPr>
        <w:jc w:val="both"/>
      </w:pPr>
      <w:r>
        <w:t>20</w:t>
      </w:r>
      <w:r w:rsidR="0072192A">
        <w:t xml:space="preserve">. </w:t>
      </w:r>
      <w:r w:rsidR="008A4501">
        <w:t>Finanšu un kapitāla tirgus komisijas 2021. gada 20. aprīļa atzinums Nr.</w:t>
      </w:r>
      <w:r w:rsidRPr="00C37F38" w:rsidR="00C37F38">
        <w:t>04.02.15.-/1489</w:t>
      </w:r>
      <w:r w:rsidR="008A4501">
        <w:t xml:space="preserve"> uz 2 lp. (datne: </w:t>
      </w:r>
      <w:r w:rsidRPr="00075747" w:rsidR="00075747">
        <w:t>FKTKatz_200421_KCLgroz</w:t>
      </w:r>
      <w:r w:rsidR="00075747">
        <w:t>).</w:t>
      </w:r>
    </w:p>
    <w:p w:rsidR="00AD0C2A" w:rsidP="00CF5760" w:rsidRDefault="002178CE" w14:paraId="1CD63784" w14:textId="762E4C77">
      <w:pPr>
        <w:jc w:val="both"/>
      </w:pPr>
      <w:r>
        <w:t>2</w:t>
      </w:r>
      <w:r w:rsidR="005F1D9F">
        <w:t>1</w:t>
      </w:r>
      <w:r w:rsidR="00AD0C2A">
        <w:t xml:space="preserve">. Finanšu un kapitāla tirgus komisijas 2021. gada </w:t>
      </w:r>
      <w:r w:rsidR="00916012">
        <w:t>29. jūlija</w:t>
      </w:r>
      <w:r w:rsidR="00AD0C2A">
        <w:t xml:space="preserve"> atzinums Nr.</w:t>
      </w:r>
      <w:r>
        <w:rPr>
          <w:rFonts w:ascii="Arial" w:hAnsi="Arial" w:cs="Arial"/>
          <w:b/>
          <w:bCs/>
          <w:color w:val="555555"/>
          <w:sz w:val="17"/>
          <w:szCs w:val="17"/>
        </w:rPr>
        <w:t> </w:t>
      </w:r>
      <w:r w:rsidRPr="00916012" w:rsidR="00916012">
        <w:t>1-9.3/2075</w:t>
      </w:r>
      <w:r w:rsidR="00916012">
        <w:t xml:space="preserve"> </w:t>
      </w:r>
      <w:r w:rsidR="00AD0C2A">
        <w:t xml:space="preserve">uz 2 lp. (datne: </w:t>
      </w:r>
      <w:r w:rsidRPr="00AD0C2A" w:rsidR="00AD0C2A">
        <w:t>FKTKatz_290721_VSS-300_VSS-299_VSS-298</w:t>
      </w:r>
      <w:r w:rsidR="00AD0C2A">
        <w:t>).</w:t>
      </w:r>
    </w:p>
    <w:p w:rsidR="002178CE" w:rsidP="00CF5760" w:rsidRDefault="002178CE" w14:paraId="65570300" w14:textId="33E91225">
      <w:pPr>
        <w:jc w:val="both"/>
      </w:pPr>
      <w:r w:rsidRPr="00F6113C">
        <w:t>2</w:t>
      </w:r>
      <w:r w:rsidR="005F1D9F">
        <w:t>2</w:t>
      </w:r>
      <w:r w:rsidRPr="00F6113C">
        <w:t xml:space="preserve">. Finanšu un kapitāla tirgus komisijas 2021. gada </w:t>
      </w:r>
      <w:r w:rsidRPr="00F6113C" w:rsidR="00CC0804">
        <w:t xml:space="preserve">12. augusta </w:t>
      </w:r>
      <w:r w:rsidRPr="00F6113C">
        <w:t>atzinums Nr.</w:t>
      </w:r>
      <w:r w:rsidRPr="00F6113C" w:rsidR="00CC0804">
        <w:rPr>
          <w:rFonts w:ascii="Arial" w:hAnsi="Arial" w:cs="Arial"/>
          <w:b/>
          <w:bCs/>
          <w:color w:val="555555"/>
          <w:sz w:val="17"/>
          <w:szCs w:val="17"/>
          <w:shd w:val="clear" w:color="auto" w:fill="FDFCFD"/>
        </w:rPr>
        <w:t xml:space="preserve"> </w:t>
      </w:r>
      <w:r w:rsidRPr="00F6113C" w:rsidR="00CC0804">
        <w:t>04.02.15.-/2990</w:t>
      </w:r>
      <w:r w:rsidRPr="00F6113C">
        <w:t xml:space="preserve"> </w:t>
      </w:r>
      <w:r w:rsidRPr="00F6113C">
        <w:br/>
        <w:t xml:space="preserve"> uz </w:t>
      </w:r>
      <w:r w:rsidRPr="00F6113C" w:rsidR="00CC0804">
        <w:t xml:space="preserve">1 </w:t>
      </w:r>
      <w:r w:rsidRPr="00F6113C">
        <w:t xml:space="preserve">lp. (datne: </w:t>
      </w:r>
      <w:r w:rsidRPr="00F6113C" w:rsidR="00F6113C">
        <w:t>FKTKatz_120821_KCLgroz</w:t>
      </w:r>
      <w:r w:rsidRPr="00F6113C">
        <w:t>).</w:t>
      </w:r>
    </w:p>
    <w:p w:rsidR="00471B46" w:rsidP="00CF5760" w:rsidRDefault="00DC0F81" w14:paraId="4D911EBD" w14:textId="6A5039E4">
      <w:pPr>
        <w:jc w:val="both"/>
      </w:pPr>
      <w:r>
        <w:t>2</w:t>
      </w:r>
      <w:r w:rsidR="005F1D9F">
        <w:t>3</w:t>
      </w:r>
      <w:r w:rsidR="00471B46">
        <w:t xml:space="preserve">. Latvijas Tirdzniecības un rūpniecības kameras 2021. gada 23. aprīļa elektroniskais paziņojums uz 1 lp. (datne: </w:t>
      </w:r>
      <w:r w:rsidRPr="00471B46" w:rsidR="00471B46">
        <w:t>LTRKatz_230421_VSS-300_VSS-299_VSS-298</w:t>
      </w:r>
      <w:r w:rsidR="00471B46">
        <w:t>).</w:t>
      </w:r>
    </w:p>
    <w:p w:rsidRPr="00471B46" w:rsidR="00471B46" w:rsidP="00CF5760" w:rsidRDefault="00DC0F81" w14:paraId="6D8EC663" w14:textId="3442D47C">
      <w:pPr>
        <w:jc w:val="both"/>
      </w:pPr>
      <w:r>
        <w:t>2</w:t>
      </w:r>
      <w:r w:rsidR="005F1D9F">
        <w:t>4</w:t>
      </w:r>
      <w:r w:rsidR="00471B46">
        <w:t>. Latvijas Finanšu nozares asociācijas 2021. gada 12. aprīļa atzinums Nr.</w:t>
      </w:r>
      <w:r w:rsidRPr="00471B46" w:rsidR="00471B46">
        <w:t>1-23/048_e</w:t>
      </w:r>
      <w:r w:rsidR="00471B46">
        <w:t xml:space="preserve"> uz 1 lp. (datne: </w:t>
      </w:r>
      <w:r w:rsidRPr="007F0E50" w:rsidR="007F0E50">
        <w:t>FNAatz_120421_KCLgroz</w:t>
      </w:r>
      <w:r w:rsidR="007F0E50">
        <w:t>)</w:t>
      </w:r>
      <w:r w:rsidR="00D601A3">
        <w:t>.</w:t>
      </w:r>
    </w:p>
    <w:p w:rsidR="00075747" w:rsidP="00CF5760" w:rsidRDefault="00DC0F81" w14:paraId="6E3702D4" w14:textId="2C1252D1">
      <w:pPr>
        <w:jc w:val="both"/>
      </w:pPr>
      <w:r>
        <w:t>2</w:t>
      </w:r>
      <w:r w:rsidR="005F1D9F">
        <w:t>5</w:t>
      </w:r>
      <w:r w:rsidR="004929F6">
        <w:t xml:space="preserve">. </w:t>
      </w:r>
      <w:r w:rsidRPr="003A17F4" w:rsidR="004929F6">
        <w:t>Latvijas</w:t>
      </w:r>
      <w:r w:rsidR="004929F6">
        <w:t xml:space="preserve"> Finanšu nozares asociācijas 2021. gada 21. jūlija atzinums Nr.</w:t>
      </w:r>
      <w:r w:rsidRPr="00BD6ED6" w:rsidR="00BD6ED6">
        <w:t xml:space="preserve"> </w:t>
      </w:r>
      <w:r w:rsidR="00BD6ED6">
        <w:t xml:space="preserve">1-23/105 </w:t>
      </w:r>
      <w:r w:rsidR="004929F6">
        <w:t xml:space="preserve">uz 1 lp. (datne: </w:t>
      </w:r>
      <w:r w:rsidRPr="004929F6" w:rsidR="004929F6">
        <w:t>FNAatz_210721_VSS-300_VSS-299_VSS-298</w:t>
      </w:r>
      <w:r w:rsidR="004929F6">
        <w:t>).</w:t>
      </w:r>
    </w:p>
    <w:p w:rsidRPr="008A4501" w:rsidR="003A17F4" w:rsidP="00CF5760" w:rsidRDefault="003A17F4" w14:paraId="645810E9" w14:textId="57142DEC">
      <w:pPr>
        <w:jc w:val="both"/>
      </w:pPr>
      <w:r>
        <w:t>2</w:t>
      </w:r>
      <w:r w:rsidR="005F1D9F">
        <w:t>6</w:t>
      </w:r>
      <w:r>
        <w:t xml:space="preserve">. </w:t>
      </w:r>
      <w:r w:rsidRPr="003A17F4" w:rsidR="008971BA">
        <w:t>Latvijas</w:t>
      </w:r>
      <w:r w:rsidR="008971BA">
        <w:t xml:space="preserve"> Finanšu nozares asociācijas 2021. gada 12.augusta elektroniskais paziņojums uz 1 lp. (datne: </w:t>
      </w:r>
      <w:r w:rsidR="009A281E">
        <w:t>FNAatz_120821_KCLgroz).</w:t>
      </w:r>
    </w:p>
    <w:p w:rsidRPr="00E8789E" w:rsidR="003A1D75" w:rsidP="00CF5760" w:rsidRDefault="003A1D75" w14:paraId="4D42EBEB" w14:textId="77777777">
      <w:pPr>
        <w:jc w:val="both"/>
      </w:pPr>
    </w:p>
    <w:p w:rsidRPr="00E8789E" w:rsidR="00B40D0F" w:rsidP="00F40D29" w:rsidRDefault="00B40D0F" w14:paraId="00468478" w14:textId="5C3924C8">
      <w:pPr>
        <w:jc w:val="both"/>
      </w:pPr>
    </w:p>
    <w:p w:rsidR="003B0D40" w:rsidP="003B0D40" w:rsidRDefault="003B0D40" w14:paraId="34E8FA4D" w14:textId="77777777">
      <w:pPr>
        <w:tabs>
          <w:tab w:val="right" w:pos="9074"/>
        </w:tabs>
      </w:pPr>
      <w:r>
        <w:t>Ministru prezidenta biedrs,</w:t>
      </w:r>
    </w:p>
    <w:p w:rsidR="003B0D40" w:rsidP="003B0D40" w:rsidRDefault="003B0D40" w14:paraId="68D72F5E" w14:textId="77777777">
      <w:pPr>
        <w:tabs>
          <w:tab w:val="right" w:pos="9074"/>
        </w:tabs>
      </w:pPr>
      <w:r>
        <w:t>t</w:t>
      </w:r>
      <w:r w:rsidRPr="00E8789E">
        <w:t xml:space="preserve">ieslietu ministrs </w:t>
      </w:r>
      <w:r w:rsidRPr="00E8789E">
        <w:tab/>
      </w:r>
      <w:r>
        <w:t>Jānis Bordāns</w:t>
      </w:r>
    </w:p>
    <w:p w:rsidR="00F40D29" w:rsidP="00F40D29" w:rsidRDefault="00F40D29" w14:paraId="7B1FF7AD" w14:textId="77777777">
      <w:pPr>
        <w:jc w:val="both"/>
      </w:pPr>
    </w:p>
    <w:p w:rsidRPr="00E8789E" w:rsidR="002D54D3" w:rsidP="00F40D29" w:rsidRDefault="002D54D3" w14:paraId="146D9BFD" w14:textId="77777777">
      <w:pPr>
        <w:jc w:val="both"/>
      </w:pPr>
    </w:p>
    <w:p w:rsidRPr="00D1611E" w:rsidR="00E8789E" w:rsidP="00E8789E" w:rsidRDefault="003B0D40" w14:paraId="4C06015E" w14:textId="0367918C">
      <w:pPr>
        <w:rPr>
          <w:i/>
          <w:iCs/>
          <w:sz w:val="20"/>
          <w:szCs w:val="20"/>
        </w:rPr>
      </w:pPr>
      <w:r w:rsidRPr="00D1611E">
        <w:rPr>
          <w:i/>
          <w:iCs/>
          <w:sz w:val="20"/>
          <w:szCs w:val="20"/>
        </w:rPr>
        <w:t>Lielkalne 67036949</w:t>
      </w:r>
    </w:p>
    <w:p w:rsidRPr="0087450D" w:rsidR="00E8789E" w:rsidP="00D1611E" w:rsidRDefault="00650BC1" w14:paraId="10044100" w14:textId="2D49ADFB">
      <w:hyperlink w:history="1" r:id="rId7">
        <w:r w:rsidRPr="00D1611E" w:rsidR="003B0D40">
          <w:rPr>
            <w:rStyle w:val="Hipersaite"/>
            <w:sz w:val="20"/>
            <w:szCs w:val="20"/>
          </w:rPr>
          <w:t>baiba.lielkalne@tm.gov.lv</w:t>
        </w:r>
      </w:hyperlink>
    </w:p>
    <w:sectPr w:rsidRPr="0087450D" w:rsidR="00E8789E" w:rsidSect="00FE224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C11CD" w14:textId="77777777" w:rsidR="00B727CD" w:rsidRDefault="00B727CD">
      <w:r>
        <w:separator/>
      </w:r>
    </w:p>
  </w:endnote>
  <w:endnote w:type="continuationSeparator" w:id="0">
    <w:p w14:paraId="5807D77F" w14:textId="77777777" w:rsidR="00B727CD" w:rsidRDefault="00B72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D449" w14:textId="77777777" w:rsidR="00E8789E" w:rsidRDefault="00E8789E" w:rsidP="00E8789E">
    <w:pPr>
      <w:rPr>
        <w:sz w:val="20"/>
        <w:szCs w:val="20"/>
      </w:rPr>
    </w:pPr>
  </w:p>
  <w:p w14:paraId="2C00D913" w14:textId="01661A0D" w:rsidR="00F40D29" w:rsidRPr="00E8789E" w:rsidRDefault="00E37EAD" w:rsidP="00E37EAD">
    <w:r>
      <w:rPr>
        <w:noProof/>
        <w:sz w:val="20"/>
        <w:szCs w:val="20"/>
      </w:rPr>
      <w:t>TMPav_</w:t>
    </w:r>
    <w:r w:rsidR="00D04F8F">
      <w:rPr>
        <w:noProof/>
        <w:sz w:val="20"/>
        <w:szCs w:val="20"/>
      </w:rPr>
      <w:t>0109</w:t>
    </w:r>
    <w:r>
      <w:rPr>
        <w:noProof/>
        <w:sz w:val="20"/>
        <w:szCs w:val="20"/>
      </w:rPr>
      <w:t>21_KCLgroz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DAAD7" w14:textId="77777777" w:rsidR="00E8789E" w:rsidRDefault="00E8789E" w:rsidP="00E8789E">
    <w:pPr>
      <w:rPr>
        <w:sz w:val="20"/>
        <w:szCs w:val="20"/>
      </w:rPr>
    </w:pPr>
  </w:p>
  <w:p w14:paraId="6BBFE2EE" w14:textId="0F746B34" w:rsidR="00E8789E" w:rsidRDefault="00E8789E" w:rsidP="00E8789E"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424258">
      <w:rPr>
        <w:noProof/>
        <w:sz w:val="20"/>
        <w:szCs w:val="20"/>
      </w:rPr>
      <w:t>TMPav_</w:t>
    </w:r>
    <w:r w:rsidR="00D04F8F">
      <w:rPr>
        <w:noProof/>
        <w:sz w:val="20"/>
        <w:szCs w:val="20"/>
      </w:rPr>
      <w:t>0109</w:t>
    </w:r>
    <w:r w:rsidR="00561A20">
      <w:rPr>
        <w:noProof/>
        <w:sz w:val="20"/>
        <w:szCs w:val="20"/>
      </w:rPr>
      <w:t>21</w:t>
    </w:r>
    <w:r w:rsidR="00424258">
      <w:rPr>
        <w:noProof/>
        <w:sz w:val="20"/>
        <w:szCs w:val="20"/>
      </w:rPr>
      <w:t>_</w:t>
    </w:r>
    <w:r w:rsidR="00561A20">
      <w:rPr>
        <w:noProof/>
        <w:sz w:val="20"/>
        <w:szCs w:val="20"/>
      </w:rPr>
      <w:t>KCLgroz</w:t>
    </w:r>
    <w:r w:rsidRPr="004A5B1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E5D32" w14:textId="77777777" w:rsidR="00B727CD" w:rsidRDefault="00B727CD">
      <w:r>
        <w:separator/>
      </w:r>
    </w:p>
  </w:footnote>
  <w:footnote w:type="continuationSeparator" w:id="0">
    <w:p w14:paraId="397C80D2" w14:textId="77777777" w:rsidR="00B727CD" w:rsidRDefault="00B72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3740" w:rsidRDefault="007B3740" w14:paraId="4199DDFE" w14:textId="77777777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 w:rsidR="009B10FC">
      <w:rPr>
        <w:noProof/>
      </w:rPr>
      <w:t>4</w:t>
    </w:r>
    <w:r>
      <w:fldChar w:fldCharType="end"/>
    </w:r>
  </w:p>
  <w:p w:rsidR="006C6018" w:rsidRDefault="006C6018" w14:paraId="46E627B9" w14:textId="77777777">
    <w:pPr>
      <w:pStyle w:val="Galvene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4ACB" w:rsidP="00A34ACB" w:rsidRDefault="00A34ACB" w14:paraId="56C9A579" w14:textId="77777777">
    <w:pPr>
      <w:pStyle w:val="Galvene"/>
    </w:pPr>
  </w:p>
  <w:p w:rsidR="00A34ACB" w:rsidP="00A34ACB" w:rsidRDefault="009B10FC" w14:paraId="10DDF065" w14:textId="77777777">
    <w:pPr>
      <w:pStyle w:val="Galvene"/>
    </w:pPr>
    <w:r>
      <w:rPr>
        <w:noProof/>
      </w:rPr>
      <w:drawing>
        <wp:anchor distT="0" distB="0" distL="114300" distR="114300" simplePos="0" relativeHeight="251658752" behindDoc="1" locked="0" layoutInCell="1" allowOverlap="1" wp14:editId="77ABCAD8" wp14:anchorId="6A9BD79E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1" name="Attēls 10" descr="vienkrasu_header_veidlapa_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vienkrasu_header_veidlapa_6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4ACB" w:rsidP="00A34ACB" w:rsidRDefault="00A34ACB" w14:paraId="2D5C1993" w14:textId="77777777">
    <w:pPr>
      <w:pStyle w:val="Galvene"/>
    </w:pPr>
  </w:p>
  <w:p w:rsidR="00A34ACB" w:rsidP="00A34ACB" w:rsidRDefault="00A34ACB" w14:paraId="414DEFCC" w14:textId="77777777">
    <w:pPr>
      <w:pStyle w:val="Galvene"/>
    </w:pPr>
  </w:p>
  <w:p w:rsidR="00A34ACB" w:rsidP="00A34ACB" w:rsidRDefault="00A34ACB" w14:paraId="65F54551" w14:textId="77777777">
    <w:pPr>
      <w:pStyle w:val="Galvene"/>
    </w:pPr>
  </w:p>
  <w:p w:rsidR="00A34ACB" w:rsidP="00A34ACB" w:rsidRDefault="00A34ACB" w14:paraId="0D7116F6" w14:textId="77777777">
    <w:pPr>
      <w:pStyle w:val="Galvene"/>
    </w:pPr>
  </w:p>
  <w:p w:rsidR="00A34ACB" w:rsidP="00A34ACB" w:rsidRDefault="00A34ACB" w14:paraId="468A8960" w14:textId="77777777">
    <w:pPr>
      <w:pStyle w:val="Galvene"/>
    </w:pPr>
  </w:p>
  <w:p w:rsidR="00A34ACB" w:rsidP="00A34ACB" w:rsidRDefault="00A34ACB" w14:paraId="4BC4EF95" w14:textId="77777777">
    <w:pPr>
      <w:pStyle w:val="Galvene"/>
    </w:pPr>
  </w:p>
  <w:p w:rsidR="00A34ACB" w:rsidP="00A34ACB" w:rsidRDefault="00A34ACB" w14:paraId="5D27FA73" w14:textId="77777777">
    <w:pPr>
      <w:pStyle w:val="Galvene"/>
    </w:pPr>
  </w:p>
  <w:p w:rsidR="00A34ACB" w:rsidP="00A34ACB" w:rsidRDefault="00A34ACB" w14:paraId="61BFE704" w14:textId="77777777">
    <w:pPr>
      <w:pStyle w:val="Galvene"/>
    </w:pPr>
  </w:p>
  <w:p w:rsidR="00A34ACB" w:rsidP="00A34ACB" w:rsidRDefault="00A34ACB" w14:paraId="1A0E6B1C" w14:textId="77777777">
    <w:pPr>
      <w:pStyle w:val="Galvene"/>
    </w:pPr>
  </w:p>
  <w:p w:rsidRPr="00C836FF" w:rsidR="00AB4E8A" w:rsidP="00030978" w:rsidRDefault="009B10FC" w14:paraId="362FBECE" w14:textId="77777777">
    <w:pPr>
      <w:pStyle w:val="Galve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editId="37F52882" wp14:anchorId="1491C9B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A34ACB" w:rsidP="00A34ACB" w:rsidRDefault="00AC270F" w14:paraId="3D5D9AC5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sz w:val="17"/>
                              <w:szCs w:val="17"/>
                            </w:rPr>
                            <w:t>Brīvības bulvāris</w:t>
                          </w:r>
                          <w:r w:rsidRPr="006C6018" w:rsidR="00A34ACB">
                            <w:rPr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Pr="006C6018" w:rsidR="00AB4E8A">
                            <w:rPr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sz w:val="17"/>
                              <w:szCs w:val="17"/>
                            </w:rPr>
                            <w:t>:</w:t>
                          </w:r>
                          <w:r w:rsidRPr="006C6018" w:rsidR="00A34ACB">
                            <w:rPr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Pr="006C6018" w:rsidR="00AB4E8A">
                            <w:rPr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sz w:val="17"/>
                              <w:szCs w:val="17"/>
                            </w:rPr>
                            <w:t>:</w:t>
                          </w:r>
                          <w:r w:rsidRPr="006C6018" w:rsidR="00A34ACB">
                            <w:rPr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Pr="006C6018" w:rsidR="00AB4E8A">
                            <w:rPr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:rsidRPr="006C6018" w:rsidR="00A34ACB" w:rsidP="00A34ACB" w:rsidRDefault="00A34ACB" w14:paraId="4B0743EB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sz w:val="17"/>
                              <w:szCs w:val="17"/>
                            </w:rPr>
                            <w:t>e-pasts</w:t>
                          </w:r>
                          <w:r w:rsidRPr="006C6018" w:rsidR="00AC270F">
                            <w:rPr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sz w:val="17"/>
                              <w:szCs w:val="17"/>
                            </w:rPr>
                            <w:t xml:space="preserve"> tm.kanceleja@tm.gov.lv</w:t>
                          </w:r>
                          <w:r w:rsidRPr="006C6018" w:rsidR="00AB4E8A">
                            <w:rPr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91C9BE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A34ACB" w:rsidP="00A34ACB" w:rsidRDefault="00AC270F" w14:paraId="3D5D9AC5" w14:textId="77777777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6C6018">
                      <w:rPr>
                        <w:sz w:val="17"/>
                        <w:szCs w:val="17"/>
                      </w:rPr>
                      <w:t>Brīvības bulvāris</w:t>
                    </w:r>
                    <w:r w:rsidRPr="006C6018" w:rsidR="00A34ACB">
                      <w:rPr>
                        <w:sz w:val="17"/>
                        <w:szCs w:val="17"/>
                      </w:rPr>
                      <w:t xml:space="preserve"> 36, Rīga, LV-1536</w:t>
                    </w:r>
                    <w:r w:rsidRPr="006C6018" w:rsidR="00AB4E8A">
                      <w:rPr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sz w:val="17"/>
                        <w:szCs w:val="17"/>
                      </w:rPr>
                      <w:t xml:space="preserve"> 67036801, 67036716, 67036721</w:t>
                    </w:r>
                    <w:r w:rsidRPr="006C6018" w:rsidR="00AB4E8A">
                      <w:rPr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sz w:val="17"/>
                        <w:szCs w:val="17"/>
                      </w:rPr>
                      <w:t xml:space="preserve"> 67210823, 67285575</w:t>
                    </w:r>
                    <w:r w:rsidRPr="006C6018" w:rsidR="00AB4E8A">
                      <w:rPr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sz w:val="17"/>
                        <w:szCs w:val="17"/>
                      </w:rPr>
                      <w:t xml:space="preserve"> </w:t>
                    </w:r>
                  </w:p>
                  <w:p w:rsidRPr="006C6018" w:rsidR="00A34ACB" w:rsidP="00A34ACB" w:rsidRDefault="00A34ACB" w14:paraId="4B0743EB" w14:textId="77777777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6C6018">
                      <w:rPr>
                        <w:sz w:val="17"/>
                        <w:szCs w:val="17"/>
                      </w:rPr>
                      <w:t>e-pasts</w:t>
                    </w:r>
                    <w:r w:rsidRPr="006C6018" w:rsidR="00AC270F">
                      <w:rPr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sz w:val="17"/>
                        <w:szCs w:val="17"/>
                      </w:rPr>
                      <w:t xml:space="preserve"> tm.kanceleja@tm.gov.lv</w:t>
                    </w:r>
                    <w:r w:rsidRPr="006C6018" w:rsidR="00AB4E8A">
                      <w:rPr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editId="0862477F" wp14:anchorId="531FDCB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9776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OiYQ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cp3DomED&#10;AADkBwAADgAAAAAAAAAAAAAAAAAuAgAAZHJzL2Uyb0RvYy54bWxQSwECLQAUAAYACAAAACEAPuPb&#10;euEAAAALAQAADwAAAAAAAAAAAAAAAAC7BQAAZHJzL2Rvd25yZXYueG1sUEsFBgAAAAAEAAQA8wAA&#10;AMkGAAAAAA==&#10;" w14:anchorId="00C1BF98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  <w:r w:rsidRPr="00C836FF" w:rsidR="00AB4E8A">
      <w:t>Rīgā</w:t>
    </w:r>
  </w:p>
  <w:p w:rsidRPr="00C836FF" w:rsidR="000220E7" w:rsidP="000220E7" w:rsidRDefault="000220E7" w14:paraId="60B7B010" w14:textId="77777777">
    <w:pPr>
      <w:jc w:val="center"/>
    </w:pPr>
  </w:p>
  <w:tbl>
    <w:tblPr>
      <w:tblW w:w="0" w:type="auto"/>
      <w:tblInd w:w="108" w:type="dxa"/>
      <w:tblBorders>
        <w:bottom w:val="single" w:color="auto" w:sz="4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0220E7" w:rsidTr="00AD488E" w14:paraId="5BAA9EFC" w14:textId="77777777">
      <w:tc>
        <w:tcPr>
          <w:tcW w:w="1810" w:type="dxa"/>
          <w:shd w:val="clear" w:color="auto" w:fill="auto"/>
        </w:tcPr>
        <w:p w:rsidR="000220E7" w:rsidP="00AD488E" w:rsidRDefault="000220E7" w14:paraId="01EA3DBE" w14:textId="77777777">
          <w:pPr>
            <w:pStyle w:val="Galvene"/>
            <w:jc w:val="center"/>
          </w:pPr>
          <w:r>
            <w:t>08.09.2021</w:t>
          </w:r>
          <w:bookmarkEnd w:id="0"/>
        </w:p>
      </w:tc>
      <w:tc>
        <w:tcPr>
          <w:tcW w:w="420" w:type="dxa"/>
          <w:tcBorders>
            <w:bottom w:val="nil"/>
          </w:tcBorders>
          <w:shd w:val="clear" w:color="auto" w:fill="auto"/>
        </w:tcPr>
        <w:p w:rsidR="000220E7" w:rsidP="000220E7" w:rsidRDefault="000220E7" w14:paraId="124F5308" w14:textId="77777777">
          <w:pPr>
            <w:pStyle w:val="Galvene"/>
          </w:pPr>
          <w:r>
            <w:t xml:space="preserve"> Nr.</w:t>
          </w:r>
        </w:p>
      </w:tc>
      <w:tc>
        <w:tcPr>
          <w:tcW w:w="1890" w:type="dxa"/>
          <w:shd w:val="clear" w:color="auto" w:fill="auto"/>
        </w:tcPr>
        <w:p w:rsidR="000220E7" w:rsidP="00AD488E" w:rsidRDefault="000220E7" w14:paraId="08310572" w14:textId="77777777">
          <w:pPr>
            <w:pStyle w:val="Galvene"/>
            <w:jc w:val="center"/>
          </w:pPr>
          <w:r>
            <w:t>1-9.2/983</w:t>
          </w:r>
          <w:bookmarkEnd w:id="1"/>
        </w:p>
      </w:tc>
    </w:tr>
  </w:tbl>
  <w:p w:rsidRPr="000B1FEC" w:rsidR="000220E7" w:rsidP="000220E7" w:rsidRDefault="000220E7" w14:paraId="3BA208B5" w14:textId="77777777">
    <w:pPr>
      <w:tabs>
        <w:tab w:val="center" w:pos="4320"/>
        <w:tab w:val="right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D29"/>
    <w:rsid w:val="000030FC"/>
    <w:rsid w:val="00003D61"/>
    <w:rsid w:val="000047A1"/>
    <w:rsid w:val="00006384"/>
    <w:rsid w:val="000220E7"/>
    <w:rsid w:val="00030349"/>
    <w:rsid w:val="00030978"/>
    <w:rsid w:val="00061D73"/>
    <w:rsid w:val="00064ABA"/>
    <w:rsid w:val="00075747"/>
    <w:rsid w:val="00091ABD"/>
    <w:rsid w:val="000B4D41"/>
    <w:rsid w:val="000C65EA"/>
    <w:rsid w:val="000C6EFE"/>
    <w:rsid w:val="000D7682"/>
    <w:rsid w:val="000E0574"/>
    <w:rsid w:val="000E7F03"/>
    <w:rsid w:val="0011079A"/>
    <w:rsid w:val="0012081C"/>
    <w:rsid w:val="00124173"/>
    <w:rsid w:val="00161DCC"/>
    <w:rsid w:val="001917BB"/>
    <w:rsid w:val="001979E0"/>
    <w:rsid w:val="001B0054"/>
    <w:rsid w:val="001B118F"/>
    <w:rsid w:val="001D79E5"/>
    <w:rsid w:val="001F7BD3"/>
    <w:rsid w:val="002178CE"/>
    <w:rsid w:val="00220B20"/>
    <w:rsid w:val="002609FC"/>
    <w:rsid w:val="00275B9E"/>
    <w:rsid w:val="0027654B"/>
    <w:rsid w:val="00291EC2"/>
    <w:rsid w:val="002B3077"/>
    <w:rsid w:val="002C7E16"/>
    <w:rsid w:val="002D3EB9"/>
    <w:rsid w:val="002D54D3"/>
    <w:rsid w:val="002E1474"/>
    <w:rsid w:val="002F2722"/>
    <w:rsid w:val="002F5650"/>
    <w:rsid w:val="00321679"/>
    <w:rsid w:val="00335032"/>
    <w:rsid w:val="0033732C"/>
    <w:rsid w:val="0034010C"/>
    <w:rsid w:val="003561E8"/>
    <w:rsid w:val="00364174"/>
    <w:rsid w:val="00386554"/>
    <w:rsid w:val="00391D24"/>
    <w:rsid w:val="003943F1"/>
    <w:rsid w:val="003A17F4"/>
    <w:rsid w:val="003A1D75"/>
    <w:rsid w:val="003A7D92"/>
    <w:rsid w:val="003B0D40"/>
    <w:rsid w:val="003B3ECB"/>
    <w:rsid w:val="003B425A"/>
    <w:rsid w:val="003C0D71"/>
    <w:rsid w:val="0042424F"/>
    <w:rsid w:val="00424258"/>
    <w:rsid w:val="004425FD"/>
    <w:rsid w:val="00465122"/>
    <w:rsid w:val="00465637"/>
    <w:rsid w:val="00471B46"/>
    <w:rsid w:val="00472149"/>
    <w:rsid w:val="00487BA9"/>
    <w:rsid w:val="004929F6"/>
    <w:rsid w:val="00493308"/>
    <w:rsid w:val="004A050F"/>
    <w:rsid w:val="004C1BAB"/>
    <w:rsid w:val="004E5D80"/>
    <w:rsid w:val="005127F7"/>
    <w:rsid w:val="0052154D"/>
    <w:rsid w:val="005330AF"/>
    <w:rsid w:val="00535564"/>
    <w:rsid w:val="00561A20"/>
    <w:rsid w:val="005638B6"/>
    <w:rsid w:val="005823E0"/>
    <w:rsid w:val="005A0F2E"/>
    <w:rsid w:val="005B7C7D"/>
    <w:rsid w:val="005C21C4"/>
    <w:rsid w:val="005E6677"/>
    <w:rsid w:val="005E672B"/>
    <w:rsid w:val="005F1D9F"/>
    <w:rsid w:val="00640A73"/>
    <w:rsid w:val="00650BC1"/>
    <w:rsid w:val="00663C3A"/>
    <w:rsid w:val="00664D48"/>
    <w:rsid w:val="00676B1C"/>
    <w:rsid w:val="006A1E96"/>
    <w:rsid w:val="006C1639"/>
    <w:rsid w:val="006C6018"/>
    <w:rsid w:val="006D6983"/>
    <w:rsid w:val="006D6A74"/>
    <w:rsid w:val="0070428F"/>
    <w:rsid w:val="00706040"/>
    <w:rsid w:val="0072192A"/>
    <w:rsid w:val="00724680"/>
    <w:rsid w:val="00726E06"/>
    <w:rsid w:val="00747CCB"/>
    <w:rsid w:val="007704BD"/>
    <w:rsid w:val="00793CFA"/>
    <w:rsid w:val="007A4D3F"/>
    <w:rsid w:val="007B3740"/>
    <w:rsid w:val="007B3BA5"/>
    <w:rsid w:val="007B48EC"/>
    <w:rsid w:val="007E0D0E"/>
    <w:rsid w:val="007E4D1F"/>
    <w:rsid w:val="007F0E50"/>
    <w:rsid w:val="0080161B"/>
    <w:rsid w:val="00815277"/>
    <w:rsid w:val="00816499"/>
    <w:rsid w:val="00817B37"/>
    <w:rsid w:val="00830970"/>
    <w:rsid w:val="00843B85"/>
    <w:rsid w:val="00850858"/>
    <w:rsid w:val="0087450D"/>
    <w:rsid w:val="00876C21"/>
    <w:rsid w:val="00883533"/>
    <w:rsid w:val="0088531C"/>
    <w:rsid w:val="008971BA"/>
    <w:rsid w:val="008A4501"/>
    <w:rsid w:val="008A679D"/>
    <w:rsid w:val="008C7F40"/>
    <w:rsid w:val="008D29BA"/>
    <w:rsid w:val="008D7F2C"/>
    <w:rsid w:val="008E3CED"/>
    <w:rsid w:val="008F28CD"/>
    <w:rsid w:val="00907F1A"/>
    <w:rsid w:val="00916012"/>
    <w:rsid w:val="00921811"/>
    <w:rsid w:val="009268A8"/>
    <w:rsid w:val="00951853"/>
    <w:rsid w:val="00954D5A"/>
    <w:rsid w:val="0096342D"/>
    <w:rsid w:val="009936E1"/>
    <w:rsid w:val="009A281E"/>
    <w:rsid w:val="009B10FC"/>
    <w:rsid w:val="009B43D1"/>
    <w:rsid w:val="009B6C96"/>
    <w:rsid w:val="009C344D"/>
    <w:rsid w:val="009D0286"/>
    <w:rsid w:val="009D6B6A"/>
    <w:rsid w:val="00A010C4"/>
    <w:rsid w:val="00A05C00"/>
    <w:rsid w:val="00A34ACB"/>
    <w:rsid w:val="00A402D2"/>
    <w:rsid w:val="00A42018"/>
    <w:rsid w:val="00A62B0C"/>
    <w:rsid w:val="00A64596"/>
    <w:rsid w:val="00A72171"/>
    <w:rsid w:val="00AB4E8A"/>
    <w:rsid w:val="00AC270F"/>
    <w:rsid w:val="00AC6ABE"/>
    <w:rsid w:val="00AD0C2A"/>
    <w:rsid w:val="00AD488E"/>
    <w:rsid w:val="00AD66A5"/>
    <w:rsid w:val="00AE1A89"/>
    <w:rsid w:val="00AF10A5"/>
    <w:rsid w:val="00B0533C"/>
    <w:rsid w:val="00B06B5A"/>
    <w:rsid w:val="00B11566"/>
    <w:rsid w:val="00B30ACC"/>
    <w:rsid w:val="00B40D0F"/>
    <w:rsid w:val="00B51893"/>
    <w:rsid w:val="00B7049B"/>
    <w:rsid w:val="00B727CD"/>
    <w:rsid w:val="00B90D53"/>
    <w:rsid w:val="00BB087F"/>
    <w:rsid w:val="00BB5E48"/>
    <w:rsid w:val="00BC57D7"/>
    <w:rsid w:val="00BD3533"/>
    <w:rsid w:val="00BD6ED6"/>
    <w:rsid w:val="00C04896"/>
    <w:rsid w:val="00C255D9"/>
    <w:rsid w:val="00C31FCD"/>
    <w:rsid w:val="00C374B8"/>
    <w:rsid w:val="00C37F38"/>
    <w:rsid w:val="00C47F57"/>
    <w:rsid w:val="00C536DC"/>
    <w:rsid w:val="00C551FD"/>
    <w:rsid w:val="00C836FF"/>
    <w:rsid w:val="00C87F0B"/>
    <w:rsid w:val="00C92438"/>
    <w:rsid w:val="00CC0804"/>
    <w:rsid w:val="00CE3AED"/>
    <w:rsid w:val="00CF0967"/>
    <w:rsid w:val="00CF5760"/>
    <w:rsid w:val="00D04F8F"/>
    <w:rsid w:val="00D1611E"/>
    <w:rsid w:val="00D21FA6"/>
    <w:rsid w:val="00D26502"/>
    <w:rsid w:val="00D26C13"/>
    <w:rsid w:val="00D3213A"/>
    <w:rsid w:val="00D410AC"/>
    <w:rsid w:val="00D55B4B"/>
    <w:rsid w:val="00D601A3"/>
    <w:rsid w:val="00DA4DA1"/>
    <w:rsid w:val="00DC0F81"/>
    <w:rsid w:val="00E07756"/>
    <w:rsid w:val="00E21D79"/>
    <w:rsid w:val="00E233DE"/>
    <w:rsid w:val="00E365CE"/>
    <w:rsid w:val="00E37EAD"/>
    <w:rsid w:val="00E40434"/>
    <w:rsid w:val="00E44743"/>
    <w:rsid w:val="00E56A6F"/>
    <w:rsid w:val="00E74767"/>
    <w:rsid w:val="00E8789E"/>
    <w:rsid w:val="00F40D29"/>
    <w:rsid w:val="00F47BA9"/>
    <w:rsid w:val="00F60586"/>
    <w:rsid w:val="00F6113C"/>
    <w:rsid w:val="00F74CB7"/>
    <w:rsid w:val="00F90653"/>
    <w:rsid w:val="00FC7138"/>
    <w:rsid w:val="00FC746F"/>
    <w:rsid w:val="00FE2241"/>
    <w:rsid w:val="00FF43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FA0E0E"/>
  <w15:chartTrackingRefBased/>
  <w15:docId w15:val="{81076F04-F2DE-41AD-9843-8861E325A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40D29"/>
    <w:rPr>
      <w:rFonts w:ascii="Times New Roman" w:eastAsia="Times New Roman" w:hAnsi="Times New Roman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706040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16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paragraph" w:styleId="Pamatteksts">
    <w:name w:val="Body Text"/>
    <w:basedOn w:val="Parasts"/>
    <w:link w:val="PamattekstsRakstz"/>
    <w:rsid w:val="00F40D29"/>
    <w:pPr>
      <w:spacing w:after="120"/>
    </w:pPr>
  </w:style>
  <w:style w:type="character" w:customStyle="1" w:styleId="PamattekstsRakstz">
    <w:name w:val="Pamatteksts Rakstz."/>
    <w:link w:val="Pamatteksts"/>
    <w:rsid w:val="00F40D29"/>
    <w:rPr>
      <w:rFonts w:ascii="Times New Roman" w:eastAsia="Times New Roman" w:hAnsi="Times New Roman"/>
      <w:sz w:val="24"/>
      <w:szCs w:val="24"/>
    </w:rPr>
  </w:style>
  <w:style w:type="paragraph" w:customStyle="1" w:styleId="StyleRight">
    <w:name w:val="Style Right"/>
    <w:basedOn w:val="Parasts"/>
    <w:rsid w:val="00E8789E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customStyle="1" w:styleId="Style12">
    <w:name w:val="Style12"/>
    <w:basedOn w:val="Parasts"/>
    <w:rsid w:val="009936E1"/>
    <w:pPr>
      <w:widowControl w:val="0"/>
      <w:autoSpaceDE w:val="0"/>
      <w:autoSpaceDN w:val="0"/>
      <w:adjustRightInd w:val="0"/>
    </w:pPr>
  </w:style>
  <w:style w:type="character" w:styleId="Komentraatsauce">
    <w:name w:val="annotation reference"/>
    <w:uiPriority w:val="99"/>
    <w:semiHidden/>
    <w:unhideWhenUsed/>
    <w:rsid w:val="0011079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079A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11079A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079A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11079A"/>
    <w:rPr>
      <w:rFonts w:ascii="Times New Roman" w:eastAsia="Times New Roman" w:hAnsi="Times New Roman"/>
      <w:b/>
      <w:bCs/>
    </w:rPr>
  </w:style>
  <w:style w:type="table" w:styleId="Reatabula">
    <w:name w:val="Table Grid"/>
    <w:basedOn w:val="Parastatabula"/>
    <w:uiPriority w:val="59"/>
    <w:rsid w:val="00022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4Rakstz">
    <w:name w:val="Virsraksts 4 Rakstz."/>
    <w:basedOn w:val="Noklusjumarindkopasfonts"/>
    <w:link w:val="Virsraksts4"/>
    <w:uiPriority w:val="9"/>
    <w:rsid w:val="00706040"/>
    <w:rPr>
      <w:rFonts w:asciiTheme="majorHAnsi" w:eastAsiaTheme="majorEastAsia" w:hAnsiTheme="majorHAnsi" w:cstheme="majorBidi"/>
      <w:i/>
      <w:iCs/>
      <w:color w:val="2F5496" w:themeColor="accent1" w:themeShade="BF"/>
      <w:sz w:val="16"/>
      <w:szCs w:val="22"/>
      <w:lang w:eastAsia="en-US"/>
    </w:rPr>
  </w:style>
  <w:style w:type="character" w:customStyle="1" w:styleId="dlxnowrap">
    <w:name w:val="dlxnowrap"/>
    <w:basedOn w:val="Noklusjumarindkopasfonts"/>
    <w:rsid w:val="00916012"/>
  </w:style>
  <w:style w:type="character" w:styleId="Neatrisintapieminana">
    <w:name w:val="Unresolved Mention"/>
    <w:basedOn w:val="Noklusjumarindkopasfonts"/>
    <w:uiPriority w:val="99"/>
    <w:semiHidden/>
    <w:unhideWhenUsed/>
    <w:rsid w:val="003B0D40"/>
    <w:rPr>
      <w:color w:val="605E5C"/>
      <w:shd w:val="clear" w:color="auto" w:fill="E1DFDD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3561E8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3561E8"/>
    <w:rPr>
      <w:rFonts w:ascii="Times New Roman" w:eastAsia="Times New Roman" w:hAnsi="Times New Roman"/>
    </w:rPr>
  </w:style>
  <w:style w:type="character" w:styleId="Beiguvresatsauce">
    <w:name w:val="endnote reference"/>
    <w:basedOn w:val="Noklusjumarindkopasfonts"/>
    <w:uiPriority w:val="99"/>
    <w:semiHidden/>
    <w:unhideWhenUsed/>
    <w:rsid w:val="003561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0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1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416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6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aiba.lielkalne@t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TTN\VEIDLAPAS\02_TM_sarakstes_dok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02_TM_sarakstes_dok</Template>
  <TotalTime>1251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Pilns nosaukums</vt:lpstr>
      <vt:lpstr/>
    </vt:vector>
  </TitlesOfParts>
  <Company>Tieslietu ministrija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likumprojekta "Grozījumi Komerclikumā" iesniegšanu</dc:title>
  <dc:subject>Pavadvēstule</dc:subject>
  <dc:creator>Baiba Lielkalne</dc:creator>
  <cp:keywords>Pavadvēstule</cp:keywords>
  <dc:description>67036949, baiba.lielkalne@tm.gov.lv</dc:description>
  <cp:lastModifiedBy>bl1601@ts.gov.lv</cp:lastModifiedBy>
  <cp:revision>133</cp:revision>
  <cp:lastPrinted>2017-03-07T10:00:00Z</cp:lastPrinted>
  <dcterms:created xsi:type="dcterms:W3CDTF">2021-08-11T06:43:00Z</dcterms:created>
  <dcterms:modified xsi:type="dcterms:W3CDTF">2021-09-06T12:01:00Z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