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F454" w14:textId="77777777" w:rsidR="00C715A4" w:rsidRDefault="00C715A4" w:rsidP="00C715A4">
      <w:pPr>
        <w:jc w:val="center"/>
      </w:pPr>
    </w:p>
    <w:p w14:paraId="438F1FD2" w14:textId="77777777" w:rsidR="00F52089" w:rsidRDefault="00F52089" w:rsidP="00F52089">
      <w:pPr>
        <w:pStyle w:val="Heading2"/>
        <w:spacing w:after="240"/>
        <w:rPr>
          <w:spacing w:val="0"/>
          <w:sz w:val="24"/>
          <w:szCs w:val="24"/>
        </w:rPr>
      </w:pPr>
    </w:p>
    <w:p w14:paraId="64C484F1" w14:textId="77777777" w:rsidR="007A5441" w:rsidRDefault="004A1781" w:rsidP="00D3124F">
      <w:pPr>
        <w:pStyle w:val="Heading2"/>
        <w:spacing w:before="120"/>
        <w:rPr>
          <w:spacing w:val="0"/>
          <w:sz w:val="24"/>
          <w:szCs w:val="24"/>
        </w:rPr>
      </w:pPr>
      <w:r w:rsidRPr="00B406CB">
        <w:rPr>
          <w:spacing w:val="0"/>
          <w:sz w:val="24"/>
          <w:szCs w:val="24"/>
        </w:rPr>
        <w:t>K</w:t>
      </w:r>
      <w:r w:rsidR="00F337D0" w:rsidRPr="00B406CB">
        <w:rPr>
          <w:spacing w:val="0"/>
          <w:sz w:val="24"/>
          <w:szCs w:val="24"/>
        </w:rPr>
        <w:t xml:space="preserve">uldīgā </w:t>
      </w:r>
    </w:p>
    <w:p w14:paraId="622D0098" w14:textId="77777777" w:rsidR="00A60CA1" w:rsidRDefault="004A1781" w:rsidP="00D3124F">
      <w:pPr>
        <w:pStyle w:val="namteksts"/>
        <w:spacing w:before="240" w:after="0"/>
        <w:rPr>
          <w:rFonts w:ascii="Times New Roman" w:hAnsi="Times New Roman" w:cs="Times New Roman"/>
          <w:sz w:val="24"/>
          <w:szCs w:val="24"/>
        </w:rPr>
      </w:pPr>
      <w:r w:rsidRPr="00B406CB">
        <w:rPr>
          <w:rFonts w:ascii="Times New Roman" w:hAnsi="Times New Roman" w:cs="Times New Roman"/>
          <w:noProof/>
          <w:sz w:val="24"/>
          <w:szCs w:val="24"/>
        </w:rPr>
        <w:t>Datums skatāms laika zīmogā</w:t>
      </w:r>
      <w:r w:rsidRPr="00B406CB">
        <w:rPr>
          <w:rFonts w:ascii="Times New Roman" w:hAnsi="Times New Roman" w:cs="Times New Roman"/>
          <w:sz w:val="24"/>
          <w:szCs w:val="24"/>
        </w:rPr>
        <w:t xml:space="preserve"> </w:t>
      </w:r>
      <w:r w:rsidR="000F0AF7" w:rsidRPr="00B406CB">
        <w:rPr>
          <w:rFonts w:ascii="Times New Roman" w:hAnsi="Times New Roman" w:cs="Times New Roman"/>
          <w:sz w:val="24"/>
          <w:szCs w:val="24"/>
        </w:rPr>
        <w:t xml:space="preserve"> </w:t>
      </w:r>
      <w:r w:rsidR="006179C7" w:rsidRPr="00B406CB">
        <w:rPr>
          <w:rFonts w:ascii="Times New Roman" w:hAnsi="Times New Roman" w:cs="Times New Roman"/>
          <w:sz w:val="24"/>
          <w:szCs w:val="24"/>
        </w:rPr>
        <w:t>Nr.</w:t>
      </w:r>
      <w:r w:rsidRPr="00B406CB">
        <w:rPr>
          <w:rFonts w:ascii="Times New Roman" w:hAnsi="Times New Roman" w:cs="Times New Roman"/>
          <w:sz w:val="24"/>
          <w:szCs w:val="24"/>
        </w:rPr>
        <w:t xml:space="preserve"> </w:t>
      </w:r>
      <w:r w:rsidRPr="00B406CB">
        <w:rPr>
          <w:rFonts w:ascii="Times New Roman" w:hAnsi="Times New Roman" w:cs="Times New Roman"/>
          <w:noProof/>
          <w:sz w:val="24"/>
          <w:szCs w:val="24"/>
        </w:rPr>
        <w:t>KNP/2.13/21/2128</w:t>
      </w:r>
    </w:p>
    <w:p w14:paraId="737CA866" w14:textId="77777777" w:rsidR="00B23C68" w:rsidRPr="00B23C68" w:rsidRDefault="004A1781" w:rsidP="00B23C68">
      <w:pPr>
        <w:rPr>
          <w:sz w:val="24"/>
          <w:szCs w:val="24"/>
        </w:rPr>
      </w:pPr>
      <w:r w:rsidRPr="00B23C68">
        <w:rPr>
          <w:sz w:val="24"/>
          <w:szCs w:val="24"/>
        </w:rPr>
        <w:t>Uz 23.07.2021. Nr.1-14/6895</w:t>
      </w:r>
    </w:p>
    <w:p w14:paraId="10554173" w14:textId="77777777" w:rsidR="00B23C68" w:rsidRDefault="00B23C68" w:rsidP="00D3124F">
      <w:pPr>
        <w:pStyle w:val="namteksts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1BC9DF0" w14:textId="77777777" w:rsidR="00B23C68" w:rsidRPr="00B23C68" w:rsidRDefault="004A1781" w:rsidP="00D3124F">
      <w:pPr>
        <w:pStyle w:val="namteksts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23C68">
        <w:rPr>
          <w:rFonts w:ascii="Times New Roman" w:hAnsi="Times New Roman" w:cs="Times New Roman"/>
          <w:sz w:val="24"/>
          <w:szCs w:val="24"/>
          <w:lang w:val="lv-LV"/>
        </w:rPr>
        <w:t>Vides aizsardzības un reģionālās attīstības ministrijai</w:t>
      </w:r>
      <w:r w:rsidRPr="00B23C6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C03CCC4" w14:textId="77777777" w:rsidR="005C4D0D" w:rsidRPr="00B23C68" w:rsidRDefault="004A1781" w:rsidP="00D3124F">
      <w:pPr>
        <w:pStyle w:val="namteksts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23C68">
        <w:rPr>
          <w:rFonts w:ascii="Times New Roman" w:hAnsi="Times New Roman" w:cs="Times New Roman"/>
          <w:i/>
          <w:sz w:val="24"/>
          <w:szCs w:val="24"/>
        </w:rPr>
        <w:t>uz</w:t>
      </w:r>
      <w:proofErr w:type="spellEnd"/>
      <w:r w:rsidRPr="00B23C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23C68">
        <w:rPr>
          <w:rFonts w:ascii="Times New Roman" w:hAnsi="Times New Roman" w:cs="Times New Roman"/>
          <w:i/>
          <w:sz w:val="24"/>
          <w:szCs w:val="24"/>
        </w:rPr>
        <w:t>oficiālo</w:t>
      </w:r>
      <w:proofErr w:type="spellEnd"/>
      <w:r w:rsidRPr="00B23C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23C68">
        <w:rPr>
          <w:rFonts w:ascii="Times New Roman" w:hAnsi="Times New Roman" w:cs="Times New Roman"/>
          <w:i/>
          <w:sz w:val="24"/>
          <w:szCs w:val="24"/>
        </w:rPr>
        <w:t>elektronisko</w:t>
      </w:r>
      <w:proofErr w:type="spellEnd"/>
      <w:r w:rsidRPr="00B23C6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23C68">
        <w:rPr>
          <w:rFonts w:ascii="Times New Roman" w:hAnsi="Times New Roman" w:cs="Times New Roman"/>
          <w:i/>
          <w:sz w:val="24"/>
          <w:szCs w:val="24"/>
        </w:rPr>
        <w:t>adresi</w:t>
      </w:r>
      <w:proofErr w:type="spellEnd"/>
    </w:p>
    <w:p w14:paraId="28D3471B" w14:textId="77777777" w:rsidR="00B23C68" w:rsidRDefault="00B23C68" w:rsidP="00B23C68">
      <w:pPr>
        <w:pStyle w:val="namteksts"/>
        <w:spacing w:before="240" w:after="24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4C5BB0B9" w14:textId="77777777" w:rsidR="00A60CA1" w:rsidRPr="00B23C68" w:rsidRDefault="004A1781" w:rsidP="00B23C68">
      <w:pPr>
        <w:pStyle w:val="namteksts"/>
        <w:spacing w:before="240" w:after="24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23C68">
        <w:rPr>
          <w:rFonts w:ascii="Times New Roman" w:hAnsi="Times New Roman" w:cs="Times New Roman"/>
          <w:caps/>
          <w:sz w:val="24"/>
          <w:szCs w:val="24"/>
        </w:rPr>
        <w:t>Apliecinājums</w:t>
      </w:r>
    </w:p>
    <w:p w14:paraId="749781D8" w14:textId="77777777" w:rsidR="00B23C68" w:rsidRPr="00B23C68" w:rsidRDefault="004A1781" w:rsidP="00B23C68">
      <w:pPr>
        <w:spacing w:before="100" w:beforeAutospacing="1" w:after="100" w:afterAutospacing="1"/>
        <w:ind w:firstLine="720"/>
        <w:contextualSpacing/>
        <w:jc w:val="both"/>
        <w:outlineLvl w:val="4"/>
        <w:rPr>
          <w:sz w:val="24"/>
          <w:szCs w:val="24"/>
        </w:rPr>
      </w:pPr>
      <w:r w:rsidRPr="00B23C68">
        <w:rPr>
          <w:sz w:val="24"/>
          <w:szCs w:val="24"/>
        </w:rPr>
        <w:t xml:space="preserve">Kuldīgas novada pašvaldība ir iepazinusies ar Vides </w:t>
      </w:r>
      <w:r w:rsidRPr="00B23C68">
        <w:rPr>
          <w:sz w:val="24"/>
          <w:szCs w:val="24"/>
        </w:rPr>
        <w:t xml:space="preserve">aizsardzības un reģionālās attīstības ministrijas (turpmāk - VARAM) 2021. gada 23. jūlija vēstuli Nr.1-14/6895, kurā lūdz iesniegt apliecinājumu, ka Kuldīgas novada pašvaldība nodrošinās nepieciešamos resursus un finansējumu </w:t>
      </w:r>
      <w:proofErr w:type="spellStart"/>
      <w:r w:rsidRPr="00B23C68">
        <w:rPr>
          <w:sz w:val="24"/>
          <w:szCs w:val="24"/>
        </w:rPr>
        <w:t>Dienvidkurzemes</w:t>
      </w:r>
      <w:proofErr w:type="spellEnd"/>
      <w:r w:rsidRPr="00B23C68">
        <w:rPr>
          <w:sz w:val="24"/>
          <w:szCs w:val="24"/>
        </w:rPr>
        <w:t xml:space="preserve"> un </w:t>
      </w:r>
      <w:proofErr w:type="spellStart"/>
      <w:r w:rsidRPr="00B23C68">
        <w:rPr>
          <w:sz w:val="24"/>
          <w:szCs w:val="24"/>
        </w:rPr>
        <w:t>Ziemeļkurzem</w:t>
      </w:r>
      <w:r w:rsidRPr="00B23C68">
        <w:rPr>
          <w:sz w:val="24"/>
          <w:szCs w:val="24"/>
        </w:rPr>
        <w:t>es</w:t>
      </w:r>
      <w:proofErr w:type="spellEnd"/>
      <w:r w:rsidRPr="00B23C68">
        <w:rPr>
          <w:sz w:val="24"/>
          <w:szCs w:val="24"/>
        </w:rPr>
        <w:t xml:space="preserve"> reģionālo atkritumu apsaimniekošanas plāna 2023.-2027. gadam izstrādei un ieviešanai, kā arī nodrošinās nepieciešamos resursus divu reģionālo atkritumu apsaimniekošanas centru izveidei.</w:t>
      </w:r>
    </w:p>
    <w:p w14:paraId="735D3719" w14:textId="77777777" w:rsidR="00B23C68" w:rsidRPr="00B23C68" w:rsidRDefault="004A1781" w:rsidP="00B23C68">
      <w:pPr>
        <w:spacing w:before="100" w:beforeAutospacing="1" w:after="100" w:afterAutospacing="1"/>
        <w:contextualSpacing/>
        <w:jc w:val="both"/>
        <w:outlineLvl w:val="4"/>
        <w:rPr>
          <w:sz w:val="24"/>
          <w:szCs w:val="24"/>
        </w:rPr>
      </w:pPr>
      <w:r w:rsidRPr="00B23C68">
        <w:rPr>
          <w:sz w:val="24"/>
          <w:szCs w:val="24"/>
        </w:rPr>
        <w:tab/>
        <w:t xml:space="preserve">Kuldīgas novada pašvaldība apliecina, ka nodrošinās nepieciešamos </w:t>
      </w:r>
      <w:r w:rsidRPr="00B23C68">
        <w:rPr>
          <w:sz w:val="24"/>
          <w:szCs w:val="24"/>
        </w:rPr>
        <w:t>resursus un finansējumu augstākminēto plānu izstrādei un centru izveidei.</w:t>
      </w:r>
    </w:p>
    <w:p w14:paraId="5A17AF32" w14:textId="77777777" w:rsidR="00B23C68" w:rsidRDefault="00B23C68" w:rsidP="00D3124F">
      <w:pPr>
        <w:spacing w:before="480"/>
        <w:jc w:val="both"/>
        <w:rPr>
          <w:noProof/>
          <w:sz w:val="24"/>
          <w:szCs w:val="24"/>
          <w:lang w:eastAsia="lv-LV"/>
        </w:rPr>
      </w:pPr>
    </w:p>
    <w:p w14:paraId="59A8E768" w14:textId="77777777" w:rsidR="00D3124F" w:rsidRPr="00B23C68" w:rsidRDefault="004A1781" w:rsidP="00D3124F">
      <w:pPr>
        <w:spacing w:before="480"/>
        <w:jc w:val="both"/>
        <w:rPr>
          <w:sz w:val="24"/>
          <w:szCs w:val="24"/>
          <w:lang w:eastAsia="lv-LV"/>
        </w:rPr>
      </w:pPr>
      <w:r>
        <w:rPr>
          <w:noProof/>
          <w:sz w:val="24"/>
          <w:szCs w:val="24"/>
          <w:lang w:eastAsia="lv-LV"/>
        </w:rPr>
        <w:t>Kuldīgas novada domes priekšsēdētāja vietnieks</w:t>
      </w:r>
      <w:r w:rsidRPr="00B23C68">
        <w:rPr>
          <w:sz w:val="24"/>
          <w:szCs w:val="24"/>
          <w:lang w:eastAsia="lv-LV"/>
        </w:rPr>
        <w:tab/>
      </w:r>
      <w:r>
        <w:rPr>
          <w:sz w:val="24"/>
          <w:szCs w:val="24"/>
          <w:lang w:eastAsia="lv-LV"/>
        </w:rPr>
        <w:tab/>
      </w:r>
      <w:r w:rsidRPr="00B23C68">
        <w:rPr>
          <w:sz w:val="24"/>
          <w:szCs w:val="24"/>
        </w:rPr>
        <w:t>(paraksts)*</w:t>
      </w:r>
      <w:r w:rsidRPr="00B23C68">
        <w:rPr>
          <w:sz w:val="24"/>
          <w:szCs w:val="24"/>
        </w:rPr>
        <w:tab/>
      </w:r>
      <w:r w:rsidRPr="00B23C68">
        <w:rPr>
          <w:noProof/>
          <w:sz w:val="24"/>
          <w:szCs w:val="24"/>
          <w:lang w:eastAsia="lv-LV"/>
        </w:rPr>
        <w:t>Artis Roberts</w:t>
      </w:r>
    </w:p>
    <w:p w14:paraId="3FC25D3E" w14:textId="77777777" w:rsidR="00B23C68" w:rsidRDefault="00B23C68" w:rsidP="00D3124F">
      <w:pPr>
        <w:spacing w:before="240"/>
        <w:jc w:val="center"/>
        <w:rPr>
          <w:sz w:val="24"/>
          <w:szCs w:val="24"/>
        </w:rPr>
      </w:pPr>
    </w:p>
    <w:p w14:paraId="1E7FF2E9" w14:textId="77777777" w:rsidR="00D3124F" w:rsidRPr="00D3124F" w:rsidRDefault="004A1781" w:rsidP="00D3124F">
      <w:pPr>
        <w:spacing w:before="240"/>
        <w:jc w:val="center"/>
        <w:rPr>
          <w:rFonts w:eastAsia="Calibri"/>
          <w:sz w:val="24"/>
          <w:szCs w:val="24"/>
          <w:lang w:val="en-US"/>
        </w:rPr>
      </w:pPr>
      <w:r w:rsidRPr="00D3124F">
        <w:rPr>
          <w:sz w:val="24"/>
          <w:szCs w:val="24"/>
        </w:rPr>
        <w:t xml:space="preserve">* ŠIS </w:t>
      </w:r>
      <w:r w:rsidRPr="00D3124F">
        <w:rPr>
          <w:rFonts w:eastAsia="Calibri"/>
          <w:sz w:val="24"/>
          <w:szCs w:val="24"/>
          <w:lang w:val="en-US"/>
        </w:rPr>
        <w:t xml:space="preserve">DOKUMENTS IR PARAKSTĪTS AR DROŠU ELEKTRONISKO PARAKSTU </w:t>
      </w:r>
    </w:p>
    <w:p w14:paraId="2D9690E3" w14:textId="77777777" w:rsidR="00D3124F" w:rsidRPr="00D3124F" w:rsidRDefault="004A1781" w:rsidP="00D3124F">
      <w:pPr>
        <w:jc w:val="center"/>
        <w:rPr>
          <w:rFonts w:eastAsia="Calibri"/>
          <w:sz w:val="24"/>
          <w:szCs w:val="24"/>
          <w:lang w:val="en-US"/>
        </w:rPr>
      </w:pPr>
      <w:r w:rsidRPr="00D3124F">
        <w:rPr>
          <w:rFonts w:eastAsia="Calibri"/>
          <w:sz w:val="24"/>
          <w:szCs w:val="24"/>
          <w:lang w:val="en-US"/>
        </w:rPr>
        <w:t>UN SATUR LAIKA ZĪMOGU</w:t>
      </w:r>
    </w:p>
    <w:p w14:paraId="04412FCE" w14:textId="77777777" w:rsidR="004A66D5" w:rsidRDefault="004A66D5" w:rsidP="00D72E7C">
      <w:pPr>
        <w:pStyle w:val="Header"/>
        <w:tabs>
          <w:tab w:val="left" w:pos="1701"/>
          <w:tab w:val="left" w:leader="dot" w:pos="4253"/>
          <w:tab w:val="right" w:leader="dot" w:pos="6521"/>
        </w:tabs>
        <w:rPr>
          <w:b/>
          <w:i/>
          <w:sz w:val="24"/>
          <w:szCs w:val="24"/>
        </w:rPr>
      </w:pPr>
    </w:p>
    <w:sectPr w:rsidR="004A66D5" w:rsidSect="00D3124F">
      <w:headerReference w:type="default" r:id="rId8"/>
      <w:footerReference w:type="default" r:id="rId9"/>
      <w:pgSz w:w="11907" w:h="16840" w:code="9"/>
      <w:pgMar w:top="1134" w:right="1134" w:bottom="1134" w:left="1701" w:header="527" w:footer="8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6556C" w14:textId="77777777" w:rsidR="00000000" w:rsidRDefault="004A1781">
      <w:r>
        <w:separator/>
      </w:r>
    </w:p>
  </w:endnote>
  <w:endnote w:type="continuationSeparator" w:id="0">
    <w:p w14:paraId="4112F828" w14:textId="77777777" w:rsidR="00000000" w:rsidRDefault="004A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58082" w14:textId="77777777" w:rsidR="005D6CA0" w:rsidRDefault="004A1781">
    <w:pPr>
      <w:pStyle w:val="Footer"/>
      <w:jc w:val="center"/>
      <w:rPr>
        <w:rFonts w:cs="Tahoma"/>
        <w:b/>
        <w:i/>
        <w:color w:val="C0C0C0"/>
        <w:spacing w:val="160"/>
        <w:sz w:val="16"/>
        <w:szCs w:val="16"/>
      </w:rPr>
    </w:pPr>
    <w:r>
      <w:rPr>
        <w:rFonts w:cs="Tahoma"/>
        <w:b/>
        <w:i/>
        <w:noProof/>
        <w:color w:val="C0C0C0"/>
        <w:spacing w:val="160"/>
        <w:sz w:val="16"/>
        <w:szCs w:val="16"/>
        <w:lang w:eastAsia="lv-LV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73C667" wp14:editId="618F3263">
              <wp:simplePos x="0" y="0"/>
              <wp:positionH relativeFrom="column">
                <wp:posOffset>0</wp:posOffset>
              </wp:positionH>
              <wp:positionV relativeFrom="paragraph">
                <wp:posOffset>13335</wp:posOffset>
              </wp:positionV>
              <wp:extent cx="5943600" cy="228600"/>
              <wp:effectExtent l="3810" t="254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1DF79" w14:textId="77777777" w:rsidR="005D6CA0" w:rsidRDefault="005D6CA0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C66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0;margin-top:1.05pt;width:46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" stroked="f">
              <v:textbox>
                <w:txbxContent>
                  <w:p w14:paraId="0D51DF79" w14:textId="77777777" w:rsidR="005D6CA0" w:rsidRDefault="005D6CA0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3B56C" w14:textId="77777777" w:rsidR="00000000" w:rsidRDefault="004A1781">
      <w:r>
        <w:separator/>
      </w:r>
    </w:p>
  </w:footnote>
  <w:footnote w:type="continuationSeparator" w:id="0">
    <w:p w14:paraId="6BE0572D" w14:textId="77777777" w:rsidR="00000000" w:rsidRDefault="004A1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711A3" w14:textId="77777777" w:rsidR="005D6CA0" w:rsidRDefault="004A1781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2468F6" wp14:editId="2DDB68CE">
              <wp:simplePos x="0" y="0"/>
              <wp:positionH relativeFrom="column">
                <wp:posOffset>300355</wp:posOffset>
              </wp:positionH>
              <wp:positionV relativeFrom="paragraph">
                <wp:posOffset>165735</wp:posOffset>
              </wp:positionV>
              <wp:extent cx="6121400" cy="405130"/>
              <wp:effectExtent l="0" t="0" r="381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1400" cy="405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8CD90E" w14:textId="77777777" w:rsidR="005D6CA0" w:rsidRPr="008A36F8" w:rsidRDefault="004A1781" w:rsidP="0097683D">
                          <w:pPr>
                            <w:pStyle w:val="Heading2"/>
                            <w:jc w:val="both"/>
                            <w:rPr>
                              <w:spacing w:val="70"/>
                              <w:sz w:val="42"/>
                              <w:szCs w:val="42"/>
                            </w:rPr>
                          </w:pPr>
                          <w:r w:rsidRPr="008A36F8">
                            <w:rPr>
                              <w:spacing w:val="70"/>
                              <w:sz w:val="42"/>
                              <w:szCs w:val="42"/>
                            </w:rPr>
                            <w:t>KULDĪGAS NOVADA PAŠVALDĪBA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2468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.65pt;margin-top:13.05pt;width:482pt;height:3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" filled="f" stroked="f">
              <v:textbox>
                <w:txbxContent>
                  <w:p w14:paraId="4D8CD90E" w14:textId="77777777" w:rsidR="005D6CA0" w:rsidRPr="008A36F8" w:rsidRDefault="004A1781" w:rsidP="0097683D">
                    <w:pPr>
                      <w:pStyle w:val="Heading2"/>
                      <w:jc w:val="both"/>
                      <w:rPr>
                        <w:spacing w:val="70"/>
                        <w:sz w:val="42"/>
                        <w:szCs w:val="42"/>
                      </w:rPr>
                    </w:pPr>
                    <w:r w:rsidRPr="008A36F8">
                      <w:rPr>
                        <w:spacing w:val="70"/>
                        <w:sz w:val="42"/>
                        <w:szCs w:val="42"/>
                      </w:rPr>
                      <w:t>KULDĪGAS NOVADA PAŠVALDĪBA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w:drawing>
        <wp:anchor distT="0" distB="0" distL="114300" distR="114300" simplePos="0" relativeHeight="251664384" behindDoc="1" locked="0" layoutInCell="1" allowOverlap="1" wp14:anchorId="55508399" wp14:editId="0CD5597B">
          <wp:simplePos x="0" y="0"/>
          <wp:positionH relativeFrom="column">
            <wp:posOffset>-345440</wp:posOffset>
          </wp:positionH>
          <wp:positionV relativeFrom="paragraph">
            <wp:posOffset>10160</wp:posOffset>
          </wp:positionV>
          <wp:extent cx="610235" cy="741680"/>
          <wp:effectExtent l="0" t="0" r="0" b="1270"/>
          <wp:wrapNone/>
          <wp:docPr id="8" name="Picture 1" descr="D:\Users\Dzintars\Desktop\pgp\Kuldigas novads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" descr="D:\Users\Dzintars\Desktop\pgp\Kuldigas novads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023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0C89DC" w14:textId="77777777" w:rsidR="005D6CA0" w:rsidRDefault="005D6CA0">
    <w:pPr>
      <w:pStyle w:val="Header"/>
    </w:pPr>
  </w:p>
  <w:p w14:paraId="6311891F" w14:textId="77777777" w:rsidR="005D6CA0" w:rsidRDefault="005D6CA0">
    <w:pPr>
      <w:pStyle w:val="Header"/>
    </w:pPr>
  </w:p>
  <w:p w14:paraId="32C6600D" w14:textId="77777777" w:rsidR="005D6CA0" w:rsidRDefault="004A1781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D66F70" wp14:editId="107E1EE4">
              <wp:simplePos x="0" y="0"/>
              <wp:positionH relativeFrom="column">
                <wp:posOffset>-417830</wp:posOffset>
              </wp:positionH>
              <wp:positionV relativeFrom="paragraph">
                <wp:posOffset>255905</wp:posOffset>
              </wp:positionV>
              <wp:extent cx="6598920" cy="655955"/>
              <wp:effectExtent l="0" t="0" r="0" b="317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8920" cy="655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A82B5" w14:textId="77777777" w:rsidR="005D6CA0" w:rsidRDefault="004A1781" w:rsidP="003C6942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i/>
                              <w:sz w:val="18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8"/>
                              <w:szCs w:val="16"/>
                            </w:rPr>
                            <w:t>reģ</w:t>
                          </w:r>
                          <w:proofErr w:type="spellEnd"/>
                          <w:r>
                            <w:rPr>
                              <w:i/>
                              <w:sz w:val="18"/>
                              <w:szCs w:val="16"/>
                            </w:rPr>
                            <w:t xml:space="preserve">. Nr.90000035590 Baznīcas ielā 1, Kuldīga, Kuldīgas novads, LV-3301  tālr.63322469  fakss 63341422 </w:t>
                          </w:r>
                          <w:r>
                            <w:rPr>
                              <w:i/>
                              <w:sz w:val="18"/>
                              <w:szCs w:val="16"/>
                            </w:rPr>
                            <w:br/>
                            <w:t>dome@kuldiga.lv  www.kuldiga.lv</w:t>
                          </w:r>
                        </w:p>
                        <w:p w14:paraId="6FE54A98" w14:textId="77777777" w:rsidR="005D6CA0" w:rsidRDefault="005D6CA0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i/>
                              <w:sz w:val="18"/>
                              <w:szCs w:val="16"/>
                            </w:rPr>
                          </w:pPr>
                        </w:p>
                        <w:p w14:paraId="4A6B9856" w14:textId="77777777" w:rsidR="005D6CA0" w:rsidRDefault="005D6CA0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66F70" id="Text Box 4" o:spid="_x0000_s1027" type="#_x0000_t202" style="position:absolute;margin-left:-32.9pt;margin-top:20.15pt;width:519.6pt;height:5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" filled="f" stroked="f">
              <v:textbox>
                <w:txbxContent>
                  <w:p w14:paraId="6E2A82B5" w14:textId="77777777" w:rsidR="005D6CA0" w:rsidRDefault="004A1781" w:rsidP="003C6942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i/>
                        <w:sz w:val="18"/>
                        <w:szCs w:val="16"/>
                      </w:rPr>
                    </w:pPr>
                    <w:proofErr w:type="spellStart"/>
                    <w:r>
                      <w:rPr>
                        <w:i/>
                        <w:sz w:val="18"/>
                        <w:szCs w:val="16"/>
                      </w:rPr>
                      <w:t>reģ</w:t>
                    </w:r>
                    <w:proofErr w:type="spellEnd"/>
                    <w:r>
                      <w:rPr>
                        <w:i/>
                        <w:sz w:val="18"/>
                        <w:szCs w:val="16"/>
                      </w:rPr>
                      <w:t xml:space="preserve">. Nr.90000035590 Baznīcas ielā 1, Kuldīga, Kuldīgas novads, LV-3301  tālr.63322469  fakss 63341422 </w:t>
                    </w:r>
                    <w:r>
                      <w:rPr>
                        <w:i/>
                        <w:sz w:val="18"/>
                        <w:szCs w:val="16"/>
                      </w:rPr>
                      <w:br/>
                      <w:t>dome@kuldiga.lv  www.kuldiga.lv</w:t>
                    </w:r>
                  </w:p>
                  <w:p w14:paraId="6FE54A98" w14:textId="77777777" w:rsidR="005D6CA0" w:rsidRDefault="005D6CA0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i/>
                        <w:sz w:val="18"/>
                        <w:szCs w:val="16"/>
                      </w:rPr>
                    </w:pPr>
                  </w:p>
                  <w:p w14:paraId="4A6B9856" w14:textId="77777777" w:rsidR="005D6CA0" w:rsidRDefault="005D6CA0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6297A94"/>
    <w:multiLevelType w:val="multilevel"/>
    <w:tmpl w:val="1CB4A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1">
    <w:nsid w:val="31D872BE"/>
    <w:multiLevelType w:val="hybridMultilevel"/>
    <w:tmpl w:val="7B9EFABE"/>
    <w:lvl w:ilvl="0" w:tplc="6226A36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A2065DC0" w:tentative="1">
      <w:start w:val="1"/>
      <w:numFmt w:val="lowerLetter"/>
      <w:lvlText w:val="%2."/>
      <w:lvlJc w:val="left"/>
      <w:pPr>
        <w:ind w:left="1080" w:hanging="360"/>
      </w:pPr>
    </w:lvl>
    <w:lvl w:ilvl="2" w:tplc="0BD411D6" w:tentative="1">
      <w:start w:val="1"/>
      <w:numFmt w:val="lowerRoman"/>
      <w:lvlText w:val="%3."/>
      <w:lvlJc w:val="right"/>
      <w:pPr>
        <w:ind w:left="1800" w:hanging="180"/>
      </w:pPr>
    </w:lvl>
    <w:lvl w:ilvl="3" w:tplc="BACA5D76" w:tentative="1">
      <w:start w:val="1"/>
      <w:numFmt w:val="decimal"/>
      <w:lvlText w:val="%4."/>
      <w:lvlJc w:val="left"/>
      <w:pPr>
        <w:ind w:left="2520" w:hanging="360"/>
      </w:pPr>
    </w:lvl>
    <w:lvl w:ilvl="4" w:tplc="0C265F26" w:tentative="1">
      <w:start w:val="1"/>
      <w:numFmt w:val="lowerLetter"/>
      <w:lvlText w:val="%5."/>
      <w:lvlJc w:val="left"/>
      <w:pPr>
        <w:ind w:left="3240" w:hanging="360"/>
      </w:pPr>
    </w:lvl>
    <w:lvl w:ilvl="5" w:tplc="C150D64A" w:tentative="1">
      <w:start w:val="1"/>
      <w:numFmt w:val="lowerRoman"/>
      <w:lvlText w:val="%6."/>
      <w:lvlJc w:val="right"/>
      <w:pPr>
        <w:ind w:left="3960" w:hanging="180"/>
      </w:pPr>
    </w:lvl>
    <w:lvl w:ilvl="6" w:tplc="4B3A586C" w:tentative="1">
      <w:start w:val="1"/>
      <w:numFmt w:val="decimal"/>
      <w:lvlText w:val="%7."/>
      <w:lvlJc w:val="left"/>
      <w:pPr>
        <w:ind w:left="4680" w:hanging="360"/>
      </w:pPr>
    </w:lvl>
    <w:lvl w:ilvl="7" w:tplc="B380BDE2" w:tentative="1">
      <w:start w:val="1"/>
      <w:numFmt w:val="lowerLetter"/>
      <w:lvlText w:val="%8."/>
      <w:lvlJc w:val="left"/>
      <w:pPr>
        <w:ind w:left="5400" w:hanging="360"/>
      </w:pPr>
    </w:lvl>
    <w:lvl w:ilvl="8" w:tplc="276A80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7AD6C3F"/>
    <w:multiLevelType w:val="multilevel"/>
    <w:tmpl w:val="98522B02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011"/>
    <w:rsid w:val="00024118"/>
    <w:rsid w:val="00036511"/>
    <w:rsid w:val="00043BA3"/>
    <w:rsid w:val="00053B17"/>
    <w:rsid w:val="0005593B"/>
    <w:rsid w:val="00067074"/>
    <w:rsid w:val="00075E95"/>
    <w:rsid w:val="00084377"/>
    <w:rsid w:val="00090ED9"/>
    <w:rsid w:val="000932C0"/>
    <w:rsid w:val="000C210A"/>
    <w:rsid w:val="000F02D5"/>
    <w:rsid w:val="000F0AF7"/>
    <w:rsid w:val="000F6C8A"/>
    <w:rsid w:val="00107D40"/>
    <w:rsid w:val="00110917"/>
    <w:rsid w:val="00156F9F"/>
    <w:rsid w:val="001660E4"/>
    <w:rsid w:val="00172D22"/>
    <w:rsid w:val="0018334A"/>
    <w:rsid w:val="00192011"/>
    <w:rsid w:val="001A4E96"/>
    <w:rsid w:val="001A53E8"/>
    <w:rsid w:val="001A67C6"/>
    <w:rsid w:val="001C2DBF"/>
    <w:rsid w:val="001D0857"/>
    <w:rsid w:val="001E3B3D"/>
    <w:rsid w:val="001F47D8"/>
    <w:rsid w:val="001F56ED"/>
    <w:rsid w:val="00200BB9"/>
    <w:rsid w:val="0020734B"/>
    <w:rsid w:val="002102BC"/>
    <w:rsid w:val="002121FE"/>
    <w:rsid w:val="002216C8"/>
    <w:rsid w:val="002A5245"/>
    <w:rsid w:val="002B27B4"/>
    <w:rsid w:val="002B4BB7"/>
    <w:rsid w:val="002C23CE"/>
    <w:rsid w:val="002D1490"/>
    <w:rsid w:val="002D2ADA"/>
    <w:rsid w:val="002D4414"/>
    <w:rsid w:val="002D512E"/>
    <w:rsid w:val="002D776A"/>
    <w:rsid w:val="002E15F0"/>
    <w:rsid w:val="002E1FA3"/>
    <w:rsid w:val="002F3179"/>
    <w:rsid w:val="00302F3A"/>
    <w:rsid w:val="00305A90"/>
    <w:rsid w:val="00306E8D"/>
    <w:rsid w:val="00330CBA"/>
    <w:rsid w:val="003418A5"/>
    <w:rsid w:val="0034400E"/>
    <w:rsid w:val="00346682"/>
    <w:rsid w:val="00350533"/>
    <w:rsid w:val="00393457"/>
    <w:rsid w:val="00397BAC"/>
    <w:rsid w:val="00397BD2"/>
    <w:rsid w:val="003A1EC1"/>
    <w:rsid w:val="003B6CC1"/>
    <w:rsid w:val="003C3E7B"/>
    <w:rsid w:val="003C5915"/>
    <w:rsid w:val="003C6942"/>
    <w:rsid w:val="003D30A0"/>
    <w:rsid w:val="00421226"/>
    <w:rsid w:val="004261EB"/>
    <w:rsid w:val="004325A6"/>
    <w:rsid w:val="00435D63"/>
    <w:rsid w:val="00442D05"/>
    <w:rsid w:val="00450E30"/>
    <w:rsid w:val="00456405"/>
    <w:rsid w:val="00483A92"/>
    <w:rsid w:val="0049491F"/>
    <w:rsid w:val="004A1781"/>
    <w:rsid w:val="004A66D5"/>
    <w:rsid w:val="004C3984"/>
    <w:rsid w:val="004C3C48"/>
    <w:rsid w:val="004D1931"/>
    <w:rsid w:val="004F6266"/>
    <w:rsid w:val="0052304C"/>
    <w:rsid w:val="00525B5D"/>
    <w:rsid w:val="0054573A"/>
    <w:rsid w:val="00555598"/>
    <w:rsid w:val="00562513"/>
    <w:rsid w:val="0056506D"/>
    <w:rsid w:val="0057041D"/>
    <w:rsid w:val="00574CC5"/>
    <w:rsid w:val="005871DC"/>
    <w:rsid w:val="00593BF9"/>
    <w:rsid w:val="005A1C3E"/>
    <w:rsid w:val="005A204F"/>
    <w:rsid w:val="005A6FC7"/>
    <w:rsid w:val="005B68FD"/>
    <w:rsid w:val="005C4D0D"/>
    <w:rsid w:val="005C5C24"/>
    <w:rsid w:val="005C5D3F"/>
    <w:rsid w:val="005D6CA0"/>
    <w:rsid w:val="005E3A4B"/>
    <w:rsid w:val="005E4BA9"/>
    <w:rsid w:val="0061703D"/>
    <w:rsid w:val="006179C7"/>
    <w:rsid w:val="0063303B"/>
    <w:rsid w:val="00656AB6"/>
    <w:rsid w:val="00662C98"/>
    <w:rsid w:val="006738D4"/>
    <w:rsid w:val="00683B7E"/>
    <w:rsid w:val="00685F69"/>
    <w:rsid w:val="006A6CA5"/>
    <w:rsid w:val="006C07B5"/>
    <w:rsid w:val="006C26B8"/>
    <w:rsid w:val="006C328E"/>
    <w:rsid w:val="006D0BA9"/>
    <w:rsid w:val="006E2F53"/>
    <w:rsid w:val="006F219E"/>
    <w:rsid w:val="006F5835"/>
    <w:rsid w:val="007040A2"/>
    <w:rsid w:val="00720B25"/>
    <w:rsid w:val="00722F52"/>
    <w:rsid w:val="00751843"/>
    <w:rsid w:val="00752660"/>
    <w:rsid w:val="00760227"/>
    <w:rsid w:val="00761FA9"/>
    <w:rsid w:val="00765502"/>
    <w:rsid w:val="00777FE7"/>
    <w:rsid w:val="007A5441"/>
    <w:rsid w:val="007B269F"/>
    <w:rsid w:val="007B48C1"/>
    <w:rsid w:val="007B7C8C"/>
    <w:rsid w:val="007C4EBA"/>
    <w:rsid w:val="007C5B4A"/>
    <w:rsid w:val="007D0307"/>
    <w:rsid w:val="007D1AA6"/>
    <w:rsid w:val="007F4995"/>
    <w:rsid w:val="0080583B"/>
    <w:rsid w:val="00806DB7"/>
    <w:rsid w:val="00816AEA"/>
    <w:rsid w:val="0082581F"/>
    <w:rsid w:val="00872D01"/>
    <w:rsid w:val="00874187"/>
    <w:rsid w:val="00885F44"/>
    <w:rsid w:val="00886E1A"/>
    <w:rsid w:val="008955C5"/>
    <w:rsid w:val="008A36F8"/>
    <w:rsid w:val="008B00DB"/>
    <w:rsid w:val="008C2AFB"/>
    <w:rsid w:val="008E2A1D"/>
    <w:rsid w:val="008F16A8"/>
    <w:rsid w:val="008F683C"/>
    <w:rsid w:val="008F77D4"/>
    <w:rsid w:val="00900DB8"/>
    <w:rsid w:val="00917F10"/>
    <w:rsid w:val="009302CB"/>
    <w:rsid w:val="009458DE"/>
    <w:rsid w:val="00962C66"/>
    <w:rsid w:val="0097272F"/>
    <w:rsid w:val="009735EB"/>
    <w:rsid w:val="00974A2E"/>
    <w:rsid w:val="0097683D"/>
    <w:rsid w:val="009A5277"/>
    <w:rsid w:val="009C0AC6"/>
    <w:rsid w:val="009D1D30"/>
    <w:rsid w:val="009E4A2D"/>
    <w:rsid w:val="00A04FE2"/>
    <w:rsid w:val="00A12700"/>
    <w:rsid w:val="00A150AD"/>
    <w:rsid w:val="00A2256C"/>
    <w:rsid w:val="00A22940"/>
    <w:rsid w:val="00A31DEC"/>
    <w:rsid w:val="00A4099A"/>
    <w:rsid w:val="00A430B0"/>
    <w:rsid w:val="00A50896"/>
    <w:rsid w:val="00A50DA6"/>
    <w:rsid w:val="00A524F4"/>
    <w:rsid w:val="00A60CA1"/>
    <w:rsid w:val="00A831F9"/>
    <w:rsid w:val="00A833C7"/>
    <w:rsid w:val="00A91D77"/>
    <w:rsid w:val="00AA5D6C"/>
    <w:rsid w:val="00AC140A"/>
    <w:rsid w:val="00AE50DA"/>
    <w:rsid w:val="00AE64C1"/>
    <w:rsid w:val="00AE779A"/>
    <w:rsid w:val="00B02915"/>
    <w:rsid w:val="00B0584A"/>
    <w:rsid w:val="00B07B32"/>
    <w:rsid w:val="00B14C26"/>
    <w:rsid w:val="00B14F3B"/>
    <w:rsid w:val="00B21A8C"/>
    <w:rsid w:val="00B23666"/>
    <w:rsid w:val="00B23C68"/>
    <w:rsid w:val="00B406CB"/>
    <w:rsid w:val="00B53232"/>
    <w:rsid w:val="00B53AC0"/>
    <w:rsid w:val="00B720A9"/>
    <w:rsid w:val="00B74D37"/>
    <w:rsid w:val="00B75A10"/>
    <w:rsid w:val="00B76E2C"/>
    <w:rsid w:val="00B8097B"/>
    <w:rsid w:val="00B91329"/>
    <w:rsid w:val="00B96C4C"/>
    <w:rsid w:val="00BB395B"/>
    <w:rsid w:val="00BC58CB"/>
    <w:rsid w:val="00BC5C29"/>
    <w:rsid w:val="00BE5002"/>
    <w:rsid w:val="00BF05B6"/>
    <w:rsid w:val="00BF6E1A"/>
    <w:rsid w:val="00C02C55"/>
    <w:rsid w:val="00C204FC"/>
    <w:rsid w:val="00C215E4"/>
    <w:rsid w:val="00C52F78"/>
    <w:rsid w:val="00C715A4"/>
    <w:rsid w:val="00C724DA"/>
    <w:rsid w:val="00C73A4C"/>
    <w:rsid w:val="00C94089"/>
    <w:rsid w:val="00CA592F"/>
    <w:rsid w:val="00CD2736"/>
    <w:rsid w:val="00CE2766"/>
    <w:rsid w:val="00CE4C9A"/>
    <w:rsid w:val="00CF0FDA"/>
    <w:rsid w:val="00D06E7B"/>
    <w:rsid w:val="00D07965"/>
    <w:rsid w:val="00D177A3"/>
    <w:rsid w:val="00D3124F"/>
    <w:rsid w:val="00D33E60"/>
    <w:rsid w:val="00D34F2B"/>
    <w:rsid w:val="00D65C81"/>
    <w:rsid w:val="00D72E7C"/>
    <w:rsid w:val="00D9124F"/>
    <w:rsid w:val="00DA0990"/>
    <w:rsid w:val="00DA4343"/>
    <w:rsid w:val="00DC700C"/>
    <w:rsid w:val="00DE0386"/>
    <w:rsid w:val="00DF1E97"/>
    <w:rsid w:val="00DF7BC1"/>
    <w:rsid w:val="00E22035"/>
    <w:rsid w:val="00E236AD"/>
    <w:rsid w:val="00E24E70"/>
    <w:rsid w:val="00E54DE2"/>
    <w:rsid w:val="00E641AC"/>
    <w:rsid w:val="00E66E6A"/>
    <w:rsid w:val="00E74347"/>
    <w:rsid w:val="00E745FA"/>
    <w:rsid w:val="00E77722"/>
    <w:rsid w:val="00E8139B"/>
    <w:rsid w:val="00E87EF2"/>
    <w:rsid w:val="00E959CD"/>
    <w:rsid w:val="00EA1EE9"/>
    <w:rsid w:val="00EA2528"/>
    <w:rsid w:val="00EB0029"/>
    <w:rsid w:val="00EB22C5"/>
    <w:rsid w:val="00EB3A14"/>
    <w:rsid w:val="00F02FBB"/>
    <w:rsid w:val="00F1144A"/>
    <w:rsid w:val="00F118DF"/>
    <w:rsid w:val="00F23E90"/>
    <w:rsid w:val="00F337D0"/>
    <w:rsid w:val="00F52089"/>
    <w:rsid w:val="00F66BA8"/>
    <w:rsid w:val="00F820AC"/>
    <w:rsid w:val="00F83C70"/>
    <w:rsid w:val="00F921AD"/>
    <w:rsid w:val="00FB05CA"/>
    <w:rsid w:val="00FB123E"/>
    <w:rsid w:val="00FC6660"/>
    <w:rsid w:val="00FD40EA"/>
    <w:rsid w:val="00FD6A4D"/>
    <w:rsid w:val="00FE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5737C"/>
  <w15:docId w15:val="{154BB85A-AE38-40A0-B65C-7AB80A36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4A2D"/>
    <w:rPr>
      <w:sz w:val="26"/>
      <w:szCs w:val="28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E4A2D"/>
    <w:pPr>
      <w:keepNext/>
      <w:jc w:val="center"/>
      <w:outlineLvl w:val="0"/>
    </w:pPr>
    <w:rPr>
      <w:b/>
      <w:bCs/>
      <w:spacing w:val="100"/>
      <w:sz w:val="40"/>
      <w:szCs w:val="40"/>
    </w:rPr>
  </w:style>
  <w:style w:type="paragraph" w:styleId="Heading2">
    <w:name w:val="heading 2"/>
    <w:basedOn w:val="Normal"/>
    <w:next w:val="Normal"/>
    <w:qFormat/>
    <w:rsid w:val="009E4A2D"/>
    <w:pPr>
      <w:keepNext/>
      <w:jc w:val="center"/>
      <w:outlineLvl w:val="1"/>
    </w:pPr>
    <w:rPr>
      <w:spacing w:val="100"/>
      <w:sz w:val="40"/>
      <w:szCs w:val="4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179C7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6179C7"/>
    <w:pPr>
      <w:keepNext/>
      <w:spacing w:before="240" w:after="60"/>
      <w:outlineLvl w:val="3"/>
    </w:pPr>
    <w:rPr>
      <w:rFonts w:ascii="Calibri" w:hAnsi="Calibri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E4A2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E4A2D"/>
    <w:pPr>
      <w:tabs>
        <w:tab w:val="center" w:pos="4320"/>
        <w:tab w:val="right" w:pos="8640"/>
      </w:tabs>
    </w:pPr>
  </w:style>
  <w:style w:type="character" w:styleId="Hyperlink">
    <w:name w:val="Hyperlink"/>
    <w:rsid w:val="009E4A2D"/>
    <w:rPr>
      <w:color w:val="0000FF"/>
      <w:u w:val="single"/>
    </w:rPr>
  </w:style>
  <w:style w:type="character" w:styleId="FollowedHyperlink">
    <w:name w:val="FollowedHyperlink"/>
    <w:rsid w:val="009E4A2D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9768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683D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link w:val="Heading3"/>
    <w:semiHidden/>
    <w:rsid w:val="006179C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6179C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rsid w:val="006179C7"/>
    <w:rPr>
      <w:b/>
      <w:bCs/>
      <w:spacing w:val="100"/>
      <w:sz w:val="40"/>
      <w:szCs w:val="40"/>
      <w:lang w:eastAsia="en-US"/>
    </w:rPr>
  </w:style>
  <w:style w:type="character" w:customStyle="1" w:styleId="HeaderChar">
    <w:name w:val="Header Char"/>
    <w:link w:val="Header"/>
    <w:uiPriority w:val="99"/>
    <w:rsid w:val="006179C7"/>
    <w:rPr>
      <w:sz w:val="26"/>
      <w:szCs w:val="28"/>
      <w:lang w:eastAsia="en-US"/>
    </w:rPr>
  </w:style>
  <w:style w:type="paragraph" w:styleId="Title">
    <w:name w:val="Title"/>
    <w:basedOn w:val="Normal"/>
    <w:link w:val="TitleChar"/>
    <w:qFormat/>
    <w:rsid w:val="006179C7"/>
    <w:pPr>
      <w:jc w:val="center"/>
    </w:pPr>
    <w:rPr>
      <w:b/>
      <w:caps/>
      <w:spacing w:val="100"/>
      <w:sz w:val="32"/>
    </w:rPr>
  </w:style>
  <w:style w:type="character" w:customStyle="1" w:styleId="TitleChar">
    <w:name w:val="Title Char"/>
    <w:link w:val="Title"/>
    <w:rsid w:val="006179C7"/>
    <w:rPr>
      <w:b/>
      <w:caps/>
      <w:spacing w:val="100"/>
      <w:sz w:val="32"/>
      <w:szCs w:val="28"/>
      <w:lang w:eastAsia="en-US"/>
    </w:rPr>
  </w:style>
  <w:style w:type="paragraph" w:styleId="BodyText2">
    <w:name w:val="Body Text 2"/>
    <w:basedOn w:val="Normal"/>
    <w:link w:val="BodyText2Char"/>
    <w:rsid w:val="006179C7"/>
    <w:pPr>
      <w:jc w:val="both"/>
    </w:pPr>
  </w:style>
  <w:style w:type="character" w:customStyle="1" w:styleId="BodyText2Char">
    <w:name w:val="Body Text 2 Char"/>
    <w:link w:val="BodyText2"/>
    <w:rsid w:val="006179C7"/>
    <w:rPr>
      <w:sz w:val="26"/>
      <w:szCs w:val="28"/>
      <w:lang w:eastAsia="en-US"/>
    </w:rPr>
  </w:style>
  <w:style w:type="paragraph" w:customStyle="1" w:styleId="Style2">
    <w:name w:val="Style2"/>
    <w:basedOn w:val="Normal"/>
    <w:rsid w:val="00D72E7C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0F02D5"/>
    <w:pPr>
      <w:ind w:left="720"/>
    </w:pPr>
  </w:style>
  <w:style w:type="character" w:styleId="CommentReference">
    <w:name w:val="annotation reference"/>
    <w:rsid w:val="00E743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4347"/>
    <w:rPr>
      <w:sz w:val="20"/>
      <w:szCs w:val="20"/>
    </w:rPr>
  </w:style>
  <w:style w:type="character" w:customStyle="1" w:styleId="CommentTextChar">
    <w:name w:val="Comment Text Char"/>
    <w:link w:val="CommentText"/>
    <w:rsid w:val="00E7434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74347"/>
    <w:rPr>
      <w:b/>
      <w:bCs/>
    </w:rPr>
  </w:style>
  <w:style w:type="character" w:customStyle="1" w:styleId="CommentSubjectChar">
    <w:name w:val="Comment Subject Char"/>
    <w:link w:val="CommentSubject"/>
    <w:rsid w:val="00E74347"/>
    <w:rPr>
      <w:b/>
      <w:bCs/>
      <w:lang w:eastAsia="en-US"/>
    </w:rPr>
  </w:style>
  <w:style w:type="paragraph" w:customStyle="1" w:styleId="namteksts">
    <w:name w:val="namteksts"/>
    <w:basedOn w:val="Normal"/>
    <w:rsid w:val="00A60CA1"/>
    <w:pPr>
      <w:spacing w:before="60" w:after="60"/>
      <w:jc w:val="both"/>
    </w:pPr>
    <w:rPr>
      <w:rFonts w:ascii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eseO\Desktop\NOVADA%20VEIDOSANA\VEIDLAPAS_01_01_2010\PA&#352;VALDIBA_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700DC-40F3-4F90-9B80-36061A45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PAŠVALDIBA_veidlapa</Template>
  <TotalTime>1</TotalTime>
  <Pages>1</Pages>
  <Words>632</Words>
  <Characters>361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Kuldigas pilsetas Dome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Administrators</dc:creator>
  <cp:lastModifiedBy>Ilze Doniņa</cp:lastModifiedBy>
  <cp:revision>2</cp:revision>
  <cp:lastPrinted>2020-08-27T08:17:00Z</cp:lastPrinted>
  <dcterms:created xsi:type="dcterms:W3CDTF">2022-02-18T09:22:00Z</dcterms:created>
  <dcterms:modified xsi:type="dcterms:W3CDTF">2022-02-18T09:22:00Z</dcterms:modified>
</cp:coreProperties>
</file>