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9D312" w14:textId="77777777" w:rsidR="00A21B86" w:rsidRDefault="00A21B86" w:rsidP="00A21B86">
      <w:pPr>
        <w:pStyle w:val="Galvene"/>
      </w:pPr>
    </w:p>
    <w:p w14:paraId="45D326B7" w14:textId="77777777" w:rsidR="00A21B86" w:rsidRDefault="00A21B86" w:rsidP="00A21B86">
      <w:pPr>
        <w:pStyle w:val="Galvene"/>
      </w:pPr>
    </w:p>
    <w:p w14:paraId="508117C4" w14:textId="77777777" w:rsidR="00A21B86" w:rsidRDefault="00A21B86" w:rsidP="00A21B86">
      <w:pPr>
        <w:pStyle w:val="Galvene"/>
      </w:pPr>
    </w:p>
    <w:p w14:paraId="03799984" w14:textId="77777777" w:rsidR="00A21B86" w:rsidRDefault="00A21B86" w:rsidP="00A21B86">
      <w:pPr>
        <w:pStyle w:val="Galvene"/>
      </w:pPr>
    </w:p>
    <w:p w14:paraId="6B03123A" w14:textId="77777777" w:rsidR="00A21B86" w:rsidRDefault="00A65E29" w:rsidP="00A21B86">
      <w:pPr>
        <w:pStyle w:val="Galvene"/>
      </w:pPr>
      <w:r>
        <w:rPr>
          <w:noProof/>
        </w:rPr>
        <w:pict w14:anchorId="1389CEF4">
          <v:shapetype id="_x0000_t202" coordsize="21600,21600" o:spt="202" path="m,l,21600r21600,l21600,xe">
            <v:stroke joinstyle="miter"/>
            <v:path gradientshapeok="t" o:connecttype="rect"/>
          </v:shapetype>
          <v:shape id="Text Box 43" o:spid="_x0000_s1031" type="#_x0000_t202" style="position:absolute;left:0;text-align:left;margin-left:67.5pt;margin-top:156pt;width:459.75pt;height:24.75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<v:textbox inset="0,0,0,0">
              <w:txbxContent>
                <w:p w14:paraId="651E7E4B" w14:textId="77777777" w:rsidR="00A21B86" w:rsidRDefault="00A21B86" w:rsidP="00A21B86">
                  <w:pPr>
                    <w:spacing w:after="0" w:line="194" w:lineRule="exact"/>
                    <w:ind w:left="20" w:right="-45"/>
                    <w:jc w:val="center"/>
                    <w:rPr>
                      <w:sz w:val="17"/>
                      <w:szCs w:val="17"/>
                    </w:rPr>
                  </w:pPr>
                  <w:r w:rsidRPr="00153879">
                    <w:rPr>
                      <w:color w:val="231F20"/>
                      <w:sz w:val="17"/>
                      <w:szCs w:val="17"/>
                    </w:rPr>
                    <w:t>Skolas iela 28, Rīga, LV - 1331, tālr. 67021600, fakss 67276445, e-pasts lm@lm.gov.lv, www.lm.gov.lv</w:t>
                  </w:r>
                </w:p>
              </w:txbxContent>
            </v:textbox>
            <w10:wrap anchorx="page" anchory="page"/>
          </v:shape>
        </w:pict>
      </w:r>
    </w:p>
    <w:p w14:paraId="6FDF1A87" w14:textId="77777777" w:rsidR="00A21B86" w:rsidRPr="002F1374" w:rsidRDefault="00A21B86" w:rsidP="00A21B86">
      <w:pPr>
        <w:pStyle w:val="Galvene"/>
        <w:rPr>
          <w:sz w:val="20"/>
          <w:szCs w:val="20"/>
        </w:rPr>
      </w:pPr>
    </w:p>
    <w:p w14:paraId="5D0996C4" w14:textId="77777777" w:rsidR="003D5BE4" w:rsidRPr="00056EA6" w:rsidRDefault="00A21B86" w:rsidP="00056EA6">
      <w:pPr>
        <w:pStyle w:val="Galvene"/>
        <w:ind w:firstLine="426"/>
        <w:jc w:val="center"/>
        <w:rPr>
          <w:sz w:val="26"/>
          <w:szCs w:val="26"/>
        </w:rPr>
      </w:pPr>
      <w:r w:rsidRPr="00056EA6">
        <w:rPr>
          <w:noProof/>
          <w:sz w:val="26"/>
          <w:szCs w:val="26"/>
        </w:rPr>
        <w:pict w14:anchorId="28D51F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1028" type="#_x0000_t75" style="position:absolute;left:0;text-align:left;margin-left:95.9pt;margin-top:58.5pt;width:446.6pt;height:81.35pt;z-index:-3;visibility:visible;mso-position-horizontal-relative:page;mso-position-vertical-relative:page;mso-height-relative:margin">
            <v:imagedata r:id="rId8" o:title=""/>
            <w10:wrap anchorx="page" anchory="page"/>
          </v:shape>
        </w:pict>
      </w:r>
      <w:r w:rsidRPr="00056EA6">
        <w:rPr>
          <w:noProof/>
          <w:sz w:val="26"/>
          <w:szCs w:val="26"/>
        </w:rPr>
        <w:pict w14:anchorId="131859E9">
          <v:group id="Group 41" o:spid="_x0000_s1029" style="position:absolute;left:0;text-align:left;margin-left:145.7pt;margin-top:149.85pt;width:346.25pt;height:.1pt;z-index:-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<v:shape id="Freeform 42" o:spid="_x0000_s1030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<v:path arrowok="t" o:connecttype="custom" o:connectlocs="0,0;6926,0" o:connectangles="0,0"/>
            </v:shape>
            <w10:wrap anchorx="page" anchory="page"/>
          </v:group>
        </w:pict>
      </w:r>
      <w:proofErr w:type="spellStart"/>
      <w:r w:rsidR="005B1A90" w:rsidRPr="00056EA6">
        <w:rPr>
          <w:sz w:val="26"/>
          <w:szCs w:val="26"/>
        </w:rPr>
        <w:t>Rīgā</w:t>
      </w:r>
      <w:proofErr w:type="spellEnd"/>
    </w:p>
    <w:p w14:paraId="53E9C26E" w14:textId="77777777" w:rsidR="003D5BE4" w:rsidRDefault="003D5BE4" w:rsidP="00252755">
      <w:pPr>
        <w:pStyle w:val="Galvene"/>
        <w:tabs>
          <w:tab w:val="clear" w:pos="4153"/>
          <w:tab w:val="clear" w:pos="8306"/>
        </w:tabs>
        <w:ind w:firstLine="0"/>
        <w:rPr>
          <w:lang w:val="lv-LV"/>
        </w:rPr>
      </w:pPr>
      <w:r w:rsidRPr="00FA41BB">
        <w:rPr>
          <w:lang w:val="lv-LV"/>
        </w:rPr>
        <w:t>_____________</w:t>
      </w:r>
      <w:r w:rsidR="00384C3E">
        <w:rPr>
          <w:lang w:val="lv-LV"/>
        </w:rPr>
        <w:t xml:space="preserve"> </w:t>
      </w:r>
      <w:r w:rsidRPr="00FA41BB">
        <w:rPr>
          <w:lang w:val="lv-LV"/>
        </w:rPr>
        <w:t>Nr._____________</w:t>
      </w:r>
    </w:p>
    <w:p w14:paraId="49D4DF03" w14:textId="77777777" w:rsidR="00DB3608" w:rsidRPr="00DB3608" w:rsidRDefault="00994BCA" w:rsidP="00DB3608">
      <w:pPr>
        <w:pStyle w:val="Galvene"/>
        <w:tabs>
          <w:tab w:val="clear" w:pos="4153"/>
          <w:tab w:val="clear" w:pos="8306"/>
        </w:tabs>
        <w:ind w:firstLine="0"/>
        <w:rPr>
          <w:noProof/>
          <w:u w:val="single"/>
          <w:lang w:val="lv-LV"/>
        </w:rPr>
      </w:pPr>
      <w:r>
        <w:rPr>
          <w:lang w:val="lv-LV"/>
        </w:rPr>
        <w:t xml:space="preserve">Uz </w:t>
      </w:r>
      <w:r w:rsidR="00751A05">
        <w:rPr>
          <w:u w:val="single"/>
          <w:lang w:val="lv-LV"/>
        </w:rPr>
        <w:t>2</w:t>
      </w:r>
      <w:r w:rsidR="00722E3A">
        <w:rPr>
          <w:u w:val="single"/>
          <w:lang w:val="lv-LV"/>
        </w:rPr>
        <w:t>6</w:t>
      </w:r>
      <w:r w:rsidR="00384C3E" w:rsidRPr="00384C3E">
        <w:rPr>
          <w:u w:val="single"/>
          <w:lang w:val="lv-LV"/>
        </w:rPr>
        <w:t>.</w:t>
      </w:r>
      <w:r w:rsidR="00744B01">
        <w:rPr>
          <w:u w:val="single"/>
          <w:lang w:val="lv-LV"/>
        </w:rPr>
        <w:t>0</w:t>
      </w:r>
      <w:r w:rsidR="00722E3A">
        <w:rPr>
          <w:u w:val="single"/>
          <w:lang w:val="lv-LV"/>
        </w:rPr>
        <w:t>8</w:t>
      </w:r>
      <w:r w:rsidR="00384C3E" w:rsidRPr="00384C3E">
        <w:rPr>
          <w:u w:val="single"/>
          <w:lang w:val="lv-LV"/>
        </w:rPr>
        <w:t>.20</w:t>
      </w:r>
      <w:r w:rsidR="00C401DE">
        <w:rPr>
          <w:u w:val="single"/>
          <w:lang w:val="lv-LV"/>
        </w:rPr>
        <w:t>2</w:t>
      </w:r>
      <w:r w:rsidR="00744B01">
        <w:rPr>
          <w:u w:val="single"/>
          <w:lang w:val="lv-LV"/>
        </w:rPr>
        <w:t>1</w:t>
      </w:r>
      <w:r w:rsidR="00384C3E" w:rsidRPr="00384C3E">
        <w:rPr>
          <w:u w:val="single"/>
          <w:lang w:val="lv-LV"/>
        </w:rPr>
        <w:t>.</w:t>
      </w:r>
      <w:r w:rsidR="00384C3E">
        <w:rPr>
          <w:lang w:val="lv-LV"/>
        </w:rPr>
        <w:t xml:space="preserve"> </w:t>
      </w:r>
      <w:r w:rsidRPr="00FA41BB">
        <w:rPr>
          <w:lang w:val="lv-LV"/>
        </w:rPr>
        <w:t>Nr.</w:t>
      </w:r>
      <w:r w:rsidR="00C401DE" w:rsidRPr="00C401DE">
        <w:rPr>
          <w:noProof/>
          <w:lang w:val="lv-LV"/>
        </w:rPr>
        <w:t xml:space="preserve"> </w:t>
      </w:r>
      <w:r w:rsidR="00722E3A">
        <w:rPr>
          <w:noProof/>
          <w:u w:val="single"/>
          <w:lang w:val="lv-LV"/>
        </w:rPr>
        <w:t>30</w:t>
      </w:r>
      <w:r w:rsidR="00744B01">
        <w:rPr>
          <w:u w:val="single"/>
          <w:lang w:val="lv-LV"/>
        </w:rPr>
        <w:t xml:space="preserve">, </w:t>
      </w:r>
      <w:r w:rsidR="00722E3A">
        <w:rPr>
          <w:u w:val="single"/>
          <w:lang w:val="lv-LV"/>
        </w:rPr>
        <w:t>10</w:t>
      </w:r>
      <w:r w:rsidR="00744B01" w:rsidRPr="00744B01">
        <w:rPr>
          <w:u w:val="single"/>
          <w:lang w:val="lv-LV"/>
        </w:rPr>
        <w:t>.§, VSS-</w:t>
      </w:r>
      <w:r w:rsidR="00722E3A">
        <w:rPr>
          <w:u w:val="single"/>
          <w:lang w:val="lv-LV"/>
        </w:rPr>
        <w:t>806</w:t>
      </w:r>
    </w:p>
    <w:p w14:paraId="067C42E5" w14:textId="77777777" w:rsidR="00744B01" w:rsidRDefault="00744B01" w:rsidP="00FA41BB">
      <w:pPr>
        <w:pStyle w:val="Galvene"/>
        <w:tabs>
          <w:tab w:val="clear" w:pos="4153"/>
          <w:tab w:val="clear" w:pos="8306"/>
        </w:tabs>
        <w:spacing w:after="0"/>
        <w:ind w:firstLine="0"/>
        <w:jc w:val="right"/>
        <w:rPr>
          <w:b/>
          <w:lang w:val="lv-LV"/>
        </w:rPr>
      </w:pPr>
    </w:p>
    <w:p w14:paraId="681F05A2" w14:textId="77777777" w:rsidR="00C60ABD" w:rsidRDefault="00751A05" w:rsidP="00FA41BB">
      <w:pPr>
        <w:pStyle w:val="Galvene"/>
        <w:tabs>
          <w:tab w:val="clear" w:pos="4153"/>
          <w:tab w:val="clear" w:pos="8306"/>
        </w:tabs>
        <w:spacing w:after="0"/>
        <w:ind w:firstLine="0"/>
        <w:jc w:val="right"/>
        <w:rPr>
          <w:b/>
          <w:lang w:val="lv-LV"/>
        </w:rPr>
      </w:pPr>
      <w:r>
        <w:rPr>
          <w:b/>
          <w:lang w:val="lv-LV"/>
        </w:rPr>
        <w:t>Ekonomikas</w:t>
      </w:r>
      <w:r w:rsidR="00C60ABD">
        <w:rPr>
          <w:b/>
          <w:lang w:val="lv-LV"/>
        </w:rPr>
        <w:t xml:space="preserve"> ministrijai</w:t>
      </w:r>
    </w:p>
    <w:p w14:paraId="09280BC5" w14:textId="77777777" w:rsidR="00744B01" w:rsidRDefault="00744B01" w:rsidP="00FA41BB">
      <w:pPr>
        <w:pStyle w:val="Galvene"/>
        <w:tabs>
          <w:tab w:val="clear" w:pos="4153"/>
          <w:tab w:val="clear" w:pos="8306"/>
        </w:tabs>
        <w:spacing w:after="0"/>
        <w:ind w:firstLine="0"/>
        <w:jc w:val="right"/>
        <w:rPr>
          <w:b/>
          <w:lang w:val="lv-LV"/>
        </w:rPr>
      </w:pPr>
    </w:p>
    <w:p w14:paraId="605837F7" w14:textId="77777777" w:rsidR="00C60ABD" w:rsidRDefault="00C60ABD" w:rsidP="00FA41BB">
      <w:pPr>
        <w:pStyle w:val="Galvene"/>
        <w:tabs>
          <w:tab w:val="clear" w:pos="4153"/>
          <w:tab w:val="clear" w:pos="8306"/>
        </w:tabs>
        <w:spacing w:after="0"/>
        <w:ind w:firstLine="0"/>
        <w:jc w:val="right"/>
        <w:rPr>
          <w:b/>
          <w:lang w:val="lv-LV"/>
        </w:rPr>
      </w:pPr>
    </w:p>
    <w:p w14:paraId="3367EFCC" w14:textId="77777777" w:rsidR="00744B01" w:rsidRDefault="00744B01" w:rsidP="00FA41BB">
      <w:pPr>
        <w:pStyle w:val="Galvene"/>
        <w:tabs>
          <w:tab w:val="clear" w:pos="4153"/>
          <w:tab w:val="clear" w:pos="8306"/>
        </w:tabs>
        <w:spacing w:after="0"/>
        <w:ind w:firstLine="0"/>
        <w:jc w:val="right"/>
        <w:rPr>
          <w:b/>
          <w:lang w:val="lv-LV"/>
        </w:rPr>
      </w:pPr>
    </w:p>
    <w:p w14:paraId="3567429F" w14:textId="77777777" w:rsidR="002E7196" w:rsidRDefault="00744B01" w:rsidP="00744B01">
      <w:pPr>
        <w:spacing w:after="0"/>
        <w:ind w:right="3401" w:firstLine="0"/>
        <w:jc w:val="left"/>
      </w:pPr>
      <w:r w:rsidRPr="00744B01">
        <w:t xml:space="preserve">Par </w:t>
      </w:r>
      <w:r w:rsidR="00722E3A">
        <w:t>likum</w:t>
      </w:r>
      <w:r w:rsidRPr="00744B01">
        <w:t xml:space="preserve">projektu </w:t>
      </w:r>
      <w:r>
        <w:t>“</w:t>
      </w:r>
      <w:r w:rsidRPr="00744B01">
        <w:t>Grozījumi</w:t>
      </w:r>
      <w:r w:rsidR="00722E3A">
        <w:t xml:space="preserve"> likumā </w:t>
      </w:r>
    </w:p>
    <w:p w14:paraId="55739B9C" w14:textId="77777777" w:rsidR="00744B01" w:rsidRPr="00744B01" w:rsidRDefault="00722E3A" w:rsidP="00744B01">
      <w:pPr>
        <w:spacing w:after="0"/>
        <w:ind w:right="3401" w:firstLine="0"/>
        <w:jc w:val="left"/>
      </w:pPr>
      <w:r>
        <w:t>“Par atbilstības novērtēšanu</w:t>
      </w:r>
      <w:r w:rsidR="00744B01">
        <w:t>””</w:t>
      </w:r>
    </w:p>
    <w:p w14:paraId="4F25A54F" w14:textId="77777777" w:rsidR="00744B01" w:rsidRDefault="00744B01" w:rsidP="00744B01">
      <w:pPr>
        <w:spacing w:after="0"/>
        <w:jc w:val="left"/>
        <w:rPr>
          <w:b/>
          <w:sz w:val="24"/>
          <w:szCs w:val="24"/>
          <w:lang w:eastAsia="lv-LV"/>
        </w:rPr>
      </w:pPr>
      <w:r w:rsidRPr="001E4A27">
        <w:rPr>
          <w:b/>
          <w:sz w:val="24"/>
          <w:szCs w:val="24"/>
          <w:lang w:eastAsia="lv-LV"/>
        </w:rPr>
        <w:t xml:space="preserve">      </w:t>
      </w:r>
    </w:p>
    <w:p w14:paraId="7243A847" w14:textId="77777777" w:rsidR="00736CD3" w:rsidRPr="001E4A27" w:rsidRDefault="00736CD3" w:rsidP="00744B01">
      <w:pPr>
        <w:spacing w:after="0"/>
        <w:jc w:val="left"/>
        <w:rPr>
          <w:b/>
          <w:sz w:val="24"/>
          <w:szCs w:val="24"/>
          <w:lang w:eastAsia="lv-LV"/>
        </w:rPr>
      </w:pPr>
    </w:p>
    <w:p w14:paraId="289BB12B" w14:textId="77777777" w:rsidR="00744B01" w:rsidRDefault="00C42742" w:rsidP="00736CD3">
      <w:pPr>
        <w:spacing w:after="0"/>
        <w:ind w:right="-1"/>
      </w:pPr>
      <w:r w:rsidRPr="004214D8">
        <w:t xml:space="preserve">Labklājības ministrija ir </w:t>
      </w:r>
      <w:r w:rsidR="00744B01">
        <w:t xml:space="preserve">izskatījusi </w:t>
      </w:r>
      <w:r w:rsidR="001A48B8">
        <w:t>Ekonomikas</w:t>
      </w:r>
      <w:r w:rsidR="00744B01">
        <w:t xml:space="preserve"> ministrijas izstrādāto </w:t>
      </w:r>
      <w:r w:rsidR="00736CD3">
        <w:t>likum</w:t>
      </w:r>
      <w:r w:rsidR="00736CD3" w:rsidRPr="00744B01">
        <w:t xml:space="preserve">projektu </w:t>
      </w:r>
      <w:r w:rsidR="00736CD3">
        <w:t>“</w:t>
      </w:r>
      <w:r w:rsidR="00736CD3" w:rsidRPr="00744B01">
        <w:t>Grozījumi</w:t>
      </w:r>
      <w:r w:rsidR="00736CD3">
        <w:t xml:space="preserve"> likumā “Par atbilstības novērtēšanu”” </w:t>
      </w:r>
      <w:r w:rsidR="00744B01">
        <w:t xml:space="preserve">un atbalsta tā tālāko virzību bez iebildumiem un priekšlikumiem. </w:t>
      </w:r>
    </w:p>
    <w:p w14:paraId="77E87E62" w14:textId="77777777" w:rsidR="00744B01" w:rsidRDefault="00744B01" w:rsidP="00754E34">
      <w:pPr>
        <w:spacing w:after="0"/>
        <w:ind w:firstLine="856"/>
      </w:pPr>
    </w:p>
    <w:p w14:paraId="2D45658C" w14:textId="77777777" w:rsidR="00DB3608" w:rsidRDefault="00DB3608" w:rsidP="00D312C2">
      <w:pPr>
        <w:spacing w:after="0"/>
      </w:pPr>
    </w:p>
    <w:p w14:paraId="5A556DB8" w14:textId="77777777" w:rsidR="00744B01" w:rsidRDefault="00744B01" w:rsidP="00D312C2">
      <w:pPr>
        <w:spacing w:after="0"/>
      </w:pPr>
    </w:p>
    <w:p w14:paraId="1A5F1F16" w14:textId="77777777" w:rsidR="00736CD3" w:rsidRDefault="00736CD3" w:rsidP="00D312C2">
      <w:pPr>
        <w:spacing w:after="0"/>
      </w:pPr>
    </w:p>
    <w:p w14:paraId="4E385067" w14:textId="77777777" w:rsidR="00736CD3" w:rsidRDefault="00736CD3" w:rsidP="00D312C2">
      <w:pPr>
        <w:spacing w:after="0"/>
      </w:pPr>
    </w:p>
    <w:p w14:paraId="61716F36" w14:textId="77777777" w:rsidR="00736CD3" w:rsidRDefault="00736CD3" w:rsidP="00D312C2">
      <w:pPr>
        <w:spacing w:after="0"/>
      </w:pPr>
    </w:p>
    <w:p w14:paraId="57C444C1" w14:textId="77777777" w:rsidR="00744B01" w:rsidRDefault="00744B01" w:rsidP="00D312C2">
      <w:pPr>
        <w:spacing w:after="0"/>
      </w:pPr>
    </w:p>
    <w:p w14:paraId="1F8E8DA9" w14:textId="77777777" w:rsidR="002F1374" w:rsidRDefault="002F1374" w:rsidP="00243D82">
      <w:pPr>
        <w:spacing w:after="0"/>
        <w:ind w:firstLine="0"/>
        <w:rPr>
          <w:sz w:val="26"/>
          <w:szCs w:val="26"/>
        </w:rPr>
      </w:pPr>
    </w:p>
    <w:p w14:paraId="3ADD554D" w14:textId="77777777" w:rsidR="00522F52" w:rsidRPr="00056EA6" w:rsidRDefault="00522F52" w:rsidP="00243D82">
      <w:pPr>
        <w:spacing w:after="0"/>
        <w:ind w:firstLine="0"/>
        <w:rPr>
          <w:sz w:val="26"/>
          <w:szCs w:val="26"/>
        </w:rPr>
      </w:pPr>
    </w:p>
    <w:tbl>
      <w:tblPr>
        <w:tblW w:w="9038" w:type="dxa"/>
        <w:tblLayout w:type="fixed"/>
        <w:tblLook w:val="00BF" w:firstRow="1" w:lastRow="0" w:firstColumn="1" w:lastColumn="0" w:noHBand="0" w:noVBand="0"/>
      </w:tblPr>
      <w:tblGrid>
        <w:gridCol w:w="2376"/>
        <w:gridCol w:w="4536"/>
        <w:gridCol w:w="2126"/>
      </w:tblGrid>
      <w:tr w:rsidR="00FA41BB" w:rsidRPr="000D1152" w14:paraId="6EB8C849" w14:textId="77777777" w:rsidTr="001417C7">
        <w:tc>
          <w:tcPr>
            <w:tcW w:w="2376" w:type="dxa"/>
          </w:tcPr>
          <w:p w14:paraId="581E3AB2" w14:textId="77777777" w:rsidR="00FA41BB" w:rsidRPr="000D1152" w:rsidRDefault="00B0520C" w:rsidP="00B0520C">
            <w:pPr>
              <w:autoSpaceDE w:val="0"/>
              <w:autoSpaceDN w:val="0"/>
              <w:adjustRightInd w:val="0"/>
              <w:spacing w:after="0"/>
              <w:ind w:left="284" w:right="34" w:firstLine="0"/>
            </w:pPr>
            <w:r>
              <w:t>Valsts sekretār</w:t>
            </w:r>
            <w:r w:rsidR="001B4AD4">
              <w:t>a vietniece</w:t>
            </w:r>
          </w:p>
        </w:tc>
        <w:tc>
          <w:tcPr>
            <w:tcW w:w="4536" w:type="dxa"/>
          </w:tcPr>
          <w:p w14:paraId="1ABEA2B2" w14:textId="77777777" w:rsidR="00FA41BB" w:rsidRPr="007F4E70" w:rsidRDefault="001B4AD4" w:rsidP="001B4AD4">
            <w:pPr>
              <w:autoSpaceDE w:val="0"/>
              <w:autoSpaceDN w:val="0"/>
              <w:adjustRightInd w:val="0"/>
              <w:spacing w:after="0"/>
              <w:ind w:left="182" w:right="34" w:firstLine="0"/>
              <w:jc w:val="center"/>
              <w:rPr>
                <w:i/>
                <w:sz w:val="24"/>
                <w:szCs w:val="24"/>
              </w:rPr>
            </w:pPr>
            <w:r w:rsidRPr="007F4E70">
              <w:rPr>
                <w:i/>
                <w:sz w:val="24"/>
                <w:szCs w:val="24"/>
              </w:rPr>
              <w:t>Dokuments parakstīts ar drošu elektronisko parakstu un satur laika zīmogu</w:t>
            </w:r>
          </w:p>
        </w:tc>
        <w:tc>
          <w:tcPr>
            <w:tcW w:w="2126" w:type="dxa"/>
          </w:tcPr>
          <w:p w14:paraId="1E744CF3" w14:textId="77777777" w:rsidR="00FA41BB" w:rsidRPr="000D1152" w:rsidRDefault="00B0520C" w:rsidP="00FA41BB">
            <w:pPr>
              <w:tabs>
                <w:tab w:val="left" w:pos="1451"/>
              </w:tabs>
              <w:autoSpaceDE w:val="0"/>
              <w:autoSpaceDN w:val="0"/>
              <w:adjustRightInd w:val="0"/>
              <w:spacing w:after="0"/>
              <w:ind w:left="33" w:right="459" w:firstLine="0"/>
            </w:pPr>
            <w:r>
              <w:t>J.Muižniece</w:t>
            </w:r>
          </w:p>
        </w:tc>
      </w:tr>
    </w:tbl>
    <w:p w14:paraId="41E899B2" w14:textId="77777777" w:rsidR="00243D82" w:rsidRDefault="00243D82" w:rsidP="00243D82">
      <w:pPr>
        <w:spacing w:after="0"/>
        <w:ind w:firstLine="0"/>
        <w:rPr>
          <w:sz w:val="26"/>
          <w:szCs w:val="26"/>
        </w:rPr>
      </w:pPr>
    </w:p>
    <w:p w14:paraId="135D2133" w14:textId="77777777" w:rsidR="00744B01" w:rsidRDefault="00744B01" w:rsidP="00243D82">
      <w:pPr>
        <w:spacing w:after="0"/>
        <w:ind w:firstLine="0"/>
        <w:rPr>
          <w:sz w:val="20"/>
          <w:szCs w:val="20"/>
        </w:rPr>
      </w:pPr>
    </w:p>
    <w:p w14:paraId="76CF6BB4" w14:textId="77777777" w:rsidR="00744B01" w:rsidRDefault="00744B01" w:rsidP="00243D82">
      <w:pPr>
        <w:spacing w:after="0"/>
        <w:ind w:firstLine="0"/>
        <w:rPr>
          <w:sz w:val="20"/>
          <w:szCs w:val="20"/>
        </w:rPr>
      </w:pPr>
    </w:p>
    <w:p w14:paraId="0E63D1DA" w14:textId="77777777" w:rsidR="00744B01" w:rsidRDefault="00744B01" w:rsidP="00243D82">
      <w:pPr>
        <w:spacing w:after="0"/>
        <w:ind w:firstLine="0"/>
        <w:rPr>
          <w:sz w:val="20"/>
          <w:szCs w:val="20"/>
        </w:rPr>
      </w:pPr>
    </w:p>
    <w:p w14:paraId="26765C9B" w14:textId="77777777" w:rsidR="00744B01" w:rsidRDefault="00744B01" w:rsidP="00243D82">
      <w:pPr>
        <w:spacing w:after="0"/>
        <w:ind w:firstLine="0"/>
        <w:rPr>
          <w:sz w:val="20"/>
          <w:szCs w:val="20"/>
        </w:rPr>
      </w:pPr>
    </w:p>
    <w:p w14:paraId="25CB79EE" w14:textId="77777777" w:rsidR="00522F52" w:rsidRDefault="00522F52" w:rsidP="00243D82">
      <w:pPr>
        <w:spacing w:after="0"/>
        <w:ind w:firstLine="0"/>
        <w:rPr>
          <w:sz w:val="20"/>
          <w:szCs w:val="20"/>
        </w:rPr>
      </w:pPr>
    </w:p>
    <w:p w14:paraId="0A116E37" w14:textId="77777777" w:rsidR="00522F52" w:rsidRDefault="00522F52" w:rsidP="00243D82">
      <w:pPr>
        <w:spacing w:after="0"/>
        <w:ind w:firstLine="0"/>
        <w:rPr>
          <w:sz w:val="20"/>
          <w:szCs w:val="20"/>
        </w:rPr>
      </w:pPr>
    </w:p>
    <w:p w14:paraId="59BDE3C9" w14:textId="77777777" w:rsidR="00243D82" w:rsidRPr="002F1374" w:rsidRDefault="004C226B" w:rsidP="00243D82">
      <w:pPr>
        <w:spacing w:after="0"/>
        <w:ind w:firstLine="0"/>
        <w:rPr>
          <w:sz w:val="20"/>
          <w:szCs w:val="20"/>
        </w:rPr>
      </w:pPr>
      <w:r w:rsidRPr="002F1374">
        <w:rPr>
          <w:sz w:val="20"/>
          <w:szCs w:val="20"/>
        </w:rPr>
        <w:t>M.Vīksne, 67021526</w:t>
      </w:r>
    </w:p>
    <w:p w14:paraId="64D86B83" w14:textId="77777777" w:rsidR="00744B01" w:rsidRDefault="009C5D40" w:rsidP="00243D82">
      <w:pPr>
        <w:spacing w:after="0"/>
        <w:ind w:firstLine="0"/>
        <w:rPr>
          <w:sz w:val="20"/>
          <w:szCs w:val="20"/>
        </w:rPr>
      </w:pPr>
      <w:r w:rsidRPr="000B72AA">
        <w:rPr>
          <w:sz w:val="20"/>
          <w:szCs w:val="20"/>
        </w:rPr>
        <w:t>N/</w:t>
      </w:r>
      <w:r w:rsidR="00CC2654">
        <w:rPr>
          <w:sz w:val="20"/>
          <w:szCs w:val="20"/>
        </w:rPr>
        <w:t>12309</w:t>
      </w:r>
    </w:p>
    <w:p w14:paraId="5DA16418" w14:textId="77777777" w:rsidR="00243D82" w:rsidRPr="00744B01" w:rsidRDefault="00744B01" w:rsidP="00744B01">
      <w:pPr>
        <w:tabs>
          <w:tab w:val="left" w:pos="2988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243D82" w:rsidRPr="00744B01" w:rsidSect="00BE63D9">
      <w:headerReference w:type="default" r:id="rId9"/>
      <w:pgSz w:w="11907" w:h="16840" w:code="9"/>
      <w:pgMar w:top="1134" w:right="1418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BC75C" w14:textId="77777777" w:rsidR="00583476" w:rsidRDefault="00583476">
      <w:r>
        <w:separator/>
      </w:r>
    </w:p>
  </w:endnote>
  <w:endnote w:type="continuationSeparator" w:id="0">
    <w:p w14:paraId="5F0EEB87" w14:textId="77777777" w:rsidR="00583476" w:rsidRDefault="00583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84C1B" w14:textId="77777777" w:rsidR="00583476" w:rsidRDefault="00583476">
      <w:r>
        <w:separator/>
      </w:r>
    </w:p>
  </w:footnote>
  <w:footnote w:type="continuationSeparator" w:id="0">
    <w:p w14:paraId="56A3C3E9" w14:textId="77777777" w:rsidR="00583476" w:rsidRDefault="00583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F1052" w14:textId="77777777" w:rsidR="00BE63D9" w:rsidRPr="00BE63D9" w:rsidRDefault="00BE63D9">
    <w:pPr>
      <w:pStyle w:val="Galvene"/>
      <w:jc w:val="center"/>
      <w:rPr>
        <w:sz w:val="24"/>
        <w:szCs w:val="24"/>
      </w:rPr>
    </w:pPr>
    <w:r w:rsidRPr="00BE63D9">
      <w:rPr>
        <w:sz w:val="24"/>
        <w:szCs w:val="24"/>
      </w:rPr>
      <w:fldChar w:fldCharType="begin"/>
    </w:r>
    <w:r w:rsidRPr="00BE63D9">
      <w:rPr>
        <w:sz w:val="24"/>
        <w:szCs w:val="24"/>
      </w:rPr>
      <w:instrText>PAGE   \* MERGEFORMAT</w:instrText>
    </w:r>
    <w:r w:rsidRPr="00BE63D9">
      <w:rPr>
        <w:sz w:val="24"/>
        <w:szCs w:val="24"/>
      </w:rPr>
      <w:fldChar w:fldCharType="separate"/>
    </w:r>
    <w:r w:rsidRPr="00BE63D9">
      <w:rPr>
        <w:sz w:val="24"/>
        <w:szCs w:val="24"/>
        <w:lang w:val="lv-LV"/>
      </w:rPr>
      <w:t>2</w:t>
    </w:r>
    <w:r w:rsidRPr="00BE63D9">
      <w:rPr>
        <w:sz w:val="24"/>
        <w:szCs w:val="24"/>
      </w:rPr>
      <w:fldChar w:fldCharType="end"/>
    </w:r>
  </w:p>
  <w:p w14:paraId="4201C194" w14:textId="77777777" w:rsidR="00491533" w:rsidRDefault="0049153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54B3A"/>
    <w:multiLevelType w:val="hybridMultilevel"/>
    <w:tmpl w:val="283CEC08"/>
    <w:lvl w:ilvl="0" w:tplc="B1B60CE6">
      <w:start w:val="1"/>
      <w:numFmt w:val="decimal"/>
      <w:lvlText w:val="%1."/>
      <w:lvlJc w:val="left"/>
      <w:pPr>
        <w:ind w:left="121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6" w:hanging="360"/>
      </w:pPr>
    </w:lvl>
    <w:lvl w:ilvl="2" w:tplc="0426001B" w:tentative="1">
      <w:start w:val="1"/>
      <w:numFmt w:val="lowerRoman"/>
      <w:lvlText w:val="%3."/>
      <w:lvlJc w:val="right"/>
      <w:pPr>
        <w:ind w:left="2656" w:hanging="180"/>
      </w:pPr>
    </w:lvl>
    <w:lvl w:ilvl="3" w:tplc="0426000F" w:tentative="1">
      <w:start w:val="1"/>
      <w:numFmt w:val="decimal"/>
      <w:lvlText w:val="%4."/>
      <w:lvlJc w:val="left"/>
      <w:pPr>
        <w:ind w:left="3376" w:hanging="360"/>
      </w:pPr>
    </w:lvl>
    <w:lvl w:ilvl="4" w:tplc="04260019" w:tentative="1">
      <w:start w:val="1"/>
      <w:numFmt w:val="lowerLetter"/>
      <w:lvlText w:val="%5."/>
      <w:lvlJc w:val="left"/>
      <w:pPr>
        <w:ind w:left="4096" w:hanging="360"/>
      </w:pPr>
    </w:lvl>
    <w:lvl w:ilvl="5" w:tplc="0426001B" w:tentative="1">
      <w:start w:val="1"/>
      <w:numFmt w:val="lowerRoman"/>
      <w:lvlText w:val="%6."/>
      <w:lvlJc w:val="right"/>
      <w:pPr>
        <w:ind w:left="4816" w:hanging="180"/>
      </w:pPr>
    </w:lvl>
    <w:lvl w:ilvl="6" w:tplc="0426000F" w:tentative="1">
      <w:start w:val="1"/>
      <w:numFmt w:val="decimal"/>
      <w:lvlText w:val="%7."/>
      <w:lvlJc w:val="left"/>
      <w:pPr>
        <w:ind w:left="5536" w:hanging="360"/>
      </w:pPr>
    </w:lvl>
    <w:lvl w:ilvl="7" w:tplc="04260019" w:tentative="1">
      <w:start w:val="1"/>
      <w:numFmt w:val="lowerLetter"/>
      <w:lvlText w:val="%8."/>
      <w:lvlJc w:val="left"/>
      <w:pPr>
        <w:ind w:left="6256" w:hanging="360"/>
      </w:pPr>
    </w:lvl>
    <w:lvl w:ilvl="8" w:tplc="0426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1" w15:restartNumberingAfterBreak="0">
    <w:nsid w:val="21783DB5"/>
    <w:multiLevelType w:val="hybridMultilevel"/>
    <w:tmpl w:val="31840DDE"/>
    <w:lvl w:ilvl="0" w:tplc="637291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1B01F7"/>
    <w:multiLevelType w:val="hybridMultilevel"/>
    <w:tmpl w:val="1AE082CE"/>
    <w:lvl w:ilvl="0" w:tplc="A13034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224E71"/>
    <w:multiLevelType w:val="hybridMultilevel"/>
    <w:tmpl w:val="98687BBA"/>
    <w:lvl w:ilvl="0" w:tplc="F69C8268">
      <w:start w:val="1"/>
      <w:numFmt w:val="decimal"/>
      <w:lvlText w:val="%1)"/>
      <w:lvlJc w:val="left"/>
      <w:pPr>
        <w:ind w:left="1216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05F9"/>
    <w:rsid w:val="00011B40"/>
    <w:rsid w:val="00031236"/>
    <w:rsid w:val="00032F87"/>
    <w:rsid w:val="00040FDC"/>
    <w:rsid w:val="0004346E"/>
    <w:rsid w:val="000542CC"/>
    <w:rsid w:val="00056EA6"/>
    <w:rsid w:val="000805A4"/>
    <w:rsid w:val="00095EBC"/>
    <w:rsid w:val="000B72AA"/>
    <w:rsid w:val="000C1CC2"/>
    <w:rsid w:val="000D79B4"/>
    <w:rsid w:val="000E4CF6"/>
    <w:rsid w:val="000E749B"/>
    <w:rsid w:val="000F4CCC"/>
    <w:rsid w:val="00112F57"/>
    <w:rsid w:val="00117EBA"/>
    <w:rsid w:val="00125D1F"/>
    <w:rsid w:val="00134849"/>
    <w:rsid w:val="001417C7"/>
    <w:rsid w:val="00142327"/>
    <w:rsid w:val="00144BE9"/>
    <w:rsid w:val="00147D43"/>
    <w:rsid w:val="00160882"/>
    <w:rsid w:val="00165092"/>
    <w:rsid w:val="0018186A"/>
    <w:rsid w:val="001936BC"/>
    <w:rsid w:val="00194E6D"/>
    <w:rsid w:val="001A48B8"/>
    <w:rsid w:val="001A77AC"/>
    <w:rsid w:val="001B4AD4"/>
    <w:rsid w:val="001B5366"/>
    <w:rsid w:val="001C65BD"/>
    <w:rsid w:val="001D4E06"/>
    <w:rsid w:val="0021190F"/>
    <w:rsid w:val="002205F9"/>
    <w:rsid w:val="00236F69"/>
    <w:rsid w:val="00243D82"/>
    <w:rsid w:val="00245E1C"/>
    <w:rsid w:val="00250461"/>
    <w:rsid w:val="00251CD0"/>
    <w:rsid w:val="00252755"/>
    <w:rsid w:val="00252A68"/>
    <w:rsid w:val="00260B7D"/>
    <w:rsid w:val="00267819"/>
    <w:rsid w:val="0027611F"/>
    <w:rsid w:val="002865BF"/>
    <w:rsid w:val="00290756"/>
    <w:rsid w:val="002A04A1"/>
    <w:rsid w:val="002B46DE"/>
    <w:rsid w:val="002E0351"/>
    <w:rsid w:val="002E7196"/>
    <w:rsid w:val="002F1374"/>
    <w:rsid w:val="002F17A4"/>
    <w:rsid w:val="002F6EBA"/>
    <w:rsid w:val="00311F3E"/>
    <w:rsid w:val="003226ED"/>
    <w:rsid w:val="003451B8"/>
    <w:rsid w:val="0035664C"/>
    <w:rsid w:val="003574DA"/>
    <w:rsid w:val="003629FB"/>
    <w:rsid w:val="00373AB1"/>
    <w:rsid w:val="00380155"/>
    <w:rsid w:val="00384C3E"/>
    <w:rsid w:val="003A3253"/>
    <w:rsid w:val="003B3CA5"/>
    <w:rsid w:val="003D5BE4"/>
    <w:rsid w:val="003E2BF9"/>
    <w:rsid w:val="003E3D64"/>
    <w:rsid w:val="003E42EA"/>
    <w:rsid w:val="00410073"/>
    <w:rsid w:val="004325AE"/>
    <w:rsid w:val="0044347A"/>
    <w:rsid w:val="00463E6B"/>
    <w:rsid w:val="00472F59"/>
    <w:rsid w:val="004738F6"/>
    <w:rsid w:val="0048513E"/>
    <w:rsid w:val="00491533"/>
    <w:rsid w:val="004B790C"/>
    <w:rsid w:val="004C04DA"/>
    <w:rsid w:val="004C226B"/>
    <w:rsid w:val="004C2AD6"/>
    <w:rsid w:val="004C72A4"/>
    <w:rsid w:val="004E4B29"/>
    <w:rsid w:val="00515ED2"/>
    <w:rsid w:val="005215DE"/>
    <w:rsid w:val="00522F52"/>
    <w:rsid w:val="005329EE"/>
    <w:rsid w:val="00535C70"/>
    <w:rsid w:val="0055364C"/>
    <w:rsid w:val="005617C0"/>
    <w:rsid w:val="0058115B"/>
    <w:rsid w:val="00583476"/>
    <w:rsid w:val="0059789C"/>
    <w:rsid w:val="005A7AAE"/>
    <w:rsid w:val="005B17F8"/>
    <w:rsid w:val="005B1A90"/>
    <w:rsid w:val="005D792B"/>
    <w:rsid w:val="005F545E"/>
    <w:rsid w:val="00626295"/>
    <w:rsid w:val="006300FC"/>
    <w:rsid w:val="00653CFF"/>
    <w:rsid w:val="006672F2"/>
    <w:rsid w:val="00670EB4"/>
    <w:rsid w:val="00680B50"/>
    <w:rsid w:val="006840C5"/>
    <w:rsid w:val="0069391E"/>
    <w:rsid w:val="00697CF9"/>
    <w:rsid w:val="006A0DA5"/>
    <w:rsid w:val="006B2D0B"/>
    <w:rsid w:val="006B5590"/>
    <w:rsid w:val="006C1E28"/>
    <w:rsid w:val="006D11B1"/>
    <w:rsid w:val="006E1349"/>
    <w:rsid w:val="006F16FC"/>
    <w:rsid w:val="006F3AA1"/>
    <w:rsid w:val="00712481"/>
    <w:rsid w:val="00722E3A"/>
    <w:rsid w:val="00725165"/>
    <w:rsid w:val="00733489"/>
    <w:rsid w:val="00736CD3"/>
    <w:rsid w:val="00737529"/>
    <w:rsid w:val="00740B3B"/>
    <w:rsid w:val="00744B01"/>
    <w:rsid w:val="00746867"/>
    <w:rsid w:val="00751A05"/>
    <w:rsid w:val="00754E34"/>
    <w:rsid w:val="00765A8C"/>
    <w:rsid w:val="00782746"/>
    <w:rsid w:val="00794169"/>
    <w:rsid w:val="007C3098"/>
    <w:rsid w:val="007C4C95"/>
    <w:rsid w:val="00800025"/>
    <w:rsid w:val="00800F33"/>
    <w:rsid w:val="00802E89"/>
    <w:rsid w:val="008041C1"/>
    <w:rsid w:val="00812DAE"/>
    <w:rsid w:val="00840795"/>
    <w:rsid w:val="00847A63"/>
    <w:rsid w:val="00854B19"/>
    <w:rsid w:val="008649C7"/>
    <w:rsid w:val="008742C1"/>
    <w:rsid w:val="0088177A"/>
    <w:rsid w:val="00882041"/>
    <w:rsid w:val="008820D8"/>
    <w:rsid w:val="00883E43"/>
    <w:rsid w:val="00893459"/>
    <w:rsid w:val="0089772F"/>
    <w:rsid w:val="008A05A6"/>
    <w:rsid w:val="008C3C4D"/>
    <w:rsid w:val="008E48DF"/>
    <w:rsid w:val="009024D7"/>
    <w:rsid w:val="00914DF2"/>
    <w:rsid w:val="00924900"/>
    <w:rsid w:val="009407D2"/>
    <w:rsid w:val="0095698C"/>
    <w:rsid w:val="00960088"/>
    <w:rsid w:val="00970699"/>
    <w:rsid w:val="00971A0B"/>
    <w:rsid w:val="00973EA4"/>
    <w:rsid w:val="00987F70"/>
    <w:rsid w:val="009903FA"/>
    <w:rsid w:val="00994BCA"/>
    <w:rsid w:val="009A1825"/>
    <w:rsid w:val="009A6387"/>
    <w:rsid w:val="009C1DD8"/>
    <w:rsid w:val="009C5D40"/>
    <w:rsid w:val="009D1B9F"/>
    <w:rsid w:val="009E394D"/>
    <w:rsid w:val="00A11CD5"/>
    <w:rsid w:val="00A21B86"/>
    <w:rsid w:val="00A252C4"/>
    <w:rsid w:val="00A313FC"/>
    <w:rsid w:val="00A360E7"/>
    <w:rsid w:val="00A414C9"/>
    <w:rsid w:val="00A51CFB"/>
    <w:rsid w:val="00A65E29"/>
    <w:rsid w:val="00A662DB"/>
    <w:rsid w:val="00A72D89"/>
    <w:rsid w:val="00A7505F"/>
    <w:rsid w:val="00A753F8"/>
    <w:rsid w:val="00A76127"/>
    <w:rsid w:val="00A77589"/>
    <w:rsid w:val="00A870C5"/>
    <w:rsid w:val="00AA0F1A"/>
    <w:rsid w:val="00AB08D0"/>
    <w:rsid w:val="00AC018C"/>
    <w:rsid w:val="00AF08E3"/>
    <w:rsid w:val="00AF6CF1"/>
    <w:rsid w:val="00B0520C"/>
    <w:rsid w:val="00B0722D"/>
    <w:rsid w:val="00B16277"/>
    <w:rsid w:val="00B30590"/>
    <w:rsid w:val="00B30F64"/>
    <w:rsid w:val="00B319AD"/>
    <w:rsid w:val="00B41D67"/>
    <w:rsid w:val="00B50466"/>
    <w:rsid w:val="00B54BCE"/>
    <w:rsid w:val="00B678EA"/>
    <w:rsid w:val="00B71DB0"/>
    <w:rsid w:val="00B755B4"/>
    <w:rsid w:val="00B80A20"/>
    <w:rsid w:val="00BA3B03"/>
    <w:rsid w:val="00BB5588"/>
    <w:rsid w:val="00BE467E"/>
    <w:rsid w:val="00BE63D9"/>
    <w:rsid w:val="00BF042F"/>
    <w:rsid w:val="00BF2DD3"/>
    <w:rsid w:val="00C04E20"/>
    <w:rsid w:val="00C07136"/>
    <w:rsid w:val="00C24CA4"/>
    <w:rsid w:val="00C32E2C"/>
    <w:rsid w:val="00C3347F"/>
    <w:rsid w:val="00C36CF3"/>
    <w:rsid w:val="00C401DE"/>
    <w:rsid w:val="00C41BA9"/>
    <w:rsid w:val="00C42742"/>
    <w:rsid w:val="00C548C2"/>
    <w:rsid w:val="00C60ABD"/>
    <w:rsid w:val="00C6162B"/>
    <w:rsid w:val="00C7252C"/>
    <w:rsid w:val="00C77247"/>
    <w:rsid w:val="00C85B79"/>
    <w:rsid w:val="00C94E69"/>
    <w:rsid w:val="00CC2654"/>
    <w:rsid w:val="00CC2A09"/>
    <w:rsid w:val="00CC5F78"/>
    <w:rsid w:val="00CD1962"/>
    <w:rsid w:val="00CE6806"/>
    <w:rsid w:val="00CF1383"/>
    <w:rsid w:val="00CF15CB"/>
    <w:rsid w:val="00D07D08"/>
    <w:rsid w:val="00D17FA0"/>
    <w:rsid w:val="00D30AAE"/>
    <w:rsid w:val="00D312C2"/>
    <w:rsid w:val="00D32855"/>
    <w:rsid w:val="00D33161"/>
    <w:rsid w:val="00D50095"/>
    <w:rsid w:val="00D6175B"/>
    <w:rsid w:val="00D74008"/>
    <w:rsid w:val="00D75B3A"/>
    <w:rsid w:val="00D8605B"/>
    <w:rsid w:val="00DA3EF4"/>
    <w:rsid w:val="00DB3608"/>
    <w:rsid w:val="00DC0FFC"/>
    <w:rsid w:val="00DF2FA2"/>
    <w:rsid w:val="00DF4520"/>
    <w:rsid w:val="00E00525"/>
    <w:rsid w:val="00E159B7"/>
    <w:rsid w:val="00E21738"/>
    <w:rsid w:val="00E30A6E"/>
    <w:rsid w:val="00E503C4"/>
    <w:rsid w:val="00E52550"/>
    <w:rsid w:val="00E52F30"/>
    <w:rsid w:val="00E564A7"/>
    <w:rsid w:val="00E633C3"/>
    <w:rsid w:val="00E653A8"/>
    <w:rsid w:val="00E678BC"/>
    <w:rsid w:val="00E81870"/>
    <w:rsid w:val="00E8605C"/>
    <w:rsid w:val="00E863F6"/>
    <w:rsid w:val="00EA7BAF"/>
    <w:rsid w:val="00EB2225"/>
    <w:rsid w:val="00ED3456"/>
    <w:rsid w:val="00EE50BA"/>
    <w:rsid w:val="00EF75DE"/>
    <w:rsid w:val="00F17697"/>
    <w:rsid w:val="00F21455"/>
    <w:rsid w:val="00F223D4"/>
    <w:rsid w:val="00F25F52"/>
    <w:rsid w:val="00F46B84"/>
    <w:rsid w:val="00F5101A"/>
    <w:rsid w:val="00F62968"/>
    <w:rsid w:val="00F702DB"/>
    <w:rsid w:val="00F82D1B"/>
    <w:rsid w:val="00FA0E37"/>
    <w:rsid w:val="00FA41BB"/>
    <w:rsid w:val="00FC2050"/>
    <w:rsid w:val="00FC429C"/>
    <w:rsid w:val="00FC4430"/>
    <w:rsid w:val="00FD1B98"/>
    <w:rsid w:val="00FE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AE0A00F"/>
  <w15:chartTrackingRefBased/>
  <w15:docId w15:val="{390610F8-CF61-4B2A-80AB-7D6CF1AB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6F3AA1"/>
    <w:pPr>
      <w:spacing w:after="120"/>
      <w:ind w:firstLine="720"/>
      <w:jc w:val="both"/>
    </w:pPr>
    <w:rPr>
      <w:sz w:val="28"/>
      <w:szCs w:val="28"/>
      <w:lang w:eastAsia="en-US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b/>
      <w:sz w:val="32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Pamattekstsaratkpi">
    <w:name w:val="Body Text Indent"/>
    <w:basedOn w:val="Parasts"/>
    <w:pPr>
      <w:ind w:left="5040"/>
      <w:jc w:val="right"/>
    </w:pPr>
  </w:style>
  <w:style w:type="paragraph" w:styleId="Kjene">
    <w:name w:val="footer"/>
    <w:basedOn w:val="Parasts"/>
    <w:link w:val="KjeneRakstz"/>
    <w:uiPriority w:val="99"/>
    <w:pPr>
      <w:tabs>
        <w:tab w:val="center" w:pos="4320"/>
        <w:tab w:val="right" w:pos="8640"/>
      </w:tabs>
    </w:pPr>
  </w:style>
  <w:style w:type="paragraph" w:styleId="Dokumentakarte">
    <w:name w:val="Document Map"/>
    <w:basedOn w:val="Parasts"/>
    <w:semiHidden/>
    <w:rsid w:val="005F545E"/>
    <w:pPr>
      <w:shd w:val="clear" w:color="auto" w:fill="000080"/>
    </w:pPr>
    <w:rPr>
      <w:rFonts w:ascii="Tahoma" w:hAnsi="Tahoma" w:cs="Tahoma"/>
      <w:sz w:val="20"/>
    </w:rPr>
  </w:style>
  <w:style w:type="character" w:customStyle="1" w:styleId="GalveneRakstz">
    <w:name w:val="Galvene Rakstz."/>
    <w:link w:val="Galvene"/>
    <w:uiPriority w:val="99"/>
    <w:rsid w:val="00A21B86"/>
    <w:rPr>
      <w:sz w:val="28"/>
      <w:szCs w:val="28"/>
      <w:lang w:val="en-GB" w:eastAsia="en-US"/>
    </w:rPr>
  </w:style>
  <w:style w:type="paragraph" w:customStyle="1" w:styleId="CharChar1">
    <w:name w:val=" Char Char1"/>
    <w:basedOn w:val="Parasts"/>
    <w:rsid w:val="00243D82"/>
    <w:pPr>
      <w:spacing w:before="40" w:after="0"/>
      <w:ind w:firstLine="0"/>
      <w:jc w:val="left"/>
    </w:pPr>
    <w:rPr>
      <w:sz w:val="24"/>
      <w:szCs w:val="24"/>
      <w:lang w:val="pl-PL" w:eastAsia="pl-PL"/>
    </w:rPr>
  </w:style>
  <w:style w:type="paragraph" w:styleId="Balonteksts">
    <w:name w:val="Balloon Text"/>
    <w:basedOn w:val="Parasts"/>
    <w:link w:val="BalontekstsRakstz"/>
    <w:uiPriority w:val="99"/>
    <w:rsid w:val="00D8605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rsid w:val="00D8605B"/>
    <w:rPr>
      <w:rFonts w:ascii="Segoe UI" w:hAnsi="Segoe UI" w:cs="Segoe UI"/>
      <w:sz w:val="18"/>
      <w:szCs w:val="18"/>
      <w:lang w:eastAsia="en-US"/>
    </w:rPr>
  </w:style>
  <w:style w:type="paragraph" w:customStyle="1" w:styleId="tv2131">
    <w:name w:val="tv2131"/>
    <w:basedOn w:val="Parasts"/>
    <w:rsid w:val="0069391E"/>
    <w:pPr>
      <w:spacing w:before="240" w:after="0" w:line="360" w:lineRule="auto"/>
      <w:ind w:firstLine="300"/>
    </w:pPr>
    <w:rPr>
      <w:rFonts w:ascii="Verdana" w:hAnsi="Verdana"/>
      <w:sz w:val="18"/>
      <w:szCs w:val="18"/>
      <w:lang w:eastAsia="lv-LV"/>
    </w:rPr>
  </w:style>
  <w:style w:type="paragraph" w:customStyle="1" w:styleId="naispant">
    <w:name w:val="naispant"/>
    <w:basedOn w:val="Parasts"/>
    <w:uiPriority w:val="99"/>
    <w:rsid w:val="00F46B84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character" w:styleId="Hipersaite">
    <w:name w:val="Hyperlink"/>
    <w:uiPriority w:val="99"/>
    <w:unhideWhenUsed/>
    <w:rsid w:val="00245E1C"/>
    <w:rPr>
      <w:color w:val="0000FF"/>
      <w:u w:val="single"/>
    </w:rPr>
  </w:style>
  <w:style w:type="paragraph" w:customStyle="1" w:styleId="tv213">
    <w:name w:val="tv213"/>
    <w:basedOn w:val="Parasts"/>
    <w:rsid w:val="00245E1C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paragraph" w:styleId="Paraststmeklis">
    <w:name w:val="Normal (Web)"/>
    <w:basedOn w:val="Parasts"/>
    <w:uiPriority w:val="99"/>
    <w:unhideWhenUsed/>
    <w:rsid w:val="00746867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697CF9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rsid w:val="00D312C2"/>
  </w:style>
  <w:style w:type="character" w:customStyle="1" w:styleId="PamattekstsRakstz">
    <w:name w:val="Pamatteksts Rakstz."/>
    <w:link w:val="Pamatteksts"/>
    <w:rsid w:val="00D312C2"/>
    <w:rPr>
      <w:sz w:val="28"/>
      <w:szCs w:val="28"/>
      <w:lang w:eastAsia="en-US"/>
    </w:rPr>
  </w:style>
  <w:style w:type="character" w:styleId="Neatrisintapieminana">
    <w:name w:val="Unresolved Mention"/>
    <w:uiPriority w:val="99"/>
    <w:semiHidden/>
    <w:unhideWhenUsed/>
    <w:rsid w:val="00854B19"/>
    <w:rPr>
      <w:color w:val="605E5C"/>
      <w:shd w:val="clear" w:color="auto" w:fill="E1DFDD"/>
    </w:rPr>
  </w:style>
  <w:style w:type="character" w:customStyle="1" w:styleId="KjeneRakstz">
    <w:name w:val="Kājene Rakstz."/>
    <w:link w:val="Kjene"/>
    <w:uiPriority w:val="99"/>
    <w:rsid w:val="00744B01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89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660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98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4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167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04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093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39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641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188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549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686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766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ZINAID~1.LAB\LOCALS~1\Temp\notes6030C8\Veidlapa-V&#275;stule-ministrijas.dot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FAA98-3F87-41CF-A803-55E64B606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Veidlapa-Vēstule-ministrijas.dot</Template>
  <TotalTime>0</TotalTime>
  <Pages>1</Pages>
  <Words>347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Atzinums</vt:lpstr>
      <vt:lpstr>Atzinums</vt:lpstr>
    </vt:vector>
  </TitlesOfParts>
  <Company>LM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</dc:title>
  <dc:subject/>
  <dc:creator>mara.viksne@lm.gov.lv</dc:creator>
  <cp:keywords/>
  <cp:lastModifiedBy>Juris Bulāns</cp:lastModifiedBy>
  <cp:revision>2</cp:revision>
  <cp:lastPrinted>2020-12-08T09:07:00Z</cp:lastPrinted>
  <dcterms:created xsi:type="dcterms:W3CDTF">2022-08-04T06:58:00Z</dcterms:created>
  <dcterms:modified xsi:type="dcterms:W3CDTF">2022-08-04T06:58:00Z</dcterms:modified>
</cp:coreProperties>
</file>