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777187" w:rsidTr="00FD6B29">
        <w:trPr>
          <w:trHeight w:val="140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D66F1D" w:rsidRDefault="00255074" w:rsidP="00D5738D">
            <w:pPr>
              <w:pStyle w:val="Heading1"/>
              <w:outlineLvl w:val="0"/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D66F1D" w:rsidRDefault="00B329F3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F1D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-807720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37544" name="bez_laukuma_rgb-LV_8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D66F1D" w:rsidRDefault="00255074" w:rsidP="00255074">
            <w:pPr>
              <w:jc w:val="center"/>
              <w:rPr>
                <w:szCs w:val="28"/>
              </w:rPr>
            </w:pPr>
          </w:p>
        </w:tc>
      </w:tr>
      <w:tr w:rsidR="0077718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D66F1D" w:rsidRDefault="00B329F3" w:rsidP="00255074">
            <w:pPr>
              <w:jc w:val="center"/>
              <w:rPr>
                <w:szCs w:val="28"/>
              </w:rPr>
            </w:pPr>
            <w:r w:rsidRPr="00D66F1D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77718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D66F1D" w:rsidRDefault="00B329F3" w:rsidP="00255074">
            <w:pPr>
              <w:jc w:val="center"/>
              <w:rPr>
                <w:szCs w:val="28"/>
              </w:rPr>
            </w:pPr>
            <w:r w:rsidRPr="00D66F1D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6541D3" w:rsidRPr="00D66F1D" w:rsidRDefault="006541D3" w:rsidP="006541D3">
      <w:pPr>
        <w:spacing w:after="0"/>
        <w:rPr>
          <w:rFonts w:ascii="Times New Roman" w:hAnsi="Times New Roman"/>
          <w:sz w:val="20"/>
          <w:szCs w:val="20"/>
        </w:rPr>
      </w:pPr>
    </w:p>
    <w:p w:rsidR="006F2206" w:rsidRPr="00FD6B29" w:rsidRDefault="00B329F3" w:rsidP="00FD6B29">
      <w:pPr>
        <w:pStyle w:val="pamattekststabul"/>
        <w:spacing w:after="480" w:afterAutospacing="0"/>
        <w:rPr>
          <w:sz w:val="28"/>
          <w:szCs w:val="28"/>
          <w:lang w:eastAsia="lv-LV"/>
        </w:rPr>
      </w:pPr>
      <w:bookmarkStart w:id="0" w:name="_GoBack"/>
      <w:r w:rsidRPr="00B329F3">
        <w:rPr>
          <w:sz w:val="28"/>
          <w:szCs w:val="28"/>
          <w:lang w:val="lv-LV"/>
        </w:rPr>
        <w:t>27.06.2018.</w:t>
      </w:r>
      <w:bookmarkEnd w:id="0"/>
      <w:r w:rsidRPr="00D66F1D">
        <w:rPr>
          <w:sz w:val="28"/>
          <w:szCs w:val="28"/>
          <w:lang w:val="lv-LV"/>
        </w:rPr>
        <w:tab/>
      </w:r>
      <w:r w:rsidRPr="0056008D">
        <w:rPr>
          <w:sz w:val="28"/>
          <w:szCs w:val="28"/>
          <w:lang w:val="lv-LV"/>
        </w:rPr>
        <w:t xml:space="preserve">Nr. </w:t>
      </w:r>
      <w:r w:rsidRPr="0056008D">
        <w:rPr>
          <w:noProof/>
          <w:sz w:val="28"/>
          <w:szCs w:val="28"/>
          <w:lang w:val="lv-LV"/>
        </w:rPr>
        <w:t>01-08/2786</w:t>
      </w:r>
    </w:p>
    <w:tbl>
      <w:tblPr>
        <w:tblStyle w:val="TableGrid"/>
        <w:tblW w:w="932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253"/>
        <w:gridCol w:w="107"/>
      </w:tblGrid>
      <w:tr w:rsidR="00777187" w:rsidTr="00FD6B29">
        <w:trPr>
          <w:gridAfter w:val="1"/>
          <w:wAfter w:w="107" w:type="dxa"/>
          <w:trHeight w:val="364"/>
          <w:jc w:val="right"/>
        </w:trPr>
        <w:tc>
          <w:tcPr>
            <w:tcW w:w="9215" w:type="dxa"/>
            <w:gridSpan w:val="2"/>
          </w:tcPr>
          <w:p w:rsidR="005B278A" w:rsidRPr="00AD5771" w:rsidRDefault="00B329F3" w:rsidP="00CD3752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org_nos"/>
            <w:r w:rsidRPr="00AD5771">
              <w:rPr>
                <w:rFonts w:ascii="Times New Roman" w:hAnsi="Times New Roman"/>
                <w:b/>
                <w:sz w:val="28"/>
                <w:szCs w:val="28"/>
              </w:rPr>
              <w:t>Valsts kancelejai</w:t>
            </w:r>
          </w:p>
          <w:p w:rsidR="005B278A" w:rsidRPr="006866AF" w:rsidRDefault="005B278A" w:rsidP="00CD3752">
            <w:pPr>
              <w:pStyle w:val="NoSpacing"/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777187" w:rsidTr="00FD6B2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9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D6B29" w:rsidRDefault="00B329F3" w:rsidP="00FD6B29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</w:pP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Par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papildus informāciju saistībā ar</w:t>
            </w:r>
          </w:p>
          <w:p w:rsidR="00FD6B29" w:rsidRDefault="00B329F3" w:rsidP="00FD6B29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I</w:t>
            </w: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nformatīvā ziņojuma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projektu</w:t>
            </w:r>
          </w:p>
          <w:p w:rsidR="00FD6B29" w:rsidRDefault="00B329F3" w:rsidP="00FD6B29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"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Par situāciju </w:t>
            </w:r>
            <w:r w:rsidRPr="00686D10">
              <w:rPr>
                <w:rFonts w:ascii="Times New Roman" w:hAnsi="Times New Roman"/>
                <w:i/>
                <w:sz w:val="28"/>
                <w:szCs w:val="28"/>
              </w:rPr>
              <w:t>cilvēk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iem paredzēto zāļu</w:t>
            </w:r>
          </w:p>
          <w:p w:rsidR="00FD6B29" w:rsidRPr="00FD6B29" w:rsidRDefault="00B329F3" w:rsidP="00FD6B29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ievešanas un </w:t>
            </w:r>
            <w:r w:rsidRPr="00686D10">
              <w:rPr>
                <w:rFonts w:ascii="Times New Roman" w:hAnsi="Times New Roman"/>
                <w:i/>
                <w:sz w:val="28"/>
                <w:szCs w:val="28"/>
              </w:rPr>
              <w:t>izvešanas kontrolē un uzraudzībā</w:t>
            </w:r>
            <w:r w:rsidRPr="00686D10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>"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lv-LV"/>
              </w:rPr>
              <w:t xml:space="preserve"> (VSS – 396; TA 1148)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6B29" w:rsidRPr="00686D10" w:rsidRDefault="00FD6B29" w:rsidP="00CD3752">
            <w:pPr>
              <w:pStyle w:val="NoSpacing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FD6B29" w:rsidRDefault="00FD6B29" w:rsidP="00252C4B">
      <w:pPr>
        <w:pStyle w:val="NoSpacing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A250C8" w:rsidRDefault="00B329F3" w:rsidP="00252C4B">
      <w:pPr>
        <w:pStyle w:val="NoSpacing"/>
        <w:ind w:firstLine="851"/>
        <w:jc w:val="both"/>
        <w:rPr>
          <w:rFonts w:ascii="Times New Roman" w:hAnsi="Times New Roman" w:cs="Times New Roman"/>
          <w:iCs/>
          <w:sz w:val="28"/>
          <w:szCs w:val="28"/>
          <w:lang w:eastAsia="lv-LV"/>
        </w:rPr>
      </w:pPr>
      <w:r w:rsidRPr="00252C4B">
        <w:rPr>
          <w:rFonts w:ascii="Times New Roman" w:eastAsia="Times New Roman" w:hAnsi="Times New Roman"/>
          <w:sz w:val="28"/>
          <w:szCs w:val="28"/>
        </w:rPr>
        <w:t xml:space="preserve">Veselības ministrija papildus </w:t>
      </w:r>
      <w:r w:rsidR="00252C4B">
        <w:rPr>
          <w:rFonts w:ascii="Times New Roman" w:eastAsia="Times New Roman" w:hAnsi="Times New Roman"/>
          <w:sz w:val="28"/>
          <w:szCs w:val="28"/>
        </w:rPr>
        <w:t>2018. gada 14. jūnija vēstulei Nr. </w:t>
      </w:r>
      <w:r w:rsidR="00252C4B" w:rsidRPr="00252C4B">
        <w:rPr>
          <w:rFonts w:ascii="Times New Roman" w:eastAsia="Times New Roman" w:hAnsi="Times New Roman"/>
          <w:sz w:val="28"/>
          <w:szCs w:val="28"/>
        </w:rPr>
        <w:t>01-08/2527 “</w:t>
      </w:r>
      <w:r w:rsidR="00252C4B" w:rsidRPr="00CE4ED1">
        <w:rPr>
          <w:rFonts w:ascii="Times New Roman" w:hAnsi="Times New Roman" w:cs="Times New Roman"/>
          <w:iCs/>
          <w:sz w:val="28"/>
          <w:szCs w:val="28"/>
          <w:lang w:eastAsia="lv-LV"/>
        </w:rPr>
        <w:t>Par</w:t>
      </w:r>
      <w:r w:rsidR="00252C4B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 Informatīvā ziņojuma projektu "Par situāciju </w:t>
      </w:r>
      <w:r w:rsidR="00252C4B" w:rsidRPr="00252C4B">
        <w:rPr>
          <w:rFonts w:ascii="Times New Roman" w:hAnsi="Times New Roman"/>
          <w:sz w:val="28"/>
          <w:szCs w:val="28"/>
        </w:rPr>
        <w:t>cilvēkiem paredzēto zāļu ievešanas un izvešanas kontrolē un uzraudzībā</w:t>
      </w:r>
      <w:r w:rsidR="00252C4B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>"</w:t>
      </w:r>
      <w:r w:rsid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” </w:t>
      </w:r>
      <w:r w:rsidR="00252C4B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>(VSS – 396)</w:t>
      </w:r>
      <w:r w:rsidR="00252C4B">
        <w:rPr>
          <w:rFonts w:ascii="Times New Roman" w:hAnsi="Times New Roman" w:cs="Times New Roman"/>
          <w:i/>
          <w:iCs/>
          <w:sz w:val="28"/>
          <w:szCs w:val="28"/>
          <w:lang w:eastAsia="lv-LV"/>
        </w:rPr>
        <w:t xml:space="preserve"> </w:t>
      </w:r>
      <w:r w:rsidR="00D61034">
        <w:rPr>
          <w:rFonts w:ascii="Times New Roman" w:hAnsi="Times New Roman" w:cs="Times New Roman"/>
          <w:iCs/>
          <w:sz w:val="28"/>
          <w:szCs w:val="28"/>
          <w:lang w:eastAsia="lv-LV"/>
        </w:rPr>
        <w:t>iesniedz</w:t>
      </w:r>
      <w:r w:rsid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 Finanšu ministrijas </w:t>
      </w:r>
      <w:r w:rsidR="000A7CD4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sniegtos </w:t>
      </w:r>
      <w:r w:rsid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atzinumus, </w:t>
      </w:r>
      <w:r w:rsidR="000A7CD4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ko Finanšu ministrija iesniedza </w:t>
      </w:r>
      <w:r w:rsidR="00D61034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pēc 5 dienu saskaņošanas </w:t>
      </w:r>
      <w:r w:rsidR="000A7CD4">
        <w:rPr>
          <w:rFonts w:ascii="Times New Roman" w:hAnsi="Times New Roman" w:cs="Times New Roman"/>
          <w:iCs/>
          <w:sz w:val="28"/>
          <w:szCs w:val="28"/>
          <w:lang w:eastAsia="lv-LV"/>
        </w:rPr>
        <w:t>termiņa</w:t>
      </w:r>
      <w:r w:rsidR="009061D1">
        <w:rPr>
          <w:rFonts w:ascii="Times New Roman" w:hAnsi="Times New Roman" w:cs="Times New Roman"/>
          <w:iCs/>
          <w:sz w:val="28"/>
          <w:szCs w:val="28"/>
          <w:lang w:eastAsia="lv-LV"/>
        </w:rPr>
        <w:t>.</w:t>
      </w:r>
    </w:p>
    <w:p w:rsidR="005B278A" w:rsidRDefault="00B329F3" w:rsidP="00252C4B">
      <w:pPr>
        <w:pStyle w:val="NoSpacing"/>
        <w:ind w:firstLine="851"/>
        <w:jc w:val="both"/>
        <w:rPr>
          <w:rFonts w:ascii="Times New Roman" w:hAnsi="Times New Roman" w:cs="Times New Roman"/>
          <w:iCs/>
          <w:sz w:val="28"/>
          <w:szCs w:val="28"/>
          <w:lang w:eastAsia="lv-LV"/>
        </w:rPr>
      </w:pPr>
      <w:r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Informējam, ka </w:t>
      </w:r>
      <w:r w:rsidR="00D61034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Informatīvā ziņojuma </w:t>
      </w:r>
      <w:r w:rsidR="00D61034">
        <w:rPr>
          <w:rFonts w:ascii="Times New Roman" w:hAnsi="Times New Roman" w:cs="Times New Roman"/>
          <w:iCs/>
          <w:sz w:val="28"/>
          <w:szCs w:val="28"/>
          <w:lang w:eastAsia="lv-LV"/>
        </w:rPr>
        <w:t>projekts</w:t>
      </w:r>
      <w:r w:rsidR="00D61034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 "</w:t>
      </w:r>
      <w:r w:rsidR="00D61034" w:rsidRPr="00CE4ED1">
        <w:rPr>
          <w:rFonts w:ascii="Times New Roman" w:hAnsi="Times New Roman" w:cs="Times New Roman"/>
          <w:iCs/>
          <w:sz w:val="28"/>
          <w:szCs w:val="28"/>
          <w:lang w:eastAsia="lv-LV"/>
        </w:rPr>
        <w:t>Pa</w:t>
      </w:r>
      <w:r w:rsidR="00D61034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r situāciju </w:t>
      </w:r>
      <w:r w:rsidR="00D61034" w:rsidRPr="00252C4B">
        <w:rPr>
          <w:rFonts w:ascii="Times New Roman" w:hAnsi="Times New Roman"/>
          <w:sz w:val="28"/>
          <w:szCs w:val="28"/>
        </w:rPr>
        <w:t>cilvēkiem paredzēto zāļu ievešanas un izvešanas kontrolē un uzraudzībā</w:t>
      </w:r>
      <w:r w:rsidR="00D61034" w:rsidRPr="00252C4B">
        <w:rPr>
          <w:rFonts w:ascii="Times New Roman" w:hAnsi="Times New Roman" w:cs="Times New Roman"/>
          <w:iCs/>
          <w:sz w:val="28"/>
          <w:szCs w:val="28"/>
          <w:lang w:eastAsia="lv-LV"/>
        </w:rPr>
        <w:t>"</w:t>
      </w:r>
      <w:r w:rsidR="00D61034">
        <w:rPr>
          <w:rFonts w:ascii="Times New Roman" w:hAnsi="Times New Roman" w:cs="Times New Roman"/>
          <w:iCs/>
          <w:sz w:val="28"/>
          <w:szCs w:val="28"/>
          <w:lang w:eastAsia="lv-LV"/>
        </w:rPr>
        <w:t>”</w:t>
      </w:r>
      <w:r w:rsidR="00A250C8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, izziņa un </w:t>
      </w:r>
      <w:r w:rsidR="00C81B13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precizētais </w:t>
      </w:r>
      <w:proofErr w:type="spellStart"/>
      <w:r w:rsidR="00A250C8">
        <w:rPr>
          <w:rFonts w:ascii="Times New Roman" w:hAnsi="Times New Roman" w:cs="Times New Roman"/>
          <w:iCs/>
          <w:sz w:val="28"/>
          <w:szCs w:val="28"/>
          <w:lang w:eastAsia="lv-LV"/>
        </w:rPr>
        <w:t>protokollēmuma</w:t>
      </w:r>
      <w:proofErr w:type="spellEnd"/>
      <w:r w:rsidR="00A250C8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 projekts </w:t>
      </w:r>
      <w:r w:rsidR="00C81B13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2018. gada 30. maijā </w:t>
      </w:r>
      <w:r w:rsidR="00A250C8">
        <w:rPr>
          <w:rFonts w:ascii="Times New Roman" w:hAnsi="Times New Roman" w:cs="Times New Roman"/>
          <w:iCs/>
          <w:sz w:val="28"/>
          <w:szCs w:val="28"/>
          <w:lang w:eastAsia="lv-LV"/>
        </w:rPr>
        <w:t xml:space="preserve">tika </w:t>
      </w:r>
      <w:r w:rsidR="004361C8">
        <w:rPr>
          <w:rFonts w:ascii="Times New Roman" w:hAnsi="Times New Roman" w:cs="Times New Roman"/>
          <w:iCs/>
          <w:sz w:val="28"/>
          <w:szCs w:val="28"/>
          <w:lang w:eastAsia="lv-LV"/>
        </w:rPr>
        <w:t>nosūtīts 5 </w:t>
      </w:r>
      <w:r w:rsidR="00C81B13">
        <w:rPr>
          <w:rFonts w:ascii="Times New Roman" w:hAnsi="Times New Roman" w:cs="Times New Roman"/>
          <w:iCs/>
          <w:sz w:val="28"/>
          <w:szCs w:val="28"/>
          <w:lang w:eastAsia="lv-LV"/>
        </w:rPr>
        <w:t>dienu saskaņošanai ministrijām un institūcijām</w:t>
      </w:r>
      <w:r w:rsidR="009061D1">
        <w:rPr>
          <w:rFonts w:ascii="Times New Roman" w:hAnsi="Times New Roman" w:cs="Times New Roman"/>
          <w:iCs/>
          <w:sz w:val="28"/>
          <w:szCs w:val="28"/>
          <w:lang w:eastAsia="lv-LV"/>
        </w:rPr>
        <w:t>.</w:t>
      </w:r>
    </w:p>
    <w:p w:rsidR="00252C4B" w:rsidRPr="00252C4B" w:rsidRDefault="00252C4B" w:rsidP="00252C4B">
      <w:pPr>
        <w:pStyle w:val="NoSpacing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  <w:lang w:eastAsia="lv-LV"/>
        </w:rPr>
      </w:pPr>
    </w:p>
    <w:p w:rsidR="00DA6B83" w:rsidRPr="00345550" w:rsidRDefault="00B329F3" w:rsidP="00761DE0"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 w:rsidRPr="00345550">
        <w:rPr>
          <w:rFonts w:ascii="Times New Roman" w:hAnsi="Times New Roman" w:cs="Times New Roman"/>
          <w:i/>
          <w:sz w:val="28"/>
          <w:szCs w:val="28"/>
        </w:rPr>
        <w:t>Pielikumā</w:t>
      </w:r>
      <w:r w:rsidRPr="00345550">
        <w:rPr>
          <w:rFonts w:ascii="Times New Roman" w:hAnsi="Times New Roman" w:cs="Times New Roman"/>
          <w:sz w:val="28"/>
          <w:szCs w:val="28"/>
        </w:rPr>
        <w:t>:</w:t>
      </w:r>
    </w:p>
    <w:p w:rsidR="005B278A" w:rsidRPr="004361C8" w:rsidRDefault="00B329F3" w:rsidP="004361C8">
      <w:pPr>
        <w:pStyle w:val="Footer"/>
        <w:widowControl/>
        <w:tabs>
          <w:tab w:val="clear" w:pos="4153"/>
          <w:tab w:val="clear" w:pos="8306"/>
        </w:tabs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8A79CD" w:rsidRPr="00076774">
        <w:rPr>
          <w:rFonts w:ascii="Times New Roman" w:hAnsi="Times New Roman"/>
          <w:sz w:val="28"/>
          <w:szCs w:val="28"/>
        </w:rPr>
        <w:t>F</w:t>
      </w:r>
      <w:r w:rsidR="00752F0B">
        <w:rPr>
          <w:rFonts w:ascii="Times New Roman" w:hAnsi="Times New Roman"/>
          <w:sz w:val="28"/>
          <w:szCs w:val="28"/>
        </w:rPr>
        <w:t>inanšu ministrijas 2018. gada 14</w:t>
      </w:r>
      <w:r w:rsidR="00444232" w:rsidRPr="00076774">
        <w:rPr>
          <w:rFonts w:ascii="Times New Roman" w:hAnsi="Times New Roman"/>
          <w:sz w:val="28"/>
          <w:szCs w:val="28"/>
        </w:rPr>
        <w:t>.</w:t>
      </w:r>
      <w:r w:rsidR="00E35AFF" w:rsidRPr="00076774">
        <w:rPr>
          <w:rFonts w:ascii="Times New Roman" w:hAnsi="Times New Roman"/>
          <w:sz w:val="28"/>
          <w:szCs w:val="28"/>
        </w:rPr>
        <w:t> </w:t>
      </w:r>
      <w:r w:rsidR="00D61034">
        <w:rPr>
          <w:rFonts w:ascii="Times New Roman" w:hAnsi="Times New Roman"/>
          <w:sz w:val="28"/>
          <w:szCs w:val="28"/>
        </w:rPr>
        <w:t>jūnija</w:t>
      </w:r>
      <w:r w:rsidR="00444232" w:rsidRPr="00076774">
        <w:rPr>
          <w:rFonts w:ascii="Times New Roman" w:hAnsi="Times New Roman"/>
          <w:sz w:val="28"/>
          <w:szCs w:val="28"/>
        </w:rPr>
        <w:t xml:space="preserve"> atzinums </w:t>
      </w:r>
      <w:r w:rsidR="00D61034">
        <w:rPr>
          <w:rFonts w:ascii="Times New Roman" w:hAnsi="Times New Roman"/>
          <w:sz w:val="28"/>
          <w:szCs w:val="28"/>
        </w:rPr>
        <w:t>uz 1</w:t>
      </w:r>
      <w:r w:rsidR="000B27A3" w:rsidRPr="00076774">
        <w:rPr>
          <w:rFonts w:ascii="Times New Roman" w:hAnsi="Times New Roman"/>
          <w:sz w:val="28"/>
          <w:szCs w:val="28"/>
        </w:rPr>
        <w:t xml:space="preserve"> lpp. </w:t>
      </w:r>
      <w:r w:rsidR="008A79CD" w:rsidRPr="00076774">
        <w:rPr>
          <w:rFonts w:ascii="Times New Roman" w:hAnsi="Times New Roman"/>
          <w:sz w:val="28"/>
          <w:szCs w:val="28"/>
        </w:rPr>
        <w:t>(datne: FM</w:t>
      </w:r>
      <w:r w:rsidR="00D61034">
        <w:rPr>
          <w:rFonts w:ascii="Times New Roman" w:hAnsi="Times New Roman"/>
          <w:sz w:val="28"/>
          <w:szCs w:val="28"/>
        </w:rPr>
        <w:t>atz_1506</w:t>
      </w:r>
      <w:r w:rsidR="008A79CD" w:rsidRPr="00076774">
        <w:rPr>
          <w:rFonts w:ascii="Times New Roman" w:hAnsi="Times New Roman"/>
          <w:sz w:val="28"/>
          <w:szCs w:val="28"/>
        </w:rPr>
        <w:t>18</w:t>
      </w:r>
      <w:r w:rsidR="00444232" w:rsidRPr="00076774">
        <w:rPr>
          <w:rFonts w:ascii="Times New Roman" w:hAnsi="Times New Roman"/>
          <w:sz w:val="28"/>
          <w:szCs w:val="28"/>
        </w:rPr>
        <w:t>_</w:t>
      </w:r>
      <w:r w:rsidR="00D61034">
        <w:rPr>
          <w:rFonts w:ascii="Times New Roman" w:hAnsi="Times New Roman"/>
          <w:sz w:val="28"/>
          <w:szCs w:val="28"/>
        </w:rPr>
        <w:t>vss396-1</w:t>
      </w:r>
      <w:r w:rsidR="000B27A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4361C8">
        <w:rPr>
          <w:rFonts w:ascii="Times New Roman" w:hAnsi="Times New Roman"/>
          <w:i/>
          <w:sz w:val="28"/>
          <w:szCs w:val="28"/>
        </w:rPr>
        <w:t xml:space="preserve">saņemts VM 14.06.2018. pēc darba </w:t>
      </w:r>
      <w:r>
        <w:rPr>
          <w:rFonts w:ascii="Times New Roman" w:hAnsi="Times New Roman"/>
          <w:i/>
          <w:sz w:val="28"/>
          <w:szCs w:val="28"/>
        </w:rPr>
        <w:t>laika</w:t>
      </w:r>
      <w:r w:rsidRPr="004361C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un reģistrēts VM dokumentu lietvedības sistēmā 15.06.2018.).</w:t>
      </w:r>
    </w:p>
    <w:p w:rsidR="005B278A" w:rsidRDefault="00B329F3" w:rsidP="004361C8">
      <w:pPr>
        <w:pStyle w:val="Footer"/>
        <w:widowControl/>
        <w:tabs>
          <w:tab w:val="clear" w:pos="4153"/>
          <w:tab w:val="clear" w:pos="830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752F0B" w:rsidRPr="00076774">
        <w:rPr>
          <w:rFonts w:ascii="Times New Roman" w:hAnsi="Times New Roman"/>
          <w:sz w:val="28"/>
          <w:szCs w:val="28"/>
        </w:rPr>
        <w:t>F</w:t>
      </w:r>
      <w:r w:rsidR="00752F0B">
        <w:rPr>
          <w:rFonts w:ascii="Times New Roman" w:hAnsi="Times New Roman"/>
          <w:sz w:val="28"/>
          <w:szCs w:val="28"/>
        </w:rPr>
        <w:t>inanšu ministrijas 2018. gada 15</w:t>
      </w:r>
      <w:r w:rsidR="00752F0B" w:rsidRPr="00076774">
        <w:rPr>
          <w:rFonts w:ascii="Times New Roman" w:hAnsi="Times New Roman"/>
          <w:sz w:val="28"/>
          <w:szCs w:val="28"/>
        </w:rPr>
        <w:t>. </w:t>
      </w:r>
      <w:r w:rsidR="00D61034">
        <w:rPr>
          <w:rFonts w:ascii="Times New Roman" w:hAnsi="Times New Roman"/>
          <w:sz w:val="28"/>
          <w:szCs w:val="28"/>
        </w:rPr>
        <w:t>jūnija atzinums Nr. 10-1-6/7-1/780</w:t>
      </w:r>
      <w:r w:rsidR="00752F0B">
        <w:rPr>
          <w:rFonts w:ascii="Times New Roman" w:hAnsi="Times New Roman"/>
          <w:sz w:val="28"/>
          <w:szCs w:val="28"/>
        </w:rPr>
        <w:t xml:space="preserve"> </w:t>
      </w:r>
      <w:r w:rsidR="00D61034">
        <w:rPr>
          <w:rFonts w:ascii="Times New Roman" w:hAnsi="Times New Roman"/>
          <w:sz w:val="28"/>
          <w:szCs w:val="28"/>
        </w:rPr>
        <w:t>uz 1</w:t>
      </w:r>
      <w:r w:rsidR="00752F0B" w:rsidRPr="00076774">
        <w:rPr>
          <w:rFonts w:ascii="Times New Roman" w:hAnsi="Times New Roman"/>
          <w:sz w:val="28"/>
          <w:szCs w:val="28"/>
        </w:rPr>
        <w:t> lpp. (datne: FM</w:t>
      </w:r>
      <w:r w:rsidR="00D61034">
        <w:rPr>
          <w:rFonts w:ascii="Times New Roman" w:hAnsi="Times New Roman"/>
          <w:sz w:val="28"/>
          <w:szCs w:val="28"/>
        </w:rPr>
        <w:t>atz_1506</w:t>
      </w:r>
      <w:r w:rsidR="00752F0B" w:rsidRPr="00076774">
        <w:rPr>
          <w:rFonts w:ascii="Times New Roman" w:hAnsi="Times New Roman"/>
          <w:sz w:val="28"/>
          <w:szCs w:val="28"/>
        </w:rPr>
        <w:t>18_</w:t>
      </w:r>
      <w:r w:rsidR="00D61034">
        <w:rPr>
          <w:rFonts w:ascii="Times New Roman" w:hAnsi="Times New Roman"/>
          <w:sz w:val="28"/>
          <w:szCs w:val="28"/>
        </w:rPr>
        <w:t>vss396</w:t>
      </w:r>
      <w:r w:rsidR="00E90612">
        <w:rPr>
          <w:rFonts w:ascii="Times New Roman" w:hAnsi="Times New Roman"/>
          <w:sz w:val="28"/>
          <w:szCs w:val="28"/>
        </w:rPr>
        <w:t>-</w:t>
      </w:r>
      <w:r w:rsidR="00D61034">
        <w:rPr>
          <w:rFonts w:ascii="Times New Roman" w:hAnsi="Times New Roman"/>
          <w:sz w:val="28"/>
          <w:szCs w:val="28"/>
        </w:rPr>
        <w:t>2</w:t>
      </w:r>
      <w:r w:rsidR="00752F0B">
        <w:rPr>
          <w:rFonts w:ascii="Times New Roman" w:hAnsi="Times New Roman"/>
          <w:sz w:val="28"/>
          <w:szCs w:val="28"/>
        </w:rPr>
        <w:t>).</w:t>
      </w:r>
    </w:p>
    <w:p w:rsidR="00761DE0" w:rsidRPr="00761DE0" w:rsidRDefault="00761DE0" w:rsidP="00761DE0">
      <w:pPr>
        <w:pStyle w:val="Footer"/>
        <w:widowControl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C5BFA" w:rsidRDefault="006C5BFA" w:rsidP="005B278A">
      <w:pPr>
        <w:pStyle w:val="pamattekststabul"/>
        <w:tabs>
          <w:tab w:val="right" w:pos="9071"/>
        </w:tabs>
        <w:spacing w:before="0" w:beforeAutospacing="0" w:after="0" w:afterAutospacing="0"/>
        <w:contextualSpacing/>
        <w:jc w:val="both"/>
        <w:rPr>
          <w:sz w:val="28"/>
          <w:szCs w:val="28"/>
          <w:lang w:val="lv-LV"/>
        </w:rPr>
      </w:pPr>
    </w:p>
    <w:p w:rsidR="005B278A" w:rsidRDefault="00B329F3" w:rsidP="005B278A">
      <w:pPr>
        <w:pStyle w:val="pamattekststabul"/>
        <w:tabs>
          <w:tab w:val="right" w:pos="9071"/>
        </w:tabs>
        <w:spacing w:before="0" w:beforeAutospacing="0" w:after="0" w:afterAutospacing="0"/>
        <w:contextualSpacing/>
        <w:jc w:val="both"/>
        <w:rPr>
          <w:sz w:val="28"/>
          <w:szCs w:val="20"/>
          <w:lang w:val="lv-LV"/>
        </w:rPr>
      </w:pPr>
      <w:r>
        <w:rPr>
          <w:sz w:val="28"/>
          <w:szCs w:val="28"/>
          <w:lang w:val="lv-LV"/>
        </w:rPr>
        <w:t xml:space="preserve">Veselības ministre                                </w:t>
      </w:r>
      <w:r w:rsidRPr="00564C42">
        <w:rPr>
          <w:sz w:val="20"/>
          <w:szCs w:val="20"/>
          <w:lang w:val="lv-LV"/>
        </w:rPr>
        <w:t>(paraksts*)</w:t>
      </w:r>
      <w:r>
        <w:rPr>
          <w:sz w:val="28"/>
          <w:szCs w:val="28"/>
          <w:lang w:val="lv-LV"/>
        </w:rPr>
        <w:tab/>
        <w:t>A.</w:t>
      </w:r>
      <w:r w:rsidR="00042626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Čakša</w:t>
      </w:r>
    </w:p>
    <w:p w:rsidR="005B278A" w:rsidRDefault="005B278A" w:rsidP="005B278A">
      <w:pPr>
        <w:pStyle w:val="pamattekststabul"/>
        <w:spacing w:before="480" w:beforeAutospacing="0" w:after="0" w:afterAutospacing="0"/>
        <w:contextualSpacing/>
        <w:rPr>
          <w:sz w:val="28"/>
          <w:szCs w:val="20"/>
          <w:lang w:val="lv-LV"/>
        </w:rPr>
      </w:pPr>
    </w:p>
    <w:p w:rsidR="005B278A" w:rsidRPr="00686D10" w:rsidRDefault="005B278A" w:rsidP="005B278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14056" w:rsidRPr="0056008D" w:rsidRDefault="00B329F3" w:rsidP="00314056">
      <w:pPr>
        <w:pStyle w:val="pamattekststabul"/>
        <w:spacing w:before="0" w:beforeAutospacing="0" w:after="0" w:afterAutospacing="0"/>
        <w:rPr>
          <w:rFonts w:ascii="Verdana" w:hAnsi="Verdana"/>
          <w:lang w:val="lv-LV"/>
        </w:rPr>
      </w:pPr>
      <w:r>
        <w:rPr>
          <w:lang w:val="lv-LV"/>
        </w:rPr>
        <w:t>Mača</w:t>
      </w:r>
      <w:r w:rsidR="00041744">
        <w:rPr>
          <w:lang w:val="lv-LV"/>
        </w:rPr>
        <w:t xml:space="preserve"> </w:t>
      </w:r>
      <w:r w:rsidR="00E35AFF">
        <w:rPr>
          <w:lang w:val="lv-LV"/>
        </w:rPr>
        <w:t>67876117</w:t>
      </w:r>
    </w:p>
    <w:p w:rsidR="00314056" w:rsidRPr="007E4EFC" w:rsidRDefault="00B329F3" w:rsidP="00314056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inguna</w:t>
      </w:r>
      <w:r w:rsidRPr="005600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maca</w:t>
      </w:r>
      <w:r w:rsidRPr="0056008D">
        <w:rPr>
          <w:rFonts w:ascii="Times New Roman" w:hAnsi="Times New Roman"/>
          <w:sz w:val="24"/>
          <w:szCs w:val="24"/>
        </w:rPr>
        <w:t>@vm.gov.lv</w:t>
      </w:r>
    </w:p>
    <w:sectPr w:rsidR="00314056" w:rsidRPr="007E4EFC" w:rsidSect="00514AC2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39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329F3">
      <w:pPr>
        <w:spacing w:after="0" w:line="240" w:lineRule="auto"/>
      </w:pPr>
      <w:r>
        <w:separator/>
      </w:r>
    </w:p>
  </w:endnote>
  <w:endnote w:type="continuationSeparator" w:id="0">
    <w:p w:rsidR="00000000" w:rsidRDefault="00B32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6C4" w:rsidRDefault="00B329F3">
    <w:pPr>
      <w:pStyle w:val="Foo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</w:t>
    </w:r>
    <w:r w:rsidRPr="009D36CB">
      <w:rPr>
        <w:rFonts w:ascii="Times New Roman" w:hAnsi="Times New Roman"/>
      </w:rPr>
      <w:t xml:space="preserve"> elektronisko parakstu un satur laika zīmogu</w:t>
    </w:r>
  </w:p>
  <w:p w:rsidR="005B278A" w:rsidRDefault="005B278A">
    <w:pPr>
      <w:pStyle w:val="Footer"/>
      <w:rPr>
        <w:rFonts w:ascii="Times New Roman" w:hAnsi="Times New Roman"/>
      </w:rPr>
    </w:pPr>
  </w:p>
  <w:p w:rsidR="00C867F3" w:rsidRPr="005B278A" w:rsidRDefault="00B329F3" w:rsidP="00C867F3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VMpav_20</w:t>
    </w:r>
    <w:r w:rsidR="007D644E">
      <w:rPr>
        <w:rFonts w:ascii="Times New Roman" w:hAnsi="Times New Roman"/>
        <w:sz w:val="20"/>
        <w:szCs w:val="20"/>
      </w:rPr>
      <w:t>06</w:t>
    </w:r>
    <w:r w:rsidR="00444232">
      <w:rPr>
        <w:rFonts w:ascii="Times New Roman" w:hAnsi="Times New Roman"/>
        <w:sz w:val="20"/>
        <w:szCs w:val="20"/>
      </w:rPr>
      <w:t>18_vss396</w:t>
    </w:r>
  </w:p>
  <w:p w:rsidR="005B278A" w:rsidRPr="009D36CB" w:rsidRDefault="005B278A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6C4" w:rsidRDefault="00B329F3" w:rsidP="003F3DFB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5B278A" w:rsidRDefault="005B278A" w:rsidP="003F3DFB">
    <w:pPr>
      <w:pStyle w:val="Footer"/>
      <w:jc w:val="center"/>
      <w:rPr>
        <w:rFonts w:ascii="Times New Roman" w:hAnsi="Times New Roman"/>
      </w:rPr>
    </w:pPr>
  </w:p>
  <w:p w:rsidR="005B278A" w:rsidRPr="005B278A" w:rsidRDefault="00B329F3" w:rsidP="005B278A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752F0B">
      <w:rPr>
        <w:rFonts w:ascii="Times New Roman" w:hAnsi="Times New Roman"/>
        <w:sz w:val="20"/>
        <w:szCs w:val="20"/>
      </w:rPr>
      <w:t>20</w:t>
    </w:r>
    <w:r w:rsidR="007D644E">
      <w:rPr>
        <w:rFonts w:ascii="Times New Roman" w:hAnsi="Times New Roman"/>
        <w:sz w:val="20"/>
        <w:szCs w:val="20"/>
      </w:rPr>
      <w:t>06</w:t>
    </w:r>
    <w:r w:rsidR="003327E1">
      <w:rPr>
        <w:rFonts w:ascii="Times New Roman" w:hAnsi="Times New Roman"/>
        <w:sz w:val="20"/>
        <w:szCs w:val="20"/>
      </w:rPr>
      <w:t>18</w:t>
    </w:r>
    <w:r>
      <w:rPr>
        <w:rFonts w:ascii="Times New Roman" w:hAnsi="Times New Roman"/>
        <w:sz w:val="20"/>
        <w:szCs w:val="20"/>
      </w:rPr>
      <w:t>_</w:t>
    </w:r>
    <w:r w:rsidR="003327E1">
      <w:rPr>
        <w:rFonts w:ascii="Times New Roman" w:hAnsi="Times New Roman"/>
        <w:sz w:val="20"/>
        <w:szCs w:val="20"/>
      </w:rPr>
      <w:t>vss396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329F3">
      <w:pPr>
        <w:spacing w:after="0" w:line="240" w:lineRule="auto"/>
      </w:pPr>
      <w:r>
        <w:separator/>
      </w:r>
    </w:p>
  </w:footnote>
  <w:footnote w:type="continuationSeparator" w:id="0">
    <w:p w:rsidR="00000000" w:rsidRDefault="00B32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976784630"/>
      <w:docPartObj>
        <w:docPartGallery w:val="Page Numbers (Top of Page)"/>
        <w:docPartUnique/>
      </w:docPartObj>
    </w:sdtPr>
    <w:sdtEndPr/>
    <w:sdtContent>
      <w:p w:rsidR="005E06C4" w:rsidRPr="00126258" w:rsidRDefault="00B329F3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4361C8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509C265F"/>
    <w:multiLevelType w:val="hybridMultilevel"/>
    <w:tmpl w:val="7B8C3324"/>
    <w:lvl w:ilvl="0" w:tplc="7B3407CE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DCA06D90" w:tentative="1">
      <w:start w:val="1"/>
      <w:numFmt w:val="lowerLetter"/>
      <w:lvlText w:val="%2."/>
      <w:lvlJc w:val="left"/>
      <w:pPr>
        <w:ind w:left="1800" w:hanging="360"/>
      </w:pPr>
    </w:lvl>
    <w:lvl w:ilvl="2" w:tplc="A6A6D880" w:tentative="1">
      <w:start w:val="1"/>
      <w:numFmt w:val="lowerRoman"/>
      <w:lvlText w:val="%3."/>
      <w:lvlJc w:val="right"/>
      <w:pPr>
        <w:ind w:left="2520" w:hanging="180"/>
      </w:pPr>
    </w:lvl>
    <w:lvl w:ilvl="3" w:tplc="430EEAAA" w:tentative="1">
      <w:start w:val="1"/>
      <w:numFmt w:val="decimal"/>
      <w:lvlText w:val="%4."/>
      <w:lvlJc w:val="left"/>
      <w:pPr>
        <w:ind w:left="3240" w:hanging="360"/>
      </w:pPr>
    </w:lvl>
    <w:lvl w:ilvl="4" w:tplc="1AF8F0D4" w:tentative="1">
      <w:start w:val="1"/>
      <w:numFmt w:val="lowerLetter"/>
      <w:lvlText w:val="%5."/>
      <w:lvlJc w:val="left"/>
      <w:pPr>
        <w:ind w:left="3960" w:hanging="360"/>
      </w:pPr>
    </w:lvl>
    <w:lvl w:ilvl="5" w:tplc="9ED27E70" w:tentative="1">
      <w:start w:val="1"/>
      <w:numFmt w:val="lowerRoman"/>
      <w:lvlText w:val="%6."/>
      <w:lvlJc w:val="right"/>
      <w:pPr>
        <w:ind w:left="4680" w:hanging="180"/>
      </w:pPr>
    </w:lvl>
    <w:lvl w:ilvl="6" w:tplc="06EE588E" w:tentative="1">
      <w:start w:val="1"/>
      <w:numFmt w:val="decimal"/>
      <w:lvlText w:val="%7."/>
      <w:lvlJc w:val="left"/>
      <w:pPr>
        <w:ind w:left="5400" w:hanging="360"/>
      </w:pPr>
    </w:lvl>
    <w:lvl w:ilvl="7" w:tplc="B2D2D20E" w:tentative="1">
      <w:start w:val="1"/>
      <w:numFmt w:val="lowerLetter"/>
      <w:lvlText w:val="%8."/>
      <w:lvlJc w:val="left"/>
      <w:pPr>
        <w:ind w:left="6120" w:hanging="360"/>
      </w:pPr>
    </w:lvl>
    <w:lvl w:ilvl="8" w:tplc="D970331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794B7686"/>
    <w:multiLevelType w:val="hybridMultilevel"/>
    <w:tmpl w:val="A6C44CDC"/>
    <w:lvl w:ilvl="0" w:tplc="D436AC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FEA65EC" w:tentative="1">
      <w:start w:val="1"/>
      <w:numFmt w:val="lowerLetter"/>
      <w:lvlText w:val="%2."/>
      <w:lvlJc w:val="left"/>
      <w:pPr>
        <w:ind w:left="1800" w:hanging="360"/>
      </w:pPr>
    </w:lvl>
    <w:lvl w:ilvl="2" w:tplc="768670A6" w:tentative="1">
      <w:start w:val="1"/>
      <w:numFmt w:val="lowerRoman"/>
      <w:lvlText w:val="%3."/>
      <w:lvlJc w:val="right"/>
      <w:pPr>
        <w:ind w:left="2520" w:hanging="180"/>
      </w:pPr>
    </w:lvl>
    <w:lvl w:ilvl="3" w:tplc="F97CBF54" w:tentative="1">
      <w:start w:val="1"/>
      <w:numFmt w:val="decimal"/>
      <w:lvlText w:val="%4."/>
      <w:lvlJc w:val="left"/>
      <w:pPr>
        <w:ind w:left="3240" w:hanging="360"/>
      </w:pPr>
    </w:lvl>
    <w:lvl w:ilvl="4" w:tplc="7812C428" w:tentative="1">
      <w:start w:val="1"/>
      <w:numFmt w:val="lowerLetter"/>
      <w:lvlText w:val="%5."/>
      <w:lvlJc w:val="left"/>
      <w:pPr>
        <w:ind w:left="3960" w:hanging="360"/>
      </w:pPr>
    </w:lvl>
    <w:lvl w:ilvl="5" w:tplc="EC122952" w:tentative="1">
      <w:start w:val="1"/>
      <w:numFmt w:val="lowerRoman"/>
      <w:lvlText w:val="%6."/>
      <w:lvlJc w:val="right"/>
      <w:pPr>
        <w:ind w:left="4680" w:hanging="180"/>
      </w:pPr>
    </w:lvl>
    <w:lvl w:ilvl="6" w:tplc="9D1EEF70" w:tentative="1">
      <w:start w:val="1"/>
      <w:numFmt w:val="decimal"/>
      <w:lvlText w:val="%7."/>
      <w:lvlJc w:val="left"/>
      <w:pPr>
        <w:ind w:left="5400" w:hanging="360"/>
      </w:pPr>
    </w:lvl>
    <w:lvl w:ilvl="7" w:tplc="45D09B48" w:tentative="1">
      <w:start w:val="1"/>
      <w:numFmt w:val="lowerLetter"/>
      <w:lvlText w:val="%8."/>
      <w:lvlJc w:val="left"/>
      <w:pPr>
        <w:ind w:left="6120" w:hanging="360"/>
      </w:pPr>
    </w:lvl>
    <w:lvl w:ilvl="8" w:tplc="846A6A00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F8"/>
    <w:rsid w:val="00004F0D"/>
    <w:rsid w:val="0000527F"/>
    <w:rsid w:val="000115D2"/>
    <w:rsid w:val="00014D49"/>
    <w:rsid w:val="000256CA"/>
    <w:rsid w:val="00026358"/>
    <w:rsid w:val="00026646"/>
    <w:rsid w:val="0003043B"/>
    <w:rsid w:val="00032602"/>
    <w:rsid w:val="00041744"/>
    <w:rsid w:val="00042626"/>
    <w:rsid w:val="0004599D"/>
    <w:rsid w:val="00047252"/>
    <w:rsid w:val="00050A7F"/>
    <w:rsid w:val="00056D94"/>
    <w:rsid w:val="00071EA6"/>
    <w:rsid w:val="00076774"/>
    <w:rsid w:val="00076969"/>
    <w:rsid w:val="00076AA3"/>
    <w:rsid w:val="00084361"/>
    <w:rsid w:val="00091DD9"/>
    <w:rsid w:val="00097F9D"/>
    <w:rsid w:val="000A1011"/>
    <w:rsid w:val="000A61F3"/>
    <w:rsid w:val="000A6431"/>
    <w:rsid w:val="000A7CD4"/>
    <w:rsid w:val="000B12AC"/>
    <w:rsid w:val="000B166E"/>
    <w:rsid w:val="000B27A3"/>
    <w:rsid w:val="000B7899"/>
    <w:rsid w:val="000C5C0E"/>
    <w:rsid w:val="000D2AB9"/>
    <w:rsid w:val="000D3DF7"/>
    <w:rsid w:val="000D49B5"/>
    <w:rsid w:val="000E1E20"/>
    <w:rsid w:val="000E429F"/>
    <w:rsid w:val="000F377C"/>
    <w:rsid w:val="000F4E7C"/>
    <w:rsid w:val="000F7D1A"/>
    <w:rsid w:val="00104654"/>
    <w:rsid w:val="00110E85"/>
    <w:rsid w:val="001110ED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49F4"/>
    <w:rsid w:val="001B16E2"/>
    <w:rsid w:val="001B554A"/>
    <w:rsid w:val="001B59E0"/>
    <w:rsid w:val="001B63CD"/>
    <w:rsid w:val="001C43FE"/>
    <w:rsid w:val="001C517B"/>
    <w:rsid w:val="001D0AF0"/>
    <w:rsid w:val="001D4BC8"/>
    <w:rsid w:val="001D5B70"/>
    <w:rsid w:val="001D5D10"/>
    <w:rsid w:val="001E50A0"/>
    <w:rsid w:val="001E51DF"/>
    <w:rsid w:val="0020352E"/>
    <w:rsid w:val="002057F9"/>
    <w:rsid w:val="00210233"/>
    <w:rsid w:val="00212DB7"/>
    <w:rsid w:val="00215C98"/>
    <w:rsid w:val="00225057"/>
    <w:rsid w:val="00225EB8"/>
    <w:rsid w:val="002332D1"/>
    <w:rsid w:val="00233A18"/>
    <w:rsid w:val="002409C9"/>
    <w:rsid w:val="0025235E"/>
    <w:rsid w:val="00252C4B"/>
    <w:rsid w:val="00253641"/>
    <w:rsid w:val="00255074"/>
    <w:rsid w:val="00256676"/>
    <w:rsid w:val="0026053F"/>
    <w:rsid w:val="00260B53"/>
    <w:rsid w:val="002659D1"/>
    <w:rsid w:val="002778B0"/>
    <w:rsid w:val="002930BF"/>
    <w:rsid w:val="00293BD5"/>
    <w:rsid w:val="002A3540"/>
    <w:rsid w:val="002A4619"/>
    <w:rsid w:val="002A661C"/>
    <w:rsid w:val="002B6E80"/>
    <w:rsid w:val="002E042E"/>
    <w:rsid w:val="002E23D6"/>
    <w:rsid w:val="002E2C6F"/>
    <w:rsid w:val="002F0CCC"/>
    <w:rsid w:val="00303965"/>
    <w:rsid w:val="00306C0B"/>
    <w:rsid w:val="00306FA0"/>
    <w:rsid w:val="00307E7B"/>
    <w:rsid w:val="00314056"/>
    <w:rsid w:val="003163B8"/>
    <w:rsid w:val="00322443"/>
    <w:rsid w:val="00326486"/>
    <w:rsid w:val="003271D6"/>
    <w:rsid w:val="003327E1"/>
    <w:rsid w:val="00332AA5"/>
    <w:rsid w:val="00332AB1"/>
    <w:rsid w:val="00334306"/>
    <w:rsid w:val="00340405"/>
    <w:rsid w:val="00342A9B"/>
    <w:rsid w:val="00345550"/>
    <w:rsid w:val="00346B65"/>
    <w:rsid w:val="003472C9"/>
    <w:rsid w:val="003504D7"/>
    <w:rsid w:val="00352325"/>
    <w:rsid w:val="00355797"/>
    <w:rsid w:val="0036303D"/>
    <w:rsid w:val="00364404"/>
    <w:rsid w:val="00364BC5"/>
    <w:rsid w:val="00370D43"/>
    <w:rsid w:val="00373E81"/>
    <w:rsid w:val="003768FB"/>
    <w:rsid w:val="00377916"/>
    <w:rsid w:val="00380B22"/>
    <w:rsid w:val="00383773"/>
    <w:rsid w:val="0038672B"/>
    <w:rsid w:val="00392DA3"/>
    <w:rsid w:val="003966CF"/>
    <w:rsid w:val="003A335B"/>
    <w:rsid w:val="003A4800"/>
    <w:rsid w:val="003A5A3B"/>
    <w:rsid w:val="003B5DA1"/>
    <w:rsid w:val="003C0270"/>
    <w:rsid w:val="003C1784"/>
    <w:rsid w:val="003C5F22"/>
    <w:rsid w:val="003D7430"/>
    <w:rsid w:val="003E29F0"/>
    <w:rsid w:val="003E6052"/>
    <w:rsid w:val="003E733B"/>
    <w:rsid w:val="003F169F"/>
    <w:rsid w:val="003F3DFB"/>
    <w:rsid w:val="004022F1"/>
    <w:rsid w:val="00413DAA"/>
    <w:rsid w:val="00415AAA"/>
    <w:rsid w:val="004203D8"/>
    <w:rsid w:val="00423059"/>
    <w:rsid w:val="00424025"/>
    <w:rsid w:val="0043271F"/>
    <w:rsid w:val="004361C8"/>
    <w:rsid w:val="00444232"/>
    <w:rsid w:val="004458A7"/>
    <w:rsid w:val="00445D62"/>
    <w:rsid w:val="00453587"/>
    <w:rsid w:val="00466BEC"/>
    <w:rsid w:val="00470746"/>
    <w:rsid w:val="00472E60"/>
    <w:rsid w:val="004818CE"/>
    <w:rsid w:val="00485F41"/>
    <w:rsid w:val="004918FE"/>
    <w:rsid w:val="0049466B"/>
    <w:rsid w:val="0049705D"/>
    <w:rsid w:val="004A0A94"/>
    <w:rsid w:val="004A4D7F"/>
    <w:rsid w:val="004A6461"/>
    <w:rsid w:val="004A6D08"/>
    <w:rsid w:val="004A7518"/>
    <w:rsid w:val="004C1D49"/>
    <w:rsid w:val="004C2657"/>
    <w:rsid w:val="004C2BA4"/>
    <w:rsid w:val="004C2BEA"/>
    <w:rsid w:val="004C6F24"/>
    <w:rsid w:val="004C7FBA"/>
    <w:rsid w:val="004D6F51"/>
    <w:rsid w:val="004E0D7A"/>
    <w:rsid w:val="004E4165"/>
    <w:rsid w:val="004E63CC"/>
    <w:rsid w:val="004E77A8"/>
    <w:rsid w:val="004F4416"/>
    <w:rsid w:val="004F4A94"/>
    <w:rsid w:val="00501CD6"/>
    <w:rsid w:val="005071F0"/>
    <w:rsid w:val="005072B3"/>
    <w:rsid w:val="00511A94"/>
    <w:rsid w:val="00512AD5"/>
    <w:rsid w:val="005135F3"/>
    <w:rsid w:val="005145DF"/>
    <w:rsid w:val="00514AC2"/>
    <w:rsid w:val="00517361"/>
    <w:rsid w:val="00520536"/>
    <w:rsid w:val="005220EB"/>
    <w:rsid w:val="005237B9"/>
    <w:rsid w:val="00530A31"/>
    <w:rsid w:val="00530ADA"/>
    <w:rsid w:val="00536C2A"/>
    <w:rsid w:val="00544557"/>
    <w:rsid w:val="00546AE2"/>
    <w:rsid w:val="005521B6"/>
    <w:rsid w:val="0055267F"/>
    <w:rsid w:val="0055335A"/>
    <w:rsid w:val="0056008D"/>
    <w:rsid w:val="00564153"/>
    <w:rsid w:val="00564C42"/>
    <w:rsid w:val="0056510C"/>
    <w:rsid w:val="00567DBB"/>
    <w:rsid w:val="005746A5"/>
    <w:rsid w:val="00580FC9"/>
    <w:rsid w:val="00583B09"/>
    <w:rsid w:val="005862AD"/>
    <w:rsid w:val="00596B56"/>
    <w:rsid w:val="005A2340"/>
    <w:rsid w:val="005A3DE9"/>
    <w:rsid w:val="005A7FDF"/>
    <w:rsid w:val="005B278A"/>
    <w:rsid w:val="005B325A"/>
    <w:rsid w:val="005B676D"/>
    <w:rsid w:val="005C0AF2"/>
    <w:rsid w:val="005C0B7D"/>
    <w:rsid w:val="005C6E0E"/>
    <w:rsid w:val="005D1BD8"/>
    <w:rsid w:val="005D2A31"/>
    <w:rsid w:val="005D64BA"/>
    <w:rsid w:val="005D7801"/>
    <w:rsid w:val="005E06C4"/>
    <w:rsid w:val="005F6F12"/>
    <w:rsid w:val="005F7A3C"/>
    <w:rsid w:val="00611A31"/>
    <w:rsid w:val="006151E9"/>
    <w:rsid w:val="006160EE"/>
    <w:rsid w:val="00627D46"/>
    <w:rsid w:val="0063099E"/>
    <w:rsid w:val="00631F9E"/>
    <w:rsid w:val="00633C31"/>
    <w:rsid w:val="00636432"/>
    <w:rsid w:val="00636828"/>
    <w:rsid w:val="00637F05"/>
    <w:rsid w:val="0064257D"/>
    <w:rsid w:val="00642BDB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6AF"/>
    <w:rsid w:val="00686BB9"/>
    <w:rsid w:val="00686D10"/>
    <w:rsid w:val="0069282A"/>
    <w:rsid w:val="00694243"/>
    <w:rsid w:val="006A298A"/>
    <w:rsid w:val="006B30C2"/>
    <w:rsid w:val="006B314B"/>
    <w:rsid w:val="006B527F"/>
    <w:rsid w:val="006C1779"/>
    <w:rsid w:val="006C5BFA"/>
    <w:rsid w:val="006E1E5C"/>
    <w:rsid w:val="006E53D9"/>
    <w:rsid w:val="006F20DF"/>
    <w:rsid w:val="006F2206"/>
    <w:rsid w:val="006F49E4"/>
    <w:rsid w:val="006F5C7C"/>
    <w:rsid w:val="006F7FAF"/>
    <w:rsid w:val="00701264"/>
    <w:rsid w:val="00707D30"/>
    <w:rsid w:val="00711948"/>
    <w:rsid w:val="007135BB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2708"/>
    <w:rsid w:val="00752F0B"/>
    <w:rsid w:val="00757DC8"/>
    <w:rsid w:val="007607FC"/>
    <w:rsid w:val="00761025"/>
    <w:rsid w:val="00761795"/>
    <w:rsid w:val="00761C34"/>
    <w:rsid w:val="00761DE0"/>
    <w:rsid w:val="00762185"/>
    <w:rsid w:val="0077604D"/>
    <w:rsid w:val="00777036"/>
    <w:rsid w:val="00777187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4C54"/>
    <w:rsid w:val="007B5B7D"/>
    <w:rsid w:val="007B7359"/>
    <w:rsid w:val="007C09A1"/>
    <w:rsid w:val="007C3ABF"/>
    <w:rsid w:val="007D644E"/>
    <w:rsid w:val="007D6DCB"/>
    <w:rsid w:val="007E0116"/>
    <w:rsid w:val="007E0F58"/>
    <w:rsid w:val="007E35F2"/>
    <w:rsid w:val="007E457B"/>
    <w:rsid w:val="007E4EFC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06E87"/>
    <w:rsid w:val="008140DE"/>
    <w:rsid w:val="00821385"/>
    <w:rsid w:val="008217CD"/>
    <w:rsid w:val="0082465B"/>
    <w:rsid w:val="008321A4"/>
    <w:rsid w:val="0084694B"/>
    <w:rsid w:val="008470A2"/>
    <w:rsid w:val="008471C1"/>
    <w:rsid w:val="00851B24"/>
    <w:rsid w:val="008674A1"/>
    <w:rsid w:val="00873D99"/>
    <w:rsid w:val="00876647"/>
    <w:rsid w:val="00880B28"/>
    <w:rsid w:val="00880F53"/>
    <w:rsid w:val="00883CBA"/>
    <w:rsid w:val="00884273"/>
    <w:rsid w:val="008878F9"/>
    <w:rsid w:val="00895AED"/>
    <w:rsid w:val="00896C39"/>
    <w:rsid w:val="008A04D0"/>
    <w:rsid w:val="008A79CD"/>
    <w:rsid w:val="008B259C"/>
    <w:rsid w:val="008B47BA"/>
    <w:rsid w:val="008B53DC"/>
    <w:rsid w:val="008C5F6C"/>
    <w:rsid w:val="008C7292"/>
    <w:rsid w:val="008D0193"/>
    <w:rsid w:val="008E3A8E"/>
    <w:rsid w:val="008F3E94"/>
    <w:rsid w:val="008F70C3"/>
    <w:rsid w:val="00902CA9"/>
    <w:rsid w:val="009061D1"/>
    <w:rsid w:val="009064C2"/>
    <w:rsid w:val="0091364A"/>
    <w:rsid w:val="009202C1"/>
    <w:rsid w:val="00923055"/>
    <w:rsid w:val="00925A9A"/>
    <w:rsid w:val="00926F46"/>
    <w:rsid w:val="00927820"/>
    <w:rsid w:val="00944DE5"/>
    <w:rsid w:val="0095437C"/>
    <w:rsid w:val="00960B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5A2"/>
    <w:rsid w:val="009D5670"/>
    <w:rsid w:val="009D5CA0"/>
    <w:rsid w:val="009E0041"/>
    <w:rsid w:val="009F02C5"/>
    <w:rsid w:val="009F194F"/>
    <w:rsid w:val="00A04A07"/>
    <w:rsid w:val="00A06E6A"/>
    <w:rsid w:val="00A11284"/>
    <w:rsid w:val="00A20BAF"/>
    <w:rsid w:val="00A250C8"/>
    <w:rsid w:val="00A35B7B"/>
    <w:rsid w:val="00A36317"/>
    <w:rsid w:val="00A4385C"/>
    <w:rsid w:val="00A47AB2"/>
    <w:rsid w:val="00A51426"/>
    <w:rsid w:val="00A538F8"/>
    <w:rsid w:val="00A64F41"/>
    <w:rsid w:val="00A673E6"/>
    <w:rsid w:val="00A706B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B7C56"/>
    <w:rsid w:val="00AC0627"/>
    <w:rsid w:val="00AD5771"/>
    <w:rsid w:val="00AE0974"/>
    <w:rsid w:val="00AE45EC"/>
    <w:rsid w:val="00AE4FFA"/>
    <w:rsid w:val="00AE642B"/>
    <w:rsid w:val="00AF0347"/>
    <w:rsid w:val="00AF6D7C"/>
    <w:rsid w:val="00B0037C"/>
    <w:rsid w:val="00B14D75"/>
    <w:rsid w:val="00B20901"/>
    <w:rsid w:val="00B329F3"/>
    <w:rsid w:val="00B37546"/>
    <w:rsid w:val="00B41855"/>
    <w:rsid w:val="00B45FF9"/>
    <w:rsid w:val="00B61591"/>
    <w:rsid w:val="00B65239"/>
    <w:rsid w:val="00B67CDC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A72C4"/>
    <w:rsid w:val="00BB120E"/>
    <w:rsid w:val="00BB16EA"/>
    <w:rsid w:val="00BB18EA"/>
    <w:rsid w:val="00BB2022"/>
    <w:rsid w:val="00BC3DCC"/>
    <w:rsid w:val="00BD73D9"/>
    <w:rsid w:val="00BE3EB8"/>
    <w:rsid w:val="00BE5647"/>
    <w:rsid w:val="00C01B12"/>
    <w:rsid w:val="00C03EE4"/>
    <w:rsid w:val="00C05679"/>
    <w:rsid w:val="00C05E88"/>
    <w:rsid w:val="00C36C93"/>
    <w:rsid w:val="00C40E72"/>
    <w:rsid w:val="00C41344"/>
    <w:rsid w:val="00C43A00"/>
    <w:rsid w:val="00C65D99"/>
    <w:rsid w:val="00C67C69"/>
    <w:rsid w:val="00C70D83"/>
    <w:rsid w:val="00C81B13"/>
    <w:rsid w:val="00C867F3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3752"/>
    <w:rsid w:val="00CD4D6D"/>
    <w:rsid w:val="00CD6AD2"/>
    <w:rsid w:val="00CE112B"/>
    <w:rsid w:val="00CE14F2"/>
    <w:rsid w:val="00CE3CC5"/>
    <w:rsid w:val="00CE4ED1"/>
    <w:rsid w:val="00CF1EB0"/>
    <w:rsid w:val="00CF4425"/>
    <w:rsid w:val="00D04418"/>
    <w:rsid w:val="00D046BD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5738D"/>
    <w:rsid w:val="00D61034"/>
    <w:rsid w:val="00D63A87"/>
    <w:rsid w:val="00D63CBB"/>
    <w:rsid w:val="00D63D80"/>
    <w:rsid w:val="00D658A2"/>
    <w:rsid w:val="00D66F1D"/>
    <w:rsid w:val="00D677D1"/>
    <w:rsid w:val="00D74FD3"/>
    <w:rsid w:val="00D864D4"/>
    <w:rsid w:val="00D86BA7"/>
    <w:rsid w:val="00D92B69"/>
    <w:rsid w:val="00D93B6A"/>
    <w:rsid w:val="00D94A5D"/>
    <w:rsid w:val="00D96676"/>
    <w:rsid w:val="00DA0538"/>
    <w:rsid w:val="00DA3125"/>
    <w:rsid w:val="00DA5C41"/>
    <w:rsid w:val="00DA6B83"/>
    <w:rsid w:val="00DB6E26"/>
    <w:rsid w:val="00DC00FB"/>
    <w:rsid w:val="00DC1BBD"/>
    <w:rsid w:val="00DC3F42"/>
    <w:rsid w:val="00DD276E"/>
    <w:rsid w:val="00DD57E5"/>
    <w:rsid w:val="00DE11DF"/>
    <w:rsid w:val="00DE496B"/>
    <w:rsid w:val="00DE4E02"/>
    <w:rsid w:val="00DE6296"/>
    <w:rsid w:val="00DE6DEE"/>
    <w:rsid w:val="00DF4E96"/>
    <w:rsid w:val="00DF5B66"/>
    <w:rsid w:val="00DF641B"/>
    <w:rsid w:val="00DF6F03"/>
    <w:rsid w:val="00DF7751"/>
    <w:rsid w:val="00E07D7B"/>
    <w:rsid w:val="00E25B43"/>
    <w:rsid w:val="00E26658"/>
    <w:rsid w:val="00E31FFF"/>
    <w:rsid w:val="00E35AFF"/>
    <w:rsid w:val="00E36D8E"/>
    <w:rsid w:val="00E37AC7"/>
    <w:rsid w:val="00E4412B"/>
    <w:rsid w:val="00E61D56"/>
    <w:rsid w:val="00E649F6"/>
    <w:rsid w:val="00E65763"/>
    <w:rsid w:val="00E71132"/>
    <w:rsid w:val="00E72448"/>
    <w:rsid w:val="00E74099"/>
    <w:rsid w:val="00E75D29"/>
    <w:rsid w:val="00E8246C"/>
    <w:rsid w:val="00E82755"/>
    <w:rsid w:val="00E83019"/>
    <w:rsid w:val="00E8323E"/>
    <w:rsid w:val="00E861B9"/>
    <w:rsid w:val="00E90612"/>
    <w:rsid w:val="00E90EB5"/>
    <w:rsid w:val="00E93E37"/>
    <w:rsid w:val="00E9757D"/>
    <w:rsid w:val="00E97D4E"/>
    <w:rsid w:val="00EA15BA"/>
    <w:rsid w:val="00EA2882"/>
    <w:rsid w:val="00EA364B"/>
    <w:rsid w:val="00EA4B3C"/>
    <w:rsid w:val="00EA65E2"/>
    <w:rsid w:val="00EA6699"/>
    <w:rsid w:val="00EB061B"/>
    <w:rsid w:val="00EB16B9"/>
    <w:rsid w:val="00EB2F06"/>
    <w:rsid w:val="00EB30CE"/>
    <w:rsid w:val="00EC1FE8"/>
    <w:rsid w:val="00EC7B25"/>
    <w:rsid w:val="00EE7C3A"/>
    <w:rsid w:val="00EF48C5"/>
    <w:rsid w:val="00EF5D93"/>
    <w:rsid w:val="00F03BB7"/>
    <w:rsid w:val="00F06569"/>
    <w:rsid w:val="00F14F1B"/>
    <w:rsid w:val="00F17D57"/>
    <w:rsid w:val="00F25050"/>
    <w:rsid w:val="00F307A9"/>
    <w:rsid w:val="00F3205F"/>
    <w:rsid w:val="00F36027"/>
    <w:rsid w:val="00F4052F"/>
    <w:rsid w:val="00F4177F"/>
    <w:rsid w:val="00F4362A"/>
    <w:rsid w:val="00F43E2E"/>
    <w:rsid w:val="00F44532"/>
    <w:rsid w:val="00F51D14"/>
    <w:rsid w:val="00F569C1"/>
    <w:rsid w:val="00F60B50"/>
    <w:rsid w:val="00F62555"/>
    <w:rsid w:val="00F644A3"/>
    <w:rsid w:val="00F648B0"/>
    <w:rsid w:val="00F70880"/>
    <w:rsid w:val="00F72979"/>
    <w:rsid w:val="00F76CC5"/>
    <w:rsid w:val="00F82D03"/>
    <w:rsid w:val="00F85938"/>
    <w:rsid w:val="00FB10D0"/>
    <w:rsid w:val="00FB355D"/>
    <w:rsid w:val="00FB4F1A"/>
    <w:rsid w:val="00FB50D3"/>
    <w:rsid w:val="00FC0EFF"/>
    <w:rsid w:val="00FC24BD"/>
    <w:rsid w:val="00FD465D"/>
    <w:rsid w:val="00FD6B28"/>
    <w:rsid w:val="00FD6B29"/>
    <w:rsid w:val="00FD7FAD"/>
    <w:rsid w:val="00FE697D"/>
    <w:rsid w:val="00FF0F76"/>
    <w:rsid w:val="00FF65E0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2FA6"/>
  <w15:docId w15:val="{EFB9F42C-6CD1-4BC2-827D-A52C18D8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65D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441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4F4416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5B278A"/>
  </w:style>
  <w:style w:type="character" w:styleId="Strong">
    <w:name w:val="Strong"/>
    <w:basedOn w:val="DefaultParagraphFont"/>
    <w:uiPriority w:val="22"/>
    <w:qFormat/>
    <w:rsid w:val="005B2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maca\AppData\Local\Microsoft\Windows\INetCache\Content.MSO\425958E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1E8C6-1B22-4441-B55B-9FC25658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425958E5</Template>
  <TotalTime>0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"Par situāciju cilvēkiem paredzēto zāļu ievešanas un izvešanas kontrolē un uzraudzībā"" (VSS - 396)</vt:lpstr>
    </vt:vector>
  </TitlesOfParts>
  <Company>Veselības ministrija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"Par situāciju cilvēkiem paredzēto zāļu ievešanas un izvešanas kontrolē un uzraudzībā"" (VSS - 396)</dc:title>
  <dc:subject>pavadvēstule</dc:subject>
  <dc:creator>Ingūna Mača</dc:creator>
  <dc:description>67876117; inguna.maca@vm.gov.lv</dc:description>
  <cp:lastModifiedBy>Zaiga Šulca</cp:lastModifiedBy>
  <cp:revision>2</cp:revision>
  <cp:lastPrinted>2015-07-10T08:13:00Z</cp:lastPrinted>
  <dcterms:created xsi:type="dcterms:W3CDTF">2018-06-27T11:05:00Z</dcterms:created>
  <dcterms:modified xsi:type="dcterms:W3CDTF">2018-06-27T11:05:00Z</dcterms:modified>
</cp:coreProperties>
</file>