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3871"/>
        <w:tblW w:w="0" w:type="auto"/>
        <w:tblLayout w:type="fixed"/>
        <w:tblLook w:val="04A0" w:firstRow="1" w:lastRow="0" w:firstColumn="1" w:lastColumn="0" w:noHBand="0" w:noVBand="1"/>
      </w:tblPr>
      <w:tblGrid>
        <w:gridCol w:w="856"/>
        <w:gridCol w:w="2159"/>
        <w:gridCol w:w="540"/>
        <w:gridCol w:w="2798"/>
      </w:tblGrid>
      <w:tr w:rsidR="00C6250E" w:rsidRPr="009012E8" w14:paraId="7FE5D597" w14:textId="77777777" w:rsidTr="004D4DB9">
        <w:trPr>
          <w:trHeight w:val="96"/>
        </w:trPr>
        <w:tc>
          <w:tcPr>
            <w:tcW w:w="856" w:type="dxa"/>
          </w:tcPr>
          <w:p w14:paraId="77C955F2" w14:textId="77777777" w:rsidR="00C6250E" w:rsidRPr="009012E8" w:rsidRDefault="00C6250E" w:rsidP="00F411BF">
            <w:pPr>
              <w:spacing w:before="20"/>
              <w:ind w:right="-108"/>
            </w:pPr>
            <w:bookmarkStart w:id="0" w:name="_GoBack"/>
            <w:bookmarkEnd w:id="0"/>
            <w:r w:rsidRPr="009012E8">
              <w:t>Rīgā</w:t>
            </w:r>
          </w:p>
        </w:tc>
        <w:tc>
          <w:tcPr>
            <w:tcW w:w="2159" w:type="dxa"/>
          </w:tcPr>
          <w:p w14:paraId="01F31576" w14:textId="77777777" w:rsidR="00C6250E" w:rsidRPr="009012E8" w:rsidRDefault="00C6250E" w:rsidP="00B874E2">
            <w:pPr>
              <w:pBdr>
                <w:bottom w:val="single" w:sz="4" w:space="1" w:color="auto"/>
              </w:pBdr>
            </w:pPr>
            <w:r>
              <w:t>27.08.2021</w:t>
            </w:r>
          </w:p>
        </w:tc>
        <w:tc>
          <w:tcPr>
            <w:tcW w:w="540" w:type="dxa"/>
          </w:tcPr>
          <w:p w14:paraId="658AFCBF" w14:textId="77777777" w:rsidR="00C6250E" w:rsidRPr="009012E8" w:rsidRDefault="00C6250E" w:rsidP="00F411BF">
            <w:pPr>
              <w:spacing w:before="20"/>
              <w:ind w:right="-187"/>
            </w:pPr>
            <w:r w:rsidRPr="009012E8">
              <w:t>Nr.</w:t>
            </w:r>
          </w:p>
        </w:tc>
        <w:tc>
          <w:tcPr>
            <w:tcW w:w="2798" w:type="dxa"/>
          </w:tcPr>
          <w:p w14:paraId="200F2407" w14:textId="77777777" w:rsidR="00C6250E" w:rsidRPr="009012E8" w:rsidRDefault="00C6250E" w:rsidP="00B874E2">
            <w:pPr>
              <w:pBdr>
                <w:bottom w:val="single" w:sz="4" w:space="1" w:color="auto"/>
              </w:pBdr>
            </w:pPr>
            <w:r>
              <w:t>03.1-03/137</w:t>
            </w:r>
          </w:p>
        </w:tc>
      </w:tr>
      <w:tr w:rsidR="00C6250E" w:rsidRPr="009012E8" w14:paraId="60EAB6DF" w14:textId="77777777" w:rsidTr="004D4DB9">
        <w:trPr>
          <w:trHeight w:val="96"/>
        </w:trPr>
        <w:tc>
          <w:tcPr>
            <w:tcW w:w="856" w:type="dxa"/>
          </w:tcPr>
          <w:p w14:paraId="2F3FF2C6" w14:textId="77777777" w:rsidR="00C6250E" w:rsidRPr="009012E8" w:rsidRDefault="00C6250E" w:rsidP="00F411BF">
            <w:pPr>
              <w:spacing w:before="20"/>
              <w:ind w:right="-108"/>
            </w:pPr>
            <w:r w:rsidRPr="009012E8">
              <w:t>uz</w:t>
            </w:r>
          </w:p>
        </w:tc>
        <w:tc>
          <w:tcPr>
            <w:tcW w:w="2159" w:type="dxa"/>
          </w:tcPr>
          <w:p w14:paraId="43516594" w14:textId="11F1CAA3" w:rsidR="00C6250E" w:rsidRPr="009012E8" w:rsidRDefault="004D4DB9" w:rsidP="00B874E2">
            <w:pPr>
              <w:pBdr>
                <w:bottom w:val="single" w:sz="4" w:space="1" w:color="auto"/>
              </w:pBdr>
            </w:pPr>
            <w:r>
              <w:t>12.08.2021</w:t>
            </w:r>
            <w:r w:rsidR="009D4FB9">
              <w:t>.</w:t>
            </w:r>
          </w:p>
        </w:tc>
        <w:tc>
          <w:tcPr>
            <w:tcW w:w="540" w:type="dxa"/>
          </w:tcPr>
          <w:p w14:paraId="24B2BBD4" w14:textId="77777777" w:rsidR="00C6250E" w:rsidRPr="009012E8" w:rsidRDefault="00C6250E" w:rsidP="00F411BF">
            <w:pPr>
              <w:spacing w:before="20"/>
              <w:ind w:right="-187"/>
            </w:pPr>
            <w:r w:rsidRPr="009012E8">
              <w:t>Nr.</w:t>
            </w:r>
          </w:p>
        </w:tc>
        <w:tc>
          <w:tcPr>
            <w:tcW w:w="2798" w:type="dxa"/>
          </w:tcPr>
          <w:p w14:paraId="77DC7E6B" w14:textId="03F77AE7" w:rsidR="00C6250E" w:rsidRPr="009012E8" w:rsidRDefault="004D4DB9" w:rsidP="00B874E2">
            <w:pPr>
              <w:pBdr>
                <w:bottom w:val="single" w:sz="4" w:space="1" w:color="auto"/>
              </w:pBdr>
            </w:pPr>
            <w:r>
              <w:t>VSS-716, prot.</w:t>
            </w:r>
            <w:r w:rsidR="009D4FB9">
              <w:t xml:space="preserve"> </w:t>
            </w:r>
            <w:r>
              <w:t>Nr. 28, 2.§</w:t>
            </w:r>
          </w:p>
        </w:tc>
      </w:tr>
    </w:tbl>
    <w:p w14:paraId="27766759" w14:textId="77777777" w:rsidR="00C6250E" w:rsidRPr="009012E8" w:rsidRDefault="00C6250E" w:rsidP="00F85B8C">
      <w:pPr>
        <w:pStyle w:val="Header"/>
      </w:pPr>
    </w:p>
    <w:p w14:paraId="13C84EEC" w14:textId="2DBA933F" w:rsidR="00292760" w:rsidRDefault="00292760" w:rsidP="00292760">
      <w:pPr>
        <w:spacing w:after="0" w:line="240" w:lineRule="auto"/>
        <w:ind w:firstLine="720"/>
        <w:jc w:val="right"/>
      </w:pPr>
    </w:p>
    <w:p w14:paraId="69AFA0F1" w14:textId="08EB32DC" w:rsidR="00FE6390" w:rsidRDefault="00FE6390" w:rsidP="00292760">
      <w:pPr>
        <w:spacing w:after="0" w:line="240" w:lineRule="auto"/>
        <w:ind w:firstLine="720"/>
        <w:jc w:val="right"/>
      </w:pPr>
    </w:p>
    <w:p w14:paraId="2196AEF6" w14:textId="77777777" w:rsidR="004D4DB9" w:rsidRDefault="004D4DB9" w:rsidP="00292760">
      <w:pPr>
        <w:spacing w:after="0" w:line="240" w:lineRule="auto"/>
        <w:ind w:firstLine="720"/>
        <w:jc w:val="right"/>
      </w:pPr>
    </w:p>
    <w:p w14:paraId="4A249DAE" w14:textId="77777777" w:rsidR="004D4DB9" w:rsidRDefault="004D4DB9" w:rsidP="00292760">
      <w:pPr>
        <w:spacing w:after="0" w:line="240" w:lineRule="auto"/>
        <w:ind w:firstLine="720"/>
        <w:jc w:val="right"/>
      </w:pPr>
    </w:p>
    <w:p w14:paraId="420ADB64" w14:textId="2CC2D9A7" w:rsidR="0097171E" w:rsidRDefault="004D4DB9" w:rsidP="00292760">
      <w:pPr>
        <w:spacing w:after="0" w:line="240" w:lineRule="auto"/>
        <w:ind w:firstLine="720"/>
        <w:jc w:val="right"/>
      </w:pPr>
      <w:r>
        <w:t>Aizsardzības ministrijai</w:t>
      </w:r>
    </w:p>
    <w:p w14:paraId="212E80B7" w14:textId="100CB6BD" w:rsidR="004D4DB9" w:rsidRDefault="004D4DB9" w:rsidP="004D4DB9">
      <w:pPr>
        <w:spacing w:after="0" w:line="240" w:lineRule="auto"/>
        <w:jc w:val="both"/>
      </w:pPr>
    </w:p>
    <w:p w14:paraId="4BE17A1D" w14:textId="3F1142F8" w:rsidR="004D4DB9" w:rsidRDefault="004D4DB9" w:rsidP="004D4DB9">
      <w:pPr>
        <w:spacing w:after="0" w:line="240" w:lineRule="auto"/>
        <w:jc w:val="both"/>
      </w:pPr>
      <w:r>
        <w:t>Par l</w:t>
      </w:r>
      <w:r w:rsidRPr="004D4DB9">
        <w:t>ikumprojekt</w:t>
      </w:r>
      <w:r>
        <w:t>u</w:t>
      </w:r>
      <w:r w:rsidRPr="004D4DB9">
        <w:t xml:space="preserve"> </w:t>
      </w:r>
      <w:r w:rsidR="009D4FB9">
        <w:t>“</w:t>
      </w:r>
      <w:r w:rsidRPr="004D4DB9">
        <w:t>Grozījumi Jūrlietu</w:t>
      </w:r>
    </w:p>
    <w:p w14:paraId="52CB245C" w14:textId="4CBEFB8B" w:rsidR="004D4DB9" w:rsidRDefault="004D4DB9" w:rsidP="004D4DB9">
      <w:pPr>
        <w:spacing w:after="0" w:line="240" w:lineRule="auto"/>
        <w:jc w:val="both"/>
      </w:pPr>
      <w:r w:rsidRPr="004D4DB9">
        <w:t>pārvaldes un jūras drošības likumā</w:t>
      </w:r>
      <w:r w:rsidR="009D4FB9">
        <w:t>”</w:t>
      </w:r>
    </w:p>
    <w:p w14:paraId="12417546" w14:textId="77777777" w:rsidR="004D4DB9" w:rsidRDefault="004D4DB9" w:rsidP="00E22FFB">
      <w:pPr>
        <w:spacing w:after="0" w:line="240" w:lineRule="auto"/>
        <w:ind w:firstLine="720"/>
        <w:jc w:val="both"/>
      </w:pPr>
    </w:p>
    <w:p w14:paraId="4247A946" w14:textId="681F1309" w:rsidR="004D4DB9" w:rsidRDefault="004D4DB9" w:rsidP="004D4DB9">
      <w:pPr>
        <w:widowControl/>
        <w:spacing w:after="60" w:line="240" w:lineRule="auto"/>
        <w:ind w:firstLine="720"/>
        <w:jc w:val="both"/>
      </w:pPr>
      <w:r w:rsidRPr="0075100E">
        <w:t>Satiksmes ministrija</w:t>
      </w:r>
      <w:r>
        <w:t xml:space="preserve"> </w:t>
      </w:r>
      <w:r w:rsidRPr="00215CC3">
        <w:t>sadarbībā ar VSIA “Latvijas Jūras administrācija” (turpmāk – Jūras administrācija)</w:t>
      </w:r>
      <w:r w:rsidRPr="0075100E">
        <w:t xml:space="preserve"> ir </w:t>
      </w:r>
      <w:r>
        <w:t>izvērtējusi</w:t>
      </w:r>
      <w:r w:rsidRPr="0075100E">
        <w:t xml:space="preserve"> </w:t>
      </w:r>
      <w:r>
        <w:t xml:space="preserve">Aizsardzības ministrijas </w:t>
      </w:r>
      <w:r w:rsidRPr="00215CC3">
        <w:t>izstrādāto likumprojektu “Grozījumi Jūrlietu pārvaldes un jūras drošības likumā” (turpmāk – Projekts) un izsaka šādus iebildumus:</w:t>
      </w:r>
    </w:p>
    <w:p w14:paraId="59FB4D81" w14:textId="466469D0" w:rsidR="004D4DB9" w:rsidRPr="00215CC3" w:rsidRDefault="004D4DB9" w:rsidP="004D4DB9">
      <w:pPr>
        <w:widowControl/>
        <w:spacing w:after="0" w:line="240" w:lineRule="auto"/>
        <w:ind w:firstLine="720"/>
        <w:jc w:val="both"/>
        <w:rPr>
          <w:color w:val="000000" w:themeColor="text1"/>
        </w:rPr>
      </w:pPr>
      <w:r w:rsidRPr="00215CC3">
        <w:t xml:space="preserve">1. Projekta anotācijas I sadaļā ir </w:t>
      </w:r>
      <w:r w:rsidR="002D5B13">
        <w:t>norādīts</w:t>
      </w:r>
      <w:r w:rsidRPr="00215CC3">
        <w:t>, ka Projekts ir izstrādāts, lai nostiprinātu Nacionālo bruņoto spēku Jūras spēku Krasta apsardzes dienesta (turpmāk – Krasta apsardzes dienests) tiesības kontrolēt, pārbaudīt un aizturēt kuģus, t.sk. veikt alkohola koncentrācijas izelpotajā gaisā pārbaudes, ne tikai teritoriālajā jūrā, bet arī ostu ārējos reidos. Minēto tiesību nostiprināšanai Projekta 1.pants nav nepieciešams, jo Jūrlietu pārvaldes un jūras drošības likuma 7. panta pirmās daļas 8. punkta spēkā esošā redakcijā aptver arī ostu ārējos reidus (</w:t>
      </w:r>
      <w:r w:rsidRPr="00215CC3">
        <w:rPr>
          <w:color w:val="000000" w:themeColor="text1"/>
        </w:rPr>
        <w:t>ostu ārējie reidi ietilpst punktā minētajā jēdzienā “Latvijas ūdeņi (jūras)”). Turklāt Projekta 1.pant</w:t>
      </w:r>
      <w:r w:rsidR="002D5B13">
        <w:rPr>
          <w:color w:val="000000" w:themeColor="text1"/>
        </w:rPr>
        <w:t xml:space="preserve">ā ietvertais </w:t>
      </w:r>
      <w:r w:rsidRPr="00215CC3">
        <w:rPr>
          <w:color w:val="000000" w:themeColor="text1"/>
        </w:rPr>
        <w:t>7.panta pirmās daļas 8.punkt</w:t>
      </w:r>
      <w:r w:rsidR="002D5B13">
        <w:rPr>
          <w:color w:val="000000" w:themeColor="text1"/>
        </w:rPr>
        <w:t xml:space="preserve">s un Projekta </w:t>
      </w:r>
      <w:r w:rsidRPr="00215CC3">
        <w:rPr>
          <w:color w:val="000000" w:themeColor="text1"/>
        </w:rPr>
        <w:t>2.pant</w:t>
      </w:r>
      <w:r w:rsidR="002D5B13">
        <w:rPr>
          <w:color w:val="000000" w:themeColor="text1"/>
        </w:rPr>
        <w:t xml:space="preserve">ā ietvertais </w:t>
      </w:r>
      <w:r w:rsidRPr="00215CC3">
        <w:rPr>
          <w:color w:val="000000" w:themeColor="text1"/>
        </w:rPr>
        <w:t>44.pant</w:t>
      </w:r>
      <w:r w:rsidR="002D5B13">
        <w:rPr>
          <w:color w:val="000000" w:themeColor="text1"/>
        </w:rPr>
        <w:t>s</w:t>
      </w:r>
      <w:r w:rsidRPr="00215CC3">
        <w:rPr>
          <w:color w:val="000000" w:themeColor="text1"/>
        </w:rPr>
        <w:t>:</w:t>
      </w:r>
    </w:p>
    <w:p w14:paraId="18D92349" w14:textId="056F694B" w:rsidR="004D4DB9" w:rsidRPr="00215CC3" w:rsidRDefault="004D4DB9" w:rsidP="00F34EB5">
      <w:pPr>
        <w:widowControl/>
        <w:numPr>
          <w:ilvl w:val="0"/>
          <w:numId w:val="12"/>
        </w:numPr>
        <w:tabs>
          <w:tab w:val="left" w:pos="993"/>
        </w:tabs>
        <w:spacing w:after="0" w:line="240" w:lineRule="auto"/>
        <w:ind w:left="0" w:firstLine="709"/>
        <w:contextualSpacing/>
        <w:jc w:val="both"/>
        <w:rPr>
          <w:color w:val="000000" w:themeColor="text1"/>
        </w:rPr>
      </w:pPr>
      <w:r w:rsidRPr="00215CC3">
        <w:rPr>
          <w:color w:val="000000" w:themeColor="text1"/>
        </w:rPr>
        <w:t xml:space="preserve">rada kļūdainu iespaidu, ka </w:t>
      </w:r>
      <w:r w:rsidR="00F34EB5">
        <w:rPr>
          <w:color w:val="000000" w:themeColor="text1"/>
        </w:rPr>
        <w:t xml:space="preserve">jēdzieni </w:t>
      </w:r>
      <w:r w:rsidRPr="00215CC3">
        <w:rPr>
          <w:color w:val="000000" w:themeColor="text1"/>
        </w:rPr>
        <w:t xml:space="preserve">“ostas ārējais reids” un “teritoriālā jūra” ir savstarpēji izslēdzoši. </w:t>
      </w:r>
      <w:r>
        <w:rPr>
          <w:color w:val="000000" w:themeColor="text1"/>
        </w:rPr>
        <w:t xml:space="preserve">Norādām, ka </w:t>
      </w:r>
      <w:r w:rsidRPr="00215CC3">
        <w:rPr>
          <w:color w:val="000000" w:themeColor="text1"/>
        </w:rPr>
        <w:t>visi Latvijas ostu ārējie reidi vienlaikus ir vai nu Latvijas Republikas teritoriālā jūra, vai Latvijas Republikas valsts robežas likuma 1. panta 8. punkta b) apakšpunktā minētie Latvijas Republikas iekšējie ūdeņi;</w:t>
      </w:r>
    </w:p>
    <w:p w14:paraId="5D2B5DB1" w14:textId="1D2CB0A1" w:rsidR="004D4DB9" w:rsidRPr="00551446" w:rsidRDefault="004D4DB9" w:rsidP="00F34EB5">
      <w:pPr>
        <w:widowControl/>
        <w:numPr>
          <w:ilvl w:val="0"/>
          <w:numId w:val="12"/>
        </w:numPr>
        <w:tabs>
          <w:tab w:val="left" w:pos="993"/>
        </w:tabs>
        <w:spacing w:after="0" w:line="240" w:lineRule="auto"/>
        <w:ind w:left="0" w:firstLine="709"/>
        <w:contextualSpacing/>
        <w:jc w:val="both"/>
        <w:rPr>
          <w:color w:val="000000" w:themeColor="text1"/>
        </w:rPr>
      </w:pPr>
      <w:r w:rsidRPr="00215CC3">
        <w:rPr>
          <w:color w:val="000000" w:themeColor="text1"/>
        </w:rPr>
        <w:t xml:space="preserve">no </w:t>
      </w:r>
      <w:r w:rsidR="00457B1D">
        <w:rPr>
          <w:color w:val="000000" w:themeColor="text1"/>
        </w:rPr>
        <w:t>attiecīgo tiesību normu</w:t>
      </w:r>
      <w:r w:rsidR="00551446" w:rsidRPr="00551446">
        <w:rPr>
          <w:color w:val="000000" w:themeColor="text1"/>
        </w:rPr>
        <w:t xml:space="preserve"> </w:t>
      </w:r>
      <w:r w:rsidRPr="00551446">
        <w:rPr>
          <w:color w:val="000000" w:themeColor="text1"/>
        </w:rPr>
        <w:t xml:space="preserve">tvēruma nepamatoti </w:t>
      </w:r>
      <w:r w:rsidR="00457B1D">
        <w:rPr>
          <w:color w:val="000000" w:themeColor="text1"/>
        </w:rPr>
        <w:t>svītro</w:t>
      </w:r>
      <w:r w:rsidRPr="00551446">
        <w:rPr>
          <w:color w:val="000000" w:themeColor="text1"/>
        </w:rPr>
        <w:t xml:space="preserve"> daļu no Latvijas jurisdikcijā esošajiem jūras ūdeņiem, </w:t>
      </w:r>
      <w:r w:rsidR="00551446" w:rsidRPr="00551446">
        <w:rPr>
          <w:color w:val="000000" w:themeColor="text1"/>
        </w:rPr>
        <w:t>proti</w:t>
      </w:r>
      <w:r w:rsidRPr="00551446">
        <w:rPr>
          <w:color w:val="000000" w:themeColor="text1"/>
        </w:rPr>
        <w:t>:</w:t>
      </w:r>
    </w:p>
    <w:p w14:paraId="2AEE0641" w14:textId="77777777" w:rsidR="00551446" w:rsidRPr="00551446" w:rsidRDefault="00551446" w:rsidP="00551446">
      <w:pPr>
        <w:pStyle w:val="ListParagraph"/>
        <w:widowControl/>
        <w:numPr>
          <w:ilvl w:val="0"/>
          <w:numId w:val="14"/>
        </w:numPr>
        <w:spacing w:after="0" w:line="240" w:lineRule="auto"/>
        <w:jc w:val="both"/>
        <w:rPr>
          <w:rFonts w:ascii="Times New Roman" w:hAnsi="Times New Roman"/>
          <w:color w:val="000000" w:themeColor="text1"/>
          <w:sz w:val="24"/>
          <w:szCs w:val="24"/>
          <w:lang w:val="lv-LV"/>
        </w:rPr>
      </w:pPr>
      <w:r w:rsidRPr="00551446">
        <w:rPr>
          <w:rFonts w:ascii="Times New Roman" w:hAnsi="Times New Roman"/>
          <w:color w:val="000000" w:themeColor="text1"/>
          <w:sz w:val="24"/>
          <w:szCs w:val="24"/>
          <w:lang w:val="lv-LV"/>
        </w:rPr>
        <w:t>Latvijas Republikas valsts robežas likuma 1.panta 8.punkta b)apakšpunktā minētos Latvijas Republikas iekšējos ūdeņus (izņemot tos, kas vienlaikus ir arī kādas ostas ārējais reids);</w:t>
      </w:r>
    </w:p>
    <w:p w14:paraId="623C4C1F" w14:textId="44F18012" w:rsidR="00551446" w:rsidRPr="00551446" w:rsidRDefault="00551446" w:rsidP="00551446">
      <w:pPr>
        <w:pStyle w:val="ListParagraph"/>
        <w:widowControl/>
        <w:numPr>
          <w:ilvl w:val="0"/>
          <w:numId w:val="14"/>
        </w:numPr>
        <w:spacing w:after="0" w:line="240" w:lineRule="auto"/>
        <w:jc w:val="both"/>
        <w:rPr>
          <w:rFonts w:ascii="Times New Roman" w:hAnsi="Times New Roman"/>
          <w:color w:val="000000" w:themeColor="text1"/>
          <w:sz w:val="24"/>
          <w:szCs w:val="24"/>
          <w:lang w:val="lv-LV"/>
        </w:rPr>
      </w:pPr>
      <w:r w:rsidRPr="00551446">
        <w:rPr>
          <w:rFonts w:ascii="Times New Roman" w:hAnsi="Times New Roman"/>
          <w:color w:val="000000" w:themeColor="text1"/>
          <w:sz w:val="24"/>
          <w:szCs w:val="24"/>
          <w:lang w:val="lv-LV"/>
        </w:rPr>
        <w:t xml:space="preserve"> Latvijas ekskluzīvo ekonomisko zonu.</w:t>
      </w:r>
    </w:p>
    <w:p w14:paraId="720581E1" w14:textId="21DF4680" w:rsidR="004D4DB9" w:rsidRPr="00215CC3" w:rsidRDefault="00454DCC" w:rsidP="004D4DB9">
      <w:pPr>
        <w:widowControl/>
        <w:spacing w:after="0" w:line="240" w:lineRule="auto"/>
        <w:ind w:firstLine="720"/>
        <w:jc w:val="both"/>
      </w:pPr>
      <w:r>
        <w:t>Ņemot vērā minēto, l</w:t>
      </w:r>
      <w:r w:rsidR="004D4DB9" w:rsidRPr="00215CC3">
        <w:t xml:space="preserve">ūdzam atbilstoši precizēt Projektu, </w:t>
      </w:r>
      <w:r>
        <w:t>svītrojot Projekta</w:t>
      </w:r>
      <w:r w:rsidR="004D4DB9" w:rsidRPr="00215CC3">
        <w:t xml:space="preserve"> 1.pantu, </w:t>
      </w:r>
      <w:r>
        <w:t>savukārt</w:t>
      </w:r>
      <w:r w:rsidR="004D4DB9" w:rsidRPr="00215CC3">
        <w:t xml:space="preserve"> 2.pantu iz</w:t>
      </w:r>
      <w:r>
        <w:t xml:space="preserve">sakot </w:t>
      </w:r>
      <w:r w:rsidR="004D4DB9" w:rsidRPr="00215CC3">
        <w:t xml:space="preserve">šādā redakcijā: </w:t>
      </w:r>
    </w:p>
    <w:p w14:paraId="58547B2A" w14:textId="57525B16" w:rsidR="004D4DB9" w:rsidRPr="00215CC3" w:rsidRDefault="004D4DB9" w:rsidP="004D4DB9">
      <w:pPr>
        <w:widowControl/>
        <w:spacing w:after="0" w:line="240" w:lineRule="auto"/>
        <w:ind w:firstLine="720"/>
        <w:jc w:val="both"/>
      </w:pPr>
      <w:r w:rsidRPr="00215CC3">
        <w:t>“Aizstāt 44.pant</w:t>
      </w:r>
      <w:r w:rsidR="00454DCC">
        <w:t>a pirmajā daļā</w:t>
      </w:r>
      <w:r w:rsidRPr="00215CC3">
        <w:t xml:space="preserve"> vārdus “Latvijas ūdeņos ārpus ostas akvatorijas” ar vārdiem “Latvijas ūdeņos (jūras).”</w:t>
      </w:r>
    </w:p>
    <w:p w14:paraId="3C05DFC9" w14:textId="77777777" w:rsidR="004D4DB9" w:rsidRPr="00215CC3" w:rsidRDefault="004D4DB9" w:rsidP="004D4DB9">
      <w:pPr>
        <w:widowControl/>
        <w:spacing w:after="60" w:line="240" w:lineRule="auto"/>
        <w:ind w:firstLine="720"/>
        <w:jc w:val="both"/>
      </w:pPr>
      <w:r w:rsidRPr="00215CC3">
        <w:t>Vienlaikus lūdzam atbilstoši precizēt Projekta anotāciju.</w:t>
      </w:r>
    </w:p>
    <w:p w14:paraId="48670094" w14:textId="7ED11615" w:rsidR="004D4DB9" w:rsidRPr="00215CC3" w:rsidRDefault="004D4DB9" w:rsidP="004D4DB9">
      <w:pPr>
        <w:widowControl/>
        <w:spacing w:after="0" w:line="240" w:lineRule="auto"/>
        <w:ind w:firstLine="720"/>
        <w:jc w:val="both"/>
      </w:pPr>
      <w:r w:rsidRPr="00215CC3">
        <w:t xml:space="preserve">2. Projekta anotācijas I sadaļas 2.punktā ir </w:t>
      </w:r>
      <w:r w:rsidR="009E2FD7">
        <w:t>norādī</w:t>
      </w:r>
      <w:r w:rsidRPr="00215CC3">
        <w:t>ts, ka tiesības veikt kuģu pārbaudes ostas akvatorijā, t.sk., ostas ārējā reidā savas kompetences ietvaros ir policijai (valsts, pašvaldību un ostas), Valsts robežsardzei un VAS “Latvijas Jūras administrācija”. Taču minētajām institūcijām trūk</w:t>
      </w:r>
      <w:r>
        <w:t>s</w:t>
      </w:r>
      <w:r w:rsidRPr="00215CC3">
        <w:t xml:space="preserve">t resursu norādīto pārbaužu veikšanai [...]. Līdz ar to šādas pārbaudes faktiski netiek veiktas, tomēr tās ir būtiskas kuģošanas drošības apsvērumu dēļ. Norādām, ka Jūras administrācija </w:t>
      </w:r>
      <w:r w:rsidRPr="00215CC3">
        <w:lastRenderedPageBreak/>
        <w:t xml:space="preserve">pilnvērtīgi veic visas tās kompetencē ietilpstošās kuģu pārbaudes, nepieciešamības gadījumā arī ostu ārējos reidos. Turklāt Jūras administrācijas kompetencē ietilpstošās kuģu pārbaudes, </w:t>
      </w:r>
      <w:r w:rsidR="009E2FD7">
        <w:t>proti</w:t>
      </w:r>
      <w:r w:rsidRPr="00215CC3">
        <w:t xml:space="preserve">, pārbaudes karoga valsts uzraudzības ietvaros un ostas valsts kontroles ietvaros, jebkurā gadījumā ir tiesīga veikt tikai Jūras administrācija. Krasta apsardzes dienests nav tiesīgs veikt šīs pārbaudes, un </w:t>
      </w:r>
      <w:r w:rsidRPr="005F03C5">
        <w:t>Projekts</w:t>
      </w:r>
      <w:r>
        <w:t xml:space="preserve"> spēkā esošo regulējumu</w:t>
      </w:r>
      <w:r w:rsidRPr="005F03C5">
        <w:t xml:space="preserve"> nevar mainīt.</w:t>
      </w:r>
    </w:p>
    <w:p w14:paraId="328E1073" w14:textId="1F37159E" w:rsidR="004D4DB9" w:rsidRPr="00215CC3" w:rsidRDefault="009E2FD7" w:rsidP="004D4DB9">
      <w:pPr>
        <w:widowControl/>
        <w:spacing w:after="60" w:line="240" w:lineRule="auto"/>
        <w:ind w:firstLine="720"/>
        <w:jc w:val="both"/>
      </w:pPr>
      <w:r>
        <w:t>Ņemot vērā minēto, l</w:t>
      </w:r>
      <w:r w:rsidR="004D4DB9" w:rsidRPr="00215CC3">
        <w:t xml:space="preserve">ūdzam atbilstoši precizēt Projekta anotāciju, </w:t>
      </w:r>
      <w:r>
        <w:t>tostarp,</w:t>
      </w:r>
      <w:r w:rsidR="004D4DB9" w:rsidRPr="00215CC3">
        <w:t xml:space="preserve"> apgalvojumu par pārbaužu neveikšanu. </w:t>
      </w:r>
    </w:p>
    <w:p w14:paraId="0F19C7B9" w14:textId="5F2192FE" w:rsidR="004D4DB9" w:rsidRPr="00215CC3" w:rsidRDefault="004D4DB9" w:rsidP="004D4DB9">
      <w:pPr>
        <w:widowControl/>
        <w:spacing w:after="0" w:line="240" w:lineRule="auto"/>
        <w:ind w:firstLine="720"/>
        <w:jc w:val="both"/>
      </w:pPr>
      <w:r w:rsidRPr="00215CC3">
        <w:t xml:space="preserve">3. Projekta anotācijas I sadaļas 2.punktā ir </w:t>
      </w:r>
      <w:r w:rsidR="0067422D">
        <w:t>norādī</w:t>
      </w:r>
      <w:r w:rsidRPr="00215CC3">
        <w:t>ts, ka Projekts cita starpā ir izstrādāts, lai mazinātu hibrīdkara draudus (šajā sakarā jau tiek praktizētas kuģu pārbaudes teritoriālajā jūrā), kā arī lai uzlabotu uzņemošās valsts atbalsta sniegšanu sabiedroto kuģu apsardzes nodrošināšanā ostas ārējā reidā.</w:t>
      </w:r>
      <w:r w:rsidR="0067422D">
        <w:t xml:space="preserve"> Projekta anotācijā s</w:t>
      </w:r>
      <w:r w:rsidRPr="00215CC3">
        <w:t xml:space="preserve">niegtā informācija liek domāt, ka Krasta apsardzes dienests ārpus ostu ārējiem reidiem jau tagad praktizē un līdz ar Projekta pieņemšanu arī ostu ārējos reidos sāks praktizēt kuģu regulāras, preventīvas pārbaudes. Norādām, ka </w:t>
      </w:r>
      <w:r w:rsidR="001C1919">
        <w:t>s</w:t>
      </w:r>
      <w:r w:rsidRPr="00215CC3">
        <w:t xml:space="preserve">askaņā ar Ministru kabineta 2016.gada 14.jūnija noteikumu Nr.363 “Kuģu kontroles, pārbaudes un aizturēšanas kārtība Latvijas ūdeņos” </w:t>
      </w:r>
      <w:r w:rsidR="007D3298">
        <w:t xml:space="preserve">(turpmāk – MK noteikumi Nr.363) </w:t>
      </w:r>
      <w:r w:rsidRPr="00215CC3">
        <w:t xml:space="preserve">6.punktu Krasta apsardzes dienests ir tiesīgas pārbaudīt kuģi tikai tad, ja pastāv pamatotas aizdomas, ka attiecīgais kuģis ir izdarījis šajā punktā minēto pārkāpumu. </w:t>
      </w:r>
    </w:p>
    <w:p w14:paraId="6B0FC3AB" w14:textId="3A939B26" w:rsidR="004D4DB9" w:rsidRPr="00215CC3" w:rsidRDefault="004D4DB9" w:rsidP="004D4DB9">
      <w:pPr>
        <w:widowControl/>
        <w:spacing w:after="60" w:line="240" w:lineRule="auto"/>
        <w:jc w:val="both"/>
      </w:pPr>
      <w:r w:rsidRPr="00215CC3">
        <w:tab/>
      </w:r>
      <w:r w:rsidR="001C1919">
        <w:t>Ņemot vērā minēto, l</w:t>
      </w:r>
      <w:r w:rsidRPr="00215CC3">
        <w:t xml:space="preserve">ūdzam precizēt </w:t>
      </w:r>
      <w:r w:rsidR="001C1919">
        <w:t xml:space="preserve">Projekta </w:t>
      </w:r>
      <w:r w:rsidRPr="00215CC3">
        <w:t>anotācij</w:t>
      </w:r>
      <w:r w:rsidR="001C1919">
        <w:t>u</w:t>
      </w:r>
      <w:r w:rsidRPr="00215CC3">
        <w:t xml:space="preserve">, lai nerastos šaubas, ka Krasta apsardzes dienests kuģu pārbaudes veic un veiks, ievērojot </w:t>
      </w:r>
      <w:r w:rsidR="007D3298">
        <w:t>MK</w:t>
      </w:r>
      <w:r w:rsidRPr="00215CC3">
        <w:t xml:space="preserve"> noteikumu Nr.363 6.punktā minētos nosacījumus.</w:t>
      </w:r>
    </w:p>
    <w:p w14:paraId="56D2718E" w14:textId="77777777" w:rsidR="004D4DB9" w:rsidRPr="00215CC3" w:rsidRDefault="004D4DB9" w:rsidP="004D4DB9">
      <w:pPr>
        <w:widowControl/>
        <w:spacing w:after="60" w:line="240" w:lineRule="auto"/>
        <w:jc w:val="both"/>
      </w:pPr>
      <w:r w:rsidRPr="00215CC3">
        <w:tab/>
        <w:t>Vienlaikus izsakām šādus priekšlikumus:</w:t>
      </w:r>
    </w:p>
    <w:p w14:paraId="625B26EE" w14:textId="7BCC2EC0" w:rsidR="004D4DB9" w:rsidRPr="00215CC3" w:rsidRDefault="004D4DB9" w:rsidP="004D4DB9">
      <w:pPr>
        <w:widowControl/>
        <w:spacing w:after="0" w:line="240" w:lineRule="auto"/>
        <w:ind w:firstLine="720"/>
        <w:jc w:val="both"/>
      </w:pPr>
      <w:r w:rsidRPr="00215CC3">
        <w:t xml:space="preserve">1. Jūrlietu pārvaldes un jūras drošības likuma 7.panta pirmās daļas 8. punkta gan spēkā esošajā redakcijā, gan Projekta 1. pantā ietvertajā jaunajā redakcijā ir noteikts, ka Krasta apsardzes dienests pārbauda, vai </w:t>
      </w:r>
      <w:r w:rsidRPr="00215CC3">
        <w:rPr>
          <w:u w:val="single"/>
        </w:rPr>
        <w:t>jūrnieks</w:t>
      </w:r>
      <w:r w:rsidRPr="00215CC3">
        <w:t xml:space="preserve">, atrodoties uz kuģa Latvijas ūdeņos (jūras), ir lietojis alkoholu, narkotiskās, psihotropās vai toksiskās vielas. Attiecīgi arī atbilstošs regulējums Ministru kabineta 2008.gada 2.jūnija noteikumos Nr.394 “Alkohola, narkotisko, psihotropo vai toksisko vielu ietekmes pārbaudes kārtība” un </w:t>
      </w:r>
      <w:r w:rsidR="007D3298">
        <w:t>MK</w:t>
      </w:r>
      <w:r w:rsidRPr="00215CC3">
        <w:t xml:space="preserve"> noteikumos Nr.363 ir reducēts tikai uz jūrniekiem, respektīvi neaptver citas personas, piemēram, atpūtas kuģu vadītājus.</w:t>
      </w:r>
    </w:p>
    <w:p w14:paraId="5DF16A33" w14:textId="3689A2FA" w:rsidR="004D4DB9" w:rsidRPr="00215CC3" w:rsidRDefault="004D4DB9" w:rsidP="004D4DB9">
      <w:pPr>
        <w:widowControl/>
        <w:spacing w:after="60" w:line="240" w:lineRule="auto"/>
        <w:ind w:firstLine="720"/>
        <w:jc w:val="both"/>
      </w:pPr>
      <w:r w:rsidRPr="00215CC3">
        <w:t>L</w:t>
      </w:r>
      <w:r w:rsidR="007E2E44">
        <w:t>īdz ar to, l</w:t>
      </w:r>
      <w:r w:rsidRPr="00215CC3">
        <w:t xml:space="preserve">ūdzam Projekta anotācijā skaidrot, kurš un kā nepieciešamības gadījumā pārbauda, vai persona, kas nav jūrnieks, atrodoties uz kuģa Latvijas ūdeņos (jūras), ir lietojis alkoholu, narkotiskās, psihotropās vai toksiskās vielas. </w:t>
      </w:r>
    </w:p>
    <w:p w14:paraId="11841C65" w14:textId="2CCC7B66" w:rsidR="004D4DB9" w:rsidRPr="00215CC3" w:rsidRDefault="004D4DB9" w:rsidP="004D4DB9">
      <w:pPr>
        <w:widowControl/>
        <w:spacing w:after="0" w:line="240" w:lineRule="auto"/>
        <w:ind w:firstLine="720"/>
        <w:jc w:val="both"/>
      </w:pPr>
      <w:r w:rsidRPr="00215CC3">
        <w:t>2. Jūrlietu pārvaldes un jūras drošības likuma 4.panta pirmajā daļā ir minēta valsts akciju sabiedrība “Latvijas Jūras administrācija”. Kopš 2020.gada 23.decembra Latvijas Jūras administrācijas tiesiskā forma ir valsts sabiedrība ar ierobežotu atbildību.</w:t>
      </w:r>
    </w:p>
    <w:p w14:paraId="1441F775" w14:textId="53293F6C" w:rsidR="004D4DB9" w:rsidRPr="00215CC3" w:rsidRDefault="007E2E44" w:rsidP="004D4DB9">
      <w:pPr>
        <w:widowControl/>
        <w:spacing w:after="0" w:line="240" w:lineRule="auto"/>
        <w:ind w:firstLine="720"/>
        <w:jc w:val="both"/>
      </w:pPr>
      <w:r>
        <w:t>Ņemot vērā minēto, l</w:t>
      </w:r>
      <w:r w:rsidR="004D4DB9" w:rsidRPr="00215CC3">
        <w:t>ūdzam papildināt Projektu ar jaunu pantu šādā redakcijā:</w:t>
      </w:r>
    </w:p>
    <w:p w14:paraId="25688E65" w14:textId="02C5934B" w:rsidR="004D4DB9" w:rsidRDefault="004D4DB9" w:rsidP="00637764">
      <w:pPr>
        <w:widowControl/>
        <w:spacing w:after="0" w:line="240" w:lineRule="auto"/>
        <w:ind w:firstLine="720"/>
        <w:jc w:val="both"/>
      </w:pPr>
      <w:r w:rsidRPr="00215CC3">
        <w:t>“Aizstāt 4.panta pirmajā daļā vārdus “akciju sabiedrība” ar vārdiem “sabiedrība ar ierobežotu atbildību””.</w:t>
      </w:r>
    </w:p>
    <w:p w14:paraId="77C64685" w14:textId="77777777" w:rsidR="004D4DB9" w:rsidRDefault="004D4DB9" w:rsidP="00E22FFB">
      <w:pPr>
        <w:spacing w:after="0" w:line="240" w:lineRule="auto"/>
        <w:ind w:firstLine="720"/>
        <w:jc w:val="both"/>
      </w:pPr>
    </w:p>
    <w:p w14:paraId="281B97F4" w14:textId="77777777" w:rsidR="00E22FFB" w:rsidRDefault="00E22FFB" w:rsidP="00E22FFB">
      <w:pPr>
        <w:spacing w:after="0" w:line="240" w:lineRule="auto"/>
        <w:ind w:firstLine="720"/>
        <w:jc w:val="both"/>
      </w:pPr>
    </w:p>
    <w:p w14:paraId="3E16C131" w14:textId="77777777" w:rsidR="004D4DB9" w:rsidRDefault="004D4DB9" w:rsidP="004D4DB9">
      <w:pPr>
        <w:tabs>
          <w:tab w:val="left" w:pos="720"/>
          <w:tab w:val="center" w:pos="4320"/>
          <w:tab w:val="right" w:pos="8640"/>
        </w:tabs>
        <w:spacing w:after="0" w:line="240" w:lineRule="auto"/>
      </w:pPr>
      <w:r>
        <w:t xml:space="preserve">Valsts sekretāra vietā - </w:t>
      </w:r>
    </w:p>
    <w:p w14:paraId="5D45E060" w14:textId="49249EB0" w:rsidR="00D61E53" w:rsidRDefault="004D4DB9" w:rsidP="004D4DB9">
      <w:pPr>
        <w:tabs>
          <w:tab w:val="left" w:pos="720"/>
          <w:tab w:val="center" w:pos="4320"/>
          <w:tab w:val="right" w:pos="8640"/>
        </w:tabs>
        <w:spacing w:after="0" w:line="240" w:lineRule="auto"/>
      </w:pPr>
      <w:r>
        <w:t>valsts sekretāra vietniece</w:t>
      </w:r>
      <w:r>
        <w:tab/>
      </w:r>
      <w:r>
        <w:tab/>
      </w:r>
      <w:proofErr w:type="spellStart"/>
      <w:r>
        <w:t>L.Austrupe</w:t>
      </w:r>
      <w:proofErr w:type="spellEnd"/>
    </w:p>
    <w:p w14:paraId="5CBDABA0" w14:textId="66148F66" w:rsidR="00D61E53" w:rsidRDefault="00D61E53" w:rsidP="00D61E53">
      <w:pPr>
        <w:tabs>
          <w:tab w:val="left" w:pos="720"/>
          <w:tab w:val="center" w:pos="4320"/>
          <w:tab w:val="right" w:pos="8640"/>
        </w:tabs>
        <w:spacing w:after="0" w:line="240" w:lineRule="auto"/>
        <w:rPr>
          <w:sz w:val="20"/>
          <w:szCs w:val="20"/>
        </w:rPr>
      </w:pPr>
    </w:p>
    <w:p w14:paraId="7A610A39" w14:textId="77777777" w:rsidR="00637764" w:rsidRPr="00215CC3" w:rsidRDefault="00637764" w:rsidP="00637764">
      <w:pPr>
        <w:widowControl/>
        <w:tabs>
          <w:tab w:val="num" w:pos="0"/>
        </w:tabs>
        <w:autoSpaceDE w:val="0"/>
        <w:autoSpaceDN w:val="0"/>
        <w:adjustRightInd w:val="0"/>
        <w:spacing w:after="0" w:line="240" w:lineRule="auto"/>
        <w:jc w:val="both"/>
        <w:rPr>
          <w:rFonts w:eastAsia="Times New Roman"/>
          <w:sz w:val="20"/>
          <w:szCs w:val="20"/>
        </w:rPr>
      </w:pPr>
      <w:r w:rsidRPr="00215CC3">
        <w:rPr>
          <w:rFonts w:eastAsia="Times New Roman"/>
          <w:sz w:val="20"/>
          <w:szCs w:val="20"/>
        </w:rPr>
        <w:t>Lipše, 67028282</w:t>
      </w:r>
    </w:p>
    <w:p w14:paraId="77D23659" w14:textId="77777777" w:rsidR="00637764" w:rsidRPr="00215CC3" w:rsidRDefault="00B906F9" w:rsidP="00637764">
      <w:pPr>
        <w:widowControl/>
        <w:tabs>
          <w:tab w:val="num" w:pos="0"/>
        </w:tabs>
        <w:autoSpaceDE w:val="0"/>
        <w:autoSpaceDN w:val="0"/>
        <w:adjustRightInd w:val="0"/>
        <w:spacing w:after="0" w:line="240" w:lineRule="auto"/>
        <w:jc w:val="both"/>
        <w:rPr>
          <w:rFonts w:eastAsia="Times New Roman"/>
          <w:sz w:val="20"/>
          <w:szCs w:val="20"/>
        </w:rPr>
      </w:pPr>
      <w:hyperlink r:id="rId11" w:history="1">
        <w:r w:rsidR="00637764" w:rsidRPr="00215CC3">
          <w:rPr>
            <w:rStyle w:val="Hyperlink"/>
            <w:rFonts w:eastAsia="Times New Roman"/>
            <w:sz w:val="20"/>
            <w:szCs w:val="20"/>
          </w:rPr>
          <w:t>ilona.lipse@sam.gov.lv</w:t>
        </w:r>
      </w:hyperlink>
    </w:p>
    <w:p w14:paraId="3DCE37C3" w14:textId="77777777" w:rsidR="00637764" w:rsidRPr="00275B35" w:rsidRDefault="00637764" w:rsidP="00D61E53">
      <w:pPr>
        <w:tabs>
          <w:tab w:val="left" w:pos="720"/>
          <w:tab w:val="center" w:pos="4320"/>
          <w:tab w:val="right" w:pos="8640"/>
        </w:tabs>
        <w:spacing w:after="0" w:line="240" w:lineRule="auto"/>
        <w:rPr>
          <w:sz w:val="20"/>
          <w:szCs w:val="20"/>
        </w:rPr>
      </w:pPr>
    </w:p>
    <w:p w14:paraId="736DF06A" w14:textId="6FEFCD81" w:rsidR="00D61E53" w:rsidRPr="00951180" w:rsidRDefault="00275B35" w:rsidP="00D61E53">
      <w:pPr>
        <w:spacing w:after="0"/>
        <w:rPr>
          <w:sz w:val="20"/>
          <w:szCs w:val="20"/>
        </w:rPr>
      </w:pPr>
      <w:r>
        <w:rPr>
          <w:sz w:val="20"/>
          <w:szCs w:val="20"/>
        </w:rPr>
        <w:t>Udarska</w:t>
      </w:r>
      <w:r w:rsidR="00D61E53" w:rsidRPr="00951180">
        <w:rPr>
          <w:sz w:val="20"/>
          <w:szCs w:val="20"/>
        </w:rPr>
        <w:t xml:space="preserve">, </w:t>
      </w:r>
      <w:r w:rsidRPr="00275B35">
        <w:rPr>
          <w:sz w:val="20"/>
          <w:szCs w:val="20"/>
        </w:rPr>
        <w:t>67028355</w:t>
      </w:r>
    </w:p>
    <w:p w14:paraId="6AD337EE" w14:textId="6CF5CE85" w:rsidR="00893625" w:rsidRDefault="00B906F9" w:rsidP="00D61E53">
      <w:pPr>
        <w:spacing w:after="0"/>
        <w:rPr>
          <w:sz w:val="20"/>
          <w:szCs w:val="20"/>
        </w:rPr>
      </w:pPr>
      <w:hyperlink r:id="rId12" w:history="1">
        <w:r w:rsidR="00275B35" w:rsidRPr="0031276F">
          <w:rPr>
            <w:rStyle w:val="Hyperlink"/>
            <w:sz w:val="20"/>
            <w:szCs w:val="20"/>
          </w:rPr>
          <w:t>elizabete.udarska@sam.gov.lv</w:t>
        </w:r>
      </w:hyperlink>
      <w:r w:rsidR="00D61E53" w:rsidRPr="00C45B0F">
        <w:rPr>
          <w:sz w:val="20"/>
          <w:szCs w:val="20"/>
        </w:rPr>
        <w:t>  </w:t>
      </w:r>
    </w:p>
    <w:p w14:paraId="77D46F52" w14:textId="2BBF9CFE" w:rsidR="00D61E53" w:rsidRDefault="00D61E53" w:rsidP="00D61E53">
      <w:pPr>
        <w:spacing w:after="0"/>
        <w:rPr>
          <w:sz w:val="20"/>
          <w:szCs w:val="20"/>
        </w:rPr>
      </w:pPr>
    </w:p>
    <w:p w14:paraId="70F68E04" w14:textId="77777777" w:rsidR="00D61E53" w:rsidRPr="00893625" w:rsidRDefault="00D61E53" w:rsidP="00D61E53">
      <w:pPr>
        <w:spacing w:after="0"/>
        <w:rPr>
          <w:sz w:val="20"/>
          <w:szCs w:val="20"/>
        </w:rPr>
      </w:pPr>
    </w:p>
    <w:p w14:paraId="0DF1578A" w14:textId="70B0589E" w:rsidR="0031779D" w:rsidRPr="007E2E44" w:rsidRDefault="00893625" w:rsidP="007E2E44">
      <w:pPr>
        <w:tabs>
          <w:tab w:val="center" w:pos="4320"/>
          <w:tab w:val="right" w:pos="8640"/>
        </w:tabs>
        <w:spacing w:after="0" w:line="240" w:lineRule="auto"/>
        <w:jc w:val="center"/>
        <w:rPr>
          <w:sz w:val="20"/>
          <w:szCs w:val="20"/>
        </w:rPr>
      </w:pPr>
      <w:r w:rsidRPr="00893625">
        <w:rPr>
          <w:sz w:val="20"/>
          <w:szCs w:val="20"/>
        </w:rPr>
        <w:t>DOKUMENTS IR PARAKSTĪTS AR DROŠU ELEKTRONISKO PARAKSTU UN SATUR LAIKA ZĪMOGU</w:t>
      </w:r>
    </w:p>
    <w:sectPr w:rsidR="0031779D" w:rsidRPr="007E2E44" w:rsidSect="00B00CCD">
      <w:footerReference w:type="default" r:id="rId13"/>
      <w:headerReference w:type="first" r:id="rId14"/>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F983D3" w14:textId="77777777" w:rsidR="00F8247C" w:rsidRDefault="00F8247C">
      <w:pPr>
        <w:spacing w:after="0" w:line="240" w:lineRule="auto"/>
      </w:pPr>
      <w:r>
        <w:separator/>
      </w:r>
    </w:p>
  </w:endnote>
  <w:endnote w:type="continuationSeparator" w:id="0">
    <w:p w14:paraId="4346E50A" w14:textId="77777777" w:rsidR="00F8247C" w:rsidRDefault="00F82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369484"/>
      <w:docPartObj>
        <w:docPartGallery w:val="Page Numbers (Bottom of Page)"/>
        <w:docPartUnique/>
      </w:docPartObj>
    </w:sdtPr>
    <w:sdtEndPr>
      <w:rPr>
        <w:noProof/>
      </w:rPr>
    </w:sdtEndPr>
    <w:sdtContent>
      <w:p w14:paraId="435A9E55" w14:textId="7F8C7829" w:rsidR="00B00CCD" w:rsidRDefault="00B00CCD">
        <w:pPr>
          <w:pStyle w:val="Footer"/>
          <w:jc w:val="center"/>
        </w:pPr>
        <w:r>
          <w:fldChar w:fldCharType="begin"/>
        </w:r>
        <w:r>
          <w:instrText xml:space="preserve"> PAGE   \* MERGEFORMAT </w:instrText>
        </w:r>
        <w:r>
          <w:fldChar w:fldCharType="separate"/>
        </w:r>
        <w:r w:rsidR="00B906F9">
          <w:rPr>
            <w:noProof/>
          </w:rPr>
          <w:t>2</w:t>
        </w:r>
        <w:r>
          <w:rPr>
            <w:noProof/>
          </w:rPr>
          <w:fldChar w:fldCharType="end"/>
        </w:r>
      </w:p>
    </w:sdtContent>
  </w:sdt>
  <w:p w14:paraId="0679081C" w14:textId="77777777" w:rsidR="00B00CCD" w:rsidRDefault="00B00C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534DBF" w14:textId="77777777" w:rsidR="00F8247C" w:rsidRDefault="00F8247C">
      <w:pPr>
        <w:spacing w:after="0" w:line="240" w:lineRule="auto"/>
      </w:pPr>
      <w:r>
        <w:separator/>
      </w:r>
    </w:p>
  </w:footnote>
  <w:footnote w:type="continuationSeparator" w:id="0">
    <w:p w14:paraId="37DDEFE7" w14:textId="77777777" w:rsidR="00F8247C" w:rsidRDefault="00F824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DB0B9" w14:textId="77777777" w:rsidR="009D62CD" w:rsidRDefault="009D62CD" w:rsidP="009D62CD">
    <w:pPr>
      <w:pStyle w:val="Header"/>
    </w:pPr>
  </w:p>
  <w:p w14:paraId="5CF18A16" w14:textId="77777777" w:rsidR="009D62CD" w:rsidRDefault="009D62CD" w:rsidP="009D62CD">
    <w:pPr>
      <w:pStyle w:val="Header"/>
    </w:pPr>
  </w:p>
  <w:p w14:paraId="394B68E0" w14:textId="77777777" w:rsidR="009D62CD" w:rsidRDefault="009D62CD" w:rsidP="009D62CD">
    <w:pPr>
      <w:pStyle w:val="Header"/>
    </w:pPr>
  </w:p>
  <w:p w14:paraId="1D032F05" w14:textId="77777777" w:rsidR="009D62CD" w:rsidRDefault="009D62CD" w:rsidP="009D62CD">
    <w:pPr>
      <w:pStyle w:val="Header"/>
    </w:pPr>
  </w:p>
  <w:p w14:paraId="1E2F9DE6" w14:textId="77777777" w:rsidR="009D62CD" w:rsidRDefault="009D62CD" w:rsidP="009D62CD">
    <w:pPr>
      <w:pStyle w:val="Header"/>
    </w:pPr>
  </w:p>
  <w:p w14:paraId="23C9342F" w14:textId="77777777" w:rsidR="009D62CD" w:rsidRDefault="009D62CD" w:rsidP="009D62CD">
    <w:pPr>
      <w:pStyle w:val="Header"/>
    </w:pPr>
  </w:p>
  <w:p w14:paraId="78E3A851" w14:textId="77777777" w:rsidR="009D62CD" w:rsidRDefault="009D62CD" w:rsidP="009D62CD">
    <w:pPr>
      <w:pStyle w:val="Header"/>
    </w:pPr>
  </w:p>
  <w:p w14:paraId="50BD22F0" w14:textId="77777777" w:rsidR="009D62CD" w:rsidRDefault="009D62CD" w:rsidP="009D62CD">
    <w:pPr>
      <w:pStyle w:val="Header"/>
    </w:pPr>
  </w:p>
  <w:p w14:paraId="02F2203E" w14:textId="77777777" w:rsidR="009D62CD" w:rsidRDefault="009D62CD" w:rsidP="009D62CD">
    <w:pPr>
      <w:pStyle w:val="Header"/>
    </w:pPr>
  </w:p>
  <w:p w14:paraId="1DCB8FD7" w14:textId="77777777" w:rsidR="009D62CD" w:rsidRDefault="009D62CD" w:rsidP="009D62CD">
    <w:pPr>
      <w:pStyle w:val="Header"/>
    </w:pPr>
  </w:p>
  <w:p w14:paraId="2559F01E" w14:textId="77777777" w:rsidR="009D62CD" w:rsidRPr="00815277" w:rsidRDefault="00F85B8C" w:rsidP="009D62CD">
    <w:pPr>
      <w:pStyle w:val="Header"/>
    </w:pPr>
    <w:r>
      <w:rPr>
        <w:noProof/>
      </w:rPr>
      <w:drawing>
        <wp:anchor distT="0" distB="0" distL="114300" distR="114300" simplePos="0" relativeHeight="251656704" behindDoc="1" locked="0" layoutInCell="1" allowOverlap="1" wp14:anchorId="5FEA03EF" wp14:editId="2FA5DF56">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14:anchorId="0975B538" wp14:editId="03B5EA0F">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C49669" w14:textId="77777777" w:rsidR="009D62CD" w:rsidRPr="00B10C18" w:rsidRDefault="009D62CD"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0975B538"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filled="f" stroked="f">
              <v:textbox inset="0,0,0,0">
                <w:txbxContent>
                  <w:p w14:paraId="7DC49669" w14:textId="77777777" w:rsidR="009D62CD" w:rsidRPr="00B10C18" w:rsidRDefault="009D62CD"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14:anchorId="74E0E437" wp14:editId="729FF69B">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65EB3CEA"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A7+AscCAwAA/AYAAA4AAAAAAAAAAAAAAAAALgIAAGRycy9lMm9Eb2MueG1s&#10;UEsBAi0AFAAGAAgAAAAhAD7j23rhAAAACwEAAA8AAAAAAAAAAAAAAAAAXAUAAGRycy9kb3ducmV2&#10;LnhtbFBLBQYAAAAABAAEAPMAAABq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065D848C" w14:textId="77777777" w:rsidR="009D62CD" w:rsidRDefault="009D6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B684CC0"/>
    <w:multiLevelType w:val="hybridMultilevel"/>
    <w:tmpl w:val="D30ADFF6"/>
    <w:lvl w:ilvl="0" w:tplc="2402C032">
      <w:start w:val="2"/>
      <w:numFmt w:val="bullet"/>
      <w:lvlText w:val="-"/>
      <w:lvlJc w:val="left"/>
      <w:pPr>
        <w:ind w:left="1146" w:hanging="360"/>
      </w:pPr>
      <w:rPr>
        <w:rFonts w:ascii="Times New Roman" w:eastAsia="Calibri" w:hAnsi="Times New Roman" w:cs="Times New Roman"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43420818"/>
    <w:multiLevelType w:val="hybridMultilevel"/>
    <w:tmpl w:val="BDF88686"/>
    <w:lvl w:ilvl="0" w:tplc="E8E2E9B8">
      <w:start w:val="1"/>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7EA2613D"/>
    <w:multiLevelType w:val="hybridMultilevel"/>
    <w:tmpl w:val="958CA5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3"/>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CA5"/>
    <w:rsid w:val="00006384"/>
    <w:rsid w:val="00030349"/>
    <w:rsid w:val="00032083"/>
    <w:rsid w:val="000428F9"/>
    <w:rsid w:val="000439E4"/>
    <w:rsid w:val="00061D30"/>
    <w:rsid w:val="000B1AB5"/>
    <w:rsid w:val="000E5ACE"/>
    <w:rsid w:val="001201F9"/>
    <w:rsid w:val="00123960"/>
    <w:rsid w:val="00124173"/>
    <w:rsid w:val="00132CFB"/>
    <w:rsid w:val="00180197"/>
    <w:rsid w:val="001A2125"/>
    <w:rsid w:val="001C1919"/>
    <w:rsid w:val="001C2BA5"/>
    <w:rsid w:val="002023F0"/>
    <w:rsid w:val="0020635C"/>
    <w:rsid w:val="00250335"/>
    <w:rsid w:val="00262B83"/>
    <w:rsid w:val="002705E6"/>
    <w:rsid w:val="00275B35"/>
    <w:rsid w:val="00275B9E"/>
    <w:rsid w:val="0029181E"/>
    <w:rsid w:val="00292760"/>
    <w:rsid w:val="002B3077"/>
    <w:rsid w:val="002C57BC"/>
    <w:rsid w:val="002D5B13"/>
    <w:rsid w:val="002D6CA5"/>
    <w:rsid w:val="002E1474"/>
    <w:rsid w:val="003146EC"/>
    <w:rsid w:val="0031779D"/>
    <w:rsid w:val="00335032"/>
    <w:rsid w:val="00353DED"/>
    <w:rsid w:val="0035400A"/>
    <w:rsid w:val="00392CF5"/>
    <w:rsid w:val="003952A2"/>
    <w:rsid w:val="00396B4C"/>
    <w:rsid w:val="003A090C"/>
    <w:rsid w:val="003C667B"/>
    <w:rsid w:val="003D5B6C"/>
    <w:rsid w:val="003F77CE"/>
    <w:rsid w:val="004043D2"/>
    <w:rsid w:val="00433F49"/>
    <w:rsid w:val="00441F2F"/>
    <w:rsid w:val="00452F81"/>
    <w:rsid w:val="00454DCC"/>
    <w:rsid w:val="00457B1D"/>
    <w:rsid w:val="004606E9"/>
    <w:rsid w:val="00493308"/>
    <w:rsid w:val="0049783F"/>
    <w:rsid w:val="004D4DB9"/>
    <w:rsid w:val="004D5ACC"/>
    <w:rsid w:val="004D77F7"/>
    <w:rsid w:val="004E49D0"/>
    <w:rsid w:val="004F1A7E"/>
    <w:rsid w:val="005021F1"/>
    <w:rsid w:val="00527E96"/>
    <w:rsid w:val="00535564"/>
    <w:rsid w:val="0053651D"/>
    <w:rsid w:val="005471EA"/>
    <w:rsid w:val="00551446"/>
    <w:rsid w:val="0056666B"/>
    <w:rsid w:val="00582001"/>
    <w:rsid w:val="00585C68"/>
    <w:rsid w:val="00590240"/>
    <w:rsid w:val="005D04F8"/>
    <w:rsid w:val="0060564B"/>
    <w:rsid w:val="00614B8C"/>
    <w:rsid w:val="00632E67"/>
    <w:rsid w:val="00637764"/>
    <w:rsid w:val="00663C3A"/>
    <w:rsid w:val="006738C5"/>
    <w:rsid w:val="0067422D"/>
    <w:rsid w:val="00674D26"/>
    <w:rsid w:val="00695EBF"/>
    <w:rsid w:val="006C1639"/>
    <w:rsid w:val="006F0830"/>
    <w:rsid w:val="006F47E8"/>
    <w:rsid w:val="0070271B"/>
    <w:rsid w:val="00743244"/>
    <w:rsid w:val="00747CCB"/>
    <w:rsid w:val="00767323"/>
    <w:rsid w:val="007704BD"/>
    <w:rsid w:val="007843E7"/>
    <w:rsid w:val="00787B0A"/>
    <w:rsid w:val="00792092"/>
    <w:rsid w:val="007B2D5B"/>
    <w:rsid w:val="007B3BA5"/>
    <w:rsid w:val="007B48EC"/>
    <w:rsid w:val="007D3298"/>
    <w:rsid w:val="007D7AF5"/>
    <w:rsid w:val="007E2E44"/>
    <w:rsid w:val="007E4D1F"/>
    <w:rsid w:val="007F5ED4"/>
    <w:rsid w:val="00800942"/>
    <w:rsid w:val="00815277"/>
    <w:rsid w:val="00821C7E"/>
    <w:rsid w:val="00831A8F"/>
    <w:rsid w:val="008502FA"/>
    <w:rsid w:val="00850F03"/>
    <w:rsid w:val="00857BCD"/>
    <w:rsid w:val="008605BC"/>
    <w:rsid w:val="00876C21"/>
    <w:rsid w:val="00881F11"/>
    <w:rsid w:val="00893625"/>
    <w:rsid w:val="008C434D"/>
    <w:rsid w:val="008E7BD4"/>
    <w:rsid w:val="008F5D2D"/>
    <w:rsid w:val="009012E8"/>
    <w:rsid w:val="00916D1E"/>
    <w:rsid w:val="00934A16"/>
    <w:rsid w:val="00944564"/>
    <w:rsid w:val="00954D5A"/>
    <w:rsid w:val="00966F0D"/>
    <w:rsid w:val="0097171E"/>
    <w:rsid w:val="009839B7"/>
    <w:rsid w:val="009D0643"/>
    <w:rsid w:val="009D4FB9"/>
    <w:rsid w:val="009D62CD"/>
    <w:rsid w:val="009E2FD7"/>
    <w:rsid w:val="00A02AF9"/>
    <w:rsid w:val="00A80F98"/>
    <w:rsid w:val="00AA6D72"/>
    <w:rsid w:val="00AC3BB9"/>
    <w:rsid w:val="00AF3A6E"/>
    <w:rsid w:val="00B00341"/>
    <w:rsid w:val="00B00CCD"/>
    <w:rsid w:val="00B01BF6"/>
    <w:rsid w:val="00B01E37"/>
    <w:rsid w:val="00B03ABB"/>
    <w:rsid w:val="00B10C18"/>
    <w:rsid w:val="00B121C6"/>
    <w:rsid w:val="00B260CE"/>
    <w:rsid w:val="00B30C30"/>
    <w:rsid w:val="00B45105"/>
    <w:rsid w:val="00B86B50"/>
    <w:rsid w:val="00B874E2"/>
    <w:rsid w:val="00B906F9"/>
    <w:rsid w:val="00B90F3A"/>
    <w:rsid w:val="00B91116"/>
    <w:rsid w:val="00BB4DC6"/>
    <w:rsid w:val="00C1677F"/>
    <w:rsid w:val="00C47F57"/>
    <w:rsid w:val="00C5340B"/>
    <w:rsid w:val="00C6250E"/>
    <w:rsid w:val="00CD7453"/>
    <w:rsid w:val="00CE4388"/>
    <w:rsid w:val="00CF2083"/>
    <w:rsid w:val="00D21FA6"/>
    <w:rsid w:val="00D2274B"/>
    <w:rsid w:val="00D23416"/>
    <w:rsid w:val="00D55B4B"/>
    <w:rsid w:val="00D562A5"/>
    <w:rsid w:val="00D572EE"/>
    <w:rsid w:val="00D61E53"/>
    <w:rsid w:val="00D82EE0"/>
    <w:rsid w:val="00D83FCE"/>
    <w:rsid w:val="00D93DE0"/>
    <w:rsid w:val="00DC06F8"/>
    <w:rsid w:val="00E20EED"/>
    <w:rsid w:val="00E22FFB"/>
    <w:rsid w:val="00E365CE"/>
    <w:rsid w:val="00E44FC1"/>
    <w:rsid w:val="00E710CC"/>
    <w:rsid w:val="00E775FB"/>
    <w:rsid w:val="00E93B33"/>
    <w:rsid w:val="00EA7458"/>
    <w:rsid w:val="00EC4437"/>
    <w:rsid w:val="00ED54AF"/>
    <w:rsid w:val="00F01842"/>
    <w:rsid w:val="00F07B33"/>
    <w:rsid w:val="00F164AC"/>
    <w:rsid w:val="00F34EB5"/>
    <w:rsid w:val="00F60586"/>
    <w:rsid w:val="00F6664B"/>
    <w:rsid w:val="00F673D1"/>
    <w:rsid w:val="00F730E9"/>
    <w:rsid w:val="00F8247C"/>
    <w:rsid w:val="00F85B8C"/>
    <w:rsid w:val="00FD22A2"/>
    <w:rsid w:val="00FE0BD3"/>
    <w:rsid w:val="00FE6390"/>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90F9248"/>
  <w15:docId w15:val="{CAE6B429-409E-439E-9F94-AAAE4A177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rmalWeb">
    <w:name w:val="Normal (Web)"/>
    <w:basedOn w:val="Normal"/>
    <w:uiPriority w:val="99"/>
    <w:semiHidden/>
    <w:unhideWhenUsed/>
    <w:rsid w:val="004D5ACC"/>
    <w:pPr>
      <w:widowControl/>
      <w:spacing w:after="0" w:line="240" w:lineRule="auto"/>
    </w:pPr>
    <w:rPr>
      <w:rFonts w:ascii="Calibri" w:eastAsiaTheme="minorHAnsi" w:hAnsi="Calibri" w:cs="Calibri"/>
      <w:sz w:val="22"/>
      <w:szCs w:val="22"/>
      <w:lang w:val="en-GB" w:eastAsia="en-GB"/>
    </w:rPr>
  </w:style>
  <w:style w:type="character" w:customStyle="1" w:styleId="UnresolvedMention">
    <w:name w:val="Unresolved Mention"/>
    <w:basedOn w:val="DefaultParagraphFont"/>
    <w:uiPriority w:val="99"/>
    <w:semiHidden/>
    <w:unhideWhenUsed/>
    <w:rsid w:val="00275B35"/>
    <w:rPr>
      <w:color w:val="605E5C"/>
      <w:shd w:val="clear" w:color="auto" w:fill="E1DFDD"/>
    </w:rPr>
  </w:style>
  <w:style w:type="paragraph" w:styleId="ListParagraph">
    <w:name w:val="List Paragraph"/>
    <w:basedOn w:val="Normal"/>
    <w:uiPriority w:val="34"/>
    <w:qFormat/>
    <w:rsid w:val="004D4DB9"/>
    <w:pPr>
      <w:ind w:left="720"/>
      <w:contextualSpacing/>
    </w:pPr>
    <w:rPr>
      <w:rFonts w:ascii="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lizabete.udarska@sam.gov.l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lona.lipse@sam.gov.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atrisesuharzevska\AppData\Local\Temp\AweZip\Temp1\AweZip4\Ministrijas_veidlapas\Ministrijas\_EDOC_LV%20Ministrijas%20veidlap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986CC7A99B184D88D9905B97C66A9C" ma:contentTypeVersion="8" ma:contentTypeDescription="Create a new document." ma:contentTypeScope="" ma:versionID="4e54b7c2ce4721c5de6439b748ec0c76">
  <xsd:schema xmlns:xsd="http://www.w3.org/2001/XMLSchema" xmlns:xs="http://www.w3.org/2001/XMLSchema" xmlns:p="http://schemas.microsoft.com/office/2006/metadata/properties" xmlns:ns2="fcaf3003-4bd2-4d79-87b7-e9b54ca337c9" targetNamespace="http://schemas.microsoft.com/office/2006/metadata/properties" ma:root="true" ma:fieldsID="33f0a4354148d4bf77f1ad302a0eb51d" ns2:_="">
    <xsd:import namespace="fcaf3003-4bd2-4d79-87b7-e9b54ca337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f3003-4bd2-4d79-87b7-e9b54ca33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21631-4F80-4F77-83D5-9800AC163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f3003-4bd2-4d79-87b7-e9b54ca337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B515E6-A288-4E40-A2CC-388A4B5B905D}">
  <ds:schemaRefs>
    <ds:schemaRef ds:uri="http://schemas.microsoft.com/sharepoint/v3/contenttype/forms"/>
  </ds:schemaRefs>
</ds:datastoreItem>
</file>

<file path=customXml/itemProps3.xml><?xml version="1.0" encoding="utf-8"?>
<ds:datastoreItem xmlns:ds="http://schemas.openxmlformats.org/officeDocument/2006/customXml" ds:itemID="{B587516A-A22B-4E7A-A4F5-6613C7607473}">
  <ds:schemaRefs>
    <ds:schemaRef ds:uri="http://www.w3.org/XML/1998/namespace"/>
    <ds:schemaRef ds:uri="http://purl.org/dc/terms/"/>
    <ds:schemaRef ds:uri="http://purl.org/dc/elements/1.1/"/>
    <ds:schemaRef ds:uri="http://schemas.microsoft.com/office/infopath/2007/PartnerControls"/>
    <ds:schemaRef ds:uri="http://schemas.microsoft.com/office/2006/metadata/properties"/>
    <ds:schemaRef ds:uri="http://schemas.microsoft.com/office/2006/documentManagement/types"/>
    <ds:schemaRef ds:uri="http://schemas.openxmlformats.org/package/2006/metadata/core-properties"/>
    <ds:schemaRef ds:uri="fcaf3003-4bd2-4d79-87b7-e9b54ca337c9"/>
    <ds:schemaRef ds:uri="http://purl.org/dc/dcmitype/"/>
  </ds:schemaRefs>
</ds:datastoreItem>
</file>

<file path=customXml/itemProps4.xml><?xml version="1.0" encoding="utf-8"?>
<ds:datastoreItem xmlns:ds="http://schemas.openxmlformats.org/officeDocument/2006/customXml" ds:itemID="{6CF57DEC-F748-4088-ABDE-6A1507B2C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_EDOC_LV Ministrijas veidlapa.dotx</Template>
  <TotalTime>0</TotalTime>
  <Pages>2</Pages>
  <Words>3813</Words>
  <Characters>2174</Characters>
  <Application>Microsoft Office Word</Application>
  <DocSecurity>0</DocSecurity>
  <Lines>18</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Beatrise Suharževska</dc:creator>
  <cp:keywords/>
  <cp:lastModifiedBy>Līga Dreimane</cp:lastModifiedBy>
  <cp:revision>2</cp:revision>
  <cp:lastPrinted>2016-03-23T07:18:00Z</cp:lastPrinted>
  <dcterms:created xsi:type="dcterms:W3CDTF">2021-08-27T08:52:00Z</dcterms:created>
  <dcterms:modified xsi:type="dcterms:W3CDTF">2021-08-27T08:52:00Z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0x010100B1986CC7A99B184D88D9905B97C66A9C</vt:lpwstr>
  </property>
</Properties>
</file>