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6D8" w:rsidRPr="0065158C" w:rsidRDefault="00E436D8" w:rsidP="00E436D8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E436D8" w:rsidRPr="0065158C" w:rsidRDefault="00E436D8" w:rsidP="00E436D8">
      <w:pPr>
        <w:spacing w:after="0"/>
        <w:jc w:val="center"/>
        <w:rPr>
          <w:rFonts w:ascii="Times New Roman" w:hAnsi="Times New Roman"/>
          <w:sz w:val="24"/>
          <w:szCs w:val="24"/>
          <w:lang w:val="lv-LV"/>
        </w:rPr>
      </w:pPr>
      <w:r w:rsidRPr="0065158C">
        <w:rPr>
          <w:rFonts w:ascii="Times New Roman" w:hAnsi="Times New Roman"/>
          <w:sz w:val="24"/>
          <w:szCs w:val="24"/>
          <w:lang w:val="lv-LV"/>
        </w:rPr>
        <w:t>Rīgā</w:t>
      </w:r>
    </w:p>
    <w:p w:rsidR="00E436D8" w:rsidRPr="0065158C" w:rsidRDefault="001A5B41" w:rsidP="00E436D8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65158C">
        <w:rPr>
          <w:noProof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0" wp14:anchorId="7693260D">
                <wp:simplePos x="0" y="0"/>
                <wp:positionH relativeFrom="column">
                  <wp:posOffset>2872740</wp:posOffset>
                </wp:positionH>
                <wp:positionV relativeFrom="paragraph">
                  <wp:posOffset>175895</wp:posOffset>
                </wp:positionV>
                <wp:extent cx="2981960" cy="45339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8196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7628C" w:rsidRPr="00E61F4E" w:rsidRDefault="009535B2" w:rsidP="00355769">
                            <w:pPr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6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6"/>
                                <w:lang w:val="lv-LV"/>
                              </w:rPr>
                              <w:t>Satiksmes</w:t>
                            </w:r>
                            <w:r w:rsidR="0065158C">
                              <w:rPr>
                                <w:rFonts w:ascii="Times New Roman" w:hAnsi="Times New Roman"/>
                                <w:sz w:val="28"/>
                                <w:szCs w:val="26"/>
                                <w:lang w:val="lv-LV"/>
                              </w:rPr>
                              <w:t xml:space="preserve"> ministrijai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769326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6.2pt;margin-top:13.85pt;width:234.8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" o:allowoverlap="f" filled="f" stroked="f">
                <v:path arrowok="t"/>
                <v:textbox style="mso-fit-shape-to-text:t">
                  <w:txbxContent>
                    <w:p w:rsidR="00F7628C" w:rsidRPr="00E61F4E" w:rsidRDefault="009535B2" w:rsidP="00355769">
                      <w:pPr>
                        <w:spacing w:after="0"/>
                        <w:jc w:val="right"/>
                        <w:rPr>
                          <w:rFonts w:ascii="Times New Roman" w:hAnsi="Times New Roman"/>
                          <w:sz w:val="28"/>
                          <w:szCs w:val="26"/>
                          <w:lang w:val="lv-LV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6"/>
                          <w:lang w:val="lv-LV"/>
                        </w:rPr>
                        <w:t>Satiksmes</w:t>
                      </w:r>
                      <w:r w:rsidR="0065158C">
                        <w:rPr>
                          <w:rFonts w:ascii="Times New Roman" w:hAnsi="Times New Roman"/>
                          <w:sz w:val="28"/>
                          <w:szCs w:val="26"/>
                          <w:lang w:val="lv-LV"/>
                        </w:rPr>
                        <w:t xml:space="preserve"> ministrijai</w:t>
                      </w:r>
                    </w:p>
                  </w:txbxContent>
                </v:textbox>
              </v:shape>
            </w:pict>
          </mc:Fallback>
        </mc:AlternateContent>
      </w:r>
    </w:p>
    <w:p w:rsidR="00633892" w:rsidRPr="0065158C" w:rsidRDefault="00AB4DED" w:rsidP="00633892">
      <w:pPr>
        <w:spacing w:after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sz w:val="28"/>
          <w:szCs w:val="24"/>
          <w:u w:val="single"/>
          <w:lang w:val="lv-LV"/>
        </w:rPr>
        <w:t>19.03.2021.</w:t>
      </w:r>
      <w:r w:rsidR="00633892" w:rsidRPr="0065158C">
        <w:rPr>
          <w:rFonts w:ascii="Times New Roman" w:hAnsi="Times New Roman"/>
          <w:sz w:val="28"/>
          <w:szCs w:val="24"/>
          <w:lang w:val="lv-LV"/>
        </w:rPr>
        <w:t xml:space="preserve"> Nr.</w:t>
      </w:r>
      <w:r w:rsidR="007C730A" w:rsidRPr="0065158C">
        <w:rPr>
          <w:rFonts w:ascii="Times New Roman" w:hAnsi="Times New Roman"/>
          <w:sz w:val="28"/>
          <w:szCs w:val="24"/>
          <w:lang w:val="lv-LV"/>
        </w:rPr>
        <w:t> </w:t>
      </w:r>
      <w:r>
        <w:rPr>
          <w:rFonts w:ascii="Times New Roman" w:hAnsi="Times New Roman"/>
          <w:sz w:val="28"/>
          <w:szCs w:val="24"/>
          <w:u w:val="single"/>
          <w:lang w:val="lv-LV"/>
        </w:rPr>
        <w:t>1-57/808</w:t>
      </w:r>
      <w:bookmarkStart w:id="0" w:name="_GoBack"/>
      <w:bookmarkEnd w:id="0"/>
    </w:p>
    <w:p w:rsidR="00E436D8" w:rsidRPr="0065158C" w:rsidRDefault="00633892" w:rsidP="00622DCC">
      <w:pPr>
        <w:spacing w:after="120" w:line="240" w:lineRule="auto"/>
        <w:jc w:val="both"/>
        <w:rPr>
          <w:rFonts w:ascii="Times New Roman" w:hAnsi="Times New Roman"/>
          <w:sz w:val="28"/>
          <w:szCs w:val="26"/>
          <w:lang w:val="lv-LV"/>
        </w:rPr>
      </w:pPr>
      <w:r w:rsidRPr="0065158C">
        <w:rPr>
          <w:rFonts w:ascii="Times New Roman" w:hAnsi="Times New Roman"/>
          <w:sz w:val="28"/>
          <w:szCs w:val="26"/>
          <w:lang w:val="lv-LV"/>
        </w:rPr>
        <w:t>Uz</w:t>
      </w:r>
      <w:r w:rsidR="007C730A" w:rsidRPr="0065158C">
        <w:rPr>
          <w:rFonts w:ascii="Times New Roman" w:hAnsi="Times New Roman"/>
          <w:sz w:val="28"/>
          <w:szCs w:val="26"/>
          <w:lang w:val="lv-LV"/>
        </w:rPr>
        <w:t> </w:t>
      </w:r>
      <w:r w:rsidR="009535B2">
        <w:rPr>
          <w:rFonts w:ascii="Times New Roman" w:hAnsi="Times New Roman"/>
          <w:sz w:val="28"/>
          <w:szCs w:val="26"/>
          <w:lang w:val="lv-LV"/>
        </w:rPr>
        <w:t>04.03</w:t>
      </w:r>
      <w:r w:rsidR="00066D4D" w:rsidRPr="0065158C">
        <w:rPr>
          <w:rFonts w:ascii="Times New Roman" w:hAnsi="Times New Roman"/>
          <w:sz w:val="28"/>
          <w:szCs w:val="26"/>
          <w:lang w:val="lv-LV"/>
        </w:rPr>
        <w:t>.</w:t>
      </w:r>
      <w:r w:rsidR="009D3DFE" w:rsidRPr="0065158C">
        <w:rPr>
          <w:rFonts w:ascii="Times New Roman" w:hAnsi="Times New Roman"/>
          <w:sz w:val="28"/>
          <w:szCs w:val="26"/>
          <w:lang w:val="lv-LV"/>
        </w:rPr>
        <w:t>20</w:t>
      </w:r>
      <w:r w:rsidR="00066D4D" w:rsidRPr="0065158C">
        <w:rPr>
          <w:rFonts w:ascii="Times New Roman" w:hAnsi="Times New Roman"/>
          <w:sz w:val="28"/>
          <w:szCs w:val="26"/>
          <w:lang w:val="lv-LV"/>
        </w:rPr>
        <w:t>2</w:t>
      </w:r>
      <w:r w:rsidR="009535B2">
        <w:rPr>
          <w:rFonts w:ascii="Times New Roman" w:hAnsi="Times New Roman"/>
          <w:sz w:val="28"/>
          <w:szCs w:val="26"/>
          <w:lang w:val="lv-LV"/>
        </w:rPr>
        <w:t>1</w:t>
      </w:r>
      <w:r w:rsidR="007E0EED" w:rsidRPr="0065158C">
        <w:rPr>
          <w:rFonts w:ascii="Times New Roman" w:hAnsi="Times New Roman"/>
          <w:sz w:val="28"/>
          <w:szCs w:val="26"/>
          <w:lang w:val="lv-LV"/>
        </w:rPr>
        <w:t>.</w:t>
      </w:r>
      <w:r w:rsidR="00FF7621" w:rsidRPr="0065158C">
        <w:rPr>
          <w:rFonts w:ascii="Times New Roman" w:hAnsi="Times New Roman"/>
          <w:sz w:val="28"/>
          <w:szCs w:val="26"/>
          <w:lang w:val="lv-LV"/>
        </w:rPr>
        <w:t xml:space="preserve"> </w:t>
      </w:r>
      <w:r w:rsidR="0065158C" w:rsidRPr="0065158C">
        <w:rPr>
          <w:rFonts w:ascii="Times New Roman" w:hAnsi="Times New Roman"/>
          <w:sz w:val="28"/>
          <w:szCs w:val="26"/>
          <w:lang w:val="lv-LV"/>
        </w:rPr>
        <w:t xml:space="preserve">VSS prot. </w:t>
      </w:r>
      <w:r w:rsidR="007E0EED" w:rsidRPr="0065158C">
        <w:rPr>
          <w:rFonts w:ascii="Times New Roman" w:hAnsi="Times New Roman"/>
          <w:sz w:val="28"/>
          <w:szCs w:val="26"/>
          <w:lang w:val="lv-LV"/>
        </w:rPr>
        <w:t>Nr.</w:t>
      </w:r>
      <w:r w:rsidR="0065158C" w:rsidRPr="0065158C">
        <w:rPr>
          <w:rFonts w:ascii="Times New Roman" w:hAnsi="Times New Roman"/>
          <w:sz w:val="28"/>
          <w:szCs w:val="26"/>
          <w:lang w:val="lv-LV"/>
        </w:rPr>
        <w:t xml:space="preserve"> </w:t>
      </w:r>
      <w:r w:rsidR="009535B2">
        <w:rPr>
          <w:rFonts w:ascii="Times New Roman" w:hAnsi="Times New Roman"/>
          <w:sz w:val="28"/>
          <w:szCs w:val="26"/>
          <w:lang w:val="lv-LV"/>
        </w:rPr>
        <w:t>9</w:t>
      </w:r>
      <w:r w:rsidR="0065158C" w:rsidRPr="0065158C">
        <w:rPr>
          <w:rFonts w:ascii="Times New Roman" w:hAnsi="Times New Roman"/>
          <w:sz w:val="28"/>
          <w:szCs w:val="26"/>
          <w:lang w:val="lv-LV"/>
        </w:rPr>
        <w:t>, 2</w:t>
      </w:r>
      <w:r w:rsidR="009535B2">
        <w:rPr>
          <w:rFonts w:ascii="Times New Roman" w:hAnsi="Times New Roman"/>
          <w:sz w:val="28"/>
          <w:szCs w:val="26"/>
          <w:lang w:val="lv-LV"/>
        </w:rPr>
        <w:t>1</w:t>
      </w:r>
      <w:r w:rsidR="0065158C" w:rsidRPr="0065158C">
        <w:rPr>
          <w:rFonts w:ascii="Times New Roman" w:hAnsi="Times New Roman"/>
          <w:sz w:val="28"/>
          <w:szCs w:val="26"/>
          <w:lang w:val="lv-LV"/>
        </w:rPr>
        <w:t>.</w:t>
      </w:r>
      <w:r w:rsidR="009535B2">
        <w:rPr>
          <w:rFonts w:ascii="Times New Roman" w:hAnsi="Times New Roman"/>
          <w:sz w:val="28"/>
          <w:szCs w:val="26"/>
          <w:lang w:val="lv-LV"/>
        </w:rPr>
        <w:t> </w:t>
      </w:r>
      <w:r w:rsidR="0065158C" w:rsidRPr="0065158C">
        <w:rPr>
          <w:rFonts w:ascii="Times New Roman" w:hAnsi="Times New Roman"/>
          <w:sz w:val="28"/>
          <w:szCs w:val="26"/>
          <w:lang w:val="lv-LV"/>
        </w:rPr>
        <w:t>§</w:t>
      </w:r>
      <w:r w:rsidR="007E0EED" w:rsidRPr="0065158C">
        <w:rPr>
          <w:rFonts w:ascii="Times New Roman" w:hAnsi="Times New Roman"/>
          <w:sz w:val="28"/>
          <w:szCs w:val="26"/>
          <w:lang w:val="lv-LV"/>
        </w:rPr>
        <w:t xml:space="preserve"> </w:t>
      </w:r>
    </w:p>
    <w:p w:rsidR="00577C4C" w:rsidRPr="0065158C" w:rsidRDefault="00577C4C" w:rsidP="00577C4C">
      <w:pPr>
        <w:spacing w:after="0" w:line="240" w:lineRule="auto"/>
        <w:rPr>
          <w:rFonts w:ascii="Times New Roman" w:hAnsi="Times New Roman"/>
          <w:sz w:val="32"/>
          <w:szCs w:val="28"/>
          <w:lang w:val="lv-LV"/>
        </w:rPr>
      </w:pPr>
    </w:p>
    <w:p w:rsidR="009535B2" w:rsidRDefault="0065158C" w:rsidP="009535B2">
      <w:pPr>
        <w:pStyle w:val="Title"/>
        <w:spacing w:after="0" w:line="240" w:lineRule="auto"/>
        <w:jc w:val="left"/>
        <w:rPr>
          <w:rFonts w:ascii="Times New Roman" w:hAnsi="Times New Roman" w:cs="Times New Roman"/>
          <w:b w:val="0"/>
          <w:sz w:val="28"/>
          <w:szCs w:val="28"/>
          <w:lang w:val="lv-LV"/>
        </w:rPr>
      </w:pPr>
      <w:r w:rsidRPr="009535B2">
        <w:rPr>
          <w:rFonts w:ascii="Times New Roman" w:hAnsi="Times New Roman"/>
          <w:b w:val="0"/>
          <w:sz w:val="28"/>
          <w:szCs w:val="28"/>
          <w:lang w:val="lv-LV"/>
        </w:rPr>
        <w:t xml:space="preserve">Par </w:t>
      </w:r>
      <w:r w:rsidR="009535B2">
        <w:rPr>
          <w:rFonts w:ascii="Times New Roman" w:hAnsi="Times New Roman" w:cs="Times New Roman"/>
          <w:b w:val="0"/>
          <w:sz w:val="28"/>
          <w:szCs w:val="28"/>
          <w:lang w:val="lv-LV"/>
        </w:rPr>
        <w:t>Konceptuālo ziņojumu</w:t>
      </w:r>
      <w:r w:rsidR="009535B2" w:rsidRPr="009535B2">
        <w:rPr>
          <w:rFonts w:ascii="Times New Roman" w:hAnsi="Times New Roman" w:cs="Times New Roman"/>
          <w:b w:val="0"/>
          <w:sz w:val="28"/>
          <w:szCs w:val="28"/>
          <w:lang w:val="lv-LV"/>
        </w:rPr>
        <w:t xml:space="preserve"> par elektroniskā </w:t>
      </w:r>
    </w:p>
    <w:p w:rsidR="009535B2" w:rsidRDefault="009535B2" w:rsidP="009535B2">
      <w:pPr>
        <w:pStyle w:val="Title"/>
        <w:spacing w:after="0" w:line="240" w:lineRule="auto"/>
        <w:jc w:val="left"/>
        <w:rPr>
          <w:rFonts w:ascii="Times New Roman" w:hAnsi="Times New Roman" w:cs="Times New Roman"/>
          <w:b w:val="0"/>
          <w:sz w:val="28"/>
          <w:szCs w:val="28"/>
          <w:lang w:val="lv-LV"/>
        </w:rPr>
      </w:pPr>
      <w:r w:rsidRPr="009535B2">
        <w:rPr>
          <w:rFonts w:ascii="Times New Roman" w:hAnsi="Times New Roman" w:cs="Times New Roman"/>
          <w:b w:val="0"/>
          <w:sz w:val="28"/>
          <w:szCs w:val="28"/>
          <w:lang w:val="lv-LV"/>
        </w:rPr>
        <w:t xml:space="preserve">kravas starptautiskā autopārvadājumu līguma </w:t>
      </w:r>
    </w:p>
    <w:p w:rsidR="009535B2" w:rsidRDefault="009535B2" w:rsidP="009535B2">
      <w:pPr>
        <w:pStyle w:val="Title"/>
        <w:spacing w:after="0" w:line="240" w:lineRule="auto"/>
        <w:jc w:val="left"/>
        <w:rPr>
          <w:rFonts w:ascii="Times New Roman" w:hAnsi="Times New Roman" w:cs="Times New Roman"/>
          <w:b w:val="0"/>
          <w:sz w:val="28"/>
          <w:szCs w:val="28"/>
          <w:lang w:val="lv-LV"/>
        </w:rPr>
      </w:pPr>
      <w:r w:rsidRPr="009535B2">
        <w:rPr>
          <w:rFonts w:ascii="Times New Roman" w:hAnsi="Times New Roman" w:cs="Times New Roman"/>
          <w:b w:val="0"/>
          <w:sz w:val="28"/>
          <w:szCs w:val="28"/>
          <w:lang w:val="lv-LV"/>
        </w:rPr>
        <w:t>(e-CMR pavadzīmes) ieviešanas nepieciešamību</w:t>
      </w:r>
    </w:p>
    <w:p w:rsidR="0065158C" w:rsidRPr="009535B2" w:rsidRDefault="009535B2" w:rsidP="009535B2">
      <w:pPr>
        <w:pStyle w:val="Title"/>
        <w:spacing w:after="0" w:line="240" w:lineRule="auto"/>
        <w:jc w:val="left"/>
        <w:rPr>
          <w:rFonts w:ascii="Times New Roman" w:hAnsi="Times New Roman"/>
          <w:b w:val="0"/>
          <w:sz w:val="28"/>
          <w:szCs w:val="28"/>
          <w:lang w:val="lv-LV"/>
        </w:rPr>
      </w:pPr>
      <w:r w:rsidRPr="009535B2">
        <w:rPr>
          <w:rFonts w:ascii="Times New Roman" w:hAnsi="Times New Roman" w:cs="Times New Roman"/>
          <w:b w:val="0"/>
          <w:sz w:val="28"/>
          <w:szCs w:val="28"/>
          <w:lang w:val="lv-LV"/>
        </w:rPr>
        <w:t>Latvijā  (</w:t>
      </w:r>
      <w:r w:rsidR="0065158C" w:rsidRPr="009535B2">
        <w:rPr>
          <w:rFonts w:ascii="Times New Roman" w:hAnsi="Times New Roman"/>
          <w:b w:val="0"/>
          <w:sz w:val="28"/>
          <w:szCs w:val="28"/>
          <w:lang w:val="lv-LV"/>
        </w:rPr>
        <w:t>VSS-</w:t>
      </w:r>
      <w:r w:rsidRPr="009535B2">
        <w:rPr>
          <w:rFonts w:ascii="Times New Roman" w:hAnsi="Times New Roman"/>
          <w:b w:val="0"/>
          <w:sz w:val="28"/>
          <w:szCs w:val="28"/>
          <w:lang w:val="lv-LV"/>
        </w:rPr>
        <w:t>188</w:t>
      </w:r>
      <w:r w:rsidR="0065158C" w:rsidRPr="009535B2">
        <w:rPr>
          <w:rFonts w:ascii="Times New Roman" w:hAnsi="Times New Roman"/>
          <w:b w:val="0"/>
          <w:sz w:val="28"/>
          <w:szCs w:val="28"/>
          <w:lang w:val="lv-LV"/>
        </w:rPr>
        <w:t>)</w:t>
      </w:r>
    </w:p>
    <w:p w:rsidR="0065158C" w:rsidRPr="0065158C" w:rsidRDefault="0065158C" w:rsidP="006515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703A65" w:rsidRDefault="00703A65" w:rsidP="009535B2">
      <w:pPr>
        <w:pStyle w:val="Title"/>
        <w:spacing w:after="0" w:line="240" w:lineRule="auto"/>
        <w:ind w:firstLine="720"/>
        <w:jc w:val="both"/>
        <w:rPr>
          <w:rFonts w:ascii="Times New Roman" w:hAnsi="Times New Roman"/>
          <w:b w:val="0"/>
          <w:sz w:val="28"/>
          <w:szCs w:val="28"/>
          <w:lang w:val="lv-LV"/>
        </w:rPr>
      </w:pPr>
    </w:p>
    <w:p w:rsidR="00703A65" w:rsidRDefault="00703A65" w:rsidP="009535B2">
      <w:pPr>
        <w:pStyle w:val="Title"/>
        <w:spacing w:after="0" w:line="240" w:lineRule="auto"/>
        <w:ind w:firstLine="720"/>
        <w:jc w:val="both"/>
        <w:rPr>
          <w:rFonts w:ascii="Times New Roman" w:hAnsi="Times New Roman"/>
          <w:b w:val="0"/>
          <w:sz w:val="28"/>
          <w:szCs w:val="28"/>
          <w:lang w:val="lv-LV"/>
        </w:rPr>
      </w:pPr>
    </w:p>
    <w:p w:rsidR="0065158C" w:rsidRPr="009535B2" w:rsidRDefault="0065158C" w:rsidP="009535B2">
      <w:pPr>
        <w:pStyle w:val="Title"/>
        <w:spacing w:after="0" w:line="240" w:lineRule="auto"/>
        <w:ind w:firstLine="720"/>
        <w:jc w:val="both"/>
        <w:rPr>
          <w:rFonts w:ascii="Times New Roman" w:hAnsi="Times New Roman"/>
          <w:b w:val="0"/>
          <w:sz w:val="28"/>
          <w:szCs w:val="28"/>
          <w:lang w:val="lv-LV"/>
        </w:rPr>
      </w:pPr>
      <w:r w:rsidRPr="009535B2">
        <w:rPr>
          <w:rFonts w:ascii="Times New Roman" w:hAnsi="Times New Roman"/>
          <w:b w:val="0"/>
          <w:sz w:val="28"/>
          <w:szCs w:val="28"/>
          <w:lang w:val="lv-LV"/>
        </w:rPr>
        <w:t xml:space="preserve">Iekšlietu ministrija ir izvērtējusi </w:t>
      </w:r>
      <w:r w:rsidR="009535B2">
        <w:rPr>
          <w:rFonts w:ascii="Times New Roman" w:hAnsi="Times New Roman"/>
          <w:b w:val="0"/>
          <w:sz w:val="28"/>
          <w:szCs w:val="28"/>
          <w:lang w:val="lv-LV"/>
        </w:rPr>
        <w:t>Satiksmes</w:t>
      </w:r>
      <w:r w:rsidRPr="009535B2">
        <w:rPr>
          <w:rFonts w:ascii="Times New Roman" w:hAnsi="Times New Roman"/>
          <w:b w:val="0"/>
          <w:sz w:val="28"/>
          <w:szCs w:val="28"/>
          <w:lang w:val="lv-LV"/>
        </w:rPr>
        <w:t xml:space="preserve"> ministrijas izstrādāto </w:t>
      </w:r>
      <w:r w:rsidR="00703A65">
        <w:rPr>
          <w:rFonts w:ascii="Times New Roman" w:hAnsi="Times New Roman" w:cs="Times New Roman"/>
          <w:b w:val="0"/>
          <w:sz w:val="28"/>
          <w:szCs w:val="28"/>
          <w:lang w:val="lv-LV"/>
        </w:rPr>
        <w:t>k</w:t>
      </w:r>
      <w:r w:rsidR="009535B2" w:rsidRPr="009535B2">
        <w:rPr>
          <w:rFonts w:ascii="Times New Roman" w:hAnsi="Times New Roman" w:cs="Times New Roman"/>
          <w:b w:val="0"/>
          <w:sz w:val="28"/>
          <w:szCs w:val="28"/>
          <w:lang w:val="lv-LV"/>
        </w:rPr>
        <w:t>onceptuāl</w:t>
      </w:r>
      <w:r w:rsidR="00703A65">
        <w:rPr>
          <w:rFonts w:ascii="Times New Roman" w:hAnsi="Times New Roman" w:cs="Times New Roman"/>
          <w:b w:val="0"/>
          <w:sz w:val="28"/>
          <w:szCs w:val="28"/>
          <w:lang w:val="lv-LV"/>
        </w:rPr>
        <w:t>o</w:t>
      </w:r>
      <w:r w:rsidR="009535B2" w:rsidRPr="009535B2">
        <w:rPr>
          <w:rFonts w:ascii="Times New Roman" w:hAnsi="Times New Roman" w:cs="Times New Roman"/>
          <w:b w:val="0"/>
          <w:sz w:val="28"/>
          <w:szCs w:val="28"/>
          <w:lang w:val="lv-LV"/>
        </w:rPr>
        <w:t xml:space="preserve"> ziņojum</w:t>
      </w:r>
      <w:r w:rsidR="00703A65">
        <w:rPr>
          <w:rFonts w:ascii="Times New Roman" w:hAnsi="Times New Roman" w:cs="Times New Roman"/>
          <w:b w:val="0"/>
          <w:sz w:val="28"/>
          <w:szCs w:val="28"/>
          <w:lang w:val="lv-LV"/>
        </w:rPr>
        <w:t>u</w:t>
      </w:r>
      <w:r w:rsidR="009535B2" w:rsidRPr="009535B2">
        <w:rPr>
          <w:rFonts w:ascii="Times New Roman" w:hAnsi="Times New Roman" w:cs="Times New Roman"/>
          <w:b w:val="0"/>
          <w:sz w:val="28"/>
          <w:szCs w:val="28"/>
          <w:lang w:val="lv-LV"/>
        </w:rPr>
        <w:t xml:space="preserve"> par elektroniskā kravas starptautiskā autopārvadājumu līguma (e-CMR pavadzīmes) ieviešanas nepieciešamību Latvijā </w:t>
      </w:r>
      <w:r w:rsidRPr="009535B2">
        <w:rPr>
          <w:rFonts w:ascii="Times New Roman" w:hAnsi="Times New Roman"/>
          <w:b w:val="0"/>
          <w:sz w:val="28"/>
          <w:szCs w:val="28"/>
          <w:lang w:val="lv-LV"/>
        </w:rPr>
        <w:t xml:space="preserve">un </w:t>
      </w:r>
      <w:r w:rsidR="00703A65">
        <w:rPr>
          <w:rFonts w:ascii="Times New Roman" w:hAnsi="Times New Roman"/>
          <w:b w:val="0"/>
          <w:sz w:val="28"/>
          <w:szCs w:val="28"/>
          <w:lang w:val="lv-LV"/>
        </w:rPr>
        <w:t xml:space="preserve">tam pievienoto Ministru kabineta rīkojuma projektu, un </w:t>
      </w:r>
      <w:r w:rsidRPr="009535B2">
        <w:rPr>
          <w:rFonts w:ascii="Times New Roman" w:hAnsi="Times New Roman"/>
          <w:b w:val="0"/>
          <w:sz w:val="28"/>
          <w:szCs w:val="28"/>
          <w:lang w:val="lv-LV"/>
        </w:rPr>
        <w:t>atbalsta to tālāko virzību</w:t>
      </w:r>
      <w:r w:rsidR="009535B2" w:rsidRPr="009535B2">
        <w:rPr>
          <w:rFonts w:ascii="Times New Roman" w:hAnsi="Times New Roman"/>
          <w:b w:val="0"/>
          <w:sz w:val="28"/>
          <w:szCs w:val="28"/>
          <w:lang w:val="lv-LV"/>
        </w:rPr>
        <w:t xml:space="preserve"> bez iebildumiem</w:t>
      </w:r>
      <w:r w:rsidRPr="009535B2">
        <w:rPr>
          <w:rFonts w:ascii="Times New Roman" w:hAnsi="Times New Roman"/>
          <w:b w:val="0"/>
          <w:sz w:val="28"/>
          <w:szCs w:val="28"/>
          <w:lang w:val="lv-LV"/>
        </w:rPr>
        <w:t>.</w:t>
      </w:r>
    </w:p>
    <w:p w:rsidR="0065158C" w:rsidRPr="0065158C" w:rsidRDefault="009535B2" w:rsidP="009535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ab/>
        <w:t>Vienlaikus izsakām priekšlikumu konceptuālā ziņojuma 4.</w:t>
      </w:r>
      <w:r w:rsidR="00703A65">
        <w:rPr>
          <w:rFonts w:ascii="Times New Roman" w:eastAsia="Times New Roman" w:hAnsi="Times New Roman"/>
          <w:sz w:val="28"/>
          <w:szCs w:val="28"/>
          <w:lang w:val="lv-LV"/>
        </w:rPr>
        <w:t> </w:t>
      </w:r>
      <w:r>
        <w:rPr>
          <w:rFonts w:ascii="Times New Roman" w:eastAsia="Times New Roman" w:hAnsi="Times New Roman"/>
          <w:sz w:val="28"/>
          <w:szCs w:val="28"/>
          <w:lang w:val="lv-LV"/>
        </w:rPr>
        <w:t>lappus</w:t>
      </w:r>
      <w:r w:rsidR="00703A65">
        <w:rPr>
          <w:rFonts w:ascii="Times New Roman" w:eastAsia="Times New Roman" w:hAnsi="Times New Roman"/>
          <w:sz w:val="28"/>
          <w:szCs w:val="28"/>
          <w:lang w:val="lv-LV"/>
        </w:rPr>
        <w:t>es</w:t>
      </w:r>
      <w:r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703A65">
        <w:rPr>
          <w:rFonts w:ascii="Times New Roman" w:eastAsia="Times New Roman" w:hAnsi="Times New Roman"/>
          <w:sz w:val="28"/>
          <w:szCs w:val="28"/>
          <w:lang w:val="lv-LV"/>
        </w:rPr>
        <w:t xml:space="preserve">pirmajā rindkopā </w:t>
      </w:r>
      <w:r>
        <w:rPr>
          <w:rFonts w:ascii="Times New Roman" w:eastAsia="Times New Roman" w:hAnsi="Times New Roman"/>
          <w:sz w:val="28"/>
          <w:szCs w:val="28"/>
          <w:lang w:val="lv-LV"/>
        </w:rPr>
        <w:t>aizstāt vārdus “ceļu policijai” ar vārdiem “Valsts policijas amatpersonām un darbiniekiem”</w:t>
      </w:r>
      <w:r w:rsidR="00703A65">
        <w:rPr>
          <w:rFonts w:ascii="Times New Roman" w:eastAsia="Times New Roman" w:hAnsi="Times New Roman"/>
          <w:sz w:val="28"/>
          <w:szCs w:val="28"/>
          <w:lang w:val="lv-LV"/>
        </w:rPr>
        <w:t>.</w:t>
      </w:r>
    </w:p>
    <w:p w:rsidR="0065158C" w:rsidRDefault="0065158C" w:rsidP="0065158C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703A65" w:rsidRPr="0065158C" w:rsidRDefault="00703A65" w:rsidP="0065158C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CC0A79" w:rsidRPr="0065158C" w:rsidRDefault="004874B8" w:rsidP="003E30D4">
      <w:pPr>
        <w:spacing w:after="0" w:line="240" w:lineRule="auto"/>
        <w:rPr>
          <w:rFonts w:ascii="Times New Roman" w:hAnsi="Times New Roman"/>
          <w:sz w:val="32"/>
          <w:szCs w:val="28"/>
          <w:lang w:val="lv-LV"/>
        </w:rPr>
      </w:pPr>
      <w:r w:rsidRPr="0065158C">
        <w:rPr>
          <w:rFonts w:ascii="Times New Roman" w:hAnsi="Times New Roman"/>
          <w:sz w:val="28"/>
          <w:szCs w:val="26"/>
          <w:lang w:val="lv-LV"/>
        </w:rPr>
        <w:t>Valsts sekretār</w:t>
      </w:r>
      <w:r w:rsidR="00F7628C" w:rsidRPr="0065158C">
        <w:rPr>
          <w:rFonts w:ascii="Times New Roman" w:hAnsi="Times New Roman"/>
          <w:sz w:val="28"/>
          <w:szCs w:val="26"/>
          <w:lang w:val="lv-LV"/>
        </w:rPr>
        <w:t>s</w:t>
      </w:r>
      <w:r w:rsidR="00260B45" w:rsidRPr="0065158C">
        <w:rPr>
          <w:rFonts w:ascii="Times New Roman" w:hAnsi="Times New Roman"/>
          <w:sz w:val="28"/>
          <w:szCs w:val="26"/>
          <w:lang w:val="lv-LV"/>
        </w:rPr>
        <w:tab/>
      </w:r>
      <w:r w:rsidR="00F7628C" w:rsidRPr="0065158C">
        <w:rPr>
          <w:rFonts w:ascii="Times New Roman" w:hAnsi="Times New Roman"/>
          <w:sz w:val="28"/>
          <w:szCs w:val="26"/>
          <w:lang w:val="lv-LV"/>
        </w:rPr>
        <w:tab/>
      </w:r>
      <w:r w:rsidR="00F7628C" w:rsidRPr="0065158C">
        <w:rPr>
          <w:rFonts w:ascii="Times New Roman" w:hAnsi="Times New Roman"/>
          <w:sz w:val="28"/>
          <w:szCs w:val="26"/>
          <w:lang w:val="lv-LV"/>
        </w:rPr>
        <w:tab/>
      </w:r>
      <w:r w:rsidR="00F7628C" w:rsidRPr="0065158C">
        <w:rPr>
          <w:rFonts w:ascii="Times New Roman" w:hAnsi="Times New Roman"/>
          <w:sz w:val="28"/>
          <w:szCs w:val="26"/>
          <w:lang w:val="lv-LV"/>
        </w:rPr>
        <w:tab/>
      </w:r>
      <w:r w:rsidR="00F7628C" w:rsidRPr="0065158C">
        <w:rPr>
          <w:rFonts w:ascii="Times New Roman" w:hAnsi="Times New Roman"/>
          <w:sz w:val="28"/>
          <w:szCs w:val="26"/>
          <w:lang w:val="lv-LV"/>
        </w:rPr>
        <w:tab/>
      </w:r>
      <w:r w:rsidR="00F7628C" w:rsidRPr="0065158C">
        <w:rPr>
          <w:rFonts w:ascii="Times New Roman" w:hAnsi="Times New Roman"/>
          <w:sz w:val="28"/>
          <w:szCs w:val="26"/>
          <w:lang w:val="lv-LV"/>
        </w:rPr>
        <w:tab/>
      </w:r>
      <w:r w:rsidR="00F7628C" w:rsidRPr="0065158C">
        <w:rPr>
          <w:rFonts w:ascii="Times New Roman" w:hAnsi="Times New Roman"/>
          <w:sz w:val="28"/>
          <w:szCs w:val="26"/>
          <w:lang w:val="lv-LV"/>
        </w:rPr>
        <w:tab/>
      </w:r>
      <w:r w:rsidR="00F7628C" w:rsidRPr="0065158C">
        <w:rPr>
          <w:rFonts w:ascii="Times New Roman" w:hAnsi="Times New Roman"/>
          <w:sz w:val="28"/>
          <w:szCs w:val="26"/>
          <w:lang w:val="lv-LV"/>
        </w:rPr>
        <w:tab/>
        <w:t>D.</w:t>
      </w:r>
      <w:r w:rsidR="003169EF">
        <w:rPr>
          <w:rFonts w:ascii="Times New Roman" w:hAnsi="Times New Roman"/>
          <w:sz w:val="28"/>
          <w:szCs w:val="26"/>
          <w:lang w:val="lv-LV"/>
        </w:rPr>
        <w:t> </w:t>
      </w:r>
      <w:r w:rsidR="00F7628C" w:rsidRPr="0065158C">
        <w:rPr>
          <w:rFonts w:ascii="Times New Roman" w:hAnsi="Times New Roman"/>
          <w:sz w:val="28"/>
          <w:szCs w:val="26"/>
          <w:lang w:val="lv-LV"/>
        </w:rPr>
        <w:t>Trofimovs</w:t>
      </w:r>
      <w:r w:rsidR="00260B45" w:rsidRPr="0065158C">
        <w:rPr>
          <w:rFonts w:ascii="Times New Roman" w:hAnsi="Times New Roman"/>
          <w:sz w:val="28"/>
          <w:szCs w:val="26"/>
          <w:lang w:val="lv-LV"/>
        </w:rPr>
        <w:tab/>
      </w:r>
      <w:r w:rsidR="00260B45" w:rsidRPr="0065158C">
        <w:rPr>
          <w:rFonts w:ascii="Times New Roman" w:hAnsi="Times New Roman"/>
          <w:sz w:val="28"/>
          <w:szCs w:val="26"/>
          <w:lang w:val="lv-LV"/>
        </w:rPr>
        <w:tab/>
      </w:r>
      <w:r w:rsidR="00A3750C" w:rsidRPr="0065158C">
        <w:rPr>
          <w:rFonts w:ascii="Times New Roman" w:hAnsi="Times New Roman"/>
          <w:sz w:val="28"/>
          <w:szCs w:val="26"/>
          <w:lang w:val="lv-LV"/>
        </w:rPr>
        <w:tab/>
      </w:r>
      <w:r w:rsidR="0013315C" w:rsidRPr="0065158C">
        <w:rPr>
          <w:rFonts w:ascii="Times New Roman" w:hAnsi="Times New Roman"/>
          <w:sz w:val="28"/>
          <w:szCs w:val="26"/>
          <w:lang w:val="lv-LV"/>
        </w:rPr>
        <w:tab/>
      </w:r>
      <w:r w:rsidR="00B60294" w:rsidRPr="0065158C">
        <w:rPr>
          <w:rFonts w:ascii="Times New Roman" w:hAnsi="Times New Roman"/>
          <w:sz w:val="28"/>
          <w:szCs w:val="26"/>
          <w:lang w:val="lv-LV"/>
        </w:rPr>
        <w:tab/>
      </w:r>
      <w:r w:rsidR="0013315C" w:rsidRPr="0065158C">
        <w:rPr>
          <w:rFonts w:ascii="Times New Roman" w:hAnsi="Times New Roman"/>
          <w:sz w:val="28"/>
          <w:szCs w:val="26"/>
          <w:lang w:val="lv-LV"/>
        </w:rPr>
        <w:tab/>
      </w:r>
      <w:r w:rsidR="00355C9A" w:rsidRPr="0065158C">
        <w:rPr>
          <w:rFonts w:ascii="Times New Roman" w:hAnsi="Times New Roman"/>
          <w:sz w:val="28"/>
          <w:szCs w:val="26"/>
          <w:lang w:val="lv-LV"/>
        </w:rPr>
        <w:tab/>
      </w:r>
    </w:p>
    <w:p w:rsidR="00F444A9" w:rsidRPr="0065158C" w:rsidRDefault="00A80E53" w:rsidP="00291737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val="lv-LV"/>
        </w:rPr>
      </w:pPr>
      <w:r w:rsidRPr="0065158C">
        <w:rPr>
          <w:rFonts w:ascii="Times New Roman" w:hAnsi="Times New Roman"/>
          <w:sz w:val="28"/>
          <w:szCs w:val="20"/>
          <w:lang w:val="lv-LV"/>
        </w:rPr>
        <w:t>DOKUMENTS IR PARAKSTĪTS AR DROŠU ELEKTRONISKO PARAKSTU UN SATUR LAIKA ZĪMOGU</w:t>
      </w:r>
    </w:p>
    <w:p w:rsidR="00A80E53" w:rsidRPr="0065158C" w:rsidRDefault="00A80E53" w:rsidP="00A80E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F32CF1" w:rsidRPr="0065158C" w:rsidRDefault="00F32CF1" w:rsidP="00A80E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F32CF1" w:rsidRPr="0065158C" w:rsidRDefault="00F32CF1" w:rsidP="00A80E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FB5063" w:rsidRPr="0065158C" w:rsidRDefault="00FB5063" w:rsidP="00A80E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FB5063" w:rsidRPr="0065158C" w:rsidRDefault="00FB5063" w:rsidP="00A80E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354806" w:rsidRPr="0065158C" w:rsidRDefault="00354806" w:rsidP="00A80E5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65158C">
        <w:rPr>
          <w:rFonts w:ascii="Times New Roman" w:hAnsi="Times New Roman"/>
          <w:sz w:val="20"/>
          <w:szCs w:val="20"/>
          <w:lang w:val="lv-LV"/>
        </w:rPr>
        <w:t>Zaķis 67219587</w:t>
      </w:r>
    </w:p>
    <w:p w:rsidR="000F79D3" w:rsidRPr="0065158C" w:rsidRDefault="0065158C" w:rsidP="00912428">
      <w:pPr>
        <w:spacing w:after="12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65158C">
        <w:rPr>
          <w:rFonts w:ascii="Times New Roman" w:hAnsi="Times New Roman"/>
          <w:sz w:val="20"/>
          <w:szCs w:val="20"/>
          <w:lang w:val="lv-LV"/>
        </w:rPr>
        <w:t>imants.zakis@iem.gov.lv</w:t>
      </w:r>
    </w:p>
    <w:sectPr w:rsidR="000F79D3" w:rsidRPr="0065158C" w:rsidSect="007C730A">
      <w:headerReference w:type="default" r:id="rId7"/>
      <w:footerReference w:type="default" r:id="rId8"/>
      <w:headerReference w:type="first" r:id="rId9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D52" w:rsidRDefault="00AE4D52">
      <w:pPr>
        <w:spacing w:after="0" w:line="240" w:lineRule="auto"/>
      </w:pPr>
      <w:r>
        <w:separator/>
      </w:r>
    </w:p>
  </w:endnote>
  <w:endnote w:type="continuationSeparator" w:id="0">
    <w:p w:rsidR="00AE4D52" w:rsidRDefault="00AE4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679" w:rsidRPr="00114679" w:rsidRDefault="00114679">
    <w:pPr>
      <w:pStyle w:val="Footer"/>
      <w:rPr>
        <w:rFonts w:ascii="Times New Roman" w:hAnsi="Times New Roman"/>
        <w:sz w:val="24"/>
      </w:rPr>
    </w:pPr>
    <w:r w:rsidRPr="00114679">
      <w:rPr>
        <w:rFonts w:ascii="Times New Roman" w:hAnsi="Times New Roman"/>
        <w:sz w:val="24"/>
      </w:rPr>
      <w:fldChar w:fldCharType="begin"/>
    </w:r>
    <w:r w:rsidRPr="00114679">
      <w:rPr>
        <w:rFonts w:ascii="Times New Roman" w:hAnsi="Times New Roman"/>
        <w:sz w:val="24"/>
      </w:rPr>
      <w:instrText xml:space="preserve"> FILENAME   \* MERGEFORMAT </w:instrText>
    </w:r>
    <w:r w:rsidRPr="00114679">
      <w:rPr>
        <w:rFonts w:ascii="Times New Roman" w:hAnsi="Times New Roman"/>
        <w:sz w:val="24"/>
      </w:rPr>
      <w:fldChar w:fldCharType="separate"/>
    </w:r>
    <w:r w:rsidRPr="00114679">
      <w:rPr>
        <w:rFonts w:ascii="Times New Roman" w:hAnsi="Times New Roman"/>
        <w:noProof/>
        <w:sz w:val="24"/>
      </w:rPr>
      <w:t>IEMAtz_100720_VSS-509</w:t>
    </w:r>
    <w:r w:rsidRPr="00114679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D52" w:rsidRDefault="00AE4D52">
      <w:pPr>
        <w:spacing w:after="0" w:line="240" w:lineRule="auto"/>
      </w:pPr>
      <w:r>
        <w:separator/>
      </w:r>
    </w:p>
  </w:footnote>
  <w:footnote w:type="continuationSeparator" w:id="0">
    <w:p w:rsidR="00AE4D52" w:rsidRDefault="00AE4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703892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C730A" w:rsidRPr="0065158C" w:rsidRDefault="00173699">
        <w:pPr>
          <w:pStyle w:val="Header"/>
          <w:jc w:val="center"/>
          <w:rPr>
            <w:rFonts w:ascii="Times New Roman" w:hAnsi="Times New Roman"/>
            <w:sz w:val="24"/>
          </w:rPr>
        </w:pPr>
        <w:r w:rsidRPr="0065158C">
          <w:rPr>
            <w:rFonts w:ascii="Times New Roman" w:hAnsi="Times New Roman"/>
            <w:sz w:val="24"/>
          </w:rPr>
          <w:fldChar w:fldCharType="begin"/>
        </w:r>
        <w:r w:rsidR="007C730A" w:rsidRPr="0065158C">
          <w:rPr>
            <w:rFonts w:ascii="Times New Roman" w:hAnsi="Times New Roman"/>
            <w:sz w:val="24"/>
          </w:rPr>
          <w:instrText xml:space="preserve"> PAGE   \* MERGEFORMAT </w:instrText>
        </w:r>
        <w:r w:rsidRPr="0065158C">
          <w:rPr>
            <w:rFonts w:ascii="Times New Roman" w:hAnsi="Times New Roman"/>
            <w:sz w:val="24"/>
          </w:rPr>
          <w:fldChar w:fldCharType="separate"/>
        </w:r>
        <w:r w:rsidR="009535B2">
          <w:rPr>
            <w:rFonts w:ascii="Times New Roman" w:hAnsi="Times New Roman"/>
            <w:noProof/>
            <w:sz w:val="24"/>
          </w:rPr>
          <w:t>2</w:t>
        </w:r>
        <w:r w:rsidRPr="0065158C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C730A" w:rsidRDefault="007C730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Pr="00815277" w:rsidRDefault="000B0F82" w:rsidP="0088699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77735923" wp14:editId="1F2F848F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A5B41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B7C9B4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8699D" w:rsidRDefault="0088699D" w:rsidP="007C730A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Čiekurkalna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1.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līnija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 k-2,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LV-1026;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67219263;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67829686;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DB76A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kanceleja@iem.gov.lv;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www.iem.gov.lv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3B7C9B4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" filled="f" stroked="f">
              <v:path arrowok="t"/>
              <v:textbox inset="0,0,0,0">
                <w:txbxContent>
                  <w:p w:rsidR="0088699D" w:rsidRDefault="0088699D" w:rsidP="007C730A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Čiekurkalna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1.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līnija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 k-2,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LV-1026;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67219263;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67829686;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DB76A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kanceleja@iem.gov.lv;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www.iem.gov.lv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5B41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44479E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1A69E5C7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88699D" w:rsidRDefault="008869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F31075"/>
    <w:multiLevelType w:val="multilevel"/>
    <w:tmpl w:val="CDAAAE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0B4C24A1"/>
    <w:multiLevelType w:val="hybridMultilevel"/>
    <w:tmpl w:val="C590BDB2"/>
    <w:lvl w:ilvl="0" w:tplc="8822154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B711FD5"/>
    <w:multiLevelType w:val="multilevel"/>
    <w:tmpl w:val="B88A3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0F8C1EAD"/>
    <w:multiLevelType w:val="hybridMultilevel"/>
    <w:tmpl w:val="27E4A1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E671CB"/>
    <w:multiLevelType w:val="hybridMultilevel"/>
    <w:tmpl w:val="98B49784"/>
    <w:lvl w:ilvl="0" w:tplc="DC0A146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CE1509"/>
    <w:multiLevelType w:val="hybridMultilevel"/>
    <w:tmpl w:val="1D5E1B7A"/>
    <w:lvl w:ilvl="0" w:tplc="9F10B60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3B352C"/>
    <w:multiLevelType w:val="hybridMultilevel"/>
    <w:tmpl w:val="3A84569C"/>
    <w:lvl w:ilvl="0" w:tplc="397A8C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6868D1"/>
    <w:multiLevelType w:val="hybridMultilevel"/>
    <w:tmpl w:val="3D427B8C"/>
    <w:lvl w:ilvl="0" w:tplc="F130810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796F9F"/>
    <w:multiLevelType w:val="hybridMultilevel"/>
    <w:tmpl w:val="A148D2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27509"/>
    <w:multiLevelType w:val="hybridMultilevel"/>
    <w:tmpl w:val="446442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F7347"/>
    <w:multiLevelType w:val="hybridMultilevel"/>
    <w:tmpl w:val="8A7C3A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D1E14"/>
    <w:multiLevelType w:val="hybridMultilevel"/>
    <w:tmpl w:val="FD80B6FE"/>
    <w:lvl w:ilvl="0" w:tplc="3CFC0902">
      <w:start w:val="1"/>
      <w:numFmt w:val="decimal"/>
      <w:lvlText w:val="%1."/>
      <w:lvlJc w:val="left"/>
      <w:pPr>
        <w:ind w:left="360" w:firstLine="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21E16"/>
    <w:multiLevelType w:val="hybridMultilevel"/>
    <w:tmpl w:val="F190C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B5FFA"/>
    <w:multiLevelType w:val="multilevel"/>
    <w:tmpl w:val="E4784F12"/>
    <w:lvl w:ilvl="0">
      <w:start w:val="1"/>
      <w:numFmt w:val="decimal"/>
      <w:lvlText w:val="%1."/>
      <w:lvlJc w:val="left"/>
      <w:pPr>
        <w:ind w:left="26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5" w15:restartNumberingAfterBreak="0">
    <w:nsid w:val="5A04083C"/>
    <w:multiLevelType w:val="hybridMultilevel"/>
    <w:tmpl w:val="D400B4B6"/>
    <w:lvl w:ilvl="0" w:tplc="0106BD9E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76E54"/>
    <w:multiLevelType w:val="hybridMultilevel"/>
    <w:tmpl w:val="3AE48C30"/>
    <w:lvl w:ilvl="0" w:tplc="A2F4D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DA4AE0"/>
    <w:multiLevelType w:val="hybridMultilevel"/>
    <w:tmpl w:val="A6105A94"/>
    <w:lvl w:ilvl="0" w:tplc="F6E41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330623"/>
    <w:multiLevelType w:val="hybridMultilevel"/>
    <w:tmpl w:val="19CE76C0"/>
    <w:lvl w:ilvl="0" w:tplc="397A8C92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95E61"/>
    <w:multiLevelType w:val="hybridMultilevel"/>
    <w:tmpl w:val="D40423BE"/>
    <w:lvl w:ilvl="0" w:tplc="5610FA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A6160"/>
    <w:multiLevelType w:val="hybridMultilevel"/>
    <w:tmpl w:val="4D3EA676"/>
    <w:lvl w:ilvl="0" w:tplc="BE94D0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B6060"/>
    <w:multiLevelType w:val="hybridMultilevel"/>
    <w:tmpl w:val="4A9EE71E"/>
    <w:lvl w:ilvl="0" w:tplc="6E94B9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B147A"/>
    <w:multiLevelType w:val="hybridMultilevel"/>
    <w:tmpl w:val="01A2E4CC"/>
    <w:lvl w:ilvl="0" w:tplc="397A8C92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25"/>
  </w:num>
  <w:num w:numId="14">
    <w:abstractNumId w:val="14"/>
  </w:num>
  <w:num w:numId="15">
    <w:abstractNumId w:val="13"/>
  </w:num>
  <w:num w:numId="16">
    <w:abstractNumId w:val="19"/>
  </w:num>
  <w:num w:numId="17">
    <w:abstractNumId w:val="15"/>
  </w:num>
  <w:num w:numId="18">
    <w:abstractNumId w:val="16"/>
  </w:num>
  <w:num w:numId="19">
    <w:abstractNumId w:val="32"/>
  </w:num>
  <w:num w:numId="20">
    <w:abstractNumId w:val="28"/>
  </w:num>
  <w:num w:numId="21">
    <w:abstractNumId w:val="21"/>
  </w:num>
  <w:num w:numId="22">
    <w:abstractNumId w:val="17"/>
  </w:num>
  <w:num w:numId="23">
    <w:abstractNumId w:val="20"/>
  </w:num>
  <w:num w:numId="24">
    <w:abstractNumId w:val="22"/>
  </w:num>
  <w:num w:numId="25">
    <w:abstractNumId w:val="23"/>
  </w:num>
  <w:num w:numId="26">
    <w:abstractNumId w:val="12"/>
  </w:num>
  <w:num w:numId="27">
    <w:abstractNumId w:val="24"/>
  </w:num>
  <w:num w:numId="28">
    <w:abstractNumId w:val="18"/>
  </w:num>
  <w:num w:numId="29">
    <w:abstractNumId w:val="31"/>
  </w:num>
  <w:num w:numId="30">
    <w:abstractNumId w:val="11"/>
  </w:num>
  <w:num w:numId="31">
    <w:abstractNumId w:val="30"/>
  </w:num>
  <w:num w:numId="32">
    <w:abstractNumId w:val="27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F82"/>
    <w:rsid w:val="00006384"/>
    <w:rsid w:val="00006D41"/>
    <w:rsid w:val="00007E78"/>
    <w:rsid w:val="000138EC"/>
    <w:rsid w:val="000169CE"/>
    <w:rsid w:val="00030349"/>
    <w:rsid w:val="0003652D"/>
    <w:rsid w:val="000447F3"/>
    <w:rsid w:val="0005509F"/>
    <w:rsid w:val="00062E2D"/>
    <w:rsid w:val="00066D4D"/>
    <w:rsid w:val="00074148"/>
    <w:rsid w:val="00076C26"/>
    <w:rsid w:val="00085C7D"/>
    <w:rsid w:val="00093A90"/>
    <w:rsid w:val="000A751E"/>
    <w:rsid w:val="000B0F82"/>
    <w:rsid w:val="000C5B75"/>
    <w:rsid w:val="000C780F"/>
    <w:rsid w:val="000D5028"/>
    <w:rsid w:val="000D6546"/>
    <w:rsid w:val="000E7A45"/>
    <w:rsid w:val="000F38EC"/>
    <w:rsid w:val="000F79D3"/>
    <w:rsid w:val="001025F0"/>
    <w:rsid w:val="00114679"/>
    <w:rsid w:val="001170F6"/>
    <w:rsid w:val="00124173"/>
    <w:rsid w:val="00131D02"/>
    <w:rsid w:val="0013315C"/>
    <w:rsid w:val="0014228D"/>
    <w:rsid w:val="001466DE"/>
    <w:rsid w:val="0015263E"/>
    <w:rsid w:val="00173699"/>
    <w:rsid w:val="00190168"/>
    <w:rsid w:val="001928C1"/>
    <w:rsid w:val="001A4005"/>
    <w:rsid w:val="001A5B41"/>
    <w:rsid w:val="001B31C8"/>
    <w:rsid w:val="001B7A74"/>
    <w:rsid w:val="001C3D33"/>
    <w:rsid w:val="001D114F"/>
    <w:rsid w:val="001F4596"/>
    <w:rsid w:val="00210DDF"/>
    <w:rsid w:val="00223966"/>
    <w:rsid w:val="00225B66"/>
    <w:rsid w:val="00257865"/>
    <w:rsid w:val="00260B45"/>
    <w:rsid w:val="00266E8D"/>
    <w:rsid w:val="00275B9E"/>
    <w:rsid w:val="00283806"/>
    <w:rsid w:val="00291737"/>
    <w:rsid w:val="002A5E22"/>
    <w:rsid w:val="002B2BB2"/>
    <w:rsid w:val="002B3077"/>
    <w:rsid w:val="002C28D8"/>
    <w:rsid w:val="002D69C3"/>
    <w:rsid w:val="002E00D9"/>
    <w:rsid w:val="002E1474"/>
    <w:rsid w:val="002E4817"/>
    <w:rsid w:val="002E7272"/>
    <w:rsid w:val="002E7B95"/>
    <w:rsid w:val="002F5999"/>
    <w:rsid w:val="00310AA9"/>
    <w:rsid w:val="003163E7"/>
    <w:rsid w:val="003169EF"/>
    <w:rsid w:val="00326BB4"/>
    <w:rsid w:val="00332C67"/>
    <w:rsid w:val="00335032"/>
    <w:rsid w:val="0033561C"/>
    <w:rsid w:val="00335B54"/>
    <w:rsid w:val="00352480"/>
    <w:rsid w:val="00354806"/>
    <w:rsid w:val="00355769"/>
    <w:rsid w:val="00355C9A"/>
    <w:rsid w:val="00361772"/>
    <w:rsid w:val="00366197"/>
    <w:rsid w:val="00373D36"/>
    <w:rsid w:val="00384672"/>
    <w:rsid w:val="003912C9"/>
    <w:rsid w:val="00396C95"/>
    <w:rsid w:val="003A5C90"/>
    <w:rsid w:val="003B00A0"/>
    <w:rsid w:val="003E2F3A"/>
    <w:rsid w:val="003E30D4"/>
    <w:rsid w:val="00411422"/>
    <w:rsid w:val="00462DCA"/>
    <w:rsid w:val="004634C7"/>
    <w:rsid w:val="00465B81"/>
    <w:rsid w:val="00467A79"/>
    <w:rsid w:val="00473257"/>
    <w:rsid w:val="00480B78"/>
    <w:rsid w:val="004874B8"/>
    <w:rsid w:val="00493308"/>
    <w:rsid w:val="004A40D9"/>
    <w:rsid w:val="004B521C"/>
    <w:rsid w:val="004D283C"/>
    <w:rsid w:val="004D3A7A"/>
    <w:rsid w:val="005346B7"/>
    <w:rsid w:val="00534B43"/>
    <w:rsid w:val="00535564"/>
    <w:rsid w:val="0053686C"/>
    <w:rsid w:val="00536A09"/>
    <w:rsid w:val="00547071"/>
    <w:rsid w:val="00563A95"/>
    <w:rsid w:val="0056449B"/>
    <w:rsid w:val="005774E6"/>
    <w:rsid w:val="00577C4C"/>
    <w:rsid w:val="00580940"/>
    <w:rsid w:val="00582486"/>
    <w:rsid w:val="0058771A"/>
    <w:rsid w:val="005912BD"/>
    <w:rsid w:val="005966D7"/>
    <w:rsid w:val="005A1BCB"/>
    <w:rsid w:val="005C402B"/>
    <w:rsid w:val="005D3EF3"/>
    <w:rsid w:val="005E2303"/>
    <w:rsid w:val="005E2AF7"/>
    <w:rsid w:val="005F3BF6"/>
    <w:rsid w:val="005F7571"/>
    <w:rsid w:val="0060549C"/>
    <w:rsid w:val="00610A96"/>
    <w:rsid w:val="00610E04"/>
    <w:rsid w:val="00620CE8"/>
    <w:rsid w:val="00622DCC"/>
    <w:rsid w:val="0062306A"/>
    <w:rsid w:val="00625B1C"/>
    <w:rsid w:val="00625B45"/>
    <w:rsid w:val="00633797"/>
    <w:rsid w:val="00633892"/>
    <w:rsid w:val="0063781F"/>
    <w:rsid w:val="00643749"/>
    <w:rsid w:val="0065158C"/>
    <w:rsid w:val="00663C3A"/>
    <w:rsid w:val="00670F8A"/>
    <w:rsid w:val="006803AC"/>
    <w:rsid w:val="006804EB"/>
    <w:rsid w:val="00683E97"/>
    <w:rsid w:val="006B0801"/>
    <w:rsid w:val="006B741C"/>
    <w:rsid w:val="006C1639"/>
    <w:rsid w:val="006C25E1"/>
    <w:rsid w:val="006D4414"/>
    <w:rsid w:val="006D7CB6"/>
    <w:rsid w:val="006F610C"/>
    <w:rsid w:val="00703A65"/>
    <w:rsid w:val="00706BC8"/>
    <w:rsid w:val="00716190"/>
    <w:rsid w:val="00734139"/>
    <w:rsid w:val="00740C51"/>
    <w:rsid w:val="00741252"/>
    <w:rsid w:val="0075064E"/>
    <w:rsid w:val="0075333F"/>
    <w:rsid w:val="00757542"/>
    <w:rsid w:val="007704BD"/>
    <w:rsid w:val="00780DD3"/>
    <w:rsid w:val="00797163"/>
    <w:rsid w:val="007A01CC"/>
    <w:rsid w:val="007B3BA5"/>
    <w:rsid w:val="007B48EC"/>
    <w:rsid w:val="007B6347"/>
    <w:rsid w:val="007C730A"/>
    <w:rsid w:val="007D4EFA"/>
    <w:rsid w:val="007E0EED"/>
    <w:rsid w:val="007E4D1F"/>
    <w:rsid w:val="00815277"/>
    <w:rsid w:val="00821991"/>
    <w:rsid w:val="00844A84"/>
    <w:rsid w:val="00846E64"/>
    <w:rsid w:val="008611BB"/>
    <w:rsid w:val="008614D9"/>
    <w:rsid w:val="0086461D"/>
    <w:rsid w:val="00875747"/>
    <w:rsid w:val="00876177"/>
    <w:rsid w:val="00876C21"/>
    <w:rsid w:val="0088699D"/>
    <w:rsid w:val="00892FA2"/>
    <w:rsid w:val="00895C9A"/>
    <w:rsid w:val="008A17FB"/>
    <w:rsid w:val="008A3610"/>
    <w:rsid w:val="008B66FB"/>
    <w:rsid w:val="008C4AC0"/>
    <w:rsid w:val="008D037B"/>
    <w:rsid w:val="00912428"/>
    <w:rsid w:val="009134C3"/>
    <w:rsid w:val="009438E8"/>
    <w:rsid w:val="00946993"/>
    <w:rsid w:val="00952DBD"/>
    <w:rsid w:val="009535B2"/>
    <w:rsid w:val="0095403B"/>
    <w:rsid w:val="00954D5A"/>
    <w:rsid w:val="009616CB"/>
    <w:rsid w:val="00961D63"/>
    <w:rsid w:val="009648F9"/>
    <w:rsid w:val="009725EC"/>
    <w:rsid w:val="00997418"/>
    <w:rsid w:val="009A2986"/>
    <w:rsid w:val="009A51EC"/>
    <w:rsid w:val="009C47CE"/>
    <w:rsid w:val="009D3DFE"/>
    <w:rsid w:val="009E0DE8"/>
    <w:rsid w:val="009E181E"/>
    <w:rsid w:val="009F475F"/>
    <w:rsid w:val="00A01BD0"/>
    <w:rsid w:val="00A14E7D"/>
    <w:rsid w:val="00A22310"/>
    <w:rsid w:val="00A25B1D"/>
    <w:rsid w:val="00A26FA5"/>
    <w:rsid w:val="00A27A9F"/>
    <w:rsid w:val="00A3750C"/>
    <w:rsid w:val="00A418C5"/>
    <w:rsid w:val="00A52426"/>
    <w:rsid w:val="00A66839"/>
    <w:rsid w:val="00A67208"/>
    <w:rsid w:val="00A759F1"/>
    <w:rsid w:val="00A80E53"/>
    <w:rsid w:val="00A831D0"/>
    <w:rsid w:val="00A83700"/>
    <w:rsid w:val="00A92B13"/>
    <w:rsid w:val="00A96449"/>
    <w:rsid w:val="00AA0072"/>
    <w:rsid w:val="00AA4A99"/>
    <w:rsid w:val="00AB3D45"/>
    <w:rsid w:val="00AB4DED"/>
    <w:rsid w:val="00AB6C27"/>
    <w:rsid w:val="00AC576A"/>
    <w:rsid w:val="00AD1EFD"/>
    <w:rsid w:val="00AD3DC5"/>
    <w:rsid w:val="00AD474F"/>
    <w:rsid w:val="00AD706A"/>
    <w:rsid w:val="00AE0592"/>
    <w:rsid w:val="00AE0FED"/>
    <w:rsid w:val="00AE4D52"/>
    <w:rsid w:val="00AF6934"/>
    <w:rsid w:val="00B054CC"/>
    <w:rsid w:val="00B305A1"/>
    <w:rsid w:val="00B50C0D"/>
    <w:rsid w:val="00B51566"/>
    <w:rsid w:val="00B57B4C"/>
    <w:rsid w:val="00B60294"/>
    <w:rsid w:val="00B63E27"/>
    <w:rsid w:val="00B65802"/>
    <w:rsid w:val="00B72D2C"/>
    <w:rsid w:val="00B81C68"/>
    <w:rsid w:val="00B974A7"/>
    <w:rsid w:val="00BB2B67"/>
    <w:rsid w:val="00BB4CB9"/>
    <w:rsid w:val="00BC0604"/>
    <w:rsid w:val="00BD02A0"/>
    <w:rsid w:val="00BD2202"/>
    <w:rsid w:val="00BF14A9"/>
    <w:rsid w:val="00BF39F1"/>
    <w:rsid w:val="00BF7E84"/>
    <w:rsid w:val="00C0229B"/>
    <w:rsid w:val="00C101E0"/>
    <w:rsid w:val="00C146EA"/>
    <w:rsid w:val="00C47F57"/>
    <w:rsid w:val="00C6366C"/>
    <w:rsid w:val="00C6501F"/>
    <w:rsid w:val="00C72328"/>
    <w:rsid w:val="00C80653"/>
    <w:rsid w:val="00C80A36"/>
    <w:rsid w:val="00C80A7D"/>
    <w:rsid w:val="00C95AFF"/>
    <w:rsid w:val="00C95BBC"/>
    <w:rsid w:val="00C97E09"/>
    <w:rsid w:val="00CA66BE"/>
    <w:rsid w:val="00CB398D"/>
    <w:rsid w:val="00CB5073"/>
    <w:rsid w:val="00CC0A79"/>
    <w:rsid w:val="00CE28DA"/>
    <w:rsid w:val="00CF70C5"/>
    <w:rsid w:val="00D10AFC"/>
    <w:rsid w:val="00D20D30"/>
    <w:rsid w:val="00D21021"/>
    <w:rsid w:val="00D21FA6"/>
    <w:rsid w:val="00D2537B"/>
    <w:rsid w:val="00D55B4B"/>
    <w:rsid w:val="00D663FB"/>
    <w:rsid w:val="00D7090C"/>
    <w:rsid w:val="00D73898"/>
    <w:rsid w:val="00DA426B"/>
    <w:rsid w:val="00DB76AE"/>
    <w:rsid w:val="00DC0DC0"/>
    <w:rsid w:val="00DC2F13"/>
    <w:rsid w:val="00DD2E4C"/>
    <w:rsid w:val="00DD61D6"/>
    <w:rsid w:val="00DE4153"/>
    <w:rsid w:val="00DE5C6F"/>
    <w:rsid w:val="00E07C98"/>
    <w:rsid w:val="00E11F91"/>
    <w:rsid w:val="00E31ACD"/>
    <w:rsid w:val="00E365CE"/>
    <w:rsid w:val="00E40409"/>
    <w:rsid w:val="00E43513"/>
    <w:rsid w:val="00E436D8"/>
    <w:rsid w:val="00E542C7"/>
    <w:rsid w:val="00E61F4E"/>
    <w:rsid w:val="00E771D6"/>
    <w:rsid w:val="00E8016D"/>
    <w:rsid w:val="00E86986"/>
    <w:rsid w:val="00E91EC3"/>
    <w:rsid w:val="00EA0A54"/>
    <w:rsid w:val="00EC0677"/>
    <w:rsid w:val="00ED5239"/>
    <w:rsid w:val="00ED5FEB"/>
    <w:rsid w:val="00EE0CF0"/>
    <w:rsid w:val="00EE1DAE"/>
    <w:rsid w:val="00EF2E60"/>
    <w:rsid w:val="00EF3368"/>
    <w:rsid w:val="00F0046A"/>
    <w:rsid w:val="00F1081F"/>
    <w:rsid w:val="00F108EB"/>
    <w:rsid w:val="00F32CF1"/>
    <w:rsid w:val="00F37FE9"/>
    <w:rsid w:val="00F444A9"/>
    <w:rsid w:val="00F503EF"/>
    <w:rsid w:val="00F60586"/>
    <w:rsid w:val="00F7628C"/>
    <w:rsid w:val="00F769D6"/>
    <w:rsid w:val="00F76AB5"/>
    <w:rsid w:val="00F8211F"/>
    <w:rsid w:val="00FA40A6"/>
    <w:rsid w:val="00FB1550"/>
    <w:rsid w:val="00FB355E"/>
    <w:rsid w:val="00FB5063"/>
    <w:rsid w:val="00FC4D81"/>
    <w:rsid w:val="00FE66D1"/>
    <w:rsid w:val="00FF374F"/>
    <w:rsid w:val="00FF762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7F2E72-77A8-534E-9A70-8A14E945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EED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7C730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54806"/>
    <w:pPr>
      <w:widowControl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83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38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380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806"/>
    <w:rPr>
      <w:b/>
      <w:bCs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535B2"/>
    <w:pPr>
      <w:widowControl/>
      <w:spacing w:after="160" w:line="254" w:lineRule="auto"/>
      <w:jc w:val="center"/>
    </w:pPr>
    <w:rPr>
      <w:rFonts w:asciiTheme="minorHAnsi" w:eastAsiaTheme="minorHAnsi" w:hAnsiTheme="minorHAnsi" w:cstheme="minorBidi"/>
      <w:b/>
    </w:rPr>
  </w:style>
  <w:style w:type="character" w:customStyle="1" w:styleId="TitleChar">
    <w:name w:val="Title Char"/>
    <w:basedOn w:val="DefaultParagraphFont"/>
    <w:link w:val="Title"/>
    <w:uiPriority w:val="10"/>
    <w:rsid w:val="009535B2"/>
    <w:rPr>
      <w:rFonts w:asciiTheme="minorHAnsi" w:eastAsiaTheme="minorHAnsi" w:hAnsiTheme="minorHAnsi" w:cstheme="minorBidi"/>
      <w:b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3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MANTS~1.ZAK\AppData\Local\Temp\IeM%20vestule_2015_1-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 vestule_2015_1-1.dot</Template>
  <TotalTime>7</TotalTime>
  <Pages>1</Pages>
  <Words>557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Par Ministru kabineta rīkojuma projekta</dc:subject>
  <dc:creator>Imants Zaķis</dc:creator>
  <cp:keywords>Atzinums</cp:keywords>
  <dc:description>Iekšlietu ministrijas
Nozares politikas departamenta direktora vietnieks,
Politikas izstrādes nodaļas
vadītājs
67219587
imants.zakis@iem.gov.lv</dc:description>
  <cp:lastModifiedBy>Aiva Urbāne</cp:lastModifiedBy>
  <cp:revision>5</cp:revision>
  <cp:lastPrinted>2020-03-03T11:15:00Z</cp:lastPrinted>
  <dcterms:created xsi:type="dcterms:W3CDTF">2021-03-18T14:40:00Z</dcterms:created>
  <dcterms:modified xsi:type="dcterms:W3CDTF">2021-03-19T07:51:00Z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