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57412E" w:rsidR="00D96E3D" w:rsidP="00D96E3D" w:rsidRDefault="00D96E3D" w14:paraId="5546C6C1" w14:textId="77777777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4"/>
          <w:lang w:val="lv-LV"/>
        </w:rPr>
      </w:pPr>
      <w:r w:rsidRPr="0057412E">
        <w:rPr>
          <w:rFonts w:ascii="Times New Roman" w:hAnsi="Times New Roman"/>
          <w:sz w:val="24"/>
          <w:szCs w:val="24"/>
          <w:lang w:val="lv-LV"/>
        </w:rPr>
        <w:t>Mārupes novadā</w:t>
      </w:r>
    </w:p>
    <w:p w:rsidRPr="0057412E" w:rsidR="005A5A21" w:rsidP="00D96E3D" w:rsidRDefault="005A5A21" w14:paraId="1743C02B" w14:textId="77777777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:rsidRPr="0057412E" w:rsidR="004038BA" w:rsidP="004038BA" w:rsidRDefault="004038BA" w14:paraId="1D2FF43C" w14:textId="77777777">
      <w:pPr>
        <w:widowControl/>
        <w:spacing w:after="0" w:line="240" w:lineRule="auto"/>
        <w:jc w:val="center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57412E" w:rsidR="004038BA" w:rsidP="004038BA" w:rsidRDefault="004038BA" w14:paraId="53B967A1" w14:textId="77777777">
      <w:pPr>
        <w:widowControl/>
        <w:tabs>
          <w:tab w:val="center" w:pos="993"/>
        </w:tabs>
        <w:spacing w:after="0" w:line="480" w:lineRule="auto"/>
        <w:rPr>
          <w:rFonts w:ascii="Times New Roman" w:hAnsi="Times New Roman" w:eastAsia="Times New Roman"/>
          <w:sz w:val="24"/>
          <w:szCs w:val="24"/>
          <w:lang w:val="lv-LV"/>
        </w:rPr>
      </w:pPr>
      <w:r>
        <w:t>01.03.2023</w:t>
      </w:r>
      <w:bookmarkEnd w:id="0"/>
      <w:r w:rsidRPr="0057412E">
        <w:rPr>
          <w:rFonts w:ascii="Times New Roman" w:hAnsi="Times New Roman" w:eastAsia="Times New Roman"/>
          <w:sz w:val="24"/>
          <w:szCs w:val="24"/>
          <w:lang w:val="lv-LV"/>
        </w:rPr>
        <w:tab/>
      </w:r>
      <w:r w:rsidRPr="0057412E">
        <w:rPr>
          <w:rFonts w:ascii="Times New Roman" w:hAnsi="Times New Roman" w:eastAsia="Times New Roman"/>
          <w:sz w:val="24"/>
          <w:szCs w:val="24"/>
          <w:lang w:val="lv-LV"/>
        </w:rPr>
        <w:tab/>
        <w:t xml:space="preserve"> Nr.</w:t>
      </w:r>
      <w:r>
        <w:t>01-8/355</w:t>
      </w:r>
      <w:bookmarkEnd w:id="1"/>
    </w:p>
    <w:p w:rsidRPr="0057412E" w:rsidR="0060623B" w:rsidP="009929C0" w:rsidRDefault="0060623B" w14:paraId="0AC9706C" w14:textId="4888FEAD">
      <w:pPr>
        <w:widowControl/>
        <w:spacing w:after="0" w:line="240" w:lineRule="auto"/>
        <w:ind w:left="1276" w:hanging="1276"/>
        <w:rPr>
          <w:rFonts w:ascii="Times New Roman" w:hAnsi="Times New Roman" w:eastAsia="Times New Roman"/>
          <w:sz w:val="24"/>
          <w:szCs w:val="24"/>
          <w:lang w:val="lv-LV"/>
        </w:rPr>
      </w:pPr>
      <w:r w:rsidRPr="0057412E">
        <w:rPr>
          <w:rFonts w:ascii="Times New Roman" w:hAnsi="Times New Roman" w:eastAsia="Times New Roman"/>
          <w:sz w:val="24"/>
          <w:szCs w:val="24"/>
          <w:lang w:val="lv-LV"/>
        </w:rPr>
        <w:t>Uz</w:t>
      </w:r>
      <w:r w:rsidR="00F966F7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00F966F7" w:rsidR="00F966F7">
        <w:rPr>
          <w:rFonts w:ascii="Times New Roman" w:hAnsi="Times New Roman" w:eastAsia="Times New Roman"/>
          <w:sz w:val="24"/>
          <w:szCs w:val="24"/>
          <w:lang w:val="lv-LV"/>
        </w:rPr>
        <w:t xml:space="preserve">20.02.2023.  </w:t>
      </w:r>
      <w:r w:rsidRPr="0057412E">
        <w:rPr>
          <w:rFonts w:ascii="Times New Roman" w:hAnsi="Times New Roman" w:eastAsia="Times New Roman"/>
          <w:sz w:val="24"/>
          <w:szCs w:val="24"/>
          <w:lang w:val="lv-LV"/>
        </w:rPr>
        <w:t>Nr.</w:t>
      </w:r>
      <w:r w:rsidR="00F966F7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00F966F7" w:rsidR="00F966F7">
        <w:rPr>
          <w:rFonts w:ascii="Times New Roman" w:hAnsi="Times New Roman" w:eastAsia="Times New Roman"/>
          <w:sz w:val="24"/>
          <w:szCs w:val="24"/>
          <w:lang w:val="lv-LV"/>
        </w:rPr>
        <w:t>Nr. 2/VN/118</w:t>
      </w:r>
    </w:p>
    <w:p w:rsidRPr="0057412E" w:rsidR="00881D0A" w:rsidP="009929C0" w:rsidRDefault="00881D0A" w14:paraId="7C2557A4" w14:textId="77777777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bookmarkStart w:name="_GoBack" w:id="2"/>
      <w:bookmarkEnd w:id="2"/>
    </w:p>
    <w:p w:rsidRPr="0057412E" w:rsidR="009929C0" w:rsidP="009929C0" w:rsidRDefault="009929C0" w14:paraId="3FA03453" w14:textId="77777777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CA3F72" w:rsidP="00F966F7" w:rsidRDefault="00F966F7" w14:paraId="000436D6" w14:textId="4A9F01F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Nacionālajiem bruņotajiem spēkiem </w:t>
      </w:r>
    </w:p>
    <w:p w:rsidR="00F966F7" w:rsidP="00F966F7" w:rsidRDefault="00F966F7" w14:paraId="511B801A" w14:textId="270E4CB3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</w:p>
    <w:p w:rsidRPr="00E32EDB" w:rsidR="00F966F7" w:rsidP="00F966F7" w:rsidRDefault="00F966F7" w14:paraId="6AA12E0A" w14:textId="1903F8A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E32EDB">
        <w:rPr>
          <w:rFonts w:ascii="Times New Roman" w:hAnsi="Times New Roman"/>
          <w:b/>
          <w:sz w:val="24"/>
          <w:szCs w:val="24"/>
          <w:lang w:val="lv-LV"/>
        </w:rPr>
        <w:t>Par Ministru kabineta rīkojuma projektu</w:t>
      </w:r>
    </w:p>
    <w:p w:rsidR="00F966F7" w:rsidP="00F966F7" w:rsidRDefault="00F966F7" w14:paraId="486641FB" w14:textId="15FE1F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F966F7" w:rsidP="00F966F7" w:rsidRDefault="00F966F7" w14:paraId="511C074A" w14:textId="3B50783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Pr="0057412E" w:rsidR="00F966F7" w:rsidP="00F966F7" w:rsidRDefault="00F966F7" w14:paraId="19201FF6" w14:textId="35AE499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ab/>
        <w:t>Valsts aģentūra “Civilās aviācijas aģentūra”</w:t>
      </w:r>
      <w:r w:rsidR="00EB48FB">
        <w:rPr>
          <w:rFonts w:ascii="Times New Roman" w:hAnsi="Times New Roman"/>
          <w:sz w:val="24"/>
          <w:szCs w:val="24"/>
          <w:lang w:val="lv-LV"/>
        </w:rPr>
        <w:t xml:space="preserve"> ir izskatījusi Nacionālo bruņoto spēku</w:t>
      </w:r>
      <w:r w:rsidR="002A1228">
        <w:rPr>
          <w:rFonts w:ascii="Times New Roman" w:hAnsi="Times New Roman"/>
          <w:sz w:val="24"/>
          <w:szCs w:val="24"/>
          <w:lang w:val="lv-LV"/>
        </w:rPr>
        <w:t xml:space="preserve"> Apvienotā štāba</w:t>
      </w:r>
      <w:r w:rsidR="00EB48FB">
        <w:rPr>
          <w:rFonts w:ascii="Times New Roman" w:hAnsi="Times New Roman"/>
          <w:sz w:val="24"/>
          <w:szCs w:val="24"/>
          <w:lang w:val="lv-LV"/>
        </w:rPr>
        <w:t xml:space="preserve"> izstrādāto Ministru kabineta rīkojuma projektu “</w:t>
      </w:r>
      <w:r w:rsidRPr="00EB48FB" w:rsidR="00EB48FB">
        <w:rPr>
          <w:rFonts w:ascii="Times New Roman" w:hAnsi="Times New Roman"/>
          <w:sz w:val="24"/>
          <w:szCs w:val="24"/>
          <w:lang w:val="lv-LV"/>
        </w:rPr>
        <w:t>Par Militārās aviācijas nelaimes gadījumu koordinācijas un informācijas centru”</w:t>
      </w:r>
      <w:r w:rsidR="006F308F">
        <w:rPr>
          <w:rFonts w:ascii="Times New Roman" w:hAnsi="Times New Roman"/>
          <w:sz w:val="24"/>
          <w:szCs w:val="24"/>
          <w:lang w:val="lv-LV"/>
        </w:rPr>
        <w:t xml:space="preserve">, tā anotāciju un informē, ka atbilstoši savai kompetencei saskaņo minēto rīkojumu bez iebildumiem. </w:t>
      </w:r>
    </w:p>
    <w:p w:rsidRPr="0057412E" w:rsidR="00CA3F72" w:rsidP="009929C0" w:rsidRDefault="00CA3F72" w14:paraId="3CB86BAF" w14:textId="77777777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Pr="0057412E" w:rsidR="00CA3F72" w:rsidP="009929C0" w:rsidRDefault="00CA3F72" w14:paraId="6FB79759" w14:textId="77777777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Pr="0057412E" w:rsidR="00CA3F72" w:rsidP="009929C0" w:rsidRDefault="006F308F" w14:paraId="71361AAE" w14:textId="693D881F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Direktors</w:t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 w:rsidR="00E32EDB">
        <w:rPr>
          <w:rFonts w:ascii="Times New Roman" w:hAnsi="Times New Roman"/>
          <w:sz w:val="24"/>
          <w:szCs w:val="24"/>
          <w:lang w:val="lv-LV"/>
        </w:rPr>
        <w:tab/>
      </w:r>
      <w:r w:rsidR="00E32EDB">
        <w:rPr>
          <w:rFonts w:ascii="Times New Roman" w:hAnsi="Times New Roman"/>
          <w:sz w:val="24"/>
          <w:szCs w:val="24"/>
          <w:lang w:val="lv-LV"/>
        </w:rPr>
        <w:tab/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M.Gorodcovs</w:t>
      </w:r>
      <w:proofErr w:type="spellEnd"/>
    </w:p>
    <w:p w:rsidRPr="0057412E" w:rsidR="00CA3F72" w:rsidP="009929C0" w:rsidRDefault="00CA3F72" w14:paraId="43AA6E09" w14:textId="77777777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Pr="0057412E" w:rsidR="00CA3F72" w:rsidP="009929C0" w:rsidRDefault="00CA3F72" w14:paraId="117E6116" w14:textId="77777777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CA3F72" w:rsidP="00CA3F72" w:rsidRDefault="00CA3F72" w14:paraId="1E53017F" w14:textId="5567134E">
      <w:pPr>
        <w:widowControl/>
        <w:tabs>
          <w:tab w:val="left" w:pos="7088"/>
        </w:tabs>
        <w:spacing w:after="0" w:line="240" w:lineRule="auto"/>
        <w:rPr>
          <w:rFonts w:ascii="Times New Roman" w:hAnsi="Times New Roman" w:eastAsia="Times New Roman"/>
          <w:noProof/>
          <w:sz w:val="24"/>
          <w:szCs w:val="24"/>
          <w:lang w:val="lv-LV" w:eastAsia="lv-LV"/>
        </w:rPr>
      </w:pPr>
      <w:r w:rsidRPr="00C75F27">
        <w:rPr>
          <w:rFonts w:ascii="Times New Roman" w:hAnsi="Times New Roman" w:eastAsia="Times New Roman"/>
          <w:noProof/>
          <w:sz w:val="24"/>
          <w:szCs w:val="24"/>
          <w:lang w:val="lv-LV" w:eastAsia="lv-LV"/>
        </w:rPr>
        <w:t xml:space="preserve">ŠIS DOKUMENTS IR ELEKTRONISKI PARAKSTĪTS AR DROŠU ELEKTRONISKO PARAKSTU UN SATUR LAIKA ZĪMOGU </w:t>
      </w:r>
    </w:p>
    <w:p w:rsidR="006F308F" w:rsidP="00CA3F72" w:rsidRDefault="006F308F" w14:paraId="6E5C8913" w14:textId="6F0393C3">
      <w:pPr>
        <w:widowControl/>
        <w:tabs>
          <w:tab w:val="left" w:pos="7088"/>
        </w:tabs>
        <w:spacing w:after="0" w:line="240" w:lineRule="auto"/>
        <w:rPr>
          <w:rFonts w:ascii="Times New Roman" w:hAnsi="Times New Roman" w:eastAsia="Times New Roman"/>
          <w:noProof/>
          <w:sz w:val="24"/>
          <w:szCs w:val="24"/>
          <w:lang w:val="lv-LV" w:eastAsia="lv-LV"/>
        </w:rPr>
      </w:pPr>
    </w:p>
    <w:p w:rsidR="006F308F" w:rsidP="00CA3F72" w:rsidRDefault="006F308F" w14:paraId="4731FD88" w14:textId="63D8352D">
      <w:pPr>
        <w:widowControl/>
        <w:tabs>
          <w:tab w:val="left" w:pos="7088"/>
        </w:tabs>
        <w:spacing w:after="0" w:line="240" w:lineRule="auto"/>
        <w:rPr>
          <w:rFonts w:ascii="Times New Roman" w:hAnsi="Times New Roman" w:eastAsia="Times New Roman"/>
          <w:noProof/>
          <w:sz w:val="24"/>
          <w:szCs w:val="24"/>
          <w:lang w:val="lv-LV" w:eastAsia="lv-LV"/>
        </w:rPr>
      </w:pPr>
    </w:p>
    <w:p w:rsidRPr="000D595F" w:rsidR="006F308F" w:rsidP="00CA3F72" w:rsidRDefault="006F308F" w14:paraId="787CF954" w14:textId="3FD8CBD4">
      <w:pPr>
        <w:widowControl/>
        <w:tabs>
          <w:tab w:val="left" w:pos="7088"/>
        </w:tabs>
        <w:spacing w:after="0" w:line="240" w:lineRule="auto"/>
        <w:rPr>
          <w:rFonts w:ascii="Times New Roman" w:hAnsi="Times New Roman"/>
          <w:lang w:val="lv-LV"/>
        </w:rPr>
      </w:pPr>
      <w:r>
        <w:rPr>
          <w:rFonts w:ascii="Times New Roman" w:hAnsi="Times New Roman" w:eastAsia="Times New Roman"/>
          <w:noProof/>
          <w:sz w:val="24"/>
          <w:szCs w:val="24"/>
          <w:lang w:val="lv-LV" w:eastAsia="lv-LV"/>
        </w:rPr>
        <w:t xml:space="preserve">Prancāne, </w:t>
      </w:r>
      <w:r w:rsidRPr="006F308F">
        <w:rPr>
          <w:rFonts w:ascii="Times New Roman" w:hAnsi="Times New Roman" w:eastAsia="Times New Roman"/>
          <w:noProof/>
          <w:sz w:val="24"/>
          <w:szCs w:val="24"/>
          <w:lang w:val="lv-LV" w:eastAsia="lv-LV"/>
        </w:rPr>
        <w:t>67830951</w:t>
      </w:r>
    </w:p>
    <w:sectPr w:rsidRPr="000D595F" w:rsidR="006F308F" w:rsidSect="00ED08E9">
      <w:headerReference w:type="first" r:id="rId7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A7D41F" w14:textId="77777777" w:rsidR="00F966F7" w:rsidRDefault="00F966F7">
      <w:pPr>
        <w:spacing w:after="0" w:line="240" w:lineRule="auto"/>
      </w:pPr>
      <w:r>
        <w:separator/>
      </w:r>
    </w:p>
  </w:endnote>
  <w:endnote w:type="continuationSeparator" w:id="0">
    <w:p w14:paraId="732DBE05" w14:textId="77777777" w:rsidR="00F966F7" w:rsidRDefault="00F96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6D2B91" w14:textId="77777777" w:rsidR="00F966F7" w:rsidRDefault="00F966F7">
      <w:pPr>
        <w:spacing w:after="0" w:line="240" w:lineRule="auto"/>
      </w:pPr>
      <w:r>
        <w:separator/>
      </w:r>
    </w:p>
  </w:footnote>
  <w:footnote w:type="continuationSeparator" w:id="0">
    <w:p w14:paraId="59626F8E" w14:textId="77777777" w:rsidR="00F966F7" w:rsidRDefault="00F966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49251" w14:textId="77777777" w:rsidR="00ED08E9" w:rsidRDefault="00ED08E9" w:rsidP="00ED08E9">
    <w:pPr>
      <w:pStyle w:val="Header"/>
      <w:rPr>
        <w:rFonts w:ascii="Times New Roman" w:hAnsi="Times New Roman"/>
      </w:rPr>
    </w:pPr>
  </w:p>
  <w:p w14:paraId="0BCE1248" w14:textId="77777777" w:rsidR="00ED08E9" w:rsidRDefault="00ED08E9" w:rsidP="00ED08E9">
    <w:pPr>
      <w:pStyle w:val="Header"/>
      <w:rPr>
        <w:rFonts w:ascii="Times New Roman" w:hAnsi="Times New Roman"/>
      </w:rPr>
    </w:pPr>
  </w:p>
  <w:p w14:paraId="7BA01A83" w14:textId="77777777" w:rsidR="00ED08E9" w:rsidRDefault="00ED08E9" w:rsidP="00ED08E9">
    <w:pPr>
      <w:pStyle w:val="Header"/>
      <w:rPr>
        <w:rFonts w:ascii="Times New Roman" w:hAnsi="Times New Roman"/>
      </w:rPr>
    </w:pPr>
  </w:p>
  <w:p w14:paraId="482602EF" w14:textId="77777777" w:rsidR="00ED08E9" w:rsidRDefault="00ED08E9" w:rsidP="00ED08E9">
    <w:pPr>
      <w:pStyle w:val="Header"/>
      <w:rPr>
        <w:rFonts w:ascii="Times New Roman" w:hAnsi="Times New Roman"/>
      </w:rPr>
    </w:pPr>
  </w:p>
  <w:p w14:paraId="754B61AA" w14:textId="77777777" w:rsidR="00ED08E9" w:rsidRDefault="00ED08E9" w:rsidP="00ED08E9">
    <w:pPr>
      <w:pStyle w:val="Header"/>
      <w:rPr>
        <w:rFonts w:ascii="Times New Roman" w:hAnsi="Times New Roman"/>
      </w:rPr>
    </w:pPr>
  </w:p>
  <w:p w14:paraId="67EEA49A" w14:textId="77777777" w:rsidR="00ED08E9" w:rsidRDefault="00ED08E9" w:rsidP="00ED08E9">
    <w:pPr>
      <w:pStyle w:val="Header"/>
      <w:rPr>
        <w:rFonts w:ascii="Times New Roman" w:hAnsi="Times New Roman"/>
      </w:rPr>
    </w:pPr>
  </w:p>
  <w:p w14:paraId="492D8CE0" w14:textId="77777777" w:rsidR="00ED08E9" w:rsidRDefault="00ED08E9" w:rsidP="00ED08E9">
    <w:pPr>
      <w:pStyle w:val="Header"/>
      <w:rPr>
        <w:rFonts w:ascii="Times New Roman" w:hAnsi="Times New Roman"/>
      </w:rPr>
    </w:pPr>
  </w:p>
  <w:p w14:paraId="73823A8C" w14:textId="77777777" w:rsidR="00ED08E9" w:rsidRDefault="00ED08E9" w:rsidP="00ED08E9">
    <w:pPr>
      <w:pStyle w:val="Header"/>
      <w:rPr>
        <w:rFonts w:ascii="Times New Roman" w:hAnsi="Times New Roman"/>
      </w:rPr>
    </w:pPr>
  </w:p>
  <w:p w14:paraId="660D1082" w14:textId="77777777" w:rsidR="00ED08E9" w:rsidRDefault="00ED08E9" w:rsidP="00ED08E9">
    <w:pPr>
      <w:pStyle w:val="Header"/>
      <w:rPr>
        <w:rFonts w:ascii="Times New Roman" w:hAnsi="Times New Roman"/>
      </w:rPr>
    </w:pPr>
  </w:p>
  <w:p w14:paraId="1E3F2A9D" w14:textId="77777777" w:rsidR="00ED08E9" w:rsidRDefault="00ED08E9" w:rsidP="00ED08E9">
    <w:pPr>
      <w:pStyle w:val="Header"/>
      <w:rPr>
        <w:rFonts w:ascii="Times New Roman" w:hAnsi="Times New Roman"/>
      </w:rPr>
    </w:pPr>
  </w:p>
  <w:p w14:paraId="78528546" w14:textId="77777777" w:rsidR="00ED08E9" w:rsidRPr="00815277" w:rsidRDefault="00DF63EB" w:rsidP="00ED08E9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1B6D82B6" wp14:editId="533C528A">
          <wp:simplePos x="0" y="0"/>
          <wp:positionH relativeFrom="page">
            <wp:posOffset>1219200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4C374A7B" wp14:editId="00311C1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455779" w14:textId="77777777" w:rsidR="00ED08E9" w:rsidRDefault="006B2890" w:rsidP="00ED08E9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Biroju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10,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Lidosta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“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”</w:t>
                          </w:r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proofErr w:type="spellStart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Mārupes</w:t>
                          </w:r>
                          <w:proofErr w:type="spellEnd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novads</w:t>
                          </w:r>
                          <w:proofErr w:type="spellEnd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LV- 1053, </w:t>
                          </w:r>
                          <w:proofErr w:type="spellStart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67830936, </w:t>
                          </w:r>
                          <w:proofErr w:type="spellStart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="004038B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67830967, </w:t>
                          </w:r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caa@caa.gov.lv, www.caa</w:t>
                          </w:r>
                          <w:r w:rsidR="00D53E9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.gov.</w:t>
                          </w:r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374A7B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    <v:textbox inset="0,0,0,0">
                <w:txbxContent>
                  <w:p w14:paraId="18455779" w14:textId="77777777" w:rsidR="00ED08E9" w:rsidRDefault="006B2890" w:rsidP="00ED08E9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Biroju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10, 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Lidosta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“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”</w:t>
                    </w:r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</w:t>
                    </w:r>
                    <w:proofErr w:type="spellStart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Mārupes</w:t>
                    </w:r>
                    <w:proofErr w:type="spellEnd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novads</w:t>
                    </w:r>
                    <w:proofErr w:type="spellEnd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LV- 1053, </w:t>
                    </w:r>
                    <w:proofErr w:type="spellStart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67830936, </w:t>
                    </w:r>
                    <w:proofErr w:type="spellStart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="004038B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67830967, </w:t>
                    </w:r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caa@caa.gov.lv, www.caa</w:t>
                    </w:r>
                    <w:r w:rsidR="00D53E9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.gov.</w:t>
                    </w:r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770E614F" wp14:editId="7DB8092F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group w14:anchorId="51910CA3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10CFD022" w14:textId="77777777" w:rsidR="00ED08E9" w:rsidRDefault="00ED08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6F7"/>
    <w:rsid w:val="00006384"/>
    <w:rsid w:val="00030349"/>
    <w:rsid w:val="000818B6"/>
    <w:rsid w:val="0009560A"/>
    <w:rsid w:val="000B4121"/>
    <w:rsid w:val="000D595F"/>
    <w:rsid w:val="001010DC"/>
    <w:rsid w:val="00124173"/>
    <w:rsid w:val="00275B9E"/>
    <w:rsid w:val="00286C9C"/>
    <w:rsid w:val="002A1228"/>
    <w:rsid w:val="002E0EA9"/>
    <w:rsid w:val="002E1474"/>
    <w:rsid w:val="004038BA"/>
    <w:rsid w:val="00406F48"/>
    <w:rsid w:val="00486B74"/>
    <w:rsid w:val="00535564"/>
    <w:rsid w:val="0057412E"/>
    <w:rsid w:val="005A5A21"/>
    <w:rsid w:val="0060623B"/>
    <w:rsid w:val="00663C3A"/>
    <w:rsid w:val="006B2890"/>
    <w:rsid w:val="006F308F"/>
    <w:rsid w:val="007B3BA5"/>
    <w:rsid w:val="007C485B"/>
    <w:rsid w:val="007E4D1F"/>
    <w:rsid w:val="0080391F"/>
    <w:rsid w:val="00815277"/>
    <w:rsid w:val="00836DBC"/>
    <w:rsid w:val="00876C21"/>
    <w:rsid w:val="00881D0A"/>
    <w:rsid w:val="009033D8"/>
    <w:rsid w:val="00960C5E"/>
    <w:rsid w:val="00977D9D"/>
    <w:rsid w:val="009929C0"/>
    <w:rsid w:val="009D353F"/>
    <w:rsid w:val="00A95BEA"/>
    <w:rsid w:val="00AC4D46"/>
    <w:rsid w:val="00B12C26"/>
    <w:rsid w:val="00C47F57"/>
    <w:rsid w:val="00CA3F72"/>
    <w:rsid w:val="00D21FA6"/>
    <w:rsid w:val="00D53E9E"/>
    <w:rsid w:val="00D96E3D"/>
    <w:rsid w:val="00DA741C"/>
    <w:rsid w:val="00DF63EB"/>
    <w:rsid w:val="00E14629"/>
    <w:rsid w:val="00E31AA8"/>
    <w:rsid w:val="00E32EDB"/>
    <w:rsid w:val="00E365CE"/>
    <w:rsid w:val="00E7353C"/>
    <w:rsid w:val="00E81B96"/>
    <w:rsid w:val="00EB48FB"/>
    <w:rsid w:val="00ED08E9"/>
    <w:rsid w:val="00F146B6"/>
    <w:rsid w:val="00F30FC2"/>
    <w:rsid w:val="00F604F5"/>
    <w:rsid w:val="00F966F7"/>
    <w:rsid w:val="00FA36E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347D4A"/>
  <w15:docId w15:val="{36E21D24-3D88-4D73-BCC9-7FE07FF3E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0623B"/>
    <w:pPr>
      <w:keepNext/>
      <w:widowControl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sz w:val="18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D08E9"/>
    <w:pPr>
      <w:widowControl w:val="0"/>
    </w:pPr>
    <w:rPr>
      <w:sz w:val="22"/>
      <w:szCs w:val="22"/>
      <w:lang w:val="en-US" w:eastAsia="en-US"/>
    </w:rPr>
  </w:style>
  <w:style w:type="character" w:customStyle="1" w:styleId="Heading4Char">
    <w:name w:val="Heading 4 Char"/>
    <w:link w:val="Heading4"/>
    <w:semiHidden/>
    <w:rsid w:val="0060623B"/>
    <w:rPr>
      <w:rFonts w:ascii="Arial" w:eastAsia="Times New Roman" w:hAnsi="Arial" w:cs="Arial"/>
      <w:b/>
      <w:bCs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26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ruvere\AppData\Roaming\Microsoft\Templates\Atbildes_LV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Atbildes_LV</Template>
  <TotalTime>6</TotalTime>
  <Pages>1</Pages>
  <Words>392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Prancāne</dc:creator>
  <cp:lastModifiedBy>Aiga Brūvere</cp:lastModifiedBy>
  <cp:revision>5</cp:revision>
  <cp:lastPrinted>2015-01-22T13:06:00Z</cp:lastPrinted>
  <dcterms:created xsi:type="dcterms:W3CDTF">2023-02-27T09:49:00Z</dcterms:created>
  <dcterms:modified xsi:type="dcterms:W3CDTF">2023-02-27T13:53:00Z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