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701"/>
        <w:gridCol w:w="426"/>
        <w:gridCol w:w="2204"/>
      </w:tblGrid>
      <w:tr w:rsidRPr="009012E8" w:rsidR="00C6250E" w:rsidTr="00F411BF" w14:paraId="5E10EFCC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679C73C7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781274C7" w14:textId="77777777">
            <w:pPr>
              <w:pBdr>
                <w:bottom w:val="single" w:color="auto" w:sz="4" w:space="1"/>
              </w:pBdr>
            </w:pPr>
            <w:bookmarkStart w:name="docDate" w:id="0"/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716EE2D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45BC262A" w14:textId="77777777">
            <w:pPr>
              <w:pBdr>
                <w:bottom w:val="single" w:color="auto" w:sz="4" w:space="1"/>
              </w:pBdr>
            </w:pPr>
            <w:bookmarkStart w:name="docNr" w:id="1"/>
            <w:bookmarkEnd w:id="1"/>
          </w:p>
        </w:tc>
      </w:tr>
      <w:tr w:rsidRPr="009012E8" w:rsidR="00C6250E" w:rsidTr="00F411BF" w14:paraId="07FDDF45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4ACC5D72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C6250E" w14:paraId="1D29AD51" w14:textId="77777777">
            <w:pPr>
              <w:pBdr>
                <w:bottom w:val="single" w:color="auto" w:sz="4" w:space="1"/>
              </w:pBdr>
            </w:pPr>
          </w:p>
        </w:tc>
        <w:tc>
          <w:tcPr>
            <w:tcW w:w="426" w:type="dxa"/>
          </w:tcPr>
          <w:p w:rsidRPr="009012E8" w:rsidR="00C6250E" w:rsidP="00F411BF" w:rsidRDefault="00C6250E" w14:paraId="62EABA2A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61F4D0DF" w14:textId="77777777">
            <w:pPr>
              <w:pBdr>
                <w:bottom w:val="single" w:color="auto" w:sz="4" w:space="1"/>
              </w:pBdr>
            </w:pPr>
          </w:p>
        </w:tc>
      </w:tr>
    </w:tbl>
    <w:p w:rsidRPr="009012E8" w:rsidR="00C6250E" w:rsidP="00F85B8C" w:rsidRDefault="00C6250E" w14:paraId="316B0EE4" w14:textId="77777777">
      <w:pPr>
        <w:pStyle w:val="Header"/>
        <w15:collapsed w:val="false"/>
      </w:pPr>
    </w:p>
    <w:p w:rsidRPr="009012E8" w:rsidR="00632E67" w:rsidP="00632E67" w:rsidRDefault="00632E67" w14:paraId="73271CD6" w14:textId="77777777">
      <w:pPr>
        <w:jc w:val="both"/>
      </w:pPr>
    </w:p>
    <w:p w:rsidRPr="009012E8" w:rsidR="00B260CE" w:rsidP="00632E67" w:rsidRDefault="00B260CE" w14:paraId="3E8A400B" w14:textId="77777777">
      <w:pPr>
        <w:jc w:val="both"/>
      </w:pPr>
    </w:p>
    <w:p w:rsidR="00A357B8" w:rsidP="00A357B8" w:rsidRDefault="00A357B8" w14:paraId="49EE0ED1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  <w:r>
        <w:rPr>
          <w:rFonts w:eastAsia="Times New Roman"/>
        </w:rPr>
        <w:t>Valsts kancelejai</w:t>
      </w:r>
    </w:p>
    <w:p w:rsidR="00A357B8" w:rsidP="00A357B8" w:rsidRDefault="00A357B8" w14:paraId="4CBB4F67" w14:textId="77777777">
      <w:pPr>
        <w:widowControl/>
        <w:spacing w:after="0" w:line="240" w:lineRule="auto"/>
        <w:ind w:firstLine="300"/>
        <w:jc w:val="right"/>
        <w:rPr>
          <w:rFonts w:eastAsia="Times New Roman"/>
        </w:rPr>
      </w:pPr>
    </w:p>
    <w:tbl>
      <w:tblPr>
        <w:tblStyle w:val="TableGrid2"/>
        <w:tblW w:w="93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5670"/>
        <w:gridCol w:w="3685"/>
      </w:tblGrid>
      <w:tr w:rsidRPr="00006996" w:rsidR="00A357B8" w:rsidTr="007762D2" w14:paraId="5E03A955" w14:textId="77777777">
        <w:tc>
          <w:tcPr>
            <w:tcW w:w="5670" w:type="dxa"/>
          </w:tcPr>
          <w:p w:rsidRPr="00006996" w:rsidR="00A357B8" w:rsidP="007762D2" w:rsidRDefault="00A357B8" w14:paraId="48E1F656" w14:textId="70F8539A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b/>
                <w:sz w:val="24"/>
                <w:szCs w:val="24"/>
              </w:rPr>
            </w:pPr>
            <w:bookmarkStart w:name="_Hlk46742254" w:id="2"/>
            <w:r w:rsidRPr="00006996">
              <w:rPr>
                <w:rFonts w:ascii="Times New Roman" w:hAnsi="Times New Roman" w:eastAsia="Times New Roman"/>
                <w:sz w:val="24"/>
                <w:szCs w:val="24"/>
              </w:rPr>
              <w:t xml:space="preserve">Par </w:t>
            </w:r>
            <w:r w:rsidRPr="004F0099">
              <w:rPr>
                <w:rFonts w:ascii="Times New Roman" w:hAnsi="Times New Roman" w:eastAsia="Times New Roman"/>
                <w:sz w:val="24"/>
                <w:szCs w:val="24"/>
              </w:rPr>
              <w:t>Latvijas Republikas nacionālo pozīciju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bookmarkStart w:name="_Hlk23770279" w:id="3"/>
            <w:r>
              <w:rPr>
                <w:rFonts w:ascii="Times New Roman" w:hAnsi="Times New Roman" w:eastAsia="Times New Roman"/>
                <w:sz w:val="24"/>
                <w:szCs w:val="24"/>
              </w:rPr>
              <w:t>Nr. 1 “</w:t>
            </w:r>
            <w:r w:rsidR="00064F6A">
              <w:rPr>
                <w:rFonts w:ascii="Times New Roman" w:hAnsi="Times New Roman" w:eastAsia="Times New Roman"/>
                <w:sz w:val="24"/>
                <w:szCs w:val="24"/>
              </w:rPr>
              <w:t xml:space="preserve">Priekšlikums </w:t>
            </w:r>
            <w:r w:rsidRPr="00602781" w:rsidR="00602781">
              <w:rPr>
                <w:rFonts w:ascii="Times New Roman" w:hAnsi="Times New Roman" w:eastAsia="Times New Roman"/>
                <w:sz w:val="24"/>
                <w:szCs w:val="24"/>
              </w:rPr>
              <w:t>Eiropas Parlamenta un Padomes Lēmumam, ar ko groza Direktīvu 2003/87/EK attiecībā uz paziņojumu par izlīdzināšanas prasībām attiecībā uz Savienībā reģistrētiem gaisa kuģu ekspluatantiem attiecībā uz globālā tirgus pasākumu</w:t>
            </w:r>
            <w:r w:rsidRPr="00346E5E">
              <w:rPr>
                <w:rFonts w:ascii="Times New Roman" w:hAnsi="Times New Roman" w:eastAsia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bookmarkEnd w:id="2"/>
            <w:bookmarkEnd w:id="3"/>
          </w:p>
        </w:tc>
        <w:tc>
          <w:tcPr>
            <w:tcW w:w="3685" w:type="dxa"/>
          </w:tcPr>
          <w:p w:rsidRPr="00B420F5" w:rsidR="00A357B8" w:rsidP="007762D2" w:rsidRDefault="00A357B8" w14:paraId="1FB42BD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</w:tbl>
    <w:p w:rsidR="00A357B8" w:rsidP="00A357B8" w:rsidRDefault="00A357B8" w14:paraId="4D83F8DF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A357B8" w:rsidP="7BA2DA5B" w:rsidRDefault="00A357B8" w14:paraId="5AEF586E" w14:textId="360A1407">
      <w:pPr>
        <w:widowControl/>
        <w:spacing w:after="0" w:line="240" w:lineRule="auto"/>
        <w:ind w:firstLine="720"/>
        <w:jc w:val="both"/>
        <w:rPr>
          <w:rFonts w:eastAsia="Times New Roman"/>
        </w:rPr>
      </w:pPr>
      <w:r w:rsidRPr="4F19FC19">
        <w:rPr>
          <w:rFonts w:eastAsia="Times New Roman"/>
        </w:rPr>
        <w:t>Pamatojoties uz Ministru kabineta 2</w:t>
      </w:r>
      <w:r w:rsidRPr="4F19FC19" w:rsidR="59F2219F">
        <w:rPr>
          <w:rFonts w:eastAsia="Times New Roman"/>
          <w:color w:val="000000" w:themeColor="text1"/>
        </w:rPr>
        <w:t>021. gada 7. septembra noteikumu Nr. 606 "Ministru kabineta kārtības rullis" 1</w:t>
      </w:r>
      <w:r w:rsidRPr="4F19FC19" w:rsidR="22E347F3">
        <w:rPr>
          <w:rFonts w:eastAsia="Times New Roman"/>
          <w:color w:val="000000" w:themeColor="text1"/>
        </w:rPr>
        <w:t>13</w:t>
      </w:r>
      <w:r w:rsidRPr="4F19FC19" w:rsidR="59F2219F">
        <w:rPr>
          <w:rFonts w:eastAsia="Times New Roman"/>
          <w:color w:val="000000" w:themeColor="text1"/>
        </w:rPr>
        <w:t>.8.</w:t>
      </w:r>
      <w:r w:rsidRPr="4F19FC19" w:rsidR="439D13D2">
        <w:rPr>
          <w:rFonts w:eastAsia="Times New Roman"/>
          <w:color w:val="000000" w:themeColor="text1"/>
        </w:rPr>
        <w:t xml:space="preserve"> </w:t>
      </w:r>
      <w:r w:rsidRPr="4F19FC19" w:rsidR="59F2219F">
        <w:rPr>
          <w:rFonts w:eastAsia="Times New Roman"/>
          <w:color w:val="000000" w:themeColor="text1"/>
        </w:rPr>
        <w:t>apakšpunktu</w:t>
      </w:r>
      <w:r w:rsidRPr="4F19FC19">
        <w:rPr>
          <w:rFonts w:eastAsia="Times New Roman"/>
        </w:rPr>
        <w:t xml:space="preserve">, </w:t>
      </w:r>
      <w:r>
        <w:t xml:space="preserve">iesniedzu  izskatīšanai Ministru kabineta </w:t>
      </w:r>
      <w:r w:rsidRPr="4F19FC19">
        <w:rPr>
          <w:b/>
          <w:bCs/>
        </w:rPr>
        <w:t xml:space="preserve">2021. gada </w:t>
      </w:r>
      <w:r w:rsidR="00B14502">
        <w:rPr>
          <w:b/>
          <w:bCs/>
        </w:rPr>
        <w:t>5. oktobra</w:t>
      </w:r>
      <w:r w:rsidRPr="4F19FC19">
        <w:rPr>
          <w:b/>
          <w:bCs/>
        </w:rPr>
        <w:t xml:space="preserve"> sēdē</w:t>
      </w:r>
      <w:r>
        <w:t xml:space="preserve"> Latvijas Republikas nacionālās</w:t>
      </w:r>
      <w:r w:rsidRPr="4F19FC19">
        <w:rPr>
          <w:b/>
          <w:bCs/>
        </w:rPr>
        <w:t xml:space="preserve"> </w:t>
      </w:r>
      <w:r w:rsidRPr="4F19FC19">
        <w:rPr>
          <w:rFonts w:eastAsia="Times New Roman"/>
        </w:rPr>
        <w:t>pozīcijas projektu “</w:t>
      </w:r>
      <w:r w:rsidRPr="4F19FC19" w:rsidR="00342067">
        <w:rPr>
          <w:rFonts w:eastAsia="Times New Roman"/>
        </w:rPr>
        <w:t>Priekšlikums Eiropas Parlamenta un Padomes Lēmumam, ar ko groza Direktīvu 2003/87/EK attiecībā uz paziņojumu par izlīdzināšanas prasībām attiecībā uz Savienībā reģistrētiem gaisa kuģu ekspluatantiem attiecībā uz globālā tirgus pasākumu</w:t>
      </w:r>
      <w:r w:rsidRPr="4F19FC19">
        <w:rPr>
          <w:rFonts w:eastAsia="Times New Roman"/>
        </w:rPr>
        <w:t xml:space="preserve">”. </w:t>
      </w:r>
    </w:p>
    <w:p w:rsidR="00A357B8" w:rsidP="00A357B8" w:rsidRDefault="00A357B8" w14:paraId="2B205080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tbl>
      <w:tblPr>
        <w:tblStyle w:val="TableGrid"/>
        <w:tblW w:w="9351" w:type="dxa"/>
        <w:tblLook w:firstRow="1" w:lastRow="0" w:firstColumn="1" w:lastColumn="0" w:noHBand="0" w:noVBand="1" w:val="04A0"/>
      </w:tblPr>
      <w:tblGrid>
        <w:gridCol w:w="534"/>
        <w:gridCol w:w="2977"/>
        <w:gridCol w:w="5840"/>
      </w:tblGrid>
      <w:tr w:rsidRPr="00F74572" w:rsidR="00A357B8" w:rsidTr="7BA2DA5B" w14:paraId="1BBF9759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11BCFE7E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1A7BDFE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Iesniegšanas pamatojums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357B8" w:rsidP="007762D2" w:rsidRDefault="00A357B8" w14:paraId="1D492FE8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Ministru kabineta 2009. gada 3. februāra noteikumu Nr. 96 „Kārtība, kādā izstrādā, saskaņo, apstiprina un aktualizē Latvijas Republikas nacionālās pozīcijas Eiropas Savienības jautājumos” 12.5. apakšpunkts.</w:t>
            </w:r>
          </w:p>
        </w:tc>
      </w:tr>
      <w:tr w:rsidRPr="00F74572" w:rsidR="00A357B8" w:rsidTr="7BA2DA5B" w14:paraId="1B55FB13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201DF06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bookmarkStart w:name="_Hlk47343406" w:id="4"/>
            <w:r>
              <w:rPr>
                <w:rFonts w:eastAsia="Times New Roman"/>
              </w:rPr>
              <w:t>2.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379D36D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Valsts sekretāru sanāksmes datums un numurs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254D2375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FD2350">
              <w:rPr>
                <w:rFonts w:eastAsia="Times New Roman"/>
                <w:iCs/>
              </w:rPr>
              <w:t>Nav attiecināms</w:t>
            </w:r>
            <w:r>
              <w:rPr>
                <w:rFonts w:eastAsia="Times New Roman"/>
                <w:iCs/>
              </w:rPr>
              <w:t>.</w:t>
            </w:r>
          </w:p>
        </w:tc>
      </w:tr>
      <w:bookmarkEnd w:id="4"/>
      <w:tr w:rsidRPr="00F74572" w:rsidR="00A357B8" w:rsidTr="7BA2DA5B" w14:paraId="59CEA34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4C8DCAE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76AD4F2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saskaņojumiem</w:t>
            </w:r>
          </w:p>
          <w:p w:rsidR="00A357B8" w:rsidP="007762D2" w:rsidRDefault="00A357B8" w14:paraId="71C1E866" w14:textId="77777777">
            <w:pPr>
              <w:rPr>
                <w:rFonts w:eastAsia="Times New Roman"/>
              </w:rPr>
            </w:pPr>
          </w:p>
          <w:p w:rsidRPr="001D34D1" w:rsidR="00A357B8" w:rsidP="007762D2" w:rsidRDefault="00A357B8" w14:paraId="36FD8678" w14:textId="77777777">
            <w:pPr>
              <w:jc w:val="right"/>
              <w:rPr>
                <w:rFonts w:eastAsia="Times New Roman"/>
              </w:rPr>
            </w:pP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7BA2DA5B" w:rsidRDefault="00A357B8" w14:paraId="371C7559" w14:textId="5A25C62A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7BA2DA5B">
              <w:rPr>
                <w:rFonts w:eastAsia="Times New Roman"/>
              </w:rPr>
              <w:t>Pozīcijas projekts tika elektroniski skaņots ar Ārlietu ministriju</w:t>
            </w:r>
            <w:r w:rsidRPr="7BA2DA5B" w:rsidR="00064F6A">
              <w:rPr>
                <w:rFonts w:eastAsia="Times New Roman"/>
              </w:rPr>
              <w:t xml:space="preserve"> un </w:t>
            </w:r>
            <w:r w:rsidRPr="7BA2DA5B">
              <w:rPr>
                <w:rFonts w:eastAsia="Times New Roman"/>
              </w:rPr>
              <w:t>Vides aizsardzības un reģionālo attīstības ministriju</w:t>
            </w:r>
          </w:p>
        </w:tc>
      </w:tr>
      <w:tr w:rsidR="00A357B8" w:rsidTr="7BA2DA5B" w14:paraId="2CA0045B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675BEE94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4CDC9EA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Informācija par saskaņojumu ar Eiropas Savienības institūcijām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46BF1BF3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Nav attiecināms.</w:t>
            </w:r>
          </w:p>
        </w:tc>
      </w:tr>
      <w:tr w:rsidR="00A357B8" w:rsidTr="7BA2DA5B" w14:paraId="1FAF4080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11D3F10D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0AD338F9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Politikas joma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643D533D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Transporta un sakaru politika.</w:t>
            </w:r>
          </w:p>
        </w:tc>
      </w:tr>
      <w:tr w:rsidR="00A357B8" w:rsidTr="7BA2DA5B" w14:paraId="16C9441F" w14:textId="77777777"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214A333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A357B8" w:rsidP="007762D2" w:rsidRDefault="00A357B8" w14:paraId="369B67C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Atbildīgā amatpersona</w:t>
            </w:r>
          </w:p>
        </w:tc>
        <w:tc>
          <w:tcPr>
            <w:tcW w:w="5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02352" w:rsidR="00A357B8" w:rsidP="007762D2" w:rsidRDefault="00A357B8" w14:paraId="02E7EF05" w14:textId="77777777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902352">
              <w:rPr>
                <w:rFonts w:eastAsia="Times New Roman"/>
                <w:iCs/>
              </w:rPr>
              <w:t xml:space="preserve">Satiksmes ministrijas ES lietu koordinācijas departamenta direktore </w:t>
            </w:r>
            <w:proofErr w:type="spellStart"/>
            <w:r w:rsidRPr="00902352">
              <w:rPr>
                <w:rFonts w:eastAsia="Times New Roman"/>
                <w:iCs/>
              </w:rPr>
              <w:t>E.Šimiņa-Neverovska</w:t>
            </w:r>
            <w:proofErr w:type="spellEnd"/>
          </w:p>
        </w:tc>
      </w:tr>
      <w:tr w:rsidRPr="00EC787D" w:rsidR="00A357B8" w:rsidTr="7BA2DA5B" w14:paraId="2B0775AA" w14:textId="77777777">
        <w:tc>
          <w:tcPr>
            <w:tcW w:w="534" w:type="dxa"/>
            <w:hideMark/>
          </w:tcPr>
          <w:p w:rsidR="00A357B8" w:rsidP="007762D2" w:rsidRDefault="00A357B8" w14:paraId="424720AC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2977" w:type="dxa"/>
            <w:hideMark/>
          </w:tcPr>
          <w:p w:rsidR="00A357B8" w:rsidP="007762D2" w:rsidRDefault="00A357B8" w14:paraId="3DBD34E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Uzaicināmās personas</w:t>
            </w:r>
          </w:p>
        </w:tc>
        <w:tc>
          <w:tcPr>
            <w:tcW w:w="5840" w:type="dxa"/>
            <w:hideMark/>
          </w:tcPr>
          <w:p w:rsidRPr="00902352" w:rsidR="00A357B8" w:rsidP="007762D2" w:rsidRDefault="00A357B8" w14:paraId="1EA4957C" w14:textId="01EAE26C">
            <w:pPr>
              <w:widowControl/>
              <w:spacing w:after="0" w:line="240" w:lineRule="auto"/>
              <w:jc w:val="both"/>
              <w:rPr>
                <w:rFonts w:eastAsia="Times New Roman"/>
                <w:iCs/>
              </w:rPr>
            </w:pPr>
            <w:r w:rsidRPr="00CE42E8">
              <w:rPr>
                <w:rFonts w:eastAsia="Times New Roman"/>
                <w:iCs/>
              </w:rPr>
              <w:t xml:space="preserve">Satiksmes ministrijas </w:t>
            </w:r>
            <w:r w:rsidR="00064F6A">
              <w:rPr>
                <w:rFonts w:eastAsia="Times New Roman"/>
                <w:iCs/>
              </w:rPr>
              <w:t>Aviācijas departamenta direktors Artūrs Kokars</w:t>
            </w:r>
            <w:r w:rsidRPr="00CE42E8">
              <w:rPr>
                <w:rFonts w:eastAsia="Times New Roman"/>
                <w:iCs/>
              </w:rPr>
              <w:t xml:space="preserve">, Satiksmes ministrijas ES lietu koordinācijas departamenta direktore Elīna </w:t>
            </w:r>
            <w:proofErr w:type="spellStart"/>
            <w:r w:rsidRPr="00CE42E8">
              <w:rPr>
                <w:rFonts w:eastAsia="Times New Roman"/>
                <w:iCs/>
              </w:rPr>
              <w:t>Šimiņa-Neverovska</w:t>
            </w:r>
            <w:proofErr w:type="spellEnd"/>
          </w:p>
        </w:tc>
      </w:tr>
      <w:tr w:rsidRPr="00EC787D" w:rsidR="00A357B8" w:rsidTr="7BA2DA5B" w14:paraId="6308CF5A" w14:textId="77777777">
        <w:tc>
          <w:tcPr>
            <w:tcW w:w="534" w:type="dxa"/>
            <w:hideMark/>
          </w:tcPr>
          <w:p w:rsidR="00A357B8" w:rsidP="007762D2" w:rsidRDefault="00A357B8" w14:paraId="5839B666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2977" w:type="dxa"/>
            <w:hideMark/>
          </w:tcPr>
          <w:p w:rsidR="00A357B8" w:rsidP="007762D2" w:rsidRDefault="00A357B8" w14:paraId="3917575F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Projekta ierobežotas pieejamības statuss</w:t>
            </w:r>
          </w:p>
        </w:tc>
        <w:tc>
          <w:tcPr>
            <w:tcW w:w="5840" w:type="dxa"/>
            <w:hideMark/>
          </w:tcPr>
          <w:p w:rsidRPr="00CE42E8" w:rsidR="00A357B8" w:rsidP="7BA2DA5B" w:rsidRDefault="29F0C73A" w14:paraId="0D7030B6" w14:textId="669AA929">
            <w:pPr>
              <w:widowControl/>
              <w:spacing w:line="240" w:lineRule="auto"/>
              <w:jc w:val="both"/>
              <w:rPr>
                <w:rFonts w:eastAsia="Times New Roman"/>
              </w:rPr>
            </w:pPr>
            <w:r w:rsidRPr="7BA2DA5B">
              <w:rPr>
                <w:rFonts w:eastAsia="Times New Roman"/>
                <w:color w:val="000000" w:themeColor="text1"/>
              </w:rPr>
              <w:t xml:space="preserve">Nacionālajai pozīcijai ir statuss „IEROBEŽOTA PIEEJAMĪBA”, un tā ir skatāma Ministru kabineta sēdes </w:t>
            </w:r>
            <w:r w:rsidRPr="7BA2DA5B">
              <w:rPr>
                <w:rFonts w:eastAsia="Times New Roman"/>
                <w:color w:val="000000" w:themeColor="text1"/>
              </w:rPr>
              <w:lastRenderedPageBreak/>
              <w:t xml:space="preserve">slēgtajā daļā saskaņā ar Ministru kabineta 2021. gada 7. septembra noteikumu Nr. 606 „Ministru kabineta kārtības rullis” 126. </w:t>
            </w:r>
            <w:r w:rsidRPr="7BA2DA5B" w:rsidR="03CA36A0">
              <w:rPr>
                <w:rFonts w:eastAsia="Times New Roman"/>
                <w:color w:val="000000" w:themeColor="text1"/>
              </w:rPr>
              <w:t>p</w:t>
            </w:r>
            <w:r w:rsidRPr="7BA2DA5B">
              <w:rPr>
                <w:rFonts w:eastAsia="Times New Roman"/>
                <w:color w:val="000000" w:themeColor="text1"/>
              </w:rPr>
              <w:t>unktu.</w:t>
            </w:r>
          </w:p>
          <w:p w:rsidRPr="00CE42E8" w:rsidR="00A357B8" w:rsidP="7BA2DA5B" w:rsidRDefault="00A357B8" w14:paraId="725EA8DF" w14:textId="051598D4">
            <w:pPr>
              <w:widowControl/>
              <w:spacing w:line="240" w:lineRule="auto"/>
              <w:jc w:val="both"/>
              <w:rPr>
                <w:rFonts w:eastAsia="Times New Roman"/>
              </w:rPr>
            </w:pPr>
            <w:r w:rsidRPr="7BA2DA5B">
              <w:rPr>
                <w:rFonts w:eastAsia="Times New Roman"/>
              </w:rPr>
              <w:t>Statuss „Ierobežota pieejamība” paliek spēkā arī pēc jautājuma izskatīšanas Ministru  kabinetā līdz brīdim, kamēr Satiksmes ministrija nav paziņojusi par tā atcelšanu.</w:t>
            </w:r>
          </w:p>
          <w:p w:rsidR="00A357B8" w:rsidP="007762D2" w:rsidRDefault="00A357B8" w14:paraId="348164E7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CE42E8">
              <w:rPr>
                <w:rFonts w:eastAsia="Times New Roman"/>
                <w:iCs/>
              </w:rPr>
              <w:t xml:space="preserve">Ministru kabineta sēdes </w:t>
            </w:r>
            <w:proofErr w:type="spellStart"/>
            <w:r w:rsidRPr="00CE42E8">
              <w:rPr>
                <w:rFonts w:eastAsia="Times New Roman"/>
                <w:iCs/>
              </w:rPr>
              <w:t>protokollēmuma</w:t>
            </w:r>
            <w:proofErr w:type="spellEnd"/>
            <w:r w:rsidRPr="00CE42E8">
              <w:rPr>
                <w:rFonts w:eastAsia="Times New Roman"/>
                <w:iCs/>
              </w:rPr>
              <w:t xml:space="preserve"> projektam</w:t>
            </w:r>
            <w:r>
              <w:rPr>
                <w:rFonts w:eastAsia="Times New Roman"/>
                <w:iCs/>
              </w:rPr>
              <w:t>,</w:t>
            </w:r>
            <w:r w:rsidRPr="00CE42E8">
              <w:rPr>
                <w:rFonts w:eastAsia="Times New Roman"/>
                <w:iCs/>
              </w:rPr>
              <w:t xml:space="preserve">  pavadvēstulei </w:t>
            </w:r>
            <w:r>
              <w:rPr>
                <w:rFonts w:eastAsia="Times New Roman"/>
                <w:iCs/>
              </w:rPr>
              <w:t xml:space="preserve">un informatīvajam ziņojumam </w:t>
            </w:r>
            <w:r w:rsidRPr="00CE42E8">
              <w:rPr>
                <w:rFonts w:eastAsia="Times New Roman"/>
                <w:iCs/>
              </w:rPr>
              <w:t>nav ierobežotas pieejamības statusa.</w:t>
            </w:r>
          </w:p>
        </w:tc>
      </w:tr>
      <w:tr w:rsidRPr="00EC787D" w:rsidR="00A357B8" w:rsidTr="7BA2DA5B" w14:paraId="4BE617CB" w14:textId="77777777">
        <w:tc>
          <w:tcPr>
            <w:tcW w:w="534" w:type="dxa"/>
            <w:hideMark/>
          </w:tcPr>
          <w:p w:rsidR="00A357B8" w:rsidP="007762D2" w:rsidRDefault="00A357B8" w14:paraId="64079CF0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9.</w:t>
            </w:r>
          </w:p>
        </w:tc>
        <w:tc>
          <w:tcPr>
            <w:tcW w:w="2977" w:type="dxa"/>
            <w:hideMark/>
          </w:tcPr>
          <w:p w:rsidRPr="00086632" w:rsidR="00A357B8" w:rsidP="007762D2" w:rsidRDefault="00A357B8" w14:paraId="131C9CF3" w14:textId="77777777">
            <w:pPr>
              <w:widowControl/>
              <w:spacing w:after="0" w:line="240" w:lineRule="auto"/>
              <w:jc w:val="both"/>
              <w:rPr>
                <w:rFonts w:eastAsia="Times New Roman"/>
              </w:rPr>
            </w:pPr>
            <w:r w:rsidRPr="00086632">
              <w:rPr>
                <w:rFonts w:eastAsia="Times New Roman"/>
              </w:rPr>
              <w:t>Cita informācija</w:t>
            </w:r>
          </w:p>
        </w:tc>
        <w:tc>
          <w:tcPr>
            <w:tcW w:w="5840" w:type="dxa"/>
          </w:tcPr>
          <w:p w:rsidRPr="00086632" w:rsidR="00A357B8" w:rsidP="007762D2" w:rsidRDefault="00A357B8" w14:paraId="4BBDD01F" w14:textId="77777777">
            <w:pPr>
              <w:rPr>
                <w:rFonts w:eastAsia="Times New Roman"/>
                <w:iCs/>
              </w:rPr>
            </w:pPr>
            <w:r w:rsidRPr="00086632">
              <w:rPr>
                <w:rFonts w:eastAsia="Times New Roman"/>
                <w:iCs/>
              </w:rPr>
              <w:t>Nav.</w:t>
            </w:r>
          </w:p>
        </w:tc>
      </w:tr>
    </w:tbl>
    <w:p w:rsidR="00A357B8" w:rsidP="00A357B8" w:rsidRDefault="00A357B8" w14:paraId="552B9B1D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="00A357B8" w:rsidP="00A357B8" w:rsidRDefault="00A357B8" w14:paraId="04EA959C" w14:textId="77777777">
      <w:pPr>
        <w:widowControl/>
        <w:spacing w:after="0" w:line="240" w:lineRule="auto"/>
        <w:ind w:firstLine="720"/>
        <w:jc w:val="both"/>
        <w:rPr>
          <w:rFonts w:eastAsia="Times New Roman"/>
        </w:rPr>
      </w:pPr>
    </w:p>
    <w:p w:rsidRPr="00976C9B" w:rsidR="00A357B8" w:rsidP="00A357B8" w:rsidRDefault="00A357B8" w14:paraId="367A2EA1" w14:textId="77777777">
      <w:pPr>
        <w:spacing w:after="0" w:line="240" w:lineRule="auto"/>
        <w:ind w:firstLine="720"/>
        <w:jc w:val="both"/>
        <w:rPr>
          <w:rFonts w:eastAsia="Times New Roman"/>
        </w:rPr>
      </w:pPr>
      <w:r w:rsidRPr="00976C9B">
        <w:rPr>
          <w:rFonts w:eastAsia="Times New Roman"/>
        </w:rPr>
        <w:t xml:space="preserve">Pielikumā: </w:t>
      </w:r>
    </w:p>
    <w:p w:rsidRPr="00976C9B" w:rsidR="00A357B8" w:rsidP="00A357B8" w:rsidRDefault="00A357B8" w14:paraId="085BAFBB" w14:textId="07D362A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976C9B">
        <w:rPr>
          <w:rFonts w:eastAsia="Times New Roman"/>
        </w:rPr>
        <w:t xml:space="preserve">Ministru kabineta sēdes </w:t>
      </w:r>
      <w:proofErr w:type="spellStart"/>
      <w:r w:rsidRPr="00976C9B">
        <w:rPr>
          <w:rFonts w:eastAsia="Times New Roman"/>
        </w:rPr>
        <w:t>protokollēmuma</w:t>
      </w:r>
      <w:proofErr w:type="spellEnd"/>
      <w:r w:rsidRPr="00976C9B">
        <w:rPr>
          <w:rFonts w:eastAsia="Times New Roman"/>
        </w:rPr>
        <w:t xml:space="preserve"> projekts “Informatīvais ziņojums “</w:t>
      </w:r>
      <w:r w:rsidR="00B548B2">
        <w:rPr>
          <w:rFonts w:eastAsia="Times New Roman"/>
        </w:rPr>
        <w:t xml:space="preserve">Priekšlikums </w:t>
      </w:r>
      <w:r w:rsidRPr="00602781" w:rsidR="00B548B2">
        <w:rPr>
          <w:rFonts w:eastAsia="Times New Roman"/>
        </w:rPr>
        <w:t>Eiropas Parlamenta un Padomes Lēmumam, ar ko groza Direktīvu 2003/87/EK attiecībā uz paziņojumu par izlīdzināšanas prasībām attiecībā uz Savienībā reģistrētiem gaisa kuģu ekspluatantiem attiecībā uz globālā tirgus pasākumu</w:t>
      </w:r>
      <w:r w:rsidRPr="00976C9B">
        <w:rPr>
          <w:rFonts w:eastAsia="Times New Roman"/>
        </w:rPr>
        <w:t>”” uz 1 lpp. (SAMprot_</w:t>
      </w:r>
      <w:r w:rsidR="00B14502">
        <w:rPr>
          <w:rFonts w:eastAsia="Times New Roman"/>
        </w:rPr>
        <w:t>0410</w:t>
      </w:r>
      <w:r w:rsidRPr="00976C9B">
        <w:rPr>
          <w:rFonts w:eastAsia="Times New Roman"/>
        </w:rPr>
        <w:t>21_CO</w:t>
      </w:r>
      <w:r w:rsidR="00B548B2">
        <w:rPr>
          <w:rFonts w:eastAsia="Times New Roman"/>
        </w:rPr>
        <w:t>RSIA</w:t>
      </w:r>
      <w:r w:rsidRPr="00976C9B">
        <w:rPr>
          <w:rFonts w:eastAsia="Times New Roman"/>
        </w:rPr>
        <w:t>_FF55);</w:t>
      </w:r>
    </w:p>
    <w:p w:rsidRPr="007440F7" w:rsidR="00A357B8" w:rsidP="00A357B8" w:rsidRDefault="00A357B8" w14:paraId="40715939" w14:textId="132B72A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086632">
        <w:rPr>
          <w:rFonts w:eastAsia="Times New Roman"/>
        </w:rPr>
        <w:t>Latvijas nacionālās pozīcijas projekts “</w:t>
      </w:r>
      <w:r w:rsidR="00B548B2">
        <w:rPr>
          <w:rFonts w:eastAsia="Times New Roman"/>
        </w:rPr>
        <w:t xml:space="preserve">Priekšlikums </w:t>
      </w:r>
      <w:r w:rsidRPr="00602781" w:rsidR="00B548B2">
        <w:rPr>
          <w:rFonts w:eastAsia="Times New Roman"/>
        </w:rPr>
        <w:t>Eiropas Parlamenta un Padomes Lēmumam, ar ko groza Direktīvu 2003/87/EK attiecībā uz paziņojumu par izlīdzināšanas prasībām attiecībā uz Savienībā reģistrētiem gaisa kuģu ekspluatantiem attiecībā uz globālā tirgus pasākumu</w:t>
      </w:r>
      <w:r w:rsidRPr="00086632">
        <w:rPr>
          <w:rFonts w:eastAsia="Times New Roman"/>
        </w:rPr>
        <w:t xml:space="preserve">” uz </w:t>
      </w:r>
      <w:r w:rsidR="00B548B2">
        <w:rPr>
          <w:rFonts w:eastAsia="Times New Roman"/>
        </w:rPr>
        <w:t>4</w:t>
      </w:r>
      <w:r w:rsidRPr="00086632">
        <w:rPr>
          <w:rFonts w:eastAsia="Times New Roman"/>
        </w:rPr>
        <w:t xml:space="preserve"> lpp. (SAM</w:t>
      </w:r>
      <w:r>
        <w:rPr>
          <w:rFonts w:eastAsia="Times New Roman"/>
        </w:rPr>
        <w:t>p</w:t>
      </w:r>
      <w:r w:rsidRPr="00086632">
        <w:rPr>
          <w:rFonts w:eastAsia="Times New Roman"/>
        </w:rPr>
        <w:t>oz_</w:t>
      </w:r>
      <w:r w:rsidR="00B14502">
        <w:rPr>
          <w:rFonts w:eastAsia="Times New Roman"/>
        </w:rPr>
        <w:t>0410</w:t>
      </w:r>
      <w:r>
        <w:rPr>
          <w:rFonts w:eastAsia="Times New Roman"/>
        </w:rPr>
        <w:t>21_CO</w:t>
      </w:r>
      <w:r w:rsidR="00B548B2">
        <w:rPr>
          <w:rFonts w:eastAsia="Times New Roman"/>
        </w:rPr>
        <w:t>RSIA</w:t>
      </w:r>
      <w:r>
        <w:rPr>
          <w:rFonts w:eastAsia="Times New Roman"/>
        </w:rPr>
        <w:t>_FF55</w:t>
      </w:r>
      <w:r w:rsidRPr="00086632">
        <w:rPr>
          <w:rFonts w:eastAsia="Times New Roman"/>
        </w:rPr>
        <w:t>) (</w:t>
      </w:r>
      <w:r w:rsidRPr="007440F7">
        <w:rPr>
          <w:rFonts w:eastAsia="Times New Roman"/>
        </w:rPr>
        <w:t>IEROBEŽOTA PIEEJAMĪBA);</w:t>
      </w:r>
    </w:p>
    <w:p w:rsidRPr="0003627D" w:rsidR="00A357B8" w:rsidP="00A357B8" w:rsidRDefault="00A357B8" w14:paraId="5778B3B3" w14:textId="66CEDB25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eastAsia="Times New Roman"/>
        </w:rPr>
      </w:pPr>
      <w:r w:rsidRPr="0003627D">
        <w:rPr>
          <w:rFonts w:eastAsia="Times New Roman"/>
        </w:rPr>
        <w:t>Informatīvais ziņojums “Latvijas Republikas nacionālā pozīcija Nr. 1 “</w:t>
      </w:r>
      <w:r w:rsidRPr="0003627D" w:rsidR="00B548B2">
        <w:rPr>
          <w:rFonts w:eastAsia="Times New Roman"/>
        </w:rPr>
        <w:t>Priekšlikums Eiropas Parlamenta un Padomes Lēmumam, ar ko groza Direktīvu 2003/87/EK attiecībā uz paziņojumu par izlīdzināšanas prasībām attiecībā uz Savienībā reģistrētiem gaisa kuģu ekspluatantiem attiecībā uz globālā tirgus pasākumu</w:t>
      </w:r>
      <w:r w:rsidRPr="0003627D">
        <w:rPr>
          <w:rFonts w:eastAsia="Times New Roman"/>
        </w:rPr>
        <w:t xml:space="preserve">”” uz </w:t>
      </w:r>
      <w:r w:rsidRPr="0003627D" w:rsidR="0003627D">
        <w:rPr>
          <w:rFonts w:eastAsia="Times New Roman"/>
        </w:rPr>
        <w:t>2</w:t>
      </w:r>
      <w:r w:rsidRPr="0003627D">
        <w:rPr>
          <w:rFonts w:eastAsia="Times New Roman"/>
        </w:rPr>
        <w:t xml:space="preserve"> lpp. (SAMzino_</w:t>
      </w:r>
      <w:r w:rsidR="00B14502">
        <w:rPr>
          <w:rFonts w:eastAsia="Times New Roman"/>
        </w:rPr>
        <w:t>0410</w:t>
      </w:r>
      <w:r w:rsidRPr="0003627D">
        <w:rPr>
          <w:rFonts w:eastAsia="Times New Roman"/>
        </w:rPr>
        <w:t>21_CO</w:t>
      </w:r>
      <w:r w:rsidRPr="0003627D" w:rsidR="00B548B2">
        <w:rPr>
          <w:rFonts w:eastAsia="Times New Roman"/>
        </w:rPr>
        <w:t>RSIA</w:t>
      </w:r>
      <w:r w:rsidRPr="0003627D">
        <w:rPr>
          <w:rFonts w:eastAsia="Times New Roman"/>
        </w:rPr>
        <w:t>_FF55).</w:t>
      </w:r>
    </w:p>
    <w:p w:rsidRPr="006B3E7D" w:rsidR="00A357B8" w:rsidP="00A357B8" w:rsidRDefault="00A357B8" w14:paraId="4C92CB9E" w14:textId="77777777">
      <w:pPr>
        <w:spacing w:after="0" w:line="240" w:lineRule="auto"/>
        <w:ind w:firstLine="720"/>
        <w:jc w:val="both"/>
        <w:rPr>
          <w:rFonts w:eastAsia="Times New Roman"/>
        </w:rPr>
      </w:pPr>
    </w:p>
    <w:p w:rsidR="00A357B8" w:rsidP="00A357B8" w:rsidRDefault="00A357B8" w14:paraId="369A5453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</w:p>
    <w:p w:rsidRPr="00865DC9" w:rsidR="00A357B8" w:rsidP="00A357B8" w:rsidRDefault="00A357B8" w14:paraId="59A1CB84" w14:textId="77777777">
      <w:pPr>
        <w:autoSpaceDE w:val="false"/>
        <w:autoSpaceDN w:val="false"/>
        <w:adjustRightInd w:val="false"/>
        <w:spacing w:after="0" w:line="240" w:lineRule="auto"/>
        <w:rPr>
          <w:color w:val="000000"/>
        </w:rPr>
      </w:pPr>
      <w:r w:rsidRPr="00865DC9">
        <w:rPr>
          <w:color w:val="000000"/>
        </w:rPr>
        <w:t>Satiksmes ministrs</w:t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 w:rsidRPr="00865DC9">
        <w:rPr>
          <w:color w:val="000000"/>
        </w:rPr>
        <w:tab/>
      </w:r>
      <w:r>
        <w:rPr>
          <w:color w:val="000000"/>
        </w:rPr>
        <w:tab/>
      </w:r>
      <w:proofErr w:type="spellStart"/>
      <w:r w:rsidRPr="00865DC9">
        <w:rPr>
          <w:color w:val="000000"/>
        </w:rPr>
        <w:t>T.Linkaits</w:t>
      </w:r>
      <w:proofErr w:type="spellEnd"/>
    </w:p>
    <w:p w:rsidR="00A357B8" w:rsidP="00A357B8" w:rsidRDefault="00A357B8" w14:paraId="2F097F37" w14:textId="77777777">
      <w:pPr>
        <w:spacing w:after="0" w:line="240" w:lineRule="auto"/>
        <w:jc w:val="both"/>
        <w:rPr>
          <w:rFonts w:eastAsia="Times New Roman"/>
        </w:rPr>
      </w:pPr>
    </w:p>
    <w:p w:rsidR="00A357B8" w:rsidP="00A357B8" w:rsidRDefault="00A357B8" w14:paraId="1A6228EA" w14:textId="443C1094">
      <w:pPr>
        <w:spacing w:after="0" w:line="240" w:lineRule="auto"/>
        <w:jc w:val="both"/>
        <w:rPr>
          <w:rFonts w:eastAsia="Times New Roman"/>
        </w:rPr>
      </w:pPr>
    </w:p>
    <w:p w:rsidR="00B548B2" w:rsidP="00A357B8" w:rsidRDefault="00B548B2" w14:paraId="4F54D61B" w14:textId="04A6A992">
      <w:pPr>
        <w:spacing w:after="0" w:line="240" w:lineRule="auto"/>
        <w:jc w:val="both"/>
        <w:rPr>
          <w:rFonts w:eastAsia="Times New Roman"/>
        </w:rPr>
      </w:pPr>
    </w:p>
    <w:p w:rsidR="00B548B2" w:rsidP="00A357B8" w:rsidRDefault="00B548B2" w14:paraId="08C3FEC3" w14:textId="62114592">
      <w:pPr>
        <w:spacing w:after="0" w:line="240" w:lineRule="auto"/>
        <w:jc w:val="both"/>
        <w:rPr>
          <w:rFonts w:eastAsia="Times New Roman"/>
        </w:rPr>
      </w:pPr>
    </w:p>
    <w:p w:rsidR="00B548B2" w:rsidP="00A357B8" w:rsidRDefault="00B548B2" w14:paraId="4BA6DDDC" w14:textId="5B9A295F">
      <w:pPr>
        <w:spacing w:after="0" w:line="240" w:lineRule="auto"/>
        <w:jc w:val="both"/>
        <w:rPr>
          <w:rFonts w:eastAsia="Times New Roman"/>
        </w:rPr>
      </w:pPr>
    </w:p>
    <w:p w:rsidR="00B548B2" w:rsidP="00A357B8" w:rsidRDefault="00B548B2" w14:paraId="4432034B" w14:textId="4DB52FA8">
      <w:pPr>
        <w:spacing w:after="0" w:line="240" w:lineRule="auto"/>
        <w:jc w:val="both"/>
        <w:rPr>
          <w:rFonts w:eastAsia="Times New Roman"/>
        </w:rPr>
      </w:pPr>
    </w:p>
    <w:p w:rsidR="00B548B2" w:rsidP="00A357B8" w:rsidRDefault="00B548B2" w14:paraId="3AF230F3" w14:textId="77777777">
      <w:pPr>
        <w:spacing w:after="0" w:line="240" w:lineRule="auto"/>
        <w:jc w:val="both"/>
        <w:rPr>
          <w:rFonts w:eastAsia="Times New Roman"/>
        </w:rPr>
      </w:pPr>
    </w:p>
    <w:p w:rsidR="00A357B8" w:rsidP="00A357B8" w:rsidRDefault="00A357B8" w14:paraId="42C85ADF" w14:textId="77777777">
      <w:pPr>
        <w:spacing w:after="0" w:line="240" w:lineRule="auto"/>
        <w:jc w:val="both"/>
        <w:rPr>
          <w:rFonts w:eastAsia="Times New Roman"/>
        </w:rPr>
      </w:pPr>
    </w:p>
    <w:p w:rsidR="00A357B8" w:rsidP="00A357B8" w:rsidRDefault="00A357B8" w14:paraId="1B52E9E4" w14:textId="77777777">
      <w:pPr>
        <w:spacing w:after="0" w:line="240" w:lineRule="auto"/>
        <w:jc w:val="both"/>
        <w:rPr>
          <w:rFonts w:eastAsia="Times New Roman"/>
        </w:rPr>
      </w:pPr>
    </w:p>
    <w:p w:rsidR="00A357B8" w:rsidP="00A357B8" w:rsidRDefault="00A357B8" w14:paraId="56E3913D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Evita Nagle,</w:t>
      </w:r>
      <w:r w:rsidRPr="00387244">
        <w:rPr>
          <w:rFonts w:eastAsia="Times New Roman"/>
          <w:sz w:val="20"/>
          <w:szCs w:val="20"/>
        </w:rPr>
        <w:t xml:space="preserve"> 67028</w:t>
      </w:r>
      <w:r>
        <w:rPr>
          <w:rFonts w:eastAsia="Times New Roman"/>
          <w:sz w:val="20"/>
          <w:szCs w:val="20"/>
        </w:rPr>
        <w:t>190</w:t>
      </w:r>
    </w:p>
    <w:p w:rsidR="00A357B8" w:rsidP="00A357B8" w:rsidRDefault="00CA039E" w14:paraId="7347C0F3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  <w:hyperlink w:history="true" r:id="rId7">
        <w:r w:rsidRPr="0027575F" w:rsidR="00A357B8">
          <w:rPr>
            <w:rStyle w:val="Hyperlink"/>
            <w:rFonts w:eastAsia="Times New Roman"/>
            <w:sz w:val="20"/>
            <w:szCs w:val="20"/>
          </w:rPr>
          <w:t>evita.nagle@sam.gov.lv</w:t>
        </w:r>
      </w:hyperlink>
    </w:p>
    <w:p w:rsidR="00A357B8" w:rsidP="00A357B8" w:rsidRDefault="00A357B8" w14:paraId="22C22AC8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A357B8" w:rsidP="00A357B8" w:rsidRDefault="00A357B8" w14:paraId="0DF001EB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A357B8" w:rsidP="00A357B8" w:rsidRDefault="00A357B8" w14:paraId="4B863DE2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A357B8" w:rsidP="00A357B8" w:rsidRDefault="00A357B8" w14:paraId="52A027CB" w14:textId="77777777">
      <w:pPr>
        <w:spacing w:after="0" w:line="240" w:lineRule="auto"/>
        <w:jc w:val="both"/>
        <w:rPr>
          <w:rFonts w:eastAsia="Times New Roman"/>
          <w:sz w:val="20"/>
          <w:szCs w:val="20"/>
        </w:rPr>
      </w:pPr>
    </w:p>
    <w:p w:rsidR="0031779D" w:rsidP="00A357B8" w:rsidRDefault="00A357B8" w14:paraId="212C90FC" w14:textId="0628CB34">
      <w:pPr>
        <w:tabs>
          <w:tab w:val="center" w:pos="4320"/>
          <w:tab w:val="right" w:pos="8640"/>
        </w:tabs>
        <w:spacing w:after="0" w:line="240" w:lineRule="auto"/>
        <w:jc w:val="center"/>
      </w:pPr>
      <w:r w:rsidRPr="00893625">
        <w:rPr>
          <w:sz w:val="20"/>
          <w:szCs w:val="20"/>
        </w:rPr>
        <w:t>DOKUMENTS IR PARAKSTĪTS AR DROŠU ELEKTRONISKO PARAKSTU UN SATUR LAIKA ZĪMOGU</w:t>
      </w:r>
    </w:p>
    <w:sectPr w:rsidR="0031779D" w:rsidSect="00B00CCD">
      <w:footerReference w:type="default" r:id="rId8"/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0D436" w14:textId="77777777" w:rsidR="00CA039E" w:rsidRDefault="00CA039E">
      <w:pPr>
        <w:spacing w:after="0" w:line="240" w:lineRule="auto"/>
      </w:pPr>
      <w:r>
        <w:separator/>
      </w:r>
    </w:p>
  </w:endnote>
  <w:endnote w:type="continuationSeparator" w:id="0">
    <w:p w14:paraId="07F2D9D5" w14:textId="77777777" w:rsidR="00CA039E" w:rsidRDefault="00CA0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643458" w14:textId="77777777" w:rsidR="00A357B8" w:rsidRDefault="00B00CCD" w:rsidP="00A357B8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A357B8">
          <w:rPr>
            <w:noProof/>
          </w:rPr>
          <w:t>-2</w:t>
        </w:r>
      </w:p>
      <w:p w14:paraId="7E9154CD" w14:textId="77777777" w:rsidR="00A357B8" w:rsidRDefault="00A357B8" w:rsidP="00A357B8">
        <w:pPr>
          <w:pStyle w:val="Footer"/>
          <w:jc w:val="right"/>
          <w:rPr>
            <w:noProof/>
          </w:rPr>
        </w:pPr>
      </w:p>
      <w:p w14:paraId="0887E85B" w14:textId="61CEA0ED" w:rsidR="00B00CCD" w:rsidRDefault="00A357B8" w:rsidP="00A357B8">
        <w:pPr>
          <w:pStyle w:val="Footer"/>
        </w:pPr>
        <w:r>
          <w:rPr>
            <w:noProof/>
          </w:rPr>
          <w:t>SAMpav_</w:t>
        </w:r>
        <w:r w:rsidR="00B14502">
          <w:rPr>
            <w:noProof/>
          </w:rPr>
          <w:t>0410</w:t>
        </w:r>
        <w:r>
          <w:rPr>
            <w:noProof/>
          </w:rPr>
          <w:t>21_CORSIA_FF55</w:t>
        </w:r>
      </w:p>
    </w:sdtContent>
  </w:sdt>
  <w:p w14:paraId="60E9911F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3F08C" w14:textId="77777777" w:rsidR="00CA039E" w:rsidRDefault="00CA039E">
      <w:pPr>
        <w:spacing w:after="0" w:line="240" w:lineRule="auto"/>
      </w:pPr>
      <w:r>
        <w:separator/>
      </w:r>
    </w:p>
  </w:footnote>
  <w:footnote w:type="continuationSeparator" w:id="0">
    <w:p w14:paraId="0ACBC4DD" w14:textId="77777777" w:rsidR="00CA039E" w:rsidRDefault="00CA0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2103" w14:textId="77777777" w:rsidR="009D62CD" w:rsidRDefault="009D62CD" w:rsidP="009D62CD">
    <w:pPr>
      <w:pStyle w:val="Header"/>
    </w:pPr>
  </w:p>
  <w:p w14:paraId="07274822" w14:textId="77777777" w:rsidR="009D62CD" w:rsidRDefault="009D62CD" w:rsidP="009D62CD">
    <w:pPr>
      <w:pStyle w:val="Header"/>
    </w:pPr>
  </w:p>
  <w:p w14:paraId="0907043E" w14:textId="77777777" w:rsidR="009D62CD" w:rsidRDefault="009D62CD" w:rsidP="009D62CD">
    <w:pPr>
      <w:pStyle w:val="Header"/>
    </w:pPr>
  </w:p>
  <w:p w14:paraId="6D3A615D" w14:textId="77777777" w:rsidR="009D62CD" w:rsidRDefault="009D62CD" w:rsidP="009D62CD">
    <w:pPr>
      <w:pStyle w:val="Header"/>
    </w:pPr>
  </w:p>
  <w:p w14:paraId="73B61861" w14:textId="77777777" w:rsidR="009D62CD" w:rsidRDefault="009D62CD" w:rsidP="009D62CD">
    <w:pPr>
      <w:pStyle w:val="Header"/>
    </w:pPr>
  </w:p>
  <w:p w14:paraId="2BD23B26" w14:textId="77777777" w:rsidR="009D62CD" w:rsidRDefault="009D62CD" w:rsidP="009D62CD">
    <w:pPr>
      <w:pStyle w:val="Header"/>
    </w:pPr>
  </w:p>
  <w:p w14:paraId="3B33E8A9" w14:textId="77777777" w:rsidR="009D62CD" w:rsidRDefault="009D62CD" w:rsidP="009D62CD">
    <w:pPr>
      <w:pStyle w:val="Header"/>
    </w:pPr>
  </w:p>
  <w:p w14:paraId="51717CA7" w14:textId="77777777" w:rsidR="009D62CD" w:rsidRDefault="009D62CD" w:rsidP="009D62CD">
    <w:pPr>
      <w:pStyle w:val="Header"/>
    </w:pPr>
  </w:p>
  <w:p w14:paraId="09C7E3AB" w14:textId="77777777" w:rsidR="009D62CD" w:rsidRDefault="009D62CD" w:rsidP="009D62CD">
    <w:pPr>
      <w:pStyle w:val="Header"/>
    </w:pPr>
  </w:p>
  <w:p w14:paraId="5475D828" w14:textId="77777777" w:rsidR="009D62CD" w:rsidRDefault="009D62CD" w:rsidP="009D62CD">
    <w:pPr>
      <w:pStyle w:val="Header"/>
    </w:pPr>
  </w:p>
  <w:p w14:paraId="47F269D9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C7C2EB7" wp14:editId="5318FD2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w14:anchorId="00B4460B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NNd06QEAALcDAAAOAAAAZHJzL2Uyb0RvYy54bWysU8Fu2zAMvQ/YPwi6L07idgiMOEXXosOA bivQ7gNoWY6F2aJGKbGzrx8lJ2nX3oZdBJqiHh8fn9dXY9+JvSZv0JZyMZtLoa3C2thtKX883X1Y SeED2Bo6tLqUB+3l1eb9u/XgCr3EFrtak2AQ64vBlbINwRVZ5lWre/AzdNryZYPUQ+BP2mY1wcDo fZct5/OP2YBUO0Klvefs7XQpNwm/abQK35vG6yC6UjK3kE5KZxXPbLOGYkvgWqOONOAfWPRgLDc9 Q91CALEj8waqN4rQYxNmCvsMm8YonWbgaRbzV9M8tuB0moXF8e4sk/9/sOrb/oGEqUuZS2Gh5xU9 6TGITziKizzKMzhfcNWj47owcp7XnEb17h7VTy8s3rRgt/qaCIdWQ830FvFl9uLphOMjSDV8xZr7 wC5gAhob6qN2rIZgdF7T4byayEVx8nKVr1bLSykU3+WLi5zj2AKK02tHPnzW2IsYlJJ49Qkd9vc+ TKWnktjM4p3pOs5D0dm/EowZM4l9JDxRD2M1cnUcqcL6wHMQTm5i93PQIv2WYmAnldL/2gFpKbov lrWItjsFdAqqUwBW8dNSBimm8CZM9tw5MtuWkSe1LV6zXo1JozyzOPJkdyQxjk6O9nv5naqe/7fN HwAAAP//AwBQSwMEFAAGAAgAAAAhAPP0/G3gAAAADAEAAA8AAABkcnMvZG93bnJldi54bWxMj8FO wzAQRO9I/IO1SNyoHVqiJsSpKgQnJEQaDhyd2E2sxusQu234e7ancpzZp9mZYjO7gZ3MFKxHCclC ADPYem2xk/BVvz2sgYWoUKvBo5HwawJsytubQuXan7Eyp13sGIVgyJWEPsYx5zy0vXEqLPxokG57 PzkVSU4d15M6U7gb+KMQKXfKIn3o1WheetMedkcnYfuN1av9+Wg+q31l6zoT+J4epLy/m7fPwKKZ 4xWGS32qDiV1avwRdWAD6fXqiVAJyySjDRciESua15CVZkvgZcH/jyj/AAAA//8DAFBLAQItABQA BgAIAAAAIQC2gziS/gAAAOEBAAATAAAAAAAAAAAAAAAAAAAAAABbQ29udGVudF9UeXBlc10ueG1s UEsBAi0AFAAGAAgAAAAhADj9If/WAAAAlAEAAAsAAAAAAAAAAAAAAAAALwEAAF9yZWxzLy5yZWxz UEsBAi0AFAAGAAgAAAAhAMA013TpAQAAtwMAAA4AAAAAAAAAAAAAAAAALgIAAGRycy9lMm9Eb2Mu eG1sUEsBAi0AFAAGAAgAAAAhAPP0/G3gAAAADAEAAA8AAAAAAAAAAAAAAAAAQwQAAGRycy9kb3du cmV2LnhtbFBLBQYAAAAABAAEAPMAAABQBQAAAAA= " filled="f" stroked="f">
          <v:textbox inset="0,0,0,0">
            <w:txbxContent>
              <w:p w14:paraId="14A3E114" w14:textId="77777777" w:rsidR="009D62CD" w:rsidRPr="00B10C18" w:rsidRDefault="009D62CD" w:rsidP="009D62CD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10C18">
                  <w:rPr>
                    <w:rFonts w:eastAsia="Times New Roman"/>
                    <w:color w:val="231F20"/>
                    <w:sz w:val="17"/>
                    <w:szCs w:val="17"/>
                  </w:rPr>
                  <w:t>Gogoļa iela 3, Rīga, LV-1743, tālr. 67028210, fakss 67217180, e-pasts satiksmes.ministrija@sam.gov.lv, www.sam.gov.lv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xmlns:a14="http://schemas.microsoft.com/office/drawing/2010/main" xmlns:pic="http://schemas.openxmlformats.org/drawingml/2006/picture" xmlns:a="http://schemas.openxmlformats.org/drawingml/2006/main">
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w14:anchorId="04AAF02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O/gLHAgMAAPwGAAAOAAAAZHJzL2Uyb0RvYy54bWykVdtu2zAMfR+wfxD0uGH1JWlTG3WKoW2K Ad1WoNkHKLJ8wWRJk5Q43dePkuzUzVoM6F4EyqTIw8OLLy73HUc7pk0rRYGTkxgjJqgsW1EX+Md6 9ekcI2OJKAmXghX4kRl8uXz/7qJXOUtlI3nJNAInwuS9KnBjrcqjyNCGdcScSMUEKCupO2Lhquuo 1KQH7x2P0jg+i3qpS6UlZcbA1+ugxEvvv6oYtd+ryjCLeIEBm/Wn9ufGndHyguS1Jqpp6QCDvAFF R1oBQQ+uroklaKvbv1x1LdXSyMqeUNlFsqpaynwOkE0SH2Vzq+VW+VzqvK/VgSag9oinN7ul33b3 GrUl1A4jQTookY+K5onjpld1Dia3Wj2oex0SBPFO0p8G1NGx3t3rYIw2/VdZgj+ytdJzs69051xA 1mjvS/B4KAHbW0Th43yWLWaLU4wo6JJ0MVSINlBG9yjNElCCLs2y81A92twMj8+y9Cy8TJ0qInkI 6WEOsFxO0GrmiU3zf2w+NEQxXyTjqBrYTEc2V5ox175o7jG54GA1smmmVE40zswA4/8k8QU+Ripf Y4PkdGvsLZO+GGR3Z2yYghIkX+Jy6IQ1TEzVcRiIj59QjFwsfwxTczCD1glmHyK0jlGPfOjB6egL GJn4ys7nyYu+ZqOZ85VOfEE16xEhaUbQdC8G1CAh4rZO7JtNSeP6ZQ3Yxi4DD2DkMnzFFmIf24Y3 QwgN6+R4kWiMYJFsAiWKWIfMhXAi6gvsqXAfOrlja+lV9qj9IciTloupVSjiBFVQwwsXwPf4IajD OqmskKuWc18FLhyUWQKD5QAYydvSKf1F15srrtGOwIpMZ8kq9TMHzp6ZwSoSpXfWMFLeDLIlLQ8y 2HPgFkYtdG6Ys40sH6GLtQyLF34UIDRS/8aoh6VbYPNrSzTDiH8RMIdZMp+7Le0v89MFQEF6qtlM NURQcFVgi6HwTryyYbNvlW7rBiIlPl0hP8MKqlrX5h5fQDVcYBV4ya9YkJ7t8OndWz39tJZ/AAAA //8DAFBLAwQUAAYACAAAACEAPuPbeuEAAAALAQAADwAAAGRycy9kb3ducmV2LnhtbEyPTU/CQBCG 7yb+h82YeJNtwQ9auiWEqCdiIpgYbkN3aBu6s013acu/d/Git/l48s4z2XI0jeipc7VlBfEkAkFc WF1zqeBr9/YwB+E8ssbGMim4kINlfnuTYartwJ/Ub30pQgi7FBVU3replK6oyKCb2JY47I62M+hD 25VSdziEcNPIaRQ9S4M1hwsVtrSuqDhtz0bB+4DDaha/9pvTcX3Z754+vjcxKXV/N64WIDyN/g+G q35Qhzw4HeyZtRONgmkSPwb0WiQvIAKRzGcJiMPvJAGZZ/L/D/kPAAAA//8DAFBLAQItABQABgAI AAAAIQC2gziS/gAAAOEBAAATAAAAAAAAAAAAAAAAAAAAAABbQ29udGVudF9UeXBlc10ueG1sUEsB Ai0AFAAGAAgAAAAhADj9If/WAAAAlAEAAAsAAAAAAAAAAAAAAAAALwEAAF9yZWxzLy5yZWxzUEsB Ai0AFAAGAAgAAAAhAA7+AscCAwAA/AYAAA4AAAAAAAAAAAAAAAAALgIAAGRycy9lMm9Eb2MueG1s UEsBAi0AFAAGAAgAAAAhAD7j23rhAAAACwEAAA8AAAAAAAAAAAAAAAAAXAUAAGRycy9kb3ducmV2 LnhtbFBLBQYAAAAABAAEAPMAAABqBgAAAAA= ">
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>
            <v:path arrowok="t" o:connecttype="custom" o:connectlocs="0,0;6926,0" o:connectangles="0,0"/>
          </v:shape>
          <w10:wrap anchorx="page" anchory="page"/>
        </v:group>
      </w:pict>
    </w:r>
  </w:p>
  <w:p w14:paraId="39D37237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3AF4A86"/>
    <w:multiLevelType w:val="hybridMultilevel"/>
    <w:tmpl w:val="7F426C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B8"/>
    <w:rsid w:val="00006384"/>
    <w:rsid w:val="00030349"/>
    <w:rsid w:val="00032083"/>
    <w:rsid w:val="0003627D"/>
    <w:rsid w:val="000428F9"/>
    <w:rsid w:val="00061D30"/>
    <w:rsid w:val="00064F6A"/>
    <w:rsid w:val="000B1AB5"/>
    <w:rsid w:val="000E5ACE"/>
    <w:rsid w:val="001201F9"/>
    <w:rsid w:val="00124173"/>
    <w:rsid w:val="00132CFB"/>
    <w:rsid w:val="00180197"/>
    <w:rsid w:val="001A2125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3146EC"/>
    <w:rsid w:val="0031779D"/>
    <w:rsid w:val="00335032"/>
    <w:rsid w:val="00342067"/>
    <w:rsid w:val="0035400A"/>
    <w:rsid w:val="00392CF5"/>
    <w:rsid w:val="003952A2"/>
    <w:rsid w:val="00396B4C"/>
    <w:rsid w:val="003A090C"/>
    <w:rsid w:val="003D5B6C"/>
    <w:rsid w:val="003F77CE"/>
    <w:rsid w:val="004043D2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02781"/>
    <w:rsid w:val="00632E67"/>
    <w:rsid w:val="00663C3A"/>
    <w:rsid w:val="006738C5"/>
    <w:rsid w:val="00674D26"/>
    <w:rsid w:val="006C1639"/>
    <w:rsid w:val="006F0830"/>
    <w:rsid w:val="006F47E8"/>
    <w:rsid w:val="00747CCB"/>
    <w:rsid w:val="00767323"/>
    <w:rsid w:val="007704BD"/>
    <w:rsid w:val="00787B0A"/>
    <w:rsid w:val="00792092"/>
    <w:rsid w:val="007B3BA5"/>
    <w:rsid w:val="007B48EC"/>
    <w:rsid w:val="007D7AF5"/>
    <w:rsid w:val="007E4D1F"/>
    <w:rsid w:val="00815277"/>
    <w:rsid w:val="008219AD"/>
    <w:rsid w:val="00831A8F"/>
    <w:rsid w:val="00850F03"/>
    <w:rsid w:val="00857BCD"/>
    <w:rsid w:val="00876C21"/>
    <w:rsid w:val="00881F11"/>
    <w:rsid w:val="00893625"/>
    <w:rsid w:val="008E7BD4"/>
    <w:rsid w:val="008F5D2D"/>
    <w:rsid w:val="009012E8"/>
    <w:rsid w:val="009341D3"/>
    <w:rsid w:val="00934A16"/>
    <w:rsid w:val="00954D5A"/>
    <w:rsid w:val="00966F0D"/>
    <w:rsid w:val="009839B7"/>
    <w:rsid w:val="009D62CD"/>
    <w:rsid w:val="00A02AF9"/>
    <w:rsid w:val="00A357B8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10C18"/>
    <w:rsid w:val="00B121C6"/>
    <w:rsid w:val="00B14502"/>
    <w:rsid w:val="00B260CE"/>
    <w:rsid w:val="00B45105"/>
    <w:rsid w:val="00B548B2"/>
    <w:rsid w:val="00B86B50"/>
    <w:rsid w:val="00B874E2"/>
    <w:rsid w:val="00B90F3A"/>
    <w:rsid w:val="00B91116"/>
    <w:rsid w:val="00BB4DC6"/>
    <w:rsid w:val="00C1677F"/>
    <w:rsid w:val="00C47F57"/>
    <w:rsid w:val="00C5340B"/>
    <w:rsid w:val="00C6250E"/>
    <w:rsid w:val="00CA039E"/>
    <w:rsid w:val="00CD7453"/>
    <w:rsid w:val="00CF2083"/>
    <w:rsid w:val="00D21FA6"/>
    <w:rsid w:val="00D2274B"/>
    <w:rsid w:val="00D55B4B"/>
    <w:rsid w:val="00D572EE"/>
    <w:rsid w:val="00D82EE0"/>
    <w:rsid w:val="00D83FCE"/>
    <w:rsid w:val="00DC06F8"/>
    <w:rsid w:val="00E20EED"/>
    <w:rsid w:val="00E365CE"/>
    <w:rsid w:val="00E44FC1"/>
    <w:rsid w:val="00E710CC"/>
    <w:rsid w:val="00E775FB"/>
    <w:rsid w:val="00E93B33"/>
    <w:rsid w:val="00EA7458"/>
    <w:rsid w:val="00ED54AF"/>
    <w:rsid w:val="00F01842"/>
    <w:rsid w:val="00F07B33"/>
    <w:rsid w:val="00F164AC"/>
    <w:rsid w:val="00F60586"/>
    <w:rsid w:val="00F6664B"/>
    <w:rsid w:val="00F673D1"/>
    <w:rsid w:val="00F730E9"/>
    <w:rsid w:val="00F85B8C"/>
    <w:rsid w:val="00FD22A2"/>
    <w:rsid w:val="00FE0BD3"/>
    <w:rsid w:val="03CA36A0"/>
    <w:rsid w:val="06AFD6EC"/>
    <w:rsid w:val="22E347F3"/>
    <w:rsid w:val="29F0C73A"/>
    <w:rsid w:val="37D92A21"/>
    <w:rsid w:val="439D13D2"/>
    <w:rsid w:val="49F534D6"/>
    <w:rsid w:val="4F19FC19"/>
    <w:rsid w:val="59F2219F"/>
    <w:rsid w:val="74DEA711"/>
    <w:rsid w:val="764EA3A1"/>
    <w:rsid w:val="7BA2DA5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customStyle="1" w:styleId="TableGrid2">
    <w:name w:val="Table Grid2"/>
    <w:basedOn w:val="TableNormal"/>
    <w:next w:val="TableGrid"/>
    <w:uiPriority w:val="39"/>
    <w:rsid w:val="00A357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35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X:\_Veidlapas\Ministrijas_veidlapas\_EDOC_LV%20Ministrijas%20veidlapa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_EDOC_LV Ministrijas veidlapa</Template>
  <TotalTime>1</TotalTime>
  <Pages>2</Pages>
  <Words>2292</Words>
  <Characters>1307</Characters>
  <Application>Microsoft Office Word</Application>
  <DocSecurity>0</DocSecurity>
  <Lines>10</Lines>
  <Paragraphs>7</Paragraphs>
  <ScaleCrop>false</ScaleCrop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 Nr. 1 “Priekšlikums Eiropas Parlamenta un Padomes Lēmumam, ar ko groza Direktīvu 2003/87/EK attiecībā uz paziņojumu par izlīdzināšanas prasībām attiecībā uz Savienībā reģistrētiem gaisa kuģu ekspluatantiem attiecībā uz globālā tirgus pasākumu” </dc:title>
  <dc:subject>Pavadvēstule</dc:subject>
  <dc:creator>Satiksmes ministrija</dc:creator>
  <cp:keywords>Satiksmes ministrija</cp:keywords>
  <dc:description>Evita Nagle_x000d_
67028190_x000d_
evita.nagle@sam.gov.lv</dc:description>
  <cp:lastModifiedBy>Evita Nagle</cp:lastModifiedBy>
  <cp:revision>9</cp:revision>
  <cp:lastPrinted>2016-03-23T07:18:00Z</cp:lastPrinted>
  <dcterms:created xsi:type="dcterms:W3CDTF">2021-09-09T12:36:00Z</dcterms:created>
  <dcterms:modified xsi:type="dcterms:W3CDTF">2021-09-29T06:37:00Z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AdditionalMakers">
    <vt:lpwstr>Vecākā referente Evita Nagle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L284500</vt:lpwstr>
  </property>
  <property fmtid="{D5CDD505-2E9C-101B-9397-08002B2CF9AE}" pid="7" name="DISCesvisSigner">
    <vt:lpwstr>Ministrs Tālis Linkaits</vt:lpwstr>
  </property>
  <property fmtid="{D5CDD505-2E9C-101B-9397-08002B2CF9AE}" pid="8" name="DISTaskPaneUrl">
    <vt:lpwstr>https://lim.esvis.gov.lv/cs/idcplg?ClientControlled=DocMan&amp;coreContentOnly=1&amp;WebdavRequest=1&amp;IdcService=DOC_INFO&amp;dID=367184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Latvijas Republikas nacionālo pozīciju Nr. 1 “Priekšlikums Eiropas Parlamenta un Padomes Lēmumam, ar ko groza Direktīvu 2003/87/EK attiecībā uz paziņojumu par izlīdzināšanas prasībām attiecībā uz Savienībā reģistrētiem gaisa kuģu ekspluatantiem attiecībā uz globālā tirgus pasākumu” 	</vt:lpwstr>
  </property>
  <property fmtid="{D5CDD505-2E9C-101B-9397-08002B2CF9AE}" pid="11" name="DISCesvisMinistryOfMinister">
    <vt:lpwstr>wwTemplateNP_MinistryOfMinister(Satiksmes,)</vt:lpwstr>
  </property>
  <property fmtid="{D5CDD505-2E9C-101B-9397-08002B2CF9AE}" pid="12" name="DISCesvisAuthor">
    <vt:lpwstr>Satiksmes ministrija</vt:lpwstr>
  </property>
  <property fmtid="{D5CDD505-2E9C-101B-9397-08002B2CF9AE}" pid="13" name="DISCesvisMainMaker">
    <vt:lpwstr>Vecākā referente Evita Nagle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AdditionalMakers,DIScgiUrl,DISdDocNam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ForInforming,DISCesvisMainMakerOrgUnitTitle</vt:lpwstr>
  </property>
  <property fmtid="{D5CDD505-2E9C-101B-9397-08002B2CF9AE}" pid="16" name="DISCesvisDescription">
    <vt:lpwstr>
</vt:lpwstr>
  </property>
  <property fmtid="{D5CDD505-2E9C-101B-9397-08002B2CF9AE}" pid="17" name="DISCesvisAdditionalMakersMail">
    <vt:lpwstr>evita.nagle@sam.gov.lv</vt:lpwstr>
  </property>
  <property fmtid="{D5CDD505-2E9C-101B-9397-08002B2CF9AE}" pid="18" name="DISdUser">
    <vt:lpwstr>weblogic</vt:lpwstr>
  </property>
  <property fmtid="{D5CDD505-2E9C-101B-9397-08002B2CF9AE}" pid="19" name="DISdID">
    <vt:lpwstr>367184</vt:lpwstr>
  </property>
  <property fmtid="{D5CDD505-2E9C-101B-9397-08002B2CF9AE}" pid="20" name="DISCesvisMainMakerOrgUnitTitle">
    <vt:lpwstr>Eiropas Savienības lietu koordinācijas departaments</vt:lpwstr>
  </property>
  <property fmtid="{D5CDD505-2E9C-101B-9397-08002B2CF9AE}" pid="21" name="DISCesvisForInforming">
    <vt:lpwstr> Direktore Elīna Šimiņa-Neverovska</vt:lpwstr>
  </property>
  <property fmtid="{D5CDD505-2E9C-101B-9397-08002B2CF9AE}" pid="22" name="DISCesvisRelatedDocNP">
    <vt:lpwstr>Pozīcija Nr. 1 "Eiropas Parlamenta un Padomes priekšlikums Lēmumam, ar ko groza Direktīvu 2003/87/EK attiecībā uz paziņojumu par izlīdzināšanas prasībām attiecībā uz Savienībā reģistrētiem gaisa kuģu ekspluatantiem attiecībā uz globālā tirgus pasākumu"</vt:lpwstr>
  </property>
  <property fmtid="{D5CDD505-2E9C-101B-9397-08002B2CF9AE}" pid="23" name="DISCesvisDocRegDate">
    <vt:lpwstr>2021-09-30</vt:lpwstr>
  </property>
  <property fmtid="{D5CDD505-2E9C-101B-9397-08002B2CF9AE}" pid="24" name="DISCesvisRegDate">
    <vt:lpwstr>2021-09-30</vt:lpwstr>
  </property>
  <property fmtid="{D5CDD505-2E9C-101B-9397-08002B2CF9AE}" pid="25" name="DISCesvisDocRegNr">
    <vt:lpwstr>PV-1</vt:lpwstr>
  </property>
</Properties>
</file>