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="00C6250E" w:rsidRPr="009012E8" w14:paraId="3B5AA507" w14:textId="77777777" w:rsidTr="00F411BF">
        <w:trPr>
          <w:trHeight w:val="423"/>
        </w:trPr>
        <w:tc>
          <w:tcPr>
            <w:tcW w:w="675" w:type="dxa"/>
          </w:tcPr>
          <w:p w14:paraId="112405E3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2E029C6C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20.09.2024</w:t>
            </w:r>
          </w:p>
        </w:tc>
        <w:tc>
          <w:tcPr>
            <w:tcW w:w="426" w:type="dxa"/>
          </w:tcPr>
          <w:p w14:paraId="3537B599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14:paraId="353E8AAB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08-03/3279</w:t>
            </w:r>
          </w:p>
        </w:tc>
      </w:tr>
      <w:tr w:rsidR="00C6250E" w:rsidRPr="009012E8" w14:paraId="0A509F6E" w14:textId="77777777" w:rsidTr="00F411BF">
        <w:trPr>
          <w:trHeight w:val="423"/>
        </w:trPr>
        <w:tc>
          <w:tcPr>
            <w:tcW w:w="675" w:type="dxa"/>
          </w:tcPr>
          <w:p w14:paraId="1F79CE65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1EEFABCB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</w:p>
        </w:tc>
        <w:tc>
          <w:tcPr>
            <w:tcW w:w="426" w:type="dxa"/>
          </w:tcPr>
          <w:p w14:paraId="6B9E5FF0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14:paraId="35D3682F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</w:p>
        </w:tc>
      </w:tr>
    </w:tbl>
    <w:p w14:paraId="2DD7ACDE" w14:textId="77777777" w:rsidR="006E7FAC" w:rsidRDefault="006E7FAC" w:rsidP="002A0724">
      <w:pPr>
        <w:spacing w:after="0" w:line="240" w:lineRule="auto"/>
        <w:jc w:val="both"/>
      </w:pPr>
    </w:p>
    <w:p w14:paraId="6CA807CE" w14:textId="77777777" w:rsidR="00B34BC4" w:rsidRDefault="00B34BC4" w:rsidP="00B16434">
      <w:pPr>
        <w:spacing w:after="0" w:line="240" w:lineRule="auto"/>
        <w:jc w:val="both"/>
      </w:pPr>
    </w:p>
    <w:p w14:paraId="1F858D91" w14:textId="77777777" w:rsidR="009D28DE" w:rsidRDefault="009D28DE" w:rsidP="002A0724">
      <w:pPr>
        <w:spacing w:after="0" w:line="240" w:lineRule="auto"/>
        <w:jc w:val="both"/>
      </w:pPr>
    </w:p>
    <w:p w14:paraId="012E137E" w14:textId="77777777" w:rsidR="00095AA1" w:rsidRPr="00CA797E" w:rsidRDefault="00095AA1" w:rsidP="002A0724">
      <w:pPr>
        <w:spacing w:after="0" w:line="240" w:lineRule="auto"/>
        <w:jc w:val="both"/>
      </w:pPr>
    </w:p>
    <w:p w14:paraId="55A96534" w14:textId="77777777" w:rsidR="009D28DE" w:rsidRDefault="009D28DE" w:rsidP="004D38D6">
      <w:pPr>
        <w:spacing w:after="0" w:line="240" w:lineRule="auto"/>
        <w:jc w:val="right"/>
      </w:pPr>
      <w:r w:rsidRPr="00CA797E">
        <w:t xml:space="preserve">Zemkopības ministrijai </w:t>
      </w:r>
    </w:p>
    <w:p w14:paraId="7353A82F" w14:textId="77777777" w:rsidR="004D38D6" w:rsidRDefault="004D38D6" w:rsidP="004D38D6">
      <w:pPr>
        <w:spacing w:after="0" w:line="240" w:lineRule="auto"/>
        <w:jc w:val="right"/>
      </w:pPr>
    </w:p>
    <w:p w14:paraId="117A910F" w14:textId="261B9DE7" w:rsidR="004D38D6" w:rsidRDefault="004D38D6" w:rsidP="004D38D6">
      <w:pPr>
        <w:spacing w:after="0" w:line="240" w:lineRule="auto"/>
        <w:jc w:val="right"/>
      </w:pPr>
      <w:r>
        <w:t>Informācijai:</w:t>
      </w:r>
    </w:p>
    <w:p w14:paraId="5D9B1944" w14:textId="2DF0FF30" w:rsidR="004D38D6" w:rsidRPr="00CA797E" w:rsidRDefault="004D38D6" w:rsidP="004D38D6">
      <w:pPr>
        <w:spacing w:after="0" w:line="240" w:lineRule="auto"/>
        <w:jc w:val="right"/>
      </w:pPr>
      <w:r>
        <w:t xml:space="preserve">VSIA ”Latvijas Jūras administrācija” </w:t>
      </w:r>
    </w:p>
    <w:p w14:paraId="5E9C604B" w14:textId="77777777" w:rsidR="009D28DE" w:rsidRDefault="009D28DE" w:rsidP="009D28DE">
      <w:pPr>
        <w:spacing w:after="0"/>
        <w:rPr>
          <w:i/>
          <w:noProof/>
        </w:rPr>
      </w:pPr>
    </w:p>
    <w:p w14:paraId="77FCEBE8" w14:textId="77777777" w:rsidR="004D38D6" w:rsidRDefault="004D38D6" w:rsidP="009D28DE">
      <w:pPr>
        <w:spacing w:after="0"/>
        <w:rPr>
          <w:iCs/>
          <w:noProof/>
        </w:rPr>
      </w:pPr>
    </w:p>
    <w:p w14:paraId="3027065F" w14:textId="0C857C44" w:rsidR="009D28DE" w:rsidRPr="00CA797E" w:rsidRDefault="009D28DE" w:rsidP="009D28DE">
      <w:pPr>
        <w:spacing w:after="0"/>
        <w:rPr>
          <w:iCs/>
          <w:szCs w:val="22"/>
          <w:lang w:eastAsia="en-US"/>
        </w:rPr>
      </w:pPr>
      <w:r w:rsidRPr="00CA797E">
        <w:rPr>
          <w:iCs/>
          <w:noProof/>
        </w:rPr>
        <w:t xml:space="preserve">Par </w:t>
      </w:r>
      <w:r w:rsidRPr="00CA797E">
        <w:rPr>
          <w:iCs/>
        </w:rPr>
        <w:t>pārstāvju deleģēšanu konkursa komisijai</w:t>
      </w:r>
    </w:p>
    <w:p w14:paraId="642C3E48" w14:textId="77777777" w:rsidR="009D28DE" w:rsidRDefault="009D28DE" w:rsidP="009D28DE">
      <w:pPr>
        <w:spacing w:after="0"/>
        <w:rPr>
          <w:rFonts w:eastAsia="Aptos"/>
          <w:i/>
          <w:kern w:val="2"/>
        </w:rPr>
      </w:pPr>
    </w:p>
    <w:p w14:paraId="1DDE37B2" w14:textId="3B266779" w:rsidR="003D365D" w:rsidRDefault="009D28DE" w:rsidP="003D365D">
      <w:pPr>
        <w:ind w:firstLine="720"/>
        <w:jc w:val="both"/>
      </w:pPr>
      <w:r>
        <w:t>Atsaucoties uz Zemkopības ministrij</w:t>
      </w:r>
      <w:r w:rsidR="007A297E">
        <w:t>as</w:t>
      </w:r>
      <w:r w:rsidR="007A297E" w:rsidRPr="007A297E">
        <w:t xml:space="preserve"> 2024</w:t>
      </w:r>
      <w:r w:rsidR="007A297E">
        <w:t>. gada 17. septembra</w:t>
      </w:r>
      <w:r w:rsidR="007A297E" w:rsidRPr="007A297E">
        <w:t xml:space="preserve"> </w:t>
      </w:r>
      <w:r>
        <w:t>vēstuli Nr.</w:t>
      </w:r>
      <w:r w:rsidR="007A297E">
        <w:t> </w:t>
      </w:r>
      <w:r>
        <w:rPr>
          <w:noProof/>
        </w:rPr>
        <w:t>4.1-2e/1</w:t>
      </w:r>
      <w:r w:rsidR="007962DF">
        <w:rPr>
          <w:noProof/>
        </w:rPr>
        <w:t>625</w:t>
      </w:r>
      <w:r>
        <w:rPr>
          <w:noProof/>
        </w:rPr>
        <w:t xml:space="preserve">/2024 par </w:t>
      </w:r>
      <w:r>
        <w:t>pārstāvju deleģēšanu konkursa komisijai</w:t>
      </w:r>
      <w:r>
        <w:rPr>
          <w:noProof/>
        </w:rPr>
        <w:t xml:space="preserve">, </w:t>
      </w:r>
      <w:r w:rsidR="007A297E">
        <w:t>Satiksmes</w:t>
      </w:r>
      <w:r>
        <w:t xml:space="preserve"> ministrija informē, ka dalībai konkursa komisijā tiek deleģēt</w:t>
      </w:r>
      <w:r w:rsidR="007A297E">
        <w:t>i</w:t>
      </w:r>
      <w:r w:rsidR="003D365D">
        <w:t>:</w:t>
      </w:r>
    </w:p>
    <w:p w14:paraId="105E2CD9" w14:textId="5300865B" w:rsidR="009D28DE" w:rsidRDefault="007A297E" w:rsidP="003D365D">
      <w:pPr>
        <w:pStyle w:val="ListParagraph"/>
        <w:numPr>
          <w:ilvl w:val="0"/>
          <w:numId w:val="14"/>
        </w:numPr>
        <w:jc w:val="both"/>
      </w:pPr>
      <w:r>
        <w:t>Satiksmes ministrijas Jūrlietu</w:t>
      </w:r>
      <w:r w:rsidR="009D28DE">
        <w:t xml:space="preserve"> departamenta</w:t>
      </w:r>
      <w:r w:rsidR="00CA797E">
        <w:t xml:space="preserve"> </w:t>
      </w:r>
      <w:r w:rsidR="003D365D">
        <w:t>direktore</w:t>
      </w:r>
      <w:r w:rsidR="00CA797E">
        <w:t xml:space="preserve"> </w:t>
      </w:r>
      <w:r w:rsidR="003D365D">
        <w:t>Anita Rozenberga</w:t>
      </w:r>
      <w:r w:rsidR="009D28DE">
        <w:t xml:space="preserve"> (</w:t>
      </w:r>
      <w:r w:rsidR="00CA797E">
        <w:t>tel.: 67028</w:t>
      </w:r>
      <w:r w:rsidR="003D365D">
        <w:t>069</w:t>
      </w:r>
      <w:r w:rsidR="00CA797E">
        <w:t xml:space="preserve">, </w:t>
      </w:r>
      <w:r w:rsidR="009D28DE">
        <w:t>e-pasts:</w:t>
      </w:r>
      <w:r>
        <w:t xml:space="preserve"> </w:t>
      </w:r>
      <w:r w:rsidR="003D365D">
        <w:t>anita.rozenberga</w:t>
      </w:r>
      <w:r w:rsidR="00CA797E">
        <w:t>@sam.gov.lv</w:t>
      </w:r>
      <w:r w:rsidR="009D28DE">
        <w:t>)</w:t>
      </w:r>
      <w:r>
        <w:t>;</w:t>
      </w:r>
    </w:p>
    <w:p w14:paraId="50471CA9" w14:textId="182E6698" w:rsidR="007A297E" w:rsidRDefault="007A297E" w:rsidP="007A297E">
      <w:pPr>
        <w:pStyle w:val="ListParagraph"/>
        <w:numPr>
          <w:ilvl w:val="0"/>
          <w:numId w:val="14"/>
        </w:numPr>
        <w:jc w:val="both"/>
      </w:pPr>
      <w:bookmarkStart w:id="0" w:name="_Hlk177555964"/>
      <w:r>
        <w:t xml:space="preserve">VSIA “Latvijas Jūras administrācija” </w:t>
      </w:r>
      <w:bookmarkEnd w:id="0"/>
      <w:r w:rsidR="003D365D">
        <w:t>valdes priekšsēdētājs Jānis Krastiņš</w:t>
      </w:r>
      <w:r>
        <w:t xml:space="preserve"> (tel.</w:t>
      </w:r>
      <w:r w:rsidR="00CA797E">
        <w:t>:</w:t>
      </w:r>
      <w:r>
        <w:t xml:space="preserve"> </w:t>
      </w:r>
      <w:r w:rsidR="00CA797E">
        <w:t>670621</w:t>
      </w:r>
      <w:r w:rsidR="003D365D">
        <w:t>0</w:t>
      </w:r>
      <w:r w:rsidR="0092189D">
        <w:t>0</w:t>
      </w:r>
      <w:r w:rsidR="00CA797E">
        <w:t xml:space="preserve">, </w:t>
      </w:r>
      <w:r>
        <w:t xml:space="preserve">e-pasts: </w:t>
      </w:r>
      <w:hyperlink r:id="rId7" w:history="1">
        <w:r w:rsidR="003D365D" w:rsidRPr="00CC6C91">
          <w:rPr>
            <w:rStyle w:val="Hyperlink"/>
          </w:rPr>
          <w:t>janis.krastins@lja.lv</w:t>
        </w:r>
      </w:hyperlink>
      <w:r>
        <w:t>);</w:t>
      </w:r>
    </w:p>
    <w:p w14:paraId="3FC65792" w14:textId="77777777" w:rsidR="009D28DE" w:rsidRDefault="009D28DE" w:rsidP="002A0724">
      <w:pPr>
        <w:spacing w:after="0" w:line="240" w:lineRule="auto"/>
        <w:jc w:val="both"/>
      </w:pPr>
    </w:p>
    <w:p w14:paraId="76E57C02" w14:textId="79ECD524" w:rsidR="002A0724" w:rsidRDefault="002A0724" w:rsidP="002A0724">
      <w:pPr>
        <w:spacing w:after="0" w:line="240" w:lineRule="auto"/>
        <w:jc w:val="both"/>
      </w:pPr>
      <w:r>
        <w:t xml:space="preserve">Valsts sekretāra p.i.  </w:t>
      </w:r>
      <w:r>
        <w:tab/>
      </w:r>
      <w:r>
        <w:tab/>
      </w:r>
      <w:r>
        <w:tab/>
      </w:r>
      <w:r>
        <w:tab/>
      </w:r>
      <w:r>
        <w:tab/>
      </w:r>
      <w:r w:rsidR="00A54864">
        <w:tab/>
      </w:r>
      <w:r>
        <w:tab/>
      </w:r>
      <w:r w:rsidR="005C3AE3">
        <w:tab/>
      </w:r>
      <w:r w:rsidR="00A54864">
        <w:t>E. Šimiņa-Neverovska</w:t>
      </w:r>
    </w:p>
    <w:p w14:paraId="5CD34765" w14:textId="77777777" w:rsidR="002A0724" w:rsidRDefault="002A0724" w:rsidP="002A0724">
      <w:pPr>
        <w:spacing w:after="0" w:line="240" w:lineRule="auto"/>
        <w:jc w:val="both"/>
      </w:pPr>
    </w:p>
    <w:p w14:paraId="3066D279" w14:textId="77777777" w:rsidR="002A0724" w:rsidRDefault="002A0724" w:rsidP="002A0724">
      <w:pPr>
        <w:spacing w:after="0" w:line="240" w:lineRule="auto"/>
        <w:jc w:val="both"/>
        <w:rPr>
          <w:sz w:val="20"/>
          <w:szCs w:val="20"/>
        </w:rPr>
      </w:pPr>
    </w:p>
    <w:p w14:paraId="73A52B32" w14:textId="77777777" w:rsidR="002A0724" w:rsidRDefault="002A0724" w:rsidP="002A0724">
      <w:pPr>
        <w:spacing w:after="0" w:line="240" w:lineRule="auto"/>
        <w:jc w:val="both"/>
      </w:pPr>
      <w:r>
        <w:rPr>
          <w:sz w:val="20"/>
          <w:szCs w:val="20"/>
        </w:rPr>
        <w:t>Lipše, 67028282</w:t>
      </w:r>
    </w:p>
    <w:p w14:paraId="7905E3CB" w14:textId="6E1E6F88" w:rsidR="00893625" w:rsidRPr="002A0724" w:rsidRDefault="002D486C" w:rsidP="002A0724">
      <w:pPr>
        <w:spacing w:after="0" w:line="240" w:lineRule="auto"/>
        <w:jc w:val="both"/>
        <w:rPr>
          <w:color w:val="0000FF"/>
          <w:sz w:val="20"/>
          <w:szCs w:val="20"/>
          <w:u w:val="single"/>
        </w:rPr>
      </w:pPr>
      <w:hyperlink r:id="rId8" w:history="1">
        <w:r w:rsidR="002A0724">
          <w:rPr>
            <w:rStyle w:val="Hyperlink"/>
            <w:sz w:val="20"/>
            <w:szCs w:val="20"/>
          </w:rPr>
          <w:t>ilona.lipse@sam.gov.lv</w:t>
        </w:r>
      </w:hyperlink>
    </w:p>
    <w:p w14:paraId="258064AA" w14:textId="77777777" w:rsidR="002A0724" w:rsidRDefault="002A0724" w:rsidP="002A0724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</w:p>
    <w:p w14:paraId="1B0F52DE" w14:textId="77777777" w:rsidR="008F7585" w:rsidRDefault="008F7585" w:rsidP="002A0724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</w:p>
    <w:p w14:paraId="0C427EFD" w14:textId="77777777" w:rsidR="008F7585" w:rsidRDefault="008F7585" w:rsidP="002A0724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</w:p>
    <w:p w14:paraId="41DC0C34" w14:textId="77777777" w:rsidR="00095AA1" w:rsidRDefault="00095AA1" w:rsidP="002A0724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</w:p>
    <w:p w14:paraId="1E771091" w14:textId="77777777" w:rsidR="00095AA1" w:rsidRDefault="00095AA1" w:rsidP="002A0724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</w:p>
    <w:p w14:paraId="5958E01E" w14:textId="77777777" w:rsidR="00095AA1" w:rsidRDefault="00095AA1" w:rsidP="002A0724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</w:p>
    <w:p w14:paraId="26C1B971" w14:textId="35EAD036" w:rsidR="00893625" w:rsidRPr="00893625" w:rsidRDefault="00893625" w:rsidP="002A0724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70F3F9B1" w14:textId="77777777" w:rsidR="0031779D" w:rsidRPr="009012E8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="0031779D" w:rsidRPr="009012E8" w:rsidSect="00030D97"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51650" w14:textId="77777777" w:rsidR="0077431E" w:rsidRDefault="0077431E">
      <w:pPr>
        <w:spacing w:after="0" w:line="240" w:lineRule="auto"/>
      </w:pPr>
      <w:r>
        <w:separator/>
      </w:r>
    </w:p>
  </w:endnote>
  <w:endnote w:type="continuationSeparator" w:id="0">
    <w:p w14:paraId="4B24706E" w14:textId="77777777" w:rsidR="0077431E" w:rsidRDefault="0077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42C9B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80007E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2A307" w14:textId="77777777" w:rsidR="0077431E" w:rsidRDefault="0077431E">
      <w:pPr>
        <w:spacing w:after="0" w:line="240" w:lineRule="auto"/>
      </w:pPr>
      <w:r>
        <w:separator/>
      </w:r>
    </w:p>
  </w:footnote>
  <w:footnote w:type="continuationSeparator" w:id="0">
    <w:p w14:paraId="4B02A288" w14:textId="77777777" w:rsidR="0077431E" w:rsidRDefault="0077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D590" w14:textId="77777777" w:rsidR="009D62CD" w:rsidRDefault="009D62CD" w:rsidP="009D62CD">
    <w:pPr>
      <w:pStyle w:val="Header"/>
    </w:pPr>
  </w:p>
  <w:p w14:paraId="694FC1F6" w14:textId="77777777" w:rsidR="009D62CD" w:rsidRDefault="009D62CD" w:rsidP="009D62CD">
    <w:pPr>
      <w:pStyle w:val="Header"/>
    </w:pPr>
  </w:p>
  <w:p w14:paraId="33D0F39A" w14:textId="77777777" w:rsidR="009D62CD" w:rsidRDefault="009D62CD" w:rsidP="009D62CD">
    <w:pPr>
      <w:pStyle w:val="Header"/>
    </w:pPr>
  </w:p>
  <w:p w14:paraId="721E30BC" w14:textId="77777777" w:rsidR="009D62CD" w:rsidRDefault="009D62CD" w:rsidP="009D62CD">
    <w:pPr>
      <w:pStyle w:val="Header"/>
    </w:pPr>
  </w:p>
  <w:p w14:paraId="0B409BAE" w14:textId="77777777" w:rsidR="009D62CD" w:rsidRDefault="009D62CD" w:rsidP="009D62CD">
    <w:pPr>
      <w:pStyle w:val="Header"/>
    </w:pPr>
  </w:p>
  <w:p w14:paraId="48A10D98" w14:textId="77777777" w:rsidR="009D62CD" w:rsidRDefault="009D62CD" w:rsidP="009D62CD">
    <w:pPr>
      <w:pStyle w:val="Header"/>
    </w:pPr>
  </w:p>
  <w:p w14:paraId="65936093" w14:textId="77777777" w:rsidR="009D62CD" w:rsidRDefault="009D62CD" w:rsidP="009D62CD">
    <w:pPr>
      <w:pStyle w:val="Header"/>
    </w:pPr>
  </w:p>
  <w:p w14:paraId="61ECD7DE" w14:textId="77777777" w:rsidR="009D62CD" w:rsidRDefault="009D62CD" w:rsidP="009D62CD">
    <w:pPr>
      <w:pStyle w:val="Header"/>
    </w:pPr>
  </w:p>
  <w:p w14:paraId="56225223" w14:textId="77777777" w:rsidR="009D62CD" w:rsidRDefault="009D62CD" w:rsidP="009D62CD">
    <w:pPr>
      <w:pStyle w:val="Header"/>
    </w:pPr>
  </w:p>
  <w:p w14:paraId="7DB5F788" w14:textId="77777777" w:rsidR="009D62CD" w:rsidRDefault="009D62CD" w:rsidP="009D62CD">
    <w:pPr>
      <w:pStyle w:val="Header"/>
    </w:pPr>
  </w:p>
  <w:p w14:paraId="48E60F0C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214C8AD" wp14:editId="4263621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9B73D55" wp14:editId="05B8E76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D2F8D" w14:textId="77777777" w:rsidR="009D62CD" w:rsidRPr="00B10C18" w:rsidRDefault="00064CC5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064CC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Emīlijas Benjamiņas</w:t>
                          </w:r>
                          <w:r w:rsidR="009D62CD"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iela 3, Rīga, LV-1743, tālr. 67028210,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73D5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2F7D2F8D" w14:textId="77777777" w:rsidR="009D62CD" w:rsidRPr="00B10C18" w:rsidRDefault="00064CC5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064CC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Emīlijas Benjamiņas</w:t>
                    </w:r>
                    <w:r w:rsidR="009D62CD"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iela 3, Rīga, LV-1743, tālr. 67028210,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193430D" wp14:editId="2980064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6201E67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CDC15E7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79462B"/>
    <w:multiLevelType w:val="hybridMultilevel"/>
    <w:tmpl w:val="2160A5CA"/>
    <w:lvl w:ilvl="0" w:tplc="E93C43A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D0A4C"/>
    <w:multiLevelType w:val="hybridMultilevel"/>
    <w:tmpl w:val="76483EE2"/>
    <w:lvl w:ilvl="0" w:tplc="D31EC98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25ABB"/>
    <w:multiLevelType w:val="hybridMultilevel"/>
    <w:tmpl w:val="FBE2D3FE"/>
    <w:lvl w:ilvl="0" w:tplc="8FB48162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391227297">
    <w:abstractNumId w:val="10"/>
  </w:num>
  <w:num w:numId="2" w16cid:durableId="1153447212">
    <w:abstractNumId w:val="8"/>
  </w:num>
  <w:num w:numId="3" w16cid:durableId="1517377722">
    <w:abstractNumId w:val="7"/>
  </w:num>
  <w:num w:numId="4" w16cid:durableId="840780780">
    <w:abstractNumId w:val="6"/>
  </w:num>
  <w:num w:numId="5" w16cid:durableId="968557067">
    <w:abstractNumId w:val="5"/>
  </w:num>
  <w:num w:numId="6" w16cid:durableId="990400546">
    <w:abstractNumId w:val="9"/>
  </w:num>
  <w:num w:numId="7" w16cid:durableId="60950439">
    <w:abstractNumId w:val="4"/>
  </w:num>
  <w:num w:numId="8" w16cid:durableId="1329138226">
    <w:abstractNumId w:val="3"/>
  </w:num>
  <w:num w:numId="9" w16cid:durableId="1232884140">
    <w:abstractNumId w:val="2"/>
  </w:num>
  <w:num w:numId="10" w16cid:durableId="1750956716">
    <w:abstractNumId w:val="1"/>
  </w:num>
  <w:num w:numId="11" w16cid:durableId="260725515">
    <w:abstractNumId w:val="0"/>
  </w:num>
  <w:num w:numId="12" w16cid:durableId="729303840">
    <w:abstractNumId w:val="11"/>
  </w:num>
  <w:num w:numId="13" w16cid:durableId="1085229590">
    <w:abstractNumId w:val="12"/>
  </w:num>
  <w:num w:numId="14" w16cid:durableId="3486821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FC"/>
    <w:rsid w:val="00006384"/>
    <w:rsid w:val="00030349"/>
    <w:rsid w:val="00030D97"/>
    <w:rsid w:val="00032083"/>
    <w:rsid w:val="000428F9"/>
    <w:rsid w:val="00061D30"/>
    <w:rsid w:val="00064CC5"/>
    <w:rsid w:val="000712BC"/>
    <w:rsid w:val="00095AA1"/>
    <w:rsid w:val="000B1AB5"/>
    <w:rsid w:val="000D6FAB"/>
    <w:rsid w:val="000E5ACE"/>
    <w:rsid w:val="00116407"/>
    <w:rsid w:val="001201F9"/>
    <w:rsid w:val="00124173"/>
    <w:rsid w:val="00132CFB"/>
    <w:rsid w:val="00154F0F"/>
    <w:rsid w:val="00180197"/>
    <w:rsid w:val="001A2125"/>
    <w:rsid w:val="002023F0"/>
    <w:rsid w:val="0020635C"/>
    <w:rsid w:val="002456FC"/>
    <w:rsid w:val="00250335"/>
    <w:rsid w:val="00262B83"/>
    <w:rsid w:val="00275B9E"/>
    <w:rsid w:val="002916EC"/>
    <w:rsid w:val="0029181E"/>
    <w:rsid w:val="002A0724"/>
    <w:rsid w:val="002B3077"/>
    <w:rsid w:val="002C57BC"/>
    <w:rsid w:val="002D486C"/>
    <w:rsid w:val="002E1474"/>
    <w:rsid w:val="003146EC"/>
    <w:rsid w:val="0031779D"/>
    <w:rsid w:val="00335032"/>
    <w:rsid w:val="00335DF8"/>
    <w:rsid w:val="0035400A"/>
    <w:rsid w:val="00392CF5"/>
    <w:rsid w:val="003952A2"/>
    <w:rsid w:val="00396B4C"/>
    <w:rsid w:val="003A090C"/>
    <w:rsid w:val="003B3D9A"/>
    <w:rsid w:val="003D365D"/>
    <w:rsid w:val="003D5B6C"/>
    <w:rsid w:val="003F77CE"/>
    <w:rsid w:val="004043D2"/>
    <w:rsid w:val="00433F49"/>
    <w:rsid w:val="00441F2F"/>
    <w:rsid w:val="004606E9"/>
    <w:rsid w:val="00493308"/>
    <w:rsid w:val="004A3C32"/>
    <w:rsid w:val="004B1FDB"/>
    <w:rsid w:val="004D38D6"/>
    <w:rsid w:val="004D3D04"/>
    <w:rsid w:val="004D77F7"/>
    <w:rsid w:val="004D7B0C"/>
    <w:rsid w:val="004E49D0"/>
    <w:rsid w:val="005021F1"/>
    <w:rsid w:val="00527E96"/>
    <w:rsid w:val="00535564"/>
    <w:rsid w:val="0053651D"/>
    <w:rsid w:val="005471EA"/>
    <w:rsid w:val="0056666B"/>
    <w:rsid w:val="00582001"/>
    <w:rsid w:val="00585C68"/>
    <w:rsid w:val="005A3B49"/>
    <w:rsid w:val="005C3AE3"/>
    <w:rsid w:val="005D04F8"/>
    <w:rsid w:val="00632E67"/>
    <w:rsid w:val="00663C3A"/>
    <w:rsid w:val="006738C5"/>
    <w:rsid w:val="00674D26"/>
    <w:rsid w:val="006A3965"/>
    <w:rsid w:val="006C1639"/>
    <w:rsid w:val="006E7FAC"/>
    <w:rsid w:val="006F0830"/>
    <w:rsid w:val="006F47E8"/>
    <w:rsid w:val="00740C56"/>
    <w:rsid w:val="00747CCB"/>
    <w:rsid w:val="00767323"/>
    <w:rsid w:val="007704BD"/>
    <w:rsid w:val="0077431E"/>
    <w:rsid w:val="00787B0A"/>
    <w:rsid w:val="00792092"/>
    <w:rsid w:val="007962DF"/>
    <w:rsid w:val="007A297E"/>
    <w:rsid w:val="007A5119"/>
    <w:rsid w:val="007B3BA5"/>
    <w:rsid w:val="007B48EC"/>
    <w:rsid w:val="007D406C"/>
    <w:rsid w:val="007D7AF5"/>
    <w:rsid w:val="007E4D1F"/>
    <w:rsid w:val="00802EA6"/>
    <w:rsid w:val="00815277"/>
    <w:rsid w:val="00831A8F"/>
    <w:rsid w:val="00850F03"/>
    <w:rsid w:val="00857BCD"/>
    <w:rsid w:val="00876C21"/>
    <w:rsid w:val="00881F11"/>
    <w:rsid w:val="00893625"/>
    <w:rsid w:val="008D357D"/>
    <w:rsid w:val="008D38C7"/>
    <w:rsid w:val="008D66BB"/>
    <w:rsid w:val="008E7BD4"/>
    <w:rsid w:val="008F5D2D"/>
    <w:rsid w:val="008F7585"/>
    <w:rsid w:val="009012E8"/>
    <w:rsid w:val="0091355A"/>
    <w:rsid w:val="0092189D"/>
    <w:rsid w:val="00934A16"/>
    <w:rsid w:val="00954D5A"/>
    <w:rsid w:val="00966F0D"/>
    <w:rsid w:val="009839B7"/>
    <w:rsid w:val="009A491F"/>
    <w:rsid w:val="009D28DE"/>
    <w:rsid w:val="009D62CD"/>
    <w:rsid w:val="00A02AF9"/>
    <w:rsid w:val="00A54864"/>
    <w:rsid w:val="00A80F98"/>
    <w:rsid w:val="00AA6D72"/>
    <w:rsid w:val="00AC3BB9"/>
    <w:rsid w:val="00AC3C04"/>
    <w:rsid w:val="00AE134C"/>
    <w:rsid w:val="00AF3A6E"/>
    <w:rsid w:val="00AF6551"/>
    <w:rsid w:val="00B00341"/>
    <w:rsid w:val="00B00CCD"/>
    <w:rsid w:val="00B01BF6"/>
    <w:rsid w:val="00B01E37"/>
    <w:rsid w:val="00B03ABB"/>
    <w:rsid w:val="00B10C18"/>
    <w:rsid w:val="00B121C6"/>
    <w:rsid w:val="00B16434"/>
    <w:rsid w:val="00B260CE"/>
    <w:rsid w:val="00B34BC4"/>
    <w:rsid w:val="00B45105"/>
    <w:rsid w:val="00B574D5"/>
    <w:rsid w:val="00B67F43"/>
    <w:rsid w:val="00B86B50"/>
    <w:rsid w:val="00B874E2"/>
    <w:rsid w:val="00B903B1"/>
    <w:rsid w:val="00B90F3A"/>
    <w:rsid w:val="00B91116"/>
    <w:rsid w:val="00BA7AF2"/>
    <w:rsid w:val="00BB4DC6"/>
    <w:rsid w:val="00BD3EC3"/>
    <w:rsid w:val="00C1677F"/>
    <w:rsid w:val="00C32279"/>
    <w:rsid w:val="00C47F57"/>
    <w:rsid w:val="00C5340B"/>
    <w:rsid w:val="00C6250E"/>
    <w:rsid w:val="00CA797E"/>
    <w:rsid w:val="00CD183F"/>
    <w:rsid w:val="00CD7453"/>
    <w:rsid w:val="00CF2083"/>
    <w:rsid w:val="00D01A77"/>
    <w:rsid w:val="00D21FA6"/>
    <w:rsid w:val="00D2274B"/>
    <w:rsid w:val="00D22C97"/>
    <w:rsid w:val="00D55B4B"/>
    <w:rsid w:val="00D572EE"/>
    <w:rsid w:val="00D82EE0"/>
    <w:rsid w:val="00D83FCE"/>
    <w:rsid w:val="00DC06F8"/>
    <w:rsid w:val="00DC3F7D"/>
    <w:rsid w:val="00E20EED"/>
    <w:rsid w:val="00E365CE"/>
    <w:rsid w:val="00E44FC1"/>
    <w:rsid w:val="00E710CC"/>
    <w:rsid w:val="00E775FB"/>
    <w:rsid w:val="00E87C8C"/>
    <w:rsid w:val="00E93B33"/>
    <w:rsid w:val="00EA7458"/>
    <w:rsid w:val="00ED54AF"/>
    <w:rsid w:val="00F01842"/>
    <w:rsid w:val="00F07B33"/>
    <w:rsid w:val="00F164AC"/>
    <w:rsid w:val="00F60586"/>
    <w:rsid w:val="00F6664B"/>
    <w:rsid w:val="00F673D1"/>
    <w:rsid w:val="00F730E9"/>
    <w:rsid w:val="00F74F98"/>
    <w:rsid w:val="00F85B8C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D50C6"/>
  <w15:docId w15:val="{8F0E3F60-8176-4F65-8FE9-967405C4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E7FAC"/>
    <w:pPr>
      <w:widowControl w:val="0"/>
    </w:pPr>
  </w:style>
  <w:style w:type="paragraph" w:styleId="ListParagraph">
    <w:name w:val="List Paragraph"/>
    <w:basedOn w:val="Normal"/>
    <w:uiPriority w:val="34"/>
    <w:qFormat/>
    <w:rsid w:val="006E7FA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A3B4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16407"/>
    <w:rPr>
      <w:b/>
      <w:bCs/>
    </w:rPr>
  </w:style>
  <w:style w:type="character" w:customStyle="1" w:styleId="field-content">
    <w:name w:val="field-content"/>
    <w:basedOn w:val="DefaultParagraphFont"/>
    <w:rsid w:val="007A2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661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lipse@sa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nis.krastins@lj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ipse\AppData\Local\Temp\67ab951d-c5c1-453f-89e7-a1bdd485a612_Ministrijas%20veidlapas.zip.612\Ministrijas%20veidlap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0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Lipše</dc:creator>
  <cp:keywords/>
  <cp:lastModifiedBy>Inese Bārtule</cp:lastModifiedBy>
  <cp:revision>2</cp:revision>
  <cp:lastPrinted>2016-03-23T07:18:00Z</cp:lastPrinted>
  <dcterms:created xsi:type="dcterms:W3CDTF">2024-09-23T06:02:00Z</dcterms:created>
  <dcterms:modified xsi:type="dcterms:W3CDTF">2024-09-23T06:02:00Z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