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3F1111" w14:textId="77777777" w:rsidR="000E5271" w:rsidRDefault="000E5271" w:rsidP="00754160">
      <w:pPr>
        <w:pStyle w:val="Title"/>
        <w:jc w:val="right"/>
      </w:pPr>
      <w:r>
        <w:t>Projekts</w:t>
      </w:r>
    </w:p>
    <w:p w14:paraId="317EC405" w14:textId="77777777" w:rsidR="000E5271" w:rsidRDefault="000E5271" w:rsidP="00754160">
      <w:pPr>
        <w:pStyle w:val="Title"/>
        <w:jc w:val="right"/>
      </w:pPr>
    </w:p>
    <w:p w14:paraId="6732BD9E" w14:textId="77777777" w:rsidR="000E5271" w:rsidRDefault="003961D8" w:rsidP="00754160">
      <w:pPr>
        <w:pStyle w:val="Title"/>
        <w:pBdr>
          <w:bottom w:val="single" w:sz="12" w:space="1" w:color="auto"/>
        </w:pBdr>
        <w:rPr>
          <w:b/>
        </w:rPr>
      </w:pPr>
      <w:r w:rsidRPr="00754160">
        <w:rPr>
          <w:b/>
        </w:rPr>
        <w:t>MINISTRU KABINETA SĒDES PROTOKOLLĒMUMS</w:t>
      </w:r>
    </w:p>
    <w:p w14:paraId="20A15362" w14:textId="77777777" w:rsidR="007A7564" w:rsidRPr="00754160" w:rsidRDefault="007A7564" w:rsidP="00754160">
      <w:pPr>
        <w:pStyle w:val="Title"/>
        <w:pBdr>
          <w:bottom w:val="single" w:sz="12" w:space="1" w:color="auto"/>
        </w:pBdr>
        <w:rPr>
          <w:b/>
        </w:rPr>
      </w:pPr>
    </w:p>
    <w:p w14:paraId="6808892D" w14:textId="77777777" w:rsidR="003961D8" w:rsidRPr="00756BDE" w:rsidRDefault="003961D8" w:rsidP="00754160">
      <w:pPr>
        <w:pStyle w:val="Title"/>
      </w:pPr>
    </w:p>
    <w:p w14:paraId="2A83747E" w14:textId="790D35B8" w:rsidR="003961D8" w:rsidRPr="000E5271" w:rsidRDefault="00084351" w:rsidP="003961D8">
      <w:pPr>
        <w:pStyle w:val="Heading1"/>
        <w:keepNext w:val="0"/>
        <w:widowControl w:val="0"/>
      </w:pPr>
      <w:r w:rsidRPr="000E5271">
        <w:t>Rīgā</w:t>
      </w:r>
      <w:r w:rsidRPr="000E5271">
        <w:tab/>
      </w:r>
      <w:r w:rsidRPr="000E5271">
        <w:tab/>
      </w:r>
      <w:r w:rsidRPr="000E5271">
        <w:tab/>
      </w:r>
      <w:r w:rsidRPr="000E5271">
        <w:tab/>
      </w:r>
      <w:r w:rsidRPr="000E5271">
        <w:tab/>
      </w:r>
      <w:r w:rsidRPr="000E5271">
        <w:tab/>
        <w:t>Nr.</w:t>
      </w:r>
      <w:r w:rsidRPr="000E5271">
        <w:tab/>
      </w:r>
      <w:r w:rsidRPr="000E5271">
        <w:tab/>
        <w:t xml:space="preserve">      </w:t>
      </w:r>
      <w:r w:rsidRPr="000E5271">
        <w:tab/>
        <w:t>20</w:t>
      </w:r>
      <w:r w:rsidR="0069371A">
        <w:t>2</w:t>
      </w:r>
      <w:r w:rsidR="00590205">
        <w:t>1</w:t>
      </w:r>
      <w:r w:rsidR="003961D8" w:rsidRPr="000E5271">
        <w:t>.gada</w:t>
      </w:r>
      <w:r w:rsidR="00FE336A" w:rsidRPr="000E5271">
        <w:t xml:space="preserve">   </w:t>
      </w:r>
      <w:r w:rsidR="003961D8" w:rsidRPr="000E5271">
        <w:t>.</w:t>
      </w:r>
      <w:r w:rsidR="003A3CE4">
        <w:t>_______</w:t>
      </w:r>
    </w:p>
    <w:p w14:paraId="1018C3E4" w14:textId="77777777" w:rsidR="003961D8" w:rsidRPr="00754160" w:rsidRDefault="003961D8" w:rsidP="003961D8">
      <w:pPr>
        <w:jc w:val="both"/>
        <w:rPr>
          <w:sz w:val="28"/>
          <w:szCs w:val="28"/>
          <w:lang w:val="lv-LV"/>
        </w:rPr>
      </w:pPr>
    </w:p>
    <w:p w14:paraId="211FCB8F" w14:textId="77777777" w:rsidR="003961D8" w:rsidRPr="000E5271" w:rsidRDefault="003961D8" w:rsidP="00C758FD">
      <w:pPr>
        <w:jc w:val="center"/>
        <w:rPr>
          <w:sz w:val="28"/>
          <w:szCs w:val="28"/>
          <w:lang w:val="lv-LV"/>
        </w:rPr>
      </w:pPr>
      <w:r w:rsidRPr="000E5271">
        <w:rPr>
          <w:sz w:val="28"/>
          <w:szCs w:val="28"/>
          <w:lang w:val="lv-LV"/>
        </w:rPr>
        <w:t>.§</w:t>
      </w:r>
    </w:p>
    <w:p w14:paraId="5BD0FC99" w14:textId="77777777" w:rsidR="003961D8" w:rsidRPr="00754160" w:rsidRDefault="003961D8" w:rsidP="003961D8">
      <w:pPr>
        <w:jc w:val="both"/>
        <w:rPr>
          <w:sz w:val="28"/>
          <w:szCs w:val="28"/>
          <w:lang w:val="lv-LV"/>
        </w:rPr>
      </w:pPr>
    </w:p>
    <w:p w14:paraId="2C43C259" w14:textId="751714A3" w:rsidR="003961D8" w:rsidRPr="00756BDE" w:rsidRDefault="00F428F4" w:rsidP="00754160">
      <w:pPr>
        <w:pStyle w:val="Header"/>
        <w:tabs>
          <w:tab w:val="left" w:pos="720"/>
        </w:tabs>
        <w:jc w:val="center"/>
        <w:rPr>
          <w:b/>
          <w:sz w:val="28"/>
          <w:szCs w:val="28"/>
          <w:lang w:val="lv-LV"/>
        </w:rPr>
      </w:pPr>
      <w:r w:rsidRPr="00F428F4">
        <w:rPr>
          <w:b/>
          <w:sz w:val="28"/>
          <w:szCs w:val="28"/>
          <w:lang w:val="lv-LV"/>
        </w:rPr>
        <w:t>Ministru kabineta noteikumu projekt</w:t>
      </w:r>
      <w:r>
        <w:rPr>
          <w:b/>
          <w:sz w:val="28"/>
          <w:szCs w:val="28"/>
          <w:lang w:val="lv-LV"/>
        </w:rPr>
        <w:t>s</w:t>
      </w:r>
      <w:r w:rsidRPr="00F428F4">
        <w:rPr>
          <w:b/>
          <w:sz w:val="28"/>
          <w:szCs w:val="28"/>
          <w:lang w:val="lv-LV"/>
        </w:rPr>
        <w:t xml:space="preserve"> “Grozījumi Ministru kabineta 2014. gada 30. septembra noteikumos Nr. 598 “Noteikumi par valsts un Eiropas Savienības atbalsta piešķiršanu, administrēšanu un uzraudzību lauku un zivsaimniecības attīstībai 2014.–2020. gada plānošanas periodā”” </w:t>
      </w:r>
      <w:r w:rsidR="000E5271">
        <w:rPr>
          <w:b/>
          <w:sz w:val="28"/>
          <w:szCs w:val="28"/>
          <w:lang w:val="lv-LV"/>
        </w:rPr>
        <w:t>(</w:t>
      </w:r>
      <w:r w:rsidR="00020299" w:rsidRPr="00020299">
        <w:rPr>
          <w:b/>
          <w:sz w:val="28"/>
          <w:szCs w:val="28"/>
          <w:lang w:val="lv-LV"/>
        </w:rPr>
        <w:t>21-TA-380</w:t>
      </w:r>
      <w:r w:rsidR="000E5271">
        <w:rPr>
          <w:b/>
          <w:sz w:val="28"/>
          <w:szCs w:val="28"/>
          <w:lang w:val="lv-LV"/>
        </w:rPr>
        <w:t>)</w:t>
      </w:r>
    </w:p>
    <w:p w14:paraId="3E83920B" w14:textId="77777777" w:rsidR="003961D8" w:rsidRPr="00756BDE" w:rsidRDefault="003961D8" w:rsidP="003961D8">
      <w:pPr>
        <w:pStyle w:val="Header"/>
        <w:tabs>
          <w:tab w:val="left" w:pos="720"/>
        </w:tabs>
        <w:jc w:val="both"/>
        <w:rPr>
          <w:b/>
          <w:sz w:val="28"/>
          <w:szCs w:val="28"/>
          <w:lang w:val="lv-LV"/>
        </w:rPr>
      </w:pPr>
      <w:r w:rsidRPr="00756BDE">
        <w:rPr>
          <w:sz w:val="28"/>
          <w:szCs w:val="28"/>
          <w:lang w:val="lv-LV"/>
        </w:rPr>
        <w:t>________________________________________________________________</w:t>
      </w:r>
    </w:p>
    <w:p w14:paraId="5886954C" w14:textId="77777777" w:rsidR="00A9503E" w:rsidRPr="00756BDE" w:rsidRDefault="00A9503E" w:rsidP="003961D8">
      <w:pPr>
        <w:pStyle w:val="BodyText"/>
        <w:rPr>
          <w:b w:val="0"/>
          <w:color w:val="000000"/>
        </w:rPr>
      </w:pPr>
    </w:p>
    <w:p w14:paraId="3E1A74A1" w14:textId="77777777" w:rsidR="003961D8" w:rsidRPr="00C8021A" w:rsidRDefault="003961D8" w:rsidP="00DB07B9">
      <w:pPr>
        <w:pStyle w:val="Header"/>
        <w:numPr>
          <w:ilvl w:val="0"/>
          <w:numId w:val="2"/>
        </w:numPr>
        <w:tabs>
          <w:tab w:val="clear" w:pos="4153"/>
          <w:tab w:val="clear" w:pos="8306"/>
          <w:tab w:val="right" w:pos="0"/>
        </w:tabs>
        <w:ind w:left="426"/>
        <w:jc w:val="both"/>
        <w:rPr>
          <w:sz w:val="28"/>
          <w:szCs w:val="28"/>
          <w:lang w:val="lv-LV"/>
        </w:rPr>
      </w:pPr>
      <w:r w:rsidRPr="00C8021A">
        <w:rPr>
          <w:sz w:val="28"/>
          <w:szCs w:val="28"/>
          <w:lang w:val="lv-LV"/>
        </w:rPr>
        <w:t xml:space="preserve">Pieņemt </w:t>
      </w:r>
      <w:r w:rsidR="00D90B86" w:rsidRPr="00C8021A">
        <w:rPr>
          <w:sz w:val="28"/>
          <w:szCs w:val="28"/>
          <w:lang w:val="lv-LV"/>
        </w:rPr>
        <w:t xml:space="preserve">iesniegto </w:t>
      </w:r>
      <w:r w:rsidR="00CA49B1" w:rsidRPr="00C8021A">
        <w:rPr>
          <w:sz w:val="28"/>
          <w:szCs w:val="28"/>
          <w:lang w:val="lv-LV"/>
        </w:rPr>
        <w:t xml:space="preserve">noteikumu </w:t>
      </w:r>
      <w:r w:rsidR="00D90B86" w:rsidRPr="00C8021A">
        <w:rPr>
          <w:sz w:val="28"/>
          <w:szCs w:val="28"/>
          <w:lang w:val="lv-LV"/>
        </w:rPr>
        <w:t>projektu</w:t>
      </w:r>
      <w:r w:rsidRPr="00C8021A">
        <w:rPr>
          <w:sz w:val="28"/>
          <w:szCs w:val="28"/>
          <w:lang w:val="lv-LV"/>
        </w:rPr>
        <w:t>.</w:t>
      </w:r>
    </w:p>
    <w:p w14:paraId="17F90D2C" w14:textId="01B293EF" w:rsidR="003A3CE4" w:rsidRDefault="003A3CE4" w:rsidP="00DB07B9">
      <w:pPr>
        <w:pStyle w:val="Header"/>
        <w:numPr>
          <w:ilvl w:val="0"/>
          <w:numId w:val="2"/>
        </w:numPr>
        <w:tabs>
          <w:tab w:val="clear" w:pos="4153"/>
          <w:tab w:val="clear" w:pos="8306"/>
          <w:tab w:val="right" w:pos="0"/>
        </w:tabs>
        <w:ind w:left="426"/>
        <w:jc w:val="both"/>
        <w:rPr>
          <w:sz w:val="28"/>
          <w:szCs w:val="28"/>
          <w:lang w:val="lv-LV"/>
        </w:rPr>
      </w:pPr>
      <w:r w:rsidRPr="00C8021A">
        <w:rPr>
          <w:sz w:val="28"/>
          <w:szCs w:val="28"/>
          <w:lang w:val="lv-LV"/>
        </w:rPr>
        <w:t xml:space="preserve">Valsts kancelejai sagatavot </w:t>
      </w:r>
      <w:r w:rsidR="00CA49B1" w:rsidRPr="00C8021A">
        <w:rPr>
          <w:sz w:val="28"/>
          <w:szCs w:val="28"/>
          <w:lang w:val="lv-LV"/>
        </w:rPr>
        <w:t>noteikumu</w:t>
      </w:r>
      <w:r w:rsidRPr="00C8021A">
        <w:rPr>
          <w:sz w:val="28"/>
          <w:szCs w:val="28"/>
          <w:lang w:val="lv-LV"/>
        </w:rPr>
        <w:t xml:space="preserve"> projektu parakstīšanai.</w:t>
      </w:r>
    </w:p>
    <w:p w14:paraId="327A7C08" w14:textId="27A598FA" w:rsidR="00B234AA" w:rsidRPr="003C4C29" w:rsidRDefault="00B234AA" w:rsidP="00F246E8">
      <w:pPr>
        <w:pStyle w:val="Header"/>
        <w:tabs>
          <w:tab w:val="clear" w:pos="4153"/>
          <w:tab w:val="clear" w:pos="8306"/>
          <w:tab w:val="right" w:pos="0"/>
        </w:tabs>
        <w:ind w:left="426"/>
        <w:jc w:val="both"/>
        <w:rPr>
          <w:sz w:val="28"/>
          <w:szCs w:val="28"/>
          <w:lang w:val="lv-LV"/>
        </w:rPr>
      </w:pPr>
    </w:p>
    <w:p w14:paraId="73311C55" w14:textId="77777777" w:rsidR="00B234AA" w:rsidRPr="00A626AF" w:rsidRDefault="00B234AA" w:rsidP="00B234AA">
      <w:pPr>
        <w:pStyle w:val="Header"/>
        <w:tabs>
          <w:tab w:val="clear" w:pos="4153"/>
          <w:tab w:val="clear" w:pos="8306"/>
          <w:tab w:val="right" w:pos="0"/>
        </w:tabs>
        <w:jc w:val="both"/>
        <w:rPr>
          <w:sz w:val="28"/>
          <w:szCs w:val="28"/>
          <w:lang w:val="lv-LV"/>
        </w:rPr>
      </w:pPr>
    </w:p>
    <w:p w14:paraId="548935C6" w14:textId="77777777" w:rsidR="00B725A2" w:rsidRDefault="00B725A2" w:rsidP="00FE336A">
      <w:pPr>
        <w:pStyle w:val="BodyText"/>
        <w:tabs>
          <w:tab w:val="left" w:pos="0"/>
        </w:tabs>
        <w:ind w:firstLine="720"/>
        <w:jc w:val="both"/>
        <w:rPr>
          <w:b w:val="0"/>
        </w:rPr>
      </w:pPr>
    </w:p>
    <w:p w14:paraId="2EE0DF32" w14:textId="77777777" w:rsidR="00FE336A" w:rsidRPr="00756BDE" w:rsidRDefault="00FE336A" w:rsidP="003961D8">
      <w:pPr>
        <w:pStyle w:val="BodyText"/>
        <w:ind w:firstLine="720"/>
        <w:jc w:val="both"/>
        <w:rPr>
          <w:b w:val="0"/>
        </w:rPr>
      </w:pPr>
    </w:p>
    <w:p w14:paraId="03DF5B15" w14:textId="77777777" w:rsidR="003961D8" w:rsidRPr="00756BDE" w:rsidRDefault="003961D8" w:rsidP="00754160">
      <w:pPr>
        <w:pStyle w:val="BodyText"/>
        <w:tabs>
          <w:tab w:val="left" w:pos="6804"/>
        </w:tabs>
        <w:jc w:val="both"/>
        <w:rPr>
          <w:b w:val="0"/>
          <w:color w:val="000000"/>
        </w:rPr>
      </w:pPr>
      <w:r w:rsidRPr="00756BDE">
        <w:rPr>
          <w:b w:val="0"/>
        </w:rPr>
        <w:t>Ministru prezident</w:t>
      </w:r>
      <w:r w:rsidR="00411B96">
        <w:rPr>
          <w:b w:val="0"/>
        </w:rPr>
        <w:t>s</w:t>
      </w:r>
      <w:r w:rsidR="000739FD" w:rsidRPr="00756BDE">
        <w:rPr>
          <w:b w:val="0"/>
          <w:color w:val="000000"/>
        </w:rPr>
        <w:tab/>
      </w:r>
      <w:proofErr w:type="spellStart"/>
      <w:r w:rsidR="00D779FD">
        <w:rPr>
          <w:b w:val="0"/>
          <w:color w:val="000000"/>
        </w:rPr>
        <w:t>A.K.Kariņš</w:t>
      </w:r>
      <w:proofErr w:type="spellEnd"/>
    </w:p>
    <w:p w14:paraId="2AB5E6E8" w14:textId="77777777" w:rsidR="00632185" w:rsidRDefault="00632185" w:rsidP="00754160">
      <w:pPr>
        <w:pStyle w:val="BodyText"/>
        <w:jc w:val="both"/>
        <w:rPr>
          <w:b w:val="0"/>
        </w:rPr>
      </w:pPr>
    </w:p>
    <w:p w14:paraId="1F68278D" w14:textId="77777777" w:rsidR="000E5271" w:rsidRPr="00756BDE" w:rsidRDefault="000E5271" w:rsidP="00754160">
      <w:pPr>
        <w:pStyle w:val="BodyText"/>
        <w:jc w:val="both"/>
        <w:rPr>
          <w:b w:val="0"/>
        </w:rPr>
      </w:pPr>
    </w:p>
    <w:p w14:paraId="79C21AD2" w14:textId="77777777" w:rsidR="003961D8" w:rsidRPr="00756BDE" w:rsidRDefault="003961D8" w:rsidP="00754160">
      <w:pPr>
        <w:pStyle w:val="BodyText"/>
        <w:tabs>
          <w:tab w:val="left" w:pos="6804"/>
        </w:tabs>
        <w:jc w:val="both"/>
        <w:rPr>
          <w:b w:val="0"/>
        </w:rPr>
      </w:pPr>
      <w:r w:rsidRPr="00756BDE">
        <w:rPr>
          <w:b w:val="0"/>
        </w:rPr>
        <w:t>Valsts kancelejas direktor</w:t>
      </w:r>
      <w:r w:rsidR="006D707D">
        <w:rPr>
          <w:b w:val="0"/>
        </w:rPr>
        <w:t>s</w:t>
      </w:r>
      <w:r w:rsidRPr="00756BDE">
        <w:rPr>
          <w:b w:val="0"/>
        </w:rPr>
        <w:tab/>
      </w:r>
      <w:proofErr w:type="spellStart"/>
      <w:r w:rsidR="00411B96">
        <w:rPr>
          <w:b w:val="0"/>
        </w:rPr>
        <w:t>J</w:t>
      </w:r>
      <w:r w:rsidR="006D707D">
        <w:rPr>
          <w:b w:val="0"/>
        </w:rPr>
        <w:t>.</w:t>
      </w:r>
      <w:r w:rsidR="00411B96">
        <w:rPr>
          <w:b w:val="0"/>
        </w:rPr>
        <w:t>Citskovskis</w:t>
      </w:r>
      <w:proofErr w:type="spellEnd"/>
    </w:p>
    <w:p w14:paraId="268BD8E3" w14:textId="77777777" w:rsidR="00632185" w:rsidRDefault="00632185" w:rsidP="00754160">
      <w:pPr>
        <w:pStyle w:val="BodyText"/>
        <w:jc w:val="both"/>
        <w:rPr>
          <w:b w:val="0"/>
        </w:rPr>
      </w:pPr>
    </w:p>
    <w:p w14:paraId="5E0C33D6" w14:textId="77777777" w:rsidR="00184120" w:rsidRPr="006022DE" w:rsidRDefault="00184120" w:rsidP="00184120">
      <w:pPr>
        <w:pStyle w:val="NoSpacing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152D7B80" w14:textId="09CE2FEE" w:rsidR="001A7066" w:rsidRPr="00D90B86" w:rsidRDefault="00DA3665" w:rsidP="00D90B86">
      <w:pPr>
        <w:pStyle w:val="NoSpacing"/>
        <w:tabs>
          <w:tab w:val="left" w:pos="6804"/>
        </w:tabs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Zemkopības</w:t>
      </w:r>
      <w:r w:rsidR="00411B96">
        <w:rPr>
          <w:rFonts w:ascii="Times New Roman" w:hAnsi="Times New Roman"/>
          <w:sz w:val="28"/>
          <w:szCs w:val="28"/>
          <w:lang w:val="lv-LV"/>
        </w:rPr>
        <w:t xml:space="preserve"> ministr</w:t>
      </w:r>
      <w:r w:rsidR="00B8540A">
        <w:rPr>
          <w:rFonts w:ascii="Times New Roman" w:hAnsi="Times New Roman"/>
          <w:sz w:val="28"/>
          <w:szCs w:val="28"/>
          <w:lang w:val="lv-LV"/>
        </w:rPr>
        <w:t>s</w:t>
      </w:r>
      <w:r w:rsidR="00D90B86">
        <w:rPr>
          <w:rFonts w:ascii="Times New Roman" w:hAnsi="Times New Roman"/>
          <w:sz w:val="28"/>
          <w:szCs w:val="28"/>
          <w:lang w:val="lv-LV"/>
        </w:rPr>
        <w:tab/>
      </w:r>
      <w:r w:rsidR="005972F2" w:rsidRPr="005972F2">
        <w:rPr>
          <w:rFonts w:ascii="Times New Roman" w:hAnsi="Times New Roman"/>
          <w:sz w:val="28"/>
          <w:szCs w:val="28"/>
          <w:lang w:val="lv-LV"/>
        </w:rPr>
        <w:t>K</w:t>
      </w:r>
      <w:r w:rsidR="005972F2">
        <w:rPr>
          <w:rFonts w:ascii="Times New Roman" w:hAnsi="Times New Roman"/>
          <w:sz w:val="28"/>
          <w:szCs w:val="28"/>
          <w:lang w:val="lv-LV"/>
        </w:rPr>
        <w:t>.</w:t>
      </w:r>
      <w:r w:rsidR="005972F2" w:rsidRPr="005972F2">
        <w:rPr>
          <w:rFonts w:ascii="Times New Roman" w:hAnsi="Times New Roman"/>
          <w:sz w:val="28"/>
          <w:szCs w:val="28"/>
          <w:lang w:val="lv-LV"/>
        </w:rPr>
        <w:t>Gerhards</w:t>
      </w:r>
    </w:p>
    <w:p w14:paraId="0CE7A06A" w14:textId="77777777" w:rsidR="00B10CE4" w:rsidRDefault="00B10CE4" w:rsidP="00622DE8">
      <w:pPr>
        <w:jc w:val="both"/>
        <w:rPr>
          <w:sz w:val="20"/>
          <w:szCs w:val="20"/>
          <w:lang w:val="lv-LV"/>
        </w:rPr>
      </w:pPr>
    </w:p>
    <w:p w14:paraId="2D01BDDA" w14:textId="77777777" w:rsidR="00B10CE4" w:rsidRPr="006022DE" w:rsidRDefault="00B10CE4" w:rsidP="00622DE8">
      <w:pPr>
        <w:jc w:val="both"/>
        <w:rPr>
          <w:sz w:val="20"/>
          <w:szCs w:val="20"/>
          <w:lang w:val="lv-LV"/>
        </w:rPr>
      </w:pPr>
    </w:p>
    <w:p w14:paraId="5D6CEA40" w14:textId="0B603F52" w:rsidR="00622DE8" w:rsidRPr="00184120" w:rsidRDefault="00622DE8" w:rsidP="00622DE8">
      <w:pPr>
        <w:jc w:val="both"/>
        <w:rPr>
          <w:sz w:val="20"/>
          <w:szCs w:val="20"/>
          <w:lang w:val="pt-BR"/>
        </w:rPr>
      </w:pPr>
      <w:bookmarkStart w:id="0" w:name="_GoBack"/>
      <w:bookmarkEnd w:id="0"/>
    </w:p>
    <w:sectPr w:rsidR="00622DE8" w:rsidRPr="00184120" w:rsidSect="00C758FD">
      <w:headerReference w:type="even" r:id="rId11"/>
      <w:headerReference w:type="default" r:id="rId12"/>
      <w:footerReference w:type="default" r:id="rId13"/>
      <w:footerReference w:type="first" r:id="rId14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54463E" w14:textId="77777777" w:rsidR="00D93450" w:rsidRDefault="00D93450">
      <w:r>
        <w:separator/>
      </w:r>
    </w:p>
  </w:endnote>
  <w:endnote w:type="continuationSeparator" w:id="0">
    <w:p w14:paraId="1ACFDD0C" w14:textId="77777777" w:rsidR="00D93450" w:rsidRDefault="00D93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5292F9" w14:textId="485A780A" w:rsidR="0095650E" w:rsidRPr="00084351" w:rsidRDefault="00DA5F26" w:rsidP="008F6B2A">
    <w:pPr>
      <w:pStyle w:val="Footer"/>
      <w:tabs>
        <w:tab w:val="clear" w:pos="8306"/>
        <w:tab w:val="right" w:pos="9000"/>
      </w:tabs>
      <w:ind w:right="22"/>
      <w:jc w:val="both"/>
    </w:pPr>
    <w:r>
      <w:t>FM</w:t>
    </w:r>
    <w:r w:rsidR="00D5277E" w:rsidRPr="00D5277E">
      <w:t>Prot_</w:t>
    </w:r>
    <w:r w:rsidR="005F0EA7">
      <w:t>1307</w:t>
    </w:r>
    <w:r w:rsidR="003C4C29">
      <w:t>21</w:t>
    </w:r>
    <w:r w:rsidR="00D5277E" w:rsidRPr="00D5277E">
      <w:t>_</w:t>
    </w:r>
    <w:r w:rsidR="00F86A9C">
      <w:t>VSS_954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CFC679" w14:textId="6C747A94" w:rsidR="0095650E" w:rsidRPr="000C7A46" w:rsidRDefault="000C7A46" w:rsidP="000C7A46">
    <w:pPr>
      <w:pStyle w:val="Footer"/>
    </w:pPr>
    <w:r w:rsidRPr="000C7A46">
      <w:t>ZM_Prot_240921_VSS_431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27A06A" w14:textId="77777777" w:rsidR="00D93450" w:rsidRDefault="00D93450">
      <w:r>
        <w:separator/>
      </w:r>
    </w:p>
  </w:footnote>
  <w:footnote w:type="continuationSeparator" w:id="0">
    <w:p w14:paraId="2730C535" w14:textId="77777777" w:rsidR="00D93450" w:rsidRDefault="00D93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10D31" w14:textId="77777777" w:rsidR="0095650E" w:rsidRDefault="0095650E" w:rsidP="003961D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03F0EF" w14:textId="77777777" w:rsidR="0095650E" w:rsidRDefault="009565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999A74" w14:textId="77777777" w:rsidR="0095650E" w:rsidRDefault="0095650E" w:rsidP="003961D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022DE">
      <w:rPr>
        <w:rStyle w:val="PageNumber"/>
        <w:noProof/>
      </w:rPr>
      <w:t>2</w:t>
    </w:r>
    <w:r>
      <w:rPr>
        <w:rStyle w:val="PageNumber"/>
      </w:rPr>
      <w:fldChar w:fldCharType="end"/>
    </w:r>
  </w:p>
  <w:p w14:paraId="66C741D5" w14:textId="77777777" w:rsidR="0095650E" w:rsidRDefault="009565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002F6B"/>
    <w:multiLevelType w:val="hybridMultilevel"/>
    <w:tmpl w:val="A01AACF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F80234"/>
    <w:multiLevelType w:val="hybridMultilevel"/>
    <w:tmpl w:val="5920AD9E"/>
    <w:lvl w:ilvl="0" w:tplc="FF18C1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1D8"/>
    <w:rsid w:val="000129DF"/>
    <w:rsid w:val="000137C3"/>
    <w:rsid w:val="00017016"/>
    <w:rsid w:val="00020299"/>
    <w:rsid w:val="00020F6B"/>
    <w:rsid w:val="000214BE"/>
    <w:rsid w:val="000259AD"/>
    <w:rsid w:val="000539C4"/>
    <w:rsid w:val="00067222"/>
    <w:rsid w:val="000739FD"/>
    <w:rsid w:val="00084351"/>
    <w:rsid w:val="000934A3"/>
    <w:rsid w:val="000A3573"/>
    <w:rsid w:val="000A446C"/>
    <w:rsid w:val="000A5638"/>
    <w:rsid w:val="000B0A93"/>
    <w:rsid w:val="000B0B8B"/>
    <w:rsid w:val="000B4007"/>
    <w:rsid w:val="000C4754"/>
    <w:rsid w:val="000C7A46"/>
    <w:rsid w:val="000D049A"/>
    <w:rsid w:val="000E3C92"/>
    <w:rsid w:val="000E5271"/>
    <w:rsid w:val="00102340"/>
    <w:rsid w:val="001039D5"/>
    <w:rsid w:val="001062C0"/>
    <w:rsid w:val="00114492"/>
    <w:rsid w:val="00121119"/>
    <w:rsid w:val="00124AB0"/>
    <w:rsid w:val="00137CB6"/>
    <w:rsid w:val="00141911"/>
    <w:rsid w:val="001524F3"/>
    <w:rsid w:val="00156986"/>
    <w:rsid w:val="0016337A"/>
    <w:rsid w:val="001642F7"/>
    <w:rsid w:val="00174A7A"/>
    <w:rsid w:val="00180A15"/>
    <w:rsid w:val="00184120"/>
    <w:rsid w:val="0018544F"/>
    <w:rsid w:val="00196797"/>
    <w:rsid w:val="001A2115"/>
    <w:rsid w:val="001A7066"/>
    <w:rsid w:val="001A7363"/>
    <w:rsid w:val="001B2619"/>
    <w:rsid w:val="001C2273"/>
    <w:rsid w:val="001D0EAE"/>
    <w:rsid w:val="001D1931"/>
    <w:rsid w:val="001E2147"/>
    <w:rsid w:val="001E4E21"/>
    <w:rsid w:val="001F0B78"/>
    <w:rsid w:val="001F61B6"/>
    <w:rsid w:val="001F6CA5"/>
    <w:rsid w:val="00200CEE"/>
    <w:rsid w:val="00201F3F"/>
    <w:rsid w:val="00210B3F"/>
    <w:rsid w:val="00214CD7"/>
    <w:rsid w:val="00217E5A"/>
    <w:rsid w:val="00233FE1"/>
    <w:rsid w:val="00236A37"/>
    <w:rsid w:val="00242059"/>
    <w:rsid w:val="00243102"/>
    <w:rsid w:val="00275A85"/>
    <w:rsid w:val="00276A56"/>
    <w:rsid w:val="00290892"/>
    <w:rsid w:val="002A7FB9"/>
    <w:rsid w:val="002B191A"/>
    <w:rsid w:val="002B4D55"/>
    <w:rsid w:val="002B6585"/>
    <w:rsid w:val="002C4B8E"/>
    <w:rsid w:val="002C4F11"/>
    <w:rsid w:val="002C72B9"/>
    <w:rsid w:val="002D0D36"/>
    <w:rsid w:val="002D504C"/>
    <w:rsid w:val="002D7220"/>
    <w:rsid w:val="002D73C8"/>
    <w:rsid w:val="002F38D9"/>
    <w:rsid w:val="002F696A"/>
    <w:rsid w:val="003040EF"/>
    <w:rsid w:val="00305636"/>
    <w:rsid w:val="003058BF"/>
    <w:rsid w:val="003141D9"/>
    <w:rsid w:val="00322B8D"/>
    <w:rsid w:val="003270F9"/>
    <w:rsid w:val="00327575"/>
    <w:rsid w:val="0033117C"/>
    <w:rsid w:val="0033234D"/>
    <w:rsid w:val="00347BCB"/>
    <w:rsid w:val="00351B75"/>
    <w:rsid w:val="00394F1B"/>
    <w:rsid w:val="003961D8"/>
    <w:rsid w:val="00397F12"/>
    <w:rsid w:val="003A2843"/>
    <w:rsid w:val="003A3CE4"/>
    <w:rsid w:val="003A7C4C"/>
    <w:rsid w:val="003B0189"/>
    <w:rsid w:val="003B487E"/>
    <w:rsid w:val="003C0F62"/>
    <w:rsid w:val="003C47F2"/>
    <w:rsid w:val="003C4C29"/>
    <w:rsid w:val="003C6C82"/>
    <w:rsid w:val="003D07A0"/>
    <w:rsid w:val="003D31BF"/>
    <w:rsid w:val="003E23EF"/>
    <w:rsid w:val="003E4DED"/>
    <w:rsid w:val="003F11B8"/>
    <w:rsid w:val="003F1C6D"/>
    <w:rsid w:val="004014AD"/>
    <w:rsid w:val="00411B96"/>
    <w:rsid w:val="0041223A"/>
    <w:rsid w:val="00417142"/>
    <w:rsid w:val="00421496"/>
    <w:rsid w:val="00421968"/>
    <w:rsid w:val="00423FA1"/>
    <w:rsid w:val="004346B1"/>
    <w:rsid w:val="004425D9"/>
    <w:rsid w:val="00452BDF"/>
    <w:rsid w:val="00477041"/>
    <w:rsid w:val="00481644"/>
    <w:rsid w:val="00481772"/>
    <w:rsid w:val="00485B0C"/>
    <w:rsid w:val="004864DF"/>
    <w:rsid w:val="00494678"/>
    <w:rsid w:val="004A7DEA"/>
    <w:rsid w:val="004C208C"/>
    <w:rsid w:val="004C215F"/>
    <w:rsid w:val="004D3549"/>
    <w:rsid w:val="004D699E"/>
    <w:rsid w:val="004E4071"/>
    <w:rsid w:val="004F0210"/>
    <w:rsid w:val="004F6410"/>
    <w:rsid w:val="00504653"/>
    <w:rsid w:val="00511416"/>
    <w:rsid w:val="00524E39"/>
    <w:rsid w:val="00530E9E"/>
    <w:rsid w:val="00531956"/>
    <w:rsid w:val="0053650A"/>
    <w:rsid w:val="005375FD"/>
    <w:rsid w:val="00537E48"/>
    <w:rsid w:val="0054320C"/>
    <w:rsid w:val="005453C8"/>
    <w:rsid w:val="00552E66"/>
    <w:rsid w:val="00555DB6"/>
    <w:rsid w:val="005662A7"/>
    <w:rsid w:val="005810F8"/>
    <w:rsid w:val="0058187E"/>
    <w:rsid w:val="00590205"/>
    <w:rsid w:val="00591CFB"/>
    <w:rsid w:val="005972F2"/>
    <w:rsid w:val="005A17E9"/>
    <w:rsid w:val="005A643C"/>
    <w:rsid w:val="005B1A0A"/>
    <w:rsid w:val="005B73AF"/>
    <w:rsid w:val="005C0640"/>
    <w:rsid w:val="005C270D"/>
    <w:rsid w:val="005C31C2"/>
    <w:rsid w:val="005E03BA"/>
    <w:rsid w:val="005E0844"/>
    <w:rsid w:val="005F0EA7"/>
    <w:rsid w:val="005F688F"/>
    <w:rsid w:val="006022DE"/>
    <w:rsid w:val="00604180"/>
    <w:rsid w:val="00611A6D"/>
    <w:rsid w:val="00612970"/>
    <w:rsid w:val="006217D9"/>
    <w:rsid w:val="00622DE8"/>
    <w:rsid w:val="00632185"/>
    <w:rsid w:val="006423F9"/>
    <w:rsid w:val="00647B1C"/>
    <w:rsid w:val="0065146D"/>
    <w:rsid w:val="00652FA4"/>
    <w:rsid w:val="00656990"/>
    <w:rsid w:val="0066090A"/>
    <w:rsid w:val="006640EC"/>
    <w:rsid w:val="00671FAF"/>
    <w:rsid w:val="00683952"/>
    <w:rsid w:val="00690E98"/>
    <w:rsid w:val="00692E46"/>
    <w:rsid w:val="0069371A"/>
    <w:rsid w:val="00693F08"/>
    <w:rsid w:val="006A46BC"/>
    <w:rsid w:val="006B0BC5"/>
    <w:rsid w:val="006C05E1"/>
    <w:rsid w:val="006C2CE2"/>
    <w:rsid w:val="006D6DA9"/>
    <w:rsid w:val="006D707D"/>
    <w:rsid w:val="006E0A1D"/>
    <w:rsid w:val="006F3F0B"/>
    <w:rsid w:val="006F65FB"/>
    <w:rsid w:val="00705152"/>
    <w:rsid w:val="007103D0"/>
    <w:rsid w:val="007122E7"/>
    <w:rsid w:val="007216E2"/>
    <w:rsid w:val="00730735"/>
    <w:rsid w:val="007402FF"/>
    <w:rsid w:val="007421A7"/>
    <w:rsid w:val="0074242D"/>
    <w:rsid w:val="00743BF6"/>
    <w:rsid w:val="00750274"/>
    <w:rsid w:val="00754160"/>
    <w:rsid w:val="00756BDE"/>
    <w:rsid w:val="00757358"/>
    <w:rsid w:val="00761EB3"/>
    <w:rsid w:val="00766365"/>
    <w:rsid w:val="00766810"/>
    <w:rsid w:val="00771EDD"/>
    <w:rsid w:val="007737A1"/>
    <w:rsid w:val="007747B6"/>
    <w:rsid w:val="00775D8C"/>
    <w:rsid w:val="007769A7"/>
    <w:rsid w:val="00783E9E"/>
    <w:rsid w:val="00784CE1"/>
    <w:rsid w:val="0079354E"/>
    <w:rsid w:val="00795DE3"/>
    <w:rsid w:val="0079608E"/>
    <w:rsid w:val="0079786C"/>
    <w:rsid w:val="007A2F24"/>
    <w:rsid w:val="007A7564"/>
    <w:rsid w:val="007B0DDE"/>
    <w:rsid w:val="007B3341"/>
    <w:rsid w:val="007C034C"/>
    <w:rsid w:val="007D6FDA"/>
    <w:rsid w:val="007E7511"/>
    <w:rsid w:val="00803C61"/>
    <w:rsid w:val="008046D6"/>
    <w:rsid w:val="00817AC9"/>
    <w:rsid w:val="00820C50"/>
    <w:rsid w:val="0082570A"/>
    <w:rsid w:val="008268B7"/>
    <w:rsid w:val="00831C47"/>
    <w:rsid w:val="008364EC"/>
    <w:rsid w:val="00836C1E"/>
    <w:rsid w:val="008408DA"/>
    <w:rsid w:val="00845F6C"/>
    <w:rsid w:val="008507FF"/>
    <w:rsid w:val="00863C7E"/>
    <w:rsid w:val="00887702"/>
    <w:rsid w:val="0089554B"/>
    <w:rsid w:val="0089789B"/>
    <w:rsid w:val="008A5829"/>
    <w:rsid w:val="008A59C5"/>
    <w:rsid w:val="008B18C8"/>
    <w:rsid w:val="008B7606"/>
    <w:rsid w:val="008C2EDE"/>
    <w:rsid w:val="008C3461"/>
    <w:rsid w:val="008D047E"/>
    <w:rsid w:val="008E6887"/>
    <w:rsid w:val="008E76EB"/>
    <w:rsid w:val="008F235D"/>
    <w:rsid w:val="008F352A"/>
    <w:rsid w:val="008F63CF"/>
    <w:rsid w:val="008F6B2A"/>
    <w:rsid w:val="008F7092"/>
    <w:rsid w:val="009032A0"/>
    <w:rsid w:val="009045FA"/>
    <w:rsid w:val="00905D41"/>
    <w:rsid w:val="009118B1"/>
    <w:rsid w:val="00912594"/>
    <w:rsid w:val="00914614"/>
    <w:rsid w:val="00920FA1"/>
    <w:rsid w:val="00940020"/>
    <w:rsid w:val="00943926"/>
    <w:rsid w:val="00944809"/>
    <w:rsid w:val="00950E27"/>
    <w:rsid w:val="00953A8C"/>
    <w:rsid w:val="0095650E"/>
    <w:rsid w:val="009736FD"/>
    <w:rsid w:val="00977E9D"/>
    <w:rsid w:val="0098230D"/>
    <w:rsid w:val="00985CCC"/>
    <w:rsid w:val="00986C8A"/>
    <w:rsid w:val="00995092"/>
    <w:rsid w:val="009A158B"/>
    <w:rsid w:val="009A2595"/>
    <w:rsid w:val="009A5890"/>
    <w:rsid w:val="009A5BDE"/>
    <w:rsid w:val="009B6EE2"/>
    <w:rsid w:val="009C0652"/>
    <w:rsid w:val="009C1D6B"/>
    <w:rsid w:val="009C4672"/>
    <w:rsid w:val="009D414F"/>
    <w:rsid w:val="009E3354"/>
    <w:rsid w:val="009F0492"/>
    <w:rsid w:val="00A10EBF"/>
    <w:rsid w:val="00A118FC"/>
    <w:rsid w:val="00A15EC9"/>
    <w:rsid w:val="00A16986"/>
    <w:rsid w:val="00A24084"/>
    <w:rsid w:val="00A2480E"/>
    <w:rsid w:val="00A265F7"/>
    <w:rsid w:val="00A54A6C"/>
    <w:rsid w:val="00A626AF"/>
    <w:rsid w:val="00A65F8C"/>
    <w:rsid w:val="00A669D2"/>
    <w:rsid w:val="00A721D2"/>
    <w:rsid w:val="00A81D03"/>
    <w:rsid w:val="00A9503E"/>
    <w:rsid w:val="00A97232"/>
    <w:rsid w:val="00AA1723"/>
    <w:rsid w:val="00AA2449"/>
    <w:rsid w:val="00AA29A0"/>
    <w:rsid w:val="00AA7264"/>
    <w:rsid w:val="00AB24E8"/>
    <w:rsid w:val="00AB7EA7"/>
    <w:rsid w:val="00AC0EFD"/>
    <w:rsid w:val="00AC3676"/>
    <w:rsid w:val="00AF1165"/>
    <w:rsid w:val="00AF2D83"/>
    <w:rsid w:val="00AF4D9D"/>
    <w:rsid w:val="00B07E1E"/>
    <w:rsid w:val="00B10CE4"/>
    <w:rsid w:val="00B16EA5"/>
    <w:rsid w:val="00B234AA"/>
    <w:rsid w:val="00B243B5"/>
    <w:rsid w:val="00B30788"/>
    <w:rsid w:val="00B42E94"/>
    <w:rsid w:val="00B43720"/>
    <w:rsid w:val="00B45DD4"/>
    <w:rsid w:val="00B5489D"/>
    <w:rsid w:val="00B6177E"/>
    <w:rsid w:val="00B6278C"/>
    <w:rsid w:val="00B64819"/>
    <w:rsid w:val="00B70941"/>
    <w:rsid w:val="00B725A2"/>
    <w:rsid w:val="00B82BD3"/>
    <w:rsid w:val="00B8540A"/>
    <w:rsid w:val="00B87241"/>
    <w:rsid w:val="00B9408A"/>
    <w:rsid w:val="00B964F6"/>
    <w:rsid w:val="00BA090D"/>
    <w:rsid w:val="00BA572D"/>
    <w:rsid w:val="00BB0CD1"/>
    <w:rsid w:val="00BB6D57"/>
    <w:rsid w:val="00BC5A0A"/>
    <w:rsid w:val="00BC64FB"/>
    <w:rsid w:val="00BD3863"/>
    <w:rsid w:val="00BD474D"/>
    <w:rsid w:val="00BD5C3C"/>
    <w:rsid w:val="00BD5DEF"/>
    <w:rsid w:val="00BD6015"/>
    <w:rsid w:val="00BE50CB"/>
    <w:rsid w:val="00BE66BB"/>
    <w:rsid w:val="00BF321A"/>
    <w:rsid w:val="00BF4477"/>
    <w:rsid w:val="00BF4C28"/>
    <w:rsid w:val="00BF6D59"/>
    <w:rsid w:val="00C073B5"/>
    <w:rsid w:val="00C13E5E"/>
    <w:rsid w:val="00C245E8"/>
    <w:rsid w:val="00C27A05"/>
    <w:rsid w:val="00C346CF"/>
    <w:rsid w:val="00C41944"/>
    <w:rsid w:val="00C41BD7"/>
    <w:rsid w:val="00C4371D"/>
    <w:rsid w:val="00C63B4C"/>
    <w:rsid w:val="00C63BAC"/>
    <w:rsid w:val="00C72467"/>
    <w:rsid w:val="00C755DB"/>
    <w:rsid w:val="00C758FD"/>
    <w:rsid w:val="00C8021A"/>
    <w:rsid w:val="00C8109F"/>
    <w:rsid w:val="00C850A2"/>
    <w:rsid w:val="00C863B6"/>
    <w:rsid w:val="00C90057"/>
    <w:rsid w:val="00CA49B1"/>
    <w:rsid w:val="00CA5DCD"/>
    <w:rsid w:val="00CA7A41"/>
    <w:rsid w:val="00CC2BBB"/>
    <w:rsid w:val="00CC5B70"/>
    <w:rsid w:val="00CD2C2E"/>
    <w:rsid w:val="00CD3517"/>
    <w:rsid w:val="00CD3D09"/>
    <w:rsid w:val="00CE06FD"/>
    <w:rsid w:val="00CF039B"/>
    <w:rsid w:val="00CF731D"/>
    <w:rsid w:val="00CF7860"/>
    <w:rsid w:val="00D0186D"/>
    <w:rsid w:val="00D04785"/>
    <w:rsid w:val="00D144D0"/>
    <w:rsid w:val="00D16BCA"/>
    <w:rsid w:val="00D25FAA"/>
    <w:rsid w:val="00D328D2"/>
    <w:rsid w:val="00D374E8"/>
    <w:rsid w:val="00D44891"/>
    <w:rsid w:val="00D464BE"/>
    <w:rsid w:val="00D5277E"/>
    <w:rsid w:val="00D53CE1"/>
    <w:rsid w:val="00D5568E"/>
    <w:rsid w:val="00D64C18"/>
    <w:rsid w:val="00D779FD"/>
    <w:rsid w:val="00D8402F"/>
    <w:rsid w:val="00D90B86"/>
    <w:rsid w:val="00D9149B"/>
    <w:rsid w:val="00D91CCF"/>
    <w:rsid w:val="00D93450"/>
    <w:rsid w:val="00DA3665"/>
    <w:rsid w:val="00DA4466"/>
    <w:rsid w:val="00DA5F26"/>
    <w:rsid w:val="00DB07B9"/>
    <w:rsid w:val="00DB1B91"/>
    <w:rsid w:val="00DC4313"/>
    <w:rsid w:val="00DC50F9"/>
    <w:rsid w:val="00DD4D76"/>
    <w:rsid w:val="00DD51A9"/>
    <w:rsid w:val="00DF5CCE"/>
    <w:rsid w:val="00E0343E"/>
    <w:rsid w:val="00E041BD"/>
    <w:rsid w:val="00E04684"/>
    <w:rsid w:val="00E10F53"/>
    <w:rsid w:val="00E11D0D"/>
    <w:rsid w:val="00E129DB"/>
    <w:rsid w:val="00E30992"/>
    <w:rsid w:val="00E36B63"/>
    <w:rsid w:val="00E42CBA"/>
    <w:rsid w:val="00E51719"/>
    <w:rsid w:val="00E57CD1"/>
    <w:rsid w:val="00E87E80"/>
    <w:rsid w:val="00E91B66"/>
    <w:rsid w:val="00EA2C12"/>
    <w:rsid w:val="00EA60B1"/>
    <w:rsid w:val="00EB1DA8"/>
    <w:rsid w:val="00EC13CD"/>
    <w:rsid w:val="00EE12A9"/>
    <w:rsid w:val="00EE4AD8"/>
    <w:rsid w:val="00EF02BE"/>
    <w:rsid w:val="00EF2375"/>
    <w:rsid w:val="00EF6DCC"/>
    <w:rsid w:val="00F00082"/>
    <w:rsid w:val="00F0249C"/>
    <w:rsid w:val="00F10D58"/>
    <w:rsid w:val="00F15542"/>
    <w:rsid w:val="00F246E8"/>
    <w:rsid w:val="00F24B0E"/>
    <w:rsid w:val="00F25897"/>
    <w:rsid w:val="00F343FE"/>
    <w:rsid w:val="00F428F4"/>
    <w:rsid w:val="00F46836"/>
    <w:rsid w:val="00F55C2A"/>
    <w:rsid w:val="00F55FEC"/>
    <w:rsid w:val="00F62C55"/>
    <w:rsid w:val="00F77AC6"/>
    <w:rsid w:val="00F83E1F"/>
    <w:rsid w:val="00F855A6"/>
    <w:rsid w:val="00F86A9C"/>
    <w:rsid w:val="00F92367"/>
    <w:rsid w:val="00F95B98"/>
    <w:rsid w:val="00FA4582"/>
    <w:rsid w:val="00FA6512"/>
    <w:rsid w:val="00FC7041"/>
    <w:rsid w:val="00FD3F7F"/>
    <w:rsid w:val="00FE13A3"/>
    <w:rsid w:val="00FE336A"/>
    <w:rsid w:val="00FE404B"/>
    <w:rsid w:val="00FE4FED"/>
    <w:rsid w:val="00FF0488"/>
    <w:rsid w:val="00FF4DBB"/>
    <w:rsid w:val="00FF5322"/>
    <w:rsid w:val="00FF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0282F13"/>
  <w15:docId w15:val="{E39673F1-0FC4-4B03-A235-63604A300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961D8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3961D8"/>
    <w:pPr>
      <w:keepNext/>
      <w:jc w:val="both"/>
      <w:outlineLvl w:val="0"/>
    </w:pPr>
    <w:rPr>
      <w:sz w:val="28"/>
      <w:szCs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rsid w:val="00A16986"/>
    <w:pPr>
      <w:spacing w:before="100" w:beforeAutospacing="1" w:after="100" w:afterAutospacing="1"/>
    </w:pPr>
  </w:style>
  <w:style w:type="paragraph" w:customStyle="1" w:styleId="naisvisr">
    <w:name w:val="naisvisr"/>
    <w:basedOn w:val="Normal"/>
    <w:rsid w:val="00A16986"/>
    <w:pPr>
      <w:spacing w:before="100" w:beforeAutospacing="1" w:after="100" w:afterAutospacing="1"/>
    </w:pPr>
  </w:style>
  <w:style w:type="paragraph" w:styleId="Title">
    <w:name w:val="Title"/>
    <w:basedOn w:val="Normal"/>
    <w:qFormat/>
    <w:rsid w:val="003961D8"/>
    <w:pPr>
      <w:jc w:val="center"/>
    </w:pPr>
    <w:rPr>
      <w:sz w:val="28"/>
      <w:szCs w:val="28"/>
      <w:lang w:val="lv-LV"/>
    </w:rPr>
  </w:style>
  <w:style w:type="paragraph" w:styleId="BodyText">
    <w:name w:val="Body Text"/>
    <w:basedOn w:val="Normal"/>
    <w:rsid w:val="003961D8"/>
    <w:pPr>
      <w:jc w:val="center"/>
    </w:pPr>
    <w:rPr>
      <w:b/>
      <w:bCs/>
      <w:sz w:val="28"/>
      <w:szCs w:val="28"/>
      <w:lang w:val="lv-LV"/>
    </w:rPr>
  </w:style>
  <w:style w:type="paragraph" w:styleId="Footer">
    <w:name w:val="footer"/>
    <w:basedOn w:val="Normal"/>
    <w:rsid w:val="003961D8"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paragraph" w:styleId="Header">
    <w:name w:val="header"/>
    <w:basedOn w:val="Normal"/>
    <w:rsid w:val="003961D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961D8"/>
  </w:style>
  <w:style w:type="character" w:styleId="Strong">
    <w:name w:val="Strong"/>
    <w:qFormat/>
    <w:rsid w:val="003961D8"/>
    <w:rPr>
      <w:b/>
      <w:bCs/>
    </w:rPr>
  </w:style>
  <w:style w:type="paragraph" w:styleId="BalloonText">
    <w:name w:val="Balloon Text"/>
    <w:basedOn w:val="Normal"/>
    <w:semiHidden/>
    <w:rsid w:val="00BE50CB"/>
    <w:rPr>
      <w:rFonts w:ascii="Tahoma" w:hAnsi="Tahoma" w:cs="Tahoma"/>
      <w:sz w:val="16"/>
      <w:szCs w:val="16"/>
    </w:rPr>
  </w:style>
  <w:style w:type="paragraph" w:customStyle="1" w:styleId="Sarakstarindkopa1">
    <w:name w:val="Saraksta rindkopa1"/>
    <w:basedOn w:val="Normal"/>
    <w:qFormat/>
    <w:rsid w:val="00EE12A9"/>
    <w:pPr>
      <w:ind w:left="720"/>
    </w:pPr>
    <w:rPr>
      <w:lang w:val="lv-LV" w:eastAsia="lv-LV"/>
    </w:rPr>
  </w:style>
  <w:style w:type="character" w:styleId="CommentReference">
    <w:name w:val="annotation reference"/>
    <w:semiHidden/>
    <w:rsid w:val="00757358"/>
    <w:rPr>
      <w:sz w:val="16"/>
      <w:szCs w:val="16"/>
    </w:rPr>
  </w:style>
  <w:style w:type="paragraph" w:styleId="CommentText">
    <w:name w:val="annotation text"/>
    <w:basedOn w:val="Normal"/>
    <w:semiHidden/>
    <w:rsid w:val="0075735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57358"/>
    <w:rPr>
      <w:b/>
      <w:bCs/>
    </w:rPr>
  </w:style>
  <w:style w:type="paragraph" w:styleId="NoSpacing">
    <w:name w:val="No Spacing"/>
    <w:uiPriority w:val="1"/>
    <w:qFormat/>
    <w:rsid w:val="00184120"/>
    <w:rPr>
      <w:rFonts w:ascii="Calibri" w:eastAsia="Calibri" w:hAnsi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D77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84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lita.vecuma-veco\Application%20Data\Microsoft\Veidnes\Parasta%20veidlapa_2009.dot" TargetMode="Externa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824A8D55B4F0499CE88E7367BCA661" ma:contentTypeVersion="10" ma:contentTypeDescription="Izveidot jaunu dokumentu." ma:contentTypeScope="" ma:versionID="dfec1a4fcc93c4e48cf121e211f645a4">
  <xsd:schema xmlns:xsd="http://www.w3.org/2001/XMLSchema" xmlns:xs="http://www.w3.org/2001/XMLSchema" xmlns:p="http://schemas.microsoft.com/office/2006/metadata/properties" xmlns:ns3="3020a282-eb2c-4efa-a8d2-3822a1701436" targetNamespace="http://schemas.microsoft.com/office/2006/metadata/properties" ma:root="true" ma:fieldsID="25d0fb5c2edd3ed2bfc8a7b4fba28fab" ns3:_="">
    <xsd:import namespace="3020a282-eb2c-4efa-a8d2-3822a17014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0a282-eb2c-4efa-a8d2-3822a1701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ABE4A-D7E0-41E4-B296-243AB96C8D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BBE087-9DD7-4575-A2C5-5FDB185B41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20a282-eb2c-4efa-a8d2-3822a17014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27972F-6457-465B-8E81-99B9455123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DCF242-EE87-4468-8028-0E9AB76F4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Parasta veidlapa_2009</Template>
  <TotalTime>5</TotalTime>
  <Pages>1</Pages>
  <Words>427</Words>
  <Characters>244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noteikumu projekts "Grozījumi Ministru kabineta 2013.gada 26.novembra noteikumos Nr.1354 "Kārtība, kādā veicama valstij piekritīgās mantas uzskaite, novērtēšana, realizācija, nodošana bez maksas, iznīcināšana un realizācijas ieņēmumu ies</vt:lpstr>
      <vt:lpstr>Ministru kabineta rīkojuma projekts „ Par Valsts ieņēmumu dienesta administratīvās ēkas Talejas ielā 1, Rīgā, telpu nomas maksas ilgtermiņa saistību noteikšanu”</vt:lpstr>
    </vt:vector>
  </TitlesOfParts>
  <Manager/>
  <Company>Finanšu ministrija (Valsts ieņēmumu dienests)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</dc:title>
  <dc:subject>Ministru kabineta protokollēmums</dc:subject>
  <dc:creator>Karina.Baranovska@zm.gov.lv</dc:creator>
  <dc:description>Tel.67878726, Karina.Baranovska@zm.gov.lv</dc:description>
  <cp:lastModifiedBy>Karina Baranovska</cp:lastModifiedBy>
  <cp:revision>11</cp:revision>
  <cp:lastPrinted>2020-10-21T09:16:00Z</cp:lastPrinted>
  <dcterms:created xsi:type="dcterms:W3CDTF">2021-09-24T09:39:00Z</dcterms:created>
  <dcterms:modified xsi:type="dcterms:W3CDTF">2021-09-24T09:47:00Z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0x010100C3824A8D55B4F0499CE88E7367BCA661</vt:lpwstr>
  </property>
</Properties>
</file>