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7105F2BC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B6F1748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6FDD1492" w14:textId="77777777">
            <w:pPr>
              <w:pBdr>
                <w:bottom w:val="single" w:color="auto" w:sz="4" w:space="1"/>
              </w:pBdr>
            </w:pPr>
            <w:bookmarkStart w:id="0" w:name="docDate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0F6B292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1D16068C" w14:textId="77777777">
            <w:pPr>
              <w:pBdr>
                <w:bottom w:val="single" w:color="auto" w:sz="4" w:space="1"/>
              </w:pBdr>
            </w:pPr>
            <w:bookmarkStart w:id="1" w:name="docNr"/>
            <w:bookmarkEnd w:id="1"/>
          </w:p>
        </w:tc>
      </w:tr>
      <w:tr w:rsidRPr="009012E8" w:rsidR="00C6250E" w:rsidTr="00F411BF" w14:paraId="78C88DD9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0C3E1A40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4581B7C8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1C7445C8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3A5C021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40F6B232" w14:textId="77777777">
      <w:pPr>
        <w:pStyle w:val="Header"/>
        <w15:collapsed w:val="false"/>
      </w:pPr>
    </w:p>
    <w:p w:rsidRPr="009012E8" w:rsidR="00632E67" w:rsidP="00632E67" w:rsidRDefault="00632E67" w14:paraId="531F0573" w14:textId="77777777">
      <w:pPr>
        <w:jc w:val="both"/>
      </w:pPr>
    </w:p>
    <w:p w:rsidRPr="009012E8" w:rsidR="00B260CE" w:rsidP="00632E67" w:rsidRDefault="00B260CE" w14:paraId="6820EC16" w14:textId="77777777">
      <w:pPr>
        <w:jc w:val="both"/>
      </w:pPr>
    </w:p>
    <w:p w:rsidRPr="004D0E0B" w:rsidR="004D0E0B" w:rsidP="004D0E0B" w:rsidRDefault="004D0E0B" w14:paraId="2398D419" w14:textId="77777777">
      <w:pPr>
        <w:spacing w:after="0" w:line="240" w:lineRule="auto"/>
        <w:jc w:val="right"/>
        <w:rPr>
          <w:rStyle w:val="body1"/>
          <w:rFonts w:ascii="Times New Roman" w:hAnsi="Times New Roman"/>
          <w:sz w:val="24"/>
          <w:szCs w:val="24"/>
        </w:rPr>
      </w:pPr>
      <w:r w:rsidRPr="004D0E0B">
        <w:rPr>
          <w:rStyle w:val="body1"/>
          <w:rFonts w:ascii="Times New Roman" w:hAnsi="Times New Roman"/>
          <w:sz w:val="24"/>
          <w:szCs w:val="24"/>
        </w:rPr>
        <w:t>Valsts kancelejai</w:t>
      </w:r>
    </w:p>
    <w:p w:rsidR="004D0E0B" w:rsidP="004D0E0B" w:rsidRDefault="004D0E0B" w14:paraId="390D97E7" w14:textId="77777777">
      <w:pPr>
        <w:spacing w:after="0" w:line="240" w:lineRule="auto"/>
        <w:jc w:val="right"/>
        <w:rPr>
          <w:rFonts w:ascii="Calibri" w:hAnsi="Calibri"/>
        </w:rPr>
      </w:pPr>
    </w:p>
    <w:p w:rsidR="00CC4608" w:rsidP="00CC4608" w:rsidRDefault="004D0E0B" w14:paraId="1BC120D5" w14:textId="77777777">
      <w:pPr>
        <w:pStyle w:val="Subtitle"/>
        <w:jc w:val="left"/>
      </w:pPr>
      <w:r w:rsidRPr="74DCF462">
        <w:rPr>
          <w:color w:val="000000" w:themeColor="text1"/>
        </w:rPr>
        <w:t xml:space="preserve">Par </w:t>
      </w:r>
      <w:r>
        <w:t xml:space="preserve">Latvijas Republikas nacionālo pozīciju </w:t>
      </w:r>
      <w:r>
        <w:br/>
      </w:r>
      <w:r>
        <w:t>“</w:t>
      </w:r>
      <w:r w:rsidR="00CC4608">
        <w:t xml:space="preserve">Kopīgs paziņojums Eiropas Parlamentam un Padomei: </w:t>
      </w:r>
    </w:p>
    <w:p w:rsidR="004D0E0B" w:rsidP="00CC4608" w:rsidRDefault="00CC4608" w14:paraId="59894412" w14:textId="5B15575B">
      <w:pPr>
        <w:pStyle w:val="Subtitle"/>
        <w:jc w:val="left"/>
      </w:pPr>
      <w:r>
        <w:t>ES kabeļu drošības rīcības plāns</w:t>
      </w:r>
      <w:r w:rsidR="004D0E0B">
        <w:t>”</w:t>
      </w:r>
    </w:p>
    <w:p w:rsidR="004D0E0B" w:rsidP="004D0E0B" w:rsidRDefault="004D0E0B" w14:paraId="02054780" w14:textId="77777777">
      <w:pPr>
        <w:pStyle w:val="Subtitle"/>
        <w:jc w:val="left"/>
        <w:rPr>
          <w:color w:val="000000"/>
          <w:szCs w:val="24"/>
        </w:rPr>
      </w:pPr>
    </w:p>
    <w:p w:rsidR="004D0E0B" w:rsidP="00CC4608" w:rsidRDefault="004D0E0B" w14:paraId="1F94AEA0" w14:textId="673C2DAC">
      <w:pPr>
        <w:pStyle w:val="Subtitle"/>
        <w:ind w:firstLine="630"/>
        <w:jc w:val="both"/>
      </w:pPr>
      <w:r>
        <w:rPr>
          <w:color w:val="000000" w:themeColor="text1"/>
          <w:szCs w:val="24"/>
        </w:rPr>
        <w:t>Pamatojoties uz Ministru kabineta 2021. gada 7. septembra noteikumu Nr. 606 "Ministru kabineta kārtības rullis" 113.8. apakšpunktu</w:t>
      </w:r>
      <w:r>
        <w:t xml:space="preserve">, iesniedzu izskatīšanai Ministru kabineta </w:t>
      </w:r>
      <w:r>
        <w:rPr>
          <w:b/>
          <w:bCs/>
          <w:color w:val="000000" w:themeColor="text1"/>
          <w:szCs w:val="24"/>
        </w:rPr>
        <w:t>202</w:t>
      </w:r>
      <w:r w:rsidR="00CC4608">
        <w:rPr>
          <w:b/>
          <w:bCs/>
          <w:color w:val="000000" w:themeColor="text1"/>
          <w:szCs w:val="24"/>
        </w:rPr>
        <w:t>5</w:t>
      </w:r>
      <w:r>
        <w:rPr>
          <w:b/>
          <w:bCs/>
          <w:color w:val="000000" w:themeColor="text1"/>
          <w:szCs w:val="24"/>
        </w:rPr>
        <w:t xml:space="preserve">. gada </w:t>
      </w:r>
      <w:bookmarkStart w:id="2" w:name="OLE_LINK1"/>
      <w:r w:rsidR="000E7083">
        <w:rPr>
          <w:b/>
          <w:bCs/>
          <w:color w:val="000000" w:themeColor="text1"/>
          <w:szCs w:val="24"/>
        </w:rPr>
        <w:t>1</w:t>
      </w:r>
      <w:r w:rsidR="00CC4608">
        <w:rPr>
          <w:b/>
          <w:bCs/>
          <w:color w:val="000000" w:themeColor="text1"/>
          <w:szCs w:val="24"/>
        </w:rPr>
        <w:t>3</w:t>
      </w:r>
      <w:r>
        <w:rPr>
          <w:b/>
          <w:bCs/>
          <w:color w:val="000000" w:themeColor="text1"/>
          <w:szCs w:val="24"/>
        </w:rPr>
        <w:t>. maija</w:t>
      </w:r>
      <w:r>
        <w:rPr>
          <w:b/>
          <w:bCs/>
        </w:rPr>
        <w:t xml:space="preserve"> </w:t>
      </w:r>
      <w:r w:rsidR="00E263AF">
        <w:rPr>
          <w:b/>
          <w:bCs/>
        </w:rPr>
        <w:t xml:space="preserve">sēdē </w:t>
      </w:r>
      <w:r>
        <w:t>Satiksmes ministrijas sagatavoto nacionālo pozīciju</w:t>
      </w:r>
      <w:bookmarkEnd w:id="2"/>
      <w:r>
        <w:t xml:space="preserve"> Nr. 1 “</w:t>
      </w:r>
      <w:r w:rsidR="00CC4608">
        <w:t>Kopīgs paziņojums Eiropas Parlamentam un Padomei: ES kabeļu drošības rīcības plāns</w:t>
      </w:r>
      <w:r>
        <w:t>”.</w:t>
      </w:r>
    </w:p>
    <w:p w:rsidR="004D0E0B" w:rsidP="004D0E0B" w:rsidRDefault="004D0E0B" w14:paraId="25FC01A7" w14:textId="77777777">
      <w:pPr>
        <w:spacing w:after="0" w:line="240" w:lineRule="auto"/>
        <w:ind w:firstLine="709"/>
        <w:jc w:val="both"/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85"/>
        <w:gridCol w:w="2854"/>
        <w:gridCol w:w="5711"/>
      </w:tblGrid>
      <w:tr w:rsidR="004D0E0B" w:rsidTr="3BF96A02" w14:paraId="02419EA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4FD81FC3" w14:textId="77777777">
            <w:pPr>
              <w:spacing w:before="120" w:after="120" w:line="240" w:lineRule="auto"/>
              <w:jc w:val="both"/>
            </w:pPr>
            <w:r>
              <w:t>1.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3147493E" w14:textId="77777777">
            <w:pPr>
              <w:spacing w:before="120" w:after="120" w:line="240" w:lineRule="auto"/>
            </w:pPr>
            <w:r>
              <w:t>Iesniegšanas pamatojums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16D19B5B" w14:textId="77777777">
            <w:pPr>
              <w:spacing w:before="120" w:after="120" w:line="240" w:lineRule="auto"/>
              <w:ind w:right="57"/>
              <w:jc w:val="both"/>
            </w:pPr>
            <w: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4D0E0B" w:rsidTr="3BF96A02" w14:paraId="50CBA4E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2A6FD657" w14:textId="77777777">
            <w:pPr>
              <w:spacing w:before="120" w:after="120" w:line="240" w:lineRule="auto"/>
              <w:jc w:val="both"/>
            </w:pPr>
            <w:r>
              <w:t>2.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1F7E9C81" w14:textId="77777777">
            <w:pPr>
              <w:spacing w:before="120" w:after="120" w:line="240" w:lineRule="auto"/>
            </w:pPr>
            <w:r>
              <w:t>Valsts sekretāru sanāksmes datums un numurs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5746C3A0" w14:textId="77777777">
            <w:pPr>
              <w:spacing w:before="120" w:after="120" w:line="240" w:lineRule="auto"/>
              <w:jc w:val="both"/>
            </w:pPr>
            <w:r>
              <w:t>Nav attiecināms.</w:t>
            </w:r>
          </w:p>
        </w:tc>
      </w:tr>
      <w:tr w:rsidR="004D0E0B" w:rsidTr="3BF96A02" w14:paraId="71E01E7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2F81C1E1" w14:textId="77777777">
            <w:pPr>
              <w:spacing w:before="120" w:after="120" w:line="240" w:lineRule="auto"/>
              <w:jc w:val="both"/>
            </w:pPr>
            <w:r>
              <w:t>3.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1FF7A2AA" w14:textId="77777777">
            <w:pPr>
              <w:spacing w:before="120" w:after="120" w:line="240" w:lineRule="auto"/>
            </w:pPr>
            <w:r>
              <w:t>Informācija par saskaņojumiem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7A2829FF" w14:textId="2781E6E0">
            <w:pPr>
              <w:pStyle w:val="naisf"/>
              <w:spacing w:before="0" w:after="0"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Pozīcija </w:t>
            </w:r>
            <w:r>
              <w:rPr>
                <w:rFonts w:eastAsia="Times New Roman"/>
              </w:rPr>
              <w:t xml:space="preserve">saskaņota ar </w:t>
            </w:r>
            <w:r w:rsidRPr="00CC4608" w:rsidR="00CC4608">
              <w:rPr>
                <w:rFonts w:eastAsia="Times New Roman"/>
              </w:rPr>
              <w:t>Ārlietu ministriju, Aizsardzības ministriju, Viedās administrācijas un reģionālās attīstības ministriju (SIA “Elektroniskie sakari”), Finanšu ministriju, Iekšlietu ministriju, Ekonomikas ministriju, Klimata un enerģētikas ministriju, Satversmes aizsardzības biroju, Valsts kanceleju.</w:t>
            </w:r>
          </w:p>
        </w:tc>
      </w:tr>
      <w:tr w:rsidR="004D0E0B" w:rsidTr="3BF96A02" w14:paraId="2EBB0670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3DFD7467" w14:textId="77777777">
            <w:pPr>
              <w:spacing w:before="120" w:after="120" w:line="240" w:lineRule="auto"/>
              <w:jc w:val="both"/>
              <w:rPr>
                <w:lang w:eastAsia="en-US"/>
              </w:rPr>
            </w:pPr>
            <w:r>
              <w:t>4.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3F675DAC" w14:textId="77777777">
            <w:pPr>
              <w:spacing w:before="120" w:after="120" w:line="240" w:lineRule="auto"/>
            </w:pPr>
            <w:r>
              <w:t>Informācija par saskaņojumu ar Eiropas Savienības institūcijām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7B81698B" w14:textId="77777777">
            <w:pPr>
              <w:spacing w:before="120" w:after="120" w:line="240" w:lineRule="auto"/>
              <w:jc w:val="both"/>
            </w:pPr>
            <w:r>
              <w:t>Nav attiecināms.</w:t>
            </w:r>
          </w:p>
        </w:tc>
      </w:tr>
      <w:tr w:rsidR="004D0E0B" w:rsidTr="3BF96A02" w14:paraId="436C83C4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57F2C3CA" w14:textId="77777777">
            <w:pPr>
              <w:spacing w:before="120" w:after="120" w:line="240" w:lineRule="auto"/>
              <w:jc w:val="both"/>
            </w:pPr>
            <w:r>
              <w:t>5.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174DF2B4" w14:textId="77777777">
            <w:pPr>
              <w:spacing w:before="120" w:after="120" w:line="240" w:lineRule="auto"/>
            </w:pPr>
            <w:r>
              <w:t>Politikas joma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2464A076" w14:textId="77777777">
            <w:pPr>
              <w:spacing w:before="120" w:after="120" w:line="240" w:lineRule="auto"/>
              <w:jc w:val="both"/>
            </w:pPr>
            <w:r>
              <w:t>Transporta un sakaru politika.</w:t>
            </w:r>
          </w:p>
        </w:tc>
      </w:tr>
      <w:tr w:rsidR="004D0E0B" w:rsidTr="3BF96A02" w14:paraId="094C1C8E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3507D92F" w14:textId="77777777">
            <w:pPr>
              <w:spacing w:before="120" w:after="120" w:line="240" w:lineRule="auto"/>
              <w:jc w:val="both"/>
            </w:pPr>
            <w:r>
              <w:t>6.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0923B7E5" w14:textId="77777777">
            <w:pPr>
              <w:spacing w:before="120" w:after="120" w:line="240" w:lineRule="auto"/>
            </w:pPr>
            <w:r>
              <w:t>Atbildīgā amatpersona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3A527B2C" w14:textId="3A0FE997">
            <w:pPr>
              <w:spacing w:before="40" w:after="0" w:line="240" w:lineRule="auto"/>
              <w:jc w:val="both"/>
            </w:pPr>
            <w:r>
              <w:t xml:space="preserve">Satiksmes ministrijas Eiropas Savienības lietu koordinācijas departamenta direktore </w:t>
            </w:r>
            <w:r w:rsidR="00CC4608">
              <w:t>Laima Rituma</w:t>
            </w:r>
          </w:p>
        </w:tc>
      </w:tr>
      <w:tr w:rsidR="004D0E0B" w:rsidTr="3BF96A02" w14:paraId="2AC00BEE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47F037B2" w14:textId="77777777">
            <w:pPr>
              <w:spacing w:before="120" w:after="120" w:line="240" w:lineRule="auto"/>
              <w:jc w:val="both"/>
            </w:pPr>
            <w:r>
              <w:t>7.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659585C6" w14:textId="77777777">
            <w:pPr>
              <w:spacing w:before="120" w:after="120" w:line="240" w:lineRule="auto"/>
            </w:pPr>
            <w:r>
              <w:t>Uzaicināmās personas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217A593C" w14:textId="01DAD91B">
            <w:pPr>
              <w:spacing w:before="40" w:after="0" w:line="240" w:lineRule="auto"/>
              <w:jc w:val="both"/>
            </w:pPr>
            <w:r>
              <w:t xml:space="preserve">Satiksmes ministrijas Eiropas Savienības lietu koordinācijas departamenta direktore </w:t>
            </w:r>
            <w:r w:rsidR="00CC4608">
              <w:t>Laima Rituma</w:t>
            </w:r>
            <w:r w:rsidR="00740508">
              <w:t>;</w:t>
            </w:r>
          </w:p>
          <w:p w:rsidR="00740508" w:rsidRDefault="00740508" w14:paraId="5C78B6FE" w14:textId="43C79170">
            <w:pPr>
              <w:spacing w:before="40" w:after="0" w:line="240" w:lineRule="auto"/>
              <w:jc w:val="both"/>
            </w:pPr>
            <w:r>
              <w:t xml:space="preserve">Satiksmes ministrijas Sakaru departamenta  </w:t>
            </w:r>
            <w:r w:rsidR="2C69C044">
              <w:t xml:space="preserve">direktora </w:t>
            </w:r>
            <w:r w:rsidR="2C69C044">
              <w:t>vietniece Sakaru nozares attīstības nodaļas vadītāja Jana Lūsvere</w:t>
            </w:r>
            <w:r w:rsidR="00CC4608">
              <w:t>;</w:t>
            </w:r>
          </w:p>
          <w:p w:rsidR="00CC4608" w:rsidRDefault="00CC4608" w14:paraId="17053E5A" w14:textId="73718A2E">
            <w:pPr>
              <w:spacing w:before="40" w:after="0" w:line="240" w:lineRule="auto"/>
              <w:jc w:val="both"/>
            </w:pPr>
            <w:r>
              <w:t>Satiksmes ministrijas Jūrlietu departamenta direktore Anita Rozenberga;</w:t>
            </w:r>
          </w:p>
          <w:p w:rsidR="00740508" w:rsidRDefault="00740508" w14:paraId="3439DC2A" w14:textId="3348C179">
            <w:pPr>
              <w:spacing w:before="40" w:after="0" w:line="240" w:lineRule="auto"/>
              <w:jc w:val="both"/>
            </w:pPr>
            <w:r w:rsidR="00CC4608">
              <w:rPr/>
              <w:t>Satiksmes ministrijas Drošības politiku koordinācijas nodaļas vadītājs Viktors Līpenīts</w:t>
            </w:r>
          </w:p>
        </w:tc>
      </w:tr>
      <w:tr w:rsidR="004D0E0B" w:rsidTr="3BF96A02" w14:paraId="0C4946A7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249666AE" w14:textId="77777777">
            <w:pPr>
              <w:spacing w:before="120" w:after="120" w:line="240" w:lineRule="auto"/>
              <w:jc w:val="both"/>
            </w:pPr>
            <w:r>
              <w:t>8.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38EDE40C" w14:textId="77777777">
            <w:pPr>
              <w:spacing w:before="120" w:after="120" w:line="240" w:lineRule="auto"/>
            </w:pPr>
            <w:r>
              <w:t>Projekta ierobežotas pieejamības statuss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534168" w:rsidP="1B53B7F2" w:rsidRDefault="00534168" w14:paraId="60053049" w14:textId="16A4666B">
            <w:pPr>
              <w:pStyle w:val="paragraph"/>
              <w:spacing w:before="0" w:after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B53B7F2" w:rsidR="00534168">
              <w:rPr>
                <w:rStyle w:val="normaltextrun"/>
              </w:rPr>
              <w:t>Nacionālajai pozīcijai</w:t>
            </w:r>
            <w:r w:rsidRPr="1B53B7F2" w:rsidR="7AA0C2E5">
              <w:rPr>
                <w:rStyle w:val="normaltextrun"/>
              </w:rPr>
              <w:t xml:space="preserve"> un informatīvajam ziņojumam</w:t>
            </w:r>
            <w:r w:rsidRPr="1B53B7F2" w:rsidR="00534168">
              <w:rPr>
                <w:rStyle w:val="normaltextrun"/>
              </w:rPr>
              <w:t xml:space="preserve"> ir statuss „IEROBEŽOTA PIEEJAMĪBA”, un tā ir skatāma Ministru kabineta sēdes slēgtajā daļā saskaņā ar Ministru kabineta 2021. gada 7. septembra noteikumu Nr. 606 „Ministru kabineta kārtības rullis” 126. punktu.</w:t>
            </w:r>
            <w:r w:rsidRPr="1B53B7F2" w:rsidR="00534168">
              <w:rPr>
                <w:rStyle w:val="eop"/>
              </w:rPr>
              <w:t> </w:t>
            </w:r>
          </w:p>
          <w:p w:rsidR="00534168" w:rsidP="00534168" w:rsidRDefault="00534168" w14:paraId="421A3F01" w14:textId="77777777">
            <w:pPr>
              <w:pStyle w:val="paragraph"/>
              <w:spacing w:before="0" w:beforeAutospacing="false" w:after="0" w:afterAutospacing="false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Statuss „Ierobežota pieejamība” paliek spēkā arī pēc jautājuma izskatīšanas Ministru  kabinetā līdz brīdim, kamēr Satiksmes ministrija nav paziņojusi par tā atcelšanu.</w:t>
            </w:r>
            <w:r>
              <w:rPr>
                <w:rStyle w:val="eop"/>
              </w:rPr>
              <w:t> </w:t>
            </w:r>
          </w:p>
          <w:p w:rsidRPr="00534168" w:rsidR="00740508" w:rsidP="1B53B7F2" w:rsidRDefault="00534168" w14:paraId="19527B1A" w14:textId="103B69CE">
            <w:pPr>
              <w:pStyle w:val="paragraph"/>
              <w:spacing w:before="0" w:after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1B53B7F2" w:rsidR="00534168">
              <w:rPr>
                <w:rStyle w:val="normaltextrun"/>
              </w:rPr>
              <w:t xml:space="preserve">Ministru kabineta sēdes </w:t>
            </w:r>
            <w:r w:rsidRPr="1B53B7F2" w:rsidR="00534168">
              <w:rPr>
                <w:rStyle w:val="normaltextrun"/>
              </w:rPr>
              <w:t>protokollēmuma</w:t>
            </w:r>
            <w:r w:rsidRPr="1B53B7F2" w:rsidR="00534168">
              <w:rPr>
                <w:rStyle w:val="normaltextrun"/>
              </w:rPr>
              <w:t xml:space="preserve"> projektam</w:t>
            </w:r>
            <w:r w:rsidRPr="1B53B7F2" w:rsidR="02B8A2C9">
              <w:rPr>
                <w:rStyle w:val="normaltextrun"/>
              </w:rPr>
              <w:t xml:space="preserve"> un</w:t>
            </w:r>
            <w:r w:rsidRPr="1B53B7F2" w:rsidR="00534168">
              <w:rPr>
                <w:rStyle w:val="normaltextrun"/>
              </w:rPr>
              <w:t xml:space="preserve">  </w:t>
            </w:r>
            <w:r w:rsidRPr="1B53B7F2" w:rsidR="3CFFFC69">
              <w:rPr>
                <w:rStyle w:val="normaltextrun"/>
              </w:rPr>
              <w:t>pavadvēstulei</w:t>
            </w:r>
            <w:r w:rsidRPr="1B53B7F2" w:rsidR="00534168">
              <w:rPr>
                <w:rStyle w:val="normaltextrun"/>
              </w:rPr>
              <w:t xml:space="preserve"> nav ierobežotas pieejamības statusa.</w:t>
            </w:r>
            <w:r w:rsidRPr="1B53B7F2" w:rsidR="00534168">
              <w:rPr>
                <w:rStyle w:val="eop"/>
              </w:rPr>
              <w:t> </w:t>
            </w:r>
          </w:p>
        </w:tc>
      </w:tr>
      <w:tr w:rsidR="004D0E0B" w:rsidTr="3BF96A02" w14:paraId="46E9AD19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72281C9A" w14:textId="77777777">
            <w:pPr>
              <w:spacing w:before="120" w:after="120" w:line="240" w:lineRule="auto"/>
              <w:jc w:val="both"/>
            </w:pPr>
            <w:r>
              <w:t>9.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07DE3908" w14:textId="77777777">
            <w:pPr>
              <w:spacing w:before="120" w:after="120" w:line="240" w:lineRule="auto"/>
            </w:pPr>
            <w:r>
              <w:t>Cita informācija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D0E0B" w:rsidRDefault="004D0E0B" w14:paraId="733EAFC2" w14:textId="77777777">
            <w:pPr>
              <w:spacing w:before="120" w:after="120" w:line="240" w:lineRule="auto"/>
              <w:jc w:val="both"/>
            </w:pPr>
            <w:r>
              <w:t xml:space="preserve">Nav. </w:t>
            </w:r>
          </w:p>
        </w:tc>
      </w:tr>
    </w:tbl>
    <w:p w:rsidR="004D0E0B" w:rsidP="004D0E0B" w:rsidRDefault="004D0E0B" w14:paraId="0DA2693C" w14:textId="77777777">
      <w:pPr>
        <w:spacing w:after="0" w:line="240" w:lineRule="auto"/>
        <w:ind w:firstLine="709"/>
        <w:jc w:val="both"/>
        <w:rPr>
          <w:lang w:eastAsia="en-US"/>
        </w:rPr>
      </w:pPr>
    </w:p>
    <w:p w:rsidR="004D0E0B" w:rsidP="004D0E0B" w:rsidRDefault="004D0E0B" w14:paraId="2AABCB69" w14:textId="77777777">
      <w:pPr>
        <w:jc w:val="both"/>
        <w:rPr>
          <w:color w:val="000000"/>
        </w:rPr>
      </w:pPr>
      <w:r>
        <w:rPr>
          <w:color w:val="000000"/>
        </w:rPr>
        <w:t xml:space="preserve">Pielikumā: </w:t>
      </w:r>
    </w:p>
    <w:p w:rsidRPr="00CC4608" w:rsidR="004D0E0B" w:rsidP="000D53E6" w:rsidRDefault="004D0E0B" w14:paraId="1BA73FDB" w14:textId="2ADFB4F4">
      <w:pPr>
        <w:pStyle w:val="ListParagraph"/>
        <w:widowControl/>
        <w:numPr>
          <w:ilvl w:val="0"/>
          <w:numId w:val="12"/>
        </w:numPr>
        <w:tabs>
          <w:tab w:val="left" w:pos="900"/>
          <w:tab w:val="left" w:pos="1260"/>
        </w:tabs>
        <w:spacing w:after="0" w:line="240" w:lineRule="auto"/>
        <w:jc w:val="both"/>
        <w:rPr>
          <w:color w:val="000000"/>
        </w:rPr>
      </w:pPr>
      <w:r w:rsidRPr="00CC4608">
        <w:rPr>
          <w:color w:val="000000"/>
        </w:rPr>
        <w:t>Ministru kabineta sēdes protokollēmuma projekts “</w:t>
      </w:r>
      <w:r w:rsidRPr="00CC4608">
        <w:rPr>
          <w:color w:val="000000" w:themeColor="text1"/>
        </w:rPr>
        <w:t>Par Satiksmes ministrijas sagatavoto Latvijas Republikas nacionālo pozīciju Nr. 1 “</w:t>
      </w:r>
      <w:r w:rsidRPr="00CC4608" w:rsidR="00CC4608">
        <w:rPr>
          <w:color w:val="000000" w:themeColor="text1"/>
        </w:rPr>
        <w:t>Kopīgs paziņojums Eiropas Parlamentam un Padomei: ES kabeļu drošības rīcības plāns</w:t>
      </w:r>
      <w:r w:rsidRPr="00CC4608">
        <w:rPr>
          <w:color w:val="000000" w:themeColor="text1"/>
        </w:rPr>
        <w:t>”</w:t>
      </w:r>
      <w:r w:rsidRPr="00CC4608">
        <w:rPr>
          <w:color w:val="000000"/>
        </w:rPr>
        <w:t>”</w:t>
      </w:r>
      <w:r>
        <w:t xml:space="preserve"> </w:t>
      </w:r>
      <w:r w:rsidRPr="00CC4608">
        <w:rPr>
          <w:snapToGrid w:val="false"/>
          <w:lang w:eastAsia="en-GB"/>
        </w:rPr>
        <w:t>uz 1</w:t>
      </w:r>
      <w:r>
        <w:rPr>
          <w:lang w:eastAsia="en-GB"/>
        </w:rPr>
        <w:t xml:space="preserve"> lpp.</w:t>
      </w:r>
      <w:r w:rsidRPr="00CC4608">
        <w:rPr>
          <w:color w:val="000000"/>
        </w:rPr>
        <w:t xml:space="preserve"> (SAMprot_</w:t>
      </w:r>
      <w:r w:rsidR="00CC4608">
        <w:rPr>
          <w:color w:val="000000" w:themeColor="text1"/>
        </w:rPr>
        <w:t>120525</w:t>
      </w:r>
      <w:r w:rsidRPr="00CC4608">
        <w:rPr>
          <w:color w:val="000000" w:themeColor="text1"/>
        </w:rPr>
        <w:t>_</w:t>
      </w:r>
      <w:r w:rsidR="00CC4608">
        <w:rPr>
          <w:color w:val="000000"/>
        </w:rPr>
        <w:t>juras_kabeli</w:t>
      </w:r>
      <w:r w:rsidRPr="00CC4608">
        <w:rPr>
          <w:color w:val="000000" w:themeColor="text1"/>
        </w:rPr>
        <w:t>);</w:t>
      </w:r>
    </w:p>
    <w:p w:rsidRPr="00CC4608" w:rsidR="004D0E0B" w:rsidP="1B53B7F2" w:rsidRDefault="004D0E0B" w14:paraId="7A497DAF" w14:textId="3B2020FA">
      <w:pPr>
        <w:pStyle w:val="ListParagraph"/>
        <w:widowControl w:val="true"/>
        <w:numPr>
          <w:ilvl w:val="0"/>
          <w:numId w:val="12"/>
        </w:numPr>
        <w:tabs>
          <w:tab w:val="left" w:pos="900"/>
          <w:tab w:val="left" w:pos="1260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1B53B7F2" w:rsidR="004D0E0B">
        <w:rPr>
          <w:color w:val="000000" w:themeColor="text1" w:themeTint="FF" w:themeShade="FF"/>
        </w:rPr>
        <w:t xml:space="preserve">Informatīvais ziņojums </w:t>
      </w:r>
      <w:r w:rsidR="004D0E0B">
        <w:rPr/>
        <w:t>“L</w:t>
      </w:r>
      <w:r w:rsidRPr="1B53B7F2" w:rsidR="004D0E0B">
        <w:rPr>
          <w:color w:val="000000" w:themeColor="text1" w:themeTint="FF" w:themeShade="FF"/>
        </w:rPr>
        <w:t>atvijas Republikas nacionālā pozīcija Nr. 1</w:t>
      </w:r>
      <w:r w:rsidR="004D0E0B">
        <w:rPr/>
        <w:t xml:space="preserve"> “</w:t>
      </w:r>
      <w:r w:rsidR="00CC4608">
        <w:rPr/>
        <w:t>Kopīgs paziņojums Eiropas Parlamentam un Padomei: ES kabeļu drošības rīcības plāns</w:t>
      </w:r>
      <w:r w:rsidR="004D0E0B">
        <w:rPr/>
        <w:t>””</w:t>
      </w:r>
      <w:r w:rsidRPr="1B53B7F2" w:rsidR="004D0E0B">
        <w:rPr>
          <w:color w:val="000000" w:themeColor="text1" w:themeTint="FF" w:themeShade="FF"/>
        </w:rPr>
        <w:t xml:space="preserve"> </w:t>
      </w:r>
      <w:r w:rsidR="004D0E0B">
        <w:rPr/>
        <w:t xml:space="preserve">uz </w:t>
      </w:r>
      <w:r w:rsidR="000E7083">
        <w:rPr/>
        <w:t>2</w:t>
      </w:r>
      <w:r w:rsidR="004D0E0B">
        <w:rPr/>
        <w:t xml:space="preserve"> lpp.</w:t>
      </w:r>
      <w:r w:rsidRPr="1B53B7F2" w:rsidR="004D0E0B">
        <w:rPr>
          <w:color w:val="000000" w:themeColor="text1" w:themeTint="FF" w:themeShade="FF"/>
        </w:rPr>
        <w:t xml:space="preserve"> (SAMzino_</w:t>
      </w:r>
      <w:r w:rsidRPr="1B53B7F2" w:rsidR="00CC4608">
        <w:rPr>
          <w:color w:val="000000" w:themeColor="text1" w:themeTint="FF" w:themeShade="FF"/>
        </w:rPr>
        <w:t>120525</w:t>
      </w:r>
      <w:r w:rsidRPr="1B53B7F2" w:rsidR="00CC4608">
        <w:rPr>
          <w:color w:val="000000" w:themeColor="text1" w:themeTint="FF" w:themeShade="FF"/>
        </w:rPr>
        <w:t>_</w:t>
      </w:r>
      <w:r w:rsidRPr="1B53B7F2" w:rsidR="00CC4608">
        <w:rPr>
          <w:color w:val="000000" w:themeColor="text1" w:themeTint="FF" w:themeShade="FF"/>
        </w:rPr>
        <w:t>juras_kabeli</w:t>
      </w:r>
      <w:r w:rsidRPr="1B53B7F2" w:rsidR="004D0E0B">
        <w:rPr>
          <w:color w:val="000000" w:themeColor="text1" w:themeTint="FF" w:themeShade="FF"/>
        </w:rPr>
        <w:t>)</w:t>
      </w:r>
      <w:r w:rsidRPr="1B53B7F2" w:rsidR="6BFA1844">
        <w:rPr>
          <w:color w:val="000000" w:themeColor="text1" w:themeTint="FF" w:themeShade="FF"/>
        </w:rPr>
        <w:t xml:space="preserve"> </w:t>
      </w:r>
      <w:r w:rsidRPr="1B53B7F2" w:rsidR="6BFA1844">
        <w:rPr>
          <w:lang w:eastAsia="en-GB"/>
        </w:rPr>
        <w:t>(IEROBEŽOTA PIEEJAMĪBA)</w:t>
      </w:r>
      <w:r w:rsidRPr="1B53B7F2" w:rsidR="004D0E0B">
        <w:rPr>
          <w:color w:val="000000" w:themeColor="text1" w:themeTint="FF" w:themeShade="FF"/>
        </w:rPr>
        <w:t>;</w:t>
      </w:r>
    </w:p>
    <w:p w:rsidR="004D0E0B" w:rsidP="00EC3377" w:rsidRDefault="004D0E0B" w14:paraId="7067AD90" w14:textId="244F0FA0">
      <w:pPr>
        <w:pStyle w:val="ListParagraph"/>
        <w:widowControl/>
        <w:numPr>
          <w:ilvl w:val="0"/>
          <w:numId w:val="12"/>
        </w:numPr>
        <w:tabs>
          <w:tab w:val="left" w:pos="900"/>
        </w:tabs>
        <w:spacing w:after="0" w:line="240" w:lineRule="auto"/>
        <w:jc w:val="both"/>
      </w:pPr>
      <w:r w:rsidRPr="00CC4608">
        <w:rPr>
          <w:color w:val="000000"/>
        </w:rPr>
        <w:t>Latvijas Republikas nacionālā pozīcija Nr. 1</w:t>
      </w:r>
      <w:r>
        <w:t xml:space="preserve"> “</w:t>
      </w:r>
      <w:r w:rsidR="00CC4608">
        <w:t>Kopīgs paziņojums Eiropas Parlamentam un Padomei: ES kabeļu drošības rīcības plāns</w:t>
      </w:r>
      <w:r>
        <w:t>” uz 1</w:t>
      </w:r>
      <w:r w:rsidR="00CC4608">
        <w:t>6</w:t>
      </w:r>
      <w:r>
        <w:t xml:space="preserve"> lpp. (</w:t>
      </w:r>
      <w:r w:rsidRPr="00CC4608">
        <w:rPr>
          <w:snapToGrid w:val="false"/>
          <w:lang w:eastAsia="en-GB"/>
        </w:rPr>
        <w:t>SAMpoz_</w:t>
      </w:r>
      <w:r w:rsidR="00CC4608">
        <w:rPr>
          <w:color w:val="000000" w:themeColor="text1"/>
        </w:rPr>
        <w:t>120525</w:t>
      </w:r>
      <w:r w:rsidRPr="00CC4608" w:rsidR="00CC4608">
        <w:rPr>
          <w:color w:val="000000" w:themeColor="text1"/>
        </w:rPr>
        <w:t>_</w:t>
      </w:r>
      <w:r w:rsidR="00CC4608">
        <w:rPr>
          <w:color w:val="000000"/>
        </w:rPr>
        <w:t>juras_kabeli</w:t>
      </w:r>
      <w:r w:rsidRPr="00CC4608">
        <w:rPr>
          <w:snapToGrid w:val="false"/>
          <w:lang w:eastAsia="en-GB"/>
        </w:rPr>
        <w:t>)</w:t>
      </w:r>
      <w:r w:rsidRPr="00CC4608" w:rsidR="00740508">
        <w:rPr>
          <w:snapToGrid w:val="false"/>
          <w:lang w:eastAsia="en-GB"/>
        </w:rPr>
        <w:t xml:space="preserve"> (IEROBEŽOTA PIEEJAMĪBA)</w:t>
      </w:r>
      <w:r>
        <w:t>.</w:t>
      </w:r>
    </w:p>
    <w:p w:rsidR="004D0E0B" w:rsidP="004D0E0B" w:rsidRDefault="004D0E0B" w14:paraId="547A6B6A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4D0E0B" w:rsidP="004D0E0B" w:rsidRDefault="004D0E0B" w14:paraId="7777B651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4D0E0B" w:rsidP="004D0E0B" w:rsidRDefault="004D0E0B" w14:paraId="469A4872" w14:textId="42D27859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608">
        <w:rPr>
          <w:rFonts w:eastAsia="Times New Roman"/>
        </w:rPr>
        <w:t>A. Švinka</w:t>
      </w:r>
    </w:p>
    <w:p w:rsidR="004D0E0B" w:rsidP="004D0E0B" w:rsidRDefault="004D0E0B" w14:paraId="27DA238B" w14:textId="77777777">
      <w:pPr>
        <w:tabs>
          <w:tab w:val="left" w:pos="7170"/>
        </w:tabs>
        <w:spacing w:after="0" w:line="240" w:lineRule="auto"/>
        <w:jc w:val="both"/>
        <w:rPr>
          <w:rFonts w:eastAsia="Times New Roman"/>
          <w:color w:val="000000"/>
        </w:rPr>
      </w:pPr>
    </w:p>
    <w:p w:rsidR="004D0E0B" w:rsidP="004D0E0B" w:rsidRDefault="004D0E0B" w14:paraId="66D6A1FA" w14:textId="77777777">
      <w:pPr>
        <w:tabs>
          <w:tab w:val="left" w:pos="7170"/>
        </w:tabs>
        <w:spacing w:after="0" w:line="240" w:lineRule="auto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</w:p>
    <w:p w:rsidR="004D0E0B" w:rsidP="004D0E0B" w:rsidRDefault="004D0E0B" w14:paraId="5310D933" w14:textId="77777777">
      <w:pPr>
        <w:ind w:firstLine="720"/>
      </w:pPr>
      <w:r>
        <w:t>Vizē:</w:t>
      </w:r>
    </w:p>
    <w:p w:rsidR="004D0E0B" w:rsidP="004D0E0B" w:rsidRDefault="004D0E0B" w14:paraId="48694A26" w14:textId="70193E0B">
      <w:pPr>
        <w:spacing w:after="0"/>
      </w:pPr>
      <w:r>
        <w:tab/>
      </w:r>
      <w:r>
        <w:t>Valsts sekretār</w:t>
      </w:r>
      <w:r w:rsidR="00CC4608">
        <w:t>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608">
        <w:t>A. Židkovs</w:t>
      </w:r>
    </w:p>
    <w:p w:rsidR="004D0E0B" w:rsidP="004D0E0B" w:rsidRDefault="004D0E0B" w14:paraId="0A4E7EBB" w14:textId="77777777">
      <w:pPr>
        <w:spacing w:after="0"/>
        <w:jc w:val="both"/>
        <w:rPr>
          <w:rFonts w:eastAsia="Times New Roman"/>
          <w:color w:val="000000"/>
          <w:sz w:val="20"/>
          <w:szCs w:val="20"/>
        </w:rPr>
      </w:pPr>
    </w:p>
    <w:p w:rsidR="004D0E0B" w:rsidP="004D0E0B" w:rsidRDefault="004D0E0B" w14:paraId="122CC380" w14:textId="77777777">
      <w:pPr>
        <w:spacing w:after="0"/>
        <w:jc w:val="both"/>
        <w:rPr>
          <w:rFonts w:eastAsia="Times New Roman"/>
          <w:color w:val="000000"/>
          <w:sz w:val="20"/>
          <w:szCs w:val="20"/>
        </w:rPr>
      </w:pPr>
    </w:p>
    <w:p w:rsidR="004D0E0B" w:rsidP="004D0E0B" w:rsidRDefault="004D0E0B" w14:paraId="5A54B60E" w14:textId="77777777">
      <w:pPr>
        <w:spacing w:after="0" w:line="240" w:lineRule="auto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Evita Nagle</w:t>
      </w:r>
    </w:p>
    <w:p w:rsidR="004D0E0B" w:rsidP="004D0E0B" w:rsidRDefault="004D0E0B" w14:paraId="7ED913E6" w14:textId="77777777">
      <w:pPr>
        <w:spacing w:after="0" w:line="240" w:lineRule="auto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67028190</w:t>
      </w:r>
    </w:p>
    <w:p w:rsidR="004D0E0B" w:rsidP="004D0E0B" w:rsidRDefault="004D0E0B" w14:paraId="68DD68A5" w14:textId="77777777">
      <w:pPr>
        <w:spacing w:after="0" w:line="240" w:lineRule="auto"/>
        <w:rPr>
          <w:rFonts w:eastAsia="Times New Roman"/>
          <w:color w:val="000000"/>
          <w:sz w:val="20"/>
          <w:szCs w:val="20"/>
          <w:lang w:val="en-US"/>
        </w:rPr>
      </w:pPr>
      <w:hyperlink r:id="Rcd6feacb3c1a41ab">
        <w:r w:rsidRPr="3BF96A02" w:rsidR="004D0E0B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  <w:r w:rsidRPr="3BF96A02" w:rsidR="004D0E0B">
        <w:rPr>
          <w:rFonts w:eastAsia="Times New Roman"/>
          <w:color w:val="000000" w:themeColor="text1" w:themeTint="FF" w:themeShade="FF"/>
          <w:sz w:val="20"/>
          <w:szCs w:val="20"/>
        </w:rPr>
        <w:t xml:space="preserve"> </w:t>
      </w:r>
    </w:p>
    <w:p w:rsidR="004D0E0B" w:rsidP="004D0E0B" w:rsidRDefault="004D0E0B" w14:paraId="73A8A6A1" w14:textId="77777777">
      <w:pPr>
        <w:spacing w:after="0" w:line="240" w:lineRule="auto"/>
        <w:jc w:val="both"/>
        <w:rPr>
          <w:rFonts w:eastAsia="Times New Roman"/>
          <w:color w:val="000000" w:themeColor="text1"/>
          <w:sz w:val="20"/>
          <w:szCs w:val="20"/>
        </w:rPr>
      </w:pPr>
    </w:p>
    <w:p w:rsidR="004D0E0B" w:rsidP="004D0E0B" w:rsidRDefault="004D0E0B" w14:paraId="280D6A0C" w14:textId="77777777">
      <w:pPr>
        <w:rPr>
          <w:rFonts w:eastAsia="Times New Roman"/>
          <w:color w:val="000000" w:themeColor="text1"/>
          <w:sz w:val="20"/>
          <w:szCs w:val="20"/>
        </w:rPr>
      </w:pPr>
    </w:p>
    <w:p w:rsidRPr="009012E8" w:rsidR="0031779D" w:rsidP="004D0E0B" w:rsidRDefault="004D0E0B" w14:paraId="492E5091" w14:textId="1F465669">
      <w:pPr>
        <w:spacing w:after="0" w:line="240" w:lineRule="auto"/>
        <w:jc w:val="both"/>
      </w:pPr>
      <w:r>
        <w:rPr>
          <w:rFonts w:eastAsia="Times New Roman"/>
          <w:color w:val="000000" w:themeColor="text1"/>
          <w:sz w:val="20"/>
          <w:szCs w:val="20"/>
        </w:rPr>
        <w:t>DOKUMENTS IR PARAKSTĪTS AR DROŠU ELEKTRONISKO PARAKSTU UN SATUR LAIKA ZĪMOGU</w:t>
      </w:r>
    </w:p>
    <w:sectPr w:rsidRPr="009012E8" w:rsidR="0031779D" w:rsidSect="008E3A37">
      <w:footerReference r:id="rId8" w:type="default"/>
      <w:headerReference r:id="rId9" w:type="first"/>
      <w:type w:val="continuous"/>
      <w:pgSz w:w="11920" w:h="16840" w:orient="portrait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79B8" w:rsidRDefault="00F279B8" w14:paraId="10F1C64A" w14:textId="77777777">
      <w:pPr>
        <w:spacing w:after="0" w:line="240" w:lineRule="auto"/>
      </w:pPr>
      <w:r>
        <w:separator/>
      </w:r>
    </w:p>
  </w:endnote>
  <w:endnote w:type="continuationSeparator" w:id="0">
    <w:p w:rsidR="00F279B8" w:rsidRDefault="00F279B8" w14:paraId="00DA5D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CCD" w:rsidRDefault="00B00CCD" w14:paraId="66108584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0CCD" w:rsidRDefault="00B00CCD" w14:paraId="22DF114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79B8" w:rsidRDefault="00F279B8" w14:paraId="4D03E8A2" w14:textId="77777777">
      <w:pPr>
        <w:spacing w:after="0" w:line="240" w:lineRule="auto"/>
      </w:pPr>
      <w:r>
        <w:separator/>
      </w:r>
    </w:p>
  </w:footnote>
  <w:footnote w:type="continuationSeparator" w:id="0">
    <w:p w:rsidR="00F279B8" w:rsidRDefault="00F279B8" w14:paraId="6FCAFCC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62CD" w:rsidP="009D62CD" w:rsidRDefault="009D62CD" w14:paraId="3E8866C3" w14:textId="77777777">
    <w:pPr>
      <w:pStyle w:val="Header"/>
    </w:pPr>
  </w:p>
  <w:p w:rsidR="009D62CD" w:rsidP="009D62CD" w:rsidRDefault="009D62CD" w14:paraId="11DB1418" w14:textId="77777777">
    <w:pPr>
      <w:pStyle w:val="Header"/>
    </w:pPr>
  </w:p>
  <w:p w:rsidR="009D62CD" w:rsidP="009D62CD" w:rsidRDefault="009D62CD" w14:paraId="1C9E9A9D" w14:textId="77777777">
    <w:pPr>
      <w:pStyle w:val="Header"/>
    </w:pPr>
  </w:p>
  <w:p w:rsidR="009D62CD" w:rsidP="009D62CD" w:rsidRDefault="009D62CD" w14:paraId="0B9E2DDD" w14:textId="77777777">
    <w:pPr>
      <w:pStyle w:val="Header"/>
    </w:pPr>
  </w:p>
  <w:p w:rsidR="009D62CD" w:rsidP="009D62CD" w:rsidRDefault="009D62CD" w14:paraId="4E522CEF" w14:textId="77777777">
    <w:pPr>
      <w:pStyle w:val="Header"/>
    </w:pPr>
  </w:p>
  <w:p w:rsidR="009D62CD" w:rsidP="009D62CD" w:rsidRDefault="009D62CD" w14:paraId="4192A8C3" w14:textId="77777777">
    <w:pPr>
      <w:pStyle w:val="Header"/>
    </w:pPr>
  </w:p>
  <w:p w:rsidR="009D62CD" w:rsidP="009D62CD" w:rsidRDefault="009D62CD" w14:paraId="326115CF" w14:textId="77777777">
    <w:pPr>
      <w:pStyle w:val="Header"/>
    </w:pPr>
  </w:p>
  <w:p w:rsidR="009D62CD" w:rsidP="009D62CD" w:rsidRDefault="009D62CD" w14:paraId="518E7F4A" w14:textId="77777777">
    <w:pPr>
      <w:pStyle w:val="Header"/>
    </w:pPr>
  </w:p>
  <w:p w:rsidR="009D62CD" w:rsidP="009D62CD" w:rsidRDefault="009D62CD" w14:paraId="62B61299" w14:textId="77777777">
    <w:pPr>
      <w:pStyle w:val="Header"/>
    </w:pPr>
  </w:p>
  <w:p w:rsidR="009D62CD" w:rsidP="009D62CD" w:rsidRDefault="009D62CD" w14:paraId="7DF453D1" w14:textId="77777777">
    <w:pPr>
      <w:pStyle w:val="Header"/>
    </w:pPr>
  </w:p>
  <w:p w:rsidRPr="00815277" w:rsidR="009D62CD" w:rsidP="009D62CD" w:rsidRDefault="00F85B8C" w14:paraId="214069C5" w14:textId="7777777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B1FA367" wp14:editId="47CC6F7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DD529F" wp14:editId="2DB7533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10C18" w:rsidR="009D62CD" w:rsidP="009D62CD" w:rsidRDefault="00064CC5" w14:paraId="19409F2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064CC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Emīlijas Benjamiņas</w:t>
                          </w:r>
                          <w:r w:rsidRPr="00B10C18" w:rsidR="009D62C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3, Rīga, LV-1743, tālr. 67028210,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6AA1671">
            <v:shapetype id="_x0000_t202" coordsize="21600,21600" o:spt="202" path="m,l,21600r21600,l21600,xe" w14:anchorId="08DD529F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Pr="00B10C18" w:rsidR="009D62CD" w:rsidP="009D62CD" w:rsidRDefault="00064CC5" w14:paraId="3B9BE94E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064CC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Emīlijas Benjamiņas</w:t>
                    </w:r>
                    <w:r w:rsidRPr="00B10C18" w:rsidR="009D62C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iela 3, Rīga, LV-1743, tālr. 67028210,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CFF1F78" wp14:editId="12671FE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759B486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70F630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9D62CD" w:rsidRDefault="009D62CD" w14:paraId="3F2673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392D2FCD"/>
    <w:multiLevelType w:val="hybridMultilevel"/>
    <w:tmpl w:val="FBCA40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227297">
    <w:abstractNumId w:val="10"/>
  </w:num>
  <w:num w:numId="2" w16cid:durableId="1153447212">
    <w:abstractNumId w:val="8"/>
  </w:num>
  <w:num w:numId="3" w16cid:durableId="1517377722">
    <w:abstractNumId w:val="7"/>
  </w:num>
  <w:num w:numId="4" w16cid:durableId="840780780">
    <w:abstractNumId w:val="6"/>
  </w:num>
  <w:num w:numId="5" w16cid:durableId="968557067">
    <w:abstractNumId w:val="5"/>
  </w:num>
  <w:num w:numId="6" w16cid:durableId="990400546">
    <w:abstractNumId w:val="9"/>
  </w:num>
  <w:num w:numId="7" w16cid:durableId="60950439">
    <w:abstractNumId w:val="4"/>
  </w:num>
  <w:num w:numId="8" w16cid:durableId="1329138226">
    <w:abstractNumId w:val="3"/>
  </w:num>
  <w:num w:numId="9" w16cid:durableId="1232884140">
    <w:abstractNumId w:val="2"/>
  </w:num>
  <w:num w:numId="10" w16cid:durableId="1750956716">
    <w:abstractNumId w:val="1"/>
  </w:num>
  <w:num w:numId="11" w16cid:durableId="260725515">
    <w:abstractNumId w:val="0"/>
  </w:num>
  <w:num w:numId="12" w16cid:durableId="16933360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9231429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0B"/>
    <w:rsid w:val="00006384"/>
    <w:rsid w:val="00030349"/>
    <w:rsid w:val="00032083"/>
    <w:rsid w:val="000428F9"/>
    <w:rsid w:val="00061D30"/>
    <w:rsid w:val="00064CC5"/>
    <w:rsid w:val="00092BF6"/>
    <w:rsid w:val="000B1AB5"/>
    <w:rsid w:val="000E5ACE"/>
    <w:rsid w:val="000E6B5E"/>
    <w:rsid w:val="000E7083"/>
    <w:rsid w:val="001201F9"/>
    <w:rsid w:val="00124173"/>
    <w:rsid w:val="00132CFB"/>
    <w:rsid w:val="00144E76"/>
    <w:rsid w:val="00180197"/>
    <w:rsid w:val="001A2125"/>
    <w:rsid w:val="002023F0"/>
    <w:rsid w:val="0020635C"/>
    <w:rsid w:val="00250335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5400A"/>
    <w:rsid w:val="00392CF5"/>
    <w:rsid w:val="003952A2"/>
    <w:rsid w:val="00396B4C"/>
    <w:rsid w:val="003A090C"/>
    <w:rsid w:val="003D5B6C"/>
    <w:rsid w:val="003F77CE"/>
    <w:rsid w:val="004043D2"/>
    <w:rsid w:val="00433F49"/>
    <w:rsid w:val="00441F2F"/>
    <w:rsid w:val="004606E9"/>
    <w:rsid w:val="00493308"/>
    <w:rsid w:val="004D0E0B"/>
    <w:rsid w:val="004D77F7"/>
    <w:rsid w:val="004E49D0"/>
    <w:rsid w:val="005021F1"/>
    <w:rsid w:val="00527E96"/>
    <w:rsid w:val="00534168"/>
    <w:rsid w:val="00535564"/>
    <w:rsid w:val="0053651D"/>
    <w:rsid w:val="005471EA"/>
    <w:rsid w:val="0056666B"/>
    <w:rsid w:val="00582001"/>
    <w:rsid w:val="00585C68"/>
    <w:rsid w:val="005D04F8"/>
    <w:rsid w:val="00632E67"/>
    <w:rsid w:val="006453E9"/>
    <w:rsid w:val="00663C3A"/>
    <w:rsid w:val="006738C5"/>
    <w:rsid w:val="00674D26"/>
    <w:rsid w:val="006C1639"/>
    <w:rsid w:val="006F0830"/>
    <w:rsid w:val="006F47E8"/>
    <w:rsid w:val="00740508"/>
    <w:rsid w:val="00740C56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C2F84"/>
    <w:rsid w:val="008E3A37"/>
    <w:rsid w:val="008E7BD4"/>
    <w:rsid w:val="008F5D2D"/>
    <w:rsid w:val="009012E8"/>
    <w:rsid w:val="00926164"/>
    <w:rsid w:val="00934A16"/>
    <w:rsid w:val="00954D5A"/>
    <w:rsid w:val="00966F0D"/>
    <w:rsid w:val="009839B7"/>
    <w:rsid w:val="009D1937"/>
    <w:rsid w:val="009D62CD"/>
    <w:rsid w:val="00A02AF9"/>
    <w:rsid w:val="00A80F98"/>
    <w:rsid w:val="00A9744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67F43"/>
    <w:rsid w:val="00B86B50"/>
    <w:rsid w:val="00B874E2"/>
    <w:rsid w:val="00B90F3A"/>
    <w:rsid w:val="00B91116"/>
    <w:rsid w:val="00BB10D0"/>
    <w:rsid w:val="00BB4DC6"/>
    <w:rsid w:val="00BC17E8"/>
    <w:rsid w:val="00BC209B"/>
    <w:rsid w:val="00C1677F"/>
    <w:rsid w:val="00C47F57"/>
    <w:rsid w:val="00C5340B"/>
    <w:rsid w:val="00C6250E"/>
    <w:rsid w:val="00C87B8C"/>
    <w:rsid w:val="00CC4608"/>
    <w:rsid w:val="00CD7453"/>
    <w:rsid w:val="00CF2083"/>
    <w:rsid w:val="00D01A77"/>
    <w:rsid w:val="00D21FA6"/>
    <w:rsid w:val="00D2274B"/>
    <w:rsid w:val="00D55B4B"/>
    <w:rsid w:val="00D572EE"/>
    <w:rsid w:val="00D82EE0"/>
    <w:rsid w:val="00D83FCE"/>
    <w:rsid w:val="00D95353"/>
    <w:rsid w:val="00DC06F8"/>
    <w:rsid w:val="00E20EED"/>
    <w:rsid w:val="00E263AF"/>
    <w:rsid w:val="00E365CE"/>
    <w:rsid w:val="00E44FC1"/>
    <w:rsid w:val="00E710CC"/>
    <w:rsid w:val="00E775FB"/>
    <w:rsid w:val="00E93B33"/>
    <w:rsid w:val="00EA7458"/>
    <w:rsid w:val="00ED54AF"/>
    <w:rsid w:val="00F00184"/>
    <w:rsid w:val="00F01842"/>
    <w:rsid w:val="00F07B33"/>
    <w:rsid w:val="00F164AC"/>
    <w:rsid w:val="00F279B8"/>
    <w:rsid w:val="00F60586"/>
    <w:rsid w:val="00F6664B"/>
    <w:rsid w:val="00F673D1"/>
    <w:rsid w:val="00F730E9"/>
    <w:rsid w:val="00F85B8C"/>
    <w:rsid w:val="00FD22A2"/>
    <w:rsid w:val="00FE0BD3"/>
    <w:rsid w:val="02B8A2C9"/>
    <w:rsid w:val="1B53B7F2"/>
    <w:rsid w:val="2C69C044"/>
    <w:rsid w:val="32E6EB1B"/>
    <w:rsid w:val="3354591E"/>
    <w:rsid w:val="3BF96A02"/>
    <w:rsid w:val="3CFFFC69"/>
    <w:rsid w:val="5954E8E5"/>
    <w:rsid w:val="618B4458"/>
    <w:rsid w:val="6BFA1844"/>
    <w:rsid w:val="74DCF462"/>
    <w:rsid w:val="7AA0C2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11C8"/>
  <w15:docId w15:val="{ECD87239-2C06-4C1F-9A6C-A6F9370CFF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Calibri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  <w:pPr>
      <w:widowControl w:val="0"/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5277"/>
  </w:style>
  <w:style w:type="character" w:styleId="body1" w:customStyle="1">
    <w:name w:val="body1"/>
    <w:rsid w:val="00D21FA6"/>
    <w:rPr>
      <w:rFonts w:hint="default" w:ascii="Verdana" w:hAnsi="Verdana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styleId="PlainTextChar" w:customStyle="1">
    <w:name w:val="Plain Text Char"/>
    <w:link w:val="PlainText"/>
    <w:uiPriority w:val="99"/>
    <w:semiHidden/>
    <w:rsid w:val="00D21FA6"/>
    <w:rPr>
      <w:rFonts w:ascii="Calibri" w:hAnsi="Calibri" w:eastAsia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4D0E0B"/>
    <w:pPr>
      <w:widowControl/>
      <w:spacing w:after="0" w:line="240" w:lineRule="auto"/>
      <w:jc w:val="center"/>
    </w:pPr>
    <w:rPr>
      <w:rFonts w:eastAsia="Times New Roman"/>
      <w:szCs w:val="20"/>
    </w:rPr>
  </w:style>
  <w:style w:type="character" w:styleId="SubtitleChar" w:customStyle="1">
    <w:name w:val="Subtitle Char"/>
    <w:basedOn w:val="DefaultParagraphFont"/>
    <w:link w:val="Subtitle"/>
    <w:rsid w:val="004D0E0B"/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rsid w:val="004D0E0B"/>
    <w:pPr>
      <w:ind w:left="720"/>
      <w:contextualSpacing/>
    </w:pPr>
  </w:style>
  <w:style w:type="paragraph" w:styleId="naisf" w:customStyle="1">
    <w:name w:val="naisf"/>
    <w:basedOn w:val="Normal"/>
    <w:rsid w:val="004D0E0B"/>
    <w:pPr>
      <w:widowControl/>
      <w:spacing w:before="75" w:after="75" w:line="240" w:lineRule="auto"/>
      <w:ind w:firstLine="375"/>
      <w:jc w:val="both"/>
    </w:pPr>
    <w:rPr>
      <w:rFonts w:eastAsia="PMingLiU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740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50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405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50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40508"/>
    <w:rPr>
      <w:b/>
      <w:bCs/>
      <w:sz w:val="20"/>
      <w:szCs w:val="20"/>
    </w:rPr>
  </w:style>
  <w:style w:type="paragraph" w:styleId="paragraph" w:customStyle="1">
    <w:name w:val="paragraph"/>
    <w:basedOn w:val="Normal"/>
    <w:rsid w:val="00534168"/>
    <w:pPr>
      <w:widowControl/>
      <w:spacing w:before="100" w:beforeAutospacing="1" w:after="100" w:afterAutospacing="1" w:line="240" w:lineRule="auto"/>
    </w:pPr>
    <w:rPr>
      <w:rFonts w:eastAsia="Times New Roman"/>
    </w:rPr>
  </w:style>
  <w:style w:type="character" w:styleId="normaltextrun" w:customStyle="1">
    <w:name w:val="normaltextrun"/>
    <w:basedOn w:val="DefaultParagraphFont"/>
    <w:rsid w:val="00534168"/>
  </w:style>
  <w:style w:type="character" w:styleId="eop" w:customStyle="1">
    <w:name w:val="eop"/>
    <w:basedOn w:val="DefaultParagraphFont"/>
    <w:rsid w:val="00534168"/>
  </w:style>
  <w:style w:type="paragraph" w:styleId="Revision">
    <w:name w:val="Revision"/>
    <w:hidden/>
    <w:uiPriority w:val="99"/>
    <w:semiHidden/>
    <w:rsid w:val="00A97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1.xml" Type="http://schemas.openxmlformats.org/officeDocument/2006/relationships/header" Id="rId9"/>
   <Relationship TargetMode="External" Target="mailto:Evita.nagle@sam.gov.lv" Type="http://schemas.openxmlformats.org/officeDocument/2006/relationships/hyperlink" Id="Rcd6feacb3c1a41ab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EVITAN~1\AppData\Local\Temp\Rar$DIa9808.9679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_EDOC_LV Ministrijas veidlapa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Republikas nacionālo pozīciju "Kopīgs paziņojums Eiropas Parlamentam un Padomei: ES kabeļu drošības rīcības plāns"</dc:title>
  <dc:subject>Pavadvēstule</dc:subject>
  <dc:creator>Satiksmes ministrija</dc:creator>
  <keywords>Satiksmes ministrija</keywords>
  <dc:description>Evita Nagle_x000d_
67028190_x000d_
evita.nagle@sam.gov.lv</dc:description>
  <lastModifiedBy>Evita Nagle</lastModifiedBy>
  <revision>15</revision>
  <lastPrinted>2016-03-23T07:18:00.0000000Z</lastPrinted>
  <dcterms:created xsi:type="dcterms:W3CDTF">2024-05-02T07:26:00.0000000Z</dcterms:created>
  <dcterms:modified xsi:type="dcterms:W3CDTF">2025-05-07T05:27:04.6615204Z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61" name="DISCesvisAdditionalMakers">
    <vt:lpwstr>Vecākā referente Evita Nagle</vt:lpwstr>
  </property>
  <property fmtid="{D5CDD505-2E9C-101B-9397-08002B2CF9AE}" pid="62" name="DIScgiUrl">
    <vt:lpwstr>https://lim.esvis.gov.lv/cs/idcplg</vt:lpwstr>
  </property>
  <property fmtid="{D5CDD505-2E9C-101B-9397-08002B2CF9AE}" pid="63" name="DISdDocName">
    <vt:lpwstr>L544698</vt:lpwstr>
  </property>
  <property fmtid="{D5CDD505-2E9C-101B-9397-08002B2CF9AE}" pid="64" name="DISCesvisSigner">
    <vt:lpwstr> Atis Švinka</vt:lpwstr>
  </property>
  <property fmtid="{D5CDD505-2E9C-101B-9397-08002B2CF9AE}" pid="65" name="DISCesvisSafetyLevel">
    <vt:lpwstr>Vispārpieejams</vt:lpwstr>
  </property>
  <property fmtid="{D5CDD505-2E9C-101B-9397-08002B2CF9AE}" pid="66" name="DISTaskPaneUrl">
    <vt:lpwstr>https://lim.esvis.gov.lv/cs/idcplg?ClientControlled=DocMan&amp;coreContentOnly=1&amp;WebdavRequest=1&amp;IdcService=DOC_INFO&amp;dID=626063</vt:lpwstr>
  </property>
  <property fmtid="{D5CDD505-2E9C-101B-9397-08002B2CF9AE}" pid="67" name="DISCesvisTitle">
    <vt:lpwstr>Pavadvēstule "Par Latvijas Republikas nacionālo pozīciju “Kopīgs paziņojums Eiropas Parlamentam un Padomei: ES kabeļu drošības rīcības plāns”"</vt:lpwstr>
  </property>
  <property fmtid="{D5CDD505-2E9C-101B-9397-08002B2CF9AE}" pid="68" name="DISCesvisMinistryOfMinister">
    <vt:lpwstr>wwTemplateNP_MinistryOfMinister(Satiksmes,)</vt:lpwstr>
  </property>
  <property fmtid="{D5CDD505-2E9C-101B-9397-08002B2CF9AE}" pid="69" name="DISCesvisAuthor">
    <vt:lpwstr>Satiksmes ministrija</vt:lpwstr>
  </property>
  <property fmtid="{D5CDD505-2E9C-101B-9397-08002B2CF9AE}" pid="70" name="DISCesvisMainMaker">
    <vt:lpwstr>Vecākā referente Evita Nagle</vt:lpwstr>
  </property>
  <property fmtid="{D5CDD505-2E9C-101B-9397-08002B2CF9AE}" pid="71" name="DISidcName">
    <vt:lpwstr>1020404016200</vt:lpwstr>
  </property>
  <property fmtid="{D5CDD505-2E9C-101B-9397-08002B2CF9AE}" pid="72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73" name="DISCesvisAdditionalMakersMail">
    <vt:lpwstr>evita.nagle@sam.gov.lv</vt:lpwstr>
  </property>
  <property fmtid="{D5CDD505-2E9C-101B-9397-08002B2CF9AE}" pid="74" name="DISdUser">
    <vt:lpwstr>weblogic</vt:lpwstr>
  </property>
  <property fmtid="{D5CDD505-2E9C-101B-9397-08002B2CF9AE}" pid="75" name="DISdID">
    <vt:lpwstr>626063</vt:lpwstr>
  </property>
  <property fmtid="{D5CDD505-2E9C-101B-9397-08002B2CF9AE}" pid="76" name="DISCesvisForInforming">
    <vt:lpwstr>Direktore Laima Rituma, Nozares atašejs Zita Kanberga</vt:lpwstr>
  </property>
  <property fmtid="{D5CDD505-2E9C-101B-9397-08002B2CF9AE}" pid="77" name="DISCesvisMainMakerOrgUnitTitle">
    <vt:lpwstr>Eiropas Savienības lietu koordinācijas departaments</vt:lpwstr>
  </property>
  <property fmtid="{D5CDD505-2E9C-101B-9397-08002B2CF9AE}" pid="78" name="DISCesvisDocRegDate">
    <vt:lpwstr>2025-05-12</vt:lpwstr>
  </property>
  <property fmtid="{D5CDD505-2E9C-101B-9397-08002B2CF9AE}" pid="79" name="DISCesvisRegDate">
    <vt:lpwstr>2025-05-12</vt:lpwstr>
  </property>
  <property fmtid="{D5CDD505-2E9C-101B-9397-08002B2CF9AE}" pid="80" name="DISCesvisDocRegNr">
    <vt:lpwstr>PV-64</vt:lpwstr>
  </property>
  <property fmtid="{D5CDD505-2E9C-101B-9397-08002B2CF9AE}" pid="81" name="DISCesvisRelatedDocNP">
    <vt:lpwstr>Pozīcija Nr. 1 "Kopīgs paziņojums Eiropas Parlamentam un Padomei: ES kabeļu drošības rīcības plāns"</vt:lpwstr>
  </property>
</Properties>
</file>