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68DFFEED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018448AD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4AE4D044" w14:textId="77777777">
            <w:pPr>
              <w:pBdr>
                <w:bottom w:val="single" w:color="auto" w:sz="4" w:space="1"/>
              </w:pBdr>
            </w:pPr>
            <w:bookmarkStart w:id="0" w:name="docDate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47169C1E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497000EA" w14:textId="77777777">
            <w:pPr>
              <w:pBdr>
                <w:bottom w:val="single" w:color="auto" w:sz="4" w:space="1"/>
              </w:pBdr>
            </w:pPr>
            <w:bookmarkStart w:id="1" w:name="docNr"/>
            <w:bookmarkEnd w:id="1"/>
          </w:p>
        </w:tc>
      </w:tr>
      <w:tr w:rsidRPr="009012E8" w:rsidR="00C6250E" w:rsidTr="00F411BF" w14:paraId="56F230B8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7443B5D7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64A400F3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02C55042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66A4AF9E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2443D80A" w14:textId="77777777">
      <w:pPr>
        <w:pStyle w:val="Header"/>
        <w15:collapsed w:val="false"/>
      </w:pPr>
    </w:p>
    <w:p w:rsidRPr="009012E8" w:rsidR="00632E67" w:rsidP="00632E67" w:rsidRDefault="00632E67" w14:paraId="59C3BF43" w14:textId="77777777">
      <w:pPr>
        <w:jc w:val="both"/>
      </w:pPr>
    </w:p>
    <w:p w:rsidR="00662B68" w:rsidP="00662B68" w:rsidRDefault="00662B68" w14:paraId="477EDEFD" w14:textId="77777777">
      <w:pPr>
        <w:spacing w:after="0" w:line="240" w:lineRule="auto"/>
        <w:jc w:val="right"/>
        <w:rPr>
          <w:color w:val="000000"/>
        </w:rPr>
      </w:pPr>
      <w:r>
        <w:rPr>
          <w:color w:val="000000"/>
        </w:rPr>
        <w:t>Valsts kancelejai</w:t>
      </w:r>
    </w:p>
    <w:p w:rsidR="00662B68" w:rsidP="00662B68" w:rsidRDefault="00662B68" w14:paraId="693D6660" w14:textId="77777777">
      <w:pPr>
        <w:spacing w:after="0" w:line="240" w:lineRule="auto"/>
        <w:jc w:val="right"/>
      </w:pPr>
    </w:p>
    <w:p w:rsidR="00662B68" w:rsidP="00662B68" w:rsidRDefault="00662B68" w14:paraId="738D623D" w14:textId="77777777">
      <w:pPr>
        <w:spacing w:after="0" w:line="240" w:lineRule="auto"/>
        <w:rPr>
          <w:i/>
        </w:rPr>
      </w:pPr>
      <w:r>
        <w:rPr>
          <w:i/>
        </w:rPr>
        <w:t xml:space="preserve">Par Eiropas Savienības Transporta, telekomunikāciju </w:t>
      </w:r>
    </w:p>
    <w:p w:rsidR="00662B68" w:rsidP="00662B68" w:rsidRDefault="00662B68" w14:paraId="11FEB78C" w14:textId="6DDB1958">
      <w:pPr>
        <w:spacing w:after="0" w:line="240" w:lineRule="auto"/>
        <w:rPr>
          <w:i/>
        </w:rPr>
      </w:pPr>
      <w:r>
        <w:rPr>
          <w:i/>
        </w:rPr>
        <w:t>un enerģētikas Ministru padomes 202</w:t>
      </w:r>
      <w:r w:rsidR="00C654DE">
        <w:rPr>
          <w:i/>
        </w:rPr>
        <w:t>4</w:t>
      </w:r>
      <w:r>
        <w:rPr>
          <w:i/>
        </w:rPr>
        <w:t>. gada 5. decembra</w:t>
      </w:r>
    </w:p>
    <w:p w:rsidR="00662B68" w:rsidP="00662B68" w:rsidRDefault="00662B68" w14:paraId="73D43339" w14:textId="77777777">
      <w:pPr>
        <w:spacing w:after="0" w:line="240" w:lineRule="auto"/>
        <w:rPr>
          <w:i/>
        </w:rPr>
      </w:pPr>
      <w:r>
        <w:rPr>
          <w:i/>
        </w:rPr>
        <w:t>sanāksmē izskatāmajiem jautājumiem</w:t>
      </w:r>
    </w:p>
    <w:p w:rsidR="00662B68" w:rsidP="00662B68" w:rsidRDefault="00662B68" w14:paraId="2EBE08D8" w14:textId="77777777">
      <w:pPr>
        <w:spacing w:after="0" w:line="240" w:lineRule="auto"/>
      </w:pPr>
    </w:p>
    <w:p w:rsidRPr="00A37365" w:rsidR="00662B68" w:rsidP="00662B68" w:rsidRDefault="00662B68" w14:paraId="4B66191D" w14:textId="02F49754">
      <w:pPr>
        <w:spacing w:line="240" w:lineRule="auto"/>
        <w:ind w:firstLine="709"/>
        <w:jc w:val="both"/>
      </w:pPr>
      <w:r w:rsidR="00662B68">
        <w:rPr/>
        <w:t xml:space="preserve">Pamatojoties uz Ministru kabineta 2021. gada 7. septembra noteikumu Nr. 606 </w:t>
      </w:r>
      <w:r w:rsidR="006B569E">
        <w:rPr/>
        <w:t>“</w:t>
      </w:r>
      <w:r w:rsidR="00662B68">
        <w:rPr/>
        <w:t>Ministru kabineta kārtības rullis</w:t>
      </w:r>
      <w:r w:rsidR="006B569E">
        <w:rPr/>
        <w:t>”</w:t>
      </w:r>
      <w:r w:rsidR="00662B68">
        <w:rPr/>
        <w:t xml:space="preserve"> 2.6.4., 48. un 113.8 apakšpunktu un </w:t>
      </w:r>
      <w:r w:rsidR="4DC16E55">
        <w:rPr/>
        <w:t xml:space="preserve">Ministru kabineta </w:t>
      </w:r>
      <w:r w:rsidR="00662B68">
        <w:rPr/>
        <w:t>2009.</w:t>
      </w:r>
      <w:r w:rsidR="7FB1C15A">
        <w:rPr/>
        <w:t xml:space="preserve"> </w:t>
      </w:r>
      <w:r w:rsidR="00662B68">
        <w:rPr/>
        <w:t xml:space="preserve">gada 3. februāra noteikumu Nr. 96 </w:t>
      </w:r>
      <w:r w:rsidR="006B569E">
        <w:rPr/>
        <w:t>“</w:t>
      </w:r>
      <w:r w:rsidR="00662B68">
        <w:rPr/>
        <w:t>Kārtība, kādā izstrādā, saskaņo, apstiprina un aktualizē Latvijas Republikas nacionālās pozīcijas Eiropas Savienības jautājumos”</w:t>
      </w:r>
      <w:r w:rsidR="3A937960">
        <w:rPr/>
        <w:t xml:space="preserve"> </w:t>
      </w:r>
      <w:r w:rsidR="00662B68">
        <w:rPr/>
        <w:t>2</w:t>
      </w:r>
      <w:r w:rsidR="2D26880E">
        <w:rPr/>
        <w:t>2</w:t>
      </w:r>
      <w:r w:rsidR="00662B68">
        <w:rPr/>
        <w:t>.</w:t>
      </w:r>
      <w:r w:rsidR="4154E265">
        <w:rPr/>
        <w:t xml:space="preserve"> </w:t>
      </w:r>
      <w:r w:rsidR="00662B68">
        <w:rPr/>
        <w:t xml:space="preserve">punktu, iesniedzu izskatīšanai </w:t>
      </w:r>
      <w:r w:rsidR="00662B68">
        <w:rPr/>
        <w:t xml:space="preserve">Ministru kabineta </w:t>
      </w:r>
      <w:r w:rsidRPr="1A417F7E" w:rsidR="00662B68">
        <w:rPr>
          <w:b w:val="true"/>
          <w:bCs w:val="true"/>
        </w:rPr>
        <w:t>202</w:t>
      </w:r>
      <w:r w:rsidRPr="1A417F7E" w:rsidR="006B569E">
        <w:rPr>
          <w:b w:val="true"/>
          <w:bCs w:val="true"/>
        </w:rPr>
        <w:t>4</w:t>
      </w:r>
      <w:r w:rsidRPr="1A417F7E" w:rsidR="00662B68">
        <w:rPr>
          <w:b w:val="true"/>
          <w:bCs w:val="true"/>
        </w:rPr>
        <w:t xml:space="preserve">. gada </w:t>
      </w:r>
      <w:r w:rsidRPr="1A417F7E" w:rsidR="006B569E">
        <w:rPr>
          <w:b w:val="true"/>
          <w:bCs w:val="true"/>
        </w:rPr>
        <w:t>3. decembra</w:t>
      </w:r>
      <w:r w:rsidRPr="1A417F7E" w:rsidR="00662B68">
        <w:rPr>
          <w:b w:val="true"/>
          <w:bCs w:val="true"/>
        </w:rPr>
        <w:t xml:space="preserve"> sēdē</w:t>
      </w:r>
      <w:r w:rsidR="00662B68">
        <w:rPr/>
        <w:t xml:space="preserve"> informatīvo ziņojumu par 202</w:t>
      </w:r>
      <w:r w:rsidR="006B569E">
        <w:rPr/>
        <w:t>4</w:t>
      </w:r>
      <w:r w:rsidR="00662B68">
        <w:rPr/>
        <w:t xml:space="preserve">. gada 5. decembra Eiropas Savienības Transporta, telekomunikāciju un enerģētikas Ministru padomes sanāksmi.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792"/>
        <w:gridCol w:w="2857"/>
        <w:gridCol w:w="5709"/>
      </w:tblGrid>
      <w:tr w:rsidRPr="00A37365" w:rsidR="00662B68" w:rsidTr="1A417F7E" w14:paraId="62C3B4C5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26DE54CA" w14:textId="77777777">
            <w:pPr>
              <w:spacing w:before="120" w:after="120" w:line="240" w:lineRule="auto"/>
              <w:jc w:val="both"/>
            </w:pPr>
            <w:r w:rsidRPr="00A37365">
              <w:t>1.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3A678866" w14:textId="77777777">
            <w:pPr>
              <w:spacing w:before="120" w:after="120" w:line="240" w:lineRule="auto"/>
            </w:pPr>
            <w:r w:rsidRPr="00A37365">
              <w:t>Iesniegšanas pamatojums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30E881AE" w14:textId="6DB0CE89">
            <w:pPr>
              <w:spacing w:before="120" w:after="120" w:line="240" w:lineRule="auto"/>
              <w:ind w:right="57"/>
              <w:jc w:val="both"/>
            </w:pPr>
            <w:r w:rsidR="00662B68">
              <w:rPr/>
              <w:t>Ministru kabineta 2021. gada</w:t>
            </w:r>
            <w:r w:rsidR="7104985F">
              <w:rPr/>
              <w:t xml:space="preserve"> </w:t>
            </w:r>
            <w:r w:rsidR="00662B68">
              <w:rPr/>
              <w:t xml:space="preserve">7. septembra noteikumu Nr. 606 "Ministru kabineta kārtības rullis" 2.6.4., 48. un 113.8 apakšpunkts un </w:t>
            </w:r>
            <w:r w:rsidR="028A321E">
              <w:rPr/>
              <w:t xml:space="preserve">Ministru kabineta </w:t>
            </w:r>
            <w:r w:rsidR="00662B68">
              <w:rPr/>
              <w:t>2009. gada 3. februāra noteikumu Nr.96 „Kārtība, kādā izstrādā, saskaņo, apstiprina un aktualizē Latvijas Republikas nacionālās pozīcijas Eiropas Savienības jautājumos” 2</w:t>
            </w:r>
            <w:r w:rsidR="69A4BC3A">
              <w:rPr/>
              <w:t>2</w:t>
            </w:r>
            <w:r w:rsidR="00662B68">
              <w:rPr/>
              <w:t>. apakšpunkts.</w:t>
            </w:r>
          </w:p>
        </w:tc>
      </w:tr>
      <w:tr w:rsidRPr="00A37365" w:rsidR="00662B68" w:rsidTr="1A417F7E" w14:paraId="2E289185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08FACB20" w14:textId="77777777">
            <w:pPr>
              <w:spacing w:before="120" w:after="120" w:line="240" w:lineRule="auto"/>
              <w:jc w:val="both"/>
            </w:pPr>
            <w:r w:rsidRPr="00A37365">
              <w:t>2.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184F5123" w14:textId="77777777">
            <w:pPr>
              <w:spacing w:before="120" w:after="120" w:line="240" w:lineRule="auto"/>
            </w:pPr>
            <w:r w:rsidRPr="00A37365">
              <w:t>Valsts sekretāru sanāksmes datums un numurs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35E85C45" w14:textId="72665CA9">
            <w:pPr>
              <w:spacing w:before="120" w:after="120" w:line="240" w:lineRule="auto"/>
              <w:jc w:val="both"/>
            </w:pPr>
            <w:r w:rsidR="00662B68">
              <w:rPr/>
              <w:t xml:space="preserve">Pamatojoties uz </w:t>
            </w:r>
            <w:r w:rsidR="3328BA8B">
              <w:rPr/>
              <w:t xml:space="preserve">Ministru kabineta </w:t>
            </w:r>
            <w:r w:rsidR="00662B68">
              <w:rPr/>
              <w:t>2021. gada 7. septembra noteikumu Nr. 606 „Ministru kabineta kārtības rullis 2.6.4., 48. un 113.8 apakšpunktu, informatīvais ziņojums izskatāms Ministru kabineta sēdē bez izskatīšanas Valsts sekretāru sanāksmē.</w:t>
            </w:r>
          </w:p>
        </w:tc>
      </w:tr>
      <w:tr w:rsidRPr="00A37365" w:rsidR="00662B68" w:rsidTr="1A417F7E" w14:paraId="7D27DE01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6563559C" w14:textId="77777777">
            <w:pPr>
              <w:spacing w:before="120" w:after="120" w:line="240" w:lineRule="auto"/>
              <w:jc w:val="both"/>
            </w:pPr>
            <w:r w:rsidRPr="00A37365">
              <w:t>3.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2ED827A7" w14:textId="77777777">
            <w:pPr>
              <w:spacing w:before="120" w:after="120" w:line="240" w:lineRule="auto"/>
            </w:pPr>
            <w:r w:rsidRPr="00A37365">
              <w:t>Informācija par saskaņojumiem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081DE005" w14:textId="4CAAA6AF">
            <w:pPr>
              <w:spacing w:before="120" w:after="120" w:line="240" w:lineRule="auto"/>
              <w:jc w:val="both"/>
            </w:pPr>
            <w:r w:rsidR="00662B68">
              <w:rPr/>
              <w:t>Satiksmes ministrijas sagatavotais informatīvais ziņojums 202</w:t>
            </w:r>
            <w:r w:rsidR="006B569E">
              <w:rPr/>
              <w:t>4</w:t>
            </w:r>
            <w:r w:rsidR="00662B68">
              <w:rPr/>
              <w:t xml:space="preserve">. gada </w:t>
            </w:r>
            <w:r w:rsidR="787AA9C8">
              <w:rPr/>
              <w:t>26</w:t>
            </w:r>
            <w:r w:rsidR="006B569E">
              <w:rPr/>
              <w:t>. novembrī</w:t>
            </w:r>
            <w:r w:rsidR="00662B68">
              <w:rPr/>
              <w:t xml:space="preserve"> tika nosūtīts saskaņošanai ESVIS sistēmā Ārlietu </w:t>
            </w:r>
            <w:r w:rsidR="00662B68">
              <w:rPr/>
              <w:t>ministrij</w:t>
            </w:r>
            <w:r w:rsidR="0CD4D3A1">
              <w:rPr/>
              <w:t>ai</w:t>
            </w:r>
            <w:r w:rsidR="00662B68">
              <w:rPr/>
              <w:t>,</w:t>
            </w:r>
            <w:r w:rsidR="007057D7">
              <w:rPr/>
              <w:t xml:space="preserve"> </w:t>
            </w:r>
            <w:r w:rsidR="00662B68">
              <w:rPr/>
              <w:t xml:space="preserve"> </w:t>
            </w:r>
            <w:r w:rsidR="2519A591">
              <w:rPr/>
              <w:t>Ekonomikas ministrij</w:t>
            </w:r>
            <w:r w:rsidR="7B6F510E">
              <w:rPr/>
              <w:t>ai</w:t>
            </w:r>
            <w:r w:rsidR="2519A591">
              <w:rPr/>
              <w:t>, Finanšu ministrij</w:t>
            </w:r>
            <w:r w:rsidR="17C3EC56">
              <w:rPr/>
              <w:t>ai</w:t>
            </w:r>
            <w:r w:rsidR="69C179EC">
              <w:rPr/>
              <w:t xml:space="preserve">, </w:t>
            </w:r>
            <w:r w:rsidR="69C179EC">
              <w:rPr/>
              <w:t>Iekšlietu</w:t>
            </w:r>
            <w:r w:rsidR="69C179EC">
              <w:rPr/>
              <w:t xml:space="preserve"> ministrij</w:t>
            </w:r>
            <w:r w:rsidR="64087020">
              <w:rPr/>
              <w:t>ai</w:t>
            </w:r>
            <w:r w:rsidR="69C179EC">
              <w:rPr/>
              <w:t>, Klimata un enerģētikas ministrij</w:t>
            </w:r>
            <w:r w:rsidR="40A94E3E">
              <w:rPr/>
              <w:t>ai</w:t>
            </w:r>
            <w:r w:rsidR="69C179EC">
              <w:rPr/>
              <w:t>, Labklājības ministrij</w:t>
            </w:r>
            <w:r w:rsidR="70EAF084">
              <w:rPr/>
              <w:t>ai</w:t>
            </w:r>
            <w:r w:rsidR="69C179EC">
              <w:rPr/>
              <w:t>, Tieslietu ministrij</w:t>
            </w:r>
            <w:r w:rsidR="30D1F352">
              <w:rPr/>
              <w:t>ai</w:t>
            </w:r>
            <w:r w:rsidR="69C179EC">
              <w:rPr/>
              <w:t>, Viedās administrācijas un reģionālās attīstības ministrij</w:t>
            </w:r>
            <w:r w:rsidR="32A9EEBD">
              <w:rPr/>
              <w:t>ai</w:t>
            </w:r>
            <w:r w:rsidR="69C179EC">
              <w:rPr/>
              <w:t>.</w:t>
            </w:r>
          </w:p>
        </w:tc>
      </w:tr>
      <w:tr w:rsidRPr="00A37365" w:rsidR="00662B68" w:rsidTr="1A417F7E" w14:paraId="0CDC9376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7D7CC36C" w14:textId="77777777">
            <w:pPr>
              <w:spacing w:before="120" w:after="120" w:line="240" w:lineRule="auto"/>
              <w:jc w:val="both"/>
            </w:pPr>
            <w:r w:rsidRPr="00A37365">
              <w:t>4.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3661F834" w14:textId="77777777">
            <w:pPr>
              <w:spacing w:before="120" w:after="120" w:line="240" w:lineRule="auto"/>
            </w:pPr>
            <w:r w:rsidRPr="00A37365">
              <w:t>Informācija par saskaņojumu ar Eiropas Savienības institūcijām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677BA101" w14:textId="77777777">
            <w:pPr>
              <w:spacing w:before="120" w:after="120" w:line="240" w:lineRule="auto"/>
              <w:jc w:val="both"/>
            </w:pPr>
            <w:r w:rsidRPr="00A37365">
              <w:t>Nav attiecināms.</w:t>
            </w:r>
          </w:p>
        </w:tc>
      </w:tr>
      <w:tr w:rsidRPr="00A37365" w:rsidR="00662B68" w:rsidTr="1A417F7E" w14:paraId="27D04EBF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0511BF28" w14:textId="77777777">
            <w:pPr>
              <w:spacing w:before="120" w:after="120" w:line="240" w:lineRule="auto"/>
              <w:jc w:val="both"/>
            </w:pPr>
            <w:r w:rsidRPr="00A37365">
              <w:t>5.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14DF183B" w14:textId="77777777">
            <w:pPr>
              <w:spacing w:before="120" w:after="120" w:line="240" w:lineRule="auto"/>
            </w:pPr>
            <w:r w:rsidRPr="00A37365">
              <w:t>Politikas joma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4DB159D6" w14:textId="77777777">
            <w:pPr>
              <w:spacing w:before="120" w:after="120" w:line="240" w:lineRule="auto"/>
              <w:jc w:val="both"/>
            </w:pPr>
            <w:r w:rsidRPr="00A37365">
              <w:t>Transporta un sakaru politika.</w:t>
            </w:r>
          </w:p>
        </w:tc>
      </w:tr>
      <w:tr w:rsidRPr="00A37365" w:rsidR="00662B68" w:rsidTr="1A417F7E" w14:paraId="2539BBD3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7D69AD5B" w14:textId="77777777">
            <w:pPr>
              <w:spacing w:before="120" w:after="120" w:line="240" w:lineRule="auto"/>
              <w:jc w:val="both"/>
            </w:pPr>
            <w:r w:rsidRPr="00A37365">
              <w:t>6.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5A2C7032" w14:textId="77777777">
            <w:pPr>
              <w:spacing w:before="120" w:after="120" w:line="240" w:lineRule="auto"/>
            </w:pPr>
            <w:r w:rsidRPr="00A37365">
              <w:t>Atbildīgā amatpersona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75D91CFB" w14:textId="3D3C6E05">
            <w:pPr>
              <w:spacing w:before="120" w:after="120" w:line="240" w:lineRule="auto"/>
              <w:jc w:val="both"/>
            </w:pPr>
            <w:r w:rsidRPr="00A37365">
              <w:t xml:space="preserve">Satiksmes ministrijas Eiropas Savienības lietu koordinācijas departamenta direktore                                  </w:t>
            </w:r>
            <w:r w:rsidR="006B569E">
              <w:t>Laima Rituma</w:t>
            </w:r>
            <w:r w:rsidRPr="00A37365">
              <w:t>.</w:t>
            </w:r>
          </w:p>
        </w:tc>
      </w:tr>
      <w:tr w:rsidRPr="00A37365" w:rsidR="00662B68" w:rsidTr="1A417F7E" w14:paraId="25015A34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32E76432" w14:textId="77777777">
            <w:pPr>
              <w:spacing w:before="120" w:after="120" w:line="240" w:lineRule="auto"/>
              <w:jc w:val="both"/>
            </w:pPr>
            <w:r w:rsidRPr="00A37365">
              <w:t>7.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71FBA422" w14:textId="77777777">
            <w:pPr>
              <w:spacing w:before="120" w:after="120" w:line="240" w:lineRule="auto"/>
            </w:pPr>
            <w:r w:rsidRPr="00A37365">
              <w:t>Uzaicināmās personas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4148E837" w14:textId="5DA362F4">
            <w:pPr>
              <w:spacing w:before="120" w:after="120" w:line="240" w:lineRule="auto"/>
              <w:jc w:val="both"/>
            </w:pPr>
            <w:r w:rsidR="00A4204C">
              <w:rPr/>
              <w:t xml:space="preserve">Satiksmes ministrijas Valsts sekretāra vietniece Elīna </w:t>
            </w:r>
            <w:r w:rsidR="00A4204C">
              <w:rPr/>
              <w:t>Šimiņa-Neverovska</w:t>
            </w:r>
            <w:r w:rsidR="6BB41A28">
              <w:rPr/>
              <w:t>.</w:t>
            </w:r>
          </w:p>
        </w:tc>
      </w:tr>
      <w:tr w:rsidRPr="00A37365" w:rsidR="00662B68" w:rsidTr="1A417F7E" w14:paraId="77D5B82A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3FEE36A9" w14:textId="77777777">
            <w:pPr>
              <w:spacing w:before="120" w:after="120" w:line="240" w:lineRule="auto"/>
              <w:jc w:val="both"/>
            </w:pPr>
            <w:r w:rsidRPr="00A37365">
              <w:t>8.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30B3CCF5" w14:textId="77777777">
            <w:pPr>
              <w:spacing w:before="120" w:after="120" w:line="240" w:lineRule="auto"/>
            </w:pPr>
            <w:r w:rsidRPr="00A37365">
              <w:t>Projekta ierobežotas pieejamības statuss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41DADCFC" w14:paraId="5EC6486F" w14:textId="1A15D23D">
            <w:pPr>
              <w:shd w:val="clear" w:color="auto" w:fill="FFFFFF" w:themeFill="background1"/>
              <w:spacing w:before="120" w:after="120" w:line="240" w:lineRule="auto"/>
              <w:jc w:val="both"/>
            </w:pPr>
            <w:r>
              <w:t xml:space="preserve">Informatīvajam ziņojumam, </w:t>
            </w:r>
            <w:proofErr w:type="spellStart"/>
            <w:r>
              <w:t>p</w:t>
            </w:r>
            <w:r w:rsidR="00662B68">
              <w:t>rotokollēmuma</w:t>
            </w:r>
            <w:proofErr w:type="spellEnd"/>
            <w:r w:rsidR="00662B68">
              <w:t xml:space="preserve"> projektam un pavadvēstulei nav ierobežotas pieejamības statusa.</w:t>
            </w:r>
          </w:p>
        </w:tc>
      </w:tr>
      <w:tr w:rsidRPr="00A37365" w:rsidR="00662B68" w:rsidTr="1A417F7E" w14:paraId="4D134466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5D072E66" w14:textId="77777777">
            <w:pPr>
              <w:spacing w:before="120" w:after="120" w:line="240" w:lineRule="auto"/>
              <w:jc w:val="both"/>
            </w:pPr>
            <w:r w:rsidRPr="00A37365">
              <w:t>9.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00070C8C" w:rsidRDefault="00662B68" w14:paraId="778BE4BB" w14:textId="77777777">
            <w:pPr>
              <w:spacing w:before="120" w:after="120" w:line="240" w:lineRule="auto"/>
            </w:pPr>
            <w:r w:rsidRPr="00A37365">
              <w:t>Cita informācija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A37365" w:rsidR="00662B68" w:rsidP="1A417F7E" w:rsidRDefault="00662B68" w14:paraId="4CD2C66E" w14:textId="529E9893">
            <w:pPr>
              <w:pStyle w:val="Normal"/>
              <w:spacing w:before="120" w:after="120" w:line="240" w:lineRule="auto"/>
              <w:jc w:val="both"/>
            </w:pPr>
            <w:r w:rsidR="00662B68">
              <w:rPr/>
              <w:t xml:space="preserve">Jautājumu ir nepieciešams izskatīt </w:t>
            </w:r>
            <w:r w:rsidR="00662B68">
              <w:rPr/>
              <w:t>Ministru kabineta</w:t>
            </w:r>
            <w:r w:rsidR="652AFEAB">
              <w:rPr/>
              <w:t xml:space="preserve"> 2024. gada 3. decembra</w:t>
            </w:r>
            <w:r w:rsidR="00662B68">
              <w:rPr/>
              <w:t xml:space="preserve"> sēdē, </w:t>
            </w:r>
            <w:r w:rsidRPr="1A417F7E" w:rsidR="2E6E4118">
              <w:rPr>
                <w:rFonts w:ascii="Times New Roman" w:hAnsi="Times New Roman" w:eastAsia="Times New Roman" w:cs="Times New Roman"/>
                <w:noProof w:val="false"/>
                <w:sz w:val="24"/>
                <w:szCs w:val="24"/>
                <w:lang w:val="lv-LV"/>
              </w:rPr>
              <w:t>lai nodrošinātu Latvijas nostājas pārstāvību atbilstoši pilnvarojumam.</w:t>
            </w:r>
          </w:p>
        </w:tc>
      </w:tr>
    </w:tbl>
    <w:p w:rsidRPr="00A37365" w:rsidR="00662B68" w:rsidP="00662B68" w:rsidRDefault="00E4672E" w14:paraId="1C2970F5" w14:textId="23DBFAEE">
      <w:p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/>
      </w:r>
      <w:r w:rsidRPr="00A37365" w:rsidR="00662B68">
        <w:rPr>
          <w:rFonts w:eastAsia="Times New Roman"/>
          <w:color w:val="000000"/>
        </w:rPr>
        <w:t xml:space="preserve">Pielikumā: </w:t>
      </w:r>
    </w:p>
    <w:p w:rsidRPr="00A37365" w:rsidR="00662B68" w:rsidP="00662B68" w:rsidRDefault="00662B68" w14:paraId="7CDF384C" w14:textId="77777777">
      <w:pPr>
        <w:spacing w:after="0" w:line="240" w:lineRule="auto"/>
        <w:rPr>
          <w:rFonts w:eastAsia="Times New Roman"/>
          <w:color w:val="000000"/>
        </w:rPr>
      </w:pPr>
    </w:p>
    <w:p w:rsidRPr="00A37365" w:rsidR="00A37365" w:rsidP="00F23D77" w:rsidRDefault="00662B68" w14:paraId="531FBD8D" w14:textId="371F8F2D">
      <w:pPr>
        <w:pStyle w:val="ListParagraph"/>
        <w:numPr>
          <w:ilvl w:val="0"/>
          <w:numId w:val="13"/>
        </w:numPr>
        <w:tabs>
          <w:tab w:val="left" w:pos="900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A37365">
        <w:rPr>
          <w:rFonts w:eastAsia="Times New Roman"/>
          <w:color w:val="000000"/>
          <w:sz w:val="24"/>
          <w:szCs w:val="24"/>
        </w:rPr>
        <w:t xml:space="preserve">Ministru kabineta sēdes </w:t>
      </w:r>
      <w:proofErr w:type="spellStart"/>
      <w:r w:rsidRPr="00A37365">
        <w:rPr>
          <w:rFonts w:eastAsia="Times New Roman"/>
          <w:color w:val="000000"/>
          <w:sz w:val="24"/>
          <w:szCs w:val="24"/>
        </w:rPr>
        <w:t>protokollēmuma</w:t>
      </w:r>
      <w:proofErr w:type="spellEnd"/>
      <w:r w:rsidRPr="00A37365">
        <w:rPr>
          <w:rFonts w:eastAsia="Times New Roman"/>
          <w:color w:val="000000"/>
          <w:sz w:val="24"/>
          <w:szCs w:val="24"/>
        </w:rPr>
        <w:t xml:space="preserve"> projekts “Par Eiropas Savienības Transporta, telekomunikāciju un enerģētikas Ministru padomes 202</w:t>
      </w:r>
      <w:r w:rsidR="00E4672E">
        <w:rPr>
          <w:rFonts w:eastAsia="Times New Roman"/>
          <w:color w:val="000000"/>
          <w:sz w:val="24"/>
          <w:szCs w:val="24"/>
        </w:rPr>
        <w:t>4</w:t>
      </w:r>
      <w:r w:rsidRPr="00A37365">
        <w:rPr>
          <w:rFonts w:eastAsia="Times New Roman"/>
          <w:color w:val="000000"/>
          <w:sz w:val="24"/>
          <w:szCs w:val="24"/>
        </w:rPr>
        <w:t xml:space="preserve">. gada </w:t>
      </w:r>
      <w:r w:rsidRPr="00A37365" w:rsidR="00AA69F9">
        <w:rPr>
          <w:rFonts w:eastAsia="Times New Roman"/>
          <w:color w:val="000000"/>
          <w:sz w:val="24"/>
          <w:szCs w:val="24"/>
        </w:rPr>
        <w:t>5. decembra</w:t>
      </w:r>
      <w:r w:rsidRPr="00A37365">
        <w:rPr>
          <w:rFonts w:eastAsia="Times New Roman"/>
          <w:color w:val="000000"/>
          <w:sz w:val="24"/>
          <w:szCs w:val="24"/>
        </w:rPr>
        <w:t xml:space="preserve"> sanāksmē izskatāmajiem jautājumiem”</w:t>
      </w:r>
      <w:r w:rsidRPr="00A37365">
        <w:rPr>
          <w:rFonts w:eastAsia="Times New Roman"/>
          <w:sz w:val="24"/>
          <w:szCs w:val="24"/>
        </w:rPr>
        <w:t xml:space="preserve"> </w:t>
      </w:r>
      <w:r w:rsidRPr="00A37365">
        <w:rPr>
          <w:rFonts w:eastAsia="Times New Roman"/>
          <w:snapToGrid w:val="false"/>
          <w:sz w:val="24"/>
          <w:szCs w:val="24"/>
          <w:lang w:eastAsia="en-GB"/>
        </w:rPr>
        <w:t>uz 1 lpp.</w:t>
      </w:r>
      <w:r w:rsidRPr="00A37365">
        <w:rPr>
          <w:rFonts w:eastAsia="Times New Roman"/>
          <w:color w:val="000000"/>
          <w:sz w:val="24"/>
          <w:szCs w:val="24"/>
        </w:rPr>
        <w:t xml:space="preserve"> (SAMprot_</w:t>
      </w:r>
      <w:r w:rsidR="00E4672E">
        <w:rPr>
          <w:rFonts w:eastAsia="Times New Roman"/>
          <w:color w:val="000000"/>
          <w:sz w:val="24"/>
          <w:szCs w:val="24"/>
        </w:rPr>
        <w:t>021224</w:t>
      </w:r>
      <w:r w:rsidRPr="00A37365">
        <w:rPr>
          <w:rFonts w:eastAsia="Times New Roman"/>
          <w:color w:val="000000"/>
          <w:sz w:val="24"/>
          <w:szCs w:val="24"/>
        </w:rPr>
        <w:t>_TTE)</w:t>
      </w:r>
    </w:p>
    <w:p w:rsidRPr="00A37365" w:rsidR="00A37365" w:rsidP="00F23D77" w:rsidRDefault="00662B68" w14:paraId="07D17937" w14:textId="5E46A777">
      <w:pPr>
        <w:pStyle w:val="ListParagraph"/>
        <w:numPr>
          <w:ilvl w:val="0"/>
          <w:numId w:val="13"/>
        </w:numPr>
        <w:tabs>
          <w:tab w:val="left" w:pos="900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1B6824F2" w:rsidR="00662B68">
        <w:rPr>
          <w:rFonts w:eastAsia="Times New Roman"/>
          <w:sz w:val="24"/>
          <w:szCs w:val="24"/>
        </w:rPr>
        <w:t>Informatīvais ziņojums “</w:t>
      </w:r>
      <w:r w:rsidRPr="1B6824F2" w:rsidR="00662B68">
        <w:rPr>
          <w:rFonts w:eastAsia="Times New Roman"/>
          <w:color w:val="000000" w:themeColor="text1" w:themeTint="FF" w:themeShade="FF"/>
          <w:sz w:val="24"/>
          <w:szCs w:val="24"/>
        </w:rPr>
        <w:t>Par Eiropas Savienības Transporta, telekomunikāciju un enerģētikas Ministru padomes 202</w:t>
      </w:r>
      <w:r w:rsidRPr="1B6824F2" w:rsidR="00E4672E">
        <w:rPr>
          <w:rFonts w:eastAsia="Times New Roman"/>
          <w:color w:val="000000" w:themeColor="text1" w:themeTint="FF" w:themeShade="FF"/>
          <w:sz w:val="24"/>
          <w:szCs w:val="24"/>
        </w:rPr>
        <w:t>4</w:t>
      </w:r>
      <w:r w:rsidRPr="1B6824F2" w:rsidR="00662B68">
        <w:rPr>
          <w:rFonts w:eastAsia="Times New Roman"/>
          <w:color w:val="000000" w:themeColor="text1" w:themeTint="FF" w:themeShade="FF"/>
          <w:sz w:val="24"/>
          <w:szCs w:val="24"/>
        </w:rPr>
        <w:t xml:space="preserve">. gada </w:t>
      </w:r>
      <w:r w:rsidRPr="1B6824F2" w:rsidR="00AA69F9">
        <w:rPr>
          <w:rFonts w:eastAsia="Times New Roman"/>
          <w:color w:val="000000" w:themeColor="text1" w:themeTint="FF" w:themeShade="FF"/>
          <w:sz w:val="24"/>
          <w:szCs w:val="24"/>
        </w:rPr>
        <w:t xml:space="preserve">5. decembra </w:t>
      </w:r>
      <w:r w:rsidRPr="1B6824F2" w:rsidR="00662B68">
        <w:rPr>
          <w:rFonts w:eastAsia="Times New Roman"/>
          <w:color w:val="000000" w:themeColor="text1" w:themeTint="FF" w:themeShade="FF"/>
          <w:sz w:val="24"/>
          <w:szCs w:val="24"/>
        </w:rPr>
        <w:t>sanāksmē izskatāmajiem jautājumiem</w:t>
      </w:r>
      <w:r w:rsidRPr="1B6824F2" w:rsidR="00662B68">
        <w:rPr>
          <w:rFonts w:eastAsia="Times New Roman"/>
          <w:sz w:val="24"/>
          <w:szCs w:val="24"/>
        </w:rPr>
        <w:t>”</w:t>
      </w:r>
      <w:r w:rsidRPr="1B6824F2" w:rsidR="00662B68">
        <w:rPr>
          <w:rFonts w:eastAsia="Times New Roman"/>
          <w:sz w:val="24"/>
          <w:szCs w:val="24"/>
        </w:rPr>
        <w:t xml:space="preserve"> </w:t>
      </w:r>
      <w:r w:rsidRPr="1B6824F2" w:rsidR="00662B68">
        <w:rPr>
          <w:rFonts w:eastAsia="Times New Roman"/>
          <w:sz w:val="24"/>
          <w:szCs w:val="24"/>
        </w:rPr>
        <w:t xml:space="preserve">uz </w:t>
      </w:r>
      <w:r w:rsidRPr="1B6824F2" w:rsidR="4D67103E">
        <w:rPr>
          <w:rFonts w:eastAsia="Times New Roman"/>
          <w:sz w:val="24"/>
          <w:szCs w:val="24"/>
        </w:rPr>
        <w:t>7</w:t>
      </w:r>
      <w:r w:rsidRPr="1B6824F2" w:rsidR="43D268E8">
        <w:rPr>
          <w:rFonts w:eastAsia="Times New Roman"/>
          <w:sz w:val="24"/>
          <w:szCs w:val="24"/>
        </w:rPr>
        <w:t xml:space="preserve"> </w:t>
      </w:r>
      <w:r w:rsidRPr="1B6824F2" w:rsidR="00662B68">
        <w:rPr>
          <w:rFonts w:eastAsia="Times New Roman"/>
          <w:sz w:val="24"/>
          <w:szCs w:val="24"/>
        </w:rPr>
        <w:t>lpp.</w:t>
      </w:r>
      <w:r w:rsidRPr="1B6824F2" w:rsidR="00662B68">
        <w:rPr>
          <w:rFonts w:eastAsia="Times New Roman"/>
          <w:sz w:val="24"/>
          <w:szCs w:val="24"/>
        </w:rPr>
        <w:t xml:space="preserve"> </w:t>
      </w:r>
      <w:r w:rsidRPr="1B6824F2" w:rsidR="00662B68">
        <w:rPr>
          <w:rFonts w:eastAsia="Times New Roman"/>
          <w:sz w:val="24"/>
          <w:szCs w:val="24"/>
        </w:rPr>
        <w:t>(</w:t>
      </w:r>
      <w:r w:rsidRPr="1B6824F2" w:rsidR="00662B68">
        <w:rPr>
          <w:rFonts w:eastAsia="Times New Roman"/>
          <w:sz w:val="24"/>
          <w:szCs w:val="24"/>
        </w:rPr>
        <w:t>SAMzino_</w:t>
      </w:r>
      <w:r w:rsidRPr="1B6824F2" w:rsidR="00E4672E">
        <w:rPr>
          <w:rFonts w:eastAsia="Times New Roman"/>
          <w:color w:val="000000" w:themeColor="text1" w:themeTint="FF" w:themeShade="FF"/>
          <w:sz w:val="24"/>
          <w:szCs w:val="24"/>
        </w:rPr>
        <w:t>021224</w:t>
      </w:r>
      <w:r w:rsidRPr="1B6824F2" w:rsidR="00662B68">
        <w:rPr>
          <w:rFonts w:eastAsia="Times New Roman"/>
          <w:sz w:val="24"/>
          <w:szCs w:val="24"/>
        </w:rPr>
        <w:t>_TTE);</w:t>
      </w:r>
    </w:p>
    <w:p w:rsidR="00662B68" w:rsidP="00662B68" w:rsidRDefault="00662B68" w14:paraId="390F3EFA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="00662B68" w:rsidP="00662B68" w:rsidRDefault="00662B68" w14:paraId="434A4BBB" w14:textId="07AC351F">
      <w:pPr>
        <w:spacing w:after="0"/>
        <w:ind w:firstLine="720"/>
        <w:rPr>
          <w:rFonts w:eastAsia="Times New Roman"/>
        </w:rPr>
      </w:pPr>
      <w:r>
        <w:rPr>
          <w:rFonts w:eastAsia="Times New Roman"/>
        </w:rPr>
        <w:t>Satiksmes ministrs</w:t>
      </w:r>
      <w:r w:rsidR="00E4672E">
        <w:rPr>
          <w:rFonts w:eastAsia="Times New Roman"/>
        </w:rPr>
        <w:t xml:space="preserve"> </w:t>
      </w:r>
      <w:r w:rsidR="00E4672E">
        <w:tab/>
      </w:r>
      <w:r w:rsidR="00E4672E">
        <w:tab/>
      </w:r>
      <w:r w:rsidR="00E4672E">
        <w:tab/>
      </w:r>
      <w:r w:rsidR="00E4672E">
        <w:tab/>
      </w:r>
      <w:r w:rsidR="00E4672E">
        <w:tab/>
      </w:r>
      <w:r w:rsidR="00E4672E">
        <w:tab/>
      </w:r>
      <w:r w:rsidR="00E4672E">
        <w:tab/>
      </w:r>
      <w:r w:rsidR="00E4672E">
        <w:t xml:space="preserve">       </w:t>
      </w:r>
      <w:proofErr w:type="spellStart"/>
      <w:r w:rsidR="00AA69F9">
        <w:rPr>
          <w:rFonts w:eastAsia="Times New Roman"/>
        </w:rPr>
        <w:t>K.Briškens</w:t>
      </w:r>
      <w:proofErr w:type="spellEnd"/>
    </w:p>
    <w:p w:rsidR="00A37365" w:rsidP="00662B68" w:rsidRDefault="00A37365" w14:paraId="35C0E902" w14:textId="77777777">
      <w:pPr>
        <w:spacing w:after="0"/>
        <w:ind w:firstLine="720"/>
        <w:rPr>
          <w:rFonts w:eastAsia="Times New Roman"/>
        </w:rPr>
      </w:pPr>
    </w:p>
    <w:p w:rsidRPr="00D77422" w:rsidR="00A37365" w:rsidP="00A37365" w:rsidRDefault="00A37365" w14:paraId="5328B6E0" w14:textId="77777777">
      <w:pPr>
        <w:ind w:firstLine="720"/>
      </w:pPr>
      <w:r w:rsidRPr="00D77422">
        <w:t>Vizē:</w:t>
      </w:r>
    </w:p>
    <w:p w:rsidR="00A37365" w:rsidP="003B515B" w:rsidRDefault="00A37365" w14:paraId="0408DF0F" w14:textId="6B53FD16">
      <w:pPr>
        <w:tabs>
          <w:tab w:val="right" w:pos="8647"/>
        </w:tabs>
        <w:spacing w:after="0"/>
        <w:ind w:firstLine="720"/>
      </w:pPr>
      <w:r w:rsidRPr="00D77422">
        <w:t>Valsts sekretār</w:t>
      </w:r>
      <w:r w:rsidR="00E4672E">
        <w:t xml:space="preserve">a </w:t>
      </w:r>
      <w:proofErr w:type="spellStart"/>
      <w:r w:rsidR="00E4672E">
        <w:t>p.i</w:t>
      </w:r>
      <w:proofErr w:type="spellEnd"/>
      <w:r w:rsidR="00E4672E">
        <w:t xml:space="preserve">. </w:t>
      </w:r>
      <w:r w:rsidR="00E4672E">
        <w:tab/>
      </w:r>
      <w:proofErr w:type="spellStart"/>
      <w:r w:rsidR="00E4672E">
        <w:t>A.Židkovs</w:t>
      </w:r>
      <w:proofErr w:type="spellEnd"/>
    </w:p>
    <w:p w:rsidR="00662B68" w:rsidP="00662B68" w:rsidRDefault="00662B68" w14:paraId="144825E5" w14:textId="77777777">
      <w:pPr>
        <w:tabs>
          <w:tab w:val="left" w:pos="7170"/>
        </w:tabs>
        <w:spacing w:after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</w:p>
    <w:p w:rsidR="00662B68" w:rsidP="00662B68" w:rsidRDefault="00662B68" w14:paraId="2EE27751" w14:textId="77777777">
      <w:pPr>
        <w:spacing w:after="0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  <w:sz w:val="20"/>
          <w:szCs w:val="20"/>
        </w:rPr>
        <w:t>Evita Nagle</w:t>
      </w:r>
    </w:p>
    <w:p w:rsidR="00662B68" w:rsidP="00662B68" w:rsidRDefault="00662B68" w14:paraId="41082FF3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Tel.67028190</w:t>
      </w:r>
    </w:p>
    <w:p w:rsidR="00662B68" w:rsidP="00662B68" w:rsidRDefault="00662B68" w14:paraId="722448BA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hyperlink w:history="true" r:id="rId7">
        <w:r w:rsidRPr="007C7595">
          <w:rPr>
            <w:rStyle w:val="Hyperlink"/>
            <w:rFonts w:eastAsia="Times New Roman"/>
            <w:sz w:val="20"/>
            <w:szCs w:val="20"/>
          </w:rPr>
          <w:t>evita.nagle@sam.gov.lv</w:t>
        </w:r>
      </w:hyperlink>
      <w:r>
        <w:rPr>
          <w:rFonts w:eastAsia="Times New Roman"/>
          <w:color w:val="000000"/>
          <w:sz w:val="20"/>
          <w:szCs w:val="20"/>
        </w:rPr>
        <w:t xml:space="preserve"> </w:t>
      </w:r>
    </w:p>
    <w:p w:rsidR="00662B68" w:rsidP="00662B68" w:rsidRDefault="00662B68" w14:paraId="75070466" w14:textId="77777777">
      <w:pPr>
        <w:spacing w:after="0" w:line="240" w:lineRule="auto"/>
        <w:rPr>
          <w:color w:val="000000"/>
        </w:rPr>
      </w:pPr>
    </w:p>
    <w:p w:rsidR="00662B68" w:rsidP="00662B68" w:rsidRDefault="00662B68" w14:paraId="2940AE93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Pr="009012E8" w:rsidR="0031779D" w:rsidP="00662B68" w:rsidRDefault="00662B68" w14:paraId="786C42FB" w14:textId="3175F813">
      <w:pPr>
        <w:tabs>
          <w:tab w:val="left" w:pos="720"/>
          <w:tab w:val="center" w:pos="4320"/>
          <w:tab w:val="right" w:pos="8640"/>
        </w:tabs>
        <w:spacing w:after="0" w:line="240" w:lineRule="auto"/>
      </w:pPr>
      <w:r>
        <w:rPr>
          <w:sz w:val="20"/>
          <w:szCs w:val="20"/>
        </w:rPr>
        <w:t>DOKUMENTS IR PARAKSTĪTS AR DROŠU ELEKTRONISKO PARAKSTU UN SATUR LAIKA ZĪMOGU</w:t>
      </w:r>
    </w:p>
    <w:sectPr w:rsidRPr="009012E8" w:rsidR="0031779D" w:rsidSect="00B00CCD">
      <w:footerReference r:id="rId8" w:type="default"/>
      <w:headerReference r:id="rId9" w:type="first"/>
      <w:type w:val="continuous"/>
      <w:pgSz w:w="11920" w:h="16840" w:orient="portrait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A5552" w:rsidRDefault="006A5552" w14:paraId="19B13629" w14:textId="77777777">
      <w:pPr>
        <w:spacing w:after="0" w:line="240" w:lineRule="auto"/>
      </w:pPr>
      <w:r>
        <w:separator/>
      </w:r>
    </w:p>
  </w:endnote>
  <w:endnote w:type="continuationSeparator" w:id="0">
    <w:p w:rsidR="006A5552" w:rsidRDefault="006A5552" w14:paraId="09639C6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0CCD" w:rsidP="00E44DC8" w:rsidRDefault="00E44DC8" w14:paraId="36C519CE" w14:textId="5E0B10DA">
        <w:pPr>
          <w:pStyle w:val="Footer"/>
        </w:pPr>
        <w:r>
          <w:t>SAMpav_021224_TTE</w:t>
        </w:r>
      </w:p>
    </w:sdtContent>
  </w:sdt>
  <w:p w:rsidR="00B00CCD" w:rsidRDefault="00B00CCD" w14:paraId="427BC4C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A5552" w:rsidRDefault="006A5552" w14:paraId="697ECF93" w14:textId="77777777">
      <w:pPr>
        <w:spacing w:after="0" w:line="240" w:lineRule="auto"/>
      </w:pPr>
      <w:r>
        <w:separator/>
      </w:r>
    </w:p>
  </w:footnote>
  <w:footnote w:type="continuationSeparator" w:id="0">
    <w:p w:rsidR="006A5552" w:rsidRDefault="006A5552" w14:paraId="0C6273F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D62CD" w:rsidP="009D62CD" w:rsidRDefault="009D62CD" w14:paraId="023989B9" w14:textId="77777777">
    <w:pPr>
      <w:pStyle w:val="Header"/>
    </w:pPr>
  </w:p>
  <w:p w:rsidR="009D62CD" w:rsidP="009D62CD" w:rsidRDefault="009D62CD" w14:paraId="74651FD9" w14:textId="77777777">
    <w:pPr>
      <w:pStyle w:val="Header"/>
    </w:pPr>
  </w:p>
  <w:p w:rsidR="009D62CD" w:rsidP="009D62CD" w:rsidRDefault="009D62CD" w14:paraId="6683B707" w14:textId="77777777">
    <w:pPr>
      <w:pStyle w:val="Header"/>
    </w:pPr>
  </w:p>
  <w:p w:rsidR="009D62CD" w:rsidP="009D62CD" w:rsidRDefault="009D62CD" w14:paraId="66116760" w14:textId="77777777">
    <w:pPr>
      <w:pStyle w:val="Header"/>
    </w:pPr>
  </w:p>
  <w:p w:rsidR="009D62CD" w:rsidP="009D62CD" w:rsidRDefault="009D62CD" w14:paraId="44B7B3ED" w14:textId="77777777">
    <w:pPr>
      <w:pStyle w:val="Header"/>
    </w:pPr>
  </w:p>
  <w:p w:rsidR="009D62CD" w:rsidP="009D62CD" w:rsidRDefault="009D62CD" w14:paraId="567E7412" w14:textId="77777777">
    <w:pPr>
      <w:pStyle w:val="Header"/>
    </w:pPr>
  </w:p>
  <w:p w:rsidR="009D62CD" w:rsidP="009D62CD" w:rsidRDefault="009D62CD" w14:paraId="4C37C2BC" w14:textId="77777777">
    <w:pPr>
      <w:pStyle w:val="Header"/>
    </w:pPr>
  </w:p>
  <w:p w:rsidR="009D62CD" w:rsidP="009D62CD" w:rsidRDefault="009D62CD" w14:paraId="12368B3A" w14:textId="77777777">
    <w:pPr>
      <w:pStyle w:val="Header"/>
    </w:pPr>
  </w:p>
  <w:p w:rsidR="009D62CD" w:rsidP="009D62CD" w:rsidRDefault="009D62CD" w14:paraId="5187FD3F" w14:textId="77777777">
    <w:pPr>
      <w:pStyle w:val="Header"/>
    </w:pPr>
  </w:p>
  <w:p w:rsidR="009D62CD" w:rsidP="009D62CD" w:rsidRDefault="009D62CD" w14:paraId="690B372C" w14:textId="77777777">
    <w:pPr>
      <w:pStyle w:val="Header"/>
    </w:pPr>
  </w:p>
  <w:p w:rsidRPr="00815277" w:rsidR="009D62CD" w:rsidP="009D62CD" w:rsidRDefault="00F85B8C" w14:paraId="6E50724A" w14:textId="77777777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29C9DFCA" wp14:editId="409B0CB8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743BB80" wp14:editId="1C7CCA03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B10C18" w:rsidR="009D62CD" w:rsidP="009D62CD" w:rsidRDefault="009D62CD" w14:paraId="2B357DA1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83C54B6">
            <v:shapetype id="_x0000_t202" coordsize="21600,21600" o:spt="202" path="m,l,21600r21600,l21600,xe" w14:anchorId="1743BB80">
              <v:stroke joinstyle="miter"/>
              <v:path gradientshapeok="t" o:connecttype="rect"/>
            </v:shapetype>
            <v:shape id="Text Box 43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>
              <v:textbox inset="0,0,0,0">
                <w:txbxContent>
                  <w:p w:rsidRPr="00B10C18" w:rsidR="009D62CD" w:rsidP="009D62CD" w:rsidRDefault="009D62CD" w14:paraId="441A4B4C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A5E8484" wp14:editId="170EBB56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48313CAA"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603FB6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9D62CD" w:rsidRDefault="009D62CD" w14:paraId="1F3D82E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57CE3ED3"/>
    <w:multiLevelType w:val="hybridMultilevel"/>
    <w:tmpl w:val="D2D0EB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E301BA"/>
    <w:multiLevelType w:val="hybridMultilevel"/>
    <w:tmpl w:val="2C26120A"/>
    <w:lvl w:ilvl="0" w:tplc="00B469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776777">
    <w:abstractNumId w:val="10"/>
  </w:num>
  <w:num w:numId="2" w16cid:durableId="811025747">
    <w:abstractNumId w:val="8"/>
  </w:num>
  <w:num w:numId="3" w16cid:durableId="1875383814">
    <w:abstractNumId w:val="7"/>
  </w:num>
  <w:num w:numId="4" w16cid:durableId="709961697">
    <w:abstractNumId w:val="6"/>
  </w:num>
  <w:num w:numId="5" w16cid:durableId="284581395">
    <w:abstractNumId w:val="5"/>
  </w:num>
  <w:num w:numId="6" w16cid:durableId="767624114">
    <w:abstractNumId w:val="9"/>
  </w:num>
  <w:num w:numId="7" w16cid:durableId="1007057546">
    <w:abstractNumId w:val="4"/>
  </w:num>
  <w:num w:numId="8" w16cid:durableId="1385301049">
    <w:abstractNumId w:val="3"/>
  </w:num>
  <w:num w:numId="9" w16cid:durableId="1672442668">
    <w:abstractNumId w:val="2"/>
  </w:num>
  <w:num w:numId="10" w16cid:durableId="323362141">
    <w:abstractNumId w:val="1"/>
  </w:num>
  <w:num w:numId="11" w16cid:durableId="1796872700">
    <w:abstractNumId w:val="0"/>
  </w:num>
  <w:num w:numId="12" w16cid:durableId="2120291674">
    <w:abstractNumId w:val="11"/>
  </w:num>
  <w:num w:numId="13" w16cid:durableId="1353460274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attachedTemplate r:id="rId1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E5"/>
    <w:rsid w:val="00006384"/>
    <w:rsid w:val="00030349"/>
    <w:rsid w:val="00032083"/>
    <w:rsid w:val="00061D30"/>
    <w:rsid w:val="001201F9"/>
    <w:rsid w:val="00124173"/>
    <w:rsid w:val="00132CFB"/>
    <w:rsid w:val="001771E5"/>
    <w:rsid w:val="00180197"/>
    <w:rsid w:val="001A2125"/>
    <w:rsid w:val="001C0A4F"/>
    <w:rsid w:val="0020635C"/>
    <w:rsid w:val="00262B83"/>
    <w:rsid w:val="00275B9E"/>
    <w:rsid w:val="002B3077"/>
    <w:rsid w:val="002C57BC"/>
    <w:rsid w:val="002E1474"/>
    <w:rsid w:val="0031779D"/>
    <w:rsid w:val="00335032"/>
    <w:rsid w:val="0036190B"/>
    <w:rsid w:val="003641B3"/>
    <w:rsid w:val="003952A2"/>
    <w:rsid w:val="003A090C"/>
    <w:rsid w:val="003B515B"/>
    <w:rsid w:val="003F77CE"/>
    <w:rsid w:val="00426A65"/>
    <w:rsid w:val="00493308"/>
    <w:rsid w:val="004D77F7"/>
    <w:rsid w:val="004E49D0"/>
    <w:rsid w:val="00527E96"/>
    <w:rsid w:val="00535564"/>
    <w:rsid w:val="0053651D"/>
    <w:rsid w:val="00632E67"/>
    <w:rsid w:val="00662B68"/>
    <w:rsid w:val="00663C3A"/>
    <w:rsid w:val="006738C5"/>
    <w:rsid w:val="006A5552"/>
    <w:rsid w:val="006B569E"/>
    <w:rsid w:val="006C1639"/>
    <w:rsid w:val="006F47E8"/>
    <w:rsid w:val="007057D7"/>
    <w:rsid w:val="00747CCB"/>
    <w:rsid w:val="007704BD"/>
    <w:rsid w:val="007B3BA5"/>
    <w:rsid w:val="007B48EC"/>
    <w:rsid w:val="007C103B"/>
    <w:rsid w:val="007D7AF5"/>
    <w:rsid w:val="007E4D1F"/>
    <w:rsid w:val="00815277"/>
    <w:rsid w:val="00831A8F"/>
    <w:rsid w:val="00850F03"/>
    <w:rsid w:val="00876C21"/>
    <w:rsid w:val="00893625"/>
    <w:rsid w:val="008F5D2D"/>
    <w:rsid w:val="009012E8"/>
    <w:rsid w:val="00914731"/>
    <w:rsid w:val="00954D5A"/>
    <w:rsid w:val="00954F84"/>
    <w:rsid w:val="00966F0D"/>
    <w:rsid w:val="009A679B"/>
    <w:rsid w:val="009D62CD"/>
    <w:rsid w:val="00A14C47"/>
    <w:rsid w:val="00A37365"/>
    <w:rsid w:val="00A4204C"/>
    <w:rsid w:val="00AA69F9"/>
    <w:rsid w:val="00AB0DDF"/>
    <w:rsid w:val="00AC3BB9"/>
    <w:rsid w:val="00AF3A6E"/>
    <w:rsid w:val="00B00341"/>
    <w:rsid w:val="00B00CCD"/>
    <w:rsid w:val="00B01E37"/>
    <w:rsid w:val="00B03ABB"/>
    <w:rsid w:val="00B10C18"/>
    <w:rsid w:val="00B139D0"/>
    <w:rsid w:val="00B260CE"/>
    <w:rsid w:val="00B874E2"/>
    <w:rsid w:val="00C1677F"/>
    <w:rsid w:val="00C47F57"/>
    <w:rsid w:val="00C5340B"/>
    <w:rsid w:val="00C6250E"/>
    <w:rsid w:val="00C654DE"/>
    <w:rsid w:val="00CA64CE"/>
    <w:rsid w:val="00CB12B3"/>
    <w:rsid w:val="00CF2083"/>
    <w:rsid w:val="00D21FA6"/>
    <w:rsid w:val="00D55B4B"/>
    <w:rsid w:val="00D82EE0"/>
    <w:rsid w:val="00DC06F8"/>
    <w:rsid w:val="00E32BCA"/>
    <w:rsid w:val="00E365CE"/>
    <w:rsid w:val="00E44DC8"/>
    <w:rsid w:val="00E44FC1"/>
    <w:rsid w:val="00E4672E"/>
    <w:rsid w:val="00E710CC"/>
    <w:rsid w:val="00EE24C8"/>
    <w:rsid w:val="00F01842"/>
    <w:rsid w:val="00F07B33"/>
    <w:rsid w:val="00F160BF"/>
    <w:rsid w:val="00F60586"/>
    <w:rsid w:val="00F6664B"/>
    <w:rsid w:val="00F673D1"/>
    <w:rsid w:val="00F85B8C"/>
    <w:rsid w:val="00FE0BD3"/>
    <w:rsid w:val="02167C18"/>
    <w:rsid w:val="028A321E"/>
    <w:rsid w:val="033D592A"/>
    <w:rsid w:val="069944C2"/>
    <w:rsid w:val="06B46D89"/>
    <w:rsid w:val="0CD4D3A1"/>
    <w:rsid w:val="1227A631"/>
    <w:rsid w:val="12CAEB1B"/>
    <w:rsid w:val="12E9857D"/>
    <w:rsid w:val="164ADDEB"/>
    <w:rsid w:val="176A1ED9"/>
    <w:rsid w:val="17C3EC56"/>
    <w:rsid w:val="1A417F7E"/>
    <w:rsid w:val="1A4C3910"/>
    <w:rsid w:val="1B6824F2"/>
    <w:rsid w:val="200A5358"/>
    <w:rsid w:val="202148ED"/>
    <w:rsid w:val="21DB0FD4"/>
    <w:rsid w:val="2519A591"/>
    <w:rsid w:val="2801B652"/>
    <w:rsid w:val="28DF4503"/>
    <w:rsid w:val="299C6A16"/>
    <w:rsid w:val="2D26880E"/>
    <w:rsid w:val="2E6E4118"/>
    <w:rsid w:val="2F565A1A"/>
    <w:rsid w:val="30339C15"/>
    <w:rsid w:val="30D1F352"/>
    <w:rsid w:val="32A9EEBD"/>
    <w:rsid w:val="3328BA8B"/>
    <w:rsid w:val="3974DE78"/>
    <w:rsid w:val="39B2E310"/>
    <w:rsid w:val="3A937960"/>
    <w:rsid w:val="3AB4E88E"/>
    <w:rsid w:val="3D05073E"/>
    <w:rsid w:val="3FD4057A"/>
    <w:rsid w:val="40A94E3E"/>
    <w:rsid w:val="4154E265"/>
    <w:rsid w:val="41DADCFC"/>
    <w:rsid w:val="4248C8DE"/>
    <w:rsid w:val="43D268E8"/>
    <w:rsid w:val="44796BAE"/>
    <w:rsid w:val="44BD19A1"/>
    <w:rsid w:val="4B7C254D"/>
    <w:rsid w:val="4C232845"/>
    <w:rsid w:val="4D67103E"/>
    <w:rsid w:val="4DC16E55"/>
    <w:rsid w:val="4F3C4341"/>
    <w:rsid w:val="51D47BED"/>
    <w:rsid w:val="53F36937"/>
    <w:rsid w:val="561A4B25"/>
    <w:rsid w:val="5BFE5B89"/>
    <w:rsid w:val="609A91CE"/>
    <w:rsid w:val="62A0D267"/>
    <w:rsid w:val="637EF7A6"/>
    <w:rsid w:val="64087020"/>
    <w:rsid w:val="652AFEAB"/>
    <w:rsid w:val="662C6FCA"/>
    <w:rsid w:val="69A4BC3A"/>
    <w:rsid w:val="69C179EC"/>
    <w:rsid w:val="6BB41A28"/>
    <w:rsid w:val="70EAF084"/>
    <w:rsid w:val="7104985F"/>
    <w:rsid w:val="72DA2A0E"/>
    <w:rsid w:val="77B59AC3"/>
    <w:rsid w:val="787AA9C8"/>
    <w:rsid w:val="7A9F2EF1"/>
    <w:rsid w:val="7AAFE4B9"/>
    <w:rsid w:val="7B6F510E"/>
    <w:rsid w:val="7FB1C15A"/>
    <w:rsid w:val="7FEF8BD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8A610"/>
  <w15:docId w15:val="{41C0D65E-E2E9-4FBC-AE72-0C3534BB74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Calibri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102B"/>
    <w:pPr>
      <w:widowControl w:val="0"/>
      <w:spacing w:after="200" w:line="276" w:lineRule="auto"/>
    </w:p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15277"/>
  </w:style>
  <w:style w:type="character" w:styleId="body1" w:customStyle="1">
    <w:name w:val="body1"/>
    <w:rsid w:val="00D21FA6"/>
    <w:rPr>
      <w:rFonts w:hint="default" w:ascii="Verdana" w:hAnsi="Verdana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styleId="PlainTextChar" w:customStyle="1">
    <w:name w:val="Plain Text Char"/>
    <w:link w:val="PlainText"/>
    <w:uiPriority w:val="99"/>
    <w:semiHidden/>
    <w:rsid w:val="00D21FA6"/>
    <w:rPr>
      <w:rFonts w:ascii="Calibri" w:hAnsi="Calibri" w:eastAsia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2B68"/>
    <w:pPr>
      <w:widowControl/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evita.nagle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S:\SM_kopejais\_Veidlapas\Ministrijas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 xmlns:ap="http://schemas.openxmlformats.org/officeDocument/2006/extended-properties">
  <Template>_EDOC_LV Ministrijas veidlapa</Template>
  <Application>Microsoft Word for the web</Application>
  <DocSecurity>0</DocSecurity>
  <ScaleCrop>false</ScaleCrop>
  <Company/>
  <SharedDoc>false</SharedDoc>
  <HyperlinksChanged>false</HyperlinksChanged>
  <AppVersion>16.0000</AppVersion>
  <LinksUpToDate>false</LinksUpToDate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Eiropas Savienības Transporta, telekomunikāciju un enerģētikas Ministru padomes 2024. gada 5. decembra sanāksmē izskatāmajiem jautājumiem</dc:title>
  <dc:subject>Pavadvēstule</dc:subject>
  <dc:creator>Satiksmes ministrija</dc:creator>
  <keywords/>
  <dc:description>Evita Nagle_x000d_
67028190_x000d_
evita.nagle@sam.gov.lv</dc:description>
  <lastModifiedBy>Evita Nagle</lastModifiedBy>
  <revision>34</revision>
  <lastPrinted>2016-03-23T07:18:00.0000000Z</lastPrinted>
  <dcterms:created xsi:type="dcterms:W3CDTF">2023-11-15T08:18:00.0000000Z</dcterms:created>
  <dcterms:modified xsi:type="dcterms:W3CDTF">2024-11-27T07:47:19.4578181Z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61" name="DISCesvisMeetingDate">
    <vt:lpwstr>2024-12-05</vt:lpwstr>
  </property>
  <property fmtid="{D5CDD505-2E9C-101B-9397-08002B2CF9AE}" pid="62" name="DISCesvisAdditionalMakers">
    <vt:lpwstr>Vecākā referente Evita Nagle</vt:lpwstr>
  </property>
  <property fmtid="{D5CDD505-2E9C-101B-9397-08002B2CF9AE}" pid="63" name="DIScgiUrl">
    <vt:lpwstr>https://lim.esvis.gov.lv/cs/idcplg</vt:lpwstr>
  </property>
  <property fmtid="{D5CDD505-2E9C-101B-9397-08002B2CF9AE}" pid="64" name="DISdDocName">
    <vt:lpwstr>L523645</vt:lpwstr>
  </property>
  <property fmtid="{D5CDD505-2E9C-101B-9397-08002B2CF9AE}" pid="65" name="DISCesvisSigner">
    <vt:lpwstr>satiksmes ministrs Kaspars Briškens</vt:lpwstr>
  </property>
  <property fmtid="{D5CDD505-2E9C-101B-9397-08002B2CF9AE}" pid="66" name="DISCesvisSafetyLevel">
    <vt:lpwstr>Vispārpieejams</vt:lpwstr>
  </property>
  <property fmtid="{D5CDD505-2E9C-101B-9397-08002B2CF9AE}" pid="67" name="DISTaskPaneUrl">
    <vt:lpwstr>https://lim.esvis.gov.lv/cs/idcplg?ClientControlled=DocMan&amp;coreContentOnly=1&amp;WebdavRequest=1&amp;IdcService=DOC_INFO&amp;dID=602687</vt:lpwstr>
  </property>
  <property fmtid="{D5CDD505-2E9C-101B-9397-08002B2CF9AE}" pid="68" name="DISCesvisTitle">
    <vt:lpwstr>Pavadvēstule "Par Eiropas Savienības Transporta, telekomunikāciju un enerģētikas Ministru padomes 2024. gada 5. decembra sanāksmē izskatāmajiem jautājumiem"</vt:lpwstr>
  </property>
  <property fmtid="{D5CDD505-2E9C-101B-9397-08002B2CF9AE}" pid="69" name="DISCesvisMinistryOfMinister">
    <vt:lpwstr>wwTemplateNP_MinistryOfMinister(Satiksmes,)</vt:lpwstr>
  </property>
  <property fmtid="{D5CDD505-2E9C-101B-9397-08002B2CF9AE}" pid="70" name="DISCesvisAuthor">
    <vt:lpwstr>Satiksmes ministrija</vt:lpwstr>
  </property>
  <property fmtid="{D5CDD505-2E9C-101B-9397-08002B2CF9AE}" pid="71" name="DISCesvisMainMaker">
    <vt:lpwstr>Vecākā referente Evita Nagle</vt:lpwstr>
  </property>
  <property fmtid="{D5CDD505-2E9C-101B-9397-08002B2CF9AE}" pid="72" name="DISidcName">
    <vt:lpwstr>1020404016200</vt:lpwstr>
  </property>
  <property fmtid="{D5CDD505-2E9C-101B-9397-08002B2CF9AE}" pid="73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ForInforming,DISCesvisMainMakerOrgUnitTitle</vt:lpwstr>
  </property>
  <property fmtid="{D5CDD505-2E9C-101B-9397-08002B2CF9AE}" pid="74" name="DISCesvisAdditionalMakersMail">
    <vt:lpwstr>evita.nagle@sam.gov.lv</vt:lpwstr>
  </property>
  <property fmtid="{D5CDD505-2E9C-101B-9397-08002B2CF9AE}" pid="75" name="DISdUser">
    <vt:lpwstr>weblogic</vt:lpwstr>
  </property>
  <property fmtid="{D5CDD505-2E9C-101B-9397-08002B2CF9AE}" pid="76" name="DISdID">
    <vt:lpwstr>602687</vt:lpwstr>
  </property>
  <property fmtid="{D5CDD505-2E9C-101B-9397-08002B2CF9AE}" pid="77" name="DISCesvisDocRegDate">
    <vt:lpwstr>2024-12-02</vt:lpwstr>
  </property>
  <property fmtid="{D5CDD505-2E9C-101B-9397-08002B2CF9AE}" pid="78" name="DISCesvisRegDate">
    <vt:lpwstr>2024-12-02</vt:lpwstr>
  </property>
  <property fmtid="{D5CDD505-2E9C-101B-9397-08002B2CF9AE}" pid="79" name="DISCesvisDocRegNr">
    <vt:lpwstr>PV-62</vt:lpwstr>
  </property>
  <property fmtid="{D5CDD505-2E9C-101B-9397-08002B2CF9AE}" pid="80" name="DISCesvisForInforming">
    <vt:lpwstr>Direktore Laima Rituma</vt:lpwstr>
  </property>
  <property fmtid="{D5CDD505-2E9C-101B-9397-08002B2CF9AE}" pid="81" name="DISCesvisMainMakerOrgUnitTitle">
    <vt:lpwstr>Eiropas Savienības lietu koordinācijas departaments</vt:lpwstr>
  </property>
</Properties>
</file>