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EE1DAE" w:rsidR="00E436D8" w:rsidP="00E436D8" w:rsidRDefault="00E436D8" w14:paraId="3b093b04" w14:textId="3b093b04">
      <w:pPr>
        <w:spacing w:after="0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 w:rsidRPr="00EE1DAE">
        <w:rPr>
          <w:rFonts w:ascii="Times New Roman" w:hAnsi="Times New Roman"/>
          <w:sz w:val="24"/>
          <w:szCs w:val="24"/>
          <w:lang w:val="lv-LV"/>
        </w:rPr>
        <w:t>Rīgā</w:t>
      </w:r>
    </w:p>
    <w:p w:rsidRPr="00215A33" w:rsidR="00E436D8" w:rsidP="00E436D8" w:rsidRDefault="00D31E66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r w:rsidRPr="00215A33">
        <w:rPr>
          <w:noProof/>
        </w:rPr>
      </w:r>
    </w:p>
    <w:p w:rsidRPr="00E5707A" w:rsidR="00E436D8" w:rsidP="00E436D8" w:rsidRDefault="003031A0">
      <w:pPr>
        <w:jc w:val="both"/>
        <w:rPr>
          <w:rFonts w:ascii="Times New Roman" w:hAnsi="Times New Roman"/>
          <w:sz w:val="26"/>
          <w:szCs w:val="26"/>
          <w:lang w:val="lv-LV"/>
        </w:rPr>
      </w:pPr>
      <w:r w:rsidRPr="00E5707A">
        <w:rPr>
          <w:rFonts w:ascii="Times New Roman" w:hAnsi="Times New Roman"/>
          <w:sz w:val="26"/>
          <w:szCs w:val="26"/>
          <w:u w:val="single"/>
          <w:lang w:val="lv-LV"/>
        </w:rPr>
        <w:t xml:space="preserve">                                  </w:t>
      </w:r>
      <w:r w:rsidRPr="00E5707A" w:rsidR="0041551F">
        <w:rPr>
          <w:rFonts w:ascii="Times New Roman" w:hAnsi="Times New Roman"/>
          <w:sz w:val="26"/>
          <w:szCs w:val="26"/>
          <w:lang w:val="lv-LV"/>
        </w:rPr>
        <w:t xml:space="preserve">    </w:t>
      </w:r>
      <w:r w:rsidRPr="00E5707A" w:rsidR="00A0500A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E5707A" w:rsidR="0041551F">
        <w:rPr>
          <w:rFonts w:ascii="Times New Roman" w:hAnsi="Times New Roman"/>
          <w:sz w:val="26"/>
          <w:szCs w:val="26"/>
          <w:lang w:val="lv-LV"/>
        </w:rPr>
        <w:t xml:space="preserve">        </w:t>
      </w:r>
      <w:r w:rsidRPr="00E5707A" w:rsidR="00E436D8">
        <w:rPr>
          <w:rFonts w:ascii="Times New Roman" w:hAnsi="Times New Roman"/>
          <w:sz w:val="26"/>
          <w:szCs w:val="26"/>
          <w:lang w:val="lv-LV"/>
        </w:rPr>
        <w:t>Nr.</w:t>
      </w:r>
      <w:r w:rsidRPr="00E5707A">
        <w:rPr>
          <w:rFonts w:ascii="Times New Roman" w:hAnsi="Times New Roman"/>
          <w:sz w:val="26"/>
          <w:szCs w:val="26"/>
          <w:lang w:val="lv-LV"/>
        </w:rPr>
        <w:t>_______</w:t>
      </w:r>
      <w:proofErr w:type="gramStart"/>
      <w:r w:rsidRPr="00E5707A">
        <w:rPr>
          <w:rFonts w:ascii="Times New Roman" w:hAnsi="Times New Roman"/>
          <w:sz w:val="26"/>
          <w:szCs w:val="26"/>
          <w:lang w:val="lv-LV"/>
        </w:rPr>
        <w:t xml:space="preserve">  </w:t>
      </w:r>
      <w:proofErr w:type="gramEnd"/>
      <w:r w:rsidRPr="00E5707A" w:rsidR="00E436D8">
        <w:rPr>
          <w:rFonts w:ascii="Times New Roman" w:hAnsi="Times New Roman"/>
          <w:sz w:val="26"/>
          <w:szCs w:val="26"/>
          <w:lang w:val="lv-LV"/>
        </w:rPr>
        <w:tab/>
      </w:r>
    </w:p>
    <w:p w:rsidRPr="00E5707A" w:rsidR="00E436D8" w:rsidP="000660D3" w:rsidRDefault="00E436D8">
      <w:pPr>
        <w:tabs>
          <w:tab w:val="right" w:pos="9368"/>
        </w:tabs>
        <w:spacing w:after="0"/>
        <w:rPr>
          <w:rFonts w:ascii="Times New Roman" w:hAnsi="Times New Roman"/>
          <w:sz w:val="26"/>
          <w:szCs w:val="26"/>
          <w:lang w:val="lv-LV"/>
        </w:rPr>
      </w:pPr>
    </w:p>
    <w:p w:rsidRPr="00E5707A" w:rsidR="00DA6436" w:rsidP="00985EA1" w:rsidRDefault="00E436D8">
      <w:pPr>
        <w:pStyle w:val="Bezatstarpm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  <w:r w:rsidRPr="00E5707A">
        <w:rPr>
          <w:rFonts w:ascii="Times New Roman" w:hAnsi="Times New Roman"/>
          <w:sz w:val="26"/>
          <w:szCs w:val="26"/>
          <w:lang w:val="lv-LV"/>
        </w:rPr>
        <w:t xml:space="preserve">Par </w:t>
      </w:r>
      <w:r w:rsidRPr="00E5707A" w:rsidR="009D3B03">
        <w:rPr>
          <w:rFonts w:ascii="Times New Roman" w:hAnsi="Times New Roman"/>
          <w:sz w:val="26"/>
          <w:szCs w:val="26"/>
          <w:lang w:val="lv-LV"/>
        </w:rPr>
        <w:t>i</w:t>
      </w:r>
      <w:r w:rsidRPr="00E5707A" w:rsidR="00416864">
        <w:rPr>
          <w:rFonts w:ascii="Times New Roman" w:hAnsi="Times New Roman"/>
          <w:sz w:val="26"/>
          <w:szCs w:val="26"/>
          <w:lang w:val="lv-LV"/>
        </w:rPr>
        <w:t>nformatīv</w:t>
      </w:r>
      <w:r w:rsidRPr="00E5707A" w:rsidR="009D3B03">
        <w:rPr>
          <w:rFonts w:ascii="Times New Roman" w:hAnsi="Times New Roman"/>
          <w:sz w:val="26"/>
          <w:szCs w:val="26"/>
          <w:lang w:val="lv-LV"/>
        </w:rPr>
        <w:t>ā</w:t>
      </w:r>
      <w:r w:rsidRPr="00E5707A" w:rsidR="00416864">
        <w:rPr>
          <w:rFonts w:ascii="Times New Roman" w:hAnsi="Times New Roman"/>
          <w:sz w:val="26"/>
          <w:szCs w:val="26"/>
          <w:lang w:val="lv-LV"/>
        </w:rPr>
        <w:t xml:space="preserve"> ziņojum</w:t>
      </w:r>
      <w:r w:rsidRPr="00E5707A" w:rsidR="00157255">
        <w:rPr>
          <w:rFonts w:ascii="Times New Roman" w:hAnsi="Times New Roman"/>
          <w:sz w:val="26"/>
          <w:szCs w:val="26"/>
          <w:lang w:val="lv-LV"/>
        </w:rPr>
        <w:t>a</w:t>
      </w:r>
      <w:r w:rsidRPr="00E5707A" w:rsidR="00416864">
        <w:rPr>
          <w:rFonts w:ascii="Times New Roman" w:hAnsi="Times New Roman"/>
          <w:sz w:val="26"/>
          <w:szCs w:val="26"/>
          <w:lang w:val="lv-LV"/>
        </w:rPr>
        <w:t xml:space="preserve"> projekt</w:t>
      </w:r>
      <w:r w:rsidRPr="00E5707A" w:rsidR="009D3B03">
        <w:rPr>
          <w:rFonts w:ascii="Times New Roman" w:hAnsi="Times New Roman"/>
          <w:sz w:val="26"/>
          <w:szCs w:val="26"/>
          <w:lang w:val="lv-LV"/>
        </w:rPr>
        <w:t>u</w:t>
      </w:r>
      <w:r w:rsidRPr="00E5707A" w:rsidR="00416864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E5707A" w:rsidR="00985EA1">
        <w:rPr>
          <w:rFonts w:ascii="Times New Roman" w:hAnsi="Times New Roman"/>
          <w:sz w:val="26"/>
          <w:szCs w:val="26"/>
          <w:lang w:val="lv-LV"/>
        </w:rPr>
        <w:t xml:space="preserve">par </w:t>
      </w:r>
      <w:r w:rsidRPr="00E5707A" w:rsidR="00D264D9">
        <w:rPr>
          <w:rFonts w:ascii="Times New Roman" w:hAnsi="Times New Roman"/>
          <w:sz w:val="26"/>
          <w:szCs w:val="26"/>
          <w:lang w:val="lv-LV"/>
        </w:rPr>
        <w:t>Eiropas Savienības t</w:t>
      </w:r>
      <w:r w:rsidRPr="00E5707A" w:rsidR="003F519E">
        <w:rPr>
          <w:rFonts w:ascii="Times New Roman" w:hAnsi="Times New Roman"/>
          <w:sz w:val="26"/>
          <w:szCs w:val="26"/>
          <w:lang w:val="lv-LV"/>
        </w:rPr>
        <w:t xml:space="preserve">ieslietu un iekšlietu ministru neformālo sanāksmi </w:t>
      </w:r>
      <w:proofErr w:type="gramStart"/>
      <w:r w:rsidRPr="00E5707A" w:rsidR="003F519E">
        <w:rPr>
          <w:rFonts w:ascii="Times New Roman" w:hAnsi="Times New Roman"/>
          <w:sz w:val="26"/>
          <w:szCs w:val="26"/>
          <w:lang w:val="lv-LV"/>
        </w:rPr>
        <w:t>202</w:t>
      </w:r>
      <w:r w:rsidR="00960392">
        <w:rPr>
          <w:rFonts w:ascii="Times New Roman" w:hAnsi="Times New Roman"/>
          <w:sz w:val="26"/>
          <w:szCs w:val="26"/>
          <w:lang w:val="lv-LV"/>
        </w:rPr>
        <w:t>5</w:t>
      </w:r>
      <w:r w:rsidRPr="00E5707A" w:rsidR="003F519E">
        <w:rPr>
          <w:rFonts w:ascii="Times New Roman" w:hAnsi="Times New Roman"/>
          <w:sz w:val="26"/>
          <w:szCs w:val="26"/>
          <w:lang w:val="lv-LV"/>
        </w:rPr>
        <w:t>.gada</w:t>
      </w:r>
      <w:proofErr w:type="gramEnd"/>
      <w:r w:rsidRPr="00E5707A" w:rsidR="003F519E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D23D09">
        <w:rPr>
          <w:rFonts w:ascii="Times New Roman" w:hAnsi="Times New Roman"/>
          <w:sz w:val="26"/>
          <w:szCs w:val="26"/>
          <w:lang w:val="lv-LV"/>
        </w:rPr>
        <w:t>22.-23.jūlijā</w:t>
      </w:r>
    </w:p>
    <w:p w:rsidRPr="00E5707A" w:rsidR="005B26C1" w:rsidP="00E436D8" w:rsidRDefault="005B26C1">
      <w:pPr>
        <w:pStyle w:val="Bezatstarpm"/>
        <w:rPr>
          <w:rFonts w:ascii="Times New Roman" w:hAnsi="Times New Roman"/>
          <w:sz w:val="26"/>
          <w:szCs w:val="26"/>
          <w:lang w:val="lv-LV"/>
        </w:rPr>
      </w:pPr>
    </w:p>
    <w:p w:rsidR="00A85A58" w:rsidP="00416864" w:rsidRDefault="00DA6436">
      <w:pPr>
        <w:pStyle w:val="Bezatstarpm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E5707A">
        <w:rPr>
          <w:rFonts w:ascii="Times New Roman" w:hAnsi="Times New Roman"/>
          <w:sz w:val="26"/>
          <w:szCs w:val="26"/>
          <w:lang w:val="lv-LV"/>
        </w:rPr>
        <w:tab/>
      </w:r>
      <w:r w:rsidRPr="00E5707A" w:rsidR="00416864">
        <w:rPr>
          <w:rFonts w:ascii="Times New Roman" w:hAnsi="Times New Roman"/>
          <w:sz w:val="26"/>
          <w:szCs w:val="26"/>
          <w:lang w:val="lv-LV"/>
        </w:rPr>
        <w:t xml:space="preserve">Pamatojoties uz Ministru kabineta </w:t>
      </w:r>
      <w:proofErr w:type="gramStart"/>
      <w:r w:rsidRPr="00E5707A" w:rsidR="00A90432">
        <w:rPr>
          <w:rFonts w:ascii="Times New Roman" w:hAnsi="Times New Roman"/>
          <w:sz w:val="26"/>
          <w:szCs w:val="26"/>
          <w:lang w:val="lv-LV"/>
        </w:rPr>
        <w:t>2021.gada</w:t>
      </w:r>
      <w:proofErr w:type="gramEnd"/>
      <w:r w:rsidRPr="00E5707A" w:rsidR="00A90432">
        <w:rPr>
          <w:rFonts w:ascii="Times New Roman" w:hAnsi="Times New Roman"/>
          <w:sz w:val="26"/>
          <w:szCs w:val="26"/>
          <w:lang w:val="lv-LV"/>
        </w:rPr>
        <w:t xml:space="preserve"> 7.septembra noteikumu Nr.606 “Ministru kabineta kārtības rullis” 114.punktu,</w:t>
      </w:r>
      <w:r w:rsidRPr="00E5707A" w:rsidR="00416864">
        <w:rPr>
          <w:rFonts w:ascii="Times New Roman" w:hAnsi="Times New Roman"/>
          <w:sz w:val="26"/>
          <w:szCs w:val="26"/>
          <w:lang w:val="lv-LV"/>
        </w:rPr>
        <w:t xml:space="preserve"> iesniedzu izskatīšanai </w:t>
      </w:r>
      <w:r w:rsidRPr="00E5707A" w:rsidR="00920EBD">
        <w:rPr>
          <w:rFonts w:ascii="Times New Roman" w:hAnsi="Times New Roman"/>
          <w:sz w:val="26"/>
          <w:szCs w:val="26"/>
          <w:lang w:val="lv-LV"/>
        </w:rPr>
        <w:t xml:space="preserve">šā </w:t>
      </w:r>
      <w:r w:rsidRPr="00241E95" w:rsidR="00920EBD">
        <w:rPr>
          <w:rFonts w:ascii="Times New Roman" w:hAnsi="Times New Roman"/>
          <w:sz w:val="26"/>
          <w:szCs w:val="26"/>
          <w:lang w:val="lv-LV"/>
        </w:rPr>
        <w:t xml:space="preserve">gada </w:t>
      </w:r>
      <w:r w:rsidR="00D23D09">
        <w:rPr>
          <w:rFonts w:ascii="Times New Roman" w:hAnsi="Times New Roman"/>
          <w:sz w:val="26"/>
          <w:szCs w:val="26"/>
          <w:lang w:val="lv-LV"/>
        </w:rPr>
        <w:t>15.jūlija</w:t>
      </w:r>
      <w:r w:rsidRPr="00241E95" w:rsidR="00AB0F1F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241E95" w:rsidR="00416864">
        <w:rPr>
          <w:rFonts w:ascii="Times New Roman" w:hAnsi="Times New Roman"/>
          <w:sz w:val="26"/>
          <w:szCs w:val="26"/>
          <w:lang w:val="lv-LV"/>
        </w:rPr>
        <w:t xml:space="preserve">Ministru kabineta sēdē </w:t>
      </w:r>
      <w:r w:rsidRPr="00241E95" w:rsidR="00985EA1">
        <w:rPr>
          <w:rFonts w:ascii="Times New Roman" w:hAnsi="Times New Roman"/>
          <w:sz w:val="26"/>
          <w:szCs w:val="26"/>
          <w:lang w:val="lv-LV"/>
        </w:rPr>
        <w:t xml:space="preserve">informatīvā ziņojumu projektu </w:t>
      </w:r>
      <w:r w:rsidRPr="00241E95" w:rsidR="00F9757C">
        <w:rPr>
          <w:rFonts w:ascii="Times New Roman" w:hAnsi="Times New Roman"/>
          <w:sz w:val="26"/>
          <w:szCs w:val="26"/>
          <w:lang w:val="lv-LV"/>
        </w:rPr>
        <w:t xml:space="preserve">par Eiropas Savienības </w:t>
      </w:r>
      <w:r w:rsidRPr="00241E95" w:rsidR="00D264D9">
        <w:rPr>
          <w:rFonts w:ascii="Times New Roman" w:hAnsi="Times New Roman"/>
          <w:sz w:val="26"/>
          <w:szCs w:val="26"/>
          <w:lang w:val="lv-LV"/>
        </w:rPr>
        <w:t>t</w:t>
      </w:r>
      <w:r w:rsidRPr="00241E95" w:rsidR="00F9757C">
        <w:rPr>
          <w:rFonts w:ascii="Times New Roman" w:hAnsi="Times New Roman"/>
          <w:sz w:val="26"/>
          <w:szCs w:val="26"/>
          <w:lang w:val="lv-LV"/>
        </w:rPr>
        <w:t>ieslietu</w:t>
      </w:r>
      <w:r w:rsidRPr="00E5707A" w:rsidR="00F9757C">
        <w:rPr>
          <w:rFonts w:ascii="Times New Roman" w:hAnsi="Times New Roman"/>
          <w:sz w:val="26"/>
          <w:szCs w:val="26"/>
          <w:lang w:val="lv-LV"/>
        </w:rPr>
        <w:t xml:space="preserve"> un iekšlietu ministru neformālo sanāksmi 202</w:t>
      </w:r>
      <w:r w:rsidR="00960392">
        <w:rPr>
          <w:rFonts w:ascii="Times New Roman" w:hAnsi="Times New Roman"/>
          <w:sz w:val="26"/>
          <w:szCs w:val="26"/>
          <w:lang w:val="lv-LV"/>
        </w:rPr>
        <w:t>5</w:t>
      </w:r>
      <w:r w:rsidRPr="00E5707A" w:rsidR="00F9757C">
        <w:rPr>
          <w:rFonts w:ascii="Times New Roman" w:hAnsi="Times New Roman"/>
          <w:sz w:val="26"/>
          <w:szCs w:val="26"/>
          <w:lang w:val="lv-LV"/>
        </w:rPr>
        <w:t>.gada</w:t>
      </w:r>
      <w:r w:rsidR="00D23D09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D23D09" w:rsidR="00D23D09">
        <w:rPr>
          <w:rFonts w:ascii="Times New Roman" w:hAnsi="Times New Roman"/>
          <w:sz w:val="26"/>
          <w:szCs w:val="26"/>
          <w:lang w:val="lv-LV"/>
        </w:rPr>
        <w:t>22.-23.jūlijā</w:t>
      </w:r>
      <w:r w:rsidRPr="00E5707A" w:rsidR="00A85A58">
        <w:rPr>
          <w:rFonts w:ascii="Times New Roman" w:hAnsi="Times New Roman"/>
          <w:sz w:val="26"/>
          <w:szCs w:val="26"/>
          <w:lang w:val="lv-LV"/>
        </w:rPr>
        <w:t>.</w:t>
      </w:r>
    </w:p>
    <w:p w:rsidRPr="00045452" w:rsidR="00045452" w:rsidP="00416864" w:rsidRDefault="00045452">
      <w:pPr>
        <w:pStyle w:val="Bezatstarpm"/>
        <w:spacing w:after="240"/>
        <w:jc w:val="both"/>
        <w:rPr>
          <w:rFonts w:ascii="Times New Roman" w:hAnsi="Times New Roman"/>
          <w:sz w:val="12"/>
          <w:szCs w:val="12"/>
          <w:lang w:val="lv-LV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566"/>
        <w:gridCol w:w="3857"/>
        <w:gridCol w:w="4757"/>
      </w:tblGrid>
      <w:tr w:rsidRPr="00E5707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1.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Iesniegšanas pamatojums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DC1530" w:rsidRDefault="00920EBD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proofErr w:type="gramStart"/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20</w:t>
            </w:r>
            <w:r w:rsidRPr="00E5707A" w:rsidR="00967C3B">
              <w:rPr>
                <w:rFonts w:ascii="Times New Roman" w:hAnsi="Times New Roman"/>
                <w:sz w:val="26"/>
                <w:szCs w:val="26"/>
                <w:lang w:val="lv-LV"/>
              </w:rPr>
              <w:t>2</w:t>
            </w:r>
            <w:r w:rsidR="00960392">
              <w:rPr>
                <w:rFonts w:ascii="Times New Roman" w:hAnsi="Times New Roman"/>
                <w:sz w:val="26"/>
                <w:szCs w:val="26"/>
                <w:lang w:val="lv-LV"/>
              </w:rPr>
              <w:t>5</w:t>
            </w:r>
            <w:r w:rsidRPr="00E5707A" w:rsidR="009A32F1">
              <w:rPr>
                <w:rFonts w:ascii="Times New Roman" w:hAnsi="Times New Roman"/>
                <w:sz w:val="26"/>
                <w:szCs w:val="26"/>
                <w:lang w:val="lv-LV"/>
              </w:rPr>
              <w:t>.gada</w:t>
            </w:r>
            <w:proofErr w:type="gramEnd"/>
            <w:r w:rsidRPr="00E5707A" w:rsidR="009A32F1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Pr="00D23D09" w:rsidR="00D23D0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22.-23.jūlijā </w:t>
            </w:r>
            <w:r w:rsidR="00D23D09">
              <w:rPr>
                <w:rFonts w:ascii="Times New Roman" w:hAnsi="Times New Roman"/>
                <w:sz w:val="26"/>
                <w:szCs w:val="26"/>
                <w:lang w:val="lv-LV"/>
              </w:rPr>
              <w:t>Kopenhāgenā, Dānijā</w:t>
            </w:r>
            <w:r w:rsidRPr="00E5707A" w:rsidR="00F9757C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notiks</w:t>
            </w:r>
            <w:r w:rsidRPr="00E5707A" w:rsidR="00D264D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Eiropas Savienības t</w:t>
            </w:r>
            <w:r w:rsidRPr="00E5707A" w:rsidR="00F9757C">
              <w:rPr>
                <w:rFonts w:ascii="Times New Roman" w:hAnsi="Times New Roman"/>
                <w:sz w:val="26"/>
                <w:szCs w:val="26"/>
                <w:lang w:val="lv-LV"/>
              </w:rPr>
              <w:t>ieslietu un iekšlietu ministru neformālā sanāksme, uz kuru nepieciešams apstiprināt Latvijas nostāju par izskatāmajiem jautājumiem.</w:t>
            </w:r>
          </w:p>
        </w:tc>
      </w:tr>
      <w:tr w:rsidRPr="00E5707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2.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Valsts sekretāru sanāksmes datums un numurs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-</w:t>
            </w:r>
          </w:p>
        </w:tc>
      </w:tr>
      <w:tr w:rsidRPr="00E5707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br w:type="page"/>
              <w:t>3.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Informācija par saskaņojumiem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330549" w:rsidP="00A90432" w:rsidRDefault="00330549">
            <w:pPr>
              <w:pStyle w:val="Bezatstarpm"/>
              <w:jc w:val="both"/>
              <w:rPr>
                <w:rFonts w:ascii="Times New Roman" w:hAnsi="Times New Roman"/>
                <w:iCs/>
                <w:sz w:val="26"/>
                <w:szCs w:val="26"/>
                <w:lang w:val="lv-LV"/>
              </w:rPr>
            </w:pPr>
            <w:r w:rsidRPr="0004706C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Informatīvais ziņojums nosūtīts saskaņošanai</w:t>
            </w:r>
            <w:r w:rsidRPr="0004706C" w:rsidR="00A90432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</w:t>
            </w:r>
            <w:r w:rsidRPr="0004706C" w:rsidR="0044758C">
              <w:rPr>
                <w:rFonts w:ascii="Times New Roman" w:hAnsi="Times New Roman"/>
                <w:sz w:val="26"/>
                <w:szCs w:val="26"/>
                <w:lang w:val="lv-LV"/>
              </w:rPr>
              <w:t>Aizsardzības ministrijai, Ārlietu ministrijai, Klimata un enerģētikas ministrijai, Satiksmes ministrijai, Tieslietu ministrijai, Valsts kanceleja</w:t>
            </w:r>
            <w:r w:rsidRPr="0004706C" w:rsidR="0004706C">
              <w:rPr>
                <w:rFonts w:ascii="Times New Roman" w:hAnsi="Times New Roman"/>
                <w:sz w:val="26"/>
                <w:szCs w:val="26"/>
                <w:lang w:val="lv-LV"/>
              </w:rPr>
              <w:t>i</w:t>
            </w:r>
            <w:r w:rsidR="006719C0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, </w:t>
            </w:r>
            <w:r w:rsidRPr="006719C0" w:rsidR="006719C0">
              <w:rPr>
                <w:rFonts w:ascii="Times New Roman" w:hAnsi="Times New Roman"/>
                <w:sz w:val="26"/>
                <w:szCs w:val="26"/>
                <w:lang w:val="lv-LV"/>
              </w:rPr>
              <w:t>Ekonomikas ministrijai, Veselības ministrijai, Zemkopības ministrijai, Kultūras ministrijai, Labklājības ministrijai</w:t>
            </w:r>
            <w:r w:rsidR="006719C0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Pr="0004706C" w:rsidR="0004706C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un </w:t>
            </w:r>
            <w:r w:rsidRPr="0004706C" w:rsidR="0044758C">
              <w:rPr>
                <w:rFonts w:ascii="Times New Roman" w:hAnsi="Times New Roman"/>
                <w:sz w:val="26"/>
                <w:szCs w:val="26"/>
                <w:lang w:val="lv-LV"/>
              </w:rPr>
              <w:t>Viedās administrācijas un reģionālās attīstības ministrijai</w:t>
            </w:r>
            <w:r w:rsidRPr="0004706C" w:rsidR="00927D5C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,</w:t>
            </w:r>
            <w:r w:rsidRPr="0004706C" w:rsidR="008A2E9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kas </w:t>
            </w:r>
            <w:r w:rsidRPr="0004706C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informatīvā ziņojuma projektu </w:t>
            </w:r>
            <w:r w:rsidRPr="0004706C" w:rsidR="008A2E9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saskaņojušas </w:t>
            </w:r>
            <w:r w:rsidRPr="0004706C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bez iebildumiem</w:t>
            </w:r>
            <w:r w:rsidRPr="00E5707A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.</w:t>
            </w:r>
          </w:p>
        </w:tc>
      </w:tr>
      <w:tr w:rsidRPr="00E5707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4</w:t>
            </w:r>
            <w:r w:rsidRPr="00E5707A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Ziņas par saskaņojumu ar Eiropas Savienības institūcijām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 xml:space="preserve">- </w:t>
            </w:r>
          </w:p>
        </w:tc>
      </w:tr>
      <w:tr w:rsidRPr="00E5707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5</w:t>
            </w:r>
            <w:r w:rsidRPr="00E5707A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Politikas joma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Iekšlietu politika.</w:t>
            </w:r>
          </w:p>
        </w:tc>
      </w:tr>
      <w:tr w:rsidRPr="00E5707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2009E3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E5707A" w:rsidR="000660D3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E5707A" w:rsidR="00AE638C">
              <w:rPr>
                <w:rFonts w:ascii="Times New Roman" w:hAnsi="Times New Roman"/>
                <w:sz w:val="26"/>
                <w:szCs w:val="26"/>
                <w:lang w:val="lv-LV"/>
              </w:rPr>
              <w:t>6</w:t>
            </w:r>
            <w:r w:rsidRPr="00E5707A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Projekta autors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DC1530" w:rsidRDefault="00920EBD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Iekšlietu ministrijas Eiropas lietu un </w:t>
            </w: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starptautiskās s</w:t>
            </w:r>
            <w:r w:rsidRPr="00E5707A" w:rsidR="00DC1530">
              <w:rPr>
                <w:rFonts w:ascii="Times New Roman" w:hAnsi="Times New Roman"/>
                <w:sz w:val="26"/>
                <w:szCs w:val="26"/>
                <w:lang w:val="lv-LV"/>
              </w:rPr>
              <w:t>adarbības departamenta direktor</w:t>
            </w:r>
            <w:r w:rsidR="00DA1ADC">
              <w:rPr>
                <w:rFonts w:ascii="Times New Roman" w:hAnsi="Times New Roman"/>
                <w:sz w:val="26"/>
                <w:szCs w:val="26"/>
                <w:lang w:val="lv-LV"/>
              </w:rPr>
              <w:t>e</w:t>
            </w:r>
            <w:r w:rsidR="00D23D09">
              <w:rPr>
                <w:rFonts w:ascii="Times New Roman" w:hAnsi="Times New Roman"/>
                <w:sz w:val="26"/>
                <w:szCs w:val="26"/>
                <w:lang w:val="lv-LV"/>
              </w:rPr>
              <w:t>s pienākumu izpildītāja</w:t>
            </w: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proofErr w:type="spellStart"/>
            <w:r w:rsidR="00D23D09">
              <w:rPr>
                <w:rFonts w:ascii="Times New Roman" w:hAnsi="Times New Roman"/>
                <w:sz w:val="26"/>
                <w:szCs w:val="26"/>
                <w:lang w:val="lv-LV"/>
              </w:rPr>
              <w:t>L.Simsone</w:t>
            </w:r>
            <w:proofErr w:type="spellEnd"/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</w:tr>
      <w:tr w:rsidRPr="00E5707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7</w:t>
            </w:r>
            <w:r w:rsidRPr="00E5707A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Uzaicināmās personas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A64579" w:rsidRDefault="000660D3">
            <w:pPr>
              <w:pStyle w:val="Bezatstarpm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-</w:t>
            </w:r>
          </w:p>
        </w:tc>
      </w:tr>
      <w:tr w:rsidRPr="00E5707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8</w:t>
            </w:r>
            <w:r w:rsidRPr="00E5707A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Projekta ierobežotas pieejamības statuss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631760" w:rsidRDefault="00CE25D7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Projektam nav noteikts ierobežotas pieejamības statuss.</w:t>
            </w:r>
          </w:p>
        </w:tc>
      </w:tr>
      <w:tr w:rsidRPr="00E5707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9</w:t>
            </w:r>
            <w:r w:rsidRPr="00E5707A" w:rsidR="00416864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. 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Cita nepieciešamā informācija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-</w:t>
            </w:r>
          </w:p>
        </w:tc>
      </w:tr>
    </w:tbl>
    <w:p w:rsidRPr="00E5707A" w:rsidR="00416864" w:rsidP="00416864" w:rsidRDefault="00416864">
      <w:pPr>
        <w:pStyle w:val="Bezatstarpm"/>
        <w:jc w:val="both"/>
        <w:rPr>
          <w:rFonts w:ascii="Times New Roman" w:hAnsi="Times New Roman"/>
          <w:b/>
          <w:sz w:val="26"/>
          <w:szCs w:val="26"/>
          <w:u w:val="single"/>
          <w:lang w:val="lv-LV"/>
        </w:rPr>
      </w:pPr>
    </w:p>
    <w:p w:rsidRPr="00E5707A" w:rsidR="00A50CA3" w:rsidP="00416864" w:rsidRDefault="00A50CA3">
      <w:pPr>
        <w:pStyle w:val="Bezatstarpm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E5707A" w:rsidR="00416864" w:rsidP="00A50CA3" w:rsidRDefault="00416864">
      <w:pPr>
        <w:pStyle w:val="Bezatstarpm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E5707A">
        <w:rPr>
          <w:rFonts w:ascii="Times New Roman" w:hAnsi="Times New Roman"/>
          <w:sz w:val="26"/>
          <w:szCs w:val="26"/>
          <w:lang w:val="lv-LV"/>
        </w:rPr>
        <w:t xml:space="preserve">Pielikumā: </w:t>
      </w:r>
    </w:p>
    <w:p w:rsidRPr="00E5707A" w:rsidR="00076D90" w:rsidP="00076D90" w:rsidRDefault="00416864">
      <w:pPr>
        <w:pStyle w:val="Bezatstarpm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04706C">
        <w:rPr>
          <w:rFonts w:ascii="Times New Roman" w:hAnsi="Times New Roman"/>
          <w:sz w:val="26"/>
          <w:szCs w:val="26"/>
          <w:lang w:val="lv-LV"/>
        </w:rPr>
        <w:t xml:space="preserve">Informatīvā ziņojuma projekts uz </w:t>
      </w:r>
      <w:r w:rsidRPr="0004706C" w:rsidR="0004706C">
        <w:rPr>
          <w:rFonts w:ascii="Times New Roman" w:hAnsi="Times New Roman"/>
          <w:sz w:val="26"/>
          <w:szCs w:val="26"/>
          <w:lang w:val="lv-LV"/>
        </w:rPr>
        <w:t>6</w:t>
      </w:r>
      <w:r w:rsidRPr="0004706C" w:rsidR="006C7367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04706C">
        <w:rPr>
          <w:rFonts w:ascii="Times New Roman" w:hAnsi="Times New Roman"/>
          <w:sz w:val="26"/>
          <w:szCs w:val="26"/>
          <w:lang w:val="lv-LV"/>
        </w:rPr>
        <w:t>lpp</w:t>
      </w:r>
      <w:r w:rsidRPr="0044758C">
        <w:rPr>
          <w:rFonts w:ascii="Times New Roman" w:hAnsi="Times New Roman"/>
          <w:sz w:val="26"/>
          <w:szCs w:val="26"/>
          <w:lang w:val="lv-LV"/>
        </w:rPr>
        <w:t>.</w:t>
      </w:r>
      <w:r w:rsidRPr="004B085A">
        <w:rPr>
          <w:rFonts w:ascii="Times New Roman" w:hAnsi="Times New Roman"/>
          <w:sz w:val="26"/>
          <w:szCs w:val="26"/>
          <w:lang w:val="lv-LV"/>
        </w:rPr>
        <w:t xml:space="preserve"> (IEMzino_</w:t>
      </w:r>
      <w:r w:rsidR="00D23D09">
        <w:rPr>
          <w:rFonts w:ascii="Times New Roman" w:hAnsi="Times New Roman"/>
          <w:sz w:val="26"/>
          <w:szCs w:val="26"/>
          <w:lang w:val="lv-LV"/>
        </w:rPr>
        <w:t>1107</w:t>
      </w:r>
      <w:r w:rsidR="00960392">
        <w:rPr>
          <w:rFonts w:ascii="Times New Roman" w:hAnsi="Times New Roman"/>
          <w:sz w:val="26"/>
          <w:szCs w:val="26"/>
          <w:lang w:val="lv-LV"/>
        </w:rPr>
        <w:t>25</w:t>
      </w:r>
      <w:r w:rsidRPr="004B085A">
        <w:rPr>
          <w:rFonts w:ascii="Times New Roman" w:hAnsi="Times New Roman"/>
          <w:sz w:val="26"/>
          <w:szCs w:val="26"/>
          <w:lang w:val="lv-LV"/>
        </w:rPr>
        <w:t>);</w:t>
      </w:r>
    </w:p>
    <w:p w:rsidRPr="004B085A" w:rsidR="009B1F3E" w:rsidP="00076D90" w:rsidRDefault="009B1F3E">
      <w:pPr>
        <w:pStyle w:val="Bezatstarpm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E5707A">
        <w:rPr>
          <w:rFonts w:ascii="Times New Roman" w:hAnsi="Times New Roman"/>
          <w:sz w:val="26"/>
          <w:szCs w:val="26"/>
          <w:lang w:val="lv-LV"/>
        </w:rPr>
        <w:t xml:space="preserve">Ministru kabineta </w:t>
      </w:r>
      <w:r w:rsidR="00400D1C">
        <w:rPr>
          <w:rFonts w:ascii="Times New Roman" w:hAnsi="Times New Roman"/>
          <w:sz w:val="26"/>
          <w:szCs w:val="26"/>
          <w:lang w:val="lv-LV"/>
        </w:rPr>
        <w:t xml:space="preserve">sēdes </w:t>
      </w:r>
      <w:bookmarkStart w:id="0" w:name="_GoBack"/>
      <w:bookmarkEnd w:id="0"/>
      <w:r w:rsidRPr="00E5707A" w:rsidR="00BF6745">
        <w:rPr>
          <w:rFonts w:ascii="Times New Roman" w:hAnsi="Times New Roman"/>
          <w:sz w:val="26"/>
          <w:szCs w:val="26"/>
          <w:lang w:val="lv-LV"/>
        </w:rPr>
        <w:t>p</w:t>
      </w:r>
      <w:r w:rsidRPr="00E5707A">
        <w:rPr>
          <w:rFonts w:ascii="Times New Roman" w:hAnsi="Times New Roman"/>
          <w:sz w:val="26"/>
          <w:szCs w:val="26"/>
          <w:lang w:val="lv-LV"/>
        </w:rPr>
        <w:t xml:space="preserve">rotokollēmuma projekts </w:t>
      </w:r>
      <w:r w:rsidRPr="00E5707A" w:rsidR="001706D8">
        <w:rPr>
          <w:rFonts w:ascii="Times New Roman" w:hAnsi="Times New Roman"/>
          <w:sz w:val="26"/>
          <w:szCs w:val="26"/>
          <w:lang w:val="lv-LV"/>
        </w:rPr>
        <w:t xml:space="preserve">uz </w:t>
      </w:r>
      <w:r w:rsidRPr="00E5707A" w:rsidR="00A50CA3">
        <w:rPr>
          <w:rFonts w:ascii="Times New Roman" w:hAnsi="Times New Roman"/>
          <w:sz w:val="26"/>
          <w:szCs w:val="26"/>
          <w:lang w:val="lv-LV"/>
        </w:rPr>
        <w:t>1</w:t>
      </w:r>
      <w:r w:rsidRPr="00E5707A" w:rsidR="001706D8">
        <w:rPr>
          <w:rFonts w:ascii="Times New Roman" w:hAnsi="Times New Roman"/>
          <w:sz w:val="26"/>
          <w:szCs w:val="26"/>
          <w:lang w:val="lv-LV"/>
        </w:rPr>
        <w:t xml:space="preserve"> lpp.</w:t>
      </w:r>
      <w:r w:rsidRPr="00E5707A">
        <w:rPr>
          <w:rFonts w:ascii="Times New Roman" w:hAnsi="Times New Roman"/>
          <w:sz w:val="26"/>
          <w:szCs w:val="26"/>
          <w:lang w:val="lv-LV"/>
        </w:rPr>
        <w:t xml:space="preserve"> (IEMprot</w:t>
      </w:r>
      <w:r w:rsidRPr="004B085A">
        <w:rPr>
          <w:rFonts w:ascii="Times New Roman" w:hAnsi="Times New Roman"/>
          <w:sz w:val="26"/>
          <w:szCs w:val="26"/>
          <w:lang w:val="lv-LV"/>
        </w:rPr>
        <w:t>_</w:t>
      </w:r>
      <w:r w:rsidR="00D23D09">
        <w:rPr>
          <w:rFonts w:ascii="Times New Roman" w:hAnsi="Times New Roman"/>
          <w:sz w:val="26"/>
          <w:szCs w:val="26"/>
          <w:lang w:val="lv-LV"/>
        </w:rPr>
        <w:t>1107</w:t>
      </w:r>
      <w:r w:rsidR="00960392">
        <w:rPr>
          <w:rFonts w:ascii="Times New Roman" w:hAnsi="Times New Roman"/>
          <w:sz w:val="26"/>
          <w:szCs w:val="26"/>
          <w:lang w:val="lv-LV"/>
        </w:rPr>
        <w:t>25</w:t>
      </w:r>
      <w:r w:rsidRPr="004B085A">
        <w:rPr>
          <w:rFonts w:ascii="Times New Roman" w:hAnsi="Times New Roman"/>
          <w:sz w:val="26"/>
          <w:szCs w:val="26"/>
          <w:lang w:val="lv-LV"/>
        </w:rPr>
        <w:t>).</w:t>
      </w:r>
    </w:p>
    <w:tbl>
      <w:tblPr>
        <w:tblW w:w="9368" w:type="dxa"/>
        <w:tblLook w:firstRow="1" w:lastRow="0" w:firstColumn="1" w:lastColumn="0" w:noHBand="0" w:noVBand="1" w:val="04A0"/>
      </w:tblPr>
      <w:tblGrid>
        <w:gridCol w:w="3018"/>
        <w:gridCol w:w="2583"/>
        <w:gridCol w:w="3767"/>
      </w:tblGrid>
      <w:tr w:rsidRPr="00E5707A" w:rsidR="00983730" w:rsidTr="00983730">
        <w:tc>
          <w:tcPr>
            <w:tcW w:w="3018" w:type="dxa"/>
          </w:tcPr>
          <w:p w:rsidR="00983730" w:rsidP="00416864" w:rsidRDefault="00983730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E5707A" w:rsidR="00FD4693" w:rsidP="00416864" w:rsidRDefault="00FD4693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E5707A" w:rsidR="00983730" w:rsidP="009B1F3E" w:rsidRDefault="00983730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E5707A" w:rsidR="00983730" w:rsidP="00D264D9" w:rsidRDefault="00983730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Ministr</w:t>
            </w:r>
            <w:r w:rsidRPr="00E5707A" w:rsidR="00D264D9">
              <w:rPr>
                <w:rFonts w:ascii="Times New Roman" w:hAnsi="Times New Roman"/>
                <w:sz w:val="26"/>
                <w:szCs w:val="26"/>
                <w:lang w:val="lv-LV"/>
              </w:rPr>
              <w:t>s</w:t>
            </w:r>
          </w:p>
        </w:tc>
        <w:tc>
          <w:tcPr>
            <w:tcW w:w="2583" w:type="dxa"/>
          </w:tcPr>
          <w:p w:rsidRPr="00E5707A" w:rsidR="00983730" w:rsidP="00416864" w:rsidRDefault="00983730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3767" w:type="dxa"/>
          </w:tcPr>
          <w:p w:rsidR="00983730" w:rsidP="00416864" w:rsidRDefault="00983730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E5707A" w:rsidR="00FD4693" w:rsidP="00416864" w:rsidRDefault="00FD4693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E5707A" w:rsidR="00983730" w:rsidP="009B1F3E" w:rsidRDefault="00983730">
            <w:pPr>
              <w:pStyle w:val="Bezatstarpm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E5707A" w:rsidR="00983730" w:rsidP="00F77B8B" w:rsidRDefault="00DA1ADC">
            <w:pPr>
              <w:pStyle w:val="Bezatstarpm"/>
              <w:jc w:val="right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Rihards Kozlovskis</w:t>
            </w:r>
          </w:p>
        </w:tc>
      </w:tr>
      <w:tr w:rsidRPr="00E5707A" w:rsidR="00983730" w:rsidTr="00983730">
        <w:tc>
          <w:tcPr>
            <w:tcW w:w="3018" w:type="dxa"/>
          </w:tcPr>
          <w:p w:rsidRPr="00E5707A" w:rsidR="00983730" w:rsidP="00416864" w:rsidRDefault="00983730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583" w:type="dxa"/>
          </w:tcPr>
          <w:p w:rsidRPr="00E5707A" w:rsidR="00983730" w:rsidP="00416864" w:rsidRDefault="00983730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3767" w:type="dxa"/>
          </w:tcPr>
          <w:p w:rsidRPr="00E5707A" w:rsidR="00983730" w:rsidP="00416864" w:rsidRDefault="00983730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="00FD4693" w:rsidP="006D32AD" w:rsidRDefault="00FD4693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="00FD4693" w:rsidP="006D32AD" w:rsidRDefault="00FD4693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E5707A" w:rsidR="00FD4693" w:rsidP="006D32AD" w:rsidRDefault="00FD4693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E5707A" w:rsidR="00985EA1" w:rsidP="00E82B53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E5707A" w:rsidR="00E82B53" w:rsidP="00E82B53" w:rsidRDefault="00E82B5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5707A">
        <w:rPr>
          <w:rFonts w:ascii="Times New Roman" w:hAnsi="Times New Roman"/>
          <w:sz w:val="26"/>
          <w:szCs w:val="26"/>
        </w:rPr>
        <w:t>DOKUMENTS IR PARAKSTĪTS AR DROŠU ELEKTRONISKO PARAKSTU</w:t>
      </w:r>
    </w:p>
    <w:p w:rsidRPr="00E5707A" w:rsidR="00E82B53" w:rsidP="00E82B53" w:rsidRDefault="00E82B5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5707A">
        <w:rPr>
          <w:rFonts w:ascii="Times New Roman" w:hAnsi="Times New Roman"/>
          <w:sz w:val="26"/>
          <w:szCs w:val="26"/>
        </w:rPr>
        <w:t>UN SATUR LAIKA ZĪMOGU</w:t>
      </w:r>
    </w:p>
    <w:p w:rsidRPr="00E5707A" w:rsidR="00985EA1" w:rsidP="00E82B53" w:rsidRDefault="00985EA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Pr="00E5707A" w:rsidR="005845E2" w:rsidP="00E82B53" w:rsidRDefault="005845E2">
      <w:pPr>
        <w:spacing w:after="0" w:line="240" w:lineRule="auto"/>
        <w:jc w:val="center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E5707A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E5707A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E5707A"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begin"/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instrText xml:space="preserve"> DATE  \@ "dd.MM.yyyy. HH:mm"  \* MERGEFORMAT </w:instrTex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separate"/>
      </w:r>
      <w:r w:rsidR="00400D1C">
        <w:rPr>
          <w:rFonts w:ascii="Times New Roman" w:hAnsi="Times New Roman" w:eastAsia="Times New Roman"/>
          <w:noProof/>
          <w:sz w:val="20"/>
          <w:szCs w:val="20"/>
          <w:lang w:val="lv-LV" w:eastAsia="fr-BE"/>
        </w:rPr>
        <w:t>10.07.2025. 17:01</w: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end"/>
      </w:r>
    </w:p>
    <w:p w:rsidRPr="00343785" w:rsidR="00920EBD" w:rsidP="00343785" w:rsidRDefault="00920EBD">
      <w:pPr>
        <w:pStyle w:val="Bezatstarpm"/>
        <w:rPr>
          <w:rFonts w:ascii="Times New Roman" w:hAnsi="Times New Roman"/>
          <w:sz w:val="20"/>
          <w:szCs w:val="20"/>
          <w:lang w:val="lv-LV"/>
        </w:rPr>
      </w:pPr>
      <w:r w:rsidRPr="00FB4F29">
        <w:rPr>
          <w:rFonts w:ascii="Times New Roman" w:hAnsi="Times New Roman"/>
          <w:sz w:val="20"/>
          <w:szCs w:val="20"/>
          <w:lang w:val="lv-LV"/>
        </w:rPr>
        <w:t xml:space="preserve">Eiropas </w:t>
      </w:r>
      <w:r w:rsidRPr="00343785">
        <w:rPr>
          <w:rFonts w:ascii="Times New Roman" w:hAnsi="Times New Roman"/>
          <w:sz w:val="20"/>
          <w:szCs w:val="20"/>
          <w:lang w:val="lv-LV"/>
        </w:rPr>
        <w:t>lietu un starptautiskās sadarbības departament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t>a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br/>
        <w:t xml:space="preserve">Eiropas lietu nodaļas </w:t>
      </w:r>
      <w:r w:rsidRPr="00343785" w:rsidR="00343785">
        <w:rPr>
          <w:rFonts w:ascii="Times New Roman" w:hAnsi="Times New Roman"/>
          <w:sz w:val="20"/>
          <w:szCs w:val="20"/>
          <w:lang w:val="lv-LV"/>
        </w:rPr>
        <w:t>vecākā referente</w:t>
      </w:r>
    </w:p>
    <w:p w:rsidRPr="00343785" w:rsidR="00343785" w:rsidP="00343785" w:rsidRDefault="0034378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3785">
        <w:rPr>
          <w:rFonts w:ascii="Times New Roman" w:hAnsi="Times New Roman"/>
          <w:sz w:val="20"/>
          <w:szCs w:val="20"/>
        </w:rPr>
        <w:t>E. Priedniece, 67219254</w:t>
      </w:r>
    </w:p>
    <w:p w:rsidRPr="00343785" w:rsidR="00D60D96" w:rsidP="00343785" w:rsidRDefault="00400D1C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hyperlink w:history="true" r:id="rId7">
        <w:r w:rsidRPr="00343785" w:rsidR="00343785">
          <w:rPr>
            <w:rStyle w:val="Hipersaite"/>
            <w:rFonts w:ascii="Times New Roman" w:hAnsi="Times New Roman"/>
            <w:sz w:val="20"/>
            <w:szCs w:val="20"/>
          </w:rPr>
          <w:t>elina.priedniece@iem.gov.lv</w:t>
        </w:r>
      </w:hyperlink>
    </w:p>
    <w:sectPr w:rsidRPr="00343785" w:rsidR="00D60D96" w:rsidSect="0088699D">
      <w:headerReference r:id="rId8" w:type="default"/>
      <w:headerReference r:id="rId9" w:type="first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1634" w:rsidRDefault="00811634">
      <w:pPr>
        <w:spacing w:after="0" w:line="240" w:lineRule="auto"/>
      </w:pPr>
      <w:r>
        <w:separator/>
      </w:r>
    </w:p>
  </w:endnote>
  <w:endnote w:type="continuationSeparator" w:id="0">
    <w:p w:rsidR="00811634" w:rsidRDefault="00811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1634" w:rsidRDefault="00811634">
      <w:pPr>
        <w:spacing w:after="0" w:line="240" w:lineRule="auto"/>
      </w:pPr>
      <w:r>
        <w:separator/>
      </w:r>
    </w:p>
  </w:footnote>
  <w:footnote w:type="continuationSeparator" w:id="0">
    <w:p w:rsidR="00811634" w:rsidRDefault="00811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65114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42B0F" w:rsidRDefault="00542B0F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15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B0F" w:rsidRDefault="00542B0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Pr="00815277" w:rsidRDefault="00D31E66" w:rsidP="0088699D">
    <w:pPr>
      <w:pStyle w:val="Galvene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99D" w:rsidRDefault="0088699D" w:rsidP="0088699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Čiekurkalna </w:t>
                          </w:r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1. līnija 1, k-2, Rīga, LV-1026; tālr. 67219263; fakss 67829686;</w:t>
                          </w: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DB76A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kanceleja@iem.gov.lv;</w:t>
                          </w: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www.iem.gov.lv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7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88699D" w:rsidRDefault="0088699D" w:rsidP="0088699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Čiekurkalna</w:t>
                    </w:r>
                    <w:proofErr w:type="spellEnd"/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1. </w:t>
                    </w:r>
                    <w:proofErr w:type="spellStart"/>
                    <w:proofErr w:type="gram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līnija</w:t>
                    </w:r>
                    <w:proofErr w:type="spellEnd"/>
                    <w:proofErr w:type="gram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1, k-2,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LV-1026;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67219263;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67829686;</w:t>
                    </w:r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DB76A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kanceleja@iem.gov.lv;</w:t>
                    </w:r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www.iem.gov.lv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364208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88699D" w:rsidRDefault="0088699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A9E402C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80B13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B19B5"/>
    <w:multiLevelType w:val="hybridMultilevel"/>
    <w:tmpl w:val="A036BA30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436"/>
    <w:rsid w:val="00006384"/>
    <w:rsid w:val="000144DA"/>
    <w:rsid w:val="000169CE"/>
    <w:rsid w:val="000204A0"/>
    <w:rsid w:val="00030349"/>
    <w:rsid w:val="00045452"/>
    <w:rsid w:val="0004706C"/>
    <w:rsid w:val="000660D3"/>
    <w:rsid w:val="00076D90"/>
    <w:rsid w:val="000933F8"/>
    <w:rsid w:val="000C4DD2"/>
    <w:rsid w:val="000D1749"/>
    <w:rsid w:val="000E34EB"/>
    <w:rsid w:val="000E42A6"/>
    <w:rsid w:val="0011550C"/>
    <w:rsid w:val="00124173"/>
    <w:rsid w:val="001243E2"/>
    <w:rsid w:val="001275AE"/>
    <w:rsid w:val="00141977"/>
    <w:rsid w:val="00157255"/>
    <w:rsid w:val="001706D8"/>
    <w:rsid w:val="001A3398"/>
    <w:rsid w:val="001E46EE"/>
    <w:rsid w:val="001F0BB2"/>
    <w:rsid w:val="002009E3"/>
    <w:rsid w:val="002350AE"/>
    <w:rsid w:val="00241E95"/>
    <w:rsid w:val="00266F84"/>
    <w:rsid w:val="00275B9E"/>
    <w:rsid w:val="00296F8C"/>
    <w:rsid w:val="002A616E"/>
    <w:rsid w:val="002B3077"/>
    <w:rsid w:val="002E1474"/>
    <w:rsid w:val="002E345B"/>
    <w:rsid w:val="002E3461"/>
    <w:rsid w:val="002F349B"/>
    <w:rsid w:val="003031A0"/>
    <w:rsid w:val="0031652A"/>
    <w:rsid w:val="00324B96"/>
    <w:rsid w:val="00330549"/>
    <w:rsid w:val="00332C67"/>
    <w:rsid w:val="00335032"/>
    <w:rsid w:val="00343785"/>
    <w:rsid w:val="00362986"/>
    <w:rsid w:val="00373D36"/>
    <w:rsid w:val="00375B03"/>
    <w:rsid w:val="003C380C"/>
    <w:rsid w:val="003D45B6"/>
    <w:rsid w:val="003E1DB2"/>
    <w:rsid w:val="003F4DDE"/>
    <w:rsid w:val="003F5191"/>
    <w:rsid w:val="003F519E"/>
    <w:rsid w:val="00400D1C"/>
    <w:rsid w:val="00406882"/>
    <w:rsid w:val="00407183"/>
    <w:rsid w:val="0041551F"/>
    <w:rsid w:val="0041631D"/>
    <w:rsid w:val="00416864"/>
    <w:rsid w:val="004202F4"/>
    <w:rsid w:val="00437E8F"/>
    <w:rsid w:val="0044758C"/>
    <w:rsid w:val="0047282D"/>
    <w:rsid w:val="004748DE"/>
    <w:rsid w:val="004811B9"/>
    <w:rsid w:val="00493308"/>
    <w:rsid w:val="004958B1"/>
    <w:rsid w:val="004B085A"/>
    <w:rsid w:val="004C102F"/>
    <w:rsid w:val="004C5B26"/>
    <w:rsid w:val="004C6BA9"/>
    <w:rsid w:val="004D35F0"/>
    <w:rsid w:val="004E4837"/>
    <w:rsid w:val="004E7530"/>
    <w:rsid w:val="0050578B"/>
    <w:rsid w:val="005237C3"/>
    <w:rsid w:val="00531897"/>
    <w:rsid w:val="00535564"/>
    <w:rsid w:val="00536CC8"/>
    <w:rsid w:val="00542B0F"/>
    <w:rsid w:val="0057586D"/>
    <w:rsid w:val="005837CE"/>
    <w:rsid w:val="005845E2"/>
    <w:rsid w:val="005A1BCB"/>
    <w:rsid w:val="005B26C1"/>
    <w:rsid w:val="005B7A3A"/>
    <w:rsid w:val="005F2B53"/>
    <w:rsid w:val="006144E8"/>
    <w:rsid w:val="00631760"/>
    <w:rsid w:val="00651355"/>
    <w:rsid w:val="00652D8A"/>
    <w:rsid w:val="00660DEE"/>
    <w:rsid w:val="00663C3A"/>
    <w:rsid w:val="006719C0"/>
    <w:rsid w:val="00673E9E"/>
    <w:rsid w:val="00684821"/>
    <w:rsid w:val="00687D88"/>
    <w:rsid w:val="006953BF"/>
    <w:rsid w:val="006A55EA"/>
    <w:rsid w:val="006B7DD1"/>
    <w:rsid w:val="006C081B"/>
    <w:rsid w:val="006C1639"/>
    <w:rsid w:val="006C36E7"/>
    <w:rsid w:val="006C7367"/>
    <w:rsid w:val="006D32AD"/>
    <w:rsid w:val="006D7CB6"/>
    <w:rsid w:val="006E69C9"/>
    <w:rsid w:val="006F2E43"/>
    <w:rsid w:val="007015EA"/>
    <w:rsid w:val="00712FD7"/>
    <w:rsid w:val="0072248E"/>
    <w:rsid w:val="007230D8"/>
    <w:rsid w:val="007577CA"/>
    <w:rsid w:val="00764E07"/>
    <w:rsid w:val="00765127"/>
    <w:rsid w:val="007704BD"/>
    <w:rsid w:val="007A6C4B"/>
    <w:rsid w:val="007B3BA5"/>
    <w:rsid w:val="007B48EC"/>
    <w:rsid w:val="007C2A00"/>
    <w:rsid w:val="007D08B1"/>
    <w:rsid w:val="007E4D1F"/>
    <w:rsid w:val="0080215F"/>
    <w:rsid w:val="00811634"/>
    <w:rsid w:val="00812001"/>
    <w:rsid w:val="00815277"/>
    <w:rsid w:val="0087288A"/>
    <w:rsid w:val="00873B27"/>
    <w:rsid w:val="00876177"/>
    <w:rsid w:val="00876C21"/>
    <w:rsid w:val="0088699D"/>
    <w:rsid w:val="008A16E8"/>
    <w:rsid w:val="008A28F6"/>
    <w:rsid w:val="008A2E93"/>
    <w:rsid w:val="008E1A90"/>
    <w:rsid w:val="00920EBD"/>
    <w:rsid w:val="00927D5C"/>
    <w:rsid w:val="0095403B"/>
    <w:rsid w:val="00954D5A"/>
    <w:rsid w:val="00960392"/>
    <w:rsid w:val="00967C3B"/>
    <w:rsid w:val="00983730"/>
    <w:rsid w:val="00985EA1"/>
    <w:rsid w:val="009962BF"/>
    <w:rsid w:val="009A32F1"/>
    <w:rsid w:val="009A5EC2"/>
    <w:rsid w:val="009B1F3E"/>
    <w:rsid w:val="009D3B03"/>
    <w:rsid w:val="00A0500A"/>
    <w:rsid w:val="00A27A9F"/>
    <w:rsid w:val="00A50CA3"/>
    <w:rsid w:val="00A5350D"/>
    <w:rsid w:val="00A64579"/>
    <w:rsid w:val="00A7047F"/>
    <w:rsid w:val="00A82E74"/>
    <w:rsid w:val="00A85A58"/>
    <w:rsid w:val="00A90432"/>
    <w:rsid w:val="00A959E7"/>
    <w:rsid w:val="00AA62C9"/>
    <w:rsid w:val="00AB0F1F"/>
    <w:rsid w:val="00AD0E91"/>
    <w:rsid w:val="00AD474F"/>
    <w:rsid w:val="00AE638C"/>
    <w:rsid w:val="00AF57DE"/>
    <w:rsid w:val="00B0610B"/>
    <w:rsid w:val="00B622A2"/>
    <w:rsid w:val="00B62A78"/>
    <w:rsid w:val="00B73E9E"/>
    <w:rsid w:val="00B932E3"/>
    <w:rsid w:val="00BD0026"/>
    <w:rsid w:val="00BD7FDB"/>
    <w:rsid w:val="00BE5031"/>
    <w:rsid w:val="00BE678E"/>
    <w:rsid w:val="00BF6745"/>
    <w:rsid w:val="00C3355D"/>
    <w:rsid w:val="00C3394B"/>
    <w:rsid w:val="00C42203"/>
    <w:rsid w:val="00C42288"/>
    <w:rsid w:val="00C47F57"/>
    <w:rsid w:val="00C51B33"/>
    <w:rsid w:val="00C52DFC"/>
    <w:rsid w:val="00C6694D"/>
    <w:rsid w:val="00C80A36"/>
    <w:rsid w:val="00C95BBC"/>
    <w:rsid w:val="00CA0774"/>
    <w:rsid w:val="00CA1DCD"/>
    <w:rsid w:val="00CA23BD"/>
    <w:rsid w:val="00CA65B8"/>
    <w:rsid w:val="00CD19B3"/>
    <w:rsid w:val="00CD41DD"/>
    <w:rsid w:val="00CD4AF4"/>
    <w:rsid w:val="00CE25D7"/>
    <w:rsid w:val="00CE6AEC"/>
    <w:rsid w:val="00D043AB"/>
    <w:rsid w:val="00D16ECB"/>
    <w:rsid w:val="00D21FA6"/>
    <w:rsid w:val="00D23D09"/>
    <w:rsid w:val="00D264D9"/>
    <w:rsid w:val="00D31E66"/>
    <w:rsid w:val="00D55B4B"/>
    <w:rsid w:val="00D60D96"/>
    <w:rsid w:val="00D71504"/>
    <w:rsid w:val="00D83D97"/>
    <w:rsid w:val="00DA1ADC"/>
    <w:rsid w:val="00DA30A8"/>
    <w:rsid w:val="00DA495C"/>
    <w:rsid w:val="00DA6436"/>
    <w:rsid w:val="00DB76AE"/>
    <w:rsid w:val="00DC1530"/>
    <w:rsid w:val="00DC2F13"/>
    <w:rsid w:val="00DE47DA"/>
    <w:rsid w:val="00E11ED4"/>
    <w:rsid w:val="00E12B28"/>
    <w:rsid w:val="00E1541F"/>
    <w:rsid w:val="00E365CE"/>
    <w:rsid w:val="00E436D8"/>
    <w:rsid w:val="00E43769"/>
    <w:rsid w:val="00E5707A"/>
    <w:rsid w:val="00E635ED"/>
    <w:rsid w:val="00E6364C"/>
    <w:rsid w:val="00E64EE3"/>
    <w:rsid w:val="00E673C8"/>
    <w:rsid w:val="00E81B8B"/>
    <w:rsid w:val="00E82B53"/>
    <w:rsid w:val="00E83A41"/>
    <w:rsid w:val="00E86986"/>
    <w:rsid w:val="00EB780A"/>
    <w:rsid w:val="00ED0BDB"/>
    <w:rsid w:val="00EE1DAE"/>
    <w:rsid w:val="00EF3368"/>
    <w:rsid w:val="00F10467"/>
    <w:rsid w:val="00F11A12"/>
    <w:rsid w:val="00F3479E"/>
    <w:rsid w:val="00F60586"/>
    <w:rsid w:val="00F65FD4"/>
    <w:rsid w:val="00F71569"/>
    <w:rsid w:val="00F77B8B"/>
    <w:rsid w:val="00F84C29"/>
    <w:rsid w:val="00F9757C"/>
    <w:rsid w:val="00FA6001"/>
    <w:rsid w:val="00FB2E9A"/>
    <w:rsid w:val="00FC1CE8"/>
    <w:rsid w:val="00FC4D81"/>
    <w:rsid w:val="00FD39A6"/>
    <w:rsid w:val="00FD469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6A2F563"/>
  <w15:chartTrackingRefBased/>
  <w15:docId w15:val="{F1163F1F-C87B-4A20-B168-7E03DB31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styleId="Saturs1">
    <w:name w:val="toc 1"/>
    <w:basedOn w:val="Parasts"/>
    <w:next w:val="Parasts"/>
    <w:autoRedefine/>
    <w:uiPriority w:val="39"/>
    <w:semiHidden/>
    <w:unhideWhenUsed/>
    <w:rsid w:val="006D32AD"/>
    <w:pPr>
      <w:spacing w:after="100"/>
    </w:pPr>
  </w:style>
  <w:style w:type="character" w:customStyle="1" w:styleId="apple-style-span">
    <w:name w:val="apple-style-span"/>
    <w:basedOn w:val="Noklusjumarindkopasfonts"/>
    <w:rsid w:val="00076D90"/>
  </w:style>
  <w:style w:type="paragraph" w:customStyle="1" w:styleId="PointManual">
    <w:name w:val="Point Manual"/>
    <w:basedOn w:val="Parasts"/>
    <w:link w:val="PointManualChar"/>
    <w:rsid w:val="00076D90"/>
    <w:pPr>
      <w:widowControl/>
      <w:spacing w:after="0" w:line="240" w:lineRule="auto"/>
      <w:ind w:left="567" w:hanging="567"/>
    </w:pPr>
    <w:rPr>
      <w:rFonts w:ascii="Times New Roman" w:eastAsiaTheme="minorHAnsi" w:hAnsi="Times New Roman"/>
      <w:sz w:val="24"/>
      <w:lang w:val="en-GB"/>
    </w:rPr>
  </w:style>
  <w:style w:type="character" w:customStyle="1" w:styleId="PointManualChar">
    <w:name w:val="Point Manual Char"/>
    <w:link w:val="PointManual"/>
    <w:locked/>
    <w:rsid w:val="00076D90"/>
    <w:rPr>
      <w:rFonts w:ascii="Times New Roman" w:eastAsiaTheme="minorHAnsi" w:hAnsi="Times New Roman"/>
      <w:sz w:val="24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settings.xml" Type="http://schemas.openxmlformats.org/officeDocument/2006/relationships/settings" Id="rId3"/>
   <Relationship TargetMode="External" Target="mailto:elina.priedniece@iem.gov.lv" Type="http://schemas.openxmlformats.org/officeDocument/2006/relationships/hyperlink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theme/theme1.xml" Type="http://schemas.openxmlformats.org/officeDocument/2006/relationships/theme" Id="rId11"/>
   <Relationship Target="footnotes.xml" Type="http://schemas.openxmlformats.org/officeDocument/2006/relationships/footnotes" Id="rId5"/>
   <Relationship Target="fontTable.xml" Type="http://schemas.openxmlformats.org/officeDocument/2006/relationships/fontTable" Id="rId10"/>
   <Relationship Target="webSettings.xml" Type="http://schemas.openxmlformats.org/officeDocument/2006/relationships/webSettings" Id="rId4"/>
   <Relationship Target="header2.xml" Type="http://schemas.openxmlformats.org/officeDocument/2006/relationships/header" Id="rId9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_rels/settings.xml.rels><?xml version="1.0" encoding="UTF-8"?>
<Relationships xmlns="http://schemas.openxmlformats.org/package/2006/relationships">
   <Relationship TargetMode="External" Target="file:///C:\Users\igors.silantjevs\Documents\2015\IEMvest_050115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IEMvest_050115</Template>
  <TotalTime>43</TotalTime>
  <Pages>2</Pages>
  <Words>1424</Words>
  <Characters>813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Silantjevs</dc:creator>
  <cp:keywords/>
  <cp:lastModifiedBy>Elīna Priedniece</cp:lastModifiedBy>
  <cp:revision>20</cp:revision>
  <cp:lastPrinted>2020-11-06T10:18:00Z</cp:lastPrinted>
  <dcterms:created xsi:type="dcterms:W3CDTF">2023-06-28T10:54:00Z</dcterms:created>
  <dcterms:modified xsi:type="dcterms:W3CDTF">2025-07-10T14:02:00Z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5" name="DISCesvisMeetingDate">
    <vt:lpwstr>2025-07-22</vt:lpwstr>
  </property>
  <property fmtid="{D5CDD505-2E9C-101B-9397-08002B2CF9AE}" pid="26" name="DISCesvisAdditionalMakers">
    <vt:lpwstr>vecākā referente Elīna Priedniece</vt:lpwstr>
  </property>
  <property fmtid="{D5CDD505-2E9C-101B-9397-08002B2CF9AE}" pid="27" name="DIScgiUrl">
    <vt:lpwstr>https://lim.esvis.gov.lv/cs/idcplg</vt:lpwstr>
  </property>
  <property fmtid="{D5CDD505-2E9C-101B-9397-08002B2CF9AE}" pid="28" name="DISdDocName">
    <vt:lpwstr>L560333</vt:lpwstr>
  </property>
  <property fmtid="{D5CDD505-2E9C-101B-9397-08002B2CF9AE}" pid="29" name="DISCesvisSigner">
    <vt:lpwstr>ministrs Rihards Kozlovskis</vt:lpwstr>
  </property>
  <property fmtid="{D5CDD505-2E9C-101B-9397-08002B2CF9AE}" pid="30" name="DISCesvisSafetyLevel">
    <vt:lpwstr>Vispārpieejams</vt:lpwstr>
  </property>
  <property fmtid="{D5CDD505-2E9C-101B-9397-08002B2CF9AE}" pid="31" name="DISTaskPaneUrl">
    <vt:lpwstr>https://lim.esvis.gov.lv/cs/idcplg?ClientControlled=DocMan&amp;coreContentOnly=1&amp;WebdavRequest=1&amp;IdcService=DOC_INFO&amp;dID=644817</vt:lpwstr>
  </property>
  <property fmtid="{D5CDD505-2E9C-101B-9397-08002B2CF9AE}" pid="32" name="DISCesvisTitle">
    <vt:lpwstr>Pavadvēstule par informatīvā ziņojuma projektu par Eiropas Savienības tieslietu un iekšlietu ministru neformālo sanāksmi 2025.gada 22.-23.jūlijā</vt:lpwstr>
  </property>
  <property fmtid="{D5CDD505-2E9C-101B-9397-08002B2CF9AE}" pid="33" name="DISCesvisMinistryOfMinister">
    <vt:lpwstr>wwTemplateNP_MinistryOfMinister(Iekšlietu,)</vt:lpwstr>
  </property>
  <property fmtid="{D5CDD505-2E9C-101B-9397-08002B2CF9AE}" pid="34" name="DISCesvisAuthor">
    <vt:lpwstr>Iekšlietu ministrija</vt:lpwstr>
  </property>
  <property fmtid="{D5CDD505-2E9C-101B-9397-08002B2CF9AE}" pid="35" name="DISCesvisMainMaker">
    <vt:lpwstr>vecākā referente Elīna Priedniece</vt:lpwstr>
  </property>
  <property fmtid="{D5CDD505-2E9C-101B-9397-08002B2CF9AE}" pid="36" name="DISidcName">
    <vt:lpwstr>1020404016200</vt:lpwstr>
  </property>
  <property fmtid="{D5CDD505-2E9C-101B-9397-08002B2CF9AE}" pid="37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38" name="DISCesvisAdditionalMakersMail">
    <vt:lpwstr>elina.priedniece@iem.gov.lv</vt:lpwstr>
  </property>
  <property fmtid="{D5CDD505-2E9C-101B-9397-08002B2CF9AE}" pid="39" name="DISdUser">
    <vt:lpwstr>weblogic</vt:lpwstr>
  </property>
  <property fmtid="{D5CDD505-2E9C-101B-9397-08002B2CF9AE}" pid="40" name="DISdID">
    <vt:lpwstr>644817</vt:lpwstr>
  </property>
  <property fmtid="{D5CDD505-2E9C-101B-9397-08002B2CF9AE}" pid="41" name="DISCesvisAdditionalMakersPhone">
    <vt:lpwstr>67219254/29453679</vt:lpwstr>
  </property>
  <property fmtid="{D5CDD505-2E9C-101B-9397-08002B2CF9AE}" pid="42" name="DISCesvisMainMakerOrgUnitTitle">
    <vt:lpwstr>ELSSD Eiropas lietu nodaļa</vt:lpwstr>
  </property>
  <property fmtid="{D5CDD505-2E9C-101B-9397-08002B2CF9AE}" pid="43" name="DISCesvisDocRegDate">
    <vt:lpwstr>2025-07-15</vt:lpwstr>
  </property>
  <property fmtid="{D5CDD505-2E9C-101B-9397-08002B2CF9AE}" pid="44" name="DISCesvisRegDate">
    <vt:lpwstr>2025-07-15</vt:lpwstr>
  </property>
  <property fmtid="{D5CDD505-2E9C-101B-9397-08002B2CF9AE}" pid="45" name="DISCesvisDocRegNr">
    <vt:lpwstr>PV-37</vt:lpwstr>
  </property>
</Properties>
</file>