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038A0" w14:textId="77777777" w:rsidR="0060629E" w:rsidRPr="00D9469D" w:rsidRDefault="0060629E">
      <w:pPr>
        <w:rPr>
          <w:rStyle w:val="title1"/>
          <w:i/>
          <w:strike w:val="0"/>
          <w:sz w:val="24"/>
          <w:lang w:val="lv-LV"/>
        </w:rPr>
      </w:pPr>
    </w:p>
    <w:p w14:paraId="4F594178" w14:textId="77777777" w:rsidR="0060629E" w:rsidRPr="00D9469D" w:rsidRDefault="0060629E">
      <w:pPr>
        <w:pStyle w:val="Pamatteksts"/>
        <w:rPr>
          <w:sz w:val="28"/>
        </w:rPr>
      </w:pPr>
      <w:r w:rsidRPr="00D9469D">
        <w:rPr>
          <w:b/>
          <w:sz w:val="28"/>
        </w:rPr>
        <w:t xml:space="preserve">1999. gada Otrais protokols </w:t>
      </w:r>
      <w:r w:rsidRPr="00D9469D">
        <w:rPr>
          <w:b/>
          <w:sz w:val="28"/>
        </w:rPr>
        <w:br/>
        <w:t>1954. gada Hāgas konvencijai par kultūras vērtību aizsardzību bruņota konflikta gadījumā</w:t>
      </w:r>
    </w:p>
    <w:p w14:paraId="2E316F70" w14:textId="77777777" w:rsidR="0060629E" w:rsidRPr="00D9469D" w:rsidRDefault="0060629E">
      <w:pPr>
        <w:rPr>
          <w:sz w:val="24"/>
          <w:lang w:val="lv-LV"/>
        </w:rPr>
      </w:pPr>
    </w:p>
    <w:p w14:paraId="398CE32B" w14:textId="77777777" w:rsidR="0060629E" w:rsidRPr="00D9469D" w:rsidRDefault="0060629E">
      <w:pPr>
        <w:rPr>
          <w:sz w:val="24"/>
          <w:lang w:val="lv-LV"/>
        </w:rPr>
      </w:pPr>
    </w:p>
    <w:p w14:paraId="6CF3CD66" w14:textId="77777777" w:rsidR="0060629E" w:rsidRPr="00D9469D" w:rsidRDefault="0060629E">
      <w:pPr>
        <w:rPr>
          <w:sz w:val="24"/>
          <w:lang w:val="lv-LV"/>
        </w:rPr>
      </w:pPr>
      <w:r w:rsidRPr="00D9469D">
        <w:rPr>
          <w:sz w:val="24"/>
          <w:lang w:val="lv-LV"/>
        </w:rPr>
        <w:t>Hāgā, 1999. gada 26. martā</w:t>
      </w:r>
    </w:p>
    <w:p w14:paraId="601BA7A8" w14:textId="77777777" w:rsidR="0060629E" w:rsidRPr="00D9469D" w:rsidRDefault="0060629E">
      <w:pPr>
        <w:rPr>
          <w:sz w:val="24"/>
          <w:lang w:val="lv-LV"/>
        </w:rPr>
      </w:pPr>
      <w:r w:rsidRPr="00D9469D">
        <w:rPr>
          <w:sz w:val="24"/>
          <w:lang w:val="lv-LV"/>
        </w:rPr>
        <w:t>Konven</w:t>
      </w:r>
      <w:bookmarkStart w:id="0" w:name="_Hlt136406243"/>
      <w:r w:rsidRPr="00D9469D">
        <w:rPr>
          <w:sz w:val="24"/>
          <w:lang w:val="lv-LV"/>
        </w:rPr>
        <w:t>c</w:t>
      </w:r>
      <w:bookmarkEnd w:id="0"/>
      <w:r w:rsidRPr="00D9469D">
        <w:rPr>
          <w:sz w:val="24"/>
          <w:lang w:val="lv-LV"/>
        </w:rPr>
        <w:t>ija</w:t>
      </w:r>
      <w:r w:rsidRPr="00D9469D">
        <w:rPr>
          <w:rStyle w:val="shortdesc1"/>
          <w:strike w:val="0"/>
          <w:sz w:val="24"/>
          <w:lang w:val="lv-LV"/>
        </w:rPr>
        <w:t>, Hāga, 1954. gada 14. maijs</w:t>
      </w:r>
    </w:p>
    <w:p w14:paraId="1FFBBD90" w14:textId="77777777" w:rsidR="0060629E" w:rsidRPr="00D9469D" w:rsidRDefault="0060629E">
      <w:pPr>
        <w:rPr>
          <w:sz w:val="24"/>
          <w:lang w:val="lv-LV"/>
        </w:rPr>
      </w:pPr>
      <w:r w:rsidRPr="00D9469D">
        <w:rPr>
          <w:sz w:val="24"/>
          <w:lang w:val="lv-LV"/>
        </w:rPr>
        <w:t>Pirmais proto</w:t>
      </w:r>
      <w:bookmarkStart w:id="1" w:name="_Hlt136406208"/>
      <w:r w:rsidRPr="00D9469D">
        <w:rPr>
          <w:sz w:val="24"/>
          <w:lang w:val="lv-LV"/>
        </w:rPr>
        <w:t>k</w:t>
      </w:r>
      <w:bookmarkEnd w:id="1"/>
      <w:r w:rsidRPr="00D9469D">
        <w:rPr>
          <w:sz w:val="24"/>
          <w:lang w:val="lv-LV"/>
        </w:rPr>
        <w:t>ols</w:t>
      </w:r>
      <w:r w:rsidRPr="00D9469D">
        <w:rPr>
          <w:rStyle w:val="shortdesc1"/>
          <w:strike w:val="0"/>
          <w:sz w:val="24"/>
          <w:lang w:val="lv-LV"/>
        </w:rPr>
        <w:t>, Hāga, 1999. gada 14. marts</w:t>
      </w:r>
    </w:p>
    <w:p w14:paraId="17A3F583" w14:textId="77777777" w:rsidR="0060629E" w:rsidRPr="00D9469D" w:rsidRDefault="0060629E">
      <w:pPr>
        <w:rPr>
          <w:sz w:val="24"/>
          <w:lang w:val="lv-LV"/>
        </w:rPr>
      </w:pPr>
    </w:p>
    <w:p w14:paraId="080E5EE9" w14:textId="77777777" w:rsidR="0060629E" w:rsidRPr="00D9469D" w:rsidRDefault="0060629E">
      <w:pPr>
        <w:rPr>
          <w:sz w:val="24"/>
          <w:lang w:val="lv-LV"/>
        </w:rPr>
      </w:pPr>
    </w:p>
    <w:p w14:paraId="2A5BCC97" w14:textId="77777777" w:rsidR="0060629E" w:rsidRPr="00D9469D" w:rsidRDefault="0060629E">
      <w:pPr>
        <w:rPr>
          <w:sz w:val="24"/>
          <w:lang w:val="lv-LV"/>
        </w:rPr>
      </w:pPr>
      <w:r w:rsidRPr="00D9469D">
        <w:rPr>
          <w:rStyle w:val="longdesc1"/>
          <w:strike w:val="0"/>
          <w:sz w:val="24"/>
          <w:lang w:val="lv-LV"/>
        </w:rPr>
        <w:t>Puses,</w:t>
      </w:r>
    </w:p>
    <w:p w14:paraId="1EC47C52" w14:textId="77777777" w:rsidR="0060629E" w:rsidRPr="00D9469D" w:rsidRDefault="0060629E">
      <w:pPr>
        <w:rPr>
          <w:sz w:val="24"/>
          <w:lang w:val="lv-LV"/>
        </w:rPr>
      </w:pPr>
    </w:p>
    <w:p w14:paraId="72E229DB" w14:textId="77777777" w:rsidR="00F4096A" w:rsidRPr="00D9469D" w:rsidRDefault="0060629E">
      <w:pPr>
        <w:rPr>
          <w:sz w:val="24"/>
          <w:lang w:val="lv-LV"/>
        </w:rPr>
      </w:pPr>
      <w:r w:rsidRPr="00D9469D">
        <w:rPr>
          <w:sz w:val="24"/>
          <w:lang w:val="lv-LV"/>
        </w:rPr>
        <w:t>apzinoties nepieciešamību uzlabot kultūras vērtību aizsardzību bruņota konflikta gadījumā un izveidot pastiprinātu aizsardzības sistēmu konkrēti norādītām kultūras vērtībām;</w:t>
      </w:r>
    </w:p>
    <w:p w14:paraId="696CAF1E" w14:textId="77777777" w:rsidR="0060629E" w:rsidRPr="00D9469D" w:rsidRDefault="0060629E">
      <w:pPr>
        <w:rPr>
          <w:sz w:val="24"/>
          <w:lang w:val="lv-LV"/>
        </w:rPr>
      </w:pPr>
    </w:p>
    <w:p w14:paraId="0986F5C8" w14:textId="77777777" w:rsidR="00F4096A" w:rsidRPr="00D9469D" w:rsidRDefault="0060629E">
      <w:pPr>
        <w:rPr>
          <w:sz w:val="24"/>
          <w:lang w:val="lv-LV"/>
        </w:rPr>
      </w:pPr>
      <w:r w:rsidRPr="00D9469D">
        <w:rPr>
          <w:sz w:val="24"/>
          <w:lang w:val="lv-LV"/>
        </w:rPr>
        <w:t>vēlreiz apstiprinot to noteikumu svarīgumu, ko ietver Konvencija par kultūras vērtību aizsardzību bruņota konflikta gadījumā, kura pieņemta Hāgā, 1954. gada 14. maijā, un uzsverot nepieciešamību šos noteikumus papildināt ar pasākumiem, kas veicina to īstenošanu;</w:t>
      </w:r>
    </w:p>
    <w:p w14:paraId="198FB201" w14:textId="77777777" w:rsidR="0060629E" w:rsidRPr="00D9469D" w:rsidRDefault="0060629E">
      <w:pPr>
        <w:rPr>
          <w:sz w:val="24"/>
          <w:lang w:val="lv-LV"/>
        </w:rPr>
      </w:pPr>
    </w:p>
    <w:p w14:paraId="38AC9A9E" w14:textId="77777777" w:rsidR="00F4096A" w:rsidRPr="00D9469D" w:rsidRDefault="0060629E">
      <w:pPr>
        <w:rPr>
          <w:sz w:val="24"/>
          <w:lang w:val="lv-LV"/>
        </w:rPr>
      </w:pPr>
      <w:r w:rsidRPr="00D9469D">
        <w:rPr>
          <w:sz w:val="24"/>
          <w:lang w:val="lv-LV"/>
        </w:rPr>
        <w:t>vēloties</w:t>
      </w:r>
      <w:r w:rsidRPr="00D9469D">
        <w:rPr>
          <w:b/>
          <w:sz w:val="24"/>
          <w:lang w:val="lv-LV"/>
        </w:rPr>
        <w:t xml:space="preserve"> </w:t>
      </w:r>
      <w:r w:rsidRPr="00D9469D">
        <w:rPr>
          <w:sz w:val="24"/>
          <w:lang w:val="lv-LV"/>
        </w:rPr>
        <w:t xml:space="preserve">Augstajām līgumslēdzējām pusēm sniegt līdzekli </w:t>
      </w:r>
      <w:r w:rsidR="00552412" w:rsidRPr="00D9469D">
        <w:rPr>
          <w:sz w:val="24"/>
          <w:lang w:val="lv-LV"/>
        </w:rPr>
        <w:t>vairāk</w:t>
      </w:r>
      <w:r w:rsidRPr="00D9469D">
        <w:rPr>
          <w:sz w:val="24"/>
          <w:lang w:val="lv-LV"/>
        </w:rPr>
        <w:t xml:space="preserve"> iesaistīties kultūras vērtību aizsardzībā bruņota konflikta gadījumā, nosakot atbilstošas procedūras;</w:t>
      </w:r>
    </w:p>
    <w:p w14:paraId="50B47976" w14:textId="77777777" w:rsidR="0060629E" w:rsidRPr="00D9469D" w:rsidRDefault="0060629E">
      <w:pPr>
        <w:rPr>
          <w:sz w:val="24"/>
          <w:lang w:val="lv-LV"/>
        </w:rPr>
      </w:pPr>
    </w:p>
    <w:p w14:paraId="36A48A72" w14:textId="77777777" w:rsidR="00F4096A" w:rsidRPr="00D9469D" w:rsidRDefault="0060629E">
      <w:pPr>
        <w:rPr>
          <w:sz w:val="24"/>
          <w:lang w:val="lv-LV"/>
        </w:rPr>
      </w:pPr>
      <w:r w:rsidRPr="00D9469D">
        <w:rPr>
          <w:sz w:val="24"/>
          <w:lang w:val="lv-LV"/>
        </w:rPr>
        <w:t>uzskatot, ka normām, kas reglamentē kultūras vērtību aizsardzību bruņota konflikta gadījumā, ir jāatspoguļo starptautisko tiesību attīstība;</w:t>
      </w:r>
    </w:p>
    <w:p w14:paraId="61600470" w14:textId="77777777" w:rsidR="0060629E" w:rsidRPr="00D9469D" w:rsidRDefault="0060629E">
      <w:pPr>
        <w:rPr>
          <w:sz w:val="24"/>
          <w:lang w:val="lv-LV"/>
        </w:rPr>
      </w:pPr>
    </w:p>
    <w:p w14:paraId="3B973267" w14:textId="77777777" w:rsidR="00F4096A" w:rsidRPr="00D9469D" w:rsidRDefault="0060629E">
      <w:pPr>
        <w:rPr>
          <w:sz w:val="24"/>
          <w:lang w:val="lv-LV"/>
        </w:rPr>
      </w:pPr>
      <w:r w:rsidRPr="00D9469D">
        <w:rPr>
          <w:sz w:val="24"/>
          <w:lang w:val="lv-LV"/>
        </w:rPr>
        <w:t>apstiprinot, ka starptautisko paražu tiesību normas turpinās regulēt jautājumus, ko nereglamentē šī protokola noteikumi,</w:t>
      </w:r>
    </w:p>
    <w:p w14:paraId="32755A9B" w14:textId="77777777" w:rsidR="0060629E" w:rsidRPr="00D9469D" w:rsidRDefault="0060629E">
      <w:pPr>
        <w:rPr>
          <w:sz w:val="24"/>
          <w:lang w:val="lv-LV"/>
        </w:rPr>
      </w:pPr>
    </w:p>
    <w:p w14:paraId="5B21C732" w14:textId="77777777" w:rsidR="00F4096A" w:rsidRPr="00D9469D" w:rsidRDefault="0060629E">
      <w:pPr>
        <w:rPr>
          <w:rStyle w:val="longdesc1"/>
          <w:strike w:val="0"/>
          <w:sz w:val="24"/>
          <w:lang w:val="lv-LV"/>
        </w:rPr>
      </w:pPr>
      <w:r w:rsidRPr="00D9469D">
        <w:rPr>
          <w:rStyle w:val="longdesc1"/>
          <w:b/>
          <w:strike w:val="0"/>
          <w:sz w:val="24"/>
          <w:lang w:val="lv-LV"/>
        </w:rPr>
        <w:t>ir vienojušās par turpmāko.</w:t>
      </w:r>
    </w:p>
    <w:p w14:paraId="39E3AFAB" w14:textId="77777777" w:rsidR="0060629E" w:rsidRPr="00D9469D" w:rsidRDefault="0060629E">
      <w:pPr>
        <w:rPr>
          <w:sz w:val="24"/>
          <w:lang w:val="lv-LV"/>
        </w:rPr>
      </w:pPr>
    </w:p>
    <w:p w14:paraId="6ED6F92D" w14:textId="77777777" w:rsidR="0060629E" w:rsidRPr="00D9469D" w:rsidRDefault="0060629E">
      <w:pPr>
        <w:rPr>
          <w:sz w:val="24"/>
          <w:lang w:val="lv-LV"/>
        </w:rPr>
      </w:pPr>
    </w:p>
    <w:p w14:paraId="48222D2E" w14:textId="77777777" w:rsidR="0060629E" w:rsidRPr="00D9469D" w:rsidRDefault="0060629E" w:rsidP="009B4883">
      <w:pPr>
        <w:rPr>
          <w:sz w:val="24"/>
          <w:lang w:val="lv-LV"/>
        </w:rPr>
      </w:pPr>
    </w:p>
    <w:p w14:paraId="622C2509" w14:textId="77777777" w:rsidR="0060629E" w:rsidRPr="00D9469D" w:rsidRDefault="0060629E" w:rsidP="009B4883">
      <w:pPr>
        <w:pStyle w:val="Virsraksts1"/>
        <w:keepNext w:val="0"/>
        <w:spacing w:before="0" w:after="0"/>
        <w:rPr>
          <w:sz w:val="24"/>
          <w:lang w:val="lv-LV"/>
        </w:rPr>
      </w:pPr>
      <w:r w:rsidRPr="00D9469D">
        <w:rPr>
          <w:sz w:val="24"/>
          <w:lang w:val="lv-LV"/>
        </w:rPr>
        <w:t>1. nodaļa. Ievads</w:t>
      </w:r>
    </w:p>
    <w:p w14:paraId="5295B69D" w14:textId="77777777" w:rsidR="0060629E" w:rsidRPr="00D9469D" w:rsidRDefault="0060629E" w:rsidP="009B4883">
      <w:pPr>
        <w:rPr>
          <w:b/>
          <w:sz w:val="24"/>
          <w:lang w:val="lv-LV"/>
        </w:rPr>
      </w:pPr>
    </w:p>
    <w:p w14:paraId="548B97E6" w14:textId="77777777" w:rsidR="0060629E" w:rsidRPr="00D9469D" w:rsidRDefault="0060629E">
      <w:pPr>
        <w:rPr>
          <w:b/>
          <w:sz w:val="24"/>
          <w:lang w:val="lv-LV"/>
        </w:rPr>
      </w:pPr>
    </w:p>
    <w:p w14:paraId="0A4F3DDB" w14:textId="77777777" w:rsidR="00F4096A" w:rsidRPr="00D9469D" w:rsidRDefault="0060629E">
      <w:pPr>
        <w:jc w:val="center"/>
        <w:rPr>
          <w:rStyle w:val="longdesc1"/>
          <w:b/>
          <w:strike w:val="0"/>
          <w:sz w:val="24"/>
          <w:lang w:val="lv-LV"/>
        </w:rPr>
      </w:pPr>
      <w:r w:rsidRPr="00D9469D">
        <w:rPr>
          <w:rStyle w:val="longdesc1"/>
          <w:b/>
          <w:strike w:val="0"/>
          <w:sz w:val="24"/>
          <w:lang w:val="lv-LV"/>
        </w:rPr>
        <w:t>1. pants.</w:t>
      </w:r>
    </w:p>
    <w:p w14:paraId="1D04B23C" w14:textId="77777777" w:rsidR="0060629E" w:rsidRPr="00D9469D" w:rsidRDefault="0060629E">
      <w:pPr>
        <w:jc w:val="center"/>
        <w:rPr>
          <w:sz w:val="24"/>
          <w:lang w:val="lv-LV"/>
        </w:rPr>
      </w:pPr>
      <w:r w:rsidRPr="00D9469D">
        <w:rPr>
          <w:rStyle w:val="longdesc1"/>
          <w:b/>
          <w:strike w:val="0"/>
          <w:sz w:val="24"/>
          <w:lang w:val="lv-LV"/>
        </w:rPr>
        <w:t>Definīcijas</w:t>
      </w:r>
    </w:p>
    <w:p w14:paraId="583659B3" w14:textId="77777777" w:rsidR="0060629E" w:rsidRPr="00D9469D" w:rsidRDefault="0060629E">
      <w:pPr>
        <w:rPr>
          <w:sz w:val="24"/>
          <w:lang w:val="lv-LV"/>
        </w:rPr>
      </w:pPr>
    </w:p>
    <w:p w14:paraId="381C00D1" w14:textId="77777777" w:rsidR="00F4096A" w:rsidRPr="00D9469D" w:rsidRDefault="0060629E">
      <w:pPr>
        <w:rPr>
          <w:rStyle w:val="longdesc1"/>
          <w:strike w:val="0"/>
          <w:sz w:val="24"/>
          <w:lang w:val="lv-LV"/>
        </w:rPr>
      </w:pPr>
      <w:r w:rsidRPr="00D9469D">
        <w:rPr>
          <w:rStyle w:val="longdesc1"/>
          <w:strike w:val="0"/>
          <w:sz w:val="24"/>
          <w:lang w:val="lv-LV"/>
        </w:rPr>
        <w:t>Šajā protokolā lieto šādas definīcijas:</w:t>
      </w:r>
    </w:p>
    <w:p w14:paraId="25583522" w14:textId="77777777" w:rsidR="0060629E" w:rsidRPr="00D9469D" w:rsidRDefault="0060629E">
      <w:pPr>
        <w:rPr>
          <w:sz w:val="24"/>
          <w:lang w:val="lv-LV"/>
        </w:rPr>
      </w:pPr>
    </w:p>
    <w:p w14:paraId="43FB1FB6" w14:textId="77777777" w:rsidR="00F4096A" w:rsidRPr="00D9469D" w:rsidRDefault="0060629E">
      <w:pPr>
        <w:tabs>
          <w:tab w:val="left" w:pos="567"/>
        </w:tabs>
        <w:ind w:left="567" w:hanging="425"/>
        <w:rPr>
          <w:sz w:val="24"/>
          <w:lang w:val="lv-LV"/>
        </w:rPr>
      </w:pPr>
      <w:r w:rsidRPr="00D9469D">
        <w:rPr>
          <w:sz w:val="24"/>
          <w:lang w:val="lv-LV"/>
        </w:rPr>
        <w:t>a)</w:t>
      </w:r>
      <w:r w:rsidRPr="00D9469D">
        <w:rPr>
          <w:sz w:val="24"/>
          <w:lang w:val="lv-LV"/>
        </w:rPr>
        <w:tab/>
        <w:t>“Puse” nozīmē šī protokola dalībvalsti;</w:t>
      </w:r>
    </w:p>
    <w:p w14:paraId="13FC521A" w14:textId="77777777" w:rsidR="0060629E" w:rsidRPr="00D9469D" w:rsidRDefault="0060629E">
      <w:pPr>
        <w:tabs>
          <w:tab w:val="left" w:pos="567"/>
        </w:tabs>
        <w:ind w:left="567" w:hanging="425"/>
        <w:rPr>
          <w:sz w:val="24"/>
          <w:lang w:val="lv-LV"/>
        </w:rPr>
      </w:pPr>
    </w:p>
    <w:p w14:paraId="51E65FC6" w14:textId="77777777" w:rsidR="00F4096A" w:rsidRPr="00D9469D" w:rsidRDefault="0060629E">
      <w:pPr>
        <w:tabs>
          <w:tab w:val="left" w:pos="567"/>
        </w:tabs>
        <w:ind w:left="567" w:hanging="425"/>
        <w:rPr>
          <w:sz w:val="24"/>
          <w:lang w:val="lv-LV"/>
        </w:rPr>
      </w:pPr>
      <w:r w:rsidRPr="00D9469D">
        <w:rPr>
          <w:sz w:val="24"/>
          <w:lang w:val="lv-LV"/>
        </w:rPr>
        <w:t xml:space="preserve">b) </w:t>
      </w:r>
      <w:r w:rsidRPr="00D9469D">
        <w:rPr>
          <w:sz w:val="24"/>
          <w:lang w:val="lv-LV"/>
        </w:rPr>
        <w:tab/>
        <w:t>“kultūras vērtības” nozīmē kultūras vērības, kā noteikts Konvencijas 1. pantā;</w:t>
      </w:r>
    </w:p>
    <w:p w14:paraId="0DF50ED7" w14:textId="77777777" w:rsidR="0060629E" w:rsidRPr="00D9469D" w:rsidRDefault="0060629E">
      <w:pPr>
        <w:tabs>
          <w:tab w:val="left" w:pos="567"/>
        </w:tabs>
        <w:ind w:left="567" w:hanging="425"/>
        <w:rPr>
          <w:sz w:val="24"/>
          <w:lang w:val="lv-LV"/>
        </w:rPr>
      </w:pPr>
    </w:p>
    <w:p w14:paraId="0D4714C4" w14:textId="77777777" w:rsidR="00F4096A" w:rsidRPr="00D9469D" w:rsidRDefault="0060629E">
      <w:pPr>
        <w:tabs>
          <w:tab w:val="left" w:pos="567"/>
        </w:tabs>
        <w:ind w:left="567" w:hanging="425"/>
        <w:rPr>
          <w:sz w:val="24"/>
          <w:lang w:val="lv-LV"/>
        </w:rPr>
      </w:pPr>
      <w:r w:rsidRPr="00D9469D">
        <w:rPr>
          <w:sz w:val="24"/>
          <w:lang w:val="lv-LV"/>
        </w:rPr>
        <w:t xml:space="preserve">c) </w:t>
      </w:r>
      <w:r w:rsidRPr="00D9469D">
        <w:rPr>
          <w:sz w:val="24"/>
          <w:lang w:val="lv-LV"/>
        </w:rPr>
        <w:tab/>
        <w:t>“Konvencija” nozīmē Hāgas konvenciju par kultūras vērtību aizsardzību bruņota konflikta gadījumā, kura noslēgta Hāgā, 1954. gada 14. maijā;</w:t>
      </w:r>
    </w:p>
    <w:p w14:paraId="7AF461B1" w14:textId="77777777" w:rsidR="0060629E" w:rsidRPr="00D9469D" w:rsidRDefault="0060629E">
      <w:pPr>
        <w:tabs>
          <w:tab w:val="left" w:pos="567"/>
        </w:tabs>
        <w:ind w:left="567" w:hanging="425"/>
        <w:rPr>
          <w:sz w:val="24"/>
          <w:lang w:val="lv-LV"/>
        </w:rPr>
      </w:pPr>
    </w:p>
    <w:p w14:paraId="0C54AFE0" w14:textId="77777777" w:rsidR="00F4096A" w:rsidRPr="00D9469D" w:rsidRDefault="0060629E">
      <w:pPr>
        <w:tabs>
          <w:tab w:val="left" w:pos="567"/>
        </w:tabs>
        <w:ind w:left="567" w:hanging="425"/>
        <w:rPr>
          <w:sz w:val="24"/>
          <w:lang w:val="lv-LV"/>
        </w:rPr>
      </w:pPr>
      <w:r w:rsidRPr="00D9469D">
        <w:rPr>
          <w:sz w:val="24"/>
          <w:lang w:val="lv-LV"/>
        </w:rPr>
        <w:t xml:space="preserve">d) </w:t>
      </w:r>
      <w:r w:rsidRPr="00D9469D">
        <w:rPr>
          <w:sz w:val="24"/>
          <w:lang w:val="lv-LV"/>
        </w:rPr>
        <w:tab/>
        <w:t>“Augstā līgumslēdzēja puse” nozīmē Konvencijas dalībvalsti;</w:t>
      </w:r>
    </w:p>
    <w:p w14:paraId="27EBDF7F" w14:textId="77777777" w:rsidR="0060629E" w:rsidRPr="00D9469D" w:rsidRDefault="0060629E">
      <w:pPr>
        <w:tabs>
          <w:tab w:val="left" w:pos="567"/>
        </w:tabs>
        <w:ind w:left="567" w:hanging="425"/>
        <w:rPr>
          <w:sz w:val="24"/>
          <w:lang w:val="lv-LV"/>
        </w:rPr>
      </w:pPr>
    </w:p>
    <w:p w14:paraId="1EE9CAAE" w14:textId="77777777" w:rsidR="00F4096A" w:rsidRPr="00D9469D" w:rsidRDefault="0060629E">
      <w:pPr>
        <w:tabs>
          <w:tab w:val="left" w:pos="567"/>
        </w:tabs>
        <w:ind w:left="567" w:hanging="425"/>
        <w:rPr>
          <w:sz w:val="24"/>
          <w:lang w:val="lv-LV"/>
        </w:rPr>
      </w:pPr>
      <w:r w:rsidRPr="00D9469D">
        <w:rPr>
          <w:sz w:val="24"/>
          <w:lang w:val="lv-LV"/>
        </w:rPr>
        <w:lastRenderedPageBreak/>
        <w:t>e)</w:t>
      </w:r>
      <w:r w:rsidRPr="00D9469D">
        <w:rPr>
          <w:sz w:val="24"/>
          <w:lang w:val="lv-LV"/>
        </w:rPr>
        <w:tab/>
        <w:t>“pastiprināta aizsardzība” nozīmē pastiprinātas aizsardzības sistēmu, kas noteikta 10. un 11. pantā;</w:t>
      </w:r>
    </w:p>
    <w:p w14:paraId="0A1129E4" w14:textId="77777777" w:rsidR="0060629E" w:rsidRPr="00D9469D" w:rsidRDefault="0060629E">
      <w:pPr>
        <w:tabs>
          <w:tab w:val="left" w:pos="567"/>
        </w:tabs>
        <w:ind w:left="567" w:hanging="425"/>
        <w:rPr>
          <w:sz w:val="24"/>
          <w:lang w:val="lv-LV"/>
        </w:rPr>
      </w:pPr>
    </w:p>
    <w:p w14:paraId="4F80B78A" w14:textId="77777777" w:rsidR="00F4096A" w:rsidRPr="00D9469D" w:rsidRDefault="0060629E">
      <w:pPr>
        <w:tabs>
          <w:tab w:val="left" w:pos="567"/>
        </w:tabs>
        <w:ind w:left="567" w:hanging="425"/>
        <w:rPr>
          <w:sz w:val="24"/>
          <w:lang w:val="lv-LV"/>
        </w:rPr>
      </w:pPr>
      <w:r w:rsidRPr="00D9469D">
        <w:rPr>
          <w:sz w:val="24"/>
          <w:lang w:val="lv-LV"/>
        </w:rPr>
        <w:t>f)</w:t>
      </w:r>
      <w:r w:rsidRPr="00D9469D">
        <w:rPr>
          <w:sz w:val="24"/>
          <w:lang w:val="lv-LV"/>
        </w:rPr>
        <w:tab/>
        <w:t>“militārs mērķis” nozīmē objektu, kurš savas būtības, atrašanās vietas, nolūka vai lietojuma dēļ sniedz faktisku ieguldījumu militārajās darbībās un kura pilnīga vai daļēja iznīcināšana, pārņemšana vai neitralizācija attiecīgajā laikā esošajos apstākļos nodrošina konkrētu militāru priekšrocību;</w:t>
      </w:r>
    </w:p>
    <w:p w14:paraId="180E0D51" w14:textId="77777777" w:rsidR="0060629E" w:rsidRPr="00D9469D" w:rsidRDefault="0060629E">
      <w:pPr>
        <w:tabs>
          <w:tab w:val="left" w:pos="567"/>
        </w:tabs>
        <w:ind w:left="567" w:hanging="425"/>
        <w:rPr>
          <w:sz w:val="24"/>
          <w:lang w:val="lv-LV"/>
        </w:rPr>
      </w:pPr>
    </w:p>
    <w:p w14:paraId="6E218A48" w14:textId="77777777" w:rsidR="00F4096A" w:rsidRPr="00D9469D" w:rsidRDefault="0060629E">
      <w:pPr>
        <w:tabs>
          <w:tab w:val="left" w:pos="567"/>
        </w:tabs>
        <w:ind w:left="567" w:hanging="425"/>
        <w:rPr>
          <w:sz w:val="24"/>
          <w:lang w:val="lv-LV"/>
        </w:rPr>
      </w:pPr>
      <w:r w:rsidRPr="00D9469D">
        <w:rPr>
          <w:sz w:val="24"/>
          <w:lang w:val="lv-LV"/>
        </w:rPr>
        <w:t xml:space="preserve">g) </w:t>
      </w:r>
      <w:r w:rsidRPr="00D9469D">
        <w:rPr>
          <w:sz w:val="24"/>
          <w:lang w:val="lv-LV"/>
        </w:rPr>
        <w:tab/>
        <w:t>“nelikumīgs” nozīmē piespiedu kārtā vai citādi pārkāpjot piemērojamās okupētās teritorijas nacionālo tiesību normas vai starptautisko tiesību normas;</w:t>
      </w:r>
    </w:p>
    <w:p w14:paraId="17C2CC4B" w14:textId="77777777" w:rsidR="0060629E" w:rsidRPr="00D9469D" w:rsidRDefault="0060629E">
      <w:pPr>
        <w:tabs>
          <w:tab w:val="left" w:pos="567"/>
        </w:tabs>
        <w:ind w:left="567" w:hanging="425"/>
        <w:rPr>
          <w:sz w:val="24"/>
          <w:lang w:val="lv-LV"/>
        </w:rPr>
      </w:pPr>
    </w:p>
    <w:p w14:paraId="27240E86" w14:textId="77777777" w:rsidR="00F4096A" w:rsidRPr="00D9469D" w:rsidRDefault="0060629E">
      <w:pPr>
        <w:tabs>
          <w:tab w:val="left" w:pos="567"/>
        </w:tabs>
        <w:ind w:left="567" w:hanging="425"/>
        <w:rPr>
          <w:sz w:val="24"/>
          <w:lang w:val="lv-LV"/>
        </w:rPr>
      </w:pPr>
      <w:r w:rsidRPr="00D9469D">
        <w:rPr>
          <w:sz w:val="24"/>
          <w:lang w:val="lv-LV"/>
        </w:rPr>
        <w:t>h)</w:t>
      </w:r>
      <w:r w:rsidRPr="00D9469D">
        <w:rPr>
          <w:sz w:val="24"/>
          <w:lang w:val="lv-LV"/>
        </w:rPr>
        <w:tab/>
        <w:t>“saraksts” nozīmē Starptautisko pastiprināti aizsargāto kultūras vērtību sarakstu, kas noteikts atbilstīgi 27. panta 1. </w:t>
      </w:r>
      <w:r w:rsidR="00D37D6F">
        <w:rPr>
          <w:sz w:val="24"/>
          <w:lang w:val="lv-LV"/>
        </w:rPr>
        <w:t>daļas</w:t>
      </w:r>
      <w:r w:rsidR="00D37D6F" w:rsidRPr="00D9469D">
        <w:rPr>
          <w:sz w:val="24"/>
          <w:lang w:val="lv-LV"/>
        </w:rPr>
        <w:t xml:space="preserve"> </w:t>
      </w:r>
      <w:r w:rsidRPr="00D9469D">
        <w:rPr>
          <w:sz w:val="24"/>
          <w:lang w:val="lv-LV"/>
        </w:rPr>
        <w:t>b) apakšpunktam;</w:t>
      </w:r>
    </w:p>
    <w:p w14:paraId="2D4DE3C7" w14:textId="77777777" w:rsidR="0060629E" w:rsidRPr="00D9469D" w:rsidRDefault="0060629E">
      <w:pPr>
        <w:tabs>
          <w:tab w:val="left" w:pos="567"/>
        </w:tabs>
        <w:ind w:left="567" w:hanging="425"/>
        <w:rPr>
          <w:sz w:val="24"/>
          <w:lang w:val="lv-LV"/>
        </w:rPr>
      </w:pPr>
    </w:p>
    <w:p w14:paraId="20280C82" w14:textId="77777777" w:rsidR="00F4096A" w:rsidRPr="00D9469D" w:rsidRDefault="0060629E">
      <w:pPr>
        <w:tabs>
          <w:tab w:val="left" w:pos="567"/>
        </w:tabs>
        <w:ind w:left="567" w:hanging="425"/>
        <w:rPr>
          <w:sz w:val="24"/>
          <w:lang w:val="lv-LV"/>
        </w:rPr>
      </w:pPr>
      <w:r w:rsidRPr="00D9469D">
        <w:rPr>
          <w:sz w:val="24"/>
          <w:lang w:val="lv-LV"/>
        </w:rPr>
        <w:t>i)</w:t>
      </w:r>
      <w:r w:rsidRPr="00D9469D">
        <w:rPr>
          <w:sz w:val="24"/>
          <w:lang w:val="lv-LV"/>
        </w:rPr>
        <w:tab/>
        <w:t>“ģenerāldirektors” nozīmē UNESCO ģenerāldirektoru;</w:t>
      </w:r>
    </w:p>
    <w:p w14:paraId="3B748815" w14:textId="77777777" w:rsidR="0060629E" w:rsidRPr="00D9469D" w:rsidRDefault="0060629E">
      <w:pPr>
        <w:tabs>
          <w:tab w:val="left" w:pos="567"/>
        </w:tabs>
        <w:ind w:left="567" w:hanging="425"/>
        <w:rPr>
          <w:sz w:val="24"/>
          <w:lang w:val="lv-LV"/>
        </w:rPr>
      </w:pPr>
    </w:p>
    <w:p w14:paraId="00955198" w14:textId="77777777" w:rsidR="00F4096A" w:rsidRPr="00D9469D" w:rsidRDefault="0060629E">
      <w:pPr>
        <w:tabs>
          <w:tab w:val="left" w:pos="567"/>
        </w:tabs>
        <w:ind w:left="567" w:hanging="425"/>
        <w:rPr>
          <w:sz w:val="24"/>
          <w:lang w:val="lv-LV"/>
        </w:rPr>
      </w:pPr>
      <w:r w:rsidRPr="00D9469D">
        <w:rPr>
          <w:sz w:val="24"/>
          <w:lang w:val="lv-LV"/>
        </w:rPr>
        <w:t>j)</w:t>
      </w:r>
      <w:r w:rsidRPr="00D9469D">
        <w:rPr>
          <w:sz w:val="24"/>
          <w:lang w:val="lv-LV"/>
        </w:rPr>
        <w:tab/>
        <w:t>“UNESCO” nozīmē Apvienoto Nāciju Organizācijas Izglītības, zinātnes un kultūras organizāciju;</w:t>
      </w:r>
    </w:p>
    <w:p w14:paraId="7B67DE07" w14:textId="77777777" w:rsidR="0060629E" w:rsidRPr="00D9469D" w:rsidRDefault="0060629E">
      <w:pPr>
        <w:tabs>
          <w:tab w:val="left" w:pos="567"/>
        </w:tabs>
        <w:ind w:left="567" w:hanging="425"/>
        <w:rPr>
          <w:sz w:val="24"/>
          <w:lang w:val="lv-LV"/>
        </w:rPr>
      </w:pPr>
    </w:p>
    <w:p w14:paraId="5ABD9A05" w14:textId="77777777" w:rsidR="00F4096A" w:rsidRPr="00D9469D" w:rsidRDefault="0060629E">
      <w:pPr>
        <w:tabs>
          <w:tab w:val="left" w:pos="567"/>
        </w:tabs>
        <w:ind w:left="567" w:hanging="425"/>
        <w:rPr>
          <w:sz w:val="24"/>
          <w:lang w:val="lv-LV"/>
        </w:rPr>
      </w:pPr>
      <w:r w:rsidRPr="00D9469D">
        <w:rPr>
          <w:sz w:val="24"/>
          <w:lang w:val="lv-LV"/>
        </w:rPr>
        <w:t xml:space="preserve">k) </w:t>
      </w:r>
      <w:r w:rsidRPr="00D9469D">
        <w:rPr>
          <w:sz w:val="24"/>
          <w:lang w:val="lv-LV"/>
        </w:rPr>
        <w:tab/>
        <w:t>“Pirmais protokols” nozīmē protokolu par kultūras vērtību aizsardzību bruņota konflikta gadījumā, kurš noslēgts Hāgā, 1954. gada 14. maijā.</w:t>
      </w:r>
    </w:p>
    <w:p w14:paraId="36CA915A" w14:textId="77777777" w:rsidR="0060629E" w:rsidRPr="00D9469D" w:rsidRDefault="0060629E">
      <w:pPr>
        <w:rPr>
          <w:sz w:val="24"/>
          <w:lang w:val="lv-LV"/>
        </w:rPr>
      </w:pPr>
    </w:p>
    <w:p w14:paraId="1436F3E1" w14:textId="77777777" w:rsidR="0060629E" w:rsidRPr="00D9469D" w:rsidRDefault="0060629E" w:rsidP="009B4883">
      <w:pPr>
        <w:rPr>
          <w:sz w:val="24"/>
          <w:lang w:val="lv-LV"/>
        </w:rPr>
      </w:pPr>
    </w:p>
    <w:p w14:paraId="1B36AB79" w14:textId="77777777" w:rsidR="00F4096A" w:rsidRPr="00D9469D" w:rsidRDefault="0060629E" w:rsidP="009B4883">
      <w:pPr>
        <w:pStyle w:val="Virsraksts1"/>
        <w:keepNext w:val="0"/>
        <w:spacing w:before="0" w:after="0"/>
        <w:rPr>
          <w:sz w:val="24"/>
          <w:lang w:val="lv-LV"/>
        </w:rPr>
      </w:pPr>
      <w:r w:rsidRPr="00D9469D">
        <w:rPr>
          <w:sz w:val="24"/>
          <w:lang w:val="lv-LV"/>
        </w:rPr>
        <w:t>2. pants.</w:t>
      </w:r>
    </w:p>
    <w:p w14:paraId="1B5D054B" w14:textId="77777777" w:rsidR="0060629E" w:rsidRPr="00D9469D" w:rsidRDefault="0060629E" w:rsidP="009B4883">
      <w:pPr>
        <w:pStyle w:val="Virsraksts1"/>
        <w:keepNext w:val="0"/>
        <w:spacing w:before="0" w:after="0"/>
        <w:rPr>
          <w:sz w:val="24"/>
          <w:lang w:val="lv-LV"/>
        </w:rPr>
      </w:pPr>
      <w:r w:rsidRPr="00D9469D">
        <w:rPr>
          <w:sz w:val="24"/>
          <w:lang w:val="lv-LV"/>
        </w:rPr>
        <w:t>Saistība ar Konvenciju</w:t>
      </w:r>
    </w:p>
    <w:p w14:paraId="5AA0DAE5" w14:textId="77777777" w:rsidR="0060629E" w:rsidRPr="00D9469D" w:rsidRDefault="0060629E" w:rsidP="009B4883">
      <w:pPr>
        <w:rPr>
          <w:sz w:val="24"/>
          <w:lang w:val="lv-LV"/>
        </w:rPr>
      </w:pPr>
    </w:p>
    <w:p w14:paraId="67FA7C6C" w14:textId="77777777" w:rsidR="00F4096A" w:rsidRPr="00D9469D" w:rsidRDefault="0060629E" w:rsidP="009B4883">
      <w:pPr>
        <w:rPr>
          <w:sz w:val="24"/>
          <w:lang w:val="lv-LV"/>
        </w:rPr>
      </w:pPr>
      <w:r w:rsidRPr="00D9469D">
        <w:rPr>
          <w:sz w:val="24"/>
          <w:lang w:val="lv-LV"/>
        </w:rPr>
        <w:t>Šis protokols papildina Konvenciju attiecībās starp Pusēm.</w:t>
      </w:r>
    </w:p>
    <w:p w14:paraId="0F843765" w14:textId="77777777" w:rsidR="0060629E" w:rsidRPr="00D9469D" w:rsidRDefault="0060629E" w:rsidP="009B4883">
      <w:pPr>
        <w:rPr>
          <w:sz w:val="24"/>
          <w:lang w:val="lv-LV"/>
        </w:rPr>
      </w:pPr>
    </w:p>
    <w:p w14:paraId="5E4DD057" w14:textId="77777777" w:rsidR="0060629E" w:rsidRPr="00D9469D" w:rsidRDefault="0060629E">
      <w:pPr>
        <w:rPr>
          <w:sz w:val="24"/>
          <w:lang w:val="lv-LV"/>
        </w:rPr>
      </w:pPr>
    </w:p>
    <w:p w14:paraId="6A3E91B7" w14:textId="77777777" w:rsidR="00F4096A" w:rsidRPr="00D9469D" w:rsidRDefault="0060629E">
      <w:pPr>
        <w:jc w:val="center"/>
        <w:rPr>
          <w:rStyle w:val="longdesc1"/>
          <w:b/>
          <w:strike w:val="0"/>
          <w:sz w:val="24"/>
          <w:lang w:val="lv-LV"/>
        </w:rPr>
      </w:pPr>
      <w:r w:rsidRPr="00D9469D">
        <w:rPr>
          <w:rStyle w:val="longdesc1"/>
          <w:b/>
          <w:strike w:val="0"/>
          <w:sz w:val="24"/>
          <w:lang w:val="lv-LV"/>
        </w:rPr>
        <w:t>3. pants.</w:t>
      </w:r>
    </w:p>
    <w:p w14:paraId="7D68F9D6" w14:textId="77777777" w:rsidR="0060629E" w:rsidRPr="00D9469D" w:rsidRDefault="0060629E">
      <w:pPr>
        <w:jc w:val="center"/>
        <w:rPr>
          <w:sz w:val="24"/>
          <w:lang w:val="lv-LV"/>
        </w:rPr>
      </w:pPr>
      <w:r w:rsidRPr="00D9469D">
        <w:rPr>
          <w:rStyle w:val="longdesc1"/>
          <w:b/>
          <w:strike w:val="0"/>
          <w:sz w:val="24"/>
          <w:lang w:val="lv-LV"/>
        </w:rPr>
        <w:t>Piemērošanas joma</w:t>
      </w:r>
    </w:p>
    <w:p w14:paraId="3F457736" w14:textId="77777777" w:rsidR="0060629E" w:rsidRPr="00D9469D" w:rsidRDefault="0060629E">
      <w:pPr>
        <w:rPr>
          <w:sz w:val="24"/>
          <w:lang w:val="lv-LV"/>
        </w:rPr>
      </w:pPr>
    </w:p>
    <w:p w14:paraId="66FB1ED1" w14:textId="77777777" w:rsidR="0060629E" w:rsidRPr="00D9469D" w:rsidRDefault="0060629E">
      <w:pPr>
        <w:rPr>
          <w:sz w:val="24"/>
          <w:lang w:val="lv-LV"/>
        </w:rPr>
      </w:pPr>
      <w:r w:rsidRPr="00D9469D">
        <w:rPr>
          <w:sz w:val="24"/>
          <w:lang w:val="lv-LV"/>
        </w:rPr>
        <w:t>1. Papildus noteikumiem, ko piemēro miera laikā, šo protokolu piemēro situācijās, kuras minētas Konvencijas 18. panta 1. un 2. </w:t>
      </w:r>
      <w:r w:rsidR="00D37D6F">
        <w:rPr>
          <w:sz w:val="24"/>
          <w:lang w:val="lv-LV"/>
        </w:rPr>
        <w:t>daļā</w:t>
      </w:r>
      <w:r w:rsidR="00D37D6F" w:rsidRPr="00D9469D">
        <w:rPr>
          <w:sz w:val="24"/>
          <w:lang w:val="lv-LV"/>
        </w:rPr>
        <w:t xml:space="preserve"> </w:t>
      </w:r>
      <w:r w:rsidRPr="00D9469D">
        <w:rPr>
          <w:sz w:val="24"/>
          <w:lang w:val="lv-LV"/>
        </w:rPr>
        <w:t>un šī protokola 22. panta 1. </w:t>
      </w:r>
      <w:r w:rsidR="00D37D6F">
        <w:rPr>
          <w:sz w:val="24"/>
          <w:lang w:val="lv-LV"/>
        </w:rPr>
        <w:t>daļā</w:t>
      </w:r>
      <w:r w:rsidRPr="00D9469D">
        <w:rPr>
          <w:sz w:val="24"/>
          <w:lang w:val="lv-LV"/>
        </w:rPr>
        <w:t>.</w:t>
      </w:r>
    </w:p>
    <w:p w14:paraId="4ADA2DB6" w14:textId="77777777" w:rsidR="0060629E" w:rsidRPr="00D9469D" w:rsidRDefault="0060629E">
      <w:pPr>
        <w:rPr>
          <w:sz w:val="24"/>
          <w:lang w:val="lv-LV"/>
        </w:rPr>
      </w:pPr>
    </w:p>
    <w:p w14:paraId="2F188DA3" w14:textId="77777777" w:rsidR="00F4096A" w:rsidRPr="00D9469D" w:rsidRDefault="0060629E" w:rsidP="006040E5">
      <w:pPr>
        <w:rPr>
          <w:sz w:val="24"/>
          <w:lang w:val="lv-LV"/>
        </w:rPr>
      </w:pPr>
      <w:r w:rsidRPr="00D9469D">
        <w:rPr>
          <w:sz w:val="24"/>
          <w:lang w:val="lv-LV"/>
        </w:rPr>
        <w:t>2. J</w:t>
      </w:r>
      <w:r w:rsidR="006D11D6" w:rsidRPr="00D9469D">
        <w:rPr>
          <w:sz w:val="24"/>
          <w:lang w:val="lv-LV"/>
        </w:rPr>
        <w:t>a</w:t>
      </w:r>
      <w:r w:rsidRPr="00D9469D">
        <w:rPr>
          <w:sz w:val="24"/>
          <w:lang w:val="lv-LV"/>
        </w:rPr>
        <w:t xml:space="preserve"> </w:t>
      </w:r>
      <w:r w:rsidR="006D11D6" w:rsidRPr="00D9469D">
        <w:rPr>
          <w:sz w:val="24"/>
          <w:lang w:val="lv-LV"/>
        </w:rPr>
        <w:t xml:space="preserve">šis protokols nav saistošs </w:t>
      </w:r>
      <w:r w:rsidRPr="00D9469D">
        <w:rPr>
          <w:sz w:val="24"/>
          <w:lang w:val="lv-LV"/>
        </w:rPr>
        <w:t>kādai no bruņot</w:t>
      </w:r>
      <w:r w:rsidR="00CE20BB" w:rsidRPr="00D9469D">
        <w:rPr>
          <w:sz w:val="24"/>
          <w:lang w:val="lv-LV"/>
        </w:rPr>
        <w:t>ā</w:t>
      </w:r>
      <w:r w:rsidRPr="00D9469D">
        <w:rPr>
          <w:sz w:val="24"/>
          <w:lang w:val="lv-LV"/>
        </w:rPr>
        <w:t xml:space="preserve"> konflikt</w:t>
      </w:r>
      <w:r w:rsidR="00CE20BB" w:rsidRPr="00D9469D">
        <w:rPr>
          <w:sz w:val="24"/>
          <w:lang w:val="lv-LV"/>
        </w:rPr>
        <w:t>ā</w:t>
      </w:r>
      <w:r w:rsidRPr="00D9469D">
        <w:rPr>
          <w:sz w:val="24"/>
          <w:lang w:val="lv-LV"/>
        </w:rPr>
        <w:t xml:space="preserve"> </w:t>
      </w:r>
      <w:r w:rsidR="00CE20BB" w:rsidRPr="00D9469D">
        <w:rPr>
          <w:sz w:val="24"/>
          <w:lang w:val="lv-LV"/>
        </w:rPr>
        <w:t xml:space="preserve">iesaistītajām </w:t>
      </w:r>
      <w:r w:rsidRPr="00D9469D">
        <w:rPr>
          <w:sz w:val="24"/>
          <w:lang w:val="lv-LV"/>
        </w:rPr>
        <w:t xml:space="preserve">pusēm, tas ir saistošs </w:t>
      </w:r>
      <w:r w:rsidR="006D11D6" w:rsidRPr="00D9469D">
        <w:rPr>
          <w:sz w:val="24"/>
          <w:lang w:val="lv-LV"/>
        </w:rPr>
        <w:t xml:space="preserve">šī protokola Pusēm </w:t>
      </w:r>
      <w:r w:rsidRPr="00D9469D">
        <w:rPr>
          <w:sz w:val="24"/>
          <w:lang w:val="lv-LV"/>
        </w:rPr>
        <w:t xml:space="preserve">to savstarpējās attiecībās. </w:t>
      </w:r>
      <w:r w:rsidR="006D11D6" w:rsidRPr="00D9469D">
        <w:rPr>
          <w:sz w:val="24"/>
          <w:lang w:val="lv-LV"/>
        </w:rPr>
        <w:t>T</w:t>
      </w:r>
      <w:r w:rsidRPr="00D9469D">
        <w:rPr>
          <w:sz w:val="24"/>
          <w:lang w:val="lv-LV"/>
        </w:rPr>
        <w:t xml:space="preserve">urklāt šis protokols </w:t>
      </w:r>
      <w:r w:rsidR="006D11D6" w:rsidRPr="00D9469D">
        <w:rPr>
          <w:sz w:val="24"/>
          <w:lang w:val="lv-LV"/>
        </w:rPr>
        <w:t xml:space="preserve">tām </w:t>
      </w:r>
      <w:r w:rsidRPr="00D9469D">
        <w:rPr>
          <w:sz w:val="24"/>
          <w:lang w:val="lv-LV"/>
        </w:rPr>
        <w:t xml:space="preserve">ir saistošs attiecībā pret konflikta dalībvalsti, kurai tas nav saistošs, ja pēdējā pieņem šī protokola noteikumus, un tik ilgi, </w:t>
      </w:r>
      <w:r w:rsidR="00552412" w:rsidRPr="00D9469D">
        <w:rPr>
          <w:sz w:val="24"/>
          <w:lang w:val="lv-LV"/>
        </w:rPr>
        <w:t>kamēr</w:t>
      </w:r>
      <w:r w:rsidRPr="00D9469D">
        <w:rPr>
          <w:sz w:val="24"/>
          <w:lang w:val="lv-LV"/>
        </w:rPr>
        <w:t xml:space="preserve"> tā šos noteikumus piemēro.</w:t>
      </w:r>
    </w:p>
    <w:p w14:paraId="5BFE7CFB" w14:textId="77777777" w:rsidR="0060629E" w:rsidRPr="00D9469D" w:rsidRDefault="0060629E">
      <w:pPr>
        <w:rPr>
          <w:b/>
          <w:sz w:val="24"/>
          <w:lang w:val="lv-LV"/>
        </w:rPr>
      </w:pPr>
    </w:p>
    <w:p w14:paraId="4D0D900F" w14:textId="77777777" w:rsidR="0060629E" w:rsidRPr="00D9469D" w:rsidRDefault="0060629E">
      <w:pPr>
        <w:rPr>
          <w:b/>
          <w:sz w:val="24"/>
          <w:lang w:val="lv-LV"/>
        </w:rPr>
      </w:pPr>
    </w:p>
    <w:p w14:paraId="1C5C785A" w14:textId="77777777" w:rsidR="00F4096A" w:rsidRPr="00D9469D" w:rsidRDefault="0060629E">
      <w:pPr>
        <w:jc w:val="center"/>
        <w:rPr>
          <w:b/>
          <w:sz w:val="24"/>
          <w:lang w:val="lv-LV"/>
        </w:rPr>
      </w:pPr>
      <w:r w:rsidRPr="00D9469D">
        <w:rPr>
          <w:b/>
          <w:sz w:val="24"/>
          <w:lang w:val="lv-LV"/>
        </w:rPr>
        <w:t>4. pants.</w:t>
      </w:r>
    </w:p>
    <w:p w14:paraId="2281D390" w14:textId="77777777" w:rsidR="0060629E" w:rsidRPr="00D9469D" w:rsidRDefault="0060629E">
      <w:pPr>
        <w:jc w:val="center"/>
        <w:rPr>
          <w:b/>
          <w:sz w:val="24"/>
          <w:lang w:val="lv-LV"/>
        </w:rPr>
      </w:pPr>
      <w:r w:rsidRPr="00D9469D">
        <w:rPr>
          <w:b/>
          <w:sz w:val="24"/>
          <w:lang w:val="lv-LV"/>
        </w:rPr>
        <w:t>Saistība starp 3. nodaļu un citiem Konvencijas un šī protokola noteikumiem</w:t>
      </w:r>
    </w:p>
    <w:p w14:paraId="699DFDFF" w14:textId="77777777" w:rsidR="0060629E" w:rsidRPr="00D9469D" w:rsidRDefault="0060629E">
      <w:pPr>
        <w:rPr>
          <w:sz w:val="24"/>
          <w:lang w:val="lv-LV"/>
        </w:rPr>
      </w:pPr>
    </w:p>
    <w:p w14:paraId="6D2612CD" w14:textId="77777777" w:rsidR="00F4096A" w:rsidRPr="00D9469D" w:rsidRDefault="0060629E">
      <w:pPr>
        <w:rPr>
          <w:sz w:val="24"/>
          <w:lang w:val="lv-LV"/>
        </w:rPr>
      </w:pPr>
      <w:r w:rsidRPr="00D9469D">
        <w:rPr>
          <w:sz w:val="24"/>
          <w:lang w:val="lv-LV"/>
        </w:rPr>
        <w:t>Šī protokola 3. nodaļas noteikumu piemērošana neskar:</w:t>
      </w:r>
    </w:p>
    <w:p w14:paraId="68AC2347" w14:textId="77777777" w:rsidR="0060629E" w:rsidRPr="00D9469D" w:rsidRDefault="0060629E">
      <w:pPr>
        <w:rPr>
          <w:sz w:val="24"/>
          <w:lang w:val="lv-LV"/>
        </w:rPr>
      </w:pPr>
    </w:p>
    <w:p w14:paraId="2ED24EB5" w14:textId="77777777" w:rsidR="00F4096A" w:rsidRPr="00D9469D" w:rsidRDefault="0060629E">
      <w:pPr>
        <w:tabs>
          <w:tab w:val="left" w:pos="567"/>
        </w:tabs>
        <w:ind w:left="567" w:hanging="425"/>
        <w:rPr>
          <w:sz w:val="24"/>
          <w:lang w:val="lv-LV"/>
        </w:rPr>
      </w:pPr>
      <w:r w:rsidRPr="00D9469D">
        <w:rPr>
          <w:sz w:val="24"/>
          <w:lang w:val="lv-LV"/>
        </w:rPr>
        <w:t>a)</w:t>
      </w:r>
      <w:r w:rsidRPr="00D9469D">
        <w:rPr>
          <w:sz w:val="24"/>
          <w:lang w:val="lv-LV"/>
        </w:rPr>
        <w:tab/>
        <w:t>Konvencijas I nodaļas un šī protokola 2. nodaļas noteikumu piemērošanu;</w:t>
      </w:r>
    </w:p>
    <w:p w14:paraId="55224F84" w14:textId="77777777" w:rsidR="0060629E" w:rsidRPr="00D9469D" w:rsidRDefault="0060629E">
      <w:pPr>
        <w:tabs>
          <w:tab w:val="left" w:pos="567"/>
        </w:tabs>
        <w:ind w:left="567" w:hanging="425"/>
        <w:rPr>
          <w:sz w:val="24"/>
          <w:lang w:val="lv-LV"/>
        </w:rPr>
      </w:pPr>
    </w:p>
    <w:p w14:paraId="20516C06" w14:textId="77777777" w:rsidR="00F4096A" w:rsidRPr="00D9469D" w:rsidRDefault="0060629E" w:rsidP="008239CE">
      <w:pPr>
        <w:widowControl/>
        <w:tabs>
          <w:tab w:val="left" w:pos="567"/>
        </w:tabs>
        <w:ind w:left="567" w:hanging="425"/>
        <w:rPr>
          <w:sz w:val="24"/>
          <w:lang w:val="lv-LV"/>
        </w:rPr>
      </w:pPr>
      <w:r w:rsidRPr="00D9469D">
        <w:rPr>
          <w:sz w:val="24"/>
          <w:lang w:val="lv-LV"/>
        </w:rPr>
        <w:t xml:space="preserve">b) </w:t>
      </w:r>
      <w:r w:rsidRPr="00D9469D">
        <w:rPr>
          <w:sz w:val="24"/>
          <w:lang w:val="lv-LV"/>
        </w:rPr>
        <w:tab/>
        <w:t>Konvencijas II nodaļas noteikumu piemērošanu, bet gadījum</w:t>
      </w:r>
      <w:r w:rsidR="004337FD" w:rsidRPr="00D9469D">
        <w:rPr>
          <w:sz w:val="24"/>
          <w:lang w:val="lv-LV"/>
        </w:rPr>
        <w:t>ā</w:t>
      </w:r>
      <w:r w:rsidR="00F97F5E" w:rsidRPr="00D9469D">
        <w:rPr>
          <w:sz w:val="24"/>
          <w:lang w:val="lv-LV"/>
        </w:rPr>
        <w:t>, ja</w:t>
      </w:r>
      <w:r w:rsidRPr="00D9469D">
        <w:rPr>
          <w:sz w:val="24"/>
          <w:lang w:val="lv-LV"/>
        </w:rPr>
        <w:t xml:space="preserve"> </w:t>
      </w:r>
      <w:r w:rsidR="00F97F5E" w:rsidRPr="00D9469D">
        <w:rPr>
          <w:sz w:val="24"/>
          <w:lang w:val="lv-LV"/>
        </w:rPr>
        <w:t xml:space="preserve">starp šī protokola Pusēm vai starp Pusi un valsti, kas šo protokolu pieņem un piemēro atbilstīgi 3. panta </w:t>
      </w:r>
      <w:r w:rsidR="00F97F5E" w:rsidRPr="00D9469D">
        <w:rPr>
          <w:sz w:val="24"/>
          <w:lang w:val="lv-LV"/>
        </w:rPr>
        <w:lastRenderedPageBreak/>
        <w:t>2. </w:t>
      </w:r>
      <w:r w:rsidR="00D37D6F">
        <w:rPr>
          <w:sz w:val="24"/>
          <w:lang w:val="lv-LV"/>
        </w:rPr>
        <w:t>daļai</w:t>
      </w:r>
      <w:r w:rsidR="00F97F5E" w:rsidRPr="00D9469D">
        <w:rPr>
          <w:sz w:val="24"/>
          <w:lang w:val="lv-LV"/>
        </w:rPr>
        <w:t xml:space="preserve">, </w:t>
      </w:r>
      <w:r w:rsidRPr="00D9469D">
        <w:rPr>
          <w:sz w:val="24"/>
          <w:lang w:val="lv-LV"/>
        </w:rPr>
        <w:t>kultūras vērtībām ir piešķirta gan īpaša aizsardzība, gan pastiprināta aizsardzība, piemēro tikai pastiprinātas aizsardzības noteikumus.</w:t>
      </w:r>
    </w:p>
    <w:p w14:paraId="6EA9D953" w14:textId="77777777" w:rsidR="0060629E" w:rsidRPr="00D9469D" w:rsidRDefault="0060629E">
      <w:pPr>
        <w:rPr>
          <w:b/>
          <w:sz w:val="24"/>
          <w:lang w:val="lv-LV"/>
        </w:rPr>
      </w:pPr>
    </w:p>
    <w:p w14:paraId="0503395F" w14:textId="77777777" w:rsidR="0060629E" w:rsidRPr="00D9469D" w:rsidRDefault="0060629E" w:rsidP="009B4883">
      <w:pPr>
        <w:rPr>
          <w:b/>
          <w:sz w:val="24"/>
          <w:lang w:val="lv-LV"/>
        </w:rPr>
      </w:pPr>
    </w:p>
    <w:p w14:paraId="67BC9A7F" w14:textId="77777777" w:rsidR="0060629E" w:rsidRPr="00D9469D" w:rsidRDefault="0060629E" w:rsidP="009B4883">
      <w:pPr>
        <w:rPr>
          <w:b/>
          <w:sz w:val="24"/>
          <w:lang w:val="lv-LV"/>
        </w:rPr>
      </w:pPr>
    </w:p>
    <w:p w14:paraId="497FE1B0" w14:textId="77777777" w:rsidR="0060629E" w:rsidRPr="00D9469D" w:rsidRDefault="0060629E" w:rsidP="009B4883">
      <w:pPr>
        <w:jc w:val="center"/>
        <w:rPr>
          <w:b/>
          <w:sz w:val="24"/>
          <w:lang w:val="lv-LV"/>
        </w:rPr>
      </w:pPr>
      <w:r w:rsidRPr="00D9469D">
        <w:rPr>
          <w:b/>
          <w:sz w:val="24"/>
          <w:lang w:val="lv-LV"/>
        </w:rPr>
        <w:t>2. nodaļa. Vispārēji noteikumi par aizsardzību</w:t>
      </w:r>
    </w:p>
    <w:p w14:paraId="4A01F7D3" w14:textId="77777777" w:rsidR="0060629E" w:rsidRPr="00D9469D" w:rsidRDefault="0060629E" w:rsidP="009B4883">
      <w:pPr>
        <w:rPr>
          <w:b/>
          <w:sz w:val="24"/>
          <w:lang w:val="lv-LV"/>
        </w:rPr>
      </w:pPr>
    </w:p>
    <w:p w14:paraId="488D4027" w14:textId="77777777" w:rsidR="0060629E" w:rsidRPr="00D9469D" w:rsidRDefault="0060629E" w:rsidP="009B4883">
      <w:pPr>
        <w:rPr>
          <w:b/>
          <w:sz w:val="24"/>
          <w:lang w:val="lv-LV"/>
        </w:rPr>
      </w:pPr>
    </w:p>
    <w:p w14:paraId="6DE30496" w14:textId="77777777" w:rsidR="00F4096A" w:rsidRPr="00D9469D" w:rsidRDefault="0060629E" w:rsidP="009B4883">
      <w:pPr>
        <w:jc w:val="center"/>
        <w:rPr>
          <w:b/>
          <w:sz w:val="24"/>
          <w:lang w:val="lv-LV"/>
        </w:rPr>
      </w:pPr>
      <w:r w:rsidRPr="00D9469D">
        <w:rPr>
          <w:b/>
          <w:sz w:val="24"/>
          <w:lang w:val="lv-LV"/>
        </w:rPr>
        <w:t>5. pants.</w:t>
      </w:r>
    </w:p>
    <w:p w14:paraId="3933E854" w14:textId="77777777" w:rsidR="0060629E" w:rsidRPr="00D9469D" w:rsidRDefault="0060629E" w:rsidP="009B4883">
      <w:pPr>
        <w:jc w:val="center"/>
        <w:rPr>
          <w:b/>
          <w:sz w:val="24"/>
          <w:lang w:val="lv-LV"/>
        </w:rPr>
      </w:pPr>
      <w:r w:rsidRPr="00D9469D">
        <w:rPr>
          <w:b/>
          <w:sz w:val="24"/>
          <w:lang w:val="lv-LV"/>
        </w:rPr>
        <w:t>Kultūras vērtību aizsargāšana</w:t>
      </w:r>
    </w:p>
    <w:p w14:paraId="17649F7B" w14:textId="77777777" w:rsidR="0060629E" w:rsidRPr="00D9469D" w:rsidRDefault="0060629E" w:rsidP="009B4883">
      <w:pPr>
        <w:rPr>
          <w:sz w:val="24"/>
          <w:lang w:val="lv-LV"/>
        </w:rPr>
      </w:pPr>
    </w:p>
    <w:p w14:paraId="0A46F7AC" w14:textId="77777777" w:rsidR="00F4096A" w:rsidRPr="00D9469D" w:rsidRDefault="0060629E" w:rsidP="009B4883">
      <w:pPr>
        <w:rPr>
          <w:sz w:val="24"/>
          <w:lang w:val="lv-LV"/>
        </w:rPr>
      </w:pPr>
      <w:r w:rsidRPr="00D9469D">
        <w:rPr>
          <w:sz w:val="24"/>
          <w:lang w:val="lv-LV"/>
        </w:rPr>
        <w:t xml:space="preserve">Sagatavošanas pasākumi, ko atbilstīgi Konvencijas 3. pantam miera laikā veic kultūras vērtību aizsargāšanai pret sekām, kuras paredzamas bruņota konflikta gadījumā, atbilstoši situācijai ietver uzskaitījumu sagatavošanu, ārkārtas pasākumu plānošanu aizsardzībai pret uguni vai konstrukcijas sabrukumu, kustamo kultūras vērtību pārvietošanas sagatavošanu vai atbilstošas </w:t>
      </w:r>
      <w:r w:rsidRPr="00D9469D">
        <w:rPr>
          <w:i/>
          <w:sz w:val="24"/>
          <w:lang w:val="lv-LV"/>
        </w:rPr>
        <w:t xml:space="preserve">in situ </w:t>
      </w:r>
      <w:r w:rsidRPr="00D9469D">
        <w:rPr>
          <w:sz w:val="24"/>
          <w:lang w:val="lv-LV"/>
        </w:rPr>
        <w:t>aizsardzības nodrošināšanu šādām vērtībām un par kultūras vērtību aizsargāšanu atbildīg</w:t>
      </w:r>
      <w:r w:rsidR="004337FD" w:rsidRPr="00D9469D">
        <w:rPr>
          <w:sz w:val="24"/>
          <w:lang w:val="lv-LV"/>
        </w:rPr>
        <w:t>o</w:t>
      </w:r>
      <w:r w:rsidRPr="00D9469D">
        <w:rPr>
          <w:sz w:val="24"/>
          <w:lang w:val="lv-LV"/>
        </w:rPr>
        <w:t xml:space="preserve"> kompetent</w:t>
      </w:r>
      <w:r w:rsidR="004337FD" w:rsidRPr="00D9469D">
        <w:rPr>
          <w:sz w:val="24"/>
          <w:lang w:val="lv-LV"/>
        </w:rPr>
        <w:t>o</w:t>
      </w:r>
      <w:r w:rsidRPr="00D9469D">
        <w:rPr>
          <w:sz w:val="24"/>
          <w:lang w:val="lv-LV"/>
        </w:rPr>
        <w:t xml:space="preserve"> iestāžu izraudzīšanu.</w:t>
      </w:r>
    </w:p>
    <w:p w14:paraId="5F98279F" w14:textId="77777777" w:rsidR="0060629E" w:rsidRPr="00D9469D" w:rsidRDefault="0060629E">
      <w:pPr>
        <w:rPr>
          <w:b/>
          <w:sz w:val="24"/>
          <w:lang w:val="lv-LV"/>
        </w:rPr>
      </w:pPr>
    </w:p>
    <w:p w14:paraId="6B34EA0F" w14:textId="77777777" w:rsidR="0060629E" w:rsidRPr="00D9469D" w:rsidRDefault="0060629E">
      <w:pPr>
        <w:rPr>
          <w:b/>
          <w:sz w:val="24"/>
          <w:lang w:val="lv-LV"/>
        </w:rPr>
      </w:pPr>
    </w:p>
    <w:p w14:paraId="68041F7B" w14:textId="77777777" w:rsidR="00F4096A" w:rsidRPr="00D9469D" w:rsidRDefault="0060629E">
      <w:pPr>
        <w:jc w:val="center"/>
        <w:rPr>
          <w:b/>
          <w:sz w:val="24"/>
          <w:lang w:val="lv-LV"/>
        </w:rPr>
      </w:pPr>
      <w:r w:rsidRPr="00D9469D">
        <w:rPr>
          <w:b/>
          <w:sz w:val="24"/>
          <w:lang w:val="lv-LV"/>
        </w:rPr>
        <w:t>6. pants.</w:t>
      </w:r>
    </w:p>
    <w:p w14:paraId="0138B064" w14:textId="77777777" w:rsidR="0060629E" w:rsidRPr="00D9469D" w:rsidRDefault="0060629E">
      <w:pPr>
        <w:jc w:val="center"/>
        <w:rPr>
          <w:b/>
          <w:sz w:val="24"/>
          <w:lang w:val="lv-LV"/>
        </w:rPr>
      </w:pPr>
      <w:r w:rsidRPr="00D9469D">
        <w:rPr>
          <w:b/>
          <w:sz w:val="24"/>
          <w:lang w:val="lv-LV"/>
        </w:rPr>
        <w:t>Cieņa pret kultūras vērtībām</w:t>
      </w:r>
    </w:p>
    <w:p w14:paraId="76D3A5B8" w14:textId="77777777" w:rsidR="0060629E" w:rsidRPr="00D9469D" w:rsidRDefault="0060629E">
      <w:pPr>
        <w:rPr>
          <w:sz w:val="24"/>
          <w:lang w:val="lv-LV"/>
        </w:rPr>
      </w:pPr>
    </w:p>
    <w:p w14:paraId="3089894B" w14:textId="77777777" w:rsidR="00F4096A" w:rsidRPr="00D9469D" w:rsidRDefault="0060629E">
      <w:pPr>
        <w:rPr>
          <w:sz w:val="24"/>
          <w:lang w:val="lv-LV"/>
        </w:rPr>
      </w:pPr>
      <w:r w:rsidRPr="00D9469D">
        <w:rPr>
          <w:sz w:val="24"/>
          <w:lang w:val="lv-LV"/>
        </w:rPr>
        <w:t>Lai nodrošinātu cieņu pret kultūras vērtībām atbilstīgi Konvencijas 4. pantam:</w:t>
      </w:r>
    </w:p>
    <w:p w14:paraId="2764D498" w14:textId="77777777" w:rsidR="0060629E" w:rsidRPr="00D9469D" w:rsidRDefault="0060629E">
      <w:pPr>
        <w:rPr>
          <w:sz w:val="24"/>
          <w:lang w:val="lv-LV"/>
        </w:rPr>
      </w:pPr>
    </w:p>
    <w:p w14:paraId="623C9698" w14:textId="77777777" w:rsidR="00F4096A" w:rsidRPr="00D9469D" w:rsidRDefault="0060629E" w:rsidP="00753F4C">
      <w:pPr>
        <w:tabs>
          <w:tab w:val="left" w:pos="567"/>
        </w:tabs>
        <w:ind w:left="567" w:hanging="425"/>
        <w:rPr>
          <w:sz w:val="24"/>
          <w:lang w:val="lv-LV"/>
        </w:rPr>
      </w:pPr>
      <w:r w:rsidRPr="00D9469D">
        <w:rPr>
          <w:sz w:val="24"/>
          <w:lang w:val="lv-LV"/>
        </w:rPr>
        <w:t>a)</w:t>
      </w:r>
      <w:r w:rsidRPr="00D9469D">
        <w:rPr>
          <w:sz w:val="24"/>
          <w:lang w:val="lv-LV"/>
        </w:rPr>
        <w:tab/>
      </w:r>
      <w:r w:rsidR="00464DCB" w:rsidRPr="00D9469D">
        <w:rPr>
          <w:sz w:val="24"/>
          <w:lang w:val="lv-LV"/>
        </w:rPr>
        <w:t xml:space="preserve">atkāpe </w:t>
      </w:r>
      <w:r w:rsidRPr="00D9469D">
        <w:rPr>
          <w:sz w:val="24"/>
          <w:lang w:val="lv-LV"/>
        </w:rPr>
        <w:t>karadarbības akta veikšanai pret kultūras vērtībām pamatojoties uz imperatīvu militāru nepieciešamību, Konvencijas 4. panta 2. </w:t>
      </w:r>
      <w:r w:rsidR="00D37D6F">
        <w:rPr>
          <w:sz w:val="24"/>
          <w:lang w:val="lv-LV"/>
        </w:rPr>
        <w:t>daļa</w:t>
      </w:r>
      <w:r w:rsidR="00D05D1D">
        <w:rPr>
          <w:sz w:val="24"/>
          <w:lang w:val="lv-LV"/>
        </w:rPr>
        <w:t>s</w:t>
      </w:r>
      <w:r w:rsidR="00D37D6F" w:rsidRPr="00D9469D">
        <w:rPr>
          <w:sz w:val="24"/>
          <w:lang w:val="lv-LV"/>
        </w:rPr>
        <w:t xml:space="preserve"> </w:t>
      </w:r>
      <w:r w:rsidRPr="00D9469D">
        <w:rPr>
          <w:sz w:val="24"/>
          <w:lang w:val="lv-LV"/>
        </w:rPr>
        <w:t xml:space="preserve">nozīmē var </w:t>
      </w:r>
      <w:r w:rsidR="00464DCB" w:rsidRPr="00D9469D">
        <w:rPr>
          <w:sz w:val="24"/>
          <w:lang w:val="lv-LV"/>
        </w:rPr>
        <w:t xml:space="preserve">tikt piemērota </w:t>
      </w:r>
      <w:r w:rsidRPr="00D9469D">
        <w:rPr>
          <w:sz w:val="24"/>
          <w:lang w:val="lv-LV"/>
        </w:rPr>
        <w:t xml:space="preserve">tikai tad un tik ilgi, </w:t>
      </w:r>
      <w:r w:rsidR="00552412" w:rsidRPr="00D9469D">
        <w:rPr>
          <w:sz w:val="24"/>
          <w:lang w:val="lv-LV"/>
        </w:rPr>
        <w:t>kamēr</w:t>
      </w:r>
      <w:r w:rsidRPr="00D9469D">
        <w:rPr>
          <w:sz w:val="24"/>
          <w:lang w:val="lv-LV"/>
        </w:rPr>
        <w:t>:</w:t>
      </w:r>
    </w:p>
    <w:p w14:paraId="496A3B15" w14:textId="77777777" w:rsidR="0060629E" w:rsidRPr="00D9469D" w:rsidRDefault="0060629E" w:rsidP="00753F4C">
      <w:pPr>
        <w:rPr>
          <w:sz w:val="24"/>
          <w:lang w:val="lv-LV"/>
        </w:rPr>
      </w:pPr>
    </w:p>
    <w:p w14:paraId="0B6963C2" w14:textId="77777777" w:rsidR="0060629E" w:rsidRPr="00D9469D" w:rsidRDefault="0060629E" w:rsidP="00753F4C">
      <w:pPr>
        <w:tabs>
          <w:tab w:val="left" w:pos="1134"/>
        </w:tabs>
        <w:ind w:left="1134" w:hanging="567"/>
        <w:rPr>
          <w:sz w:val="24"/>
          <w:lang w:val="lv-LV"/>
        </w:rPr>
      </w:pPr>
      <w:r w:rsidRPr="00D9469D">
        <w:rPr>
          <w:sz w:val="24"/>
          <w:lang w:val="lv-LV"/>
        </w:rPr>
        <w:t>i)</w:t>
      </w:r>
      <w:r w:rsidRPr="00D9469D">
        <w:rPr>
          <w:sz w:val="24"/>
          <w:lang w:val="lv-LV"/>
        </w:rPr>
        <w:tab/>
        <w:t xml:space="preserve">attiecīgās kultūras vērtības to funkcijas dēļ ir pārveidotas par militāru mērķi </w:t>
      </w:r>
      <w:r w:rsidRPr="00D9469D">
        <w:rPr>
          <w:rStyle w:val="longdesc1"/>
          <w:strike w:val="0"/>
          <w:sz w:val="24"/>
          <w:lang w:val="lv-LV"/>
        </w:rPr>
        <w:t>un</w:t>
      </w:r>
    </w:p>
    <w:p w14:paraId="6524B5C2" w14:textId="77777777" w:rsidR="0060629E" w:rsidRPr="00D9469D" w:rsidRDefault="0060629E" w:rsidP="00753F4C">
      <w:pPr>
        <w:tabs>
          <w:tab w:val="left" w:pos="1134"/>
        </w:tabs>
        <w:ind w:left="1134" w:hanging="567"/>
        <w:rPr>
          <w:sz w:val="24"/>
          <w:lang w:val="lv-LV"/>
        </w:rPr>
      </w:pPr>
    </w:p>
    <w:p w14:paraId="4C5DBABA" w14:textId="77777777" w:rsidR="00F4096A" w:rsidRPr="00D9469D" w:rsidRDefault="0060629E" w:rsidP="00753F4C">
      <w:pPr>
        <w:tabs>
          <w:tab w:val="left" w:pos="1134"/>
        </w:tabs>
        <w:ind w:left="1134" w:hanging="567"/>
        <w:rPr>
          <w:sz w:val="24"/>
          <w:lang w:val="lv-LV"/>
        </w:rPr>
      </w:pPr>
      <w:r w:rsidRPr="00D9469D">
        <w:rPr>
          <w:sz w:val="24"/>
          <w:lang w:val="lv-LV"/>
        </w:rPr>
        <w:t>ii)</w:t>
      </w:r>
      <w:r w:rsidRPr="00D9469D">
        <w:rPr>
          <w:sz w:val="24"/>
          <w:lang w:val="lv-LV"/>
        </w:rPr>
        <w:tab/>
        <w:t>nav citas praktiski iespējamas alternatīvas iegūt militāru priekšrocību, kas būtu līdzīga priekšrocībai, kuru sniedz karadarbības akta vēršana pret attiecīgo mērķi;</w:t>
      </w:r>
    </w:p>
    <w:p w14:paraId="42D156F3" w14:textId="77777777" w:rsidR="0060629E" w:rsidRPr="00D9469D" w:rsidRDefault="0060629E" w:rsidP="00753F4C">
      <w:pPr>
        <w:rPr>
          <w:sz w:val="24"/>
          <w:lang w:val="lv-LV"/>
        </w:rPr>
      </w:pPr>
    </w:p>
    <w:p w14:paraId="740178E6" w14:textId="77777777" w:rsidR="00F4096A" w:rsidRPr="00D9469D" w:rsidRDefault="0060629E" w:rsidP="00753F4C">
      <w:pPr>
        <w:tabs>
          <w:tab w:val="left" w:pos="567"/>
        </w:tabs>
        <w:ind w:left="567" w:hanging="425"/>
        <w:rPr>
          <w:sz w:val="24"/>
          <w:lang w:val="lv-LV"/>
        </w:rPr>
      </w:pPr>
      <w:r w:rsidRPr="00D9469D">
        <w:rPr>
          <w:sz w:val="24"/>
          <w:lang w:val="lv-LV"/>
        </w:rPr>
        <w:t>b)</w:t>
      </w:r>
      <w:r w:rsidRPr="00D9469D">
        <w:rPr>
          <w:sz w:val="24"/>
          <w:lang w:val="lv-LV"/>
        </w:rPr>
        <w:tab/>
      </w:r>
      <w:r w:rsidR="00F4096A" w:rsidRPr="00D9469D">
        <w:rPr>
          <w:sz w:val="24"/>
          <w:lang w:val="lv-LV"/>
        </w:rPr>
        <w:t xml:space="preserve"> </w:t>
      </w:r>
      <w:r w:rsidR="00753F4C" w:rsidRPr="00D9469D">
        <w:rPr>
          <w:sz w:val="24"/>
          <w:lang w:val="lv-LV"/>
        </w:rPr>
        <w:t xml:space="preserve">atkāpe </w:t>
      </w:r>
      <w:r w:rsidRPr="00D9469D">
        <w:rPr>
          <w:sz w:val="24"/>
          <w:lang w:val="lv-LV"/>
        </w:rPr>
        <w:t>kultūras vērtību izmantošan</w:t>
      </w:r>
      <w:r w:rsidR="00753F4C" w:rsidRPr="00D9469D">
        <w:rPr>
          <w:sz w:val="24"/>
          <w:lang w:val="lv-LV"/>
        </w:rPr>
        <w:t>ai</w:t>
      </w:r>
      <w:r w:rsidRPr="00D9469D">
        <w:rPr>
          <w:sz w:val="24"/>
          <w:lang w:val="lv-LV"/>
        </w:rPr>
        <w:t>, kas tām var radīt iznīcināšanas vai postījumu draudus, pamatojoties uz imperatīvu militāru nepieciešamību saskaņā ar Konvencijas 4. panta 2. </w:t>
      </w:r>
      <w:r w:rsidR="00D37D6F">
        <w:rPr>
          <w:sz w:val="24"/>
          <w:lang w:val="lv-LV"/>
        </w:rPr>
        <w:t>daļu</w:t>
      </w:r>
      <w:r w:rsidR="00D37D6F" w:rsidRPr="00D9469D">
        <w:rPr>
          <w:sz w:val="24"/>
          <w:lang w:val="lv-LV"/>
        </w:rPr>
        <w:t xml:space="preserve"> </w:t>
      </w:r>
      <w:r w:rsidR="00753F4C" w:rsidRPr="00D9469D">
        <w:rPr>
          <w:sz w:val="24"/>
          <w:lang w:val="lv-LV"/>
        </w:rPr>
        <w:t xml:space="preserve">var tikt </w:t>
      </w:r>
      <w:r w:rsidR="00464DCB" w:rsidRPr="00D9469D">
        <w:rPr>
          <w:sz w:val="24"/>
          <w:lang w:val="lv-LV"/>
        </w:rPr>
        <w:t>piemēr</w:t>
      </w:r>
      <w:r w:rsidR="00753F4C" w:rsidRPr="00D9469D">
        <w:rPr>
          <w:sz w:val="24"/>
          <w:lang w:val="lv-LV"/>
        </w:rPr>
        <w:t>ota</w:t>
      </w:r>
      <w:r w:rsidR="00464DCB" w:rsidRPr="00D9469D">
        <w:rPr>
          <w:sz w:val="24"/>
          <w:lang w:val="lv-LV"/>
        </w:rPr>
        <w:t xml:space="preserve"> </w:t>
      </w:r>
      <w:r w:rsidRPr="00D9469D">
        <w:rPr>
          <w:sz w:val="24"/>
          <w:lang w:val="lv-LV"/>
        </w:rPr>
        <w:t xml:space="preserve">tikai tad un tik ilgi, </w:t>
      </w:r>
      <w:r w:rsidR="00552412" w:rsidRPr="00D9469D">
        <w:rPr>
          <w:sz w:val="24"/>
          <w:lang w:val="lv-LV"/>
        </w:rPr>
        <w:t>kamēr</w:t>
      </w:r>
      <w:r w:rsidRPr="00D9469D">
        <w:rPr>
          <w:sz w:val="24"/>
          <w:lang w:val="lv-LV"/>
        </w:rPr>
        <w:t xml:space="preserve"> nav iespējama izvēle starp attiecīgo kultūras vērtību izmantošanu un citu praktiski iespējamu paņēmienu līdzīgas militāras priekšrocības iegūšanai;</w:t>
      </w:r>
    </w:p>
    <w:p w14:paraId="7787FA79" w14:textId="77777777" w:rsidR="0060629E" w:rsidRPr="00D9469D" w:rsidRDefault="0060629E" w:rsidP="00753F4C">
      <w:pPr>
        <w:tabs>
          <w:tab w:val="left" w:pos="567"/>
        </w:tabs>
        <w:ind w:left="567" w:hanging="425"/>
        <w:rPr>
          <w:sz w:val="24"/>
          <w:lang w:val="lv-LV"/>
        </w:rPr>
      </w:pPr>
    </w:p>
    <w:p w14:paraId="36A0FBF4" w14:textId="77777777" w:rsidR="00F4096A" w:rsidRPr="00D9469D" w:rsidRDefault="0060629E">
      <w:pPr>
        <w:tabs>
          <w:tab w:val="left" w:pos="567"/>
        </w:tabs>
        <w:ind w:left="567" w:hanging="425"/>
        <w:rPr>
          <w:sz w:val="24"/>
          <w:lang w:val="lv-LV"/>
        </w:rPr>
      </w:pPr>
      <w:r w:rsidRPr="00D9469D">
        <w:rPr>
          <w:sz w:val="24"/>
          <w:lang w:val="lv-LV"/>
        </w:rPr>
        <w:t>c)</w:t>
      </w:r>
      <w:r w:rsidRPr="00D9469D">
        <w:rPr>
          <w:sz w:val="24"/>
          <w:lang w:val="lv-LV"/>
        </w:rPr>
        <w:tab/>
        <w:t>lēmumu atsaukties uz imperatīvu militāru nepieciešamību pieņem tikai virsnieks, kam pakļauta militāra vienība, kura pēc lieluma ir vienāda vai lielāka par bataljonu, vai vienība, kura ir mazāka, ja apstākļi neļauj rīkoties citādi;</w:t>
      </w:r>
    </w:p>
    <w:p w14:paraId="58EE8D31" w14:textId="77777777" w:rsidR="0060629E" w:rsidRPr="00D9469D" w:rsidRDefault="0060629E">
      <w:pPr>
        <w:tabs>
          <w:tab w:val="left" w:pos="567"/>
        </w:tabs>
        <w:ind w:left="567" w:hanging="425"/>
        <w:rPr>
          <w:sz w:val="24"/>
          <w:lang w:val="lv-LV"/>
        </w:rPr>
      </w:pPr>
    </w:p>
    <w:p w14:paraId="52AB6A90" w14:textId="77777777" w:rsidR="00F4096A" w:rsidRPr="00D9469D" w:rsidRDefault="0060629E">
      <w:pPr>
        <w:tabs>
          <w:tab w:val="left" w:pos="567"/>
        </w:tabs>
        <w:ind w:left="567" w:hanging="425"/>
        <w:rPr>
          <w:sz w:val="24"/>
          <w:lang w:val="lv-LV"/>
        </w:rPr>
      </w:pPr>
      <w:r w:rsidRPr="00D9469D">
        <w:rPr>
          <w:sz w:val="24"/>
          <w:lang w:val="lv-LV"/>
        </w:rPr>
        <w:t xml:space="preserve">d) </w:t>
      </w:r>
      <w:r w:rsidRPr="00D9469D">
        <w:rPr>
          <w:sz w:val="24"/>
          <w:lang w:val="lv-LV"/>
        </w:rPr>
        <w:tab/>
        <w:t>tāda uzbrukuma gadījumā, kura pamatā ir lēmums, kas pieņemts atbilstīgi a) apakšpunktam, ar efektīviem līdzekļiem sniedz iepriekšēju brīdinājumu</w:t>
      </w:r>
      <w:r w:rsidR="00C91EDA" w:rsidRPr="00D9469D">
        <w:rPr>
          <w:sz w:val="24"/>
          <w:lang w:val="lv-LV"/>
        </w:rPr>
        <w:t>, ja apstākļi to atļauj</w:t>
      </w:r>
      <w:r w:rsidRPr="00D9469D">
        <w:rPr>
          <w:sz w:val="24"/>
          <w:lang w:val="lv-LV"/>
        </w:rPr>
        <w:t>.</w:t>
      </w:r>
    </w:p>
    <w:p w14:paraId="15240762" w14:textId="77777777" w:rsidR="0060629E" w:rsidRPr="00D9469D" w:rsidRDefault="0060629E">
      <w:pPr>
        <w:rPr>
          <w:b/>
          <w:sz w:val="24"/>
          <w:lang w:val="lv-LV"/>
        </w:rPr>
      </w:pPr>
    </w:p>
    <w:p w14:paraId="223BF1C0" w14:textId="77777777" w:rsidR="0060629E" w:rsidRPr="00D9469D" w:rsidRDefault="0060629E" w:rsidP="009B4883">
      <w:pPr>
        <w:rPr>
          <w:b/>
          <w:sz w:val="24"/>
          <w:lang w:val="lv-LV"/>
        </w:rPr>
      </w:pPr>
    </w:p>
    <w:p w14:paraId="70B62099" w14:textId="77777777" w:rsidR="00F4096A" w:rsidRPr="00D9469D" w:rsidRDefault="0060629E" w:rsidP="008239CE">
      <w:pPr>
        <w:keepNext/>
        <w:keepLines/>
        <w:jc w:val="center"/>
        <w:rPr>
          <w:b/>
          <w:sz w:val="24"/>
          <w:lang w:val="lv-LV"/>
        </w:rPr>
      </w:pPr>
      <w:r w:rsidRPr="00D9469D">
        <w:rPr>
          <w:b/>
          <w:sz w:val="24"/>
          <w:lang w:val="lv-LV"/>
        </w:rPr>
        <w:lastRenderedPageBreak/>
        <w:t>7. pants.</w:t>
      </w:r>
    </w:p>
    <w:p w14:paraId="160D8339" w14:textId="77777777" w:rsidR="0060629E" w:rsidRPr="00D9469D" w:rsidRDefault="0060629E" w:rsidP="008239CE">
      <w:pPr>
        <w:keepNext/>
        <w:keepLines/>
        <w:jc w:val="center"/>
        <w:rPr>
          <w:b/>
          <w:sz w:val="24"/>
          <w:lang w:val="lv-LV"/>
        </w:rPr>
      </w:pPr>
      <w:r w:rsidRPr="00D9469D">
        <w:rPr>
          <w:b/>
          <w:sz w:val="24"/>
          <w:lang w:val="lv-LV"/>
        </w:rPr>
        <w:t>Piesardzības pasākumi uzbrukuma laikā</w:t>
      </w:r>
    </w:p>
    <w:p w14:paraId="1F6FDC14" w14:textId="77777777" w:rsidR="0060629E" w:rsidRPr="00D9469D" w:rsidRDefault="0060629E" w:rsidP="008239CE">
      <w:pPr>
        <w:keepNext/>
        <w:keepLines/>
        <w:rPr>
          <w:sz w:val="24"/>
          <w:lang w:val="lv-LV"/>
        </w:rPr>
      </w:pPr>
    </w:p>
    <w:p w14:paraId="215AB1DA" w14:textId="77777777" w:rsidR="00F4096A" w:rsidRPr="00D9469D" w:rsidRDefault="0060629E" w:rsidP="008239CE">
      <w:pPr>
        <w:keepNext/>
        <w:keepLines/>
        <w:rPr>
          <w:sz w:val="24"/>
          <w:lang w:val="lv-LV"/>
        </w:rPr>
      </w:pPr>
      <w:r w:rsidRPr="00D9469D">
        <w:rPr>
          <w:sz w:val="24"/>
          <w:lang w:val="lv-LV"/>
        </w:rPr>
        <w:t xml:space="preserve">Neskarot citus piesardzības pasākumus, kas atbilstīgi starptautiskajām </w:t>
      </w:r>
      <w:r w:rsidR="00D05D1D" w:rsidRPr="00D9469D">
        <w:rPr>
          <w:sz w:val="24"/>
          <w:lang w:val="lv-LV"/>
        </w:rPr>
        <w:t>hum</w:t>
      </w:r>
      <w:r w:rsidR="00D05D1D">
        <w:rPr>
          <w:sz w:val="24"/>
          <w:lang w:val="lv-LV"/>
        </w:rPr>
        <w:t>a</w:t>
      </w:r>
      <w:r w:rsidR="00D05D1D" w:rsidRPr="00D9469D">
        <w:rPr>
          <w:sz w:val="24"/>
          <w:lang w:val="lv-LV"/>
        </w:rPr>
        <w:t>n</w:t>
      </w:r>
      <w:r w:rsidR="00D05D1D">
        <w:rPr>
          <w:sz w:val="24"/>
          <w:lang w:val="lv-LV"/>
        </w:rPr>
        <w:t>itār</w:t>
      </w:r>
      <w:r w:rsidR="00D05D1D" w:rsidRPr="00D9469D">
        <w:rPr>
          <w:sz w:val="24"/>
          <w:lang w:val="lv-LV"/>
        </w:rPr>
        <w:t xml:space="preserve">ajām </w:t>
      </w:r>
      <w:r w:rsidRPr="00D9469D">
        <w:rPr>
          <w:sz w:val="24"/>
          <w:lang w:val="lv-LV"/>
        </w:rPr>
        <w:t>tiesībām jāveic, īstenojot militāras operācijas, katra konflikt</w:t>
      </w:r>
      <w:r w:rsidR="00CE20BB" w:rsidRPr="00D9469D">
        <w:rPr>
          <w:sz w:val="24"/>
          <w:lang w:val="lv-LV"/>
        </w:rPr>
        <w:t>ā</w:t>
      </w:r>
      <w:r w:rsidRPr="00D9469D">
        <w:rPr>
          <w:sz w:val="24"/>
          <w:lang w:val="lv-LV"/>
        </w:rPr>
        <w:t xml:space="preserve"> </w:t>
      </w:r>
      <w:r w:rsidR="00CE20BB" w:rsidRPr="00D9469D">
        <w:rPr>
          <w:sz w:val="24"/>
          <w:lang w:val="lv-LV"/>
        </w:rPr>
        <w:t xml:space="preserve">iesaistītā </w:t>
      </w:r>
      <w:r w:rsidRPr="00D9469D">
        <w:rPr>
          <w:sz w:val="24"/>
          <w:lang w:val="lv-LV"/>
        </w:rPr>
        <w:t>puse:</w:t>
      </w:r>
    </w:p>
    <w:p w14:paraId="2F65AFB8" w14:textId="77777777" w:rsidR="0060629E" w:rsidRPr="00D9469D" w:rsidRDefault="0060629E" w:rsidP="009B4883">
      <w:pPr>
        <w:rPr>
          <w:sz w:val="24"/>
          <w:lang w:val="lv-LV"/>
        </w:rPr>
      </w:pPr>
    </w:p>
    <w:p w14:paraId="6B12F02C" w14:textId="77777777" w:rsidR="00F4096A" w:rsidRPr="00D9469D" w:rsidRDefault="0060629E" w:rsidP="009B4883">
      <w:pPr>
        <w:tabs>
          <w:tab w:val="left" w:pos="567"/>
        </w:tabs>
        <w:ind w:left="567" w:hanging="425"/>
        <w:rPr>
          <w:sz w:val="24"/>
          <w:lang w:val="lv-LV"/>
        </w:rPr>
      </w:pPr>
      <w:r w:rsidRPr="00D9469D">
        <w:rPr>
          <w:sz w:val="24"/>
          <w:lang w:val="lv-LV"/>
        </w:rPr>
        <w:t>a)</w:t>
      </w:r>
      <w:r w:rsidRPr="00D9469D">
        <w:rPr>
          <w:sz w:val="24"/>
          <w:lang w:val="lv-LV"/>
        </w:rPr>
        <w:tab/>
        <w:t>dara visu, kas ir praktiski iespējams, lai pārliecinātos, ka objekti, kuriem paredzēts uzbrukt, nav aizsargātas kultūras vērtības</w:t>
      </w:r>
      <w:r w:rsidR="004337FD" w:rsidRPr="00D9469D">
        <w:rPr>
          <w:sz w:val="24"/>
          <w:lang w:val="lv-LV"/>
        </w:rPr>
        <w:t xml:space="preserve"> atbilstīgi Konvencijas 4. pantam</w:t>
      </w:r>
      <w:r w:rsidRPr="00D9469D">
        <w:rPr>
          <w:sz w:val="24"/>
          <w:lang w:val="lv-LV"/>
        </w:rPr>
        <w:t>;</w:t>
      </w:r>
    </w:p>
    <w:p w14:paraId="5094A904" w14:textId="77777777" w:rsidR="0060629E" w:rsidRPr="00D9469D" w:rsidRDefault="0060629E">
      <w:pPr>
        <w:tabs>
          <w:tab w:val="left" w:pos="567"/>
        </w:tabs>
        <w:ind w:left="567" w:hanging="425"/>
        <w:rPr>
          <w:sz w:val="24"/>
          <w:lang w:val="lv-LV"/>
        </w:rPr>
      </w:pPr>
    </w:p>
    <w:p w14:paraId="7224E0FB" w14:textId="77777777" w:rsidR="00F4096A" w:rsidRPr="00D9469D" w:rsidRDefault="0060629E">
      <w:pPr>
        <w:tabs>
          <w:tab w:val="left" w:pos="567"/>
        </w:tabs>
        <w:ind w:left="567" w:hanging="425"/>
        <w:rPr>
          <w:sz w:val="24"/>
          <w:lang w:val="lv-LV"/>
        </w:rPr>
      </w:pPr>
      <w:r w:rsidRPr="00D9469D">
        <w:rPr>
          <w:sz w:val="24"/>
          <w:lang w:val="lv-LV"/>
        </w:rPr>
        <w:t>b)</w:t>
      </w:r>
      <w:r w:rsidRPr="00D9469D">
        <w:rPr>
          <w:sz w:val="24"/>
          <w:lang w:val="lv-LV"/>
        </w:rPr>
        <w:tab/>
        <w:t>veic visus praktiski iespējamos piesardzības pasākumus, izvēloties uzbrukuma līdzekļus un paņēmienus, lai nepieļautu un jebkurā gadījumā pēc iespējas samazinātu nejaušus postījumus atbilstīgi Konvencijas 4. pantam aizsargātām kultūras vērtībām;</w:t>
      </w:r>
    </w:p>
    <w:p w14:paraId="0BD7F7EB" w14:textId="77777777" w:rsidR="0060629E" w:rsidRPr="00D9469D" w:rsidRDefault="0060629E">
      <w:pPr>
        <w:tabs>
          <w:tab w:val="left" w:pos="567"/>
        </w:tabs>
        <w:ind w:left="567" w:hanging="425"/>
        <w:rPr>
          <w:sz w:val="24"/>
          <w:lang w:val="lv-LV"/>
        </w:rPr>
      </w:pPr>
    </w:p>
    <w:p w14:paraId="774EBA39" w14:textId="77777777" w:rsidR="0060629E" w:rsidRPr="00D9469D" w:rsidRDefault="0060629E">
      <w:pPr>
        <w:tabs>
          <w:tab w:val="left" w:pos="567"/>
        </w:tabs>
        <w:ind w:left="567" w:hanging="425"/>
        <w:rPr>
          <w:sz w:val="24"/>
          <w:lang w:val="lv-LV"/>
        </w:rPr>
      </w:pPr>
      <w:r w:rsidRPr="00D9469D">
        <w:rPr>
          <w:sz w:val="24"/>
          <w:lang w:val="lv-LV"/>
        </w:rPr>
        <w:t>c)</w:t>
      </w:r>
      <w:r w:rsidRPr="00D9469D">
        <w:rPr>
          <w:sz w:val="24"/>
          <w:lang w:val="lv-LV"/>
        </w:rPr>
        <w:tab/>
        <w:t xml:space="preserve">atturas </w:t>
      </w:r>
      <w:r w:rsidR="00501D9A" w:rsidRPr="00D9469D">
        <w:rPr>
          <w:sz w:val="24"/>
          <w:lang w:val="lv-LV"/>
        </w:rPr>
        <w:t>no lēmuma</w:t>
      </w:r>
      <w:r w:rsidRPr="00D9469D">
        <w:rPr>
          <w:sz w:val="24"/>
          <w:lang w:val="lv-LV"/>
        </w:rPr>
        <w:t xml:space="preserve"> sākt </w:t>
      </w:r>
      <w:r w:rsidR="00501D9A" w:rsidRPr="00D9469D">
        <w:rPr>
          <w:sz w:val="24"/>
          <w:lang w:val="lv-LV"/>
        </w:rPr>
        <w:t xml:space="preserve">jebkādu </w:t>
      </w:r>
      <w:r w:rsidRPr="00D9469D">
        <w:rPr>
          <w:sz w:val="24"/>
          <w:lang w:val="lv-LV"/>
        </w:rPr>
        <w:t xml:space="preserve">uzbrukumu, par </w:t>
      </w:r>
      <w:r w:rsidR="00501D9A" w:rsidRPr="00D9469D">
        <w:rPr>
          <w:sz w:val="24"/>
          <w:lang w:val="lv-LV"/>
        </w:rPr>
        <w:t>kuru</w:t>
      </w:r>
      <w:r w:rsidRPr="00D9469D">
        <w:rPr>
          <w:sz w:val="24"/>
          <w:lang w:val="lv-LV"/>
        </w:rPr>
        <w:t xml:space="preserve"> var paredzēt, ka tas atbilstīgi Konvencijas 4. pantam aizsargātām kultūras vērtībām var nodarīt tādus nejaušus postījumus, kas būtu pārmērīgi attiecībā pret konkrēto un tiešo paredzamo militāro priekšrocību, </w:t>
      </w:r>
      <w:r w:rsidRPr="00D9469D">
        <w:rPr>
          <w:rStyle w:val="longdesc1"/>
          <w:strike w:val="0"/>
          <w:sz w:val="24"/>
          <w:lang w:val="lv-LV"/>
        </w:rPr>
        <w:t>un</w:t>
      </w:r>
    </w:p>
    <w:p w14:paraId="224B2454" w14:textId="77777777" w:rsidR="0060629E" w:rsidRPr="00D9469D" w:rsidRDefault="0060629E">
      <w:pPr>
        <w:tabs>
          <w:tab w:val="left" w:pos="567"/>
        </w:tabs>
        <w:ind w:left="567" w:hanging="425"/>
        <w:rPr>
          <w:sz w:val="24"/>
          <w:lang w:val="lv-LV"/>
        </w:rPr>
      </w:pPr>
    </w:p>
    <w:p w14:paraId="37BD7BAA" w14:textId="77777777" w:rsidR="00F4096A" w:rsidRPr="00D9469D" w:rsidRDefault="0060629E">
      <w:pPr>
        <w:tabs>
          <w:tab w:val="left" w:pos="567"/>
        </w:tabs>
        <w:ind w:left="567" w:hanging="425"/>
        <w:rPr>
          <w:sz w:val="24"/>
          <w:lang w:val="lv-LV"/>
        </w:rPr>
      </w:pPr>
      <w:r w:rsidRPr="00D9469D">
        <w:rPr>
          <w:sz w:val="24"/>
          <w:lang w:val="lv-LV"/>
        </w:rPr>
        <w:t>d)</w:t>
      </w:r>
      <w:r w:rsidRPr="00D9469D">
        <w:rPr>
          <w:sz w:val="24"/>
          <w:lang w:val="lv-LV"/>
        </w:rPr>
        <w:tab/>
        <w:t xml:space="preserve">atceļ vai pārtrauc uzbrukumu, ja </w:t>
      </w:r>
      <w:r w:rsidR="00501D9A" w:rsidRPr="00D9469D">
        <w:rPr>
          <w:sz w:val="24"/>
          <w:lang w:val="lv-LV"/>
        </w:rPr>
        <w:t>kļūst redzams</w:t>
      </w:r>
      <w:r w:rsidRPr="00D9469D">
        <w:rPr>
          <w:sz w:val="24"/>
          <w:lang w:val="lv-LV"/>
        </w:rPr>
        <w:t>, ka:</w:t>
      </w:r>
    </w:p>
    <w:p w14:paraId="7B3DF7BB" w14:textId="77777777" w:rsidR="0060629E" w:rsidRPr="00D9469D" w:rsidRDefault="0060629E">
      <w:pPr>
        <w:rPr>
          <w:sz w:val="24"/>
          <w:lang w:val="lv-LV"/>
        </w:rPr>
      </w:pPr>
    </w:p>
    <w:p w14:paraId="1355AC02" w14:textId="77777777" w:rsidR="00F4096A" w:rsidRPr="00D9469D" w:rsidRDefault="0060629E">
      <w:pPr>
        <w:tabs>
          <w:tab w:val="left" w:pos="1134"/>
        </w:tabs>
        <w:ind w:left="1134" w:hanging="567"/>
        <w:rPr>
          <w:sz w:val="24"/>
          <w:lang w:val="lv-LV"/>
        </w:rPr>
      </w:pPr>
      <w:r w:rsidRPr="00D9469D">
        <w:rPr>
          <w:sz w:val="24"/>
          <w:lang w:val="lv-LV"/>
        </w:rPr>
        <w:t>i)</w:t>
      </w:r>
      <w:r w:rsidRPr="00D9469D">
        <w:rPr>
          <w:sz w:val="24"/>
          <w:lang w:val="lv-LV"/>
        </w:rPr>
        <w:tab/>
        <w:t>mērķis ir atbilstīgi Konvencijas 4. pantam aizsargātas kultūras vērtības;</w:t>
      </w:r>
    </w:p>
    <w:p w14:paraId="58B491EE" w14:textId="77777777" w:rsidR="0060629E" w:rsidRPr="00D9469D" w:rsidRDefault="0060629E">
      <w:pPr>
        <w:tabs>
          <w:tab w:val="left" w:pos="1134"/>
        </w:tabs>
        <w:ind w:left="1134" w:hanging="567"/>
        <w:rPr>
          <w:sz w:val="24"/>
          <w:lang w:val="lv-LV"/>
        </w:rPr>
      </w:pPr>
    </w:p>
    <w:p w14:paraId="224F430F" w14:textId="77777777" w:rsidR="00F4096A" w:rsidRPr="00D9469D" w:rsidRDefault="0060629E">
      <w:pPr>
        <w:tabs>
          <w:tab w:val="left" w:pos="1134"/>
        </w:tabs>
        <w:ind w:left="1134" w:hanging="567"/>
        <w:rPr>
          <w:sz w:val="24"/>
          <w:lang w:val="lv-LV"/>
        </w:rPr>
      </w:pPr>
      <w:r w:rsidRPr="00D9469D">
        <w:rPr>
          <w:sz w:val="24"/>
          <w:lang w:val="lv-LV"/>
        </w:rPr>
        <w:t>ii)</w:t>
      </w:r>
      <w:r w:rsidRPr="00D9469D">
        <w:rPr>
          <w:sz w:val="24"/>
          <w:lang w:val="lv-LV"/>
        </w:rPr>
        <w:tab/>
        <w:t>par uzbrukumu var paredzēt, ka tas atbilstīgi Konvencijas 4. pantam aizsargātām kultūras vērtībām var nodarīt tādus nejaušus postījumus, kas būtu pārmērīgi attiecībā pret konkrēto un tiešo gaidāmo militāro priekšrocību.</w:t>
      </w:r>
    </w:p>
    <w:p w14:paraId="55CC69FE" w14:textId="77777777" w:rsidR="0060629E" w:rsidRPr="00D9469D" w:rsidRDefault="0060629E">
      <w:pPr>
        <w:rPr>
          <w:b/>
          <w:sz w:val="24"/>
          <w:lang w:val="lv-LV"/>
        </w:rPr>
      </w:pPr>
    </w:p>
    <w:p w14:paraId="1E0B236C" w14:textId="77777777" w:rsidR="0060629E" w:rsidRPr="00D9469D" w:rsidRDefault="0060629E">
      <w:pPr>
        <w:rPr>
          <w:b/>
          <w:sz w:val="24"/>
          <w:lang w:val="lv-LV"/>
        </w:rPr>
      </w:pPr>
    </w:p>
    <w:p w14:paraId="2C5A9A29" w14:textId="77777777" w:rsidR="00F4096A" w:rsidRPr="00D9469D" w:rsidRDefault="0060629E">
      <w:pPr>
        <w:jc w:val="center"/>
        <w:rPr>
          <w:b/>
          <w:sz w:val="24"/>
          <w:lang w:val="lv-LV"/>
        </w:rPr>
      </w:pPr>
      <w:r w:rsidRPr="00D9469D">
        <w:rPr>
          <w:b/>
          <w:sz w:val="24"/>
          <w:lang w:val="lv-LV"/>
        </w:rPr>
        <w:t>8. pants.</w:t>
      </w:r>
    </w:p>
    <w:p w14:paraId="2AD8EC04" w14:textId="77777777" w:rsidR="0060629E" w:rsidRPr="00D9469D" w:rsidRDefault="0060629E">
      <w:pPr>
        <w:jc w:val="center"/>
        <w:rPr>
          <w:b/>
          <w:sz w:val="24"/>
          <w:lang w:val="lv-LV"/>
        </w:rPr>
      </w:pPr>
      <w:r w:rsidRPr="00D9469D">
        <w:rPr>
          <w:b/>
          <w:sz w:val="24"/>
          <w:lang w:val="lv-LV"/>
        </w:rPr>
        <w:t>Piesardzības pasākumi pret karadarbības sekām</w:t>
      </w:r>
    </w:p>
    <w:p w14:paraId="5EE3161D" w14:textId="77777777" w:rsidR="0060629E" w:rsidRPr="00D9469D" w:rsidRDefault="0060629E">
      <w:pPr>
        <w:rPr>
          <w:sz w:val="24"/>
          <w:lang w:val="lv-LV"/>
        </w:rPr>
      </w:pPr>
    </w:p>
    <w:p w14:paraId="48D44D5F" w14:textId="77777777" w:rsidR="00F4096A" w:rsidRPr="00D9469D" w:rsidRDefault="0060629E">
      <w:pPr>
        <w:rPr>
          <w:sz w:val="24"/>
          <w:lang w:val="lv-LV"/>
        </w:rPr>
      </w:pPr>
      <w:r w:rsidRPr="00D9469D">
        <w:rPr>
          <w:sz w:val="24"/>
          <w:lang w:val="lv-LV"/>
        </w:rPr>
        <w:t>Konflikt</w:t>
      </w:r>
      <w:r w:rsidR="00CE20BB" w:rsidRPr="00D9469D">
        <w:rPr>
          <w:sz w:val="24"/>
          <w:lang w:val="lv-LV"/>
        </w:rPr>
        <w:t>ā iesaistītās</w:t>
      </w:r>
      <w:r w:rsidRPr="00D9469D">
        <w:rPr>
          <w:sz w:val="24"/>
          <w:lang w:val="lv-LV"/>
        </w:rPr>
        <w:t xml:space="preserve"> puses, cik tas praktiski iespējams:</w:t>
      </w:r>
    </w:p>
    <w:p w14:paraId="13A91280" w14:textId="77777777" w:rsidR="0060629E" w:rsidRPr="00D9469D" w:rsidRDefault="0060629E">
      <w:pPr>
        <w:rPr>
          <w:sz w:val="24"/>
          <w:lang w:val="lv-LV"/>
        </w:rPr>
      </w:pPr>
    </w:p>
    <w:p w14:paraId="58377BEF" w14:textId="77777777" w:rsidR="00F4096A" w:rsidRPr="00D9469D" w:rsidRDefault="0060629E">
      <w:pPr>
        <w:tabs>
          <w:tab w:val="left" w:pos="567"/>
        </w:tabs>
        <w:ind w:left="567" w:hanging="425"/>
        <w:rPr>
          <w:sz w:val="24"/>
          <w:lang w:val="lv-LV"/>
        </w:rPr>
      </w:pPr>
      <w:r w:rsidRPr="00D9469D">
        <w:rPr>
          <w:sz w:val="24"/>
          <w:lang w:val="lv-LV"/>
        </w:rPr>
        <w:t>a)</w:t>
      </w:r>
      <w:r w:rsidRPr="00D9469D">
        <w:rPr>
          <w:sz w:val="24"/>
          <w:lang w:val="lv-LV"/>
        </w:rPr>
        <w:tab/>
        <w:t xml:space="preserve">pārvieto kustamas kultūras vērtības no militāru mērķu tuvuma vai nodrošina atbilstošu </w:t>
      </w:r>
      <w:r w:rsidRPr="00D9469D">
        <w:rPr>
          <w:i/>
          <w:sz w:val="24"/>
          <w:lang w:val="lv-LV"/>
        </w:rPr>
        <w:t xml:space="preserve">in situ </w:t>
      </w:r>
      <w:r w:rsidRPr="00D9469D">
        <w:rPr>
          <w:sz w:val="24"/>
          <w:lang w:val="lv-LV"/>
        </w:rPr>
        <w:t>aizsardzību;</w:t>
      </w:r>
    </w:p>
    <w:p w14:paraId="639A6BF2" w14:textId="77777777" w:rsidR="0060629E" w:rsidRPr="00D9469D" w:rsidRDefault="0060629E">
      <w:pPr>
        <w:tabs>
          <w:tab w:val="left" w:pos="567"/>
        </w:tabs>
        <w:ind w:left="567" w:hanging="425"/>
        <w:rPr>
          <w:sz w:val="24"/>
          <w:lang w:val="lv-LV"/>
        </w:rPr>
      </w:pPr>
    </w:p>
    <w:p w14:paraId="362C00E0" w14:textId="77777777" w:rsidR="00F4096A" w:rsidRPr="00D9469D" w:rsidRDefault="0060629E">
      <w:pPr>
        <w:tabs>
          <w:tab w:val="left" w:pos="567"/>
        </w:tabs>
        <w:ind w:left="567" w:hanging="425"/>
        <w:rPr>
          <w:sz w:val="24"/>
          <w:lang w:val="lv-LV"/>
        </w:rPr>
      </w:pPr>
      <w:r w:rsidRPr="00D9469D">
        <w:rPr>
          <w:sz w:val="24"/>
          <w:lang w:val="lv-LV"/>
        </w:rPr>
        <w:t>b)</w:t>
      </w:r>
      <w:r w:rsidRPr="00D9469D">
        <w:rPr>
          <w:sz w:val="24"/>
          <w:lang w:val="lv-LV"/>
        </w:rPr>
        <w:tab/>
        <w:t>atturas militārus mērķus novietot kultūras vērtību tuvumā.</w:t>
      </w:r>
    </w:p>
    <w:p w14:paraId="512A62AC" w14:textId="77777777" w:rsidR="0060629E" w:rsidRPr="00D9469D" w:rsidRDefault="0060629E">
      <w:pPr>
        <w:rPr>
          <w:b/>
          <w:sz w:val="24"/>
          <w:lang w:val="lv-LV"/>
        </w:rPr>
      </w:pPr>
    </w:p>
    <w:p w14:paraId="62183D65" w14:textId="77777777" w:rsidR="0060629E" w:rsidRPr="00D9469D" w:rsidRDefault="0060629E">
      <w:pPr>
        <w:rPr>
          <w:b/>
          <w:sz w:val="24"/>
          <w:lang w:val="lv-LV"/>
        </w:rPr>
      </w:pPr>
    </w:p>
    <w:p w14:paraId="56F82E85" w14:textId="77777777" w:rsidR="00F4096A" w:rsidRPr="00D9469D" w:rsidRDefault="0060629E">
      <w:pPr>
        <w:jc w:val="center"/>
        <w:rPr>
          <w:b/>
          <w:sz w:val="24"/>
          <w:lang w:val="lv-LV"/>
        </w:rPr>
      </w:pPr>
      <w:r w:rsidRPr="00D9469D">
        <w:rPr>
          <w:b/>
          <w:sz w:val="24"/>
          <w:lang w:val="lv-LV"/>
        </w:rPr>
        <w:t>9. pants.</w:t>
      </w:r>
    </w:p>
    <w:p w14:paraId="0A1D9490" w14:textId="77777777" w:rsidR="0060629E" w:rsidRPr="00D9469D" w:rsidRDefault="0060629E">
      <w:pPr>
        <w:jc w:val="center"/>
        <w:rPr>
          <w:b/>
          <w:sz w:val="24"/>
          <w:lang w:val="lv-LV"/>
        </w:rPr>
      </w:pPr>
      <w:r w:rsidRPr="00D9469D">
        <w:rPr>
          <w:b/>
          <w:sz w:val="24"/>
          <w:lang w:val="lv-LV"/>
        </w:rPr>
        <w:t>Kultūras vērtību aizsardzība okupētā teritorijā</w:t>
      </w:r>
    </w:p>
    <w:p w14:paraId="2BD90F89" w14:textId="77777777" w:rsidR="0060629E" w:rsidRPr="00D9469D" w:rsidRDefault="0060629E">
      <w:pPr>
        <w:rPr>
          <w:sz w:val="24"/>
          <w:lang w:val="lv-LV"/>
        </w:rPr>
      </w:pPr>
    </w:p>
    <w:p w14:paraId="4135CF97" w14:textId="77777777" w:rsidR="00F4096A" w:rsidRPr="00D9469D" w:rsidRDefault="0060629E">
      <w:pPr>
        <w:rPr>
          <w:sz w:val="24"/>
          <w:lang w:val="lv-LV"/>
        </w:rPr>
      </w:pPr>
      <w:r w:rsidRPr="00D9469D">
        <w:rPr>
          <w:sz w:val="24"/>
          <w:lang w:val="lv-LV"/>
        </w:rPr>
        <w:t xml:space="preserve">1. Neskarot Konvencijas 4. un 5. panta noteikumus, </w:t>
      </w:r>
      <w:r w:rsidR="002063AB">
        <w:rPr>
          <w:sz w:val="24"/>
          <w:lang w:val="lv-LV"/>
        </w:rPr>
        <w:t>P</w:t>
      </w:r>
      <w:r w:rsidRPr="00D9469D">
        <w:rPr>
          <w:sz w:val="24"/>
          <w:lang w:val="lv-LV"/>
        </w:rPr>
        <w:t xml:space="preserve">use, kas okupējusi visu citas </w:t>
      </w:r>
      <w:r w:rsidR="00E4032E">
        <w:rPr>
          <w:sz w:val="24"/>
          <w:lang w:val="lv-LV"/>
        </w:rPr>
        <w:t>P</w:t>
      </w:r>
      <w:r w:rsidRPr="00D9469D">
        <w:rPr>
          <w:sz w:val="24"/>
          <w:lang w:val="lv-LV"/>
        </w:rPr>
        <w:t>uses teritoriju vai tās daļu, attiecībā uz okupēto teritoriju aizliedz un nepieļauj:</w:t>
      </w:r>
    </w:p>
    <w:p w14:paraId="48699F02" w14:textId="77777777" w:rsidR="0060629E" w:rsidRPr="00D9469D" w:rsidRDefault="0060629E">
      <w:pPr>
        <w:rPr>
          <w:sz w:val="24"/>
          <w:lang w:val="lv-LV"/>
        </w:rPr>
      </w:pPr>
    </w:p>
    <w:p w14:paraId="1705F0B0" w14:textId="77777777" w:rsidR="00F4096A" w:rsidRPr="00D9469D" w:rsidRDefault="0060629E">
      <w:pPr>
        <w:tabs>
          <w:tab w:val="left" w:pos="567"/>
        </w:tabs>
        <w:ind w:left="567" w:hanging="425"/>
        <w:rPr>
          <w:sz w:val="24"/>
          <w:lang w:val="lv-LV"/>
        </w:rPr>
      </w:pPr>
      <w:r w:rsidRPr="00D9469D">
        <w:rPr>
          <w:sz w:val="24"/>
          <w:lang w:val="lv-LV"/>
        </w:rPr>
        <w:t>a)</w:t>
      </w:r>
      <w:r w:rsidRPr="00D9469D">
        <w:rPr>
          <w:sz w:val="24"/>
          <w:lang w:val="lv-LV"/>
        </w:rPr>
        <w:tab/>
        <w:t>kultūras vērtību jebkādu nelikumīgu izvešanu, cita veida pārvietošanu vai īpašumtiesību nodošanu;</w:t>
      </w:r>
    </w:p>
    <w:p w14:paraId="59EF450F" w14:textId="77777777" w:rsidR="0060629E" w:rsidRPr="00D9469D" w:rsidRDefault="0060629E">
      <w:pPr>
        <w:tabs>
          <w:tab w:val="left" w:pos="567"/>
        </w:tabs>
        <w:ind w:left="567" w:hanging="425"/>
        <w:rPr>
          <w:sz w:val="24"/>
          <w:lang w:val="lv-LV"/>
        </w:rPr>
      </w:pPr>
    </w:p>
    <w:p w14:paraId="4B394856" w14:textId="77777777" w:rsidR="00F4096A" w:rsidRPr="00D05D1D" w:rsidRDefault="0060629E">
      <w:pPr>
        <w:tabs>
          <w:tab w:val="left" w:pos="567"/>
        </w:tabs>
        <w:ind w:left="567" w:hanging="425"/>
        <w:rPr>
          <w:sz w:val="24"/>
          <w:lang w:val="lv-LV"/>
        </w:rPr>
      </w:pPr>
      <w:r w:rsidRPr="00D05D1D">
        <w:rPr>
          <w:sz w:val="24"/>
          <w:lang w:val="lv-LV"/>
        </w:rPr>
        <w:t xml:space="preserve">b) </w:t>
      </w:r>
      <w:r w:rsidRPr="00D05D1D">
        <w:rPr>
          <w:sz w:val="24"/>
          <w:lang w:val="lv-LV"/>
        </w:rPr>
        <w:tab/>
        <w:t xml:space="preserve">jebkādus arheoloģiskos izrakumus, ja vien tie nav </w:t>
      </w:r>
      <w:r w:rsidR="005F1858" w:rsidRPr="00D05D1D">
        <w:rPr>
          <w:sz w:val="24"/>
          <w:lang w:val="lv-LV"/>
        </w:rPr>
        <w:t>absolūti</w:t>
      </w:r>
      <w:r w:rsidRPr="00D05D1D">
        <w:rPr>
          <w:sz w:val="24"/>
          <w:lang w:val="lv-LV"/>
        </w:rPr>
        <w:t xml:space="preserve"> nepieciešami, lai aizsargātu, </w:t>
      </w:r>
      <w:r w:rsidR="0024047F" w:rsidRPr="00D05D1D">
        <w:rPr>
          <w:sz w:val="24"/>
          <w:lang w:val="lv-LV"/>
        </w:rPr>
        <w:t xml:space="preserve">dokumentētu </w:t>
      </w:r>
      <w:r w:rsidRPr="00D05D1D">
        <w:rPr>
          <w:sz w:val="24"/>
          <w:lang w:val="lv-LV"/>
        </w:rPr>
        <w:t>vai saglabātu kultūras vērtības;</w:t>
      </w:r>
    </w:p>
    <w:p w14:paraId="6F98D6B1" w14:textId="77777777" w:rsidR="0060629E" w:rsidRPr="00D05D1D" w:rsidRDefault="0060629E">
      <w:pPr>
        <w:tabs>
          <w:tab w:val="left" w:pos="567"/>
        </w:tabs>
        <w:ind w:left="567" w:hanging="425"/>
        <w:rPr>
          <w:sz w:val="24"/>
          <w:lang w:val="lv-LV"/>
        </w:rPr>
      </w:pPr>
    </w:p>
    <w:p w14:paraId="55714121" w14:textId="77777777" w:rsidR="00F4096A" w:rsidRPr="00D05D1D" w:rsidRDefault="0060629E" w:rsidP="008239CE">
      <w:pPr>
        <w:keepNext/>
        <w:keepLines/>
        <w:tabs>
          <w:tab w:val="left" w:pos="567"/>
        </w:tabs>
        <w:ind w:left="567" w:hanging="425"/>
        <w:rPr>
          <w:sz w:val="24"/>
          <w:lang w:val="lv-LV"/>
        </w:rPr>
      </w:pPr>
      <w:r w:rsidRPr="00D05D1D">
        <w:rPr>
          <w:sz w:val="24"/>
          <w:lang w:val="lv-LV"/>
        </w:rPr>
        <w:lastRenderedPageBreak/>
        <w:t>c)</w:t>
      </w:r>
      <w:r w:rsidRPr="00D05D1D">
        <w:rPr>
          <w:sz w:val="24"/>
          <w:lang w:val="lv-LV"/>
        </w:rPr>
        <w:tab/>
        <w:t xml:space="preserve">kultūras vērtību jebkādu pārveidošanu vai to </w:t>
      </w:r>
      <w:r w:rsidR="0024047F" w:rsidRPr="00D05D1D">
        <w:rPr>
          <w:sz w:val="24"/>
          <w:lang w:val="lv-LV"/>
        </w:rPr>
        <w:t xml:space="preserve">izmantošanas veida </w:t>
      </w:r>
      <w:r w:rsidRPr="00D05D1D">
        <w:rPr>
          <w:sz w:val="24"/>
          <w:lang w:val="lv-LV"/>
        </w:rPr>
        <w:t>maiņu ar mērķi slēpt vai iznīcināt kultūras, vēsturiskas vai zinātniskas liecības.</w:t>
      </w:r>
    </w:p>
    <w:p w14:paraId="74DC8080" w14:textId="77777777" w:rsidR="0060629E" w:rsidRPr="00D9469D" w:rsidRDefault="0060629E">
      <w:pPr>
        <w:rPr>
          <w:sz w:val="24"/>
          <w:lang w:val="lv-LV"/>
        </w:rPr>
      </w:pPr>
      <w:r w:rsidRPr="00D05D1D">
        <w:rPr>
          <w:sz w:val="24"/>
          <w:lang w:val="lv-LV"/>
        </w:rPr>
        <w:t xml:space="preserve">2. </w:t>
      </w:r>
      <w:r w:rsidR="002063AB" w:rsidRPr="00D05D1D">
        <w:rPr>
          <w:sz w:val="24"/>
          <w:lang w:val="lv-LV"/>
        </w:rPr>
        <w:t>Jebkād</w:t>
      </w:r>
      <w:r w:rsidR="009D11F3">
        <w:rPr>
          <w:sz w:val="24"/>
          <w:lang w:val="lv-LV"/>
        </w:rPr>
        <w:t>us</w:t>
      </w:r>
      <w:r w:rsidR="002063AB" w:rsidRPr="00D05D1D">
        <w:rPr>
          <w:sz w:val="24"/>
          <w:lang w:val="lv-LV"/>
        </w:rPr>
        <w:t xml:space="preserve"> arheoloģisk</w:t>
      </w:r>
      <w:r w:rsidR="009D11F3">
        <w:rPr>
          <w:sz w:val="24"/>
          <w:lang w:val="lv-LV"/>
        </w:rPr>
        <w:t>os</w:t>
      </w:r>
      <w:r w:rsidR="002063AB" w:rsidRPr="00D05D1D">
        <w:rPr>
          <w:sz w:val="24"/>
          <w:lang w:val="lv-LV"/>
        </w:rPr>
        <w:t xml:space="preserve"> izrakum</w:t>
      </w:r>
      <w:r w:rsidR="009D11F3">
        <w:rPr>
          <w:sz w:val="24"/>
          <w:lang w:val="lv-LV"/>
        </w:rPr>
        <w:t>us</w:t>
      </w:r>
      <w:r w:rsidR="002063AB" w:rsidRPr="00D05D1D">
        <w:rPr>
          <w:sz w:val="24"/>
          <w:lang w:val="lv-LV"/>
        </w:rPr>
        <w:t xml:space="preserve"> </w:t>
      </w:r>
      <w:r w:rsidR="00B8529A" w:rsidRPr="00D05D1D">
        <w:rPr>
          <w:sz w:val="24"/>
          <w:lang w:val="lv-LV"/>
        </w:rPr>
        <w:t>kultūras vērtīb</w:t>
      </w:r>
      <w:r w:rsidR="002063AB" w:rsidRPr="00D05D1D">
        <w:rPr>
          <w:sz w:val="24"/>
          <w:lang w:val="lv-LV"/>
        </w:rPr>
        <w:t>ās vai</w:t>
      </w:r>
      <w:r w:rsidR="009D11F3">
        <w:rPr>
          <w:sz w:val="24"/>
          <w:lang w:val="lv-LV"/>
        </w:rPr>
        <w:t xml:space="preserve"> </w:t>
      </w:r>
      <w:r w:rsidR="002063AB" w:rsidRPr="00D05D1D">
        <w:rPr>
          <w:sz w:val="24"/>
          <w:lang w:val="lv-LV"/>
        </w:rPr>
        <w:t xml:space="preserve">kultūras vērtību </w:t>
      </w:r>
      <w:r w:rsidRPr="00D05D1D">
        <w:rPr>
          <w:sz w:val="24"/>
          <w:lang w:val="lv-LV"/>
        </w:rPr>
        <w:t>pārveidošan</w:t>
      </w:r>
      <w:r w:rsidR="009D11F3">
        <w:rPr>
          <w:sz w:val="24"/>
          <w:lang w:val="lv-LV"/>
        </w:rPr>
        <w:t>u</w:t>
      </w:r>
      <w:r w:rsidRPr="00D05D1D">
        <w:rPr>
          <w:sz w:val="24"/>
          <w:lang w:val="lv-LV"/>
        </w:rPr>
        <w:t xml:space="preserve"> vai </w:t>
      </w:r>
      <w:r w:rsidR="008A4A12" w:rsidRPr="00D05D1D">
        <w:rPr>
          <w:sz w:val="24"/>
          <w:lang w:val="lv-LV"/>
        </w:rPr>
        <w:t>izmantošanas</w:t>
      </w:r>
      <w:r w:rsidR="002063AB" w:rsidRPr="00D05D1D">
        <w:rPr>
          <w:sz w:val="24"/>
          <w:lang w:val="lv-LV"/>
        </w:rPr>
        <w:t xml:space="preserve"> veida </w:t>
      </w:r>
      <w:r w:rsidRPr="00D05D1D">
        <w:rPr>
          <w:sz w:val="24"/>
          <w:lang w:val="lv-LV"/>
        </w:rPr>
        <w:t>maiņu okupētajā teritorijā veic, ja to neliedz apstākļi, ciešā sadarbībā ar okupētās teritorijas kompetentajām valsts iestādēm.</w:t>
      </w:r>
    </w:p>
    <w:p w14:paraId="4A3AB5D2" w14:textId="77777777" w:rsidR="0060629E" w:rsidRPr="00D9469D" w:rsidRDefault="0060629E" w:rsidP="00E01DDC">
      <w:pPr>
        <w:rPr>
          <w:b/>
          <w:sz w:val="24"/>
          <w:lang w:val="lv-LV"/>
        </w:rPr>
      </w:pPr>
    </w:p>
    <w:p w14:paraId="495E14ED" w14:textId="77777777" w:rsidR="0060629E" w:rsidRPr="00D9469D" w:rsidRDefault="0060629E" w:rsidP="00E01DDC">
      <w:pPr>
        <w:jc w:val="center"/>
        <w:rPr>
          <w:b/>
          <w:sz w:val="24"/>
          <w:lang w:val="lv-LV"/>
        </w:rPr>
      </w:pPr>
      <w:r w:rsidRPr="00D9469D">
        <w:rPr>
          <w:b/>
          <w:sz w:val="24"/>
          <w:lang w:val="lv-LV"/>
        </w:rPr>
        <w:t>3. nodaļa. Pastiprināta aizsardzība</w:t>
      </w:r>
    </w:p>
    <w:p w14:paraId="3955A78F" w14:textId="77777777" w:rsidR="0060629E" w:rsidRPr="00D9469D" w:rsidRDefault="0060629E" w:rsidP="00E01DDC">
      <w:pPr>
        <w:jc w:val="center"/>
        <w:rPr>
          <w:b/>
          <w:sz w:val="24"/>
          <w:lang w:val="lv-LV"/>
        </w:rPr>
      </w:pPr>
    </w:p>
    <w:p w14:paraId="2609DC29" w14:textId="77777777" w:rsidR="0060629E" w:rsidRPr="00D9469D" w:rsidRDefault="0060629E" w:rsidP="00E01DDC">
      <w:pPr>
        <w:jc w:val="center"/>
        <w:rPr>
          <w:b/>
          <w:sz w:val="24"/>
          <w:lang w:val="lv-LV"/>
        </w:rPr>
      </w:pPr>
    </w:p>
    <w:p w14:paraId="634FE81C" w14:textId="77777777" w:rsidR="00F4096A" w:rsidRPr="00D9469D" w:rsidRDefault="0060629E" w:rsidP="00E01DDC">
      <w:pPr>
        <w:jc w:val="center"/>
        <w:rPr>
          <w:b/>
          <w:sz w:val="24"/>
          <w:lang w:val="lv-LV"/>
        </w:rPr>
      </w:pPr>
      <w:r w:rsidRPr="00D9469D">
        <w:rPr>
          <w:b/>
          <w:sz w:val="24"/>
          <w:lang w:val="lv-LV"/>
        </w:rPr>
        <w:t>10. pants.</w:t>
      </w:r>
    </w:p>
    <w:p w14:paraId="0B886480" w14:textId="77777777" w:rsidR="0060629E" w:rsidRPr="00D9469D" w:rsidRDefault="0060629E" w:rsidP="00E01DDC">
      <w:pPr>
        <w:jc w:val="center"/>
        <w:rPr>
          <w:b/>
          <w:sz w:val="24"/>
          <w:lang w:val="lv-LV"/>
        </w:rPr>
      </w:pPr>
      <w:r w:rsidRPr="00D9469D">
        <w:rPr>
          <w:b/>
          <w:sz w:val="24"/>
          <w:lang w:val="lv-LV"/>
        </w:rPr>
        <w:t>Pastiprināta aizsardzība</w:t>
      </w:r>
    </w:p>
    <w:p w14:paraId="0A842C50" w14:textId="77777777" w:rsidR="0060629E" w:rsidRPr="00D9469D" w:rsidRDefault="0060629E" w:rsidP="00E01DDC">
      <w:pPr>
        <w:rPr>
          <w:sz w:val="24"/>
          <w:lang w:val="lv-LV"/>
        </w:rPr>
      </w:pPr>
    </w:p>
    <w:p w14:paraId="0BA4BA2E" w14:textId="77777777" w:rsidR="00F4096A" w:rsidRPr="00D9469D" w:rsidRDefault="0060629E" w:rsidP="00E01DDC">
      <w:pPr>
        <w:rPr>
          <w:sz w:val="24"/>
          <w:lang w:val="lv-LV"/>
        </w:rPr>
      </w:pPr>
      <w:r w:rsidRPr="00D9469D">
        <w:rPr>
          <w:sz w:val="24"/>
          <w:lang w:val="lv-LV"/>
        </w:rPr>
        <w:t>Kultūras vērtībām var nodrošināt pastiprinātu aizsardzību, ja tās atbilst šādiem trīs nosacījumiem:</w:t>
      </w:r>
    </w:p>
    <w:p w14:paraId="49872444" w14:textId="77777777" w:rsidR="0060629E" w:rsidRPr="00D9469D" w:rsidRDefault="0060629E" w:rsidP="00E01DDC">
      <w:pPr>
        <w:rPr>
          <w:sz w:val="24"/>
          <w:lang w:val="lv-LV"/>
        </w:rPr>
      </w:pPr>
    </w:p>
    <w:p w14:paraId="60872F53" w14:textId="77777777" w:rsidR="00F4096A" w:rsidRPr="00D9469D" w:rsidRDefault="0060629E" w:rsidP="00E01DDC">
      <w:pPr>
        <w:tabs>
          <w:tab w:val="left" w:pos="567"/>
        </w:tabs>
        <w:ind w:left="567" w:hanging="425"/>
        <w:rPr>
          <w:sz w:val="24"/>
          <w:lang w:val="lv-LV"/>
        </w:rPr>
      </w:pPr>
      <w:r w:rsidRPr="00D9469D">
        <w:rPr>
          <w:sz w:val="24"/>
          <w:lang w:val="lv-LV"/>
        </w:rPr>
        <w:t>a)</w:t>
      </w:r>
      <w:r w:rsidRPr="00D9469D">
        <w:rPr>
          <w:sz w:val="24"/>
          <w:lang w:val="lv-LV"/>
        </w:rPr>
        <w:tab/>
      </w:r>
      <w:r w:rsidR="00DD361F" w:rsidRPr="00D9469D">
        <w:rPr>
          <w:sz w:val="24"/>
          <w:lang w:val="lv-LV"/>
        </w:rPr>
        <w:t>tas</w:t>
      </w:r>
      <w:r w:rsidRPr="00D9469D">
        <w:rPr>
          <w:sz w:val="24"/>
          <w:lang w:val="lv-LV"/>
        </w:rPr>
        <w:t xml:space="preserve"> ir </w:t>
      </w:r>
      <w:r w:rsidR="00DD361F" w:rsidRPr="00D9469D">
        <w:rPr>
          <w:sz w:val="24"/>
          <w:lang w:val="lv-LV"/>
        </w:rPr>
        <w:t xml:space="preserve">cilvēcei ārkārtīgi nozīmīgs </w:t>
      </w:r>
      <w:r w:rsidRPr="00D9469D">
        <w:rPr>
          <w:sz w:val="24"/>
          <w:lang w:val="lv-LV"/>
        </w:rPr>
        <w:t>kultūras mantojums</w:t>
      </w:r>
    </w:p>
    <w:p w14:paraId="3D2F6F33" w14:textId="77777777" w:rsidR="0060629E" w:rsidRPr="00D9469D" w:rsidRDefault="0060629E">
      <w:pPr>
        <w:tabs>
          <w:tab w:val="left" w:pos="567"/>
        </w:tabs>
        <w:ind w:left="567" w:hanging="425"/>
        <w:rPr>
          <w:sz w:val="24"/>
          <w:lang w:val="lv-LV"/>
        </w:rPr>
      </w:pPr>
    </w:p>
    <w:p w14:paraId="5FC9CE84" w14:textId="77777777" w:rsidR="00F4096A" w:rsidRPr="00D9469D" w:rsidRDefault="0060629E">
      <w:pPr>
        <w:tabs>
          <w:tab w:val="left" w:pos="567"/>
        </w:tabs>
        <w:ind w:left="567" w:hanging="425"/>
        <w:rPr>
          <w:sz w:val="24"/>
          <w:lang w:val="lv-LV"/>
        </w:rPr>
      </w:pPr>
      <w:r w:rsidRPr="00D9469D">
        <w:rPr>
          <w:sz w:val="24"/>
          <w:lang w:val="lv-LV"/>
        </w:rPr>
        <w:t xml:space="preserve">b) </w:t>
      </w:r>
      <w:r w:rsidRPr="00D9469D">
        <w:rPr>
          <w:sz w:val="24"/>
          <w:lang w:val="lv-LV"/>
        </w:rPr>
        <w:tab/>
        <w:t>tās aizsargā atbilstoši valsts normatīvie un administratīvie akti, kuros atzīta to īpašā kultūras un vēsturiskā vērtība un nodrošināta visaugstākā līmeņa aizsardzība;</w:t>
      </w:r>
    </w:p>
    <w:p w14:paraId="5C0499BC" w14:textId="77777777" w:rsidR="0060629E" w:rsidRPr="00D9469D" w:rsidRDefault="0060629E">
      <w:pPr>
        <w:tabs>
          <w:tab w:val="left" w:pos="567"/>
        </w:tabs>
        <w:ind w:left="567" w:hanging="425"/>
        <w:rPr>
          <w:sz w:val="24"/>
          <w:lang w:val="lv-LV"/>
        </w:rPr>
      </w:pPr>
    </w:p>
    <w:p w14:paraId="378A9DD6" w14:textId="77777777" w:rsidR="00F4096A" w:rsidRPr="00D9469D" w:rsidRDefault="0060629E">
      <w:pPr>
        <w:pStyle w:val="Pamattekstaatkpe2"/>
      </w:pPr>
      <w:r w:rsidRPr="00D9469D">
        <w:t>c)</w:t>
      </w:r>
      <w:r w:rsidRPr="00D9469D">
        <w:tab/>
        <w:t xml:space="preserve">tās neizmanto militāriem nolūkiem vai militāru objektu aizsegšanai, un Puse, kuras rīcībā ir attiecīgās kultūras vērtības, ir </w:t>
      </w:r>
      <w:r w:rsidR="00B6388B" w:rsidRPr="00D9469D">
        <w:t>iesniegusi deklarāciju</w:t>
      </w:r>
      <w:r w:rsidRPr="00D9469D">
        <w:t xml:space="preserve">, </w:t>
      </w:r>
      <w:r w:rsidR="00B6388B" w:rsidRPr="00D9469D">
        <w:t xml:space="preserve">kurā apstiprina, </w:t>
      </w:r>
      <w:r w:rsidRPr="00D9469D">
        <w:t>ka tās šād</w:t>
      </w:r>
      <w:r w:rsidR="00B6388B" w:rsidRPr="00D9469D">
        <w:t>i</w:t>
      </w:r>
      <w:r w:rsidRPr="00D9469D">
        <w:t xml:space="preserve"> neizmantos.</w:t>
      </w:r>
    </w:p>
    <w:p w14:paraId="5BD5DABB" w14:textId="77777777" w:rsidR="0060629E" w:rsidRPr="00D9469D" w:rsidRDefault="0060629E">
      <w:pPr>
        <w:rPr>
          <w:b/>
          <w:sz w:val="24"/>
          <w:lang w:val="lv-LV"/>
        </w:rPr>
      </w:pPr>
    </w:p>
    <w:p w14:paraId="3635166B" w14:textId="77777777" w:rsidR="0060629E" w:rsidRPr="00D9469D" w:rsidRDefault="0060629E">
      <w:pPr>
        <w:rPr>
          <w:b/>
          <w:sz w:val="24"/>
          <w:lang w:val="lv-LV"/>
        </w:rPr>
      </w:pPr>
    </w:p>
    <w:p w14:paraId="2DA9E296" w14:textId="77777777" w:rsidR="00F4096A" w:rsidRPr="00D9469D" w:rsidRDefault="0060629E">
      <w:pPr>
        <w:jc w:val="center"/>
        <w:rPr>
          <w:b/>
          <w:sz w:val="24"/>
          <w:lang w:val="lv-LV"/>
        </w:rPr>
      </w:pPr>
      <w:r w:rsidRPr="00D9469D">
        <w:rPr>
          <w:b/>
          <w:sz w:val="24"/>
          <w:lang w:val="lv-LV"/>
        </w:rPr>
        <w:t>11. pants.</w:t>
      </w:r>
    </w:p>
    <w:p w14:paraId="6966548E" w14:textId="77777777" w:rsidR="0060629E" w:rsidRPr="00D9469D" w:rsidRDefault="0060629E">
      <w:pPr>
        <w:jc w:val="center"/>
        <w:rPr>
          <w:b/>
          <w:sz w:val="24"/>
          <w:lang w:val="lv-LV"/>
        </w:rPr>
      </w:pPr>
      <w:r w:rsidRPr="00D9469D">
        <w:rPr>
          <w:b/>
          <w:sz w:val="24"/>
          <w:lang w:val="lv-LV"/>
        </w:rPr>
        <w:t>Pastiprinātas aizsardzības piešķiršana</w:t>
      </w:r>
    </w:p>
    <w:p w14:paraId="15C6B10B" w14:textId="77777777" w:rsidR="0060629E" w:rsidRPr="00D9469D" w:rsidRDefault="0060629E">
      <w:pPr>
        <w:rPr>
          <w:sz w:val="24"/>
          <w:lang w:val="lv-LV"/>
        </w:rPr>
      </w:pPr>
    </w:p>
    <w:p w14:paraId="0282A43A" w14:textId="77777777" w:rsidR="00F4096A" w:rsidRPr="00D9469D" w:rsidRDefault="0060629E">
      <w:pPr>
        <w:rPr>
          <w:sz w:val="24"/>
          <w:lang w:val="lv-LV"/>
        </w:rPr>
      </w:pPr>
      <w:r w:rsidRPr="00D9469D">
        <w:rPr>
          <w:sz w:val="24"/>
          <w:lang w:val="lv-LV"/>
        </w:rPr>
        <w:t xml:space="preserve">1. Katra Puse komitejai iesniedz sarakstu ar kultūras vērtībām, kurām tā </w:t>
      </w:r>
      <w:r w:rsidR="00B6388B" w:rsidRPr="00D9469D">
        <w:rPr>
          <w:sz w:val="24"/>
          <w:lang w:val="lv-LV"/>
        </w:rPr>
        <w:t>plāno lūgt piešķirt</w:t>
      </w:r>
      <w:r w:rsidRPr="00D9469D">
        <w:rPr>
          <w:sz w:val="24"/>
          <w:lang w:val="lv-LV"/>
        </w:rPr>
        <w:t xml:space="preserve"> pastiprināt</w:t>
      </w:r>
      <w:r w:rsidR="00B6388B" w:rsidRPr="00D9469D">
        <w:rPr>
          <w:sz w:val="24"/>
          <w:lang w:val="lv-LV"/>
        </w:rPr>
        <w:t>u</w:t>
      </w:r>
      <w:r w:rsidRPr="00D9469D">
        <w:rPr>
          <w:sz w:val="24"/>
          <w:lang w:val="lv-LV"/>
        </w:rPr>
        <w:t xml:space="preserve"> aizsardzīb</w:t>
      </w:r>
      <w:r w:rsidR="00B6388B" w:rsidRPr="00D9469D">
        <w:rPr>
          <w:sz w:val="24"/>
          <w:lang w:val="lv-LV"/>
        </w:rPr>
        <w:t>u</w:t>
      </w:r>
      <w:r w:rsidRPr="00D9469D">
        <w:rPr>
          <w:sz w:val="24"/>
          <w:lang w:val="lv-LV"/>
        </w:rPr>
        <w:t>.</w:t>
      </w:r>
    </w:p>
    <w:p w14:paraId="68E30582" w14:textId="77777777" w:rsidR="0060629E" w:rsidRPr="00D9469D" w:rsidRDefault="0060629E">
      <w:pPr>
        <w:rPr>
          <w:sz w:val="24"/>
          <w:lang w:val="lv-LV"/>
        </w:rPr>
      </w:pPr>
    </w:p>
    <w:p w14:paraId="68572E28" w14:textId="77777777" w:rsidR="00F4096A" w:rsidRPr="00D9469D" w:rsidRDefault="0060629E">
      <w:pPr>
        <w:rPr>
          <w:sz w:val="24"/>
          <w:lang w:val="lv-LV"/>
        </w:rPr>
      </w:pPr>
      <w:r w:rsidRPr="00D9469D">
        <w:rPr>
          <w:sz w:val="24"/>
          <w:lang w:val="lv-LV"/>
        </w:rPr>
        <w:t>2. Puse, kuras jurisdikcijā vai uzraudzībā ir kultūras vērtības, var prasīt tās iekļaut sarakstā, kas jānosaka atbilstīgi 27. panta 1. </w:t>
      </w:r>
      <w:r w:rsidR="00D37D6F">
        <w:rPr>
          <w:sz w:val="24"/>
          <w:lang w:val="lv-LV"/>
        </w:rPr>
        <w:t>daļas</w:t>
      </w:r>
      <w:r w:rsidR="00D37D6F" w:rsidRPr="00D9469D">
        <w:rPr>
          <w:sz w:val="24"/>
          <w:lang w:val="lv-LV"/>
        </w:rPr>
        <w:t xml:space="preserve"> </w:t>
      </w:r>
      <w:r w:rsidRPr="00D9469D">
        <w:rPr>
          <w:sz w:val="24"/>
          <w:lang w:val="lv-LV"/>
        </w:rPr>
        <w:t xml:space="preserve">b) apakšpunktam. Šādā pieprasījumā iekļauj visu nepieciešamo informāciju, kas saistīta ar 10. pantā minētajiem kritērijiem. Komiteja var aicināt Pusi </w:t>
      </w:r>
      <w:r w:rsidR="004479B1" w:rsidRPr="00D9469D">
        <w:rPr>
          <w:sz w:val="24"/>
          <w:lang w:val="lv-LV"/>
        </w:rPr>
        <w:t xml:space="preserve">iesniegt </w:t>
      </w:r>
      <w:r w:rsidR="007E1BC0" w:rsidRPr="00D9469D">
        <w:rPr>
          <w:sz w:val="24"/>
          <w:lang w:val="lv-LV"/>
        </w:rPr>
        <w:t>pieprasījumu</w:t>
      </w:r>
      <w:r w:rsidR="004479B1" w:rsidRPr="00D9469D">
        <w:rPr>
          <w:sz w:val="24"/>
          <w:lang w:val="lv-LV"/>
        </w:rPr>
        <w:t xml:space="preserve"> </w:t>
      </w:r>
      <w:r w:rsidR="007E1BC0" w:rsidRPr="00D9469D">
        <w:rPr>
          <w:sz w:val="24"/>
          <w:lang w:val="lv-LV"/>
        </w:rPr>
        <w:t>par</w:t>
      </w:r>
      <w:r w:rsidR="004479B1" w:rsidRPr="00D9469D">
        <w:rPr>
          <w:sz w:val="24"/>
          <w:lang w:val="lv-LV"/>
        </w:rPr>
        <w:t xml:space="preserve"> </w:t>
      </w:r>
      <w:r w:rsidRPr="00D9469D">
        <w:rPr>
          <w:sz w:val="24"/>
          <w:lang w:val="lv-LV"/>
        </w:rPr>
        <w:t>kultūras vērtīb</w:t>
      </w:r>
      <w:r w:rsidR="007E1BC0" w:rsidRPr="00D9469D">
        <w:rPr>
          <w:sz w:val="24"/>
          <w:lang w:val="lv-LV"/>
        </w:rPr>
        <w:t>u</w:t>
      </w:r>
      <w:r w:rsidRPr="00D9469D">
        <w:rPr>
          <w:sz w:val="24"/>
          <w:lang w:val="lv-LV"/>
        </w:rPr>
        <w:t xml:space="preserve"> iekļau</w:t>
      </w:r>
      <w:r w:rsidR="007E1BC0" w:rsidRPr="00D9469D">
        <w:rPr>
          <w:sz w:val="24"/>
          <w:lang w:val="lv-LV"/>
        </w:rPr>
        <w:t>šanu</w:t>
      </w:r>
      <w:r w:rsidRPr="00D9469D">
        <w:rPr>
          <w:sz w:val="24"/>
          <w:lang w:val="lv-LV"/>
        </w:rPr>
        <w:t xml:space="preserve"> sarakstā.</w:t>
      </w:r>
    </w:p>
    <w:p w14:paraId="7392B4E1" w14:textId="77777777" w:rsidR="0060629E" w:rsidRPr="00D9469D" w:rsidRDefault="0060629E">
      <w:pPr>
        <w:rPr>
          <w:sz w:val="24"/>
          <w:lang w:val="lv-LV"/>
        </w:rPr>
      </w:pPr>
    </w:p>
    <w:p w14:paraId="5E3221B5" w14:textId="77777777" w:rsidR="00F4096A" w:rsidRPr="00D9469D" w:rsidRDefault="0060629E">
      <w:pPr>
        <w:rPr>
          <w:sz w:val="24"/>
          <w:lang w:val="lv-LV"/>
        </w:rPr>
      </w:pPr>
      <w:r w:rsidRPr="00D9469D">
        <w:rPr>
          <w:sz w:val="24"/>
          <w:lang w:val="lv-LV"/>
        </w:rPr>
        <w:t xml:space="preserve">3. Citas puses, Starptautiskā </w:t>
      </w:r>
      <w:r w:rsidR="004479B1" w:rsidRPr="00D9469D">
        <w:rPr>
          <w:sz w:val="24"/>
          <w:lang w:val="lv-LV"/>
        </w:rPr>
        <w:t>Z</w:t>
      </w:r>
      <w:r w:rsidRPr="00D9469D">
        <w:rPr>
          <w:sz w:val="24"/>
          <w:lang w:val="lv-LV"/>
        </w:rPr>
        <w:t xml:space="preserve">ilā vairoga komiteja un citas nevalstiskās organizācijas ar atbilstošu pieredzi var </w:t>
      </w:r>
      <w:r w:rsidR="004479B1" w:rsidRPr="00D9469D">
        <w:rPr>
          <w:sz w:val="24"/>
          <w:lang w:val="lv-LV"/>
        </w:rPr>
        <w:t xml:space="preserve">vērst </w:t>
      </w:r>
      <w:r w:rsidRPr="00D9469D">
        <w:rPr>
          <w:sz w:val="24"/>
          <w:lang w:val="lv-LV"/>
        </w:rPr>
        <w:t xml:space="preserve">komitejas uzmanību uz konkrētām kultūras vērtībām. Šādos gadījumos komiteja var lemt par aicinājumu Pusei </w:t>
      </w:r>
      <w:r w:rsidR="007E1BC0" w:rsidRPr="00D9469D">
        <w:rPr>
          <w:sz w:val="24"/>
          <w:lang w:val="lv-LV"/>
        </w:rPr>
        <w:t xml:space="preserve">iesniegt </w:t>
      </w:r>
      <w:r w:rsidRPr="00D9469D">
        <w:rPr>
          <w:sz w:val="24"/>
          <w:lang w:val="lv-LV"/>
        </w:rPr>
        <w:t>pieprasī</w:t>
      </w:r>
      <w:r w:rsidR="007E1BC0" w:rsidRPr="00D9469D">
        <w:rPr>
          <w:sz w:val="24"/>
          <w:lang w:val="lv-LV"/>
        </w:rPr>
        <w:t>jumu</w:t>
      </w:r>
      <w:r w:rsidRPr="00D9469D">
        <w:rPr>
          <w:sz w:val="24"/>
          <w:lang w:val="lv-LV"/>
        </w:rPr>
        <w:t xml:space="preserve"> </w:t>
      </w:r>
      <w:r w:rsidR="007E1BC0" w:rsidRPr="00D9469D">
        <w:rPr>
          <w:sz w:val="24"/>
          <w:lang w:val="lv-LV"/>
        </w:rPr>
        <w:t xml:space="preserve">par </w:t>
      </w:r>
      <w:r w:rsidRPr="00D9469D">
        <w:rPr>
          <w:sz w:val="24"/>
          <w:lang w:val="lv-LV"/>
        </w:rPr>
        <w:t>attiecīg</w:t>
      </w:r>
      <w:r w:rsidR="007E1BC0" w:rsidRPr="00D9469D">
        <w:rPr>
          <w:sz w:val="24"/>
          <w:lang w:val="lv-LV"/>
        </w:rPr>
        <w:t>o</w:t>
      </w:r>
      <w:r w:rsidRPr="00D9469D">
        <w:rPr>
          <w:sz w:val="24"/>
          <w:lang w:val="lv-LV"/>
        </w:rPr>
        <w:t xml:space="preserve"> kultūras vērtīb</w:t>
      </w:r>
      <w:r w:rsidR="007E1BC0" w:rsidRPr="00D9469D">
        <w:rPr>
          <w:sz w:val="24"/>
          <w:lang w:val="lv-LV"/>
        </w:rPr>
        <w:t>u</w:t>
      </w:r>
      <w:r w:rsidRPr="00D9469D">
        <w:rPr>
          <w:sz w:val="24"/>
          <w:lang w:val="lv-LV"/>
        </w:rPr>
        <w:t xml:space="preserve"> iekļau</w:t>
      </w:r>
      <w:r w:rsidR="007E1BC0" w:rsidRPr="00D9469D">
        <w:rPr>
          <w:sz w:val="24"/>
          <w:lang w:val="lv-LV"/>
        </w:rPr>
        <w:t>šanu</w:t>
      </w:r>
      <w:r w:rsidRPr="00D9469D">
        <w:rPr>
          <w:sz w:val="24"/>
          <w:lang w:val="lv-LV"/>
        </w:rPr>
        <w:t xml:space="preserve"> sarakstā.</w:t>
      </w:r>
    </w:p>
    <w:p w14:paraId="44441444" w14:textId="77777777" w:rsidR="0060629E" w:rsidRPr="00D9469D" w:rsidRDefault="0060629E">
      <w:pPr>
        <w:rPr>
          <w:sz w:val="24"/>
          <w:lang w:val="lv-LV"/>
        </w:rPr>
      </w:pPr>
    </w:p>
    <w:p w14:paraId="02CA43AE" w14:textId="77777777" w:rsidR="00F4096A" w:rsidRPr="00D9469D" w:rsidRDefault="0060629E">
      <w:pPr>
        <w:rPr>
          <w:sz w:val="24"/>
          <w:lang w:val="lv-LV"/>
        </w:rPr>
      </w:pPr>
      <w:r w:rsidRPr="00D9469D">
        <w:rPr>
          <w:sz w:val="24"/>
          <w:lang w:val="lv-LV"/>
        </w:rPr>
        <w:t xml:space="preserve">4. </w:t>
      </w:r>
      <w:r w:rsidR="00C8610B" w:rsidRPr="00D9469D">
        <w:rPr>
          <w:sz w:val="24"/>
          <w:lang w:val="lv-LV"/>
        </w:rPr>
        <w:t>P</w:t>
      </w:r>
      <w:r w:rsidRPr="00D9469D">
        <w:rPr>
          <w:sz w:val="24"/>
          <w:lang w:val="lv-LV"/>
        </w:rPr>
        <w:t xml:space="preserve">ieprasījums iekļaut kultūras vērtības, kas atrodas teritorijā, kuras suverenitāti vai jurisdikciju apstrīd vairāk nekā viena valsts, </w:t>
      </w:r>
      <w:r w:rsidR="004479B1" w:rsidRPr="00D9469D">
        <w:rPr>
          <w:sz w:val="24"/>
          <w:lang w:val="lv-LV"/>
        </w:rPr>
        <w:t>un</w:t>
      </w:r>
      <w:r w:rsidRPr="00D9469D">
        <w:rPr>
          <w:sz w:val="24"/>
          <w:lang w:val="lv-LV"/>
        </w:rPr>
        <w:t xml:space="preserve"> to iekļaušana nekādā veidā neskar strīda pušu tiesības.</w:t>
      </w:r>
    </w:p>
    <w:p w14:paraId="24932EEC" w14:textId="77777777" w:rsidR="0060629E" w:rsidRPr="00D9469D" w:rsidRDefault="0060629E">
      <w:pPr>
        <w:rPr>
          <w:sz w:val="24"/>
          <w:lang w:val="lv-LV"/>
        </w:rPr>
      </w:pPr>
    </w:p>
    <w:p w14:paraId="3D7BDCDE" w14:textId="77777777" w:rsidR="00F4096A" w:rsidRPr="00D9469D" w:rsidRDefault="0060629E" w:rsidP="008239CE">
      <w:pPr>
        <w:widowControl/>
        <w:rPr>
          <w:sz w:val="24"/>
          <w:lang w:val="lv-LV"/>
        </w:rPr>
      </w:pPr>
      <w:r w:rsidRPr="00D9469D">
        <w:rPr>
          <w:sz w:val="24"/>
          <w:lang w:val="lv-LV"/>
        </w:rPr>
        <w:t xml:space="preserve">5. Saņemot pieprasījumu par iekļaušanu sarakstā, komiteja par </w:t>
      </w:r>
      <w:r w:rsidR="00951814" w:rsidRPr="00D9469D">
        <w:rPr>
          <w:sz w:val="24"/>
          <w:lang w:val="lv-LV"/>
        </w:rPr>
        <w:t xml:space="preserve">to </w:t>
      </w:r>
      <w:r w:rsidRPr="00D9469D">
        <w:rPr>
          <w:sz w:val="24"/>
          <w:lang w:val="lv-LV"/>
        </w:rPr>
        <w:t xml:space="preserve">informē visas Puses. Puses sešdesmit dienu laikā var komitejai iesniegt savus iebildumus par šādu pieprasījumu. Šos iebildumus sagatavo, tikai pamatojoties uz 10. pantā minētajiem kritērijiem. Tiem jābūt konkrētiem un </w:t>
      </w:r>
      <w:r w:rsidR="00951814" w:rsidRPr="00D9469D">
        <w:rPr>
          <w:sz w:val="24"/>
          <w:lang w:val="lv-LV"/>
        </w:rPr>
        <w:t>saistītiem ar</w:t>
      </w:r>
      <w:r w:rsidRPr="00D9469D">
        <w:rPr>
          <w:sz w:val="24"/>
          <w:lang w:val="lv-LV"/>
        </w:rPr>
        <w:t xml:space="preserve"> faktiem. Komiteja iebildumus izskata </w:t>
      </w:r>
      <w:r w:rsidR="00E92778" w:rsidRPr="00D9469D">
        <w:rPr>
          <w:sz w:val="24"/>
          <w:lang w:val="lv-LV"/>
        </w:rPr>
        <w:t xml:space="preserve">un </w:t>
      </w:r>
      <w:r w:rsidR="00951814" w:rsidRPr="00D9469D">
        <w:rPr>
          <w:sz w:val="24"/>
          <w:lang w:val="lv-LV"/>
        </w:rPr>
        <w:t xml:space="preserve">pirms lēmuma pieņemšanas </w:t>
      </w:r>
      <w:r w:rsidRPr="00D9469D">
        <w:rPr>
          <w:sz w:val="24"/>
          <w:lang w:val="lv-LV"/>
        </w:rPr>
        <w:t>Pusei, kas piepras</w:t>
      </w:r>
      <w:r w:rsidR="00C8610B" w:rsidRPr="00D9469D">
        <w:rPr>
          <w:sz w:val="24"/>
          <w:lang w:val="lv-LV"/>
        </w:rPr>
        <w:t>ījusi</w:t>
      </w:r>
      <w:r w:rsidRPr="00D9469D">
        <w:rPr>
          <w:sz w:val="24"/>
          <w:lang w:val="lv-LV"/>
        </w:rPr>
        <w:t xml:space="preserve"> iekļaušanu, </w:t>
      </w:r>
      <w:r w:rsidR="00E92778" w:rsidRPr="00D9469D">
        <w:rPr>
          <w:sz w:val="24"/>
          <w:lang w:val="lv-LV"/>
        </w:rPr>
        <w:t xml:space="preserve">nodrošina </w:t>
      </w:r>
      <w:r w:rsidRPr="00D9469D">
        <w:rPr>
          <w:sz w:val="24"/>
          <w:lang w:val="lv-LV"/>
        </w:rPr>
        <w:t xml:space="preserve">pamatotu iespēju </w:t>
      </w:r>
      <w:r w:rsidR="00951814" w:rsidRPr="00D9469D">
        <w:rPr>
          <w:sz w:val="24"/>
          <w:lang w:val="lv-LV"/>
        </w:rPr>
        <w:t>sniegt atbildi</w:t>
      </w:r>
      <w:r w:rsidRPr="00D9469D">
        <w:rPr>
          <w:sz w:val="24"/>
          <w:lang w:val="lv-LV"/>
        </w:rPr>
        <w:t xml:space="preserve">. Ja </w:t>
      </w:r>
      <w:r w:rsidRPr="00D9469D">
        <w:rPr>
          <w:sz w:val="24"/>
          <w:lang w:val="lv-LV"/>
        </w:rPr>
        <w:lastRenderedPageBreak/>
        <w:t>komitejai ir iesniegti šādi iebildumi, lēmumus par iekļaušanu sarakstā, neņemot vērā 26. pantu, pieņem ar klātesošo un balsojošo komitejas locekļu četru piektdaļu vairākumu.</w:t>
      </w:r>
    </w:p>
    <w:p w14:paraId="53D505EA" w14:textId="77777777" w:rsidR="0060629E" w:rsidRPr="00D9469D" w:rsidRDefault="0060629E">
      <w:pPr>
        <w:rPr>
          <w:sz w:val="24"/>
          <w:lang w:val="lv-LV"/>
        </w:rPr>
      </w:pPr>
    </w:p>
    <w:p w14:paraId="2E50D6F9" w14:textId="77777777" w:rsidR="00F4096A" w:rsidRPr="00D9469D" w:rsidRDefault="0060629E">
      <w:pPr>
        <w:rPr>
          <w:sz w:val="24"/>
          <w:lang w:val="lv-LV"/>
        </w:rPr>
      </w:pPr>
      <w:r w:rsidRPr="00D9469D">
        <w:rPr>
          <w:sz w:val="24"/>
          <w:lang w:val="lv-LV"/>
        </w:rPr>
        <w:t xml:space="preserve">6. Lemjot par pieprasījumu, komitejai </w:t>
      </w:r>
      <w:r w:rsidR="007E1BC0" w:rsidRPr="00D9469D">
        <w:rPr>
          <w:sz w:val="24"/>
          <w:lang w:val="lv-LV"/>
        </w:rPr>
        <w:t xml:space="preserve">jākonsultējas ar </w:t>
      </w:r>
      <w:r w:rsidRPr="00D9469D">
        <w:rPr>
          <w:sz w:val="24"/>
          <w:lang w:val="lv-LV"/>
        </w:rPr>
        <w:t>valst</w:t>
      </w:r>
      <w:r w:rsidR="007E1BC0" w:rsidRPr="00D9469D">
        <w:rPr>
          <w:sz w:val="24"/>
          <w:lang w:val="lv-LV"/>
        </w:rPr>
        <w:t>s</w:t>
      </w:r>
      <w:r w:rsidRPr="00D9469D">
        <w:rPr>
          <w:sz w:val="24"/>
          <w:lang w:val="lv-LV"/>
        </w:rPr>
        <w:t xml:space="preserve"> un nevalstisk</w:t>
      </w:r>
      <w:r w:rsidR="007E1BC0" w:rsidRPr="00D9469D">
        <w:rPr>
          <w:sz w:val="24"/>
          <w:lang w:val="lv-LV"/>
        </w:rPr>
        <w:t>ajām</w:t>
      </w:r>
      <w:r w:rsidRPr="00D9469D">
        <w:rPr>
          <w:sz w:val="24"/>
          <w:lang w:val="lv-LV"/>
        </w:rPr>
        <w:t xml:space="preserve"> organizācij</w:t>
      </w:r>
      <w:r w:rsidR="007E1BC0" w:rsidRPr="00D9469D">
        <w:rPr>
          <w:sz w:val="24"/>
          <w:lang w:val="lv-LV"/>
        </w:rPr>
        <w:t>ām</w:t>
      </w:r>
      <w:r w:rsidRPr="00D9469D">
        <w:rPr>
          <w:sz w:val="24"/>
          <w:lang w:val="lv-LV"/>
        </w:rPr>
        <w:t>, kā arī atsevišķ</w:t>
      </w:r>
      <w:r w:rsidR="007E1BC0" w:rsidRPr="00D9469D">
        <w:rPr>
          <w:sz w:val="24"/>
          <w:lang w:val="lv-LV"/>
        </w:rPr>
        <w:t>iem</w:t>
      </w:r>
      <w:r w:rsidRPr="00D9469D">
        <w:rPr>
          <w:sz w:val="24"/>
          <w:lang w:val="lv-LV"/>
        </w:rPr>
        <w:t xml:space="preserve"> ekspert</w:t>
      </w:r>
      <w:r w:rsidR="007E1BC0" w:rsidRPr="00D9469D">
        <w:rPr>
          <w:sz w:val="24"/>
          <w:lang w:val="lv-LV"/>
        </w:rPr>
        <w:t>iem</w:t>
      </w:r>
      <w:r w:rsidRPr="00D9469D">
        <w:rPr>
          <w:sz w:val="24"/>
          <w:lang w:val="lv-LV"/>
        </w:rPr>
        <w:t>.</w:t>
      </w:r>
    </w:p>
    <w:p w14:paraId="6E53D6AF" w14:textId="77777777" w:rsidR="0060629E" w:rsidRPr="00D9469D" w:rsidRDefault="0060629E">
      <w:pPr>
        <w:rPr>
          <w:sz w:val="24"/>
          <w:lang w:val="lv-LV"/>
        </w:rPr>
      </w:pPr>
    </w:p>
    <w:p w14:paraId="215FFBAD" w14:textId="77777777" w:rsidR="0060629E" w:rsidRPr="00D9469D" w:rsidRDefault="0060629E">
      <w:pPr>
        <w:rPr>
          <w:sz w:val="24"/>
          <w:lang w:val="lv-LV"/>
        </w:rPr>
      </w:pPr>
      <w:r w:rsidRPr="00D9469D">
        <w:rPr>
          <w:sz w:val="24"/>
          <w:lang w:val="lv-LV"/>
        </w:rPr>
        <w:t>7. Lēmumu piešķirt vai atteikt pastiprinātu aizsardzību var pieņemt, tikai pamatojoties uz 10. pantā minētajiem kritērijiem.</w:t>
      </w:r>
    </w:p>
    <w:p w14:paraId="7A46D850" w14:textId="77777777" w:rsidR="0060629E" w:rsidRPr="00D9469D" w:rsidRDefault="0060629E">
      <w:pPr>
        <w:rPr>
          <w:sz w:val="24"/>
          <w:lang w:val="lv-LV"/>
        </w:rPr>
      </w:pPr>
    </w:p>
    <w:p w14:paraId="0AE5654F" w14:textId="77777777" w:rsidR="0060629E" w:rsidRPr="00D9469D" w:rsidRDefault="0060629E">
      <w:pPr>
        <w:rPr>
          <w:sz w:val="24"/>
          <w:lang w:val="lv-LV"/>
        </w:rPr>
      </w:pPr>
      <w:r w:rsidRPr="00D9469D">
        <w:rPr>
          <w:sz w:val="24"/>
          <w:lang w:val="lv-LV"/>
        </w:rPr>
        <w:t>8. Izņēmuma gadījumos, kad komiteja ir secinājusi, ka Puse, kas pieprasa kultūras vērtību iekļaušanu sarakstā, nevar izpildīt 10. panta b) apakšpunktā minētos kritērijus, komiteja var nolemt piešķirt pastiprinātu aizsardzību, ja pieprasītāja Puse iesniedz starptautiskās palīdzības pieprasījumu atbilstīgi 32. pantam.</w:t>
      </w:r>
    </w:p>
    <w:p w14:paraId="1D6C3F13" w14:textId="77777777" w:rsidR="0060629E" w:rsidRPr="00D9469D" w:rsidRDefault="0060629E">
      <w:pPr>
        <w:rPr>
          <w:sz w:val="24"/>
          <w:lang w:val="lv-LV"/>
        </w:rPr>
      </w:pPr>
    </w:p>
    <w:p w14:paraId="5CBC784B" w14:textId="77777777" w:rsidR="00F4096A" w:rsidRPr="00D9469D" w:rsidRDefault="0060629E">
      <w:pPr>
        <w:rPr>
          <w:sz w:val="24"/>
          <w:lang w:val="lv-LV"/>
        </w:rPr>
      </w:pPr>
      <w:r w:rsidRPr="00D9469D">
        <w:rPr>
          <w:sz w:val="24"/>
          <w:lang w:val="lv-LV"/>
        </w:rPr>
        <w:t>9. Sākoties karadarbībai, konflikt</w:t>
      </w:r>
      <w:r w:rsidR="00CE20BB" w:rsidRPr="00D9469D">
        <w:rPr>
          <w:sz w:val="24"/>
          <w:lang w:val="lv-LV"/>
        </w:rPr>
        <w:t>ā</w:t>
      </w:r>
      <w:r w:rsidRPr="00D9469D">
        <w:rPr>
          <w:sz w:val="24"/>
          <w:lang w:val="lv-LV"/>
        </w:rPr>
        <w:t xml:space="preserve"> </w:t>
      </w:r>
      <w:r w:rsidR="00CE20BB" w:rsidRPr="00D9469D">
        <w:rPr>
          <w:sz w:val="24"/>
          <w:lang w:val="lv-LV"/>
        </w:rPr>
        <w:t xml:space="preserve">iesaistītā </w:t>
      </w:r>
      <w:r w:rsidRPr="00D9469D">
        <w:rPr>
          <w:sz w:val="24"/>
          <w:lang w:val="lv-LV"/>
        </w:rPr>
        <w:t xml:space="preserve">puse var steidzami pieprasīt tās jurisdikcijā vai uzraudzībā esošu kultūras vērtību pastiprinātu aizsardzību, </w:t>
      </w:r>
      <w:r w:rsidR="00C8610B" w:rsidRPr="00D9469D">
        <w:rPr>
          <w:sz w:val="24"/>
          <w:lang w:val="lv-LV"/>
        </w:rPr>
        <w:t xml:space="preserve">iesniedzot </w:t>
      </w:r>
      <w:r w:rsidRPr="00D9469D">
        <w:rPr>
          <w:sz w:val="24"/>
          <w:lang w:val="lv-LV"/>
        </w:rPr>
        <w:t>komitejai šādu pieprasījumu. Komiteja šo pieprasījumu nekavējoties nosūta visām konflikt</w:t>
      </w:r>
      <w:r w:rsidR="00CE20BB" w:rsidRPr="00D9469D">
        <w:rPr>
          <w:sz w:val="24"/>
          <w:lang w:val="lv-LV"/>
        </w:rPr>
        <w:t>ā</w:t>
      </w:r>
      <w:r w:rsidRPr="00D9469D">
        <w:rPr>
          <w:sz w:val="24"/>
          <w:lang w:val="lv-LV"/>
        </w:rPr>
        <w:t xml:space="preserve"> </w:t>
      </w:r>
      <w:r w:rsidR="00CE20BB" w:rsidRPr="00D9469D">
        <w:rPr>
          <w:sz w:val="24"/>
          <w:lang w:val="lv-LV"/>
        </w:rPr>
        <w:t xml:space="preserve">iesaistītajām </w:t>
      </w:r>
      <w:r w:rsidRPr="00D9469D">
        <w:rPr>
          <w:sz w:val="24"/>
          <w:lang w:val="lv-LV"/>
        </w:rPr>
        <w:t>Pusēm. Šādos gadījumos komiteja attiecīgo Pušu iebildumus izskata paātrinātā kārtībā. Lēmumu piešķirt pagaidu pastiprinātu aizsardzību pieņem pēc iespējas ātri un, neņemot vērā 26. pantu, ar klātesošo un balsojošo komitejas locekļu četru piektdaļu vairākumu. Pagaidu pastiprinātu aizsardzību komiteja var piešķirt, gaidot pastiprinātas aizsardzības piešķiršanas parastās procedūras iznākumu, ja tiek ievēroti 10. panta a) un c) apakšpunkta noteikumi.</w:t>
      </w:r>
    </w:p>
    <w:p w14:paraId="455FBE85" w14:textId="77777777" w:rsidR="0060629E" w:rsidRPr="00D9469D" w:rsidRDefault="0060629E">
      <w:pPr>
        <w:rPr>
          <w:sz w:val="24"/>
          <w:lang w:val="lv-LV"/>
        </w:rPr>
      </w:pPr>
    </w:p>
    <w:p w14:paraId="051CD607" w14:textId="77777777" w:rsidR="00F4096A" w:rsidRPr="00D9469D" w:rsidRDefault="0060629E">
      <w:pPr>
        <w:rPr>
          <w:sz w:val="24"/>
          <w:lang w:val="lv-LV"/>
        </w:rPr>
      </w:pPr>
      <w:r w:rsidRPr="00D9469D">
        <w:rPr>
          <w:sz w:val="24"/>
          <w:lang w:val="lv-LV"/>
        </w:rPr>
        <w:t>10. Pastiprinātu aizsardzību kultūras vērtībām komiteja piešķir no brīža, kad tās iekļautas sarakstā.</w:t>
      </w:r>
    </w:p>
    <w:p w14:paraId="3E4B78A0" w14:textId="77777777" w:rsidR="0060629E" w:rsidRPr="00D9469D" w:rsidRDefault="0060629E">
      <w:pPr>
        <w:rPr>
          <w:sz w:val="24"/>
          <w:lang w:val="lv-LV"/>
        </w:rPr>
      </w:pPr>
    </w:p>
    <w:p w14:paraId="705F60CC" w14:textId="77777777" w:rsidR="00F4096A" w:rsidRPr="00D9469D" w:rsidRDefault="0060629E">
      <w:pPr>
        <w:rPr>
          <w:sz w:val="24"/>
          <w:lang w:val="lv-LV"/>
        </w:rPr>
      </w:pPr>
      <w:r w:rsidRPr="00D9469D">
        <w:rPr>
          <w:sz w:val="24"/>
          <w:lang w:val="lv-LV"/>
        </w:rPr>
        <w:t>11. Ģenerāldirektors Apvienoto Nāciju Organizācijas ģenerālsekretāram un visām Pusēm nekavējoties nosūta paziņojumu par visiem komitejas lēmumiem iekļaut kultūras vērtības sarakstā.</w:t>
      </w:r>
    </w:p>
    <w:p w14:paraId="161167AD" w14:textId="77777777" w:rsidR="0060629E" w:rsidRPr="00D9469D" w:rsidRDefault="0060629E">
      <w:pPr>
        <w:rPr>
          <w:b/>
          <w:sz w:val="24"/>
          <w:lang w:val="lv-LV"/>
        </w:rPr>
      </w:pPr>
    </w:p>
    <w:p w14:paraId="34C30B2D" w14:textId="77777777" w:rsidR="0060629E" w:rsidRPr="00D9469D" w:rsidRDefault="0060629E">
      <w:pPr>
        <w:rPr>
          <w:b/>
          <w:sz w:val="24"/>
          <w:lang w:val="lv-LV"/>
        </w:rPr>
      </w:pPr>
    </w:p>
    <w:p w14:paraId="39908115" w14:textId="77777777" w:rsidR="00F4096A" w:rsidRPr="00D9469D" w:rsidRDefault="0060629E">
      <w:pPr>
        <w:jc w:val="center"/>
        <w:rPr>
          <w:b/>
          <w:sz w:val="24"/>
          <w:lang w:val="lv-LV"/>
        </w:rPr>
      </w:pPr>
      <w:r w:rsidRPr="00D9469D">
        <w:rPr>
          <w:b/>
          <w:sz w:val="24"/>
          <w:lang w:val="lv-LV"/>
        </w:rPr>
        <w:t>12. pants.</w:t>
      </w:r>
    </w:p>
    <w:p w14:paraId="77B4E442" w14:textId="77777777" w:rsidR="0060629E" w:rsidRPr="00D9469D" w:rsidRDefault="0060629E">
      <w:pPr>
        <w:jc w:val="center"/>
        <w:rPr>
          <w:b/>
          <w:sz w:val="24"/>
          <w:lang w:val="lv-LV"/>
        </w:rPr>
      </w:pPr>
      <w:r w:rsidRPr="00D9469D">
        <w:rPr>
          <w:b/>
          <w:sz w:val="24"/>
          <w:lang w:val="lv-LV"/>
        </w:rPr>
        <w:t>Pastiprinātā aizsardzībā esošu kultūras vērtību imunitāte</w:t>
      </w:r>
    </w:p>
    <w:p w14:paraId="71A5ABD0" w14:textId="77777777" w:rsidR="0060629E" w:rsidRPr="00D9469D" w:rsidRDefault="0060629E">
      <w:pPr>
        <w:rPr>
          <w:sz w:val="24"/>
          <w:lang w:val="lv-LV"/>
        </w:rPr>
      </w:pPr>
    </w:p>
    <w:p w14:paraId="7BBD43DE" w14:textId="77777777" w:rsidR="00F4096A" w:rsidRPr="00D9469D" w:rsidRDefault="0060629E">
      <w:pPr>
        <w:rPr>
          <w:sz w:val="24"/>
          <w:lang w:val="lv-LV"/>
        </w:rPr>
      </w:pPr>
      <w:r w:rsidRPr="00D9469D">
        <w:rPr>
          <w:sz w:val="24"/>
          <w:lang w:val="lv-LV"/>
        </w:rPr>
        <w:t>Konflikt</w:t>
      </w:r>
      <w:r w:rsidR="00CE20BB" w:rsidRPr="00D9469D">
        <w:rPr>
          <w:sz w:val="24"/>
          <w:lang w:val="lv-LV"/>
        </w:rPr>
        <w:t>ā</w:t>
      </w:r>
      <w:r w:rsidRPr="00D9469D">
        <w:rPr>
          <w:sz w:val="24"/>
          <w:lang w:val="lv-LV"/>
        </w:rPr>
        <w:t xml:space="preserve"> </w:t>
      </w:r>
      <w:r w:rsidR="00CE20BB" w:rsidRPr="00D9469D">
        <w:rPr>
          <w:sz w:val="24"/>
          <w:lang w:val="lv-LV"/>
        </w:rPr>
        <w:t xml:space="preserve">iesaistītās </w:t>
      </w:r>
      <w:r w:rsidRPr="00D9469D">
        <w:rPr>
          <w:sz w:val="24"/>
          <w:lang w:val="lv-LV"/>
        </w:rPr>
        <w:t>puses nodrošina pastiprinātā aizsardzībā esošu kultūras vērtību imunitāti, atturoties tās padarīt par uzbrukumu objektiem vai šādas vērtības vai to tuvāko apkārtni jebkādā veidā izmantot militāro darbību atbalstam.</w:t>
      </w:r>
    </w:p>
    <w:p w14:paraId="26E19EDA" w14:textId="77777777" w:rsidR="0060629E" w:rsidRPr="00D9469D" w:rsidRDefault="0060629E">
      <w:pPr>
        <w:rPr>
          <w:b/>
          <w:sz w:val="24"/>
          <w:lang w:val="lv-LV"/>
        </w:rPr>
      </w:pPr>
    </w:p>
    <w:p w14:paraId="3897C6C5" w14:textId="77777777" w:rsidR="0060629E" w:rsidRPr="00D9469D" w:rsidRDefault="0060629E">
      <w:pPr>
        <w:rPr>
          <w:b/>
          <w:sz w:val="24"/>
          <w:lang w:val="lv-LV"/>
        </w:rPr>
      </w:pPr>
    </w:p>
    <w:p w14:paraId="31B14889" w14:textId="77777777" w:rsidR="00F4096A" w:rsidRPr="00D9469D" w:rsidRDefault="0060629E">
      <w:pPr>
        <w:jc w:val="center"/>
        <w:rPr>
          <w:b/>
          <w:sz w:val="24"/>
          <w:lang w:val="lv-LV"/>
        </w:rPr>
      </w:pPr>
      <w:r w:rsidRPr="00D9469D">
        <w:rPr>
          <w:b/>
          <w:sz w:val="24"/>
          <w:lang w:val="lv-LV"/>
        </w:rPr>
        <w:t>13. pants.</w:t>
      </w:r>
    </w:p>
    <w:p w14:paraId="793888DB" w14:textId="77777777" w:rsidR="0060629E" w:rsidRPr="00D9469D" w:rsidRDefault="0060629E">
      <w:pPr>
        <w:jc w:val="center"/>
        <w:rPr>
          <w:b/>
          <w:sz w:val="24"/>
          <w:lang w:val="lv-LV"/>
        </w:rPr>
      </w:pPr>
      <w:r w:rsidRPr="00D9469D">
        <w:rPr>
          <w:b/>
          <w:sz w:val="24"/>
          <w:lang w:val="lv-LV"/>
        </w:rPr>
        <w:t>Pastiprinātas aizsardzības zaudēšana</w:t>
      </w:r>
    </w:p>
    <w:p w14:paraId="08E738A4" w14:textId="77777777" w:rsidR="0060629E" w:rsidRPr="00D9469D" w:rsidRDefault="0060629E">
      <w:pPr>
        <w:rPr>
          <w:sz w:val="24"/>
          <w:lang w:val="lv-LV"/>
        </w:rPr>
      </w:pPr>
    </w:p>
    <w:p w14:paraId="2974A174" w14:textId="77777777" w:rsidR="00F4096A" w:rsidRPr="00D9469D" w:rsidRDefault="0060629E">
      <w:pPr>
        <w:rPr>
          <w:sz w:val="24"/>
          <w:lang w:val="lv-LV"/>
        </w:rPr>
      </w:pPr>
      <w:r w:rsidRPr="00D9469D">
        <w:rPr>
          <w:sz w:val="24"/>
          <w:lang w:val="lv-LV"/>
        </w:rPr>
        <w:t xml:space="preserve">1. Pastiprinātā aizsardzībā esošas kultūras vērtības šādu aizsardzību zaudē tikai </w:t>
      </w:r>
      <w:r w:rsidR="0011469E" w:rsidRPr="00D9469D">
        <w:rPr>
          <w:sz w:val="24"/>
          <w:lang w:val="lv-LV"/>
        </w:rPr>
        <w:t>šādā gadījumā</w:t>
      </w:r>
      <w:r w:rsidRPr="00D9469D">
        <w:rPr>
          <w:sz w:val="24"/>
          <w:lang w:val="lv-LV"/>
        </w:rPr>
        <w:t>:</w:t>
      </w:r>
    </w:p>
    <w:p w14:paraId="7A62A99E" w14:textId="77777777" w:rsidR="0060629E" w:rsidRPr="00D9469D" w:rsidRDefault="0060629E">
      <w:pPr>
        <w:rPr>
          <w:sz w:val="24"/>
          <w:lang w:val="lv-LV"/>
        </w:rPr>
      </w:pPr>
    </w:p>
    <w:p w14:paraId="3612015E" w14:textId="77777777" w:rsidR="0060629E" w:rsidRPr="00D9469D" w:rsidRDefault="0060629E">
      <w:pPr>
        <w:tabs>
          <w:tab w:val="left" w:pos="567"/>
        </w:tabs>
        <w:ind w:left="567" w:hanging="425"/>
        <w:rPr>
          <w:sz w:val="24"/>
          <w:lang w:val="lv-LV"/>
        </w:rPr>
      </w:pPr>
      <w:r w:rsidRPr="00D9469D">
        <w:rPr>
          <w:sz w:val="24"/>
          <w:lang w:val="lv-LV"/>
        </w:rPr>
        <w:t>a)</w:t>
      </w:r>
      <w:r w:rsidRPr="00D9469D">
        <w:rPr>
          <w:sz w:val="24"/>
          <w:lang w:val="lv-LV"/>
        </w:rPr>
        <w:tab/>
        <w:t xml:space="preserve">ja šādu aizsardzību aptur vai atceļ atbilstīgi 14. pantam </w:t>
      </w:r>
      <w:r w:rsidRPr="00D9469D">
        <w:rPr>
          <w:rStyle w:val="longdesc1"/>
          <w:strike w:val="0"/>
          <w:sz w:val="24"/>
          <w:lang w:val="lv-LV"/>
        </w:rPr>
        <w:t>vai</w:t>
      </w:r>
    </w:p>
    <w:p w14:paraId="6BCB4D6F" w14:textId="77777777" w:rsidR="0060629E" w:rsidRPr="00D9469D" w:rsidRDefault="0060629E">
      <w:pPr>
        <w:tabs>
          <w:tab w:val="left" w:pos="567"/>
        </w:tabs>
        <w:ind w:left="567" w:hanging="425"/>
        <w:rPr>
          <w:sz w:val="24"/>
          <w:lang w:val="lv-LV"/>
        </w:rPr>
      </w:pPr>
    </w:p>
    <w:p w14:paraId="716696CE" w14:textId="77777777" w:rsidR="00F4096A" w:rsidRPr="00D9469D" w:rsidRDefault="0060629E">
      <w:pPr>
        <w:tabs>
          <w:tab w:val="left" w:pos="567"/>
        </w:tabs>
        <w:ind w:left="567" w:hanging="425"/>
        <w:rPr>
          <w:sz w:val="24"/>
          <w:lang w:val="lv-LV"/>
        </w:rPr>
      </w:pPr>
      <w:r w:rsidRPr="00D9469D">
        <w:rPr>
          <w:sz w:val="24"/>
          <w:lang w:val="lv-LV"/>
        </w:rPr>
        <w:t xml:space="preserve">b) </w:t>
      </w:r>
      <w:r w:rsidRPr="00D9469D">
        <w:rPr>
          <w:sz w:val="24"/>
          <w:lang w:val="lv-LV"/>
        </w:rPr>
        <w:tab/>
        <w:t xml:space="preserve">ja un tik ilgi, </w:t>
      </w:r>
      <w:r w:rsidR="0011469E" w:rsidRPr="00D9469D">
        <w:rPr>
          <w:sz w:val="24"/>
          <w:lang w:val="lv-LV"/>
        </w:rPr>
        <w:t>kamēr</w:t>
      </w:r>
      <w:r w:rsidRPr="00D9469D">
        <w:rPr>
          <w:sz w:val="24"/>
          <w:lang w:val="lv-LV"/>
        </w:rPr>
        <w:t xml:space="preserve"> attiecīgās vērtības to lietojuma dēļ ir kļuvušas par militāru mērķi.</w:t>
      </w:r>
    </w:p>
    <w:p w14:paraId="07B443DE" w14:textId="77777777" w:rsidR="0060629E" w:rsidRPr="00D9469D" w:rsidRDefault="0060629E">
      <w:pPr>
        <w:tabs>
          <w:tab w:val="left" w:pos="567"/>
        </w:tabs>
        <w:ind w:left="567" w:hanging="425"/>
        <w:rPr>
          <w:sz w:val="24"/>
          <w:lang w:val="lv-LV"/>
        </w:rPr>
      </w:pPr>
    </w:p>
    <w:p w14:paraId="299C45D6" w14:textId="77777777" w:rsidR="00F4096A" w:rsidRPr="00D9469D" w:rsidRDefault="0060629E">
      <w:pPr>
        <w:rPr>
          <w:sz w:val="24"/>
          <w:lang w:val="lv-LV"/>
        </w:rPr>
      </w:pPr>
      <w:r w:rsidRPr="00D9469D">
        <w:rPr>
          <w:sz w:val="24"/>
          <w:lang w:val="lv-LV"/>
        </w:rPr>
        <w:t>2. Šī panta 1. </w:t>
      </w:r>
      <w:r w:rsidR="00D37D6F">
        <w:rPr>
          <w:sz w:val="24"/>
          <w:lang w:val="lv-LV"/>
        </w:rPr>
        <w:t>daļas</w:t>
      </w:r>
      <w:r w:rsidR="00D37D6F" w:rsidRPr="00D9469D">
        <w:rPr>
          <w:sz w:val="24"/>
          <w:lang w:val="lv-LV"/>
        </w:rPr>
        <w:t xml:space="preserve"> </w:t>
      </w:r>
      <w:r w:rsidRPr="00D9469D">
        <w:rPr>
          <w:sz w:val="24"/>
          <w:lang w:val="lv-LV"/>
        </w:rPr>
        <w:t>b) apakšpunkta apstākļos šādas vērtības var būt uzbrukuma objekts tikai tad, ja:</w:t>
      </w:r>
    </w:p>
    <w:p w14:paraId="6B2FE055" w14:textId="77777777" w:rsidR="0060629E" w:rsidRPr="00D9469D" w:rsidRDefault="0060629E">
      <w:pPr>
        <w:rPr>
          <w:sz w:val="24"/>
          <w:lang w:val="lv-LV"/>
        </w:rPr>
      </w:pPr>
    </w:p>
    <w:p w14:paraId="26BE028F" w14:textId="77777777" w:rsidR="00F4096A" w:rsidRPr="00D9469D" w:rsidRDefault="0060629E">
      <w:pPr>
        <w:tabs>
          <w:tab w:val="left" w:pos="567"/>
        </w:tabs>
        <w:ind w:left="567" w:hanging="425"/>
        <w:rPr>
          <w:sz w:val="24"/>
          <w:lang w:val="lv-LV"/>
        </w:rPr>
      </w:pPr>
      <w:r w:rsidRPr="00D9469D">
        <w:rPr>
          <w:sz w:val="24"/>
          <w:lang w:val="lv-LV"/>
        </w:rPr>
        <w:t>a)</w:t>
      </w:r>
      <w:r w:rsidRPr="00D9469D">
        <w:rPr>
          <w:sz w:val="24"/>
          <w:lang w:val="lv-LV"/>
        </w:rPr>
        <w:tab/>
        <w:t>uzbrukums ir vienīgais praktiski iespējamais līdzeklis izbeigt 1. </w:t>
      </w:r>
      <w:r w:rsidR="00D37D6F">
        <w:rPr>
          <w:sz w:val="24"/>
          <w:lang w:val="lv-LV"/>
        </w:rPr>
        <w:t>daļas</w:t>
      </w:r>
      <w:r w:rsidR="00D37D6F" w:rsidRPr="00D9469D">
        <w:rPr>
          <w:sz w:val="24"/>
          <w:lang w:val="lv-LV"/>
        </w:rPr>
        <w:t xml:space="preserve"> </w:t>
      </w:r>
      <w:r w:rsidRPr="00D9469D">
        <w:rPr>
          <w:sz w:val="24"/>
          <w:lang w:val="lv-LV"/>
        </w:rPr>
        <w:t>b) apakšpunktā minēto vērtību lietojumu;</w:t>
      </w:r>
    </w:p>
    <w:p w14:paraId="6274EE28" w14:textId="77777777" w:rsidR="0060629E" w:rsidRPr="00D9469D" w:rsidRDefault="0060629E">
      <w:pPr>
        <w:tabs>
          <w:tab w:val="left" w:pos="567"/>
        </w:tabs>
        <w:ind w:left="567" w:hanging="425"/>
        <w:rPr>
          <w:sz w:val="24"/>
          <w:lang w:val="lv-LV"/>
        </w:rPr>
      </w:pPr>
    </w:p>
    <w:p w14:paraId="3AE155F0" w14:textId="77777777" w:rsidR="00F4096A" w:rsidRPr="00D9469D" w:rsidRDefault="0060629E">
      <w:pPr>
        <w:tabs>
          <w:tab w:val="left" w:pos="567"/>
        </w:tabs>
        <w:ind w:left="567" w:hanging="425"/>
        <w:rPr>
          <w:sz w:val="24"/>
          <w:lang w:val="lv-LV"/>
        </w:rPr>
      </w:pPr>
      <w:r w:rsidRPr="00D9469D">
        <w:rPr>
          <w:sz w:val="24"/>
          <w:lang w:val="lv-LV"/>
        </w:rPr>
        <w:t xml:space="preserve">b) </w:t>
      </w:r>
      <w:r w:rsidRPr="00D9469D">
        <w:rPr>
          <w:sz w:val="24"/>
          <w:lang w:val="lv-LV"/>
        </w:rPr>
        <w:tab/>
        <w:t>ir veikti visi praktiski iespējamie piesardzības pasākumi, izvēloties uzbrukuma līdzekļus un paņēmienus, lai izbeigtu šādu lietojumu un nepieļautu vai jebkurā gadījumā pēc iespējas samazinātu kultūras vērtīb</w:t>
      </w:r>
      <w:r w:rsidR="0011469E" w:rsidRPr="00D9469D">
        <w:rPr>
          <w:sz w:val="24"/>
          <w:lang w:val="lv-LV"/>
        </w:rPr>
        <w:t>u bojājumus</w:t>
      </w:r>
      <w:r w:rsidRPr="00D9469D">
        <w:rPr>
          <w:sz w:val="24"/>
          <w:lang w:val="lv-LV"/>
        </w:rPr>
        <w:t>;</w:t>
      </w:r>
    </w:p>
    <w:p w14:paraId="71AAB71E" w14:textId="77777777" w:rsidR="0060629E" w:rsidRPr="00D9469D" w:rsidRDefault="0060629E">
      <w:pPr>
        <w:tabs>
          <w:tab w:val="left" w:pos="567"/>
        </w:tabs>
        <w:ind w:left="567" w:hanging="425"/>
        <w:rPr>
          <w:sz w:val="24"/>
          <w:lang w:val="lv-LV"/>
        </w:rPr>
      </w:pPr>
    </w:p>
    <w:p w14:paraId="3D3FFF6C" w14:textId="77777777" w:rsidR="00F4096A" w:rsidRPr="00D9469D" w:rsidRDefault="0060629E">
      <w:pPr>
        <w:tabs>
          <w:tab w:val="left" w:pos="567"/>
        </w:tabs>
        <w:ind w:left="567" w:hanging="425"/>
        <w:rPr>
          <w:sz w:val="24"/>
          <w:lang w:val="lv-LV"/>
        </w:rPr>
      </w:pPr>
      <w:r w:rsidRPr="00D9469D">
        <w:rPr>
          <w:sz w:val="24"/>
          <w:lang w:val="lv-LV"/>
        </w:rPr>
        <w:t>c)</w:t>
      </w:r>
      <w:r w:rsidRPr="00D9469D">
        <w:rPr>
          <w:sz w:val="24"/>
          <w:lang w:val="lv-LV"/>
        </w:rPr>
        <w:tab/>
      </w:r>
      <w:r w:rsidR="0065623F" w:rsidRPr="00D9469D">
        <w:rPr>
          <w:sz w:val="24"/>
          <w:lang w:val="lv-LV"/>
        </w:rPr>
        <w:t>ja vien</w:t>
      </w:r>
      <w:r w:rsidRPr="00D9469D">
        <w:rPr>
          <w:sz w:val="24"/>
          <w:lang w:val="lv-LV"/>
        </w:rPr>
        <w:t xml:space="preserve"> apstākļi to ļauj, tūlītējas nepieciešamās pašaiz</w:t>
      </w:r>
      <w:r w:rsidR="0065623F" w:rsidRPr="00D9469D">
        <w:rPr>
          <w:sz w:val="24"/>
          <w:lang w:val="lv-LV"/>
        </w:rPr>
        <w:t>sardzības</w:t>
      </w:r>
      <w:r w:rsidRPr="00D9469D">
        <w:rPr>
          <w:sz w:val="24"/>
          <w:lang w:val="lv-LV"/>
        </w:rPr>
        <w:t xml:space="preserve"> dēļ:</w:t>
      </w:r>
    </w:p>
    <w:p w14:paraId="5B36A015" w14:textId="77777777" w:rsidR="0060629E" w:rsidRPr="00D9469D" w:rsidRDefault="0060629E">
      <w:pPr>
        <w:rPr>
          <w:sz w:val="24"/>
          <w:lang w:val="lv-LV"/>
        </w:rPr>
      </w:pPr>
    </w:p>
    <w:p w14:paraId="59A83B44" w14:textId="77777777" w:rsidR="00F4096A" w:rsidRPr="00D9469D" w:rsidRDefault="0060629E">
      <w:pPr>
        <w:tabs>
          <w:tab w:val="left" w:pos="1134"/>
        </w:tabs>
        <w:ind w:left="1134" w:hanging="567"/>
        <w:rPr>
          <w:sz w:val="24"/>
          <w:lang w:val="lv-LV"/>
        </w:rPr>
      </w:pPr>
      <w:r w:rsidRPr="00D9469D">
        <w:rPr>
          <w:sz w:val="24"/>
          <w:lang w:val="lv-LV"/>
        </w:rPr>
        <w:t>i)</w:t>
      </w:r>
      <w:r w:rsidRPr="00D9469D">
        <w:rPr>
          <w:sz w:val="24"/>
          <w:lang w:val="lv-LV"/>
        </w:rPr>
        <w:tab/>
        <w:t>pavēli par uzbrukumu dod pavēlniecības augstākais operatīvais līmenis;</w:t>
      </w:r>
    </w:p>
    <w:p w14:paraId="25F6804A" w14:textId="77777777" w:rsidR="0060629E" w:rsidRPr="00D9469D" w:rsidRDefault="0060629E">
      <w:pPr>
        <w:tabs>
          <w:tab w:val="left" w:pos="1134"/>
        </w:tabs>
        <w:ind w:left="1134" w:hanging="567"/>
        <w:rPr>
          <w:sz w:val="24"/>
          <w:lang w:val="lv-LV"/>
        </w:rPr>
      </w:pPr>
    </w:p>
    <w:p w14:paraId="7CA44F86" w14:textId="77777777" w:rsidR="0060629E" w:rsidRPr="00D9469D" w:rsidRDefault="0060629E">
      <w:pPr>
        <w:tabs>
          <w:tab w:val="left" w:pos="1134"/>
        </w:tabs>
        <w:ind w:left="1134" w:hanging="567"/>
        <w:rPr>
          <w:sz w:val="24"/>
          <w:lang w:val="lv-LV"/>
        </w:rPr>
      </w:pPr>
      <w:r w:rsidRPr="00D9469D">
        <w:rPr>
          <w:sz w:val="24"/>
          <w:lang w:val="lv-LV"/>
        </w:rPr>
        <w:t>ii)</w:t>
      </w:r>
      <w:r w:rsidRPr="00D9469D">
        <w:rPr>
          <w:sz w:val="24"/>
          <w:lang w:val="lv-LV"/>
        </w:rPr>
        <w:tab/>
        <w:t>pretējās puses spēkiem ar efektīviem līdzekļiem tiek dots iepriekšējs brīdinājums, pieprasot izbeigt 1. </w:t>
      </w:r>
      <w:r w:rsidR="00D37D6F">
        <w:rPr>
          <w:sz w:val="24"/>
          <w:lang w:val="lv-LV"/>
        </w:rPr>
        <w:t>daļas</w:t>
      </w:r>
      <w:r w:rsidR="00D37D6F" w:rsidRPr="00D9469D">
        <w:rPr>
          <w:sz w:val="24"/>
          <w:lang w:val="lv-LV"/>
        </w:rPr>
        <w:t xml:space="preserve"> </w:t>
      </w:r>
      <w:r w:rsidRPr="00D9469D">
        <w:rPr>
          <w:sz w:val="24"/>
          <w:lang w:val="lv-LV"/>
        </w:rPr>
        <w:t>b) apakšpunktā minēto lietojumu, un</w:t>
      </w:r>
    </w:p>
    <w:p w14:paraId="468BD42C" w14:textId="77777777" w:rsidR="0060629E" w:rsidRPr="00D9469D" w:rsidRDefault="0060629E">
      <w:pPr>
        <w:tabs>
          <w:tab w:val="left" w:pos="1134"/>
        </w:tabs>
        <w:ind w:left="1134" w:hanging="567"/>
        <w:rPr>
          <w:sz w:val="24"/>
          <w:lang w:val="lv-LV"/>
        </w:rPr>
      </w:pPr>
    </w:p>
    <w:p w14:paraId="7D5765A3" w14:textId="77777777" w:rsidR="00F4096A" w:rsidRPr="00D9469D" w:rsidRDefault="0060629E">
      <w:pPr>
        <w:tabs>
          <w:tab w:val="left" w:pos="1134"/>
        </w:tabs>
        <w:ind w:left="1134" w:hanging="567"/>
        <w:rPr>
          <w:sz w:val="24"/>
          <w:lang w:val="lv-LV"/>
        </w:rPr>
      </w:pPr>
      <w:r w:rsidRPr="00D9469D">
        <w:rPr>
          <w:sz w:val="24"/>
          <w:lang w:val="lv-LV"/>
        </w:rPr>
        <w:t>iii)</w:t>
      </w:r>
      <w:r w:rsidRPr="00D9469D">
        <w:rPr>
          <w:sz w:val="24"/>
          <w:lang w:val="lv-LV"/>
        </w:rPr>
        <w:tab/>
        <w:t>pretējās puses spēkiem tiek dots samērīgs laiks labot situāciju.</w:t>
      </w:r>
    </w:p>
    <w:p w14:paraId="1CE30D43" w14:textId="77777777" w:rsidR="0060629E" w:rsidRPr="00D9469D" w:rsidRDefault="0060629E">
      <w:pPr>
        <w:rPr>
          <w:b/>
          <w:sz w:val="24"/>
          <w:lang w:val="lv-LV"/>
        </w:rPr>
      </w:pPr>
    </w:p>
    <w:p w14:paraId="4D807E4F" w14:textId="77777777" w:rsidR="0060629E" w:rsidRPr="00D9469D" w:rsidRDefault="0060629E">
      <w:pPr>
        <w:rPr>
          <w:b/>
          <w:sz w:val="24"/>
          <w:lang w:val="lv-LV"/>
        </w:rPr>
      </w:pPr>
    </w:p>
    <w:p w14:paraId="557A74AA" w14:textId="77777777" w:rsidR="00F4096A" w:rsidRPr="00D9469D" w:rsidRDefault="0060629E">
      <w:pPr>
        <w:jc w:val="center"/>
        <w:rPr>
          <w:b/>
          <w:sz w:val="24"/>
          <w:lang w:val="lv-LV"/>
        </w:rPr>
      </w:pPr>
      <w:r w:rsidRPr="00D9469D">
        <w:rPr>
          <w:b/>
          <w:sz w:val="24"/>
          <w:lang w:val="lv-LV"/>
        </w:rPr>
        <w:t>14. pants.</w:t>
      </w:r>
    </w:p>
    <w:p w14:paraId="55DA8109" w14:textId="77777777" w:rsidR="0060629E" w:rsidRPr="00D9469D" w:rsidRDefault="0060629E">
      <w:pPr>
        <w:jc w:val="center"/>
        <w:rPr>
          <w:b/>
          <w:sz w:val="24"/>
          <w:lang w:val="lv-LV"/>
        </w:rPr>
      </w:pPr>
      <w:r w:rsidRPr="00D9469D">
        <w:rPr>
          <w:b/>
          <w:sz w:val="24"/>
          <w:lang w:val="lv-LV"/>
        </w:rPr>
        <w:t>Pastiprinātas aizsardzības apturēšana un atcelšana</w:t>
      </w:r>
    </w:p>
    <w:p w14:paraId="3A9529F6" w14:textId="77777777" w:rsidR="0060629E" w:rsidRPr="00D9469D" w:rsidRDefault="0060629E">
      <w:pPr>
        <w:rPr>
          <w:sz w:val="24"/>
          <w:lang w:val="lv-LV"/>
        </w:rPr>
      </w:pPr>
    </w:p>
    <w:p w14:paraId="0777873B" w14:textId="77777777" w:rsidR="00F4096A" w:rsidRPr="00D9469D" w:rsidRDefault="0060629E">
      <w:pPr>
        <w:rPr>
          <w:sz w:val="24"/>
          <w:lang w:val="lv-LV"/>
        </w:rPr>
      </w:pPr>
      <w:r w:rsidRPr="00D9469D">
        <w:rPr>
          <w:sz w:val="24"/>
          <w:lang w:val="lv-LV"/>
        </w:rPr>
        <w:t>1. Ja kultūras vērtības vairs neatbilst kādam no šī protokola 10. pantā minētajiem kritērijiem, komiteja var apturēt to pastiprinātas aizsardzības statusu vai šo statusu atcelt, svītrojot attiecīgās kultūras vērtības no saraksta.</w:t>
      </w:r>
    </w:p>
    <w:p w14:paraId="0F8B9324" w14:textId="77777777" w:rsidR="0060629E" w:rsidRPr="00D9469D" w:rsidRDefault="0060629E">
      <w:pPr>
        <w:rPr>
          <w:sz w:val="24"/>
          <w:lang w:val="lv-LV"/>
        </w:rPr>
      </w:pPr>
    </w:p>
    <w:p w14:paraId="78988219" w14:textId="77777777" w:rsidR="00F4096A" w:rsidRPr="00D9469D" w:rsidRDefault="0060629E">
      <w:pPr>
        <w:rPr>
          <w:sz w:val="24"/>
          <w:lang w:val="lv-LV"/>
        </w:rPr>
      </w:pPr>
      <w:r w:rsidRPr="00D9469D">
        <w:rPr>
          <w:sz w:val="24"/>
          <w:lang w:val="lv-LV"/>
        </w:rPr>
        <w:t>2. Šī protokola 12. panta nopietna pārkāpuma gadījumā, ko rada pastiprinātā aizsardzībā esošu kultūras vērtību izmantošana militāru darbību atbalstam, komiteja var apturēt to pastiprinātas aizsardzības statusu. Ja šādi pārkāpumi ir ilgstoši, komiteja izņēmuma gadījumā var atcelt pastiprinātas aizsardzības statusu, svītrojot attiecīgās kultūras vērtības no saraksta.</w:t>
      </w:r>
    </w:p>
    <w:p w14:paraId="0DC3F7DD" w14:textId="77777777" w:rsidR="0060629E" w:rsidRPr="00D9469D" w:rsidRDefault="0060629E">
      <w:pPr>
        <w:rPr>
          <w:sz w:val="24"/>
          <w:lang w:val="lv-LV"/>
        </w:rPr>
      </w:pPr>
    </w:p>
    <w:p w14:paraId="320899A6" w14:textId="77777777" w:rsidR="00F4096A" w:rsidRPr="00D9469D" w:rsidRDefault="0060629E">
      <w:pPr>
        <w:rPr>
          <w:sz w:val="24"/>
          <w:lang w:val="lv-LV"/>
        </w:rPr>
      </w:pPr>
      <w:r w:rsidRPr="00D9469D">
        <w:rPr>
          <w:sz w:val="24"/>
          <w:lang w:val="lv-LV"/>
        </w:rPr>
        <w:t>3. Ģenerāldirektors Apvienoto Nāciju Organizācijas ģenerālsekretāram un visām šī protokola Pusēm nekavējoties nosūta paziņojumu par visiem komitejas lēmumiem apturēt vai atcelt kultūras vērtību pastiprinātu aizsardzību.</w:t>
      </w:r>
    </w:p>
    <w:p w14:paraId="0EFB5045" w14:textId="77777777" w:rsidR="0060629E" w:rsidRPr="00D9469D" w:rsidRDefault="0060629E">
      <w:pPr>
        <w:rPr>
          <w:sz w:val="24"/>
          <w:lang w:val="lv-LV"/>
        </w:rPr>
      </w:pPr>
    </w:p>
    <w:p w14:paraId="5A432E2C" w14:textId="77777777" w:rsidR="00F4096A" w:rsidRPr="00D9469D" w:rsidRDefault="0060629E">
      <w:pPr>
        <w:rPr>
          <w:sz w:val="24"/>
          <w:lang w:val="lv-LV"/>
        </w:rPr>
      </w:pPr>
      <w:r w:rsidRPr="00D9469D">
        <w:rPr>
          <w:sz w:val="24"/>
          <w:lang w:val="lv-LV"/>
        </w:rPr>
        <w:t xml:space="preserve">4. Pirms šāda lēmuma pieņemšanas komiteja Pusēm dod iespēju </w:t>
      </w:r>
      <w:r w:rsidR="00054FA1" w:rsidRPr="00D9469D">
        <w:rPr>
          <w:sz w:val="24"/>
          <w:lang w:val="lv-LV"/>
        </w:rPr>
        <w:t>izteikt</w:t>
      </w:r>
      <w:r w:rsidRPr="00D9469D">
        <w:rPr>
          <w:sz w:val="24"/>
          <w:lang w:val="lv-LV"/>
        </w:rPr>
        <w:t xml:space="preserve"> viedok</w:t>
      </w:r>
      <w:r w:rsidR="00054FA1" w:rsidRPr="00D9469D">
        <w:rPr>
          <w:sz w:val="24"/>
          <w:lang w:val="lv-LV"/>
        </w:rPr>
        <w:t>li</w:t>
      </w:r>
      <w:r w:rsidRPr="00D9469D">
        <w:rPr>
          <w:sz w:val="24"/>
          <w:lang w:val="lv-LV"/>
        </w:rPr>
        <w:t>.</w:t>
      </w:r>
    </w:p>
    <w:p w14:paraId="5E4F3648" w14:textId="77777777" w:rsidR="0060629E" w:rsidRPr="00D9469D" w:rsidRDefault="0060629E">
      <w:pPr>
        <w:rPr>
          <w:b/>
          <w:sz w:val="24"/>
          <w:lang w:val="lv-LV"/>
        </w:rPr>
      </w:pPr>
    </w:p>
    <w:p w14:paraId="1FE2625E" w14:textId="77777777" w:rsidR="0060629E" w:rsidRPr="00D9469D" w:rsidRDefault="0060629E">
      <w:pPr>
        <w:rPr>
          <w:b/>
          <w:sz w:val="24"/>
          <w:lang w:val="lv-LV"/>
        </w:rPr>
      </w:pPr>
    </w:p>
    <w:p w14:paraId="4AE46D70" w14:textId="77777777" w:rsidR="0060629E" w:rsidRPr="00D9469D" w:rsidRDefault="0060629E">
      <w:pPr>
        <w:rPr>
          <w:b/>
          <w:sz w:val="24"/>
          <w:lang w:val="lv-LV"/>
        </w:rPr>
      </w:pPr>
    </w:p>
    <w:p w14:paraId="384751DB" w14:textId="77777777" w:rsidR="0060629E" w:rsidRPr="00D9469D" w:rsidRDefault="0060629E">
      <w:pPr>
        <w:jc w:val="center"/>
        <w:rPr>
          <w:b/>
          <w:sz w:val="24"/>
          <w:lang w:val="lv-LV"/>
        </w:rPr>
      </w:pPr>
      <w:r w:rsidRPr="00D9469D">
        <w:rPr>
          <w:b/>
          <w:sz w:val="24"/>
          <w:lang w:val="lv-LV"/>
        </w:rPr>
        <w:t>4. nodaļa. Kriminālatbildība un jurisdikcija</w:t>
      </w:r>
    </w:p>
    <w:p w14:paraId="231C152E" w14:textId="77777777" w:rsidR="0060629E" w:rsidRPr="00D9469D" w:rsidRDefault="0060629E">
      <w:pPr>
        <w:jc w:val="center"/>
        <w:rPr>
          <w:b/>
          <w:sz w:val="24"/>
          <w:lang w:val="lv-LV"/>
        </w:rPr>
      </w:pPr>
    </w:p>
    <w:p w14:paraId="0765384B" w14:textId="77777777" w:rsidR="0060629E" w:rsidRPr="00D9469D" w:rsidRDefault="0060629E">
      <w:pPr>
        <w:jc w:val="center"/>
        <w:rPr>
          <w:b/>
          <w:sz w:val="24"/>
          <w:lang w:val="lv-LV"/>
        </w:rPr>
      </w:pPr>
    </w:p>
    <w:p w14:paraId="512D39A9" w14:textId="77777777" w:rsidR="00F4096A" w:rsidRPr="00D9469D" w:rsidRDefault="0060629E">
      <w:pPr>
        <w:jc w:val="center"/>
        <w:rPr>
          <w:b/>
          <w:sz w:val="24"/>
          <w:lang w:val="lv-LV"/>
        </w:rPr>
      </w:pPr>
      <w:r w:rsidRPr="00D9469D">
        <w:rPr>
          <w:b/>
          <w:sz w:val="24"/>
          <w:lang w:val="lv-LV"/>
        </w:rPr>
        <w:t>15. pants.</w:t>
      </w:r>
    </w:p>
    <w:p w14:paraId="4F09ECDF" w14:textId="77777777" w:rsidR="0060629E" w:rsidRPr="00D9469D" w:rsidRDefault="0060629E">
      <w:pPr>
        <w:jc w:val="center"/>
        <w:rPr>
          <w:b/>
          <w:sz w:val="24"/>
          <w:lang w:val="lv-LV"/>
        </w:rPr>
      </w:pPr>
      <w:r w:rsidRPr="00D9469D">
        <w:rPr>
          <w:b/>
          <w:sz w:val="24"/>
          <w:lang w:val="lv-LV"/>
        </w:rPr>
        <w:t>Šī protokola nopietni pārkāpumi</w:t>
      </w:r>
    </w:p>
    <w:p w14:paraId="4AD1171B" w14:textId="77777777" w:rsidR="0060629E" w:rsidRPr="00D9469D" w:rsidRDefault="0060629E">
      <w:pPr>
        <w:rPr>
          <w:sz w:val="24"/>
          <w:lang w:val="lv-LV"/>
        </w:rPr>
      </w:pPr>
    </w:p>
    <w:p w14:paraId="52703675" w14:textId="77777777" w:rsidR="00F4096A" w:rsidRPr="00D9469D" w:rsidRDefault="0060629E">
      <w:pPr>
        <w:rPr>
          <w:sz w:val="24"/>
          <w:lang w:val="lv-LV"/>
        </w:rPr>
      </w:pPr>
      <w:r w:rsidRPr="00D9469D">
        <w:rPr>
          <w:sz w:val="24"/>
          <w:lang w:val="lv-LV"/>
        </w:rPr>
        <w:t xml:space="preserve">1. Persona izdara pārkāpumu šī protokola nozīmē, ja tā, ar nodomu un pārkāpjot Konvenciju vai šo protokolu, </w:t>
      </w:r>
      <w:r w:rsidR="004B69DB" w:rsidRPr="00D9469D">
        <w:rPr>
          <w:sz w:val="24"/>
          <w:lang w:val="lv-LV"/>
        </w:rPr>
        <w:t>veic</w:t>
      </w:r>
      <w:r w:rsidRPr="00D9469D">
        <w:rPr>
          <w:sz w:val="24"/>
          <w:lang w:val="lv-LV"/>
        </w:rPr>
        <w:t xml:space="preserve"> kādu no </w:t>
      </w:r>
      <w:r w:rsidR="004B69DB" w:rsidRPr="00D9469D">
        <w:rPr>
          <w:sz w:val="24"/>
          <w:lang w:val="lv-LV"/>
        </w:rPr>
        <w:t>šīm darbībām</w:t>
      </w:r>
      <w:r w:rsidRPr="00D9469D">
        <w:rPr>
          <w:sz w:val="24"/>
          <w:lang w:val="lv-LV"/>
        </w:rPr>
        <w:t>:</w:t>
      </w:r>
    </w:p>
    <w:p w14:paraId="35E60391" w14:textId="77777777" w:rsidR="0060629E" w:rsidRPr="00D9469D" w:rsidRDefault="0060629E">
      <w:pPr>
        <w:rPr>
          <w:sz w:val="24"/>
          <w:lang w:val="lv-LV"/>
        </w:rPr>
      </w:pPr>
    </w:p>
    <w:p w14:paraId="54239C14" w14:textId="77777777" w:rsidR="00F4096A" w:rsidRPr="00D9469D" w:rsidRDefault="0060629E">
      <w:pPr>
        <w:tabs>
          <w:tab w:val="left" w:pos="567"/>
        </w:tabs>
        <w:ind w:left="567" w:hanging="425"/>
        <w:rPr>
          <w:sz w:val="24"/>
          <w:lang w:val="lv-LV"/>
        </w:rPr>
      </w:pPr>
      <w:r w:rsidRPr="00D9469D">
        <w:rPr>
          <w:sz w:val="24"/>
          <w:lang w:val="lv-LV"/>
        </w:rPr>
        <w:t>a)</w:t>
      </w:r>
      <w:r w:rsidRPr="00D9469D">
        <w:rPr>
          <w:sz w:val="24"/>
          <w:lang w:val="lv-LV"/>
        </w:rPr>
        <w:tab/>
        <w:t>padara pastiprinātā aizsardzībā esošu kultūras vērtību par uzbrukuma objektu;</w:t>
      </w:r>
    </w:p>
    <w:p w14:paraId="75279343" w14:textId="77777777" w:rsidR="0060629E" w:rsidRPr="00D9469D" w:rsidRDefault="0060629E">
      <w:pPr>
        <w:tabs>
          <w:tab w:val="left" w:pos="567"/>
        </w:tabs>
        <w:ind w:left="567" w:hanging="425"/>
        <w:rPr>
          <w:sz w:val="24"/>
          <w:lang w:val="lv-LV"/>
        </w:rPr>
      </w:pPr>
    </w:p>
    <w:p w14:paraId="0A49760B" w14:textId="77777777" w:rsidR="00F4096A" w:rsidRPr="00D9469D" w:rsidRDefault="0060629E">
      <w:pPr>
        <w:tabs>
          <w:tab w:val="left" w:pos="567"/>
        </w:tabs>
        <w:ind w:left="567" w:hanging="425"/>
        <w:rPr>
          <w:sz w:val="24"/>
          <w:lang w:val="lv-LV"/>
        </w:rPr>
      </w:pPr>
      <w:r w:rsidRPr="00D9469D">
        <w:rPr>
          <w:sz w:val="24"/>
          <w:lang w:val="lv-LV"/>
        </w:rPr>
        <w:t xml:space="preserve">b) </w:t>
      </w:r>
      <w:r w:rsidRPr="00D9469D">
        <w:rPr>
          <w:sz w:val="24"/>
          <w:lang w:val="lv-LV"/>
        </w:rPr>
        <w:tab/>
        <w:t>pastiprinātā aizsardzībā esošas kultūras vērtības vai to tuvāko apkārtni izmanto militāru darbību atbalstam;</w:t>
      </w:r>
    </w:p>
    <w:p w14:paraId="3F422B7C" w14:textId="77777777" w:rsidR="0060629E" w:rsidRPr="00D9469D" w:rsidRDefault="0060629E">
      <w:pPr>
        <w:tabs>
          <w:tab w:val="left" w:pos="567"/>
        </w:tabs>
        <w:ind w:left="567" w:hanging="425"/>
        <w:rPr>
          <w:sz w:val="24"/>
          <w:lang w:val="lv-LV"/>
        </w:rPr>
      </w:pPr>
    </w:p>
    <w:p w14:paraId="688B0352" w14:textId="77777777" w:rsidR="00F4096A" w:rsidRPr="00D9469D" w:rsidRDefault="0060629E">
      <w:pPr>
        <w:tabs>
          <w:tab w:val="left" w:pos="567"/>
        </w:tabs>
        <w:ind w:left="567" w:hanging="425"/>
        <w:rPr>
          <w:sz w:val="24"/>
          <w:lang w:val="lv-LV"/>
        </w:rPr>
      </w:pPr>
      <w:r w:rsidRPr="00D9469D">
        <w:rPr>
          <w:sz w:val="24"/>
          <w:lang w:val="lv-LV"/>
        </w:rPr>
        <w:t>c)</w:t>
      </w:r>
      <w:r w:rsidRPr="00D9469D">
        <w:rPr>
          <w:sz w:val="24"/>
          <w:lang w:val="lv-LV"/>
        </w:rPr>
        <w:tab/>
        <w:t xml:space="preserve">lielā apjomā iznīcina vai sagrābj </w:t>
      </w:r>
      <w:r w:rsidR="00654E91" w:rsidRPr="00D9469D">
        <w:rPr>
          <w:sz w:val="24"/>
          <w:lang w:val="lv-LV"/>
        </w:rPr>
        <w:t xml:space="preserve">kultūras vērtības, kas aizsargātas </w:t>
      </w:r>
      <w:r w:rsidRPr="00D9469D">
        <w:rPr>
          <w:sz w:val="24"/>
          <w:lang w:val="lv-LV"/>
        </w:rPr>
        <w:t>saskaņā ar Konvenciju vai šo protokolu;</w:t>
      </w:r>
    </w:p>
    <w:p w14:paraId="380B415F" w14:textId="77777777" w:rsidR="0060629E" w:rsidRPr="00D9469D" w:rsidRDefault="0060629E">
      <w:pPr>
        <w:tabs>
          <w:tab w:val="left" w:pos="567"/>
        </w:tabs>
        <w:ind w:left="567" w:hanging="425"/>
        <w:rPr>
          <w:sz w:val="24"/>
          <w:lang w:val="lv-LV"/>
        </w:rPr>
      </w:pPr>
    </w:p>
    <w:p w14:paraId="22D7B886" w14:textId="77777777" w:rsidR="00F4096A" w:rsidRPr="00D9469D" w:rsidRDefault="0060629E">
      <w:pPr>
        <w:tabs>
          <w:tab w:val="left" w:pos="567"/>
        </w:tabs>
        <w:ind w:left="567" w:hanging="425"/>
        <w:rPr>
          <w:sz w:val="24"/>
          <w:lang w:val="lv-LV"/>
        </w:rPr>
      </w:pPr>
      <w:r w:rsidRPr="00D9469D">
        <w:rPr>
          <w:sz w:val="24"/>
          <w:lang w:val="lv-LV"/>
        </w:rPr>
        <w:t xml:space="preserve">d) </w:t>
      </w:r>
      <w:r w:rsidRPr="00D9469D">
        <w:rPr>
          <w:sz w:val="24"/>
          <w:lang w:val="lv-LV"/>
        </w:rPr>
        <w:tab/>
      </w:r>
      <w:r w:rsidR="00654E91" w:rsidRPr="00D9469D">
        <w:rPr>
          <w:sz w:val="24"/>
          <w:lang w:val="lv-LV"/>
        </w:rPr>
        <w:t xml:space="preserve">kultūras vērtības, kas aizsargātas </w:t>
      </w:r>
      <w:r w:rsidRPr="00D9469D">
        <w:rPr>
          <w:sz w:val="24"/>
          <w:lang w:val="lv-LV"/>
        </w:rPr>
        <w:t>saskaņā ar Konvenciju vai šo protokolu</w:t>
      </w:r>
      <w:r w:rsidR="00654E91" w:rsidRPr="00D9469D">
        <w:rPr>
          <w:sz w:val="24"/>
          <w:lang w:val="lv-LV"/>
        </w:rPr>
        <w:t>,</w:t>
      </w:r>
      <w:r w:rsidR="00F4096A" w:rsidRPr="00D9469D">
        <w:rPr>
          <w:sz w:val="24"/>
          <w:lang w:val="lv-LV"/>
        </w:rPr>
        <w:t xml:space="preserve"> </w:t>
      </w:r>
      <w:r w:rsidRPr="00D9469D">
        <w:rPr>
          <w:sz w:val="24"/>
          <w:lang w:val="lv-LV"/>
        </w:rPr>
        <w:t>padara par uzbrukuma objektu;</w:t>
      </w:r>
    </w:p>
    <w:p w14:paraId="48CEAC72" w14:textId="77777777" w:rsidR="0060629E" w:rsidRPr="00D9469D" w:rsidRDefault="0060629E">
      <w:pPr>
        <w:tabs>
          <w:tab w:val="left" w:pos="567"/>
        </w:tabs>
        <w:ind w:left="567" w:hanging="425"/>
        <w:rPr>
          <w:sz w:val="24"/>
          <w:lang w:val="lv-LV"/>
        </w:rPr>
      </w:pPr>
    </w:p>
    <w:p w14:paraId="3BBA5AFF" w14:textId="77777777" w:rsidR="00F4096A" w:rsidRPr="00D9469D" w:rsidRDefault="0060629E">
      <w:pPr>
        <w:tabs>
          <w:tab w:val="left" w:pos="567"/>
        </w:tabs>
        <w:ind w:left="567" w:hanging="425"/>
        <w:rPr>
          <w:sz w:val="24"/>
          <w:lang w:val="lv-LV"/>
        </w:rPr>
      </w:pPr>
      <w:r w:rsidRPr="00D9469D">
        <w:rPr>
          <w:sz w:val="24"/>
          <w:lang w:val="lv-LV"/>
        </w:rPr>
        <w:t>e)</w:t>
      </w:r>
      <w:r w:rsidRPr="00D9469D">
        <w:rPr>
          <w:sz w:val="24"/>
          <w:lang w:val="lv-LV"/>
        </w:rPr>
        <w:tab/>
        <w:t xml:space="preserve">zog, izlaupa vai nelikumīgi piesavinās </w:t>
      </w:r>
      <w:r w:rsidR="00654E91" w:rsidRPr="00D9469D">
        <w:rPr>
          <w:sz w:val="24"/>
          <w:lang w:val="lv-LV"/>
        </w:rPr>
        <w:t xml:space="preserve">kultūras vērtības, kas aizsargātas </w:t>
      </w:r>
      <w:r w:rsidRPr="00D9469D">
        <w:rPr>
          <w:sz w:val="24"/>
          <w:lang w:val="lv-LV"/>
        </w:rPr>
        <w:t>saskaņā ar Konvenciju</w:t>
      </w:r>
      <w:r w:rsidR="00654E91" w:rsidRPr="00D9469D">
        <w:rPr>
          <w:sz w:val="24"/>
          <w:lang w:val="lv-LV"/>
        </w:rPr>
        <w:t>,</w:t>
      </w:r>
      <w:r w:rsidRPr="00D9469D">
        <w:rPr>
          <w:sz w:val="24"/>
          <w:lang w:val="lv-LV"/>
        </w:rPr>
        <w:t xml:space="preserve"> vai vērš pret tām vandālisma aktus.</w:t>
      </w:r>
    </w:p>
    <w:p w14:paraId="7741AA59" w14:textId="77777777" w:rsidR="0060629E" w:rsidRPr="00D9469D" w:rsidRDefault="0060629E">
      <w:pPr>
        <w:rPr>
          <w:sz w:val="24"/>
          <w:lang w:val="lv-LV"/>
        </w:rPr>
      </w:pPr>
    </w:p>
    <w:p w14:paraId="2D30FDA3" w14:textId="77777777" w:rsidR="00F4096A" w:rsidRPr="00D9469D" w:rsidRDefault="0060629E">
      <w:pPr>
        <w:rPr>
          <w:sz w:val="24"/>
          <w:lang w:val="lv-LV"/>
        </w:rPr>
      </w:pPr>
      <w:r w:rsidRPr="00D9469D">
        <w:rPr>
          <w:sz w:val="24"/>
          <w:lang w:val="lv-LV"/>
        </w:rPr>
        <w:t xml:space="preserve">2. Katra Puse pieņem tādus </w:t>
      </w:r>
      <w:r w:rsidR="004E36EA" w:rsidRPr="00D9469D">
        <w:rPr>
          <w:sz w:val="24"/>
          <w:lang w:val="lv-LV"/>
        </w:rPr>
        <w:t>pasākumus</w:t>
      </w:r>
      <w:r w:rsidRPr="00D9469D">
        <w:rPr>
          <w:sz w:val="24"/>
          <w:lang w:val="lv-LV"/>
        </w:rPr>
        <w:t xml:space="preserve">, kādi var būt nepieciešami, lai </w:t>
      </w:r>
      <w:r w:rsidR="004E36EA" w:rsidRPr="00D9469D">
        <w:rPr>
          <w:sz w:val="24"/>
          <w:lang w:val="lv-LV"/>
        </w:rPr>
        <w:t xml:space="preserve">atbilstīgi tās nacionālajiem tiesību aktiem </w:t>
      </w:r>
      <w:r w:rsidRPr="00D9469D">
        <w:rPr>
          <w:sz w:val="24"/>
          <w:lang w:val="lv-LV"/>
        </w:rPr>
        <w:t>noteiktu, ka šajā pantā minētie pārkāpumi ir noziedzīgi nodarījumi, un par šādiem pārkāpumiem nosaka atbilstošus sodus. To darot, Puses ievēro tiesību un starptautisko tiesību vispārējos principus, tostarp normas, kas individuālu kriminālatbildību attiecina arī uz citām personām</w:t>
      </w:r>
      <w:r w:rsidR="004E36EA" w:rsidRPr="00D9469D">
        <w:rPr>
          <w:sz w:val="24"/>
          <w:lang w:val="lv-LV"/>
        </w:rPr>
        <w:t>,</w:t>
      </w:r>
      <w:r w:rsidRPr="00D9469D">
        <w:rPr>
          <w:sz w:val="24"/>
          <w:lang w:val="lv-LV"/>
        </w:rPr>
        <w:t xml:space="preserve"> ne </w:t>
      </w:r>
      <w:r w:rsidR="004E36EA" w:rsidRPr="00D9469D">
        <w:rPr>
          <w:sz w:val="24"/>
          <w:lang w:val="lv-LV"/>
        </w:rPr>
        <w:t>tikai</w:t>
      </w:r>
      <w:r w:rsidRPr="00D9469D">
        <w:rPr>
          <w:sz w:val="24"/>
          <w:lang w:val="lv-LV"/>
        </w:rPr>
        <w:t xml:space="preserve"> uz tām, kas tieši izdara attiecīgo aktu.</w:t>
      </w:r>
    </w:p>
    <w:p w14:paraId="4B7F1FDE" w14:textId="77777777" w:rsidR="0060629E" w:rsidRPr="00D9469D" w:rsidRDefault="0060629E">
      <w:pPr>
        <w:rPr>
          <w:sz w:val="24"/>
          <w:lang w:val="lv-LV"/>
        </w:rPr>
      </w:pPr>
    </w:p>
    <w:p w14:paraId="66F676B1" w14:textId="77777777" w:rsidR="0060629E" w:rsidRPr="00D9469D" w:rsidRDefault="0060629E">
      <w:pPr>
        <w:rPr>
          <w:b/>
          <w:sz w:val="24"/>
          <w:lang w:val="lv-LV"/>
        </w:rPr>
      </w:pPr>
    </w:p>
    <w:p w14:paraId="1834457C" w14:textId="77777777" w:rsidR="00F4096A" w:rsidRPr="00D9469D" w:rsidRDefault="0060629E">
      <w:pPr>
        <w:jc w:val="center"/>
        <w:rPr>
          <w:b/>
          <w:sz w:val="24"/>
          <w:lang w:val="lv-LV"/>
        </w:rPr>
      </w:pPr>
      <w:r w:rsidRPr="00D9469D">
        <w:rPr>
          <w:b/>
          <w:sz w:val="24"/>
          <w:lang w:val="lv-LV"/>
        </w:rPr>
        <w:t>16. pants.</w:t>
      </w:r>
    </w:p>
    <w:p w14:paraId="285A7014" w14:textId="77777777" w:rsidR="0060629E" w:rsidRPr="00D9469D" w:rsidRDefault="0060629E">
      <w:pPr>
        <w:jc w:val="center"/>
        <w:rPr>
          <w:b/>
          <w:sz w:val="24"/>
          <w:lang w:val="lv-LV"/>
        </w:rPr>
      </w:pPr>
      <w:r w:rsidRPr="00D9469D">
        <w:rPr>
          <w:b/>
          <w:sz w:val="24"/>
          <w:lang w:val="lv-LV"/>
        </w:rPr>
        <w:t>Jurisdikcija</w:t>
      </w:r>
    </w:p>
    <w:p w14:paraId="308A746D" w14:textId="77777777" w:rsidR="0060629E" w:rsidRPr="00D9469D" w:rsidRDefault="0060629E">
      <w:pPr>
        <w:rPr>
          <w:sz w:val="24"/>
          <w:lang w:val="lv-LV"/>
        </w:rPr>
      </w:pPr>
    </w:p>
    <w:p w14:paraId="4AA1462D" w14:textId="77777777" w:rsidR="00F4096A" w:rsidRPr="00D9469D" w:rsidRDefault="0060629E">
      <w:pPr>
        <w:rPr>
          <w:sz w:val="24"/>
          <w:lang w:val="lv-LV"/>
        </w:rPr>
      </w:pPr>
      <w:r w:rsidRPr="00D9469D">
        <w:rPr>
          <w:sz w:val="24"/>
          <w:lang w:val="lv-LV"/>
        </w:rPr>
        <w:t>1. Neskarot 2. </w:t>
      </w:r>
      <w:r w:rsidR="00D37D6F">
        <w:rPr>
          <w:sz w:val="24"/>
          <w:lang w:val="lv-LV"/>
        </w:rPr>
        <w:t>daļu</w:t>
      </w:r>
      <w:r w:rsidRPr="00D9469D">
        <w:rPr>
          <w:sz w:val="24"/>
          <w:lang w:val="lv-LV"/>
        </w:rPr>
        <w:t xml:space="preserve">, katra Puse veic </w:t>
      </w:r>
      <w:r w:rsidR="00BE34A1" w:rsidRPr="00D9469D">
        <w:rPr>
          <w:sz w:val="24"/>
          <w:lang w:val="lv-LV"/>
        </w:rPr>
        <w:t xml:space="preserve">nepieciešamos </w:t>
      </w:r>
      <w:r w:rsidRPr="00D9469D">
        <w:rPr>
          <w:sz w:val="24"/>
          <w:lang w:val="lv-LV"/>
        </w:rPr>
        <w:t xml:space="preserve">normatīvos pasākumus, lai par 15. pantā minētajiem pārkāpumiem noteiktu </w:t>
      </w:r>
      <w:r w:rsidR="00BE34A1" w:rsidRPr="00D9469D">
        <w:rPr>
          <w:sz w:val="24"/>
          <w:lang w:val="lv-LV"/>
        </w:rPr>
        <w:t>tās</w:t>
      </w:r>
      <w:r w:rsidRPr="00D9469D">
        <w:rPr>
          <w:sz w:val="24"/>
          <w:lang w:val="lv-LV"/>
        </w:rPr>
        <w:t xml:space="preserve"> jurisdikciju šādos gadījumos:</w:t>
      </w:r>
    </w:p>
    <w:p w14:paraId="280DF840" w14:textId="77777777" w:rsidR="0060629E" w:rsidRPr="00D9469D" w:rsidRDefault="0060629E">
      <w:pPr>
        <w:rPr>
          <w:sz w:val="24"/>
          <w:lang w:val="lv-LV"/>
        </w:rPr>
      </w:pPr>
    </w:p>
    <w:p w14:paraId="3AF9892A" w14:textId="77777777" w:rsidR="00F4096A" w:rsidRPr="00D9469D" w:rsidRDefault="0060629E">
      <w:pPr>
        <w:tabs>
          <w:tab w:val="left" w:pos="567"/>
        </w:tabs>
        <w:ind w:left="567" w:hanging="425"/>
        <w:rPr>
          <w:sz w:val="24"/>
          <w:lang w:val="lv-LV"/>
        </w:rPr>
      </w:pPr>
      <w:r w:rsidRPr="00D9469D">
        <w:rPr>
          <w:sz w:val="24"/>
          <w:lang w:val="lv-LV"/>
        </w:rPr>
        <w:t>a)</w:t>
      </w:r>
      <w:r w:rsidRPr="00D9469D">
        <w:rPr>
          <w:sz w:val="24"/>
          <w:lang w:val="lv-LV"/>
        </w:rPr>
        <w:tab/>
        <w:t>ja pārkāpums izdarīts attiecīgās valsts teritorijā;</w:t>
      </w:r>
    </w:p>
    <w:p w14:paraId="120FE8E7" w14:textId="77777777" w:rsidR="0060629E" w:rsidRPr="00D9469D" w:rsidRDefault="0060629E">
      <w:pPr>
        <w:tabs>
          <w:tab w:val="left" w:pos="567"/>
        </w:tabs>
        <w:ind w:left="567" w:hanging="425"/>
        <w:rPr>
          <w:sz w:val="24"/>
          <w:lang w:val="lv-LV"/>
        </w:rPr>
      </w:pPr>
    </w:p>
    <w:p w14:paraId="076694D4" w14:textId="77777777" w:rsidR="00F4096A" w:rsidRPr="00D9469D" w:rsidRDefault="0060629E">
      <w:pPr>
        <w:tabs>
          <w:tab w:val="left" w:pos="567"/>
        </w:tabs>
        <w:ind w:left="567" w:hanging="425"/>
        <w:rPr>
          <w:sz w:val="24"/>
          <w:lang w:val="lv-LV"/>
        </w:rPr>
      </w:pPr>
      <w:r w:rsidRPr="00D9469D">
        <w:rPr>
          <w:sz w:val="24"/>
          <w:lang w:val="lv-LV"/>
        </w:rPr>
        <w:t xml:space="preserve">b) </w:t>
      </w:r>
      <w:r w:rsidRPr="00D9469D">
        <w:rPr>
          <w:sz w:val="24"/>
          <w:lang w:val="lv-LV"/>
        </w:rPr>
        <w:tab/>
        <w:t>ja iespējamais pārkāpuma izdarītājs ir attiecīgās valsts valstspiederīgais;</w:t>
      </w:r>
    </w:p>
    <w:p w14:paraId="05683142" w14:textId="77777777" w:rsidR="0060629E" w:rsidRPr="00D9469D" w:rsidRDefault="0060629E">
      <w:pPr>
        <w:tabs>
          <w:tab w:val="left" w:pos="567"/>
        </w:tabs>
        <w:ind w:left="567" w:hanging="425"/>
        <w:rPr>
          <w:sz w:val="24"/>
          <w:lang w:val="lv-LV"/>
        </w:rPr>
      </w:pPr>
    </w:p>
    <w:p w14:paraId="093652D9" w14:textId="77777777" w:rsidR="00F4096A" w:rsidRPr="00D9469D" w:rsidRDefault="0060629E">
      <w:pPr>
        <w:tabs>
          <w:tab w:val="left" w:pos="567"/>
        </w:tabs>
        <w:ind w:left="567" w:hanging="425"/>
        <w:rPr>
          <w:sz w:val="24"/>
          <w:lang w:val="lv-LV"/>
        </w:rPr>
      </w:pPr>
      <w:r w:rsidRPr="00D9469D">
        <w:rPr>
          <w:sz w:val="24"/>
          <w:lang w:val="lv-LV"/>
        </w:rPr>
        <w:t>c)</w:t>
      </w:r>
      <w:r w:rsidRPr="00D9469D">
        <w:rPr>
          <w:sz w:val="24"/>
          <w:lang w:val="lv-LV"/>
        </w:rPr>
        <w:tab/>
        <w:t>15. panta a)</w:t>
      </w:r>
      <w:r w:rsidR="00BE34A1" w:rsidRPr="00D9469D">
        <w:rPr>
          <w:sz w:val="24"/>
          <w:lang w:val="lv-LV"/>
        </w:rPr>
        <w:t>–</w:t>
      </w:r>
      <w:r w:rsidRPr="00D9469D">
        <w:rPr>
          <w:sz w:val="24"/>
          <w:lang w:val="lv-LV"/>
        </w:rPr>
        <w:t>c) apakšpunktā minēto pārkāpumu gadījumā</w:t>
      </w:r>
      <w:r w:rsidR="00BE34A1" w:rsidRPr="00D9469D">
        <w:rPr>
          <w:sz w:val="24"/>
          <w:lang w:val="lv-LV"/>
        </w:rPr>
        <w:t>,</w:t>
      </w:r>
      <w:r w:rsidRPr="00D9469D">
        <w:rPr>
          <w:sz w:val="24"/>
          <w:lang w:val="lv-LV"/>
        </w:rPr>
        <w:t xml:space="preserve"> ja iespējamais pārkāpuma izdarītājs ir tās teritorijā.</w:t>
      </w:r>
    </w:p>
    <w:p w14:paraId="04150635" w14:textId="77777777" w:rsidR="0060629E" w:rsidRPr="00D9469D" w:rsidRDefault="0060629E">
      <w:pPr>
        <w:rPr>
          <w:sz w:val="24"/>
          <w:lang w:val="lv-LV"/>
        </w:rPr>
      </w:pPr>
    </w:p>
    <w:p w14:paraId="359BDBA6" w14:textId="77777777" w:rsidR="00F4096A" w:rsidRPr="00D9469D" w:rsidRDefault="0060629E">
      <w:pPr>
        <w:rPr>
          <w:sz w:val="24"/>
          <w:lang w:val="lv-LV"/>
        </w:rPr>
      </w:pPr>
      <w:r w:rsidRPr="00D9469D">
        <w:rPr>
          <w:sz w:val="24"/>
          <w:lang w:val="lv-LV"/>
        </w:rPr>
        <w:t>2. Attiecībā uz jurisdikcijas īstenošanu un neskarot Konvencijas 28. pantu:</w:t>
      </w:r>
    </w:p>
    <w:p w14:paraId="37463237" w14:textId="77777777" w:rsidR="0060629E" w:rsidRPr="00D9469D" w:rsidRDefault="0060629E">
      <w:pPr>
        <w:rPr>
          <w:sz w:val="24"/>
          <w:lang w:val="lv-LV"/>
        </w:rPr>
      </w:pPr>
    </w:p>
    <w:p w14:paraId="1B0149B1" w14:textId="77777777" w:rsidR="00F4096A" w:rsidRPr="00D9469D" w:rsidRDefault="0060629E">
      <w:pPr>
        <w:tabs>
          <w:tab w:val="left" w:pos="567"/>
        </w:tabs>
        <w:ind w:left="567" w:hanging="425"/>
        <w:rPr>
          <w:sz w:val="24"/>
          <w:lang w:val="lv-LV"/>
        </w:rPr>
      </w:pPr>
      <w:r w:rsidRPr="00D9469D">
        <w:rPr>
          <w:sz w:val="24"/>
          <w:lang w:val="lv-LV"/>
        </w:rPr>
        <w:t>a)</w:t>
      </w:r>
      <w:r w:rsidRPr="00D9469D">
        <w:rPr>
          <w:sz w:val="24"/>
          <w:lang w:val="lv-LV"/>
        </w:rPr>
        <w:tab/>
        <w:t xml:space="preserve">šis protokols nenovērš ne individuālas kriminālatbildības iestāšanos, ne jurisdikcijas īstenošanu atbilstīgi piemērojamām </w:t>
      </w:r>
      <w:r w:rsidR="00AC1C5E" w:rsidRPr="00D9469D">
        <w:rPr>
          <w:sz w:val="24"/>
          <w:lang w:val="lv-LV"/>
        </w:rPr>
        <w:t xml:space="preserve">valsts </w:t>
      </w:r>
      <w:r w:rsidRPr="00D9469D">
        <w:rPr>
          <w:sz w:val="24"/>
          <w:lang w:val="lv-LV"/>
        </w:rPr>
        <w:t>vai starptautiskaj</w:t>
      </w:r>
      <w:r w:rsidR="00AC1C5E" w:rsidRPr="00D9469D">
        <w:rPr>
          <w:sz w:val="24"/>
          <w:lang w:val="lv-LV"/>
        </w:rPr>
        <w:t>iem</w:t>
      </w:r>
      <w:r w:rsidRPr="00D9469D">
        <w:rPr>
          <w:sz w:val="24"/>
          <w:lang w:val="lv-LV"/>
        </w:rPr>
        <w:t xml:space="preserve"> tiesīb</w:t>
      </w:r>
      <w:r w:rsidR="00AC1C5E" w:rsidRPr="00D9469D">
        <w:rPr>
          <w:sz w:val="24"/>
          <w:lang w:val="lv-LV"/>
        </w:rPr>
        <w:t>u aktiem</w:t>
      </w:r>
      <w:r w:rsidRPr="00D9469D">
        <w:rPr>
          <w:sz w:val="24"/>
          <w:lang w:val="lv-LV"/>
        </w:rPr>
        <w:t xml:space="preserve"> un neskar jurisdikcijas īstenošanu atbilstīgi starptautiskajām paražu tiesībām;</w:t>
      </w:r>
    </w:p>
    <w:p w14:paraId="1B74B962" w14:textId="77777777" w:rsidR="0060629E" w:rsidRPr="00D9469D" w:rsidRDefault="0060629E">
      <w:pPr>
        <w:tabs>
          <w:tab w:val="left" w:pos="567"/>
        </w:tabs>
        <w:ind w:left="567" w:hanging="425"/>
        <w:rPr>
          <w:sz w:val="24"/>
          <w:lang w:val="lv-LV"/>
        </w:rPr>
      </w:pPr>
    </w:p>
    <w:p w14:paraId="67F8B346" w14:textId="77777777" w:rsidR="00F4096A" w:rsidRPr="00D9469D" w:rsidRDefault="0060629E" w:rsidP="00D37D6F">
      <w:pPr>
        <w:tabs>
          <w:tab w:val="left" w:pos="567"/>
        </w:tabs>
        <w:ind w:left="567" w:hanging="425"/>
        <w:rPr>
          <w:sz w:val="24"/>
          <w:lang w:val="lv-LV"/>
        </w:rPr>
      </w:pPr>
      <w:r w:rsidRPr="00D9469D">
        <w:rPr>
          <w:sz w:val="24"/>
          <w:lang w:val="lv-LV"/>
        </w:rPr>
        <w:t xml:space="preserve">b) </w:t>
      </w:r>
      <w:r w:rsidRPr="00D9469D">
        <w:rPr>
          <w:sz w:val="24"/>
          <w:lang w:val="lv-LV"/>
        </w:rPr>
        <w:tab/>
        <w:t>izņemot gadījumus, kad valsts, kas nav šī protokola Puse, atbilstīgi 3. panta 2. </w:t>
      </w:r>
      <w:r w:rsidR="00D37D6F">
        <w:rPr>
          <w:sz w:val="24"/>
          <w:lang w:val="lv-LV"/>
        </w:rPr>
        <w:t>daļai</w:t>
      </w:r>
      <w:r w:rsidR="00D37D6F" w:rsidRPr="00D9469D">
        <w:rPr>
          <w:sz w:val="24"/>
          <w:lang w:val="lv-LV"/>
        </w:rPr>
        <w:t xml:space="preserve"> </w:t>
      </w:r>
      <w:r w:rsidRPr="00D9469D">
        <w:rPr>
          <w:sz w:val="24"/>
          <w:lang w:val="lv-LV"/>
        </w:rPr>
        <w:t>pieņem un piemēro tās noteikumus, to valstu bruņoto spēku locekļiem un valstspiederīgajiem, kuras nav šī protokola Puse, izņemot tos valstspiederīgos, kas dien tādas valsts bruņotajos spēkos, kura ir šī protokola Puse, neiestājas individuāla kriminālatbildība atbilstīgi šim protokolam, un šis protokols nevar uzlikt pienākumu noteikt jurisdikciju pār šādām personām vai tās izdot.</w:t>
      </w:r>
    </w:p>
    <w:p w14:paraId="4B0279FE" w14:textId="77777777" w:rsidR="0060629E" w:rsidRPr="00D9469D" w:rsidRDefault="0060629E">
      <w:pPr>
        <w:rPr>
          <w:b/>
          <w:sz w:val="24"/>
          <w:lang w:val="lv-LV"/>
        </w:rPr>
      </w:pPr>
    </w:p>
    <w:p w14:paraId="390EDEE3" w14:textId="77777777" w:rsidR="0060629E" w:rsidRPr="00D9469D" w:rsidRDefault="0060629E">
      <w:pPr>
        <w:rPr>
          <w:b/>
          <w:sz w:val="24"/>
          <w:lang w:val="lv-LV"/>
        </w:rPr>
      </w:pPr>
    </w:p>
    <w:p w14:paraId="0A898D99" w14:textId="77777777" w:rsidR="00F4096A" w:rsidRPr="00D9469D" w:rsidRDefault="0060629E">
      <w:pPr>
        <w:jc w:val="center"/>
        <w:rPr>
          <w:b/>
          <w:sz w:val="24"/>
          <w:lang w:val="lv-LV"/>
        </w:rPr>
      </w:pPr>
      <w:r w:rsidRPr="00D9469D">
        <w:rPr>
          <w:b/>
          <w:sz w:val="24"/>
          <w:lang w:val="lv-LV"/>
        </w:rPr>
        <w:t>17. pants.</w:t>
      </w:r>
    </w:p>
    <w:p w14:paraId="5A09E5F8" w14:textId="77777777" w:rsidR="0060629E" w:rsidRPr="00D9469D" w:rsidRDefault="0060629E">
      <w:pPr>
        <w:jc w:val="center"/>
        <w:rPr>
          <w:b/>
          <w:sz w:val="24"/>
          <w:lang w:val="lv-LV"/>
        </w:rPr>
      </w:pPr>
      <w:r w:rsidRPr="00D9469D">
        <w:rPr>
          <w:b/>
          <w:sz w:val="24"/>
          <w:lang w:val="lv-LV"/>
        </w:rPr>
        <w:t>Kriminālvajāšana</w:t>
      </w:r>
    </w:p>
    <w:p w14:paraId="48C84E8F" w14:textId="77777777" w:rsidR="0060629E" w:rsidRPr="00D9469D" w:rsidRDefault="0060629E">
      <w:pPr>
        <w:rPr>
          <w:sz w:val="24"/>
          <w:lang w:val="lv-LV"/>
        </w:rPr>
      </w:pPr>
    </w:p>
    <w:p w14:paraId="477A9A44" w14:textId="77777777" w:rsidR="00F4096A" w:rsidRPr="00D9469D" w:rsidRDefault="0060629E">
      <w:pPr>
        <w:rPr>
          <w:sz w:val="24"/>
          <w:lang w:val="lv-LV"/>
        </w:rPr>
      </w:pPr>
      <w:r w:rsidRPr="00D9469D">
        <w:rPr>
          <w:sz w:val="24"/>
          <w:lang w:val="lv-LV"/>
        </w:rPr>
        <w:t>1. Puse, kuras teritorijā ir konstatēta 15. panta 1. </w:t>
      </w:r>
      <w:r w:rsidR="00D37D6F">
        <w:rPr>
          <w:sz w:val="24"/>
          <w:lang w:val="lv-LV"/>
        </w:rPr>
        <w:t>daļas</w:t>
      </w:r>
      <w:r w:rsidRPr="00D9469D">
        <w:rPr>
          <w:sz w:val="24"/>
          <w:lang w:val="lv-LV"/>
        </w:rPr>
        <w:t xml:space="preserve"> a)</w:t>
      </w:r>
      <w:r w:rsidR="004B14CF" w:rsidRPr="00D9469D">
        <w:rPr>
          <w:sz w:val="24"/>
          <w:lang w:val="lv-LV"/>
        </w:rPr>
        <w:t>–</w:t>
      </w:r>
      <w:r w:rsidRPr="00D9469D">
        <w:rPr>
          <w:sz w:val="24"/>
          <w:lang w:val="lv-LV"/>
        </w:rPr>
        <w:t xml:space="preserve">c) apakšpunktā minēto pārkāpumu iespējamā izdarītāja klātbūtne, ja tā šo personu neizraida, bez jebkādiem izņēmumiem un bez pārmērīgas kavēšanās vēršas savās kompetentajās iestādēs kriminālvajāšanas uzsākšanai </w:t>
      </w:r>
      <w:r w:rsidRPr="00D9469D">
        <w:rPr>
          <w:sz w:val="24"/>
          <w:lang w:val="lv-LV"/>
        </w:rPr>
        <w:lastRenderedPageBreak/>
        <w:t xml:space="preserve">atbilstīgi </w:t>
      </w:r>
      <w:r w:rsidR="004B14CF" w:rsidRPr="00D9469D">
        <w:rPr>
          <w:sz w:val="24"/>
          <w:lang w:val="lv-LV"/>
        </w:rPr>
        <w:t>valsts</w:t>
      </w:r>
      <w:r w:rsidRPr="00D9469D">
        <w:rPr>
          <w:sz w:val="24"/>
          <w:lang w:val="lv-LV"/>
        </w:rPr>
        <w:t xml:space="preserve"> tiesīb</w:t>
      </w:r>
      <w:r w:rsidR="004B14CF" w:rsidRPr="00D9469D">
        <w:rPr>
          <w:sz w:val="24"/>
          <w:lang w:val="lv-LV"/>
        </w:rPr>
        <w:t>u aktiem</w:t>
      </w:r>
      <w:r w:rsidRPr="00D9469D">
        <w:rPr>
          <w:sz w:val="24"/>
          <w:lang w:val="lv-LV"/>
        </w:rPr>
        <w:t xml:space="preserve"> vai attiecīgā gadījumā atbilstīgi attiecīgajām starptautisko tiesību normām.</w:t>
      </w:r>
    </w:p>
    <w:p w14:paraId="457D0622" w14:textId="77777777" w:rsidR="0060629E" w:rsidRPr="00D9469D" w:rsidRDefault="0060629E">
      <w:pPr>
        <w:rPr>
          <w:sz w:val="24"/>
          <w:lang w:val="lv-LV"/>
        </w:rPr>
      </w:pPr>
    </w:p>
    <w:p w14:paraId="6861219D" w14:textId="77777777" w:rsidR="0060629E" w:rsidRPr="00D9469D" w:rsidRDefault="0060629E">
      <w:pPr>
        <w:rPr>
          <w:b/>
          <w:sz w:val="24"/>
          <w:lang w:val="lv-LV"/>
        </w:rPr>
      </w:pPr>
      <w:r w:rsidRPr="00D9469D">
        <w:rPr>
          <w:sz w:val="24"/>
          <w:lang w:val="lv-LV"/>
        </w:rPr>
        <w:t xml:space="preserve">2. </w:t>
      </w:r>
      <w:r w:rsidR="00CF3341" w:rsidRPr="00D9469D">
        <w:rPr>
          <w:sz w:val="24"/>
          <w:lang w:val="lv-LV"/>
        </w:rPr>
        <w:t>Ja atbilstīgi</w:t>
      </w:r>
      <w:r w:rsidR="003A4EF4" w:rsidRPr="00D9469D">
        <w:rPr>
          <w:sz w:val="24"/>
          <w:lang w:val="lv-LV"/>
        </w:rPr>
        <w:t>,</w:t>
      </w:r>
      <w:r w:rsidRPr="00D9469D">
        <w:rPr>
          <w:sz w:val="24"/>
          <w:lang w:val="lv-LV"/>
        </w:rPr>
        <w:t xml:space="preserve"> neskarot attiecīgās starptautisko tiesību normas, ikvienai personai, attiecībā uz kuru </w:t>
      </w:r>
      <w:r w:rsidR="00CF3341" w:rsidRPr="00D9469D">
        <w:rPr>
          <w:sz w:val="24"/>
          <w:lang w:val="lv-LV"/>
        </w:rPr>
        <w:t>tiek veikta tiesvedība</w:t>
      </w:r>
      <w:r w:rsidRPr="00D9469D">
        <w:rPr>
          <w:sz w:val="24"/>
          <w:lang w:val="lv-LV"/>
        </w:rPr>
        <w:t xml:space="preserve"> saistībā ar Konvenciju vai šo protokolu, </w:t>
      </w:r>
      <w:r w:rsidR="00CF3341" w:rsidRPr="00D9469D">
        <w:rPr>
          <w:sz w:val="24"/>
          <w:lang w:val="lv-LV"/>
        </w:rPr>
        <w:t xml:space="preserve">visos tiesvedības posmos tiek </w:t>
      </w:r>
      <w:r w:rsidRPr="00D9469D">
        <w:rPr>
          <w:sz w:val="24"/>
          <w:lang w:val="lv-LV"/>
        </w:rPr>
        <w:t>garantē</w:t>
      </w:r>
      <w:r w:rsidR="00CF3341" w:rsidRPr="00D9469D">
        <w:rPr>
          <w:sz w:val="24"/>
          <w:lang w:val="lv-LV"/>
        </w:rPr>
        <w:t>ta</w:t>
      </w:r>
      <w:r w:rsidRPr="00D9469D">
        <w:rPr>
          <w:sz w:val="24"/>
          <w:lang w:val="lv-LV"/>
        </w:rPr>
        <w:t xml:space="preserve"> taisnīg</w:t>
      </w:r>
      <w:r w:rsidR="00CF3341" w:rsidRPr="00D9469D">
        <w:rPr>
          <w:sz w:val="24"/>
          <w:lang w:val="lv-LV"/>
        </w:rPr>
        <w:t>a</w:t>
      </w:r>
      <w:r w:rsidRPr="00D9469D">
        <w:rPr>
          <w:sz w:val="24"/>
          <w:lang w:val="lv-LV"/>
        </w:rPr>
        <w:t xml:space="preserve"> attieksm</w:t>
      </w:r>
      <w:r w:rsidR="00CF3341" w:rsidRPr="00D9469D">
        <w:rPr>
          <w:sz w:val="24"/>
          <w:lang w:val="lv-LV"/>
        </w:rPr>
        <w:t>e</w:t>
      </w:r>
      <w:r w:rsidRPr="00D9469D">
        <w:rPr>
          <w:sz w:val="24"/>
          <w:lang w:val="lv-LV"/>
        </w:rPr>
        <w:t xml:space="preserve"> un taisnīg</w:t>
      </w:r>
      <w:r w:rsidR="00CF3341" w:rsidRPr="00D9469D">
        <w:rPr>
          <w:sz w:val="24"/>
          <w:lang w:val="lv-LV"/>
        </w:rPr>
        <w:t>a</w:t>
      </w:r>
      <w:r w:rsidRPr="00D9469D">
        <w:rPr>
          <w:sz w:val="24"/>
          <w:lang w:val="lv-LV"/>
        </w:rPr>
        <w:t xml:space="preserve"> ties</w:t>
      </w:r>
      <w:r w:rsidR="00CF3341" w:rsidRPr="00D9469D">
        <w:rPr>
          <w:sz w:val="24"/>
          <w:lang w:val="lv-LV"/>
        </w:rPr>
        <w:t>a</w:t>
      </w:r>
      <w:r w:rsidR="00347C97">
        <w:rPr>
          <w:sz w:val="24"/>
          <w:lang w:val="lv-LV"/>
        </w:rPr>
        <w:t xml:space="preserve"> </w:t>
      </w:r>
      <w:r w:rsidR="00347C97" w:rsidRPr="00347C97">
        <w:rPr>
          <w:sz w:val="24"/>
          <w:lang w:val="lv-LV"/>
        </w:rPr>
        <w:t>saskaņā ar nacionālajām vai starptautiskajām tiesībām</w:t>
      </w:r>
      <w:r w:rsidRPr="00D9469D">
        <w:rPr>
          <w:sz w:val="24"/>
          <w:lang w:val="lv-LV"/>
        </w:rPr>
        <w:t xml:space="preserve">, un šādai personai nekādā gadījumā nedrīkst sniegt </w:t>
      </w:r>
      <w:r w:rsidR="00CF3341" w:rsidRPr="00D9469D">
        <w:rPr>
          <w:sz w:val="24"/>
          <w:lang w:val="lv-LV"/>
        </w:rPr>
        <w:t xml:space="preserve">mazāk labvēlīgas </w:t>
      </w:r>
      <w:r w:rsidRPr="00D9469D">
        <w:rPr>
          <w:sz w:val="24"/>
          <w:lang w:val="lv-LV"/>
        </w:rPr>
        <w:t>garantijas kā tās, ko paredz starptautiskās tiesības.</w:t>
      </w:r>
    </w:p>
    <w:p w14:paraId="71536703" w14:textId="77777777" w:rsidR="0060629E" w:rsidRPr="00D9469D" w:rsidRDefault="0060629E">
      <w:pPr>
        <w:rPr>
          <w:b/>
          <w:sz w:val="24"/>
          <w:lang w:val="lv-LV"/>
        </w:rPr>
      </w:pPr>
    </w:p>
    <w:p w14:paraId="27A3DC45" w14:textId="77777777" w:rsidR="00F4096A" w:rsidRPr="00D9469D" w:rsidRDefault="0060629E">
      <w:pPr>
        <w:jc w:val="center"/>
        <w:rPr>
          <w:b/>
          <w:sz w:val="24"/>
          <w:lang w:val="lv-LV"/>
        </w:rPr>
      </w:pPr>
      <w:r w:rsidRPr="00D9469D">
        <w:rPr>
          <w:b/>
          <w:sz w:val="24"/>
          <w:lang w:val="lv-LV"/>
        </w:rPr>
        <w:t>18. pants.</w:t>
      </w:r>
    </w:p>
    <w:p w14:paraId="54461869" w14:textId="77777777" w:rsidR="0060629E" w:rsidRPr="00D9469D" w:rsidRDefault="0060629E">
      <w:pPr>
        <w:jc w:val="center"/>
        <w:rPr>
          <w:b/>
          <w:sz w:val="24"/>
          <w:lang w:val="lv-LV"/>
        </w:rPr>
      </w:pPr>
      <w:r w:rsidRPr="00D9469D">
        <w:rPr>
          <w:b/>
          <w:sz w:val="24"/>
          <w:lang w:val="lv-LV"/>
        </w:rPr>
        <w:t>Izraidīšana</w:t>
      </w:r>
    </w:p>
    <w:p w14:paraId="202349B7" w14:textId="77777777" w:rsidR="0060629E" w:rsidRPr="00D9469D" w:rsidRDefault="0060629E">
      <w:pPr>
        <w:rPr>
          <w:sz w:val="24"/>
          <w:lang w:val="lv-LV"/>
        </w:rPr>
      </w:pPr>
    </w:p>
    <w:p w14:paraId="04CFB598" w14:textId="77777777" w:rsidR="00F4096A" w:rsidRPr="00D9469D" w:rsidRDefault="0060629E">
      <w:pPr>
        <w:rPr>
          <w:sz w:val="24"/>
          <w:lang w:val="lv-LV"/>
        </w:rPr>
      </w:pPr>
      <w:r w:rsidRPr="00D9469D">
        <w:rPr>
          <w:sz w:val="24"/>
          <w:lang w:val="lv-LV"/>
        </w:rPr>
        <w:t>1. Protokola 15. panta 1. </w:t>
      </w:r>
      <w:r w:rsidR="00D37D6F">
        <w:rPr>
          <w:sz w:val="24"/>
          <w:lang w:val="lv-LV"/>
        </w:rPr>
        <w:t>daļas</w:t>
      </w:r>
      <w:r w:rsidR="00D37D6F" w:rsidRPr="00D9469D">
        <w:rPr>
          <w:sz w:val="24"/>
          <w:lang w:val="lv-LV"/>
        </w:rPr>
        <w:t xml:space="preserve"> </w:t>
      </w:r>
      <w:r w:rsidRPr="00D9469D">
        <w:rPr>
          <w:sz w:val="24"/>
          <w:lang w:val="lv-LV"/>
        </w:rPr>
        <w:t>a)</w:t>
      </w:r>
      <w:r w:rsidR="0062076D" w:rsidRPr="00D9469D">
        <w:rPr>
          <w:sz w:val="24"/>
          <w:lang w:val="lv-LV"/>
        </w:rPr>
        <w:t>–</w:t>
      </w:r>
      <w:r w:rsidRPr="00D9469D">
        <w:rPr>
          <w:sz w:val="24"/>
          <w:lang w:val="lv-LV"/>
        </w:rPr>
        <w:t xml:space="preserve">c) apakšpunktā minētie pārkāpumi ir uzskatāmi par ietvertiem jebkurā izdošanas līgumā, kas starp jebkurām Pusēm noslēgts pirms šī protokola stāšanās spēkā, kā pārkāpumi, </w:t>
      </w:r>
      <w:r w:rsidR="0062076D" w:rsidRPr="00D9469D">
        <w:rPr>
          <w:sz w:val="24"/>
          <w:lang w:val="lv-LV"/>
        </w:rPr>
        <w:t>par kuriem</w:t>
      </w:r>
      <w:r w:rsidRPr="00D9469D">
        <w:rPr>
          <w:sz w:val="24"/>
          <w:lang w:val="lv-LV"/>
        </w:rPr>
        <w:t xml:space="preserve"> var piemērot izdošanu. Puses apņemas ietvert šādus pārkāpumus </w:t>
      </w:r>
      <w:r w:rsidR="0062076D" w:rsidRPr="00D9469D">
        <w:rPr>
          <w:sz w:val="24"/>
          <w:lang w:val="lv-LV"/>
        </w:rPr>
        <w:t>katrā</w:t>
      </w:r>
      <w:r w:rsidRPr="00D9469D">
        <w:rPr>
          <w:sz w:val="24"/>
          <w:lang w:val="lv-LV"/>
        </w:rPr>
        <w:t xml:space="preserve"> izdošanas līgum</w:t>
      </w:r>
      <w:r w:rsidR="0062076D" w:rsidRPr="00D9469D">
        <w:rPr>
          <w:sz w:val="24"/>
          <w:lang w:val="lv-LV"/>
        </w:rPr>
        <w:t>ā</w:t>
      </w:r>
      <w:r w:rsidRPr="00D9469D">
        <w:rPr>
          <w:sz w:val="24"/>
          <w:lang w:val="lv-LV"/>
        </w:rPr>
        <w:t>, k</w:t>
      </w:r>
      <w:r w:rsidR="0062076D" w:rsidRPr="00D9469D">
        <w:rPr>
          <w:sz w:val="24"/>
          <w:lang w:val="lv-LV"/>
        </w:rPr>
        <w:t>as</w:t>
      </w:r>
      <w:r w:rsidRPr="00D9469D">
        <w:rPr>
          <w:sz w:val="24"/>
          <w:lang w:val="lv-LV"/>
        </w:rPr>
        <w:t xml:space="preserve"> </w:t>
      </w:r>
      <w:r w:rsidR="0062076D" w:rsidRPr="00D9469D">
        <w:rPr>
          <w:sz w:val="24"/>
          <w:lang w:val="lv-LV"/>
        </w:rPr>
        <w:t>turpmāk tiks noslēgts starp tām</w:t>
      </w:r>
      <w:r w:rsidRPr="00D9469D">
        <w:rPr>
          <w:sz w:val="24"/>
          <w:lang w:val="lv-LV"/>
        </w:rPr>
        <w:t>.</w:t>
      </w:r>
    </w:p>
    <w:p w14:paraId="2F763FF7" w14:textId="77777777" w:rsidR="0060629E" w:rsidRPr="00D9469D" w:rsidRDefault="0060629E">
      <w:pPr>
        <w:rPr>
          <w:sz w:val="24"/>
          <w:lang w:val="lv-LV"/>
        </w:rPr>
      </w:pPr>
    </w:p>
    <w:p w14:paraId="6680C5F6" w14:textId="77777777" w:rsidR="00F4096A" w:rsidRPr="00D9469D" w:rsidRDefault="0060629E">
      <w:pPr>
        <w:rPr>
          <w:sz w:val="24"/>
          <w:lang w:val="lv-LV"/>
        </w:rPr>
      </w:pPr>
      <w:r w:rsidRPr="00D9469D">
        <w:rPr>
          <w:sz w:val="24"/>
          <w:lang w:val="lv-LV"/>
        </w:rPr>
        <w:t>2. Ja Puse, kas izdošanu saista ar nosacījumu, ka ir noslēgts līgums, saņem pieprasījumu par izdošanu no citas Puses, ar kuru tai nav noslēgts izdošanas līgums, tad pieprasījumu saņēmusī Puse var pēc saviem ieskatiem uzskatīt šo protokolu par izdošanas tiesisko pamatu attiecībā uz pārkāpumiem, kuri minēti 15. panta 1. </w:t>
      </w:r>
      <w:r w:rsidR="00D37D6F">
        <w:rPr>
          <w:sz w:val="24"/>
          <w:lang w:val="lv-LV"/>
        </w:rPr>
        <w:t>daļas</w:t>
      </w:r>
      <w:r w:rsidR="00D37D6F" w:rsidRPr="00D9469D">
        <w:rPr>
          <w:sz w:val="24"/>
          <w:lang w:val="lv-LV"/>
        </w:rPr>
        <w:t xml:space="preserve"> </w:t>
      </w:r>
      <w:r w:rsidRPr="00D9469D">
        <w:rPr>
          <w:sz w:val="24"/>
          <w:lang w:val="lv-LV"/>
        </w:rPr>
        <w:t>a)</w:t>
      </w:r>
      <w:r w:rsidR="0062076D" w:rsidRPr="00D9469D">
        <w:rPr>
          <w:sz w:val="24"/>
          <w:lang w:val="lv-LV"/>
        </w:rPr>
        <w:t>–</w:t>
      </w:r>
      <w:r w:rsidRPr="00D9469D">
        <w:rPr>
          <w:sz w:val="24"/>
          <w:lang w:val="lv-LV"/>
        </w:rPr>
        <w:t>c) apakšpunktā.</w:t>
      </w:r>
    </w:p>
    <w:p w14:paraId="75376966" w14:textId="77777777" w:rsidR="0060629E" w:rsidRPr="00D9469D" w:rsidRDefault="0060629E">
      <w:pPr>
        <w:rPr>
          <w:sz w:val="24"/>
          <w:lang w:val="lv-LV"/>
        </w:rPr>
      </w:pPr>
    </w:p>
    <w:p w14:paraId="69D351A2" w14:textId="77777777" w:rsidR="00F4096A" w:rsidRPr="00D9469D" w:rsidRDefault="0060629E">
      <w:pPr>
        <w:rPr>
          <w:sz w:val="24"/>
          <w:lang w:val="lv-LV"/>
        </w:rPr>
      </w:pPr>
      <w:r w:rsidRPr="00D9469D">
        <w:rPr>
          <w:sz w:val="24"/>
          <w:lang w:val="lv-LV"/>
        </w:rPr>
        <w:t>3. Puses, kas izdošanu nesaista ar nosacījumu, ka ir noslēgts līgums, atzīst 15. panta 1. </w:t>
      </w:r>
      <w:r w:rsidR="00D37D6F">
        <w:rPr>
          <w:sz w:val="24"/>
          <w:lang w:val="lv-LV"/>
        </w:rPr>
        <w:t>daļas</w:t>
      </w:r>
      <w:r w:rsidR="00D37D6F" w:rsidRPr="00D9469D">
        <w:rPr>
          <w:sz w:val="24"/>
          <w:lang w:val="lv-LV"/>
        </w:rPr>
        <w:t xml:space="preserve"> </w:t>
      </w:r>
      <w:r w:rsidRPr="00D9469D">
        <w:rPr>
          <w:sz w:val="24"/>
          <w:lang w:val="lv-LV"/>
        </w:rPr>
        <w:t>a)</w:t>
      </w:r>
      <w:r w:rsidR="005122B5" w:rsidRPr="00D9469D">
        <w:rPr>
          <w:sz w:val="24"/>
          <w:lang w:val="lv-LV"/>
        </w:rPr>
        <w:t>–</w:t>
      </w:r>
      <w:r w:rsidRPr="00D9469D">
        <w:rPr>
          <w:sz w:val="24"/>
          <w:lang w:val="lv-LV"/>
        </w:rPr>
        <w:t xml:space="preserve">c) apakšpunktā minētos pārkāpumus par pārkāpumiem, </w:t>
      </w:r>
      <w:r w:rsidR="005122B5" w:rsidRPr="00D9469D">
        <w:rPr>
          <w:sz w:val="24"/>
          <w:lang w:val="lv-LV"/>
        </w:rPr>
        <w:t>par kuriem</w:t>
      </w:r>
      <w:r w:rsidRPr="00D9469D">
        <w:rPr>
          <w:sz w:val="24"/>
          <w:lang w:val="lv-LV"/>
        </w:rPr>
        <w:t xml:space="preserve"> tās var savā starpā piemērot izdošanu, ievērojot pieprasījumu saņēmušās Puses tiesību normu nosacījumus.</w:t>
      </w:r>
    </w:p>
    <w:p w14:paraId="6AEF9D20" w14:textId="77777777" w:rsidR="0060629E" w:rsidRPr="00D9469D" w:rsidRDefault="0060629E">
      <w:pPr>
        <w:rPr>
          <w:sz w:val="24"/>
          <w:lang w:val="lv-LV"/>
        </w:rPr>
      </w:pPr>
    </w:p>
    <w:p w14:paraId="056BB656" w14:textId="77777777" w:rsidR="0060629E" w:rsidRPr="00D9469D" w:rsidRDefault="0060629E">
      <w:pPr>
        <w:rPr>
          <w:sz w:val="24"/>
          <w:lang w:val="lv-LV"/>
        </w:rPr>
      </w:pPr>
      <w:r w:rsidRPr="00D9469D">
        <w:rPr>
          <w:sz w:val="24"/>
          <w:lang w:val="lv-LV"/>
        </w:rPr>
        <w:t xml:space="preserve">4. Ja </w:t>
      </w:r>
      <w:r w:rsidR="005122B5" w:rsidRPr="00D9469D">
        <w:rPr>
          <w:sz w:val="24"/>
          <w:lang w:val="lv-LV"/>
        </w:rPr>
        <w:t>nepieciešams</w:t>
      </w:r>
      <w:r w:rsidRPr="00D9469D">
        <w:rPr>
          <w:sz w:val="24"/>
          <w:lang w:val="lv-LV"/>
        </w:rPr>
        <w:t>, izdošanas nolūkos starp pusēm uzskata, ka 15. panta 1. </w:t>
      </w:r>
      <w:r w:rsidR="00D37D6F">
        <w:rPr>
          <w:sz w:val="24"/>
          <w:lang w:val="lv-LV"/>
        </w:rPr>
        <w:t>daļas</w:t>
      </w:r>
      <w:r w:rsidR="00D37D6F" w:rsidRPr="00D9469D">
        <w:rPr>
          <w:sz w:val="24"/>
          <w:lang w:val="lv-LV"/>
        </w:rPr>
        <w:t xml:space="preserve"> </w:t>
      </w:r>
      <w:r w:rsidRPr="00D9469D">
        <w:rPr>
          <w:sz w:val="24"/>
          <w:lang w:val="lv-LV"/>
        </w:rPr>
        <w:t>a)</w:t>
      </w:r>
      <w:r w:rsidR="005122B5" w:rsidRPr="00D9469D">
        <w:rPr>
          <w:sz w:val="24"/>
          <w:lang w:val="lv-LV"/>
        </w:rPr>
        <w:t>–</w:t>
      </w:r>
      <w:r w:rsidRPr="00D9469D">
        <w:rPr>
          <w:sz w:val="24"/>
          <w:lang w:val="lv-LV"/>
        </w:rPr>
        <w:t>c) apakšpunktā minētie pārkāpumi ir izdarīti ne tikai vietā, kur tie veikti, bet arī to Pušu teritorijā, kuras ir noteikušas jurisdikciju atbilstīgi 16. panta 1. </w:t>
      </w:r>
      <w:r w:rsidR="00D37D6F">
        <w:rPr>
          <w:sz w:val="24"/>
          <w:lang w:val="lv-LV"/>
        </w:rPr>
        <w:t>daļai</w:t>
      </w:r>
      <w:r w:rsidRPr="00D9469D">
        <w:rPr>
          <w:sz w:val="24"/>
          <w:lang w:val="lv-LV"/>
        </w:rPr>
        <w:t>.</w:t>
      </w:r>
    </w:p>
    <w:p w14:paraId="103EAF54" w14:textId="77777777" w:rsidR="0060629E" w:rsidRPr="00D9469D" w:rsidRDefault="0060629E">
      <w:pPr>
        <w:rPr>
          <w:b/>
          <w:sz w:val="24"/>
          <w:lang w:val="lv-LV"/>
        </w:rPr>
      </w:pPr>
    </w:p>
    <w:p w14:paraId="4FD8D1D4" w14:textId="77777777" w:rsidR="0060629E" w:rsidRPr="00D9469D" w:rsidRDefault="0060629E">
      <w:pPr>
        <w:rPr>
          <w:b/>
          <w:sz w:val="24"/>
          <w:lang w:val="lv-LV"/>
        </w:rPr>
      </w:pPr>
    </w:p>
    <w:p w14:paraId="4BF68137" w14:textId="77777777" w:rsidR="00F4096A" w:rsidRPr="00D9469D" w:rsidRDefault="0060629E">
      <w:pPr>
        <w:jc w:val="center"/>
        <w:rPr>
          <w:b/>
          <w:sz w:val="24"/>
          <w:lang w:val="lv-LV"/>
        </w:rPr>
      </w:pPr>
      <w:r w:rsidRPr="00D9469D">
        <w:rPr>
          <w:b/>
          <w:sz w:val="24"/>
          <w:lang w:val="lv-LV"/>
        </w:rPr>
        <w:t>19. pants.</w:t>
      </w:r>
    </w:p>
    <w:p w14:paraId="4AC7F498" w14:textId="77777777" w:rsidR="0060629E" w:rsidRPr="00D9469D" w:rsidRDefault="0060629E">
      <w:pPr>
        <w:jc w:val="center"/>
        <w:rPr>
          <w:b/>
          <w:sz w:val="24"/>
          <w:lang w:val="lv-LV"/>
        </w:rPr>
      </w:pPr>
      <w:r w:rsidRPr="00D9469D">
        <w:rPr>
          <w:b/>
          <w:sz w:val="24"/>
          <w:lang w:val="lv-LV"/>
        </w:rPr>
        <w:t>Savstarpēja juridiska palīdzība</w:t>
      </w:r>
    </w:p>
    <w:p w14:paraId="73FF4E59" w14:textId="77777777" w:rsidR="0060629E" w:rsidRPr="00D9469D" w:rsidRDefault="0060629E">
      <w:pPr>
        <w:rPr>
          <w:b/>
          <w:sz w:val="24"/>
          <w:lang w:val="lv-LV"/>
        </w:rPr>
      </w:pPr>
    </w:p>
    <w:p w14:paraId="246D9216" w14:textId="77777777" w:rsidR="00F4096A" w:rsidRPr="00D9469D" w:rsidRDefault="0060629E" w:rsidP="00555C04">
      <w:pPr>
        <w:rPr>
          <w:rStyle w:val="longdesc1"/>
          <w:strike w:val="0"/>
          <w:sz w:val="24"/>
          <w:lang w:val="lv-LV"/>
        </w:rPr>
      </w:pPr>
      <w:r w:rsidRPr="00D9469D">
        <w:rPr>
          <w:rStyle w:val="longdesc1"/>
          <w:strike w:val="0"/>
          <w:sz w:val="24"/>
          <w:lang w:val="lv-LV"/>
        </w:rPr>
        <w:t xml:space="preserve">1. Puses </w:t>
      </w:r>
      <w:r w:rsidR="00555C04" w:rsidRPr="00D9469D">
        <w:rPr>
          <w:rStyle w:val="longdesc1"/>
          <w:strike w:val="0"/>
          <w:sz w:val="24"/>
          <w:lang w:val="lv-LV"/>
        </w:rPr>
        <w:t>viena otrai</w:t>
      </w:r>
      <w:r w:rsidR="00F4096A" w:rsidRPr="00D9469D">
        <w:rPr>
          <w:rStyle w:val="longdesc1"/>
          <w:strike w:val="0"/>
          <w:sz w:val="24"/>
          <w:lang w:val="lv-LV"/>
        </w:rPr>
        <w:t xml:space="preserve"> </w:t>
      </w:r>
      <w:r w:rsidRPr="00D9469D">
        <w:rPr>
          <w:rStyle w:val="longdesc1"/>
          <w:strike w:val="0"/>
          <w:sz w:val="24"/>
          <w:lang w:val="lv-LV"/>
        </w:rPr>
        <w:t xml:space="preserve">sniedz </w:t>
      </w:r>
      <w:r w:rsidR="00555C04" w:rsidRPr="00D9469D">
        <w:rPr>
          <w:rStyle w:val="longdesc1"/>
          <w:strike w:val="0"/>
          <w:sz w:val="24"/>
          <w:lang w:val="lv-LV"/>
        </w:rPr>
        <w:t xml:space="preserve"> pēc iespējas plašāko</w:t>
      </w:r>
      <w:r w:rsidRPr="00D9469D">
        <w:rPr>
          <w:rStyle w:val="longdesc1"/>
          <w:strike w:val="0"/>
          <w:sz w:val="24"/>
          <w:lang w:val="lv-LV"/>
        </w:rPr>
        <w:t xml:space="preserve"> palīdzību saistībā ar izmeklēšanu, krimināl</w:t>
      </w:r>
      <w:r w:rsidR="00555C04" w:rsidRPr="00D9469D">
        <w:rPr>
          <w:rStyle w:val="longdesc1"/>
          <w:strike w:val="0"/>
          <w:sz w:val="24"/>
          <w:lang w:val="lv-LV"/>
        </w:rPr>
        <w:t>procesu</w:t>
      </w:r>
      <w:r w:rsidRPr="00D9469D">
        <w:rPr>
          <w:rStyle w:val="longdesc1"/>
          <w:strike w:val="0"/>
          <w:sz w:val="24"/>
          <w:lang w:val="lv-LV"/>
        </w:rPr>
        <w:t xml:space="preserve"> vai izdošanas procedūru, kas ierosināta par 15. pantā minētajiem pārkāpumiem, tostarp palīdzību to rīcībā esošo</w:t>
      </w:r>
      <w:r w:rsidR="00F4096A" w:rsidRPr="00D9469D">
        <w:rPr>
          <w:rStyle w:val="longdesc1"/>
          <w:strike w:val="0"/>
          <w:sz w:val="24"/>
          <w:lang w:val="lv-LV"/>
        </w:rPr>
        <w:t xml:space="preserve"> </w:t>
      </w:r>
      <w:r w:rsidRPr="00D9469D">
        <w:rPr>
          <w:rStyle w:val="longdesc1"/>
          <w:strike w:val="0"/>
          <w:sz w:val="24"/>
          <w:lang w:val="lv-LV"/>
        </w:rPr>
        <w:t>pierādījumu iegūšanai</w:t>
      </w:r>
      <w:r w:rsidR="00555C04" w:rsidRPr="00D9469D">
        <w:rPr>
          <w:rStyle w:val="longdesc1"/>
          <w:strike w:val="0"/>
          <w:sz w:val="24"/>
          <w:lang w:val="lv-LV"/>
        </w:rPr>
        <w:t>, kas nepieciešami šīm procedūrām</w:t>
      </w:r>
      <w:r w:rsidRPr="00D9469D">
        <w:rPr>
          <w:rStyle w:val="longdesc1"/>
          <w:strike w:val="0"/>
          <w:sz w:val="24"/>
          <w:lang w:val="lv-LV"/>
        </w:rPr>
        <w:t>.</w:t>
      </w:r>
    </w:p>
    <w:p w14:paraId="1A8A233F" w14:textId="77777777" w:rsidR="0060629E" w:rsidRPr="00D9469D" w:rsidRDefault="0060629E">
      <w:pPr>
        <w:rPr>
          <w:sz w:val="24"/>
          <w:lang w:val="lv-LV"/>
        </w:rPr>
      </w:pPr>
    </w:p>
    <w:p w14:paraId="4076E5C7" w14:textId="77777777" w:rsidR="00F4096A" w:rsidRPr="00D9469D" w:rsidRDefault="0060629E">
      <w:pPr>
        <w:rPr>
          <w:rStyle w:val="longdesc1"/>
          <w:strike w:val="0"/>
          <w:sz w:val="24"/>
          <w:lang w:val="lv-LV"/>
        </w:rPr>
      </w:pPr>
      <w:r w:rsidRPr="00D9469D">
        <w:rPr>
          <w:rStyle w:val="longdesc1"/>
          <w:strike w:val="0"/>
          <w:sz w:val="24"/>
          <w:lang w:val="lv-LV"/>
        </w:rPr>
        <w:t xml:space="preserve">2. </w:t>
      </w:r>
      <w:r w:rsidRPr="00D9469D">
        <w:rPr>
          <w:sz w:val="24"/>
          <w:lang w:val="lv-LV"/>
        </w:rPr>
        <w:t>Šī panta 1. </w:t>
      </w:r>
      <w:r w:rsidR="00D37D6F">
        <w:rPr>
          <w:sz w:val="24"/>
          <w:lang w:val="lv-LV"/>
        </w:rPr>
        <w:t>daļā</w:t>
      </w:r>
      <w:r w:rsidR="00D37D6F" w:rsidRPr="00D9469D">
        <w:rPr>
          <w:sz w:val="24"/>
          <w:lang w:val="lv-LV"/>
        </w:rPr>
        <w:t xml:space="preserve"> </w:t>
      </w:r>
      <w:r w:rsidRPr="00D9469D">
        <w:rPr>
          <w:sz w:val="24"/>
          <w:lang w:val="lv-LV"/>
        </w:rPr>
        <w:t>noteiktos pienākumus Puses pilda atbilstīgi visiem nolīgumiem vai saskaņā ar citu vienošanos par savstarpēju juridisk</w:t>
      </w:r>
      <w:r w:rsidR="00A91837" w:rsidRPr="00D9469D">
        <w:rPr>
          <w:sz w:val="24"/>
          <w:lang w:val="lv-LV"/>
        </w:rPr>
        <w:t>o</w:t>
      </w:r>
      <w:r w:rsidRPr="00D9469D">
        <w:rPr>
          <w:sz w:val="24"/>
          <w:lang w:val="lv-LV"/>
        </w:rPr>
        <w:t xml:space="preserve"> palīdzību, kas var būt starp tām noslēgti.</w:t>
      </w:r>
      <w:r w:rsidRPr="00D9469D">
        <w:rPr>
          <w:rStyle w:val="longdesc1"/>
          <w:strike w:val="0"/>
          <w:sz w:val="24"/>
          <w:lang w:val="lv-LV"/>
        </w:rPr>
        <w:t xml:space="preserve"> Ja šādu līgumu vai vienošanās nav, Puses palīdzību </w:t>
      </w:r>
      <w:r w:rsidR="00A91837" w:rsidRPr="00D9469D">
        <w:rPr>
          <w:rStyle w:val="longdesc1"/>
          <w:strike w:val="0"/>
          <w:sz w:val="24"/>
          <w:lang w:val="lv-LV"/>
        </w:rPr>
        <w:t>viena otrai</w:t>
      </w:r>
      <w:r w:rsidRPr="00D9469D">
        <w:rPr>
          <w:rStyle w:val="longdesc1"/>
          <w:strike w:val="0"/>
          <w:sz w:val="24"/>
          <w:lang w:val="lv-LV"/>
        </w:rPr>
        <w:t xml:space="preserve"> sniedz atbilstīgi sav</w:t>
      </w:r>
      <w:r w:rsidR="00A91837" w:rsidRPr="00D9469D">
        <w:rPr>
          <w:rStyle w:val="longdesc1"/>
          <w:strike w:val="0"/>
          <w:sz w:val="24"/>
          <w:lang w:val="lv-LV"/>
        </w:rPr>
        <w:t>iem</w:t>
      </w:r>
      <w:r w:rsidRPr="00D9469D">
        <w:rPr>
          <w:rStyle w:val="longdesc1"/>
          <w:strike w:val="0"/>
          <w:sz w:val="24"/>
          <w:lang w:val="lv-LV"/>
        </w:rPr>
        <w:t xml:space="preserve"> nacionālaj</w:t>
      </w:r>
      <w:r w:rsidR="00A91837" w:rsidRPr="00D9469D">
        <w:rPr>
          <w:rStyle w:val="longdesc1"/>
          <w:strike w:val="0"/>
          <w:sz w:val="24"/>
          <w:lang w:val="lv-LV"/>
        </w:rPr>
        <w:t>iem</w:t>
      </w:r>
      <w:r w:rsidRPr="00D9469D">
        <w:rPr>
          <w:rStyle w:val="longdesc1"/>
          <w:strike w:val="0"/>
          <w:sz w:val="24"/>
          <w:lang w:val="lv-LV"/>
        </w:rPr>
        <w:t xml:space="preserve"> tiesīb</w:t>
      </w:r>
      <w:r w:rsidR="00A91837" w:rsidRPr="00D9469D">
        <w:rPr>
          <w:rStyle w:val="longdesc1"/>
          <w:strike w:val="0"/>
          <w:sz w:val="24"/>
          <w:lang w:val="lv-LV"/>
        </w:rPr>
        <w:t>u aktiem</w:t>
      </w:r>
      <w:r w:rsidRPr="00D9469D">
        <w:rPr>
          <w:rStyle w:val="longdesc1"/>
          <w:strike w:val="0"/>
          <w:sz w:val="24"/>
          <w:lang w:val="lv-LV"/>
        </w:rPr>
        <w:t>.</w:t>
      </w:r>
    </w:p>
    <w:p w14:paraId="2C59DE7B" w14:textId="77777777" w:rsidR="0060629E" w:rsidRPr="00D9469D" w:rsidRDefault="0060629E">
      <w:pPr>
        <w:rPr>
          <w:b/>
          <w:sz w:val="24"/>
          <w:lang w:val="lv-LV"/>
        </w:rPr>
      </w:pPr>
    </w:p>
    <w:p w14:paraId="0EB8F0B3" w14:textId="77777777" w:rsidR="0060629E" w:rsidRPr="00D9469D" w:rsidRDefault="0060629E">
      <w:pPr>
        <w:rPr>
          <w:b/>
          <w:sz w:val="24"/>
          <w:lang w:val="lv-LV"/>
        </w:rPr>
      </w:pPr>
    </w:p>
    <w:p w14:paraId="67F6B899" w14:textId="77777777" w:rsidR="00F4096A" w:rsidRPr="00D9469D" w:rsidRDefault="0060629E">
      <w:pPr>
        <w:jc w:val="center"/>
        <w:rPr>
          <w:b/>
          <w:sz w:val="24"/>
          <w:lang w:val="lv-LV"/>
        </w:rPr>
      </w:pPr>
      <w:r w:rsidRPr="00D9469D">
        <w:rPr>
          <w:b/>
          <w:sz w:val="24"/>
          <w:lang w:val="lv-LV"/>
        </w:rPr>
        <w:t>20. pants.</w:t>
      </w:r>
    </w:p>
    <w:p w14:paraId="7F14C0E9" w14:textId="77777777" w:rsidR="0060629E" w:rsidRPr="00D9469D" w:rsidRDefault="0060629E">
      <w:pPr>
        <w:jc w:val="center"/>
        <w:rPr>
          <w:b/>
          <w:sz w:val="24"/>
          <w:lang w:val="lv-LV"/>
        </w:rPr>
      </w:pPr>
      <w:r w:rsidRPr="00D9469D">
        <w:rPr>
          <w:b/>
          <w:sz w:val="24"/>
          <w:lang w:val="lv-LV"/>
        </w:rPr>
        <w:t>Atteikuma iemesli</w:t>
      </w:r>
    </w:p>
    <w:p w14:paraId="5A39AA19" w14:textId="77777777" w:rsidR="0060629E" w:rsidRPr="00D9469D" w:rsidRDefault="0060629E">
      <w:pPr>
        <w:rPr>
          <w:sz w:val="24"/>
          <w:lang w:val="lv-LV"/>
        </w:rPr>
      </w:pPr>
    </w:p>
    <w:p w14:paraId="713F59DF" w14:textId="77777777" w:rsidR="00F4096A" w:rsidRPr="00D9469D" w:rsidRDefault="0060629E">
      <w:pPr>
        <w:rPr>
          <w:sz w:val="24"/>
          <w:lang w:val="lv-LV"/>
        </w:rPr>
      </w:pPr>
      <w:r w:rsidRPr="00D9469D">
        <w:rPr>
          <w:sz w:val="24"/>
          <w:lang w:val="lv-LV"/>
        </w:rPr>
        <w:t>1. Izdošanas nolūkā 15. panta 1. </w:t>
      </w:r>
      <w:r w:rsidR="00D37D6F">
        <w:rPr>
          <w:sz w:val="24"/>
          <w:lang w:val="lv-LV"/>
        </w:rPr>
        <w:t>daļas</w:t>
      </w:r>
      <w:r w:rsidR="00D37D6F" w:rsidRPr="00D9469D">
        <w:rPr>
          <w:sz w:val="24"/>
          <w:lang w:val="lv-LV"/>
        </w:rPr>
        <w:t xml:space="preserve"> </w:t>
      </w:r>
      <w:r w:rsidRPr="00D9469D">
        <w:rPr>
          <w:sz w:val="24"/>
          <w:lang w:val="lv-LV"/>
        </w:rPr>
        <w:t>a)</w:t>
      </w:r>
      <w:r w:rsidR="00FC5EE5" w:rsidRPr="00D9469D">
        <w:rPr>
          <w:sz w:val="24"/>
          <w:lang w:val="lv-LV"/>
        </w:rPr>
        <w:t>–</w:t>
      </w:r>
      <w:r w:rsidRPr="00D9469D">
        <w:rPr>
          <w:sz w:val="24"/>
          <w:lang w:val="lv-LV"/>
        </w:rPr>
        <w:t>c) apakšpunktā minētos pārkāpumus un savstarpējas juridisk</w:t>
      </w:r>
      <w:r w:rsidR="00FC5EE5" w:rsidRPr="00D9469D">
        <w:rPr>
          <w:sz w:val="24"/>
          <w:lang w:val="lv-LV"/>
        </w:rPr>
        <w:t>ā</w:t>
      </w:r>
      <w:r w:rsidRPr="00D9469D">
        <w:rPr>
          <w:sz w:val="24"/>
          <w:lang w:val="lv-LV"/>
        </w:rPr>
        <w:t>s palīdzības nolūkā 15. pantā minētos pārkāpumus neuzskata par politiskiem noziegumiem</w:t>
      </w:r>
      <w:r w:rsidR="00FC5EE5" w:rsidRPr="00D9469D">
        <w:rPr>
          <w:sz w:val="24"/>
          <w:lang w:val="lv-LV"/>
        </w:rPr>
        <w:t>,</w:t>
      </w:r>
      <w:r w:rsidR="00F4096A" w:rsidRPr="00D9469D">
        <w:rPr>
          <w:sz w:val="24"/>
          <w:lang w:val="lv-LV"/>
        </w:rPr>
        <w:t xml:space="preserve"> </w:t>
      </w:r>
      <w:r w:rsidR="00FC5EE5" w:rsidRPr="00D9469D">
        <w:rPr>
          <w:sz w:val="24"/>
          <w:lang w:val="lv-LV"/>
        </w:rPr>
        <w:t>par</w:t>
      </w:r>
      <w:r w:rsidRPr="00D9469D">
        <w:rPr>
          <w:sz w:val="24"/>
          <w:lang w:val="lv-LV"/>
        </w:rPr>
        <w:t xml:space="preserve"> pārkāpumiem, kas saistīti ar politiskiem noziegumiem, vai </w:t>
      </w:r>
      <w:r w:rsidR="00FC5EE5" w:rsidRPr="00D9469D">
        <w:rPr>
          <w:sz w:val="24"/>
          <w:lang w:val="lv-LV"/>
        </w:rPr>
        <w:t xml:space="preserve">par </w:t>
      </w:r>
      <w:r w:rsidRPr="00D9469D">
        <w:rPr>
          <w:sz w:val="24"/>
          <w:lang w:val="lv-LV"/>
        </w:rPr>
        <w:lastRenderedPageBreak/>
        <w:t>pārkāpumiem, kas izdarīti politisku motīvu dēļ. Tāpēc ar šādiem pārkāpumiem saistītu pieprasījumu par izdošanu vai savstarpējas juridisk</w:t>
      </w:r>
      <w:r w:rsidR="00FC5EE5" w:rsidRPr="00D9469D">
        <w:rPr>
          <w:sz w:val="24"/>
          <w:lang w:val="lv-LV"/>
        </w:rPr>
        <w:t>ā</w:t>
      </w:r>
      <w:r w:rsidRPr="00D9469D">
        <w:rPr>
          <w:sz w:val="24"/>
          <w:lang w:val="lv-LV"/>
        </w:rPr>
        <w:t>s palīdzības pieprasījumu nevar noraidīt tikai tā iemesla dēļ, ka tas attiecas uz politisku noziegumu vai uz pārkāpumu, kas saistīts ar politisku noziegumu, vai uz pārkāpumu, kas izdarīts politisku motīvu dēļ.</w:t>
      </w:r>
    </w:p>
    <w:p w14:paraId="2667A338" w14:textId="77777777" w:rsidR="0060629E" w:rsidRPr="00D9469D" w:rsidRDefault="0060629E">
      <w:pPr>
        <w:rPr>
          <w:sz w:val="24"/>
          <w:lang w:val="lv-LV"/>
        </w:rPr>
      </w:pPr>
    </w:p>
    <w:p w14:paraId="70ED61B3" w14:textId="77777777" w:rsidR="00F4096A" w:rsidRPr="00D9469D" w:rsidRDefault="0060629E">
      <w:pPr>
        <w:rPr>
          <w:sz w:val="24"/>
          <w:lang w:val="lv-LV"/>
        </w:rPr>
      </w:pPr>
      <w:r w:rsidRPr="00D9469D">
        <w:rPr>
          <w:sz w:val="24"/>
          <w:lang w:val="lv-LV"/>
        </w:rPr>
        <w:t>2. Nevienu šī protokola noteikumu nevar interpretēt tā, ka tas uzliek pienākumu izdot vai sniegt savstarpēju juridisk</w:t>
      </w:r>
      <w:r w:rsidR="00AF0F14" w:rsidRPr="00D9469D">
        <w:rPr>
          <w:sz w:val="24"/>
          <w:lang w:val="lv-LV"/>
        </w:rPr>
        <w:t>o</w:t>
      </w:r>
      <w:r w:rsidRPr="00D9469D">
        <w:rPr>
          <w:sz w:val="24"/>
          <w:lang w:val="lv-LV"/>
        </w:rPr>
        <w:t xml:space="preserve"> palīdzību, ja pieprasījumu saņēmušai Pusei ir pamatot</w:t>
      </w:r>
      <w:r w:rsidR="00AF0F14" w:rsidRPr="00D9469D">
        <w:rPr>
          <w:sz w:val="24"/>
          <w:lang w:val="lv-LV"/>
        </w:rPr>
        <w:t>s</w:t>
      </w:r>
      <w:r w:rsidRPr="00D9469D">
        <w:rPr>
          <w:sz w:val="24"/>
          <w:lang w:val="lv-LV"/>
        </w:rPr>
        <w:t xml:space="preserve"> iemesl</w:t>
      </w:r>
      <w:r w:rsidR="00AF0F14" w:rsidRPr="00D9469D">
        <w:rPr>
          <w:sz w:val="24"/>
          <w:lang w:val="lv-LV"/>
        </w:rPr>
        <w:t>s</w:t>
      </w:r>
      <w:r w:rsidRPr="00D9469D">
        <w:rPr>
          <w:sz w:val="24"/>
          <w:lang w:val="lv-LV"/>
        </w:rPr>
        <w:t xml:space="preserve"> uzskatīt, ka pieprasījums par izdošanu saistībā ar 15. panta 1. </w:t>
      </w:r>
      <w:r w:rsidR="00D37D6F">
        <w:rPr>
          <w:sz w:val="24"/>
          <w:lang w:val="lv-LV"/>
        </w:rPr>
        <w:t>daļas</w:t>
      </w:r>
      <w:r w:rsidR="00D37D6F" w:rsidRPr="00D9469D">
        <w:rPr>
          <w:sz w:val="24"/>
          <w:lang w:val="lv-LV"/>
        </w:rPr>
        <w:t xml:space="preserve"> </w:t>
      </w:r>
      <w:r w:rsidRPr="00D9469D">
        <w:rPr>
          <w:sz w:val="24"/>
          <w:lang w:val="lv-LV"/>
        </w:rPr>
        <w:t>a)</w:t>
      </w:r>
      <w:r w:rsidR="00AF0F14" w:rsidRPr="00D9469D">
        <w:rPr>
          <w:sz w:val="24"/>
          <w:lang w:val="lv-LV"/>
        </w:rPr>
        <w:t>–</w:t>
      </w:r>
      <w:r w:rsidRPr="00D9469D">
        <w:rPr>
          <w:sz w:val="24"/>
          <w:lang w:val="lv-LV"/>
        </w:rPr>
        <w:t>c) apakšpunktā minētajiem pārkāpumiem vai savstarpējas juridisk</w:t>
      </w:r>
      <w:r w:rsidR="00AF0F14" w:rsidRPr="00D9469D">
        <w:rPr>
          <w:sz w:val="24"/>
          <w:lang w:val="lv-LV"/>
        </w:rPr>
        <w:t>ā</w:t>
      </w:r>
      <w:r w:rsidRPr="00D9469D">
        <w:rPr>
          <w:sz w:val="24"/>
          <w:lang w:val="lv-LV"/>
        </w:rPr>
        <w:t>s palīdzības pieprasījums attiecībā uz 15. pantā minētajiem pārkāpumiem ir iesniegts, lai pret kādu personu veiktu kriminālvajāšanu vai lai to sodītu rases, reliģiskas pārliecības, valstspiederības, etniskās izcelsmes vai politisko uzskatu dēļ, vai ja attiecīgais pieprasījums šīs personas situācijai nodarītu kaitējumu jebkura minētā iemesla dēļ.</w:t>
      </w:r>
    </w:p>
    <w:p w14:paraId="5DC9FF5F" w14:textId="77777777" w:rsidR="0060629E" w:rsidRPr="00D9469D" w:rsidRDefault="0060629E">
      <w:pPr>
        <w:rPr>
          <w:b/>
          <w:sz w:val="24"/>
          <w:lang w:val="lv-LV"/>
        </w:rPr>
      </w:pPr>
    </w:p>
    <w:p w14:paraId="2956B65B" w14:textId="77777777" w:rsidR="0060629E" w:rsidRPr="00D9469D" w:rsidRDefault="0060629E">
      <w:pPr>
        <w:rPr>
          <w:b/>
          <w:sz w:val="24"/>
          <w:lang w:val="lv-LV"/>
        </w:rPr>
      </w:pPr>
    </w:p>
    <w:p w14:paraId="7E9E8889" w14:textId="77777777" w:rsidR="00F4096A" w:rsidRPr="00D9469D" w:rsidRDefault="0060629E">
      <w:pPr>
        <w:jc w:val="center"/>
        <w:rPr>
          <w:b/>
          <w:sz w:val="24"/>
          <w:lang w:val="lv-LV"/>
        </w:rPr>
      </w:pPr>
      <w:r w:rsidRPr="00D9469D">
        <w:rPr>
          <w:b/>
          <w:sz w:val="24"/>
          <w:lang w:val="lv-LV"/>
        </w:rPr>
        <w:t>21. pants.</w:t>
      </w:r>
    </w:p>
    <w:p w14:paraId="22E8FAEA" w14:textId="77777777" w:rsidR="0060629E" w:rsidRPr="00D9469D" w:rsidRDefault="0060629E">
      <w:pPr>
        <w:jc w:val="center"/>
        <w:rPr>
          <w:b/>
          <w:sz w:val="24"/>
          <w:lang w:val="lv-LV"/>
        </w:rPr>
      </w:pPr>
      <w:r w:rsidRPr="00D9469D">
        <w:rPr>
          <w:b/>
          <w:sz w:val="24"/>
          <w:lang w:val="lv-LV"/>
        </w:rPr>
        <w:t>Pasākumi attiecībā uz citiem pārkāpumiem</w:t>
      </w:r>
    </w:p>
    <w:p w14:paraId="5EEEA252" w14:textId="77777777" w:rsidR="0060629E" w:rsidRPr="00D9469D" w:rsidRDefault="0060629E">
      <w:pPr>
        <w:rPr>
          <w:sz w:val="24"/>
          <w:lang w:val="lv-LV"/>
        </w:rPr>
      </w:pPr>
    </w:p>
    <w:p w14:paraId="03D6104A" w14:textId="77777777" w:rsidR="00F4096A" w:rsidRPr="00D9469D" w:rsidRDefault="0060629E">
      <w:pPr>
        <w:rPr>
          <w:sz w:val="24"/>
          <w:lang w:val="lv-LV"/>
        </w:rPr>
      </w:pPr>
      <w:r w:rsidRPr="00D9469D">
        <w:rPr>
          <w:sz w:val="24"/>
          <w:lang w:val="lv-LV"/>
        </w:rPr>
        <w:t>Neskarot Konvencijas 28. pantu, katra Puse veic tādus normatīvos, administratīvos vai disciplināros pasākumus, kādi var būt nepieciešami, lai izbeigtu šādus aktus, ja tos veic ar nodomu:</w:t>
      </w:r>
    </w:p>
    <w:p w14:paraId="463B9AF5" w14:textId="77777777" w:rsidR="0060629E" w:rsidRPr="00D9469D" w:rsidRDefault="0060629E">
      <w:pPr>
        <w:rPr>
          <w:sz w:val="24"/>
          <w:lang w:val="lv-LV"/>
        </w:rPr>
      </w:pPr>
    </w:p>
    <w:p w14:paraId="77B48C0E" w14:textId="77777777" w:rsidR="00F4096A" w:rsidRPr="00D9469D" w:rsidRDefault="0060629E">
      <w:pPr>
        <w:tabs>
          <w:tab w:val="left" w:pos="567"/>
        </w:tabs>
        <w:ind w:left="567" w:hanging="425"/>
        <w:rPr>
          <w:sz w:val="24"/>
          <w:lang w:val="lv-LV"/>
        </w:rPr>
      </w:pPr>
      <w:r w:rsidRPr="00D9469D">
        <w:rPr>
          <w:sz w:val="24"/>
          <w:lang w:val="lv-LV"/>
        </w:rPr>
        <w:t>a)</w:t>
      </w:r>
      <w:r w:rsidRPr="00D9469D">
        <w:rPr>
          <w:sz w:val="24"/>
          <w:lang w:val="lv-LV"/>
        </w:rPr>
        <w:tab/>
      </w:r>
      <w:r w:rsidR="005F3FF0" w:rsidRPr="00D9469D">
        <w:rPr>
          <w:sz w:val="24"/>
          <w:lang w:val="lv-LV"/>
        </w:rPr>
        <w:t xml:space="preserve">izmantot </w:t>
      </w:r>
      <w:r w:rsidRPr="00D9469D">
        <w:rPr>
          <w:sz w:val="24"/>
          <w:lang w:val="lv-LV"/>
        </w:rPr>
        <w:t>kultūras vērtību jebkād</w:t>
      </w:r>
      <w:r w:rsidR="005F3FF0" w:rsidRPr="00D9469D">
        <w:rPr>
          <w:sz w:val="24"/>
          <w:lang w:val="lv-LV"/>
        </w:rPr>
        <w:t>ā</w:t>
      </w:r>
      <w:r w:rsidRPr="00D9469D">
        <w:rPr>
          <w:sz w:val="24"/>
          <w:lang w:val="lv-LV"/>
        </w:rPr>
        <w:t xml:space="preserve"> veid</w:t>
      </w:r>
      <w:r w:rsidR="005F3FF0" w:rsidRPr="00D9469D">
        <w:rPr>
          <w:sz w:val="24"/>
          <w:lang w:val="lv-LV"/>
        </w:rPr>
        <w:t>ā</w:t>
      </w:r>
      <w:r w:rsidRPr="00D9469D">
        <w:rPr>
          <w:sz w:val="24"/>
          <w:lang w:val="lv-LV"/>
        </w:rPr>
        <w:t xml:space="preserve">, </w:t>
      </w:r>
      <w:r w:rsidR="005F3FF0" w:rsidRPr="00D9469D">
        <w:rPr>
          <w:sz w:val="24"/>
          <w:lang w:val="lv-LV"/>
        </w:rPr>
        <w:t xml:space="preserve">kas </w:t>
      </w:r>
      <w:r w:rsidRPr="00D9469D">
        <w:rPr>
          <w:sz w:val="24"/>
          <w:lang w:val="lv-LV"/>
        </w:rPr>
        <w:t>pārkāpj Konvenciju vai šo protokolu;</w:t>
      </w:r>
    </w:p>
    <w:p w14:paraId="646DFA3B" w14:textId="77777777" w:rsidR="0060629E" w:rsidRPr="00D9469D" w:rsidRDefault="0060629E">
      <w:pPr>
        <w:tabs>
          <w:tab w:val="left" w:pos="567"/>
        </w:tabs>
        <w:ind w:left="567" w:hanging="425"/>
        <w:rPr>
          <w:sz w:val="24"/>
          <w:lang w:val="lv-LV"/>
        </w:rPr>
      </w:pPr>
    </w:p>
    <w:p w14:paraId="6A25A118" w14:textId="77777777" w:rsidR="00F4096A" w:rsidRPr="00D9469D" w:rsidRDefault="0060629E">
      <w:pPr>
        <w:tabs>
          <w:tab w:val="left" w:pos="567"/>
        </w:tabs>
        <w:ind w:left="567" w:hanging="425"/>
        <w:rPr>
          <w:sz w:val="24"/>
          <w:lang w:val="lv-LV"/>
        </w:rPr>
      </w:pPr>
      <w:r w:rsidRPr="00D9469D">
        <w:rPr>
          <w:sz w:val="24"/>
          <w:lang w:val="lv-LV"/>
        </w:rPr>
        <w:t xml:space="preserve">b) </w:t>
      </w:r>
      <w:r w:rsidRPr="00D9469D">
        <w:rPr>
          <w:sz w:val="24"/>
          <w:lang w:val="lv-LV"/>
        </w:rPr>
        <w:tab/>
        <w:t>nelikumīg</w:t>
      </w:r>
      <w:r w:rsidR="005F3FF0" w:rsidRPr="00D9469D">
        <w:rPr>
          <w:sz w:val="24"/>
          <w:lang w:val="lv-LV"/>
        </w:rPr>
        <w:t>i</w:t>
      </w:r>
      <w:r w:rsidRPr="00D9469D">
        <w:rPr>
          <w:sz w:val="24"/>
          <w:lang w:val="lv-LV"/>
        </w:rPr>
        <w:t xml:space="preserve"> izve</w:t>
      </w:r>
      <w:r w:rsidR="005F3FF0" w:rsidRPr="00D9469D">
        <w:rPr>
          <w:sz w:val="24"/>
          <w:lang w:val="lv-LV"/>
        </w:rPr>
        <w:t>st kultūras vērtību</w:t>
      </w:r>
      <w:r w:rsidRPr="00D9469D">
        <w:rPr>
          <w:sz w:val="24"/>
          <w:lang w:val="lv-LV"/>
        </w:rPr>
        <w:t xml:space="preserve">, </w:t>
      </w:r>
      <w:r w:rsidR="005F3FF0" w:rsidRPr="00D9469D">
        <w:rPr>
          <w:sz w:val="24"/>
          <w:lang w:val="lv-LV"/>
        </w:rPr>
        <w:t>citādi</w:t>
      </w:r>
      <w:r w:rsidRPr="00D9469D">
        <w:rPr>
          <w:sz w:val="24"/>
          <w:lang w:val="lv-LV"/>
        </w:rPr>
        <w:t xml:space="preserve"> pārvieto</w:t>
      </w:r>
      <w:r w:rsidR="005F3FF0" w:rsidRPr="00D9469D">
        <w:rPr>
          <w:sz w:val="24"/>
          <w:lang w:val="lv-LV"/>
        </w:rPr>
        <w:t>t</w:t>
      </w:r>
      <w:r w:rsidRPr="00D9469D">
        <w:rPr>
          <w:sz w:val="24"/>
          <w:lang w:val="lv-LV"/>
        </w:rPr>
        <w:t xml:space="preserve"> vai nodo</w:t>
      </w:r>
      <w:r w:rsidR="005F3FF0" w:rsidRPr="00D9469D">
        <w:rPr>
          <w:sz w:val="24"/>
          <w:lang w:val="lv-LV"/>
        </w:rPr>
        <w:t>t</w:t>
      </w:r>
      <w:r w:rsidRPr="00D9469D">
        <w:rPr>
          <w:sz w:val="24"/>
          <w:lang w:val="lv-LV"/>
        </w:rPr>
        <w:t xml:space="preserve"> </w:t>
      </w:r>
      <w:r w:rsidR="005F3FF0" w:rsidRPr="00D9469D">
        <w:rPr>
          <w:sz w:val="24"/>
          <w:lang w:val="lv-LV"/>
        </w:rPr>
        <w:t xml:space="preserve">īpašumtiesības </w:t>
      </w:r>
      <w:r w:rsidRPr="00D9469D">
        <w:rPr>
          <w:sz w:val="24"/>
          <w:lang w:val="lv-LV"/>
        </w:rPr>
        <w:t>no okupētās teritorijas, pārkāpjot Konvenciju vai šo protokolu.</w:t>
      </w:r>
    </w:p>
    <w:p w14:paraId="40A1F2A1" w14:textId="77777777" w:rsidR="0060629E" w:rsidRPr="00D9469D" w:rsidRDefault="0060629E">
      <w:pPr>
        <w:rPr>
          <w:b/>
          <w:sz w:val="24"/>
          <w:lang w:val="lv-LV"/>
        </w:rPr>
      </w:pPr>
    </w:p>
    <w:p w14:paraId="1FE5ED52" w14:textId="77777777" w:rsidR="0060629E" w:rsidRPr="00D9469D" w:rsidRDefault="0060629E">
      <w:pPr>
        <w:rPr>
          <w:b/>
          <w:sz w:val="24"/>
          <w:lang w:val="lv-LV"/>
        </w:rPr>
      </w:pPr>
    </w:p>
    <w:p w14:paraId="52CE2CAB" w14:textId="77777777" w:rsidR="0060629E" w:rsidRPr="00D9469D" w:rsidRDefault="0060629E">
      <w:pPr>
        <w:rPr>
          <w:b/>
          <w:sz w:val="24"/>
          <w:lang w:val="lv-LV"/>
        </w:rPr>
      </w:pPr>
    </w:p>
    <w:p w14:paraId="4A9479B5" w14:textId="77777777" w:rsidR="0060629E" w:rsidRPr="00D9469D" w:rsidRDefault="0060629E">
      <w:pPr>
        <w:jc w:val="center"/>
        <w:rPr>
          <w:b/>
          <w:sz w:val="24"/>
          <w:lang w:val="lv-LV"/>
        </w:rPr>
      </w:pPr>
      <w:r w:rsidRPr="00D9469D">
        <w:rPr>
          <w:b/>
          <w:sz w:val="24"/>
          <w:lang w:val="lv-LV"/>
        </w:rPr>
        <w:t>5. nodaļa. Kultūras vērtību aizsardzība tādu bruņotu konfliktu gadījumā, kas nav starptautisks</w:t>
      </w:r>
    </w:p>
    <w:p w14:paraId="3D0DE993" w14:textId="77777777" w:rsidR="0060629E" w:rsidRPr="00D9469D" w:rsidRDefault="0060629E">
      <w:pPr>
        <w:jc w:val="center"/>
        <w:rPr>
          <w:b/>
          <w:sz w:val="24"/>
          <w:lang w:val="lv-LV"/>
        </w:rPr>
      </w:pPr>
    </w:p>
    <w:p w14:paraId="59C6778E" w14:textId="77777777" w:rsidR="0060629E" w:rsidRPr="00D9469D" w:rsidRDefault="0060629E">
      <w:pPr>
        <w:jc w:val="center"/>
        <w:rPr>
          <w:b/>
          <w:sz w:val="24"/>
          <w:lang w:val="lv-LV"/>
        </w:rPr>
      </w:pPr>
    </w:p>
    <w:p w14:paraId="2DE5638B" w14:textId="77777777" w:rsidR="00F4096A" w:rsidRPr="00D9469D" w:rsidRDefault="0060629E">
      <w:pPr>
        <w:jc w:val="center"/>
        <w:rPr>
          <w:b/>
          <w:sz w:val="24"/>
          <w:lang w:val="lv-LV"/>
        </w:rPr>
      </w:pPr>
      <w:r w:rsidRPr="00D9469D">
        <w:rPr>
          <w:b/>
          <w:sz w:val="24"/>
          <w:lang w:val="lv-LV"/>
        </w:rPr>
        <w:t>22. pants.</w:t>
      </w:r>
    </w:p>
    <w:p w14:paraId="5428A6FC" w14:textId="77777777" w:rsidR="0060629E" w:rsidRPr="00D9469D" w:rsidRDefault="0060629E">
      <w:pPr>
        <w:jc w:val="center"/>
        <w:rPr>
          <w:b/>
          <w:sz w:val="24"/>
          <w:lang w:val="lv-LV"/>
        </w:rPr>
      </w:pPr>
      <w:r w:rsidRPr="00D9469D">
        <w:rPr>
          <w:b/>
          <w:sz w:val="24"/>
          <w:lang w:val="lv-LV"/>
        </w:rPr>
        <w:t>Bruņoti konflikti, kas nav starptautiski</w:t>
      </w:r>
    </w:p>
    <w:p w14:paraId="369AE312" w14:textId="77777777" w:rsidR="0060629E" w:rsidRPr="00D9469D" w:rsidRDefault="0060629E">
      <w:pPr>
        <w:jc w:val="center"/>
        <w:rPr>
          <w:sz w:val="24"/>
          <w:lang w:val="lv-LV"/>
        </w:rPr>
      </w:pPr>
    </w:p>
    <w:p w14:paraId="6F05F4FD" w14:textId="77777777" w:rsidR="00F4096A" w:rsidRPr="00D9469D" w:rsidRDefault="0060629E">
      <w:pPr>
        <w:rPr>
          <w:sz w:val="24"/>
          <w:lang w:val="lv-LV"/>
        </w:rPr>
      </w:pPr>
      <w:r w:rsidRPr="00D9469D">
        <w:rPr>
          <w:sz w:val="24"/>
          <w:lang w:val="lv-LV"/>
        </w:rPr>
        <w:t>1. Šo protokolu piemēro bruņota konflikta gadījumā, kas nav starptautisks un kas izceļas kādas Puses teritorijā.</w:t>
      </w:r>
    </w:p>
    <w:p w14:paraId="52948ABD" w14:textId="77777777" w:rsidR="0060629E" w:rsidRPr="00D9469D" w:rsidRDefault="0060629E">
      <w:pPr>
        <w:rPr>
          <w:sz w:val="24"/>
          <w:lang w:val="lv-LV"/>
        </w:rPr>
      </w:pPr>
    </w:p>
    <w:p w14:paraId="279B662E" w14:textId="77777777" w:rsidR="00F4096A" w:rsidRPr="00D9469D" w:rsidRDefault="0060629E">
      <w:pPr>
        <w:rPr>
          <w:sz w:val="24"/>
          <w:lang w:val="lv-LV"/>
        </w:rPr>
      </w:pPr>
      <w:r w:rsidRPr="00D9469D">
        <w:rPr>
          <w:sz w:val="24"/>
          <w:lang w:val="lv-LV"/>
        </w:rPr>
        <w:t>2. Protokolu nepiemēro iekšēju nekārtību un saspīlējumu situācijās, piemēram, nemieru gadījum</w:t>
      </w:r>
      <w:r w:rsidR="005F3FF0" w:rsidRPr="00D9469D">
        <w:rPr>
          <w:sz w:val="24"/>
          <w:lang w:val="lv-LV"/>
        </w:rPr>
        <w:t>ā</w:t>
      </w:r>
      <w:r w:rsidRPr="00D9469D">
        <w:rPr>
          <w:sz w:val="24"/>
          <w:lang w:val="lv-LV"/>
        </w:rPr>
        <w:t>, atsevišķu vai sporādisku vardarbības aktu vai citu līdzīga veida aktu gadījum</w:t>
      </w:r>
      <w:r w:rsidR="005F3FF0" w:rsidRPr="00D9469D">
        <w:rPr>
          <w:sz w:val="24"/>
          <w:lang w:val="lv-LV"/>
        </w:rPr>
        <w:t>ā</w:t>
      </w:r>
      <w:r w:rsidRPr="00D9469D">
        <w:rPr>
          <w:sz w:val="24"/>
          <w:lang w:val="lv-LV"/>
        </w:rPr>
        <w:t>.</w:t>
      </w:r>
    </w:p>
    <w:p w14:paraId="0FABAD4F" w14:textId="77777777" w:rsidR="0060629E" w:rsidRPr="00D9469D" w:rsidRDefault="0060629E">
      <w:pPr>
        <w:rPr>
          <w:sz w:val="24"/>
          <w:lang w:val="lv-LV"/>
        </w:rPr>
      </w:pPr>
    </w:p>
    <w:p w14:paraId="482464D3" w14:textId="77777777" w:rsidR="00F4096A" w:rsidRPr="00D9469D" w:rsidRDefault="0060629E">
      <w:pPr>
        <w:rPr>
          <w:sz w:val="24"/>
          <w:lang w:val="lv-LV"/>
        </w:rPr>
      </w:pPr>
      <w:r w:rsidRPr="00D9469D">
        <w:rPr>
          <w:sz w:val="24"/>
          <w:lang w:val="lv-LV"/>
        </w:rPr>
        <w:t>3. Ne uz vienu šī protokola noteikumu nevar atsaukties, lai aizskartu kādas valsts suverenitāti vai kādas valdības atbildību ar visiem likumīgajiem līdzekļiem saglabāt vai atjaunot sabiedrisko kārtību attiecīgajā valst</w:t>
      </w:r>
      <w:r w:rsidR="005F3FF0" w:rsidRPr="00D9469D">
        <w:rPr>
          <w:sz w:val="24"/>
          <w:lang w:val="lv-LV"/>
        </w:rPr>
        <w:t>ī</w:t>
      </w:r>
      <w:r w:rsidRPr="00D9469D">
        <w:rPr>
          <w:sz w:val="24"/>
          <w:lang w:val="lv-LV"/>
        </w:rPr>
        <w:t xml:space="preserve"> vai aizsargāt nacionālo vienotību un valsts teritoriālo integritāti.</w:t>
      </w:r>
    </w:p>
    <w:p w14:paraId="373CC42D" w14:textId="77777777" w:rsidR="0060629E" w:rsidRPr="00D9469D" w:rsidRDefault="0060629E">
      <w:pPr>
        <w:rPr>
          <w:sz w:val="24"/>
          <w:lang w:val="lv-LV"/>
        </w:rPr>
      </w:pPr>
    </w:p>
    <w:p w14:paraId="313EBDCD" w14:textId="77777777" w:rsidR="0060629E" w:rsidRPr="00D9469D" w:rsidRDefault="0060629E">
      <w:pPr>
        <w:rPr>
          <w:sz w:val="24"/>
          <w:lang w:val="lv-LV"/>
        </w:rPr>
      </w:pPr>
      <w:r w:rsidRPr="00D9469D">
        <w:rPr>
          <w:sz w:val="24"/>
          <w:lang w:val="lv-LV"/>
        </w:rPr>
        <w:t>4. Neviens šī protokola noteikums neskar tās Puses prioritāro jurisdikciju pār 15. pantā minētajiem pārkāpumiem, kuras teritorijā izcēlies bruņots konflikts, kas nav starptautisks.</w:t>
      </w:r>
    </w:p>
    <w:p w14:paraId="4F0437F0" w14:textId="77777777" w:rsidR="0060629E" w:rsidRPr="00D9469D" w:rsidRDefault="0060629E">
      <w:pPr>
        <w:rPr>
          <w:sz w:val="24"/>
          <w:lang w:val="lv-LV"/>
        </w:rPr>
      </w:pPr>
    </w:p>
    <w:p w14:paraId="6FE2E38D" w14:textId="77777777" w:rsidR="00F4096A" w:rsidRPr="00D9469D" w:rsidRDefault="0060629E" w:rsidP="008239CE">
      <w:pPr>
        <w:keepNext/>
        <w:keepLines/>
        <w:rPr>
          <w:sz w:val="24"/>
          <w:lang w:val="lv-LV"/>
        </w:rPr>
      </w:pPr>
      <w:r w:rsidRPr="00D9469D">
        <w:rPr>
          <w:sz w:val="24"/>
          <w:lang w:val="lv-LV"/>
        </w:rPr>
        <w:lastRenderedPageBreak/>
        <w:t xml:space="preserve">5. Ne uz vienu šī protokola noteikumu nevar atsaukties, lai attaisnotu tiešu vai netiešu iejaukšanos </w:t>
      </w:r>
      <w:r w:rsidR="00D97791" w:rsidRPr="00D9469D">
        <w:rPr>
          <w:sz w:val="24"/>
          <w:lang w:val="lv-LV"/>
        </w:rPr>
        <w:t xml:space="preserve">bruņotajā konfliktā </w:t>
      </w:r>
      <w:r w:rsidRPr="00D9469D">
        <w:rPr>
          <w:sz w:val="24"/>
          <w:lang w:val="lv-LV"/>
        </w:rPr>
        <w:t xml:space="preserve">jebkāda iemesla dēļ vai tās </w:t>
      </w:r>
      <w:r w:rsidR="00E4032E">
        <w:rPr>
          <w:sz w:val="24"/>
          <w:lang w:val="lv-LV"/>
        </w:rPr>
        <w:t>P</w:t>
      </w:r>
      <w:r w:rsidRPr="00D9469D">
        <w:rPr>
          <w:sz w:val="24"/>
          <w:lang w:val="lv-LV"/>
        </w:rPr>
        <w:t>uses iekšlietās vai ārlietās, kuras teritorijā izcēlies attiecīgais konflikts.</w:t>
      </w:r>
    </w:p>
    <w:p w14:paraId="6E40919B" w14:textId="77777777" w:rsidR="0060629E" w:rsidRPr="00D9469D" w:rsidRDefault="0060629E">
      <w:pPr>
        <w:rPr>
          <w:sz w:val="24"/>
          <w:lang w:val="lv-LV"/>
        </w:rPr>
      </w:pPr>
    </w:p>
    <w:p w14:paraId="3E1ECB0A" w14:textId="77777777" w:rsidR="00F4096A" w:rsidRPr="00D9469D" w:rsidRDefault="0060629E">
      <w:pPr>
        <w:rPr>
          <w:sz w:val="24"/>
          <w:lang w:val="lv-LV"/>
        </w:rPr>
      </w:pPr>
      <w:r w:rsidRPr="00D9469D">
        <w:rPr>
          <w:sz w:val="24"/>
          <w:lang w:val="lv-LV"/>
        </w:rPr>
        <w:t>6. Šī protokola piemērošana 1. </w:t>
      </w:r>
      <w:r w:rsidR="00D37D6F">
        <w:rPr>
          <w:sz w:val="24"/>
          <w:lang w:val="lv-LV"/>
        </w:rPr>
        <w:t>daļā</w:t>
      </w:r>
      <w:r w:rsidR="00D37D6F" w:rsidRPr="00D9469D">
        <w:rPr>
          <w:sz w:val="24"/>
          <w:lang w:val="lv-LV"/>
        </w:rPr>
        <w:t xml:space="preserve"> </w:t>
      </w:r>
      <w:r w:rsidRPr="00D9469D">
        <w:rPr>
          <w:sz w:val="24"/>
          <w:lang w:val="lv-LV"/>
        </w:rPr>
        <w:t>minētajām situācijām neietekmē konflikta pušu juridisko statusu.</w:t>
      </w:r>
    </w:p>
    <w:p w14:paraId="3E600F7B" w14:textId="77777777" w:rsidR="0060629E" w:rsidRPr="00D9469D" w:rsidRDefault="0060629E">
      <w:pPr>
        <w:rPr>
          <w:sz w:val="24"/>
          <w:lang w:val="lv-LV"/>
        </w:rPr>
      </w:pPr>
    </w:p>
    <w:p w14:paraId="063EBB27" w14:textId="77777777" w:rsidR="00F4096A" w:rsidRPr="00D9469D" w:rsidRDefault="0060629E">
      <w:pPr>
        <w:rPr>
          <w:sz w:val="24"/>
          <w:lang w:val="lv-LV"/>
        </w:rPr>
      </w:pPr>
      <w:r w:rsidRPr="00D9469D">
        <w:rPr>
          <w:sz w:val="24"/>
          <w:lang w:val="lv-LV"/>
        </w:rPr>
        <w:t xml:space="preserve">7. UNESCO var </w:t>
      </w:r>
      <w:r w:rsidR="002D0EFA" w:rsidRPr="00D9469D">
        <w:rPr>
          <w:sz w:val="24"/>
          <w:lang w:val="lv-LV"/>
        </w:rPr>
        <w:t xml:space="preserve">piedāvāt </w:t>
      </w:r>
      <w:r w:rsidRPr="00D9469D">
        <w:rPr>
          <w:sz w:val="24"/>
          <w:lang w:val="lv-LV"/>
        </w:rPr>
        <w:t>konflikt</w:t>
      </w:r>
      <w:r w:rsidR="00CE20BB" w:rsidRPr="00D9469D">
        <w:rPr>
          <w:sz w:val="24"/>
          <w:lang w:val="lv-LV"/>
        </w:rPr>
        <w:t>ā iesaistītajām</w:t>
      </w:r>
      <w:r w:rsidRPr="00D9469D">
        <w:rPr>
          <w:sz w:val="24"/>
          <w:lang w:val="lv-LV"/>
        </w:rPr>
        <w:t xml:space="preserve"> pusēm savus pakalpojumus.</w:t>
      </w:r>
    </w:p>
    <w:p w14:paraId="2F9E7600" w14:textId="77777777" w:rsidR="0060629E" w:rsidRPr="00D9469D" w:rsidRDefault="0060629E">
      <w:pPr>
        <w:rPr>
          <w:b/>
          <w:sz w:val="24"/>
          <w:lang w:val="lv-LV"/>
        </w:rPr>
      </w:pPr>
    </w:p>
    <w:p w14:paraId="6D21A5A1" w14:textId="77777777" w:rsidR="0060629E" w:rsidRPr="00D9469D" w:rsidRDefault="0060629E">
      <w:pPr>
        <w:rPr>
          <w:b/>
          <w:sz w:val="24"/>
          <w:lang w:val="lv-LV"/>
        </w:rPr>
      </w:pPr>
    </w:p>
    <w:p w14:paraId="3EDC0434" w14:textId="77777777" w:rsidR="0060629E" w:rsidRPr="00D9469D" w:rsidRDefault="0060629E">
      <w:pPr>
        <w:rPr>
          <w:b/>
          <w:sz w:val="24"/>
          <w:lang w:val="lv-LV"/>
        </w:rPr>
      </w:pPr>
    </w:p>
    <w:p w14:paraId="199A1C54" w14:textId="77777777" w:rsidR="0060629E" w:rsidRPr="00D9469D" w:rsidRDefault="0060629E">
      <w:pPr>
        <w:jc w:val="center"/>
        <w:rPr>
          <w:b/>
          <w:sz w:val="24"/>
          <w:lang w:val="lv-LV"/>
        </w:rPr>
      </w:pPr>
      <w:r w:rsidRPr="00D9469D">
        <w:rPr>
          <w:b/>
          <w:sz w:val="24"/>
          <w:lang w:val="lv-LV"/>
        </w:rPr>
        <w:t>6. nodaļa. Institucionāli jautājumi</w:t>
      </w:r>
    </w:p>
    <w:p w14:paraId="483D8966" w14:textId="77777777" w:rsidR="0060629E" w:rsidRPr="00D9469D" w:rsidRDefault="0060629E">
      <w:pPr>
        <w:jc w:val="center"/>
        <w:rPr>
          <w:b/>
          <w:sz w:val="24"/>
          <w:lang w:val="lv-LV"/>
        </w:rPr>
      </w:pPr>
    </w:p>
    <w:p w14:paraId="7BCCE172" w14:textId="77777777" w:rsidR="0060629E" w:rsidRPr="00D9469D" w:rsidRDefault="0060629E">
      <w:pPr>
        <w:jc w:val="center"/>
        <w:rPr>
          <w:b/>
          <w:sz w:val="24"/>
          <w:lang w:val="lv-LV"/>
        </w:rPr>
      </w:pPr>
    </w:p>
    <w:p w14:paraId="7DF1D8FB" w14:textId="77777777" w:rsidR="00F4096A" w:rsidRPr="00D9469D" w:rsidRDefault="0060629E">
      <w:pPr>
        <w:jc w:val="center"/>
        <w:rPr>
          <w:b/>
          <w:sz w:val="24"/>
          <w:lang w:val="lv-LV"/>
        </w:rPr>
      </w:pPr>
      <w:r w:rsidRPr="00D9469D">
        <w:rPr>
          <w:b/>
          <w:sz w:val="24"/>
          <w:lang w:val="lv-LV"/>
        </w:rPr>
        <w:t>23. pants.</w:t>
      </w:r>
    </w:p>
    <w:p w14:paraId="421E1E14" w14:textId="77777777" w:rsidR="0060629E" w:rsidRPr="00D9469D" w:rsidRDefault="0060629E">
      <w:pPr>
        <w:jc w:val="center"/>
        <w:rPr>
          <w:b/>
          <w:sz w:val="24"/>
          <w:lang w:val="lv-LV"/>
        </w:rPr>
      </w:pPr>
      <w:r w:rsidRPr="00D9469D">
        <w:rPr>
          <w:b/>
          <w:sz w:val="24"/>
          <w:lang w:val="lv-LV"/>
        </w:rPr>
        <w:t>Pušu sanāksme</w:t>
      </w:r>
    </w:p>
    <w:p w14:paraId="1874B9B6" w14:textId="77777777" w:rsidR="0060629E" w:rsidRPr="00D9469D" w:rsidRDefault="0060629E">
      <w:pPr>
        <w:rPr>
          <w:sz w:val="24"/>
          <w:lang w:val="lv-LV"/>
        </w:rPr>
      </w:pPr>
    </w:p>
    <w:p w14:paraId="510549CB" w14:textId="77777777" w:rsidR="00F4096A" w:rsidRPr="00D9469D" w:rsidRDefault="0060629E">
      <w:pPr>
        <w:rPr>
          <w:sz w:val="24"/>
          <w:lang w:val="lv-LV"/>
        </w:rPr>
      </w:pPr>
      <w:r w:rsidRPr="00D9469D">
        <w:rPr>
          <w:sz w:val="24"/>
          <w:lang w:val="lv-LV"/>
        </w:rPr>
        <w:t>1. Pušu sanāksmi sasauc vienlaikus ar UNESCO ģenerālo konferenci un koordinēti ar Augsto līgumslēdzēju pušu sanāksmi, ja to sasauc ģenerāldirektors.</w:t>
      </w:r>
    </w:p>
    <w:p w14:paraId="52ECBFF2" w14:textId="77777777" w:rsidR="0060629E" w:rsidRPr="00D9469D" w:rsidRDefault="0060629E">
      <w:pPr>
        <w:rPr>
          <w:sz w:val="24"/>
          <w:lang w:val="lv-LV"/>
        </w:rPr>
      </w:pPr>
    </w:p>
    <w:p w14:paraId="5F8C8087" w14:textId="77777777" w:rsidR="00F4096A" w:rsidRPr="00D9469D" w:rsidRDefault="0060629E">
      <w:pPr>
        <w:rPr>
          <w:sz w:val="24"/>
          <w:lang w:val="lv-LV"/>
        </w:rPr>
      </w:pPr>
      <w:r w:rsidRPr="00D9469D">
        <w:rPr>
          <w:sz w:val="24"/>
          <w:lang w:val="lv-LV"/>
        </w:rPr>
        <w:t>2. Pušu sanāksme pieņem savu reglamentu.</w:t>
      </w:r>
    </w:p>
    <w:p w14:paraId="2C2B9E2D" w14:textId="77777777" w:rsidR="0060629E" w:rsidRPr="00D9469D" w:rsidRDefault="0060629E">
      <w:pPr>
        <w:rPr>
          <w:sz w:val="24"/>
          <w:lang w:val="lv-LV"/>
        </w:rPr>
      </w:pPr>
    </w:p>
    <w:p w14:paraId="205FE3BD" w14:textId="77777777" w:rsidR="00F4096A" w:rsidRPr="00D9469D" w:rsidRDefault="0060629E">
      <w:pPr>
        <w:pStyle w:val="Pamatteksts2"/>
      </w:pPr>
      <w:r w:rsidRPr="00D9469D">
        <w:t>3. Pušu sanāksmei ir šādi uzdevumi:</w:t>
      </w:r>
    </w:p>
    <w:p w14:paraId="19B096C4" w14:textId="77777777" w:rsidR="0060629E" w:rsidRPr="00D9469D" w:rsidRDefault="0060629E">
      <w:pPr>
        <w:rPr>
          <w:sz w:val="24"/>
          <w:lang w:val="lv-LV"/>
        </w:rPr>
      </w:pPr>
    </w:p>
    <w:p w14:paraId="26948D29" w14:textId="77777777" w:rsidR="00F4096A" w:rsidRPr="00D9469D" w:rsidRDefault="0060629E">
      <w:pPr>
        <w:tabs>
          <w:tab w:val="left" w:pos="567"/>
        </w:tabs>
        <w:ind w:left="567" w:hanging="425"/>
        <w:rPr>
          <w:sz w:val="24"/>
          <w:lang w:val="lv-LV"/>
        </w:rPr>
      </w:pPr>
      <w:r w:rsidRPr="00D9469D">
        <w:rPr>
          <w:sz w:val="24"/>
          <w:lang w:val="lv-LV"/>
        </w:rPr>
        <w:t>a)</w:t>
      </w:r>
      <w:r w:rsidRPr="00D9469D">
        <w:rPr>
          <w:sz w:val="24"/>
          <w:lang w:val="lv-LV"/>
        </w:rPr>
        <w:tab/>
        <w:t>ievēlēt komitejas locekļus atbilstīgi 24. panta 1. </w:t>
      </w:r>
      <w:r w:rsidR="00D37D6F">
        <w:rPr>
          <w:sz w:val="24"/>
          <w:lang w:val="lv-LV"/>
        </w:rPr>
        <w:t>daļai</w:t>
      </w:r>
      <w:r w:rsidRPr="00D9469D">
        <w:rPr>
          <w:sz w:val="24"/>
          <w:lang w:val="lv-LV"/>
        </w:rPr>
        <w:t>;</w:t>
      </w:r>
    </w:p>
    <w:p w14:paraId="2BF81AF6" w14:textId="77777777" w:rsidR="0060629E" w:rsidRPr="00D9469D" w:rsidRDefault="0060629E">
      <w:pPr>
        <w:tabs>
          <w:tab w:val="left" w:pos="567"/>
        </w:tabs>
        <w:ind w:left="567" w:hanging="425"/>
        <w:rPr>
          <w:sz w:val="24"/>
          <w:lang w:val="lv-LV"/>
        </w:rPr>
      </w:pPr>
    </w:p>
    <w:p w14:paraId="682F2AA1" w14:textId="77777777" w:rsidR="00F4096A" w:rsidRPr="00D9469D" w:rsidRDefault="0060629E">
      <w:pPr>
        <w:tabs>
          <w:tab w:val="left" w:pos="567"/>
        </w:tabs>
        <w:ind w:left="567" w:hanging="425"/>
        <w:rPr>
          <w:sz w:val="24"/>
          <w:lang w:val="lv-LV"/>
        </w:rPr>
      </w:pPr>
      <w:r w:rsidRPr="00D9469D">
        <w:rPr>
          <w:sz w:val="24"/>
          <w:lang w:val="lv-LV"/>
        </w:rPr>
        <w:t xml:space="preserve">b) </w:t>
      </w:r>
      <w:r w:rsidRPr="00D9469D">
        <w:rPr>
          <w:sz w:val="24"/>
          <w:lang w:val="lv-LV"/>
        </w:rPr>
        <w:tab/>
        <w:t>apstiprināt pamatnostādnes, ko komiteja izstrādā atbilstīgi 27. panta 1. </w:t>
      </w:r>
      <w:r w:rsidR="00D37D6F">
        <w:rPr>
          <w:sz w:val="24"/>
          <w:lang w:val="lv-LV"/>
        </w:rPr>
        <w:t>daļas</w:t>
      </w:r>
      <w:r w:rsidR="00D37D6F" w:rsidRPr="00D9469D">
        <w:rPr>
          <w:sz w:val="24"/>
          <w:lang w:val="lv-LV"/>
        </w:rPr>
        <w:t xml:space="preserve"> </w:t>
      </w:r>
      <w:r w:rsidRPr="00D9469D">
        <w:rPr>
          <w:sz w:val="24"/>
          <w:lang w:val="lv-LV"/>
        </w:rPr>
        <w:t>a) apakšpunktam;</w:t>
      </w:r>
    </w:p>
    <w:p w14:paraId="74834577" w14:textId="77777777" w:rsidR="0060629E" w:rsidRPr="00D9469D" w:rsidRDefault="0060629E">
      <w:pPr>
        <w:tabs>
          <w:tab w:val="left" w:pos="567"/>
        </w:tabs>
        <w:ind w:left="567" w:hanging="425"/>
        <w:rPr>
          <w:sz w:val="24"/>
          <w:lang w:val="lv-LV"/>
        </w:rPr>
      </w:pPr>
    </w:p>
    <w:p w14:paraId="6B0CE468" w14:textId="77777777" w:rsidR="00F4096A" w:rsidRPr="00D9469D" w:rsidRDefault="0060629E">
      <w:pPr>
        <w:tabs>
          <w:tab w:val="left" w:pos="567"/>
        </w:tabs>
        <w:ind w:left="567" w:hanging="425"/>
        <w:rPr>
          <w:sz w:val="24"/>
          <w:lang w:val="lv-LV"/>
        </w:rPr>
      </w:pPr>
      <w:r w:rsidRPr="00D9469D">
        <w:rPr>
          <w:sz w:val="24"/>
          <w:lang w:val="lv-LV"/>
        </w:rPr>
        <w:t>c)</w:t>
      </w:r>
      <w:r w:rsidRPr="00D9469D">
        <w:rPr>
          <w:sz w:val="24"/>
          <w:lang w:val="lv-LV"/>
        </w:rPr>
        <w:tab/>
        <w:t>nodrošināt pamatnostādnes un pārraudzīt to, kā komiteja izmanto fondu;</w:t>
      </w:r>
    </w:p>
    <w:p w14:paraId="68A3657C" w14:textId="77777777" w:rsidR="0060629E" w:rsidRPr="00D9469D" w:rsidRDefault="0060629E">
      <w:pPr>
        <w:tabs>
          <w:tab w:val="left" w:pos="567"/>
        </w:tabs>
        <w:ind w:left="567" w:hanging="425"/>
        <w:rPr>
          <w:sz w:val="24"/>
          <w:lang w:val="lv-LV"/>
        </w:rPr>
      </w:pPr>
    </w:p>
    <w:p w14:paraId="5F79420D" w14:textId="77777777" w:rsidR="00F4096A" w:rsidRPr="00D9469D" w:rsidRDefault="0060629E">
      <w:pPr>
        <w:tabs>
          <w:tab w:val="left" w:pos="567"/>
        </w:tabs>
        <w:ind w:left="567" w:hanging="425"/>
        <w:rPr>
          <w:sz w:val="24"/>
          <w:lang w:val="lv-LV"/>
        </w:rPr>
      </w:pPr>
      <w:r w:rsidRPr="00D9469D">
        <w:rPr>
          <w:sz w:val="24"/>
          <w:lang w:val="lv-LV"/>
        </w:rPr>
        <w:t>d)</w:t>
      </w:r>
      <w:r w:rsidRPr="00D9469D">
        <w:rPr>
          <w:sz w:val="24"/>
          <w:lang w:val="lv-LV"/>
        </w:rPr>
        <w:tab/>
        <w:t>izskatīt ziņojumu, ko komiteja iesniedz atbilstīgi 27. panta 1. </w:t>
      </w:r>
      <w:r w:rsidR="00D37D6F">
        <w:rPr>
          <w:sz w:val="24"/>
          <w:lang w:val="lv-LV"/>
        </w:rPr>
        <w:t>daļas</w:t>
      </w:r>
      <w:r w:rsidR="00D37D6F" w:rsidRPr="00D9469D">
        <w:rPr>
          <w:sz w:val="24"/>
          <w:lang w:val="lv-LV"/>
        </w:rPr>
        <w:t xml:space="preserve"> </w:t>
      </w:r>
      <w:r w:rsidRPr="00D9469D">
        <w:rPr>
          <w:sz w:val="24"/>
          <w:lang w:val="lv-LV"/>
        </w:rPr>
        <w:t>d) apakšpunktam;</w:t>
      </w:r>
    </w:p>
    <w:p w14:paraId="49E7DE2A" w14:textId="77777777" w:rsidR="0060629E" w:rsidRPr="00D9469D" w:rsidRDefault="0060629E">
      <w:pPr>
        <w:tabs>
          <w:tab w:val="left" w:pos="567"/>
        </w:tabs>
        <w:ind w:left="567" w:hanging="425"/>
        <w:rPr>
          <w:sz w:val="24"/>
          <w:lang w:val="lv-LV"/>
        </w:rPr>
      </w:pPr>
    </w:p>
    <w:p w14:paraId="5F42CB3F" w14:textId="77777777" w:rsidR="00F4096A" w:rsidRPr="00D9469D" w:rsidRDefault="0060629E">
      <w:pPr>
        <w:tabs>
          <w:tab w:val="left" w:pos="567"/>
        </w:tabs>
        <w:ind w:left="567" w:hanging="425"/>
        <w:rPr>
          <w:sz w:val="24"/>
          <w:lang w:val="lv-LV"/>
        </w:rPr>
      </w:pPr>
      <w:r w:rsidRPr="00D9469D">
        <w:rPr>
          <w:sz w:val="24"/>
          <w:lang w:val="lv-LV"/>
        </w:rPr>
        <w:t>e)</w:t>
      </w:r>
      <w:r w:rsidRPr="00D9469D">
        <w:rPr>
          <w:sz w:val="24"/>
          <w:lang w:val="lv-LV"/>
        </w:rPr>
        <w:tab/>
        <w:t>apspriest visas problēmas, kas attiecas uz šī protokola piemērošanu, un attiecīgā gadījumā sniegt ieteikumus.</w:t>
      </w:r>
    </w:p>
    <w:p w14:paraId="207C0F7F" w14:textId="77777777" w:rsidR="0060629E" w:rsidRPr="00D9469D" w:rsidRDefault="0060629E">
      <w:pPr>
        <w:rPr>
          <w:sz w:val="24"/>
          <w:lang w:val="lv-LV"/>
        </w:rPr>
      </w:pPr>
    </w:p>
    <w:p w14:paraId="526B4C49" w14:textId="77777777" w:rsidR="00F4096A" w:rsidRPr="00D9469D" w:rsidRDefault="0060629E">
      <w:pPr>
        <w:rPr>
          <w:sz w:val="24"/>
          <w:lang w:val="lv-LV"/>
        </w:rPr>
      </w:pPr>
      <w:r w:rsidRPr="00D9469D">
        <w:rPr>
          <w:sz w:val="24"/>
          <w:lang w:val="lv-LV"/>
        </w:rPr>
        <w:t>4. Pēc vismaz vienas piektās daļas Pušu pieprasījuma ģenerāldirektors sasauc Pušu ārkārtas sanāksmi.</w:t>
      </w:r>
    </w:p>
    <w:p w14:paraId="795A5B7E" w14:textId="77777777" w:rsidR="0060629E" w:rsidRPr="00D9469D" w:rsidRDefault="0060629E">
      <w:pPr>
        <w:rPr>
          <w:b/>
          <w:sz w:val="24"/>
          <w:lang w:val="lv-LV"/>
        </w:rPr>
      </w:pPr>
    </w:p>
    <w:p w14:paraId="1A74DBD9" w14:textId="77777777" w:rsidR="0060629E" w:rsidRPr="00D9469D" w:rsidRDefault="0060629E">
      <w:pPr>
        <w:rPr>
          <w:b/>
          <w:sz w:val="24"/>
          <w:lang w:val="lv-LV"/>
        </w:rPr>
      </w:pPr>
    </w:p>
    <w:p w14:paraId="1022DD0A" w14:textId="77777777" w:rsidR="00F4096A" w:rsidRPr="00D9469D" w:rsidRDefault="0060629E">
      <w:pPr>
        <w:jc w:val="center"/>
        <w:rPr>
          <w:b/>
          <w:sz w:val="24"/>
          <w:lang w:val="lv-LV"/>
        </w:rPr>
      </w:pPr>
      <w:r w:rsidRPr="00D9469D">
        <w:rPr>
          <w:b/>
          <w:sz w:val="24"/>
          <w:lang w:val="lv-LV"/>
        </w:rPr>
        <w:t>24. pants.</w:t>
      </w:r>
    </w:p>
    <w:p w14:paraId="24868DDE" w14:textId="77777777" w:rsidR="0060629E" w:rsidRPr="00D9469D" w:rsidRDefault="0060629E">
      <w:pPr>
        <w:jc w:val="center"/>
        <w:rPr>
          <w:b/>
          <w:sz w:val="24"/>
          <w:lang w:val="lv-LV"/>
        </w:rPr>
      </w:pPr>
      <w:r w:rsidRPr="00D9469D">
        <w:rPr>
          <w:b/>
          <w:sz w:val="24"/>
          <w:lang w:val="lv-LV"/>
        </w:rPr>
        <w:t>Komiteja kultūras vērtību aizsardzībai bruņota konflikta gadījumā</w:t>
      </w:r>
    </w:p>
    <w:p w14:paraId="58FD5131" w14:textId="77777777" w:rsidR="0060629E" w:rsidRPr="00D9469D" w:rsidRDefault="0060629E">
      <w:pPr>
        <w:rPr>
          <w:sz w:val="24"/>
          <w:lang w:val="lv-LV"/>
        </w:rPr>
      </w:pPr>
    </w:p>
    <w:p w14:paraId="0920B2F3" w14:textId="77777777" w:rsidR="00F4096A" w:rsidRPr="00D9469D" w:rsidRDefault="0060629E">
      <w:pPr>
        <w:rPr>
          <w:sz w:val="24"/>
          <w:lang w:val="lv-LV"/>
        </w:rPr>
      </w:pPr>
      <w:r w:rsidRPr="00D9469D">
        <w:rPr>
          <w:sz w:val="24"/>
          <w:lang w:val="lv-LV"/>
        </w:rPr>
        <w:t>1. Ar šo izveido komiteju kultūras vērtību aizsardzībai bruņota konflikta gadījumā. Tās sastāvā ir divpadsmit Puses, ko ievēl Pušu sanāksme.</w:t>
      </w:r>
    </w:p>
    <w:p w14:paraId="467DC834" w14:textId="77777777" w:rsidR="0060629E" w:rsidRPr="00D9469D" w:rsidRDefault="0060629E">
      <w:pPr>
        <w:rPr>
          <w:sz w:val="24"/>
          <w:lang w:val="lv-LV"/>
        </w:rPr>
      </w:pPr>
    </w:p>
    <w:p w14:paraId="62764802" w14:textId="77777777" w:rsidR="00F4096A" w:rsidRPr="00D9469D" w:rsidRDefault="0060629E">
      <w:pPr>
        <w:rPr>
          <w:sz w:val="24"/>
          <w:lang w:val="lv-LV"/>
        </w:rPr>
      </w:pPr>
      <w:r w:rsidRPr="00D9469D">
        <w:rPr>
          <w:sz w:val="24"/>
          <w:lang w:val="lv-LV"/>
        </w:rPr>
        <w:t>2. Komiteja vienreiz gadā sanāk kārtējā sesijā un ikreiz, kad tā uzskata, ka tas ir nepieciešams, – ārkārtas sesijās.</w:t>
      </w:r>
    </w:p>
    <w:p w14:paraId="6EB55BC0" w14:textId="77777777" w:rsidR="0060629E" w:rsidRPr="00D9469D" w:rsidRDefault="0060629E">
      <w:pPr>
        <w:rPr>
          <w:sz w:val="24"/>
          <w:lang w:val="lv-LV"/>
        </w:rPr>
      </w:pPr>
    </w:p>
    <w:p w14:paraId="3E8DCB96" w14:textId="77777777" w:rsidR="00F4096A" w:rsidRPr="00D9469D" w:rsidRDefault="0060629E">
      <w:pPr>
        <w:rPr>
          <w:sz w:val="24"/>
          <w:lang w:val="lv-LV"/>
        </w:rPr>
      </w:pPr>
      <w:r w:rsidRPr="00D9469D">
        <w:rPr>
          <w:sz w:val="24"/>
          <w:lang w:val="lv-LV"/>
        </w:rPr>
        <w:t>3. Nosakot komitejas sastāvu, Puses tiecas nodrošināt dažādo pasaules reģionu un kultūru taisnīgu pārstāvību.</w:t>
      </w:r>
    </w:p>
    <w:p w14:paraId="60C816A0" w14:textId="77777777" w:rsidR="0060629E" w:rsidRPr="00D9469D" w:rsidRDefault="0060629E">
      <w:pPr>
        <w:rPr>
          <w:sz w:val="24"/>
          <w:lang w:val="lv-LV"/>
        </w:rPr>
      </w:pPr>
    </w:p>
    <w:p w14:paraId="7718EFDB" w14:textId="77777777" w:rsidR="00F4096A" w:rsidRPr="00D9469D" w:rsidRDefault="0060629E">
      <w:pPr>
        <w:rPr>
          <w:sz w:val="24"/>
          <w:lang w:val="lv-LV"/>
        </w:rPr>
      </w:pPr>
      <w:r w:rsidRPr="00D9469D">
        <w:rPr>
          <w:sz w:val="24"/>
          <w:lang w:val="lv-LV"/>
        </w:rPr>
        <w:t>4. Puses komitejas locekļi par saviem pārstāvjiem izvēlas personas, kas ir kvalificētas kultūras mantojuma, aizsardzības vai starptautisko tiesību jomā, un tās, savstarpēji apspriežoties, cenšas nodrošināt, lai komitejā kopumā būtu atbilstoši speciālisti visās šajās jomās.</w:t>
      </w:r>
    </w:p>
    <w:p w14:paraId="12B6AECE" w14:textId="77777777" w:rsidR="0060629E" w:rsidRPr="00D9469D" w:rsidRDefault="0060629E">
      <w:pPr>
        <w:rPr>
          <w:b/>
          <w:sz w:val="24"/>
          <w:lang w:val="lv-LV"/>
        </w:rPr>
      </w:pPr>
    </w:p>
    <w:p w14:paraId="055CCD43" w14:textId="77777777" w:rsidR="0060629E" w:rsidRPr="00D9469D" w:rsidRDefault="0060629E" w:rsidP="00D9469D">
      <w:pPr>
        <w:keepNext/>
        <w:rPr>
          <w:b/>
          <w:sz w:val="24"/>
          <w:lang w:val="lv-LV"/>
        </w:rPr>
      </w:pPr>
    </w:p>
    <w:p w14:paraId="543B2E33" w14:textId="77777777" w:rsidR="00F4096A" w:rsidRPr="00D9469D" w:rsidRDefault="0060629E" w:rsidP="00D9469D">
      <w:pPr>
        <w:keepNext/>
        <w:jc w:val="center"/>
        <w:rPr>
          <w:b/>
          <w:sz w:val="24"/>
          <w:lang w:val="lv-LV"/>
        </w:rPr>
      </w:pPr>
      <w:r w:rsidRPr="00D9469D">
        <w:rPr>
          <w:b/>
          <w:sz w:val="24"/>
          <w:lang w:val="lv-LV"/>
        </w:rPr>
        <w:t>25. pants.</w:t>
      </w:r>
    </w:p>
    <w:p w14:paraId="7D683077" w14:textId="77777777" w:rsidR="0060629E" w:rsidRPr="00D9469D" w:rsidRDefault="0060629E" w:rsidP="00D9469D">
      <w:pPr>
        <w:keepNext/>
        <w:jc w:val="center"/>
        <w:rPr>
          <w:b/>
          <w:sz w:val="24"/>
          <w:lang w:val="lv-LV"/>
        </w:rPr>
      </w:pPr>
      <w:r w:rsidRPr="00D9469D">
        <w:rPr>
          <w:b/>
          <w:sz w:val="24"/>
          <w:lang w:val="lv-LV"/>
        </w:rPr>
        <w:t>Pilnvaru termiņš</w:t>
      </w:r>
    </w:p>
    <w:p w14:paraId="2118528C" w14:textId="77777777" w:rsidR="0060629E" w:rsidRPr="00D9469D" w:rsidRDefault="0060629E">
      <w:pPr>
        <w:rPr>
          <w:sz w:val="24"/>
          <w:lang w:val="lv-LV"/>
        </w:rPr>
      </w:pPr>
    </w:p>
    <w:p w14:paraId="3D238E84" w14:textId="77777777" w:rsidR="00F4096A" w:rsidRPr="00D9469D" w:rsidRDefault="0060629E">
      <w:pPr>
        <w:rPr>
          <w:sz w:val="24"/>
          <w:lang w:val="lv-LV"/>
        </w:rPr>
      </w:pPr>
      <w:r w:rsidRPr="00D9469D">
        <w:rPr>
          <w:sz w:val="24"/>
          <w:lang w:val="lv-LV"/>
        </w:rPr>
        <w:t>1. Pusi komitejā ievēl uz četriem gadiem, un to atkārtoti var ievēlēt tikai vienu reizi.</w:t>
      </w:r>
    </w:p>
    <w:p w14:paraId="181F26A3" w14:textId="77777777" w:rsidR="0060629E" w:rsidRPr="00D9469D" w:rsidRDefault="0060629E">
      <w:pPr>
        <w:rPr>
          <w:sz w:val="24"/>
          <w:lang w:val="lv-LV"/>
        </w:rPr>
      </w:pPr>
    </w:p>
    <w:p w14:paraId="7E19F608" w14:textId="77777777" w:rsidR="00F4096A" w:rsidRPr="00D9469D" w:rsidRDefault="0060629E">
      <w:pPr>
        <w:rPr>
          <w:sz w:val="24"/>
          <w:lang w:val="lv-LV"/>
        </w:rPr>
      </w:pPr>
      <w:r w:rsidRPr="00D9469D">
        <w:rPr>
          <w:sz w:val="24"/>
          <w:lang w:val="lv-LV"/>
        </w:rPr>
        <w:t>2. Neņemot vērā 1. </w:t>
      </w:r>
      <w:r w:rsidR="00D37D6F">
        <w:rPr>
          <w:sz w:val="24"/>
          <w:lang w:val="lv-LV"/>
        </w:rPr>
        <w:t>daļas</w:t>
      </w:r>
      <w:r w:rsidR="00D37D6F" w:rsidRPr="00D9469D">
        <w:rPr>
          <w:sz w:val="24"/>
          <w:lang w:val="lv-LV"/>
        </w:rPr>
        <w:t xml:space="preserve"> </w:t>
      </w:r>
      <w:r w:rsidRPr="00D9469D">
        <w:rPr>
          <w:sz w:val="24"/>
          <w:lang w:val="lv-LV"/>
        </w:rPr>
        <w:t xml:space="preserve">noteikumus, pilnvaru termiņš </w:t>
      </w:r>
      <w:r w:rsidR="00796CB9" w:rsidRPr="00D9469D">
        <w:rPr>
          <w:sz w:val="24"/>
          <w:lang w:val="lv-LV"/>
        </w:rPr>
        <w:t xml:space="preserve">pusei no </w:t>
      </w:r>
      <w:r w:rsidRPr="00D9469D">
        <w:rPr>
          <w:sz w:val="24"/>
          <w:lang w:val="lv-LV"/>
        </w:rPr>
        <w:t xml:space="preserve">tiem komitejas locekļiem, kurus ievēl pirmajās vēlēšanās, beidzas tās Pušu sanāksmes kārtējās sesijas beigās, kura ir pēc sesijas, kurā tie ievēlēti. Šos komitejas locekļus pēc pirmajām vēlēšanām </w:t>
      </w:r>
      <w:r w:rsidR="00796CB9" w:rsidRPr="00D9469D">
        <w:rPr>
          <w:sz w:val="24"/>
          <w:lang w:val="lv-LV"/>
        </w:rPr>
        <w:t xml:space="preserve">izlozē šīs </w:t>
      </w:r>
      <w:r w:rsidRPr="00D9469D">
        <w:rPr>
          <w:sz w:val="24"/>
          <w:lang w:val="lv-LV"/>
        </w:rPr>
        <w:t>Pušu sanāksmes priekšsēdētājs.</w:t>
      </w:r>
    </w:p>
    <w:p w14:paraId="4500814C" w14:textId="77777777" w:rsidR="0060629E" w:rsidRPr="00D9469D" w:rsidRDefault="0060629E">
      <w:pPr>
        <w:rPr>
          <w:b/>
          <w:sz w:val="24"/>
          <w:lang w:val="lv-LV"/>
        </w:rPr>
      </w:pPr>
    </w:p>
    <w:p w14:paraId="3F6D2C22" w14:textId="77777777" w:rsidR="0060629E" w:rsidRPr="00D9469D" w:rsidRDefault="0060629E">
      <w:pPr>
        <w:rPr>
          <w:b/>
          <w:sz w:val="24"/>
          <w:lang w:val="lv-LV"/>
        </w:rPr>
      </w:pPr>
    </w:p>
    <w:p w14:paraId="5A42E0ED" w14:textId="77777777" w:rsidR="00F4096A" w:rsidRPr="00D9469D" w:rsidRDefault="0060629E">
      <w:pPr>
        <w:jc w:val="center"/>
        <w:rPr>
          <w:b/>
          <w:sz w:val="24"/>
          <w:lang w:val="lv-LV"/>
        </w:rPr>
      </w:pPr>
      <w:r w:rsidRPr="00D9469D">
        <w:rPr>
          <w:b/>
          <w:sz w:val="24"/>
          <w:lang w:val="lv-LV"/>
        </w:rPr>
        <w:t>26. pants.</w:t>
      </w:r>
    </w:p>
    <w:p w14:paraId="52BBD65D" w14:textId="77777777" w:rsidR="0060629E" w:rsidRPr="00D9469D" w:rsidRDefault="0060629E">
      <w:pPr>
        <w:jc w:val="center"/>
        <w:rPr>
          <w:b/>
          <w:sz w:val="24"/>
          <w:lang w:val="lv-LV"/>
        </w:rPr>
      </w:pPr>
      <w:r w:rsidRPr="00D9469D">
        <w:rPr>
          <w:b/>
          <w:sz w:val="24"/>
          <w:lang w:val="lv-LV"/>
        </w:rPr>
        <w:t>Reglaments</w:t>
      </w:r>
    </w:p>
    <w:p w14:paraId="0B1B87B4" w14:textId="77777777" w:rsidR="0060629E" w:rsidRPr="00D9469D" w:rsidRDefault="0060629E">
      <w:pPr>
        <w:rPr>
          <w:b/>
          <w:sz w:val="24"/>
          <w:lang w:val="lv-LV"/>
        </w:rPr>
      </w:pPr>
    </w:p>
    <w:p w14:paraId="3A31B6AB" w14:textId="77777777" w:rsidR="00F4096A" w:rsidRPr="00D9469D" w:rsidRDefault="0060629E">
      <w:pPr>
        <w:rPr>
          <w:rStyle w:val="longdesc1"/>
          <w:strike w:val="0"/>
          <w:sz w:val="24"/>
          <w:lang w:val="lv-LV"/>
        </w:rPr>
      </w:pPr>
      <w:r w:rsidRPr="00D9469D">
        <w:rPr>
          <w:rStyle w:val="longdesc1"/>
          <w:strike w:val="0"/>
          <w:sz w:val="24"/>
          <w:lang w:val="lv-LV"/>
        </w:rPr>
        <w:t>1. Komiteja pieņem savu reglamentu.</w:t>
      </w:r>
    </w:p>
    <w:p w14:paraId="20399364" w14:textId="77777777" w:rsidR="0060629E" w:rsidRPr="00D9469D" w:rsidRDefault="0060629E">
      <w:pPr>
        <w:rPr>
          <w:sz w:val="24"/>
          <w:lang w:val="lv-LV"/>
        </w:rPr>
      </w:pPr>
    </w:p>
    <w:p w14:paraId="5BD831ED" w14:textId="77777777" w:rsidR="00F4096A" w:rsidRPr="00D9469D" w:rsidRDefault="0060629E">
      <w:pPr>
        <w:rPr>
          <w:sz w:val="24"/>
          <w:lang w:val="lv-LV"/>
        </w:rPr>
      </w:pPr>
      <w:r w:rsidRPr="00D9469D">
        <w:rPr>
          <w:sz w:val="24"/>
          <w:lang w:val="lv-LV"/>
        </w:rPr>
        <w:t>2. Kvorumu veido komitejas locekļu vairākums. Komitejas lēmumus pieņem ar balsojošo komitejas locekļu divu trešdaļu vairākumu.</w:t>
      </w:r>
    </w:p>
    <w:p w14:paraId="10003FB2" w14:textId="77777777" w:rsidR="0060629E" w:rsidRPr="00D9469D" w:rsidRDefault="0060629E">
      <w:pPr>
        <w:rPr>
          <w:sz w:val="24"/>
          <w:lang w:val="lv-LV"/>
        </w:rPr>
      </w:pPr>
    </w:p>
    <w:p w14:paraId="74984708" w14:textId="77777777" w:rsidR="00F4096A" w:rsidRPr="00D9469D" w:rsidRDefault="0060629E">
      <w:pPr>
        <w:rPr>
          <w:sz w:val="24"/>
          <w:lang w:val="lv-LV"/>
        </w:rPr>
      </w:pPr>
      <w:r w:rsidRPr="00D9469D">
        <w:rPr>
          <w:sz w:val="24"/>
          <w:lang w:val="lv-LV"/>
        </w:rPr>
        <w:t>3. Puses nepiedalās balsošanā par jebkādiem lēmumiem, kas attiecas uz kultūras vērtībām, kuras skar bruņots konflikts, kurā tās ir kāda no Pusēm.</w:t>
      </w:r>
    </w:p>
    <w:p w14:paraId="10EA0707" w14:textId="77777777" w:rsidR="0060629E" w:rsidRPr="00D9469D" w:rsidRDefault="0060629E" w:rsidP="009B4883">
      <w:pPr>
        <w:rPr>
          <w:b/>
          <w:sz w:val="24"/>
          <w:lang w:val="lv-LV"/>
        </w:rPr>
      </w:pPr>
    </w:p>
    <w:p w14:paraId="7D1C5A9A" w14:textId="77777777" w:rsidR="0060629E" w:rsidRPr="00D9469D" w:rsidRDefault="0060629E" w:rsidP="009B4883">
      <w:pPr>
        <w:rPr>
          <w:b/>
          <w:sz w:val="24"/>
          <w:lang w:val="lv-LV"/>
        </w:rPr>
      </w:pPr>
    </w:p>
    <w:p w14:paraId="43CCB597" w14:textId="77777777" w:rsidR="00F4096A" w:rsidRPr="00D9469D" w:rsidRDefault="0060629E" w:rsidP="009B4883">
      <w:pPr>
        <w:jc w:val="center"/>
        <w:rPr>
          <w:b/>
          <w:sz w:val="24"/>
          <w:lang w:val="lv-LV"/>
        </w:rPr>
      </w:pPr>
      <w:r w:rsidRPr="00D9469D">
        <w:rPr>
          <w:b/>
          <w:sz w:val="24"/>
          <w:lang w:val="lv-LV"/>
        </w:rPr>
        <w:t>27. pants.</w:t>
      </w:r>
    </w:p>
    <w:p w14:paraId="1F5F2E36" w14:textId="77777777" w:rsidR="0060629E" w:rsidRPr="00D9469D" w:rsidRDefault="0060629E" w:rsidP="009B4883">
      <w:pPr>
        <w:jc w:val="center"/>
        <w:rPr>
          <w:b/>
          <w:sz w:val="24"/>
          <w:lang w:val="lv-LV"/>
        </w:rPr>
      </w:pPr>
      <w:r w:rsidRPr="00D9469D">
        <w:rPr>
          <w:b/>
          <w:sz w:val="24"/>
          <w:lang w:val="lv-LV"/>
        </w:rPr>
        <w:t>Uzdevumi</w:t>
      </w:r>
    </w:p>
    <w:p w14:paraId="217C849E" w14:textId="77777777" w:rsidR="0060629E" w:rsidRPr="00D9469D" w:rsidRDefault="0060629E" w:rsidP="009B4883">
      <w:pPr>
        <w:rPr>
          <w:sz w:val="24"/>
          <w:lang w:val="lv-LV"/>
        </w:rPr>
      </w:pPr>
    </w:p>
    <w:p w14:paraId="40F86150" w14:textId="77777777" w:rsidR="00F4096A" w:rsidRPr="00D9469D" w:rsidRDefault="0060629E" w:rsidP="009B4883">
      <w:pPr>
        <w:rPr>
          <w:sz w:val="24"/>
          <w:lang w:val="lv-LV"/>
        </w:rPr>
      </w:pPr>
      <w:r w:rsidRPr="00D9469D">
        <w:rPr>
          <w:sz w:val="24"/>
          <w:lang w:val="lv-LV"/>
        </w:rPr>
        <w:t>1. Komitejai ir šādi uzdevumi:</w:t>
      </w:r>
    </w:p>
    <w:p w14:paraId="13BA1195" w14:textId="77777777" w:rsidR="0060629E" w:rsidRPr="00D9469D" w:rsidRDefault="0060629E" w:rsidP="009B4883">
      <w:pPr>
        <w:rPr>
          <w:sz w:val="24"/>
          <w:lang w:val="lv-LV"/>
        </w:rPr>
      </w:pPr>
    </w:p>
    <w:p w14:paraId="64413A99" w14:textId="77777777" w:rsidR="00F4096A" w:rsidRPr="00D9469D" w:rsidRDefault="0060629E" w:rsidP="009B4883">
      <w:pPr>
        <w:tabs>
          <w:tab w:val="left" w:pos="567"/>
        </w:tabs>
        <w:ind w:left="567" w:hanging="425"/>
        <w:rPr>
          <w:sz w:val="24"/>
          <w:lang w:val="lv-LV"/>
        </w:rPr>
      </w:pPr>
      <w:r w:rsidRPr="00D9469D">
        <w:rPr>
          <w:sz w:val="24"/>
          <w:lang w:val="lv-LV"/>
        </w:rPr>
        <w:t>a)</w:t>
      </w:r>
      <w:r w:rsidRPr="00D9469D">
        <w:rPr>
          <w:sz w:val="24"/>
          <w:lang w:val="lv-LV"/>
        </w:rPr>
        <w:tab/>
        <w:t>izstrādāt pamatnostādnes šī protokola piemērošanai;</w:t>
      </w:r>
    </w:p>
    <w:p w14:paraId="3571E5A3" w14:textId="77777777" w:rsidR="0060629E" w:rsidRPr="00D9469D" w:rsidRDefault="0060629E">
      <w:pPr>
        <w:tabs>
          <w:tab w:val="left" w:pos="567"/>
        </w:tabs>
        <w:ind w:left="567" w:hanging="425"/>
        <w:rPr>
          <w:sz w:val="24"/>
          <w:lang w:val="lv-LV"/>
        </w:rPr>
      </w:pPr>
    </w:p>
    <w:p w14:paraId="6D8360D3" w14:textId="77777777" w:rsidR="00F4096A" w:rsidRPr="00D9469D" w:rsidRDefault="0060629E">
      <w:pPr>
        <w:pStyle w:val="Pamattekstaatkpe2"/>
      </w:pPr>
      <w:r w:rsidRPr="00D9469D">
        <w:t>b)</w:t>
      </w:r>
      <w:r w:rsidRPr="00D9469D">
        <w:tab/>
        <w:t>piešķirt, apturēt vai atcelt pastiprinātu aizsardzību kultūras vērtībām un noteikt, uzturēt un veicināt Starptautisko pastiprināti aizsargāto kultūras vērtību sarakstu;</w:t>
      </w:r>
    </w:p>
    <w:p w14:paraId="64266AD9" w14:textId="77777777" w:rsidR="0060629E" w:rsidRPr="00D9469D" w:rsidRDefault="0060629E">
      <w:pPr>
        <w:tabs>
          <w:tab w:val="left" w:pos="567"/>
        </w:tabs>
        <w:ind w:left="567" w:hanging="425"/>
        <w:rPr>
          <w:sz w:val="24"/>
          <w:lang w:val="lv-LV"/>
        </w:rPr>
      </w:pPr>
    </w:p>
    <w:p w14:paraId="30DDEBC3" w14:textId="77777777" w:rsidR="00F4096A" w:rsidRPr="00D9469D" w:rsidRDefault="0060629E">
      <w:pPr>
        <w:tabs>
          <w:tab w:val="left" w:pos="567"/>
        </w:tabs>
        <w:ind w:left="567" w:hanging="425"/>
        <w:rPr>
          <w:sz w:val="24"/>
          <w:lang w:val="lv-LV"/>
        </w:rPr>
      </w:pPr>
      <w:r w:rsidRPr="00D9469D">
        <w:rPr>
          <w:sz w:val="24"/>
          <w:lang w:val="lv-LV"/>
        </w:rPr>
        <w:t>c)</w:t>
      </w:r>
      <w:r w:rsidRPr="00D9469D">
        <w:rPr>
          <w:sz w:val="24"/>
          <w:lang w:val="lv-LV"/>
        </w:rPr>
        <w:tab/>
      </w:r>
      <w:r w:rsidR="00AE79CB" w:rsidRPr="00D9469D">
        <w:rPr>
          <w:sz w:val="24"/>
          <w:lang w:val="lv-LV"/>
        </w:rPr>
        <w:t>uzraudzīt</w:t>
      </w:r>
      <w:r w:rsidRPr="00D9469D">
        <w:rPr>
          <w:sz w:val="24"/>
          <w:lang w:val="lv-LV"/>
        </w:rPr>
        <w:t xml:space="preserve"> un pārraudzīt šī protokola piemērošanu un veicināt pastiprinātā aizsardzībā esošu kultūras vērtību noteikšanu;</w:t>
      </w:r>
    </w:p>
    <w:p w14:paraId="4CAA6504" w14:textId="77777777" w:rsidR="0060629E" w:rsidRPr="00D9469D" w:rsidRDefault="0060629E">
      <w:pPr>
        <w:tabs>
          <w:tab w:val="left" w:pos="567"/>
        </w:tabs>
        <w:ind w:left="567" w:hanging="425"/>
        <w:rPr>
          <w:sz w:val="24"/>
          <w:lang w:val="lv-LV"/>
        </w:rPr>
      </w:pPr>
    </w:p>
    <w:p w14:paraId="3FF227BD" w14:textId="77777777" w:rsidR="00F4096A" w:rsidRPr="00D9469D" w:rsidRDefault="0060629E">
      <w:pPr>
        <w:tabs>
          <w:tab w:val="left" w:pos="567"/>
        </w:tabs>
        <w:ind w:left="567" w:hanging="425"/>
        <w:rPr>
          <w:sz w:val="24"/>
          <w:lang w:val="lv-LV"/>
        </w:rPr>
      </w:pPr>
      <w:r w:rsidRPr="00D9469D">
        <w:rPr>
          <w:sz w:val="24"/>
          <w:lang w:val="lv-LV"/>
        </w:rPr>
        <w:t>d)</w:t>
      </w:r>
      <w:r w:rsidRPr="00D9469D">
        <w:rPr>
          <w:sz w:val="24"/>
          <w:lang w:val="lv-LV"/>
        </w:rPr>
        <w:tab/>
        <w:t xml:space="preserve">izskatīt Pušu ziņojumus un sniegt par tiem savu atzinumu, lūgt precizējums, ja </w:t>
      </w:r>
      <w:r w:rsidR="00AE79CB" w:rsidRPr="00D9469D">
        <w:rPr>
          <w:sz w:val="24"/>
          <w:lang w:val="lv-LV"/>
        </w:rPr>
        <w:t>nepieciešams</w:t>
      </w:r>
      <w:r w:rsidRPr="00D9469D">
        <w:rPr>
          <w:sz w:val="24"/>
          <w:lang w:val="lv-LV"/>
        </w:rPr>
        <w:t>, un Pušu sanāksmei sagatavot savu ziņojumu par šī protokola īstenošanu;</w:t>
      </w:r>
    </w:p>
    <w:p w14:paraId="47EB5CF8" w14:textId="77777777" w:rsidR="0060629E" w:rsidRPr="00D9469D" w:rsidRDefault="0060629E">
      <w:pPr>
        <w:tabs>
          <w:tab w:val="left" w:pos="567"/>
        </w:tabs>
        <w:ind w:left="567" w:hanging="425"/>
        <w:rPr>
          <w:sz w:val="24"/>
          <w:lang w:val="lv-LV"/>
        </w:rPr>
      </w:pPr>
    </w:p>
    <w:p w14:paraId="2B5A71BC" w14:textId="77777777" w:rsidR="00F4096A" w:rsidRPr="00D9469D" w:rsidRDefault="0060629E">
      <w:pPr>
        <w:tabs>
          <w:tab w:val="left" w:pos="567"/>
        </w:tabs>
        <w:ind w:left="567" w:hanging="425"/>
        <w:rPr>
          <w:sz w:val="24"/>
          <w:lang w:val="lv-LV"/>
        </w:rPr>
      </w:pPr>
      <w:r w:rsidRPr="00D9469D">
        <w:rPr>
          <w:sz w:val="24"/>
          <w:lang w:val="lv-LV"/>
        </w:rPr>
        <w:t>e)</w:t>
      </w:r>
      <w:r w:rsidRPr="00D9469D">
        <w:rPr>
          <w:sz w:val="24"/>
          <w:lang w:val="lv-LV"/>
        </w:rPr>
        <w:tab/>
        <w:t>pieņemt un izskatīt starptautiskās palīdzības pieprasījumus, ko iesniedz atbilstīgi 32. pantam;</w:t>
      </w:r>
    </w:p>
    <w:p w14:paraId="47C9F264" w14:textId="77777777" w:rsidR="0060629E" w:rsidRPr="00D9469D" w:rsidRDefault="0060629E">
      <w:pPr>
        <w:tabs>
          <w:tab w:val="left" w:pos="567"/>
        </w:tabs>
        <w:ind w:left="567" w:hanging="425"/>
        <w:rPr>
          <w:sz w:val="24"/>
          <w:lang w:val="lv-LV"/>
        </w:rPr>
      </w:pPr>
    </w:p>
    <w:p w14:paraId="2964CFE7" w14:textId="77777777" w:rsidR="00F4096A" w:rsidRPr="00D9469D" w:rsidRDefault="0060629E">
      <w:pPr>
        <w:tabs>
          <w:tab w:val="left" w:pos="567"/>
        </w:tabs>
        <w:ind w:left="567" w:hanging="425"/>
        <w:rPr>
          <w:sz w:val="24"/>
          <w:lang w:val="lv-LV"/>
        </w:rPr>
      </w:pPr>
      <w:r w:rsidRPr="00D9469D">
        <w:rPr>
          <w:sz w:val="24"/>
          <w:lang w:val="lv-LV"/>
        </w:rPr>
        <w:t>f)</w:t>
      </w:r>
      <w:r w:rsidRPr="00D9469D">
        <w:rPr>
          <w:sz w:val="24"/>
          <w:lang w:val="lv-LV"/>
        </w:rPr>
        <w:tab/>
        <w:t>lemt par fonda izmantošanu;</w:t>
      </w:r>
    </w:p>
    <w:p w14:paraId="1B88A823" w14:textId="77777777" w:rsidR="0060629E" w:rsidRPr="00D9469D" w:rsidRDefault="0060629E">
      <w:pPr>
        <w:tabs>
          <w:tab w:val="left" w:pos="567"/>
        </w:tabs>
        <w:ind w:left="567" w:hanging="425"/>
        <w:rPr>
          <w:sz w:val="24"/>
          <w:lang w:val="lv-LV"/>
        </w:rPr>
      </w:pPr>
    </w:p>
    <w:p w14:paraId="64A70AAC" w14:textId="77777777" w:rsidR="00F4096A" w:rsidRPr="00D9469D" w:rsidRDefault="0060629E">
      <w:pPr>
        <w:tabs>
          <w:tab w:val="left" w:pos="567"/>
        </w:tabs>
        <w:ind w:left="567" w:hanging="425"/>
        <w:rPr>
          <w:sz w:val="24"/>
          <w:lang w:val="lv-LV"/>
        </w:rPr>
      </w:pPr>
      <w:r w:rsidRPr="00D9469D">
        <w:rPr>
          <w:sz w:val="24"/>
          <w:lang w:val="lv-LV"/>
        </w:rPr>
        <w:t xml:space="preserve">g) </w:t>
      </w:r>
      <w:r w:rsidRPr="00D9469D">
        <w:rPr>
          <w:sz w:val="24"/>
          <w:lang w:val="lv-LV"/>
        </w:rPr>
        <w:tab/>
        <w:t>veikt jebkādus citus uzdevumus, ko tai var uzdot Pušu sanāksme.</w:t>
      </w:r>
    </w:p>
    <w:p w14:paraId="77515F05" w14:textId="77777777" w:rsidR="0060629E" w:rsidRPr="00D9469D" w:rsidRDefault="0060629E">
      <w:pPr>
        <w:rPr>
          <w:sz w:val="24"/>
          <w:lang w:val="lv-LV"/>
        </w:rPr>
      </w:pPr>
    </w:p>
    <w:p w14:paraId="07B72A4C" w14:textId="77777777" w:rsidR="00F4096A" w:rsidRPr="00D9469D" w:rsidRDefault="0060629E">
      <w:pPr>
        <w:rPr>
          <w:sz w:val="24"/>
          <w:lang w:val="lv-LV"/>
        </w:rPr>
      </w:pPr>
      <w:r w:rsidRPr="00D9469D">
        <w:rPr>
          <w:sz w:val="24"/>
          <w:lang w:val="lv-LV"/>
        </w:rPr>
        <w:t>2. Komitejas uzdevumus veic sadarbībā ar ģenerāldirektoru.</w:t>
      </w:r>
    </w:p>
    <w:p w14:paraId="18DE533E" w14:textId="77777777" w:rsidR="0060629E" w:rsidRPr="00D9469D" w:rsidRDefault="0060629E">
      <w:pPr>
        <w:rPr>
          <w:sz w:val="24"/>
          <w:lang w:val="lv-LV"/>
        </w:rPr>
      </w:pPr>
    </w:p>
    <w:p w14:paraId="242C3CC1" w14:textId="77777777" w:rsidR="00F4096A" w:rsidRPr="00D9469D" w:rsidRDefault="0060629E">
      <w:pPr>
        <w:rPr>
          <w:sz w:val="24"/>
          <w:lang w:val="lv-LV"/>
        </w:rPr>
      </w:pPr>
      <w:r w:rsidRPr="00D9469D">
        <w:rPr>
          <w:sz w:val="24"/>
          <w:lang w:val="lv-LV"/>
        </w:rPr>
        <w:t>3. Komiteja sadarbojas ar starptautiskajām un valstu valstiskajām un nevalstiskajām organizācijām, kuru mērķi ir līdzīgi Konvencijas, Pirmā protokola un šī protokola mērķiem. Lai palīdzētu tās uzdevumu izpildē, komiteja uz savām sanāksmēm padomdevēju lomā var aicināt ievērojamas profesionālas organizācijas, piemēram, tās, kurām ir oficiālas attiecīb</w:t>
      </w:r>
      <w:r w:rsidR="00AE79CB" w:rsidRPr="00D9469D">
        <w:rPr>
          <w:sz w:val="24"/>
          <w:lang w:val="lv-LV"/>
        </w:rPr>
        <w:t>a</w:t>
      </w:r>
      <w:r w:rsidRPr="00D9469D">
        <w:rPr>
          <w:sz w:val="24"/>
          <w:lang w:val="lv-LV"/>
        </w:rPr>
        <w:t>s ar UNESCO, tostarp Starptautisko zilā vairoga komiteju (</w:t>
      </w:r>
      <w:r w:rsidRPr="00D9469D">
        <w:rPr>
          <w:i/>
          <w:sz w:val="24"/>
          <w:lang w:val="lv-LV"/>
        </w:rPr>
        <w:t>ICBS</w:t>
      </w:r>
      <w:r w:rsidRPr="00D9469D">
        <w:rPr>
          <w:sz w:val="24"/>
          <w:lang w:val="lv-LV"/>
        </w:rPr>
        <w:t xml:space="preserve">) un </w:t>
      </w:r>
      <w:r w:rsidR="00AE79CB" w:rsidRPr="00D9469D">
        <w:rPr>
          <w:sz w:val="24"/>
          <w:lang w:val="lv-LV"/>
        </w:rPr>
        <w:t>tās</w:t>
      </w:r>
      <w:r w:rsidRPr="00D9469D">
        <w:rPr>
          <w:sz w:val="24"/>
          <w:lang w:val="lv-LV"/>
        </w:rPr>
        <w:t xml:space="preserve"> </w:t>
      </w:r>
      <w:r w:rsidR="00AE79CB" w:rsidRPr="00D9469D">
        <w:rPr>
          <w:sz w:val="24"/>
          <w:lang w:val="lv-LV"/>
        </w:rPr>
        <w:t>struktūrvienībām</w:t>
      </w:r>
      <w:r w:rsidRPr="00D9469D">
        <w:rPr>
          <w:sz w:val="24"/>
          <w:lang w:val="lv-LV"/>
        </w:rPr>
        <w:t>. Padomdevēju lomā var aicināt arī Starptautiskā kultūras vērtību saglabāšanas un restaurācijas pētījumu centra (Romas centrs) (</w:t>
      </w:r>
      <w:r w:rsidRPr="00D9469D">
        <w:rPr>
          <w:i/>
          <w:sz w:val="24"/>
          <w:lang w:val="lv-LV"/>
        </w:rPr>
        <w:t>ICCROM</w:t>
      </w:r>
      <w:r w:rsidRPr="00D9469D">
        <w:rPr>
          <w:sz w:val="24"/>
          <w:lang w:val="lv-LV"/>
        </w:rPr>
        <w:t>) un Starptautiskā sarkanā krusta komitejas (SSKK) pārstāvjus.</w:t>
      </w:r>
    </w:p>
    <w:p w14:paraId="502379AD" w14:textId="77777777" w:rsidR="0060629E" w:rsidRPr="00D9469D" w:rsidRDefault="0060629E">
      <w:pPr>
        <w:rPr>
          <w:b/>
          <w:sz w:val="24"/>
          <w:lang w:val="lv-LV"/>
        </w:rPr>
      </w:pPr>
    </w:p>
    <w:p w14:paraId="7BFFB936" w14:textId="77777777" w:rsidR="0060629E" w:rsidRPr="00D9469D" w:rsidRDefault="0060629E">
      <w:pPr>
        <w:rPr>
          <w:b/>
          <w:sz w:val="24"/>
          <w:lang w:val="lv-LV"/>
        </w:rPr>
      </w:pPr>
    </w:p>
    <w:p w14:paraId="1C7144E1" w14:textId="77777777" w:rsidR="00F4096A" w:rsidRPr="00D9469D" w:rsidRDefault="0060629E">
      <w:pPr>
        <w:jc w:val="center"/>
        <w:rPr>
          <w:b/>
          <w:sz w:val="24"/>
          <w:lang w:val="lv-LV"/>
        </w:rPr>
      </w:pPr>
      <w:r w:rsidRPr="00D9469D">
        <w:rPr>
          <w:b/>
          <w:sz w:val="24"/>
          <w:lang w:val="lv-LV"/>
        </w:rPr>
        <w:t>28. pants.</w:t>
      </w:r>
    </w:p>
    <w:p w14:paraId="406C33BF" w14:textId="77777777" w:rsidR="0060629E" w:rsidRPr="00D9469D" w:rsidRDefault="0060629E">
      <w:pPr>
        <w:jc w:val="center"/>
        <w:rPr>
          <w:b/>
          <w:sz w:val="24"/>
          <w:lang w:val="lv-LV"/>
        </w:rPr>
      </w:pPr>
      <w:r w:rsidRPr="00D9469D">
        <w:rPr>
          <w:b/>
          <w:sz w:val="24"/>
          <w:lang w:val="lv-LV"/>
        </w:rPr>
        <w:t>Sekretariāts</w:t>
      </w:r>
    </w:p>
    <w:p w14:paraId="1209EF38" w14:textId="77777777" w:rsidR="0060629E" w:rsidRPr="00D9469D" w:rsidRDefault="0060629E">
      <w:pPr>
        <w:rPr>
          <w:sz w:val="24"/>
          <w:lang w:val="lv-LV"/>
        </w:rPr>
      </w:pPr>
    </w:p>
    <w:p w14:paraId="222B001A" w14:textId="77777777" w:rsidR="00F4096A" w:rsidRPr="00D9469D" w:rsidRDefault="0060629E">
      <w:pPr>
        <w:rPr>
          <w:sz w:val="24"/>
          <w:lang w:val="lv-LV"/>
        </w:rPr>
      </w:pPr>
      <w:r w:rsidRPr="00D9469D">
        <w:rPr>
          <w:sz w:val="24"/>
          <w:lang w:val="lv-LV"/>
        </w:rPr>
        <w:t>Komitejai palīdz UNESCO sekretariāts, kas sagatavo komitejas dokumentus un tās sanāksmju darba kārtību un ir atbildīgs par tās lēmumu īstenošanu.</w:t>
      </w:r>
    </w:p>
    <w:p w14:paraId="66AFA73B" w14:textId="77777777" w:rsidR="0060629E" w:rsidRPr="00D9469D" w:rsidRDefault="0060629E">
      <w:pPr>
        <w:rPr>
          <w:b/>
          <w:sz w:val="24"/>
          <w:lang w:val="lv-LV"/>
        </w:rPr>
      </w:pPr>
    </w:p>
    <w:p w14:paraId="7BAF6EB4" w14:textId="77777777" w:rsidR="0060629E" w:rsidRPr="00D9469D" w:rsidRDefault="0060629E">
      <w:pPr>
        <w:rPr>
          <w:b/>
          <w:sz w:val="24"/>
          <w:lang w:val="lv-LV"/>
        </w:rPr>
      </w:pPr>
    </w:p>
    <w:p w14:paraId="1436DB4A" w14:textId="77777777" w:rsidR="00F4096A" w:rsidRPr="00D9469D" w:rsidRDefault="0060629E">
      <w:pPr>
        <w:jc w:val="center"/>
        <w:rPr>
          <w:b/>
          <w:sz w:val="24"/>
          <w:lang w:val="lv-LV"/>
        </w:rPr>
      </w:pPr>
      <w:r w:rsidRPr="00D9469D">
        <w:rPr>
          <w:b/>
          <w:sz w:val="24"/>
          <w:lang w:val="lv-LV"/>
        </w:rPr>
        <w:t>29. pants.</w:t>
      </w:r>
    </w:p>
    <w:p w14:paraId="17876EF1" w14:textId="77777777" w:rsidR="0060629E" w:rsidRPr="00D9469D" w:rsidRDefault="0060629E">
      <w:pPr>
        <w:jc w:val="center"/>
        <w:rPr>
          <w:b/>
          <w:sz w:val="24"/>
          <w:lang w:val="lv-LV"/>
        </w:rPr>
      </w:pPr>
      <w:r w:rsidRPr="00D9469D">
        <w:rPr>
          <w:b/>
          <w:sz w:val="24"/>
          <w:lang w:val="lv-LV"/>
        </w:rPr>
        <w:t>Fonds kultūras vērtību aizsardzībai bruņota konflikta gadījumā</w:t>
      </w:r>
    </w:p>
    <w:p w14:paraId="41B7CAD9" w14:textId="77777777" w:rsidR="0060629E" w:rsidRPr="00D9469D" w:rsidRDefault="0060629E">
      <w:pPr>
        <w:rPr>
          <w:sz w:val="24"/>
          <w:lang w:val="lv-LV"/>
        </w:rPr>
      </w:pPr>
    </w:p>
    <w:p w14:paraId="42EDC29F" w14:textId="77777777" w:rsidR="00F4096A" w:rsidRPr="00D9469D" w:rsidRDefault="0060629E">
      <w:pPr>
        <w:rPr>
          <w:sz w:val="24"/>
          <w:lang w:val="lv-LV"/>
        </w:rPr>
      </w:pPr>
      <w:r w:rsidRPr="00D9469D">
        <w:rPr>
          <w:sz w:val="24"/>
          <w:lang w:val="lv-LV"/>
        </w:rPr>
        <w:t>1. Ar šo izveido fondu šādiem nolūkiem:</w:t>
      </w:r>
    </w:p>
    <w:p w14:paraId="365014CB" w14:textId="77777777" w:rsidR="0060629E" w:rsidRPr="00D9469D" w:rsidRDefault="0060629E">
      <w:pPr>
        <w:rPr>
          <w:sz w:val="24"/>
          <w:lang w:val="lv-LV"/>
        </w:rPr>
      </w:pPr>
    </w:p>
    <w:p w14:paraId="393A9114" w14:textId="77777777" w:rsidR="0060629E" w:rsidRPr="00D9469D" w:rsidRDefault="0060629E">
      <w:pPr>
        <w:tabs>
          <w:tab w:val="left" w:pos="567"/>
        </w:tabs>
        <w:ind w:left="567" w:hanging="425"/>
        <w:rPr>
          <w:sz w:val="24"/>
          <w:lang w:val="lv-LV"/>
        </w:rPr>
      </w:pPr>
      <w:r w:rsidRPr="00D9469D">
        <w:rPr>
          <w:sz w:val="24"/>
          <w:lang w:val="lv-LV"/>
        </w:rPr>
        <w:t>a)</w:t>
      </w:r>
      <w:r w:rsidRPr="00D9469D">
        <w:rPr>
          <w:sz w:val="24"/>
          <w:lang w:val="lv-LV"/>
        </w:rPr>
        <w:tab/>
        <w:t xml:space="preserve">sniegt finansiālo vai cita veida palīdzību, lai atbalstītu sagatavošanas vai cita veida pasākumus, kas miera laikā </w:t>
      </w:r>
      <w:r w:rsidRPr="00D9469D">
        <w:rPr>
          <w:i/>
          <w:sz w:val="24"/>
          <w:lang w:val="lv-LV"/>
        </w:rPr>
        <w:t xml:space="preserve">inter alia </w:t>
      </w:r>
      <w:r w:rsidRPr="00D9469D">
        <w:rPr>
          <w:sz w:val="24"/>
          <w:lang w:val="lv-LV"/>
        </w:rPr>
        <w:t xml:space="preserve">jāveic atbilstīgi 5. pantam, 10. panta b) apakšpunktam un 30. pantam, </w:t>
      </w:r>
      <w:r w:rsidRPr="00D9469D">
        <w:rPr>
          <w:rStyle w:val="longdesc1"/>
          <w:strike w:val="0"/>
          <w:sz w:val="24"/>
          <w:lang w:val="lv-LV"/>
        </w:rPr>
        <w:t>un</w:t>
      </w:r>
    </w:p>
    <w:p w14:paraId="16DC843C" w14:textId="77777777" w:rsidR="0060629E" w:rsidRPr="00D9469D" w:rsidRDefault="0060629E">
      <w:pPr>
        <w:tabs>
          <w:tab w:val="left" w:pos="567"/>
        </w:tabs>
        <w:ind w:left="567" w:hanging="425"/>
        <w:rPr>
          <w:sz w:val="24"/>
          <w:lang w:val="lv-LV"/>
        </w:rPr>
      </w:pPr>
    </w:p>
    <w:p w14:paraId="24C9AEB7" w14:textId="77777777" w:rsidR="00F4096A" w:rsidRPr="00D9469D" w:rsidRDefault="0060629E">
      <w:pPr>
        <w:tabs>
          <w:tab w:val="left" w:pos="567"/>
        </w:tabs>
        <w:ind w:left="567" w:hanging="425"/>
        <w:rPr>
          <w:sz w:val="24"/>
          <w:lang w:val="lv-LV"/>
        </w:rPr>
      </w:pPr>
      <w:r w:rsidRPr="00D9469D">
        <w:rPr>
          <w:sz w:val="24"/>
          <w:lang w:val="lv-LV"/>
        </w:rPr>
        <w:t xml:space="preserve">b) </w:t>
      </w:r>
      <w:r w:rsidRPr="00D9469D">
        <w:rPr>
          <w:sz w:val="24"/>
          <w:lang w:val="lv-LV"/>
        </w:rPr>
        <w:tab/>
        <w:t xml:space="preserve">sniegt finansiālo vai cita veida palīdzību </w:t>
      </w:r>
      <w:r w:rsidR="005F78AD" w:rsidRPr="00D9469D">
        <w:rPr>
          <w:sz w:val="24"/>
          <w:lang w:val="lv-LV"/>
        </w:rPr>
        <w:t>saistībā</w:t>
      </w:r>
      <w:r w:rsidRPr="00D9469D">
        <w:rPr>
          <w:sz w:val="24"/>
          <w:lang w:val="lv-LV"/>
        </w:rPr>
        <w:t xml:space="preserve"> ar ārkārtas, pagaidu vai cita veida pasākumiem, kas jāveic, lai kultūras vērtības aizsargātu bruņota konflikta gadījumā vai </w:t>
      </w:r>
      <w:r w:rsidR="005F78AD" w:rsidRPr="00D9469D">
        <w:rPr>
          <w:sz w:val="24"/>
          <w:lang w:val="lv-LV"/>
        </w:rPr>
        <w:t>tad</w:t>
      </w:r>
      <w:r w:rsidRPr="00D9469D">
        <w:rPr>
          <w:sz w:val="24"/>
          <w:lang w:val="lv-LV"/>
        </w:rPr>
        <w:t xml:space="preserve"> kad pēc karadarbības beigām tās nekavējoties pārvieto atpakaļ </w:t>
      </w:r>
      <w:r w:rsidRPr="00D9469D">
        <w:rPr>
          <w:i/>
          <w:sz w:val="24"/>
          <w:lang w:val="lv-LV"/>
        </w:rPr>
        <w:t xml:space="preserve">inter alia </w:t>
      </w:r>
      <w:r w:rsidRPr="00D9469D">
        <w:rPr>
          <w:sz w:val="24"/>
          <w:lang w:val="lv-LV"/>
        </w:rPr>
        <w:t>atbilstīgi 8. panta a) apakšpunktam.</w:t>
      </w:r>
    </w:p>
    <w:p w14:paraId="68406FCE" w14:textId="77777777" w:rsidR="0060629E" w:rsidRPr="00D9469D" w:rsidRDefault="0060629E">
      <w:pPr>
        <w:rPr>
          <w:sz w:val="24"/>
          <w:lang w:val="lv-LV"/>
        </w:rPr>
      </w:pPr>
    </w:p>
    <w:p w14:paraId="0B0E1D10" w14:textId="77777777" w:rsidR="00F4096A" w:rsidRPr="00D9469D" w:rsidRDefault="0060629E">
      <w:pPr>
        <w:rPr>
          <w:sz w:val="24"/>
          <w:lang w:val="lv-LV"/>
        </w:rPr>
      </w:pPr>
      <w:r w:rsidRPr="00D9469D">
        <w:rPr>
          <w:sz w:val="24"/>
          <w:lang w:val="lv-LV"/>
        </w:rPr>
        <w:t>2. Fondu atbilstīgi UNESCO finanšu reglamenta noteikumiem veido kā ieguldījumu fondu.</w:t>
      </w:r>
    </w:p>
    <w:p w14:paraId="377D9F84" w14:textId="77777777" w:rsidR="0060629E" w:rsidRPr="00D9469D" w:rsidRDefault="0060629E">
      <w:pPr>
        <w:rPr>
          <w:sz w:val="24"/>
          <w:lang w:val="lv-LV"/>
        </w:rPr>
      </w:pPr>
    </w:p>
    <w:p w14:paraId="695D6756" w14:textId="77777777" w:rsidR="00F4096A" w:rsidRPr="00D9469D" w:rsidRDefault="0060629E">
      <w:pPr>
        <w:rPr>
          <w:sz w:val="24"/>
          <w:lang w:val="lv-LV"/>
        </w:rPr>
      </w:pPr>
      <w:r w:rsidRPr="00D9469D">
        <w:rPr>
          <w:sz w:val="24"/>
          <w:lang w:val="lv-LV"/>
        </w:rPr>
        <w:t>3. Izmaksas no fonda veic tikai tiem mērķiem, par kuriem komiteja nolemj atbilstīgi 23. panta 3. </w:t>
      </w:r>
      <w:r w:rsidR="00D37D6F">
        <w:rPr>
          <w:sz w:val="24"/>
          <w:lang w:val="lv-LV"/>
        </w:rPr>
        <w:t>daļas</w:t>
      </w:r>
      <w:r w:rsidR="00D37D6F" w:rsidRPr="00D9469D">
        <w:rPr>
          <w:sz w:val="24"/>
          <w:lang w:val="lv-LV"/>
        </w:rPr>
        <w:t xml:space="preserve"> </w:t>
      </w:r>
      <w:r w:rsidRPr="00D9469D">
        <w:rPr>
          <w:sz w:val="24"/>
          <w:lang w:val="lv-LV"/>
        </w:rPr>
        <w:t>c) apakšpunktā minētajām pamatnostādnēm. Komiteja var pieņemt iemaksas, ko paredzēts izmantot tikai konkrētai programmai vai projektam, ja komiteja ir nolēmusi šādu programmu vai projektu īstenot.</w:t>
      </w:r>
    </w:p>
    <w:p w14:paraId="3F524D05" w14:textId="77777777" w:rsidR="0060629E" w:rsidRPr="00D9469D" w:rsidRDefault="0060629E">
      <w:pPr>
        <w:rPr>
          <w:sz w:val="24"/>
          <w:lang w:val="lv-LV"/>
        </w:rPr>
      </w:pPr>
    </w:p>
    <w:p w14:paraId="53619F8B" w14:textId="77777777" w:rsidR="00F4096A" w:rsidRPr="00D9469D" w:rsidRDefault="0060629E">
      <w:pPr>
        <w:rPr>
          <w:rStyle w:val="longdesc1"/>
          <w:strike w:val="0"/>
          <w:sz w:val="24"/>
          <w:lang w:val="lv-LV"/>
        </w:rPr>
      </w:pPr>
      <w:r w:rsidRPr="00D9469D">
        <w:rPr>
          <w:rStyle w:val="longdesc1"/>
          <w:strike w:val="0"/>
          <w:sz w:val="24"/>
          <w:lang w:val="lv-LV"/>
        </w:rPr>
        <w:t>4. Fonda kapitālu veido:</w:t>
      </w:r>
    </w:p>
    <w:p w14:paraId="63327275" w14:textId="77777777" w:rsidR="0060629E" w:rsidRPr="00D9469D" w:rsidRDefault="0060629E">
      <w:pPr>
        <w:rPr>
          <w:sz w:val="24"/>
          <w:lang w:val="lv-LV"/>
        </w:rPr>
      </w:pPr>
    </w:p>
    <w:p w14:paraId="215DDFFA" w14:textId="77777777" w:rsidR="00F4096A" w:rsidRPr="00D9469D" w:rsidRDefault="0060629E">
      <w:pPr>
        <w:tabs>
          <w:tab w:val="left" w:pos="567"/>
        </w:tabs>
        <w:ind w:left="567" w:hanging="425"/>
        <w:rPr>
          <w:rStyle w:val="longdesc1"/>
          <w:strike w:val="0"/>
          <w:sz w:val="24"/>
          <w:lang w:val="lv-LV"/>
        </w:rPr>
      </w:pPr>
      <w:r w:rsidRPr="00D9469D">
        <w:rPr>
          <w:rStyle w:val="longdesc1"/>
          <w:strike w:val="0"/>
          <w:sz w:val="24"/>
          <w:lang w:val="lv-LV"/>
        </w:rPr>
        <w:t>a)</w:t>
      </w:r>
      <w:r w:rsidRPr="00D9469D">
        <w:rPr>
          <w:rStyle w:val="longdesc1"/>
          <w:strike w:val="0"/>
          <w:sz w:val="24"/>
          <w:lang w:val="lv-LV"/>
        </w:rPr>
        <w:tab/>
        <w:t>Pušu brīvprātīgās iemaksas;</w:t>
      </w:r>
    </w:p>
    <w:p w14:paraId="29663BC2" w14:textId="77777777" w:rsidR="0060629E" w:rsidRPr="00D9469D" w:rsidRDefault="0060629E">
      <w:pPr>
        <w:tabs>
          <w:tab w:val="left" w:pos="567"/>
        </w:tabs>
        <w:ind w:left="567" w:hanging="425"/>
        <w:rPr>
          <w:sz w:val="24"/>
          <w:lang w:val="lv-LV"/>
        </w:rPr>
      </w:pPr>
    </w:p>
    <w:p w14:paraId="520F5552" w14:textId="77777777" w:rsidR="00F4096A" w:rsidRPr="00D9469D" w:rsidRDefault="0060629E">
      <w:pPr>
        <w:tabs>
          <w:tab w:val="left" w:pos="567"/>
        </w:tabs>
        <w:ind w:left="567" w:hanging="425"/>
        <w:rPr>
          <w:sz w:val="24"/>
          <w:lang w:val="lv-LV"/>
        </w:rPr>
      </w:pPr>
      <w:r w:rsidRPr="00D9469D">
        <w:rPr>
          <w:sz w:val="24"/>
          <w:lang w:val="lv-LV"/>
        </w:rPr>
        <w:t xml:space="preserve">b) </w:t>
      </w:r>
      <w:r w:rsidRPr="00D9469D">
        <w:rPr>
          <w:sz w:val="24"/>
          <w:lang w:val="lv-LV"/>
        </w:rPr>
        <w:tab/>
        <w:t>iemaksas, ziedojumi vai novēlējumi, ko izdarījušas:</w:t>
      </w:r>
    </w:p>
    <w:p w14:paraId="31490E72" w14:textId="77777777" w:rsidR="0060629E" w:rsidRPr="00D9469D" w:rsidRDefault="0060629E">
      <w:pPr>
        <w:rPr>
          <w:sz w:val="24"/>
          <w:lang w:val="lv-LV"/>
        </w:rPr>
      </w:pPr>
    </w:p>
    <w:p w14:paraId="5ABBF538" w14:textId="77777777" w:rsidR="00F4096A" w:rsidRPr="00D9469D" w:rsidRDefault="0060629E">
      <w:pPr>
        <w:tabs>
          <w:tab w:val="left" w:pos="1134"/>
        </w:tabs>
        <w:ind w:left="1134" w:hanging="567"/>
        <w:rPr>
          <w:sz w:val="24"/>
          <w:lang w:val="lv-LV"/>
        </w:rPr>
      </w:pPr>
      <w:r w:rsidRPr="00D9469D">
        <w:rPr>
          <w:sz w:val="24"/>
          <w:lang w:val="lv-LV"/>
        </w:rPr>
        <w:t>i)</w:t>
      </w:r>
      <w:r w:rsidRPr="00D9469D">
        <w:rPr>
          <w:sz w:val="24"/>
          <w:lang w:val="lv-LV"/>
        </w:rPr>
        <w:tab/>
        <w:t>citas valstis;</w:t>
      </w:r>
    </w:p>
    <w:p w14:paraId="77BB3BF5" w14:textId="77777777" w:rsidR="0060629E" w:rsidRPr="00D9469D" w:rsidRDefault="0060629E">
      <w:pPr>
        <w:tabs>
          <w:tab w:val="left" w:pos="1134"/>
        </w:tabs>
        <w:ind w:left="1134" w:hanging="567"/>
        <w:rPr>
          <w:sz w:val="24"/>
          <w:lang w:val="lv-LV"/>
        </w:rPr>
      </w:pPr>
    </w:p>
    <w:p w14:paraId="64F8254E" w14:textId="77777777" w:rsidR="00F4096A" w:rsidRPr="00D9469D" w:rsidRDefault="0060629E">
      <w:pPr>
        <w:tabs>
          <w:tab w:val="left" w:pos="1134"/>
        </w:tabs>
        <w:ind w:left="1134" w:hanging="567"/>
        <w:rPr>
          <w:sz w:val="24"/>
          <w:lang w:val="lv-LV"/>
        </w:rPr>
      </w:pPr>
      <w:r w:rsidRPr="00D9469D">
        <w:rPr>
          <w:sz w:val="24"/>
          <w:lang w:val="lv-LV"/>
        </w:rPr>
        <w:t>ii)</w:t>
      </w:r>
      <w:r w:rsidRPr="00D9469D">
        <w:rPr>
          <w:sz w:val="24"/>
          <w:lang w:val="lv-LV"/>
        </w:rPr>
        <w:tab/>
        <w:t>UNESCO vai citas Apvienoto Nāciju Organizācijas sistēmas organizācijas;</w:t>
      </w:r>
    </w:p>
    <w:p w14:paraId="1EBC128E" w14:textId="77777777" w:rsidR="0060629E" w:rsidRPr="00D9469D" w:rsidRDefault="0060629E">
      <w:pPr>
        <w:tabs>
          <w:tab w:val="left" w:pos="1134"/>
        </w:tabs>
        <w:ind w:left="1134" w:hanging="567"/>
        <w:rPr>
          <w:sz w:val="24"/>
          <w:lang w:val="lv-LV"/>
        </w:rPr>
      </w:pPr>
    </w:p>
    <w:p w14:paraId="302096AC" w14:textId="77777777" w:rsidR="0060629E" w:rsidRPr="00D9469D" w:rsidRDefault="0060629E">
      <w:pPr>
        <w:tabs>
          <w:tab w:val="left" w:pos="1134"/>
        </w:tabs>
        <w:ind w:left="1134" w:hanging="567"/>
        <w:rPr>
          <w:sz w:val="24"/>
          <w:lang w:val="lv-LV"/>
        </w:rPr>
      </w:pPr>
      <w:r w:rsidRPr="00D9469D">
        <w:rPr>
          <w:sz w:val="24"/>
          <w:lang w:val="lv-LV"/>
        </w:rPr>
        <w:lastRenderedPageBreak/>
        <w:t>iii)</w:t>
      </w:r>
      <w:r w:rsidRPr="00D9469D">
        <w:rPr>
          <w:sz w:val="24"/>
          <w:lang w:val="lv-LV"/>
        </w:rPr>
        <w:tab/>
        <w:t xml:space="preserve">citas valstiskas vai nevalstiskas organizācijas </w:t>
      </w:r>
      <w:r w:rsidRPr="00D9469D">
        <w:rPr>
          <w:rStyle w:val="longdesc1"/>
          <w:strike w:val="0"/>
          <w:sz w:val="24"/>
          <w:lang w:val="lv-LV"/>
        </w:rPr>
        <w:t>un</w:t>
      </w:r>
    </w:p>
    <w:p w14:paraId="6D410A17" w14:textId="77777777" w:rsidR="0060629E" w:rsidRPr="00D9469D" w:rsidRDefault="0060629E">
      <w:pPr>
        <w:tabs>
          <w:tab w:val="left" w:pos="1134"/>
        </w:tabs>
        <w:ind w:left="1134" w:hanging="567"/>
        <w:rPr>
          <w:sz w:val="24"/>
          <w:lang w:val="lv-LV"/>
        </w:rPr>
      </w:pPr>
    </w:p>
    <w:p w14:paraId="732D0ABD" w14:textId="77777777" w:rsidR="00F4096A" w:rsidRPr="00D9469D" w:rsidRDefault="0060629E">
      <w:pPr>
        <w:tabs>
          <w:tab w:val="left" w:pos="1134"/>
        </w:tabs>
        <w:ind w:left="1134" w:hanging="567"/>
        <w:rPr>
          <w:sz w:val="24"/>
          <w:lang w:val="lv-LV"/>
        </w:rPr>
      </w:pPr>
      <w:r w:rsidRPr="00D9469D">
        <w:rPr>
          <w:sz w:val="24"/>
          <w:lang w:val="lv-LV"/>
        </w:rPr>
        <w:t>iv)</w:t>
      </w:r>
      <w:r w:rsidRPr="00D9469D">
        <w:rPr>
          <w:sz w:val="24"/>
          <w:lang w:val="lv-LV"/>
        </w:rPr>
        <w:tab/>
        <w:t xml:space="preserve">valsts vai privātas struktūras vai </w:t>
      </w:r>
      <w:r w:rsidR="00D15230" w:rsidRPr="00D9469D">
        <w:rPr>
          <w:sz w:val="24"/>
          <w:lang w:val="lv-LV"/>
        </w:rPr>
        <w:t>fiziskas personas</w:t>
      </w:r>
      <w:r w:rsidRPr="00D9469D">
        <w:rPr>
          <w:sz w:val="24"/>
          <w:lang w:val="lv-LV"/>
        </w:rPr>
        <w:t>;</w:t>
      </w:r>
    </w:p>
    <w:p w14:paraId="2201F491" w14:textId="77777777" w:rsidR="0060629E" w:rsidRPr="00D9469D" w:rsidRDefault="0060629E">
      <w:pPr>
        <w:rPr>
          <w:sz w:val="24"/>
          <w:lang w:val="lv-LV"/>
        </w:rPr>
      </w:pPr>
    </w:p>
    <w:p w14:paraId="4010148D" w14:textId="77777777" w:rsidR="00F4096A" w:rsidRPr="00D9469D" w:rsidRDefault="0060629E">
      <w:pPr>
        <w:tabs>
          <w:tab w:val="left" w:pos="567"/>
        </w:tabs>
        <w:ind w:left="567" w:hanging="425"/>
        <w:rPr>
          <w:sz w:val="24"/>
          <w:lang w:val="lv-LV"/>
        </w:rPr>
      </w:pPr>
      <w:r w:rsidRPr="00D9469D">
        <w:rPr>
          <w:sz w:val="24"/>
          <w:lang w:val="lv-LV"/>
        </w:rPr>
        <w:t>c)</w:t>
      </w:r>
      <w:r w:rsidRPr="00D9469D">
        <w:rPr>
          <w:sz w:val="24"/>
          <w:lang w:val="lv-LV"/>
        </w:rPr>
        <w:tab/>
        <w:t>procenti, ko maksā par fonda līdzekļiem;</w:t>
      </w:r>
    </w:p>
    <w:p w14:paraId="43F12FB4" w14:textId="77777777" w:rsidR="0060629E" w:rsidRPr="00D9469D" w:rsidRDefault="0060629E">
      <w:pPr>
        <w:tabs>
          <w:tab w:val="left" w:pos="567"/>
        </w:tabs>
        <w:ind w:left="567" w:hanging="425"/>
        <w:rPr>
          <w:sz w:val="24"/>
          <w:lang w:val="lv-LV"/>
        </w:rPr>
      </w:pPr>
    </w:p>
    <w:p w14:paraId="16BFD500" w14:textId="77777777" w:rsidR="0060629E" w:rsidRPr="00D9469D" w:rsidRDefault="0060629E">
      <w:pPr>
        <w:tabs>
          <w:tab w:val="left" w:pos="567"/>
        </w:tabs>
        <w:ind w:left="567" w:hanging="425"/>
        <w:rPr>
          <w:sz w:val="24"/>
          <w:lang w:val="lv-LV"/>
        </w:rPr>
      </w:pPr>
      <w:r w:rsidRPr="00D9469D">
        <w:rPr>
          <w:rStyle w:val="longdesc1"/>
          <w:strike w:val="0"/>
          <w:sz w:val="24"/>
          <w:lang w:val="lv-LV"/>
        </w:rPr>
        <w:t>d)</w:t>
      </w:r>
      <w:r w:rsidRPr="00D9469D">
        <w:rPr>
          <w:rStyle w:val="longdesc1"/>
          <w:strike w:val="0"/>
          <w:sz w:val="24"/>
          <w:lang w:val="lv-LV"/>
        </w:rPr>
        <w:tab/>
        <w:t>savāktie līdzekļi un ieņēmumi no pasākumiem, kas organizēti fonda labā, un</w:t>
      </w:r>
    </w:p>
    <w:p w14:paraId="585B14D9" w14:textId="77777777" w:rsidR="0060629E" w:rsidRPr="00D9469D" w:rsidRDefault="0060629E">
      <w:pPr>
        <w:tabs>
          <w:tab w:val="left" w:pos="567"/>
        </w:tabs>
        <w:ind w:left="567" w:hanging="425"/>
        <w:rPr>
          <w:sz w:val="24"/>
          <w:lang w:val="lv-LV"/>
        </w:rPr>
      </w:pPr>
    </w:p>
    <w:p w14:paraId="393BBD59" w14:textId="77777777" w:rsidR="00F4096A" w:rsidRPr="00D9469D" w:rsidRDefault="0060629E">
      <w:pPr>
        <w:tabs>
          <w:tab w:val="left" w:pos="567"/>
        </w:tabs>
        <w:ind w:left="567" w:hanging="425"/>
        <w:rPr>
          <w:sz w:val="24"/>
          <w:lang w:val="lv-LV"/>
        </w:rPr>
      </w:pPr>
      <w:r w:rsidRPr="00D9469D">
        <w:rPr>
          <w:sz w:val="24"/>
          <w:lang w:val="lv-LV"/>
        </w:rPr>
        <w:t>e)</w:t>
      </w:r>
      <w:r w:rsidRPr="00D9469D">
        <w:rPr>
          <w:sz w:val="24"/>
          <w:lang w:val="lv-LV"/>
        </w:rPr>
        <w:tab/>
        <w:t>visi citi resursi, ko atļauj fondam piemērojamās pamatnostādnes.</w:t>
      </w:r>
    </w:p>
    <w:p w14:paraId="43DBC41E" w14:textId="77777777" w:rsidR="0060629E" w:rsidRPr="00D9469D" w:rsidRDefault="0060629E">
      <w:pPr>
        <w:rPr>
          <w:b/>
          <w:sz w:val="24"/>
          <w:lang w:val="lv-LV"/>
        </w:rPr>
      </w:pPr>
    </w:p>
    <w:p w14:paraId="60FF82FF" w14:textId="77777777" w:rsidR="0060629E" w:rsidRPr="00D9469D" w:rsidRDefault="0060629E">
      <w:pPr>
        <w:rPr>
          <w:b/>
          <w:sz w:val="24"/>
          <w:lang w:val="lv-LV"/>
        </w:rPr>
      </w:pPr>
    </w:p>
    <w:p w14:paraId="45515125" w14:textId="77777777" w:rsidR="0060629E" w:rsidRPr="00D9469D" w:rsidRDefault="0060629E">
      <w:pPr>
        <w:rPr>
          <w:b/>
          <w:sz w:val="24"/>
          <w:lang w:val="lv-LV"/>
        </w:rPr>
      </w:pPr>
    </w:p>
    <w:p w14:paraId="5BA2D07B" w14:textId="77777777" w:rsidR="0060629E" w:rsidRPr="00D9469D" w:rsidRDefault="0060629E">
      <w:pPr>
        <w:jc w:val="center"/>
        <w:rPr>
          <w:b/>
          <w:sz w:val="24"/>
          <w:lang w:val="lv-LV"/>
        </w:rPr>
      </w:pPr>
      <w:r w:rsidRPr="00D9469D">
        <w:rPr>
          <w:b/>
          <w:sz w:val="24"/>
          <w:lang w:val="lv-LV"/>
        </w:rPr>
        <w:t>7. nodaļa. Informācijas izplatīšana un starptautiskā palīdzība</w:t>
      </w:r>
    </w:p>
    <w:p w14:paraId="1024E8EF" w14:textId="77777777" w:rsidR="0060629E" w:rsidRPr="00D9469D" w:rsidRDefault="0060629E">
      <w:pPr>
        <w:jc w:val="center"/>
        <w:rPr>
          <w:b/>
          <w:sz w:val="24"/>
          <w:lang w:val="lv-LV"/>
        </w:rPr>
      </w:pPr>
    </w:p>
    <w:p w14:paraId="7308E207" w14:textId="77777777" w:rsidR="0060629E" w:rsidRPr="00D9469D" w:rsidRDefault="0060629E">
      <w:pPr>
        <w:jc w:val="center"/>
        <w:rPr>
          <w:b/>
          <w:sz w:val="24"/>
          <w:lang w:val="lv-LV"/>
        </w:rPr>
      </w:pPr>
    </w:p>
    <w:p w14:paraId="36D41224" w14:textId="77777777" w:rsidR="00F4096A" w:rsidRPr="00D9469D" w:rsidRDefault="0060629E">
      <w:pPr>
        <w:jc w:val="center"/>
        <w:rPr>
          <w:b/>
          <w:sz w:val="24"/>
          <w:lang w:val="lv-LV"/>
        </w:rPr>
      </w:pPr>
      <w:r w:rsidRPr="00D9469D">
        <w:rPr>
          <w:b/>
          <w:sz w:val="24"/>
          <w:lang w:val="lv-LV"/>
        </w:rPr>
        <w:t>30. pants.</w:t>
      </w:r>
    </w:p>
    <w:p w14:paraId="00C8C2A1" w14:textId="77777777" w:rsidR="0060629E" w:rsidRPr="00D9469D" w:rsidRDefault="0060629E">
      <w:pPr>
        <w:jc w:val="center"/>
        <w:rPr>
          <w:b/>
          <w:sz w:val="24"/>
          <w:lang w:val="lv-LV"/>
        </w:rPr>
      </w:pPr>
      <w:r w:rsidRPr="00D9469D">
        <w:rPr>
          <w:b/>
          <w:sz w:val="24"/>
          <w:lang w:val="lv-LV"/>
        </w:rPr>
        <w:t>Izplatīšana</w:t>
      </w:r>
    </w:p>
    <w:p w14:paraId="30DF3BE8" w14:textId="77777777" w:rsidR="0060629E" w:rsidRPr="00D9469D" w:rsidRDefault="0060629E">
      <w:pPr>
        <w:rPr>
          <w:sz w:val="24"/>
          <w:lang w:val="lv-LV"/>
        </w:rPr>
      </w:pPr>
    </w:p>
    <w:p w14:paraId="7F0A0D91" w14:textId="77777777" w:rsidR="00F4096A" w:rsidRPr="00D9469D" w:rsidRDefault="0060629E">
      <w:pPr>
        <w:rPr>
          <w:sz w:val="24"/>
          <w:lang w:val="lv-LV"/>
        </w:rPr>
      </w:pPr>
      <w:r w:rsidRPr="00D9469D">
        <w:rPr>
          <w:sz w:val="24"/>
          <w:lang w:val="lv-LV"/>
        </w:rPr>
        <w:t>1. Puses ar atbilstošiem līdzekļiem un jo īpaši ar izglītības un informācijas programmām tiecas stiprināt visu savu iedzīvotāju izpratni un cieņu pret kultūras vērtībām.</w:t>
      </w:r>
    </w:p>
    <w:p w14:paraId="3FB77AA9" w14:textId="77777777" w:rsidR="0060629E" w:rsidRPr="00D9469D" w:rsidRDefault="0060629E">
      <w:pPr>
        <w:rPr>
          <w:sz w:val="24"/>
          <w:lang w:val="lv-LV"/>
        </w:rPr>
      </w:pPr>
    </w:p>
    <w:p w14:paraId="7CE974BD" w14:textId="77777777" w:rsidR="00F4096A" w:rsidRPr="00D9469D" w:rsidRDefault="0060629E">
      <w:pPr>
        <w:rPr>
          <w:sz w:val="24"/>
          <w:lang w:val="lv-LV"/>
        </w:rPr>
      </w:pPr>
      <w:r w:rsidRPr="00D9469D">
        <w:rPr>
          <w:sz w:val="24"/>
          <w:lang w:val="lv-LV"/>
        </w:rPr>
        <w:t>2. Puses pēc iespējas plašāk izplata šo protokolu gan miera laikā, gan bruņota konflikta laikā.</w:t>
      </w:r>
    </w:p>
    <w:p w14:paraId="23308494" w14:textId="77777777" w:rsidR="0060629E" w:rsidRPr="00D9469D" w:rsidRDefault="0060629E">
      <w:pPr>
        <w:rPr>
          <w:sz w:val="24"/>
          <w:lang w:val="lv-LV"/>
        </w:rPr>
      </w:pPr>
    </w:p>
    <w:p w14:paraId="175AD671" w14:textId="77777777" w:rsidR="00F4096A" w:rsidRPr="00D9469D" w:rsidRDefault="0060629E">
      <w:pPr>
        <w:rPr>
          <w:sz w:val="24"/>
          <w:lang w:val="lv-LV"/>
        </w:rPr>
      </w:pPr>
      <w:r w:rsidRPr="00D9469D">
        <w:rPr>
          <w:sz w:val="24"/>
          <w:lang w:val="lv-LV"/>
        </w:rPr>
        <w:t>3. Visām militārajām vai civilajām varas iestādēm, kas bruņota konflikta laikā uzņemas atbildību attiecībā uz šī protokola piemērošanu, pilnībā jāzina tā teksts. Šim nolūkam Puses atbilst</w:t>
      </w:r>
      <w:r w:rsidR="00EE7527" w:rsidRPr="00D9469D">
        <w:rPr>
          <w:sz w:val="24"/>
          <w:lang w:val="lv-LV"/>
        </w:rPr>
        <w:t>īgi</w:t>
      </w:r>
      <w:r w:rsidRPr="00D9469D">
        <w:rPr>
          <w:sz w:val="24"/>
          <w:lang w:val="lv-LV"/>
        </w:rPr>
        <w:t>:</w:t>
      </w:r>
    </w:p>
    <w:p w14:paraId="12E17B21" w14:textId="77777777" w:rsidR="0060629E" w:rsidRPr="00D9469D" w:rsidRDefault="0060629E">
      <w:pPr>
        <w:rPr>
          <w:sz w:val="24"/>
          <w:lang w:val="lv-LV"/>
        </w:rPr>
      </w:pPr>
    </w:p>
    <w:p w14:paraId="6F3D5ECD" w14:textId="77777777" w:rsidR="00F4096A" w:rsidRPr="00D9469D" w:rsidRDefault="0060629E">
      <w:pPr>
        <w:tabs>
          <w:tab w:val="left" w:pos="567"/>
        </w:tabs>
        <w:ind w:left="567" w:hanging="425"/>
        <w:rPr>
          <w:sz w:val="24"/>
          <w:lang w:val="lv-LV"/>
        </w:rPr>
      </w:pPr>
      <w:r w:rsidRPr="00D9469D">
        <w:rPr>
          <w:sz w:val="24"/>
          <w:lang w:val="lv-LV"/>
        </w:rPr>
        <w:t>a)</w:t>
      </w:r>
      <w:r w:rsidRPr="00D9469D">
        <w:rPr>
          <w:sz w:val="24"/>
          <w:lang w:val="lv-LV"/>
        </w:rPr>
        <w:tab/>
      </w:r>
      <w:r w:rsidR="00EE7527" w:rsidRPr="00D9469D">
        <w:rPr>
          <w:sz w:val="24"/>
          <w:lang w:val="lv-LV"/>
        </w:rPr>
        <w:t xml:space="preserve">iekļauj </w:t>
      </w:r>
      <w:r w:rsidRPr="00D9469D">
        <w:rPr>
          <w:sz w:val="24"/>
          <w:lang w:val="lv-LV"/>
        </w:rPr>
        <w:t>pamatnostādnes un instrukcijas par kultūras vērtību aizsardzību savā militārajā reglamentā;</w:t>
      </w:r>
    </w:p>
    <w:p w14:paraId="206AD90F" w14:textId="77777777" w:rsidR="0060629E" w:rsidRPr="00D9469D" w:rsidRDefault="0060629E">
      <w:pPr>
        <w:tabs>
          <w:tab w:val="left" w:pos="567"/>
        </w:tabs>
        <w:ind w:left="567" w:hanging="425"/>
        <w:rPr>
          <w:sz w:val="24"/>
          <w:lang w:val="lv-LV"/>
        </w:rPr>
      </w:pPr>
    </w:p>
    <w:p w14:paraId="3E15CE38" w14:textId="77777777" w:rsidR="00F4096A" w:rsidRPr="00D9469D" w:rsidRDefault="0060629E">
      <w:pPr>
        <w:tabs>
          <w:tab w:val="left" w:pos="567"/>
        </w:tabs>
        <w:ind w:left="567" w:hanging="425"/>
        <w:rPr>
          <w:sz w:val="24"/>
          <w:lang w:val="lv-LV"/>
        </w:rPr>
      </w:pPr>
      <w:r w:rsidRPr="00D9469D">
        <w:rPr>
          <w:sz w:val="24"/>
          <w:lang w:val="lv-LV"/>
        </w:rPr>
        <w:t>b)</w:t>
      </w:r>
      <w:r w:rsidRPr="00D9469D">
        <w:rPr>
          <w:sz w:val="24"/>
          <w:lang w:val="lv-LV"/>
        </w:rPr>
        <w:tab/>
        <w:t>sadarbībā ar UNESCO un attiecīgajām valstiskajām un nevalstiskajām organizācijām izstrādā un īsteno miera laika mācības un izglītības programmas;</w:t>
      </w:r>
    </w:p>
    <w:p w14:paraId="659515E7" w14:textId="77777777" w:rsidR="0060629E" w:rsidRPr="00D9469D" w:rsidRDefault="0060629E">
      <w:pPr>
        <w:tabs>
          <w:tab w:val="left" w:pos="567"/>
        </w:tabs>
        <w:ind w:left="567" w:hanging="425"/>
        <w:rPr>
          <w:sz w:val="24"/>
          <w:lang w:val="lv-LV"/>
        </w:rPr>
      </w:pPr>
    </w:p>
    <w:p w14:paraId="23763DC6" w14:textId="77777777" w:rsidR="00F4096A" w:rsidRPr="00D9469D" w:rsidRDefault="0060629E">
      <w:pPr>
        <w:tabs>
          <w:tab w:val="left" w:pos="567"/>
        </w:tabs>
        <w:ind w:left="567" w:hanging="425"/>
        <w:rPr>
          <w:sz w:val="24"/>
          <w:lang w:val="lv-LV"/>
        </w:rPr>
      </w:pPr>
      <w:r w:rsidRPr="00D9469D">
        <w:rPr>
          <w:sz w:val="24"/>
          <w:lang w:val="lv-LV"/>
        </w:rPr>
        <w:t>c)</w:t>
      </w:r>
      <w:r w:rsidRPr="00D9469D">
        <w:rPr>
          <w:sz w:val="24"/>
          <w:lang w:val="lv-LV"/>
        </w:rPr>
        <w:tab/>
        <w:t>ar ģenerāldirektora starpniecību viena otrai nosūta informāciju par tiesību aktiem, administratīvajiem noteikumiem un pasākumiem, kas veikti atbilstīgi a) un b) apakšpunktam;</w:t>
      </w:r>
    </w:p>
    <w:p w14:paraId="0A2C9C44" w14:textId="77777777" w:rsidR="0060629E" w:rsidRPr="00D9469D" w:rsidRDefault="0060629E">
      <w:pPr>
        <w:tabs>
          <w:tab w:val="left" w:pos="567"/>
        </w:tabs>
        <w:ind w:left="567" w:hanging="425"/>
        <w:rPr>
          <w:sz w:val="24"/>
          <w:lang w:val="lv-LV"/>
        </w:rPr>
      </w:pPr>
    </w:p>
    <w:p w14:paraId="6C738D2E" w14:textId="77777777" w:rsidR="00F4096A" w:rsidRPr="00D9469D" w:rsidRDefault="0060629E">
      <w:pPr>
        <w:tabs>
          <w:tab w:val="left" w:pos="567"/>
        </w:tabs>
        <w:ind w:left="567" w:hanging="425"/>
        <w:rPr>
          <w:sz w:val="24"/>
          <w:lang w:val="lv-LV"/>
        </w:rPr>
      </w:pPr>
      <w:r w:rsidRPr="00D9469D">
        <w:rPr>
          <w:sz w:val="24"/>
          <w:lang w:val="lv-LV"/>
        </w:rPr>
        <w:t>d)</w:t>
      </w:r>
      <w:r w:rsidRPr="00D9469D">
        <w:rPr>
          <w:sz w:val="24"/>
          <w:lang w:val="lv-LV"/>
        </w:rPr>
        <w:tab/>
        <w:t xml:space="preserve">ar ģenerāldirektora starpniecību viena otrai pēc iespējas </w:t>
      </w:r>
      <w:r w:rsidR="00EE7527" w:rsidRPr="00D9469D">
        <w:rPr>
          <w:sz w:val="24"/>
          <w:lang w:val="lv-LV"/>
        </w:rPr>
        <w:t xml:space="preserve">savlaicīgi </w:t>
      </w:r>
      <w:r w:rsidRPr="00D9469D">
        <w:rPr>
          <w:sz w:val="24"/>
          <w:lang w:val="lv-LV"/>
        </w:rPr>
        <w:t>nosūta informāciju par tiesību aktiem un administratīvajiem noteikumiem, ko tās pieņēmušas, lai nodrošinātu šī protokola piemērošanu.</w:t>
      </w:r>
    </w:p>
    <w:p w14:paraId="27FC0B8F" w14:textId="77777777" w:rsidR="0060629E" w:rsidRPr="00D9469D" w:rsidRDefault="0060629E">
      <w:pPr>
        <w:rPr>
          <w:b/>
          <w:sz w:val="24"/>
          <w:lang w:val="lv-LV"/>
        </w:rPr>
      </w:pPr>
    </w:p>
    <w:p w14:paraId="0B542B85" w14:textId="77777777" w:rsidR="0060629E" w:rsidRPr="00D9469D" w:rsidRDefault="0060629E">
      <w:pPr>
        <w:rPr>
          <w:b/>
          <w:sz w:val="24"/>
          <w:lang w:val="lv-LV"/>
        </w:rPr>
      </w:pPr>
    </w:p>
    <w:p w14:paraId="37163421" w14:textId="77777777" w:rsidR="00F4096A" w:rsidRPr="00D9469D" w:rsidRDefault="0060629E">
      <w:pPr>
        <w:jc w:val="center"/>
        <w:rPr>
          <w:b/>
          <w:sz w:val="24"/>
          <w:lang w:val="lv-LV"/>
        </w:rPr>
      </w:pPr>
      <w:r w:rsidRPr="00D9469D">
        <w:rPr>
          <w:b/>
          <w:sz w:val="24"/>
          <w:lang w:val="lv-LV"/>
        </w:rPr>
        <w:t>31. pants.</w:t>
      </w:r>
    </w:p>
    <w:p w14:paraId="69DAB346" w14:textId="77777777" w:rsidR="0060629E" w:rsidRPr="00D9469D" w:rsidRDefault="0060629E">
      <w:pPr>
        <w:jc w:val="center"/>
        <w:rPr>
          <w:b/>
          <w:sz w:val="24"/>
          <w:lang w:val="lv-LV"/>
        </w:rPr>
      </w:pPr>
      <w:r w:rsidRPr="00D9469D">
        <w:rPr>
          <w:b/>
          <w:sz w:val="24"/>
          <w:lang w:val="lv-LV"/>
        </w:rPr>
        <w:t>Starptautiskā sadarbība</w:t>
      </w:r>
    </w:p>
    <w:p w14:paraId="061C63BE" w14:textId="77777777" w:rsidR="0060629E" w:rsidRPr="00D9469D" w:rsidRDefault="0060629E">
      <w:pPr>
        <w:rPr>
          <w:sz w:val="24"/>
          <w:lang w:val="lv-LV"/>
        </w:rPr>
      </w:pPr>
    </w:p>
    <w:p w14:paraId="0A2B254D" w14:textId="77777777" w:rsidR="00F4096A" w:rsidRPr="00D9469D" w:rsidRDefault="0060629E">
      <w:pPr>
        <w:rPr>
          <w:sz w:val="24"/>
          <w:lang w:val="lv-LV"/>
        </w:rPr>
      </w:pPr>
      <w:r w:rsidRPr="00D9469D">
        <w:rPr>
          <w:sz w:val="24"/>
          <w:lang w:val="lv-LV"/>
        </w:rPr>
        <w:t>Šī protokola nopietnu pārkāpumu gadījumā Puses apņemas rīkoties – kopīgi ar komitejas starpniecību vai atsevišķi –, sadarbojoties ar UNESCO un Apvienoto Nāciju Organizāciju un atbilstīgi Apvienoto Nāciju Organizācijas statūtiem.</w:t>
      </w:r>
    </w:p>
    <w:p w14:paraId="3442B412" w14:textId="77777777" w:rsidR="0060629E" w:rsidRPr="00D9469D" w:rsidRDefault="0060629E">
      <w:pPr>
        <w:rPr>
          <w:b/>
          <w:sz w:val="24"/>
          <w:lang w:val="lv-LV"/>
        </w:rPr>
      </w:pPr>
    </w:p>
    <w:p w14:paraId="7E02D9BF" w14:textId="77777777" w:rsidR="0060629E" w:rsidRPr="00D9469D" w:rsidRDefault="0060629E">
      <w:pPr>
        <w:rPr>
          <w:b/>
          <w:sz w:val="24"/>
          <w:lang w:val="lv-LV"/>
        </w:rPr>
      </w:pPr>
    </w:p>
    <w:p w14:paraId="4E6871F7" w14:textId="77777777" w:rsidR="00F4096A" w:rsidRPr="00D9469D" w:rsidRDefault="0060629E" w:rsidP="009372E9">
      <w:pPr>
        <w:keepNext/>
        <w:keepLines/>
        <w:jc w:val="center"/>
        <w:rPr>
          <w:b/>
          <w:sz w:val="24"/>
          <w:lang w:val="lv-LV"/>
        </w:rPr>
      </w:pPr>
      <w:r w:rsidRPr="00D9469D">
        <w:rPr>
          <w:b/>
          <w:sz w:val="24"/>
          <w:lang w:val="lv-LV"/>
        </w:rPr>
        <w:lastRenderedPageBreak/>
        <w:t>32. pants.</w:t>
      </w:r>
    </w:p>
    <w:p w14:paraId="17E8FB0E" w14:textId="77777777" w:rsidR="0060629E" w:rsidRPr="00D9469D" w:rsidRDefault="0060629E" w:rsidP="009372E9">
      <w:pPr>
        <w:keepNext/>
        <w:keepLines/>
        <w:jc w:val="center"/>
        <w:rPr>
          <w:b/>
          <w:sz w:val="24"/>
          <w:lang w:val="lv-LV"/>
        </w:rPr>
      </w:pPr>
      <w:r w:rsidRPr="00D9469D">
        <w:rPr>
          <w:b/>
          <w:sz w:val="24"/>
          <w:lang w:val="lv-LV"/>
        </w:rPr>
        <w:t>Starptautiskā palīdzība</w:t>
      </w:r>
    </w:p>
    <w:p w14:paraId="5FF41842" w14:textId="77777777" w:rsidR="0060629E" w:rsidRPr="00D9469D" w:rsidRDefault="0060629E">
      <w:pPr>
        <w:rPr>
          <w:sz w:val="24"/>
          <w:lang w:val="lv-LV"/>
        </w:rPr>
      </w:pPr>
    </w:p>
    <w:p w14:paraId="32538374" w14:textId="77777777" w:rsidR="0060629E" w:rsidRPr="00D9469D" w:rsidRDefault="0060629E">
      <w:pPr>
        <w:rPr>
          <w:sz w:val="24"/>
          <w:lang w:val="lv-LV"/>
        </w:rPr>
      </w:pPr>
      <w:r w:rsidRPr="00D9469D">
        <w:rPr>
          <w:sz w:val="24"/>
          <w:lang w:val="lv-LV"/>
        </w:rPr>
        <w:t>1. Puse komitejai var pieprasīt starptautisku palīdzību attiecībā uz pastiprinātu aizsardzību esošām kultūras vērtībām, kā arī palīdzību attiecībā uz 10. pantā minēto tiesību aktu, administratīvo noteikumu un pasākumu sagatavošanu, izstrādi un īstenošanu.</w:t>
      </w:r>
    </w:p>
    <w:p w14:paraId="48E6CD0F" w14:textId="77777777" w:rsidR="0060629E" w:rsidRPr="00D9469D" w:rsidRDefault="0060629E">
      <w:pPr>
        <w:rPr>
          <w:sz w:val="24"/>
          <w:lang w:val="lv-LV"/>
        </w:rPr>
      </w:pPr>
    </w:p>
    <w:p w14:paraId="5955A312" w14:textId="77777777" w:rsidR="00F4096A" w:rsidRPr="00D9469D" w:rsidRDefault="0060629E">
      <w:pPr>
        <w:rPr>
          <w:sz w:val="24"/>
          <w:lang w:val="lv-LV"/>
        </w:rPr>
      </w:pPr>
      <w:r w:rsidRPr="00D9469D">
        <w:rPr>
          <w:sz w:val="24"/>
          <w:lang w:val="lv-LV"/>
        </w:rPr>
        <w:t>2. Konflikt</w:t>
      </w:r>
      <w:r w:rsidR="00CE20BB" w:rsidRPr="00D9469D">
        <w:rPr>
          <w:sz w:val="24"/>
          <w:lang w:val="lv-LV"/>
        </w:rPr>
        <w:t>ā</w:t>
      </w:r>
      <w:r w:rsidRPr="00D9469D">
        <w:rPr>
          <w:sz w:val="24"/>
          <w:lang w:val="lv-LV"/>
        </w:rPr>
        <w:t xml:space="preserve"> </w:t>
      </w:r>
      <w:r w:rsidR="00CE20BB" w:rsidRPr="00D9469D">
        <w:rPr>
          <w:sz w:val="24"/>
          <w:lang w:val="lv-LV"/>
        </w:rPr>
        <w:t xml:space="preserve">iesaistītā </w:t>
      </w:r>
      <w:r w:rsidRPr="00D9469D">
        <w:rPr>
          <w:sz w:val="24"/>
          <w:lang w:val="lv-LV"/>
        </w:rPr>
        <w:t>puse, kas nav šī protokola Puse, bet kas atbilstīgi 3. panta 2. </w:t>
      </w:r>
      <w:r w:rsidR="00D37D6F">
        <w:rPr>
          <w:sz w:val="24"/>
          <w:lang w:val="lv-LV"/>
        </w:rPr>
        <w:t>daļai</w:t>
      </w:r>
      <w:r w:rsidR="00D37D6F" w:rsidRPr="00D9469D">
        <w:rPr>
          <w:sz w:val="24"/>
          <w:lang w:val="lv-LV"/>
        </w:rPr>
        <w:t xml:space="preserve"> </w:t>
      </w:r>
      <w:r w:rsidRPr="00D9469D">
        <w:rPr>
          <w:sz w:val="24"/>
          <w:lang w:val="lv-LV"/>
        </w:rPr>
        <w:t>pieņem un piemēro tā noteikumus, var komitejai pieprasīt atbilstošu starptautisku palīdzību.</w:t>
      </w:r>
    </w:p>
    <w:p w14:paraId="455DD596" w14:textId="77777777" w:rsidR="0060629E" w:rsidRPr="00D9469D" w:rsidRDefault="0060629E">
      <w:pPr>
        <w:rPr>
          <w:sz w:val="24"/>
          <w:lang w:val="lv-LV"/>
        </w:rPr>
      </w:pPr>
    </w:p>
    <w:p w14:paraId="3BD7B27C" w14:textId="77777777" w:rsidR="00F4096A" w:rsidRPr="00D9469D" w:rsidRDefault="0060629E">
      <w:pPr>
        <w:rPr>
          <w:sz w:val="24"/>
          <w:lang w:val="lv-LV"/>
        </w:rPr>
      </w:pPr>
      <w:r w:rsidRPr="00D9469D">
        <w:rPr>
          <w:sz w:val="24"/>
          <w:lang w:val="lv-LV"/>
        </w:rPr>
        <w:t xml:space="preserve">3. Komiteja pieņem noteikumus par starptautiskās palīdzības pieprasījumu iesniegšanu un nosaka </w:t>
      </w:r>
      <w:r w:rsidR="00063137" w:rsidRPr="00D9469D">
        <w:rPr>
          <w:sz w:val="24"/>
          <w:lang w:val="lv-LV"/>
        </w:rPr>
        <w:t xml:space="preserve">šīs </w:t>
      </w:r>
      <w:r w:rsidRPr="00D9469D">
        <w:rPr>
          <w:sz w:val="24"/>
          <w:lang w:val="lv-LV"/>
        </w:rPr>
        <w:t>starptautisk</w:t>
      </w:r>
      <w:r w:rsidR="00063137" w:rsidRPr="00D9469D">
        <w:rPr>
          <w:sz w:val="24"/>
          <w:lang w:val="lv-LV"/>
        </w:rPr>
        <w:t>ās</w:t>
      </w:r>
      <w:r w:rsidR="00F4096A" w:rsidRPr="00D9469D">
        <w:rPr>
          <w:sz w:val="24"/>
          <w:lang w:val="lv-LV"/>
        </w:rPr>
        <w:t xml:space="preserve"> </w:t>
      </w:r>
      <w:r w:rsidRPr="00D9469D">
        <w:rPr>
          <w:sz w:val="24"/>
          <w:lang w:val="lv-LV"/>
        </w:rPr>
        <w:t>palīdzīb</w:t>
      </w:r>
      <w:r w:rsidR="00063137" w:rsidRPr="00D9469D">
        <w:rPr>
          <w:sz w:val="24"/>
          <w:lang w:val="lv-LV"/>
        </w:rPr>
        <w:t>as iespējamos veidus</w:t>
      </w:r>
      <w:r w:rsidRPr="00D9469D">
        <w:rPr>
          <w:sz w:val="24"/>
          <w:lang w:val="lv-LV"/>
        </w:rPr>
        <w:t>.</w:t>
      </w:r>
    </w:p>
    <w:p w14:paraId="5CE71477" w14:textId="77777777" w:rsidR="0060629E" w:rsidRPr="00D9469D" w:rsidRDefault="0060629E">
      <w:pPr>
        <w:rPr>
          <w:sz w:val="24"/>
          <w:lang w:val="lv-LV"/>
        </w:rPr>
      </w:pPr>
    </w:p>
    <w:p w14:paraId="2808F5C5" w14:textId="77777777" w:rsidR="00F4096A" w:rsidRPr="00D9469D" w:rsidRDefault="0060629E">
      <w:pPr>
        <w:rPr>
          <w:sz w:val="24"/>
          <w:lang w:val="lv-LV"/>
        </w:rPr>
      </w:pPr>
      <w:r w:rsidRPr="00D9469D">
        <w:rPr>
          <w:sz w:val="24"/>
          <w:lang w:val="lv-LV"/>
        </w:rPr>
        <w:t xml:space="preserve">4. Puses tiek mudinātas ar komitejas starpniecību sniegt </w:t>
      </w:r>
      <w:r w:rsidR="00063137" w:rsidRPr="00D9469D">
        <w:rPr>
          <w:sz w:val="24"/>
          <w:lang w:val="lv-LV"/>
        </w:rPr>
        <w:t>jebkādu</w:t>
      </w:r>
      <w:r w:rsidRPr="00D9469D">
        <w:rPr>
          <w:sz w:val="24"/>
          <w:lang w:val="lv-LV"/>
        </w:rPr>
        <w:t xml:space="preserve"> tehnisko palīdzību Pusēm vai konflikt</w:t>
      </w:r>
      <w:r w:rsidR="00CE20BB" w:rsidRPr="00D9469D">
        <w:rPr>
          <w:sz w:val="24"/>
          <w:lang w:val="lv-LV"/>
        </w:rPr>
        <w:t>ā</w:t>
      </w:r>
      <w:r w:rsidRPr="00D9469D">
        <w:rPr>
          <w:sz w:val="24"/>
          <w:lang w:val="lv-LV"/>
        </w:rPr>
        <w:t xml:space="preserve"> </w:t>
      </w:r>
      <w:r w:rsidR="00CE20BB" w:rsidRPr="00D9469D">
        <w:rPr>
          <w:sz w:val="24"/>
          <w:lang w:val="lv-LV"/>
        </w:rPr>
        <w:t xml:space="preserve">iesaistītajām </w:t>
      </w:r>
      <w:r w:rsidRPr="00D9469D">
        <w:rPr>
          <w:sz w:val="24"/>
          <w:lang w:val="lv-LV"/>
        </w:rPr>
        <w:t>pusēm, kas to pieprasa.</w:t>
      </w:r>
    </w:p>
    <w:p w14:paraId="7AC9468D" w14:textId="77777777" w:rsidR="0060629E" w:rsidRPr="00D9469D" w:rsidRDefault="0060629E">
      <w:pPr>
        <w:rPr>
          <w:b/>
          <w:sz w:val="24"/>
          <w:lang w:val="lv-LV"/>
        </w:rPr>
      </w:pPr>
    </w:p>
    <w:p w14:paraId="16A49413" w14:textId="77777777" w:rsidR="0060629E" w:rsidRPr="00D9469D" w:rsidRDefault="0060629E">
      <w:pPr>
        <w:rPr>
          <w:b/>
          <w:sz w:val="24"/>
          <w:lang w:val="lv-LV"/>
        </w:rPr>
      </w:pPr>
    </w:p>
    <w:p w14:paraId="42D15254" w14:textId="77777777" w:rsidR="00F4096A" w:rsidRPr="00D9469D" w:rsidRDefault="0060629E">
      <w:pPr>
        <w:jc w:val="center"/>
        <w:rPr>
          <w:b/>
          <w:sz w:val="24"/>
          <w:lang w:val="lv-LV"/>
        </w:rPr>
      </w:pPr>
      <w:r w:rsidRPr="00D9469D">
        <w:rPr>
          <w:b/>
          <w:sz w:val="24"/>
          <w:lang w:val="lv-LV"/>
        </w:rPr>
        <w:t>33. pants.</w:t>
      </w:r>
    </w:p>
    <w:p w14:paraId="7350278B" w14:textId="77777777" w:rsidR="0060629E" w:rsidRPr="00D9469D" w:rsidRDefault="0060629E">
      <w:pPr>
        <w:jc w:val="center"/>
        <w:rPr>
          <w:b/>
          <w:sz w:val="24"/>
          <w:lang w:val="lv-LV"/>
        </w:rPr>
      </w:pPr>
      <w:r w:rsidRPr="00D9469D">
        <w:rPr>
          <w:b/>
          <w:sz w:val="24"/>
          <w:lang w:val="lv-LV"/>
        </w:rPr>
        <w:t>UNESCO palīdzība</w:t>
      </w:r>
    </w:p>
    <w:p w14:paraId="650A0730" w14:textId="77777777" w:rsidR="0060629E" w:rsidRPr="00D9469D" w:rsidRDefault="0060629E">
      <w:pPr>
        <w:rPr>
          <w:sz w:val="24"/>
          <w:lang w:val="lv-LV"/>
        </w:rPr>
      </w:pPr>
    </w:p>
    <w:p w14:paraId="4CC2BAD7" w14:textId="77777777" w:rsidR="00F4096A" w:rsidRPr="00D9469D" w:rsidRDefault="0060629E">
      <w:pPr>
        <w:rPr>
          <w:sz w:val="24"/>
          <w:lang w:val="lv-LV"/>
        </w:rPr>
      </w:pPr>
      <w:r w:rsidRPr="00D9469D">
        <w:rPr>
          <w:sz w:val="24"/>
          <w:lang w:val="lv-LV"/>
        </w:rPr>
        <w:t xml:space="preserve">1. Puse var vērsties pie UNESCO un pieprasīt tehnisko palīdzību kultūras vērtību aizsardzības organizēšanai, jo īpaši attiecībā uz sagatavošanas pasākumiem kultūras vērtību aizsargāšanai, profilakses un organizatoriskiem pasākumiem ārkārtas situācijās un valsts kultūras vērtību nacionālā uzskaitījuma sagatavošanai vai saistībā ar jebkādām citām </w:t>
      </w:r>
      <w:r w:rsidR="00737B2C" w:rsidRPr="00D9469D">
        <w:rPr>
          <w:sz w:val="24"/>
          <w:lang w:val="lv-LV"/>
        </w:rPr>
        <w:t>problēmām</w:t>
      </w:r>
      <w:r w:rsidRPr="00D9469D">
        <w:rPr>
          <w:sz w:val="24"/>
          <w:lang w:val="lv-LV"/>
        </w:rPr>
        <w:t xml:space="preserve">, kas radušās, piemērojot šo protokolu. UNESCO šādu palīdzību piešķir atbilstoši </w:t>
      </w:r>
      <w:r w:rsidR="00737B2C" w:rsidRPr="00D9469D">
        <w:rPr>
          <w:sz w:val="24"/>
          <w:lang w:val="lv-LV"/>
        </w:rPr>
        <w:t>apjomam</w:t>
      </w:r>
      <w:r w:rsidRPr="00D9469D">
        <w:rPr>
          <w:sz w:val="24"/>
          <w:lang w:val="lv-LV"/>
        </w:rPr>
        <w:t>, ko nosaka tās programma un tās līdzekļi.</w:t>
      </w:r>
    </w:p>
    <w:p w14:paraId="6586B45A" w14:textId="77777777" w:rsidR="0060629E" w:rsidRPr="00D9469D" w:rsidRDefault="0060629E">
      <w:pPr>
        <w:rPr>
          <w:sz w:val="24"/>
          <w:lang w:val="lv-LV"/>
        </w:rPr>
      </w:pPr>
    </w:p>
    <w:p w14:paraId="7BC1D043" w14:textId="77777777" w:rsidR="00F4096A" w:rsidRPr="00D9469D" w:rsidRDefault="0060629E">
      <w:pPr>
        <w:rPr>
          <w:sz w:val="24"/>
          <w:lang w:val="lv-LV"/>
        </w:rPr>
      </w:pPr>
      <w:r w:rsidRPr="00D9469D">
        <w:rPr>
          <w:sz w:val="24"/>
          <w:lang w:val="lv-LV"/>
        </w:rPr>
        <w:t>2. Puses tiek mudinātas sniegt tehnisko palīdzību divpusējā vai daudzpusējā līmenī.</w:t>
      </w:r>
    </w:p>
    <w:p w14:paraId="555F85F0" w14:textId="77777777" w:rsidR="0060629E" w:rsidRPr="00D9469D" w:rsidRDefault="0060629E">
      <w:pPr>
        <w:rPr>
          <w:sz w:val="24"/>
          <w:lang w:val="lv-LV"/>
        </w:rPr>
      </w:pPr>
    </w:p>
    <w:p w14:paraId="4CA21BBB" w14:textId="77777777" w:rsidR="00F4096A" w:rsidRPr="00D9469D" w:rsidRDefault="0060629E">
      <w:pPr>
        <w:rPr>
          <w:sz w:val="24"/>
          <w:lang w:val="lv-LV"/>
        </w:rPr>
      </w:pPr>
      <w:r w:rsidRPr="00D9469D">
        <w:rPr>
          <w:sz w:val="24"/>
          <w:lang w:val="lv-LV"/>
        </w:rPr>
        <w:t xml:space="preserve">3. UNESCO ir pilnvarota pēc savas </w:t>
      </w:r>
      <w:r w:rsidR="00CD46A7" w:rsidRPr="00D9469D">
        <w:rPr>
          <w:sz w:val="24"/>
          <w:lang w:val="lv-LV"/>
        </w:rPr>
        <w:t xml:space="preserve">iniciatīvas Pusēm </w:t>
      </w:r>
      <w:r w:rsidRPr="00D9469D">
        <w:rPr>
          <w:sz w:val="24"/>
          <w:lang w:val="lv-LV"/>
        </w:rPr>
        <w:t>iesniegt priekšlikumus par šiem jautājumiem.</w:t>
      </w:r>
    </w:p>
    <w:p w14:paraId="020EC315" w14:textId="77777777" w:rsidR="0060629E" w:rsidRPr="00D9469D" w:rsidRDefault="0060629E">
      <w:pPr>
        <w:rPr>
          <w:b/>
          <w:sz w:val="24"/>
          <w:lang w:val="lv-LV"/>
        </w:rPr>
      </w:pPr>
    </w:p>
    <w:p w14:paraId="0B5EB08F" w14:textId="77777777" w:rsidR="0060629E" w:rsidRPr="00D9469D" w:rsidRDefault="0060629E" w:rsidP="00D9469D">
      <w:pPr>
        <w:rPr>
          <w:b/>
          <w:sz w:val="24"/>
          <w:lang w:val="lv-LV"/>
        </w:rPr>
      </w:pPr>
    </w:p>
    <w:p w14:paraId="4AA80CB5" w14:textId="77777777" w:rsidR="0060629E" w:rsidRPr="00D9469D" w:rsidRDefault="0060629E" w:rsidP="00D9469D">
      <w:pPr>
        <w:rPr>
          <w:b/>
          <w:sz w:val="24"/>
          <w:lang w:val="lv-LV"/>
        </w:rPr>
      </w:pPr>
    </w:p>
    <w:p w14:paraId="2BFC536A" w14:textId="77777777" w:rsidR="0060629E" w:rsidRPr="00D9469D" w:rsidRDefault="0060629E" w:rsidP="00D9469D">
      <w:pPr>
        <w:jc w:val="center"/>
        <w:rPr>
          <w:b/>
          <w:sz w:val="24"/>
          <w:lang w:val="lv-LV"/>
        </w:rPr>
      </w:pPr>
      <w:r w:rsidRPr="00D9469D">
        <w:rPr>
          <w:b/>
          <w:sz w:val="24"/>
          <w:lang w:val="lv-LV"/>
        </w:rPr>
        <w:t>8. nodaļa. Šī protokola izpilde</w:t>
      </w:r>
    </w:p>
    <w:p w14:paraId="0A18C1A2" w14:textId="77777777" w:rsidR="0060629E" w:rsidRPr="00D9469D" w:rsidRDefault="0060629E" w:rsidP="00D9469D">
      <w:pPr>
        <w:jc w:val="center"/>
        <w:rPr>
          <w:b/>
          <w:sz w:val="24"/>
          <w:lang w:val="lv-LV"/>
        </w:rPr>
      </w:pPr>
    </w:p>
    <w:p w14:paraId="72C91933" w14:textId="77777777" w:rsidR="0060629E" w:rsidRPr="00D9469D" w:rsidRDefault="0060629E" w:rsidP="00D9469D">
      <w:pPr>
        <w:jc w:val="center"/>
        <w:rPr>
          <w:b/>
          <w:sz w:val="24"/>
          <w:lang w:val="lv-LV"/>
        </w:rPr>
      </w:pPr>
    </w:p>
    <w:p w14:paraId="27D89FF5" w14:textId="77777777" w:rsidR="00F4096A" w:rsidRPr="00D9469D" w:rsidRDefault="0060629E" w:rsidP="00D9469D">
      <w:pPr>
        <w:jc w:val="center"/>
        <w:rPr>
          <w:b/>
          <w:sz w:val="24"/>
          <w:lang w:val="lv-LV"/>
        </w:rPr>
      </w:pPr>
      <w:r w:rsidRPr="00D9469D">
        <w:rPr>
          <w:b/>
          <w:sz w:val="24"/>
          <w:lang w:val="lv-LV"/>
        </w:rPr>
        <w:t>34. pants.</w:t>
      </w:r>
    </w:p>
    <w:p w14:paraId="3C7D392B" w14:textId="77777777" w:rsidR="0060629E" w:rsidRPr="00D9469D" w:rsidRDefault="00752691" w:rsidP="00D9469D">
      <w:pPr>
        <w:jc w:val="center"/>
        <w:rPr>
          <w:b/>
          <w:sz w:val="24"/>
          <w:lang w:val="lv-LV"/>
        </w:rPr>
      </w:pPr>
      <w:r w:rsidRPr="00D9469D">
        <w:rPr>
          <w:b/>
          <w:sz w:val="24"/>
          <w:lang w:val="lv-LV"/>
        </w:rPr>
        <w:t>Aizstāvošās valstis</w:t>
      </w:r>
    </w:p>
    <w:p w14:paraId="2B07052F" w14:textId="77777777" w:rsidR="0060629E" w:rsidRPr="00D9469D" w:rsidRDefault="0060629E" w:rsidP="00D9469D">
      <w:pPr>
        <w:rPr>
          <w:sz w:val="24"/>
          <w:lang w:val="lv-LV"/>
        </w:rPr>
      </w:pPr>
    </w:p>
    <w:p w14:paraId="475E9864" w14:textId="77777777" w:rsidR="00F4096A" w:rsidRPr="00D9469D" w:rsidRDefault="0060629E" w:rsidP="00D9469D">
      <w:pPr>
        <w:rPr>
          <w:sz w:val="24"/>
          <w:lang w:val="lv-LV"/>
        </w:rPr>
      </w:pPr>
      <w:r w:rsidRPr="00D9469D">
        <w:rPr>
          <w:sz w:val="24"/>
          <w:lang w:val="lv-LV"/>
        </w:rPr>
        <w:t>Šo protokolu piemēro sadarb</w:t>
      </w:r>
      <w:r w:rsidR="00752691" w:rsidRPr="00D9469D">
        <w:rPr>
          <w:sz w:val="24"/>
          <w:lang w:val="lv-LV"/>
        </w:rPr>
        <w:t>ojoties</w:t>
      </w:r>
      <w:r w:rsidRPr="00D9469D">
        <w:rPr>
          <w:sz w:val="24"/>
          <w:lang w:val="lv-LV"/>
        </w:rPr>
        <w:t xml:space="preserve"> ar </w:t>
      </w:r>
      <w:r w:rsidR="00752691" w:rsidRPr="00D9469D">
        <w:rPr>
          <w:sz w:val="24"/>
          <w:lang w:val="lv-LV"/>
        </w:rPr>
        <w:t xml:space="preserve">aizstāvošajām </w:t>
      </w:r>
      <w:r w:rsidRPr="00D9469D">
        <w:rPr>
          <w:sz w:val="24"/>
          <w:lang w:val="lv-LV"/>
        </w:rPr>
        <w:t>valstīm, kas ir atbildīgas par konflikt</w:t>
      </w:r>
      <w:r w:rsidR="00752691" w:rsidRPr="00D9469D">
        <w:rPr>
          <w:sz w:val="24"/>
          <w:lang w:val="lv-LV"/>
        </w:rPr>
        <w:t>ā</w:t>
      </w:r>
      <w:r w:rsidR="00F4096A" w:rsidRPr="00D9469D">
        <w:rPr>
          <w:sz w:val="24"/>
          <w:lang w:val="lv-LV"/>
        </w:rPr>
        <w:t xml:space="preserve"> </w:t>
      </w:r>
      <w:r w:rsidR="00752691" w:rsidRPr="00D9469D">
        <w:rPr>
          <w:sz w:val="24"/>
          <w:lang w:val="lv-LV"/>
        </w:rPr>
        <w:t xml:space="preserve">iesaistīto </w:t>
      </w:r>
      <w:r w:rsidRPr="00D9469D">
        <w:rPr>
          <w:sz w:val="24"/>
          <w:lang w:val="lv-LV"/>
        </w:rPr>
        <w:t>pušu interešu aizsar</w:t>
      </w:r>
      <w:r w:rsidR="00752691" w:rsidRPr="00D9469D">
        <w:rPr>
          <w:sz w:val="24"/>
          <w:lang w:val="lv-LV"/>
        </w:rPr>
        <w:t>dzību</w:t>
      </w:r>
      <w:r w:rsidRPr="00D9469D">
        <w:rPr>
          <w:sz w:val="24"/>
          <w:lang w:val="lv-LV"/>
        </w:rPr>
        <w:t>.</w:t>
      </w:r>
    </w:p>
    <w:p w14:paraId="130916A3" w14:textId="77777777" w:rsidR="0060629E" w:rsidRPr="00D9469D" w:rsidRDefault="0060629E">
      <w:pPr>
        <w:rPr>
          <w:b/>
          <w:sz w:val="24"/>
          <w:lang w:val="lv-LV"/>
        </w:rPr>
      </w:pPr>
    </w:p>
    <w:p w14:paraId="5EB62AAD" w14:textId="77777777" w:rsidR="0060629E" w:rsidRPr="00D9469D" w:rsidRDefault="0060629E">
      <w:pPr>
        <w:rPr>
          <w:b/>
          <w:sz w:val="24"/>
          <w:lang w:val="lv-LV"/>
        </w:rPr>
      </w:pPr>
    </w:p>
    <w:p w14:paraId="0D902949" w14:textId="77777777" w:rsidR="00F4096A" w:rsidRPr="00D9469D" w:rsidRDefault="0060629E">
      <w:pPr>
        <w:jc w:val="center"/>
        <w:rPr>
          <w:b/>
          <w:sz w:val="24"/>
          <w:lang w:val="lv-LV"/>
        </w:rPr>
      </w:pPr>
      <w:r w:rsidRPr="00D9469D">
        <w:rPr>
          <w:b/>
          <w:sz w:val="24"/>
          <w:lang w:val="lv-LV"/>
        </w:rPr>
        <w:t>35. pants.</w:t>
      </w:r>
    </w:p>
    <w:p w14:paraId="6E8C815A" w14:textId="77777777" w:rsidR="0060629E" w:rsidRPr="00D9469D" w:rsidRDefault="0060629E">
      <w:pPr>
        <w:jc w:val="center"/>
        <w:rPr>
          <w:b/>
          <w:sz w:val="24"/>
          <w:lang w:val="lv-LV"/>
        </w:rPr>
      </w:pPr>
      <w:r w:rsidRPr="00D9469D">
        <w:rPr>
          <w:b/>
          <w:sz w:val="24"/>
          <w:lang w:val="lv-LV"/>
        </w:rPr>
        <w:t>Samierināšanas procedūra</w:t>
      </w:r>
    </w:p>
    <w:p w14:paraId="1F4B3D81" w14:textId="77777777" w:rsidR="0060629E" w:rsidRPr="00D9469D" w:rsidRDefault="0060629E">
      <w:pPr>
        <w:rPr>
          <w:sz w:val="24"/>
          <w:lang w:val="lv-LV"/>
        </w:rPr>
      </w:pPr>
    </w:p>
    <w:p w14:paraId="24832F3E" w14:textId="77777777" w:rsidR="00F4096A" w:rsidRPr="00D9469D" w:rsidRDefault="0060629E">
      <w:pPr>
        <w:rPr>
          <w:sz w:val="24"/>
          <w:lang w:val="lv-LV"/>
        </w:rPr>
      </w:pPr>
      <w:r w:rsidRPr="00D9469D">
        <w:rPr>
          <w:sz w:val="24"/>
          <w:lang w:val="lv-LV"/>
        </w:rPr>
        <w:t xml:space="preserve">1. </w:t>
      </w:r>
      <w:r w:rsidR="00CE20BB" w:rsidRPr="00D9469D">
        <w:rPr>
          <w:sz w:val="24"/>
          <w:lang w:val="lv-LV"/>
        </w:rPr>
        <w:t>Aizstāvošās valstis</w:t>
      </w:r>
      <w:r w:rsidRPr="00D9469D">
        <w:rPr>
          <w:sz w:val="24"/>
          <w:lang w:val="lv-LV"/>
        </w:rPr>
        <w:t xml:space="preserve"> piedāvā savu starpniecību visos gadījumos, kad tās uzskata, ka tas ir kultūras vērtību interesēs, jo īpaši tad, ja starp konflikt</w:t>
      </w:r>
      <w:r w:rsidR="00CE20BB" w:rsidRPr="00D9469D">
        <w:rPr>
          <w:sz w:val="24"/>
          <w:lang w:val="lv-LV"/>
        </w:rPr>
        <w:t>ā</w:t>
      </w:r>
      <w:r w:rsidRPr="00D9469D">
        <w:rPr>
          <w:sz w:val="24"/>
          <w:lang w:val="lv-LV"/>
        </w:rPr>
        <w:t xml:space="preserve"> </w:t>
      </w:r>
      <w:r w:rsidR="00CE20BB" w:rsidRPr="00D9469D">
        <w:rPr>
          <w:sz w:val="24"/>
          <w:lang w:val="lv-LV"/>
        </w:rPr>
        <w:t xml:space="preserve">iesaistītajām </w:t>
      </w:r>
      <w:r w:rsidRPr="00D9469D">
        <w:rPr>
          <w:sz w:val="24"/>
          <w:lang w:val="lv-LV"/>
        </w:rPr>
        <w:t>pusēm ir domstarpības par šī protokola noteikumu piemērošanu vai interpretāciju.</w:t>
      </w:r>
    </w:p>
    <w:p w14:paraId="57B82BE6" w14:textId="77777777" w:rsidR="0060629E" w:rsidRPr="00D9469D" w:rsidRDefault="0060629E">
      <w:pPr>
        <w:rPr>
          <w:sz w:val="24"/>
          <w:lang w:val="lv-LV"/>
        </w:rPr>
      </w:pPr>
    </w:p>
    <w:p w14:paraId="4F78F03E" w14:textId="77777777" w:rsidR="00F4096A" w:rsidRPr="00D9469D" w:rsidRDefault="0060629E" w:rsidP="008239CE">
      <w:pPr>
        <w:keepNext/>
        <w:keepLines/>
        <w:rPr>
          <w:sz w:val="24"/>
          <w:lang w:val="lv-LV"/>
        </w:rPr>
      </w:pPr>
      <w:r w:rsidRPr="00D9469D">
        <w:rPr>
          <w:sz w:val="24"/>
          <w:lang w:val="lv-LV"/>
        </w:rPr>
        <w:lastRenderedPageBreak/>
        <w:t xml:space="preserve">2. Šim nolūkam katra no </w:t>
      </w:r>
      <w:r w:rsidR="007051E7" w:rsidRPr="00D9469D">
        <w:rPr>
          <w:sz w:val="24"/>
          <w:lang w:val="lv-LV"/>
        </w:rPr>
        <w:t>aizstāvošajām valstīm</w:t>
      </w:r>
      <w:r w:rsidRPr="00D9469D">
        <w:rPr>
          <w:sz w:val="24"/>
          <w:lang w:val="lv-LV"/>
        </w:rPr>
        <w:t xml:space="preserve"> pēc vienas Puses vai ģenerāldirektora uzaicinājuma, vai </w:t>
      </w:r>
      <w:r w:rsidR="007051E7" w:rsidRPr="00D9469D">
        <w:rPr>
          <w:sz w:val="24"/>
          <w:lang w:val="lv-LV"/>
        </w:rPr>
        <w:t>arī</w:t>
      </w:r>
      <w:r w:rsidRPr="00D9469D">
        <w:rPr>
          <w:sz w:val="24"/>
          <w:lang w:val="lv-LV"/>
        </w:rPr>
        <w:t xml:space="preserve"> pēc savas </w:t>
      </w:r>
      <w:r w:rsidR="007051E7" w:rsidRPr="00D9469D">
        <w:rPr>
          <w:sz w:val="24"/>
          <w:lang w:val="lv-LV"/>
        </w:rPr>
        <w:t>iniciatīvas</w:t>
      </w:r>
      <w:r w:rsidRPr="00D9469D">
        <w:rPr>
          <w:sz w:val="24"/>
          <w:lang w:val="lv-LV"/>
        </w:rPr>
        <w:t xml:space="preserve"> var konflikt</w:t>
      </w:r>
      <w:r w:rsidR="00CE20BB" w:rsidRPr="00D9469D">
        <w:rPr>
          <w:sz w:val="24"/>
          <w:lang w:val="lv-LV"/>
        </w:rPr>
        <w:t>ā</w:t>
      </w:r>
      <w:r w:rsidRPr="00D9469D">
        <w:rPr>
          <w:sz w:val="24"/>
          <w:lang w:val="lv-LV"/>
        </w:rPr>
        <w:t xml:space="preserve"> </w:t>
      </w:r>
      <w:r w:rsidR="00CE20BB" w:rsidRPr="00D9469D">
        <w:rPr>
          <w:sz w:val="24"/>
          <w:lang w:val="lv-LV"/>
        </w:rPr>
        <w:t xml:space="preserve">iesaistītajām </w:t>
      </w:r>
      <w:r w:rsidRPr="00D9469D">
        <w:rPr>
          <w:sz w:val="24"/>
          <w:lang w:val="lv-LV"/>
        </w:rPr>
        <w:t xml:space="preserve">pusēm ierosināt sasaukt to pārstāvju, jo īpaši par kultūras vērtību atbildīgo varas iestāžu sanāksmi, ja </w:t>
      </w:r>
      <w:r w:rsidR="00CE20BB" w:rsidRPr="00D9469D">
        <w:rPr>
          <w:sz w:val="24"/>
          <w:lang w:val="lv-LV"/>
        </w:rPr>
        <w:t>nepieciešams</w:t>
      </w:r>
      <w:r w:rsidRPr="00D9469D">
        <w:rPr>
          <w:sz w:val="24"/>
          <w:lang w:val="lv-LV"/>
        </w:rPr>
        <w:t>, tās valsts teritorijā, kas nav konflikt</w:t>
      </w:r>
      <w:r w:rsidR="00CE20BB" w:rsidRPr="00D9469D">
        <w:rPr>
          <w:sz w:val="24"/>
          <w:lang w:val="lv-LV"/>
        </w:rPr>
        <w:t>ā</w:t>
      </w:r>
      <w:r w:rsidRPr="00D9469D">
        <w:rPr>
          <w:sz w:val="24"/>
          <w:lang w:val="lv-LV"/>
        </w:rPr>
        <w:t xml:space="preserve"> </w:t>
      </w:r>
      <w:r w:rsidR="00CE20BB" w:rsidRPr="00D9469D">
        <w:rPr>
          <w:sz w:val="24"/>
          <w:lang w:val="lv-LV"/>
        </w:rPr>
        <w:t xml:space="preserve">iesaistītā </w:t>
      </w:r>
      <w:r w:rsidRPr="00D9469D">
        <w:rPr>
          <w:sz w:val="24"/>
          <w:lang w:val="lv-LV"/>
        </w:rPr>
        <w:t>puse. Konflikt</w:t>
      </w:r>
      <w:r w:rsidR="00CE20BB" w:rsidRPr="00D9469D">
        <w:rPr>
          <w:sz w:val="24"/>
          <w:lang w:val="lv-LV"/>
        </w:rPr>
        <w:t>ā</w:t>
      </w:r>
      <w:r w:rsidRPr="00D9469D">
        <w:rPr>
          <w:sz w:val="24"/>
          <w:lang w:val="lv-LV"/>
        </w:rPr>
        <w:t xml:space="preserve"> </w:t>
      </w:r>
      <w:r w:rsidR="00CE20BB" w:rsidRPr="00D9469D">
        <w:rPr>
          <w:sz w:val="24"/>
          <w:lang w:val="lv-LV"/>
        </w:rPr>
        <w:t xml:space="preserve">iesaistītajām </w:t>
      </w:r>
      <w:r w:rsidRPr="00D9469D">
        <w:rPr>
          <w:sz w:val="24"/>
          <w:lang w:val="lv-LV"/>
        </w:rPr>
        <w:t xml:space="preserve">pusēm ir pienākums atbildēt uz tām iesniegtajiem priekšlikumiem par sanāksmi. </w:t>
      </w:r>
      <w:r w:rsidR="00CE20BB" w:rsidRPr="00D9469D">
        <w:rPr>
          <w:sz w:val="24"/>
          <w:lang w:val="lv-LV"/>
        </w:rPr>
        <w:t>Aizstāvošās valstis</w:t>
      </w:r>
      <w:r w:rsidRPr="00D9469D">
        <w:rPr>
          <w:sz w:val="24"/>
          <w:lang w:val="lv-LV"/>
        </w:rPr>
        <w:t xml:space="preserve"> konflikt</w:t>
      </w:r>
      <w:r w:rsidR="00CE20BB" w:rsidRPr="00D9469D">
        <w:rPr>
          <w:sz w:val="24"/>
          <w:lang w:val="lv-LV"/>
        </w:rPr>
        <w:t>ā</w:t>
      </w:r>
      <w:r w:rsidRPr="00D9469D">
        <w:rPr>
          <w:sz w:val="24"/>
          <w:lang w:val="lv-LV"/>
        </w:rPr>
        <w:t xml:space="preserve"> </w:t>
      </w:r>
      <w:r w:rsidR="00CE20BB" w:rsidRPr="00D9469D">
        <w:rPr>
          <w:sz w:val="24"/>
          <w:lang w:val="lv-LV"/>
        </w:rPr>
        <w:t xml:space="preserve">iesaistīto </w:t>
      </w:r>
      <w:r w:rsidRPr="00D9469D">
        <w:rPr>
          <w:sz w:val="24"/>
          <w:lang w:val="lv-LV"/>
        </w:rPr>
        <w:t>pušu apstiprināšanai izraugās personu, kas ir tādas valsts valstspiederīgais, kura nav konflikt</w:t>
      </w:r>
      <w:r w:rsidR="00CE20BB" w:rsidRPr="00D9469D">
        <w:rPr>
          <w:sz w:val="24"/>
          <w:lang w:val="lv-LV"/>
        </w:rPr>
        <w:t>ā</w:t>
      </w:r>
      <w:r w:rsidRPr="00D9469D">
        <w:rPr>
          <w:sz w:val="24"/>
          <w:lang w:val="lv-LV"/>
        </w:rPr>
        <w:t xml:space="preserve"> </w:t>
      </w:r>
      <w:r w:rsidR="00CE20BB" w:rsidRPr="00D9469D">
        <w:rPr>
          <w:sz w:val="24"/>
          <w:lang w:val="lv-LV"/>
        </w:rPr>
        <w:t xml:space="preserve">iesaistītā </w:t>
      </w:r>
      <w:r w:rsidRPr="00D9469D">
        <w:rPr>
          <w:sz w:val="24"/>
          <w:lang w:val="lv-LV"/>
        </w:rPr>
        <w:t>puse, vai personu, ko izraudzījies ģenerāldirektors, un šo personu priekšsēdētāja lomā aicina piedalīties minētajā sanāksmē.</w:t>
      </w:r>
    </w:p>
    <w:p w14:paraId="6DA5649F" w14:textId="77777777" w:rsidR="0060629E" w:rsidRPr="00D9469D" w:rsidRDefault="0060629E">
      <w:pPr>
        <w:rPr>
          <w:b/>
          <w:sz w:val="24"/>
          <w:lang w:val="lv-LV"/>
        </w:rPr>
      </w:pPr>
    </w:p>
    <w:p w14:paraId="7D120964" w14:textId="77777777" w:rsidR="0060629E" w:rsidRPr="00D9469D" w:rsidRDefault="0060629E">
      <w:pPr>
        <w:rPr>
          <w:b/>
          <w:sz w:val="24"/>
          <w:lang w:val="lv-LV"/>
        </w:rPr>
      </w:pPr>
    </w:p>
    <w:p w14:paraId="37FF353E" w14:textId="77777777" w:rsidR="00F4096A" w:rsidRPr="00D9469D" w:rsidRDefault="0060629E">
      <w:pPr>
        <w:jc w:val="center"/>
        <w:rPr>
          <w:b/>
          <w:sz w:val="24"/>
          <w:lang w:val="lv-LV"/>
        </w:rPr>
      </w:pPr>
      <w:r w:rsidRPr="00D9469D">
        <w:rPr>
          <w:b/>
          <w:sz w:val="24"/>
          <w:lang w:val="lv-LV"/>
        </w:rPr>
        <w:t>36. pants.</w:t>
      </w:r>
    </w:p>
    <w:p w14:paraId="54AA655D" w14:textId="77777777" w:rsidR="0060629E" w:rsidRDefault="007778D1" w:rsidP="00D9469D">
      <w:pPr>
        <w:jc w:val="center"/>
        <w:rPr>
          <w:b/>
          <w:bCs/>
          <w:sz w:val="24"/>
          <w:lang w:val="lv-LV"/>
        </w:rPr>
      </w:pPr>
      <w:r w:rsidRPr="00D9469D">
        <w:rPr>
          <w:b/>
          <w:bCs/>
          <w:sz w:val="24"/>
          <w:lang w:val="lv-LV"/>
        </w:rPr>
        <w:t>Mierizlīguma procedūra</w:t>
      </w:r>
      <w:r w:rsidR="009D11F3">
        <w:rPr>
          <w:b/>
          <w:bCs/>
          <w:sz w:val="24"/>
          <w:lang w:val="lv-LV"/>
        </w:rPr>
        <w:t>, ja nav aizstāvošo valstu</w:t>
      </w:r>
    </w:p>
    <w:p w14:paraId="27FF7275" w14:textId="77777777" w:rsidR="00D9469D" w:rsidRPr="00D9469D" w:rsidRDefault="00D9469D" w:rsidP="00D9469D">
      <w:pPr>
        <w:rPr>
          <w:sz w:val="24"/>
          <w:lang w:val="lv-LV"/>
        </w:rPr>
      </w:pPr>
    </w:p>
    <w:p w14:paraId="0DD6CBE6" w14:textId="77777777" w:rsidR="00F4096A" w:rsidRPr="00D9469D" w:rsidRDefault="0060629E">
      <w:pPr>
        <w:rPr>
          <w:sz w:val="24"/>
          <w:lang w:val="lv-LV"/>
        </w:rPr>
      </w:pPr>
      <w:r w:rsidRPr="00D9469D">
        <w:rPr>
          <w:sz w:val="24"/>
          <w:lang w:val="lv-LV"/>
        </w:rPr>
        <w:t xml:space="preserve">1. Tāda konflikta gadījumā, kurā nav izraudzītas </w:t>
      </w:r>
      <w:r w:rsidR="00CE20BB" w:rsidRPr="00D9469D">
        <w:rPr>
          <w:sz w:val="24"/>
          <w:lang w:val="lv-LV"/>
        </w:rPr>
        <w:t>aizstāvošās valstis</w:t>
      </w:r>
      <w:r w:rsidRPr="00D9469D">
        <w:rPr>
          <w:sz w:val="24"/>
          <w:lang w:val="lv-LV"/>
        </w:rPr>
        <w:t xml:space="preserve">, ģenerāldirektors var piedāvāt savu starpniecību vai rīkoties, izmantojot jebkādu citu </w:t>
      </w:r>
      <w:r w:rsidR="00291ABF" w:rsidRPr="00D9469D">
        <w:rPr>
          <w:sz w:val="24"/>
          <w:lang w:val="lv-LV"/>
        </w:rPr>
        <w:t xml:space="preserve">mierizlīguma procedūru </w:t>
      </w:r>
      <w:r w:rsidRPr="00D9469D">
        <w:rPr>
          <w:sz w:val="24"/>
          <w:lang w:val="lv-LV"/>
        </w:rPr>
        <w:t>vai starpniecības veidu, lai atrisinātu attiecīgās domstarpības.</w:t>
      </w:r>
    </w:p>
    <w:p w14:paraId="0458DE6C" w14:textId="77777777" w:rsidR="0060629E" w:rsidRPr="00D9469D" w:rsidRDefault="0060629E">
      <w:pPr>
        <w:rPr>
          <w:sz w:val="24"/>
          <w:lang w:val="lv-LV"/>
        </w:rPr>
      </w:pPr>
    </w:p>
    <w:p w14:paraId="60597A9F" w14:textId="77777777" w:rsidR="00F4096A" w:rsidRPr="00D9469D" w:rsidRDefault="0060629E">
      <w:pPr>
        <w:pStyle w:val="Pamatteksts2"/>
      </w:pPr>
      <w:r w:rsidRPr="00D9469D">
        <w:t xml:space="preserve">2. Pēc vienas Puses vai ģenerāldirektora uzaicinājuma komitejas priekšsēdētājs var </w:t>
      </w:r>
      <w:r w:rsidR="00291ABF" w:rsidRPr="00D9469D">
        <w:t xml:space="preserve">ierosināt </w:t>
      </w:r>
      <w:r w:rsidRPr="00D9469D">
        <w:t>konflikt</w:t>
      </w:r>
      <w:r w:rsidR="00CE20BB" w:rsidRPr="00D9469D">
        <w:t>ā</w:t>
      </w:r>
      <w:r w:rsidRPr="00D9469D">
        <w:t xml:space="preserve"> </w:t>
      </w:r>
      <w:r w:rsidR="00CE20BB" w:rsidRPr="00D9469D">
        <w:t xml:space="preserve">iesaistītajām </w:t>
      </w:r>
      <w:r w:rsidRPr="00D9469D">
        <w:t>pusēm</w:t>
      </w:r>
      <w:r w:rsidR="00291ABF" w:rsidRPr="00D9469D">
        <w:t xml:space="preserve">, ja nepieciešams, </w:t>
      </w:r>
      <w:r w:rsidRPr="00D9469D">
        <w:t>sasaukt to pārstāvju, jo īpaši par kultūras vērtību atbildīgo varas iestāžu</w:t>
      </w:r>
      <w:r w:rsidR="00291ABF" w:rsidRPr="00D9469D">
        <w:t>,</w:t>
      </w:r>
      <w:r w:rsidRPr="00D9469D">
        <w:t xml:space="preserve"> sanāksmi</w:t>
      </w:r>
      <w:r w:rsidR="00F4096A" w:rsidRPr="00D9469D">
        <w:t xml:space="preserve"> </w:t>
      </w:r>
      <w:r w:rsidRPr="00D9469D">
        <w:t>tās valsts teritorijā, kas nav konflikt</w:t>
      </w:r>
      <w:r w:rsidR="00CE20BB" w:rsidRPr="00D9469D">
        <w:t>ā</w:t>
      </w:r>
      <w:r w:rsidRPr="00D9469D">
        <w:t xml:space="preserve"> </w:t>
      </w:r>
      <w:r w:rsidR="00CE20BB" w:rsidRPr="00D9469D">
        <w:t xml:space="preserve">iesaistītā </w:t>
      </w:r>
      <w:r w:rsidRPr="00D9469D">
        <w:t>puse.</w:t>
      </w:r>
    </w:p>
    <w:p w14:paraId="63C2181A" w14:textId="77777777" w:rsidR="0060629E" w:rsidRPr="00D9469D" w:rsidRDefault="0060629E">
      <w:pPr>
        <w:rPr>
          <w:b/>
          <w:sz w:val="24"/>
          <w:lang w:val="lv-LV"/>
        </w:rPr>
      </w:pPr>
    </w:p>
    <w:p w14:paraId="28237E54" w14:textId="77777777" w:rsidR="0060629E" w:rsidRPr="00D9469D" w:rsidRDefault="0060629E">
      <w:pPr>
        <w:rPr>
          <w:b/>
          <w:sz w:val="24"/>
          <w:lang w:val="lv-LV"/>
        </w:rPr>
      </w:pPr>
    </w:p>
    <w:p w14:paraId="74B23108" w14:textId="77777777" w:rsidR="00F4096A" w:rsidRPr="00D9469D" w:rsidRDefault="0060629E">
      <w:pPr>
        <w:jc w:val="center"/>
        <w:rPr>
          <w:b/>
          <w:sz w:val="24"/>
          <w:lang w:val="lv-LV"/>
        </w:rPr>
      </w:pPr>
      <w:r w:rsidRPr="00D9469D">
        <w:rPr>
          <w:b/>
          <w:sz w:val="24"/>
          <w:lang w:val="lv-LV"/>
        </w:rPr>
        <w:t>37. pants.</w:t>
      </w:r>
    </w:p>
    <w:p w14:paraId="730FFBE9" w14:textId="77777777" w:rsidR="0060629E" w:rsidRPr="00D9469D" w:rsidRDefault="0060629E">
      <w:pPr>
        <w:jc w:val="center"/>
        <w:rPr>
          <w:b/>
          <w:sz w:val="24"/>
          <w:lang w:val="lv-LV"/>
        </w:rPr>
      </w:pPr>
      <w:r w:rsidRPr="00D9469D">
        <w:rPr>
          <w:b/>
          <w:sz w:val="24"/>
          <w:lang w:val="lv-LV"/>
        </w:rPr>
        <w:t>Tulkojumi un ziņojumi</w:t>
      </w:r>
    </w:p>
    <w:p w14:paraId="47400B29" w14:textId="77777777" w:rsidR="0060629E" w:rsidRPr="00D9469D" w:rsidRDefault="0060629E">
      <w:pPr>
        <w:rPr>
          <w:sz w:val="24"/>
          <w:lang w:val="lv-LV"/>
        </w:rPr>
      </w:pPr>
    </w:p>
    <w:p w14:paraId="7EF904EC" w14:textId="77777777" w:rsidR="00F4096A" w:rsidRPr="00D9469D" w:rsidRDefault="0060629E">
      <w:pPr>
        <w:rPr>
          <w:sz w:val="24"/>
          <w:lang w:val="lv-LV"/>
        </w:rPr>
      </w:pPr>
      <w:r w:rsidRPr="00D9469D">
        <w:rPr>
          <w:sz w:val="24"/>
          <w:lang w:val="lv-LV"/>
        </w:rPr>
        <w:t>1. Puses šo protokolu tulko savā oficiālajā valodā un šos oficiālos tulkojumus nosūta ģenerāldirektoram.</w:t>
      </w:r>
    </w:p>
    <w:p w14:paraId="323EDA8E" w14:textId="77777777" w:rsidR="0060629E" w:rsidRPr="00D9469D" w:rsidRDefault="0060629E">
      <w:pPr>
        <w:rPr>
          <w:sz w:val="24"/>
          <w:lang w:val="lv-LV"/>
        </w:rPr>
      </w:pPr>
    </w:p>
    <w:p w14:paraId="30534723" w14:textId="77777777" w:rsidR="00F4096A" w:rsidRPr="00D9469D" w:rsidRDefault="0060629E">
      <w:pPr>
        <w:pStyle w:val="Pamatteksts2"/>
      </w:pPr>
      <w:r w:rsidRPr="00D9469D">
        <w:t>2. Puses ik pēc četriem gadiem komitejai iesniedz ziņojumu par šī protokola īstenošanu.</w:t>
      </w:r>
    </w:p>
    <w:p w14:paraId="05DCE37C" w14:textId="77777777" w:rsidR="0060629E" w:rsidRPr="00D9469D" w:rsidRDefault="0060629E">
      <w:pPr>
        <w:rPr>
          <w:b/>
          <w:sz w:val="24"/>
          <w:lang w:val="lv-LV"/>
        </w:rPr>
      </w:pPr>
    </w:p>
    <w:p w14:paraId="060FB064" w14:textId="77777777" w:rsidR="0060629E" w:rsidRPr="00D9469D" w:rsidRDefault="0060629E">
      <w:pPr>
        <w:rPr>
          <w:b/>
          <w:sz w:val="24"/>
          <w:lang w:val="lv-LV"/>
        </w:rPr>
      </w:pPr>
    </w:p>
    <w:p w14:paraId="22EEA37A" w14:textId="77777777" w:rsidR="00F4096A" w:rsidRPr="00D9469D" w:rsidRDefault="0060629E">
      <w:pPr>
        <w:jc w:val="center"/>
        <w:rPr>
          <w:b/>
          <w:sz w:val="24"/>
          <w:lang w:val="lv-LV"/>
        </w:rPr>
      </w:pPr>
      <w:r w:rsidRPr="00D9469D">
        <w:rPr>
          <w:b/>
          <w:sz w:val="24"/>
          <w:lang w:val="lv-LV"/>
        </w:rPr>
        <w:t>38. pants.</w:t>
      </w:r>
    </w:p>
    <w:p w14:paraId="38024D2C" w14:textId="77777777" w:rsidR="0060629E" w:rsidRPr="00D9469D" w:rsidRDefault="0060629E">
      <w:pPr>
        <w:jc w:val="center"/>
        <w:rPr>
          <w:b/>
          <w:sz w:val="24"/>
          <w:lang w:val="lv-LV"/>
        </w:rPr>
      </w:pPr>
      <w:r w:rsidRPr="00D9469D">
        <w:rPr>
          <w:b/>
          <w:sz w:val="24"/>
          <w:lang w:val="lv-LV"/>
        </w:rPr>
        <w:t>Valstu atbildība</w:t>
      </w:r>
    </w:p>
    <w:p w14:paraId="4B576042" w14:textId="77777777" w:rsidR="0060629E" w:rsidRPr="00D9469D" w:rsidRDefault="0060629E">
      <w:pPr>
        <w:rPr>
          <w:sz w:val="24"/>
          <w:lang w:val="lv-LV"/>
        </w:rPr>
      </w:pPr>
    </w:p>
    <w:p w14:paraId="7214A48E" w14:textId="77777777" w:rsidR="00F4096A" w:rsidRPr="00D9469D" w:rsidRDefault="0060629E">
      <w:pPr>
        <w:rPr>
          <w:sz w:val="24"/>
          <w:lang w:val="lv-LV"/>
        </w:rPr>
      </w:pPr>
      <w:r w:rsidRPr="00D9469D">
        <w:rPr>
          <w:sz w:val="24"/>
          <w:lang w:val="lv-LV"/>
        </w:rPr>
        <w:t xml:space="preserve">Neviens no šī protokola noteikumiem attiecībā uz </w:t>
      </w:r>
      <w:r w:rsidR="00384B13" w:rsidRPr="00D9469D">
        <w:rPr>
          <w:sz w:val="24"/>
          <w:lang w:val="lv-LV"/>
        </w:rPr>
        <w:t xml:space="preserve">personu </w:t>
      </w:r>
      <w:r w:rsidRPr="00D9469D">
        <w:rPr>
          <w:sz w:val="24"/>
          <w:lang w:val="lv-LV"/>
        </w:rPr>
        <w:t xml:space="preserve">kriminālatbildību neskar valstu atbildību saskaņā ar starptautiskajām tiesībām, tostarp pienākumu </w:t>
      </w:r>
      <w:r w:rsidR="00384B13" w:rsidRPr="00D9469D">
        <w:rPr>
          <w:sz w:val="24"/>
          <w:lang w:val="lv-LV"/>
        </w:rPr>
        <w:t>sniegt</w:t>
      </w:r>
      <w:r w:rsidRPr="00D9469D">
        <w:rPr>
          <w:sz w:val="24"/>
          <w:lang w:val="lv-LV"/>
        </w:rPr>
        <w:t xml:space="preserve"> reparācijas.</w:t>
      </w:r>
    </w:p>
    <w:p w14:paraId="1CF9E0F6" w14:textId="77777777" w:rsidR="0060629E" w:rsidRPr="00D9469D" w:rsidRDefault="0060629E">
      <w:pPr>
        <w:rPr>
          <w:b/>
          <w:sz w:val="24"/>
          <w:lang w:val="lv-LV"/>
        </w:rPr>
      </w:pPr>
    </w:p>
    <w:p w14:paraId="3937FD22" w14:textId="77777777" w:rsidR="0060629E" w:rsidRPr="00D9469D" w:rsidRDefault="0060629E">
      <w:pPr>
        <w:rPr>
          <w:b/>
          <w:sz w:val="24"/>
          <w:lang w:val="lv-LV"/>
        </w:rPr>
      </w:pPr>
    </w:p>
    <w:p w14:paraId="33F6CAEF" w14:textId="77777777" w:rsidR="0060629E" w:rsidRPr="00D9469D" w:rsidRDefault="0060629E">
      <w:pPr>
        <w:keepNext/>
        <w:rPr>
          <w:b/>
          <w:sz w:val="24"/>
          <w:lang w:val="lv-LV"/>
        </w:rPr>
      </w:pPr>
    </w:p>
    <w:p w14:paraId="1DD3F48A" w14:textId="77777777" w:rsidR="0060629E" w:rsidRPr="00D9469D" w:rsidRDefault="0060629E">
      <w:pPr>
        <w:keepNext/>
        <w:jc w:val="center"/>
        <w:rPr>
          <w:b/>
          <w:sz w:val="24"/>
          <w:lang w:val="lv-LV"/>
        </w:rPr>
      </w:pPr>
      <w:r w:rsidRPr="00D9469D">
        <w:rPr>
          <w:b/>
          <w:sz w:val="24"/>
          <w:lang w:val="lv-LV"/>
        </w:rPr>
        <w:t>9. nodaļa. Nobeiguma noteikumi</w:t>
      </w:r>
    </w:p>
    <w:p w14:paraId="67591112" w14:textId="77777777" w:rsidR="0060629E" w:rsidRPr="00D9469D" w:rsidRDefault="0060629E">
      <w:pPr>
        <w:keepNext/>
        <w:jc w:val="center"/>
        <w:rPr>
          <w:b/>
          <w:sz w:val="24"/>
          <w:lang w:val="lv-LV"/>
        </w:rPr>
      </w:pPr>
    </w:p>
    <w:p w14:paraId="5EF0CF8E" w14:textId="77777777" w:rsidR="0060629E" w:rsidRPr="00D9469D" w:rsidRDefault="0060629E">
      <w:pPr>
        <w:keepNext/>
        <w:jc w:val="center"/>
        <w:rPr>
          <w:b/>
          <w:sz w:val="24"/>
          <w:lang w:val="lv-LV"/>
        </w:rPr>
      </w:pPr>
    </w:p>
    <w:p w14:paraId="575769A1" w14:textId="77777777" w:rsidR="00F4096A" w:rsidRPr="00D9469D" w:rsidRDefault="0060629E">
      <w:pPr>
        <w:keepNext/>
        <w:jc w:val="center"/>
        <w:rPr>
          <w:rStyle w:val="longdesc1"/>
          <w:strike w:val="0"/>
          <w:sz w:val="24"/>
          <w:lang w:val="lv-LV"/>
        </w:rPr>
      </w:pPr>
      <w:r w:rsidRPr="00D9469D">
        <w:rPr>
          <w:rStyle w:val="longdesc1"/>
          <w:b/>
          <w:strike w:val="0"/>
          <w:sz w:val="24"/>
          <w:lang w:val="lv-LV"/>
        </w:rPr>
        <w:t>39. pants</w:t>
      </w:r>
      <w:r w:rsidRPr="00D9469D">
        <w:rPr>
          <w:rStyle w:val="longdesc1"/>
          <w:strike w:val="0"/>
          <w:sz w:val="24"/>
          <w:lang w:val="lv-LV"/>
        </w:rPr>
        <w:t>.</w:t>
      </w:r>
    </w:p>
    <w:p w14:paraId="4F7C26AB" w14:textId="77777777" w:rsidR="0060629E" w:rsidRPr="00D9469D" w:rsidRDefault="0060629E">
      <w:pPr>
        <w:keepNext/>
        <w:jc w:val="center"/>
        <w:rPr>
          <w:sz w:val="24"/>
          <w:lang w:val="lv-LV"/>
        </w:rPr>
      </w:pPr>
      <w:r w:rsidRPr="00D9469D">
        <w:rPr>
          <w:rStyle w:val="longdesc1"/>
          <w:b/>
          <w:strike w:val="0"/>
          <w:sz w:val="24"/>
          <w:lang w:val="lv-LV"/>
        </w:rPr>
        <w:t>Valodas</w:t>
      </w:r>
    </w:p>
    <w:p w14:paraId="68E45E83" w14:textId="77777777" w:rsidR="0060629E" w:rsidRPr="00D9469D" w:rsidRDefault="0060629E">
      <w:pPr>
        <w:keepNext/>
        <w:jc w:val="center"/>
        <w:rPr>
          <w:sz w:val="24"/>
          <w:lang w:val="lv-LV"/>
        </w:rPr>
      </w:pPr>
    </w:p>
    <w:p w14:paraId="1C0AB31D" w14:textId="77777777" w:rsidR="00F4096A" w:rsidRPr="00D9469D" w:rsidRDefault="0060629E">
      <w:pPr>
        <w:pStyle w:val="Pamatteksts2"/>
        <w:keepNext/>
      </w:pPr>
      <w:r w:rsidRPr="00D9469D">
        <w:t>Šis protokols ir sagatavots angļu, arābu, franču, krievu, ķīniešu un spāņu valodā, un visi teksti ir vienlīdz autentiski.</w:t>
      </w:r>
    </w:p>
    <w:p w14:paraId="61862C1C" w14:textId="77777777" w:rsidR="0060629E" w:rsidRPr="00D9469D" w:rsidRDefault="0060629E">
      <w:pPr>
        <w:rPr>
          <w:sz w:val="24"/>
          <w:lang w:val="lv-LV"/>
        </w:rPr>
      </w:pPr>
    </w:p>
    <w:p w14:paraId="7357206F" w14:textId="77777777" w:rsidR="0060629E" w:rsidRPr="00D9469D" w:rsidRDefault="0060629E">
      <w:pPr>
        <w:rPr>
          <w:sz w:val="24"/>
          <w:lang w:val="lv-LV"/>
        </w:rPr>
      </w:pPr>
    </w:p>
    <w:p w14:paraId="70844299" w14:textId="77777777" w:rsidR="00F4096A" w:rsidRPr="00D9469D" w:rsidRDefault="0060629E" w:rsidP="008239CE">
      <w:pPr>
        <w:keepNext/>
        <w:keepLines/>
        <w:jc w:val="center"/>
        <w:rPr>
          <w:rStyle w:val="longdesc1"/>
          <w:b/>
          <w:strike w:val="0"/>
          <w:sz w:val="24"/>
          <w:lang w:val="lv-LV"/>
        </w:rPr>
      </w:pPr>
      <w:r w:rsidRPr="00D9469D">
        <w:rPr>
          <w:rStyle w:val="longdesc1"/>
          <w:b/>
          <w:strike w:val="0"/>
          <w:sz w:val="24"/>
          <w:lang w:val="lv-LV"/>
        </w:rPr>
        <w:lastRenderedPageBreak/>
        <w:t>40. pants.</w:t>
      </w:r>
    </w:p>
    <w:p w14:paraId="1CFBE697" w14:textId="77777777" w:rsidR="0060629E" w:rsidRPr="00D9469D" w:rsidRDefault="0060629E" w:rsidP="008239CE">
      <w:pPr>
        <w:keepNext/>
        <w:keepLines/>
        <w:jc w:val="center"/>
        <w:rPr>
          <w:sz w:val="24"/>
          <w:lang w:val="lv-LV"/>
        </w:rPr>
      </w:pPr>
      <w:r w:rsidRPr="00D9469D">
        <w:rPr>
          <w:rStyle w:val="longdesc1"/>
          <w:b/>
          <w:strike w:val="0"/>
          <w:sz w:val="24"/>
          <w:lang w:val="lv-LV"/>
        </w:rPr>
        <w:t>Parakstīšana</w:t>
      </w:r>
    </w:p>
    <w:p w14:paraId="06C9DDD7" w14:textId="77777777" w:rsidR="0060629E" w:rsidRPr="00D9469D" w:rsidRDefault="0060629E" w:rsidP="008239CE">
      <w:pPr>
        <w:keepNext/>
        <w:keepLines/>
        <w:rPr>
          <w:sz w:val="24"/>
          <w:lang w:val="lv-LV"/>
        </w:rPr>
      </w:pPr>
    </w:p>
    <w:p w14:paraId="09503050" w14:textId="77777777" w:rsidR="0060629E" w:rsidRPr="00D9469D" w:rsidRDefault="0060629E" w:rsidP="008239CE">
      <w:pPr>
        <w:keepNext/>
        <w:keepLines/>
        <w:rPr>
          <w:sz w:val="24"/>
          <w:lang w:val="lv-LV"/>
        </w:rPr>
      </w:pPr>
      <w:r w:rsidRPr="00D9469D">
        <w:rPr>
          <w:sz w:val="24"/>
          <w:lang w:val="lv-LV"/>
        </w:rPr>
        <w:t xml:space="preserve">Šī protokola datums ir 1999. gada 26. marts. </w:t>
      </w:r>
      <w:r w:rsidR="007A2793" w:rsidRPr="00D9469D">
        <w:rPr>
          <w:sz w:val="24"/>
          <w:lang w:val="lv-LV"/>
        </w:rPr>
        <w:t xml:space="preserve">Tas ir atvērts parakstīšanai visām </w:t>
      </w:r>
      <w:r w:rsidRPr="00D9469D">
        <w:rPr>
          <w:sz w:val="24"/>
          <w:lang w:val="lv-LV"/>
        </w:rPr>
        <w:t>Augst</w:t>
      </w:r>
      <w:r w:rsidR="007A2793" w:rsidRPr="00D9469D">
        <w:rPr>
          <w:sz w:val="24"/>
          <w:lang w:val="lv-LV"/>
        </w:rPr>
        <w:t>ajām</w:t>
      </w:r>
      <w:r w:rsidRPr="00D9469D">
        <w:rPr>
          <w:sz w:val="24"/>
          <w:lang w:val="lv-LV"/>
        </w:rPr>
        <w:t xml:space="preserve"> līgumslēdzēj</w:t>
      </w:r>
      <w:r w:rsidR="007A2793" w:rsidRPr="00D9469D">
        <w:rPr>
          <w:sz w:val="24"/>
          <w:lang w:val="lv-LV"/>
        </w:rPr>
        <w:t>ām</w:t>
      </w:r>
      <w:r w:rsidRPr="00D9469D">
        <w:rPr>
          <w:sz w:val="24"/>
          <w:lang w:val="lv-LV"/>
        </w:rPr>
        <w:t xml:space="preserve"> pus</w:t>
      </w:r>
      <w:r w:rsidR="007A2793" w:rsidRPr="00D9469D">
        <w:rPr>
          <w:sz w:val="24"/>
          <w:lang w:val="lv-LV"/>
        </w:rPr>
        <w:t>ēm</w:t>
      </w:r>
      <w:r w:rsidRPr="00D9469D">
        <w:rPr>
          <w:sz w:val="24"/>
          <w:lang w:val="lv-LV"/>
        </w:rPr>
        <w:t xml:space="preserve"> Hāgā no 1999. gada 17. maija līdz 1999. gada 31. decembrim.</w:t>
      </w:r>
    </w:p>
    <w:p w14:paraId="645A312C" w14:textId="77777777" w:rsidR="0060629E" w:rsidRPr="00D9469D" w:rsidRDefault="0060629E">
      <w:pPr>
        <w:rPr>
          <w:b/>
          <w:sz w:val="24"/>
          <w:lang w:val="lv-LV"/>
        </w:rPr>
      </w:pPr>
    </w:p>
    <w:p w14:paraId="731D4317" w14:textId="77777777" w:rsidR="0060629E" w:rsidRPr="00D9469D" w:rsidRDefault="0060629E">
      <w:pPr>
        <w:rPr>
          <w:b/>
          <w:sz w:val="24"/>
          <w:lang w:val="lv-LV"/>
        </w:rPr>
      </w:pPr>
    </w:p>
    <w:p w14:paraId="44A3CEF4" w14:textId="77777777" w:rsidR="00F4096A" w:rsidRPr="00D9469D" w:rsidRDefault="0060629E" w:rsidP="00D9469D">
      <w:pPr>
        <w:keepNext/>
        <w:jc w:val="center"/>
        <w:rPr>
          <w:b/>
          <w:sz w:val="24"/>
          <w:lang w:val="lv-LV"/>
        </w:rPr>
      </w:pPr>
      <w:r w:rsidRPr="00D9469D">
        <w:rPr>
          <w:b/>
          <w:sz w:val="24"/>
          <w:lang w:val="lv-LV"/>
        </w:rPr>
        <w:t>41. pants.</w:t>
      </w:r>
    </w:p>
    <w:p w14:paraId="5B473B62" w14:textId="77777777" w:rsidR="0060629E" w:rsidRPr="00D9469D" w:rsidRDefault="0060629E" w:rsidP="00D9469D">
      <w:pPr>
        <w:keepNext/>
        <w:jc w:val="center"/>
        <w:rPr>
          <w:b/>
          <w:sz w:val="24"/>
          <w:lang w:val="lv-LV"/>
        </w:rPr>
      </w:pPr>
      <w:r w:rsidRPr="00D9469D">
        <w:rPr>
          <w:b/>
          <w:sz w:val="24"/>
          <w:lang w:val="lv-LV"/>
        </w:rPr>
        <w:t>Ratifikācija, pieņemšana vai apstiprināšana</w:t>
      </w:r>
    </w:p>
    <w:p w14:paraId="56BE0926" w14:textId="77777777" w:rsidR="0060629E" w:rsidRPr="00D9469D" w:rsidRDefault="0060629E">
      <w:pPr>
        <w:rPr>
          <w:sz w:val="24"/>
          <w:lang w:val="lv-LV"/>
        </w:rPr>
      </w:pPr>
    </w:p>
    <w:p w14:paraId="5371DBE2" w14:textId="77777777" w:rsidR="00F4096A" w:rsidRPr="00D9469D" w:rsidRDefault="0060629E">
      <w:pPr>
        <w:rPr>
          <w:sz w:val="24"/>
          <w:lang w:val="lv-LV"/>
        </w:rPr>
      </w:pPr>
      <w:r w:rsidRPr="00D9469D">
        <w:rPr>
          <w:sz w:val="24"/>
          <w:lang w:val="lv-LV"/>
        </w:rPr>
        <w:t>1. Augstās līgumslēdzējas puses, kas parakstījušas šo protokolu, atbilstīgi savām attiecīgajām konstitucionālajām procedūrām to ratificē, pieņem vai apstiprina.</w:t>
      </w:r>
    </w:p>
    <w:p w14:paraId="520D4837" w14:textId="77777777" w:rsidR="0060629E" w:rsidRPr="00D9469D" w:rsidRDefault="0060629E">
      <w:pPr>
        <w:rPr>
          <w:sz w:val="24"/>
          <w:lang w:val="lv-LV"/>
        </w:rPr>
      </w:pPr>
    </w:p>
    <w:p w14:paraId="62983B06" w14:textId="77777777" w:rsidR="00F4096A" w:rsidRPr="00D9469D" w:rsidRDefault="0060629E">
      <w:pPr>
        <w:rPr>
          <w:sz w:val="24"/>
          <w:lang w:val="lv-LV"/>
        </w:rPr>
      </w:pPr>
      <w:r w:rsidRPr="00D9469D">
        <w:rPr>
          <w:sz w:val="24"/>
          <w:lang w:val="lv-LV"/>
        </w:rPr>
        <w:t>2. Ratifikācijas, pieņemšanas vai apstiprināšanas dokumentus deponē ģenerāldirektoram.</w:t>
      </w:r>
    </w:p>
    <w:p w14:paraId="051D353E" w14:textId="77777777" w:rsidR="0060629E" w:rsidRPr="00D9469D" w:rsidRDefault="0060629E" w:rsidP="00D9469D">
      <w:pPr>
        <w:rPr>
          <w:sz w:val="24"/>
          <w:lang w:val="lv-LV"/>
        </w:rPr>
      </w:pPr>
    </w:p>
    <w:p w14:paraId="4C9039C1" w14:textId="77777777" w:rsidR="0060629E" w:rsidRPr="00D9469D" w:rsidRDefault="0060629E" w:rsidP="00D9469D">
      <w:pPr>
        <w:rPr>
          <w:sz w:val="24"/>
          <w:lang w:val="lv-LV"/>
        </w:rPr>
      </w:pPr>
    </w:p>
    <w:p w14:paraId="54047DB9" w14:textId="77777777" w:rsidR="00F4096A" w:rsidRPr="00D9469D" w:rsidRDefault="0060629E" w:rsidP="00D9469D">
      <w:pPr>
        <w:jc w:val="center"/>
        <w:rPr>
          <w:rStyle w:val="longdesc1"/>
          <w:b/>
          <w:strike w:val="0"/>
          <w:sz w:val="24"/>
          <w:lang w:val="lv-LV"/>
        </w:rPr>
      </w:pPr>
      <w:r w:rsidRPr="00D9469D">
        <w:rPr>
          <w:rStyle w:val="longdesc1"/>
          <w:b/>
          <w:strike w:val="0"/>
          <w:sz w:val="24"/>
          <w:lang w:val="lv-LV"/>
        </w:rPr>
        <w:t>42. pants.</w:t>
      </w:r>
    </w:p>
    <w:p w14:paraId="4B580F87" w14:textId="77777777" w:rsidR="0060629E" w:rsidRPr="00D9469D" w:rsidRDefault="0060629E" w:rsidP="00D9469D">
      <w:pPr>
        <w:jc w:val="center"/>
        <w:rPr>
          <w:sz w:val="24"/>
          <w:lang w:val="lv-LV"/>
        </w:rPr>
      </w:pPr>
      <w:r w:rsidRPr="00D9469D">
        <w:rPr>
          <w:rStyle w:val="longdesc1"/>
          <w:b/>
          <w:strike w:val="0"/>
          <w:sz w:val="24"/>
          <w:lang w:val="lv-LV"/>
        </w:rPr>
        <w:t>Pievienošanās</w:t>
      </w:r>
    </w:p>
    <w:p w14:paraId="0C588869" w14:textId="77777777" w:rsidR="0060629E" w:rsidRPr="00D9469D" w:rsidRDefault="0060629E" w:rsidP="00D9469D">
      <w:pPr>
        <w:rPr>
          <w:sz w:val="24"/>
          <w:lang w:val="lv-LV"/>
        </w:rPr>
      </w:pPr>
    </w:p>
    <w:p w14:paraId="3B75D9DE" w14:textId="77777777" w:rsidR="0060629E" w:rsidRPr="00D9469D" w:rsidRDefault="0060629E" w:rsidP="00D9469D">
      <w:pPr>
        <w:rPr>
          <w:sz w:val="24"/>
          <w:lang w:val="lv-LV"/>
        </w:rPr>
      </w:pPr>
      <w:r w:rsidRPr="00D9469D">
        <w:rPr>
          <w:sz w:val="24"/>
          <w:lang w:val="lv-LV"/>
        </w:rPr>
        <w:t>1. Citas Augstas līgumslēdzējas puses šim protokolam var pievienoties no 2000. gada 1. janvāra.</w:t>
      </w:r>
    </w:p>
    <w:p w14:paraId="3333FC8E" w14:textId="77777777" w:rsidR="0060629E" w:rsidRPr="00D9469D" w:rsidRDefault="0060629E">
      <w:pPr>
        <w:rPr>
          <w:sz w:val="24"/>
          <w:lang w:val="lv-LV"/>
        </w:rPr>
      </w:pPr>
    </w:p>
    <w:p w14:paraId="6C6CA46E" w14:textId="77777777" w:rsidR="00F4096A" w:rsidRPr="00D9469D" w:rsidRDefault="0060629E">
      <w:pPr>
        <w:rPr>
          <w:sz w:val="24"/>
          <w:lang w:val="lv-LV"/>
        </w:rPr>
      </w:pPr>
      <w:r w:rsidRPr="00D9469D">
        <w:rPr>
          <w:sz w:val="24"/>
          <w:lang w:val="lv-LV"/>
        </w:rPr>
        <w:t>2. Pievienošanos veic, deponējot pievienošanās dokumentu ģenerāldirektoram.</w:t>
      </w:r>
    </w:p>
    <w:p w14:paraId="1EED0FCA" w14:textId="77777777" w:rsidR="0060629E" w:rsidRPr="00D9469D" w:rsidRDefault="0060629E">
      <w:pPr>
        <w:rPr>
          <w:sz w:val="24"/>
          <w:lang w:val="lv-LV"/>
        </w:rPr>
      </w:pPr>
    </w:p>
    <w:p w14:paraId="07838DBB" w14:textId="77777777" w:rsidR="0060629E" w:rsidRPr="00D9469D" w:rsidRDefault="0060629E">
      <w:pPr>
        <w:rPr>
          <w:sz w:val="24"/>
          <w:lang w:val="lv-LV"/>
        </w:rPr>
      </w:pPr>
    </w:p>
    <w:p w14:paraId="5CE0EE23" w14:textId="77777777" w:rsidR="00F4096A" w:rsidRPr="00D9469D" w:rsidRDefault="0060629E">
      <w:pPr>
        <w:jc w:val="center"/>
        <w:rPr>
          <w:rStyle w:val="longdesc1"/>
          <w:b/>
          <w:strike w:val="0"/>
          <w:sz w:val="24"/>
          <w:lang w:val="lv-LV"/>
        </w:rPr>
      </w:pPr>
      <w:r w:rsidRPr="00D9469D">
        <w:rPr>
          <w:rStyle w:val="longdesc1"/>
          <w:b/>
          <w:strike w:val="0"/>
          <w:sz w:val="24"/>
          <w:lang w:val="lv-LV"/>
        </w:rPr>
        <w:t>43. pants.</w:t>
      </w:r>
    </w:p>
    <w:p w14:paraId="3C1C9F30" w14:textId="77777777" w:rsidR="0060629E" w:rsidRPr="00D9469D" w:rsidRDefault="0060629E">
      <w:pPr>
        <w:jc w:val="center"/>
        <w:rPr>
          <w:sz w:val="24"/>
          <w:lang w:val="lv-LV"/>
        </w:rPr>
      </w:pPr>
      <w:r w:rsidRPr="00D9469D">
        <w:rPr>
          <w:rStyle w:val="longdesc1"/>
          <w:b/>
          <w:strike w:val="0"/>
          <w:sz w:val="24"/>
          <w:lang w:val="lv-LV"/>
        </w:rPr>
        <w:t>Stāšanās spēkā</w:t>
      </w:r>
    </w:p>
    <w:p w14:paraId="3113D28C" w14:textId="77777777" w:rsidR="0060629E" w:rsidRPr="00D9469D" w:rsidRDefault="0060629E">
      <w:pPr>
        <w:rPr>
          <w:sz w:val="24"/>
          <w:lang w:val="lv-LV"/>
        </w:rPr>
      </w:pPr>
    </w:p>
    <w:p w14:paraId="60812417" w14:textId="77777777" w:rsidR="00F4096A" w:rsidRPr="00D9469D" w:rsidRDefault="0060629E">
      <w:pPr>
        <w:rPr>
          <w:sz w:val="24"/>
          <w:lang w:val="lv-LV"/>
        </w:rPr>
      </w:pPr>
      <w:r w:rsidRPr="00D9469D">
        <w:rPr>
          <w:sz w:val="24"/>
          <w:lang w:val="lv-LV"/>
        </w:rPr>
        <w:t>1. Šis protokols stājas spēkā trīs mēnešus pēc tam, kad deponēti divdesmit ratifikācijas, pieņemšanas, apstiprināšanas vai pievienošanās dokumenti.</w:t>
      </w:r>
    </w:p>
    <w:p w14:paraId="55528163" w14:textId="77777777" w:rsidR="0060629E" w:rsidRPr="00D9469D" w:rsidRDefault="0060629E">
      <w:pPr>
        <w:rPr>
          <w:sz w:val="24"/>
          <w:lang w:val="lv-LV"/>
        </w:rPr>
      </w:pPr>
    </w:p>
    <w:p w14:paraId="593A968B" w14:textId="77777777" w:rsidR="00F4096A" w:rsidRPr="00D9469D" w:rsidRDefault="0060629E">
      <w:pPr>
        <w:rPr>
          <w:sz w:val="24"/>
          <w:lang w:val="lv-LV"/>
        </w:rPr>
      </w:pPr>
      <w:r w:rsidRPr="00D9469D">
        <w:rPr>
          <w:sz w:val="24"/>
          <w:lang w:val="lv-LV"/>
        </w:rPr>
        <w:t>2. Pēc tam attiecībā uz katru Pusi tas stājas spēkā trīs mēnešus pēc tās ratifikācijas, pieņemšanas, apstiprināšanas vai pievienošanās dokumenta deponēšanas.</w:t>
      </w:r>
    </w:p>
    <w:p w14:paraId="37AE3BB2" w14:textId="77777777" w:rsidR="0060629E" w:rsidRPr="00D9469D" w:rsidRDefault="0060629E">
      <w:pPr>
        <w:rPr>
          <w:b/>
          <w:sz w:val="24"/>
          <w:lang w:val="lv-LV"/>
        </w:rPr>
      </w:pPr>
    </w:p>
    <w:p w14:paraId="3234F667" w14:textId="77777777" w:rsidR="0060629E" w:rsidRPr="00D9469D" w:rsidRDefault="0060629E">
      <w:pPr>
        <w:rPr>
          <w:b/>
          <w:sz w:val="24"/>
          <w:lang w:val="lv-LV"/>
        </w:rPr>
      </w:pPr>
    </w:p>
    <w:p w14:paraId="34DDA5FC" w14:textId="77777777" w:rsidR="00F4096A" w:rsidRPr="00D9469D" w:rsidRDefault="0060629E">
      <w:pPr>
        <w:jc w:val="center"/>
        <w:rPr>
          <w:b/>
          <w:sz w:val="24"/>
          <w:lang w:val="lv-LV"/>
        </w:rPr>
      </w:pPr>
      <w:r w:rsidRPr="00D9469D">
        <w:rPr>
          <w:b/>
          <w:sz w:val="24"/>
          <w:lang w:val="lv-LV"/>
        </w:rPr>
        <w:t>44. pants.</w:t>
      </w:r>
    </w:p>
    <w:p w14:paraId="363582D9" w14:textId="77777777" w:rsidR="0060629E" w:rsidRPr="00D9469D" w:rsidRDefault="0060629E">
      <w:pPr>
        <w:jc w:val="center"/>
        <w:rPr>
          <w:b/>
          <w:sz w:val="24"/>
          <w:lang w:val="lv-LV"/>
        </w:rPr>
      </w:pPr>
      <w:r w:rsidRPr="00D9469D">
        <w:rPr>
          <w:b/>
          <w:sz w:val="24"/>
          <w:lang w:val="lv-LV"/>
        </w:rPr>
        <w:t>Stāšanās spēkā bruņota konflikta gadījumā</w:t>
      </w:r>
    </w:p>
    <w:p w14:paraId="3DE9918E" w14:textId="77777777" w:rsidR="0060629E" w:rsidRPr="00D9469D" w:rsidRDefault="0060629E">
      <w:pPr>
        <w:rPr>
          <w:sz w:val="24"/>
          <w:lang w:val="lv-LV"/>
        </w:rPr>
      </w:pPr>
    </w:p>
    <w:p w14:paraId="4481BC71" w14:textId="77777777" w:rsidR="00F4096A" w:rsidRPr="00D9469D" w:rsidRDefault="0060629E">
      <w:pPr>
        <w:pStyle w:val="Pamatteksts2"/>
      </w:pPr>
      <w:r w:rsidRPr="00D9469D">
        <w:t xml:space="preserve">Konvencijas 18. un 19. pantā minētajās situācijās šī protokola ratifikācija, pieņemšana vai apstiprinājums, vai pievienošanās šim protokolam, ko Puses deponējušas pirms vai pēc karadarbības vai okupācijas sākuma, stājas spēkā nekavējoties. Šādos gadījumos ģenerāldirektors </w:t>
      </w:r>
      <w:r w:rsidR="006B4C32" w:rsidRPr="00D9469D">
        <w:t xml:space="preserve">nosūta </w:t>
      </w:r>
      <w:r w:rsidRPr="00D9469D">
        <w:t>46. pantā minētos paziņojumus</w:t>
      </w:r>
      <w:r w:rsidR="006B4C32" w:rsidRPr="00D9469D">
        <w:t>, izmantojot visātrāko saziņas veidu</w:t>
      </w:r>
      <w:r w:rsidRPr="00D9469D">
        <w:t>.</w:t>
      </w:r>
    </w:p>
    <w:p w14:paraId="40271C4F" w14:textId="77777777" w:rsidR="0060629E" w:rsidRPr="00D9469D" w:rsidRDefault="0060629E">
      <w:pPr>
        <w:rPr>
          <w:sz w:val="24"/>
          <w:lang w:val="lv-LV"/>
        </w:rPr>
      </w:pPr>
    </w:p>
    <w:p w14:paraId="3775D3B3" w14:textId="77777777" w:rsidR="0060629E" w:rsidRPr="00D9469D" w:rsidRDefault="0060629E" w:rsidP="00D9469D">
      <w:pPr>
        <w:rPr>
          <w:sz w:val="24"/>
          <w:lang w:val="lv-LV"/>
        </w:rPr>
      </w:pPr>
    </w:p>
    <w:p w14:paraId="3E473B11" w14:textId="77777777" w:rsidR="00F4096A" w:rsidRPr="00D9469D" w:rsidRDefault="0060629E" w:rsidP="00D9469D">
      <w:pPr>
        <w:jc w:val="center"/>
        <w:rPr>
          <w:rStyle w:val="longdesc1"/>
          <w:b/>
          <w:strike w:val="0"/>
          <w:sz w:val="24"/>
          <w:lang w:val="lv-LV"/>
        </w:rPr>
      </w:pPr>
      <w:r w:rsidRPr="00D9469D">
        <w:rPr>
          <w:rStyle w:val="longdesc1"/>
          <w:b/>
          <w:strike w:val="0"/>
          <w:sz w:val="24"/>
          <w:lang w:val="lv-LV"/>
        </w:rPr>
        <w:t>45. pants.</w:t>
      </w:r>
    </w:p>
    <w:p w14:paraId="4DB1C820" w14:textId="77777777" w:rsidR="0060629E" w:rsidRPr="00D9469D" w:rsidRDefault="0060629E" w:rsidP="00D9469D">
      <w:pPr>
        <w:jc w:val="center"/>
        <w:rPr>
          <w:sz w:val="24"/>
          <w:lang w:val="lv-LV"/>
        </w:rPr>
      </w:pPr>
      <w:r w:rsidRPr="00D9469D">
        <w:rPr>
          <w:rStyle w:val="longdesc1"/>
          <w:b/>
          <w:strike w:val="0"/>
          <w:sz w:val="24"/>
          <w:lang w:val="lv-LV"/>
        </w:rPr>
        <w:t>Denonsēšana</w:t>
      </w:r>
    </w:p>
    <w:p w14:paraId="3857625F" w14:textId="77777777" w:rsidR="0060629E" w:rsidRPr="00D9469D" w:rsidRDefault="0060629E" w:rsidP="00D9469D">
      <w:pPr>
        <w:rPr>
          <w:sz w:val="24"/>
          <w:lang w:val="lv-LV"/>
        </w:rPr>
      </w:pPr>
    </w:p>
    <w:p w14:paraId="0B659BD3" w14:textId="77777777" w:rsidR="00F4096A" w:rsidRPr="00D9469D" w:rsidRDefault="0060629E" w:rsidP="00D9469D">
      <w:pPr>
        <w:rPr>
          <w:sz w:val="24"/>
          <w:lang w:val="lv-LV"/>
        </w:rPr>
      </w:pPr>
      <w:r w:rsidRPr="00D9469D">
        <w:rPr>
          <w:sz w:val="24"/>
          <w:lang w:val="lv-LV"/>
        </w:rPr>
        <w:t>1. Katra Puse var šo protokolu denonsēt.</w:t>
      </w:r>
    </w:p>
    <w:p w14:paraId="5417A1CD" w14:textId="77777777" w:rsidR="0060629E" w:rsidRPr="00D9469D" w:rsidRDefault="0060629E" w:rsidP="00D9469D">
      <w:pPr>
        <w:rPr>
          <w:sz w:val="24"/>
          <w:lang w:val="lv-LV"/>
        </w:rPr>
      </w:pPr>
    </w:p>
    <w:p w14:paraId="29A71F7F" w14:textId="77777777" w:rsidR="00F4096A" w:rsidRPr="00D9469D" w:rsidRDefault="0060629E" w:rsidP="00D9469D">
      <w:pPr>
        <w:rPr>
          <w:rStyle w:val="longdesc1"/>
          <w:strike w:val="0"/>
          <w:sz w:val="24"/>
          <w:lang w:val="lv-LV"/>
        </w:rPr>
      </w:pPr>
      <w:r w:rsidRPr="00D9469D">
        <w:rPr>
          <w:rStyle w:val="longdesc1"/>
          <w:strike w:val="0"/>
          <w:sz w:val="24"/>
          <w:lang w:val="lv-LV"/>
        </w:rPr>
        <w:t xml:space="preserve">2. Par denonsēšanu paziņo </w:t>
      </w:r>
      <w:r w:rsidR="00077885" w:rsidRPr="00D9469D">
        <w:rPr>
          <w:rStyle w:val="longdesc1"/>
          <w:strike w:val="0"/>
          <w:sz w:val="24"/>
          <w:lang w:val="lv-LV"/>
        </w:rPr>
        <w:t xml:space="preserve">ar </w:t>
      </w:r>
      <w:r w:rsidRPr="00D9469D">
        <w:rPr>
          <w:rStyle w:val="longdesc1"/>
          <w:strike w:val="0"/>
          <w:sz w:val="24"/>
          <w:lang w:val="lv-LV"/>
        </w:rPr>
        <w:t>rakst</w:t>
      </w:r>
      <w:r w:rsidR="00077885" w:rsidRPr="00D9469D">
        <w:rPr>
          <w:rStyle w:val="longdesc1"/>
          <w:strike w:val="0"/>
          <w:sz w:val="24"/>
          <w:lang w:val="lv-LV"/>
        </w:rPr>
        <w:t>isku</w:t>
      </w:r>
      <w:r w:rsidRPr="00D9469D">
        <w:rPr>
          <w:rStyle w:val="longdesc1"/>
          <w:strike w:val="0"/>
          <w:sz w:val="24"/>
          <w:lang w:val="lv-LV"/>
        </w:rPr>
        <w:t xml:space="preserve"> dokument</w:t>
      </w:r>
      <w:r w:rsidR="00077885" w:rsidRPr="00D9469D">
        <w:rPr>
          <w:rStyle w:val="longdesc1"/>
          <w:strike w:val="0"/>
          <w:sz w:val="24"/>
          <w:lang w:val="lv-LV"/>
        </w:rPr>
        <w:t>u</w:t>
      </w:r>
      <w:r w:rsidRPr="00D9469D">
        <w:rPr>
          <w:rStyle w:val="longdesc1"/>
          <w:strike w:val="0"/>
          <w:sz w:val="24"/>
          <w:lang w:val="lv-LV"/>
        </w:rPr>
        <w:t>, kuru deponē ģenerāldirektoram.</w:t>
      </w:r>
    </w:p>
    <w:p w14:paraId="0B7025CE" w14:textId="77777777" w:rsidR="0060629E" w:rsidRPr="00D9469D" w:rsidRDefault="0060629E" w:rsidP="00D9469D">
      <w:pPr>
        <w:rPr>
          <w:sz w:val="24"/>
          <w:lang w:val="lv-LV"/>
        </w:rPr>
      </w:pPr>
    </w:p>
    <w:p w14:paraId="6866FB11" w14:textId="77777777" w:rsidR="00F4096A" w:rsidRPr="00D9469D" w:rsidRDefault="0060629E">
      <w:pPr>
        <w:rPr>
          <w:rStyle w:val="longdesc1"/>
          <w:strike w:val="0"/>
          <w:sz w:val="24"/>
          <w:lang w:val="lv-LV"/>
        </w:rPr>
      </w:pPr>
      <w:r w:rsidRPr="00D9469D">
        <w:rPr>
          <w:rStyle w:val="longdesc1"/>
          <w:strike w:val="0"/>
          <w:sz w:val="24"/>
          <w:lang w:val="lv-LV"/>
        </w:rPr>
        <w:lastRenderedPageBreak/>
        <w:t xml:space="preserve">3. Denonsēšana stājas spēkā vienu gadu pēc denonsēšanas dokumenta saņemšanas. </w:t>
      </w:r>
      <w:r w:rsidRPr="00D9469D">
        <w:rPr>
          <w:sz w:val="24"/>
          <w:lang w:val="lv-LV"/>
        </w:rPr>
        <w:t>Tomēr, ja, šim periodam beidzoties, Puse, kas paziņojusi par denonsēšanu, ir iesaistīta kādā bruņotā konfliktā, denonsēšana nestājas spēkā līdz karadarbības beigām vai līdz brīdim, kad ir pabeigt</w:t>
      </w:r>
      <w:r w:rsidR="00077885" w:rsidRPr="00D9469D">
        <w:rPr>
          <w:sz w:val="24"/>
          <w:lang w:val="lv-LV"/>
        </w:rPr>
        <w:t>i</w:t>
      </w:r>
      <w:r w:rsidRPr="00D9469D">
        <w:rPr>
          <w:sz w:val="24"/>
          <w:lang w:val="lv-LV"/>
        </w:rPr>
        <w:t xml:space="preserve"> kultūras vērtību repatriācijas </w:t>
      </w:r>
      <w:r w:rsidR="00077885" w:rsidRPr="00D9469D">
        <w:rPr>
          <w:sz w:val="24"/>
          <w:lang w:val="lv-LV"/>
        </w:rPr>
        <w:t>pasākumi</w:t>
      </w:r>
      <w:r w:rsidRPr="00D9469D">
        <w:rPr>
          <w:sz w:val="24"/>
          <w:lang w:val="lv-LV"/>
        </w:rPr>
        <w:t>, atkarībā no tā, kas notiek vēlāk.</w:t>
      </w:r>
    </w:p>
    <w:p w14:paraId="51BAB3F6" w14:textId="77777777" w:rsidR="0060629E" w:rsidRPr="00D9469D" w:rsidRDefault="0060629E">
      <w:pPr>
        <w:rPr>
          <w:sz w:val="24"/>
          <w:lang w:val="lv-LV"/>
        </w:rPr>
      </w:pPr>
    </w:p>
    <w:p w14:paraId="0296B6B8" w14:textId="77777777" w:rsidR="0060629E" w:rsidRPr="00D9469D" w:rsidRDefault="0060629E">
      <w:pPr>
        <w:rPr>
          <w:sz w:val="24"/>
          <w:lang w:val="lv-LV"/>
        </w:rPr>
      </w:pPr>
    </w:p>
    <w:p w14:paraId="6AEC55DB" w14:textId="77777777" w:rsidR="00F4096A" w:rsidRPr="00D9469D" w:rsidRDefault="0060629E" w:rsidP="00D9469D">
      <w:pPr>
        <w:keepNext/>
        <w:jc w:val="center"/>
        <w:rPr>
          <w:rStyle w:val="longdesc1"/>
          <w:b/>
          <w:strike w:val="0"/>
          <w:sz w:val="24"/>
          <w:lang w:val="lv-LV"/>
        </w:rPr>
      </w:pPr>
      <w:r w:rsidRPr="00D9469D">
        <w:rPr>
          <w:rStyle w:val="longdesc1"/>
          <w:b/>
          <w:strike w:val="0"/>
          <w:sz w:val="24"/>
          <w:lang w:val="lv-LV"/>
        </w:rPr>
        <w:t>46. pants.</w:t>
      </w:r>
    </w:p>
    <w:p w14:paraId="07A6A86D" w14:textId="77777777" w:rsidR="0060629E" w:rsidRPr="00D9469D" w:rsidRDefault="0060629E" w:rsidP="00D9469D">
      <w:pPr>
        <w:keepNext/>
        <w:jc w:val="center"/>
        <w:rPr>
          <w:sz w:val="24"/>
          <w:lang w:val="lv-LV"/>
        </w:rPr>
      </w:pPr>
      <w:r w:rsidRPr="00D9469D">
        <w:rPr>
          <w:rStyle w:val="longdesc1"/>
          <w:b/>
          <w:strike w:val="0"/>
          <w:sz w:val="24"/>
          <w:lang w:val="lv-LV"/>
        </w:rPr>
        <w:t>Paziņojumi</w:t>
      </w:r>
    </w:p>
    <w:p w14:paraId="1F981D5D" w14:textId="77777777" w:rsidR="0060629E" w:rsidRPr="00D9469D" w:rsidRDefault="0060629E">
      <w:pPr>
        <w:rPr>
          <w:sz w:val="24"/>
          <w:lang w:val="lv-LV"/>
        </w:rPr>
      </w:pPr>
    </w:p>
    <w:p w14:paraId="29AB425E" w14:textId="77777777" w:rsidR="0060629E" w:rsidRPr="00D9469D" w:rsidRDefault="0060629E">
      <w:pPr>
        <w:rPr>
          <w:sz w:val="24"/>
          <w:lang w:val="lv-LV"/>
        </w:rPr>
      </w:pPr>
      <w:r w:rsidRPr="00D9469D">
        <w:rPr>
          <w:sz w:val="24"/>
          <w:lang w:val="lv-LV"/>
        </w:rPr>
        <w:t>Ģenerāldirektors informē visas Augstās līgumslēdzējas puses, kā arī Apvienoto Nāciju Organizāciju par visu 41. un 42. pantā paredzēto ratifikācijas, pieņemšanas, apstiprināšanas vai pievienošanās dokumentu un par 45. pantā paredzēto denonsēšanas dokumentu deponēšanu.</w:t>
      </w:r>
    </w:p>
    <w:p w14:paraId="2A1DD1DD" w14:textId="77777777" w:rsidR="0060629E" w:rsidRPr="00D9469D" w:rsidRDefault="0060629E" w:rsidP="00D9469D">
      <w:pPr>
        <w:rPr>
          <w:b/>
          <w:sz w:val="24"/>
          <w:lang w:val="lv-LV"/>
        </w:rPr>
      </w:pPr>
    </w:p>
    <w:p w14:paraId="5508CA39" w14:textId="77777777" w:rsidR="0060629E" w:rsidRPr="00D9469D" w:rsidRDefault="0060629E" w:rsidP="00D9469D">
      <w:pPr>
        <w:rPr>
          <w:b/>
          <w:sz w:val="24"/>
          <w:lang w:val="lv-LV"/>
        </w:rPr>
      </w:pPr>
    </w:p>
    <w:p w14:paraId="4D42DCB9" w14:textId="77777777" w:rsidR="00F4096A" w:rsidRPr="00D9469D" w:rsidRDefault="0060629E" w:rsidP="00D9469D">
      <w:pPr>
        <w:jc w:val="center"/>
        <w:rPr>
          <w:b/>
          <w:sz w:val="24"/>
          <w:lang w:val="lv-LV"/>
        </w:rPr>
      </w:pPr>
      <w:r w:rsidRPr="00D9469D">
        <w:rPr>
          <w:b/>
          <w:sz w:val="24"/>
          <w:lang w:val="lv-LV"/>
        </w:rPr>
        <w:t>47. pants.</w:t>
      </w:r>
    </w:p>
    <w:p w14:paraId="191A9441" w14:textId="77777777" w:rsidR="0060629E" w:rsidRPr="00D9469D" w:rsidRDefault="0060629E" w:rsidP="00D9469D">
      <w:pPr>
        <w:jc w:val="center"/>
        <w:rPr>
          <w:b/>
          <w:sz w:val="24"/>
          <w:lang w:val="lv-LV"/>
        </w:rPr>
      </w:pPr>
      <w:r w:rsidRPr="00D9469D">
        <w:rPr>
          <w:b/>
          <w:sz w:val="24"/>
          <w:lang w:val="lv-LV"/>
        </w:rPr>
        <w:t>Reģistrācija Apvienoto Nāciju Organizācijā</w:t>
      </w:r>
    </w:p>
    <w:p w14:paraId="2BB63C6F" w14:textId="77777777" w:rsidR="0060629E" w:rsidRPr="00D9469D" w:rsidRDefault="0060629E" w:rsidP="00D9469D">
      <w:pPr>
        <w:rPr>
          <w:b/>
          <w:sz w:val="24"/>
          <w:lang w:val="lv-LV"/>
        </w:rPr>
      </w:pPr>
    </w:p>
    <w:p w14:paraId="0939385B" w14:textId="77777777" w:rsidR="00F4096A" w:rsidRPr="00D9469D" w:rsidRDefault="0060629E" w:rsidP="00D9469D">
      <w:pPr>
        <w:rPr>
          <w:rStyle w:val="longdesc1"/>
          <w:strike w:val="0"/>
          <w:sz w:val="24"/>
          <w:lang w:val="lv-LV"/>
        </w:rPr>
      </w:pPr>
      <w:r w:rsidRPr="00D9469D">
        <w:rPr>
          <w:rStyle w:val="longdesc1"/>
          <w:strike w:val="0"/>
          <w:sz w:val="24"/>
          <w:lang w:val="lv-LV"/>
        </w:rPr>
        <w:t>Saskaņā ar Apvienoto Nāciju Organizācijas Statūtu 102. pantu šo protokolu pēc ģenerāldirektora pieprasījuma reģistrē Apvienoto Nāciju Organizācijas sekretariātā.</w:t>
      </w:r>
    </w:p>
    <w:p w14:paraId="7333C037" w14:textId="77777777" w:rsidR="0060629E" w:rsidRPr="00D9469D" w:rsidRDefault="0060629E">
      <w:pPr>
        <w:rPr>
          <w:sz w:val="24"/>
          <w:lang w:val="lv-LV"/>
        </w:rPr>
      </w:pPr>
    </w:p>
    <w:p w14:paraId="2361F0EC" w14:textId="77777777" w:rsidR="0060629E" w:rsidRPr="00D9469D" w:rsidRDefault="0060629E">
      <w:pPr>
        <w:rPr>
          <w:sz w:val="24"/>
          <w:lang w:val="lv-LV"/>
        </w:rPr>
      </w:pPr>
    </w:p>
    <w:p w14:paraId="7F6459C8" w14:textId="77777777" w:rsidR="00F4096A" w:rsidRPr="00D9469D" w:rsidRDefault="0060629E">
      <w:pPr>
        <w:rPr>
          <w:sz w:val="24"/>
          <w:lang w:val="lv-LV"/>
        </w:rPr>
      </w:pPr>
      <w:r w:rsidRPr="00D9469D">
        <w:rPr>
          <w:sz w:val="24"/>
          <w:lang w:val="lv-LV"/>
        </w:rPr>
        <w:t>TO APLIECINOT, apakšā parakstījušies, attiecīgie pilnvarotie ir parakstījuši šo protokolu.</w:t>
      </w:r>
    </w:p>
    <w:p w14:paraId="47D55BDF" w14:textId="77777777" w:rsidR="0060629E" w:rsidRPr="00D9469D" w:rsidRDefault="0060629E">
      <w:pPr>
        <w:rPr>
          <w:sz w:val="24"/>
          <w:lang w:val="lv-LV"/>
        </w:rPr>
      </w:pPr>
    </w:p>
    <w:p w14:paraId="5F324A8F" w14:textId="77777777" w:rsidR="0060629E" w:rsidRPr="00D9469D" w:rsidRDefault="0060629E">
      <w:pPr>
        <w:rPr>
          <w:sz w:val="24"/>
          <w:lang w:val="lv-LV"/>
        </w:rPr>
      </w:pPr>
      <w:r w:rsidRPr="00D9469D">
        <w:rPr>
          <w:sz w:val="24"/>
          <w:lang w:val="lv-LV"/>
        </w:rPr>
        <w:t>PIEŅEMTS Hāgā 1999. gada divdesmit sestajā martā vienā eksemplārā, kuru deponē UNESCO arhīvā un kura apliecinātas kopijas nosūta visām Augstajām līgumslēdzējām pusēm.</w:t>
      </w:r>
    </w:p>
    <w:p w14:paraId="276333E8" w14:textId="77777777" w:rsidR="0060629E" w:rsidRPr="00D9469D" w:rsidRDefault="0060629E">
      <w:pPr>
        <w:rPr>
          <w:sz w:val="24"/>
          <w:lang w:val="lv-LV"/>
        </w:rPr>
      </w:pPr>
    </w:p>
    <w:p w14:paraId="23CB0A99" w14:textId="77777777" w:rsidR="0060629E" w:rsidRPr="00D9469D" w:rsidRDefault="0060629E">
      <w:pPr>
        <w:rPr>
          <w:sz w:val="24"/>
          <w:lang w:val="lv-LV"/>
        </w:rPr>
      </w:pPr>
    </w:p>
    <w:sectPr w:rsidR="0060629E" w:rsidRPr="00D9469D">
      <w:headerReference w:type="default" r:id="rId10"/>
      <w:footerReference w:type="default" r:id="rId11"/>
      <w:headerReference w:type="first" r:id="rId12"/>
      <w:footerReference w:type="first" r:id="rId13"/>
      <w:endnotePr>
        <w:numFmt w:val="decimal"/>
        <w:numStart w:val="0"/>
      </w:endnotePr>
      <w:pgSz w:w="11907" w:h="16840" w:code="9"/>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3E39C" w14:textId="77777777" w:rsidR="000040BF" w:rsidRDefault="000040BF">
      <w:r>
        <w:separator/>
      </w:r>
    </w:p>
  </w:endnote>
  <w:endnote w:type="continuationSeparator" w:id="0">
    <w:p w14:paraId="6F1D9F0A" w14:textId="77777777" w:rsidR="000040BF" w:rsidRDefault="00004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23774" w14:textId="77777777" w:rsidR="003C0B26" w:rsidRPr="009C04EC" w:rsidRDefault="003C0B26" w:rsidP="003C0B26">
    <w:pPr>
      <w:pStyle w:val="Galvene"/>
      <w:tabs>
        <w:tab w:val="left" w:pos="9072"/>
      </w:tabs>
      <w:rPr>
        <w:rStyle w:val="Lappusesnumurs"/>
        <w:noProof/>
        <w:u w:val="single"/>
        <w:lang w:val="en-US"/>
      </w:rPr>
    </w:pPr>
  </w:p>
  <w:p w14:paraId="12E659E6" w14:textId="77777777" w:rsidR="003C0B26" w:rsidRPr="009C04EC" w:rsidRDefault="003C0B26" w:rsidP="003C0B26">
    <w:pPr>
      <w:pStyle w:val="Galvene"/>
      <w:tabs>
        <w:tab w:val="clear" w:pos="4153"/>
        <w:tab w:val="clear" w:pos="8306"/>
        <w:tab w:val="center" w:pos="9072"/>
      </w:tabs>
      <w:rPr>
        <w:noProof/>
        <w:sz w:val="20"/>
        <w:u w:val="single"/>
        <w:lang w:val="en-US"/>
      </w:rPr>
    </w:pPr>
    <w:r w:rsidRPr="009C04EC">
      <w:rPr>
        <w:noProof/>
        <w:sz w:val="20"/>
        <w:u w:val="single"/>
        <w:lang w:val="en-US"/>
      </w:rPr>
      <w:tab/>
    </w:r>
  </w:p>
  <w:p w14:paraId="1515544D" w14:textId="77777777" w:rsidR="00B61A6D" w:rsidRPr="00CD58AE" w:rsidRDefault="00B61A6D" w:rsidP="00B61A6D">
    <w:pPr>
      <w:pStyle w:val="Kjene"/>
      <w:rPr>
        <w:noProof/>
        <w:sz w:val="20"/>
        <w:lang w:val="en-US"/>
      </w:rPr>
    </w:pPr>
    <w:r>
      <w:rPr>
        <w:noProof/>
        <w:sz w:val="20"/>
        <w:lang w:val="en-US"/>
      </w:rPr>
      <w:t xml:space="preserve">Tulkojums © Valsts valodas centrs, 2026 </w:t>
    </w:r>
  </w:p>
  <w:p w14:paraId="2A139097" w14:textId="77777777" w:rsidR="003C0B26" w:rsidRPr="009C04EC" w:rsidRDefault="003C0B26" w:rsidP="003C0B26">
    <w:pPr>
      <w:pStyle w:val="Galvene"/>
      <w:tabs>
        <w:tab w:val="clear" w:pos="4153"/>
        <w:tab w:val="center" w:pos="9072"/>
      </w:tabs>
      <w:rPr>
        <w:rStyle w:val="Lappusesnumurs"/>
        <w:noProof/>
        <w:u w:val="single"/>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EB29" w14:textId="77777777" w:rsidR="003C0B26" w:rsidRPr="009C04EC" w:rsidRDefault="003C0B26" w:rsidP="002F2150">
    <w:pPr>
      <w:pStyle w:val="Galvene"/>
      <w:tabs>
        <w:tab w:val="clear" w:pos="4153"/>
        <w:tab w:val="clear" w:pos="8306"/>
        <w:tab w:val="right" w:pos="9072"/>
      </w:tabs>
      <w:rPr>
        <w:noProof/>
        <w:sz w:val="20"/>
        <w:u w:val="single"/>
        <w:lang w:val="en-US"/>
      </w:rPr>
    </w:pPr>
    <w:r w:rsidRPr="009C04EC">
      <w:rPr>
        <w:noProof/>
        <w:sz w:val="20"/>
        <w:u w:val="single"/>
        <w:lang w:val="en-US"/>
      </w:rPr>
      <w:tab/>
    </w:r>
  </w:p>
  <w:p w14:paraId="6A946E11" w14:textId="77777777" w:rsidR="003C0B26" w:rsidRPr="009C04EC" w:rsidRDefault="003C0B26" w:rsidP="003C0B26">
    <w:pPr>
      <w:pStyle w:val="Galvene"/>
      <w:tabs>
        <w:tab w:val="left" w:pos="9072"/>
      </w:tabs>
      <w:rPr>
        <w:rStyle w:val="Lappusesnumurs"/>
        <w:noProof/>
        <w:u w:val="single"/>
        <w:lang w:val="en-US"/>
      </w:rPr>
    </w:pPr>
  </w:p>
  <w:p w14:paraId="5B4F6AC6" w14:textId="6B23D989" w:rsidR="003C0B26" w:rsidRPr="00CD58AE" w:rsidRDefault="00F6333C" w:rsidP="003C0B26">
    <w:pPr>
      <w:pStyle w:val="Kjene"/>
      <w:rPr>
        <w:noProof/>
        <w:sz w:val="20"/>
        <w:lang w:val="en-US"/>
      </w:rPr>
    </w:pPr>
    <w:r>
      <w:rPr>
        <w:noProof/>
        <w:sz w:val="20"/>
        <w:lang w:val="en-US"/>
      </w:rPr>
      <w:t xml:space="preserve">Tulkojums © Valsts valodas centrs,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961B2" w14:textId="77777777" w:rsidR="000040BF" w:rsidRDefault="000040BF">
      <w:r>
        <w:separator/>
      </w:r>
    </w:p>
  </w:footnote>
  <w:footnote w:type="continuationSeparator" w:id="0">
    <w:p w14:paraId="56667186" w14:textId="77777777" w:rsidR="000040BF" w:rsidRDefault="00004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B55AC" w14:textId="77777777" w:rsidR="003C0B26" w:rsidRPr="009C04EC" w:rsidRDefault="003C0B26" w:rsidP="003C0B26">
    <w:pPr>
      <w:pStyle w:val="Galvene"/>
      <w:rPr>
        <w:rStyle w:val="Lappusesnumurs"/>
        <w:noProof/>
        <w:sz w:val="18"/>
        <w:szCs w:val="18"/>
        <w:u w:val="single"/>
        <w:lang w:val="en-US"/>
      </w:rPr>
    </w:pPr>
  </w:p>
  <w:p w14:paraId="0AE297F5" w14:textId="77777777" w:rsidR="003C0B26" w:rsidRPr="009C04EC" w:rsidRDefault="003C0B26" w:rsidP="002F2150">
    <w:pPr>
      <w:pStyle w:val="Galvene"/>
      <w:tabs>
        <w:tab w:val="clear" w:pos="4153"/>
        <w:tab w:val="clear" w:pos="8306"/>
        <w:tab w:val="right" w:pos="9072"/>
      </w:tabs>
      <w:rPr>
        <w:noProof/>
        <w:sz w:val="18"/>
        <w:szCs w:val="18"/>
        <w:u w:val="single"/>
        <w:lang w:val="en-US"/>
      </w:rPr>
    </w:pPr>
    <w:r w:rsidRPr="009C04EC">
      <w:rPr>
        <w:noProof/>
        <w:sz w:val="18"/>
        <w:szCs w:val="18"/>
        <w:u w:val="single"/>
        <w:lang w:val="en-US"/>
      </w:rPr>
      <w:tab/>
    </w:r>
  </w:p>
  <w:p w14:paraId="31EC37C5" w14:textId="77777777" w:rsidR="003C0B26" w:rsidRDefault="003C0B26" w:rsidP="003C0B26">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E3892" w14:textId="77777777" w:rsidR="003C0B26" w:rsidRPr="009C04EC" w:rsidRDefault="003C0B26" w:rsidP="003C0B26">
    <w:pPr>
      <w:pStyle w:val="Galvene"/>
      <w:pBdr>
        <w:bottom w:val="single" w:sz="12" w:space="1" w:color="auto"/>
      </w:pBdr>
      <w:rPr>
        <w:noProof/>
        <w:sz w:val="18"/>
        <w:szCs w:val="18"/>
        <w:lang w:val="en-US"/>
      </w:rPr>
    </w:pPr>
  </w:p>
  <w:p w14:paraId="509CF9C7" w14:textId="77777777" w:rsidR="003C0B26" w:rsidRDefault="003C0B26" w:rsidP="003C0B26">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9"/>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pos w:val="sectEnd"/>
    <w:numFmt w:val="decimal"/>
    <w:numStart w:val="0"/>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7FCB"/>
    <w:rsid w:val="000040BF"/>
    <w:rsid w:val="00054FA1"/>
    <w:rsid w:val="00063137"/>
    <w:rsid w:val="00077885"/>
    <w:rsid w:val="000D46F3"/>
    <w:rsid w:val="000E7BB9"/>
    <w:rsid w:val="0011469E"/>
    <w:rsid w:val="00176DB5"/>
    <w:rsid w:val="001A2FD8"/>
    <w:rsid w:val="001A7209"/>
    <w:rsid w:val="002063AB"/>
    <w:rsid w:val="0024047F"/>
    <w:rsid w:val="00291ABF"/>
    <w:rsid w:val="002D0EFA"/>
    <w:rsid w:val="002E6175"/>
    <w:rsid w:val="002E64C4"/>
    <w:rsid w:val="002F1ADC"/>
    <w:rsid w:val="002F2150"/>
    <w:rsid w:val="002F43EE"/>
    <w:rsid w:val="00347C97"/>
    <w:rsid w:val="00353E9B"/>
    <w:rsid w:val="00382EE9"/>
    <w:rsid w:val="00384B13"/>
    <w:rsid w:val="003A4EF4"/>
    <w:rsid w:val="003C0B26"/>
    <w:rsid w:val="003F56CB"/>
    <w:rsid w:val="004337FD"/>
    <w:rsid w:val="00444D68"/>
    <w:rsid w:val="004479B1"/>
    <w:rsid w:val="00464DCB"/>
    <w:rsid w:val="004B14CF"/>
    <w:rsid w:val="004B69DB"/>
    <w:rsid w:val="004E36EA"/>
    <w:rsid w:val="00501D9A"/>
    <w:rsid w:val="005122B5"/>
    <w:rsid w:val="00552412"/>
    <w:rsid w:val="00555C04"/>
    <w:rsid w:val="005F1858"/>
    <w:rsid w:val="005F3FF0"/>
    <w:rsid w:val="005F78AD"/>
    <w:rsid w:val="006040E5"/>
    <w:rsid w:val="0060629E"/>
    <w:rsid w:val="0062076D"/>
    <w:rsid w:val="00643C5F"/>
    <w:rsid w:val="00654E91"/>
    <w:rsid w:val="0065623F"/>
    <w:rsid w:val="006B2D8B"/>
    <w:rsid w:val="006B4C32"/>
    <w:rsid w:val="006D11D6"/>
    <w:rsid w:val="00703D3B"/>
    <w:rsid w:val="007051E7"/>
    <w:rsid w:val="00726C33"/>
    <w:rsid w:val="00737B2C"/>
    <w:rsid w:val="00752691"/>
    <w:rsid w:val="00753F4C"/>
    <w:rsid w:val="00770BAC"/>
    <w:rsid w:val="007778D1"/>
    <w:rsid w:val="00777FCB"/>
    <w:rsid w:val="00791A41"/>
    <w:rsid w:val="00796CB9"/>
    <w:rsid w:val="007A2793"/>
    <w:rsid w:val="007E1BC0"/>
    <w:rsid w:val="008218F6"/>
    <w:rsid w:val="008239CE"/>
    <w:rsid w:val="00823C70"/>
    <w:rsid w:val="0087524D"/>
    <w:rsid w:val="00875E0C"/>
    <w:rsid w:val="008A4A12"/>
    <w:rsid w:val="009372E9"/>
    <w:rsid w:val="00951814"/>
    <w:rsid w:val="009B4883"/>
    <w:rsid w:val="009D11F3"/>
    <w:rsid w:val="009E2183"/>
    <w:rsid w:val="009F5838"/>
    <w:rsid w:val="00A91837"/>
    <w:rsid w:val="00AB37AA"/>
    <w:rsid w:val="00AC1C5E"/>
    <w:rsid w:val="00AE79CB"/>
    <w:rsid w:val="00AF0F14"/>
    <w:rsid w:val="00B34A4E"/>
    <w:rsid w:val="00B555DA"/>
    <w:rsid w:val="00B61A6D"/>
    <w:rsid w:val="00B6388B"/>
    <w:rsid w:val="00B8529A"/>
    <w:rsid w:val="00BC61B8"/>
    <w:rsid w:val="00BD2551"/>
    <w:rsid w:val="00BE34A1"/>
    <w:rsid w:val="00C14728"/>
    <w:rsid w:val="00C8610B"/>
    <w:rsid w:val="00C91EDA"/>
    <w:rsid w:val="00CD46A7"/>
    <w:rsid w:val="00CE20BB"/>
    <w:rsid w:val="00CF3341"/>
    <w:rsid w:val="00D05D1D"/>
    <w:rsid w:val="00D15230"/>
    <w:rsid w:val="00D37D6F"/>
    <w:rsid w:val="00D6785E"/>
    <w:rsid w:val="00D9469D"/>
    <w:rsid w:val="00D97791"/>
    <w:rsid w:val="00DD361F"/>
    <w:rsid w:val="00DE1430"/>
    <w:rsid w:val="00E01DDC"/>
    <w:rsid w:val="00E4032E"/>
    <w:rsid w:val="00E67F06"/>
    <w:rsid w:val="00E92778"/>
    <w:rsid w:val="00EA0996"/>
    <w:rsid w:val="00EE7527"/>
    <w:rsid w:val="00F4096A"/>
    <w:rsid w:val="00F6333C"/>
    <w:rsid w:val="00F701B8"/>
    <w:rsid w:val="00F97F5E"/>
    <w:rsid w:val="00FC5EE5"/>
    <w:rsid w:val="00FD292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69C5A9"/>
  <w15:chartTrackingRefBased/>
  <w15:docId w15:val="{E587C93A-1EEE-4178-97A3-D5216C18D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widowControl w:val="0"/>
      <w:jc w:val="both"/>
    </w:pPr>
    <w:rPr>
      <w:sz w:val="22"/>
      <w:lang w:val="en-GB" w:eastAsia="en-US"/>
    </w:rPr>
  </w:style>
  <w:style w:type="paragraph" w:styleId="Virsraksts1">
    <w:name w:val="heading 1"/>
    <w:basedOn w:val="Parasts"/>
    <w:next w:val="Parasts"/>
    <w:qFormat/>
    <w:pPr>
      <w:keepNext/>
      <w:spacing w:before="240" w:after="60"/>
      <w:jc w:val="center"/>
      <w:outlineLvl w:val="0"/>
    </w:pPr>
    <w:rPr>
      <w:b/>
      <w:kern w:val="28"/>
    </w:rPr>
  </w:style>
  <w:style w:type="paragraph" w:styleId="Virsraksts2">
    <w:name w:val="heading 2"/>
    <w:basedOn w:val="Parasts"/>
    <w:next w:val="Parasts"/>
    <w:qFormat/>
    <w:pPr>
      <w:keepNext/>
      <w:outlineLvl w:val="1"/>
    </w:pPr>
    <w:rPr>
      <w:i/>
      <w:noProof/>
      <w:snapToGrid w:val="0"/>
    </w:rPr>
  </w:style>
  <w:style w:type="paragraph" w:styleId="Virsraksts3">
    <w:name w:val="heading 3"/>
    <w:basedOn w:val="Parasts"/>
    <w:next w:val="Parasts"/>
    <w:qFormat/>
    <w:pPr>
      <w:keepNext/>
      <w:widowControl/>
      <w:spacing w:before="360" w:after="240"/>
      <w:jc w:val="center"/>
      <w:outlineLvl w:val="2"/>
    </w:pPr>
    <w:rPr>
      <w:i/>
      <w:sz w:val="24"/>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pPr>
      <w:tabs>
        <w:tab w:val="center" w:pos="4153"/>
        <w:tab w:val="right" w:pos="8306"/>
      </w:tabs>
    </w:pPr>
  </w:style>
  <w:style w:type="paragraph" w:styleId="Kjene">
    <w:name w:val="footer"/>
    <w:basedOn w:val="Parasts"/>
    <w:link w:val="KjeneRakstz"/>
    <w:pPr>
      <w:tabs>
        <w:tab w:val="center" w:pos="4153"/>
        <w:tab w:val="right" w:pos="8306"/>
      </w:tabs>
    </w:pPr>
  </w:style>
  <w:style w:type="character" w:styleId="Lappusesnumurs">
    <w:name w:val="page number"/>
    <w:semiHidden/>
    <w:rPr>
      <w:sz w:val="20"/>
    </w:rPr>
  </w:style>
  <w:style w:type="character" w:styleId="Hipersaite">
    <w:name w:val="Hyperlink"/>
    <w:semiHidden/>
    <w:rPr>
      <w:color w:val="0000FF"/>
      <w:u w:val="single"/>
    </w:rPr>
  </w:style>
  <w:style w:type="paragraph" w:styleId="Pamatteksts">
    <w:name w:val="Body Text"/>
    <w:basedOn w:val="Parasts"/>
    <w:semiHidden/>
    <w:pPr>
      <w:spacing w:after="240"/>
      <w:jc w:val="center"/>
    </w:pPr>
    <w:rPr>
      <w:snapToGrid w:val="0"/>
      <w:lang w:val="lv-LV"/>
    </w:rPr>
  </w:style>
  <w:style w:type="paragraph" w:customStyle="1" w:styleId="DefinitionTerm">
    <w:name w:val="Definition Term"/>
    <w:pPr>
      <w:widowControl w:val="0"/>
    </w:pPr>
    <w:rPr>
      <w:snapToGrid w:val="0"/>
      <w:sz w:val="24"/>
      <w:lang w:eastAsia="en-US"/>
    </w:rPr>
  </w:style>
  <w:style w:type="paragraph" w:styleId="Pamattekstsaratkpi">
    <w:name w:val="Body Text Indent"/>
    <w:basedOn w:val="Parasts"/>
    <w:semiHidden/>
    <w:pPr>
      <w:jc w:val="left"/>
    </w:pPr>
    <w:rPr>
      <w:snapToGrid w:val="0"/>
      <w:lang w:val="lv-LV"/>
    </w:rPr>
  </w:style>
  <w:style w:type="paragraph" w:styleId="Vienkrsteksts">
    <w:name w:val="Plain Text"/>
    <w:basedOn w:val="Parasts"/>
    <w:semiHidden/>
    <w:rPr>
      <w:snapToGrid w:val="0"/>
    </w:rPr>
  </w:style>
  <w:style w:type="character" w:styleId="Izmantotahipersaite">
    <w:name w:val="FollowedHyperlink"/>
    <w:semiHidden/>
    <w:rPr>
      <w:color w:val="800080"/>
      <w:u w:val="single"/>
    </w:rPr>
  </w:style>
  <w:style w:type="paragraph" w:styleId="Pamatteksts2">
    <w:name w:val="Body Text 2"/>
    <w:basedOn w:val="Parasts"/>
    <w:semiHidden/>
    <w:rPr>
      <w:sz w:val="24"/>
      <w:lang w:val="lv-LV"/>
    </w:rPr>
  </w:style>
  <w:style w:type="paragraph" w:styleId="Pamattekstaatkpe2">
    <w:name w:val="Body Text Indent 2"/>
    <w:basedOn w:val="Parasts"/>
    <w:semiHidden/>
    <w:pPr>
      <w:tabs>
        <w:tab w:val="left" w:pos="567"/>
      </w:tabs>
      <w:ind w:left="567" w:hanging="425"/>
    </w:pPr>
    <w:rPr>
      <w:sz w:val="24"/>
      <w:lang w:val="lv-LV"/>
    </w:rPr>
  </w:style>
  <w:style w:type="character" w:customStyle="1" w:styleId="title1">
    <w:name w:val="title1"/>
    <w:rPr>
      <w:rFonts w:ascii="Times New Roman" w:hAnsi="Times New Roman"/>
      <w:b/>
      <w:strike/>
      <w:sz w:val="18"/>
      <w:u w:val="none"/>
      <w:effect w:val="none"/>
    </w:rPr>
  </w:style>
  <w:style w:type="character" w:customStyle="1" w:styleId="shortdesc1">
    <w:name w:val="short_desc1"/>
    <w:rPr>
      <w:rFonts w:ascii="Times New Roman" w:hAnsi="Times New Roman"/>
      <w:strike/>
      <w:sz w:val="15"/>
      <w:u w:val="none"/>
      <w:effect w:val="none"/>
    </w:rPr>
  </w:style>
  <w:style w:type="character" w:customStyle="1" w:styleId="longdesc1">
    <w:name w:val="long_desc1"/>
    <w:rPr>
      <w:rFonts w:ascii="Times New Roman" w:hAnsi="Times New Roman"/>
      <w:strike/>
      <w:sz w:val="15"/>
      <w:u w:val="none"/>
      <w:effect w:val="none"/>
    </w:rPr>
  </w:style>
  <w:style w:type="paragraph" w:styleId="Prskatjums">
    <w:name w:val="Revision"/>
    <w:hidden/>
    <w:uiPriority w:val="99"/>
    <w:semiHidden/>
    <w:rsid w:val="00464DCB"/>
    <w:rPr>
      <w:sz w:val="22"/>
      <w:lang w:val="en-GB" w:eastAsia="en-US"/>
    </w:rPr>
  </w:style>
  <w:style w:type="character" w:customStyle="1" w:styleId="GalveneRakstz">
    <w:name w:val="Galvene Rakstz."/>
    <w:link w:val="Galvene"/>
    <w:uiPriority w:val="99"/>
    <w:rsid w:val="003C0B26"/>
    <w:rPr>
      <w:sz w:val="22"/>
      <w:lang w:val="en-GB" w:eastAsia="en-US"/>
    </w:rPr>
  </w:style>
  <w:style w:type="character" w:customStyle="1" w:styleId="KjeneRakstz">
    <w:name w:val="Kājene Rakstz."/>
    <w:link w:val="Kjene"/>
    <w:uiPriority w:val="99"/>
    <w:rsid w:val="003C0B26"/>
    <w:rPr>
      <w:sz w:val="22"/>
      <w:lang w:val="en-GB" w:eastAsia="en-US"/>
    </w:rPr>
  </w:style>
  <w:style w:type="character" w:styleId="Komentraatsauce">
    <w:name w:val="annotation reference"/>
    <w:uiPriority w:val="99"/>
    <w:semiHidden/>
    <w:unhideWhenUsed/>
    <w:rsid w:val="00D37D6F"/>
    <w:rPr>
      <w:sz w:val="16"/>
      <w:szCs w:val="16"/>
    </w:rPr>
  </w:style>
  <w:style w:type="paragraph" w:styleId="Komentrateksts">
    <w:name w:val="annotation text"/>
    <w:basedOn w:val="Parasts"/>
    <w:link w:val="KomentratekstsRakstz"/>
    <w:uiPriority w:val="99"/>
    <w:unhideWhenUsed/>
    <w:rsid w:val="00D37D6F"/>
    <w:rPr>
      <w:sz w:val="20"/>
    </w:rPr>
  </w:style>
  <w:style w:type="character" w:customStyle="1" w:styleId="KomentratekstsRakstz">
    <w:name w:val="Komentāra teksts Rakstz."/>
    <w:link w:val="Komentrateksts"/>
    <w:uiPriority w:val="99"/>
    <w:rsid w:val="00D37D6F"/>
    <w:rPr>
      <w:lang w:val="en-GB" w:eastAsia="en-US"/>
    </w:rPr>
  </w:style>
  <w:style w:type="paragraph" w:styleId="Komentratma">
    <w:name w:val="annotation subject"/>
    <w:basedOn w:val="Komentrateksts"/>
    <w:next w:val="Komentrateksts"/>
    <w:link w:val="KomentratmaRakstz"/>
    <w:uiPriority w:val="99"/>
    <w:semiHidden/>
    <w:unhideWhenUsed/>
    <w:rsid w:val="00D37D6F"/>
    <w:rPr>
      <w:b/>
      <w:bCs/>
    </w:rPr>
  </w:style>
  <w:style w:type="character" w:customStyle="1" w:styleId="KomentratmaRakstz">
    <w:name w:val="Komentāra tēma Rakstz."/>
    <w:link w:val="Komentratma"/>
    <w:uiPriority w:val="99"/>
    <w:semiHidden/>
    <w:rsid w:val="00D37D6F"/>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TTC2006.dot"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6747409639620A48BB08F713A1AC624B" ma:contentTypeVersion="15" ma:contentTypeDescription="Izveidot jaunu dokumentu." ma:contentTypeScope="" ma:versionID="f35ae8a2f41a3b6d948ffb69d5deae65">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5eeac4f7c2d24f1216f0de00ef7c3391"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documentManagement>
</p:properties>
</file>

<file path=customXml/itemProps1.xml><?xml version="1.0" encoding="utf-8"?>
<ds:datastoreItem xmlns:ds="http://schemas.openxmlformats.org/officeDocument/2006/customXml" ds:itemID="{0584EB0B-41DE-45B5-9A6C-CB9CAD2EE51E}">
  <ds:schemaRefs>
    <ds:schemaRef ds:uri="http://schemas.microsoft.com/sharepoint/v3/contenttype/forms"/>
  </ds:schemaRefs>
</ds:datastoreItem>
</file>

<file path=customXml/itemProps2.xml><?xml version="1.0" encoding="utf-8"?>
<ds:datastoreItem xmlns:ds="http://schemas.openxmlformats.org/officeDocument/2006/customXml" ds:itemID="{160FF623-6BB7-4F7D-8049-29770FB108A0}">
  <ds:schemaRefs>
    <ds:schemaRef ds:uri="http://schemas.microsoft.com/office/2006/metadata/longProperties"/>
  </ds:schemaRefs>
</ds:datastoreItem>
</file>

<file path=customXml/itemProps3.xml><?xml version="1.0" encoding="utf-8"?>
<ds:datastoreItem xmlns:ds="http://schemas.openxmlformats.org/officeDocument/2006/customXml" ds:itemID="{AC7211D4-9ABB-45E4-9776-CB829BF30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7a815-79e8-498e-8f04-9c2e9221b678"/>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DD18D9-922C-4955-B88E-C6F1DC7C8C17}">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docMetadata/LabelInfo.xml><?xml version="1.0" encoding="utf-8"?>
<clbl:labelList xmlns:clbl="http://schemas.microsoft.com/office/2020/mipLabelMetadata">
  <clbl:label id="{c9e176a8-1567-403a-861e-2ddcf9359962}" enabled="0" method="" siteId="{c9e176a8-1567-403a-861e-2ddcf9359962}" removed="1"/>
</clbl:labelList>
</file>

<file path=docProps/app.xml><?xml version="1.0" encoding="utf-8"?>
<Properties xmlns="http://schemas.openxmlformats.org/officeDocument/2006/extended-properties" xmlns:vt="http://schemas.openxmlformats.org/officeDocument/2006/docPropsVTypes">
  <Template>TTC2006.dot</Template>
  <TotalTime>2</TotalTime>
  <Pages>18</Pages>
  <Words>23015</Words>
  <Characters>13120</Characters>
  <Application>Microsoft Office Word</Application>
  <DocSecurity>0</DocSecurity>
  <Lines>109</Lines>
  <Paragraphs>72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TTC</Company>
  <LinksUpToDate>false</LinksUpToDate>
  <CharactersWithSpaces>36063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TTC</dc:creator>
  <cp:keywords/>
  <dc:description/>
  <cp:lastModifiedBy>Daina Āboliņa</cp:lastModifiedBy>
  <cp:revision>3</cp:revision>
  <cp:lastPrinted>2000-01-10T09:56:00Z</cp:lastPrinted>
  <dcterms:created xsi:type="dcterms:W3CDTF">2026-08-19T11:15:00Z</dcterms:created>
  <dcterms:modified xsi:type="dcterms:W3CDTF">2026-08-19T11:18:00Z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1297000.00000000</vt:lpwstr>
  </property>
</Properties>
</file>