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68E00" w14:textId="5DE83284" w:rsidR="00FA6F39" w:rsidRPr="005A1A96" w:rsidRDefault="00751A0A" w:rsidP="00FA6F39">
      <w:pPr>
        <w:jc w:val="right"/>
        <w:rPr>
          <w:b/>
          <w:bCs/>
          <w:u w:val="single"/>
          <w:lang w:eastAsia="es-ES" w:bidi="ar-DZ"/>
        </w:rPr>
      </w:pPr>
      <w:r w:rsidRPr="005A1A96">
        <w:rPr>
          <w:b/>
          <w:bCs/>
          <w:u w:val="single"/>
          <w:lang w:eastAsia="es-ES" w:bidi="ar-DZ"/>
        </w:rPr>
        <w:t>1</w:t>
      </w:r>
      <w:r w:rsidR="00FA6F39" w:rsidRPr="005A1A96">
        <w:rPr>
          <w:b/>
          <w:bCs/>
          <w:u w:val="single"/>
          <w:lang w:eastAsia="es-ES" w:bidi="ar-DZ"/>
        </w:rPr>
        <w:t>8.-A PIELIKUMS</w:t>
      </w:r>
    </w:p>
    <w:p w14:paraId="00A25B03" w14:textId="77777777" w:rsidR="00FA6F39" w:rsidRPr="005A1A96" w:rsidRDefault="00FA6F39" w:rsidP="00FA6F39">
      <w:pPr>
        <w:rPr>
          <w:lang w:eastAsia="es-ES" w:bidi="ar-DZ"/>
        </w:rPr>
      </w:pPr>
    </w:p>
    <w:p w14:paraId="6F8A40BA" w14:textId="77777777" w:rsidR="00FA6F39" w:rsidRPr="005A1A96" w:rsidRDefault="00FA6F39" w:rsidP="00FA6F39">
      <w:pPr>
        <w:rPr>
          <w:lang w:eastAsia="es-ES" w:bidi="ar-DZ"/>
        </w:rPr>
      </w:pPr>
    </w:p>
    <w:p w14:paraId="25E21A15" w14:textId="77777777" w:rsidR="00FA6F39" w:rsidRPr="005A1A96" w:rsidRDefault="00FA6F39" w:rsidP="00FA6F39">
      <w:pPr>
        <w:jc w:val="center"/>
        <w:rPr>
          <w:lang w:eastAsia="es-ES" w:bidi="ar-DZ"/>
        </w:rPr>
      </w:pPr>
      <w:bookmarkStart w:id="0" w:name="_Hlk120104653"/>
      <w:r w:rsidRPr="005A1A96">
        <w:rPr>
          <w:lang w:eastAsia="es-ES" w:bidi="ar-DZ"/>
        </w:rPr>
        <w:t>FINANŠU PAKALPOJUMU PĀRROBEŽU TIRDZNIECĪBA</w:t>
      </w:r>
      <w:bookmarkEnd w:id="0"/>
    </w:p>
    <w:p w14:paraId="6E0F560B" w14:textId="77777777" w:rsidR="00FA6F39" w:rsidRPr="005A1A96" w:rsidRDefault="00FA6F39" w:rsidP="00FA6F39">
      <w:pPr>
        <w:jc w:val="center"/>
        <w:rPr>
          <w:lang w:eastAsia="es-ES" w:bidi="ar-DZ"/>
        </w:rPr>
      </w:pPr>
    </w:p>
    <w:p w14:paraId="5D64C999" w14:textId="77777777" w:rsidR="00FA6F39" w:rsidRPr="005A1A96" w:rsidRDefault="00FA6F39" w:rsidP="00FA6F39">
      <w:pPr>
        <w:jc w:val="center"/>
        <w:rPr>
          <w:lang w:eastAsia="es-ES" w:bidi="ar-DZ"/>
        </w:rPr>
      </w:pPr>
    </w:p>
    <w:p w14:paraId="7E96D81B" w14:textId="77777777" w:rsidR="00FA6F39" w:rsidRPr="005A1A96" w:rsidRDefault="00FA6F39" w:rsidP="00FA6F39">
      <w:pPr>
        <w:jc w:val="center"/>
        <w:rPr>
          <w:lang w:eastAsia="es-ES" w:bidi="ar-DZ"/>
        </w:rPr>
      </w:pPr>
      <w:r w:rsidRPr="005A1A96">
        <w:rPr>
          <w:lang w:eastAsia="es-ES" w:bidi="ar-DZ"/>
        </w:rPr>
        <w:t>A IEDAĻA</w:t>
      </w:r>
    </w:p>
    <w:p w14:paraId="7BED88BA" w14:textId="77777777" w:rsidR="00FA6F39" w:rsidRPr="005A1A96" w:rsidRDefault="00FA6F39" w:rsidP="00FA6F39">
      <w:pPr>
        <w:jc w:val="center"/>
        <w:rPr>
          <w:lang w:eastAsia="es-ES" w:bidi="ar-DZ"/>
        </w:rPr>
      </w:pPr>
    </w:p>
    <w:p w14:paraId="62A350C3" w14:textId="77777777" w:rsidR="00FA6F39" w:rsidRPr="005A1A96" w:rsidRDefault="00FA6F39" w:rsidP="00FA6F39">
      <w:pPr>
        <w:jc w:val="center"/>
        <w:rPr>
          <w:caps/>
          <w:lang w:eastAsia="es-ES" w:bidi="ar-DZ"/>
        </w:rPr>
      </w:pPr>
      <w:r w:rsidRPr="005A1A96">
        <w:rPr>
          <w:caps/>
          <w:lang w:eastAsia="es-ES" w:bidi="ar-DZ"/>
        </w:rPr>
        <w:t>Eiropas Savienības saistības</w:t>
      </w:r>
    </w:p>
    <w:p w14:paraId="2E5E3929" w14:textId="77777777" w:rsidR="00FA6F39" w:rsidRPr="005A1A96" w:rsidRDefault="00FA6F39" w:rsidP="00FA6F39">
      <w:pPr>
        <w:rPr>
          <w:lang w:eastAsia="es-ES" w:bidi="ar-DZ"/>
        </w:rPr>
      </w:pPr>
    </w:p>
    <w:p w14:paraId="6FC39815" w14:textId="77777777" w:rsidR="00FA6F39" w:rsidRPr="005A1A96" w:rsidRDefault="00FA6F39" w:rsidP="00FA6F39">
      <w:r w:rsidRPr="005A1A96">
        <w:t>1.</w:t>
      </w:r>
      <w:r w:rsidRPr="005A1A96">
        <w:tab/>
        <w:t>Attiecībā uz apdrošināšanu un ar to saistītiem pakalpojumiem Eiropas Savienība piemēro 18.7. panta (Finanšu pakalpojumu pārrobežu tirdzniecība) 1. un 6. punktu finanšu pakalpojumu pārrobežu sniegšanai, kā minēts 18.1. panta (Definīcijas) b) punkta i) apakšpunktā:</w:t>
      </w:r>
    </w:p>
    <w:p w14:paraId="3DAE54B1" w14:textId="77777777" w:rsidR="00FA6F39" w:rsidRPr="005A1A96" w:rsidRDefault="00FA6F39" w:rsidP="00FA6F39">
      <w:pPr>
        <w:rPr>
          <w:lang w:eastAsia="es-ES" w:bidi="ar-DZ"/>
        </w:rPr>
      </w:pPr>
    </w:p>
    <w:p w14:paraId="63F3D5E7" w14:textId="77777777" w:rsidR="00FA6F39" w:rsidRPr="005A1A96" w:rsidRDefault="00FA6F39" w:rsidP="00FA6F39">
      <w:pPr>
        <w:ind w:left="567" w:hanging="567"/>
        <w:rPr>
          <w:lang w:eastAsia="es-ES" w:bidi="ar-DZ"/>
        </w:rPr>
      </w:pPr>
      <w:r w:rsidRPr="005A1A96">
        <w:rPr>
          <w:lang w:eastAsia="es-ES" w:bidi="ar-DZ"/>
        </w:rPr>
        <w:t>a)</w:t>
      </w:r>
      <w:r w:rsidRPr="005A1A96">
        <w:rPr>
          <w:lang w:eastAsia="es-ES" w:bidi="ar-DZ"/>
        </w:rPr>
        <w:tab/>
        <w:t>visās dalībvalstīs, izņemot Igauniju, Kipru, Latviju, Lietuvu, Maltu un Poliju, attiecībā uz:</w:t>
      </w:r>
    </w:p>
    <w:p w14:paraId="1C61E353" w14:textId="77777777" w:rsidR="00FA6F39" w:rsidRPr="005A1A96" w:rsidRDefault="00FA6F39" w:rsidP="00FA6F39">
      <w:pPr>
        <w:rPr>
          <w:rFonts w:eastAsia="Calibri"/>
          <w:lang w:eastAsia="es-ES" w:bidi="ar-DZ"/>
        </w:rPr>
      </w:pPr>
    </w:p>
    <w:p w14:paraId="725AA9E9" w14:textId="77777777" w:rsidR="00FA6F39" w:rsidRPr="005A1A96" w:rsidRDefault="00FA6F39" w:rsidP="00FA6F39">
      <w:pPr>
        <w:ind w:left="1134" w:hanging="567"/>
        <w:rPr>
          <w:rFonts w:eastAsia="Calibri"/>
          <w:lang w:eastAsia="es-ES" w:bidi="ar-DZ"/>
        </w:rPr>
      </w:pPr>
      <w:r w:rsidRPr="005A1A96">
        <w:rPr>
          <w:rFonts w:eastAsia="Calibri"/>
          <w:lang w:eastAsia="es-ES" w:bidi="ar-DZ"/>
        </w:rPr>
        <w:t>i)</w:t>
      </w:r>
      <w:r w:rsidRPr="005A1A96">
        <w:rPr>
          <w:rFonts w:eastAsia="Calibri"/>
          <w:lang w:eastAsia="es-ES" w:bidi="ar-DZ"/>
        </w:rPr>
        <w:tab/>
        <w:t>tiešās apdrošināšanas (arī kopapdrošināšanas) pakalpojumiem un tiešās apdrošināšanas starpniecības pakalpojumiem tādu risku apdrošināšanai, kuri ir saistīti ar:</w:t>
      </w:r>
    </w:p>
    <w:p w14:paraId="1B3549C8" w14:textId="77777777" w:rsidR="00FA6F39" w:rsidRPr="005A1A96" w:rsidRDefault="00FA6F39" w:rsidP="00FA6F39">
      <w:pPr>
        <w:ind w:left="567"/>
        <w:rPr>
          <w:rFonts w:eastAsia="Calibri"/>
          <w:lang w:eastAsia="es-ES" w:bidi="ar-DZ"/>
        </w:rPr>
      </w:pPr>
    </w:p>
    <w:p w14:paraId="665C3421" w14:textId="008A633A" w:rsidR="00FA6F39" w:rsidRPr="005A1A96" w:rsidRDefault="00FA6F39" w:rsidP="00FA6F39">
      <w:pPr>
        <w:ind w:left="1701" w:hanging="567"/>
        <w:rPr>
          <w:rFonts w:eastAsia="Calibri"/>
          <w:lang w:eastAsia="es-ES" w:bidi="ar-DZ"/>
        </w:rPr>
      </w:pPr>
      <w:r w:rsidRPr="005A1A96">
        <w:rPr>
          <w:rFonts w:eastAsia="Calibri"/>
          <w:lang w:eastAsia="es-ES" w:bidi="ar-DZ"/>
        </w:rPr>
        <w:t>A)</w:t>
      </w:r>
      <w:r w:rsidRPr="005A1A96">
        <w:rPr>
          <w:rFonts w:eastAsia="Calibri"/>
          <w:lang w:eastAsia="es-ES" w:bidi="ar-DZ"/>
        </w:rPr>
        <w:tab/>
        <w:t>jūras transportu, komerciālo aviāciju, kosmosa kuģu palaišanu un kravu nogādāšanu kosmosā (ieskaitot pavadoņus), šādai apdrošināšanai sedzot pārvadājamās preces, transportlīdzekli, ar ko preces pārvadā un jebkādu no tā izrietošo atbildību; un</w:t>
      </w:r>
    </w:p>
    <w:p w14:paraId="7A48B1D9" w14:textId="77777777" w:rsidR="00FA6F39" w:rsidRPr="005A1A96" w:rsidRDefault="00FA6F39" w:rsidP="00FA6F39">
      <w:pPr>
        <w:ind w:left="1701" w:hanging="567"/>
        <w:rPr>
          <w:rFonts w:eastAsia="Calibri"/>
          <w:lang w:eastAsia="es-ES" w:bidi="ar-DZ"/>
        </w:rPr>
      </w:pPr>
    </w:p>
    <w:p w14:paraId="51DBC632" w14:textId="580D5A1F" w:rsidR="00FA6F39" w:rsidRPr="005A1A96" w:rsidRDefault="00FA6F39" w:rsidP="00FA6F39">
      <w:pPr>
        <w:ind w:left="1701" w:hanging="567"/>
        <w:rPr>
          <w:rFonts w:eastAsia="Calibri"/>
          <w:lang w:eastAsia="es-ES" w:bidi="ar-DZ"/>
        </w:rPr>
      </w:pPr>
      <w:r w:rsidRPr="005A1A96">
        <w:rPr>
          <w:rFonts w:eastAsia="Calibri"/>
          <w:lang w:eastAsia="es-ES" w:bidi="ar-DZ"/>
        </w:rPr>
        <w:t>B)</w:t>
      </w:r>
      <w:r w:rsidRPr="005A1A96">
        <w:rPr>
          <w:rFonts w:eastAsia="Calibri"/>
          <w:lang w:eastAsia="es-ES" w:bidi="ar-DZ"/>
        </w:rPr>
        <w:tab/>
        <w:t>precēm starptautiskajā tranzītā;</w:t>
      </w:r>
    </w:p>
    <w:p w14:paraId="774F4972" w14:textId="77777777" w:rsidR="00FA6F39" w:rsidRPr="005A1A96" w:rsidRDefault="00FA6F39" w:rsidP="00FA6F39">
      <w:pPr>
        <w:ind w:left="1134" w:hanging="567"/>
        <w:rPr>
          <w:rFonts w:eastAsia="Calibri"/>
          <w:lang w:eastAsia="es-ES" w:bidi="ar-DZ"/>
        </w:rPr>
      </w:pPr>
    </w:p>
    <w:p w14:paraId="2395074E" w14:textId="2745FF73" w:rsidR="00751A0A" w:rsidRPr="005A1A96" w:rsidRDefault="00751A0A" w:rsidP="00751A0A">
      <w:pPr>
        <w:rPr>
          <w:rFonts w:eastAsia="Calibri"/>
          <w:lang w:eastAsia="es-ES" w:bidi="ar-DZ"/>
        </w:rPr>
      </w:pPr>
      <w:r w:rsidRPr="005A1A96">
        <w:rPr>
          <w:rFonts w:eastAsia="Calibri"/>
          <w:lang w:eastAsia="es-ES" w:bidi="ar-DZ"/>
        </w:rPr>
        <w:br w:type="page"/>
      </w:r>
    </w:p>
    <w:p w14:paraId="37C1A016" w14:textId="43659686" w:rsidR="00FA6F39" w:rsidRPr="005A1A96" w:rsidRDefault="00751A0A" w:rsidP="00FA6F39">
      <w:pPr>
        <w:ind w:left="1134" w:hanging="567"/>
        <w:rPr>
          <w:rFonts w:eastAsia="Calibri"/>
          <w:lang w:eastAsia="es-ES" w:bidi="ar-DZ"/>
        </w:rPr>
      </w:pPr>
      <w:r w:rsidRPr="005A1A96">
        <w:rPr>
          <w:rFonts w:eastAsia="Calibri"/>
          <w:lang w:eastAsia="es-ES" w:bidi="ar-DZ"/>
        </w:rPr>
        <w:lastRenderedPageBreak/>
        <w:t>i</w:t>
      </w:r>
      <w:r w:rsidR="00FA6F39" w:rsidRPr="005A1A96">
        <w:rPr>
          <w:rFonts w:eastAsia="Calibri"/>
          <w:lang w:eastAsia="es-ES" w:bidi="ar-DZ"/>
        </w:rPr>
        <w:t>i)</w:t>
      </w:r>
      <w:r w:rsidR="00FA6F39" w:rsidRPr="005A1A96">
        <w:rPr>
          <w:rFonts w:eastAsia="Calibri"/>
          <w:lang w:eastAsia="es-ES" w:bidi="ar-DZ"/>
        </w:rPr>
        <w:tab/>
        <w:t>pārapdrošināšanu un retrocesiju; un</w:t>
      </w:r>
    </w:p>
    <w:p w14:paraId="1A2747A2" w14:textId="77777777" w:rsidR="00FA6F39" w:rsidRPr="005A1A96" w:rsidRDefault="00FA6F39" w:rsidP="00FA6F39">
      <w:pPr>
        <w:ind w:left="1134" w:hanging="567"/>
        <w:rPr>
          <w:rFonts w:eastAsia="Calibri"/>
          <w:lang w:eastAsia="es-ES" w:bidi="ar-DZ"/>
        </w:rPr>
      </w:pPr>
    </w:p>
    <w:p w14:paraId="6FF3CAF2" w14:textId="77777777" w:rsidR="00FA6F39" w:rsidRPr="005A1A96" w:rsidRDefault="00FA6F39" w:rsidP="00FA6F39">
      <w:pPr>
        <w:ind w:left="1134" w:hanging="567"/>
        <w:rPr>
          <w:rFonts w:eastAsia="Calibri"/>
          <w:lang w:eastAsia="es-ES" w:bidi="ar-DZ"/>
        </w:rPr>
      </w:pPr>
      <w:r w:rsidRPr="005A1A96">
        <w:rPr>
          <w:rFonts w:eastAsia="Calibri"/>
          <w:lang w:eastAsia="es-ES" w:bidi="ar-DZ"/>
        </w:rPr>
        <w:t>iii)</w:t>
      </w:r>
      <w:r w:rsidRPr="005A1A96">
        <w:rPr>
          <w:rFonts w:eastAsia="Calibri"/>
          <w:lang w:eastAsia="es-ES" w:bidi="ar-DZ"/>
        </w:rPr>
        <w:tab/>
        <w:t>apdrošināšanas palīgpakalpojumiem;</w:t>
      </w:r>
    </w:p>
    <w:p w14:paraId="76BD8F7C" w14:textId="77777777" w:rsidR="00FA6F39" w:rsidRPr="005A1A96" w:rsidRDefault="00FA6F39" w:rsidP="00FA6F39">
      <w:pPr>
        <w:rPr>
          <w:rFonts w:eastAsia="Calibri"/>
          <w:lang w:eastAsia="es-ES" w:bidi="ar-DZ"/>
        </w:rPr>
      </w:pPr>
    </w:p>
    <w:p w14:paraId="613685B3" w14:textId="77777777" w:rsidR="00FA6F39" w:rsidRPr="005A1A96" w:rsidRDefault="00FA6F39" w:rsidP="00FA6F39">
      <w:pPr>
        <w:ind w:left="567" w:hanging="567"/>
        <w:rPr>
          <w:lang w:bidi="ar-DZ"/>
        </w:rPr>
      </w:pPr>
      <w:r w:rsidRPr="005A1A96">
        <w:rPr>
          <w:lang w:bidi="ar-DZ"/>
        </w:rPr>
        <w:t>b)</w:t>
      </w:r>
      <w:r w:rsidRPr="005A1A96">
        <w:rPr>
          <w:lang w:bidi="ar-DZ"/>
        </w:rPr>
        <w:tab/>
        <w:t>Igaunijā attiecībā uz:</w:t>
      </w:r>
    </w:p>
    <w:p w14:paraId="03B41566" w14:textId="77777777" w:rsidR="00FA6F39" w:rsidRPr="005A1A96" w:rsidRDefault="00FA6F39" w:rsidP="00FA6F39">
      <w:pPr>
        <w:rPr>
          <w:lang w:eastAsia="en-GB" w:bidi="ar-DZ"/>
        </w:rPr>
      </w:pPr>
    </w:p>
    <w:p w14:paraId="2EA596B7" w14:textId="77777777" w:rsidR="00FA6F39" w:rsidRPr="005A1A96" w:rsidRDefault="00FA6F39" w:rsidP="00FA6F39">
      <w:pPr>
        <w:ind w:left="1134" w:hanging="567"/>
        <w:rPr>
          <w:rFonts w:eastAsia="Calibri"/>
          <w:lang w:eastAsia="es-ES" w:bidi="ar-DZ"/>
        </w:rPr>
      </w:pPr>
      <w:r w:rsidRPr="005A1A96">
        <w:rPr>
          <w:rFonts w:eastAsia="Calibri"/>
          <w:lang w:eastAsia="es-ES" w:bidi="ar-DZ"/>
        </w:rPr>
        <w:t>i)</w:t>
      </w:r>
      <w:r w:rsidRPr="005A1A96">
        <w:rPr>
          <w:rFonts w:eastAsia="Calibri"/>
          <w:lang w:eastAsia="es-ES" w:bidi="ar-DZ"/>
        </w:rPr>
        <w:tab/>
        <w:t>tiešo apdrošināšanu (arī kopapdrošināšanu);</w:t>
      </w:r>
    </w:p>
    <w:p w14:paraId="2193A7D9" w14:textId="77777777" w:rsidR="00FA6F39" w:rsidRPr="005A1A96" w:rsidRDefault="00FA6F39" w:rsidP="00FA6F39">
      <w:pPr>
        <w:ind w:left="1134" w:hanging="567"/>
        <w:rPr>
          <w:rFonts w:eastAsia="Calibri"/>
          <w:lang w:eastAsia="es-ES" w:bidi="ar-DZ"/>
        </w:rPr>
      </w:pPr>
    </w:p>
    <w:p w14:paraId="389B009B" w14:textId="77777777" w:rsidR="00FA6F39" w:rsidRPr="005A1A96" w:rsidRDefault="00FA6F39" w:rsidP="00FA6F39">
      <w:pPr>
        <w:ind w:left="1134" w:hanging="567"/>
        <w:rPr>
          <w:rFonts w:eastAsia="Calibri"/>
          <w:lang w:eastAsia="es-ES" w:bidi="ar-DZ"/>
        </w:rPr>
      </w:pPr>
      <w:r w:rsidRPr="005A1A96">
        <w:rPr>
          <w:rFonts w:eastAsia="Calibri"/>
          <w:lang w:eastAsia="es-ES" w:bidi="ar-DZ"/>
        </w:rPr>
        <w:t>ii)</w:t>
      </w:r>
      <w:r w:rsidRPr="005A1A96">
        <w:rPr>
          <w:rFonts w:eastAsia="Calibri"/>
          <w:lang w:eastAsia="es-ES" w:bidi="ar-DZ"/>
        </w:rPr>
        <w:tab/>
        <w:t>pārapdrošināšanu un retrocesiju;</w:t>
      </w:r>
    </w:p>
    <w:p w14:paraId="2D730CCE" w14:textId="77777777" w:rsidR="00FA6F39" w:rsidRPr="005A1A96" w:rsidRDefault="00FA6F39" w:rsidP="00FA6F39">
      <w:pPr>
        <w:ind w:left="1134" w:hanging="567"/>
        <w:rPr>
          <w:rFonts w:eastAsia="Calibri"/>
          <w:lang w:eastAsia="es-ES" w:bidi="ar-DZ"/>
        </w:rPr>
      </w:pPr>
    </w:p>
    <w:p w14:paraId="31BF1427" w14:textId="77777777" w:rsidR="00FA6F39" w:rsidRPr="005A1A96" w:rsidRDefault="00FA6F39" w:rsidP="00FA6F39">
      <w:pPr>
        <w:ind w:left="1134" w:hanging="567"/>
        <w:rPr>
          <w:rFonts w:eastAsia="Calibri"/>
          <w:lang w:eastAsia="es-ES" w:bidi="ar-DZ"/>
        </w:rPr>
      </w:pPr>
      <w:r w:rsidRPr="005A1A96">
        <w:rPr>
          <w:rFonts w:eastAsia="Calibri"/>
          <w:lang w:eastAsia="es-ES" w:bidi="ar-DZ"/>
        </w:rPr>
        <w:t>iii)</w:t>
      </w:r>
      <w:r w:rsidRPr="005A1A96">
        <w:rPr>
          <w:rFonts w:eastAsia="Calibri"/>
          <w:lang w:eastAsia="es-ES" w:bidi="ar-DZ"/>
        </w:rPr>
        <w:tab/>
        <w:t>apdrošināšanas starpniecības pakalpojumiem; un</w:t>
      </w:r>
    </w:p>
    <w:p w14:paraId="0A74E36E" w14:textId="77777777" w:rsidR="00FA6F39" w:rsidRPr="005A1A96" w:rsidRDefault="00FA6F39" w:rsidP="00FA6F39">
      <w:pPr>
        <w:ind w:left="1134" w:hanging="567"/>
        <w:rPr>
          <w:rFonts w:eastAsia="Calibri"/>
          <w:lang w:eastAsia="es-ES" w:bidi="ar-DZ"/>
        </w:rPr>
      </w:pPr>
    </w:p>
    <w:p w14:paraId="41459C79" w14:textId="77777777" w:rsidR="00FA6F39" w:rsidRPr="005A1A96" w:rsidRDefault="00FA6F39" w:rsidP="00FA6F39">
      <w:pPr>
        <w:ind w:left="1134" w:hanging="567"/>
        <w:rPr>
          <w:rFonts w:eastAsia="Calibri"/>
          <w:lang w:eastAsia="es-ES" w:bidi="ar-DZ"/>
        </w:rPr>
      </w:pPr>
      <w:r w:rsidRPr="005A1A96">
        <w:rPr>
          <w:rFonts w:eastAsia="Calibri"/>
          <w:lang w:eastAsia="es-ES" w:bidi="ar-DZ"/>
        </w:rPr>
        <w:t>iv)</w:t>
      </w:r>
      <w:r w:rsidRPr="005A1A96">
        <w:rPr>
          <w:rFonts w:eastAsia="Calibri"/>
          <w:lang w:eastAsia="es-ES" w:bidi="ar-DZ"/>
        </w:rPr>
        <w:tab/>
        <w:t>apdrošināšanas palīgpakalpojumiem;</w:t>
      </w:r>
    </w:p>
    <w:p w14:paraId="26909990" w14:textId="77777777" w:rsidR="00FA6F39" w:rsidRPr="005A1A96" w:rsidRDefault="00FA6F39" w:rsidP="00FA6F39">
      <w:pPr>
        <w:rPr>
          <w:rFonts w:eastAsia="Calibri"/>
          <w:lang w:eastAsia="es-ES" w:bidi="ar-DZ"/>
        </w:rPr>
      </w:pPr>
    </w:p>
    <w:p w14:paraId="145FE75B" w14:textId="77777777" w:rsidR="00FA6F39" w:rsidRPr="005A1A96" w:rsidRDefault="00FA6F39" w:rsidP="00FA6F39">
      <w:pPr>
        <w:rPr>
          <w:rFonts w:eastAsia="Calibri"/>
          <w:lang w:bidi="ar-DZ"/>
        </w:rPr>
      </w:pPr>
      <w:r w:rsidRPr="005A1A96">
        <w:rPr>
          <w:lang w:bidi="ar-DZ"/>
        </w:rPr>
        <w:t>c)</w:t>
      </w:r>
      <w:r w:rsidRPr="005A1A96">
        <w:rPr>
          <w:lang w:bidi="ar-DZ"/>
        </w:rPr>
        <w:tab/>
        <w:t>Kiprā attiecībā uz:</w:t>
      </w:r>
    </w:p>
    <w:p w14:paraId="3E3B50D2" w14:textId="77777777" w:rsidR="00FA6F39" w:rsidRPr="005A1A96" w:rsidRDefault="00FA6F39" w:rsidP="00FA6F39">
      <w:pPr>
        <w:rPr>
          <w:rFonts w:eastAsia="Calibri"/>
          <w:lang w:eastAsia="es-ES" w:bidi="ar-DZ"/>
        </w:rPr>
      </w:pPr>
    </w:p>
    <w:p w14:paraId="04985C10" w14:textId="77777777" w:rsidR="00FA6F39" w:rsidRPr="005A1A96" w:rsidRDefault="00FA6F39" w:rsidP="00FA6F39">
      <w:pPr>
        <w:ind w:left="567"/>
        <w:rPr>
          <w:rFonts w:eastAsia="Calibri"/>
          <w:lang w:eastAsia="es-ES" w:bidi="ar-DZ"/>
        </w:rPr>
      </w:pPr>
      <w:r w:rsidRPr="005A1A96">
        <w:rPr>
          <w:rFonts w:eastAsia="Calibri"/>
          <w:lang w:eastAsia="es-ES" w:bidi="ar-DZ"/>
        </w:rPr>
        <w:t>i)</w:t>
      </w:r>
      <w:r w:rsidRPr="005A1A96">
        <w:rPr>
          <w:rFonts w:eastAsia="Calibri"/>
          <w:lang w:eastAsia="es-ES" w:bidi="ar-DZ"/>
        </w:rPr>
        <w:tab/>
        <w:t>tiešās apdrošināšanas (arī kopapdrošināšanas) pakalpojumiem un tiešās apdrošināšanas starpniecības pakalpojumiem tādu risku apdrošināšanai, kuri ir saistīti ar:</w:t>
      </w:r>
    </w:p>
    <w:p w14:paraId="64108822" w14:textId="77777777" w:rsidR="00FA6F39" w:rsidRPr="005A1A96" w:rsidRDefault="00FA6F39" w:rsidP="00FA6F39">
      <w:pPr>
        <w:ind w:left="567"/>
        <w:rPr>
          <w:rFonts w:eastAsia="Calibri"/>
          <w:lang w:eastAsia="es-ES" w:bidi="ar-DZ"/>
        </w:rPr>
      </w:pPr>
    </w:p>
    <w:p w14:paraId="694374A3" w14:textId="2F21F957" w:rsidR="00FA6F39" w:rsidRPr="005A1A96" w:rsidRDefault="00FA6F39" w:rsidP="00FA6F39">
      <w:pPr>
        <w:ind w:left="1701" w:hanging="567"/>
        <w:rPr>
          <w:rFonts w:eastAsia="Calibri"/>
          <w:lang w:eastAsia="es-ES" w:bidi="ar-DZ"/>
        </w:rPr>
      </w:pPr>
      <w:r w:rsidRPr="005A1A96">
        <w:rPr>
          <w:rFonts w:eastAsia="Calibri"/>
          <w:lang w:eastAsia="es-ES" w:bidi="ar-DZ"/>
        </w:rPr>
        <w:t>A)</w:t>
      </w:r>
      <w:r w:rsidRPr="005A1A96">
        <w:rPr>
          <w:rFonts w:eastAsia="Calibri"/>
          <w:lang w:eastAsia="es-ES" w:bidi="ar-DZ"/>
        </w:rPr>
        <w:tab/>
        <w:t>jūras transportu, komerciālo aviāciju, kosmosa kuģu palaišanu un kravu nogādāšanu kosmosā (ieskaitot pavadoņus), šādai apdrošināšanai sedzot pārvadājamās preces, transportlīdzekli, ar ko preces pārvadā un jebkādu no tā izrietošo atbildību; un</w:t>
      </w:r>
    </w:p>
    <w:p w14:paraId="5BDE8DD2" w14:textId="77777777" w:rsidR="00FA6F39" w:rsidRPr="005A1A96" w:rsidRDefault="00FA6F39" w:rsidP="00FA6F39">
      <w:pPr>
        <w:ind w:left="1701" w:hanging="567"/>
        <w:rPr>
          <w:rFonts w:eastAsia="Calibri"/>
          <w:lang w:eastAsia="es-ES" w:bidi="ar-DZ"/>
        </w:rPr>
      </w:pPr>
    </w:p>
    <w:p w14:paraId="03F38DC1" w14:textId="45673DB2" w:rsidR="00FA6F39" w:rsidRPr="005A1A96" w:rsidRDefault="00FA6F39" w:rsidP="00FA6F39">
      <w:pPr>
        <w:ind w:left="1701" w:hanging="567"/>
        <w:rPr>
          <w:rFonts w:eastAsia="Calibri"/>
          <w:lang w:eastAsia="es-ES" w:bidi="ar-DZ"/>
        </w:rPr>
      </w:pPr>
      <w:r w:rsidRPr="005A1A96">
        <w:rPr>
          <w:rFonts w:eastAsia="Calibri"/>
          <w:lang w:eastAsia="es-ES" w:bidi="ar-DZ"/>
        </w:rPr>
        <w:t>B)</w:t>
      </w:r>
      <w:r w:rsidRPr="005A1A96">
        <w:rPr>
          <w:rFonts w:eastAsia="Calibri"/>
          <w:lang w:eastAsia="es-ES" w:bidi="ar-DZ"/>
        </w:rPr>
        <w:tab/>
        <w:t>precēm starptautiskajā tranzītā;</w:t>
      </w:r>
    </w:p>
    <w:p w14:paraId="3191DE23" w14:textId="77777777" w:rsidR="00FA6F39" w:rsidRPr="005A1A96" w:rsidRDefault="00FA6F39" w:rsidP="00FA6F39">
      <w:pPr>
        <w:ind w:left="1701" w:hanging="567"/>
        <w:rPr>
          <w:rFonts w:eastAsia="Calibri"/>
          <w:lang w:eastAsia="es-ES" w:bidi="ar-DZ"/>
        </w:rPr>
      </w:pPr>
    </w:p>
    <w:p w14:paraId="7E88D0CB" w14:textId="61BEFCD9" w:rsidR="00751A0A" w:rsidRPr="005A1A96" w:rsidRDefault="00751A0A" w:rsidP="00751A0A">
      <w:pPr>
        <w:rPr>
          <w:rFonts w:eastAsia="Calibri"/>
          <w:lang w:eastAsia="es-ES" w:bidi="ar-DZ"/>
        </w:rPr>
      </w:pPr>
      <w:r w:rsidRPr="005A1A96">
        <w:rPr>
          <w:rFonts w:eastAsia="Calibri"/>
          <w:lang w:eastAsia="es-ES" w:bidi="ar-DZ"/>
        </w:rPr>
        <w:br w:type="page"/>
      </w:r>
    </w:p>
    <w:p w14:paraId="4403A0F5" w14:textId="76F6E978" w:rsidR="00FA6F39" w:rsidRPr="005A1A96" w:rsidRDefault="00751A0A" w:rsidP="00FA6F39">
      <w:pPr>
        <w:ind w:left="1134" w:hanging="567"/>
        <w:rPr>
          <w:rFonts w:eastAsia="Calibri"/>
          <w:lang w:eastAsia="es-ES" w:bidi="ar-DZ"/>
        </w:rPr>
      </w:pPr>
      <w:r w:rsidRPr="005A1A96">
        <w:rPr>
          <w:rFonts w:eastAsia="Calibri"/>
          <w:lang w:eastAsia="es-ES" w:bidi="ar-DZ"/>
        </w:rPr>
        <w:lastRenderedPageBreak/>
        <w:t>i</w:t>
      </w:r>
      <w:r w:rsidR="00FA6F39" w:rsidRPr="005A1A96">
        <w:rPr>
          <w:rFonts w:eastAsia="Calibri"/>
          <w:lang w:eastAsia="es-ES" w:bidi="ar-DZ"/>
        </w:rPr>
        <w:t>i)</w:t>
      </w:r>
      <w:r w:rsidR="00FA6F39" w:rsidRPr="005A1A96">
        <w:rPr>
          <w:rFonts w:eastAsia="Calibri"/>
          <w:lang w:eastAsia="es-ES" w:bidi="ar-DZ"/>
        </w:rPr>
        <w:tab/>
        <w:t>apdrošināšanas starpniecības pakalpojumiem;</w:t>
      </w:r>
    </w:p>
    <w:p w14:paraId="5A42B257" w14:textId="77777777" w:rsidR="00FA6F39" w:rsidRPr="005A1A96" w:rsidRDefault="00FA6F39" w:rsidP="00FA6F39">
      <w:pPr>
        <w:ind w:left="1134" w:hanging="567"/>
        <w:rPr>
          <w:rFonts w:eastAsia="Calibri"/>
          <w:lang w:eastAsia="es-ES" w:bidi="ar-DZ"/>
        </w:rPr>
      </w:pPr>
    </w:p>
    <w:p w14:paraId="4BC09D8E" w14:textId="77777777" w:rsidR="00FA6F39" w:rsidRPr="005A1A96" w:rsidRDefault="00FA6F39" w:rsidP="00FA6F39">
      <w:pPr>
        <w:ind w:left="1134" w:hanging="567"/>
        <w:rPr>
          <w:rFonts w:eastAsia="Calibri"/>
          <w:lang w:eastAsia="es-ES" w:bidi="ar-DZ"/>
        </w:rPr>
      </w:pPr>
      <w:r w:rsidRPr="005A1A96">
        <w:rPr>
          <w:rFonts w:eastAsia="Calibri"/>
          <w:lang w:eastAsia="es-ES" w:bidi="ar-DZ"/>
        </w:rPr>
        <w:t>iii)</w:t>
      </w:r>
      <w:r w:rsidRPr="005A1A96">
        <w:rPr>
          <w:rFonts w:eastAsia="Calibri"/>
          <w:lang w:eastAsia="es-ES" w:bidi="ar-DZ"/>
        </w:rPr>
        <w:tab/>
        <w:t>pārapdrošināšanu un retrocesiju; un</w:t>
      </w:r>
    </w:p>
    <w:p w14:paraId="37692448" w14:textId="77777777" w:rsidR="00FA6F39" w:rsidRPr="005A1A96" w:rsidRDefault="00FA6F39" w:rsidP="00FA6F39">
      <w:pPr>
        <w:ind w:left="1134" w:hanging="567"/>
        <w:rPr>
          <w:rFonts w:eastAsia="Calibri"/>
          <w:lang w:eastAsia="es-ES" w:bidi="ar-DZ"/>
        </w:rPr>
      </w:pPr>
    </w:p>
    <w:p w14:paraId="57A1B3E0" w14:textId="77777777" w:rsidR="00FA6F39" w:rsidRPr="005A1A96" w:rsidRDefault="00FA6F39" w:rsidP="00FA6F39">
      <w:pPr>
        <w:ind w:left="1134" w:hanging="567"/>
        <w:rPr>
          <w:rFonts w:eastAsia="Calibri"/>
          <w:lang w:eastAsia="es-ES" w:bidi="ar-DZ"/>
        </w:rPr>
      </w:pPr>
      <w:r w:rsidRPr="005A1A96">
        <w:rPr>
          <w:rFonts w:eastAsia="Calibri"/>
          <w:lang w:eastAsia="es-ES" w:bidi="ar-DZ"/>
        </w:rPr>
        <w:t>iv)</w:t>
      </w:r>
      <w:r w:rsidRPr="005A1A96">
        <w:rPr>
          <w:rFonts w:eastAsia="Calibri"/>
          <w:lang w:eastAsia="es-ES" w:bidi="ar-DZ"/>
        </w:rPr>
        <w:tab/>
        <w:t>apdrošināšanas palīgpakalpojumiem;</w:t>
      </w:r>
    </w:p>
    <w:p w14:paraId="717E6A6B" w14:textId="77777777" w:rsidR="00FA6F39" w:rsidRPr="005A1A96" w:rsidRDefault="00FA6F39" w:rsidP="00FA6F39">
      <w:pPr>
        <w:rPr>
          <w:rFonts w:eastAsia="Calibri"/>
          <w:lang w:eastAsia="es-ES" w:bidi="ar-DZ"/>
        </w:rPr>
      </w:pPr>
    </w:p>
    <w:p w14:paraId="19C5871B" w14:textId="77777777" w:rsidR="00FA6F39" w:rsidRPr="005A1A96" w:rsidRDefault="00FA6F39" w:rsidP="00FA6F39">
      <w:pPr>
        <w:ind w:left="567" w:hanging="567"/>
        <w:rPr>
          <w:rFonts w:eastAsia="Calibri"/>
          <w:lang w:eastAsia="es-ES" w:bidi="ar-DZ"/>
        </w:rPr>
      </w:pPr>
      <w:r w:rsidRPr="005A1A96">
        <w:rPr>
          <w:rFonts w:eastAsia="Calibri"/>
          <w:lang w:eastAsia="es-ES" w:bidi="ar-DZ"/>
        </w:rPr>
        <w:t>d)</w:t>
      </w:r>
      <w:r w:rsidRPr="005A1A96">
        <w:rPr>
          <w:rFonts w:eastAsia="Calibri"/>
          <w:lang w:eastAsia="es-ES" w:bidi="ar-DZ"/>
        </w:rPr>
        <w:tab/>
        <w:t>Latvijā, Lietuvā un Maltā attiecībā uz:</w:t>
      </w:r>
    </w:p>
    <w:p w14:paraId="49DCD094" w14:textId="77777777" w:rsidR="00FA6F39" w:rsidRPr="005A1A96" w:rsidRDefault="00FA6F39" w:rsidP="00FA6F39">
      <w:pPr>
        <w:rPr>
          <w:rFonts w:eastAsia="Calibri"/>
          <w:lang w:eastAsia="es-ES" w:bidi="ar-DZ"/>
        </w:rPr>
      </w:pPr>
    </w:p>
    <w:p w14:paraId="373A9954" w14:textId="77777777" w:rsidR="00FA6F39" w:rsidRPr="005A1A96" w:rsidRDefault="00FA6F39" w:rsidP="00FA6F39">
      <w:pPr>
        <w:ind w:left="567"/>
        <w:rPr>
          <w:rFonts w:eastAsia="Calibri"/>
          <w:lang w:eastAsia="es-ES" w:bidi="ar-DZ"/>
        </w:rPr>
      </w:pPr>
      <w:r w:rsidRPr="005A1A96">
        <w:rPr>
          <w:rFonts w:eastAsia="Calibri"/>
          <w:lang w:eastAsia="es-ES" w:bidi="ar-DZ"/>
        </w:rPr>
        <w:t>i)</w:t>
      </w:r>
      <w:r w:rsidRPr="005A1A96">
        <w:rPr>
          <w:rFonts w:eastAsia="Calibri"/>
          <w:lang w:eastAsia="es-ES" w:bidi="ar-DZ"/>
        </w:rPr>
        <w:tab/>
        <w:t>tiešās apdrošināšanas (arī kopapdrošināšanas) pakalpojumiem un tiešās apdrošināšanas starpniecības pakalpojumiem tādu risku apdrošināšanai, kuri ir saistīti ar:</w:t>
      </w:r>
    </w:p>
    <w:p w14:paraId="5E190401" w14:textId="77777777" w:rsidR="00FA6F39" w:rsidRPr="005A1A96" w:rsidRDefault="00FA6F39" w:rsidP="00FA6F39">
      <w:pPr>
        <w:ind w:left="567"/>
        <w:rPr>
          <w:rFonts w:eastAsia="Calibri"/>
          <w:lang w:eastAsia="es-ES" w:bidi="ar-DZ"/>
        </w:rPr>
      </w:pPr>
    </w:p>
    <w:p w14:paraId="00BB8810" w14:textId="0F217D6B" w:rsidR="00FA6F39" w:rsidRPr="005A1A96" w:rsidRDefault="00FA6F39" w:rsidP="00FA6F39">
      <w:pPr>
        <w:ind w:left="1701" w:hanging="567"/>
        <w:rPr>
          <w:rFonts w:eastAsia="Calibri"/>
          <w:lang w:eastAsia="es-ES" w:bidi="ar-DZ"/>
        </w:rPr>
      </w:pPr>
      <w:r w:rsidRPr="005A1A96">
        <w:rPr>
          <w:rFonts w:eastAsia="Calibri"/>
          <w:lang w:eastAsia="es-ES" w:bidi="ar-DZ"/>
        </w:rPr>
        <w:t>A)</w:t>
      </w:r>
      <w:r w:rsidRPr="005A1A96">
        <w:rPr>
          <w:rFonts w:eastAsia="Calibri"/>
          <w:lang w:eastAsia="es-ES" w:bidi="ar-DZ"/>
        </w:rPr>
        <w:tab/>
        <w:t>jūras transportu, komerciālo aviāciju, kosmosa kuģu palaišanu un kravu nogādāšanu kosmosā (ieskaitot pavadoņus), šādai apdrošināšanai sedzot pārvadājamās preces, transportlīdzekli, ar ko preces pārvadā un jebkādu no tā izrietošo atbildību; un</w:t>
      </w:r>
    </w:p>
    <w:p w14:paraId="355F7E4B" w14:textId="77777777" w:rsidR="00FA6F39" w:rsidRPr="005A1A96" w:rsidRDefault="00FA6F39" w:rsidP="00FA6F39">
      <w:pPr>
        <w:ind w:left="1701" w:hanging="567"/>
        <w:rPr>
          <w:rFonts w:eastAsia="Calibri"/>
          <w:lang w:eastAsia="es-ES" w:bidi="ar-DZ"/>
        </w:rPr>
      </w:pPr>
    </w:p>
    <w:p w14:paraId="2B7CCABB" w14:textId="12D52D71" w:rsidR="00FA6F39" w:rsidRPr="005A1A96" w:rsidRDefault="00FA6F39" w:rsidP="00FA6F39">
      <w:pPr>
        <w:ind w:left="1701" w:hanging="567"/>
        <w:rPr>
          <w:rFonts w:eastAsia="Calibri"/>
          <w:lang w:eastAsia="es-ES" w:bidi="ar-DZ"/>
        </w:rPr>
      </w:pPr>
      <w:r w:rsidRPr="005A1A96">
        <w:rPr>
          <w:rFonts w:eastAsia="Calibri"/>
          <w:lang w:eastAsia="es-ES" w:bidi="ar-DZ"/>
        </w:rPr>
        <w:t>B)</w:t>
      </w:r>
      <w:r w:rsidRPr="005A1A96">
        <w:rPr>
          <w:rFonts w:eastAsia="Calibri"/>
          <w:lang w:eastAsia="es-ES" w:bidi="ar-DZ"/>
        </w:rPr>
        <w:tab/>
        <w:t>precēm starptautiskajā tranzītā;</w:t>
      </w:r>
    </w:p>
    <w:p w14:paraId="6D7A31D9" w14:textId="77777777" w:rsidR="00FA6F39" w:rsidRPr="005A1A96" w:rsidRDefault="00FA6F39" w:rsidP="00FA6F39">
      <w:pPr>
        <w:ind w:left="1701" w:hanging="567"/>
        <w:rPr>
          <w:rFonts w:eastAsia="Calibri"/>
          <w:lang w:eastAsia="es-ES" w:bidi="ar-DZ"/>
        </w:rPr>
      </w:pPr>
    </w:p>
    <w:p w14:paraId="03D74616" w14:textId="77777777" w:rsidR="00FA6F39" w:rsidRPr="005A1A96" w:rsidRDefault="00FA6F39" w:rsidP="00FA6F39">
      <w:pPr>
        <w:ind w:left="1134" w:hanging="567"/>
        <w:rPr>
          <w:rFonts w:eastAsia="Calibri"/>
          <w:lang w:eastAsia="es-ES" w:bidi="ar-DZ"/>
        </w:rPr>
      </w:pPr>
      <w:r w:rsidRPr="005A1A96">
        <w:rPr>
          <w:rFonts w:eastAsia="Calibri"/>
          <w:lang w:eastAsia="es-ES" w:bidi="ar-DZ"/>
        </w:rPr>
        <w:t>ii)</w:t>
      </w:r>
      <w:r w:rsidRPr="005A1A96">
        <w:rPr>
          <w:rFonts w:eastAsia="Calibri"/>
          <w:lang w:eastAsia="es-ES" w:bidi="ar-DZ"/>
        </w:rPr>
        <w:tab/>
        <w:t>pārapdrošināšanu un retrocesiju; un</w:t>
      </w:r>
    </w:p>
    <w:p w14:paraId="74A8799A" w14:textId="77777777" w:rsidR="00FA6F39" w:rsidRPr="005A1A96" w:rsidRDefault="00FA6F39" w:rsidP="00FA6F39">
      <w:pPr>
        <w:ind w:left="1134" w:hanging="567"/>
        <w:rPr>
          <w:rFonts w:eastAsia="Calibri"/>
          <w:lang w:eastAsia="es-ES" w:bidi="ar-DZ"/>
        </w:rPr>
      </w:pPr>
    </w:p>
    <w:p w14:paraId="7E4E1150" w14:textId="77777777" w:rsidR="00FA6F39" w:rsidRPr="005A1A96" w:rsidRDefault="00FA6F39" w:rsidP="00FA6F39">
      <w:pPr>
        <w:ind w:left="1134" w:hanging="567"/>
        <w:rPr>
          <w:rFonts w:eastAsia="Calibri"/>
          <w:lang w:eastAsia="es-ES" w:bidi="ar-DZ"/>
        </w:rPr>
      </w:pPr>
      <w:r w:rsidRPr="005A1A96">
        <w:rPr>
          <w:rFonts w:eastAsia="Calibri"/>
          <w:lang w:eastAsia="es-ES" w:bidi="ar-DZ"/>
        </w:rPr>
        <w:t>iii)</w:t>
      </w:r>
      <w:r w:rsidRPr="005A1A96">
        <w:rPr>
          <w:rFonts w:eastAsia="Calibri"/>
          <w:lang w:eastAsia="es-ES" w:bidi="ar-DZ"/>
        </w:rPr>
        <w:tab/>
        <w:t>apdrošināšanas palīgpakalpojumiem; un</w:t>
      </w:r>
    </w:p>
    <w:p w14:paraId="13FB1A62" w14:textId="77777777" w:rsidR="00FA6F39" w:rsidRPr="005A1A96" w:rsidRDefault="00FA6F39" w:rsidP="00FA6F39">
      <w:pPr>
        <w:ind w:left="1134" w:hanging="567"/>
        <w:rPr>
          <w:rFonts w:eastAsia="Calibri"/>
          <w:lang w:eastAsia="es-ES" w:bidi="ar-DZ"/>
        </w:rPr>
      </w:pPr>
    </w:p>
    <w:p w14:paraId="232FDFDE" w14:textId="77777777" w:rsidR="00FA6F39" w:rsidRPr="005A1A96" w:rsidRDefault="00FA6F39" w:rsidP="00FA6F39">
      <w:pPr>
        <w:ind w:left="567" w:hanging="567"/>
        <w:rPr>
          <w:rFonts w:eastAsia="Calibri"/>
          <w:lang w:eastAsia="es-ES" w:bidi="ar-DZ"/>
        </w:rPr>
      </w:pPr>
      <w:r w:rsidRPr="005A1A96">
        <w:rPr>
          <w:rFonts w:eastAsia="Calibri"/>
          <w:lang w:eastAsia="es-ES" w:bidi="ar-DZ"/>
        </w:rPr>
        <w:t>e)</w:t>
      </w:r>
      <w:r w:rsidRPr="005A1A96">
        <w:rPr>
          <w:rFonts w:eastAsia="Calibri"/>
          <w:lang w:eastAsia="es-ES" w:bidi="ar-DZ"/>
        </w:rPr>
        <w:tab/>
        <w:t>Polijā attiecībā uz:</w:t>
      </w:r>
    </w:p>
    <w:p w14:paraId="7EAC1F50" w14:textId="77777777" w:rsidR="00FA6F39" w:rsidRPr="005A1A96" w:rsidRDefault="00FA6F39" w:rsidP="00FA6F39">
      <w:pPr>
        <w:rPr>
          <w:rFonts w:eastAsia="Calibri"/>
          <w:lang w:eastAsia="es-ES" w:bidi="ar-DZ"/>
        </w:rPr>
      </w:pPr>
    </w:p>
    <w:p w14:paraId="2C3A2DD6" w14:textId="173D0B0A" w:rsidR="00FA6F39" w:rsidRPr="005A1A96" w:rsidRDefault="00FA6F39" w:rsidP="00FA6F39">
      <w:pPr>
        <w:ind w:left="1134" w:hanging="567"/>
        <w:rPr>
          <w:rFonts w:eastAsia="Calibri"/>
          <w:lang w:eastAsia="es-ES" w:bidi="ar-DZ"/>
        </w:rPr>
      </w:pPr>
      <w:r w:rsidRPr="005A1A96">
        <w:rPr>
          <w:rFonts w:eastAsia="Calibri"/>
          <w:lang w:eastAsia="es-ES" w:bidi="ar-DZ"/>
        </w:rPr>
        <w:t>i)</w:t>
      </w:r>
      <w:r w:rsidRPr="005A1A96">
        <w:rPr>
          <w:rFonts w:eastAsia="Calibri"/>
          <w:lang w:eastAsia="es-ES" w:bidi="ar-DZ"/>
        </w:rPr>
        <w:tab/>
        <w:t>tiešās apdrošināšanas (arī kopapdrošināšanas) pakalpojumiem tādu risku apdrošināšanai, kuri saistīti ar precēm starptautiskajā tirdzniecībā; un</w:t>
      </w:r>
    </w:p>
    <w:p w14:paraId="4EFD2243" w14:textId="77777777" w:rsidR="00FA6F39" w:rsidRPr="005A1A96" w:rsidRDefault="00FA6F39" w:rsidP="00FA6F39">
      <w:pPr>
        <w:ind w:left="1134" w:hanging="567"/>
        <w:rPr>
          <w:rFonts w:eastAsia="Calibri"/>
          <w:lang w:eastAsia="es-ES" w:bidi="ar-DZ"/>
        </w:rPr>
      </w:pPr>
    </w:p>
    <w:p w14:paraId="565756DE" w14:textId="6FAC6208" w:rsidR="00751A0A" w:rsidRPr="005A1A96" w:rsidRDefault="00751A0A" w:rsidP="00751A0A">
      <w:pPr>
        <w:rPr>
          <w:rFonts w:eastAsia="Calibri"/>
          <w:lang w:eastAsia="es-ES" w:bidi="ar-DZ"/>
        </w:rPr>
      </w:pPr>
      <w:r w:rsidRPr="005A1A96">
        <w:rPr>
          <w:rFonts w:eastAsia="Calibri"/>
          <w:lang w:eastAsia="es-ES" w:bidi="ar-DZ"/>
        </w:rPr>
        <w:br w:type="page"/>
      </w:r>
    </w:p>
    <w:p w14:paraId="60185508" w14:textId="4339AF83" w:rsidR="00FA6F39" w:rsidRPr="005A1A96" w:rsidRDefault="00751A0A" w:rsidP="00FA6F39">
      <w:pPr>
        <w:ind w:left="1134" w:hanging="567"/>
        <w:rPr>
          <w:rFonts w:eastAsia="Calibri"/>
          <w:lang w:eastAsia="es-ES" w:bidi="ar-DZ"/>
        </w:rPr>
      </w:pPr>
      <w:r w:rsidRPr="005A1A96">
        <w:rPr>
          <w:rFonts w:eastAsia="Calibri"/>
          <w:lang w:eastAsia="es-ES" w:bidi="ar-DZ"/>
        </w:rPr>
        <w:lastRenderedPageBreak/>
        <w:t>i</w:t>
      </w:r>
      <w:r w:rsidR="00FA6F39" w:rsidRPr="005A1A96">
        <w:rPr>
          <w:rFonts w:eastAsia="Calibri"/>
          <w:lang w:eastAsia="es-ES" w:bidi="ar-DZ"/>
        </w:rPr>
        <w:t>i)</w:t>
      </w:r>
      <w:r w:rsidR="00FA6F39" w:rsidRPr="005A1A96">
        <w:rPr>
          <w:rFonts w:eastAsia="Calibri"/>
          <w:lang w:eastAsia="es-ES" w:bidi="ar-DZ"/>
        </w:rPr>
        <w:tab/>
        <w:t>to risku pārapdrošināšanu un retrocesiju, kuri saistīti ar precēm starptautiskajā tirdzniecībā.</w:t>
      </w:r>
    </w:p>
    <w:p w14:paraId="2082F4F1" w14:textId="77777777" w:rsidR="00FA6F39" w:rsidRPr="005A1A96" w:rsidRDefault="00FA6F39" w:rsidP="00FA6F39">
      <w:pPr>
        <w:ind w:left="1134" w:hanging="567"/>
        <w:rPr>
          <w:rFonts w:eastAsia="Calibri"/>
          <w:lang w:eastAsia="es-ES" w:bidi="ar-DZ"/>
        </w:rPr>
      </w:pPr>
    </w:p>
    <w:p w14:paraId="5AFB7DA4" w14:textId="77777777" w:rsidR="00FA6F39" w:rsidRPr="005A1A96" w:rsidRDefault="00FA6F39" w:rsidP="00FA6F39">
      <w:pPr>
        <w:rPr>
          <w:rFonts w:eastAsia="Calibri"/>
          <w:lang w:eastAsia="es-ES" w:bidi="ar-DZ"/>
        </w:rPr>
      </w:pPr>
      <w:r w:rsidRPr="005A1A96">
        <w:rPr>
          <w:rFonts w:eastAsia="Calibri"/>
          <w:lang w:eastAsia="es-ES" w:bidi="ar-DZ"/>
        </w:rPr>
        <w:t>2.</w:t>
      </w:r>
      <w:r w:rsidRPr="005A1A96">
        <w:rPr>
          <w:rFonts w:eastAsia="Calibri"/>
          <w:lang w:eastAsia="es-ES" w:bidi="ar-DZ"/>
        </w:rPr>
        <w:tab/>
        <w:t>Uz 1. punktu attiecas šādi ierobežojumi:</w:t>
      </w:r>
    </w:p>
    <w:p w14:paraId="7D0FF057" w14:textId="77777777" w:rsidR="00FA6F39" w:rsidRPr="005A1A96" w:rsidRDefault="00FA6F39" w:rsidP="00FA6F39">
      <w:pPr>
        <w:rPr>
          <w:rFonts w:eastAsia="Calibri"/>
          <w:lang w:eastAsia="es-ES" w:bidi="ar-DZ"/>
        </w:rPr>
      </w:pPr>
    </w:p>
    <w:p w14:paraId="67842BCB" w14:textId="77777777" w:rsidR="00FA6F39" w:rsidRPr="005A1A96" w:rsidRDefault="00FA6F39" w:rsidP="00FA6F39">
      <w:pPr>
        <w:ind w:left="567" w:hanging="567"/>
        <w:rPr>
          <w:rFonts w:eastAsia="Calibri"/>
          <w:lang w:eastAsia="es-ES" w:bidi="ar-DZ"/>
        </w:rPr>
      </w:pPr>
      <w:r w:rsidRPr="005A1A96">
        <w:rPr>
          <w:rFonts w:eastAsia="Calibri"/>
          <w:lang w:eastAsia="es-ES" w:bidi="ar-DZ"/>
        </w:rPr>
        <w:t>a)</w:t>
      </w:r>
      <w:r w:rsidRPr="005A1A96">
        <w:rPr>
          <w:rFonts w:eastAsia="Calibri"/>
          <w:lang w:eastAsia="es-ES" w:bidi="ar-DZ"/>
        </w:rPr>
        <w:tab/>
        <w:t>Bulgārijā: transporta apdrošināšanas pakalpojumus, kas attiecas uz precēm, pašu transportlīdzekļu apdrošināšanu un atbildības apdrošināšanu attiecībā uz riskiem Bulgārijā, nevar tieši sniegt ārvalstu apdrošināšanas sabiedrības;</w:t>
      </w:r>
    </w:p>
    <w:p w14:paraId="5491040E" w14:textId="77777777" w:rsidR="00FA6F39" w:rsidRPr="005A1A96" w:rsidRDefault="00FA6F39" w:rsidP="00FA6F39">
      <w:pPr>
        <w:rPr>
          <w:rFonts w:eastAsia="Calibri"/>
          <w:lang w:eastAsia="es-ES" w:bidi="ar-DZ"/>
        </w:rPr>
      </w:pPr>
    </w:p>
    <w:p w14:paraId="5A5569D9" w14:textId="77777777" w:rsidR="00FA6F39" w:rsidRPr="005A1A96" w:rsidRDefault="00FA6F39" w:rsidP="00FA6F39">
      <w:pPr>
        <w:ind w:left="567" w:hanging="567"/>
        <w:rPr>
          <w:lang w:eastAsia="es-ES" w:bidi="ar-DZ"/>
        </w:rPr>
      </w:pPr>
      <w:r w:rsidRPr="005A1A96">
        <w:rPr>
          <w:lang w:eastAsia="es-ES" w:bidi="ar-DZ"/>
        </w:rPr>
        <w:t>b)</w:t>
      </w:r>
      <w:r w:rsidRPr="005A1A96">
        <w:rPr>
          <w:lang w:eastAsia="es-ES" w:bidi="ar-DZ"/>
        </w:rPr>
        <w:tab/>
        <w:t>Dānijā: neviena fiziska persona vai uzņēmums (tostarp apdrošināšanas sabiedrības) uzņēmējdarbības nolūkā nevar piedalīties tiešas apdrošināšanas pakalpojumu sniegšanā personām, kas ir Dānijas rezidenti, Dānijas kuģiem vai īpašumam Dānijā, izņemot apdrošināšanas sabiedrības, kas licencētas saskaņā ar Dānijas tiesību aktiem vai ko licencējušas Dānijas kompetentās iestādes;</w:t>
      </w:r>
    </w:p>
    <w:p w14:paraId="19CA7EBA" w14:textId="77777777" w:rsidR="00FA6F39" w:rsidRPr="005A1A96" w:rsidRDefault="00FA6F39" w:rsidP="00FA6F39">
      <w:pPr>
        <w:rPr>
          <w:lang w:eastAsia="es-ES" w:bidi="ar-DZ"/>
        </w:rPr>
      </w:pPr>
    </w:p>
    <w:p w14:paraId="086C77B2" w14:textId="77777777" w:rsidR="00FA6F39" w:rsidRPr="005A1A96" w:rsidRDefault="00FA6F39" w:rsidP="00FA6F39">
      <w:pPr>
        <w:ind w:left="567" w:hanging="567"/>
        <w:rPr>
          <w:lang w:eastAsia="es-ES" w:bidi="ar-DZ"/>
        </w:rPr>
      </w:pPr>
      <w:r w:rsidRPr="005A1A96">
        <w:rPr>
          <w:lang w:eastAsia="es-ES" w:bidi="ar-DZ"/>
        </w:rPr>
        <w:t>c)</w:t>
      </w:r>
      <w:r w:rsidRPr="005A1A96">
        <w:rPr>
          <w:lang w:eastAsia="es-ES" w:bidi="ar-DZ"/>
        </w:rPr>
        <w:tab/>
        <w:t>Francijā: ar sauszemes transportu saistītu risku apdrošināšanu var veikt tikai Eiropas Savienībā iedibinātas apdrošināšanas sabiedrības;</w:t>
      </w:r>
    </w:p>
    <w:p w14:paraId="44389E23" w14:textId="77777777" w:rsidR="00FA6F39" w:rsidRPr="005A1A96" w:rsidRDefault="00FA6F39" w:rsidP="00FA6F39">
      <w:pPr>
        <w:rPr>
          <w:lang w:eastAsia="es-ES" w:bidi="ar-DZ"/>
        </w:rPr>
      </w:pPr>
    </w:p>
    <w:p w14:paraId="4B178094" w14:textId="77777777" w:rsidR="00FA6F39" w:rsidRPr="005A1A96" w:rsidRDefault="00FA6F39" w:rsidP="00FA6F39">
      <w:pPr>
        <w:ind w:left="567" w:hanging="567"/>
        <w:rPr>
          <w:lang w:eastAsia="es-ES" w:bidi="ar-DZ"/>
        </w:rPr>
      </w:pPr>
      <w:r w:rsidRPr="005A1A96">
        <w:rPr>
          <w:lang w:eastAsia="es-ES" w:bidi="ar-DZ"/>
        </w:rPr>
        <w:t>d)</w:t>
      </w:r>
      <w:r w:rsidRPr="005A1A96">
        <w:rPr>
          <w:lang w:eastAsia="es-ES" w:bidi="ar-DZ"/>
        </w:rPr>
        <w:tab/>
        <w:t>Itālijā:</w:t>
      </w:r>
    </w:p>
    <w:p w14:paraId="5FAC7BC4" w14:textId="77777777" w:rsidR="00FA6F39" w:rsidRPr="005A1A96" w:rsidRDefault="00FA6F39" w:rsidP="00FA6F39">
      <w:pPr>
        <w:rPr>
          <w:lang w:eastAsia="es-ES" w:bidi="ar-DZ"/>
        </w:rPr>
      </w:pPr>
    </w:p>
    <w:p w14:paraId="7714EB69" w14:textId="1BDD40F2" w:rsidR="00FA6F39" w:rsidRPr="005A1A96" w:rsidRDefault="00FA6F39" w:rsidP="00FA6F39">
      <w:pPr>
        <w:ind w:left="1134" w:hanging="567"/>
        <w:rPr>
          <w:lang w:eastAsia="es-ES" w:bidi="ar-DZ"/>
        </w:rPr>
      </w:pPr>
      <w:r w:rsidRPr="005A1A96">
        <w:rPr>
          <w:lang w:eastAsia="es-ES" w:bidi="ar-DZ"/>
        </w:rPr>
        <w:t>i)</w:t>
      </w:r>
      <w:r w:rsidRPr="005A1A96">
        <w:rPr>
          <w:lang w:eastAsia="es-ES" w:bidi="ar-DZ"/>
        </w:rPr>
        <w:tab/>
        <w:t>preču transporta apdrošināšanu, transportlīdzekļu apdrošināšanu un atbildības apdrošināšanu attiecībā uz riskiem Itālijā var veikt tikai apdrošināšanas sabiedrības, kuras ir iedibinātas Eiropas Savienībā, taču tas neattiecas uz starptautisko transportu saistībā ar preču importu Itālijā; un</w:t>
      </w:r>
    </w:p>
    <w:p w14:paraId="789819D8" w14:textId="77777777" w:rsidR="00FA6F39" w:rsidRPr="005A1A96" w:rsidRDefault="00FA6F39" w:rsidP="00FA6F39">
      <w:pPr>
        <w:ind w:left="1134" w:hanging="567"/>
        <w:rPr>
          <w:lang w:eastAsia="es-ES" w:bidi="ar-DZ"/>
        </w:rPr>
      </w:pPr>
    </w:p>
    <w:p w14:paraId="5B5EB7CD" w14:textId="5BBE2BE2" w:rsidR="00751A0A" w:rsidRPr="005A1A96" w:rsidRDefault="00751A0A" w:rsidP="00751A0A">
      <w:pPr>
        <w:rPr>
          <w:lang w:eastAsia="es-ES" w:bidi="ar-DZ"/>
        </w:rPr>
      </w:pPr>
      <w:r w:rsidRPr="005A1A96">
        <w:rPr>
          <w:lang w:eastAsia="es-ES" w:bidi="ar-DZ"/>
        </w:rPr>
        <w:br w:type="page"/>
      </w:r>
    </w:p>
    <w:p w14:paraId="7E2479A9" w14:textId="29A652F9" w:rsidR="00FA6F39" w:rsidRPr="005A1A96" w:rsidRDefault="00751A0A" w:rsidP="00FA6F39">
      <w:pPr>
        <w:ind w:left="1134" w:hanging="567"/>
        <w:rPr>
          <w:lang w:eastAsia="es-ES" w:bidi="ar-DZ"/>
        </w:rPr>
      </w:pPr>
      <w:r w:rsidRPr="005A1A96">
        <w:rPr>
          <w:lang w:eastAsia="es-ES" w:bidi="ar-DZ"/>
        </w:rPr>
        <w:lastRenderedPageBreak/>
        <w:t>i</w:t>
      </w:r>
      <w:r w:rsidR="00FA6F39" w:rsidRPr="005A1A96">
        <w:rPr>
          <w:lang w:eastAsia="es-ES" w:bidi="ar-DZ"/>
        </w:rPr>
        <w:t>i)</w:t>
      </w:r>
      <w:r w:rsidR="00FA6F39" w:rsidRPr="005A1A96">
        <w:rPr>
          <w:lang w:eastAsia="es-ES" w:bidi="ar-DZ"/>
        </w:rPr>
        <w:tab/>
        <w:t>aktuāra pakalpojumiem ir nepieciešams finanšu pakalpojumu sniedzēja iedibinājums, un pārrobežu pakalpojumu sniegšana ir aizliegta;</w:t>
      </w:r>
    </w:p>
    <w:p w14:paraId="585C54E2" w14:textId="77777777" w:rsidR="00FA6F39" w:rsidRPr="005A1A96" w:rsidRDefault="00FA6F39" w:rsidP="00FA6F39">
      <w:pPr>
        <w:ind w:left="1134" w:hanging="567"/>
        <w:rPr>
          <w:lang w:eastAsia="es-ES" w:bidi="ar-DZ"/>
        </w:rPr>
      </w:pPr>
    </w:p>
    <w:p w14:paraId="6931521E" w14:textId="77777777" w:rsidR="00FA6F39" w:rsidRPr="005A1A96" w:rsidRDefault="00FA6F39" w:rsidP="00FA6F39">
      <w:pPr>
        <w:ind w:left="1134" w:hanging="567"/>
        <w:rPr>
          <w:lang w:eastAsia="es-ES" w:bidi="ar-DZ"/>
        </w:rPr>
      </w:pPr>
      <w:r w:rsidRPr="005A1A96">
        <w:rPr>
          <w:lang w:eastAsia="es-ES" w:bidi="ar-DZ"/>
        </w:rPr>
        <w:t>iii)</w:t>
      </w:r>
      <w:r w:rsidRPr="005A1A96">
        <w:rPr>
          <w:lang w:eastAsia="es-ES" w:bidi="ar-DZ"/>
        </w:rPr>
        <w:tab/>
        <w:t>aktuāra profesijas praktizēšanai nepieciešama dalībvalsts valstspiederība, izņemot trešo valstu profesionāļus, kuriem var atļaut praktizēt, pamatojoties uz savstarpīgumu;</w:t>
      </w:r>
    </w:p>
    <w:p w14:paraId="242837F2" w14:textId="77777777" w:rsidR="00FA6F39" w:rsidRPr="005A1A96" w:rsidRDefault="00FA6F39" w:rsidP="00FA6F39">
      <w:pPr>
        <w:ind w:left="1134" w:hanging="567"/>
        <w:rPr>
          <w:lang w:eastAsia="es-ES" w:bidi="ar-DZ"/>
        </w:rPr>
      </w:pPr>
    </w:p>
    <w:p w14:paraId="35F6F9BC" w14:textId="77777777" w:rsidR="00FA6F39" w:rsidRPr="005A1A96" w:rsidRDefault="00FA6F39" w:rsidP="00FA6F39">
      <w:pPr>
        <w:ind w:left="567" w:hanging="567"/>
        <w:rPr>
          <w:rFonts w:eastAsia="Calibri"/>
          <w:lang w:eastAsia="es-ES" w:bidi="ar-DZ"/>
        </w:rPr>
      </w:pPr>
      <w:r w:rsidRPr="005A1A96">
        <w:rPr>
          <w:lang w:eastAsia="es-ES" w:bidi="ar-DZ"/>
        </w:rPr>
        <w:t>e)</w:t>
      </w:r>
      <w:r w:rsidRPr="005A1A96">
        <w:rPr>
          <w:lang w:eastAsia="es-ES" w:bidi="ar-DZ"/>
        </w:rPr>
        <w:tab/>
        <w:t>Austrijā: ir aizliegts reklamēt un sniegt starpniecības pakalpojumus tāda meitasuzņēmuma vārdā, kurš nav iedibināts Eiropas Savienībā, vai tādas filiāles vārdā, kura nav iedibināta Austrijā (tas neattiecas uz pārapdrošināšanu un retrocesiju);</w:t>
      </w:r>
    </w:p>
    <w:p w14:paraId="5ED76B53" w14:textId="77777777" w:rsidR="00FA6F39" w:rsidRPr="005A1A96" w:rsidRDefault="00FA6F39" w:rsidP="00FA6F39">
      <w:pPr>
        <w:rPr>
          <w:rFonts w:eastAsia="Calibri"/>
          <w:lang w:eastAsia="es-ES" w:bidi="ar-DZ"/>
        </w:rPr>
      </w:pPr>
    </w:p>
    <w:p w14:paraId="093D3AAE" w14:textId="77777777" w:rsidR="00FA6F39" w:rsidRPr="005A1A96" w:rsidRDefault="00FA6F39" w:rsidP="00FA6F39">
      <w:pPr>
        <w:ind w:left="567" w:hanging="567"/>
        <w:rPr>
          <w:lang w:eastAsia="es-ES" w:bidi="ar-DZ"/>
        </w:rPr>
      </w:pPr>
      <w:r w:rsidRPr="005A1A96">
        <w:rPr>
          <w:lang w:eastAsia="es-ES" w:bidi="ar-DZ"/>
        </w:rPr>
        <w:t>f)</w:t>
      </w:r>
      <w:r w:rsidRPr="005A1A96">
        <w:rPr>
          <w:lang w:eastAsia="es-ES" w:bidi="ar-DZ"/>
        </w:rPr>
        <w:tab/>
        <w:t>Portugālē: gaisa un jūras transporta apdrošināšanu, kas attiecas uz precēm, gaisa kuģiem, kuģu korpusiem un atbildību, var veikt vienīgi finanšu pakalpojumu sniedzēji, kas ir iedibināti Eiropas Savienībā un vienīgi personas vai sabiedrības, kuras ir iedibinātas Eiropas Savienībā, drīkst darboties kā starpnieki šādos apdrošināšanas darījumos Portugālē; un</w:t>
      </w:r>
    </w:p>
    <w:p w14:paraId="0D00CB6E" w14:textId="77777777" w:rsidR="00FA6F39" w:rsidRPr="005A1A96" w:rsidRDefault="00FA6F39" w:rsidP="00FA6F39">
      <w:pPr>
        <w:rPr>
          <w:lang w:eastAsia="es-ES" w:bidi="ar-DZ"/>
        </w:rPr>
      </w:pPr>
    </w:p>
    <w:p w14:paraId="7288E07F" w14:textId="77777777" w:rsidR="00FA6F39" w:rsidRPr="005A1A96" w:rsidRDefault="00FA6F39" w:rsidP="00FA6F39">
      <w:pPr>
        <w:ind w:left="567" w:hanging="567"/>
        <w:rPr>
          <w:lang w:bidi="ar-DZ"/>
        </w:rPr>
      </w:pPr>
      <w:r w:rsidRPr="005A1A96">
        <w:rPr>
          <w:lang w:bidi="ar-DZ"/>
        </w:rPr>
        <w:t>g)</w:t>
      </w:r>
      <w:r w:rsidRPr="005A1A96">
        <w:rPr>
          <w:lang w:bidi="ar-DZ"/>
        </w:rPr>
        <w:tab/>
        <w:t>Zviedrijā: tiešo apdrošināšanu var veikt tikai ar Zviedrijā licencēta apdrošināšanas pakalpojumu sniedzēja starpniecību, ja ārvalstu pakalpojumu sniedzējs un Zviedrijas apdrošināšanas sabiedrība pieder vienai un tai pašai uzņēmumu grupai vai ja starp tiem ir noslēgts sadarbības līgums.</w:t>
      </w:r>
    </w:p>
    <w:p w14:paraId="0819686B" w14:textId="77777777" w:rsidR="00FA6F39" w:rsidRPr="005A1A96" w:rsidRDefault="00FA6F39" w:rsidP="00FA6F39">
      <w:pPr>
        <w:rPr>
          <w:lang w:eastAsia="es-ES" w:bidi="ar-DZ"/>
        </w:rPr>
      </w:pPr>
    </w:p>
    <w:p w14:paraId="1D6FA9E6" w14:textId="5FD59413" w:rsidR="00751A0A" w:rsidRPr="005A1A96" w:rsidRDefault="00751A0A" w:rsidP="00751A0A">
      <w:pPr>
        <w:rPr>
          <w:spacing w:val="-2"/>
          <w:lang w:eastAsia="es-ES" w:bidi="ar-DZ"/>
        </w:rPr>
      </w:pPr>
      <w:r w:rsidRPr="005A1A96">
        <w:rPr>
          <w:spacing w:val="-2"/>
          <w:lang w:eastAsia="es-ES" w:bidi="ar-DZ"/>
        </w:rPr>
        <w:br w:type="page"/>
      </w:r>
    </w:p>
    <w:p w14:paraId="51C78326" w14:textId="1F9E8D99" w:rsidR="00FA6F39" w:rsidRPr="005A1A96" w:rsidRDefault="00751A0A" w:rsidP="00FA6F39">
      <w:pPr>
        <w:rPr>
          <w:lang w:eastAsia="es-ES" w:bidi="ar-DZ"/>
        </w:rPr>
      </w:pPr>
      <w:r w:rsidRPr="005A1A96">
        <w:rPr>
          <w:lang w:eastAsia="es-ES" w:bidi="ar-DZ"/>
        </w:rPr>
        <w:lastRenderedPageBreak/>
        <w:t>3</w:t>
      </w:r>
      <w:r w:rsidR="00FA6F39" w:rsidRPr="005A1A96">
        <w:rPr>
          <w:lang w:eastAsia="es-ES" w:bidi="ar-DZ"/>
        </w:rPr>
        <w:t>.</w:t>
      </w:r>
      <w:r w:rsidR="00FA6F39" w:rsidRPr="005A1A96">
        <w:rPr>
          <w:lang w:eastAsia="es-ES" w:bidi="ar-DZ"/>
        </w:rPr>
        <w:tab/>
        <w:t>Attiecībā uz banku darbību un citiem finanšu pakalpojumiem (izņemot apdrošināšanu) Eiropas Savienība piemēro 18.7. panta (Finanšu pakalpojumu pārrobežu tirdzniecība) 1. un 6. punktu finanšu pakalpojumu pārrobežu sniegšanai, kā minēts 18.1. panta (Definīcijas) b) punkta i) apakšpunktā:</w:t>
      </w:r>
    </w:p>
    <w:p w14:paraId="6DFF1E12" w14:textId="77777777" w:rsidR="00FA6F39" w:rsidRPr="005A1A96" w:rsidRDefault="00FA6F39" w:rsidP="00FA6F39">
      <w:pPr>
        <w:rPr>
          <w:lang w:eastAsia="es-ES" w:bidi="ar-DZ"/>
        </w:rPr>
      </w:pPr>
    </w:p>
    <w:p w14:paraId="6F318D80" w14:textId="77777777" w:rsidR="00FA6F39" w:rsidRPr="005A1A96" w:rsidRDefault="00FA6F39" w:rsidP="00FA6F39">
      <w:pPr>
        <w:ind w:left="567" w:hanging="567"/>
        <w:rPr>
          <w:lang w:eastAsia="es-ES" w:bidi="ar-DZ"/>
        </w:rPr>
      </w:pPr>
      <w:r w:rsidRPr="005A1A96">
        <w:rPr>
          <w:lang w:eastAsia="es-ES" w:bidi="ar-DZ"/>
        </w:rPr>
        <w:t>a)</w:t>
      </w:r>
      <w:r w:rsidRPr="005A1A96">
        <w:rPr>
          <w:lang w:eastAsia="es-ES" w:bidi="ar-DZ"/>
        </w:rPr>
        <w:tab/>
        <w:t>Eiropas Savienībā, izņemot Beļģiju, Igauniju, Kipru, Latviju, Lietuvu, Maltu, Rumāniju un Slovēniju, attiecībā uz:</w:t>
      </w:r>
    </w:p>
    <w:p w14:paraId="5B0E562B" w14:textId="77777777" w:rsidR="00FA6F39" w:rsidRPr="005A1A96" w:rsidRDefault="00FA6F39" w:rsidP="00FA6F39">
      <w:pPr>
        <w:rPr>
          <w:lang w:eastAsia="es-ES" w:bidi="ar-DZ"/>
        </w:rPr>
      </w:pPr>
    </w:p>
    <w:p w14:paraId="500C9466" w14:textId="1211543E" w:rsidR="00FA6F39" w:rsidRPr="005A1A96" w:rsidRDefault="00FA6F39" w:rsidP="00FA6F39">
      <w:pPr>
        <w:ind w:left="1134" w:hanging="567"/>
        <w:rPr>
          <w:lang w:eastAsia="es-ES" w:bidi="ar-DZ"/>
        </w:rPr>
      </w:pPr>
      <w:r w:rsidRPr="005A1A96">
        <w:rPr>
          <w:lang w:eastAsia="es-ES" w:bidi="ar-DZ"/>
        </w:rPr>
        <w:t>i)</w:t>
      </w:r>
      <w:r w:rsidRPr="005A1A96">
        <w:rPr>
          <w:lang w:eastAsia="es-ES" w:bidi="ar-DZ"/>
        </w:rPr>
        <w:tab/>
        <w:t>finanšu informācijas sniegšanu un nodošanu, finanšu datu apstrādi un saistīto programmatūru, ko nodrošina citu finanšu pakalpojumu sniedzēji; un</w:t>
      </w:r>
    </w:p>
    <w:p w14:paraId="0DA5F2A9" w14:textId="77777777" w:rsidR="00FA6F39" w:rsidRPr="005A1A96" w:rsidRDefault="00FA6F39" w:rsidP="00FA6F39">
      <w:pPr>
        <w:ind w:left="1134" w:hanging="567"/>
        <w:rPr>
          <w:lang w:eastAsia="es-ES" w:bidi="ar-DZ"/>
        </w:rPr>
      </w:pPr>
    </w:p>
    <w:p w14:paraId="325AFC8F" w14:textId="77777777" w:rsidR="00FA6F39" w:rsidRPr="005A1A96" w:rsidRDefault="00FA6F39" w:rsidP="00FA6F39">
      <w:pPr>
        <w:ind w:left="1134" w:hanging="567"/>
        <w:rPr>
          <w:lang w:eastAsia="es-ES" w:bidi="ar-DZ"/>
        </w:rPr>
      </w:pPr>
      <w:r w:rsidRPr="005A1A96">
        <w:rPr>
          <w:lang w:eastAsia="es-ES" w:bidi="ar-DZ"/>
        </w:rPr>
        <w:t>ii)</w:t>
      </w:r>
      <w:r w:rsidRPr="005A1A96">
        <w:rPr>
          <w:lang w:eastAsia="es-ES" w:bidi="ar-DZ"/>
        </w:rPr>
        <w:tab/>
        <w:t>padomdevēju pakalpojumiem un citiem finanšu palīgpakalpojumiem, kas saistīti ar banku darbību, un citiem finanšu pakalpojumiem, kā minēts 18.1. panta (Definīcijas) e) punkta ii) apakšpunkta L) punktā, izņemot starpniecību;</w:t>
      </w:r>
    </w:p>
    <w:p w14:paraId="6797D882" w14:textId="77777777" w:rsidR="00FA6F39" w:rsidRPr="005A1A96" w:rsidRDefault="00FA6F39" w:rsidP="00FA6F39">
      <w:pPr>
        <w:rPr>
          <w:lang w:eastAsia="es-ES" w:bidi="ar-DZ"/>
        </w:rPr>
      </w:pPr>
    </w:p>
    <w:p w14:paraId="4759D5E8" w14:textId="77777777" w:rsidR="00FA6F39" w:rsidRPr="005A1A96" w:rsidRDefault="00FA6F39" w:rsidP="00FA6F39">
      <w:pPr>
        <w:ind w:left="567" w:hanging="567"/>
        <w:rPr>
          <w:lang w:eastAsia="es-ES" w:bidi="ar-DZ"/>
        </w:rPr>
      </w:pPr>
      <w:r w:rsidRPr="005A1A96">
        <w:rPr>
          <w:lang w:eastAsia="es-ES" w:bidi="ar-DZ"/>
        </w:rPr>
        <w:t>b)</w:t>
      </w:r>
      <w:r w:rsidRPr="005A1A96">
        <w:rPr>
          <w:lang w:eastAsia="es-ES" w:bidi="ar-DZ"/>
        </w:rPr>
        <w:tab/>
        <w:t>Igaunijā un Lietuvā attiecībā uz:</w:t>
      </w:r>
    </w:p>
    <w:p w14:paraId="5C700796" w14:textId="77777777" w:rsidR="00FA6F39" w:rsidRPr="005A1A96" w:rsidRDefault="00FA6F39" w:rsidP="00FA6F39">
      <w:pPr>
        <w:rPr>
          <w:lang w:eastAsia="es-ES" w:bidi="ar-DZ"/>
        </w:rPr>
      </w:pPr>
    </w:p>
    <w:p w14:paraId="50DFEB52" w14:textId="77777777" w:rsidR="00FA6F39" w:rsidRPr="005A1A96" w:rsidRDefault="00FA6F39" w:rsidP="00FA6F39">
      <w:pPr>
        <w:ind w:left="1134" w:hanging="567"/>
        <w:rPr>
          <w:lang w:eastAsia="es-ES" w:bidi="ar-DZ"/>
        </w:rPr>
      </w:pPr>
      <w:r w:rsidRPr="005A1A96">
        <w:rPr>
          <w:lang w:eastAsia="es-ES" w:bidi="ar-DZ"/>
        </w:rPr>
        <w:t>i)</w:t>
      </w:r>
      <w:r w:rsidRPr="005A1A96">
        <w:rPr>
          <w:lang w:eastAsia="es-ES" w:bidi="ar-DZ"/>
        </w:rPr>
        <w:tab/>
        <w:t>noguldījumu pieņemšanu;</w:t>
      </w:r>
    </w:p>
    <w:p w14:paraId="39537CDC" w14:textId="77777777" w:rsidR="00FA6F39" w:rsidRPr="005A1A96" w:rsidRDefault="00FA6F39" w:rsidP="00FA6F39">
      <w:pPr>
        <w:ind w:left="1134" w:hanging="567"/>
        <w:rPr>
          <w:lang w:eastAsia="es-ES" w:bidi="ar-DZ"/>
        </w:rPr>
      </w:pPr>
    </w:p>
    <w:p w14:paraId="52E9D61E" w14:textId="77777777" w:rsidR="00FA6F39" w:rsidRPr="005A1A96" w:rsidRDefault="00FA6F39" w:rsidP="00FA6F39">
      <w:pPr>
        <w:ind w:left="1134" w:hanging="567"/>
        <w:rPr>
          <w:lang w:eastAsia="es-ES" w:bidi="ar-DZ"/>
        </w:rPr>
      </w:pPr>
      <w:r w:rsidRPr="005A1A96">
        <w:rPr>
          <w:lang w:eastAsia="es-ES" w:bidi="ar-DZ"/>
        </w:rPr>
        <w:t>ii)</w:t>
      </w:r>
      <w:r w:rsidRPr="005A1A96">
        <w:rPr>
          <w:lang w:eastAsia="es-ES" w:bidi="ar-DZ"/>
        </w:rPr>
        <w:tab/>
        <w:t>visu veidu kreditēšanu;</w:t>
      </w:r>
    </w:p>
    <w:p w14:paraId="6FC820B3" w14:textId="77777777" w:rsidR="00FA6F39" w:rsidRPr="005A1A96" w:rsidRDefault="00FA6F39" w:rsidP="00FA6F39">
      <w:pPr>
        <w:ind w:left="1134" w:hanging="567"/>
        <w:rPr>
          <w:lang w:eastAsia="es-ES" w:bidi="ar-DZ"/>
        </w:rPr>
      </w:pPr>
    </w:p>
    <w:p w14:paraId="6B9B7121" w14:textId="77777777" w:rsidR="00FA6F39" w:rsidRPr="005A1A96" w:rsidRDefault="00FA6F39" w:rsidP="00FA6F39">
      <w:pPr>
        <w:ind w:left="1134" w:hanging="567"/>
        <w:rPr>
          <w:lang w:eastAsia="es-ES" w:bidi="ar-DZ"/>
        </w:rPr>
      </w:pPr>
      <w:r w:rsidRPr="005A1A96">
        <w:rPr>
          <w:lang w:eastAsia="es-ES" w:bidi="ar-DZ"/>
        </w:rPr>
        <w:t>iii)</w:t>
      </w:r>
      <w:r w:rsidRPr="005A1A96">
        <w:rPr>
          <w:lang w:eastAsia="es-ES" w:bidi="ar-DZ"/>
        </w:rPr>
        <w:tab/>
        <w:t>finanšu nomu;</w:t>
      </w:r>
    </w:p>
    <w:p w14:paraId="454FF3CD" w14:textId="77777777" w:rsidR="00FA6F39" w:rsidRPr="005A1A96" w:rsidRDefault="00FA6F39" w:rsidP="00FA6F39">
      <w:pPr>
        <w:ind w:left="1134" w:hanging="567"/>
        <w:rPr>
          <w:lang w:eastAsia="es-ES" w:bidi="ar-DZ"/>
        </w:rPr>
      </w:pPr>
    </w:p>
    <w:p w14:paraId="1EDA495C" w14:textId="373D215E" w:rsidR="00751A0A" w:rsidRPr="005A1A96" w:rsidRDefault="00751A0A" w:rsidP="00751A0A">
      <w:pPr>
        <w:rPr>
          <w:lang w:eastAsia="es-ES" w:bidi="ar-DZ"/>
        </w:rPr>
      </w:pPr>
      <w:r w:rsidRPr="005A1A96">
        <w:rPr>
          <w:lang w:eastAsia="es-ES" w:bidi="ar-DZ"/>
        </w:rPr>
        <w:br w:type="page"/>
      </w:r>
    </w:p>
    <w:p w14:paraId="2748E035" w14:textId="3F35EFE9" w:rsidR="00FA6F39" w:rsidRPr="005A1A96" w:rsidRDefault="00751A0A" w:rsidP="00FA6F39">
      <w:pPr>
        <w:ind w:left="1134" w:hanging="567"/>
        <w:rPr>
          <w:lang w:eastAsia="es-ES" w:bidi="ar-DZ"/>
        </w:rPr>
      </w:pPr>
      <w:r w:rsidRPr="005A1A96">
        <w:rPr>
          <w:lang w:eastAsia="es-ES" w:bidi="ar-DZ"/>
        </w:rPr>
        <w:lastRenderedPageBreak/>
        <w:t>i</w:t>
      </w:r>
      <w:r w:rsidR="00FA6F39" w:rsidRPr="005A1A96">
        <w:rPr>
          <w:lang w:eastAsia="es-ES" w:bidi="ar-DZ"/>
        </w:rPr>
        <w:t>v)</w:t>
      </w:r>
      <w:r w:rsidR="00FA6F39" w:rsidRPr="005A1A96">
        <w:rPr>
          <w:lang w:eastAsia="es-ES" w:bidi="ar-DZ"/>
        </w:rPr>
        <w:tab/>
        <w:t>visiem maksājumu un naudas pārsūtīšanas pakalpojumiem; garantijām un saistībām;</w:t>
      </w:r>
    </w:p>
    <w:p w14:paraId="31CE17D6" w14:textId="77777777" w:rsidR="00FA6F39" w:rsidRPr="005A1A96" w:rsidRDefault="00FA6F39" w:rsidP="00FA6F39">
      <w:pPr>
        <w:ind w:left="1134" w:hanging="567"/>
        <w:rPr>
          <w:lang w:eastAsia="es-ES" w:bidi="ar-DZ"/>
        </w:rPr>
      </w:pPr>
    </w:p>
    <w:p w14:paraId="4A754AA1" w14:textId="77777777" w:rsidR="00FA6F39" w:rsidRPr="005A1A96" w:rsidRDefault="00FA6F39" w:rsidP="00FA6F39">
      <w:pPr>
        <w:ind w:left="1134" w:hanging="567"/>
        <w:rPr>
          <w:lang w:eastAsia="es-ES" w:bidi="ar-DZ"/>
        </w:rPr>
      </w:pPr>
      <w:r w:rsidRPr="005A1A96">
        <w:rPr>
          <w:lang w:eastAsia="es-ES" w:bidi="ar-DZ"/>
        </w:rPr>
        <w:t>v)</w:t>
      </w:r>
      <w:r w:rsidRPr="005A1A96">
        <w:rPr>
          <w:lang w:eastAsia="es-ES" w:bidi="ar-DZ"/>
        </w:rPr>
        <w:tab/>
        <w:t>tirdzniecību savā vārdā vai klientu vārdā biržā vai ārpusbiržas tirgū;</w:t>
      </w:r>
    </w:p>
    <w:p w14:paraId="10BCCCD2" w14:textId="77777777" w:rsidR="00FA6F39" w:rsidRPr="005A1A96" w:rsidRDefault="00FA6F39" w:rsidP="00FA6F39">
      <w:pPr>
        <w:ind w:left="1134" w:hanging="567"/>
        <w:rPr>
          <w:lang w:eastAsia="es-ES" w:bidi="ar-DZ"/>
        </w:rPr>
      </w:pPr>
    </w:p>
    <w:p w14:paraId="360A4EF5" w14:textId="77777777" w:rsidR="00FA6F39" w:rsidRPr="005A1A96" w:rsidRDefault="00FA6F39" w:rsidP="00FA6F39">
      <w:pPr>
        <w:ind w:left="1134" w:hanging="567"/>
        <w:rPr>
          <w:lang w:eastAsia="es-ES" w:bidi="ar-DZ"/>
        </w:rPr>
      </w:pPr>
      <w:r w:rsidRPr="005A1A96">
        <w:rPr>
          <w:lang w:eastAsia="es-ES" w:bidi="ar-DZ"/>
        </w:rPr>
        <w:t>vi)</w:t>
      </w:r>
      <w:r w:rsidRPr="005A1A96">
        <w:rPr>
          <w:lang w:eastAsia="es-ES" w:bidi="ar-DZ"/>
        </w:rPr>
        <w:tab/>
        <w:t>līdzdalību visu veidu vērtspapīru emisijās, arī to izplatīšanā un izvietošanā, starpnieka statusā (publiski vai privāti) un ar šādām emisijām saistītu pakalpojumu sniegšanu;</w:t>
      </w:r>
    </w:p>
    <w:p w14:paraId="4483EF76" w14:textId="77777777" w:rsidR="00FA6F39" w:rsidRPr="005A1A96" w:rsidRDefault="00FA6F39" w:rsidP="00FA6F39">
      <w:pPr>
        <w:ind w:left="1134" w:hanging="567"/>
        <w:rPr>
          <w:lang w:eastAsia="es-ES" w:bidi="ar-DZ"/>
        </w:rPr>
      </w:pPr>
    </w:p>
    <w:p w14:paraId="14864F45" w14:textId="77777777" w:rsidR="00FA6F39" w:rsidRPr="005A1A96" w:rsidRDefault="00FA6F39" w:rsidP="00FA6F39">
      <w:pPr>
        <w:ind w:left="1134" w:hanging="567"/>
        <w:rPr>
          <w:lang w:eastAsia="es-ES" w:bidi="ar-DZ"/>
        </w:rPr>
      </w:pPr>
      <w:r w:rsidRPr="005A1A96">
        <w:rPr>
          <w:lang w:eastAsia="es-ES" w:bidi="ar-DZ"/>
        </w:rPr>
        <w:t>vii)</w:t>
      </w:r>
      <w:r w:rsidRPr="005A1A96">
        <w:rPr>
          <w:lang w:eastAsia="es-ES" w:bidi="ar-DZ"/>
        </w:rPr>
        <w:tab/>
        <w:t>starpniecību naudas darījumos;</w:t>
      </w:r>
    </w:p>
    <w:p w14:paraId="7F9BD5E4" w14:textId="77777777" w:rsidR="00FA6F39" w:rsidRPr="005A1A96" w:rsidRDefault="00FA6F39" w:rsidP="00FA6F39">
      <w:pPr>
        <w:ind w:left="1134" w:hanging="567"/>
        <w:rPr>
          <w:lang w:eastAsia="es-ES" w:bidi="ar-DZ"/>
        </w:rPr>
      </w:pPr>
    </w:p>
    <w:p w14:paraId="18698524" w14:textId="77777777" w:rsidR="00FA6F39" w:rsidRPr="005A1A96" w:rsidRDefault="00FA6F39" w:rsidP="00FA6F39">
      <w:pPr>
        <w:ind w:left="1134" w:hanging="567"/>
        <w:rPr>
          <w:lang w:eastAsia="es-ES" w:bidi="ar-DZ"/>
        </w:rPr>
      </w:pPr>
      <w:r w:rsidRPr="005A1A96">
        <w:rPr>
          <w:lang w:eastAsia="es-ES" w:bidi="ar-DZ"/>
        </w:rPr>
        <w:t>viii)</w:t>
      </w:r>
      <w:r w:rsidRPr="005A1A96">
        <w:rPr>
          <w:lang w:eastAsia="es-ES" w:bidi="ar-DZ"/>
        </w:rPr>
        <w:tab/>
        <w:t>aktīvu, piemēram, skaidras naudas vai vērtspapīru portfeļa, pārvaldību, visu veidu kolektīvo investīciju pārvaldību, turētājbankas, depozitārija un trasta pakalpojumiem;</w:t>
      </w:r>
    </w:p>
    <w:p w14:paraId="23256C8E" w14:textId="77777777" w:rsidR="00FA6F39" w:rsidRPr="005A1A96" w:rsidRDefault="00FA6F39" w:rsidP="00FA6F39">
      <w:pPr>
        <w:ind w:left="1134" w:hanging="567"/>
        <w:rPr>
          <w:lang w:eastAsia="es-ES" w:bidi="ar-DZ"/>
        </w:rPr>
      </w:pPr>
    </w:p>
    <w:p w14:paraId="6DC23915" w14:textId="77777777" w:rsidR="00FA6F39" w:rsidRPr="005A1A96" w:rsidRDefault="00FA6F39" w:rsidP="00FA6F39">
      <w:pPr>
        <w:ind w:left="1134" w:hanging="567"/>
        <w:rPr>
          <w:lang w:eastAsia="es-ES" w:bidi="ar-DZ"/>
        </w:rPr>
      </w:pPr>
      <w:r w:rsidRPr="005A1A96">
        <w:rPr>
          <w:lang w:eastAsia="es-ES" w:bidi="ar-DZ"/>
        </w:rPr>
        <w:t>ix)</w:t>
      </w:r>
      <w:r w:rsidRPr="005A1A96">
        <w:rPr>
          <w:lang w:eastAsia="es-ES" w:bidi="ar-DZ"/>
        </w:rPr>
        <w:tab/>
        <w:t>norēķinu un tīrvērtes pakalpojumiem attiecībā uz finanšu aktīviem, arī vērtspapīriem, atvasinātajiem finanšu instrumentiem un citiem apgrozāmajiem vērtspapīriem;</w:t>
      </w:r>
    </w:p>
    <w:p w14:paraId="4F14CEFE" w14:textId="77777777" w:rsidR="00FA6F39" w:rsidRPr="005A1A96" w:rsidRDefault="00FA6F39" w:rsidP="00FA6F39">
      <w:pPr>
        <w:ind w:left="1134" w:hanging="567"/>
        <w:rPr>
          <w:lang w:eastAsia="es-ES" w:bidi="ar-DZ"/>
        </w:rPr>
      </w:pPr>
    </w:p>
    <w:p w14:paraId="6C55C38F" w14:textId="77777777" w:rsidR="00FA6F39" w:rsidRPr="005A1A96" w:rsidRDefault="00FA6F39" w:rsidP="00FA6F39">
      <w:pPr>
        <w:ind w:left="1134" w:hanging="567"/>
        <w:rPr>
          <w:lang w:eastAsia="es-ES" w:bidi="ar-DZ"/>
        </w:rPr>
      </w:pPr>
      <w:r w:rsidRPr="005A1A96">
        <w:rPr>
          <w:lang w:eastAsia="es-ES" w:bidi="ar-DZ"/>
        </w:rPr>
        <w:t>x)</w:t>
      </w:r>
      <w:r w:rsidRPr="005A1A96">
        <w:rPr>
          <w:lang w:eastAsia="es-ES" w:bidi="ar-DZ"/>
        </w:rPr>
        <w:tab/>
        <w:t>finanšu informācijas sniegšanu un nodošanu, finanšu datu apstrādi un saistīto programmatūru; un</w:t>
      </w:r>
    </w:p>
    <w:p w14:paraId="313C2442" w14:textId="77777777" w:rsidR="00FA6F39" w:rsidRPr="005A1A96" w:rsidRDefault="00FA6F39" w:rsidP="00FA6F39">
      <w:pPr>
        <w:ind w:left="1134" w:hanging="567"/>
        <w:rPr>
          <w:lang w:eastAsia="es-ES" w:bidi="ar-DZ"/>
        </w:rPr>
      </w:pPr>
    </w:p>
    <w:p w14:paraId="6B47D39D" w14:textId="77777777" w:rsidR="00FA6F39" w:rsidRPr="005A1A96" w:rsidRDefault="00FA6F39" w:rsidP="00FA6F39">
      <w:pPr>
        <w:ind w:left="1134" w:hanging="567"/>
        <w:rPr>
          <w:lang w:eastAsia="es-ES" w:bidi="ar-DZ"/>
        </w:rPr>
      </w:pPr>
      <w:r w:rsidRPr="005A1A96">
        <w:rPr>
          <w:lang w:eastAsia="es-ES" w:bidi="ar-DZ"/>
        </w:rPr>
        <w:t>xi)</w:t>
      </w:r>
      <w:r w:rsidRPr="005A1A96">
        <w:rPr>
          <w:lang w:eastAsia="es-ES" w:bidi="ar-DZ"/>
        </w:rPr>
        <w:tab/>
        <w:t>padomdevēju pakalpojumiem un citiem finanšu palīgpakalpojumiem, kas saistīti ar banku darbību un citiem finanšu pakalpojumiem, kā minēts 18.1. panta (Definīcijas) a) punkta ii) apakšpunkta L) punktā, izņemot starpniecību;</w:t>
      </w:r>
    </w:p>
    <w:p w14:paraId="3D8E0D7F" w14:textId="77777777" w:rsidR="00FA6F39" w:rsidRPr="005A1A96" w:rsidRDefault="00FA6F39" w:rsidP="00FA6F39">
      <w:pPr>
        <w:rPr>
          <w:lang w:eastAsia="es-ES" w:bidi="ar-DZ"/>
        </w:rPr>
      </w:pPr>
    </w:p>
    <w:p w14:paraId="465563A4" w14:textId="54DC5894" w:rsidR="00751A0A" w:rsidRPr="005A1A96" w:rsidRDefault="00751A0A" w:rsidP="00751A0A">
      <w:pPr>
        <w:rPr>
          <w:lang w:eastAsia="es-ES" w:bidi="ar-DZ"/>
        </w:rPr>
      </w:pPr>
      <w:r w:rsidRPr="005A1A96">
        <w:rPr>
          <w:lang w:eastAsia="es-ES" w:bidi="ar-DZ"/>
        </w:rPr>
        <w:br w:type="page"/>
      </w:r>
    </w:p>
    <w:p w14:paraId="0DA88480" w14:textId="243F02FA" w:rsidR="00FA6F39" w:rsidRPr="005A1A96" w:rsidRDefault="00751A0A" w:rsidP="00FA6F39">
      <w:pPr>
        <w:ind w:left="567" w:hanging="567"/>
        <w:rPr>
          <w:lang w:eastAsia="es-ES" w:bidi="ar-DZ"/>
        </w:rPr>
      </w:pPr>
      <w:r w:rsidRPr="005A1A96">
        <w:rPr>
          <w:lang w:eastAsia="es-ES" w:bidi="ar-DZ"/>
        </w:rPr>
        <w:lastRenderedPageBreak/>
        <w:t>c</w:t>
      </w:r>
      <w:r w:rsidR="00FA6F39" w:rsidRPr="005A1A96">
        <w:rPr>
          <w:lang w:eastAsia="es-ES" w:bidi="ar-DZ"/>
        </w:rPr>
        <w:t>)</w:t>
      </w:r>
      <w:r w:rsidR="00FA6F39" w:rsidRPr="005A1A96">
        <w:rPr>
          <w:lang w:eastAsia="es-ES" w:bidi="ar-DZ"/>
        </w:rPr>
        <w:tab/>
        <w:t>Beļģijā: attiecībā uz finanšu informācijas sniegšanu un nodošanu, finanšu datu apstrādi un saistīto programmatūru, ko nodrošina citu finanšu pakalpojumu sniedzēji,</w:t>
      </w:r>
    </w:p>
    <w:p w14:paraId="14EFE14B" w14:textId="77777777" w:rsidR="00FA6F39" w:rsidRPr="005A1A96" w:rsidRDefault="00FA6F39" w:rsidP="00FA6F39">
      <w:pPr>
        <w:rPr>
          <w:lang w:eastAsia="es-ES" w:bidi="ar-DZ"/>
        </w:rPr>
      </w:pPr>
    </w:p>
    <w:p w14:paraId="51A2B5F7" w14:textId="77777777" w:rsidR="00FA6F39" w:rsidRPr="005A1A96" w:rsidRDefault="00FA6F39" w:rsidP="00FA6F39">
      <w:pPr>
        <w:ind w:left="567" w:hanging="567"/>
        <w:rPr>
          <w:lang w:eastAsia="es-ES" w:bidi="ar-DZ"/>
        </w:rPr>
      </w:pPr>
      <w:r w:rsidRPr="005A1A96">
        <w:rPr>
          <w:lang w:eastAsia="es-ES" w:bidi="ar-DZ"/>
        </w:rPr>
        <w:t>d)</w:t>
      </w:r>
      <w:r w:rsidRPr="005A1A96">
        <w:rPr>
          <w:lang w:eastAsia="es-ES" w:bidi="ar-DZ"/>
        </w:rPr>
        <w:tab/>
        <w:t>Kiprā attiecībā uz:</w:t>
      </w:r>
    </w:p>
    <w:p w14:paraId="6A2B95A7" w14:textId="77777777" w:rsidR="00FA6F39" w:rsidRPr="005A1A96" w:rsidRDefault="00FA6F39" w:rsidP="00FA6F39">
      <w:pPr>
        <w:rPr>
          <w:lang w:eastAsia="es-ES" w:bidi="ar-DZ"/>
        </w:rPr>
      </w:pPr>
    </w:p>
    <w:p w14:paraId="2519081A" w14:textId="77777777" w:rsidR="00FA6F39" w:rsidRPr="005A1A96" w:rsidRDefault="00FA6F39" w:rsidP="00FA6F39">
      <w:pPr>
        <w:ind w:left="1134" w:hanging="567"/>
        <w:rPr>
          <w:lang w:eastAsia="es-ES" w:bidi="ar-DZ"/>
        </w:rPr>
      </w:pPr>
      <w:r w:rsidRPr="005A1A96">
        <w:rPr>
          <w:lang w:eastAsia="es-ES" w:bidi="ar-DZ"/>
        </w:rPr>
        <w:t>i)</w:t>
      </w:r>
      <w:r w:rsidRPr="005A1A96">
        <w:rPr>
          <w:lang w:eastAsia="es-ES" w:bidi="ar-DZ"/>
        </w:rPr>
        <w:tab/>
        <w:t>pārvedamo vērtspapīru tirdzniecību savā vārdā vai klientu vārdā biržā vai ārpusbiržas tirgū, vai citādi;</w:t>
      </w:r>
    </w:p>
    <w:p w14:paraId="4C589E84" w14:textId="77777777" w:rsidR="00FA6F39" w:rsidRPr="005A1A96" w:rsidRDefault="00FA6F39" w:rsidP="00FA6F39">
      <w:pPr>
        <w:ind w:left="1134" w:hanging="567"/>
        <w:rPr>
          <w:lang w:eastAsia="es-ES" w:bidi="ar-DZ"/>
        </w:rPr>
      </w:pPr>
    </w:p>
    <w:p w14:paraId="7EC61C52" w14:textId="3DD97736" w:rsidR="00FA6F39" w:rsidRPr="005A1A96" w:rsidRDefault="00FA6F39" w:rsidP="00FA6F39">
      <w:pPr>
        <w:ind w:left="1134" w:hanging="567"/>
        <w:rPr>
          <w:lang w:eastAsia="es-ES" w:bidi="ar-DZ"/>
        </w:rPr>
      </w:pPr>
      <w:r w:rsidRPr="005A1A96">
        <w:rPr>
          <w:lang w:eastAsia="es-ES" w:bidi="ar-DZ"/>
        </w:rPr>
        <w:t>ii)</w:t>
      </w:r>
      <w:r w:rsidRPr="005A1A96">
        <w:rPr>
          <w:lang w:eastAsia="es-ES" w:bidi="ar-DZ"/>
        </w:rPr>
        <w:tab/>
        <w:t>finanšu informācijas sniegšanu un nodošanu, finanšu datu apstrādi un saistīto programmatūru, ko nodrošina citu finanšu pakalpojumu sniedzēji; un</w:t>
      </w:r>
    </w:p>
    <w:p w14:paraId="113964FC" w14:textId="77777777" w:rsidR="00FA6F39" w:rsidRPr="005A1A96" w:rsidRDefault="00FA6F39" w:rsidP="00FA6F39">
      <w:pPr>
        <w:ind w:left="1134" w:hanging="567"/>
        <w:rPr>
          <w:lang w:eastAsia="es-ES" w:bidi="ar-DZ"/>
        </w:rPr>
      </w:pPr>
    </w:p>
    <w:p w14:paraId="61E3E04D" w14:textId="77777777" w:rsidR="00FA6F39" w:rsidRPr="005A1A96" w:rsidRDefault="00FA6F39" w:rsidP="00FA6F39">
      <w:pPr>
        <w:ind w:left="1134" w:hanging="567"/>
        <w:rPr>
          <w:lang w:eastAsia="es-ES" w:bidi="ar-DZ"/>
        </w:rPr>
      </w:pPr>
      <w:r w:rsidRPr="005A1A96">
        <w:rPr>
          <w:lang w:eastAsia="es-ES" w:bidi="ar-DZ"/>
        </w:rPr>
        <w:t>iii)</w:t>
      </w:r>
      <w:r w:rsidRPr="005A1A96">
        <w:rPr>
          <w:lang w:eastAsia="es-ES" w:bidi="ar-DZ"/>
        </w:rPr>
        <w:tab/>
        <w:t>padomdevēju pakalpojumiem un citiem finanšu palīgpakalpojumiem, kas saistīti ar banku darbību un citiem finanšu pakalpojumiem, kā minēts 18.1. panta (Definīcijas) a) punkta ii) apakšpunkta L) punktā, izņemot starpniecību;</w:t>
      </w:r>
    </w:p>
    <w:p w14:paraId="7E20D21F" w14:textId="77777777" w:rsidR="00FA6F39" w:rsidRPr="005A1A96" w:rsidRDefault="00FA6F39" w:rsidP="00FA6F39">
      <w:pPr>
        <w:rPr>
          <w:lang w:eastAsia="es-ES" w:bidi="ar-DZ"/>
        </w:rPr>
      </w:pPr>
    </w:p>
    <w:p w14:paraId="4C29DB88" w14:textId="77777777" w:rsidR="00FA6F39" w:rsidRPr="005A1A96" w:rsidRDefault="00FA6F39" w:rsidP="00FA6F39">
      <w:pPr>
        <w:ind w:left="567" w:hanging="567"/>
        <w:rPr>
          <w:lang w:eastAsia="es-ES" w:bidi="ar-DZ"/>
        </w:rPr>
      </w:pPr>
      <w:r w:rsidRPr="005A1A96">
        <w:rPr>
          <w:lang w:eastAsia="es-ES" w:bidi="ar-DZ"/>
        </w:rPr>
        <w:t>e)</w:t>
      </w:r>
      <w:r w:rsidRPr="005A1A96">
        <w:rPr>
          <w:lang w:eastAsia="es-ES" w:bidi="ar-DZ"/>
        </w:rPr>
        <w:tab/>
        <w:t>Latvijā attiecībā uz:</w:t>
      </w:r>
    </w:p>
    <w:p w14:paraId="7CD7DC60" w14:textId="77777777" w:rsidR="00FA6F39" w:rsidRPr="005A1A96" w:rsidRDefault="00FA6F39" w:rsidP="00FA6F39">
      <w:pPr>
        <w:rPr>
          <w:lang w:eastAsia="es-ES" w:bidi="ar-DZ"/>
        </w:rPr>
      </w:pPr>
    </w:p>
    <w:p w14:paraId="002E4544" w14:textId="77777777" w:rsidR="00FA6F39" w:rsidRPr="005A1A96" w:rsidRDefault="00FA6F39" w:rsidP="00FA6F39">
      <w:pPr>
        <w:ind w:left="1134" w:hanging="567"/>
        <w:rPr>
          <w:lang w:eastAsia="es-ES" w:bidi="ar-DZ"/>
        </w:rPr>
      </w:pPr>
      <w:r w:rsidRPr="005A1A96">
        <w:rPr>
          <w:lang w:eastAsia="es-ES" w:bidi="ar-DZ"/>
        </w:rPr>
        <w:t>i)</w:t>
      </w:r>
      <w:r w:rsidRPr="005A1A96">
        <w:rPr>
          <w:lang w:eastAsia="es-ES" w:bidi="ar-DZ"/>
        </w:rPr>
        <w:tab/>
        <w:t>līdzdalību visu veidu vērtspapīru emisijās, arī to izplatīšanā un izvietošanā, starpnieka statusā (publiski vai privāti) un ar šādām emisijām saistītu pakalpojumu sniegšanu;</w:t>
      </w:r>
    </w:p>
    <w:p w14:paraId="0A23F4E2" w14:textId="77777777" w:rsidR="00FA6F39" w:rsidRPr="005A1A96" w:rsidRDefault="00FA6F39" w:rsidP="00FA6F39">
      <w:pPr>
        <w:ind w:left="1134" w:hanging="567"/>
        <w:rPr>
          <w:lang w:eastAsia="es-ES" w:bidi="ar-DZ"/>
        </w:rPr>
      </w:pPr>
    </w:p>
    <w:p w14:paraId="207637E7" w14:textId="5ABF1E4B" w:rsidR="00FA6F39" w:rsidRPr="005A1A96" w:rsidRDefault="00FA6F39" w:rsidP="00FA6F39">
      <w:pPr>
        <w:ind w:left="1134" w:hanging="567"/>
        <w:rPr>
          <w:lang w:eastAsia="es-ES" w:bidi="ar-DZ"/>
        </w:rPr>
      </w:pPr>
      <w:r w:rsidRPr="005A1A96">
        <w:rPr>
          <w:lang w:eastAsia="es-ES" w:bidi="ar-DZ"/>
        </w:rPr>
        <w:t>ii)</w:t>
      </w:r>
      <w:r w:rsidRPr="005A1A96">
        <w:rPr>
          <w:lang w:eastAsia="es-ES" w:bidi="ar-DZ"/>
        </w:rPr>
        <w:tab/>
        <w:t>finanšu informācijas sniegšanu un nodošanu, finanšu datu apstrādi un saistīto programmatūru, ko nodrošina citu finanšu pakalpojumu sniedzēji; un</w:t>
      </w:r>
    </w:p>
    <w:p w14:paraId="724B6ACD" w14:textId="77777777" w:rsidR="00FA6F39" w:rsidRPr="005A1A96" w:rsidRDefault="00FA6F39" w:rsidP="00FA6F39">
      <w:pPr>
        <w:ind w:left="1134" w:hanging="567"/>
        <w:rPr>
          <w:lang w:eastAsia="es-ES" w:bidi="ar-DZ"/>
        </w:rPr>
      </w:pPr>
    </w:p>
    <w:p w14:paraId="03C034ED" w14:textId="7FBB0E28" w:rsidR="00751A0A" w:rsidRPr="005A1A96" w:rsidRDefault="00751A0A" w:rsidP="00751A0A">
      <w:pPr>
        <w:rPr>
          <w:lang w:eastAsia="es-ES" w:bidi="ar-DZ"/>
        </w:rPr>
      </w:pPr>
      <w:r w:rsidRPr="005A1A96">
        <w:rPr>
          <w:lang w:eastAsia="es-ES" w:bidi="ar-DZ"/>
        </w:rPr>
        <w:br w:type="page"/>
      </w:r>
    </w:p>
    <w:p w14:paraId="524D3FE2" w14:textId="461B1F39" w:rsidR="00FA6F39" w:rsidRPr="005A1A96" w:rsidRDefault="00751A0A" w:rsidP="00FA6F39">
      <w:pPr>
        <w:ind w:left="1134" w:hanging="567"/>
        <w:rPr>
          <w:lang w:eastAsia="es-ES" w:bidi="ar-DZ"/>
        </w:rPr>
      </w:pPr>
      <w:r w:rsidRPr="005A1A96">
        <w:rPr>
          <w:lang w:eastAsia="es-ES" w:bidi="ar-DZ"/>
        </w:rPr>
        <w:lastRenderedPageBreak/>
        <w:t>i</w:t>
      </w:r>
      <w:r w:rsidR="00FA6F39" w:rsidRPr="005A1A96">
        <w:rPr>
          <w:lang w:eastAsia="es-ES" w:bidi="ar-DZ"/>
        </w:rPr>
        <w:t>ii)</w:t>
      </w:r>
      <w:r w:rsidR="00FA6F39" w:rsidRPr="005A1A96">
        <w:rPr>
          <w:lang w:eastAsia="es-ES" w:bidi="ar-DZ"/>
        </w:rPr>
        <w:tab/>
        <w:t>padomdevēju pakalpojumiem un citiem finanšu palīgpakalpojumiem, kas saistīti ar banku darbību, un citiem finanšu pakalpojumiem, kā minēts 18.1. panta (Definīcijas) e) punkta ii) apakšpunkta L) punktā, izņemot starpniecību;</w:t>
      </w:r>
    </w:p>
    <w:p w14:paraId="789897A4" w14:textId="77777777" w:rsidR="00FA6F39" w:rsidRPr="005A1A96" w:rsidRDefault="00FA6F39" w:rsidP="00FA6F39">
      <w:pPr>
        <w:ind w:left="1134" w:hanging="567"/>
        <w:rPr>
          <w:lang w:eastAsia="es-ES" w:bidi="ar-DZ"/>
        </w:rPr>
      </w:pPr>
    </w:p>
    <w:p w14:paraId="10FE66EB" w14:textId="77777777" w:rsidR="00FA6F39" w:rsidRPr="005A1A96" w:rsidRDefault="00FA6F39" w:rsidP="00FA6F39">
      <w:pPr>
        <w:ind w:left="567" w:hanging="567"/>
        <w:rPr>
          <w:lang w:eastAsia="es-ES" w:bidi="ar-DZ"/>
        </w:rPr>
      </w:pPr>
      <w:r w:rsidRPr="005A1A96">
        <w:rPr>
          <w:lang w:eastAsia="es-ES" w:bidi="ar-DZ"/>
        </w:rPr>
        <w:t>f)</w:t>
      </w:r>
      <w:r w:rsidRPr="005A1A96">
        <w:rPr>
          <w:lang w:eastAsia="es-ES" w:bidi="ar-DZ"/>
        </w:rPr>
        <w:tab/>
        <w:t>Maltā attiecībā uz:</w:t>
      </w:r>
    </w:p>
    <w:p w14:paraId="0ABEEE10" w14:textId="77777777" w:rsidR="00FA6F39" w:rsidRPr="005A1A96" w:rsidRDefault="00FA6F39" w:rsidP="00FA6F39">
      <w:pPr>
        <w:rPr>
          <w:lang w:eastAsia="es-ES" w:bidi="ar-DZ"/>
        </w:rPr>
      </w:pPr>
    </w:p>
    <w:p w14:paraId="59BF8120" w14:textId="77777777" w:rsidR="00FA6F39" w:rsidRPr="005A1A96" w:rsidRDefault="00FA6F39" w:rsidP="00FA6F39">
      <w:pPr>
        <w:ind w:left="1134" w:hanging="567"/>
        <w:rPr>
          <w:lang w:eastAsia="es-ES" w:bidi="ar-DZ"/>
        </w:rPr>
      </w:pPr>
      <w:r w:rsidRPr="005A1A96">
        <w:rPr>
          <w:lang w:eastAsia="es-ES" w:bidi="ar-DZ"/>
        </w:rPr>
        <w:t>i)</w:t>
      </w:r>
      <w:r w:rsidRPr="005A1A96">
        <w:rPr>
          <w:lang w:eastAsia="es-ES" w:bidi="ar-DZ"/>
        </w:rPr>
        <w:tab/>
        <w:t>noguldījumu pieņemšanu;</w:t>
      </w:r>
    </w:p>
    <w:p w14:paraId="22C99400" w14:textId="77777777" w:rsidR="00FA6F39" w:rsidRPr="005A1A96" w:rsidRDefault="00FA6F39" w:rsidP="00FA6F39">
      <w:pPr>
        <w:ind w:left="1134" w:hanging="567"/>
        <w:rPr>
          <w:lang w:eastAsia="es-ES" w:bidi="ar-DZ"/>
        </w:rPr>
      </w:pPr>
    </w:p>
    <w:p w14:paraId="2A3F82A4" w14:textId="77777777" w:rsidR="00FA6F39" w:rsidRPr="005A1A96" w:rsidRDefault="00FA6F39" w:rsidP="00FA6F39">
      <w:pPr>
        <w:ind w:left="1134" w:hanging="567"/>
        <w:rPr>
          <w:lang w:eastAsia="es-ES" w:bidi="ar-DZ"/>
        </w:rPr>
      </w:pPr>
      <w:r w:rsidRPr="005A1A96">
        <w:rPr>
          <w:lang w:eastAsia="es-ES" w:bidi="ar-DZ"/>
        </w:rPr>
        <w:t>ii)</w:t>
      </w:r>
      <w:r w:rsidRPr="005A1A96">
        <w:rPr>
          <w:lang w:eastAsia="es-ES" w:bidi="ar-DZ"/>
        </w:rPr>
        <w:tab/>
        <w:t>visu veidu kreditēšanu;</w:t>
      </w:r>
    </w:p>
    <w:p w14:paraId="6183A1B9" w14:textId="77777777" w:rsidR="00FA6F39" w:rsidRPr="005A1A96" w:rsidRDefault="00FA6F39" w:rsidP="00FA6F39">
      <w:pPr>
        <w:ind w:left="1134" w:hanging="567"/>
        <w:rPr>
          <w:lang w:eastAsia="es-ES" w:bidi="ar-DZ"/>
        </w:rPr>
      </w:pPr>
    </w:p>
    <w:p w14:paraId="11E00F60" w14:textId="70FA0E9E" w:rsidR="00FA6F39" w:rsidRPr="005A1A96" w:rsidRDefault="00FA6F39" w:rsidP="00FA6F39">
      <w:pPr>
        <w:ind w:left="1134" w:hanging="567"/>
        <w:rPr>
          <w:lang w:eastAsia="es-ES" w:bidi="ar-DZ"/>
        </w:rPr>
      </w:pPr>
      <w:r w:rsidRPr="005A1A96">
        <w:rPr>
          <w:lang w:eastAsia="es-ES" w:bidi="ar-DZ"/>
        </w:rPr>
        <w:t>iii)</w:t>
      </w:r>
      <w:r w:rsidRPr="005A1A96">
        <w:rPr>
          <w:lang w:eastAsia="es-ES" w:bidi="ar-DZ"/>
        </w:rPr>
        <w:tab/>
        <w:t>finanšu informācijas sniegšanu un nodošanu, finanšu datu apstrādi un saistīto programmatūru, ko nodrošina citu finanšu pakalpojumu sniedzēji; un</w:t>
      </w:r>
    </w:p>
    <w:p w14:paraId="5BBA8F32" w14:textId="77777777" w:rsidR="00FA6F39" w:rsidRPr="005A1A96" w:rsidRDefault="00FA6F39" w:rsidP="00FA6F39">
      <w:pPr>
        <w:ind w:left="1134" w:hanging="567"/>
        <w:rPr>
          <w:lang w:eastAsia="es-ES" w:bidi="ar-DZ"/>
        </w:rPr>
      </w:pPr>
    </w:p>
    <w:p w14:paraId="1F144948" w14:textId="77777777" w:rsidR="00FA6F39" w:rsidRPr="005A1A96" w:rsidRDefault="00FA6F39" w:rsidP="00FA6F39">
      <w:pPr>
        <w:ind w:left="1134" w:hanging="567"/>
        <w:rPr>
          <w:lang w:eastAsia="es-ES" w:bidi="ar-DZ"/>
        </w:rPr>
      </w:pPr>
      <w:r w:rsidRPr="005A1A96">
        <w:rPr>
          <w:lang w:eastAsia="es-ES" w:bidi="ar-DZ"/>
        </w:rPr>
        <w:t>iv)</w:t>
      </w:r>
      <w:r w:rsidRPr="005A1A96">
        <w:rPr>
          <w:lang w:eastAsia="es-ES" w:bidi="ar-DZ"/>
        </w:rPr>
        <w:tab/>
        <w:t>padomdevēju pakalpojumiem un citiem finanšu palīgpakalpojumiem, kas saistīti ar banku darbību, un citiem finanšu pakalpojumiem, kā minēts 18.1. panta (Definīcijas) e) punkta ii) apakšpunkta L) punktā, izņemot starpniecību;</w:t>
      </w:r>
    </w:p>
    <w:p w14:paraId="684C1A02" w14:textId="77777777" w:rsidR="00FA6F39" w:rsidRPr="005A1A96" w:rsidRDefault="00FA6F39" w:rsidP="00FA6F39">
      <w:pPr>
        <w:rPr>
          <w:lang w:eastAsia="es-ES" w:bidi="ar-DZ"/>
        </w:rPr>
      </w:pPr>
    </w:p>
    <w:p w14:paraId="4A8EAA2C" w14:textId="77777777" w:rsidR="00FA6F39" w:rsidRPr="005A1A96" w:rsidRDefault="00FA6F39" w:rsidP="00FA6F39">
      <w:pPr>
        <w:ind w:left="567" w:hanging="567"/>
        <w:rPr>
          <w:lang w:eastAsia="es-ES" w:bidi="ar-DZ"/>
        </w:rPr>
      </w:pPr>
      <w:r w:rsidRPr="005A1A96">
        <w:rPr>
          <w:lang w:eastAsia="es-ES" w:bidi="ar-DZ"/>
        </w:rPr>
        <w:t>g)</w:t>
      </w:r>
      <w:r w:rsidRPr="005A1A96">
        <w:rPr>
          <w:lang w:eastAsia="es-ES" w:bidi="ar-DZ"/>
        </w:rPr>
        <w:tab/>
        <w:t>Rumānijā attiecībā uz:</w:t>
      </w:r>
    </w:p>
    <w:p w14:paraId="5E2345F4" w14:textId="77777777" w:rsidR="00FA6F39" w:rsidRPr="005A1A96" w:rsidRDefault="00FA6F39" w:rsidP="00FA6F39">
      <w:pPr>
        <w:rPr>
          <w:lang w:eastAsia="es-ES" w:bidi="ar-DZ"/>
        </w:rPr>
      </w:pPr>
    </w:p>
    <w:p w14:paraId="0A3F9808" w14:textId="77777777" w:rsidR="00FA6F39" w:rsidRPr="005A1A96" w:rsidRDefault="00FA6F39" w:rsidP="00FA6F39">
      <w:pPr>
        <w:ind w:left="1134" w:hanging="567"/>
        <w:rPr>
          <w:lang w:eastAsia="es-ES" w:bidi="ar-DZ"/>
        </w:rPr>
      </w:pPr>
      <w:r w:rsidRPr="005A1A96">
        <w:rPr>
          <w:lang w:eastAsia="es-ES" w:bidi="ar-DZ"/>
        </w:rPr>
        <w:t>i)</w:t>
      </w:r>
      <w:r w:rsidRPr="005A1A96">
        <w:rPr>
          <w:lang w:eastAsia="es-ES" w:bidi="ar-DZ"/>
        </w:rPr>
        <w:tab/>
        <w:t>noguldījumu pieņemšanu;</w:t>
      </w:r>
    </w:p>
    <w:p w14:paraId="44B81E15" w14:textId="77777777" w:rsidR="00FA6F39" w:rsidRPr="005A1A96" w:rsidRDefault="00FA6F39" w:rsidP="00FA6F39">
      <w:pPr>
        <w:ind w:left="1134" w:hanging="567"/>
        <w:rPr>
          <w:lang w:eastAsia="es-ES" w:bidi="ar-DZ"/>
        </w:rPr>
      </w:pPr>
    </w:p>
    <w:p w14:paraId="6666E7CA" w14:textId="77777777" w:rsidR="00FA6F39" w:rsidRPr="005A1A96" w:rsidRDefault="00FA6F39" w:rsidP="00FA6F39">
      <w:pPr>
        <w:ind w:left="1134" w:hanging="567"/>
        <w:rPr>
          <w:lang w:eastAsia="es-ES" w:bidi="ar-DZ"/>
        </w:rPr>
      </w:pPr>
      <w:r w:rsidRPr="005A1A96">
        <w:rPr>
          <w:lang w:eastAsia="es-ES" w:bidi="ar-DZ"/>
        </w:rPr>
        <w:t>ii)</w:t>
      </w:r>
      <w:r w:rsidRPr="005A1A96">
        <w:rPr>
          <w:lang w:eastAsia="es-ES" w:bidi="ar-DZ"/>
        </w:rPr>
        <w:tab/>
        <w:t>visu veidu kreditēšanu;</w:t>
      </w:r>
    </w:p>
    <w:p w14:paraId="14D71A42" w14:textId="77777777" w:rsidR="00FA6F39" w:rsidRPr="005A1A96" w:rsidRDefault="00FA6F39" w:rsidP="00FA6F39">
      <w:pPr>
        <w:ind w:left="1134" w:hanging="567"/>
        <w:rPr>
          <w:lang w:eastAsia="es-ES" w:bidi="ar-DZ"/>
        </w:rPr>
      </w:pPr>
    </w:p>
    <w:p w14:paraId="1B1722B5" w14:textId="77777777" w:rsidR="00FA6F39" w:rsidRPr="005A1A96" w:rsidRDefault="00FA6F39" w:rsidP="00FA6F39">
      <w:pPr>
        <w:ind w:left="1134" w:hanging="567"/>
        <w:rPr>
          <w:lang w:eastAsia="es-ES" w:bidi="ar-DZ"/>
        </w:rPr>
      </w:pPr>
      <w:r w:rsidRPr="005A1A96">
        <w:rPr>
          <w:lang w:eastAsia="es-ES" w:bidi="ar-DZ"/>
        </w:rPr>
        <w:t>iii)</w:t>
      </w:r>
      <w:r w:rsidRPr="005A1A96">
        <w:rPr>
          <w:lang w:eastAsia="es-ES" w:bidi="ar-DZ"/>
        </w:rPr>
        <w:tab/>
        <w:t>garantijām un saistībām;</w:t>
      </w:r>
    </w:p>
    <w:p w14:paraId="619B2D3A" w14:textId="77777777" w:rsidR="00FA6F39" w:rsidRPr="005A1A96" w:rsidRDefault="00FA6F39" w:rsidP="00FA6F39">
      <w:pPr>
        <w:ind w:left="1134" w:hanging="567"/>
        <w:rPr>
          <w:lang w:eastAsia="es-ES" w:bidi="ar-DZ"/>
        </w:rPr>
      </w:pPr>
    </w:p>
    <w:p w14:paraId="7A89F80B" w14:textId="19FDA553" w:rsidR="00751A0A" w:rsidRPr="005A1A96" w:rsidRDefault="00751A0A" w:rsidP="00751A0A">
      <w:pPr>
        <w:rPr>
          <w:lang w:eastAsia="es-ES" w:bidi="ar-DZ"/>
        </w:rPr>
      </w:pPr>
      <w:r w:rsidRPr="005A1A96">
        <w:rPr>
          <w:lang w:eastAsia="es-ES" w:bidi="ar-DZ"/>
        </w:rPr>
        <w:br w:type="page"/>
      </w:r>
    </w:p>
    <w:p w14:paraId="1923021C" w14:textId="32BC2736" w:rsidR="00FA6F39" w:rsidRPr="005A1A96" w:rsidRDefault="00751A0A" w:rsidP="00FA6F39">
      <w:pPr>
        <w:ind w:left="1134" w:hanging="567"/>
        <w:rPr>
          <w:lang w:eastAsia="es-ES" w:bidi="ar-DZ"/>
        </w:rPr>
      </w:pPr>
      <w:r w:rsidRPr="005A1A96">
        <w:rPr>
          <w:lang w:eastAsia="es-ES" w:bidi="ar-DZ"/>
        </w:rPr>
        <w:lastRenderedPageBreak/>
        <w:t>i</w:t>
      </w:r>
      <w:r w:rsidR="00FA6F39" w:rsidRPr="005A1A96">
        <w:rPr>
          <w:lang w:eastAsia="es-ES" w:bidi="ar-DZ"/>
        </w:rPr>
        <w:t>v)</w:t>
      </w:r>
      <w:r w:rsidR="00FA6F39" w:rsidRPr="005A1A96">
        <w:rPr>
          <w:lang w:eastAsia="es-ES" w:bidi="ar-DZ"/>
        </w:rPr>
        <w:tab/>
        <w:t>starpniecību naudas darījumos;</w:t>
      </w:r>
    </w:p>
    <w:p w14:paraId="6F149F32" w14:textId="77777777" w:rsidR="00FA6F39" w:rsidRPr="005A1A96" w:rsidRDefault="00FA6F39" w:rsidP="00FA6F39">
      <w:pPr>
        <w:ind w:left="1134" w:hanging="567"/>
        <w:rPr>
          <w:lang w:eastAsia="es-ES" w:bidi="ar-DZ"/>
        </w:rPr>
      </w:pPr>
    </w:p>
    <w:p w14:paraId="052C35C2" w14:textId="77777777" w:rsidR="00FA6F39" w:rsidRPr="005A1A96" w:rsidRDefault="00FA6F39" w:rsidP="00FA6F39">
      <w:pPr>
        <w:ind w:left="1134" w:hanging="567"/>
        <w:rPr>
          <w:lang w:eastAsia="es-ES" w:bidi="ar-DZ"/>
        </w:rPr>
      </w:pPr>
      <w:r w:rsidRPr="005A1A96">
        <w:rPr>
          <w:lang w:eastAsia="es-ES" w:bidi="ar-DZ"/>
        </w:rPr>
        <w:t>v)</w:t>
      </w:r>
      <w:r w:rsidRPr="005A1A96">
        <w:rPr>
          <w:lang w:eastAsia="es-ES" w:bidi="ar-DZ"/>
        </w:rPr>
        <w:tab/>
        <w:t>finanšu informācijas sniegšanu un nodošanu, finanšu datu apstrādi un saistīto programmatūru; un</w:t>
      </w:r>
    </w:p>
    <w:p w14:paraId="0C16F8DF" w14:textId="77777777" w:rsidR="00FA6F39" w:rsidRPr="005A1A96" w:rsidRDefault="00FA6F39" w:rsidP="00FA6F39">
      <w:pPr>
        <w:ind w:left="1134" w:hanging="567"/>
        <w:rPr>
          <w:lang w:eastAsia="es-ES" w:bidi="ar-DZ"/>
        </w:rPr>
      </w:pPr>
    </w:p>
    <w:p w14:paraId="685628A0" w14:textId="77777777" w:rsidR="00FA6F39" w:rsidRPr="005A1A96" w:rsidRDefault="00FA6F39" w:rsidP="00FA6F39">
      <w:pPr>
        <w:ind w:left="1134" w:hanging="567"/>
        <w:rPr>
          <w:lang w:eastAsia="es-ES" w:bidi="ar-DZ"/>
        </w:rPr>
      </w:pPr>
      <w:r w:rsidRPr="005A1A96">
        <w:rPr>
          <w:lang w:eastAsia="es-ES" w:bidi="ar-DZ"/>
        </w:rPr>
        <w:t>vi)</w:t>
      </w:r>
      <w:r w:rsidRPr="005A1A96">
        <w:rPr>
          <w:lang w:eastAsia="es-ES" w:bidi="ar-DZ"/>
        </w:rPr>
        <w:tab/>
        <w:t>padomdevēju pakalpojumiem un citiem finanšu palīgpakalpojumiem, kas saistīti ar banku darbību, un citiem finanšu pakalpojumiem, kā minēts 18.1. panta (Definīcijas) e) punkta ii) apakšpunkta L) punktā, izņemot starpniecību; un</w:t>
      </w:r>
    </w:p>
    <w:p w14:paraId="4C616302" w14:textId="77777777" w:rsidR="00FA6F39" w:rsidRPr="005A1A96" w:rsidRDefault="00FA6F39" w:rsidP="00FA6F39">
      <w:pPr>
        <w:rPr>
          <w:lang w:eastAsia="es-ES" w:bidi="ar-DZ"/>
        </w:rPr>
      </w:pPr>
    </w:p>
    <w:p w14:paraId="4F20183F" w14:textId="77777777" w:rsidR="00FA6F39" w:rsidRPr="005A1A96" w:rsidRDefault="00FA6F39" w:rsidP="00FA6F39">
      <w:pPr>
        <w:ind w:left="567" w:hanging="567"/>
        <w:rPr>
          <w:lang w:eastAsia="es-ES" w:bidi="ar-DZ"/>
        </w:rPr>
      </w:pPr>
      <w:r w:rsidRPr="005A1A96">
        <w:rPr>
          <w:lang w:eastAsia="es-ES" w:bidi="ar-DZ"/>
        </w:rPr>
        <w:t>h)</w:t>
      </w:r>
      <w:r w:rsidRPr="005A1A96">
        <w:rPr>
          <w:lang w:eastAsia="es-ES" w:bidi="ar-DZ"/>
        </w:rPr>
        <w:tab/>
        <w:t>Slovēnijā attiecībā uz:</w:t>
      </w:r>
    </w:p>
    <w:p w14:paraId="1D4EFE88" w14:textId="77777777" w:rsidR="00FA6F39" w:rsidRPr="005A1A96" w:rsidRDefault="00FA6F39" w:rsidP="00FA6F39">
      <w:pPr>
        <w:rPr>
          <w:lang w:eastAsia="es-ES" w:bidi="ar-DZ"/>
        </w:rPr>
      </w:pPr>
    </w:p>
    <w:p w14:paraId="7A87727B" w14:textId="77777777" w:rsidR="00FA6F39" w:rsidRPr="005A1A96" w:rsidRDefault="00FA6F39" w:rsidP="00FA6F39">
      <w:pPr>
        <w:ind w:left="1134" w:hanging="567"/>
        <w:rPr>
          <w:lang w:eastAsia="es-ES" w:bidi="ar-DZ"/>
        </w:rPr>
      </w:pPr>
      <w:r w:rsidRPr="005A1A96">
        <w:rPr>
          <w:lang w:eastAsia="es-ES" w:bidi="ar-DZ"/>
        </w:rPr>
        <w:t>i)</w:t>
      </w:r>
      <w:r w:rsidRPr="005A1A96">
        <w:rPr>
          <w:lang w:eastAsia="es-ES" w:bidi="ar-DZ"/>
        </w:rPr>
        <w:tab/>
        <w:t>visu veidu kreditēšanu;</w:t>
      </w:r>
    </w:p>
    <w:p w14:paraId="393FD909" w14:textId="77777777" w:rsidR="00FA6F39" w:rsidRPr="005A1A96" w:rsidRDefault="00FA6F39" w:rsidP="00FA6F39">
      <w:pPr>
        <w:ind w:left="1134" w:hanging="567"/>
        <w:rPr>
          <w:lang w:eastAsia="es-ES" w:bidi="ar-DZ"/>
        </w:rPr>
      </w:pPr>
    </w:p>
    <w:p w14:paraId="61760DF4" w14:textId="77777777" w:rsidR="00FA6F39" w:rsidRPr="005A1A96" w:rsidRDefault="00FA6F39" w:rsidP="00FA6F39">
      <w:pPr>
        <w:ind w:left="1134" w:hanging="567"/>
        <w:rPr>
          <w:lang w:eastAsia="es-ES" w:bidi="ar-DZ"/>
        </w:rPr>
      </w:pPr>
      <w:r w:rsidRPr="005A1A96">
        <w:rPr>
          <w:lang w:eastAsia="es-ES" w:bidi="ar-DZ"/>
        </w:rPr>
        <w:t>ii)</w:t>
      </w:r>
      <w:r w:rsidRPr="005A1A96">
        <w:rPr>
          <w:lang w:eastAsia="es-ES" w:bidi="ar-DZ"/>
        </w:rPr>
        <w:tab/>
        <w:t>garantiju un saistību pieņemšanu no ārvalstu kredītiestādēm, ko veic vietējās juridiskās personas un viena īpašnieka uzņēmumi;</w:t>
      </w:r>
    </w:p>
    <w:p w14:paraId="090221C3" w14:textId="77777777" w:rsidR="00FA6F39" w:rsidRPr="005A1A96" w:rsidRDefault="00FA6F39" w:rsidP="00FA6F39">
      <w:pPr>
        <w:ind w:left="1134" w:hanging="567"/>
        <w:rPr>
          <w:lang w:eastAsia="es-ES" w:bidi="ar-DZ"/>
        </w:rPr>
      </w:pPr>
    </w:p>
    <w:p w14:paraId="31D5DA55" w14:textId="440FA867" w:rsidR="00FA6F39" w:rsidRPr="005A1A96" w:rsidRDefault="00FA6F39" w:rsidP="00FA6F39">
      <w:pPr>
        <w:ind w:left="1134" w:hanging="567"/>
        <w:rPr>
          <w:lang w:eastAsia="es-ES" w:bidi="ar-DZ"/>
        </w:rPr>
      </w:pPr>
      <w:r w:rsidRPr="005A1A96">
        <w:rPr>
          <w:lang w:eastAsia="es-ES" w:bidi="ar-DZ"/>
        </w:rPr>
        <w:t>iii)</w:t>
      </w:r>
      <w:r w:rsidRPr="005A1A96">
        <w:rPr>
          <w:lang w:eastAsia="es-ES" w:bidi="ar-DZ"/>
        </w:rPr>
        <w:tab/>
        <w:t>finanšu informācijas sniegšanu un nodošanu, finanšu datu apstrādi un saistīto programmatūru, ko nodrošina citu finanšu pakalpojumu sniedzēji; un</w:t>
      </w:r>
    </w:p>
    <w:p w14:paraId="7425B3F6" w14:textId="77777777" w:rsidR="00FA6F39" w:rsidRPr="005A1A96" w:rsidRDefault="00FA6F39" w:rsidP="00FA6F39">
      <w:pPr>
        <w:ind w:left="1134" w:hanging="567"/>
        <w:rPr>
          <w:lang w:eastAsia="es-ES" w:bidi="ar-DZ"/>
        </w:rPr>
      </w:pPr>
    </w:p>
    <w:p w14:paraId="6575D056" w14:textId="77777777" w:rsidR="00FA6F39" w:rsidRPr="005A1A96" w:rsidRDefault="00FA6F39" w:rsidP="00FA6F39">
      <w:pPr>
        <w:ind w:left="1134" w:hanging="567"/>
        <w:rPr>
          <w:lang w:eastAsia="es-ES" w:bidi="ar-DZ"/>
        </w:rPr>
      </w:pPr>
      <w:r w:rsidRPr="005A1A96">
        <w:rPr>
          <w:lang w:eastAsia="es-ES" w:bidi="ar-DZ"/>
        </w:rPr>
        <w:t>iv)</w:t>
      </w:r>
      <w:r w:rsidRPr="005A1A96">
        <w:rPr>
          <w:lang w:eastAsia="es-ES" w:bidi="ar-DZ"/>
        </w:rPr>
        <w:tab/>
        <w:t>padomdevēju pakalpojumiem un citiem finanšu palīgpakalpojumiem, kas saistīti ar banku darbību, un citiem finanšu pakalpojumiem, kā minēts 18.1. panta (Definīcijas) e) punkta ii) apakšpunkta L) punktā, izņemot starpniecību.</w:t>
      </w:r>
    </w:p>
    <w:p w14:paraId="73C669B3" w14:textId="77777777" w:rsidR="00FA6F39" w:rsidRPr="005A1A96" w:rsidRDefault="00FA6F39" w:rsidP="00FA6F39">
      <w:pPr>
        <w:rPr>
          <w:lang w:eastAsia="es-ES" w:bidi="ar-DZ"/>
        </w:rPr>
      </w:pPr>
    </w:p>
    <w:p w14:paraId="1DD1FEE7" w14:textId="77777777" w:rsidR="00FA6F39" w:rsidRPr="005A1A96" w:rsidRDefault="00FA6F39" w:rsidP="00FA6F39">
      <w:pPr>
        <w:rPr>
          <w:lang w:eastAsia="es-ES" w:bidi="ar-DZ"/>
        </w:rPr>
      </w:pPr>
    </w:p>
    <w:p w14:paraId="20A17086" w14:textId="6C6684BE" w:rsidR="00751A0A" w:rsidRPr="005A1A96" w:rsidRDefault="00751A0A" w:rsidP="00751A0A">
      <w:pPr>
        <w:rPr>
          <w:lang w:eastAsia="es-ES" w:bidi="ar-DZ"/>
        </w:rPr>
      </w:pPr>
      <w:r w:rsidRPr="005A1A96">
        <w:rPr>
          <w:lang w:eastAsia="es-ES" w:bidi="ar-DZ"/>
        </w:rPr>
        <w:br w:type="page"/>
      </w:r>
    </w:p>
    <w:p w14:paraId="1C2C9599" w14:textId="33FF697B" w:rsidR="00FA6F39" w:rsidRPr="005A1A96" w:rsidRDefault="00751A0A" w:rsidP="00FA6F39">
      <w:pPr>
        <w:jc w:val="center"/>
        <w:rPr>
          <w:lang w:eastAsia="es-ES" w:bidi="ar-DZ"/>
        </w:rPr>
      </w:pPr>
      <w:r w:rsidRPr="005A1A96">
        <w:rPr>
          <w:lang w:eastAsia="es-ES" w:bidi="ar-DZ"/>
        </w:rPr>
        <w:lastRenderedPageBreak/>
        <w:t>B</w:t>
      </w:r>
      <w:r w:rsidR="00FA6F39" w:rsidRPr="005A1A96">
        <w:rPr>
          <w:lang w:eastAsia="es-ES" w:bidi="ar-DZ"/>
        </w:rPr>
        <w:t> IEDAĻA</w:t>
      </w:r>
    </w:p>
    <w:p w14:paraId="7573D277" w14:textId="77777777" w:rsidR="00FA6F39" w:rsidRPr="005A1A96" w:rsidRDefault="00FA6F39" w:rsidP="00FA6F39">
      <w:pPr>
        <w:jc w:val="center"/>
        <w:rPr>
          <w:lang w:eastAsia="es-ES" w:bidi="ar-DZ"/>
        </w:rPr>
      </w:pPr>
    </w:p>
    <w:p w14:paraId="775E0ECC" w14:textId="77777777" w:rsidR="00FA6F39" w:rsidRPr="005A1A96" w:rsidRDefault="00FA6F39" w:rsidP="00FA6F39">
      <w:pPr>
        <w:jc w:val="center"/>
        <w:rPr>
          <w:caps/>
          <w:lang w:eastAsia="es-ES" w:bidi="ar-DZ"/>
        </w:rPr>
      </w:pPr>
      <w:r w:rsidRPr="005A1A96">
        <w:rPr>
          <w:caps/>
          <w:lang w:eastAsia="es-ES" w:bidi="ar-DZ"/>
        </w:rPr>
        <w:t>Meksikas saistības</w:t>
      </w:r>
    </w:p>
    <w:p w14:paraId="6E6A93C7" w14:textId="77777777" w:rsidR="00FA6F39" w:rsidRPr="005A1A96" w:rsidRDefault="00FA6F39" w:rsidP="00FA6F39">
      <w:pPr>
        <w:rPr>
          <w:iCs/>
          <w:caps/>
          <w:lang w:eastAsia="es-ES" w:bidi="ar-DZ"/>
        </w:rPr>
      </w:pPr>
    </w:p>
    <w:p w14:paraId="09B43A40" w14:textId="77777777" w:rsidR="00FA6F39" w:rsidRPr="005A1A96" w:rsidRDefault="00FA6F39" w:rsidP="00FA6F39">
      <w:pPr>
        <w:rPr>
          <w:lang w:eastAsia="es-ES" w:bidi="ar-DZ"/>
        </w:rPr>
      </w:pPr>
      <w:r w:rsidRPr="005A1A96">
        <w:rPr>
          <w:lang w:eastAsia="es-ES" w:bidi="ar-DZ"/>
        </w:rPr>
        <w:t>1.</w:t>
      </w:r>
      <w:r w:rsidRPr="005A1A96">
        <w:rPr>
          <w:lang w:eastAsia="es-ES" w:bidi="ar-DZ"/>
        </w:rPr>
        <w:tab/>
        <w:t>Attiecībā uz apdrošināšanu un ar to saistītiem pakalpojumiem Meksika piemēro 18.7. panta (Finanšu pakalpojumu pārrobežu tirdzniecība) 1. un 6. punktu finanšu pakalpojumu pārrobežu sniegšanai, kā minēts 18.1. panta (Definīcijas) b) punkta i) apakšpunktā, attiecībā uz:</w:t>
      </w:r>
    </w:p>
    <w:p w14:paraId="622B4D97" w14:textId="77777777" w:rsidR="00FA6F39" w:rsidRPr="005A1A96" w:rsidRDefault="00FA6F39" w:rsidP="00FA6F39">
      <w:pPr>
        <w:rPr>
          <w:lang w:eastAsia="es-ES" w:bidi="ar-DZ"/>
        </w:rPr>
      </w:pPr>
    </w:p>
    <w:p w14:paraId="324C775E" w14:textId="77777777" w:rsidR="00FA6F39" w:rsidRPr="005A1A96" w:rsidRDefault="00FA6F39" w:rsidP="00FA6F39">
      <w:pPr>
        <w:ind w:left="567" w:hanging="567"/>
        <w:rPr>
          <w:lang w:eastAsia="es-ES" w:bidi="ar-DZ"/>
        </w:rPr>
      </w:pPr>
      <w:r w:rsidRPr="005A1A96">
        <w:rPr>
          <w:lang w:eastAsia="es-ES" w:bidi="ar-DZ"/>
        </w:rPr>
        <w:t>a)</w:t>
      </w:r>
      <w:r w:rsidRPr="005A1A96">
        <w:rPr>
          <w:lang w:eastAsia="es-ES" w:bidi="ar-DZ"/>
        </w:rPr>
        <w:tab/>
        <w:t>tādu risku apdrošināšanu, kas saistīti ar:</w:t>
      </w:r>
    </w:p>
    <w:p w14:paraId="3A8C1F00" w14:textId="77777777" w:rsidR="00FA6F39" w:rsidRPr="005A1A96" w:rsidRDefault="00FA6F39" w:rsidP="00FA6F39">
      <w:pPr>
        <w:rPr>
          <w:lang w:eastAsia="es-ES" w:bidi="ar-DZ"/>
        </w:rPr>
      </w:pPr>
    </w:p>
    <w:p w14:paraId="2C8E1247" w14:textId="77777777" w:rsidR="00FA6F39" w:rsidRPr="005A1A96" w:rsidRDefault="00FA6F39" w:rsidP="00FA6F39">
      <w:pPr>
        <w:ind w:left="1134" w:hanging="567"/>
        <w:rPr>
          <w:lang w:eastAsia="es-ES" w:bidi="ar-DZ"/>
        </w:rPr>
      </w:pPr>
      <w:r w:rsidRPr="005A1A96">
        <w:rPr>
          <w:lang w:eastAsia="es-ES" w:bidi="ar-DZ"/>
        </w:rPr>
        <w:t>i)</w:t>
      </w:r>
      <w:r w:rsidRPr="005A1A96">
        <w:rPr>
          <w:lang w:eastAsia="es-ES" w:bidi="ar-DZ"/>
        </w:rPr>
        <w:tab/>
        <w:t>jūras kuģniecību, komerciālo aviāciju, kosmosa kuģu palaišanu un kravu nogādāšanu kosmosā (ieskaitot pavadoņus), šādai apdrošināšanai sedzot jebkuru šādu elementu vai visus šādus elementus:</w:t>
      </w:r>
    </w:p>
    <w:p w14:paraId="615FE803" w14:textId="77777777" w:rsidR="00FA6F39" w:rsidRPr="005A1A96" w:rsidRDefault="00FA6F39" w:rsidP="00FA6F39">
      <w:pPr>
        <w:ind w:left="1134" w:hanging="567"/>
        <w:rPr>
          <w:lang w:eastAsia="es-ES" w:bidi="ar-DZ"/>
        </w:rPr>
      </w:pPr>
    </w:p>
    <w:p w14:paraId="37549A1A" w14:textId="27BC4B90" w:rsidR="00FA6F39" w:rsidRPr="005A1A96" w:rsidRDefault="00FA6F39" w:rsidP="00FA6F39">
      <w:pPr>
        <w:ind w:left="1701" w:hanging="567"/>
        <w:rPr>
          <w:lang w:eastAsia="es-ES" w:bidi="ar-DZ"/>
        </w:rPr>
      </w:pPr>
      <w:r w:rsidRPr="005A1A96">
        <w:rPr>
          <w:lang w:eastAsia="es-ES" w:bidi="ar-DZ"/>
        </w:rPr>
        <w:t>A)</w:t>
      </w:r>
      <w:r w:rsidRPr="005A1A96">
        <w:rPr>
          <w:lang w:eastAsia="es-ES" w:bidi="ar-DZ"/>
        </w:rPr>
        <w:tab/>
        <w:t>pārvadājamās preces; un</w:t>
      </w:r>
    </w:p>
    <w:p w14:paraId="43A89736" w14:textId="77777777" w:rsidR="00FA6F39" w:rsidRPr="005A1A96" w:rsidRDefault="00FA6F39" w:rsidP="00FA6F39">
      <w:pPr>
        <w:ind w:left="1701" w:hanging="567"/>
        <w:rPr>
          <w:lang w:eastAsia="es-ES" w:bidi="ar-DZ"/>
        </w:rPr>
      </w:pPr>
    </w:p>
    <w:p w14:paraId="35BDBC33" w14:textId="3E04A401" w:rsidR="00FA6F39" w:rsidRPr="005A1A96" w:rsidRDefault="00FA6F39" w:rsidP="00FA6F39">
      <w:pPr>
        <w:ind w:left="1701" w:hanging="567"/>
        <w:rPr>
          <w:lang w:eastAsia="es-ES" w:bidi="ar-DZ"/>
        </w:rPr>
      </w:pPr>
      <w:r w:rsidRPr="005A1A96">
        <w:rPr>
          <w:lang w:eastAsia="es-ES" w:bidi="ar-DZ"/>
        </w:rPr>
        <w:t>B)</w:t>
      </w:r>
      <w:r w:rsidRPr="005A1A96">
        <w:rPr>
          <w:lang w:eastAsia="es-ES" w:bidi="ar-DZ"/>
        </w:rPr>
        <w:tab/>
        <w:t>transportlīdzekli, kas pārvadā preces, ja šādi transportlīdzekļi ir reģistrēti ārvalstīs vai ir tādu personu īpašums, kuru domicils ir ārvalstīs; un</w:t>
      </w:r>
    </w:p>
    <w:p w14:paraId="4AE9B23D" w14:textId="77777777" w:rsidR="00FA6F39" w:rsidRPr="005A1A96" w:rsidRDefault="00FA6F39" w:rsidP="00FA6F39">
      <w:pPr>
        <w:ind w:left="1701" w:hanging="567"/>
        <w:rPr>
          <w:lang w:eastAsia="es-ES" w:bidi="ar-DZ"/>
        </w:rPr>
      </w:pPr>
    </w:p>
    <w:p w14:paraId="0267B378" w14:textId="77777777" w:rsidR="00FA6F39" w:rsidRPr="005A1A96" w:rsidRDefault="00FA6F39" w:rsidP="00FA6F39">
      <w:pPr>
        <w:ind w:left="1134" w:hanging="567"/>
        <w:rPr>
          <w:lang w:eastAsia="es-ES" w:bidi="ar-DZ"/>
        </w:rPr>
      </w:pPr>
      <w:r w:rsidRPr="005A1A96">
        <w:rPr>
          <w:lang w:eastAsia="es-ES" w:bidi="ar-DZ"/>
        </w:rPr>
        <w:t>ii)</w:t>
      </w:r>
      <w:r w:rsidRPr="005A1A96">
        <w:rPr>
          <w:lang w:eastAsia="es-ES" w:bidi="ar-DZ"/>
        </w:rPr>
        <w:tab/>
        <w:t>preces starptautiskajā tranzītā;</w:t>
      </w:r>
    </w:p>
    <w:p w14:paraId="5F5CA5E2" w14:textId="77777777" w:rsidR="00FA6F39" w:rsidRPr="005A1A96" w:rsidRDefault="00FA6F39" w:rsidP="00FA6F39">
      <w:pPr>
        <w:rPr>
          <w:lang w:eastAsia="es-ES" w:bidi="ar-DZ"/>
        </w:rPr>
      </w:pPr>
    </w:p>
    <w:p w14:paraId="0054BE27" w14:textId="77777777" w:rsidR="00FA6F39" w:rsidRPr="005A1A96" w:rsidRDefault="00FA6F39" w:rsidP="00FA6F39">
      <w:pPr>
        <w:ind w:left="567" w:hanging="567"/>
        <w:rPr>
          <w:lang w:eastAsia="es-ES" w:bidi="ar-DZ"/>
        </w:rPr>
      </w:pPr>
      <w:r w:rsidRPr="005A1A96">
        <w:rPr>
          <w:lang w:eastAsia="es-ES" w:bidi="ar-DZ"/>
        </w:rPr>
        <w:t>b)</w:t>
      </w:r>
      <w:r w:rsidRPr="005A1A96">
        <w:rPr>
          <w:lang w:eastAsia="es-ES" w:bidi="ar-DZ"/>
        </w:rPr>
        <w:tab/>
        <w:t>jebkādu citu risku apdrošināšanu, ja persona, kas vēlas iegādāties apdrošināšanu, pierāda, ka neviena no apdrošināšanas sabiedrībām, kas ir pilnvarotas darboties Meksikā, nespēj vai neuzskata par piemērotu iesaistīties šādā tai piedāvātajā apdrošināšanā;</w:t>
      </w:r>
    </w:p>
    <w:p w14:paraId="4E0F89A0" w14:textId="77777777" w:rsidR="00FA6F39" w:rsidRPr="005A1A96" w:rsidRDefault="00FA6F39" w:rsidP="00FA6F39">
      <w:pPr>
        <w:rPr>
          <w:lang w:eastAsia="es-ES" w:bidi="ar-DZ"/>
        </w:rPr>
      </w:pPr>
    </w:p>
    <w:p w14:paraId="451FA674" w14:textId="77777777" w:rsidR="00FA6F39" w:rsidRPr="005A1A96" w:rsidRDefault="00FA6F39" w:rsidP="00FA6F39">
      <w:pPr>
        <w:ind w:left="567" w:hanging="567"/>
        <w:rPr>
          <w:lang w:eastAsia="es-ES" w:bidi="ar-DZ"/>
        </w:rPr>
      </w:pPr>
      <w:r w:rsidRPr="005A1A96">
        <w:rPr>
          <w:lang w:eastAsia="es-ES" w:bidi="ar-DZ"/>
        </w:rPr>
        <w:t>c)</w:t>
      </w:r>
      <w:r w:rsidRPr="005A1A96">
        <w:rPr>
          <w:lang w:eastAsia="es-ES" w:bidi="ar-DZ"/>
        </w:rPr>
        <w:tab/>
        <w:t>pārapdrošināšanu un retrocesiju; un</w:t>
      </w:r>
    </w:p>
    <w:p w14:paraId="6A418482" w14:textId="77777777" w:rsidR="00FA6F39" w:rsidRPr="005A1A96" w:rsidRDefault="00FA6F39" w:rsidP="00FA6F39">
      <w:pPr>
        <w:rPr>
          <w:lang w:eastAsia="es-ES" w:bidi="ar-DZ"/>
        </w:rPr>
      </w:pPr>
    </w:p>
    <w:p w14:paraId="44F110CD" w14:textId="6F1E71E5" w:rsidR="00751A0A" w:rsidRPr="005A1A96" w:rsidRDefault="00751A0A" w:rsidP="00751A0A">
      <w:pPr>
        <w:rPr>
          <w:lang w:eastAsia="es-ES" w:bidi="ar-DZ"/>
        </w:rPr>
      </w:pPr>
      <w:r w:rsidRPr="005A1A96">
        <w:rPr>
          <w:lang w:eastAsia="es-ES" w:bidi="ar-DZ"/>
        </w:rPr>
        <w:br w:type="page"/>
      </w:r>
    </w:p>
    <w:p w14:paraId="6E855D4B" w14:textId="7E044DD5" w:rsidR="00FA6F39" w:rsidRPr="005A1A96" w:rsidRDefault="00751A0A" w:rsidP="00FA6F39">
      <w:pPr>
        <w:ind w:left="567" w:hanging="567"/>
        <w:rPr>
          <w:lang w:eastAsia="es-ES" w:bidi="ar-DZ"/>
        </w:rPr>
      </w:pPr>
      <w:r w:rsidRPr="005A1A96">
        <w:rPr>
          <w:lang w:eastAsia="es-ES" w:bidi="ar-DZ"/>
        </w:rPr>
        <w:lastRenderedPageBreak/>
        <w:t>d</w:t>
      </w:r>
      <w:r w:rsidR="00FA6F39" w:rsidRPr="005A1A96">
        <w:rPr>
          <w:lang w:eastAsia="es-ES" w:bidi="ar-DZ"/>
        </w:rPr>
        <w:t>)</w:t>
      </w:r>
      <w:r w:rsidR="00FA6F39" w:rsidRPr="005A1A96">
        <w:rPr>
          <w:lang w:eastAsia="es-ES" w:bidi="ar-DZ"/>
        </w:rPr>
        <w:tab/>
        <w:t>apdrošināšanas starpniecību, kā minēts 18.1. panta (Definīcijas) e) apakšpunkta i) punkta C) apakšpunktā, un apdrošināšanas palīgpakalpojumiem, kā minēts 18.1. panta (Definīcijas) e) punkta i) apakšpunkta D) punktā, tikai attiecībā uz apdrošināšanas pakalpojumiem, kas minēti šā punkta a) līdz c) apakšpunktā.</w:t>
      </w:r>
    </w:p>
    <w:p w14:paraId="0D58FFEF" w14:textId="77777777" w:rsidR="00FA6F39" w:rsidRPr="005A1A96" w:rsidRDefault="00FA6F39" w:rsidP="00FA6F39">
      <w:pPr>
        <w:rPr>
          <w:lang w:eastAsia="es-ES" w:bidi="ar-DZ"/>
        </w:rPr>
      </w:pPr>
    </w:p>
    <w:p w14:paraId="2A5F26B4" w14:textId="77777777" w:rsidR="00FA6F39" w:rsidRPr="005A1A96" w:rsidRDefault="00FA6F39" w:rsidP="00FA6F39">
      <w:pPr>
        <w:rPr>
          <w:lang w:eastAsia="es-ES" w:bidi="ar-DZ"/>
        </w:rPr>
      </w:pPr>
      <w:r w:rsidRPr="005A1A96">
        <w:rPr>
          <w:lang w:eastAsia="es-ES" w:bidi="ar-DZ"/>
        </w:rPr>
        <w:t>2.</w:t>
      </w:r>
      <w:r w:rsidRPr="005A1A96">
        <w:rPr>
          <w:lang w:eastAsia="es-ES" w:bidi="ar-DZ"/>
        </w:rPr>
        <w:tab/>
        <w:t>Attiecībā uz banku darbību un citiem finanšu pakalpojumiem (izņemot apdrošināšanu) Meksika piemēro 18.7. panta (Finanšu pakalpojumu pārrobežu tirdzniecība) 1. un 6. punktu finanšu pakalpojumu pārrobežu sniegšanai, kā minēts 18.1. panta (Definīcijas) b) punkta i) apakšpunktā, attiecībā uz:</w:t>
      </w:r>
    </w:p>
    <w:p w14:paraId="1F5C87AE" w14:textId="77777777" w:rsidR="00FA6F39" w:rsidRPr="005A1A96" w:rsidRDefault="00FA6F39" w:rsidP="00FA6F39">
      <w:pPr>
        <w:rPr>
          <w:lang w:eastAsia="es-ES" w:bidi="ar-DZ"/>
        </w:rPr>
      </w:pPr>
    </w:p>
    <w:p w14:paraId="3BCDF235" w14:textId="29ED7380" w:rsidR="00FA6F39" w:rsidRPr="005A1A96" w:rsidRDefault="00FA6F39" w:rsidP="00FA6F39">
      <w:pPr>
        <w:ind w:left="567" w:hanging="567"/>
      </w:pPr>
      <w:r w:rsidRPr="005A1A96">
        <w:t>a)</w:t>
      </w:r>
      <w:r w:rsidRPr="005A1A96">
        <w:tab/>
        <w:t>finanšu informācijas sniegšanu un nosūtīšanu un finanšu datu apstrādi un ar to saistīto programmatūru, kā minēts 18.1. panta (Definīcijas) e) punkta ii) apakšpunkta K) punktā, vajadzības gadījumā saņemot attiecīgā regulatora iepriekšēju atļauju</w:t>
      </w:r>
      <w:r w:rsidRPr="005A1A96">
        <w:rPr>
          <w:rStyle w:val="FootnoteReference"/>
        </w:rPr>
        <w:footnoteReference w:id="1"/>
      </w:r>
      <w:r w:rsidRPr="005A1A96">
        <w:t>; un</w:t>
      </w:r>
    </w:p>
    <w:p w14:paraId="66D1A67B" w14:textId="77777777" w:rsidR="00FA6F39" w:rsidRPr="005A1A96" w:rsidRDefault="00FA6F39" w:rsidP="00FA6F39">
      <w:pPr>
        <w:rPr>
          <w:lang w:eastAsia="es-ES" w:bidi="ar-DZ"/>
        </w:rPr>
      </w:pPr>
    </w:p>
    <w:p w14:paraId="13ECA49D" w14:textId="77777777" w:rsidR="00FA6F39" w:rsidRPr="005A1A96" w:rsidRDefault="00FA6F39" w:rsidP="00FA6F39">
      <w:pPr>
        <w:ind w:left="567" w:hanging="567"/>
      </w:pPr>
      <w:r w:rsidRPr="005A1A96">
        <w:t>b)</w:t>
      </w:r>
      <w:r w:rsidRPr="005A1A96">
        <w:tab/>
        <w:t>padomdevēju pakalpojumiem un citiem palīgpakalpojumiem</w:t>
      </w:r>
      <w:r w:rsidRPr="005A1A96">
        <w:rPr>
          <w:rStyle w:val="FootnoteReference"/>
        </w:rPr>
        <w:footnoteReference w:id="2"/>
      </w:r>
      <w:r w:rsidRPr="005A1A96">
        <w:t>, izņemot starpniecību, un kredītu datubāzi un analīzi saistībā ar banku darbību, un citiem finanšu pakalpojumiem, kā minēts 18.1. panta (Definīcijas) e) punkta ii) apakšpunkta L) punktā.</w:t>
      </w:r>
    </w:p>
    <w:p w14:paraId="7873CC09" w14:textId="77777777" w:rsidR="00FA6F39" w:rsidRPr="005A1A96" w:rsidRDefault="00FA6F39" w:rsidP="00FA6F39">
      <w:pPr>
        <w:rPr>
          <w:iCs/>
          <w:lang w:eastAsia="es-ES" w:bidi="ar-DZ"/>
        </w:rPr>
      </w:pPr>
    </w:p>
    <w:p w14:paraId="0D676D88" w14:textId="77777777" w:rsidR="00FA6F39" w:rsidRPr="005A1A96" w:rsidRDefault="00FA6F39" w:rsidP="00FA6F39">
      <w:pPr>
        <w:rPr>
          <w:iCs/>
          <w:lang w:eastAsia="es-ES" w:bidi="ar-DZ"/>
        </w:rPr>
      </w:pPr>
    </w:p>
    <w:p w14:paraId="53E1C269" w14:textId="77777777" w:rsidR="00FA6F39" w:rsidRPr="005A1A96" w:rsidRDefault="00FA6F39" w:rsidP="00FA6F39">
      <w:pPr>
        <w:jc w:val="center"/>
        <w:rPr>
          <w:lang w:eastAsia="es-ES" w:bidi="ar-DZ"/>
        </w:rPr>
      </w:pPr>
      <w:r w:rsidRPr="005A1A96">
        <w:rPr>
          <w:lang w:eastAsia="es-ES" w:bidi="ar-DZ"/>
        </w:rPr>
        <w:t>________________</w:t>
      </w:r>
    </w:p>
    <w:p w14:paraId="2B31C5A4" w14:textId="77777777" w:rsidR="00751A0A" w:rsidRPr="005A1A96" w:rsidRDefault="00751A0A" w:rsidP="00FA6F39">
      <w:pPr>
        <w:rPr>
          <w:bCs/>
          <w:iCs/>
          <w:lang w:eastAsia="cs-CZ" w:bidi="cs-CZ"/>
        </w:rPr>
        <w:sectPr w:rsidR="00751A0A" w:rsidRPr="005A1A96" w:rsidSect="00751A0A">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1134" w:right="1134" w:bottom="1134" w:left="1134" w:header="1134" w:footer="1134" w:gutter="0"/>
          <w:pgNumType w:start="1"/>
          <w:cols w:space="720"/>
          <w:titlePg/>
          <w:docGrid w:linePitch="360"/>
        </w:sectPr>
      </w:pPr>
    </w:p>
    <w:p w14:paraId="7C61435C" w14:textId="2869CC3E" w:rsidR="00FA6F39" w:rsidRPr="005A1A96" w:rsidRDefault="00751A0A" w:rsidP="00FA6F39">
      <w:pPr>
        <w:jc w:val="right"/>
        <w:rPr>
          <w:b/>
          <w:bCs/>
          <w:caps/>
          <w:u w:val="single"/>
        </w:rPr>
      </w:pPr>
      <w:r w:rsidRPr="005A1A96">
        <w:rPr>
          <w:b/>
          <w:bCs/>
          <w:caps/>
          <w:u w:val="single"/>
        </w:rPr>
        <w:lastRenderedPageBreak/>
        <w:t>2</w:t>
      </w:r>
      <w:r w:rsidR="00FA6F39" w:rsidRPr="005A1A96">
        <w:rPr>
          <w:b/>
          <w:bCs/>
          <w:caps/>
          <w:u w:val="single"/>
        </w:rPr>
        <w:t>1.-A pielikums</w:t>
      </w:r>
    </w:p>
    <w:p w14:paraId="3A620893" w14:textId="77777777" w:rsidR="00FA6F39" w:rsidRPr="005A1A96" w:rsidRDefault="00FA6F39" w:rsidP="00FA6F39">
      <w:pPr>
        <w:rPr>
          <w:caps/>
        </w:rPr>
      </w:pPr>
    </w:p>
    <w:p w14:paraId="5DEFB575" w14:textId="77777777" w:rsidR="00FA6F39" w:rsidRPr="005A1A96" w:rsidRDefault="00FA6F39" w:rsidP="00FA6F39">
      <w:pPr>
        <w:rPr>
          <w:caps/>
        </w:rPr>
      </w:pPr>
    </w:p>
    <w:p w14:paraId="50114356" w14:textId="77777777" w:rsidR="00FA6F39" w:rsidRPr="005A1A96" w:rsidRDefault="00FA6F39" w:rsidP="00FA6F39">
      <w:pPr>
        <w:jc w:val="center"/>
      </w:pPr>
      <w:bookmarkStart w:id="1" w:name="_Hlk120105920"/>
      <w:r w:rsidRPr="005A1A96">
        <w:t>EIROPAS SAVIENĪBAS APTVERTAIS IEPIRKUMS</w:t>
      </w:r>
      <w:bookmarkEnd w:id="1"/>
    </w:p>
    <w:p w14:paraId="4151216B" w14:textId="77777777" w:rsidR="00FA6F39" w:rsidRPr="005A1A96" w:rsidRDefault="00FA6F39" w:rsidP="00FA6F39">
      <w:pPr>
        <w:jc w:val="center"/>
      </w:pPr>
    </w:p>
    <w:p w14:paraId="607BE447" w14:textId="77777777" w:rsidR="00FA6F39" w:rsidRPr="005A1A96" w:rsidRDefault="00FA6F39" w:rsidP="00FA6F39">
      <w:pPr>
        <w:jc w:val="center"/>
      </w:pPr>
    </w:p>
    <w:p w14:paraId="0BF172E7" w14:textId="77777777" w:rsidR="00FA6F39" w:rsidRPr="005A1A96" w:rsidRDefault="00FA6F39" w:rsidP="00FA6F39">
      <w:pPr>
        <w:jc w:val="center"/>
      </w:pPr>
      <w:r w:rsidRPr="005A1A96">
        <w:t>A IEDAĻA</w:t>
      </w:r>
    </w:p>
    <w:p w14:paraId="48D1CC1A" w14:textId="77777777" w:rsidR="00FA6F39" w:rsidRPr="005A1A96" w:rsidRDefault="00FA6F39" w:rsidP="00FA6F39">
      <w:pPr>
        <w:jc w:val="center"/>
      </w:pPr>
    </w:p>
    <w:p w14:paraId="338FE686" w14:textId="77777777" w:rsidR="00FA6F39" w:rsidRPr="005A1A96" w:rsidRDefault="00FA6F39" w:rsidP="00FA6F39">
      <w:pPr>
        <w:jc w:val="center"/>
      </w:pPr>
      <w:r w:rsidRPr="005A1A96">
        <w:t>CENTRĀLĀS PĀRVALDES STRUKTŪRAS</w:t>
      </w:r>
    </w:p>
    <w:p w14:paraId="328B7DCB" w14:textId="77777777" w:rsidR="00FA6F39" w:rsidRPr="005A1A96" w:rsidRDefault="00FA6F39" w:rsidP="00FA6F39"/>
    <w:p w14:paraId="2C65A9CB" w14:textId="77777777" w:rsidR="00FA6F39" w:rsidRPr="005A1A96" w:rsidRDefault="00FA6F39" w:rsidP="00FA6F39">
      <w:r w:rsidRPr="005A1A96">
        <w:t>Ja vien šajā pielikumā nav noteikts citādi un, ievērojot piezīmes šajā iedaļā un vispārīgās piezīmes H iedaļā, 21. nodaļa (Publiskais iepirkums) attiecas uz šajā iedaļā uzskaitītajiem Eiropas Savienības iepirkuma veicējiem un tās dalībvalstu līgumslēdzējām iestādēm, ja piegāžu vērtība ir vienāda ar šādām robežvērtībām vai pārsniedz tās:</w:t>
      </w:r>
    </w:p>
    <w:p w14:paraId="532F8A71" w14:textId="77777777" w:rsidR="00FA6F39" w:rsidRPr="005A1A96" w:rsidRDefault="00FA6F39" w:rsidP="00FA6F39"/>
    <w:p w14:paraId="61DEE5A5" w14:textId="77777777" w:rsidR="00FA6F39" w:rsidRPr="005A1A96" w:rsidRDefault="00FA6F39" w:rsidP="00FA6F39">
      <w:pPr>
        <w:ind w:left="567" w:hanging="567"/>
      </w:pPr>
      <w:r w:rsidRPr="005A1A96">
        <w:t>a)</w:t>
      </w:r>
      <w:r w:rsidRPr="005A1A96">
        <w:tab/>
        <w:t>130 000 speciālās aizņēmumu tiesības (SDR) attiecībā uz D iedaļā minētajām precēm un E iedaļā minētajiem pakalpojumiem; un</w:t>
      </w:r>
    </w:p>
    <w:p w14:paraId="3F1CC78E" w14:textId="77777777" w:rsidR="00FA6F39" w:rsidRPr="005A1A96" w:rsidRDefault="00FA6F39" w:rsidP="00FA6F39"/>
    <w:p w14:paraId="4E20598B" w14:textId="77777777" w:rsidR="00FA6F39" w:rsidRPr="005A1A96" w:rsidRDefault="00FA6F39" w:rsidP="00FA6F39">
      <w:pPr>
        <w:ind w:left="567" w:hanging="567"/>
      </w:pPr>
      <w:r w:rsidRPr="005A1A96">
        <w:t>b)</w:t>
      </w:r>
      <w:r w:rsidRPr="005A1A96">
        <w:tab/>
        <w:t>5 000 000 SDR attiecībā uz F iedaļā minētajiem būvniecības pakalpojumiem un G iedaļā minētajām būvdarbu koncesijām.</w:t>
      </w:r>
    </w:p>
    <w:p w14:paraId="4A1803DC" w14:textId="77777777" w:rsidR="00FA6F39" w:rsidRPr="005A1A96" w:rsidRDefault="00FA6F39" w:rsidP="00FA6F39"/>
    <w:p w14:paraId="1658EB03" w14:textId="77777777" w:rsidR="00FA6F39" w:rsidRPr="005A1A96" w:rsidRDefault="00FA6F39" w:rsidP="00FA6F39">
      <w:r w:rsidRPr="005A1A96">
        <w:t>1.</w:t>
      </w:r>
      <w:r w:rsidRPr="005A1A96">
        <w:tab/>
        <w:t>EIROPAS SAVIENĪBAS STRUKTŪRAS</w:t>
      </w:r>
    </w:p>
    <w:p w14:paraId="6C3C8EA1" w14:textId="77777777" w:rsidR="00FA6F39" w:rsidRPr="005A1A96" w:rsidRDefault="00FA6F39" w:rsidP="00FA6F39"/>
    <w:p w14:paraId="6A38ADB2" w14:textId="77777777" w:rsidR="00FA6F39" w:rsidRPr="005A1A96" w:rsidRDefault="00FA6F39" w:rsidP="00FA6F39">
      <w:pPr>
        <w:ind w:left="567" w:hanging="567"/>
      </w:pPr>
      <w:r w:rsidRPr="005A1A96">
        <w:t>a)</w:t>
      </w:r>
      <w:r w:rsidRPr="005A1A96">
        <w:tab/>
        <w:t>Eiropas Savienības Padome</w:t>
      </w:r>
    </w:p>
    <w:p w14:paraId="1B6C8592" w14:textId="77777777" w:rsidR="00FA6F39" w:rsidRPr="005A1A96" w:rsidRDefault="00FA6F39" w:rsidP="00FA6F39"/>
    <w:p w14:paraId="1B7B9EE5" w14:textId="708B6D83" w:rsidR="00751A0A" w:rsidRPr="005A1A96" w:rsidRDefault="00751A0A" w:rsidP="00751A0A">
      <w:r w:rsidRPr="005A1A96">
        <w:br w:type="page"/>
      </w:r>
    </w:p>
    <w:p w14:paraId="2D4CE7D7" w14:textId="2FF52EE1" w:rsidR="00FA6F39" w:rsidRPr="005A1A96" w:rsidRDefault="00751A0A" w:rsidP="00FA6F39">
      <w:pPr>
        <w:ind w:left="567" w:hanging="567"/>
      </w:pPr>
      <w:r w:rsidRPr="005A1A96">
        <w:t>b</w:t>
      </w:r>
      <w:r w:rsidR="00FA6F39" w:rsidRPr="005A1A96">
        <w:t>)</w:t>
      </w:r>
      <w:r w:rsidR="00FA6F39" w:rsidRPr="005A1A96">
        <w:tab/>
        <w:t>Eiropas Komisija</w:t>
      </w:r>
    </w:p>
    <w:p w14:paraId="7A66E69D" w14:textId="77777777" w:rsidR="00FA6F39" w:rsidRPr="005A1A96" w:rsidRDefault="00FA6F39" w:rsidP="00FA6F39"/>
    <w:p w14:paraId="58AA0820" w14:textId="77777777" w:rsidR="00FA6F39" w:rsidRPr="005A1A96" w:rsidRDefault="00FA6F39" w:rsidP="00FA6F39">
      <w:pPr>
        <w:ind w:left="567" w:hanging="567"/>
      </w:pPr>
      <w:r w:rsidRPr="005A1A96">
        <w:t>c)</w:t>
      </w:r>
      <w:r w:rsidRPr="005A1A96">
        <w:tab/>
        <w:t>Eiropas Ārējās darbības dienests (EĀDD).</w:t>
      </w:r>
    </w:p>
    <w:p w14:paraId="0E068D78" w14:textId="77777777" w:rsidR="00FA6F39" w:rsidRPr="005A1A96" w:rsidRDefault="00FA6F39" w:rsidP="00FA6F39"/>
    <w:p w14:paraId="2C6DDFE7" w14:textId="77777777" w:rsidR="00FA6F39" w:rsidRPr="005A1A96" w:rsidRDefault="00FA6F39" w:rsidP="00FA6F39">
      <w:r w:rsidRPr="005A1A96">
        <w:t>2.</w:t>
      </w:r>
      <w:r w:rsidRPr="005A1A96">
        <w:tab/>
        <w:t>DALĪBVALSTU LĪGUMSLĒDZĒJAS IESTĀDES</w:t>
      </w:r>
    </w:p>
    <w:p w14:paraId="0E337A50" w14:textId="77777777" w:rsidR="00FA6F39" w:rsidRPr="005A1A96" w:rsidRDefault="00FA6F39" w:rsidP="00FA6F39"/>
    <w:p w14:paraId="67E7F6EC" w14:textId="77777777" w:rsidR="00FA6F39" w:rsidRPr="005A1A96" w:rsidRDefault="00FA6F39" w:rsidP="00FA6F39">
      <w:pPr>
        <w:jc w:val="center"/>
      </w:pPr>
      <w:r w:rsidRPr="005A1A96">
        <w:t>BEĻĢIJA</w:t>
      </w:r>
    </w:p>
    <w:p w14:paraId="48F8ADDA" w14:textId="77777777" w:rsidR="00FA6F39" w:rsidRPr="005A1A96" w:rsidRDefault="00FA6F39" w:rsidP="00FA6F39"/>
    <w:p w14:paraId="0732502D" w14:textId="77777777" w:rsidR="00FA6F39" w:rsidRPr="005A1A96" w:rsidRDefault="00FA6F39" w:rsidP="00FA6F39">
      <w:r w:rsidRPr="005A1A96">
        <w:t>A</w:t>
      </w:r>
      <w:r w:rsidRPr="005A1A96">
        <w:tab/>
      </w:r>
      <w:r w:rsidRPr="005A1A96">
        <w:rPr>
          <w:i/>
        </w:rPr>
        <w:t>Services publics fédéraux – Federale Overheidsdiensten:</w:t>
      </w:r>
    </w:p>
    <w:p w14:paraId="303A88DE" w14:textId="77777777" w:rsidR="00FA6F39" w:rsidRPr="005A1A96" w:rsidRDefault="00FA6F39" w:rsidP="00FA6F39"/>
    <w:p w14:paraId="50A1812B" w14:textId="77777777" w:rsidR="00FA6F39" w:rsidRPr="005A1A96" w:rsidRDefault="00FA6F39" w:rsidP="00FA6F39">
      <w:pPr>
        <w:ind w:left="567" w:hanging="567"/>
      </w:pPr>
      <w:r w:rsidRPr="005A1A96">
        <w:t>1.</w:t>
      </w:r>
      <w:r w:rsidRPr="005A1A96">
        <w:tab/>
      </w:r>
      <w:r w:rsidRPr="005A1A96">
        <w:rPr>
          <w:i/>
        </w:rPr>
        <w:t>SPF Chancellerie du Premier Ministre – FOD Kanselarij van de Eerste Minister</w:t>
      </w:r>
    </w:p>
    <w:p w14:paraId="5EE52443" w14:textId="77777777" w:rsidR="00FA6F39" w:rsidRPr="005A1A96" w:rsidRDefault="00FA6F39" w:rsidP="00FA6F39"/>
    <w:p w14:paraId="17AD0FC9" w14:textId="77777777" w:rsidR="00FA6F39" w:rsidRPr="005A1A96" w:rsidRDefault="00FA6F39" w:rsidP="00FA6F39">
      <w:pPr>
        <w:ind w:left="567" w:hanging="567"/>
      </w:pPr>
      <w:r w:rsidRPr="005A1A96">
        <w:t>2.</w:t>
      </w:r>
      <w:r w:rsidRPr="005A1A96">
        <w:tab/>
      </w:r>
      <w:r w:rsidRPr="005A1A96">
        <w:rPr>
          <w:i/>
        </w:rPr>
        <w:t>SPF Personnel et Organisation – FOD Kanselarij Personeel en Organisatie</w:t>
      </w:r>
    </w:p>
    <w:p w14:paraId="654345A5" w14:textId="77777777" w:rsidR="00FA6F39" w:rsidRPr="005A1A96" w:rsidRDefault="00FA6F39" w:rsidP="00FA6F39"/>
    <w:p w14:paraId="60D3AA8C" w14:textId="77777777" w:rsidR="00FA6F39" w:rsidRPr="005A1A96" w:rsidRDefault="00FA6F39" w:rsidP="00FA6F39">
      <w:pPr>
        <w:ind w:left="567" w:hanging="567"/>
      </w:pPr>
      <w:r w:rsidRPr="005A1A96">
        <w:t>3.</w:t>
      </w:r>
      <w:r w:rsidRPr="005A1A96">
        <w:tab/>
      </w:r>
      <w:r w:rsidRPr="005A1A96">
        <w:rPr>
          <w:i/>
        </w:rPr>
        <w:t>SPF Budget et Contrôle de la Gestion – FOD Budget en Beheerscontrole</w:t>
      </w:r>
    </w:p>
    <w:p w14:paraId="3342B45F" w14:textId="77777777" w:rsidR="00FA6F39" w:rsidRPr="005A1A96" w:rsidRDefault="00FA6F39" w:rsidP="00FA6F39"/>
    <w:p w14:paraId="210E6F7D" w14:textId="77777777" w:rsidR="00FA6F39" w:rsidRPr="005A1A96" w:rsidRDefault="00FA6F39" w:rsidP="00FA6F39">
      <w:pPr>
        <w:ind w:left="567" w:hanging="567"/>
      </w:pPr>
      <w:r w:rsidRPr="005A1A96">
        <w:t>4.</w:t>
      </w:r>
      <w:r w:rsidRPr="005A1A96">
        <w:tab/>
      </w:r>
      <w:r w:rsidRPr="005A1A96">
        <w:rPr>
          <w:i/>
        </w:rPr>
        <w:t>SPF Technologie de l'Information et de la Communication (Fedict) – FOD Informatie- en Communicatietechnologie (Fedict)</w:t>
      </w:r>
    </w:p>
    <w:p w14:paraId="41D7D31F" w14:textId="77777777" w:rsidR="00FA6F39" w:rsidRPr="005A1A96" w:rsidRDefault="00FA6F39" w:rsidP="00FA6F39"/>
    <w:p w14:paraId="0FCB1565" w14:textId="77777777" w:rsidR="00FA6F39" w:rsidRPr="005A1A96" w:rsidRDefault="00FA6F39" w:rsidP="00FA6F39">
      <w:pPr>
        <w:ind w:left="567" w:hanging="567"/>
      </w:pPr>
      <w:r w:rsidRPr="005A1A96">
        <w:t>5.</w:t>
      </w:r>
      <w:r w:rsidRPr="005A1A96">
        <w:tab/>
      </w:r>
      <w:r w:rsidRPr="005A1A96">
        <w:rPr>
          <w:i/>
        </w:rPr>
        <w:t>SPF Affaires étrangères, Commerce extérieur et Coopération au Développement – FOD Buitenlandse Zaken, Buitenlandse Handel en Ontwikkelingssamenwerking</w:t>
      </w:r>
    </w:p>
    <w:p w14:paraId="7D0081F4" w14:textId="77777777" w:rsidR="00FA6F39" w:rsidRPr="005A1A96" w:rsidRDefault="00FA6F39" w:rsidP="00FA6F39"/>
    <w:p w14:paraId="17866BAC" w14:textId="77777777" w:rsidR="00FA6F39" w:rsidRPr="005A1A96" w:rsidRDefault="00FA6F39" w:rsidP="00FA6F39">
      <w:pPr>
        <w:ind w:left="567" w:hanging="567"/>
      </w:pPr>
      <w:r w:rsidRPr="005A1A96">
        <w:t>6.</w:t>
      </w:r>
      <w:r w:rsidRPr="005A1A96">
        <w:tab/>
      </w:r>
      <w:r w:rsidRPr="005A1A96">
        <w:rPr>
          <w:i/>
        </w:rPr>
        <w:t>SPF Intérieur – FOD Binnenlandse Zaken</w:t>
      </w:r>
    </w:p>
    <w:p w14:paraId="1ADD6D0B" w14:textId="77777777" w:rsidR="00FA6F39" w:rsidRPr="005A1A96" w:rsidRDefault="00FA6F39" w:rsidP="00FA6F39">
      <w:pPr>
        <w:ind w:left="567" w:hanging="567"/>
      </w:pPr>
    </w:p>
    <w:p w14:paraId="1B30F780" w14:textId="4093BC99" w:rsidR="00751A0A" w:rsidRPr="005A1A96" w:rsidRDefault="00751A0A" w:rsidP="00751A0A">
      <w:r w:rsidRPr="005A1A96">
        <w:br w:type="page"/>
      </w:r>
    </w:p>
    <w:p w14:paraId="3BAD0461" w14:textId="7EB6FDEA" w:rsidR="00FA6F39" w:rsidRPr="005A1A96" w:rsidRDefault="00751A0A" w:rsidP="00FA6F39">
      <w:pPr>
        <w:ind w:left="567" w:hanging="567"/>
      </w:pPr>
      <w:r w:rsidRPr="005A1A96">
        <w:t>7</w:t>
      </w:r>
      <w:r w:rsidR="00FA6F39" w:rsidRPr="005A1A96">
        <w:t>.</w:t>
      </w:r>
      <w:r w:rsidR="00FA6F39" w:rsidRPr="005A1A96">
        <w:tab/>
      </w:r>
      <w:r w:rsidR="00FA6F39" w:rsidRPr="005A1A96">
        <w:rPr>
          <w:i/>
        </w:rPr>
        <w:t>SPF Finances – FOD Financiën</w:t>
      </w:r>
    </w:p>
    <w:p w14:paraId="778DDEB8" w14:textId="77777777" w:rsidR="00FA6F39" w:rsidRPr="005A1A96" w:rsidRDefault="00FA6F39" w:rsidP="00FA6F39">
      <w:pPr>
        <w:ind w:left="567" w:hanging="567"/>
      </w:pPr>
    </w:p>
    <w:p w14:paraId="18A61EC0" w14:textId="77777777" w:rsidR="00FA6F39" w:rsidRPr="005A1A96" w:rsidRDefault="00FA6F39" w:rsidP="00FA6F39">
      <w:pPr>
        <w:ind w:left="567" w:hanging="567"/>
      </w:pPr>
      <w:r w:rsidRPr="005A1A96">
        <w:t>8.</w:t>
      </w:r>
      <w:r w:rsidRPr="005A1A96">
        <w:tab/>
      </w:r>
      <w:r w:rsidRPr="005A1A96">
        <w:rPr>
          <w:i/>
        </w:rPr>
        <w:t>SPF Mobilité et Transports – FOD Mobiliteit en Vervoer</w:t>
      </w:r>
    </w:p>
    <w:p w14:paraId="37F6606D" w14:textId="77777777" w:rsidR="00FA6F39" w:rsidRPr="005A1A96" w:rsidRDefault="00FA6F39" w:rsidP="00FA6F39">
      <w:pPr>
        <w:ind w:left="567" w:hanging="567"/>
      </w:pPr>
    </w:p>
    <w:p w14:paraId="01DE03AD" w14:textId="77777777" w:rsidR="00FA6F39" w:rsidRPr="005A1A96" w:rsidRDefault="00FA6F39" w:rsidP="00FA6F39">
      <w:pPr>
        <w:ind w:left="567" w:hanging="567"/>
      </w:pPr>
      <w:r w:rsidRPr="005A1A96">
        <w:t>9.</w:t>
      </w:r>
      <w:r w:rsidRPr="005A1A96">
        <w:tab/>
      </w:r>
      <w:r w:rsidRPr="005A1A96">
        <w:rPr>
          <w:i/>
        </w:rPr>
        <w:t>SPF Emploi, Travail et Concertation sociale – FOD Werkgelegenheid, Arbeid en sociaal overleg</w:t>
      </w:r>
    </w:p>
    <w:p w14:paraId="3D3FC1AA" w14:textId="77777777" w:rsidR="00FA6F39" w:rsidRPr="005A1A96" w:rsidRDefault="00FA6F39" w:rsidP="00FA6F39">
      <w:pPr>
        <w:ind w:left="567" w:hanging="567"/>
      </w:pPr>
    </w:p>
    <w:p w14:paraId="51F56AFB" w14:textId="77777777" w:rsidR="00FA6F39" w:rsidRPr="005A1A96" w:rsidRDefault="00FA6F39" w:rsidP="00FA6F39">
      <w:pPr>
        <w:ind w:left="567" w:hanging="567"/>
      </w:pPr>
      <w:r w:rsidRPr="005A1A96">
        <w:t>10.</w:t>
      </w:r>
      <w:r w:rsidRPr="005A1A96">
        <w:tab/>
      </w:r>
      <w:r w:rsidRPr="005A1A96">
        <w:rPr>
          <w:i/>
        </w:rPr>
        <w:t>SPF Sécurité Sociale et Institutions publiques de Sécurité Sociale – FOD Sociale Zekerheid en Openbare Instellingen van sociale Zekerheid</w:t>
      </w:r>
    </w:p>
    <w:p w14:paraId="4F15EFF5" w14:textId="77777777" w:rsidR="00FA6F39" w:rsidRPr="005A1A96" w:rsidRDefault="00FA6F39" w:rsidP="00FA6F39">
      <w:pPr>
        <w:ind w:left="567" w:hanging="567"/>
      </w:pPr>
    </w:p>
    <w:p w14:paraId="17A35C81" w14:textId="77777777" w:rsidR="00FA6F39" w:rsidRPr="005A1A96" w:rsidRDefault="00FA6F39" w:rsidP="00FA6F39">
      <w:pPr>
        <w:ind w:left="567" w:hanging="567"/>
      </w:pPr>
      <w:r w:rsidRPr="005A1A96">
        <w:t>11.</w:t>
      </w:r>
      <w:r w:rsidRPr="005A1A96">
        <w:tab/>
      </w:r>
      <w:r w:rsidRPr="005A1A96">
        <w:rPr>
          <w:i/>
        </w:rPr>
        <w:t>SPF Santé publique, Sécurité de la Chaîne alimentaire et Environnement – FOD Volksgezondheid, Veiligheid van de Voedselketen en Leefmilieu</w:t>
      </w:r>
    </w:p>
    <w:p w14:paraId="712073D0" w14:textId="77777777" w:rsidR="00FA6F39" w:rsidRPr="005A1A96" w:rsidRDefault="00FA6F39" w:rsidP="00FA6F39">
      <w:pPr>
        <w:ind w:left="567" w:hanging="567"/>
      </w:pPr>
    </w:p>
    <w:p w14:paraId="0507E030" w14:textId="77777777" w:rsidR="00FA6F39" w:rsidRPr="005A1A96" w:rsidRDefault="00FA6F39" w:rsidP="00FA6F39">
      <w:pPr>
        <w:ind w:left="567" w:hanging="567"/>
      </w:pPr>
      <w:r w:rsidRPr="005A1A96">
        <w:t>12.</w:t>
      </w:r>
      <w:r w:rsidRPr="005A1A96">
        <w:tab/>
      </w:r>
      <w:r w:rsidRPr="005A1A96">
        <w:rPr>
          <w:i/>
        </w:rPr>
        <w:t>SPF Justice – FOD Justitie</w:t>
      </w:r>
    </w:p>
    <w:p w14:paraId="1A303B06" w14:textId="77777777" w:rsidR="00FA6F39" w:rsidRPr="005A1A96" w:rsidRDefault="00FA6F39" w:rsidP="00FA6F39">
      <w:pPr>
        <w:ind w:left="567" w:hanging="567"/>
      </w:pPr>
    </w:p>
    <w:p w14:paraId="475527C0" w14:textId="77777777" w:rsidR="00FA6F39" w:rsidRPr="005A1A96" w:rsidRDefault="00FA6F39" w:rsidP="00FA6F39">
      <w:pPr>
        <w:ind w:left="567" w:hanging="567"/>
        <w:rPr>
          <w:i/>
        </w:rPr>
      </w:pPr>
      <w:r w:rsidRPr="005A1A96">
        <w:t>13.</w:t>
      </w:r>
      <w:r w:rsidRPr="005A1A96">
        <w:tab/>
      </w:r>
      <w:r w:rsidRPr="005A1A96">
        <w:rPr>
          <w:i/>
        </w:rPr>
        <w:t>SPF Economie, PME, Classes moyennes et Energie – FOD Economie, KMO, Middenstand en Energie</w:t>
      </w:r>
    </w:p>
    <w:p w14:paraId="28E2D109" w14:textId="77777777" w:rsidR="00FA6F39" w:rsidRPr="005A1A96" w:rsidRDefault="00FA6F39" w:rsidP="00FA6F39">
      <w:pPr>
        <w:ind w:left="567" w:hanging="567"/>
      </w:pPr>
    </w:p>
    <w:p w14:paraId="207A0968" w14:textId="77777777" w:rsidR="00FA6F39" w:rsidRPr="005A1A96" w:rsidRDefault="00FA6F39" w:rsidP="00FA6F39">
      <w:pPr>
        <w:ind w:left="567" w:hanging="567"/>
      </w:pPr>
      <w:r w:rsidRPr="005A1A96">
        <w:t>14.</w:t>
      </w:r>
      <w:r w:rsidRPr="005A1A96">
        <w:tab/>
      </w:r>
      <w:r w:rsidRPr="005A1A96">
        <w:rPr>
          <w:i/>
        </w:rPr>
        <w:t>Ministère de la Défense – Ministerie van Landsverdediging</w:t>
      </w:r>
    </w:p>
    <w:p w14:paraId="04C7AB09" w14:textId="77777777" w:rsidR="00FA6F39" w:rsidRPr="005A1A96" w:rsidRDefault="00FA6F39" w:rsidP="00FA6F39"/>
    <w:p w14:paraId="7AF919FC" w14:textId="77777777" w:rsidR="00FA6F39" w:rsidRPr="005A1A96" w:rsidRDefault="00FA6F39" w:rsidP="00FA6F39">
      <w:pPr>
        <w:ind w:left="567" w:hanging="567"/>
      </w:pPr>
      <w:r w:rsidRPr="005A1A96">
        <w:t>15.</w:t>
      </w:r>
      <w:r w:rsidRPr="005A1A96">
        <w:tab/>
      </w:r>
      <w:r w:rsidRPr="005A1A96">
        <w:rPr>
          <w:i/>
        </w:rPr>
        <w:t>Service public de programmation Intégration sociale, Lutte contre la pauvreté et Economie sociale – Programmatorische Overheidsdienst Maatschappelijke Integratie, armoedsbestrijding en sociale Economie</w:t>
      </w:r>
    </w:p>
    <w:p w14:paraId="4166CEB6" w14:textId="77777777" w:rsidR="00FA6F39" w:rsidRPr="005A1A96" w:rsidRDefault="00FA6F39" w:rsidP="00FA6F39">
      <w:pPr>
        <w:ind w:left="567" w:hanging="567"/>
      </w:pPr>
    </w:p>
    <w:p w14:paraId="00109503" w14:textId="17314DCA" w:rsidR="00751A0A" w:rsidRPr="005A1A96" w:rsidRDefault="00751A0A" w:rsidP="00751A0A">
      <w:r w:rsidRPr="005A1A96">
        <w:br w:type="page"/>
      </w:r>
    </w:p>
    <w:p w14:paraId="2014E0D4" w14:textId="5981EC9D" w:rsidR="00FA6F39" w:rsidRPr="005A1A96" w:rsidRDefault="00751A0A" w:rsidP="00FA6F39">
      <w:pPr>
        <w:ind w:left="567" w:hanging="567"/>
      </w:pPr>
      <w:r w:rsidRPr="005A1A96">
        <w:t>1</w:t>
      </w:r>
      <w:r w:rsidR="00FA6F39" w:rsidRPr="005A1A96">
        <w:t>6.</w:t>
      </w:r>
      <w:r w:rsidR="00FA6F39" w:rsidRPr="005A1A96">
        <w:tab/>
      </w:r>
      <w:r w:rsidR="00FA6F39" w:rsidRPr="005A1A96">
        <w:rPr>
          <w:i/>
        </w:rPr>
        <w:t>Service public fédéral de Programmation</w:t>
      </w:r>
      <w:r w:rsidR="00FA6F39" w:rsidRPr="005A1A96">
        <w:tab/>
        <w:t xml:space="preserve"> </w:t>
      </w:r>
      <w:r w:rsidR="00FA6F39" w:rsidRPr="005A1A96">
        <w:rPr>
          <w:i/>
        </w:rPr>
        <w:t>Développement durable – Programmatorische federale Overheidsdienst Duurzame Ontwikkeling</w:t>
      </w:r>
    </w:p>
    <w:p w14:paraId="5C01EE25" w14:textId="77777777" w:rsidR="00FA6F39" w:rsidRPr="005A1A96" w:rsidRDefault="00FA6F39" w:rsidP="00FA6F39">
      <w:pPr>
        <w:ind w:left="567" w:hanging="567"/>
      </w:pPr>
    </w:p>
    <w:p w14:paraId="5119E612" w14:textId="77777777" w:rsidR="00FA6F39" w:rsidRPr="005A1A96" w:rsidRDefault="00FA6F39" w:rsidP="00FA6F39">
      <w:pPr>
        <w:ind w:left="567" w:hanging="567"/>
      </w:pPr>
      <w:r w:rsidRPr="005A1A96">
        <w:t>17.</w:t>
      </w:r>
      <w:r w:rsidRPr="005A1A96">
        <w:tab/>
      </w:r>
      <w:r w:rsidRPr="005A1A96">
        <w:rPr>
          <w:i/>
        </w:rPr>
        <w:t>Service public fédéral de Programmation</w:t>
      </w:r>
      <w:r w:rsidRPr="005A1A96">
        <w:tab/>
        <w:t xml:space="preserve"> </w:t>
      </w:r>
      <w:r w:rsidRPr="005A1A96">
        <w:rPr>
          <w:i/>
        </w:rPr>
        <w:t>Politique scientifique – Programmatorische federale Overheidsdienst Wetenschapsbeleid</w:t>
      </w:r>
    </w:p>
    <w:p w14:paraId="699C1834" w14:textId="77777777" w:rsidR="00FA6F39" w:rsidRPr="005A1A96" w:rsidRDefault="00FA6F39" w:rsidP="00FA6F39"/>
    <w:p w14:paraId="245970AA" w14:textId="77777777" w:rsidR="00FA6F39" w:rsidRPr="005A1A96" w:rsidRDefault="00FA6F39" w:rsidP="00FA6F39">
      <w:r w:rsidRPr="005A1A96">
        <w:t>B</w:t>
      </w:r>
      <w:r w:rsidRPr="005A1A96">
        <w:tab/>
      </w:r>
      <w:r w:rsidRPr="005A1A96">
        <w:rPr>
          <w:i/>
        </w:rPr>
        <w:t>Régie des Bâtiments – Regie der Gebouwen:</w:t>
      </w:r>
    </w:p>
    <w:p w14:paraId="1643E135" w14:textId="77777777" w:rsidR="00FA6F39" w:rsidRPr="005A1A96" w:rsidRDefault="00FA6F39" w:rsidP="00FA6F39"/>
    <w:p w14:paraId="4523719D" w14:textId="77777777" w:rsidR="00FA6F39" w:rsidRPr="005A1A96" w:rsidRDefault="00FA6F39" w:rsidP="00FA6F39">
      <w:pPr>
        <w:ind w:left="567" w:hanging="567"/>
      </w:pPr>
      <w:r w:rsidRPr="005A1A96">
        <w:t>1.</w:t>
      </w:r>
      <w:r w:rsidRPr="005A1A96">
        <w:tab/>
      </w:r>
      <w:r w:rsidRPr="005A1A96">
        <w:rPr>
          <w:i/>
        </w:rPr>
        <w:t>Office national de Sécurité sociale – Rijksdienst voor sociale Zekerheid</w:t>
      </w:r>
    </w:p>
    <w:p w14:paraId="7BCA792F" w14:textId="77777777" w:rsidR="00FA6F39" w:rsidRPr="005A1A96" w:rsidRDefault="00FA6F39" w:rsidP="00FA6F39">
      <w:pPr>
        <w:ind w:left="567" w:hanging="567"/>
      </w:pPr>
    </w:p>
    <w:p w14:paraId="21980885" w14:textId="77777777" w:rsidR="00FA6F39" w:rsidRPr="005A1A96" w:rsidRDefault="00FA6F39" w:rsidP="00FA6F39">
      <w:pPr>
        <w:ind w:left="567" w:hanging="567"/>
      </w:pPr>
      <w:r w:rsidRPr="005A1A96">
        <w:t>2.</w:t>
      </w:r>
      <w:r w:rsidRPr="005A1A96">
        <w:tab/>
      </w:r>
      <w:r w:rsidRPr="005A1A96">
        <w:rPr>
          <w:i/>
        </w:rPr>
        <w:t>Institut national d'Assurance sociales pour travailleurs indépendants – Rijksinstituut voor de sociale Verzekeringen der Zelfstandigen</w:t>
      </w:r>
    </w:p>
    <w:p w14:paraId="608BA750" w14:textId="77777777" w:rsidR="00FA6F39" w:rsidRPr="005A1A96" w:rsidRDefault="00FA6F39" w:rsidP="00FA6F39">
      <w:pPr>
        <w:ind w:left="567" w:hanging="567"/>
      </w:pPr>
    </w:p>
    <w:p w14:paraId="689E8F76" w14:textId="77777777" w:rsidR="00FA6F39" w:rsidRPr="005A1A96" w:rsidRDefault="00FA6F39" w:rsidP="00FA6F39">
      <w:pPr>
        <w:ind w:left="567" w:hanging="567"/>
      </w:pPr>
      <w:r w:rsidRPr="005A1A96">
        <w:t>3.</w:t>
      </w:r>
      <w:r w:rsidRPr="005A1A96">
        <w:tab/>
      </w:r>
      <w:r w:rsidRPr="005A1A96">
        <w:rPr>
          <w:i/>
        </w:rPr>
        <w:t>Institut national d'Assurance Maladie-Invalidité – Rijksinstituut voor Ziekte – en Invaliditeitsverzekering</w:t>
      </w:r>
    </w:p>
    <w:p w14:paraId="25F2952F" w14:textId="77777777" w:rsidR="00FA6F39" w:rsidRPr="005A1A96" w:rsidRDefault="00FA6F39" w:rsidP="00FA6F39">
      <w:pPr>
        <w:ind w:left="567" w:hanging="567"/>
      </w:pPr>
    </w:p>
    <w:p w14:paraId="6651F474" w14:textId="77777777" w:rsidR="00FA6F39" w:rsidRPr="005A1A96" w:rsidRDefault="00FA6F39" w:rsidP="00FA6F39">
      <w:pPr>
        <w:ind w:left="567" w:hanging="567"/>
      </w:pPr>
      <w:r w:rsidRPr="005A1A96">
        <w:t>4.</w:t>
      </w:r>
      <w:r w:rsidRPr="005A1A96">
        <w:tab/>
      </w:r>
      <w:r w:rsidRPr="005A1A96">
        <w:rPr>
          <w:i/>
        </w:rPr>
        <w:t>Office national des Pensions – Rijksdienst voor Pensioenen</w:t>
      </w:r>
    </w:p>
    <w:p w14:paraId="711BF1CF" w14:textId="77777777" w:rsidR="00FA6F39" w:rsidRPr="005A1A96" w:rsidRDefault="00FA6F39" w:rsidP="00FA6F39">
      <w:pPr>
        <w:ind w:left="567" w:hanging="567"/>
      </w:pPr>
    </w:p>
    <w:p w14:paraId="58189313" w14:textId="77777777" w:rsidR="00FA6F39" w:rsidRPr="005A1A96" w:rsidRDefault="00FA6F39" w:rsidP="00FA6F39">
      <w:pPr>
        <w:ind w:left="567" w:hanging="567"/>
      </w:pPr>
      <w:r w:rsidRPr="005A1A96">
        <w:t>5.</w:t>
      </w:r>
      <w:r w:rsidRPr="005A1A96">
        <w:tab/>
      </w:r>
      <w:r w:rsidRPr="005A1A96">
        <w:rPr>
          <w:i/>
        </w:rPr>
        <w:t>Caisse auxiliaire d'Assurance Maladie-Invalidité – Hulpkas voor Ziekte-en Invaliditeitsverzekering</w:t>
      </w:r>
    </w:p>
    <w:p w14:paraId="41CF29ED" w14:textId="77777777" w:rsidR="00FA6F39" w:rsidRPr="005A1A96" w:rsidRDefault="00FA6F39" w:rsidP="00FA6F39">
      <w:pPr>
        <w:ind w:left="567" w:hanging="567"/>
      </w:pPr>
    </w:p>
    <w:p w14:paraId="438843C3" w14:textId="77777777" w:rsidR="00FA6F39" w:rsidRPr="005A1A96" w:rsidRDefault="00FA6F39" w:rsidP="00FA6F39">
      <w:pPr>
        <w:ind w:left="567" w:hanging="567"/>
      </w:pPr>
      <w:r w:rsidRPr="005A1A96">
        <w:t>6.</w:t>
      </w:r>
      <w:r w:rsidRPr="005A1A96">
        <w:tab/>
      </w:r>
      <w:r w:rsidRPr="005A1A96">
        <w:rPr>
          <w:i/>
        </w:rPr>
        <w:t>Fond des Maladies professionnelles – Fonds voor Beroepsziekten</w:t>
      </w:r>
    </w:p>
    <w:p w14:paraId="5D9C616F" w14:textId="77777777" w:rsidR="00FA6F39" w:rsidRPr="005A1A96" w:rsidRDefault="00FA6F39" w:rsidP="00FA6F39">
      <w:pPr>
        <w:ind w:left="567" w:hanging="567"/>
      </w:pPr>
    </w:p>
    <w:p w14:paraId="5352D81C" w14:textId="77777777" w:rsidR="00FA6F39" w:rsidRPr="005A1A96" w:rsidRDefault="00FA6F39" w:rsidP="00FA6F39">
      <w:pPr>
        <w:ind w:left="567" w:hanging="567"/>
      </w:pPr>
      <w:r w:rsidRPr="005A1A96">
        <w:t>7.</w:t>
      </w:r>
      <w:r w:rsidRPr="005A1A96">
        <w:tab/>
      </w:r>
      <w:r w:rsidRPr="005A1A96">
        <w:rPr>
          <w:i/>
        </w:rPr>
        <w:t>Office national de l'Emploi – Rijksdienst voor Arbeidsvoorziening</w:t>
      </w:r>
    </w:p>
    <w:p w14:paraId="2C397C85" w14:textId="77777777" w:rsidR="00FA6F39" w:rsidRPr="005A1A96" w:rsidRDefault="00FA6F39" w:rsidP="00FA6F39">
      <w:pPr>
        <w:ind w:left="567" w:hanging="567"/>
      </w:pPr>
    </w:p>
    <w:p w14:paraId="52C1E1F5" w14:textId="7306612C" w:rsidR="00751A0A" w:rsidRPr="005A1A96" w:rsidRDefault="00751A0A" w:rsidP="00751A0A">
      <w:r w:rsidRPr="005A1A96">
        <w:br w:type="page"/>
      </w:r>
    </w:p>
    <w:p w14:paraId="346AC5B2" w14:textId="56CAC7C6" w:rsidR="00FA6F39" w:rsidRPr="005A1A96" w:rsidRDefault="00751A0A" w:rsidP="00FA6F39">
      <w:pPr>
        <w:ind w:left="567" w:hanging="567"/>
      </w:pPr>
      <w:r w:rsidRPr="005A1A96">
        <w:t>8</w:t>
      </w:r>
      <w:r w:rsidR="00FA6F39" w:rsidRPr="005A1A96">
        <w:t>.</w:t>
      </w:r>
      <w:r w:rsidR="00FA6F39" w:rsidRPr="005A1A96">
        <w:tab/>
      </w:r>
      <w:r w:rsidR="00FA6F39" w:rsidRPr="005A1A96">
        <w:rPr>
          <w:i/>
        </w:rPr>
        <w:t>La Poste</w:t>
      </w:r>
      <w:r w:rsidR="00FA6F39" w:rsidRPr="005A1A96">
        <w:rPr>
          <w:rStyle w:val="FootnoteReference"/>
        </w:rPr>
        <w:footnoteReference w:id="3"/>
      </w:r>
      <w:r w:rsidR="00FA6F39" w:rsidRPr="005A1A96">
        <w:rPr>
          <w:i/>
        </w:rPr>
        <w:t xml:space="preserve"> – De Post</w:t>
      </w:r>
    </w:p>
    <w:p w14:paraId="7F2F0D29" w14:textId="77777777" w:rsidR="00FA6F39" w:rsidRPr="005A1A96" w:rsidRDefault="00FA6F39" w:rsidP="00FA6F39"/>
    <w:p w14:paraId="4B18D362" w14:textId="77777777" w:rsidR="00FA6F39" w:rsidRPr="005A1A96" w:rsidRDefault="00FA6F39" w:rsidP="00FA6F39">
      <w:pPr>
        <w:jc w:val="center"/>
      </w:pPr>
      <w:r w:rsidRPr="005A1A96">
        <w:t>BULGĀRIJA</w:t>
      </w:r>
    </w:p>
    <w:p w14:paraId="12722940" w14:textId="77777777" w:rsidR="00FA6F39" w:rsidRPr="005A1A96" w:rsidRDefault="00FA6F39" w:rsidP="00FA6F39"/>
    <w:p w14:paraId="40A53D23" w14:textId="77777777" w:rsidR="00FA6F39" w:rsidRPr="005A1A96" w:rsidRDefault="00FA6F39" w:rsidP="00FA6F39">
      <w:pPr>
        <w:ind w:left="567" w:hanging="567"/>
      </w:pPr>
      <w:r w:rsidRPr="005A1A96">
        <w:t>1.</w:t>
      </w:r>
      <w:r w:rsidRPr="005A1A96">
        <w:tab/>
      </w:r>
      <w:r w:rsidRPr="005A1A96">
        <w:rPr>
          <w:i/>
        </w:rPr>
        <w:t>Администрация на Народното събрание</w:t>
      </w:r>
      <w:r w:rsidRPr="005A1A96">
        <w:t xml:space="preserve"> (Nacionālās Asamblejas administrācija)</w:t>
      </w:r>
    </w:p>
    <w:p w14:paraId="1E274D18" w14:textId="77777777" w:rsidR="00FA6F39" w:rsidRPr="005A1A96" w:rsidRDefault="00FA6F39" w:rsidP="00FA6F39">
      <w:pPr>
        <w:ind w:left="567" w:hanging="567"/>
      </w:pPr>
    </w:p>
    <w:p w14:paraId="64C56257" w14:textId="77777777" w:rsidR="00FA6F39" w:rsidRPr="005A1A96" w:rsidRDefault="00FA6F39" w:rsidP="00FA6F39">
      <w:pPr>
        <w:ind w:left="567" w:hanging="567"/>
      </w:pPr>
      <w:r w:rsidRPr="005A1A96">
        <w:t>2.</w:t>
      </w:r>
      <w:r w:rsidRPr="005A1A96">
        <w:tab/>
      </w:r>
      <w:r w:rsidRPr="005A1A96">
        <w:rPr>
          <w:i/>
        </w:rPr>
        <w:t>Администрация на Президента</w:t>
      </w:r>
      <w:r w:rsidRPr="005A1A96">
        <w:t xml:space="preserve"> (Prezidenta administrācija)</w:t>
      </w:r>
    </w:p>
    <w:p w14:paraId="035A8E88" w14:textId="77777777" w:rsidR="00FA6F39" w:rsidRPr="005A1A96" w:rsidRDefault="00FA6F39" w:rsidP="00FA6F39">
      <w:pPr>
        <w:ind w:left="567" w:hanging="567"/>
      </w:pPr>
    </w:p>
    <w:p w14:paraId="441AB29A" w14:textId="77777777" w:rsidR="00FA6F39" w:rsidRPr="005A1A96" w:rsidRDefault="00FA6F39" w:rsidP="00FA6F39">
      <w:pPr>
        <w:ind w:left="567" w:hanging="567"/>
      </w:pPr>
      <w:r w:rsidRPr="005A1A96">
        <w:t>3.</w:t>
      </w:r>
      <w:r w:rsidRPr="005A1A96">
        <w:tab/>
      </w:r>
      <w:r w:rsidRPr="005A1A96">
        <w:rPr>
          <w:i/>
        </w:rPr>
        <w:t>Администрация на Министерския съвет</w:t>
      </w:r>
      <w:r w:rsidRPr="005A1A96">
        <w:t xml:space="preserve"> (Ministru padomes administrācija)</w:t>
      </w:r>
    </w:p>
    <w:p w14:paraId="4F428474" w14:textId="77777777" w:rsidR="00FA6F39" w:rsidRPr="005A1A96" w:rsidRDefault="00FA6F39" w:rsidP="00FA6F39">
      <w:pPr>
        <w:ind w:left="567" w:hanging="567"/>
      </w:pPr>
    </w:p>
    <w:p w14:paraId="45E02D0F" w14:textId="77777777" w:rsidR="00FA6F39" w:rsidRPr="005A1A96" w:rsidRDefault="00FA6F39" w:rsidP="00FA6F39">
      <w:pPr>
        <w:ind w:left="567" w:hanging="567"/>
      </w:pPr>
      <w:r w:rsidRPr="005A1A96">
        <w:t>4.</w:t>
      </w:r>
      <w:r w:rsidRPr="005A1A96">
        <w:tab/>
      </w:r>
      <w:r w:rsidRPr="005A1A96">
        <w:rPr>
          <w:i/>
        </w:rPr>
        <w:t>Конституционен съд</w:t>
      </w:r>
      <w:r w:rsidRPr="005A1A96">
        <w:t xml:space="preserve"> (Konstitucionālā tiesa)</w:t>
      </w:r>
    </w:p>
    <w:p w14:paraId="442D66E6" w14:textId="77777777" w:rsidR="00FA6F39" w:rsidRPr="005A1A96" w:rsidRDefault="00FA6F39" w:rsidP="00FA6F39">
      <w:pPr>
        <w:ind w:left="567" w:hanging="567"/>
      </w:pPr>
    </w:p>
    <w:p w14:paraId="1CD16637" w14:textId="77777777" w:rsidR="00FA6F39" w:rsidRPr="005A1A96" w:rsidRDefault="00FA6F39" w:rsidP="00FA6F39">
      <w:pPr>
        <w:ind w:left="567" w:hanging="567"/>
      </w:pPr>
      <w:r w:rsidRPr="005A1A96">
        <w:t>5.</w:t>
      </w:r>
      <w:r w:rsidRPr="005A1A96">
        <w:tab/>
      </w:r>
      <w:r w:rsidRPr="005A1A96">
        <w:rPr>
          <w:i/>
        </w:rPr>
        <w:t>Българска народна банка</w:t>
      </w:r>
      <w:r w:rsidRPr="005A1A96">
        <w:t xml:space="preserve"> (Bulgārijas Nacionālā banka)</w:t>
      </w:r>
    </w:p>
    <w:p w14:paraId="284B0B99" w14:textId="77777777" w:rsidR="00FA6F39" w:rsidRPr="005A1A96" w:rsidRDefault="00FA6F39" w:rsidP="00FA6F39">
      <w:pPr>
        <w:ind w:left="567" w:hanging="567"/>
      </w:pPr>
    </w:p>
    <w:p w14:paraId="6208A839" w14:textId="77777777" w:rsidR="00FA6F39" w:rsidRPr="005A1A96" w:rsidRDefault="00FA6F39" w:rsidP="00FA6F39">
      <w:pPr>
        <w:ind w:left="567" w:hanging="567"/>
      </w:pPr>
      <w:r w:rsidRPr="005A1A96">
        <w:t>6.</w:t>
      </w:r>
      <w:r w:rsidRPr="005A1A96">
        <w:tab/>
      </w:r>
      <w:r w:rsidRPr="005A1A96">
        <w:rPr>
          <w:i/>
        </w:rPr>
        <w:t>Министерство на външните работи</w:t>
      </w:r>
      <w:r w:rsidRPr="005A1A96">
        <w:t xml:space="preserve"> (Ārlietu ministrija)</w:t>
      </w:r>
    </w:p>
    <w:p w14:paraId="012A8307" w14:textId="77777777" w:rsidR="00FA6F39" w:rsidRPr="005A1A96" w:rsidRDefault="00FA6F39" w:rsidP="00FA6F39">
      <w:pPr>
        <w:ind w:left="567" w:hanging="567"/>
      </w:pPr>
    </w:p>
    <w:p w14:paraId="56F161BB" w14:textId="77777777" w:rsidR="00FA6F39" w:rsidRPr="005A1A96" w:rsidRDefault="00FA6F39" w:rsidP="00FA6F39">
      <w:pPr>
        <w:ind w:left="567" w:hanging="567"/>
      </w:pPr>
      <w:r w:rsidRPr="005A1A96">
        <w:t>7.</w:t>
      </w:r>
      <w:r w:rsidRPr="005A1A96">
        <w:tab/>
      </w:r>
      <w:r w:rsidRPr="005A1A96">
        <w:rPr>
          <w:i/>
        </w:rPr>
        <w:t>Министерство на вътрешните работи</w:t>
      </w:r>
      <w:r w:rsidRPr="005A1A96">
        <w:t xml:space="preserve"> (Iekšlietu ministrija)</w:t>
      </w:r>
    </w:p>
    <w:p w14:paraId="053F3A00" w14:textId="77777777" w:rsidR="00FA6F39" w:rsidRPr="005A1A96" w:rsidRDefault="00FA6F39" w:rsidP="00FA6F39">
      <w:pPr>
        <w:ind w:left="567" w:hanging="567"/>
      </w:pPr>
    </w:p>
    <w:p w14:paraId="65A0C2A0" w14:textId="77777777" w:rsidR="00FA6F39" w:rsidRPr="005A1A96" w:rsidRDefault="00FA6F39" w:rsidP="00FA6F39">
      <w:pPr>
        <w:ind w:left="567" w:hanging="567"/>
      </w:pPr>
      <w:r w:rsidRPr="005A1A96">
        <w:t>8.</w:t>
      </w:r>
      <w:r w:rsidRPr="005A1A96">
        <w:tab/>
        <w:t xml:space="preserve"> </w:t>
      </w:r>
      <w:r w:rsidRPr="005A1A96">
        <w:rPr>
          <w:i/>
        </w:rPr>
        <w:t>Министерство на извънредните ситуации</w:t>
      </w:r>
      <w:r w:rsidRPr="005A1A96">
        <w:t xml:space="preserve"> (Ārkārtas situāciju ministrija)</w:t>
      </w:r>
    </w:p>
    <w:p w14:paraId="63576FE8" w14:textId="77777777" w:rsidR="00FA6F39" w:rsidRPr="005A1A96" w:rsidRDefault="00FA6F39" w:rsidP="00FA6F39">
      <w:pPr>
        <w:ind w:left="567" w:hanging="567"/>
      </w:pPr>
    </w:p>
    <w:p w14:paraId="2C6CF3D2" w14:textId="77777777" w:rsidR="00FA6F39" w:rsidRPr="005A1A96" w:rsidRDefault="00FA6F39" w:rsidP="00FA6F39">
      <w:pPr>
        <w:ind w:left="567" w:hanging="567"/>
      </w:pPr>
      <w:r w:rsidRPr="005A1A96">
        <w:t>9.</w:t>
      </w:r>
      <w:r w:rsidRPr="005A1A96">
        <w:tab/>
      </w:r>
      <w:r w:rsidRPr="005A1A96">
        <w:rPr>
          <w:i/>
        </w:rPr>
        <w:t>Министерство на държавната администрация и административната реформа</w:t>
      </w:r>
      <w:r w:rsidRPr="005A1A96">
        <w:t xml:space="preserve"> (Valsts pārvaldes un administratīvās reformas ministrija)</w:t>
      </w:r>
    </w:p>
    <w:p w14:paraId="6AD27F47" w14:textId="77777777" w:rsidR="00FA6F39" w:rsidRPr="005A1A96" w:rsidRDefault="00FA6F39" w:rsidP="00FA6F39">
      <w:pPr>
        <w:ind w:left="567" w:hanging="567"/>
      </w:pPr>
    </w:p>
    <w:p w14:paraId="333C13D6" w14:textId="22D1CA31" w:rsidR="00751A0A" w:rsidRPr="005A1A96" w:rsidRDefault="00751A0A" w:rsidP="00751A0A">
      <w:r w:rsidRPr="005A1A96">
        <w:br w:type="page"/>
      </w:r>
    </w:p>
    <w:p w14:paraId="2869A548" w14:textId="65467E49" w:rsidR="00FA6F39" w:rsidRPr="005A1A96" w:rsidRDefault="00751A0A" w:rsidP="00FA6F39">
      <w:pPr>
        <w:ind w:left="567" w:hanging="567"/>
      </w:pPr>
      <w:r w:rsidRPr="005A1A96">
        <w:t>1</w:t>
      </w:r>
      <w:r w:rsidR="00FA6F39" w:rsidRPr="005A1A96">
        <w:t>0.</w:t>
      </w:r>
      <w:r w:rsidR="00FA6F39" w:rsidRPr="005A1A96">
        <w:tab/>
      </w:r>
      <w:r w:rsidR="00FA6F39" w:rsidRPr="005A1A96">
        <w:rPr>
          <w:i/>
        </w:rPr>
        <w:t>Министерство на земеделието и храните</w:t>
      </w:r>
      <w:r w:rsidR="00FA6F39" w:rsidRPr="005A1A96">
        <w:t xml:space="preserve"> (Lauksaimniecības un pārtikas ministrija)</w:t>
      </w:r>
    </w:p>
    <w:p w14:paraId="77F67094" w14:textId="77777777" w:rsidR="00FA6F39" w:rsidRPr="005A1A96" w:rsidRDefault="00FA6F39" w:rsidP="00FA6F39">
      <w:pPr>
        <w:ind w:left="567" w:hanging="567"/>
      </w:pPr>
    </w:p>
    <w:p w14:paraId="4449CB29" w14:textId="77777777" w:rsidR="00FA6F39" w:rsidRPr="005A1A96" w:rsidRDefault="00FA6F39" w:rsidP="00FA6F39">
      <w:pPr>
        <w:ind w:left="567" w:hanging="567"/>
      </w:pPr>
      <w:r w:rsidRPr="005A1A96">
        <w:t>11.</w:t>
      </w:r>
      <w:r w:rsidRPr="005A1A96">
        <w:tab/>
      </w:r>
      <w:r w:rsidRPr="005A1A96">
        <w:rPr>
          <w:i/>
        </w:rPr>
        <w:t>Министерство на здравеопазването</w:t>
      </w:r>
      <w:r w:rsidRPr="005A1A96">
        <w:t xml:space="preserve"> (Veselības ministrija)</w:t>
      </w:r>
    </w:p>
    <w:p w14:paraId="5E03C53A" w14:textId="77777777" w:rsidR="00FA6F39" w:rsidRPr="005A1A96" w:rsidRDefault="00FA6F39" w:rsidP="00FA6F39">
      <w:pPr>
        <w:ind w:left="567" w:hanging="567"/>
      </w:pPr>
    </w:p>
    <w:p w14:paraId="51B21A09" w14:textId="77777777" w:rsidR="00FA6F39" w:rsidRPr="005A1A96" w:rsidRDefault="00FA6F39" w:rsidP="00FA6F39">
      <w:pPr>
        <w:ind w:left="567" w:hanging="567"/>
      </w:pPr>
      <w:r w:rsidRPr="005A1A96">
        <w:t>12.</w:t>
      </w:r>
      <w:r w:rsidRPr="005A1A96">
        <w:tab/>
      </w:r>
      <w:r w:rsidRPr="005A1A96">
        <w:rPr>
          <w:i/>
        </w:rPr>
        <w:t>Министерство на икономиката и енергетиката</w:t>
      </w:r>
      <w:r w:rsidRPr="005A1A96">
        <w:t xml:space="preserve"> (Ekonomikas un enerģētikas ministrija)</w:t>
      </w:r>
    </w:p>
    <w:p w14:paraId="389DAE8D" w14:textId="77777777" w:rsidR="00FA6F39" w:rsidRPr="005A1A96" w:rsidRDefault="00FA6F39" w:rsidP="00FA6F39">
      <w:pPr>
        <w:ind w:left="567" w:hanging="567"/>
      </w:pPr>
    </w:p>
    <w:p w14:paraId="143E248D" w14:textId="77777777" w:rsidR="00FA6F39" w:rsidRPr="005A1A96" w:rsidRDefault="00FA6F39" w:rsidP="00FA6F39">
      <w:pPr>
        <w:ind w:left="567" w:hanging="567"/>
      </w:pPr>
      <w:r w:rsidRPr="005A1A96">
        <w:t>13.</w:t>
      </w:r>
      <w:r w:rsidRPr="005A1A96">
        <w:tab/>
      </w:r>
      <w:r w:rsidRPr="005A1A96">
        <w:rPr>
          <w:i/>
        </w:rPr>
        <w:t>Министерство на културата</w:t>
      </w:r>
      <w:r w:rsidRPr="005A1A96">
        <w:t xml:space="preserve"> (Kultūras ministrija)</w:t>
      </w:r>
    </w:p>
    <w:p w14:paraId="2F0CFA15" w14:textId="77777777" w:rsidR="00FA6F39" w:rsidRPr="005A1A96" w:rsidRDefault="00FA6F39" w:rsidP="00FA6F39">
      <w:pPr>
        <w:ind w:left="567" w:hanging="567"/>
      </w:pPr>
    </w:p>
    <w:p w14:paraId="1FE2CEB3" w14:textId="77777777" w:rsidR="00FA6F39" w:rsidRPr="005A1A96" w:rsidRDefault="00FA6F39" w:rsidP="00FA6F39">
      <w:pPr>
        <w:ind w:left="567" w:hanging="567"/>
      </w:pPr>
      <w:r w:rsidRPr="005A1A96">
        <w:t>14.</w:t>
      </w:r>
      <w:r w:rsidRPr="005A1A96">
        <w:tab/>
      </w:r>
      <w:r w:rsidRPr="005A1A96">
        <w:rPr>
          <w:i/>
        </w:rPr>
        <w:t>Министерство на образованието и науката</w:t>
      </w:r>
      <w:r w:rsidRPr="005A1A96">
        <w:t xml:space="preserve"> (Izglītības un zinātnes ministrija)</w:t>
      </w:r>
    </w:p>
    <w:p w14:paraId="5B205F0D" w14:textId="77777777" w:rsidR="00FA6F39" w:rsidRPr="005A1A96" w:rsidRDefault="00FA6F39" w:rsidP="00FA6F39">
      <w:pPr>
        <w:ind w:left="567" w:hanging="567"/>
      </w:pPr>
    </w:p>
    <w:p w14:paraId="03EB4E24" w14:textId="77777777" w:rsidR="00FA6F39" w:rsidRPr="005A1A96" w:rsidRDefault="00FA6F39" w:rsidP="00FA6F39">
      <w:pPr>
        <w:ind w:left="567" w:hanging="567"/>
      </w:pPr>
      <w:r w:rsidRPr="005A1A96">
        <w:t>15.</w:t>
      </w:r>
      <w:r w:rsidRPr="005A1A96">
        <w:tab/>
      </w:r>
      <w:r w:rsidRPr="005A1A96">
        <w:rPr>
          <w:i/>
        </w:rPr>
        <w:t>Министерство на околната среда и водите</w:t>
      </w:r>
      <w:r w:rsidRPr="005A1A96">
        <w:t xml:space="preserve"> (Vides un ūdens ministrija)</w:t>
      </w:r>
    </w:p>
    <w:p w14:paraId="75217B70" w14:textId="77777777" w:rsidR="00FA6F39" w:rsidRPr="005A1A96" w:rsidRDefault="00FA6F39" w:rsidP="00FA6F39">
      <w:pPr>
        <w:ind w:left="567" w:hanging="567"/>
      </w:pPr>
    </w:p>
    <w:p w14:paraId="20897904" w14:textId="77777777" w:rsidR="00FA6F39" w:rsidRPr="005A1A96" w:rsidRDefault="00FA6F39" w:rsidP="00FA6F39">
      <w:pPr>
        <w:ind w:left="567" w:hanging="567"/>
      </w:pPr>
      <w:r w:rsidRPr="005A1A96">
        <w:t>16.</w:t>
      </w:r>
      <w:r w:rsidRPr="005A1A96">
        <w:tab/>
      </w:r>
      <w:r w:rsidRPr="005A1A96">
        <w:rPr>
          <w:i/>
        </w:rPr>
        <w:t>Министерство на отбраната</w:t>
      </w:r>
      <w:r w:rsidRPr="005A1A96">
        <w:t xml:space="preserve"> (Aizsardzības ministrija)</w:t>
      </w:r>
    </w:p>
    <w:p w14:paraId="54F455B5" w14:textId="77777777" w:rsidR="00FA6F39" w:rsidRPr="005A1A96" w:rsidRDefault="00FA6F39" w:rsidP="00FA6F39">
      <w:pPr>
        <w:ind w:left="567" w:hanging="567"/>
      </w:pPr>
    </w:p>
    <w:p w14:paraId="3C88F6FE" w14:textId="77777777" w:rsidR="00FA6F39" w:rsidRPr="005A1A96" w:rsidRDefault="00FA6F39" w:rsidP="00FA6F39">
      <w:pPr>
        <w:ind w:left="567" w:hanging="567"/>
      </w:pPr>
      <w:r w:rsidRPr="005A1A96">
        <w:t>17.</w:t>
      </w:r>
      <w:r w:rsidRPr="005A1A96">
        <w:tab/>
      </w:r>
      <w:r w:rsidRPr="005A1A96">
        <w:rPr>
          <w:i/>
        </w:rPr>
        <w:t>Министерство на правосъдието</w:t>
      </w:r>
      <w:r w:rsidRPr="005A1A96">
        <w:t xml:space="preserve"> (Tieslietu ministrija)</w:t>
      </w:r>
    </w:p>
    <w:p w14:paraId="6D7839E0" w14:textId="77777777" w:rsidR="00FA6F39" w:rsidRPr="005A1A96" w:rsidRDefault="00FA6F39" w:rsidP="00FA6F39">
      <w:pPr>
        <w:ind w:left="567" w:hanging="567"/>
      </w:pPr>
    </w:p>
    <w:p w14:paraId="38512AC8" w14:textId="77777777" w:rsidR="00FA6F39" w:rsidRPr="005A1A96" w:rsidRDefault="00FA6F39" w:rsidP="00FA6F39">
      <w:pPr>
        <w:ind w:left="567" w:hanging="567"/>
      </w:pPr>
      <w:r w:rsidRPr="005A1A96">
        <w:t>18.</w:t>
      </w:r>
      <w:r w:rsidRPr="005A1A96">
        <w:tab/>
      </w:r>
      <w:r w:rsidRPr="005A1A96">
        <w:rPr>
          <w:i/>
        </w:rPr>
        <w:t>Министерство на регионалното развитие и благоустройството</w:t>
      </w:r>
      <w:r w:rsidRPr="005A1A96">
        <w:t xml:space="preserve"> (Reģionālās attīstības un labiekārtošanas ministrija)</w:t>
      </w:r>
    </w:p>
    <w:p w14:paraId="1CE2FD6B" w14:textId="77777777" w:rsidR="00FA6F39" w:rsidRPr="005A1A96" w:rsidRDefault="00FA6F39" w:rsidP="00FA6F39">
      <w:pPr>
        <w:ind w:left="567" w:hanging="567"/>
      </w:pPr>
    </w:p>
    <w:p w14:paraId="4B20C5A4" w14:textId="77777777" w:rsidR="00FA6F39" w:rsidRPr="005A1A96" w:rsidRDefault="00FA6F39" w:rsidP="00FA6F39">
      <w:pPr>
        <w:ind w:left="567" w:hanging="567"/>
      </w:pPr>
      <w:r w:rsidRPr="005A1A96">
        <w:t>19.</w:t>
      </w:r>
      <w:r w:rsidRPr="005A1A96">
        <w:tab/>
      </w:r>
      <w:r w:rsidRPr="005A1A96">
        <w:rPr>
          <w:i/>
        </w:rPr>
        <w:t>Министерство на транспорта</w:t>
      </w:r>
      <w:r w:rsidRPr="005A1A96">
        <w:t xml:space="preserve"> (Transporta ministrija)</w:t>
      </w:r>
    </w:p>
    <w:p w14:paraId="434B0144" w14:textId="77777777" w:rsidR="00FA6F39" w:rsidRPr="005A1A96" w:rsidRDefault="00FA6F39" w:rsidP="00FA6F39">
      <w:pPr>
        <w:ind w:left="567" w:hanging="567"/>
      </w:pPr>
    </w:p>
    <w:p w14:paraId="2F7C5BA1" w14:textId="77777777" w:rsidR="00FA6F39" w:rsidRPr="005A1A96" w:rsidRDefault="00FA6F39" w:rsidP="00FA6F39">
      <w:pPr>
        <w:ind w:left="567" w:hanging="567"/>
      </w:pPr>
      <w:r w:rsidRPr="005A1A96">
        <w:t>20.</w:t>
      </w:r>
      <w:r w:rsidRPr="005A1A96">
        <w:tab/>
      </w:r>
      <w:r w:rsidRPr="005A1A96">
        <w:rPr>
          <w:i/>
        </w:rPr>
        <w:t>Министерство на труда и социалната политика</w:t>
      </w:r>
      <w:r w:rsidRPr="005A1A96">
        <w:t xml:space="preserve"> (Darba un sociālās politikas ministrija)</w:t>
      </w:r>
    </w:p>
    <w:p w14:paraId="50D405BB" w14:textId="77777777" w:rsidR="00FA6F39" w:rsidRPr="005A1A96" w:rsidRDefault="00FA6F39" w:rsidP="00FA6F39">
      <w:pPr>
        <w:ind w:left="567" w:hanging="567"/>
      </w:pPr>
    </w:p>
    <w:p w14:paraId="70ECB364" w14:textId="77777777" w:rsidR="00FA6F39" w:rsidRPr="005A1A96" w:rsidRDefault="00FA6F39" w:rsidP="00FA6F39">
      <w:pPr>
        <w:ind w:left="567" w:hanging="567"/>
      </w:pPr>
      <w:r w:rsidRPr="005A1A96">
        <w:t>21.</w:t>
      </w:r>
      <w:r w:rsidRPr="005A1A96">
        <w:tab/>
      </w:r>
      <w:r w:rsidRPr="005A1A96">
        <w:rPr>
          <w:i/>
        </w:rPr>
        <w:t>Министерство на финансите</w:t>
      </w:r>
      <w:r w:rsidRPr="005A1A96">
        <w:t xml:space="preserve"> (Finanšu ministrija)</w:t>
      </w:r>
    </w:p>
    <w:p w14:paraId="43AB0913" w14:textId="77777777" w:rsidR="00FA6F39" w:rsidRPr="005A1A96" w:rsidRDefault="00FA6F39" w:rsidP="00FA6F39">
      <w:pPr>
        <w:ind w:left="567" w:hanging="567"/>
      </w:pPr>
    </w:p>
    <w:p w14:paraId="79CA0F6C" w14:textId="57BE977F" w:rsidR="00751A0A" w:rsidRPr="005A1A96" w:rsidRDefault="00751A0A" w:rsidP="00751A0A">
      <w:r w:rsidRPr="005A1A96">
        <w:br w:type="page"/>
      </w:r>
    </w:p>
    <w:p w14:paraId="13880096" w14:textId="45C6C751" w:rsidR="00FA6F39" w:rsidRPr="005A1A96" w:rsidRDefault="00751A0A" w:rsidP="00FA6F39">
      <w:pPr>
        <w:ind w:left="567" w:hanging="567"/>
      </w:pPr>
      <w:r w:rsidRPr="005A1A96">
        <w:t>2</w:t>
      </w:r>
      <w:r w:rsidR="00FA6F39" w:rsidRPr="005A1A96">
        <w:t>2.</w:t>
      </w:r>
      <w:r w:rsidR="00FA6F39" w:rsidRPr="005A1A96">
        <w:tab/>
      </w:r>
      <w:r w:rsidR="00FA6F39" w:rsidRPr="005A1A96">
        <w:rPr>
          <w:i/>
        </w:rPr>
        <w:t>държавни агенции, държавни комисии, изпълнителни агенции и други държавни институции, създадени със закон или с постановление на Министерския съвет, които имат функции във връзка с осъществяването на изпълнителната власт</w:t>
      </w:r>
      <w:r w:rsidR="00FA6F39" w:rsidRPr="005A1A96">
        <w:t xml:space="preserve"> (valsts aģentūras, valsts komisijas, izpildaģentūras un citas valsts iestādes, kas dibinātas saskaņā ar likumu vai Ministru Padomes dekrētu un kā funkcijas ir saistītas ar izpildvaras īstenošanu),</w:t>
      </w:r>
    </w:p>
    <w:p w14:paraId="638B366F" w14:textId="77777777" w:rsidR="00FA6F39" w:rsidRPr="005A1A96" w:rsidRDefault="00FA6F39" w:rsidP="00FA6F39">
      <w:pPr>
        <w:ind w:left="567" w:hanging="567"/>
      </w:pPr>
    </w:p>
    <w:p w14:paraId="6EB42626" w14:textId="77777777" w:rsidR="00FA6F39" w:rsidRPr="005A1A96" w:rsidRDefault="00FA6F39" w:rsidP="00FA6F39">
      <w:pPr>
        <w:ind w:left="567" w:hanging="567"/>
      </w:pPr>
      <w:r w:rsidRPr="005A1A96">
        <w:t>23.</w:t>
      </w:r>
      <w:r w:rsidRPr="005A1A96">
        <w:tab/>
      </w:r>
      <w:r w:rsidRPr="005A1A96">
        <w:rPr>
          <w:i/>
        </w:rPr>
        <w:t>Агенция за ядрено регулиране</w:t>
      </w:r>
      <w:r w:rsidRPr="005A1A96">
        <w:t xml:space="preserve"> (Atomenerģētikas aģentūra)</w:t>
      </w:r>
    </w:p>
    <w:p w14:paraId="10287A3E" w14:textId="77777777" w:rsidR="00FA6F39" w:rsidRPr="005A1A96" w:rsidRDefault="00FA6F39" w:rsidP="00FA6F39">
      <w:pPr>
        <w:ind w:left="567" w:hanging="567"/>
      </w:pPr>
    </w:p>
    <w:p w14:paraId="7BE64881" w14:textId="77777777" w:rsidR="00FA6F39" w:rsidRPr="005A1A96" w:rsidRDefault="00FA6F39" w:rsidP="00FA6F39">
      <w:pPr>
        <w:ind w:left="567" w:hanging="567"/>
      </w:pPr>
      <w:r w:rsidRPr="005A1A96">
        <w:t>24.</w:t>
      </w:r>
      <w:r w:rsidRPr="005A1A96">
        <w:tab/>
      </w:r>
      <w:r w:rsidRPr="005A1A96">
        <w:rPr>
          <w:i/>
        </w:rPr>
        <w:t>Държавна комисия за енергийно и водно регулиране</w:t>
      </w:r>
      <w:r w:rsidRPr="005A1A96">
        <w:t xml:space="preserve"> (Enerģijas un ūdens valsts regulatīvā komisija)</w:t>
      </w:r>
    </w:p>
    <w:p w14:paraId="4C786E9B" w14:textId="77777777" w:rsidR="00FA6F39" w:rsidRPr="005A1A96" w:rsidRDefault="00FA6F39" w:rsidP="00FA6F39">
      <w:pPr>
        <w:ind w:left="567" w:hanging="567"/>
      </w:pPr>
    </w:p>
    <w:p w14:paraId="4337FFF5" w14:textId="77777777" w:rsidR="00FA6F39" w:rsidRPr="005A1A96" w:rsidRDefault="00FA6F39" w:rsidP="00FA6F39">
      <w:pPr>
        <w:ind w:left="567" w:hanging="567"/>
      </w:pPr>
      <w:r w:rsidRPr="005A1A96">
        <w:t>25.</w:t>
      </w:r>
      <w:r w:rsidRPr="005A1A96">
        <w:tab/>
      </w:r>
      <w:r w:rsidRPr="005A1A96">
        <w:rPr>
          <w:i/>
        </w:rPr>
        <w:t>Държавна комисия по сигурността на информацията</w:t>
      </w:r>
      <w:r w:rsidRPr="005A1A96">
        <w:t xml:space="preserve"> (Informācijas drošības valsts komisija)</w:t>
      </w:r>
    </w:p>
    <w:p w14:paraId="56633710" w14:textId="77777777" w:rsidR="00FA6F39" w:rsidRPr="005A1A96" w:rsidRDefault="00FA6F39" w:rsidP="00FA6F39">
      <w:pPr>
        <w:ind w:left="567" w:hanging="567"/>
      </w:pPr>
    </w:p>
    <w:p w14:paraId="37445195" w14:textId="77777777" w:rsidR="00FA6F39" w:rsidRPr="005A1A96" w:rsidRDefault="00FA6F39" w:rsidP="00FA6F39">
      <w:pPr>
        <w:ind w:left="567" w:hanging="567"/>
      </w:pPr>
      <w:r w:rsidRPr="005A1A96">
        <w:t>26.</w:t>
      </w:r>
      <w:r w:rsidRPr="005A1A96">
        <w:tab/>
      </w:r>
      <w:r w:rsidRPr="005A1A96">
        <w:rPr>
          <w:i/>
        </w:rPr>
        <w:t>Комисия за защита на конкуренцията</w:t>
      </w:r>
      <w:r w:rsidRPr="005A1A96">
        <w:t xml:space="preserve"> (Konkurences aizsardzības komisija)</w:t>
      </w:r>
    </w:p>
    <w:p w14:paraId="52FA82C4" w14:textId="77777777" w:rsidR="00FA6F39" w:rsidRPr="005A1A96" w:rsidRDefault="00FA6F39" w:rsidP="00FA6F39">
      <w:pPr>
        <w:ind w:left="567" w:hanging="567"/>
      </w:pPr>
    </w:p>
    <w:p w14:paraId="6F777789" w14:textId="77777777" w:rsidR="00FA6F39" w:rsidRPr="005A1A96" w:rsidRDefault="00FA6F39" w:rsidP="00FA6F39">
      <w:pPr>
        <w:ind w:left="567" w:hanging="567"/>
      </w:pPr>
      <w:r w:rsidRPr="005A1A96">
        <w:t>27.</w:t>
      </w:r>
      <w:r w:rsidRPr="005A1A96">
        <w:tab/>
      </w:r>
      <w:r w:rsidRPr="005A1A96">
        <w:rPr>
          <w:i/>
        </w:rPr>
        <w:t>Комисия за защита на личните данни</w:t>
      </w:r>
      <w:r w:rsidRPr="005A1A96">
        <w:t xml:space="preserve"> (Persondatu aizsardzības komisija)</w:t>
      </w:r>
    </w:p>
    <w:p w14:paraId="5531B6E8" w14:textId="77777777" w:rsidR="00FA6F39" w:rsidRPr="005A1A96" w:rsidRDefault="00FA6F39" w:rsidP="00FA6F39">
      <w:pPr>
        <w:ind w:left="567" w:hanging="567"/>
      </w:pPr>
    </w:p>
    <w:p w14:paraId="6F42D119" w14:textId="77777777" w:rsidR="00FA6F39" w:rsidRPr="005A1A96" w:rsidRDefault="00FA6F39" w:rsidP="00FA6F39">
      <w:pPr>
        <w:ind w:left="567" w:hanging="567"/>
      </w:pPr>
      <w:r w:rsidRPr="005A1A96">
        <w:t>28.</w:t>
      </w:r>
      <w:r w:rsidRPr="005A1A96">
        <w:tab/>
      </w:r>
      <w:r w:rsidRPr="005A1A96">
        <w:rPr>
          <w:i/>
        </w:rPr>
        <w:t>Комисия за защита от дискриминация</w:t>
      </w:r>
      <w:r w:rsidRPr="005A1A96">
        <w:t xml:space="preserve"> (Komisija aizsardzībai pret diskrimināciju)</w:t>
      </w:r>
    </w:p>
    <w:p w14:paraId="715C9EB8" w14:textId="77777777" w:rsidR="00FA6F39" w:rsidRPr="005A1A96" w:rsidRDefault="00FA6F39" w:rsidP="00FA6F39">
      <w:pPr>
        <w:ind w:left="567" w:hanging="567"/>
      </w:pPr>
    </w:p>
    <w:p w14:paraId="0941F5C1" w14:textId="77777777" w:rsidR="00FA6F39" w:rsidRPr="005A1A96" w:rsidRDefault="00FA6F39" w:rsidP="00FA6F39">
      <w:pPr>
        <w:ind w:left="567" w:hanging="567"/>
      </w:pPr>
      <w:r w:rsidRPr="005A1A96">
        <w:t>29.</w:t>
      </w:r>
      <w:r w:rsidRPr="005A1A96">
        <w:tab/>
      </w:r>
      <w:r w:rsidRPr="005A1A96">
        <w:rPr>
          <w:i/>
        </w:rPr>
        <w:t>Комисия за регулиране на съобщенията</w:t>
      </w:r>
      <w:r w:rsidRPr="005A1A96">
        <w:t xml:space="preserve"> (Komunikāciju regulatīvā komisija)</w:t>
      </w:r>
    </w:p>
    <w:p w14:paraId="427D98CC" w14:textId="77777777" w:rsidR="00FA6F39" w:rsidRPr="005A1A96" w:rsidRDefault="00FA6F39" w:rsidP="00FA6F39">
      <w:pPr>
        <w:ind w:left="567" w:hanging="567"/>
      </w:pPr>
    </w:p>
    <w:p w14:paraId="675B9FFA" w14:textId="77777777" w:rsidR="00FA6F39" w:rsidRPr="005A1A96" w:rsidRDefault="00FA6F39" w:rsidP="00FA6F39">
      <w:pPr>
        <w:ind w:left="567" w:hanging="567"/>
      </w:pPr>
      <w:r w:rsidRPr="005A1A96">
        <w:t>30.</w:t>
      </w:r>
      <w:r w:rsidRPr="005A1A96">
        <w:tab/>
      </w:r>
      <w:r w:rsidRPr="005A1A96">
        <w:rPr>
          <w:i/>
        </w:rPr>
        <w:t>Комисия за финансов надзор</w:t>
      </w:r>
      <w:r w:rsidRPr="005A1A96">
        <w:t xml:space="preserve"> (Finanšu uzraudzības komisija)</w:t>
      </w:r>
    </w:p>
    <w:p w14:paraId="411519CE" w14:textId="77777777" w:rsidR="00FA6F39" w:rsidRPr="005A1A96" w:rsidRDefault="00FA6F39" w:rsidP="00FA6F39">
      <w:pPr>
        <w:ind w:left="567" w:hanging="567"/>
      </w:pPr>
    </w:p>
    <w:p w14:paraId="2C942598" w14:textId="4A72FB6E" w:rsidR="00751A0A" w:rsidRPr="005A1A96" w:rsidRDefault="00751A0A" w:rsidP="00751A0A">
      <w:r w:rsidRPr="005A1A96">
        <w:br w:type="page"/>
      </w:r>
    </w:p>
    <w:p w14:paraId="618BC176" w14:textId="3824822E" w:rsidR="00FA6F39" w:rsidRPr="005A1A96" w:rsidRDefault="00751A0A" w:rsidP="00FA6F39">
      <w:pPr>
        <w:ind w:left="567" w:hanging="567"/>
      </w:pPr>
      <w:r w:rsidRPr="005A1A96">
        <w:t>3</w:t>
      </w:r>
      <w:r w:rsidR="00FA6F39" w:rsidRPr="005A1A96">
        <w:t>1.</w:t>
      </w:r>
      <w:r w:rsidR="00FA6F39" w:rsidRPr="005A1A96">
        <w:tab/>
      </w:r>
      <w:r w:rsidR="00FA6F39" w:rsidRPr="005A1A96">
        <w:rPr>
          <w:i/>
        </w:rPr>
        <w:t>Патентно ведомство на Република България</w:t>
      </w:r>
      <w:r w:rsidR="00FA6F39" w:rsidRPr="005A1A96">
        <w:t xml:space="preserve"> (Bulgārijas Republikas Patentu birojs)</w:t>
      </w:r>
    </w:p>
    <w:p w14:paraId="4989AC99" w14:textId="77777777" w:rsidR="00FA6F39" w:rsidRPr="005A1A96" w:rsidRDefault="00FA6F39" w:rsidP="00FA6F39">
      <w:pPr>
        <w:ind w:left="567" w:hanging="567"/>
      </w:pPr>
    </w:p>
    <w:p w14:paraId="41AF5687" w14:textId="77777777" w:rsidR="00FA6F39" w:rsidRPr="005A1A96" w:rsidRDefault="00FA6F39" w:rsidP="00FA6F39">
      <w:pPr>
        <w:ind w:left="567" w:hanging="567"/>
      </w:pPr>
      <w:r w:rsidRPr="005A1A96">
        <w:t>32.</w:t>
      </w:r>
      <w:r w:rsidRPr="005A1A96">
        <w:tab/>
      </w:r>
      <w:r w:rsidRPr="005A1A96">
        <w:rPr>
          <w:i/>
        </w:rPr>
        <w:t>Сметна палата на Република България</w:t>
      </w:r>
      <w:r w:rsidRPr="005A1A96">
        <w:t xml:space="preserve"> (Bulgārijas Republikas Valsts revīzijas birojs)</w:t>
      </w:r>
    </w:p>
    <w:p w14:paraId="7E9756ED" w14:textId="77777777" w:rsidR="00FA6F39" w:rsidRPr="005A1A96" w:rsidRDefault="00FA6F39" w:rsidP="00FA6F39">
      <w:pPr>
        <w:ind w:left="567" w:hanging="567"/>
      </w:pPr>
    </w:p>
    <w:p w14:paraId="0EEEB2CB" w14:textId="77777777" w:rsidR="00FA6F39" w:rsidRPr="005A1A96" w:rsidRDefault="00FA6F39" w:rsidP="00FA6F39">
      <w:pPr>
        <w:ind w:left="567" w:hanging="567"/>
      </w:pPr>
      <w:r w:rsidRPr="005A1A96">
        <w:t>33.</w:t>
      </w:r>
      <w:r w:rsidRPr="005A1A96">
        <w:tab/>
      </w:r>
      <w:r w:rsidRPr="005A1A96">
        <w:rPr>
          <w:i/>
        </w:rPr>
        <w:t>Агенция за приватизация</w:t>
      </w:r>
      <w:r w:rsidRPr="005A1A96">
        <w:t xml:space="preserve"> (Privatizācijas aģentūra)</w:t>
      </w:r>
    </w:p>
    <w:p w14:paraId="764DD069" w14:textId="77777777" w:rsidR="00FA6F39" w:rsidRPr="005A1A96" w:rsidRDefault="00FA6F39" w:rsidP="00FA6F39">
      <w:pPr>
        <w:ind w:left="567" w:hanging="567"/>
      </w:pPr>
    </w:p>
    <w:p w14:paraId="224154F7" w14:textId="77777777" w:rsidR="00FA6F39" w:rsidRPr="005A1A96" w:rsidRDefault="00FA6F39" w:rsidP="00FA6F39">
      <w:pPr>
        <w:ind w:left="567" w:hanging="567"/>
      </w:pPr>
      <w:r w:rsidRPr="005A1A96">
        <w:t>34.</w:t>
      </w:r>
      <w:r w:rsidRPr="005A1A96">
        <w:tab/>
      </w:r>
      <w:r w:rsidRPr="005A1A96">
        <w:rPr>
          <w:i/>
        </w:rPr>
        <w:t>Агенция за следприватизационен контрол</w:t>
      </w:r>
      <w:r w:rsidRPr="005A1A96">
        <w:t xml:space="preserve"> (Pēcprivatizācijas lietu kontrole)</w:t>
      </w:r>
    </w:p>
    <w:p w14:paraId="3F655548" w14:textId="77777777" w:rsidR="00FA6F39" w:rsidRPr="005A1A96" w:rsidRDefault="00FA6F39" w:rsidP="00FA6F39">
      <w:pPr>
        <w:ind w:left="567" w:hanging="567"/>
      </w:pPr>
    </w:p>
    <w:p w14:paraId="2D8584EC" w14:textId="77777777" w:rsidR="00FA6F39" w:rsidRPr="005A1A96" w:rsidRDefault="00FA6F39" w:rsidP="00FA6F39">
      <w:pPr>
        <w:ind w:left="567" w:hanging="567"/>
      </w:pPr>
      <w:r w:rsidRPr="005A1A96">
        <w:t>35.</w:t>
      </w:r>
      <w:r w:rsidRPr="005A1A96">
        <w:tab/>
      </w:r>
      <w:r w:rsidRPr="005A1A96">
        <w:rPr>
          <w:i/>
        </w:rPr>
        <w:t>Български институт по метрология</w:t>
      </w:r>
      <w:r w:rsidRPr="005A1A96">
        <w:t xml:space="preserve"> (Bulgārijas Metroloģijas institūts)</w:t>
      </w:r>
    </w:p>
    <w:p w14:paraId="76491C6F" w14:textId="77777777" w:rsidR="00FA6F39" w:rsidRPr="005A1A96" w:rsidRDefault="00FA6F39" w:rsidP="00FA6F39">
      <w:pPr>
        <w:ind w:left="567" w:hanging="567"/>
      </w:pPr>
    </w:p>
    <w:p w14:paraId="6DD4D232" w14:textId="77777777" w:rsidR="00FA6F39" w:rsidRPr="005A1A96" w:rsidRDefault="00FA6F39" w:rsidP="00FA6F39">
      <w:pPr>
        <w:ind w:left="567" w:hanging="567"/>
      </w:pPr>
      <w:r w:rsidRPr="005A1A96">
        <w:t>36.</w:t>
      </w:r>
      <w:r w:rsidRPr="005A1A96">
        <w:tab/>
      </w:r>
      <w:r w:rsidRPr="005A1A96">
        <w:rPr>
          <w:i/>
        </w:rPr>
        <w:t>Държавна агенция “Архиви”</w:t>
      </w:r>
      <w:r w:rsidRPr="005A1A96">
        <w:t xml:space="preserve"> (Valsts aģentūra “Arhīvs”)</w:t>
      </w:r>
    </w:p>
    <w:p w14:paraId="1890BC61" w14:textId="77777777" w:rsidR="00FA6F39" w:rsidRPr="005A1A96" w:rsidRDefault="00FA6F39" w:rsidP="00FA6F39">
      <w:pPr>
        <w:ind w:left="567" w:hanging="567"/>
      </w:pPr>
    </w:p>
    <w:p w14:paraId="0397A497" w14:textId="77777777" w:rsidR="00FA6F39" w:rsidRPr="005A1A96" w:rsidRDefault="00FA6F39" w:rsidP="00FA6F39">
      <w:pPr>
        <w:ind w:left="567" w:hanging="567"/>
      </w:pPr>
      <w:r w:rsidRPr="005A1A96">
        <w:t>37.</w:t>
      </w:r>
      <w:r w:rsidRPr="005A1A96">
        <w:tab/>
      </w:r>
      <w:r w:rsidRPr="005A1A96">
        <w:rPr>
          <w:i/>
        </w:rPr>
        <w:t>Държавна агенция “Държавен резерв и военновременни запаси”</w:t>
      </w:r>
      <w:r w:rsidRPr="005A1A96">
        <w:t xml:space="preserve"> (Valsts aģentūra “Valsts rezerves un uzkrājumi kara gadījumam”)</w:t>
      </w:r>
    </w:p>
    <w:p w14:paraId="6B91F60A" w14:textId="77777777" w:rsidR="00FA6F39" w:rsidRPr="005A1A96" w:rsidRDefault="00FA6F39" w:rsidP="00FA6F39">
      <w:pPr>
        <w:ind w:left="567" w:hanging="567"/>
      </w:pPr>
    </w:p>
    <w:p w14:paraId="5998DEE2" w14:textId="77777777" w:rsidR="00FA6F39" w:rsidRPr="005A1A96" w:rsidRDefault="00FA6F39" w:rsidP="00FA6F39">
      <w:pPr>
        <w:ind w:left="567" w:hanging="567"/>
      </w:pPr>
      <w:r w:rsidRPr="005A1A96">
        <w:t>38.</w:t>
      </w:r>
      <w:r w:rsidRPr="005A1A96">
        <w:tab/>
      </w:r>
      <w:r w:rsidRPr="005A1A96">
        <w:rPr>
          <w:i/>
        </w:rPr>
        <w:t>Държавна агенция за бежанците</w:t>
      </w:r>
      <w:r w:rsidRPr="005A1A96">
        <w:t xml:space="preserve"> (Valsts bēgļu aģentūra)</w:t>
      </w:r>
    </w:p>
    <w:p w14:paraId="58AB6AAD" w14:textId="77777777" w:rsidR="00FA6F39" w:rsidRPr="005A1A96" w:rsidRDefault="00FA6F39" w:rsidP="00FA6F39">
      <w:pPr>
        <w:ind w:left="567" w:hanging="567"/>
      </w:pPr>
    </w:p>
    <w:p w14:paraId="4328623D" w14:textId="77777777" w:rsidR="00FA6F39" w:rsidRPr="005A1A96" w:rsidRDefault="00FA6F39" w:rsidP="00FA6F39">
      <w:pPr>
        <w:ind w:left="567" w:hanging="567"/>
      </w:pPr>
      <w:r w:rsidRPr="005A1A96">
        <w:t>39.</w:t>
      </w:r>
      <w:r w:rsidRPr="005A1A96">
        <w:tab/>
      </w:r>
      <w:r w:rsidRPr="005A1A96">
        <w:rPr>
          <w:i/>
        </w:rPr>
        <w:t>Държавна агенция за българите в чужбина</w:t>
      </w:r>
      <w:r w:rsidRPr="005A1A96">
        <w:t xml:space="preserve"> (Valsts aģentūra ārzemēs dzīvojošo bulgāru lietās)</w:t>
      </w:r>
    </w:p>
    <w:p w14:paraId="7F4D8D81" w14:textId="77777777" w:rsidR="00FA6F39" w:rsidRPr="005A1A96" w:rsidRDefault="00FA6F39" w:rsidP="00FA6F39">
      <w:pPr>
        <w:ind w:left="567" w:hanging="567"/>
      </w:pPr>
    </w:p>
    <w:p w14:paraId="5D3A9BC7" w14:textId="77777777" w:rsidR="00FA6F39" w:rsidRPr="005A1A96" w:rsidRDefault="00FA6F39" w:rsidP="00FA6F39">
      <w:pPr>
        <w:ind w:left="567" w:hanging="567"/>
      </w:pPr>
      <w:r w:rsidRPr="005A1A96">
        <w:t>40.</w:t>
      </w:r>
      <w:r w:rsidRPr="005A1A96">
        <w:tab/>
      </w:r>
      <w:r w:rsidRPr="005A1A96">
        <w:rPr>
          <w:i/>
        </w:rPr>
        <w:t>Държавна агенция за закрила на детето</w:t>
      </w:r>
      <w:r w:rsidRPr="005A1A96">
        <w:t xml:space="preserve"> (Valsts bērnu aizsardzības aģentūra)</w:t>
      </w:r>
    </w:p>
    <w:p w14:paraId="2C76FC55" w14:textId="77777777" w:rsidR="00FA6F39" w:rsidRPr="005A1A96" w:rsidRDefault="00FA6F39" w:rsidP="00FA6F39">
      <w:pPr>
        <w:ind w:left="567" w:hanging="567"/>
      </w:pPr>
    </w:p>
    <w:p w14:paraId="6BBB16F4" w14:textId="77777777" w:rsidR="00FA6F39" w:rsidRPr="005A1A96" w:rsidRDefault="00FA6F39" w:rsidP="00FA6F39">
      <w:pPr>
        <w:ind w:left="567" w:hanging="567"/>
      </w:pPr>
      <w:r w:rsidRPr="005A1A96">
        <w:t>41.</w:t>
      </w:r>
      <w:r w:rsidRPr="005A1A96">
        <w:tab/>
      </w:r>
      <w:r w:rsidRPr="005A1A96">
        <w:rPr>
          <w:i/>
        </w:rPr>
        <w:t>Държавна агенция за информационни технологии и съобщения</w:t>
      </w:r>
      <w:r w:rsidRPr="005A1A96">
        <w:t xml:space="preserve"> (Informācijas tehnoloģiju un komunikāciju valsts aģentūra)</w:t>
      </w:r>
    </w:p>
    <w:p w14:paraId="036C72D3" w14:textId="77777777" w:rsidR="00FA6F39" w:rsidRPr="005A1A96" w:rsidRDefault="00FA6F39" w:rsidP="00FA6F39">
      <w:pPr>
        <w:ind w:left="567" w:hanging="567"/>
      </w:pPr>
    </w:p>
    <w:p w14:paraId="77BB82E2" w14:textId="6F9920D8" w:rsidR="00751A0A" w:rsidRPr="005A1A96" w:rsidRDefault="00751A0A" w:rsidP="00751A0A">
      <w:r w:rsidRPr="005A1A96">
        <w:br w:type="page"/>
      </w:r>
    </w:p>
    <w:p w14:paraId="727DB695" w14:textId="608DEB57" w:rsidR="00FA6F39" w:rsidRPr="005A1A96" w:rsidRDefault="00751A0A" w:rsidP="00FA6F39">
      <w:pPr>
        <w:ind w:left="567" w:hanging="567"/>
      </w:pPr>
      <w:r w:rsidRPr="005A1A96">
        <w:t>4</w:t>
      </w:r>
      <w:r w:rsidR="00FA6F39" w:rsidRPr="005A1A96">
        <w:t>2.</w:t>
      </w:r>
      <w:r w:rsidR="00FA6F39" w:rsidRPr="005A1A96">
        <w:tab/>
      </w:r>
      <w:r w:rsidR="00FA6F39" w:rsidRPr="005A1A96">
        <w:rPr>
          <w:i/>
        </w:rPr>
        <w:t>Държавна агенция за метрологичен и технически надзор</w:t>
      </w:r>
      <w:r w:rsidR="00FA6F39" w:rsidRPr="005A1A96">
        <w:t xml:space="preserve"> (Metroloģijas un tehniskās uzraudzības valsts aģentūra)</w:t>
      </w:r>
    </w:p>
    <w:p w14:paraId="5BD2593B" w14:textId="77777777" w:rsidR="00FA6F39" w:rsidRPr="005A1A96" w:rsidRDefault="00FA6F39" w:rsidP="00FA6F39">
      <w:pPr>
        <w:ind w:left="567" w:hanging="567"/>
      </w:pPr>
    </w:p>
    <w:p w14:paraId="2FB603E0" w14:textId="77777777" w:rsidR="00FA6F39" w:rsidRPr="005A1A96" w:rsidRDefault="00FA6F39" w:rsidP="00FA6F39">
      <w:pPr>
        <w:ind w:left="567" w:hanging="567"/>
      </w:pPr>
      <w:r w:rsidRPr="005A1A96">
        <w:t>43.</w:t>
      </w:r>
      <w:r w:rsidRPr="005A1A96">
        <w:tab/>
      </w:r>
      <w:r w:rsidRPr="005A1A96">
        <w:rPr>
          <w:i/>
        </w:rPr>
        <w:t>Държавна агенция за младежта и спорта</w:t>
      </w:r>
      <w:r w:rsidRPr="005A1A96">
        <w:t xml:space="preserve"> (Jaunatnes un sporta valsts aģentūra)</w:t>
      </w:r>
    </w:p>
    <w:p w14:paraId="74BF813D" w14:textId="77777777" w:rsidR="00FA6F39" w:rsidRPr="005A1A96" w:rsidRDefault="00FA6F39" w:rsidP="00FA6F39">
      <w:pPr>
        <w:ind w:left="567" w:hanging="567"/>
      </w:pPr>
    </w:p>
    <w:p w14:paraId="71CDEB55" w14:textId="77777777" w:rsidR="00FA6F39" w:rsidRPr="005A1A96" w:rsidRDefault="00FA6F39" w:rsidP="00FA6F39">
      <w:pPr>
        <w:ind w:left="567" w:hanging="567"/>
      </w:pPr>
      <w:r w:rsidRPr="005A1A96">
        <w:t>44.</w:t>
      </w:r>
      <w:r w:rsidRPr="005A1A96">
        <w:tab/>
      </w:r>
      <w:r w:rsidRPr="005A1A96">
        <w:rPr>
          <w:i/>
        </w:rPr>
        <w:t>Държавна агенция по туризма</w:t>
      </w:r>
      <w:r w:rsidRPr="005A1A96">
        <w:t xml:space="preserve"> (Valsts tūrisma aģentūra)</w:t>
      </w:r>
    </w:p>
    <w:p w14:paraId="03CA048F" w14:textId="77777777" w:rsidR="00FA6F39" w:rsidRPr="005A1A96" w:rsidRDefault="00FA6F39" w:rsidP="00FA6F39">
      <w:pPr>
        <w:ind w:left="567" w:hanging="567"/>
      </w:pPr>
    </w:p>
    <w:p w14:paraId="781D8BFB" w14:textId="77777777" w:rsidR="00FA6F39" w:rsidRPr="005A1A96" w:rsidRDefault="00FA6F39" w:rsidP="00FA6F39">
      <w:pPr>
        <w:ind w:left="567" w:hanging="567"/>
      </w:pPr>
      <w:r w:rsidRPr="005A1A96">
        <w:t>45.</w:t>
      </w:r>
      <w:r w:rsidRPr="005A1A96">
        <w:tab/>
      </w:r>
      <w:r w:rsidRPr="005A1A96">
        <w:rPr>
          <w:i/>
        </w:rPr>
        <w:t>Държавна комисия по стоковите борси и тържища</w:t>
      </w:r>
      <w:r w:rsidRPr="005A1A96">
        <w:t xml:space="preserve"> (Biržu un tirgu valsts komisija)</w:t>
      </w:r>
    </w:p>
    <w:p w14:paraId="20901891" w14:textId="77777777" w:rsidR="00FA6F39" w:rsidRPr="005A1A96" w:rsidRDefault="00FA6F39" w:rsidP="00FA6F39">
      <w:pPr>
        <w:ind w:left="567" w:hanging="567"/>
      </w:pPr>
    </w:p>
    <w:p w14:paraId="530B3A3B" w14:textId="77777777" w:rsidR="00FA6F39" w:rsidRPr="005A1A96" w:rsidRDefault="00FA6F39" w:rsidP="00FA6F39">
      <w:pPr>
        <w:ind w:left="567" w:hanging="567"/>
      </w:pPr>
      <w:r w:rsidRPr="005A1A96">
        <w:t>46.</w:t>
      </w:r>
      <w:r w:rsidRPr="005A1A96">
        <w:tab/>
      </w:r>
      <w:r w:rsidRPr="005A1A96">
        <w:rPr>
          <w:i/>
        </w:rPr>
        <w:t>Институт по публична администрация и европейска интеграция</w:t>
      </w:r>
      <w:r w:rsidRPr="005A1A96">
        <w:t xml:space="preserve"> (Valsts pārvaldes un Eiropas integrācijas institūts)</w:t>
      </w:r>
    </w:p>
    <w:p w14:paraId="70C5D52E" w14:textId="77777777" w:rsidR="00FA6F39" w:rsidRPr="005A1A96" w:rsidRDefault="00FA6F39" w:rsidP="00FA6F39">
      <w:pPr>
        <w:ind w:left="567" w:hanging="567"/>
      </w:pPr>
    </w:p>
    <w:p w14:paraId="70902731" w14:textId="77777777" w:rsidR="00FA6F39" w:rsidRPr="005A1A96" w:rsidRDefault="00FA6F39" w:rsidP="00FA6F39">
      <w:pPr>
        <w:ind w:left="567" w:hanging="567"/>
      </w:pPr>
      <w:r w:rsidRPr="005A1A96">
        <w:t>47.</w:t>
      </w:r>
      <w:r w:rsidRPr="005A1A96">
        <w:tab/>
      </w:r>
      <w:r w:rsidRPr="005A1A96">
        <w:rPr>
          <w:i/>
        </w:rPr>
        <w:t>Национален статистически институт</w:t>
      </w:r>
      <w:r w:rsidRPr="005A1A96">
        <w:t xml:space="preserve"> (Valsts statistikas institūts)</w:t>
      </w:r>
    </w:p>
    <w:p w14:paraId="653C68C7" w14:textId="77777777" w:rsidR="00FA6F39" w:rsidRPr="005A1A96" w:rsidRDefault="00FA6F39" w:rsidP="00FA6F39">
      <w:pPr>
        <w:ind w:left="567" w:hanging="567"/>
      </w:pPr>
    </w:p>
    <w:p w14:paraId="598C7C5F" w14:textId="77777777" w:rsidR="00FA6F39" w:rsidRPr="005A1A96" w:rsidRDefault="00FA6F39" w:rsidP="00FA6F39">
      <w:pPr>
        <w:ind w:left="567" w:hanging="567"/>
      </w:pPr>
      <w:r w:rsidRPr="005A1A96">
        <w:t>48.</w:t>
      </w:r>
      <w:r w:rsidRPr="005A1A96">
        <w:tab/>
      </w:r>
      <w:r w:rsidRPr="005A1A96">
        <w:rPr>
          <w:i/>
        </w:rPr>
        <w:t>Агенция “Митници”</w:t>
      </w:r>
      <w:r w:rsidRPr="005A1A96">
        <w:t xml:space="preserve"> (Muitas aģentūra)</w:t>
      </w:r>
    </w:p>
    <w:p w14:paraId="7D8C3FCB" w14:textId="77777777" w:rsidR="00FA6F39" w:rsidRPr="005A1A96" w:rsidRDefault="00FA6F39" w:rsidP="00FA6F39">
      <w:pPr>
        <w:ind w:left="567" w:hanging="567"/>
      </w:pPr>
    </w:p>
    <w:p w14:paraId="0878558C" w14:textId="77777777" w:rsidR="00FA6F39" w:rsidRPr="005A1A96" w:rsidRDefault="00FA6F39" w:rsidP="00FA6F39">
      <w:pPr>
        <w:ind w:left="567" w:hanging="567"/>
      </w:pPr>
      <w:r w:rsidRPr="005A1A96">
        <w:t>49.</w:t>
      </w:r>
      <w:r w:rsidRPr="005A1A96">
        <w:tab/>
      </w:r>
      <w:r w:rsidRPr="005A1A96">
        <w:rPr>
          <w:i/>
        </w:rPr>
        <w:t>Агенция за държавна и финансова инспекция</w:t>
      </w:r>
      <w:r w:rsidRPr="005A1A96">
        <w:t xml:space="preserve"> (Valsts finanšu inspekcijas aģentūra)</w:t>
      </w:r>
    </w:p>
    <w:p w14:paraId="0B7686A6" w14:textId="77777777" w:rsidR="00FA6F39" w:rsidRPr="005A1A96" w:rsidRDefault="00FA6F39" w:rsidP="00FA6F39">
      <w:pPr>
        <w:ind w:left="567" w:hanging="567"/>
      </w:pPr>
    </w:p>
    <w:p w14:paraId="5D1836EA" w14:textId="77777777" w:rsidR="00FA6F39" w:rsidRPr="005A1A96" w:rsidRDefault="00FA6F39" w:rsidP="00FA6F39">
      <w:pPr>
        <w:ind w:left="567" w:hanging="567"/>
      </w:pPr>
      <w:r w:rsidRPr="005A1A96">
        <w:t>50.</w:t>
      </w:r>
      <w:r w:rsidRPr="005A1A96">
        <w:tab/>
      </w:r>
      <w:r w:rsidRPr="005A1A96">
        <w:rPr>
          <w:i/>
        </w:rPr>
        <w:t>Агенция за държавни вземания</w:t>
      </w:r>
      <w:r w:rsidRPr="005A1A96">
        <w:t xml:space="preserve"> (Valsts nodokļu un nodevu iekasēšanas aģentūra)</w:t>
      </w:r>
    </w:p>
    <w:p w14:paraId="04FF9A16" w14:textId="77777777" w:rsidR="00FA6F39" w:rsidRPr="005A1A96" w:rsidRDefault="00FA6F39" w:rsidP="00FA6F39">
      <w:pPr>
        <w:ind w:left="567" w:hanging="567"/>
      </w:pPr>
    </w:p>
    <w:p w14:paraId="5CC6E0C2" w14:textId="77777777" w:rsidR="00FA6F39" w:rsidRPr="005A1A96" w:rsidRDefault="00FA6F39" w:rsidP="00FA6F39">
      <w:pPr>
        <w:ind w:left="567" w:hanging="567"/>
      </w:pPr>
      <w:r w:rsidRPr="005A1A96">
        <w:t>51.</w:t>
      </w:r>
      <w:r w:rsidRPr="005A1A96">
        <w:tab/>
      </w:r>
      <w:r w:rsidRPr="005A1A96">
        <w:rPr>
          <w:i/>
        </w:rPr>
        <w:t>Агенция за социално подпомагане</w:t>
      </w:r>
      <w:r w:rsidRPr="005A1A96">
        <w:t xml:space="preserve"> (Sociālās palīdzības aģentūra)</w:t>
      </w:r>
    </w:p>
    <w:p w14:paraId="54A9571B" w14:textId="77777777" w:rsidR="00FA6F39" w:rsidRPr="005A1A96" w:rsidRDefault="00FA6F39" w:rsidP="00FA6F39">
      <w:pPr>
        <w:ind w:left="567" w:hanging="567"/>
      </w:pPr>
    </w:p>
    <w:p w14:paraId="366BB01F" w14:textId="5C5073BF" w:rsidR="00751A0A" w:rsidRPr="005A1A96" w:rsidRDefault="00751A0A" w:rsidP="00751A0A">
      <w:r w:rsidRPr="005A1A96">
        <w:br w:type="page"/>
      </w:r>
    </w:p>
    <w:p w14:paraId="7F7F7E79" w14:textId="1575421A" w:rsidR="00FA6F39" w:rsidRPr="005A1A96" w:rsidRDefault="00751A0A" w:rsidP="00FA6F39">
      <w:pPr>
        <w:ind w:left="567" w:hanging="567"/>
      </w:pPr>
      <w:r w:rsidRPr="005A1A96">
        <w:t>5</w:t>
      </w:r>
      <w:r w:rsidR="00FA6F39" w:rsidRPr="005A1A96">
        <w:t>2.</w:t>
      </w:r>
      <w:r w:rsidR="00FA6F39" w:rsidRPr="005A1A96">
        <w:tab/>
      </w:r>
      <w:r w:rsidR="00FA6F39" w:rsidRPr="005A1A96">
        <w:rPr>
          <w:i/>
        </w:rPr>
        <w:t>Държавна агенция "Национална сигурност"</w:t>
      </w:r>
      <w:r w:rsidR="00FA6F39" w:rsidRPr="005A1A96">
        <w:t xml:space="preserve"> (Valsts aģentūra "Nacionālā drošība")</w:t>
      </w:r>
    </w:p>
    <w:p w14:paraId="5923D5BA" w14:textId="77777777" w:rsidR="00FA6F39" w:rsidRPr="005A1A96" w:rsidRDefault="00FA6F39" w:rsidP="00FA6F39">
      <w:pPr>
        <w:ind w:left="567" w:hanging="567"/>
      </w:pPr>
    </w:p>
    <w:p w14:paraId="4ECB1E74" w14:textId="77777777" w:rsidR="00FA6F39" w:rsidRPr="005A1A96" w:rsidRDefault="00FA6F39" w:rsidP="00FA6F39">
      <w:pPr>
        <w:ind w:left="567" w:hanging="567"/>
      </w:pPr>
      <w:r w:rsidRPr="005A1A96">
        <w:t>53.</w:t>
      </w:r>
      <w:r w:rsidRPr="005A1A96">
        <w:tab/>
      </w:r>
      <w:r w:rsidRPr="005A1A96">
        <w:rPr>
          <w:i/>
        </w:rPr>
        <w:t>Агенция за хората с увреждания</w:t>
      </w:r>
      <w:r w:rsidRPr="005A1A96">
        <w:t xml:space="preserve"> (Invalīdu lietu aģentūra)</w:t>
      </w:r>
    </w:p>
    <w:p w14:paraId="615C38D5" w14:textId="77777777" w:rsidR="00FA6F39" w:rsidRPr="005A1A96" w:rsidRDefault="00FA6F39" w:rsidP="00FA6F39">
      <w:pPr>
        <w:ind w:left="567" w:hanging="567"/>
      </w:pPr>
    </w:p>
    <w:p w14:paraId="29FD246A" w14:textId="77777777" w:rsidR="00FA6F39" w:rsidRPr="005A1A96" w:rsidRDefault="00FA6F39" w:rsidP="00FA6F39">
      <w:pPr>
        <w:ind w:left="567" w:hanging="567"/>
      </w:pPr>
      <w:r w:rsidRPr="005A1A96">
        <w:t>54.</w:t>
      </w:r>
      <w:r w:rsidRPr="005A1A96">
        <w:tab/>
      </w:r>
      <w:r w:rsidRPr="005A1A96">
        <w:rPr>
          <w:i/>
        </w:rPr>
        <w:t>Агенция по вписванията</w:t>
      </w:r>
      <w:r w:rsidRPr="005A1A96">
        <w:t xml:space="preserve"> (Reģistra aģentūra)</w:t>
      </w:r>
    </w:p>
    <w:p w14:paraId="6F6AB299" w14:textId="77777777" w:rsidR="00FA6F39" w:rsidRPr="005A1A96" w:rsidRDefault="00FA6F39" w:rsidP="00FA6F39">
      <w:pPr>
        <w:ind w:left="567" w:hanging="567"/>
      </w:pPr>
    </w:p>
    <w:p w14:paraId="6B528B58" w14:textId="77777777" w:rsidR="00FA6F39" w:rsidRPr="005A1A96" w:rsidRDefault="00FA6F39" w:rsidP="00FA6F39">
      <w:pPr>
        <w:ind w:left="567" w:hanging="567"/>
      </w:pPr>
      <w:r w:rsidRPr="005A1A96">
        <w:t>55.</w:t>
      </w:r>
      <w:r w:rsidRPr="005A1A96">
        <w:tab/>
      </w:r>
      <w:r w:rsidRPr="005A1A96">
        <w:rPr>
          <w:i/>
        </w:rPr>
        <w:t>Агенция по енергийна ефективност</w:t>
      </w:r>
      <w:r w:rsidRPr="005A1A96">
        <w:t xml:space="preserve"> (Energoefektivitātes aģentūra)</w:t>
      </w:r>
    </w:p>
    <w:p w14:paraId="58B8A13C" w14:textId="77777777" w:rsidR="00FA6F39" w:rsidRPr="005A1A96" w:rsidRDefault="00FA6F39" w:rsidP="00FA6F39">
      <w:pPr>
        <w:ind w:left="567" w:hanging="567"/>
      </w:pPr>
    </w:p>
    <w:p w14:paraId="3E0E54C9" w14:textId="77777777" w:rsidR="00FA6F39" w:rsidRPr="005A1A96" w:rsidRDefault="00FA6F39" w:rsidP="00FA6F39">
      <w:pPr>
        <w:ind w:left="567" w:hanging="567"/>
      </w:pPr>
      <w:r w:rsidRPr="005A1A96">
        <w:t>56.</w:t>
      </w:r>
      <w:r w:rsidRPr="005A1A96">
        <w:tab/>
      </w:r>
      <w:r w:rsidRPr="005A1A96">
        <w:rPr>
          <w:i/>
        </w:rPr>
        <w:t>Агенция по заетостта</w:t>
      </w:r>
      <w:r w:rsidRPr="005A1A96">
        <w:t xml:space="preserve"> (Nodarbinātības aģentūra)</w:t>
      </w:r>
    </w:p>
    <w:p w14:paraId="46D782A1" w14:textId="77777777" w:rsidR="00FA6F39" w:rsidRPr="005A1A96" w:rsidRDefault="00FA6F39" w:rsidP="00FA6F39">
      <w:pPr>
        <w:ind w:left="567" w:hanging="567"/>
      </w:pPr>
    </w:p>
    <w:p w14:paraId="54BB2BA2" w14:textId="77777777" w:rsidR="00FA6F39" w:rsidRPr="005A1A96" w:rsidRDefault="00FA6F39" w:rsidP="00FA6F39">
      <w:pPr>
        <w:ind w:left="567" w:hanging="567"/>
      </w:pPr>
      <w:r w:rsidRPr="005A1A96">
        <w:t>57.</w:t>
      </w:r>
      <w:r w:rsidRPr="005A1A96">
        <w:tab/>
      </w:r>
      <w:r w:rsidRPr="005A1A96">
        <w:rPr>
          <w:i/>
        </w:rPr>
        <w:t>Агенция по геодезия, картография и кадастър</w:t>
      </w:r>
      <w:r w:rsidRPr="005A1A96">
        <w:t xml:space="preserve"> (Ģeodēzijas, kartogrāfijas un kadastra aģentūra)</w:t>
      </w:r>
    </w:p>
    <w:p w14:paraId="2B85DB31" w14:textId="77777777" w:rsidR="00FA6F39" w:rsidRPr="005A1A96" w:rsidRDefault="00FA6F39" w:rsidP="00FA6F39">
      <w:pPr>
        <w:ind w:left="567" w:hanging="567"/>
      </w:pPr>
    </w:p>
    <w:p w14:paraId="4936AB83" w14:textId="77777777" w:rsidR="00FA6F39" w:rsidRPr="005A1A96" w:rsidRDefault="00FA6F39" w:rsidP="00FA6F39">
      <w:pPr>
        <w:ind w:left="567" w:hanging="567"/>
      </w:pPr>
      <w:r w:rsidRPr="005A1A96">
        <w:t>58.</w:t>
      </w:r>
      <w:r w:rsidRPr="005A1A96">
        <w:tab/>
      </w:r>
      <w:r w:rsidRPr="005A1A96">
        <w:rPr>
          <w:i/>
        </w:rPr>
        <w:t>Агенция по обществени поръчки</w:t>
      </w:r>
      <w:r w:rsidRPr="005A1A96">
        <w:t xml:space="preserve"> (Valsts līgumu aģentūra)</w:t>
      </w:r>
    </w:p>
    <w:p w14:paraId="515E89B8" w14:textId="77777777" w:rsidR="00FA6F39" w:rsidRPr="005A1A96" w:rsidRDefault="00FA6F39" w:rsidP="00FA6F39">
      <w:pPr>
        <w:ind w:left="567" w:hanging="567"/>
      </w:pPr>
    </w:p>
    <w:p w14:paraId="32D63C79" w14:textId="77777777" w:rsidR="00FA6F39" w:rsidRPr="005A1A96" w:rsidRDefault="00FA6F39" w:rsidP="00FA6F39">
      <w:pPr>
        <w:ind w:left="567" w:hanging="567"/>
      </w:pPr>
      <w:r w:rsidRPr="005A1A96">
        <w:t>59.</w:t>
      </w:r>
      <w:r w:rsidRPr="005A1A96">
        <w:tab/>
      </w:r>
      <w:r w:rsidRPr="005A1A96">
        <w:rPr>
          <w:i/>
        </w:rPr>
        <w:t>Българска агенция за инвестиции</w:t>
      </w:r>
      <w:r w:rsidRPr="005A1A96">
        <w:t xml:space="preserve"> (Bulgārijas Investīciju aģentūra)</w:t>
      </w:r>
    </w:p>
    <w:p w14:paraId="5FDAC59F" w14:textId="77777777" w:rsidR="00FA6F39" w:rsidRPr="005A1A96" w:rsidRDefault="00FA6F39" w:rsidP="00FA6F39">
      <w:pPr>
        <w:ind w:left="567" w:hanging="567"/>
      </w:pPr>
    </w:p>
    <w:p w14:paraId="66DC5288" w14:textId="77777777" w:rsidR="00FA6F39" w:rsidRPr="005A1A96" w:rsidRDefault="00FA6F39" w:rsidP="00FA6F39">
      <w:pPr>
        <w:ind w:left="567" w:hanging="567"/>
      </w:pPr>
      <w:r w:rsidRPr="005A1A96">
        <w:t>60.</w:t>
      </w:r>
      <w:r w:rsidRPr="005A1A96">
        <w:tab/>
      </w:r>
      <w:r w:rsidRPr="005A1A96">
        <w:rPr>
          <w:i/>
        </w:rPr>
        <w:t>Главна дирекция “Гражданска въздухоплавателна администрация”</w:t>
      </w:r>
      <w:r w:rsidRPr="005A1A96">
        <w:t xml:space="preserve"> (Ģenerāldirektorāts “Civilās aviācijas pārvalde”)</w:t>
      </w:r>
    </w:p>
    <w:p w14:paraId="2D570938" w14:textId="77777777" w:rsidR="00FA6F39" w:rsidRPr="005A1A96" w:rsidRDefault="00FA6F39" w:rsidP="00FA6F39">
      <w:pPr>
        <w:ind w:left="567" w:hanging="567"/>
      </w:pPr>
    </w:p>
    <w:p w14:paraId="7F096CB3" w14:textId="77777777" w:rsidR="00FA6F39" w:rsidRPr="005A1A96" w:rsidRDefault="00FA6F39" w:rsidP="00FA6F39">
      <w:pPr>
        <w:ind w:left="567" w:hanging="567"/>
      </w:pPr>
      <w:r w:rsidRPr="005A1A96">
        <w:t>61.</w:t>
      </w:r>
      <w:r w:rsidRPr="005A1A96">
        <w:tab/>
      </w:r>
      <w:r w:rsidRPr="005A1A96">
        <w:rPr>
          <w:i/>
        </w:rPr>
        <w:t>Дирекция за национален строителен контрол</w:t>
      </w:r>
      <w:r w:rsidRPr="005A1A96">
        <w:t xml:space="preserve"> (Valsts būvniecības uzraudzības direktorāts)</w:t>
      </w:r>
    </w:p>
    <w:p w14:paraId="279C1A8C" w14:textId="77777777" w:rsidR="00FA6F39" w:rsidRPr="005A1A96" w:rsidRDefault="00FA6F39" w:rsidP="00FA6F39">
      <w:pPr>
        <w:ind w:left="567" w:hanging="567"/>
      </w:pPr>
    </w:p>
    <w:p w14:paraId="0BDA1C47" w14:textId="497B8B5C" w:rsidR="00751A0A" w:rsidRPr="005A1A96" w:rsidRDefault="00751A0A" w:rsidP="00751A0A">
      <w:r w:rsidRPr="005A1A96">
        <w:br w:type="page"/>
      </w:r>
    </w:p>
    <w:p w14:paraId="2AB328BB" w14:textId="239E31C6" w:rsidR="00FA6F39" w:rsidRPr="005A1A96" w:rsidRDefault="00751A0A" w:rsidP="00FA6F39">
      <w:pPr>
        <w:ind w:left="567" w:hanging="567"/>
      </w:pPr>
      <w:r w:rsidRPr="005A1A96">
        <w:t>6</w:t>
      </w:r>
      <w:r w:rsidR="00FA6F39" w:rsidRPr="005A1A96">
        <w:t>2.</w:t>
      </w:r>
      <w:r w:rsidR="00FA6F39" w:rsidRPr="005A1A96">
        <w:tab/>
      </w:r>
      <w:r w:rsidR="00FA6F39" w:rsidRPr="005A1A96">
        <w:rPr>
          <w:i/>
        </w:rPr>
        <w:t>Държавна комисия по хазарта</w:t>
      </w:r>
      <w:r w:rsidR="00FA6F39" w:rsidRPr="005A1A96">
        <w:t xml:space="preserve"> (Valsts azartspēļu komisija)</w:t>
      </w:r>
    </w:p>
    <w:p w14:paraId="362E466E" w14:textId="77777777" w:rsidR="00FA6F39" w:rsidRPr="005A1A96" w:rsidRDefault="00FA6F39" w:rsidP="00FA6F39">
      <w:pPr>
        <w:ind w:left="567" w:hanging="567"/>
      </w:pPr>
    </w:p>
    <w:p w14:paraId="2850C227" w14:textId="77777777" w:rsidR="00FA6F39" w:rsidRPr="005A1A96" w:rsidRDefault="00FA6F39" w:rsidP="00FA6F39">
      <w:pPr>
        <w:ind w:left="567" w:hanging="567"/>
      </w:pPr>
      <w:r w:rsidRPr="005A1A96">
        <w:t>63.</w:t>
      </w:r>
      <w:r w:rsidRPr="005A1A96">
        <w:tab/>
      </w:r>
      <w:r w:rsidRPr="005A1A96">
        <w:rPr>
          <w:i/>
        </w:rPr>
        <w:t>Изпълнителна агенция “Автомобилна администрация”</w:t>
      </w:r>
      <w:r w:rsidRPr="005A1A96">
        <w:t xml:space="preserve"> (Izpildaģentūra “Automobiļu pārvalde”)</w:t>
      </w:r>
    </w:p>
    <w:p w14:paraId="3D3523FD" w14:textId="77777777" w:rsidR="00FA6F39" w:rsidRPr="005A1A96" w:rsidRDefault="00FA6F39" w:rsidP="00FA6F39">
      <w:pPr>
        <w:ind w:left="567" w:hanging="567"/>
      </w:pPr>
    </w:p>
    <w:p w14:paraId="3AB2883D" w14:textId="77777777" w:rsidR="00FA6F39" w:rsidRPr="005A1A96" w:rsidRDefault="00FA6F39" w:rsidP="00FA6F39">
      <w:pPr>
        <w:ind w:left="567" w:hanging="567"/>
      </w:pPr>
      <w:r w:rsidRPr="005A1A96">
        <w:t>64.</w:t>
      </w:r>
      <w:r w:rsidRPr="005A1A96">
        <w:tab/>
      </w:r>
      <w:r w:rsidRPr="005A1A96">
        <w:rPr>
          <w:i/>
        </w:rPr>
        <w:t>Изпълнителна агенция “Борба с градушките”</w:t>
      </w:r>
      <w:r w:rsidRPr="005A1A96">
        <w:t xml:space="preserve"> (Izpildaģentūra “Krusas radīto bojājumu novēršana”)</w:t>
      </w:r>
    </w:p>
    <w:p w14:paraId="6E215224" w14:textId="77777777" w:rsidR="00FA6F39" w:rsidRPr="005A1A96" w:rsidRDefault="00FA6F39" w:rsidP="00FA6F39">
      <w:pPr>
        <w:ind w:left="567" w:hanging="567"/>
      </w:pPr>
    </w:p>
    <w:p w14:paraId="0F5921F2" w14:textId="77777777" w:rsidR="00FA6F39" w:rsidRPr="005A1A96" w:rsidRDefault="00FA6F39" w:rsidP="00FA6F39">
      <w:pPr>
        <w:ind w:left="567" w:hanging="567"/>
      </w:pPr>
      <w:r w:rsidRPr="005A1A96">
        <w:t>65.</w:t>
      </w:r>
      <w:r w:rsidRPr="005A1A96">
        <w:tab/>
      </w:r>
      <w:r w:rsidRPr="005A1A96">
        <w:rPr>
          <w:i/>
        </w:rPr>
        <w:t>Изпълнителна агенция “Българска служба за акредитация”</w:t>
      </w:r>
      <w:r w:rsidRPr="005A1A96">
        <w:t xml:space="preserve"> (Izpildaģentūra “Bulgārijas akreditācijas dienests”)</w:t>
      </w:r>
    </w:p>
    <w:p w14:paraId="697805EC" w14:textId="77777777" w:rsidR="00FA6F39" w:rsidRPr="005A1A96" w:rsidRDefault="00FA6F39" w:rsidP="00FA6F39">
      <w:pPr>
        <w:ind w:left="567" w:hanging="567"/>
      </w:pPr>
    </w:p>
    <w:p w14:paraId="3C8813BD" w14:textId="77777777" w:rsidR="00FA6F39" w:rsidRPr="005A1A96" w:rsidRDefault="00FA6F39" w:rsidP="00FA6F39">
      <w:pPr>
        <w:ind w:left="567" w:hanging="567"/>
      </w:pPr>
      <w:r w:rsidRPr="005A1A96">
        <w:t>66.</w:t>
      </w:r>
      <w:r w:rsidRPr="005A1A96">
        <w:tab/>
      </w:r>
      <w:r w:rsidRPr="005A1A96">
        <w:rPr>
          <w:i/>
        </w:rPr>
        <w:t>Изпълнителна агенция “Главна инспекция по труда”</w:t>
      </w:r>
      <w:r w:rsidRPr="005A1A96">
        <w:t xml:space="preserve"> (Izpildaģentūra “Galvenā darba inspekcija”)</w:t>
      </w:r>
    </w:p>
    <w:p w14:paraId="4B6A0DCE" w14:textId="77777777" w:rsidR="00FA6F39" w:rsidRPr="005A1A96" w:rsidRDefault="00FA6F39" w:rsidP="00FA6F39">
      <w:pPr>
        <w:ind w:left="567" w:hanging="567"/>
      </w:pPr>
    </w:p>
    <w:p w14:paraId="3EA07100" w14:textId="77777777" w:rsidR="00FA6F39" w:rsidRPr="005A1A96" w:rsidRDefault="00FA6F39" w:rsidP="00FA6F39">
      <w:pPr>
        <w:ind w:left="567" w:hanging="567"/>
      </w:pPr>
      <w:r w:rsidRPr="005A1A96">
        <w:t>67.</w:t>
      </w:r>
      <w:r w:rsidRPr="005A1A96">
        <w:tab/>
      </w:r>
      <w:r w:rsidRPr="005A1A96">
        <w:rPr>
          <w:i/>
        </w:rPr>
        <w:t>Изпълнителна агенция “Железопътна администрация”</w:t>
      </w:r>
      <w:r w:rsidRPr="005A1A96">
        <w:t xml:space="preserve"> (Izpildaģentūra “Dzelzceļa pārvalde”)</w:t>
      </w:r>
    </w:p>
    <w:p w14:paraId="2C1BECAF" w14:textId="77777777" w:rsidR="00FA6F39" w:rsidRPr="005A1A96" w:rsidRDefault="00FA6F39" w:rsidP="00FA6F39">
      <w:pPr>
        <w:ind w:left="567" w:hanging="567"/>
      </w:pPr>
    </w:p>
    <w:p w14:paraId="4653CDB1" w14:textId="77777777" w:rsidR="00FA6F39" w:rsidRPr="005A1A96" w:rsidRDefault="00FA6F39" w:rsidP="00FA6F39">
      <w:pPr>
        <w:ind w:left="567" w:hanging="567"/>
      </w:pPr>
      <w:r w:rsidRPr="005A1A96">
        <w:t>68.</w:t>
      </w:r>
      <w:r w:rsidRPr="005A1A96">
        <w:tab/>
      </w:r>
      <w:r w:rsidRPr="005A1A96">
        <w:rPr>
          <w:i/>
        </w:rPr>
        <w:t>Изпълнителна агенция “Морска администрация”</w:t>
      </w:r>
      <w:r w:rsidRPr="005A1A96">
        <w:t xml:space="preserve"> (Izpildaģentūra “Jūras lietu pārvalde”)</w:t>
      </w:r>
    </w:p>
    <w:p w14:paraId="1806CA28" w14:textId="77777777" w:rsidR="00FA6F39" w:rsidRPr="005A1A96" w:rsidRDefault="00FA6F39" w:rsidP="00FA6F39">
      <w:pPr>
        <w:ind w:left="567" w:hanging="567"/>
      </w:pPr>
    </w:p>
    <w:p w14:paraId="5786259D" w14:textId="77777777" w:rsidR="00FA6F39" w:rsidRPr="005A1A96" w:rsidRDefault="00FA6F39" w:rsidP="00FA6F39">
      <w:pPr>
        <w:ind w:left="567" w:hanging="567"/>
      </w:pPr>
      <w:r w:rsidRPr="005A1A96">
        <w:t>69.</w:t>
      </w:r>
      <w:r w:rsidRPr="005A1A96">
        <w:tab/>
      </w:r>
      <w:r w:rsidRPr="005A1A96">
        <w:rPr>
          <w:i/>
        </w:rPr>
        <w:t>Изпълнителна агенция “Национален филмов център”</w:t>
      </w:r>
      <w:r w:rsidRPr="005A1A96">
        <w:t xml:space="preserve"> (Izpildaģentūra “Valsts filmu centrs”)</w:t>
      </w:r>
    </w:p>
    <w:p w14:paraId="505DE402" w14:textId="77777777" w:rsidR="00FA6F39" w:rsidRPr="005A1A96" w:rsidRDefault="00FA6F39" w:rsidP="00FA6F39">
      <w:pPr>
        <w:ind w:left="567" w:hanging="567"/>
      </w:pPr>
    </w:p>
    <w:p w14:paraId="3D00F0C0" w14:textId="77777777" w:rsidR="00FA6F39" w:rsidRPr="005A1A96" w:rsidRDefault="00FA6F39" w:rsidP="00FA6F39">
      <w:pPr>
        <w:ind w:left="567" w:hanging="567"/>
      </w:pPr>
      <w:r w:rsidRPr="005A1A96">
        <w:t>70.</w:t>
      </w:r>
      <w:r w:rsidRPr="005A1A96">
        <w:tab/>
      </w:r>
      <w:r w:rsidRPr="005A1A96">
        <w:rPr>
          <w:i/>
        </w:rPr>
        <w:t>Изпълнителна агенция “Пристанищна администрация”</w:t>
      </w:r>
      <w:r w:rsidRPr="005A1A96">
        <w:t xml:space="preserve"> (Izpildaģentūra “Ostu pārvalde”)</w:t>
      </w:r>
    </w:p>
    <w:p w14:paraId="6820CF4A" w14:textId="77777777" w:rsidR="00FA6F39" w:rsidRPr="005A1A96" w:rsidRDefault="00FA6F39" w:rsidP="00FA6F39">
      <w:pPr>
        <w:ind w:left="567" w:hanging="567"/>
      </w:pPr>
    </w:p>
    <w:p w14:paraId="622561C7" w14:textId="4F24FAAA" w:rsidR="00751A0A" w:rsidRPr="005A1A96" w:rsidRDefault="00751A0A" w:rsidP="00751A0A">
      <w:r w:rsidRPr="005A1A96">
        <w:br w:type="page"/>
      </w:r>
    </w:p>
    <w:p w14:paraId="4DBD260B" w14:textId="58B130C3" w:rsidR="00FA6F39" w:rsidRPr="005A1A96" w:rsidRDefault="00751A0A" w:rsidP="00FA6F39">
      <w:pPr>
        <w:ind w:left="567" w:hanging="567"/>
      </w:pPr>
      <w:r w:rsidRPr="005A1A96">
        <w:t>7</w:t>
      </w:r>
      <w:r w:rsidR="00FA6F39" w:rsidRPr="005A1A96">
        <w:t>1.</w:t>
      </w:r>
      <w:r w:rsidR="00FA6F39" w:rsidRPr="005A1A96">
        <w:tab/>
      </w:r>
      <w:r w:rsidR="00FA6F39" w:rsidRPr="005A1A96">
        <w:rPr>
          <w:i/>
        </w:rPr>
        <w:t>Изпълнителна агенция “Проучване и поддържане на река Дунав”</w:t>
      </w:r>
      <w:r w:rsidR="00FA6F39" w:rsidRPr="005A1A96">
        <w:t xml:space="preserve"> (Izpildaģentūra “Donavas izpēte un uzturēšana”)</w:t>
      </w:r>
    </w:p>
    <w:p w14:paraId="6C695DDE" w14:textId="77777777" w:rsidR="00FA6F39" w:rsidRPr="005A1A96" w:rsidRDefault="00FA6F39" w:rsidP="00FA6F39">
      <w:pPr>
        <w:ind w:left="567" w:hanging="567"/>
      </w:pPr>
    </w:p>
    <w:p w14:paraId="214300BE" w14:textId="77777777" w:rsidR="00FA6F39" w:rsidRPr="005A1A96" w:rsidRDefault="00FA6F39" w:rsidP="00FA6F39">
      <w:pPr>
        <w:ind w:left="567" w:hanging="567"/>
      </w:pPr>
      <w:r w:rsidRPr="005A1A96">
        <w:t>72.</w:t>
      </w:r>
      <w:r w:rsidRPr="005A1A96">
        <w:tab/>
      </w:r>
      <w:r w:rsidRPr="005A1A96">
        <w:rPr>
          <w:i/>
        </w:rPr>
        <w:t>Фонд “Републиканска пътна инфраструктура”</w:t>
      </w:r>
      <w:r w:rsidRPr="005A1A96">
        <w:t xml:space="preserve"> (Valsts infrastruktūras fonds)</w:t>
      </w:r>
    </w:p>
    <w:p w14:paraId="22802C80" w14:textId="77777777" w:rsidR="00FA6F39" w:rsidRPr="005A1A96" w:rsidRDefault="00FA6F39" w:rsidP="00FA6F39">
      <w:pPr>
        <w:ind w:left="567" w:hanging="567"/>
      </w:pPr>
    </w:p>
    <w:p w14:paraId="2A37FC2C" w14:textId="77777777" w:rsidR="00FA6F39" w:rsidRPr="005A1A96" w:rsidRDefault="00FA6F39" w:rsidP="00FA6F39">
      <w:pPr>
        <w:ind w:left="567" w:hanging="567"/>
      </w:pPr>
      <w:r w:rsidRPr="005A1A96">
        <w:t>73.</w:t>
      </w:r>
      <w:r w:rsidRPr="005A1A96">
        <w:tab/>
      </w:r>
      <w:r w:rsidRPr="005A1A96">
        <w:rPr>
          <w:i/>
        </w:rPr>
        <w:t>Изпълнителна агенция за икономически анализи и прогнози</w:t>
      </w:r>
      <w:r w:rsidRPr="005A1A96">
        <w:t xml:space="preserve"> (Ekonomisko analīžu un prognožu izpildaģentūra)</w:t>
      </w:r>
    </w:p>
    <w:p w14:paraId="40D1FD60" w14:textId="77777777" w:rsidR="00FA6F39" w:rsidRPr="005A1A96" w:rsidRDefault="00FA6F39" w:rsidP="00FA6F39">
      <w:pPr>
        <w:ind w:left="567" w:hanging="567"/>
      </w:pPr>
    </w:p>
    <w:p w14:paraId="52F21A19" w14:textId="77777777" w:rsidR="00FA6F39" w:rsidRPr="005A1A96" w:rsidRDefault="00FA6F39" w:rsidP="00FA6F39">
      <w:pPr>
        <w:ind w:left="567" w:hanging="567"/>
      </w:pPr>
      <w:r w:rsidRPr="005A1A96">
        <w:t>74.</w:t>
      </w:r>
      <w:r w:rsidRPr="005A1A96">
        <w:tab/>
      </w:r>
      <w:r w:rsidRPr="005A1A96">
        <w:rPr>
          <w:i/>
        </w:rPr>
        <w:t>Изпълнителна агенция за насърчаване на малките и средни предприятия</w:t>
      </w:r>
      <w:r w:rsidRPr="005A1A96">
        <w:t xml:space="preserve"> (Izpildaģentūra mazo un vidējo uzņēmumu darbības veicināšanai)</w:t>
      </w:r>
    </w:p>
    <w:p w14:paraId="2CE02333" w14:textId="77777777" w:rsidR="00FA6F39" w:rsidRPr="005A1A96" w:rsidRDefault="00FA6F39" w:rsidP="00FA6F39">
      <w:pPr>
        <w:ind w:left="567" w:hanging="567"/>
      </w:pPr>
    </w:p>
    <w:p w14:paraId="2DB32782" w14:textId="77777777" w:rsidR="00FA6F39" w:rsidRPr="005A1A96" w:rsidRDefault="00FA6F39" w:rsidP="00FA6F39">
      <w:pPr>
        <w:ind w:left="567" w:hanging="567"/>
      </w:pPr>
      <w:r w:rsidRPr="005A1A96">
        <w:t>75.</w:t>
      </w:r>
      <w:r w:rsidRPr="005A1A96">
        <w:tab/>
      </w:r>
      <w:r w:rsidRPr="005A1A96">
        <w:rPr>
          <w:i/>
        </w:rPr>
        <w:t>Изпълнителна агенция по лекарствата</w:t>
      </w:r>
      <w:r w:rsidRPr="005A1A96">
        <w:t xml:space="preserve"> (Zāļu izpildaģentūra)</w:t>
      </w:r>
    </w:p>
    <w:p w14:paraId="4CFF60BF" w14:textId="77777777" w:rsidR="00FA6F39" w:rsidRPr="005A1A96" w:rsidRDefault="00FA6F39" w:rsidP="00FA6F39">
      <w:pPr>
        <w:ind w:left="567" w:hanging="567"/>
      </w:pPr>
    </w:p>
    <w:p w14:paraId="7C2F53E7" w14:textId="77777777" w:rsidR="00FA6F39" w:rsidRPr="005A1A96" w:rsidRDefault="00FA6F39" w:rsidP="00FA6F39">
      <w:pPr>
        <w:ind w:left="567" w:hanging="567"/>
      </w:pPr>
      <w:r w:rsidRPr="005A1A96">
        <w:t>76.</w:t>
      </w:r>
      <w:r w:rsidRPr="005A1A96">
        <w:tab/>
      </w:r>
      <w:r w:rsidRPr="005A1A96">
        <w:rPr>
          <w:i/>
        </w:rPr>
        <w:t>Изпълнителна агенция по лозата и виното</w:t>
      </w:r>
      <w:r w:rsidRPr="005A1A96">
        <w:t xml:space="preserve"> (Vīnogulāju un vīna izpildaģentūra)</w:t>
      </w:r>
    </w:p>
    <w:p w14:paraId="3EB2C0ED" w14:textId="77777777" w:rsidR="00FA6F39" w:rsidRPr="005A1A96" w:rsidRDefault="00FA6F39" w:rsidP="00FA6F39">
      <w:pPr>
        <w:ind w:left="567" w:hanging="567"/>
      </w:pPr>
    </w:p>
    <w:p w14:paraId="6AA00F40" w14:textId="77777777" w:rsidR="00FA6F39" w:rsidRPr="005A1A96" w:rsidRDefault="00FA6F39" w:rsidP="00FA6F39">
      <w:pPr>
        <w:ind w:left="567" w:hanging="567"/>
      </w:pPr>
      <w:r w:rsidRPr="005A1A96">
        <w:t>77.</w:t>
      </w:r>
      <w:r w:rsidRPr="005A1A96">
        <w:tab/>
      </w:r>
      <w:r w:rsidRPr="005A1A96">
        <w:rPr>
          <w:i/>
        </w:rPr>
        <w:t>Изпълнителна агенция по околна среда</w:t>
      </w:r>
      <w:r w:rsidRPr="005A1A96">
        <w:t xml:space="preserve"> (Vides izpildaģentūra)</w:t>
      </w:r>
    </w:p>
    <w:p w14:paraId="1975EB36" w14:textId="77777777" w:rsidR="00FA6F39" w:rsidRPr="005A1A96" w:rsidRDefault="00FA6F39" w:rsidP="00FA6F39">
      <w:pPr>
        <w:ind w:left="567" w:hanging="567"/>
      </w:pPr>
    </w:p>
    <w:p w14:paraId="5BCD2BBD" w14:textId="77777777" w:rsidR="00FA6F39" w:rsidRPr="005A1A96" w:rsidRDefault="00FA6F39" w:rsidP="00FA6F39">
      <w:pPr>
        <w:ind w:left="567" w:hanging="567"/>
      </w:pPr>
      <w:r w:rsidRPr="005A1A96">
        <w:t>78.</w:t>
      </w:r>
      <w:r w:rsidRPr="005A1A96">
        <w:tab/>
      </w:r>
      <w:r w:rsidRPr="005A1A96">
        <w:rPr>
          <w:i/>
        </w:rPr>
        <w:t>Изпълнителна агенция по почвените ресурси</w:t>
      </w:r>
      <w:r w:rsidRPr="005A1A96">
        <w:t xml:space="preserve"> (Augsnes resursu izpildaģentūra)</w:t>
      </w:r>
    </w:p>
    <w:p w14:paraId="6913E98B" w14:textId="77777777" w:rsidR="00FA6F39" w:rsidRPr="005A1A96" w:rsidRDefault="00FA6F39" w:rsidP="00FA6F39">
      <w:pPr>
        <w:ind w:left="567" w:hanging="567"/>
      </w:pPr>
    </w:p>
    <w:p w14:paraId="3BF36B50" w14:textId="77777777" w:rsidR="00FA6F39" w:rsidRPr="005A1A96" w:rsidRDefault="00FA6F39" w:rsidP="00FA6F39">
      <w:pPr>
        <w:ind w:left="567" w:hanging="567"/>
      </w:pPr>
      <w:r w:rsidRPr="005A1A96">
        <w:t>79.</w:t>
      </w:r>
      <w:r w:rsidRPr="005A1A96">
        <w:tab/>
      </w:r>
      <w:r w:rsidRPr="005A1A96">
        <w:rPr>
          <w:i/>
        </w:rPr>
        <w:t>Изпълнителна агенция по рибарство и аквакултури</w:t>
      </w:r>
      <w:r w:rsidRPr="005A1A96">
        <w:t xml:space="preserve"> (Zivsaimniecības un akvakultūras izpildaģentūras)</w:t>
      </w:r>
    </w:p>
    <w:p w14:paraId="0468B289" w14:textId="77777777" w:rsidR="00FA6F39" w:rsidRPr="005A1A96" w:rsidRDefault="00FA6F39" w:rsidP="00FA6F39">
      <w:pPr>
        <w:ind w:left="567" w:hanging="567"/>
      </w:pPr>
    </w:p>
    <w:p w14:paraId="3F95D669" w14:textId="77777777" w:rsidR="00FA6F39" w:rsidRPr="005A1A96" w:rsidRDefault="00FA6F39" w:rsidP="00FA6F39">
      <w:pPr>
        <w:ind w:left="567" w:hanging="567"/>
      </w:pPr>
      <w:r w:rsidRPr="005A1A96">
        <w:t>80.</w:t>
      </w:r>
      <w:r w:rsidRPr="005A1A96">
        <w:tab/>
      </w:r>
      <w:r w:rsidRPr="005A1A96">
        <w:rPr>
          <w:i/>
        </w:rPr>
        <w:t>Изпълнителна агенция по селекция и репродукция в животновъдството</w:t>
      </w:r>
      <w:r w:rsidRPr="005A1A96">
        <w:t xml:space="preserve"> (Lopkopības selekcijas un reprodukcijas izpildaģentūra)</w:t>
      </w:r>
    </w:p>
    <w:p w14:paraId="724F4D2A" w14:textId="77777777" w:rsidR="00FA6F39" w:rsidRPr="005A1A96" w:rsidRDefault="00FA6F39" w:rsidP="00FA6F39">
      <w:pPr>
        <w:ind w:left="567" w:hanging="567"/>
      </w:pPr>
    </w:p>
    <w:p w14:paraId="0251E9AB" w14:textId="1B7DF095" w:rsidR="00751A0A" w:rsidRPr="005A1A96" w:rsidRDefault="00751A0A" w:rsidP="00751A0A">
      <w:r w:rsidRPr="005A1A96">
        <w:br w:type="page"/>
      </w:r>
    </w:p>
    <w:p w14:paraId="675027FC" w14:textId="49834518" w:rsidR="00FA6F39" w:rsidRPr="005A1A96" w:rsidRDefault="00751A0A" w:rsidP="00FA6F39">
      <w:pPr>
        <w:ind w:left="567" w:hanging="567"/>
      </w:pPr>
      <w:r w:rsidRPr="005A1A96">
        <w:t>8</w:t>
      </w:r>
      <w:r w:rsidR="00FA6F39" w:rsidRPr="005A1A96">
        <w:t>1.</w:t>
      </w:r>
      <w:r w:rsidR="00FA6F39" w:rsidRPr="005A1A96">
        <w:tab/>
      </w:r>
      <w:r w:rsidR="00FA6F39" w:rsidRPr="005A1A96">
        <w:rPr>
          <w:i/>
        </w:rPr>
        <w:t>Изпълнителна агенция по сортоизпитване, апробация и семеконтрол</w:t>
      </w:r>
      <w:r w:rsidR="00FA6F39" w:rsidRPr="005A1A96">
        <w:t xml:space="preserve"> (Augu šķirņu, aprobācijas un sēklu kontroles izpildaģentūra)</w:t>
      </w:r>
    </w:p>
    <w:p w14:paraId="091AE5C3" w14:textId="77777777" w:rsidR="00FA6F39" w:rsidRPr="005A1A96" w:rsidRDefault="00FA6F39" w:rsidP="00FA6F39">
      <w:pPr>
        <w:ind w:left="567" w:hanging="567"/>
      </w:pPr>
    </w:p>
    <w:p w14:paraId="67ED1CF0" w14:textId="77777777" w:rsidR="00FA6F39" w:rsidRPr="005A1A96" w:rsidRDefault="00FA6F39" w:rsidP="00FA6F39">
      <w:pPr>
        <w:ind w:left="567" w:hanging="567"/>
      </w:pPr>
      <w:r w:rsidRPr="005A1A96">
        <w:t>82.</w:t>
      </w:r>
      <w:r w:rsidRPr="005A1A96">
        <w:tab/>
      </w:r>
      <w:r w:rsidRPr="005A1A96">
        <w:rPr>
          <w:i/>
        </w:rPr>
        <w:t>Изпълнителна агенция по трансплантация</w:t>
      </w:r>
      <w:r w:rsidRPr="005A1A96">
        <w:t xml:space="preserve"> (Transplantācijas izpildaģentūra)</w:t>
      </w:r>
    </w:p>
    <w:p w14:paraId="0E7C1EBF" w14:textId="77777777" w:rsidR="00FA6F39" w:rsidRPr="005A1A96" w:rsidRDefault="00FA6F39" w:rsidP="00FA6F39">
      <w:pPr>
        <w:ind w:left="567" w:hanging="567"/>
      </w:pPr>
    </w:p>
    <w:p w14:paraId="4AB44D05" w14:textId="77777777" w:rsidR="00FA6F39" w:rsidRPr="005A1A96" w:rsidRDefault="00FA6F39" w:rsidP="00FA6F39">
      <w:pPr>
        <w:ind w:left="567" w:hanging="567"/>
      </w:pPr>
      <w:r w:rsidRPr="005A1A96">
        <w:t>83.</w:t>
      </w:r>
      <w:r w:rsidRPr="005A1A96">
        <w:tab/>
      </w:r>
      <w:r w:rsidRPr="005A1A96">
        <w:rPr>
          <w:i/>
        </w:rPr>
        <w:t>Изпълнителна агенция по хидромелиорации</w:t>
      </w:r>
      <w:r w:rsidRPr="005A1A96">
        <w:t xml:space="preserve"> (Hidromeliorācijas izpildaģentūra)</w:t>
      </w:r>
    </w:p>
    <w:p w14:paraId="01FB852C" w14:textId="77777777" w:rsidR="00FA6F39" w:rsidRPr="005A1A96" w:rsidRDefault="00FA6F39" w:rsidP="00FA6F39">
      <w:pPr>
        <w:ind w:left="567" w:hanging="567"/>
      </w:pPr>
    </w:p>
    <w:p w14:paraId="29309FFC" w14:textId="77777777" w:rsidR="00FA6F39" w:rsidRPr="005A1A96" w:rsidRDefault="00FA6F39" w:rsidP="00FA6F39">
      <w:pPr>
        <w:ind w:left="567" w:hanging="567"/>
      </w:pPr>
      <w:r w:rsidRPr="005A1A96">
        <w:t>84.</w:t>
      </w:r>
      <w:r w:rsidRPr="005A1A96">
        <w:tab/>
      </w:r>
      <w:r w:rsidRPr="005A1A96">
        <w:rPr>
          <w:i/>
        </w:rPr>
        <w:t>Комисията за защита на потребителите</w:t>
      </w:r>
      <w:r w:rsidRPr="005A1A96">
        <w:t xml:space="preserve"> (Patērētāju aizsardzības komisija)</w:t>
      </w:r>
    </w:p>
    <w:p w14:paraId="49764676" w14:textId="77777777" w:rsidR="00FA6F39" w:rsidRPr="005A1A96" w:rsidRDefault="00FA6F39" w:rsidP="00FA6F39">
      <w:pPr>
        <w:ind w:left="567" w:hanging="567"/>
      </w:pPr>
    </w:p>
    <w:p w14:paraId="597A0B63" w14:textId="77777777" w:rsidR="00FA6F39" w:rsidRPr="005A1A96" w:rsidRDefault="00FA6F39" w:rsidP="00FA6F39">
      <w:pPr>
        <w:ind w:left="567" w:hanging="567"/>
      </w:pPr>
      <w:r w:rsidRPr="005A1A96">
        <w:t>85.</w:t>
      </w:r>
      <w:r w:rsidRPr="005A1A96">
        <w:tab/>
      </w:r>
      <w:r w:rsidRPr="005A1A96">
        <w:rPr>
          <w:i/>
        </w:rPr>
        <w:t>Контролно-техническата инспекция</w:t>
      </w:r>
      <w:r w:rsidRPr="005A1A96">
        <w:t xml:space="preserve"> (Tehniskās kontroles inspekcija)</w:t>
      </w:r>
    </w:p>
    <w:p w14:paraId="3A13ABBC" w14:textId="77777777" w:rsidR="00FA6F39" w:rsidRPr="005A1A96" w:rsidRDefault="00FA6F39" w:rsidP="00FA6F39">
      <w:pPr>
        <w:ind w:left="567" w:hanging="567"/>
      </w:pPr>
    </w:p>
    <w:p w14:paraId="1FB00BD0" w14:textId="77777777" w:rsidR="00FA6F39" w:rsidRPr="005A1A96" w:rsidRDefault="00FA6F39" w:rsidP="00FA6F39">
      <w:pPr>
        <w:ind w:left="567" w:hanging="567"/>
      </w:pPr>
      <w:r w:rsidRPr="005A1A96">
        <w:t>86.</w:t>
      </w:r>
      <w:r w:rsidRPr="005A1A96">
        <w:tab/>
      </w:r>
      <w:r w:rsidRPr="005A1A96">
        <w:rPr>
          <w:i/>
        </w:rPr>
        <w:t>Национална агенция за приходите</w:t>
      </w:r>
      <w:r w:rsidRPr="005A1A96">
        <w:t xml:space="preserve"> (Valsts ieņēmumu aģentūra)</w:t>
      </w:r>
    </w:p>
    <w:p w14:paraId="3FC1ED19" w14:textId="77777777" w:rsidR="00FA6F39" w:rsidRPr="005A1A96" w:rsidRDefault="00FA6F39" w:rsidP="00FA6F39">
      <w:pPr>
        <w:ind w:left="567" w:hanging="567"/>
      </w:pPr>
    </w:p>
    <w:p w14:paraId="0DB1BD50" w14:textId="77777777" w:rsidR="00FA6F39" w:rsidRPr="005A1A96" w:rsidRDefault="00FA6F39" w:rsidP="00FA6F39">
      <w:pPr>
        <w:ind w:left="567" w:hanging="567"/>
      </w:pPr>
      <w:r w:rsidRPr="005A1A96">
        <w:t>87.</w:t>
      </w:r>
      <w:r w:rsidRPr="005A1A96">
        <w:tab/>
      </w:r>
      <w:r w:rsidRPr="005A1A96">
        <w:rPr>
          <w:i/>
        </w:rPr>
        <w:t>Национална ветеринарномедицинска служба</w:t>
      </w:r>
      <w:r w:rsidRPr="005A1A96">
        <w:t xml:space="preserve"> (Valsts veterinārais dienests)</w:t>
      </w:r>
    </w:p>
    <w:p w14:paraId="76B868BF" w14:textId="77777777" w:rsidR="00FA6F39" w:rsidRPr="005A1A96" w:rsidRDefault="00FA6F39" w:rsidP="00FA6F39">
      <w:pPr>
        <w:ind w:left="567" w:hanging="567"/>
      </w:pPr>
    </w:p>
    <w:p w14:paraId="1B975A8E" w14:textId="77777777" w:rsidR="00FA6F39" w:rsidRPr="005A1A96" w:rsidRDefault="00FA6F39" w:rsidP="00FA6F39">
      <w:pPr>
        <w:ind w:left="567" w:hanging="567"/>
      </w:pPr>
      <w:r w:rsidRPr="005A1A96">
        <w:t>88.</w:t>
      </w:r>
      <w:r w:rsidRPr="005A1A96">
        <w:tab/>
      </w:r>
      <w:r w:rsidRPr="005A1A96">
        <w:rPr>
          <w:i/>
        </w:rPr>
        <w:t>Национална служба за растителна защита</w:t>
      </w:r>
      <w:r w:rsidRPr="005A1A96">
        <w:t xml:space="preserve"> (Valsts augu aizsardzības dienests)</w:t>
      </w:r>
    </w:p>
    <w:p w14:paraId="1879B41C" w14:textId="77777777" w:rsidR="00FA6F39" w:rsidRPr="005A1A96" w:rsidRDefault="00FA6F39" w:rsidP="00FA6F39">
      <w:pPr>
        <w:ind w:left="567" w:hanging="567"/>
      </w:pPr>
    </w:p>
    <w:p w14:paraId="0FFF4455" w14:textId="77777777" w:rsidR="00FA6F39" w:rsidRPr="005A1A96" w:rsidRDefault="00FA6F39" w:rsidP="00FA6F39">
      <w:pPr>
        <w:ind w:left="567" w:hanging="567"/>
      </w:pPr>
      <w:r w:rsidRPr="005A1A96">
        <w:t>89.</w:t>
      </w:r>
      <w:r w:rsidRPr="005A1A96">
        <w:tab/>
      </w:r>
      <w:r w:rsidRPr="005A1A96">
        <w:rPr>
          <w:i/>
        </w:rPr>
        <w:t>Национална служба по зърното и фуражите</w:t>
      </w:r>
      <w:r w:rsidRPr="005A1A96">
        <w:t xml:space="preserve"> (Valsts graudu un lopbarības dienests)</w:t>
      </w:r>
    </w:p>
    <w:p w14:paraId="4EED2028" w14:textId="77777777" w:rsidR="00FA6F39" w:rsidRPr="005A1A96" w:rsidRDefault="00FA6F39" w:rsidP="00FA6F39">
      <w:pPr>
        <w:ind w:left="567" w:hanging="567"/>
      </w:pPr>
    </w:p>
    <w:p w14:paraId="79F78FF8" w14:textId="77777777" w:rsidR="00FA6F39" w:rsidRPr="005A1A96" w:rsidRDefault="00FA6F39" w:rsidP="00FA6F39">
      <w:pPr>
        <w:ind w:left="567" w:hanging="567"/>
      </w:pPr>
      <w:r w:rsidRPr="005A1A96">
        <w:t>90.</w:t>
      </w:r>
      <w:r w:rsidRPr="005A1A96">
        <w:tab/>
      </w:r>
      <w:r w:rsidRPr="005A1A96">
        <w:rPr>
          <w:i/>
        </w:rPr>
        <w:t>Държавна агенция по горите</w:t>
      </w:r>
      <w:r w:rsidRPr="005A1A96">
        <w:t xml:space="preserve"> (Valsts mežsaimniecības aģentūra)</w:t>
      </w:r>
    </w:p>
    <w:p w14:paraId="295B1D73" w14:textId="77777777" w:rsidR="00FA6F39" w:rsidRPr="005A1A96" w:rsidRDefault="00FA6F39" w:rsidP="00FA6F39">
      <w:pPr>
        <w:ind w:left="567" w:hanging="567"/>
      </w:pPr>
    </w:p>
    <w:p w14:paraId="27857E19" w14:textId="77777777" w:rsidR="00FA6F39" w:rsidRPr="005A1A96" w:rsidRDefault="00FA6F39" w:rsidP="00FA6F39">
      <w:pPr>
        <w:ind w:left="567" w:hanging="567"/>
      </w:pPr>
      <w:r w:rsidRPr="005A1A96">
        <w:t>91.</w:t>
      </w:r>
      <w:r w:rsidRPr="005A1A96">
        <w:tab/>
      </w:r>
      <w:r w:rsidRPr="005A1A96">
        <w:rPr>
          <w:i/>
        </w:rPr>
        <w:t>Висшата атестационна комисия</w:t>
      </w:r>
      <w:r w:rsidRPr="005A1A96">
        <w:t xml:space="preserve"> (Augstākās atestācijas komisija)</w:t>
      </w:r>
    </w:p>
    <w:p w14:paraId="47435D33" w14:textId="77777777" w:rsidR="00FA6F39" w:rsidRPr="005A1A96" w:rsidRDefault="00FA6F39" w:rsidP="00FA6F39">
      <w:pPr>
        <w:ind w:left="567" w:hanging="567"/>
      </w:pPr>
    </w:p>
    <w:p w14:paraId="564FADFC" w14:textId="49D274E3" w:rsidR="00751A0A" w:rsidRPr="005A1A96" w:rsidRDefault="00751A0A" w:rsidP="00751A0A">
      <w:r w:rsidRPr="005A1A96">
        <w:br w:type="page"/>
      </w:r>
    </w:p>
    <w:p w14:paraId="7E5B3861" w14:textId="29DB083A" w:rsidR="00FA6F39" w:rsidRPr="005A1A96" w:rsidRDefault="00751A0A" w:rsidP="00FA6F39">
      <w:pPr>
        <w:ind w:left="567" w:hanging="567"/>
      </w:pPr>
      <w:r w:rsidRPr="005A1A96">
        <w:t>9</w:t>
      </w:r>
      <w:r w:rsidR="00FA6F39" w:rsidRPr="005A1A96">
        <w:t>2.</w:t>
      </w:r>
      <w:r w:rsidR="00FA6F39" w:rsidRPr="005A1A96">
        <w:tab/>
      </w:r>
      <w:r w:rsidR="00FA6F39" w:rsidRPr="005A1A96">
        <w:rPr>
          <w:i/>
        </w:rPr>
        <w:t>Национална агенция за оценяване и акредитация</w:t>
      </w:r>
      <w:r w:rsidR="00FA6F39" w:rsidRPr="005A1A96">
        <w:t xml:space="preserve"> (Valsts novērtēšanas un akreditācijas aģentūra)</w:t>
      </w:r>
    </w:p>
    <w:p w14:paraId="0C8ECCB0" w14:textId="77777777" w:rsidR="00FA6F39" w:rsidRPr="005A1A96" w:rsidRDefault="00FA6F39" w:rsidP="00FA6F39">
      <w:pPr>
        <w:ind w:left="567" w:hanging="567"/>
      </w:pPr>
    </w:p>
    <w:p w14:paraId="5D4F41B2" w14:textId="77777777" w:rsidR="00FA6F39" w:rsidRPr="005A1A96" w:rsidRDefault="00FA6F39" w:rsidP="00FA6F39">
      <w:pPr>
        <w:ind w:left="567" w:hanging="567"/>
      </w:pPr>
      <w:r w:rsidRPr="005A1A96">
        <w:t>93.</w:t>
      </w:r>
      <w:r w:rsidRPr="005A1A96">
        <w:tab/>
      </w:r>
      <w:r w:rsidRPr="005A1A96">
        <w:rPr>
          <w:i/>
        </w:rPr>
        <w:t>Националната агенция за професионално образование и обучение</w:t>
      </w:r>
      <w:r w:rsidRPr="005A1A96">
        <w:t xml:space="preserve"> (Valsts profesionālās izglītības un apmācības aģentūra)</w:t>
      </w:r>
    </w:p>
    <w:p w14:paraId="449827A0" w14:textId="77777777" w:rsidR="00FA6F39" w:rsidRPr="005A1A96" w:rsidRDefault="00FA6F39" w:rsidP="00FA6F39">
      <w:pPr>
        <w:ind w:left="567" w:hanging="567"/>
      </w:pPr>
    </w:p>
    <w:p w14:paraId="1C34F66D" w14:textId="77777777" w:rsidR="00FA6F39" w:rsidRPr="005A1A96" w:rsidRDefault="00FA6F39" w:rsidP="00FA6F39">
      <w:pPr>
        <w:ind w:left="567" w:hanging="567"/>
      </w:pPr>
      <w:r w:rsidRPr="005A1A96">
        <w:t>94.</w:t>
      </w:r>
      <w:r w:rsidRPr="005A1A96">
        <w:tab/>
      </w:r>
      <w:r w:rsidRPr="005A1A96">
        <w:rPr>
          <w:i/>
        </w:rPr>
        <w:t>Национална комисия за борба с трафика на хора</w:t>
      </w:r>
      <w:r w:rsidRPr="005A1A96">
        <w:t xml:space="preserve"> (Bulgārijas Cilvēku tirdzniecības apkarošanas valsts komisija)</w:t>
      </w:r>
    </w:p>
    <w:p w14:paraId="36DE6A25" w14:textId="77777777" w:rsidR="00FA6F39" w:rsidRPr="005A1A96" w:rsidRDefault="00FA6F39" w:rsidP="00FA6F39">
      <w:pPr>
        <w:ind w:left="567" w:hanging="567"/>
      </w:pPr>
    </w:p>
    <w:p w14:paraId="0D9AF046" w14:textId="77777777" w:rsidR="00FA6F39" w:rsidRPr="005A1A96" w:rsidRDefault="00FA6F39" w:rsidP="00FA6F39">
      <w:pPr>
        <w:ind w:left="567" w:hanging="567"/>
      </w:pPr>
      <w:r w:rsidRPr="005A1A96">
        <w:t>95.</w:t>
      </w:r>
      <w:r w:rsidRPr="005A1A96">
        <w:tab/>
      </w:r>
      <w:r w:rsidRPr="005A1A96">
        <w:rPr>
          <w:i/>
        </w:rPr>
        <w:t>Дирекция “Материално-техническо осигуряване и социално обслужване” на Министерство на вътрешните работи</w:t>
      </w:r>
      <w:r w:rsidRPr="005A1A96">
        <w:t xml:space="preserve"> (Direktorāts “Materiālais un tehniskais atbalsts un sociālie pakalpojumi” Iekšlietu ministrijā)</w:t>
      </w:r>
    </w:p>
    <w:p w14:paraId="0C007750" w14:textId="77777777" w:rsidR="00FA6F39" w:rsidRPr="005A1A96" w:rsidRDefault="00FA6F39" w:rsidP="00FA6F39">
      <w:pPr>
        <w:ind w:left="567" w:hanging="567"/>
      </w:pPr>
    </w:p>
    <w:p w14:paraId="08EDEF4A" w14:textId="77777777" w:rsidR="00FA6F39" w:rsidRPr="005A1A96" w:rsidRDefault="00FA6F39" w:rsidP="00FA6F39">
      <w:pPr>
        <w:ind w:left="567" w:hanging="567"/>
      </w:pPr>
      <w:r w:rsidRPr="005A1A96">
        <w:t>96.</w:t>
      </w:r>
      <w:r w:rsidRPr="005A1A96">
        <w:tab/>
      </w:r>
      <w:r w:rsidRPr="005A1A96">
        <w:rPr>
          <w:i/>
        </w:rPr>
        <w:t>Дирекция “Оперативно издирване” на Министерство на вътрешните работи</w:t>
      </w:r>
      <w:r w:rsidRPr="005A1A96">
        <w:t xml:space="preserve"> (Direktorāts “Operatīvā izmeklēšana” Iekšlietu ministrijā)</w:t>
      </w:r>
    </w:p>
    <w:p w14:paraId="2B019857" w14:textId="77777777" w:rsidR="00FA6F39" w:rsidRPr="005A1A96" w:rsidRDefault="00FA6F39" w:rsidP="00FA6F39">
      <w:pPr>
        <w:ind w:left="567" w:hanging="567"/>
      </w:pPr>
    </w:p>
    <w:p w14:paraId="773E0CC1" w14:textId="77777777" w:rsidR="00FA6F39" w:rsidRPr="005A1A96" w:rsidRDefault="00FA6F39" w:rsidP="00FA6F39">
      <w:pPr>
        <w:ind w:left="567" w:hanging="567"/>
      </w:pPr>
      <w:r w:rsidRPr="005A1A96">
        <w:t>97.</w:t>
      </w:r>
      <w:r w:rsidRPr="005A1A96">
        <w:tab/>
      </w:r>
      <w:r w:rsidRPr="005A1A96">
        <w:rPr>
          <w:i/>
        </w:rPr>
        <w:t>Дирекция "Финансово-ресурсно осигуряване" на Министерство на вътрешните работи</w:t>
      </w:r>
      <w:r w:rsidRPr="005A1A96">
        <w:t xml:space="preserve"> (Direktorāts “Finanšu un resursu nodrošināšana” Iekšlietu ministrijā)</w:t>
      </w:r>
    </w:p>
    <w:p w14:paraId="227C4F70" w14:textId="77777777" w:rsidR="00FA6F39" w:rsidRPr="005A1A96" w:rsidRDefault="00FA6F39" w:rsidP="00FA6F39">
      <w:pPr>
        <w:ind w:left="567" w:hanging="567"/>
      </w:pPr>
    </w:p>
    <w:p w14:paraId="160030F7" w14:textId="77777777" w:rsidR="00FA6F39" w:rsidRPr="005A1A96" w:rsidRDefault="00FA6F39" w:rsidP="00FA6F39">
      <w:pPr>
        <w:ind w:left="567" w:hanging="567"/>
      </w:pPr>
      <w:r w:rsidRPr="005A1A96">
        <w:t>98.</w:t>
      </w:r>
      <w:r w:rsidRPr="005A1A96">
        <w:tab/>
      </w:r>
      <w:r w:rsidRPr="005A1A96">
        <w:rPr>
          <w:i/>
        </w:rPr>
        <w:t>Изпълнителна агенция “Военни клубове и информация”</w:t>
      </w:r>
      <w:r w:rsidRPr="005A1A96">
        <w:t xml:space="preserve"> (Izpildaģentūra “Militārie klubi un informācija”)</w:t>
      </w:r>
    </w:p>
    <w:p w14:paraId="20632CD4" w14:textId="77777777" w:rsidR="00FA6F39" w:rsidRPr="005A1A96" w:rsidRDefault="00FA6F39" w:rsidP="00FA6F39">
      <w:pPr>
        <w:ind w:left="567" w:hanging="567"/>
      </w:pPr>
    </w:p>
    <w:p w14:paraId="17BB843B" w14:textId="77777777" w:rsidR="00FA6F39" w:rsidRPr="005A1A96" w:rsidRDefault="00FA6F39" w:rsidP="00FA6F39">
      <w:pPr>
        <w:ind w:left="567" w:hanging="567"/>
      </w:pPr>
      <w:r w:rsidRPr="005A1A96">
        <w:t>99.</w:t>
      </w:r>
      <w:r w:rsidRPr="005A1A96">
        <w:tab/>
      </w:r>
      <w:r w:rsidRPr="005A1A96">
        <w:rPr>
          <w:i/>
        </w:rPr>
        <w:t>Изпълнителна агенция “Държавна собственост на Министерството на отбраната”</w:t>
      </w:r>
      <w:r w:rsidRPr="005A1A96">
        <w:t xml:space="preserve"> (Izpildaģentūra “Valsts īpašums Aizsardzības ministrijā”)</w:t>
      </w:r>
    </w:p>
    <w:p w14:paraId="0FCC7C4A" w14:textId="77777777" w:rsidR="00FA6F39" w:rsidRPr="005A1A96" w:rsidRDefault="00FA6F39" w:rsidP="00FA6F39">
      <w:pPr>
        <w:ind w:left="567" w:hanging="567"/>
      </w:pPr>
    </w:p>
    <w:p w14:paraId="36710887" w14:textId="296104D3" w:rsidR="00751A0A" w:rsidRPr="005A1A96" w:rsidRDefault="00751A0A" w:rsidP="00751A0A">
      <w:r w:rsidRPr="005A1A96">
        <w:br w:type="page"/>
      </w:r>
    </w:p>
    <w:p w14:paraId="32C8E6D8" w14:textId="0A02EE12" w:rsidR="00FA6F39" w:rsidRPr="005A1A96" w:rsidRDefault="00751A0A" w:rsidP="00FA6F39">
      <w:pPr>
        <w:ind w:left="567" w:hanging="567"/>
      </w:pPr>
      <w:r w:rsidRPr="005A1A96">
        <w:t>1</w:t>
      </w:r>
      <w:r w:rsidR="00FA6F39" w:rsidRPr="005A1A96">
        <w:t>00.</w:t>
      </w:r>
      <w:r w:rsidR="00FA6F39" w:rsidRPr="005A1A96">
        <w:tab/>
      </w:r>
      <w:r w:rsidR="00FA6F39" w:rsidRPr="005A1A96">
        <w:rPr>
          <w:i/>
        </w:rPr>
        <w:t>Изпълнителна агенция “Изпитвания и контролни измервания на въоръжение, техника и имущества”</w:t>
      </w:r>
      <w:r w:rsidR="00FA6F39" w:rsidRPr="005A1A96">
        <w:t xml:space="preserve"> (Izpildaģentūra “Ieroču, aprīkojuma un īpašuma testēšana un kontroles mērījumi”)</w:t>
      </w:r>
    </w:p>
    <w:p w14:paraId="604CBCA4" w14:textId="77777777" w:rsidR="00FA6F39" w:rsidRPr="005A1A96" w:rsidRDefault="00FA6F39" w:rsidP="00FA6F39">
      <w:pPr>
        <w:ind w:left="567" w:hanging="567"/>
      </w:pPr>
    </w:p>
    <w:p w14:paraId="7AEDC70D" w14:textId="77777777" w:rsidR="00FA6F39" w:rsidRPr="005A1A96" w:rsidRDefault="00FA6F39" w:rsidP="00FA6F39">
      <w:pPr>
        <w:ind w:left="567" w:hanging="567"/>
      </w:pPr>
      <w:r w:rsidRPr="005A1A96">
        <w:t>101.</w:t>
      </w:r>
      <w:r w:rsidRPr="005A1A96">
        <w:tab/>
      </w:r>
      <w:r w:rsidRPr="005A1A96">
        <w:rPr>
          <w:i/>
        </w:rPr>
        <w:t>Изпълнителна агенция “Социални дейности на Министерството на отбраната”</w:t>
      </w:r>
      <w:r w:rsidRPr="005A1A96">
        <w:t xml:space="preserve"> (Izpildaģentūra “Sociālie pasākumi Aizsardzības ministrijā”)</w:t>
      </w:r>
    </w:p>
    <w:p w14:paraId="0EFA3802" w14:textId="77777777" w:rsidR="00FA6F39" w:rsidRPr="005A1A96" w:rsidRDefault="00FA6F39" w:rsidP="00FA6F39">
      <w:pPr>
        <w:ind w:left="567" w:hanging="567"/>
      </w:pPr>
    </w:p>
    <w:p w14:paraId="304368FD" w14:textId="77777777" w:rsidR="00FA6F39" w:rsidRPr="005A1A96" w:rsidRDefault="00FA6F39" w:rsidP="00FA6F39">
      <w:pPr>
        <w:ind w:left="567" w:hanging="567"/>
      </w:pPr>
      <w:r w:rsidRPr="005A1A96">
        <w:t>102.</w:t>
      </w:r>
      <w:r w:rsidRPr="005A1A96">
        <w:tab/>
      </w:r>
      <w:r w:rsidRPr="005A1A96">
        <w:rPr>
          <w:i/>
        </w:rPr>
        <w:t>Национален център за информация и документация</w:t>
      </w:r>
      <w:r w:rsidRPr="005A1A96">
        <w:t xml:space="preserve"> (Nacionālais informācijas un dokumentācijas centrs)</w:t>
      </w:r>
    </w:p>
    <w:p w14:paraId="251F7798" w14:textId="77777777" w:rsidR="00FA6F39" w:rsidRPr="005A1A96" w:rsidRDefault="00FA6F39" w:rsidP="00FA6F39">
      <w:pPr>
        <w:ind w:left="567" w:hanging="567"/>
      </w:pPr>
    </w:p>
    <w:p w14:paraId="433BD936" w14:textId="77777777" w:rsidR="00FA6F39" w:rsidRPr="005A1A96" w:rsidRDefault="00FA6F39" w:rsidP="00FA6F39">
      <w:pPr>
        <w:ind w:left="567" w:hanging="567"/>
      </w:pPr>
      <w:r w:rsidRPr="005A1A96">
        <w:t>103.</w:t>
      </w:r>
      <w:r w:rsidRPr="005A1A96">
        <w:tab/>
      </w:r>
      <w:r w:rsidRPr="005A1A96">
        <w:rPr>
          <w:i/>
        </w:rPr>
        <w:t>Национален център по радиобиология и радиационна защита</w:t>
      </w:r>
      <w:r w:rsidRPr="005A1A96">
        <w:t xml:space="preserve"> (Nacionālais radiobioloģijas un radiācijas aizsardzības centrs)</w:t>
      </w:r>
    </w:p>
    <w:p w14:paraId="6A08C208" w14:textId="77777777" w:rsidR="00FA6F39" w:rsidRPr="005A1A96" w:rsidRDefault="00FA6F39" w:rsidP="00FA6F39">
      <w:pPr>
        <w:ind w:left="567" w:hanging="567"/>
      </w:pPr>
    </w:p>
    <w:p w14:paraId="6D08AFCE" w14:textId="77777777" w:rsidR="00FA6F39" w:rsidRPr="005A1A96" w:rsidRDefault="00FA6F39" w:rsidP="00FA6F39">
      <w:pPr>
        <w:ind w:left="567" w:hanging="567"/>
      </w:pPr>
      <w:r w:rsidRPr="005A1A96">
        <w:t>104.</w:t>
      </w:r>
      <w:r w:rsidRPr="005A1A96">
        <w:tab/>
      </w:r>
      <w:r w:rsidRPr="005A1A96">
        <w:rPr>
          <w:i/>
        </w:rPr>
        <w:t>Национална служба “Полиция”</w:t>
      </w:r>
      <w:r w:rsidRPr="005A1A96">
        <w:t xml:space="preserve"> (Valsts dienests “Policija”)</w:t>
      </w:r>
    </w:p>
    <w:p w14:paraId="014D5831" w14:textId="77777777" w:rsidR="00FA6F39" w:rsidRPr="005A1A96" w:rsidRDefault="00FA6F39" w:rsidP="00FA6F39">
      <w:pPr>
        <w:ind w:left="567" w:hanging="567"/>
      </w:pPr>
    </w:p>
    <w:p w14:paraId="0F3D0813" w14:textId="77777777" w:rsidR="00FA6F39" w:rsidRPr="005A1A96" w:rsidRDefault="00FA6F39" w:rsidP="00FA6F39">
      <w:pPr>
        <w:ind w:left="567" w:hanging="567"/>
      </w:pPr>
      <w:r w:rsidRPr="005A1A96">
        <w:t>105.</w:t>
      </w:r>
      <w:r w:rsidRPr="005A1A96">
        <w:tab/>
      </w:r>
      <w:r w:rsidRPr="005A1A96">
        <w:rPr>
          <w:i/>
        </w:rPr>
        <w:t>Национална служба “Пожарна безопасност и защита на населението”</w:t>
      </w:r>
      <w:r w:rsidRPr="005A1A96">
        <w:t xml:space="preserve"> (Valsts dienests “Ugunsdrošība un iedzīvotāju aizsardzība”)</w:t>
      </w:r>
    </w:p>
    <w:p w14:paraId="336B8431" w14:textId="77777777" w:rsidR="00FA6F39" w:rsidRPr="005A1A96" w:rsidRDefault="00FA6F39" w:rsidP="00FA6F39">
      <w:pPr>
        <w:ind w:left="567" w:hanging="567"/>
      </w:pPr>
    </w:p>
    <w:p w14:paraId="3EBB0F20" w14:textId="77777777" w:rsidR="00FA6F39" w:rsidRPr="005A1A96" w:rsidRDefault="00FA6F39" w:rsidP="00FA6F39">
      <w:pPr>
        <w:ind w:left="567" w:hanging="567"/>
      </w:pPr>
      <w:r w:rsidRPr="005A1A96">
        <w:t>106.</w:t>
      </w:r>
      <w:r w:rsidRPr="005A1A96">
        <w:tab/>
      </w:r>
      <w:r w:rsidRPr="005A1A96">
        <w:rPr>
          <w:i/>
        </w:rPr>
        <w:t>Национална служба за съвети в земеделието</w:t>
      </w:r>
      <w:r w:rsidRPr="005A1A96">
        <w:t xml:space="preserve"> (Valsts lauksaimniecības padomdevēju dienests)</w:t>
      </w:r>
    </w:p>
    <w:p w14:paraId="29400D1D" w14:textId="77777777" w:rsidR="00FA6F39" w:rsidRPr="005A1A96" w:rsidRDefault="00FA6F39" w:rsidP="00FA6F39">
      <w:pPr>
        <w:ind w:left="567" w:hanging="567"/>
      </w:pPr>
    </w:p>
    <w:p w14:paraId="1943E276" w14:textId="77777777" w:rsidR="00FA6F39" w:rsidRPr="005A1A96" w:rsidRDefault="00FA6F39" w:rsidP="00FA6F39">
      <w:pPr>
        <w:ind w:left="567" w:hanging="567"/>
      </w:pPr>
      <w:r w:rsidRPr="005A1A96">
        <w:t>107.</w:t>
      </w:r>
      <w:r w:rsidRPr="005A1A96">
        <w:tab/>
      </w:r>
      <w:r w:rsidRPr="005A1A96">
        <w:rPr>
          <w:i/>
        </w:rPr>
        <w:t>Служба “Военна информация”</w:t>
      </w:r>
      <w:r w:rsidRPr="005A1A96">
        <w:t xml:space="preserve"> (Militārās informācijas dienests)</w:t>
      </w:r>
    </w:p>
    <w:p w14:paraId="5C5382EF" w14:textId="77777777" w:rsidR="00FA6F39" w:rsidRPr="005A1A96" w:rsidRDefault="00FA6F39" w:rsidP="00FA6F39">
      <w:pPr>
        <w:ind w:left="567" w:hanging="567"/>
      </w:pPr>
    </w:p>
    <w:p w14:paraId="0AD30243" w14:textId="77777777" w:rsidR="00FA6F39" w:rsidRPr="005A1A96" w:rsidRDefault="00FA6F39" w:rsidP="00FA6F39">
      <w:pPr>
        <w:ind w:left="567" w:hanging="567"/>
      </w:pPr>
      <w:r w:rsidRPr="005A1A96">
        <w:t>108.</w:t>
      </w:r>
      <w:r w:rsidRPr="005A1A96">
        <w:tab/>
      </w:r>
      <w:r w:rsidRPr="005A1A96">
        <w:rPr>
          <w:i/>
        </w:rPr>
        <w:t>Служба “Военна полиция”</w:t>
      </w:r>
      <w:r w:rsidRPr="005A1A96">
        <w:t xml:space="preserve"> (Militārā policija)</w:t>
      </w:r>
    </w:p>
    <w:p w14:paraId="5C0A8C58" w14:textId="77777777" w:rsidR="00FA6F39" w:rsidRPr="005A1A96" w:rsidRDefault="00FA6F39" w:rsidP="00FA6F39">
      <w:pPr>
        <w:ind w:left="567" w:hanging="567"/>
      </w:pPr>
    </w:p>
    <w:p w14:paraId="1BB6FB2A" w14:textId="77777777" w:rsidR="00FA6F39" w:rsidRPr="005A1A96" w:rsidRDefault="00FA6F39" w:rsidP="00FA6F39">
      <w:pPr>
        <w:ind w:left="567" w:hanging="567"/>
      </w:pPr>
      <w:r w:rsidRPr="005A1A96">
        <w:t>109.</w:t>
      </w:r>
      <w:r w:rsidRPr="005A1A96">
        <w:tab/>
      </w:r>
      <w:r w:rsidRPr="005A1A96">
        <w:rPr>
          <w:i/>
        </w:rPr>
        <w:t>Авиоотряд 28</w:t>
      </w:r>
      <w:r w:rsidRPr="005A1A96">
        <w:t xml:space="preserve"> (Gaisa vienība 28)</w:t>
      </w:r>
    </w:p>
    <w:p w14:paraId="55CE4303" w14:textId="77777777" w:rsidR="00FA6F39" w:rsidRPr="005A1A96" w:rsidRDefault="00FA6F39" w:rsidP="00FA6F39"/>
    <w:p w14:paraId="23CFBE51" w14:textId="73C4EAAF" w:rsidR="00751A0A" w:rsidRPr="005A1A96" w:rsidRDefault="00751A0A" w:rsidP="00751A0A">
      <w:r w:rsidRPr="005A1A96">
        <w:br w:type="page"/>
      </w:r>
    </w:p>
    <w:p w14:paraId="64EDB23D" w14:textId="646C43CB" w:rsidR="00FA6F39" w:rsidRPr="005A1A96" w:rsidRDefault="00751A0A" w:rsidP="00FA6F39">
      <w:pPr>
        <w:jc w:val="center"/>
      </w:pPr>
      <w:r w:rsidRPr="005A1A96">
        <w:t>Č</w:t>
      </w:r>
      <w:r w:rsidR="00FA6F39" w:rsidRPr="005A1A96">
        <w:t>EHIJA</w:t>
      </w:r>
    </w:p>
    <w:p w14:paraId="0DDBBA6F" w14:textId="77777777" w:rsidR="00FA6F39" w:rsidRPr="005A1A96" w:rsidRDefault="00FA6F39" w:rsidP="00FA6F39"/>
    <w:p w14:paraId="418BF9DC" w14:textId="77777777" w:rsidR="00FA6F39" w:rsidRPr="005A1A96" w:rsidRDefault="00FA6F39" w:rsidP="00FA6F39">
      <w:pPr>
        <w:ind w:left="567" w:hanging="567"/>
      </w:pPr>
      <w:r w:rsidRPr="005A1A96">
        <w:t>1.</w:t>
      </w:r>
      <w:r w:rsidRPr="005A1A96">
        <w:tab/>
      </w:r>
      <w:r w:rsidRPr="005A1A96">
        <w:rPr>
          <w:i/>
        </w:rPr>
        <w:t>Ministerstvo dopravy</w:t>
      </w:r>
      <w:r w:rsidRPr="005A1A96">
        <w:t xml:space="preserve"> (Satiksmes ministrija)</w:t>
      </w:r>
    </w:p>
    <w:p w14:paraId="31FD35FA" w14:textId="77777777" w:rsidR="00FA6F39" w:rsidRPr="005A1A96" w:rsidRDefault="00FA6F39" w:rsidP="00FA6F39">
      <w:pPr>
        <w:ind w:left="567" w:hanging="567"/>
      </w:pPr>
    </w:p>
    <w:p w14:paraId="5A0C957B" w14:textId="77777777" w:rsidR="00FA6F39" w:rsidRPr="005A1A96" w:rsidRDefault="00FA6F39" w:rsidP="00FA6F39">
      <w:pPr>
        <w:ind w:left="567" w:hanging="567"/>
      </w:pPr>
      <w:r w:rsidRPr="005A1A96">
        <w:t>2.</w:t>
      </w:r>
      <w:r w:rsidRPr="005A1A96">
        <w:tab/>
      </w:r>
      <w:r w:rsidRPr="005A1A96">
        <w:rPr>
          <w:i/>
        </w:rPr>
        <w:t>Ministerstvo financí</w:t>
      </w:r>
      <w:r w:rsidRPr="005A1A96">
        <w:t xml:space="preserve"> (Finanšu ministrija)</w:t>
      </w:r>
    </w:p>
    <w:p w14:paraId="2FCF6B79" w14:textId="77777777" w:rsidR="00FA6F39" w:rsidRPr="005A1A96" w:rsidRDefault="00FA6F39" w:rsidP="00FA6F39">
      <w:pPr>
        <w:ind w:left="567" w:hanging="567"/>
      </w:pPr>
    </w:p>
    <w:p w14:paraId="435AC7FD" w14:textId="77777777" w:rsidR="00FA6F39" w:rsidRPr="005A1A96" w:rsidRDefault="00FA6F39" w:rsidP="00FA6F39">
      <w:pPr>
        <w:ind w:left="567" w:hanging="567"/>
      </w:pPr>
      <w:r w:rsidRPr="005A1A96">
        <w:t>3.</w:t>
      </w:r>
      <w:r w:rsidRPr="005A1A96">
        <w:tab/>
      </w:r>
      <w:r w:rsidRPr="005A1A96">
        <w:rPr>
          <w:i/>
        </w:rPr>
        <w:t>Ministerstvo kultury</w:t>
      </w:r>
      <w:r w:rsidRPr="005A1A96">
        <w:t xml:space="preserve"> (Kultūras ministrija)</w:t>
      </w:r>
    </w:p>
    <w:p w14:paraId="0CB7163F" w14:textId="77777777" w:rsidR="00FA6F39" w:rsidRPr="005A1A96" w:rsidRDefault="00FA6F39" w:rsidP="00FA6F39">
      <w:pPr>
        <w:ind w:left="567" w:hanging="567"/>
      </w:pPr>
    </w:p>
    <w:p w14:paraId="66DD207D" w14:textId="77777777" w:rsidR="00FA6F39" w:rsidRPr="005A1A96" w:rsidRDefault="00FA6F39" w:rsidP="00FA6F39">
      <w:pPr>
        <w:ind w:left="567" w:hanging="567"/>
      </w:pPr>
      <w:r w:rsidRPr="005A1A96">
        <w:t>4.</w:t>
      </w:r>
      <w:r w:rsidRPr="005A1A96">
        <w:tab/>
      </w:r>
      <w:r w:rsidRPr="005A1A96">
        <w:rPr>
          <w:i/>
        </w:rPr>
        <w:t>Ministerstvo obrany</w:t>
      </w:r>
      <w:r w:rsidRPr="005A1A96">
        <w:t xml:space="preserve"> (Aizsardzības ministrija)</w:t>
      </w:r>
    </w:p>
    <w:p w14:paraId="4C343EB1" w14:textId="77777777" w:rsidR="00FA6F39" w:rsidRPr="005A1A96" w:rsidRDefault="00FA6F39" w:rsidP="00FA6F39">
      <w:pPr>
        <w:ind w:left="567" w:hanging="567"/>
      </w:pPr>
    </w:p>
    <w:p w14:paraId="0B55D9A1" w14:textId="77777777" w:rsidR="00FA6F39" w:rsidRPr="005A1A96" w:rsidRDefault="00FA6F39" w:rsidP="00FA6F39">
      <w:pPr>
        <w:ind w:left="567" w:hanging="567"/>
      </w:pPr>
      <w:r w:rsidRPr="005A1A96">
        <w:t>5.</w:t>
      </w:r>
      <w:r w:rsidRPr="005A1A96">
        <w:tab/>
      </w:r>
      <w:r w:rsidRPr="005A1A96">
        <w:rPr>
          <w:i/>
        </w:rPr>
        <w:t>Ministerstvo pro místní rozvoj</w:t>
      </w:r>
      <w:r w:rsidRPr="005A1A96">
        <w:t xml:space="preserve"> (Reģionālās attīstības ministrija)</w:t>
      </w:r>
    </w:p>
    <w:p w14:paraId="778ABA58" w14:textId="77777777" w:rsidR="00FA6F39" w:rsidRPr="005A1A96" w:rsidRDefault="00FA6F39" w:rsidP="00FA6F39">
      <w:pPr>
        <w:ind w:left="567" w:hanging="567"/>
      </w:pPr>
    </w:p>
    <w:p w14:paraId="201BBF67" w14:textId="77777777" w:rsidR="00FA6F39" w:rsidRPr="005A1A96" w:rsidRDefault="00FA6F39" w:rsidP="00FA6F39">
      <w:pPr>
        <w:ind w:left="567" w:hanging="567"/>
      </w:pPr>
      <w:r w:rsidRPr="005A1A96">
        <w:t>6.</w:t>
      </w:r>
      <w:r w:rsidRPr="005A1A96">
        <w:tab/>
      </w:r>
      <w:r w:rsidRPr="005A1A96">
        <w:rPr>
          <w:i/>
        </w:rPr>
        <w:t>Ministerstvo práce a sociálních věcí</w:t>
      </w:r>
      <w:r w:rsidRPr="005A1A96">
        <w:t xml:space="preserve"> (Darba un sociālo lietu ministrija)</w:t>
      </w:r>
    </w:p>
    <w:p w14:paraId="638A8897" w14:textId="77777777" w:rsidR="00FA6F39" w:rsidRPr="005A1A96" w:rsidRDefault="00FA6F39" w:rsidP="00FA6F39">
      <w:pPr>
        <w:ind w:left="567" w:hanging="567"/>
      </w:pPr>
    </w:p>
    <w:p w14:paraId="54A6EF35" w14:textId="77777777" w:rsidR="00FA6F39" w:rsidRPr="005A1A96" w:rsidRDefault="00FA6F39" w:rsidP="00FA6F39">
      <w:pPr>
        <w:ind w:left="567" w:hanging="567"/>
      </w:pPr>
      <w:r w:rsidRPr="005A1A96">
        <w:t>7.</w:t>
      </w:r>
      <w:r w:rsidRPr="005A1A96">
        <w:tab/>
      </w:r>
      <w:r w:rsidRPr="005A1A96">
        <w:rPr>
          <w:i/>
        </w:rPr>
        <w:t>Ministerstvo průmyslu a obchodu</w:t>
      </w:r>
      <w:r w:rsidRPr="005A1A96">
        <w:t xml:space="preserve"> (Rūpniecības un tirdzniecības ministrija)</w:t>
      </w:r>
    </w:p>
    <w:p w14:paraId="2333A2BE" w14:textId="77777777" w:rsidR="00FA6F39" w:rsidRPr="005A1A96" w:rsidRDefault="00FA6F39" w:rsidP="00FA6F39">
      <w:pPr>
        <w:ind w:left="567" w:hanging="567"/>
      </w:pPr>
    </w:p>
    <w:p w14:paraId="0EF70860" w14:textId="77777777" w:rsidR="00FA6F39" w:rsidRPr="005A1A96" w:rsidRDefault="00FA6F39" w:rsidP="00FA6F39">
      <w:pPr>
        <w:ind w:left="567" w:hanging="567"/>
      </w:pPr>
      <w:r w:rsidRPr="005A1A96">
        <w:t>8.</w:t>
      </w:r>
      <w:r w:rsidRPr="005A1A96">
        <w:tab/>
      </w:r>
      <w:r w:rsidRPr="005A1A96">
        <w:rPr>
          <w:i/>
        </w:rPr>
        <w:t>Ministerstvo spravedlnosti</w:t>
      </w:r>
      <w:r w:rsidRPr="005A1A96">
        <w:t xml:space="preserve"> (Tieslietu ministrija)</w:t>
      </w:r>
    </w:p>
    <w:p w14:paraId="36090AF1" w14:textId="77777777" w:rsidR="00FA6F39" w:rsidRPr="005A1A96" w:rsidRDefault="00FA6F39" w:rsidP="00FA6F39">
      <w:pPr>
        <w:ind w:left="567" w:hanging="567"/>
      </w:pPr>
    </w:p>
    <w:p w14:paraId="13F57EA5" w14:textId="77777777" w:rsidR="00FA6F39" w:rsidRPr="005A1A96" w:rsidRDefault="00FA6F39" w:rsidP="00FA6F39">
      <w:pPr>
        <w:ind w:left="567" w:hanging="567"/>
      </w:pPr>
      <w:r w:rsidRPr="005A1A96">
        <w:t>9.</w:t>
      </w:r>
      <w:r w:rsidRPr="005A1A96">
        <w:tab/>
      </w:r>
      <w:r w:rsidRPr="005A1A96">
        <w:rPr>
          <w:i/>
        </w:rPr>
        <w:t>Ministerstvo školství, mládeže a tělovýchovy</w:t>
      </w:r>
      <w:r w:rsidRPr="005A1A96">
        <w:t xml:space="preserve"> (Izglītības, jaunatnes un sporta lietu ministrija)</w:t>
      </w:r>
    </w:p>
    <w:p w14:paraId="4C08312B" w14:textId="77777777" w:rsidR="00FA6F39" w:rsidRPr="005A1A96" w:rsidRDefault="00FA6F39" w:rsidP="00FA6F39">
      <w:pPr>
        <w:ind w:left="567" w:hanging="567"/>
      </w:pPr>
    </w:p>
    <w:p w14:paraId="7153256C" w14:textId="77777777" w:rsidR="00FA6F39" w:rsidRPr="005A1A96" w:rsidRDefault="00FA6F39" w:rsidP="00FA6F39">
      <w:pPr>
        <w:ind w:left="567" w:hanging="567"/>
      </w:pPr>
      <w:r w:rsidRPr="005A1A96">
        <w:t>10.</w:t>
      </w:r>
      <w:r w:rsidRPr="005A1A96">
        <w:tab/>
      </w:r>
      <w:r w:rsidRPr="005A1A96">
        <w:rPr>
          <w:i/>
        </w:rPr>
        <w:t>Ministerstvo vnitra</w:t>
      </w:r>
      <w:r w:rsidRPr="005A1A96">
        <w:t xml:space="preserve"> (Iekšlietu ministrija)</w:t>
      </w:r>
    </w:p>
    <w:p w14:paraId="1DCF822B" w14:textId="77777777" w:rsidR="00FA6F39" w:rsidRPr="005A1A96" w:rsidRDefault="00FA6F39" w:rsidP="00FA6F39">
      <w:pPr>
        <w:ind w:left="567" w:hanging="567"/>
      </w:pPr>
    </w:p>
    <w:p w14:paraId="3CC16EAF" w14:textId="77777777" w:rsidR="00FA6F39" w:rsidRPr="005A1A96" w:rsidRDefault="00FA6F39" w:rsidP="00FA6F39">
      <w:pPr>
        <w:ind w:left="567" w:hanging="567"/>
      </w:pPr>
      <w:r w:rsidRPr="005A1A96">
        <w:t>11.</w:t>
      </w:r>
      <w:r w:rsidRPr="005A1A96">
        <w:tab/>
      </w:r>
      <w:r w:rsidRPr="005A1A96">
        <w:rPr>
          <w:i/>
        </w:rPr>
        <w:t>Ministerstvo zahraničních věcí</w:t>
      </w:r>
      <w:r w:rsidRPr="005A1A96">
        <w:t xml:space="preserve"> (Ārlietu ministrija)</w:t>
      </w:r>
    </w:p>
    <w:p w14:paraId="63BFF8DA" w14:textId="77777777" w:rsidR="00FA6F39" w:rsidRPr="005A1A96" w:rsidRDefault="00FA6F39" w:rsidP="00FA6F39">
      <w:pPr>
        <w:ind w:left="567" w:hanging="567"/>
      </w:pPr>
    </w:p>
    <w:p w14:paraId="78F0D20C" w14:textId="49B715F6" w:rsidR="00751A0A" w:rsidRPr="005A1A96" w:rsidRDefault="00751A0A" w:rsidP="00751A0A">
      <w:r w:rsidRPr="005A1A96">
        <w:br w:type="page"/>
      </w:r>
    </w:p>
    <w:p w14:paraId="56BAB5C2" w14:textId="0FD26519" w:rsidR="00FA6F39" w:rsidRPr="005A1A96" w:rsidRDefault="00751A0A" w:rsidP="00FA6F39">
      <w:pPr>
        <w:ind w:left="567" w:hanging="567"/>
      </w:pPr>
      <w:r w:rsidRPr="005A1A96">
        <w:t>1</w:t>
      </w:r>
      <w:r w:rsidR="00FA6F39" w:rsidRPr="005A1A96">
        <w:t>2.</w:t>
      </w:r>
      <w:r w:rsidR="00FA6F39" w:rsidRPr="005A1A96">
        <w:tab/>
      </w:r>
      <w:r w:rsidR="00FA6F39" w:rsidRPr="005A1A96">
        <w:rPr>
          <w:i/>
        </w:rPr>
        <w:t>Ministerstvo zdravotnictví</w:t>
      </w:r>
      <w:r w:rsidR="00FA6F39" w:rsidRPr="005A1A96">
        <w:t xml:space="preserve"> (Veselības ministrija)</w:t>
      </w:r>
    </w:p>
    <w:p w14:paraId="53DBC943" w14:textId="77777777" w:rsidR="00FA6F39" w:rsidRPr="005A1A96" w:rsidRDefault="00FA6F39" w:rsidP="00FA6F39">
      <w:pPr>
        <w:ind w:left="567" w:hanging="567"/>
      </w:pPr>
    </w:p>
    <w:p w14:paraId="31C4FDDC" w14:textId="77777777" w:rsidR="00FA6F39" w:rsidRPr="005A1A96" w:rsidRDefault="00FA6F39" w:rsidP="00FA6F39">
      <w:pPr>
        <w:ind w:left="567" w:hanging="567"/>
      </w:pPr>
      <w:r w:rsidRPr="005A1A96">
        <w:t>13.</w:t>
      </w:r>
      <w:r w:rsidRPr="005A1A96">
        <w:tab/>
      </w:r>
      <w:r w:rsidRPr="005A1A96">
        <w:rPr>
          <w:i/>
        </w:rPr>
        <w:t>Ministerstvo zemědělství</w:t>
      </w:r>
      <w:r w:rsidRPr="005A1A96">
        <w:t xml:space="preserve"> (Lauksaimniecības ministrija)</w:t>
      </w:r>
    </w:p>
    <w:p w14:paraId="6D4BB7B0" w14:textId="77777777" w:rsidR="00FA6F39" w:rsidRPr="005A1A96" w:rsidRDefault="00FA6F39" w:rsidP="00FA6F39">
      <w:pPr>
        <w:ind w:left="567" w:hanging="567"/>
      </w:pPr>
    </w:p>
    <w:p w14:paraId="0CD2C1D1" w14:textId="77777777" w:rsidR="00FA6F39" w:rsidRPr="005A1A96" w:rsidRDefault="00FA6F39" w:rsidP="00FA6F39">
      <w:pPr>
        <w:ind w:left="567" w:hanging="567"/>
      </w:pPr>
      <w:r w:rsidRPr="005A1A96">
        <w:t>14.</w:t>
      </w:r>
      <w:r w:rsidRPr="005A1A96">
        <w:tab/>
      </w:r>
      <w:r w:rsidRPr="005A1A96">
        <w:rPr>
          <w:i/>
        </w:rPr>
        <w:t>Ministerstvo životního prostředí</w:t>
      </w:r>
      <w:r w:rsidRPr="005A1A96">
        <w:t xml:space="preserve"> (Vides aizsardzības ministrija)</w:t>
      </w:r>
    </w:p>
    <w:p w14:paraId="0C62318A" w14:textId="77777777" w:rsidR="00FA6F39" w:rsidRPr="005A1A96" w:rsidRDefault="00FA6F39" w:rsidP="00FA6F39">
      <w:pPr>
        <w:ind w:left="567" w:hanging="567"/>
      </w:pPr>
    </w:p>
    <w:p w14:paraId="2E1340F8" w14:textId="77777777" w:rsidR="00FA6F39" w:rsidRPr="005A1A96" w:rsidRDefault="00FA6F39" w:rsidP="00FA6F39">
      <w:pPr>
        <w:ind w:left="567" w:hanging="567"/>
      </w:pPr>
      <w:r w:rsidRPr="005A1A96">
        <w:t>15.</w:t>
      </w:r>
      <w:r w:rsidRPr="005A1A96">
        <w:tab/>
      </w:r>
      <w:r w:rsidRPr="005A1A96">
        <w:rPr>
          <w:i/>
        </w:rPr>
        <w:t>Poslanecká sněmovna PČR</w:t>
      </w:r>
      <w:r w:rsidRPr="005A1A96">
        <w:t xml:space="preserve"> (Čehijas Republikas Parlamenta pārstāvju palāta)</w:t>
      </w:r>
    </w:p>
    <w:p w14:paraId="33B028A9" w14:textId="77777777" w:rsidR="00FA6F39" w:rsidRPr="005A1A96" w:rsidRDefault="00FA6F39" w:rsidP="00FA6F39">
      <w:pPr>
        <w:ind w:left="567" w:hanging="567"/>
      </w:pPr>
    </w:p>
    <w:p w14:paraId="0814A893" w14:textId="77777777" w:rsidR="00FA6F39" w:rsidRPr="005A1A96" w:rsidRDefault="00FA6F39" w:rsidP="00FA6F39">
      <w:pPr>
        <w:ind w:left="567" w:hanging="567"/>
      </w:pPr>
      <w:r w:rsidRPr="005A1A96">
        <w:t>16.</w:t>
      </w:r>
      <w:r w:rsidRPr="005A1A96">
        <w:tab/>
      </w:r>
      <w:r w:rsidRPr="005A1A96">
        <w:rPr>
          <w:i/>
        </w:rPr>
        <w:t>Senát PČR</w:t>
      </w:r>
      <w:r w:rsidRPr="005A1A96">
        <w:t xml:space="preserve"> (Čehijas Republikas Parlamenta Senāts)</w:t>
      </w:r>
    </w:p>
    <w:p w14:paraId="1B93C654" w14:textId="77777777" w:rsidR="00FA6F39" w:rsidRPr="005A1A96" w:rsidRDefault="00FA6F39" w:rsidP="00FA6F39">
      <w:pPr>
        <w:ind w:left="567" w:hanging="567"/>
      </w:pPr>
    </w:p>
    <w:p w14:paraId="0F2C3D77" w14:textId="77777777" w:rsidR="00FA6F39" w:rsidRPr="005A1A96" w:rsidRDefault="00FA6F39" w:rsidP="00FA6F39">
      <w:pPr>
        <w:ind w:left="567" w:hanging="567"/>
      </w:pPr>
      <w:r w:rsidRPr="005A1A96">
        <w:t>17.</w:t>
      </w:r>
      <w:r w:rsidRPr="005A1A96">
        <w:tab/>
      </w:r>
      <w:r w:rsidRPr="005A1A96">
        <w:rPr>
          <w:i/>
        </w:rPr>
        <w:t>Kancelář prezidenta</w:t>
      </w:r>
      <w:r w:rsidRPr="005A1A96">
        <w:t xml:space="preserve"> (Prezidenta Kanceleja)</w:t>
      </w:r>
    </w:p>
    <w:p w14:paraId="2F3EB381" w14:textId="77777777" w:rsidR="00FA6F39" w:rsidRPr="005A1A96" w:rsidRDefault="00FA6F39" w:rsidP="00FA6F39">
      <w:pPr>
        <w:ind w:left="567" w:hanging="567"/>
      </w:pPr>
    </w:p>
    <w:p w14:paraId="13793B53" w14:textId="77777777" w:rsidR="00FA6F39" w:rsidRPr="005A1A96" w:rsidRDefault="00FA6F39" w:rsidP="00FA6F39">
      <w:pPr>
        <w:ind w:left="567" w:hanging="567"/>
      </w:pPr>
      <w:r w:rsidRPr="005A1A96">
        <w:t>18.</w:t>
      </w:r>
      <w:r w:rsidRPr="005A1A96">
        <w:tab/>
      </w:r>
      <w:r w:rsidRPr="005A1A96">
        <w:rPr>
          <w:i/>
        </w:rPr>
        <w:t>Český statistický úřad</w:t>
      </w:r>
      <w:r w:rsidRPr="005A1A96">
        <w:t xml:space="preserve"> (Čehijas Statistikas pārvalde)</w:t>
      </w:r>
    </w:p>
    <w:p w14:paraId="2CE5A25D" w14:textId="77777777" w:rsidR="00FA6F39" w:rsidRPr="005A1A96" w:rsidRDefault="00FA6F39" w:rsidP="00FA6F39">
      <w:pPr>
        <w:ind w:left="567" w:hanging="567"/>
      </w:pPr>
    </w:p>
    <w:p w14:paraId="0092A102" w14:textId="77777777" w:rsidR="00FA6F39" w:rsidRPr="005A1A96" w:rsidRDefault="00FA6F39" w:rsidP="00FA6F39">
      <w:pPr>
        <w:ind w:left="567" w:hanging="567"/>
      </w:pPr>
      <w:r w:rsidRPr="005A1A96">
        <w:t>19.</w:t>
      </w:r>
      <w:r w:rsidRPr="005A1A96">
        <w:tab/>
      </w:r>
      <w:r w:rsidRPr="005A1A96">
        <w:rPr>
          <w:i/>
        </w:rPr>
        <w:t>Český úřad zeměměřičský a katastrální</w:t>
      </w:r>
      <w:r w:rsidRPr="005A1A96">
        <w:t xml:space="preserve"> (Čehijas Kartogrāfijas un kadastra uzraudzības pārvalde)</w:t>
      </w:r>
    </w:p>
    <w:p w14:paraId="14376754" w14:textId="77777777" w:rsidR="00FA6F39" w:rsidRPr="005A1A96" w:rsidRDefault="00FA6F39" w:rsidP="00FA6F39">
      <w:pPr>
        <w:ind w:left="567" w:hanging="567"/>
      </w:pPr>
    </w:p>
    <w:p w14:paraId="2C83AB54" w14:textId="77777777" w:rsidR="00FA6F39" w:rsidRPr="005A1A96" w:rsidRDefault="00FA6F39" w:rsidP="00FA6F39">
      <w:pPr>
        <w:ind w:left="567" w:hanging="567"/>
      </w:pPr>
      <w:r w:rsidRPr="005A1A96">
        <w:t>20.</w:t>
      </w:r>
      <w:r w:rsidRPr="005A1A96">
        <w:tab/>
      </w:r>
      <w:r w:rsidRPr="005A1A96">
        <w:rPr>
          <w:i/>
        </w:rPr>
        <w:t>Úřad průmyslového vlastnictví</w:t>
      </w:r>
      <w:r w:rsidRPr="005A1A96">
        <w:t xml:space="preserve"> (Rūpnieciskā īpašuma pārvalde)</w:t>
      </w:r>
    </w:p>
    <w:p w14:paraId="52508221" w14:textId="77777777" w:rsidR="00FA6F39" w:rsidRPr="005A1A96" w:rsidRDefault="00FA6F39" w:rsidP="00FA6F39">
      <w:pPr>
        <w:ind w:left="567" w:hanging="567"/>
      </w:pPr>
    </w:p>
    <w:p w14:paraId="759D0E8E" w14:textId="77777777" w:rsidR="00FA6F39" w:rsidRPr="005A1A96" w:rsidRDefault="00FA6F39" w:rsidP="00FA6F39">
      <w:pPr>
        <w:ind w:left="567" w:hanging="567"/>
      </w:pPr>
      <w:r w:rsidRPr="005A1A96">
        <w:t>21.</w:t>
      </w:r>
      <w:r w:rsidRPr="005A1A96">
        <w:tab/>
      </w:r>
      <w:r w:rsidRPr="005A1A96">
        <w:rPr>
          <w:i/>
        </w:rPr>
        <w:t>Úřad pro ochranu osobních údajů</w:t>
      </w:r>
      <w:r w:rsidRPr="005A1A96">
        <w:t xml:space="preserve"> (Persondatu aizsardzības pārvalde)</w:t>
      </w:r>
    </w:p>
    <w:p w14:paraId="25444896" w14:textId="77777777" w:rsidR="00FA6F39" w:rsidRPr="005A1A96" w:rsidRDefault="00FA6F39" w:rsidP="00FA6F39">
      <w:pPr>
        <w:ind w:left="567" w:hanging="567"/>
      </w:pPr>
    </w:p>
    <w:p w14:paraId="47A164A7" w14:textId="77777777" w:rsidR="00FA6F39" w:rsidRPr="005A1A96" w:rsidRDefault="00FA6F39" w:rsidP="00FA6F39">
      <w:pPr>
        <w:ind w:left="567" w:hanging="567"/>
      </w:pPr>
      <w:r w:rsidRPr="005A1A96">
        <w:t>22.</w:t>
      </w:r>
      <w:r w:rsidRPr="005A1A96">
        <w:tab/>
      </w:r>
      <w:r w:rsidRPr="005A1A96">
        <w:rPr>
          <w:i/>
        </w:rPr>
        <w:t>Bezpečnostní informační služba</w:t>
      </w:r>
      <w:r w:rsidRPr="005A1A96">
        <w:t xml:space="preserve"> (Drošības informācijas dienests)</w:t>
      </w:r>
    </w:p>
    <w:p w14:paraId="159F436C" w14:textId="77777777" w:rsidR="00FA6F39" w:rsidRPr="005A1A96" w:rsidRDefault="00FA6F39" w:rsidP="00FA6F39">
      <w:pPr>
        <w:ind w:left="567" w:hanging="567"/>
      </w:pPr>
    </w:p>
    <w:p w14:paraId="19EA372A" w14:textId="77777777" w:rsidR="00FA6F39" w:rsidRPr="005A1A96" w:rsidRDefault="00FA6F39" w:rsidP="00FA6F39">
      <w:pPr>
        <w:ind w:left="567" w:hanging="567"/>
      </w:pPr>
      <w:r w:rsidRPr="005A1A96">
        <w:t>23.</w:t>
      </w:r>
      <w:r w:rsidRPr="005A1A96">
        <w:tab/>
      </w:r>
      <w:r w:rsidRPr="005A1A96">
        <w:rPr>
          <w:i/>
        </w:rPr>
        <w:t>Národní bezpečnostní úřad</w:t>
      </w:r>
      <w:r w:rsidRPr="005A1A96">
        <w:t xml:space="preserve"> (Valsts drošības pārvalde)</w:t>
      </w:r>
    </w:p>
    <w:p w14:paraId="49531130" w14:textId="77777777" w:rsidR="00FA6F39" w:rsidRPr="005A1A96" w:rsidRDefault="00FA6F39" w:rsidP="00FA6F39">
      <w:pPr>
        <w:ind w:left="567" w:hanging="567"/>
      </w:pPr>
    </w:p>
    <w:p w14:paraId="39BC586F" w14:textId="09997DFC" w:rsidR="00751A0A" w:rsidRPr="005A1A96" w:rsidRDefault="00751A0A" w:rsidP="00751A0A">
      <w:r w:rsidRPr="005A1A96">
        <w:br w:type="page"/>
      </w:r>
    </w:p>
    <w:p w14:paraId="12C72A7E" w14:textId="6082CFFC" w:rsidR="00FA6F39" w:rsidRPr="005A1A96" w:rsidRDefault="00751A0A" w:rsidP="00FA6F39">
      <w:pPr>
        <w:ind w:left="567" w:hanging="567"/>
      </w:pPr>
      <w:r w:rsidRPr="005A1A96">
        <w:t>2</w:t>
      </w:r>
      <w:r w:rsidR="00FA6F39" w:rsidRPr="005A1A96">
        <w:t>4.</w:t>
      </w:r>
      <w:r w:rsidR="00FA6F39" w:rsidRPr="005A1A96">
        <w:tab/>
      </w:r>
      <w:r w:rsidR="00FA6F39" w:rsidRPr="005A1A96">
        <w:rPr>
          <w:i/>
        </w:rPr>
        <w:t>Česká akademie věd</w:t>
      </w:r>
      <w:r w:rsidR="00FA6F39" w:rsidRPr="005A1A96">
        <w:t xml:space="preserve"> (Čehijas Republikas Zinātņu akadēmija)</w:t>
      </w:r>
    </w:p>
    <w:p w14:paraId="7DB5E542" w14:textId="77777777" w:rsidR="00FA6F39" w:rsidRPr="005A1A96" w:rsidRDefault="00FA6F39" w:rsidP="00FA6F39">
      <w:pPr>
        <w:ind w:left="567" w:hanging="567"/>
      </w:pPr>
    </w:p>
    <w:p w14:paraId="46290BBD" w14:textId="77777777" w:rsidR="00FA6F39" w:rsidRPr="005A1A96" w:rsidRDefault="00FA6F39" w:rsidP="00FA6F39">
      <w:pPr>
        <w:ind w:left="567" w:hanging="567"/>
      </w:pPr>
      <w:r w:rsidRPr="005A1A96">
        <w:t>25.</w:t>
      </w:r>
      <w:r w:rsidRPr="005A1A96">
        <w:tab/>
      </w:r>
      <w:r w:rsidRPr="005A1A96">
        <w:rPr>
          <w:i/>
        </w:rPr>
        <w:t>Vězeňská služba</w:t>
      </w:r>
      <w:r w:rsidRPr="005A1A96">
        <w:t xml:space="preserve"> (Ieslodzījuma vietu pārvalde)</w:t>
      </w:r>
    </w:p>
    <w:p w14:paraId="2FB427C1" w14:textId="77777777" w:rsidR="00FA6F39" w:rsidRPr="005A1A96" w:rsidRDefault="00FA6F39" w:rsidP="00FA6F39">
      <w:pPr>
        <w:ind w:left="567" w:hanging="567"/>
      </w:pPr>
    </w:p>
    <w:p w14:paraId="2D65E5A4" w14:textId="77777777" w:rsidR="00FA6F39" w:rsidRPr="005A1A96" w:rsidRDefault="00FA6F39" w:rsidP="00FA6F39">
      <w:pPr>
        <w:ind w:left="567" w:hanging="567"/>
      </w:pPr>
      <w:r w:rsidRPr="005A1A96">
        <w:t>26.</w:t>
      </w:r>
      <w:r w:rsidRPr="005A1A96">
        <w:tab/>
      </w:r>
      <w:r w:rsidRPr="005A1A96">
        <w:rPr>
          <w:i/>
        </w:rPr>
        <w:t>Český báňský úřad</w:t>
      </w:r>
      <w:r w:rsidRPr="005A1A96">
        <w:t xml:space="preserve"> (Čehijas Republikas kalnrūpniecības pārvalde)</w:t>
      </w:r>
    </w:p>
    <w:p w14:paraId="392785D7" w14:textId="77777777" w:rsidR="00FA6F39" w:rsidRPr="005A1A96" w:rsidRDefault="00FA6F39" w:rsidP="00FA6F39">
      <w:pPr>
        <w:ind w:left="567" w:hanging="567"/>
      </w:pPr>
    </w:p>
    <w:p w14:paraId="3C466AF6" w14:textId="77777777" w:rsidR="00FA6F39" w:rsidRPr="005A1A96" w:rsidRDefault="00FA6F39" w:rsidP="00FA6F39">
      <w:pPr>
        <w:ind w:left="567" w:hanging="567"/>
      </w:pPr>
      <w:r w:rsidRPr="005A1A96">
        <w:t>27.</w:t>
      </w:r>
      <w:r w:rsidRPr="005A1A96">
        <w:tab/>
      </w:r>
      <w:r w:rsidRPr="005A1A96">
        <w:rPr>
          <w:i/>
        </w:rPr>
        <w:t>Úřad pro ochranu hospodářské soutěže</w:t>
      </w:r>
      <w:r w:rsidRPr="005A1A96">
        <w:t xml:space="preserve"> (Konkurences aizsardzības birojs)</w:t>
      </w:r>
    </w:p>
    <w:p w14:paraId="748241BF" w14:textId="77777777" w:rsidR="00FA6F39" w:rsidRPr="005A1A96" w:rsidRDefault="00FA6F39" w:rsidP="00FA6F39">
      <w:pPr>
        <w:ind w:left="567" w:hanging="567"/>
      </w:pPr>
    </w:p>
    <w:p w14:paraId="4421292F" w14:textId="77777777" w:rsidR="00FA6F39" w:rsidRPr="005A1A96" w:rsidRDefault="00FA6F39" w:rsidP="00FA6F39">
      <w:pPr>
        <w:ind w:left="567" w:hanging="567"/>
      </w:pPr>
      <w:r w:rsidRPr="005A1A96">
        <w:t>28.</w:t>
      </w:r>
      <w:r w:rsidRPr="005A1A96">
        <w:tab/>
      </w:r>
      <w:r w:rsidRPr="005A1A96">
        <w:rPr>
          <w:i/>
        </w:rPr>
        <w:t>Správa státních hmotných rezerv</w:t>
      </w:r>
      <w:r w:rsidRPr="005A1A96">
        <w:t xml:space="preserve"> (Valsts materiālo rezervju pārvalde)</w:t>
      </w:r>
    </w:p>
    <w:p w14:paraId="4735C006" w14:textId="77777777" w:rsidR="00FA6F39" w:rsidRPr="005A1A96" w:rsidRDefault="00FA6F39" w:rsidP="00FA6F39">
      <w:pPr>
        <w:ind w:left="567" w:hanging="567"/>
      </w:pPr>
    </w:p>
    <w:p w14:paraId="741478BF" w14:textId="77777777" w:rsidR="00FA6F39" w:rsidRPr="005A1A96" w:rsidRDefault="00FA6F39" w:rsidP="00FA6F39">
      <w:pPr>
        <w:ind w:left="567" w:hanging="567"/>
      </w:pPr>
      <w:r w:rsidRPr="005A1A96">
        <w:t>29.</w:t>
      </w:r>
      <w:r w:rsidRPr="005A1A96">
        <w:tab/>
      </w:r>
      <w:r w:rsidRPr="005A1A96">
        <w:rPr>
          <w:i/>
        </w:rPr>
        <w:t>Státní úřad pro jadernou bezpečnost</w:t>
      </w:r>
      <w:r w:rsidRPr="005A1A96">
        <w:t xml:space="preserve"> (Valsts kodoldrošības birojs)</w:t>
      </w:r>
    </w:p>
    <w:p w14:paraId="50693E08" w14:textId="77777777" w:rsidR="00FA6F39" w:rsidRPr="005A1A96" w:rsidRDefault="00FA6F39" w:rsidP="00FA6F39">
      <w:pPr>
        <w:ind w:left="567" w:hanging="567"/>
      </w:pPr>
    </w:p>
    <w:p w14:paraId="707DA27A" w14:textId="77777777" w:rsidR="00FA6F39" w:rsidRPr="005A1A96" w:rsidRDefault="00FA6F39" w:rsidP="00FA6F39">
      <w:pPr>
        <w:ind w:left="567" w:hanging="567"/>
      </w:pPr>
      <w:r w:rsidRPr="005A1A96">
        <w:t>30.</w:t>
      </w:r>
      <w:r w:rsidRPr="005A1A96">
        <w:tab/>
      </w:r>
      <w:r w:rsidRPr="005A1A96">
        <w:rPr>
          <w:i/>
        </w:rPr>
        <w:t>Energetický regulační úřad</w:t>
      </w:r>
      <w:r w:rsidRPr="005A1A96">
        <w:t xml:space="preserve"> (Energoregulatora birojs)</w:t>
      </w:r>
    </w:p>
    <w:p w14:paraId="1ECF1FE7" w14:textId="77777777" w:rsidR="00FA6F39" w:rsidRPr="005A1A96" w:rsidRDefault="00FA6F39" w:rsidP="00FA6F39">
      <w:pPr>
        <w:ind w:left="567" w:hanging="567"/>
      </w:pPr>
    </w:p>
    <w:p w14:paraId="0B07A4E2" w14:textId="77777777" w:rsidR="00FA6F39" w:rsidRPr="005A1A96" w:rsidRDefault="00FA6F39" w:rsidP="00FA6F39">
      <w:pPr>
        <w:ind w:left="567" w:hanging="567"/>
      </w:pPr>
      <w:r w:rsidRPr="005A1A96">
        <w:t>31.</w:t>
      </w:r>
      <w:r w:rsidRPr="005A1A96">
        <w:tab/>
      </w:r>
      <w:r w:rsidRPr="005A1A96">
        <w:rPr>
          <w:i/>
        </w:rPr>
        <w:t>Úřad vlády České republiky</w:t>
      </w:r>
      <w:r w:rsidRPr="005A1A96">
        <w:t xml:space="preserve"> (Čehijas Republikas valdības birojs)</w:t>
      </w:r>
    </w:p>
    <w:p w14:paraId="3F4D1BE9" w14:textId="77777777" w:rsidR="00FA6F39" w:rsidRPr="005A1A96" w:rsidRDefault="00FA6F39" w:rsidP="00FA6F39">
      <w:pPr>
        <w:ind w:left="567" w:hanging="567"/>
      </w:pPr>
    </w:p>
    <w:p w14:paraId="0C34A120" w14:textId="77777777" w:rsidR="00FA6F39" w:rsidRPr="005A1A96" w:rsidRDefault="00FA6F39" w:rsidP="00FA6F39">
      <w:pPr>
        <w:ind w:left="567" w:hanging="567"/>
      </w:pPr>
      <w:r w:rsidRPr="005A1A96">
        <w:t>32.</w:t>
      </w:r>
      <w:r w:rsidRPr="005A1A96">
        <w:tab/>
      </w:r>
      <w:r w:rsidRPr="005A1A96">
        <w:rPr>
          <w:i/>
        </w:rPr>
        <w:t>Ústavní soud</w:t>
      </w:r>
      <w:r w:rsidRPr="005A1A96">
        <w:t xml:space="preserve"> (Konstitucionālā tiesa)</w:t>
      </w:r>
    </w:p>
    <w:p w14:paraId="5A15F62E" w14:textId="77777777" w:rsidR="00FA6F39" w:rsidRPr="005A1A96" w:rsidRDefault="00FA6F39" w:rsidP="00FA6F39">
      <w:pPr>
        <w:ind w:left="567" w:hanging="567"/>
      </w:pPr>
    </w:p>
    <w:p w14:paraId="17922D56" w14:textId="77777777" w:rsidR="00FA6F39" w:rsidRPr="005A1A96" w:rsidRDefault="00FA6F39" w:rsidP="00FA6F39">
      <w:pPr>
        <w:ind w:left="567" w:hanging="567"/>
      </w:pPr>
      <w:r w:rsidRPr="005A1A96">
        <w:t>33.</w:t>
      </w:r>
      <w:r w:rsidRPr="005A1A96">
        <w:tab/>
      </w:r>
      <w:r w:rsidRPr="005A1A96">
        <w:rPr>
          <w:i/>
        </w:rPr>
        <w:t>Nejvyšší soud</w:t>
      </w:r>
      <w:r w:rsidRPr="005A1A96">
        <w:t xml:space="preserve"> (Augstākā tiesa)</w:t>
      </w:r>
    </w:p>
    <w:p w14:paraId="5DE201ED" w14:textId="77777777" w:rsidR="00FA6F39" w:rsidRPr="005A1A96" w:rsidRDefault="00FA6F39" w:rsidP="00FA6F39">
      <w:pPr>
        <w:ind w:left="567" w:hanging="567"/>
      </w:pPr>
    </w:p>
    <w:p w14:paraId="4270B817" w14:textId="77777777" w:rsidR="00FA6F39" w:rsidRPr="005A1A96" w:rsidRDefault="00FA6F39" w:rsidP="00FA6F39">
      <w:pPr>
        <w:ind w:left="567" w:hanging="567"/>
      </w:pPr>
      <w:r w:rsidRPr="005A1A96">
        <w:t>34.</w:t>
      </w:r>
      <w:r w:rsidRPr="005A1A96">
        <w:tab/>
      </w:r>
      <w:r w:rsidRPr="005A1A96">
        <w:rPr>
          <w:i/>
        </w:rPr>
        <w:t>Nejvyšší správní soud</w:t>
      </w:r>
      <w:r w:rsidRPr="005A1A96">
        <w:t xml:space="preserve"> (Augstākā administratīvā tiesa)</w:t>
      </w:r>
    </w:p>
    <w:p w14:paraId="79531FC5" w14:textId="77777777" w:rsidR="00FA6F39" w:rsidRPr="005A1A96" w:rsidRDefault="00FA6F39" w:rsidP="00FA6F39">
      <w:pPr>
        <w:ind w:left="567" w:hanging="567"/>
      </w:pPr>
    </w:p>
    <w:p w14:paraId="04F6CB78" w14:textId="77777777" w:rsidR="00FA6F39" w:rsidRPr="005A1A96" w:rsidRDefault="00FA6F39" w:rsidP="00FA6F39">
      <w:pPr>
        <w:ind w:left="567" w:hanging="567"/>
      </w:pPr>
      <w:r w:rsidRPr="005A1A96">
        <w:t>35.</w:t>
      </w:r>
      <w:r w:rsidRPr="005A1A96">
        <w:tab/>
      </w:r>
      <w:r w:rsidRPr="005A1A96">
        <w:rPr>
          <w:i/>
        </w:rPr>
        <w:t>Nejvyšší státní zastupitelství</w:t>
      </w:r>
      <w:r w:rsidRPr="005A1A96">
        <w:t xml:space="preserve"> (Augstākā prokuratūra)</w:t>
      </w:r>
    </w:p>
    <w:p w14:paraId="0AE87AA9" w14:textId="77777777" w:rsidR="00FA6F39" w:rsidRPr="005A1A96" w:rsidRDefault="00FA6F39" w:rsidP="00FA6F39">
      <w:pPr>
        <w:ind w:left="567" w:hanging="567"/>
      </w:pPr>
    </w:p>
    <w:p w14:paraId="1C9B94A2" w14:textId="17A1D495" w:rsidR="00751A0A" w:rsidRPr="005A1A96" w:rsidRDefault="00751A0A" w:rsidP="00751A0A">
      <w:r w:rsidRPr="005A1A96">
        <w:br w:type="page"/>
      </w:r>
    </w:p>
    <w:p w14:paraId="13B6647D" w14:textId="366527C7" w:rsidR="00FA6F39" w:rsidRPr="005A1A96" w:rsidRDefault="00751A0A" w:rsidP="00FA6F39">
      <w:pPr>
        <w:ind w:left="567" w:hanging="567"/>
      </w:pPr>
      <w:r w:rsidRPr="005A1A96">
        <w:t>3</w:t>
      </w:r>
      <w:r w:rsidR="00FA6F39" w:rsidRPr="005A1A96">
        <w:t>6.</w:t>
      </w:r>
      <w:r w:rsidR="00FA6F39" w:rsidRPr="005A1A96">
        <w:tab/>
      </w:r>
      <w:r w:rsidR="00FA6F39" w:rsidRPr="005A1A96">
        <w:rPr>
          <w:i/>
        </w:rPr>
        <w:t>Nejvyšší kontrolní úřad</w:t>
      </w:r>
      <w:r w:rsidR="00FA6F39" w:rsidRPr="005A1A96">
        <w:t xml:space="preserve"> (Augstākais revīzijas birojs)</w:t>
      </w:r>
    </w:p>
    <w:p w14:paraId="5739C0A3" w14:textId="77777777" w:rsidR="00FA6F39" w:rsidRPr="005A1A96" w:rsidRDefault="00FA6F39" w:rsidP="00FA6F39">
      <w:pPr>
        <w:ind w:left="567" w:hanging="567"/>
      </w:pPr>
    </w:p>
    <w:p w14:paraId="5DA01404" w14:textId="77777777" w:rsidR="00FA6F39" w:rsidRPr="005A1A96" w:rsidRDefault="00FA6F39" w:rsidP="00FA6F39">
      <w:pPr>
        <w:ind w:left="567" w:hanging="567"/>
      </w:pPr>
      <w:r w:rsidRPr="005A1A96">
        <w:t>37.</w:t>
      </w:r>
      <w:r w:rsidRPr="005A1A96">
        <w:tab/>
      </w:r>
      <w:r w:rsidRPr="005A1A96">
        <w:rPr>
          <w:i/>
        </w:rPr>
        <w:t>Kancelář Veřejného ochránce práv</w:t>
      </w:r>
      <w:r w:rsidRPr="005A1A96">
        <w:t xml:space="preserve"> (Ombuda birojs)</w:t>
      </w:r>
    </w:p>
    <w:p w14:paraId="612CBF62" w14:textId="77777777" w:rsidR="00FA6F39" w:rsidRPr="005A1A96" w:rsidRDefault="00FA6F39" w:rsidP="00FA6F39">
      <w:pPr>
        <w:ind w:left="567" w:hanging="567"/>
      </w:pPr>
    </w:p>
    <w:p w14:paraId="0CB6FBF4" w14:textId="77777777" w:rsidR="00FA6F39" w:rsidRPr="005A1A96" w:rsidRDefault="00FA6F39" w:rsidP="00FA6F39">
      <w:pPr>
        <w:ind w:left="567" w:hanging="567"/>
      </w:pPr>
      <w:r w:rsidRPr="005A1A96">
        <w:t>38.</w:t>
      </w:r>
      <w:r w:rsidRPr="005A1A96">
        <w:tab/>
      </w:r>
      <w:r w:rsidRPr="005A1A96">
        <w:rPr>
          <w:i/>
        </w:rPr>
        <w:t>Grantová agentura České republiky</w:t>
      </w:r>
      <w:r w:rsidRPr="005A1A96">
        <w:t xml:space="preserve"> (Čehijas Republikas Zinātnes fonds)</w:t>
      </w:r>
    </w:p>
    <w:p w14:paraId="62EC81F3" w14:textId="77777777" w:rsidR="00FA6F39" w:rsidRPr="005A1A96" w:rsidRDefault="00FA6F39" w:rsidP="00FA6F39">
      <w:pPr>
        <w:ind w:left="567" w:hanging="567"/>
      </w:pPr>
    </w:p>
    <w:p w14:paraId="26423DF7" w14:textId="77777777" w:rsidR="00FA6F39" w:rsidRPr="005A1A96" w:rsidRDefault="00FA6F39" w:rsidP="00FA6F39">
      <w:pPr>
        <w:ind w:left="567" w:hanging="567"/>
      </w:pPr>
      <w:r w:rsidRPr="005A1A96">
        <w:t>39.</w:t>
      </w:r>
      <w:r w:rsidRPr="005A1A96">
        <w:tab/>
      </w:r>
      <w:r w:rsidRPr="005A1A96">
        <w:rPr>
          <w:i/>
        </w:rPr>
        <w:t>Státní úřad inspekce práce</w:t>
      </w:r>
      <w:r w:rsidRPr="005A1A96">
        <w:t xml:space="preserve"> (Valsts darba inspekcija)</w:t>
      </w:r>
    </w:p>
    <w:p w14:paraId="564FFBC7" w14:textId="77777777" w:rsidR="00FA6F39" w:rsidRPr="005A1A96" w:rsidRDefault="00FA6F39" w:rsidP="00FA6F39">
      <w:pPr>
        <w:ind w:left="567" w:hanging="567"/>
      </w:pPr>
    </w:p>
    <w:p w14:paraId="557AF355" w14:textId="77777777" w:rsidR="00FA6F39" w:rsidRPr="005A1A96" w:rsidRDefault="00FA6F39" w:rsidP="00FA6F39">
      <w:pPr>
        <w:ind w:left="567" w:hanging="567"/>
      </w:pPr>
      <w:r w:rsidRPr="005A1A96">
        <w:t>40.</w:t>
      </w:r>
      <w:r w:rsidRPr="005A1A96">
        <w:tab/>
      </w:r>
      <w:r w:rsidRPr="005A1A96">
        <w:rPr>
          <w:i/>
        </w:rPr>
        <w:t>Český telekomunikační úřad</w:t>
      </w:r>
      <w:r w:rsidRPr="005A1A96">
        <w:t xml:space="preserve"> (Čehijas Republikas Telesakaru birojs)</w:t>
      </w:r>
    </w:p>
    <w:p w14:paraId="68D5EF40" w14:textId="77777777" w:rsidR="00FA6F39" w:rsidRPr="005A1A96" w:rsidRDefault="00FA6F39" w:rsidP="00FA6F39">
      <w:pPr>
        <w:ind w:left="567" w:hanging="567"/>
      </w:pPr>
    </w:p>
    <w:p w14:paraId="72484F40" w14:textId="77777777" w:rsidR="00FA6F39" w:rsidRPr="005A1A96" w:rsidRDefault="00FA6F39" w:rsidP="00FA6F39">
      <w:pPr>
        <w:ind w:left="567" w:hanging="567"/>
      </w:pPr>
      <w:r w:rsidRPr="005A1A96">
        <w:t>41.</w:t>
      </w:r>
      <w:r w:rsidRPr="005A1A96">
        <w:tab/>
      </w:r>
      <w:r w:rsidRPr="005A1A96">
        <w:rPr>
          <w:i/>
        </w:rPr>
        <w:t>Ředitelství silnic a dálnic ČR (ŘSD)</w:t>
      </w:r>
      <w:r w:rsidRPr="005A1A96">
        <w:t xml:space="preserve"> (Čehijas Republikas ceļu un lielceļu direktorāts)</w:t>
      </w:r>
    </w:p>
    <w:p w14:paraId="5B1544C2" w14:textId="77777777" w:rsidR="00FA6F39" w:rsidRPr="005A1A96" w:rsidRDefault="00FA6F39" w:rsidP="00FA6F39"/>
    <w:p w14:paraId="59FB9FB7" w14:textId="77777777" w:rsidR="00FA6F39" w:rsidRPr="005A1A96" w:rsidRDefault="00FA6F39" w:rsidP="00FA6F39">
      <w:pPr>
        <w:jc w:val="center"/>
      </w:pPr>
      <w:r w:rsidRPr="005A1A96">
        <w:t>DĀNIJA</w:t>
      </w:r>
    </w:p>
    <w:p w14:paraId="252B1622" w14:textId="77777777" w:rsidR="00FA6F39" w:rsidRPr="005A1A96" w:rsidRDefault="00FA6F39" w:rsidP="00FA6F39"/>
    <w:p w14:paraId="00FCEA5A" w14:textId="77777777" w:rsidR="00FA6F39" w:rsidRPr="005A1A96" w:rsidRDefault="00FA6F39" w:rsidP="00FA6F39">
      <w:pPr>
        <w:ind w:left="567" w:hanging="567"/>
      </w:pPr>
      <w:r w:rsidRPr="005A1A96">
        <w:t>1.</w:t>
      </w:r>
      <w:r w:rsidRPr="005A1A96">
        <w:tab/>
      </w:r>
      <w:r w:rsidRPr="005A1A96">
        <w:rPr>
          <w:i/>
        </w:rPr>
        <w:t>Folketinget</w:t>
      </w:r>
      <w:r w:rsidRPr="005A1A96">
        <w:t xml:space="preserve"> (Dānijas parlaments)</w:t>
      </w:r>
    </w:p>
    <w:p w14:paraId="01B72390" w14:textId="77777777" w:rsidR="00FA6F39" w:rsidRPr="005A1A96" w:rsidRDefault="00FA6F39" w:rsidP="00FA6F39">
      <w:pPr>
        <w:ind w:left="567" w:hanging="567"/>
      </w:pPr>
    </w:p>
    <w:p w14:paraId="69DC0CE0" w14:textId="77777777" w:rsidR="00FA6F39" w:rsidRPr="005A1A96" w:rsidRDefault="00FA6F39" w:rsidP="00FA6F39">
      <w:pPr>
        <w:ind w:left="567" w:hanging="567"/>
      </w:pPr>
      <w:r w:rsidRPr="005A1A96">
        <w:t>2.</w:t>
      </w:r>
      <w:r w:rsidRPr="005A1A96">
        <w:tab/>
      </w:r>
      <w:r w:rsidRPr="005A1A96">
        <w:rPr>
          <w:i/>
        </w:rPr>
        <w:t>Rigsrevisionen</w:t>
      </w:r>
      <w:r w:rsidRPr="005A1A96">
        <w:t xml:space="preserve"> (Valsts revīzijas birojs)</w:t>
      </w:r>
    </w:p>
    <w:p w14:paraId="39E6D03E" w14:textId="77777777" w:rsidR="00FA6F39" w:rsidRPr="005A1A96" w:rsidRDefault="00FA6F39" w:rsidP="00FA6F39">
      <w:pPr>
        <w:ind w:left="567" w:hanging="567"/>
      </w:pPr>
    </w:p>
    <w:p w14:paraId="66CFA41A" w14:textId="77777777" w:rsidR="00FA6F39" w:rsidRPr="005A1A96" w:rsidRDefault="00FA6F39" w:rsidP="00FA6F39">
      <w:pPr>
        <w:ind w:left="567" w:hanging="567"/>
      </w:pPr>
      <w:r w:rsidRPr="005A1A96">
        <w:t>3.</w:t>
      </w:r>
      <w:r w:rsidRPr="005A1A96">
        <w:tab/>
      </w:r>
      <w:r w:rsidRPr="005A1A96">
        <w:rPr>
          <w:i/>
        </w:rPr>
        <w:t>Statsministeriet</w:t>
      </w:r>
      <w:r w:rsidRPr="005A1A96">
        <w:t xml:space="preserve"> (Premjerministra birojs)</w:t>
      </w:r>
    </w:p>
    <w:p w14:paraId="46D76185" w14:textId="77777777" w:rsidR="00FA6F39" w:rsidRPr="005A1A96" w:rsidRDefault="00FA6F39" w:rsidP="00FA6F39">
      <w:pPr>
        <w:ind w:left="567" w:hanging="567"/>
      </w:pPr>
    </w:p>
    <w:p w14:paraId="4FC5109E" w14:textId="77777777" w:rsidR="00FA6F39" w:rsidRPr="005A1A96" w:rsidRDefault="00FA6F39" w:rsidP="00FA6F39">
      <w:pPr>
        <w:ind w:left="567" w:hanging="567"/>
      </w:pPr>
      <w:r w:rsidRPr="005A1A96">
        <w:t>4.</w:t>
      </w:r>
      <w:r w:rsidRPr="005A1A96">
        <w:tab/>
      </w:r>
      <w:r w:rsidRPr="005A1A96">
        <w:rPr>
          <w:i/>
        </w:rPr>
        <w:t>Udenrigsministeriet</w:t>
      </w:r>
      <w:r w:rsidRPr="005A1A96">
        <w:t xml:space="preserve"> (Ārlietu ministrija)</w:t>
      </w:r>
    </w:p>
    <w:p w14:paraId="561B6D6A" w14:textId="77777777" w:rsidR="00FA6F39" w:rsidRPr="005A1A96" w:rsidRDefault="00FA6F39" w:rsidP="00FA6F39">
      <w:pPr>
        <w:ind w:left="567" w:hanging="567"/>
      </w:pPr>
    </w:p>
    <w:p w14:paraId="75416A8C" w14:textId="77777777" w:rsidR="00FA6F39" w:rsidRPr="005A1A96" w:rsidRDefault="00FA6F39" w:rsidP="00FA6F39">
      <w:pPr>
        <w:ind w:left="567" w:hanging="567"/>
      </w:pPr>
      <w:r w:rsidRPr="005A1A96">
        <w:t>5.</w:t>
      </w:r>
      <w:r w:rsidRPr="005A1A96">
        <w:tab/>
      </w:r>
      <w:r w:rsidRPr="005A1A96">
        <w:rPr>
          <w:i/>
        </w:rPr>
        <w:t>Beskæftigelsesministeriet – 5 styrelser og institutioner</w:t>
      </w:r>
      <w:r w:rsidRPr="005A1A96">
        <w:t xml:space="preserve"> (Nodarbinātības ministrija – 5 aģentūras un iestādes)</w:t>
      </w:r>
    </w:p>
    <w:p w14:paraId="69A18467" w14:textId="77777777" w:rsidR="00FA6F39" w:rsidRPr="005A1A96" w:rsidRDefault="00FA6F39" w:rsidP="00FA6F39">
      <w:pPr>
        <w:ind w:left="567" w:hanging="567"/>
      </w:pPr>
    </w:p>
    <w:p w14:paraId="359A77FC" w14:textId="01F9CC54" w:rsidR="00751A0A" w:rsidRPr="005A1A96" w:rsidRDefault="00751A0A" w:rsidP="00751A0A">
      <w:r w:rsidRPr="005A1A96">
        <w:br w:type="page"/>
      </w:r>
    </w:p>
    <w:p w14:paraId="746153E2" w14:textId="67205475" w:rsidR="00FA6F39" w:rsidRPr="005A1A96" w:rsidRDefault="00751A0A" w:rsidP="00FA6F39">
      <w:pPr>
        <w:ind w:left="567" w:hanging="567"/>
      </w:pPr>
      <w:r w:rsidRPr="005A1A96">
        <w:t>6</w:t>
      </w:r>
      <w:r w:rsidR="00FA6F39" w:rsidRPr="005A1A96">
        <w:t>.</w:t>
      </w:r>
      <w:r w:rsidR="00FA6F39" w:rsidRPr="005A1A96">
        <w:tab/>
      </w:r>
      <w:r w:rsidR="00FA6F39" w:rsidRPr="005A1A96">
        <w:rPr>
          <w:i/>
        </w:rPr>
        <w:t>Domstolsstyrelsen</w:t>
      </w:r>
      <w:r w:rsidR="00FA6F39" w:rsidRPr="005A1A96">
        <w:t xml:space="preserve"> (Tiesas administrācija)</w:t>
      </w:r>
    </w:p>
    <w:p w14:paraId="54DBF797" w14:textId="77777777" w:rsidR="00FA6F39" w:rsidRPr="005A1A96" w:rsidRDefault="00FA6F39" w:rsidP="00FA6F39">
      <w:pPr>
        <w:ind w:left="567" w:hanging="567"/>
      </w:pPr>
    </w:p>
    <w:p w14:paraId="15B64AAD" w14:textId="77777777" w:rsidR="00FA6F39" w:rsidRPr="005A1A96" w:rsidRDefault="00FA6F39" w:rsidP="00FA6F39">
      <w:pPr>
        <w:ind w:left="567" w:hanging="567"/>
      </w:pPr>
      <w:r w:rsidRPr="005A1A96">
        <w:t>7.</w:t>
      </w:r>
      <w:r w:rsidRPr="005A1A96">
        <w:tab/>
      </w:r>
      <w:r w:rsidRPr="005A1A96">
        <w:rPr>
          <w:i/>
        </w:rPr>
        <w:t>Finansministeriet – 5 styrelser og institutioner</w:t>
      </w:r>
      <w:r w:rsidRPr="005A1A96">
        <w:t xml:space="preserve"> (Finanšu ministrija – 5 aģentūras un iestādes)</w:t>
      </w:r>
    </w:p>
    <w:p w14:paraId="0D5B9B21" w14:textId="77777777" w:rsidR="00FA6F39" w:rsidRPr="005A1A96" w:rsidRDefault="00FA6F39" w:rsidP="00FA6F39">
      <w:pPr>
        <w:ind w:left="567" w:hanging="567"/>
      </w:pPr>
    </w:p>
    <w:p w14:paraId="0E5AF105" w14:textId="77777777" w:rsidR="00FA6F39" w:rsidRPr="005A1A96" w:rsidRDefault="00FA6F39" w:rsidP="00FA6F39">
      <w:pPr>
        <w:ind w:left="567" w:hanging="567"/>
      </w:pPr>
      <w:r w:rsidRPr="005A1A96">
        <w:t>8.</w:t>
      </w:r>
      <w:r w:rsidRPr="005A1A96">
        <w:tab/>
      </w:r>
      <w:r w:rsidRPr="005A1A96">
        <w:rPr>
          <w:i/>
        </w:rPr>
        <w:t>Forsvarsministeriet – 5 styrelser og institutioner</w:t>
      </w:r>
      <w:r w:rsidRPr="005A1A96">
        <w:t xml:space="preserve"> (Aizsardzības ministrija – 5 aģentūras un iestādes)</w:t>
      </w:r>
    </w:p>
    <w:p w14:paraId="51DD10DA" w14:textId="77777777" w:rsidR="00FA6F39" w:rsidRPr="005A1A96" w:rsidRDefault="00FA6F39" w:rsidP="00FA6F39">
      <w:pPr>
        <w:ind w:left="567" w:hanging="567"/>
      </w:pPr>
    </w:p>
    <w:p w14:paraId="28DC5257" w14:textId="77777777" w:rsidR="00FA6F39" w:rsidRPr="005A1A96" w:rsidRDefault="00FA6F39" w:rsidP="00FA6F39">
      <w:pPr>
        <w:ind w:left="567" w:hanging="567"/>
      </w:pPr>
      <w:r w:rsidRPr="005A1A96">
        <w:t>9.</w:t>
      </w:r>
      <w:r w:rsidRPr="005A1A96">
        <w:tab/>
      </w:r>
      <w:r w:rsidRPr="005A1A96">
        <w:rPr>
          <w:i/>
        </w:rPr>
        <w:t>Ministeriet for Sundhed og Forebyggelse – Adskillige styrelser og institutioner, herunder Statens Serum Institut</w:t>
      </w:r>
      <w:r w:rsidRPr="005A1A96">
        <w:t xml:space="preserve"> (Iekšlietu un veselības ministrija – vairākas aģentūras un iestādes, tostarp </w:t>
      </w:r>
      <w:r w:rsidRPr="005A1A96">
        <w:rPr>
          <w:i/>
        </w:rPr>
        <w:t>Statens Serum Institut</w:t>
      </w:r>
      <w:r w:rsidRPr="005A1A96">
        <w:t>)</w:t>
      </w:r>
    </w:p>
    <w:p w14:paraId="274F9099" w14:textId="77777777" w:rsidR="00FA6F39" w:rsidRPr="005A1A96" w:rsidRDefault="00FA6F39" w:rsidP="00FA6F39">
      <w:pPr>
        <w:ind w:left="567" w:hanging="567"/>
      </w:pPr>
    </w:p>
    <w:p w14:paraId="326B11E1" w14:textId="77777777" w:rsidR="00FA6F39" w:rsidRPr="005A1A96" w:rsidRDefault="00FA6F39" w:rsidP="00FA6F39">
      <w:pPr>
        <w:ind w:left="567" w:hanging="567"/>
      </w:pPr>
      <w:r w:rsidRPr="005A1A96">
        <w:t>10.</w:t>
      </w:r>
      <w:r w:rsidRPr="005A1A96">
        <w:tab/>
      </w:r>
      <w:r w:rsidRPr="005A1A96">
        <w:rPr>
          <w:i/>
        </w:rPr>
        <w:t>Justitsministeriet – Rigspolitichefen, anklagemyndigheden samt 1 direktorat og et antal styrelser</w:t>
      </w:r>
      <w:r w:rsidRPr="005A1A96">
        <w:t xml:space="preserve"> (Tieslietu ministrija – Policijas komisārs, 1 direktorāts un vairākas aģentūras)</w:t>
      </w:r>
    </w:p>
    <w:p w14:paraId="5099A57A" w14:textId="77777777" w:rsidR="00FA6F39" w:rsidRPr="005A1A96" w:rsidRDefault="00FA6F39" w:rsidP="00FA6F39">
      <w:pPr>
        <w:ind w:left="567" w:hanging="567"/>
      </w:pPr>
    </w:p>
    <w:p w14:paraId="316E10C3" w14:textId="77777777" w:rsidR="00FA6F39" w:rsidRPr="005A1A96" w:rsidRDefault="00FA6F39" w:rsidP="00FA6F39">
      <w:pPr>
        <w:ind w:left="567" w:hanging="567"/>
      </w:pPr>
      <w:r w:rsidRPr="005A1A96">
        <w:t>11.</w:t>
      </w:r>
      <w:r w:rsidRPr="005A1A96">
        <w:tab/>
      </w:r>
      <w:r w:rsidRPr="005A1A96">
        <w:rPr>
          <w:i/>
        </w:rPr>
        <w:t>Kirkeministeriet – 10 stiftsøvrigheder</w:t>
      </w:r>
      <w:r w:rsidRPr="005A1A96">
        <w:t xml:space="preserve"> (Baznīcas lietu ministrija – 10 diocēžu iestādes)</w:t>
      </w:r>
    </w:p>
    <w:p w14:paraId="6685E1B4" w14:textId="77777777" w:rsidR="00FA6F39" w:rsidRPr="005A1A96" w:rsidRDefault="00FA6F39" w:rsidP="00FA6F39">
      <w:pPr>
        <w:ind w:left="567" w:hanging="567"/>
      </w:pPr>
    </w:p>
    <w:p w14:paraId="3930A091" w14:textId="77777777" w:rsidR="00FA6F39" w:rsidRPr="005A1A96" w:rsidRDefault="00FA6F39" w:rsidP="00FA6F39">
      <w:pPr>
        <w:ind w:left="567" w:hanging="567"/>
      </w:pPr>
      <w:r w:rsidRPr="005A1A96">
        <w:t>12.</w:t>
      </w:r>
      <w:r w:rsidRPr="005A1A96">
        <w:tab/>
      </w:r>
      <w:r w:rsidRPr="005A1A96">
        <w:rPr>
          <w:i/>
        </w:rPr>
        <w:t>Kulturministeriet – 4 styrelser samt et antal statsinstitutioner</w:t>
      </w:r>
      <w:r w:rsidRPr="005A1A96">
        <w:t xml:space="preserve"> (Kultūras ministrija – 4 departamenti un vairākas iestādes)</w:t>
      </w:r>
    </w:p>
    <w:p w14:paraId="198C9CEA" w14:textId="77777777" w:rsidR="00FA6F39" w:rsidRPr="005A1A96" w:rsidRDefault="00FA6F39" w:rsidP="00FA6F39">
      <w:pPr>
        <w:ind w:left="567" w:hanging="567"/>
      </w:pPr>
    </w:p>
    <w:p w14:paraId="426C865D" w14:textId="77777777" w:rsidR="00FA6F39" w:rsidRPr="005A1A96" w:rsidRDefault="00FA6F39" w:rsidP="00FA6F39">
      <w:pPr>
        <w:ind w:left="567" w:hanging="567"/>
      </w:pPr>
      <w:r w:rsidRPr="005A1A96">
        <w:t>13.</w:t>
      </w:r>
      <w:r w:rsidRPr="005A1A96">
        <w:tab/>
      </w:r>
      <w:r w:rsidRPr="005A1A96">
        <w:rPr>
          <w:i/>
        </w:rPr>
        <w:t>Miljøministeriet – 5 styrelser</w:t>
      </w:r>
      <w:r w:rsidRPr="005A1A96">
        <w:t xml:space="preserve"> (Vides ministrija – 5 aģentūras)</w:t>
      </w:r>
    </w:p>
    <w:p w14:paraId="586B70F4" w14:textId="77777777" w:rsidR="00FA6F39" w:rsidRPr="005A1A96" w:rsidRDefault="00FA6F39" w:rsidP="00FA6F39">
      <w:pPr>
        <w:ind w:left="567" w:hanging="567"/>
      </w:pPr>
    </w:p>
    <w:p w14:paraId="18FCE53B" w14:textId="38F2CF2B" w:rsidR="00751A0A" w:rsidRPr="005A1A96" w:rsidRDefault="00751A0A" w:rsidP="00751A0A">
      <w:r w:rsidRPr="005A1A96">
        <w:br w:type="page"/>
      </w:r>
    </w:p>
    <w:p w14:paraId="2CD9324F" w14:textId="56026A14" w:rsidR="00FA6F39" w:rsidRPr="005A1A96" w:rsidRDefault="00751A0A" w:rsidP="00FA6F39">
      <w:pPr>
        <w:ind w:left="567" w:hanging="567"/>
      </w:pPr>
      <w:r w:rsidRPr="005A1A96">
        <w:t>1</w:t>
      </w:r>
      <w:r w:rsidR="00FA6F39" w:rsidRPr="005A1A96">
        <w:t>4.</w:t>
      </w:r>
      <w:r w:rsidR="00FA6F39" w:rsidRPr="005A1A96">
        <w:tab/>
      </w:r>
      <w:r w:rsidR="00FA6F39" w:rsidRPr="005A1A96">
        <w:rPr>
          <w:i/>
        </w:rPr>
        <w:t>Ministeriet for Flygtninge, Invandrere og Integration – 1 styrelse</w:t>
      </w:r>
      <w:r w:rsidR="00FA6F39" w:rsidRPr="005A1A96">
        <w:t xml:space="preserve"> (Bēgļu, imigrācijas un integrācijas lietu ministrija – 1 aģentūra)</w:t>
      </w:r>
    </w:p>
    <w:p w14:paraId="236BC93B" w14:textId="77777777" w:rsidR="00FA6F39" w:rsidRPr="005A1A96" w:rsidRDefault="00FA6F39" w:rsidP="00FA6F39">
      <w:pPr>
        <w:ind w:left="567" w:hanging="567"/>
      </w:pPr>
    </w:p>
    <w:p w14:paraId="7913AFAD" w14:textId="77777777" w:rsidR="00FA6F39" w:rsidRPr="005A1A96" w:rsidRDefault="00FA6F39" w:rsidP="00FA6F39">
      <w:pPr>
        <w:ind w:left="567" w:hanging="567"/>
      </w:pPr>
      <w:r w:rsidRPr="005A1A96">
        <w:t>15.</w:t>
      </w:r>
      <w:r w:rsidRPr="005A1A96">
        <w:tab/>
      </w:r>
      <w:r w:rsidRPr="005A1A96">
        <w:rPr>
          <w:i/>
        </w:rPr>
        <w:t>Ministeriet for Fødevarer, Landbrug og Fiskeri – 4 direktorater og institutioner</w:t>
      </w:r>
      <w:r w:rsidRPr="005A1A96">
        <w:t xml:space="preserve"> (Pārtikas, lauksaimniecības un zivsaimniecības ministrija – 4 direktorāti un iestādes)</w:t>
      </w:r>
    </w:p>
    <w:p w14:paraId="0347787C" w14:textId="77777777" w:rsidR="00FA6F39" w:rsidRPr="005A1A96" w:rsidRDefault="00FA6F39" w:rsidP="00FA6F39">
      <w:pPr>
        <w:ind w:left="567" w:hanging="567"/>
      </w:pPr>
    </w:p>
    <w:p w14:paraId="67E5F19B" w14:textId="77777777" w:rsidR="00FA6F39" w:rsidRPr="005A1A96" w:rsidRDefault="00FA6F39" w:rsidP="00FA6F39">
      <w:pPr>
        <w:ind w:left="567" w:hanging="567"/>
      </w:pPr>
      <w:r w:rsidRPr="005A1A96">
        <w:t>16.</w:t>
      </w:r>
      <w:r w:rsidRPr="005A1A96">
        <w:tab/>
      </w:r>
      <w:r w:rsidRPr="005A1A96">
        <w:rPr>
          <w:i/>
        </w:rPr>
        <w:t>Ministeriet for Videnskab, Teknologi og Udvikling – Adskillige styrelser og institutioner, Forskningscenter Risø og Statens uddannelsesbygninger</w:t>
      </w:r>
      <w:r w:rsidRPr="005A1A96">
        <w:t xml:space="preserve"> (Zinātnes, tehnoloģiju un inovācijas ministrija – vairākas aģentūras un iestādes, tostarp </w:t>
      </w:r>
      <w:r w:rsidRPr="005A1A96">
        <w:rPr>
          <w:i/>
        </w:rPr>
        <w:t>Risoe</w:t>
      </w:r>
      <w:r w:rsidRPr="005A1A96">
        <w:t xml:space="preserve"> Valsts laboratorija un Dānijas Nacionālās pētniecības un izglītības ēkas)</w:t>
      </w:r>
    </w:p>
    <w:p w14:paraId="7B72A8DD" w14:textId="77777777" w:rsidR="00FA6F39" w:rsidRPr="005A1A96" w:rsidRDefault="00FA6F39" w:rsidP="00FA6F39">
      <w:pPr>
        <w:ind w:left="567" w:hanging="567"/>
      </w:pPr>
    </w:p>
    <w:p w14:paraId="78C52A28" w14:textId="77777777" w:rsidR="00FA6F39" w:rsidRPr="005A1A96" w:rsidRDefault="00FA6F39" w:rsidP="00FA6F39">
      <w:pPr>
        <w:ind w:left="567" w:hanging="567"/>
      </w:pPr>
      <w:r w:rsidRPr="005A1A96">
        <w:t>17.</w:t>
      </w:r>
      <w:r w:rsidRPr="005A1A96">
        <w:tab/>
      </w:r>
      <w:r w:rsidRPr="005A1A96">
        <w:rPr>
          <w:i/>
        </w:rPr>
        <w:t>Skatteministeriet – 1 styrelse og institutioner</w:t>
      </w:r>
      <w:r w:rsidRPr="005A1A96">
        <w:t xml:space="preserve"> (Nodokļu lietu ministrija – 1 aģentūra un vairākas iestādes)</w:t>
      </w:r>
    </w:p>
    <w:p w14:paraId="3EEF34BF" w14:textId="77777777" w:rsidR="00FA6F39" w:rsidRPr="005A1A96" w:rsidRDefault="00FA6F39" w:rsidP="00FA6F39">
      <w:pPr>
        <w:ind w:left="567" w:hanging="567"/>
      </w:pPr>
    </w:p>
    <w:p w14:paraId="79C752BC" w14:textId="77777777" w:rsidR="00FA6F39" w:rsidRPr="005A1A96" w:rsidRDefault="00FA6F39" w:rsidP="00FA6F39">
      <w:pPr>
        <w:ind w:left="567" w:hanging="567"/>
      </w:pPr>
      <w:r w:rsidRPr="005A1A96">
        <w:t>18.</w:t>
      </w:r>
      <w:r w:rsidRPr="005A1A96">
        <w:tab/>
      </w:r>
      <w:r w:rsidRPr="005A1A96">
        <w:rPr>
          <w:i/>
        </w:rPr>
        <w:t>Velfærdsministeriet – 3 styrelser og institutioner</w:t>
      </w:r>
      <w:r w:rsidRPr="005A1A96">
        <w:t xml:space="preserve"> (Labklājības ministrija – 3 aģentūras un vairākas iestādes)</w:t>
      </w:r>
    </w:p>
    <w:p w14:paraId="6EBDDDD8" w14:textId="77777777" w:rsidR="00FA6F39" w:rsidRPr="005A1A96" w:rsidRDefault="00FA6F39" w:rsidP="00FA6F39">
      <w:pPr>
        <w:ind w:left="567" w:hanging="567"/>
      </w:pPr>
    </w:p>
    <w:p w14:paraId="04F4A8E0" w14:textId="77777777" w:rsidR="00FA6F39" w:rsidRPr="005A1A96" w:rsidRDefault="00FA6F39" w:rsidP="00FA6F39">
      <w:pPr>
        <w:ind w:left="567" w:hanging="567"/>
      </w:pPr>
      <w:r w:rsidRPr="005A1A96">
        <w:t>19.</w:t>
      </w:r>
      <w:r w:rsidRPr="005A1A96">
        <w:tab/>
      </w:r>
      <w:r w:rsidRPr="005A1A96">
        <w:rPr>
          <w:i/>
        </w:rPr>
        <w:t>Transportministeriet – 7 styrelser og institutioner, herunder Øresundsbrokonsortiet</w:t>
      </w:r>
      <w:r w:rsidRPr="005A1A96">
        <w:t xml:space="preserve"> (Transporta ministrija – 7 aģentūras un iestādes, tostarp </w:t>
      </w:r>
      <w:r w:rsidRPr="005A1A96">
        <w:rPr>
          <w:i/>
        </w:rPr>
        <w:t>Øresundsbrokonsortiet</w:t>
      </w:r>
      <w:r w:rsidRPr="005A1A96">
        <w:t>)</w:t>
      </w:r>
    </w:p>
    <w:p w14:paraId="38FF412A" w14:textId="77777777" w:rsidR="00FA6F39" w:rsidRPr="005A1A96" w:rsidRDefault="00FA6F39" w:rsidP="00FA6F39">
      <w:pPr>
        <w:ind w:left="567" w:hanging="567"/>
      </w:pPr>
    </w:p>
    <w:p w14:paraId="3373AD0B" w14:textId="77777777" w:rsidR="00FA6F39" w:rsidRPr="005A1A96" w:rsidRDefault="00FA6F39" w:rsidP="00FA6F39">
      <w:pPr>
        <w:ind w:left="567" w:hanging="567"/>
      </w:pPr>
      <w:r w:rsidRPr="005A1A96">
        <w:t>20.</w:t>
      </w:r>
      <w:r w:rsidRPr="005A1A96">
        <w:tab/>
      </w:r>
      <w:r w:rsidRPr="005A1A96">
        <w:rPr>
          <w:i/>
        </w:rPr>
        <w:t>Undervisningsministeriet – 3 styrelser, 4 undervisningsinstitutioner og 5 andre institutioner</w:t>
      </w:r>
      <w:r w:rsidRPr="005A1A96">
        <w:t xml:space="preserve"> (Izglītības ministrija – 3 aģentūras, 4 izglītības iestādes, 5 citas iestādes)</w:t>
      </w:r>
    </w:p>
    <w:p w14:paraId="77C24F17" w14:textId="77777777" w:rsidR="00FA6F39" w:rsidRPr="005A1A96" w:rsidRDefault="00FA6F39" w:rsidP="00FA6F39">
      <w:pPr>
        <w:ind w:left="567" w:hanging="567"/>
      </w:pPr>
    </w:p>
    <w:p w14:paraId="681A32AA" w14:textId="501699B2" w:rsidR="00751A0A" w:rsidRPr="005A1A96" w:rsidRDefault="00751A0A" w:rsidP="00751A0A">
      <w:r w:rsidRPr="005A1A96">
        <w:br w:type="page"/>
      </w:r>
    </w:p>
    <w:p w14:paraId="74612C39" w14:textId="0E1317C3" w:rsidR="00FA6F39" w:rsidRPr="005A1A96" w:rsidRDefault="00751A0A" w:rsidP="00FA6F39">
      <w:pPr>
        <w:ind w:left="567" w:hanging="567"/>
      </w:pPr>
      <w:r w:rsidRPr="005A1A96">
        <w:t>2</w:t>
      </w:r>
      <w:r w:rsidR="00FA6F39" w:rsidRPr="005A1A96">
        <w:t>1.</w:t>
      </w:r>
      <w:r w:rsidR="00FA6F39" w:rsidRPr="005A1A96">
        <w:tab/>
      </w:r>
      <w:r w:rsidR="00FA6F39" w:rsidRPr="005A1A96">
        <w:rPr>
          <w:i/>
        </w:rPr>
        <w:t>Økonomi- og Erhvervsministeriet - Adskillige styrelser og institutioner</w:t>
      </w:r>
      <w:r w:rsidR="00FA6F39" w:rsidRPr="005A1A96">
        <w:t xml:space="preserve"> (Ekonomikas un uzņēmējdarbības ministrija – vairākas aģentūras un iestādes)</w:t>
      </w:r>
    </w:p>
    <w:p w14:paraId="4EEA851C" w14:textId="77777777" w:rsidR="00FA6F39" w:rsidRPr="005A1A96" w:rsidRDefault="00FA6F39" w:rsidP="00FA6F39">
      <w:pPr>
        <w:ind w:left="567" w:hanging="567"/>
      </w:pPr>
    </w:p>
    <w:p w14:paraId="16016D7F" w14:textId="77777777" w:rsidR="00FA6F39" w:rsidRPr="005A1A96" w:rsidRDefault="00FA6F39" w:rsidP="00FA6F39">
      <w:pPr>
        <w:ind w:left="567" w:hanging="567"/>
      </w:pPr>
      <w:r w:rsidRPr="005A1A96">
        <w:t>22.</w:t>
      </w:r>
      <w:r w:rsidRPr="005A1A96">
        <w:tab/>
      </w:r>
      <w:r w:rsidRPr="005A1A96">
        <w:rPr>
          <w:i/>
        </w:rPr>
        <w:t>Klima- og Energiministeriet – 3 styrelser og institutioner</w:t>
      </w:r>
      <w:r w:rsidRPr="005A1A96">
        <w:t xml:space="preserve"> (Klimata un enerģētikas ministrija – 3 aģentūras un iestādes)</w:t>
      </w:r>
    </w:p>
    <w:p w14:paraId="4FD2714F" w14:textId="77777777" w:rsidR="00FA6F39" w:rsidRPr="005A1A96" w:rsidRDefault="00FA6F39" w:rsidP="00FA6F39"/>
    <w:p w14:paraId="5751CB2D" w14:textId="77777777" w:rsidR="00FA6F39" w:rsidRPr="005A1A96" w:rsidRDefault="00FA6F39" w:rsidP="00FA6F39">
      <w:pPr>
        <w:jc w:val="center"/>
      </w:pPr>
      <w:r w:rsidRPr="005A1A96">
        <w:t>VĀCIJA</w:t>
      </w:r>
    </w:p>
    <w:p w14:paraId="77EC5144" w14:textId="77777777" w:rsidR="00FA6F39" w:rsidRPr="005A1A96" w:rsidRDefault="00FA6F39" w:rsidP="00FA6F39"/>
    <w:p w14:paraId="3FF68854" w14:textId="77777777" w:rsidR="00FA6F39" w:rsidRPr="005A1A96" w:rsidRDefault="00FA6F39" w:rsidP="00FA6F39">
      <w:pPr>
        <w:ind w:left="567" w:hanging="567"/>
      </w:pPr>
      <w:r w:rsidRPr="005A1A96">
        <w:t>1.</w:t>
      </w:r>
      <w:r w:rsidRPr="005A1A96">
        <w:tab/>
      </w:r>
      <w:r w:rsidRPr="005A1A96">
        <w:rPr>
          <w:i/>
        </w:rPr>
        <w:t>Auswärtiges Amt</w:t>
      </w:r>
      <w:r w:rsidRPr="005A1A96">
        <w:t xml:space="preserve"> (Federālā Ārlietu ministrija)</w:t>
      </w:r>
    </w:p>
    <w:p w14:paraId="6FD8C445" w14:textId="77777777" w:rsidR="00FA6F39" w:rsidRPr="005A1A96" w:rsidRDefault="00FA6F39" w:rsidP="00FA6F39">
      <w:pPr>
        <w:ind w:left="567" w:hanging="567"/>
      </w:pPr>
    </w:p>
    <w:p w14:paraId="69EE8F63" w14:textId="77777777" w:rsidR="00FA6F39" w:rsidRPr="005A1A96" w:rsidRDefault="00FA6F39" w:rsidP="00FA6F39">
      <w:pPr>
        <w:ind w:left="567" w:hanging="567"/>
      </w:pPr>
      <w:r w:rsidRPr="005A1A96">
        <w:t>2.</w:t>
      </w:r>
      <w:r w:rsidRPr="005A1A96">
        <w:tab/>
      </w:r>
      <w:r w:rsidRPr="005A1A96">
        <w:rPr>
          <w:i/>
        </w:rPr>
        <w:t>Bundeskanzleramt</w:t>
      </w:r>
      <w:r w:rsidRPr="005A1A96">
        <w:t xml:space="preserve"> (Federālā kanceleja)</w:t>
      </w:r>
    </w:p>
    <w:p w14:paraId="7FFFC0C6" w14:textId="77777777" w:rsidR="00FA6F39" w:rsidRPr="005A1A96" w:rsidRDefault="00FA6F39" w:rsidP="00FA6F39">
      <w:pPr>
        <w:ind w:left="567" w:hanging="567"/>
      </w:pPr>
    </w:p>
    <w:p w14:paraId="119356C8" w14:textId="77777777" w:rsidR="00FA6F39" w:rsidRPr="005A1A96" w:rsidRDefault="00FA6F39" w:rsidP="00FA6F39">
      <w:pPr>
        <w:ind w:left="567" w:hanging="567"/>
      </w:pPr>
      <w:r w:rsidRPr="005A1A96">
        <w:t>3.</w:t>
      </w:r>
      <w:r w:rsidRPr="005A1A96">
        <w:tab/>
      </w:r>
      <w:r w:rsidRPr="005A1A96">
        <w:rPr>
          <w:i/>
        </w:rPr>
        <w:t>Bundesministerium für Arbeit und Soziales</w:t>
      </w:r>
      <w:r w:rsidRPr="005A1A96">
        <w:t xml:space="preserve"> (Federālā Nodarbinātības un sociālo lietu ministrija)</w:t>
      </w:r>
    </w:p>
    <w:p w14:paraId="5C74EB08" w14:textId="77777777" w:rsidR="00FA6F39" w:rsidRPr="005A1A96" w:rsidRDefault="00FA6F39" w:rsidP="00FA6F39">
      <w:pPr>
        <w:ind w:left="567" w:hanging="567"/>
      </w:pPr>
    </w:p>
    <w:p w14:paraId="0C696A7A" w14:textId="77777777" w:rsidR="00FA6F39" w:rsidRPr="005A1A96" w:rsidRDefault="00FA6F39" w:rsidP="00FA6F39">
      <w:pPr>
        <w:ind w:left="567" w:hanging="567"/>
      </w:pPr>
      <w:r w:rsidRPr="005A1A96">
        <w:t>4.</w:t>
      </w:r>
      <w:r w:rsidRPr="005A1A96">
        <w:tab/>
      </w:r>
      <w:r w:rsidRPr="005A1A96">
        <w:rPr>
          <w:i/>
        </w:rPr>
        <w:t>Bundesministerium für Bildung und Forschung</w:t>
      </w:r>
      <w:r w:rsidRPr="005A1A96">
        <w:t xml:space="preserve"> (Federālā Izglītības un zinātnes ministrija)</w:t>
      </w:r>
    </w:p>
    <w:p w14:paraId="43267242" w14:textId="77777777" w:rsidR="00FA6F39" w:rsidRPr="005A1A96" w:rsidRDefault="00FA6F39" w:rsidP="00FA6F39">
      <w:pPr>
        <w:ind w:left="567" w:hanging="567"/>
      </w:pPr>
    </w:p>
    <w:p w14:paraId="34FA20B3" w14:textId="77777777" w:rsidR="00FA6F39" w:rsidRPr="005A1A96" w:rsidRDefault="00FA6F39" w:rsidP="00FA6F39">
      <w:pPr>
        <w:ind w:left="567" w:hanging="567"/>
      </w:pPr>
      <w:r w:rsidRPr="005A1A96">
        <w:t>5.</w:t>
      </w:r>
      <w:r w:rsidRPr="005A1A96">
        <w:tab/>
      </w:r>
      <w:r w:rsidRPr="005A1A96">
        <w:rPr>
          <w:i/>
        </w:rPr>
        <w:t>Bundesministerium für Ernährung, Landwirtschaft und Verbraucherschutz</w:t>
      </w:r>
      <w:r w:rsidRPr="005A1A96">
        <w:t xml:space="preserve"> (Federālā Pārtikas, lauksaimniecības un patērētāju aizsardzības ministrija)</w:t>
      </w:r>
    </w:p>
    <w:p w14:paraId="7AC53AE1" w14:textId="77777777" w:rsidR="00FA6F39" w:rsidRPr="005A1A96" w:rsidRDefault="00FA6F39" w:rsidP="00FA6F39">
      <w:pPr>
        <w:ind w:left="567" w:hanging="567"/>
      </w:pPr>
    </w:p>
    <w:p w14:paraId="7B70D15B" w14:textId="77777777" w:rsidR="00FA6F39" w:rsidRPr="005A1A96" w:rsidRDefault="00FA6F39" w:rsidP="00FA6F39">
      <w:pPr>
        <w:ind w:left="567" w:hanging="567"/>
      </w:pPr>
      <w:r w:rsidRPr="005A1A96">
        <w:t>6.</w:t>
      </w:r>
      <w:r w:rsidRPr="005A1A96">
        <w:tab/>
      </w:r>
      <w:r w:rsidRPr="005A1A96">
        <w:rPr>
          <w:i/>
        </w:rPr>
        <w:t>Bundesministerium der Finanzen</w:t>
      </w:r>
      <w:r w:rsidRPr="005A1A96">
        <w:t xml:space="preserve"> (Federālā Finanšu ministrija)</w:t>
      </w:r>
    </w:p>
    <w:p w14:paraId="321C8792" w14:textId="77777777" w:rsidR="00FA6F39" w:rsidRPr="005A1A96" w:rsidRDefault="00FA6F39" w:rsidP="00FA6F39">
      <w:pPr>
        <w:ind w:left="567" w:hanging="567"/>
      </w:pPr>
    </w:p>
    <w:p w14:paraId="0B89BB18" w14:textId="77777777" w:rsidR="00FA6F39" w:rsidRPr="005A1A96" w:rsidRDefault="00FA6F39" w:rsidP="00FA6F39">
      <w:pPr>
        <w:ind w:left="567" w:hanging="567"/>
      </w:pPr>
      <w:r w:rsidRPr="005A1A96">
        <w:t>7.</w:t>
      </w:r>
      <w:r w:rsidRPr="005A1A96">
        <w:tab/>
      </w:r>
      <w:r w:rsidRPr="005A1A96">
        <w:rPr>
          <w:i/>
        </w:rPr>
        <w:t>Bundesministerium des Innern</w:t>
      </w:r>
      <w:r w:rsidRPr="005A1A96">
        <w:t xml:space="preserve"> (Federālā Iekšlietu ministrija (tikai civilās preces))</w:t>
      </w:r>
    </w:p>
    <w:p w14:paraId="3DDB2D09" w14:textId="77777777" w:rsidR="00FA6F39" w:rsidRPr="005A1A96" w:rsidRDefault="00FA6F39" w:rsidP="00FA6F39">
      <w:pPr>
        <w:ind w:left="567" w:hanging="567"/>
      </w:pPr>
    </w:p>
    <w:p w14:paraId="4B3499B7" w14:textId="3BF9D5DA" w:rsidR="00751A0A" w:rsidRPr="005A1A96" w:rsidRDefault="00751A0A" w:rsidP="00751A0A">
      <w:r w:rsidRPr="005A1A96">
        <w:br w:type="page"/>
      </w:r>
    </w:p>
    <w:p w14:paraId="1C5B7748" w14:textId="7A8DD3E6" w:rsidR="00FA6F39" w:rsidRPr="005A1A96" w:rsidRDefault="00751A0A" w:rsidP="00FA6F39">
      <w:pPr>
        <w:ind w:left="567" w:hanging="567"/>
      </w:pPr>
      <w:r w:rsidRPr="005A1A96">
        <w:t>8</w:t>
      </w:r>
      <w:r w:rsidR="00FA6F39" w:rsidRPr="005A1A96">
        <w:t>.</w:t>
      </w:r>
      <w:r w:rsidR="00FA6F39" w:rsidRPr="005A1A96">
        <w:tab/>
      </w:r>
      <w:r w:rsidR="00FA6F39" w:rsidRPr="005A1A96">
        <w:rPr>
          <w:i/>
        </w:rPr>
        <w:t>Bundesministerium für Gesundheit</w:t>
      </w:r>
      <w:r w:rsidR="00FA6F39" w:rsidRPr="005A1A96">
        <w:t xml:space="preserve"> (Federālā Veselības ministrija)</w:t>
      </w:r>
    </w:p>
    <w:p w14:paraId="7BFBC3CB" w14:textId="77777777" w:rsidR="00FA6F39" w:rsidRPr="005A1A96" w:rsidRDefault="00FA6F39" w:rsidP="00FA6F39">
      <w:pPr>
        <w:ind w:left="567" w:hanging="567"/>
      </w:pPr>
    </w:p>
    <w:p w14:paraId="04933D42" w14:textId="77777777" w:rsidR="00FA6F39" w:rsidRPr="005A1A96" w:rsidRDefault="00FA6F39" w:rsidP="00FA6F39">
      <w:pPr>
        <w:ind w:left="567" w:hanging="567"/>
      </w:pPr>
      <w:r w:rsidRPr="005A1A96">
        <w:t>9.</w:t>
      </w:r>
      <w:r w:rsidRPr="005A1A96">
        <w:tab/>
      </w:r>
      <w:r w:rsidRPr="005A1A96">
        <w:rPr>
          <w:i/>
        </w:rPr>
        <w:t>Bundesministerium für Familie, Senioren, Frauen und Jugend</w:t>
      </w:r>
      <w:r w:rsidRPr="005A1A96">
        <w:t xml:space="preserve"> (Federālā Ģimenes lietu, pensionāru, sieviešu un jaunatnes lietu ministrija)</w:t>
      </w:r>
    </w:p>
    <w:p w14:paraId="1FA1BFDB" w14:textId="77777777" w:rsidR="00FA6F39" w:rsidRPr="005A1A96" w:rsidRDefault="00FA6F39" w:rsidP="00FA6F39">
      <w:pPr>
        <w:ind w:left="567" w:hanging="567"/>
      </w:pPr>
    </w:p>
    <w:p w14:paraId="1B49F4DA" w14:textId="77777777" w:rsidR="00FA6F39" w:rsidRPr="005A1A96" w:rsidRDefault="00FA6F39" w:rsidP="00FA6F39">
      <w:pPr>
        <w:ind w:left="567" w:hanging="567"/>
      </w:pPr>
      <w:r w:rsidRPr="005A1A96">
        <w:t>10.</w:t>
      </w:r>
      <w:r w:rsidRPr="005A1A96">
        <w:tab/>
      </w:r>
      <w:r w:rsidRPr="005A1A96">
        <w:rPr>
          <w:i/>
        </w:rPr>
        <w:t>Bundesministerium der Justiz</w:t>
      </w:r>
      <w:r w:rsidRPr="005A1A96">
        <w:t xml:space="preserve"> (Federālā Tieslietu ministrija)</w:t>
      </w:r>
    </w:p>
    <w:p w14:paraId="7F42FCD3" w14:textId="77777777" w:rsidR="00FA6F39" w:rsidRPr="005A1A96" w:rsidRDefault="00FA6F39" w:rsidP="00FA6F39">
      <w:pPr>
        <w:ind w:left="567" w:hanging="567"/>
      </w:pPr>
    </w:p>
    <w:p w14:paraId="47EA1C3E" w14:textId="77777777" w:rsidR="00FA6F39" w:rsidRPr="005A1A96" w:rsidRDefault="00FA6F39" w:rsidP="00FA6F39">
      <w:pPr>
        <w:ind w:left="567" w:hanging="567"/>
      </w:pPr>
      <w:r w:rsidRPr="005A1A96">
        <w:t>11.</w:t>
      </w:r>
      <w:r w:rsidRPr="005A1A96">
        <w:tab/>
      </w:r>
      <w:r w:rsidRPr="005A1A96">
        <w:rPr>
          <w:i/>
        </w:rPr>
        <w:t>Bundesministerium für Verkehr, Bau und Stadtentwicklung</w:t>
      </w:r>
      <w:r w:rsidRPr="005A1A96">
        <w:t xml:space="preserve"> (Federālā Transporta, būvniecības un pilsētu attīstības ministrija)</w:t>
      </w:r>
    </w:p>
    <w:p w14:paraId="7B4A5E72" w14:textId="77777777" w:rsidR="00FA6F39" w:rsidRPr="005A1A96" w:rsidRDefault="00FA6F39" w:rsidP="00FA6F39">
      <w:pPr>
        <w:ind w:left="567" w:hanging="567"/>
      </w:pPr>
    </w:p>
    <w:p w14:paraId="6F163924" w14:textId="77777777" w:rsidR="00FA6F39" w:rsidRPr="005A1A96" w:rsidRDefault="00FA6F39" w:rsidP="00FA6F39">
      <w:pPr>
        <w:ind w:left="567" w:hanging="567"/>
      </w:pPr>
      <w:r w:rsidRPr="005A1A96">
        <w:t>12.</w:t>
      </w:r>
      <w:r w:rsidRPr="005A1A96">
        <w:tab/>
      </w:r>
      <w:r w:rsidRPr="005A1A96">
        <w:rPr>
          <w:i/>
        </w:rPr>
        <w:t>Bundesministerium für Wirtschaft und Technologie</w:t>
      </w:r>
      <w:r w:rsidRPr="005A1A96">
        <w:t xml:space="preserve"> (Federālā Ekonomikas un tehnoloģiju ministrija)</w:t>
      </w:r>
    </w:p>
    <w:p w14:paraId="429B127D" w14:textId="77777777" w:rsidR="00FA6F39" w:rsidRPr="005A1A96" w:rsidRDefault="00FA6F39" w:rsidP="00FA6F39">
      <w:pPr>
        <w:ind w:left="567" w:hanging="567"/>
      </w:pPr>
    </w:p>
    <w:p w14:paraId="52211B5A" w14:textId="77777777" w:rsidR="00FA6F39" w:rsidRPr="005A1A96" w:rsidRDefault="00FA6F39" w:rsidP="00FA6F39">
      <w:pPr>
        <w:ind w:left="567" w:hanging="567"/>
      </w:pPr>
      <w:r w:rsidRPr="005A1A96">
        <w:t>13.</w:t>
      </w:r>
      <w:r w:rsidRPr="005A1A96">
        <w:tab/>
      </w:r>
      <w:r w:rsidRPr="005A1A96">
        <w:rPr>
          <w:i/>
        </w:rPr>
        <w:t>Bundesministerium für wirtschaftliche Zusammenarbeit und Entwicklung</w:t>
      </w:r>
      <w:r w:rsidRPr="005A1A96">
        <w:t xml:space="preserve"> (Federālā Ekonomiskās sadarbības un attīstības ministrija)</w:t>
      </w:r>
    </w:p>
    <w:p w14:paraId="5B2332A5" w14:textId="77777777" w:rsidR="00FA6F39" w:rsidRPr="005A1A96" w:rsidRDefault="00FA6F39" w:rsidP="00FA6F39">
      <w:pPr>
        <w:ind w:left="567" w:hanging="567"/>
      </w:pPr>
    </w:p>
    <w:p w14:paraId="705AD3CF" w14:textId="77777777" w:rsidR="00FA6F39" w:rsidRPr="005A1A96" w:rsidRDefault="00FA6F39" w:rsidP="00FA6F39">
      <w:pPr>
        <w:ind w:left="567" w:hanging="567"/>
      </w:pPr>
      <w:r w:rsidRPr="005A1A96">
        <w:t>14.</w:t>
      </w:r>
      <w:r w:rsidRPr="005A1A96">
        <w:tab/>
      </w:r>
      <w:r w:rsidRPr="005A1A96">
        <w:rPr>
          <w:i/>
        </w:rPr>
        <w:t>Bundesministerium der Verteidigung</w:t>
      </w:r>
      <w:r w:rsidRPr="005A1A96">
        <w:t xml:space="preserve"> (Federālā Aizsardzības ministrija)</w:t>
      </w:r>
    </w:p>
    <w:p w14:paraId="677C8D4E" w14:textId="77777777" w:rsidR="00FA6F39" w:rsidRPr="005A1A96" w:rsidRDefault="00FA6F39" w:rsidP="00FA6F39">
      <w:pPr>
        <w:ind w:left="567" w:hanging="567"/>
      </w:pPr>
    </w:p>
    <w:p w14:paraId="3045D2C3" w14:textId="77777777" w:rsidR="00FA6F39" w:rsidRPr="005A1A96" w:rsidRDefault="00FA6F39" w:rsidP="00FA6F39">
      <w:pPr>
        <w:ind w:left="567" w:hanging="567"/>
      </w:pPr>
      <w:r w:rsidRPr="005A1A96">
        <w:t>15.</w:t>
      </w:r>
      <w:r w:rsidRPr="005A1A96">
        <w:tab/>
      </w:r>
      <w:r w:rsidRPr="005A1A96">
        <w:rPr>
          <w:i/>
        </w:rPr>
        <w:t>Bundesministerium für Umwelt, Naturschutz und Reaktorsicherheit</w:t>
      </w:r>
      <w:r w:rsidRPr="005A1A96">
        <w:t xml:space="preserve"> (Federālā Vides, dabas aizsardzības un reaktoru drošības ministrija)</w:t>
      </w:r>
    </w:p>
    <w:p w14:paraId="01B34C20" w14:textId="77777777" w:rsidR="00FA6F39" w:rsidRPr="005A1A96" w:rsidRDefault="00FA6F39" w:rsidP="00FA6F39"/>
    <w:p w14:paraId="1F4F23C0" w14:textId="3A1B480E" w:rsidR="00751A0A" w:rsidRPr="005A1A96" w:rsidRDefault="00751A0A" w:rsidP="00751A0A">
      <w:r w:rsidRPr="005A1A96">
        <w:br w:type="page"/>
      </w:r>
    </w:p>
    <w:p w14:paraId="567C0D76" w14:textId="43A8099E" w:rsidR="00FA6F39" w:rsidRPr="005A1A96" w:rsidRDefault="00751A0A" w:rsidP="00FA6F39">
      <w:pPr>
        <w:jc w:val="center"/>
      </w:pPr>
      <w:r w:rsidRPr="005A1A96">
        <w:t>I</w:t>
      </w:r>
      <w:r w:rsidR="00FA6F39" w:rsidRPr="005A1A96">
        <w:t>GAUNIJA</w:t>
      </w:r>
    </w:p>
    <w:p w14:paraId="701D5DA7" w14:textId="77777777" w:rsidR="00FA6F39" w:rsidRPr="005A1A96" w:rsidRDefault="00FA6F39" w:rsidP="00FA6F39"/>
    <w:p w14:paraId="319ED531" w14:textId="77777777" w:rsidR="00FA6F39" w:rsidRPr="005A1A96" w:rsidRDefault="00FA6F39" w:rsidP="00FA6F39">
      <w:pPr>
        <w:ind w:left="567" w:hanging="567"/>
      </w:pPr>
      <w:r w:rsidRPr="005A1A96">
        <w:t>1.</w:t>
      </w:r>
      <w:r w:rsidRPr="005A1A96">
        <w:tab/>
      </w:r>
      <w:r w:rsidRPr="005A1A96">
        <w:rPr>
          <w:i/>
        </w:rPr>
        <w:t>Vabariigi Presidendi Kantselei</w:t>
      </w:r>
      <w:r w:rsidRPr="005A1A96">
        <w:t xml:space="preserve"> (Igaunijas Republikas Prezidenta kanceleja)</w:t>
      </w:r>
    </w:p>
    <w:p w14:paraId="356586A7" w14:textId="77777777" w:rsidR="00FA6F39" w:rsidRPr="005A1A96" w:rsidRDefault="00FA6F39" w:rsidP="00FA6F39">
      <w:pPr>
        <w:ind w:left="567" w:hanging="567"/>
      </w:pPr>
    </w:p>
    <w:p w14:paraId="12EB83F2" w14:textId="77777777" w:rsidR="00FA6F39" w:rsidRPr="005A1A96" w:rsidRDefault="00FA6F39" w:rsidP="00FA6F39">
      <w:pPr>
        <w:ind w:left="567" w:hanging="567"/>
      </w:pPr>
      <w:r w:rsidRPr="005A1A96">
        <w:t>2.</w:t>
      </w:r>
      <w:r w:rsidRPr="005A1A96">
        <w:tab/>
      </w:r>
      <w:r w:rsidRPr="005A1A96">
        <w:rPr>
          <w:i/>
        </w:rPr>
        <w:t>Eesti Vabariigi Riigikogu</w:t>
      </w:r>
      <w:r w:rsidRPr="005A1A96">
        <w:t xml:space="preserve"> (Igaunijas Republikas Parlaments)</w:t>
      </w:r>
    </w:p>
    <w:p w14:paraId="70319521" w14:textId="77777777" w:rsidR="00FA6F39" w:rsidRPr="005A1A96" w:rsidRDefault="00FA6F39" w:rsidP="00FA6F39">
      <w:pPr>
        <w:ind w:left="567" w:hanging="567"/>
      </w:pPr>
    </w:p>
    <w:p w14:paraId="3933185D" w14:textId="77777777" w:rsidR="00FA6F39" w:rsidRPr="005A1A96" w:rsidRDefault="00FA6F39" w:rsidP="00FA6F39">
      <w:pPr>
        <w:ind w:left="567" w:hanging="567"/>
      </w:pPr>
      <w:r w:rsidRPr="005A1A96">
        <w:t>3.</w:t>
      </w:r>
      <w:r w:rsidRPr="005A1A96">
        <w:tab/>
      </w:r>
      <w:r w:rsidRPr="005A1A96">
        <w:rPr>
          <w:i/>
        </w:rPr>
        <w:t>Eesti Vabariigi Riigikohus</w:t>
      </w:r>
      <w:r w:rsidRPr="005A1A96">
        <w:t xml:space="preserve"> (Igaunijas Republikas Augstākā tiesa)</w:t>
      </w:r>
    </w:p>
    <w:p w14:paraId="783A678C" w14:textId="77777777" w:rsidR="00FA6F39" w:rsidRPr="005A1A96" w:rsidRDefault="00FA6F39" w:rsidP="00FA6F39">
      <w:pPr>
        <w:ind w:left="567" w:hanging="567"/>
      </w:pPr>
    </w:p>
    <w:p w14:paraId="73A355CD" w14:textId="77777777" w:rsidR="00FA6F39" w:rsidRPr="005A1A96" w:rsidRDefault="00FA6F39" w:rsidP="00FA6F39">
      <w:pPr>
        <w:ind w:left="567" w:hanging="567"/>
      </w:pPr>
      <w:r w:rsidRPr="005A1A96">
        <w:t>4.</w:t>
      </w:r>
      <w:r w:rsidRPr="005A1A96">
        <w:tab/>
      </w:r>
      <w:r w:rsidRPr="005A1A96">
        <w:rPr>
          <w:i/>
        </w:rPr>
        <w:t>Riigikontroll</w:t>
      </w:r>
      <w:r w:rsidRPr="005A1A96">
        <w:t xml:space="preserve"> (Igaunijas Republikas Valsts kontroles birojs)</w:t>
      </w:r>
    </w:p>
    <w:p w14:paraId="5C1F81B2" w14:textId="77777777" w:rsidR="00FA6F39" w:rsidRPr="005A1A96" w:rsidRDefault="00FA6F39" w:rsidP="00FA6F39">
      <w:pPr>
        <w:ind w:left="567" w:hanging="567"/>
      </w:pPr>
    </w:p>
    <w:p w14:paraId="3FBF7CFB" w14:textId="77777777" w:rsidR="00FA6F39" w:rsidRPr="005A1A96" w:rsidRDefault="00FA6F39" w:rsidP="00FA6F39">
      <w:pPr>
        <w:ind w:left="567" w:hanging="567"/>
      </w:pPr>
      <w:r w:rsidRPr="005A1A96">
        <w:t>5.</w:t>
      </w:r>
      <w:r w:rsidRPr="005A1A96">
        <w:tab/>
      </w:r>
      <w:r w:rsidRPr="005A1A96">
        <w:rPr>
          <w:i/>
        </w:rPr>
        <w:t xml:space="preserve">Õiguskantsler </w:t>
      </w:r>
      <w:r w:rsidRPr="005A1A96">
        <w:t>(Tieslietu padomnieks)</w:t>
      </w:r>
    </w:p>
    <w:p w14:paraId="302A7191" w14:textId="77777777" w:rsidR="00FA6F39" w:rsidRPr="005A1A96" w:rsidRDefault="00FA6F39" w:rsidP="00FA6F39">
      <w:pPr>
        <w:ind w:left="567" w:hanging="567"/>
      </w:pPr>
    </w:p>
    <w:p w14:paraId="67538CFB" w14:textId="77777777" w:rsidR="00FA6F39" w:rsidRPr="005A1A96" w:rsidRDefault="00FA6F39" w:rsidP="00FA6F39">
      <w:pPr>
        <w:ind w:left="567" w:hanging="567"/>
      </w:pPr>
      <w:r w:rsidRPr="005A1A96">
        <w:t>6.</w:t>
      </w:r>
      <w:r w:rsidRPr="005A1A96">
        <w:tab/>
      </w:r>
      <w:r w:rsidRPr="005A1A96">
        <w:rPr>
          <w:i/>
        </w:rPr>
        <w:t>Riigikantselei</w:t>
      </w:r>
      <w:r w:rsidRPr="005A1A96">
        <w:t xml:space="preserve"> (Valsts kanceleja)</w:t>
      </w:r>
    </w:p>
    <w:p w14:paraId="0B547A10" w14:textId="77777777" w:rsidR="00FA6F39" w:rsidRPr="005A1A96" w:rsidRDefault="00FA6F39" w:rsidP="00FA6F39">
      <w:pPr>
        <w:ind w:left="567" w:hanging="567"/>
      </w:pPr>
    </w:p>
    <w:p w14:paraId="42DB7B79" w14:textId="77777777" w:rsidR="00FA6F39" w:rsidRPr="005A1A96" w:rsidRDefault="00FA6F39" w:rsidP="00FA6F39">
      <w:pPr>
        <w:ind w:left="567" w:hanging="567"/>
      </w:pPr>
      <w:r w:rsidRPr="005A1A96">
        <w:t>7.</w:t>
      </w:r>
      <w:r w:rsidRPr="005A1A96">
        <w:tab/>
      </w:r>
      <w:r w:rsidRPr="005A1A96">
        <w:rPr>
          <w:i/>
        </w:rPr>
        <w:t>Rahvusarhiiv</w:t>
      </w:r>
      <w:r w:rsidRPr="005A1A96">
        <w:t xml:space="preserve"> (Igaunijas Valsts arhīvs)</w:t>
      </w:r>
    </w:p>
    <w:p w14:paraId="791CAB9E" w14:textId="77777777" w:rsidR="00FA6F39" w:rsidRPr="005A1A96" w:rsidRDefault="00FA6F39" w:rsidP="00FA6F39">
      <w:pPr>
        <w:ind w:left="567" w:hanging="567"/>
      </w:pPr>
    </w:p>
    <w:p w14:paraId="5BF0C45B" w14:textId="77777777" w:rsidR="00FA6F39" w:rsidRPr="005A1A96" w:rsidRDefault="00FA6F39" w:rsidP="00FA6F39">
      <w:pPr>
        <w:ind w:left="567" w:hanging="567"/>
      </w:pPr>
      <w:r w:rsidRPr="005A1A96">
        <w:t>8.</w:t>
      </w:r>
      <w:r w:rsidRPr="005A1A96">
        <w:tab/>
      </w:r>
      <w:r w:rsidRPr="005A1A96">
        <w:rPr>
          <w:i/>
        </w:rPr>
        <w:t>Haridus- ja Teadusministeerium</w:t>
      </w:r>
      <w:r w:rsidRPr="005A1A96">
        <w:t xml:space="preserve"> (Izglītības un pētniecības ministrija)</w:t>
      </w:r>
    </w:p>
    <w:p w14:paraId="3EA9CFEB" w14:textId="77777777" w:rsidR="00FA6F39" w:rsidRPr="005A1A96" w:rsidRDefault="00FA6F39" w:rsidP="00FA6F39">
      <w:pPr>
        <w:ind w:left="567" w:hanging="567"/>
      </w:pPr>
    </w:p>
    <w:p w14:paraId="139A43B0" w14:textId="77777777" w:rsidR="00FA6F39" w:rsidRPr="005A1A96" w:rsidRDefault="00FA6F39" w:rsidP="00FA6F39">
      <w:pPr>
        <w:ind w:left="567" w:hanging="567"/>
      </w:pPr>
      <w:r w:rsidRPr="005A1A96">
        <w:t>9.</w:t>
      </w:r>
      <w:r w:rsidRPr="005A1A96">
        <w:tab/>
      </w:r>
      <w:r w:rsidRPr="005A1A96">
        <w:rPr>
          <w:i/>
        </w:rPr>
        <w:t>Justiitsministeerium</w:t>
      </w:r>
      <w:r w:rsidRPr="005A1A96">
        <w:t xml:space="preserve"> (Tieslietu ministrija)</w:t>
      </w:r>
    </w:p>
    <w:p w14:paraId="20237E32" w14:textId="77777777" w:rsidR="00FA6F39" w:rsidRPr="005A1A96" w:rsidRDefault="00FA6F39" w:rsidP="00FA6F39">
      <w:pPr>
        <w:ind w:left="567" w:hanging="567"/>
      </w:pPr>
    </w:p>
    <w:p w14:paraId="0CAD140B" w14:textId="77777777" w:rsidR="00FA6F39" w:rsidRPr="005A1A96" w:rsidRDefault="00FA6F39" w:rsidP="00FA6F39">
      <w:pPr>
        <w:ind w:left="567" w:hanging="567"/>
      </w:pPr>
      <w:r w:rsidRPr="005A1A96">
        <w:t>10.</w:t>
      </w:r>
      <w:r w:rsidRPr="005A1A96">
        <w:tab/>
      </w:r>
      <w:r w:rsidRPr="005A1A96">
        <w:rPr>
          <w:i/>
        </w:rPr>
        <w:t>Kaitseministeerium</w:t>
      </w:r>
      <w:r w:rsidRPr="005A1A96">
        <w:t xml:space="preserve"> (Aizsardzības ministrija)</w:t>
      </w:r>
    </w:p>
    <w:p w14:paraId="66E68F3C" w14:textId="77777777" w:rsidR="00FA6F39" w:rsidRPr="005A1A96" w:rsidRDefault="00FA6F39" w:rsidP="00FA6F39">
      <w:pPr>
        <w:ind w:left="567" w:hanging="567"/>
      </w:pPr>
    </w:p>
    <w:p w14:paraId="3611D534" w14:textId="77777777" w:rsidR="00FA6F39" w:rsidRPr="005A1A96" w:rsidRDefault="00FA6F39" w:rsidP="00FA6F39">
      <w:pPr>
        <w:ind w:left="567" w:hanging="567"/>
      </w:pPr>
      <w:r w:rsidRPr="005A1A96">
        <w:t>11.</w:t>
      </w:r>
      <w:r w:rsidRPr="005A1A96">
        <w:tab/>
      </w:r>
      <w:r w:rsidRPr="005A1A96">
        <w:rPr>
          <w:i/>
        </w:rPr>
        <w:t>Keskkonnaministeerium</w:t>
      </w:r>
      <w:r w:rsidRPr="005A1A96">
        <w:t xml:space="preserve"> (Vides ministrija)</w:t>
      </w:r>
    </w:p>
    <w:p w14:paraId="652CEEA6" w14:textId="77777777" w:rsidR="00FA6F39" w:rsidRPr="005A1A96" w:rsidRDefault="00FA6F39" w:rsidP="00FA6F39">
      <w:pPr>
        <w:ind w:left="567" w:hanging="567"/>
      </w:pPr>
    </w:p>
    <w:p w14:paraId="10654EF4" w14:textId="19928F08" w:rsidR="00751A0A" w:rsidRPr="005A1A96" w:rsidRDefault="00751A0A" w:rsidP="00751A0A">
      <w:r w:rsidRPr="005A1A96">
        <w:br w:type="page"/>
      </w:r>
    </w:p>
    <w:p w14:paraId="07CC5071" w14:textId="2685D5B6" w:rsidR="00FA6F39" w:rsidRPr="005A1A96" w:rsidRDefault="00751A0A" w:rsidP="00FA6F39">
      <w:pPr>
        <w:ind w:left="567" w:hanging="567"/>
      </w:pPr>
      <w:r w:rsidRPr="005A1A96">
        <w:t>1</w:t>
      </w:r>
      <w:r w:rsidR="00FA6F39" w:rsidRPr="005A1A96">
        <w:t>2.</w:t>
      </w:r>
      <w:r w:rsidR="00FA6F39" w:rsidRPr="005A1A96">
        <w:tab/>
      </w:r>
      <w:r w:rsidR="00FA6F39" w:rsidRPr="005A1A96">
        <w:rPr>
          <w:i/>
        </w:rPr>
        <w:t>Kultuuriministeerium</w:t>
      </w:r>
      <w:r w:rsidR="00FA6F39" w:rsidRPr="005A1A96">
        <w:t xml:space="preserve"> (Kultūras ministrija)</w:t>
      </w:r>
    </w:p>
    <w:p w14:paraId="4436B560" w14:textId="77777777" w:rsidR="00FA6F39" w:rsidRPr="005A1A96" w:rsidRDefault="00FA6F39" w:rsidP="00FA6F39">
      <w:pPr>
        <w:ind w:left="567" w:hanging="567"/>
      </w:pPr>
    </w:p>
    <w:p w14:paraId="01D8F1CE" w14:textId="77777777" w:rsidR="00FA6F39" w:rsidRPr="005A1A96" w:rsidRDefault="00FA6F39" w:rsidP="00FA6F39">
      <w:pPr>
        <w:ind w:left="567" w:hanging="567"/>
      </w:pPr>
      <w:r w:rsidRPr="005A1A96">
        <w:t>13.</w:t>
      </w:r>
      <w:r w:rsidRPr="005A1A96">
        <w:tab/>
      </w:r>
      <w:r w:rsidRPr="005A1A96">
        <w:rPr>
          <w:i/>
        </w:rPr>
        <w:t>Majandus- ja Kommunikatsiooniministeerium</w:t>
      </w:r>
      <w:r w:rsidRPr="005A1A96">
        <w:t xml:space="preserve"> (Ekonomikas un komunikāciju ministrija)</w:t>
      </w:r>
    </w:p>
    <w:p w14:paraId="7AC11BB6" w14:textId="77777777" w:rsidR="00FA6F39" w:rsidRPr="005A1A96" w:rsidRDefault="00FA6F39" w:rsidP="00FA6F39">
      <w:pPr>
        <w:ind w:left="567" w:hanging="567"/>
      </w:pPr>
    </w:p>
    <w:p w14:paraId="5D5117F1" w14:textId="77777777" w:rsidR="00FA6F39" w:rsidRPr="005A1A96" w:rsidRDefault="00FA6F39" w:rsidP="00FA6F39">
      <w:pPr>
        <w:ind w:left="567" w:hanging="567"/>
      </w:pPr>
      <w:r w:rsidRPr="005A1A96">
        <w:t>14.</w:t>
      </w:r>
      <w:r w:rsidRPr="005A1A96">
        <w:tab/>
      </w:r>
      <w:r w:rsidRPr="005A1A96">
        <w:rPr>
          <w:i/>
        </w:rPr>
        <w:t>Põllumajandusministeerium</w:t>
      </w:r>
      <w:r w:rsidRPr="005A1A96">
        <w:t xml:space="preserve"> (Lauksaimniecības ministrija)</w:t>
      </w:r>
    </w:p>
    <w:p w14:paraId="0B106F04" w14:textId="77777777" w:rsidR="00FA6F39" w:rsidRPr="005A1A96" w:rsidRDefault="00FA6F39" w:rsidP="00FA6F39">
      <w:pPr>
        <w:ind w:left="567" w:hanging="567"/>
      </w:pPr>
    </w:p>
    <w:p w14:paraId="107FA69A" w14:textId="77777777" w:rsidR="00FA6F39" w:rsidRPr="005A1A96" w:rsidRDefault="00FA6F39" w:rsidP="00FA6F39">
      <w:pPr>
        <w:ind w:left="567" w:hanging="567"/>
      </w:pPr>
      <w:r w:rsidRPr="005A1A96">
        <w:t>15.</w:t>
      </w:r>
      <w:r w:rsidRPr="005A1A96">
        <w:tab/>
      </w:r>
      <w:r w:rsidRPr="005A1A96">
        <w:rPr>
          <w:i/>
        </w:rPr>
        <w:t>Rahandusministeerium</w:t>
      </w:r>
      <w:r w:rsidRPr="005A1A96">
        <w:t xml:space="preserve"> (Finanšu ministrija)</w:t>
      </w:r>
    </w:p>
    <w:p w14:paraId="0C2713A0" w14:textId="77777777" w:rsidR="00FA6F39" w:rsidRPr="005A1A96" w:rsidRDefault="00FA6F39" w:rsidP="00FA6F39">
      <w:pPr>
        <w:ind w:left="567" w:hanging="567"/>
      </w:pPr>
    </w:p>
    <w:p w14:paraId="5228A502" w14:textId="77777777" w:rsidR="00FA6F39" w:rsidRPr="005A1A96" w:rsidRDefault="00FA6F39" w:rsidP="00FA6F39">
      <w:pPr>
        <w:ind w:left="567" w:hanging="567"/>
      </w:pPr>
      <w:r w:rsidRPr="005A1A96">
        <w:t>16.</w:t>
      </w:r>
      <w:r w:rsidRPr="005A1A96">
        <w:tab/>
      </w:r>
      <w:r w:rsidRPr="005A1A96">
        <w:rPr>
          <w:i/>
        </w:rPr>
        <w:t>Siseministeerium</w:t>
      </w:r>
      <w:r w:rsidRPr="005A1A96">
        <w:t xml:space="preserve"> (Iekšlietu ministrija)</w:t>
      </w:r>
    </w:p>
    <w:p w14:paraId="7C4F2D4B" w14:textId="77777777" w:rsidR="00FA6F39" w:rsidRPr="005A1A96" w:rsidRDefault="00FA6F39" w:rsidP="00FA6F39">
      <w:pPr>
        <w:ind w:left="567" w:hanging="567"/>
      </w:pPr>
    </w:p>
    <w:p w14:paraId="048981D9" w14:textId="77777777" w:rsidR="00FA6F39" w:rsidRPr="005A1A96" w:rsidRDefault="00FA6F39" w:rsidP="00FA6F39">
      <w:pPr>
        <w:ind w:left="567" w:hanging="567"/>
      </w:pPr>
      <w:r w:rsidRPr="005A1A96">
        <w:t>17.</w:t>
      </w:r>
      <w:r w:rsidRPr="005A1A96">
        <w:tab/>
      </w:r>
      <w:r w:rsidRPr="005A1A96">
        <w:rPr>
          <w:i/>
        </w:rPr>
        <w:t>Sotsiaalministeerium</w:t>
      </w:r>
      <w:r w:rsidRPr="005A1A96">
        <w:t xml:space="preserve"> (Sociālo lietu ministrija)</w:t>
      </w:r>
    </w:p>
    <w:p w14:paraId="2A470F04" w14:textId="77777777" w:rsidR="00FA6F39" w:rsidRPr="005A1A96" w:rsidRDefault="00FA6F39" w:rsidP="00FA6F39">
      <w:pPr>
        <w:ind w:left="567" w:hanging="567"/>
      </w:pPr>
    </w:p>
    <w:p w14:paraId="0317D43D" w14:textId="77777777" w:rsidR="00FA6F39" w:rsidRPr="005A1A96" w:rsidRDefault="00FA6F39" w:rsidP="00FA6F39">
      <w:pPr>
        <w:ind w:left="567" w:hanging="567"/>
      </w:pPr>
      <w:r w:rsidRPr="005A1A96">
        <w:t>18.</w:t>
      </w:r>
      <w:r w:rsidRPr="005A1A96">
        <w:tab/>
      </w:r>
      <w:r w:rsidRPr="005A1A96">
        <w:rPr>
          <w:i/>
        </w:rPr>
        <w:t>Välisministeerium</w:t>
      </w:r>
      <w:r w:rsidRPr="005A1A96">
        <w:t xml:space="preserve"> (Ārlietu ministrija)</w:t>
      </w:r>
    </w:p>
    <w:p w14:paraId="4435DC16" w14:textId="77777777" w:rsidR="00FA6F39" w:rsidRPr="005A1A96" w:rsidRDefault="00FA6F39" w:rsidP="00FA6F39">
      <w:pPr>
        <w:ind w:left="567" w:hanging="567"/>
      </w:pPr>
    </w:p>
    <w:p w14:paraId="61490D1D" w14:textId="77777777" w:rsidR="00FA6F39" w:rsidRPr="005A1A96" w:rsidRDefault="00FA6F39" w:rsidP="00FA6F39">
      <w:pPr>
        <w:ind w:left="567" w:hanging="567"/>
      </w:pPr>
      <w:r w:rsidRPr="005A1A96">
        <w:t>19.</w:t>
      </w:r>
      <w:r w:rsidRPr="005A1A96">
        <w:tab/>
      </w:r>
      <w:r w:rsidRPr="005A1A96">
        <w:rPr>
          <w:i/>
        </w:rPr>
        <w:t>Keeleinspektsioon</w:t>
      </w:r>
      <w:r w:rsidRPr="005A1A96">
        <w:t xml:space="preserve"> (Valodas inspekcija)</w:t>
      </w:r>
    </w:p>
    <w:p w14:paraId="4A88E933" w14:textId="77777777" w:rsidR="00FA6F39" w:rsidRPr="005A1A96" w:rsidRDefault="00FA6F39" w:rsidP="00FA6F39">
      <w:pPr>
        <w:ind w:left="567" w:hanging="567"/>
      </w:pPr>
    </w:p>
    <w:p w14:paraId="0167374D" w14:textId="77777777" w:rsidR="00FA6F39" w:rsidRPr="005A1A96" w:rsidRDefault="00FA6F39" w:rsidP="00FA6F39">
      <w:pPr>
        <w:ind w:left="567" w:hanging="567"/>
      </w:pPr>
      <w:r w:rsidRPr="005A1A96">
        <w:t>20.</w:t>
      </w:r>
      <w:r w:rsidRPr="005A1A96">
        <w:tab/>
      </w:r>
      <w:r w:rsidRPr="005A1A96">
        <w:rPr>
          <w:i/>
        </w:rPr>
        <w:t>Riigiprokuratuur</w:t>
      </w:r>
      <w:r w:rsidRPr="005A1A96">
        <w:t xml:space="preserve"> (Prokuratūra)</w:t>
      </w:r>
    </w:p>
    <w:p w14:paraId="6FC13C6B" w14:textId="77777777" w:rsidR="00FA6F39" w:rsidRPr="005A1A96" w:rsidRDefault="00FA6F39" w:rsidP="00FA6F39">
      <w:pPr>
        <w:ind w:left="567" w:hanging="567"/>
      </w:pPr>
    </w:p>
    <w:p w14:paraId="6337BE98" w14:textId="77777777" w:rsidR="00FA6F39" w:rsidRPr="005A1A96" w:rsidRDefault="00FA6F39" w:rsidP="00FA6F39">
      <w:pPr>
        <w:ind w:left="567" w:hanging="567"/>
      </w:pPr>
      <w:r w:rsidRPr="005A1A96">
        <w:t>21.</w:t>
      </w:r>
      <w:r w:rsidRPr="005A1A96">
        <w:tab/>
      </w:r>
      <w:r w:rsidRPr="005A1A96">
        <w:rPr>
          <w:i/>
        </w:rPr>
        <w:t>Teabeamet</w:t>
      </w:r>
      <w:r w:rsidRPr="005A1A96">
        <w:t xml:space="preserve"> (Informācijas pārvalde)</w:t>
      </w:r>
    </w:p>
    <w:p w14:paraId="6C97BDFC" w14:textId="77777777" w:rsidR="00FA6F39" w:rsidRPr="005A1A96" w:rsidRDefault="00FA6F39" w:rsidP="00FA6F39">
      <w:pPr>
        <w:ind w:left="567" w:hanging="567"/>
      </w:pPr>
    </w:p>
    <w:p w14:paraId="1460548D" w14:textId="77777777" w:rsidR="00FA6F39" w:rsidRPr="005A1A96" w:rsidRDefault="00FA6F39" w:rsidP="00FA6F39">
      <w:pPr>
        <w:ind w:left="567" w:hanging="567"/>
      </w:pPr>
      <w:r w:rsidRPr="005A1A96">
        <w:t>22.</w:t>
      </w:r>
      <w:r w:rsidRPr="005A1A96">
        <w:tab/>
      </w:r>
      <w:r w:rsidRPr="005A1A96">
        <w:rPr>
          <w:i/>
        </w:rPr>
        <w:t>Maa-amet</w:t>
      </w:r>
      <w:r w:rsidRPr="005A1A96">
        <w:t xml:space="preserve"> (Igaunijas Zemes dienests)</w:t>
      </w:r>
    </w:p>
    <w:p w14:paraId="4E985D32" w14:textId="77777777" w:rsidR="00FA6F39" w:rsidRPr="005A1A96" w:rsidRDefault="00FA6F39" w:rsidP="00FA6F39">
      <w:pPr>
        <w:ind w:left="567" w:hanging="567"/>
      </w:pPr>
    </w:p>
    <w:p w14:paraId="463C14F1" w14:textId="77777777" w:rsidR="00FA6F39" w:rsidRPr="005A1A96" w:rsidRDefault="00FA6F39" w:rsidP="00FA6F39">
      <w:pPr>
        <w:ind w:left="567" w:hanging="567"/>
      </w:pPr>
      <w:r w:rsidRPr="005A1A96">
        <w:t>23.</w:t>
      </w:r>
      <w:r w:rsidRPr="005A1A96">
        <w:tab/>
      </w:r>
      <w:r w:rsidRPr="005A1A96">
        <w:rPr>
          <w:i/>
        </w:rPr>
        <w:t>Keskkonnainspektsioon</w:t>
      </w:r>
      <w:r w:rsidRPr="005A1A96">
        <w:t xml:space="preserve"> (Vides inspekcija)</w:t>
      </w:r>
    </w:p>
    <w:p w14:paraId="09FC29DC" w14:textId="77777777" w:rsidR="00FA6F39" w:rsidRPr="005A1A96" w:rsidRDefault="00FA6F39" w:rsidP="00FA6F39">
      <w:pPr>
        <w:ind w:left="567" w:hanging="567"/>
      </w:pPr>
    </w:p>
    <w:p w14:paraId="3687FCA0" w14:textId="19F35E51" w:rsidR="00751A0A" w:rsidRPr="005A1A96" w:rsidRDefault="00751A0A" w:rsidP="00751A0A">
      <w:r w:rsidRPr="005A1A96">
        <w:br w:type="page"/>
      </w:r>
    </w:p>
    <w:p w14:paraId="29DE9B44" w14:textId="28761B40" w:rsidR="00FA6F39" w:rsidRPr="005A1A96" w:rsidRDefault="00751A0A" w:rsidP="00FA6F39">
      <w:pPr>
        <w:ind w:left="567" w:hanging="567"/>
      </w:pPr>
      <w:r w:rsidRPr="005A1A96">
        <w:t>2</w:t>
      </w:r>
      <w:r w:rsidR="00FA6F39" w:rsidRPr="005A1A96">
        <w:t>4.</w:t>
      </w:r>
      <w:r w:rsidR="00FA6F39" w:rsidRPr="005A1A96">
        <w:tab/>
      </w:r>
      <w:r w:rsidR="00FA6F39" w:rsidRPr="005A1A96">
        <w:rPr>
          <w:i/>
        </w:rPr>
        <w:t>Metsakaitse- ja Metsauuenduskeskus</w:t>
      </w:r>
      <w:r w:rsidR="00FA6F39" w:rsidRPr="005A1A96">
        <w:t xml:space="preserve"> (Mežu aizsardzības un mežkopības centrs)</w:t>
      </w:r>
    </w:p>
    <w:p w14:paraId="5BF737F9" w14:textId="77777777" w:rsidR="00FA6F39" w:rsidRPr="005A1A96" w:rsidRDefault="00FA6F39" w:rsidP="00FA6F39">
      <w:pPr>
        <w:ind w:left="567" w:hanging="567"/>
      </w:pPr>
    </w:p>
    <w:p w14:paraId="362B351B" w14:textId="77777777" w:rsidR="00FA6F39" w:rsidRPr="005A1A96" w:rsidRDefault="00FA6F39" w:rsidP="00FA6F39">
      <w:pPr>
        <w:ind w:left="567" w:hanging="567"/>
      </w:pPr>
      <w:r w:rsidRPr="005A1A96">
        <w:t>25.</w:t>
      </w:r>
      <w:r w:rsidRPr="005A1A96">
        <w:tab/>
      </w:r>
      <w:r w:rsidRPr="005A1A96">
        <w:rPr>
          <w:i/>
        </w:rPr>
        <w:t>Muinsuskaitseamet</w:t>
      </w:r>
      <w:r w:rsidRPr="005A1A96">
        <w:t xml:space="preserve"> (Pieminekļu aizsardzības pārvalde)</w:t>
      </w:r>
    </w:p>
    <w:p w14:paraId="32A12AFF" w14:textId="77777777" w:rsidR="00FA6F39" w:rsidRPr="005A1A96" w:rsidRDefault="00FA6F39" w:rsidP="00FA6F39">
      <w:pPr>
        <w:ind w:left="567" w:hanging="567"/>
      </w:pPr>
    </w:p>
    <w:p w14:paraId="6BFB3879" w14:textId="77777777" w:rsidR="00FA6F39" w:rsidRPr="005A1A96" w:rsidRDefault="00FA6F39" w:rsidP="00FA6F39">
      <w:pPr>
        <w:ind w:left="567" w:hanging="567"/>
      </w:pPr>
      <w:r w:rsidRPr="005A1A96">
        <w:t>26.</w:t>
      </w:r>
      <w:r w:rsidRPr="005A1A96">
        <w:tab/>
      </w:r>
      <w:r w:rsidRPr="005A1A96">
        <w:rPr>
          <w:i/>
        </w:rPr>
        <w:t>Patendiamet</w:t>
      </w:r>
      <w:r w:rsidRPr="005A1A96">
        <w:t xml:space="preserve"> (Patentu valde)</w:t>
      </w:r>
    </w:p>
    <w:p w14:paraId="1FB270DF" w14:textId="77777777" w:rsidR="00FA6F39" w:rsidRPr="005A1A96" w:rsidRDefault="00FA6F39" w:rsidP="00FA6F39">
      <w:pPr>
        <w:ind w:left="567" w:hanging="567"/>
      </w:pPr>
    </w:p>
    <w:p w14:paraId="1BA0D8AE" w14:textId="77777777" w:rsidR="00FA6F39" w:rsidRPr="005A1A96" w:rsidRDefault="00FA6F39" w:rsidP="00FA6F39">
      <w:pPr>
        <w:ind w:left="567" w:hanging="567"/>
      </w:pPr>
      <w:r w:rsidRPr="005A1A96">
        <w:t>27.</w:t>
      </w:r>
      <w:r w:rsidRPr="005A1A96">
        <w:tab/>
      </w:r>
      <w:r w:rsidRPr="005A1A96">
        <w:rPr>
          <w:i/>
        </w:rPr>
        <w:t>Tehnilise Järelevalve Amet</w:t>
      </w:r>
      <w:r w:rsidRPr="005A1A96">
        <w:t xml:space="preserve"> (Igaunijas Tehniskās uzraudzības birojs)</w:t>
      </w:r>
    </w:p>
    <w:p w14:paraId="04A5517F" w14:textId="77777777" w:rsidR="00FA6F39" w:rsidRPr="005A1A96" w:rsidRDefault="00FA6F39" w:rsidP="00FA6F39">
      <w:pPr>
        <w:ind w:left="567" w:hanging="567"/>
      </w:pPr>
    </w:p>
    <w:p w14:paraId="55343726" w14:textId="77777777" w:rsidR="00FA6F39" w:rsidRPr="005A1A96" w:rsidRDefault="00FA6F39" w:rsidP="00FA6F39">
      <w:pPr>
        <w:ind w:left="567" w:hanging="567"/>
      </w:pPr>
      <w:r w:rsidRPr="005A1A96">
        <w:t>28.</w:t>
      </w:r>
      <w:r w:rsidRPr="005A1A96">
        <w:tab/>
      </w:r>
      <w:r w:rsidRPr="005A1A96">
        <w:rPr>
          <w:i/>
        </w:rPr>
        <w:t>Tarbijakaitseamet</w:t>
      </w:r>
      <w:r w:rsidRPr="005A1A96">
        <w:t xml:space="preserve"> (Patērētāju tiesību aizsardzības pārvalde)</w:t>
      </w:r>
    </w:p>
    <w:p w14:paraId="4F34879E" w14:textId="77777777" w:rsidR="00FA6F39" w:rsidRPr="005A1A96" w:rsidRDefault="00FA6F39" w:rsidP="00FA6F39">
      <w:pPr>
        <w:ind w:left="567" w:hanging="567"/>
      </w:pPr>
    </w:p>
    <w:p w14:paraId="2D4397EF" w14:textId="77777777" w:rsidR="00FA6F39" w:rsidRPr="005A1A96" w:rsidRDefault="00FA6F39" w:rsidP="00FA6F39">
      <w:pPr>
        <w:ind w:left="567" w:hanging="567"/>
      </w:pPr>
      <w:r w:rsidRPr="005A1A96">
        <w:t>29.</w:t>
      </w:r>
      <w:r w:rsidRPr="005A1A96">
        <w:tab/>
      </w:r>
      <w:r w:rsidRPr="005A1A96">
        <w:rPr>
          <w:i/>
        </w:rPr>
        <w:t>Riigihangete Amet</w:t>
      </w:r>
      <w:r w:rsidRPr="005A1A96">
        <w:t xml:space="preserve"> (Valsts iepirkumu birojs)</w:t>
      </w:r>
    </w:p>
    <w:p w14:paraId="15287602" w14:textId="77777777" w:rsidR="00FA6F39" w:rsidRPr="005A1A96" w:rsidRDefault="00FA6F39" w:rsidP="00FA6F39">
      <w:pPr>
        <w:ind w:left="567" w:hanging="567"/>
      </w:pPr>
    </w:p>
    <w:p w14:paraId="4C43D775" w14:textId="77777777" w:rsidR="00FA6F39" w:rsidRPr="005A1A96" w:rsidRDefault="00FA6F39" w:rsidP="00FA6F39">
      <w:pPr>
        <w:ind w:left="567" w:hanging="567"/>
      </w:pPr>
      <w:r w:rsidRPr="005A1A96">
        <w:t>30.</w:t>
      </w:r>
      <w:r w:rsidRPr="005A1A96">
        <w:tab/>
      </w:r>
      <w:r w:rsidRPr="005A1A96">
        <w:rPr>
          <w:i/>
        </w:rPr>
        <w:t>Taimetoodangu Inspektsioon</w:t>
      </w:r>
      <w:r w:rsidRPr="005A1A96">
        <w:t xml:space="preserve"> (Augkopības inspekcija)</w:t>
      </w:r>
    </w:p>
    <w:p w14:paraId="61AD8E33" w14:textId="77777777" w:rsidR="00FA6F39" w:rsidRPr="005A1A96" w:rsidRDefault="00FA6F39" w:rsidP="00FA6F39">
      <w:pPr>
        <w:ind w:left="567" w:hanging="567"/>
      </w:pPr>
    </w:p>
    <w:p w14:paraId="5A352D8A" w14:textId="77777777" w:rsidR="00FA6F39" w:rsidRPr="005A1A96" w:rsidRDefault="00FA6F39" w:rsidP="00FA6F39">
      <w:pPr>
        <w:ind w:left="567" w:hanging="567"/>
      </w:pPr>
      <w:r w:rsidRPr="005A1A96">
        <w:t>31.</w:t>
      </w:r>
      <w:r w:rsidRPr="005A1A96">
        <w:tab/>
      </w:r>
      <w:r w:rsidRPr="005A1A96">
        <w:rPr>
          <w:i/>
        </w:rPr>
        <w:t>Põllumajanduse Registrite ja Informatsiooni Amet</w:t>
      </w:r>
      <w:r w:rsidRPr="005A1A96">
        <w:t xml:space="preserve"> (Lauksaimniecības reģistru un informācijas pārvalde)</w:t>
      </w:r>
    </w:p>
    <w:p w14:paraId="4521005E" w14:textId="77777777" w:rsidR="00FA6F39" w:rsidRPr="005A1A96" w:rsidRDefault="00FA6F39" w:rsidP="00FA6F39">
      <w:pPr>
        <w:ind w:left="567" w:hanging="567"/>
      </w:pPr>
    </w:p>
    <w:p w14:paraId="1E17EBF2" w14:textId="77777777" w:rsidR="00FA6F39" w:rsidRPr="005A1A96" w:rsidRDefault="00FA6F39" w:rsidP="00FA6F39">
      <w:pPr>
        <w:ind w:left="567" w:hanging="567"/>
      </w:pPr>
      <w:r w:rsidRPr="005A1A96">
        <w:t>32.</w:t>
      </w:r>
      <w:r w:rsidRPr="005A1A96">
        <w:tab/>
      </w:r>
      <w:r w:rsidRPr="005A1A96">
        <w:rPr>
          <w:i/>
        </w:rPr>
        <w:t>Veterinaar- ja Toiduamet</w:t>
      </w:r>
      <w:r w:rsidRPr="005A1A96">
        <w:t xml:space="preserve"> (Veterinārā un pārtikas pārvalde)</w:t>
      </w:r>
    </w:p>
    <w:p w14:paraId="16C35592" w14:textId="77777777" w:rsidR="00FA6F39" w:rsidRPr="005A1A96" w:rsidRDefault="00FA6F39" w:rsidP="00FA6F39">
      <w:pPr>
        <w:ind w:left="567" w:hanging="567"/>
      </w:pPr>
    </w:p>
    <w:p w14:paraId="5EB66D6C" w14:textId="77777777" w:rsidR="00FA6F39" w:rsidRPr="005A1A96" w:rsidRDefault="00FA6F39" w:rsidP="00FA6F39">
      <w:pPr>
        <w:ind w:left="567" w:hanging="567"/>
      </w:pPr>
      <w:r w:rsidRPr="005A1A96">
        <w:t>33.</w:t>
      </w:r>
      <w:r w:rsidRPr="005A1A96">
        <w:tab/>
      </w:r>
      <w:r w:rsidRPr="005A1A96">
        <w:rPr>
          <w:i/>
        </w:rPr>
        <w:t>Konkurentsiamet</w:t>
      </w:r>
      <w:r w:rsidRPr="005A1A96">
        <w:t xml:space="preserve"> (Igaunijas Konkurences birojs)</w:t>
      </w:r>
    </w:p>
    <w:p w14:paraId="1790A898" w14:textId="77777777" w:rsidR="00FA6F39" w:rsidRPr="005A1A96" w:rsidRDefault="00FA6F39" w:rsidP="00FA6F39">
      <w:pPr>
        <w:ind w:left="567" w:hanging="567"/>
      </w:pPr>
    </w:p>
    <w:p w14:paraId="23A09953" w14:textId="77777777" w:rsidR="00FA6F39" w:rsidRPr="005A1A96" w:rsidRDefault="00FA6F39" w:rsidP="00FA6F39">
      <w:pPr>
        <w:ind w:left="567" w:hanging="567"/>
      </w:pPr>
      <w:r w:rsidRPr="005A1A96">
        <w:t>34.</w:t>
      </w:r>
      <w:r w:rsidRPr="005A1A96">
        <w:tab/>
      </w:r>
      <w:r w:rsidRPr="005A1A96">
        <w:rPr>
          <w:i/>
        </w:rPr>
        <w:t>Maksu- ja Tolliamet</w:t>
      </w:r>
      <w:r w:rsidRPr="005A1A96">
        <w:t xml:space="preserve"> (Nodokļu un muitas pārvalde)</w:t>
      </w:r>
    </w:p>
    <w:p w14:paraId="6326D147" w14:textId="77777777" w:rsidR="00FA6F39" w:rsidRPr="005A1A96" w:rsidRDefault="00FA6F39" w:rsidP="00FA6F39">
      <w:pPr>
        <w:ind w:left="567" w:hanging="567"/>
      </w:pPr>
    </w:p>
    <w:p w14:paraId="63377F9C" w14:textId="77777777" w:rsidR="00FA6F39" w:rsidRPr="005A1A96" w:rsidRDefault="00FA6F39" w:rsidP="00FA6F39">
      <w:pPr>
        <w:ind w:left="567" w:hanging="567"/>
      </w:pPr>
      <w:r w:rsidRPr="005A1A96">
        <w:t>35.</w:t>
      </w:r>
      <w:r w:rsidRPr="005A1A96">
        <w:tab/>
      </w:r>
      <w:r w:rsidRPr="005A1A96">
        <w:rPr>
          <w:i/>
        </w:rPr>
        <w:t>Statistikaamet</w:t>
      </w:r>
      <w:r w:rsidRPr="005A1A96">
        <w:t xml:space="preserve"> (Igaunijas Statistikas birojs)</w:t>
      </w:r>
    </w:p>
    <w:p w14:paraId="6327764F" w14:textId="77777777" w:rsidR="00FA6F39" w:rsidRPr="005A1A96" w:rsidRDefault="00FA6F39" w:rsidP="00FA6F39">
      <w:pPr>
        <w:ind w:left="567" w:hanging="567"/>
      </w:pPr>
    </w:p>
    <w:p w14:paraId="563D70BB" w14:textId="0E1A93F9" w:rsidR="00751A0A" w:rsidRPr="005A1A96" w:rsidRDefault="00751A0A" w:rsidP="00751A0A">
      <w:r w:rsidRPr="005A1A96">
        <w:br w:type="page"/>
      </w:r>
    </w:p>
    <w:p w14:paraId="7BF2B174" w14:textId="2CAB695C" w:rsidR="00FA6F39" w:rsidRPr="005A1A96" w:rsidRDefault="00751A0A" w:rsidP="00FA6F39">
      <w:pPr>
        <w:ind w:left="567" w:hanging="567"/>
      </w:pPr>
      <w:r w:rsidRPr="005A1A96">
        <w:t>3</w:t>
      </w:r>
      <w:r w:rsidR="00FA6F39" w:rsidRPr="005A1A96">
        <w:t>6.</w:t>
      </w:r>
      <w:r w:rsidR="00FA6F39" w:rsidRPr="005A1A96">
        <w:tab/>
      </w:r>
      <w:r w:rsidR="00FA6F39" w:rsidRPr="005A1A96">
        <w:rPr>
          <w:i/>
        </w:rPr>
        <w:t>Kaitsepolitseiamet</w:t>
      </w:r>
      <w:r w:rsidR="00FA6F39" w:rsidRPr="005A1A96">
        <w:t xml:space="preserve"> (Drošības policija)</w:t>
      </w:r>
    </w:p>
    <w:p w14:paraId="288E998A" w14:textId="77777777" w:rsidR="00FA6F39" w:rsidRPr="005A1A96" w:rsidRDefault="00FA6F39" w:rsidP="00FA6F39">
      <w:pPr>
        <w:ind w:left="567" w:hanging="567"/>
      </w:pPr>
    </w:p>
    <w:p w14:paraId="01A51A47" w14:textId="77777777" w:rsidR="00FA6F39" w:rsidRPr="005A1A96" w:rsidRDefault="00FA6F39" w:rsidP="00FA6F39">
      <w:pPr>
        <w:ind w:left="567" w:hanging="567"/>
      </w:pPr>
      <w:r w:rsidRPr="005A1A96">
        <w:t>37.</w:t>
      </w:r>
      <w:r w:rsidRPr="005A1A96">
        <w:tab/>
      </w:r>
      <w:r w:rsidRPr="005A1A96">
        <w:rPr>
          <w:i/>
        </w:rPr>
        <w:t>Kodakondsus- ja Migratsiooniamet</w:t>
      </w:r>
      <w:r w:rsidRPr="005A1A96">
        <w:t xml:space="preserve"> (Pilsonības un migrācijas pārvalde)</w:t>
      </w:r>
    </w:p>
    <w:p w14:paraId="35EDD2C9" w14:textId="77777777" w:rsidR="00FA6F39" w:rsidRPr="005A1A96" w:rsidRDefault="00FA6F39" w:rsidP="00FA6F39">
      <w:pPr>
        <w:ind w:left="567" w:hanging="567"/>
      </w:pPr>
    </w:p>
    <w:p w14:paraId="7FBC3D50" w14:textId="77777777" w:rsidR="00FA6F39" w:rsidRPr="005A1A96" w:rsidRDefault="00FA6F39" w:rsidP="00FA6F39">
      <w:pPr>
        <w:ind w:left="567" w:hanging="567"/>
      </w:pPr>
      <w:r w:rsidRPr="005A1A96">
        <w:t>38.</w:t>
      </w:r>
      <w:r w:rsidRPr="005A1A96">
        <w:tab/>
      </w:r>
      <w:r w:rsidRPr="005A1A96">
        <w:rPr>
          <w:i/>
        </w:rPr>
        <w:t>Piirivalveamet</w:t>
      </w:r>
      <w:r w:rsidRPr="005A1A96">
        <w:t xml:space="preserve"> (Valsts robežsardze)</w:t>
      </w:r>
    </w:p>
    <w:p w14:paraId="738918A0" w14:textId="77777777" w:rsidR="00FA6F39" w:rsidRPr="005A1A96" w:rsidRDefault="00FA6F39" w:rsidP="00FA6F39">
      <w:pPr>
        <w:ind w:left="567" w:hanging="567"/>
      </w:pPr>
    </w:p>
    <w:p w14:paraId="6D82A7FC" w14:textId="77777777" w:rsidR="00FA6F39" w:rsidRPr="005A1A96" w:rsidRDefault="00FA6F39" w:rsidP="00FA6F39">
      <w:pPr>
        <w:ind w:left="567" w:hanging="567"/>
      </w:pPr>
      <w:r w:rsidRPr="005A1A96">
        <w:t>39.</w:t>
      </w:r>
      <w:r w:rsidRPr="005A1A96">
        <w:tab/>
      </w:r>
      <w:r w:rsidRPr="005A1A96">
        <w:rPr>
          <w:i/>
        </w:rPr>
        <w:t>Politseiamet</w:t>
      </w:r>
      <w:r w:rsidRPr="005A1A96">
        <w:t xml:space="preserve"> (Valsts policija)</w:t>
      </w:r>
    </w:p>
    <w:p w14:paraId="4873641C" w14:textId="77777777" w:rsidR="00FA6F39" w:rsidRPr="005A1A96" w:rsidRDefault="00FA6F39" w:rsidP="00FA6F39">
      <w:pPr>
        <w:ind w:left="567" w:hanging="567"/>
      </w:pPr>
    </w:p>
    <w:p w14:paraId="0DD45FDD" w14:textId="77777777" w:rsidR="00FA6F39" w:rsidRPr="005A1A96" w:rsidRDefault="00FA6F39" w:rsidP="00FA6F39">
      <w:pPr>
        <w:ind w:left="567" w:hanging="567"/>
      </w:pPr>
      <w:r w:rsidRPr="005A1A96">
        <w:t>40.</w:t>
      </w:r>
      <w:r w:rsidRPr="005A1A96">
        <w:tab/>
      </w:r>
      <w:r w:rsidRPr="005A1A96">
        <w:rPr>
          <w:i/>
        </w:rPr>
        <w:t>Eesti Kohtuekspertiisi ja Instituut</w:t>
      </w:r>
      <w:r w:rsidRPr="005A1A96">
        <w:t xml:space="preserve"> (Tiesu medicīnas centrs)</w:t>
      </w:r>
    </w:p>
    <w:p w14:paraId="276E6506" w14:textId="77777777" w:rsidR="00FA6F39" w:rsidRPr="005A1A96" w:rsidRDefault="00FA6F39" w:rsidP="00FA6F39">
      <w:pPr>
        <w:ind w:left="567" w:hanging="567"/>
      </w:pPr>
    </w:p>
    <w:p w14:paraId="51265272" w14:textId="77777777" w:rsidR="00FA6F39" w:rsidRPr="005A1A96" w:rsidRDefault="00FA6F39" w:rsidP="00FA6F39">
      <w:pPr>
        <w:ind w:left="567" w:hanging="567"/>
      </w:pPr>
      <w:r w:rsidRPr="005A1A96">
        <w:t>41.</w:t>
      </w:r>
      <w:r w:rsidRPr="005A1A96">
        <w:tab/>
      </w:r>
      <w:r w:rsidRPr="005A1A96">
        <w:rPr>
          <w:i/>
        </w:rPr>
        <w:t>Keskkriminaalpolitsei</w:t>
      </w:r>
      <w:r w:rsidRPr="005A1A96">
        <w:t xml:space="preserve"> (Galvenā kriminālpolicijas pārvalde)</w:t>
      </w:r>
    </w:p>
    <w:p w14:paraId="4635D341" w14:textId="77777777" w:rsidR="00FA6F39" w:rsidRPr="005A1A96" w:rsidRDefault="00FA6F39" w:rsidP="00FA6F39">
      <w:pPr>
        <w:ind w:left="567" w:hanging="567"/>
      </w:pPr>
    </w:p>
    <w:p w14:paraId="19F63769" w14:textId="77777777" w:rsidR="00FA6F39" w:rsidRPr="005A1A96" w:rsidRDefault="00FA6F39" w:rsidP="00FA6F39">
      <w:pPr>
        <w:ind w:left="567" w:hanging="567"/>
      </w:pPr>
      <w:r w:rsidRPr="005A1A96">
        <w:t>42.</w:t>
      </w:r>
      <w:r w:rsidRPr="005A1A96">
        <w:tab/>
      </w:r>
      <w:r w:rsidRPr="005A1A96">
        <w:rPr>
          <w:i/>
        </w:rPr>
        <w:t>Päästeamet</w:t>
      </w:r>
      <w:r w:rsidRPr="005A1A96">
        <w:t xml:space="preserve"> (Glābšanas dienests)</w:t>
      </w:r>
    </w:p>
    <w:p w14:paraId="15B885F9" w14:textId="77777777" w:rsidR="00FA6F39" w:rsidRPr="005A1A96" w:rsidRDefault="00FA6F39" w:rsidP="00FA6F39">
      <w:pPr>
        <w:ind w:left="567" w:hanging="567"/>
      </w:pPr>
    </w:p>
    <w:p w14:paraId="62F8583A" w14:textId="77777777" w:rsidR="00FA6F39" w:rsidRPr="005A1A96" w:rsidRDefault="00FA6F39" w:rsidP="00FA6F39">
      <w:pPr>
        <w:ind w:left="567" w:hanging="567"/>
      </w:pPr>
      <w:r w:rsidRPr="005A1A96">
        <w:t>43.</w:t>
      </w:r>
      <w:r w:rsidRPr="005A1A96">
        <w:tab/>
      </w:r>
      <w:r w:rsidRPr="005A1A96">
        <w:rPr>
          <w:i/>
        </w:rPr>
        <w:t>Andmekaitse Inspektsioon</w:t>
      </w:r>
      <w:r w:rsidRPr="005A1A96">
        <w:t xml:space="preserve"> (Igaunijas Datu aizsardzības inspekcija)</w:t>
      </w:r>
    </w:p>
    <w:p w14:paraId="6C5DA0CE" w14:textId="77777777" w:rsidR="00FA6F39" w:rsidRPr="005A1A96" w:rsidRDefault="00FA6F39" w:rsidP="00FA6F39">
      <w:pPr>
        <w:ind w:left="567" w:hanging="567"/>
      </w:pPr>
    </w:p>
    <w:p w14:paraId="5EEEE2B7" w14:textId="77777777" w:rsidR="00FA6F39" w:rsidRPr="005A1A96" w:rsidRDefault="00FA6F39" w:rsidP="00FA6F39">
      <w:pPr>
        <w:ind w:left="567" w:hanging="567"/>
      </w:pPr>
      <w:r w:rsidRPr="005A1A96">
        <w:t>44.</w:t>
      </w:r>
      <w:r w:rsidRPr="005A1A96">
        <w:tab/>
      </w:r>
      <w:r w:rsidRPr="005A1A96">
        <w:rPr>
          <w:i/>
        </w:rPr>
        <w:t>Ravimiamet</w:t>
      </w:r>
      <w:r w:rsidRPr="005A1A96">
        <w:t xml:space="preserve"> (Valsts zāļu aģentūra)</w:t>
      </w:r>
    </w:p>
    <w:p w14:paraId="0D7C6545" w14:textId="77777777" w:rsidR="00FA6F39" w:rsidRPr="005A1A96" w:rsidRDefault="00FA6F39" w:rsidP="00FA6F39">
      <w:pPr>
        <w:ind w:left="567" w:hanging="567"/>
      </w:pPr>
    </w:p>
    <w:p w14:paraId="7845B2EC" w14:textId="77777777" w:rsidR="00FA6F39" w:rsidRPr="005A1A96" w:rsidRDefault="00FA6F39" w:rsidP="00FA6F39">
      <w:pPr>
        <w:ind w:left="567" w:hanging="567"/>
      </w:pPr>
      <w:r w:rsidRPr="005A1A96">
        <w:t>45.</w:t>
      </w:r>
      <w:r w:rsidRPr="005A1A96">
        <w:tab/>
      </w:r>
      <w:r w:rsidRPr="005A1A96">
        <w:rPr>
          <w:i/>
        </w:rPr>
        <w:t>Sotsiaalkindlustusamet</w:t>
      </w:r>
      <w:r w:rsidRPr="005A1A96">
        <w:t xml:space="preserve"> (Sociālās apdrošināšanas pārvalde)</w:t>
      </w:r>
    </w:p>
    <w:p w14:paraId="24EE040B" w14:textId="77777777" w:rsidR="00FA6F39" w:rsidRPr="005A1A96" w:rsidRDefault="00FA6F39" w:rsidP="00FA6F39">
      <w:pPr>
        <w:ind w:left="567" w:hanging="567"/>
      </w:pPr>
    </w:p>
    <w:p w14:paraId="5A1DDAA8" w14:textId="77777777" w:rsidR="00FA6F39" w:rsidRPr="005A1A96" w:rsidRDefault="00FA6F39" w:rsidP="00FA6F39">
      <w:pPr>
        <w:ind w:left="567" w:hanging="567"/>
      </w:pPr>
      <w:r w:rsidRPr="005A1A96">
        <w:t>46.</w:t>
      </w:r>
      <w:r w:rsidRPr="005A1A96">
        <w:tab/>
      </w:r>
      <w:r w:rsidRPr="005A1A96">
        <w:rPr>
          <w:i/>
        </w:rPr>
        <w:t>Tööturuamet</w:t>
      </w:r>
      <w:r w:rsidRPr="005A1A96">
        <w:t xml:space="preserve"> (Darba tirgus pārvalde)</w:t>
      </w:r>
    </w:p>
    <w:p w14:paraId="465A55DE" w14:textId="77777777" w:rsidR="00FA6F39" w:rsidRPr="005A1A96" w:rsidRDefault="00FA6F39" w:rsidP="00FA6F39">
      <w:pPr>
        <w:ind w:left="567" w:hanging="567"/>
      </w:pPr>
    </w:p>
    <w:p w14:paraId="129D02A3" w14:textId="77777777" w:rsidR="00FA6F39" w:rsidRPr="005A1A96" w:rsidRDefault="00FA6F39" w:rsidP="00FA6F39">
      <w:pPr>
        <w:ind w:left="567" w:hanging="567"/>
      </w:pPr>
      <w:r w:rsidRPr="005A1A96">
        <w:t>47.</w:t>
      </w:r>
      <w:r w:rsidRPr="005A1A96">
        <w:tab/>
      </w:r>
      <w:r w:rsidRPr="005A1A96">
        <w:rPr>
          <w:i/>
        </w:rPr>
        <w:t>Tervishoiuamet</w:t>
      </w:r>
      <w:r w:rsidRPr="005A1A96">
        <w:t xml:space="preserve"> (Veselības aprūpes pārvalde)</w:t>
      </w:r>
    </w:p>
    <w:p w14:paraId="2C7AEAA7" w14:textId="77777777" w:rsidR="00FA6F39" w:rsidRPr="005A1A96" w:rsidRDefault="00FA6F39" w:rsidP="00FA6F39">
      <w:pPr>
        <w:ind w:left="567" w:hanging="567"/>
      </w:pPr>
    </w:p>
    <w:p w14:paraId="427B1A12" w14:textId="07A3FB3C" w:rsidR="00751A0A" w:rsidRPr="005A1A96" w:rsidRDefault="00751A0A" w:rsidP="00751A0A">
      <w:r w:rsidRPr="005A1A96">
        <w:br w:type="page"/>
      </w:r>
    </w:p>
    <w:p w14:paraId="0288CE6E" w14:textId="38E9E658" w:rsidR="00FA6F39" w:rsidRPr="005A1A96" w:rsidRDefault="00751A0A" w:rsidP="00FA6F39">
      <w:pPr>
        <w:ind w:left="567" w:hanging="567"/>
      </w:pPr>
      <w:r w:rsidRPr="005A1A96">
        <w:t>4</w:t>
      </w:r>
      <w:r w:rsidR="00FA6F39" w:rsidRPr="005A1A96">
        <w:t>8.</w:t>
      </w:r>
      <w:r w:rsidR="00FA6F39" w:rsidRPr="005A1A96">
        <w:tab/>
      </w:r>
      <w:r w:rsidR="00FA6F39" w:rsidRPr="005A1A96">
        <w:rPr>
          <w:i/>
        </w:rPr>
        <w:t>Tervisekaitseinspektsioon</w:t>
      </w:r>
      <w:r w:rsidR="00FA6F39" w:rsidRPr="005A1A96">
        <w:t xml:space="preserve"> (Veselības aizsardzības inspekcija)</w:t>
      </w:r>
    </w:p>
    <w:p w14:paraId="5564098F" w14:textId="77777777" w:rsidR="00FA6F39" w:rsidRPr="005A1A96" w:rsidRDefault="00FA6F39" w:rsidP="00FA6F39">
      <w:pPr>
        <w:ind w:left="567" w:hanging="567"/>
      </w:pPr>
    </w:p>
    <w:p w14:paraId="79CF843F" w14:textId="77777777" w:rsidR="00FA6F39" w:rsidRPr="005A1A96" w:rsidRDefault="00FA6F39" w:rsidP="00FA6F39">
      <w:pPr>
        <w:ind w:left="567" w:hanging="567"/>
      </w:pPr>
      <w:r w:rsidRPr="005A1A96">
        <w:t>49.</w:t>
      </w:r>
      <w:r w:rsidRPr="005A1A96">
        <w:tab/>
      </w:r>
      <w:r w:rsidRPr="005A1A96">
        <w:rPr>
          <w:i/>
        </w:rPr>
        <w:t>Tööinspektsioon</w:t>
      </w:r>
      <w:r w:rsidRPr="005A1A96">
        <w:t xml:space="preserve"> (Darba inspekcija)</w:t>
      </w:r>
    </w:p>
    <w:p w14:paraId="291158CD" w14:textId="77777777" w:rsidR="00FA6F39" w:rsidRPr="005A1A96" w:rsidRDefault="00FA6F39" w:rsidP="00FA6F39">
      <w:pPr>
        <w:ind w:left="567" w:hanging="567"/>
      </w:pPr>
    </w:p>
    <w:p w14:paraId="19888A50" w14:textId="77777777" w:rsidR="00FA6F39" w:rsidRPr="005A1A96" w:rsidRDefault="00FA6F39" w:rsidP="00FA6F39">
      <w:pPr>
        <w:ind w:left="567" w:hanging="567"/>
      </w:pPr>
      <w:r w:rsidRPr="005A1A96">
        <w:t>50.</w:t>
      </w:r>
      <w:r w:rsidRPr="005A1A96">
        <w:tab/>
      </w:r>
      <w:r w:rsidRPr="005A1A96">
        <w:rPr>
          <w:i/>
        </w:rPr>
        <w:t>Lennuamet</w:t>
      </w:r>
      <w:r w:rsidRPr="005A1A96">
        <w:t xml:space="preserve"> (Igaunijas Civilās aviācijas pārvalde)</w:t>
      </w:r>
    </w:p>
    <w:p w14:paraId="262EF0BC" w14:textId="77777777" w:rsidR="00FA6F39" w:rsidRPr="005A1A96" w:rsidRDefault="00FA6F39" w:rsidP="00FA6F39">
      <w:pPr>
        <w:ind w:left="567" w:hanging="567"/>
      </w:pPr>
    </w:p>
    <w:p w14:paraId="71D635AF" w14:textId="77777777" w:rsidR="00FA6F39" w:rsidRPr="005A1A96" w:rsidRDefault="00FA6F39" w:rsidP="00FA6F39">
      <w:pPr>
        <w:ind w:left="567" w:hanging="567"/>
      </w:pPr>
      <w:r w:rsidRPr="005A1A96">
        <w:t>51.</w:t>
      </w:r>
      <w:r w:rsidRPr="005A1A96">
        <w:tab/>
      </w:r>
      <w:r w:rsidRPr="005A1A96">
        <w:rPr>
          <w:i/>
        </w:rPr>
        <w:t>Maanteeamet</w:t>
      </w:r>
      <w:r w:rsidRPr="005A1A96">
        <w:t xml:space="preserve"> (Igaunijas Ceļu pārvalde)</w:t>
      </w:r>
    </w:p>
    <w:p w14:paraId="41D66F2A" w14:textId="77777777" w:rsidR="00FA6F39" w:rsidRPr="005A1A96" w:rsidRDefault="00FA6F39" w:rsidP="00FA6F39">
      <w:pPr>
        <w:ind w:left="567" w:hanging="567"/>
      </w:pPr>
    </w:p>
    <w:p w14:paraId="5A736A02" w14:textId="77777777" w:rsidR="00FA6F39" w:rsidRPr="005A1A96" w:rsidRDefault="00FA6F39" w:rsidP="00FA6F39">
      <w:pPr>
        <w:ind w:left="567" w:hanging="567"/>
      </w:pPr>
      <w:r w:rsidRPr="005A1A96">
        <w:t>52.</w:t>
      </w:r>
      <w:r w:rsidRPr="005A1A96">
        <w:tab/>
      </w:r>
      <w:r w:rsidRPr="005A1A96">
        <w:rPr>
          <w:i/>
        </w:rPr>
        <w:t>Veeteede Amet</w:t>
      </w:r>
      <w:r w:rsidRPr="005A1A96">
        <w:t xml:space="preserve"> (Jūras pārvalde)</w:t>
      </w:r>
    </w:p>
    <w:p w14:paraId="18B6C112" w14:textId="77777777" w:rsidR="00FA6F39" w:rsidRPr="005A1A96" w:rsidRDefault="00FA6F39" w:rsidP="00FA6F39">
      <w:pPr>
        <w:ind w:left="567" w:hanging="567"/>
      </w:pPr>
    </w:p>
    <w:p w14:paraId="36198A0F" w14:textId="77777777" w:rsidR="00FA6F39" w:rsidRPr="005A1A96" w:rsidRDefault="00FA6F39" w:rsidP="00FA6F39">
      <w:pPr>
        <w:ind w:left="567" w:hanging="567"/>
      </w:pPr>
      <w:r w:rsidRPr="005A1A96">
        <w:t>53.</w:t>
      </w:r>
      <w:r w:rsidRPr="005A1A96">
        <w:tab/>
      </w:r>
      <w:r w:rsidRPr="005A1A96">
        <w:rPr>
          <w:i/>
        </w:rPr>
        <w:t>Julgestuspolitsei</w:t>
      </w:r>
      <w:r w:rsidRPr="005A1A96">
        <w:t xml:space="preserve"> (Apsardzes policija)</w:t>
      </w:r>
    </w:p>
    <w:p w14:paraId="0CD235F9" w14:textId="77777777" w:rsidR="00FA6F39" w:rsidRPr="005A1A96" w:rsidRDefault="00FA6F39" w:rsidP="00FA6F39">
      <w:pPr>
        <w:ind w:left="567" w:hanging="567"/>
      </w:pPr>
    </w:p>
    <w:p w14:paraId="776D40BC" w14:textId="77777777" w:rsidR="00FA6F39" w:rsidRPr="005A1A96" w:rsidRDefault="00FA6F39" w:rsidP="00FA6F39">
      <w:pPr>
        <w:ind w:left="567" w:hanging="567"/>
      </w:pPr>
      <w:r w:rsidRPr="005A1A96">
        <w:t>54.</w:t>
      </w:r>
      <w:r w:rsidRPr="005A1A96">
        <w:tab/>
      </w:r>
      <w:r w:rsidRPr="005A1A96">
        <w:rPr>
          <w:i/>
        </w:rPr>
        <w:t>Kaitseressursside Amet</w:t>
      </w:r>
      <w:r w:rsidRPr="005A1A96">
        <w:t xml:space="preserve"> (Aizsardzības resursu aģentūra)</w:t>
      </w:r>
    </w:p>
    <w:p w14:paraId="35595DBD" w14:textId="77777777" w:rsidR="00FA6F39" w:rsidRPr="005A1A96" w:rsidRDefault="00FA6F39" w:rsidP="00FA6F39">
      <w:pPr>
        <w:ind w:left="567" w:hanging="567"/>
      </w:pPr>
    </w:p>
    <w:p w14:paraId="406DF5CD" w14:textId="77777777" w:rsidR="00FA6F39" w:rsidRPr="005A1A96" w:rsidRDefault="00FA6F39" w:rsidP="00FA6F39">
      <w:pPr>
        <w:ind w:left="567" w:hanging="567"/>
      </w:pPr>
      <w:r w:rsidRPr="005A1A96">
        <w:t>55.</w:t>
      </w:r>
      <w:r w:rsidRPr="005A1A96">
        <w:tab/>
      </w:r>
      <w:r w:rsidRPr="005A1A96">
        <w:rPr>
          <w:i/>
        </w:rPr>
        <w:t>Kaitseväe Logistikakeskus</w:t>
      </w:r>
      <w:r w:rsidRPr="005A1A96">
        <w:t xml:space="preserve"> (Aizsardzības spēku loģistikas centrs)</w:t>
      </w:r>
    </w:p>
    <w:p w14:paraId="557B80A7" w14:textId="77777777" w:rsidR="00FA6F39" w:rsidRPr="005A1A96" w:rsidRDefault="00FA6F39" w:rsidP="00FA6F39"/>
    <w:p w14:paraId="7E0375EF" w14:textId="77777777" w:rsidR="00FA6F39" w:rsidRPr="005A1A96" w:rsidRDefault="00FA6F39" w:rsidP="00FA6F39">
      <w:pPr>
        <w:jc w:val="center"/>
      </w:pPr>
      <w:r w:rsidRPr="005A1A96">
        <w:t>ĪRIJA</w:t>
      </w:r>
    </w:p>
    <w:p w14:paraId="65D047E9" w14:textId="77777777" w:rsidR="00FA6F39" w:rsidRPr="005A1A96" w:rsidRDefault="00FA6F39" w:rsidP="00FA6F39"/>
    <w:p w14:paraId="026399AE" w14:textId="77777777" w:rsidR="00FA6F39" w:rsidRPr="005A1A96" w:rsidRDefault="00FA6F39" w:rsidP="00FA6F39">
      <w:pPr>
        <w:ind w:left="567" w:hanging="567"/>
      </w:pPr>
      <w:r w:rsidRPr="005A1A96">
        <w:t>1.</w:t>
      </w:r>
      <w:r w:rsidRPr="005A1A96">
        <w:tab/>
      </w:r>
      <w:r w:rsidRPr="005A1A96">
        <w:rPr>
          <w:i/>
        </w:rPr>
        <w:t>President's Establishment</w:t>
      </w:r>
      <w:r w:rsidRPr="005A1A96">
        <w:t xml:space="preserve"> (Prezidenta dienests)</w:t>
      </w:r>
    </w:p>
    <w:p w14:paraId="420B4821" w14:textId="77777777" w:rsidR="00FA6F39" w:rsidRPr="005A1A96" w:rsidRDefault="00FA6F39" w:rsidP="00FA6F39">
      <w:pPr>
        <w:ind w:left="567" w:hanging="567"/>
      </w:pPr>
    </w:p>
    <w:p w14:paraId="45DB025E" w14:textId="77777777" w:rsidR="00FA6F39" w:rsidRPr="005A1A96" w:rsidRDefault="00FA6F39" w:rsidP="00FA6F39">
      <w:pPr>
        <w:ind w:left="567" w:hanging="567"/>
      </w:pPr>
      <w:r w:rsidRPr="005A1A96">
        <w:t>2.</w:t>
      </w:r>
      <w:r w:rsidRPr="005A1A96">
        <w:tab/>
      </w:r>
      <w:r w:rsidRPr="005A1A96">
        <w:rPr>
          <w:i/>
        </w:rPr>
        <w:t>Houses of the Oireachtas (Parliament)</w:t>
      </w:r>
      <w:r w:rsidRPr="005A1A96">
        <w:t xml:space="preserve"> (Parlaments)</w:t>
      </w:r>
    </w:p>
    <w:p w14:paraId="7DF69B99" w14:textId="77777777" w:rsidR="00FA6F39" w:rsidRPr="005A1A96" w:rsidRDefault="00FA6F39" w:rsidP="00FA6F39">
      <w:pPr>
        <w:ind w:left="567" w:hanging="567"/>
      </w:pPr>
    </w:p>
    <w:p w14:paraId="78BC3969" w14:textId="77777777" w:rsidR="00FA6F39" w:rsidRPr="005A1A96" w:rsidRDefault="00FA6F39" w:rsidP="00FA6F39">
      <w:pPr>
        <w:ind w:left="567" w:hanging="567"/>
      </w:pPr>
      <w:r w:rsidRPr="005A1A96">
        <w:t>3.</w:t>
      </w:r>
      <w:r w:rsidRPr="005A1A96">
        <w:tab/>
      </w:r>
      <w:r w:rsidRPr="005A1A96">
        <w:rPr>
          <w:i/>
        </w:rPr>
        <w:t>Department of the Taoiseach (Prime Minister)</w:t>
      </w:r>
      <w:r w:rsidRPr="005A1A96">
        <w:t xml:space="preserve"> (Ministru prezidents)</w:t>
      </w:r>
    </w:p>
    <w:p w14:paraId="67F362A9" w14:textId="77777777" w:rsidR="00FA6F39" w:rsidRPr="005A1A96" w:rsidRDefault="00FA6F39" w:rsidP="00FA6F39">
      <w:pPr>
        <w:ind w:left="567" w:hanging="567"/>
      </w:pPr>
    </w:p>
    <w:p w14:paraId="0524C520" w14:textId="6EAB1066" w:rsidR="00751A0A" w:rsidRPr="005A1A96" w:rsidRDefault="00751A0A" w:rsidP="00751A0A">
      <w:r w:rsidRPr="005A1A96">
        <w:br w:type="page"/>
      </w:r>
    </w:p>
    <w:p w14:paraId="7F1CCE6C" w14:textId="33A1069A" w:rsidR="00FA6F39" w:rsidRPr="005A1A96" w:rsidRDefault="00751A0A" w:rsidP="00FA6F39">
      <w:pPr>
        <w:ind w:left="567" w:hanging="567"/>
      </w:pPr>
      <w:r w:rsidRPr="005A1A96">
        <w:t>4</w:t>
      </w:r>
      <w:r w:rsidR="00FA6F39" w:rsidRPr="005A1A96">
        <w:t>.</w:t>
      </w:r>
      <w:r w:rsidR="00FA6F39" w:rsidRPr="005A1A96">
        <w:tab/>
      </w:r>
      <w:r w:rsidR="00FA6F39" w:rsidRPr="005A1A96">
        <w:rPr>
          <w:i/>
        </w:rPr>
        <w:t>Central Statistics Office</w:t>
      </w:r>
      <w:r w:rsidR="00FA6F39" w:rsidRPr="005A1A96">
        <w:t xml:space="preserve"> (Centrālais statistikas birojs)</w:t>
      </w:r>
    </w:p>
    <w:p w14:paraId="0F280E0F" w14:textId="77777777" w:rsidR="00FA6F39" w:rsidRPr="005A1A96" w:rsidRDefault="00FA6F39" w:rsidP="00FA6F39">
      <w:pPr>
        <w:ind w:left="567" w:hanging="567"/>
      </w:pPr>
    </w:p>
    <w:p w14:paraId="0EAFFCA4" w14:textId="77777777" w:rsidR="00FA6F39" w:rsidRPr="005A1A96" w:rsidRDefault="00FA6F39" w:rsidP="00FA6F39">
      <w:pPr>
        <w:ind w:left="567" w:hanging="567"/>
      </w:pPr>
      <w:r w:rsidRPr="005A1A96">
        <w:t>5.</w:t>
      </w:r>
      <w:r w:rsidRPr="005A1A96">
        <w:tab/>
      </w:r>
      <w:r w:rsidRPr="005A1A96">
        <w:rPr>
          <w:i/>
        </w:rPr>
        <w:t>Department of Finance</w:t>
      </w:r>
      <w:r w:rsidRPr="005A1A96">
        <w:t xml:space="preserve"> (Finanšu ministrija)</w:t>
      </w:r>
    </w:p>
    <w:p w14:paraId="107BD2FB" w14:textId="77777777" w:rsidR="00FA6F39" w:rsidRPr="005A1A96" w:rsidRDefault="00FA6F39" w:rsidP="00FA6F39">
      <w:pPr>
        <w:ind w:left="567" w:hanging="567"/>
      </w:pPr>
    </w:p>
    <w:p w14:paraId="7959B1E2" w14:textId="77777777" w:rsidR="00FA6F39" w:rsidRPr="005A1A96" w:rsidRDefault="00FA6F39" w:rsidP="00FA6F39">
      <w:pPr>
        <w:ind w:left="567" w:hanging="567"/>
      </w:pPr>
      <w:r w:rsidRPr="005A1A96">
        <w:t>6.</w:t>
      </w:r>
      <w:r w:rsidRPr="005A1A96">
        <w:tab/>
      </w:r>
      <w:r w:rsidRPr="005A1A96">
        <w:rPr>
          <w:i/>
        </w:rPr>
        <w:t>Office of the Comptroller and Auditor General</w:t>
      </w:r>
      <w:r w:rsidRPr="005A1A96">
        <w:t xml:space="preserve"> (Valsts kontroliera un revidenta birojs)</w:t>
      </w:r>
    </w:p>
    <w:p w14:paraId="010A2EFB" w14:textId="77777777" w:rsidR="00FA6F39" w:rsidRPr="005A1A96" w:rsidRDefault="00FA6F39" w:rsidP="00FA6F39">
      <w:pPr>
        <w:ind w:left="567" w:hanging="567"/>
      </w:pPr>
    </w:p>
    <w:p w14:paraId="7EB8FAAB" w14:textId="77777777" w:rsidR="00FA6F39" w:rsidRPr="005A1A96" w:rsidRDefault="00FA6F39" w:rsidP="00FA6F39">
      <w:pPr>
        <w:ind w:left="567" w:hanging="567"/>
      </w:pPr>
      <w:r w:rsidRPr="005A1A96">
        <w:t>7.</w:t>
      </w:r>
      <w:r w:rsidRPr="005A1A96">
        <w:tab/>
      </w:r>
      <w:r w:rsidRPr="005A1A96">
        <w:rPr>
          <w:i/>
        </w:rPr>
        <w:t>Office of the Revenue Commissioners</w:t>
      </w:r>
      <w:r w:rsidRPr="005A1A96">
        <w:t xml:space="preserve"> (Ieņēmumu komisāru birojs)</w:t>
      </w:r>
    </w:p>
    <w:p w14:paraId="197567C3" w14:textId="77777777" w:rsidR="00FA6F39" w:rsidRPr="005A1A96" w:rsidRDefault="00FA6F39" w:rsidP="00FA6F39">
      <w:pPr>
        <w:ind w:left="567" w:hanging="567"/>
      </w:pPr>
    </w:p>
    <w:p w14:paraId="481A6999" w14:textId="77777777" w:rsidR="00FA6F39" w:rsidRPr="005A1A96" w:rsidRDefault="00FA6F39" w:rsidP="00FA6F39">
      <w:pPr>
        <w:ind w:left="567" w:hanging="567"/>
      </w:pPr>
      <w:r w:rsidRPr="005A1A96">
        <w:t>8.</w:t>
      </w:r>
      <w:r w:rsidRPr="005A1A96">
        <w:tab/>
      </w:r>
      <w:r w:rsidRPr="005A1A96">
        <w:rPr>
          <w:i/>
        </w:rPr>
        <w:t>Office of Public Works</w:t>
      </w:r>
      <w:r w:rsidRPr="005A1A96">
        <w:t xml:space="preserve"> (Publisko būvdarbu birojs)</w:t>
      </w:r>
    </w:p>
    <w:p w14:paraId="3851F08B" w14:textId="77777777" w:rsidR="00FA6F39" w:rsidRPr="005A1A96" w:rsidRDefault="00FA6F39" w:rsidP="00FA6F39">
      <w:pPr>
        <w:ind w:left="567" w:hanging="567"/>
      </w:pPr>
    </w:p>
    <w:p w14:paraId="3A85D5CB" w14:textId="77777777" w:rsidR="00FA6F39" w:rsidRPr="005A1A96" w:rsidRDefault="00FA6F39" w:rsidP="00FA6F39">
      <w:pPr>
        <w:ind w:left="567" w:hanging="567"/>
      </w:pPr>
      <w:r w:rsidRPr="005A1A96">
        <w:t>9.</w:t>
      </w:r>
      <w:r w:rsidRPr="005A1A96">
        <w:tab/>
      </w:r>
      <w:r w:rsidRPr="005A1A96">
        <w:rPr>
          <w:i/>
        </w:rPr>
        <w:t>State Laboratory</w:t>
      </w:r>
      <w:r w:rsidRPr="005A1A96">
        <w:t xml:space="preserve"> (Valsts laboratorija)</w:t>
      </w:r>
    </w:p>
    <w:p w14:paraId="3B67A9A8" w14:textId="77777777" w:rsidR="00FA6F39" w:rsidRPr="005A1A96" w:rsidRDefault="00FA6F39" w:rsidP="00FA6F39">
      <w:pPr>
        <w:ind w:left="567" w:hanging="567"/>
      </w:pPr>
    </w:p>
    <w:p w14:paraId="12E474DD" w14:textId="77777777" w:rsidR="00FA6F39" w:rsidRPr="005A1A96" w:rsidRDefault="00FA6F39" w:rsidP="00FA6F39">
      <w:pPr>
        <w:ind w:left="567" w:hanging="567"/>
      </w:pPr>
      <w:r w:rsidRPr="005A1A96">
        <w:t>10.</w:t>
      </w:r>
      <w:r w:rsidRPr="005A1A96">
        <w:tab/>
      </w:r>
      <w:r w:rsidRPr="005A1A96">
        <w:rPr>
          <w:i/>
        </w:rPr>
        <w:t>Office of the Attorney General</w:t>
      </w:r>
      <w:r w:rsidRPr="005A1A96">
        <w:t xml:space="preserve"> (Ģenerālprokurora birojs)</w:t>
      </w:r>
    </w:p>
    <w:p w14:paraId="61640C2A" w14:textId="77777777" w:rsidR="00FA6F39" w:rsidRPr="005A1A96" w:rsidRDefault="00FA6F39" w:rsidP="00FA6F39">
      <w:pPr>
        <w:ind w:left="567" w:hanging="567"/>
      </w:pPr>
    </w:p>
    <w:p w14:paraId="563384D8" w14:textId="77777777" w:rsidR="00FA6F39" w:rsidRPr="005A1A96" w:rsidRDefault="00FA6F39" w:rsidP="00FA6F39">
      <w:pPr>
        <w:ind w:left="567" w:hanging="567"/>
      </w:pPr>
      <w:r w:rsidRPr="005A1A96">
        <w:t>11.</w:t>
      </w:r>
      <w:r w:rsidRPr="005A1A96">
        <w:tab/>
      </w:r>
      <w:r w:rsidRPr="005A1A96">
        <w:rPr>
          <w:i/>
        </w:rPr>
        <w:t>Office of the Director of Public Prosecutions</w:t>
      </w:r>
      <w:r w:rsidRPr="005A1A96">
        <w:t xml:space="preserve"> (Valsts prokuratūras direktora birojs)</w:t>
      </w:r>
    </w:p>
    <w:p w14:paraId="117C274A" w14:textId="77777777" w:rsidR="00FA6F39" w:rsidRPr="005A1A96" w:rsidRDefault="00FA6F39" w:rsidP="00FA6F39">
      <w:pPr>
        <w:ind w:left="567" w:hanging="567"/>
      </w:pPr>
    </w:p>
    <w:p w14:paraId="62FC0D09" w14:textId="77777777" w:rsidR="00FA6F39" w:rsidRPr="005A1A96" w:rsidRDefault="00FA6F39" w:rsidP="00FA6F39">
      <w:pPr>
        <w:ind w:left="567" w:hanging="567"/>
      </w:pPr>
      <w:r w:rsidRPr="005A1A96">
        <w:t>12.</w:t>
      </w:r>
      <w:r w:rsidRPr="005A1A96">
        <w:tab/>
      </w:r>
      <w:r w:rsidRPr="005A1A96">
        <w:rPr>
          <w:i/>
        </w:rPr>
        <w:t>Valuation Office</w:t>
      </w:r>
      <w:r w:rsidRPr="005A1A96">
        <w:t xml:space="preserve"> (Vērtēšanas birojs)</w:t>
      </w:r>
    </w:p>
    <w:p w14:paraId="7A8CF339" w14:textId="77777777" w:rsidR="00FA6F39" w:rsidRPr="005A1A96" w:rsidRDefault="00FA6F39" w:rsidP="00FA6F39">
      <w:pPr>
        <w:ind w:left="567" w:hanging="567"/>
      </w:pPr>
    </w:p>
    <w:p w14:paraId="0C5BD390" w14:textId="77777777" w:rsidR="00FA6F39" w:rsidRPr="005A1A96" w:rsidRDefault="00FA6F39" w:rsidP="00FA6F39">
      <w:pPr>
        <w:ind w:left="567" w:hanging="567"/>
      </w:pPr>
      <w:r w:rsidRPr="005A1A96">
        <w:t>13.</w:t>
      </w:r>
      <w:r w:rsidRPr="005A1A96">
        <w:tab/>
      </w:r>
      <w:r w:rsidRPr="005A1A96">
        <w:rPr>
          <w:i/>
        </w:rPr>
        <w:t>Commission for Public Service Appointments</w:t>
      </w:r>
      <w:r w:rsidRPr="005A1A96">
        <w:t xml:space="preserve"> (Valsts civildienesta ierēdņu iecelšanas komisija)</w:t>
      </w:r>
    </w:p>
    <w:p w14:paraId="39CFE68C" w14:textId="77777777" w:rsidR="00FA6F39" w:rsidRPr="005A1A96" w:rsidRDefault="00FA6F39" w:rsidP="00FA6F39">
      <w:pPr>
        <w:ind w:left="567" w:hanging="567"/>
      </w:pPr>
    </w:p>
    <w:p w14:paraId="77CC5B47" w14:textId="77777777" w:rsidR="00FA6F39" w:rsidRPr="005A1A96" w:rsidRDefault="00FA6F39" w:rsidP="00FA6F39">
      <w:pPr>
        <w:ind w:left="567" w:hanging="567"/>
      </w:pPr>
      <w:r w:rsidRPr="005A1A96">
        <w:t>14.</w:t>
      </w:r>
      <w:r w:rsidRPr="005A1A96">
        <w:tab/>
      </w:r>
      <w:r w:rsidRPr="005A1A96">
        <w:rPr>
          <w:i/>
        </w:rPr>
        <w:t>Office of the Ombudsman</w:t>
      </w:r>
      <w:r w:rsidRPr="005A1A96">
        <w:t xml:space="preserve"> (Ombuda birojs)</w:t>
      </w:r>
    </w:p>
    <w:p w14:paraId="75D6AB80" w14:textId="77777777" w:rsidR="00FA6F39" w:rsidRPr="005A1A96" w:rsidRDefault="00FA6F39" w:rsidP="00FA6F39">
      <w:pPr>
        <w:ind w:left="567" w:hanging="567"/>
      </w:pPr>
    </w:p>
    <w:p w14:paraId="477E3F51" w14:textId="77777777" w:rsidR="00FA6F39" w:rsidRPr="005A1A96" w:rsidRDefault="00FA6F39" w:rsidP="00FA6F39">
      <w:pPr>
        <w:ind w:left="567" w:hanging="567"/>
      </w:pPr>
      <w:r w:rsidRPr="005A1A96">
        <w:t>15.</w:t>
      </w:r>
      <w:r w:rsidRPr="005A1A96">
        <w:tab/>
      </w:r>
      <w:r w:rsidRPr="005A1A96">
        <w:rPr>
          <w:i/>
        </w:rPr>
        <w:t>Chief State Solicitor's Office</w:t>
      </w:r>
      <w:r w:rsidRPr="005A1A96">
        <w:t xml:space="preserve"> (Valsts galvenā advokāta birojs)</w:t>
      </w:r>
    </w:p>
    <w:p w14:paraId="514FDCF8" w14:textId="77777777" w:rsidR="00FA6F39" w:rsidRPr="005A1A96" w:rsidRDefault="00FA6F39" w:rsidP="00FA6F39">
      <w:pPr>
        <w:ind w:left="567" w:hanging="567"/>
      </w:pPr>
    </w:p>
    <w:p w14:paraId="256AA11C" w14:textId="06B36A25" w:rsidR="00751A0A" w:rsidRPr="005A1A96" w:rsidRDefault="00751A0A" w:rsidP="00751A0A">
      <w:r w:rsidRPr="005A1A96">
        <w:br w:type="page"/>
      </w:r>
    </w:p>
    <w:p w14:paraId="7FDCE810" w14:textId="2BFBBF0C" w:rsidR="00FA6F39" w:rsidRPr="005A1A96" w:rsidRDefault="00751A0A" w:rsidP="00FA6F39">
      <w:pPr>
        <w:ind w:left="567" w:hanging="567"/>
      </w:pPr>
      <w:r w:rsidRPr="005A1A96">
        <w:t>1</w:t>
      </w:r>
      <w:r w:rsidR="00FA6F39" w:rsidRPr="005A1A96">
        <w:t>6.</w:t>
      </w:r>
      <w:r w:rsidR="00FA6F39" w:rsidRPr="005A1A96">
        <w:tab/>
      </w:r>
      <w:r w:rsidR="00FA6F39" w:rsidRPr="005A1A96">
        <w:rPr>
          <w:i/>
        </w:rPr>
        <w:t>Department of Justice, Equality and Law Reform</w:t>
      </w:r>
      <w:r w:rsidR="00FA6F39" w:rsidRPr="005A1A96">
        <w:t xml:space="preserve"> (Tieslietu, līdztiesības un tiesu reformas ministrija)</w:t>
      </w:r>
    </w:p>
    <w:p w14:paraId="58BFA313" w14:textId="77777777" w:rsidR="00FA6F39" w:rsidRPr="005A1A96" w:rsidRDefault="00FA6F39" w:rsidP="00FA6F39">
      <w:pPr>
        <w:ind w:left="567" w:hanging="567"/>
      </w:pPr>
    </w:p>
    <w:p w14:paraId="4ADFF415" w14:textId="77777777" w:rsidR="00FA6F39" w:rsidRPr="005A1A96" w:rsidRDefault="00FA6F39" w:rsidP="00FA6F39">
      <w:pPr>
        <w:ind w:left="567" w:hanging="567"/>
      </w:pPr>
      <w:r w:rsidRPr="005A1A96">
        <w:t>17.</w:t>
      </w:r>
      <w:r w:rsidRPr="005A1A96">
        <w:tab/>
      </w:r>
      <w:r w:rsidRPr="005A1A96">
        <w:rPr>
          <w:i/>
        </w:rPr>
        <w:t>Courts Service</w:t>
      </w:r>
      <w:r w:rsidRPr="005A1A96">
        <w:t xml:space="preserve"> (Tiesu dienests)</w:t>
      </w:r>
    </w:p>
    <w:p w14:paraId="0CA39DDA" w14:textId="77777777" w:rsidR="00FA6F39" w:rsidRPr="005A1A96" w:rsidRDefault="00FA6F39" w:rsidP="00FA6F39">
      <w:pPr>
        <w:ind w:left="567" w:hanging="567"/>
      </w:pPr>
    </w:p>
    <w:p w14:paraId="7BEB6DF6" w14:textId="77777777" w:rsidR="00FA6F39" w:rsidRPr="005A1A96" w:rsidRDefault="00FA6F39" w:rsidP="00FA6F39">
      <w:pPr>
        <w:ind w:left="567" w:hanging="567"/>
      </w:pPr>
      <w:r w:rsidRPr="005A1A96">
        <w:t>18.</w:t>
      </w:r>
      <w:r w:rsidRPr="005A1A96">
        <w:tab/>
      </w:r>
      <w:r w:rsidRPr="005A1A96">
        <w:rPr>
          <w:i/>
        </w:rPr>
        <w:t>Prisons Service</w:t>
      </w:r>
      <w:r w:rsidRPr="005A1A96">
        <w:t xml:space="preserve"> (Ieslodzījuma vietu dienests)</w:t>
      </w:r>
    </w:p>
    <w:p w14:paraId="11E6784C" w14:textId="77777777" w:rsidR="00FA6F39" w:rsidRPr="005A1A96" w:rsidRDefault="00FA6F39" w:rsidP="00FA6F39">
      <w:pPr>
        <w:ind w:left="567" w:hanging="567"/>
      </w:pPr>
    </w:p>
    <w:p w14:paraId="51A1ADE3" w14:textId="77777777" w:rsidR="00FA6F39" w:rsidRPr="005A1A96" w:rsidRDefault="00FA6F39" w:rsidP="00FA6F39">
      <w:pPr>
        <w:ind w:left="567" w:hanging="567"/>
      </w:pPr>
      <w:r w:rsidRPr="005A1A96">
        <w:t>19.</w:t>
      </w:r>
      <w:r w:rsidRPr="005A1A96">
        <w:tab/>
      </w:r>
      <w:r w:rsidRPr="005A1A96">
        <w:rPr>
          <w:i/>
        </w:rPr>
        <w:t>Office of the Commissioners of Charitable Donations and Bequests</w:t>
      </w:r>
      <w:r w:rsidRPr="005A1A96">
        <w:t xml:space="preserve"> (Labdarīgu dāvinājumu un novēlējumu dienests)</w:t>
      </w:r>
    </w:p>
    <w:p w14:paraId="4298B2BC" w14:textId="77777777" w:rsidR="00FA6F39" w:rsidRPr="005A1A96" w:rsidRDefault="00FA6F39" w:rsidP="00FA6F39">
      <w:pPr>
        <w:ind w:left="567" w:hanging="567"/>
      </w:pPr>
    </w:p>
    <w:p w14:paraId="770DA4E5" w14:textId="77777777" w:rsidR="00FA6F39" w:rsidRPr="005A1A96" w:rsidRDefault="00FA6F39" w:rsidP="00FA6F39">
      <w:pPr>
        <w:ind w:left="567" w:hanging="567"/>
      </w:pPr>
      <w:r w:rsidRPr="005A1A96">
        <w:t>20.</w:t>
      </w:r>
      <w:r w:rsidRPr="005A1A96">
        <w:tab/>
      </w:r>
      <w:r w:rsidRPr="005A1A96">
        <w:rPr>
          <w:i/>
        </w:rPr>
        <w:t>Department of the Environment, Heritage and Local Government</w:t>
      </w:r>
      <w:r w:rsidRPr="005A1A96">
        <w:t xml:space="preserve"> (Vides, kultūras mantojuma un pašvaldību lietu ministrija)</w:t>
      </w:r>
    </w:p>
    <w:p w14:paraId="617BD3C9" w14:textId="77777777" w:rsidR="00FA6F39" w:rsidRPr="005A1A96" w:rsidRDefault="00FA6F39" w:rsidP="00FA6F39">
      <w:pPr>
        <w:ind w:left="567" w:hanging="567"/>
      </w:pPr>
    </w:p>
    <w:p w14:paraId="6678A3C1" w14:textId="77777777" w:rsidR="00FA6F39" w:rsidRPr="005A1A96" w:rsidRDefault="00FA6F39" w:rsidP="00FA6F39">
      <w:pPr>
        <w:ind w:left="567" w:hanging="567"/>
      </w:pPr>
      <w:r w:rsidRPr="005A1A96">
        <w:t>21.</w:t>
      </w:r>
      <w:r w:rsidRPr="005A1A96">
        <w:tab/>
      </w:r>
      <w:r w:rsidRPr="005A1A96">
        <w:rPr>
          <w:i/>
        </w:rPr>
        <w:t>Department of Education and Science</w:t>
      </w:r>
      <w:r w:rsidRPr="005A1A96">
        <w:t xml:space="preserve"> (Izglītības un zinātnes ministrija)</w:t>
      </w:r>
    </w:p>
    <w:p w14:paraId="3D2F05DF" w14:textId="77777777" w:rsidR="00FA6F39" w:rsidRPr="005A1A96" w:rsidRDefault="00FA6F39" w:rsidP="00FA6F39">
      <w:pPr>
        <w:ind w:left="567" w:hanging="567"/>
      </w:pPr>
    </w:p>
    <w:p w14:paraId="5000FEEC" w14:textId="77777777" w:rsidR="00FA6F39" w:rsidRPr="005A1A96" w:rsidRDefault="00FA6F39" w:rsidP="00FA6F39">
      <w:pPr>
        <w:ind w:left="567" w:hanging="567"/>
      </w:pPr>
      <w:r w:rsidRPr="005A1A96">
        <w:t>22.</w:t>
      </w:r>
      <w:r w:rsidRPr="005A1A96">
        <w:tab/>
      </w:r>
      <w:r w:rsidRPr="005A1A96">
        <w:rPr>
          <w:i/>
        </w:rPr>
        <w:t>Department of Communications, Energy and Natural Resources</w:t>
      </w:r>
      <w:r w:rsidRPr="005A1A96">
        <w:t xml:space="preserve"> (Komunikāciju, enerģētikas un dabas resursu ministrija)</w:t>
      </w:r>
    </w:p>
    <w:p w14:paraId="51408571" w14:textId="77777777" w:rsidR="00FA6F39" w:rsidRPr="005A1A96" w:rsidRDefault="00FA6F39" w:rsidP="00FA6F39">
      <w:pPr>
        <w:ind w:left="567" w:hanging="567"/>
      </w:pPr>
    </w:p>
    <w:p w14:paraId="334C147F" w14:textId="77777777" w:rsidR="00FA6F39" w:rsidRPr="005A1A96" w:rsidRDefault="00FA6F39" w:rsidP="00FA6F39">
      <w:pPr>
        <w:ind w:left="567" w:hanging="567"/>
      </w:pPr>
      <w:r w:rsidRPr="005A1A96">
        <w:t>23.</w:t>
      </w:r>
      <w:r w:rsidRPr="005A1A96">
        <w:tab/>
      </w:r>
      <w:r w:rsidRPr="005A1A96">
        <w:rPr>
          <w:i/>
        </w:rPr>
        <w:t>Department of Agriculture, Fisheries and Food</w:t>
      </w:r>
      <w:r w:rsidRPr="005A1A96">
        <w:t xml:space="preserve"> (Lauksaimniecības, zivsaimniecības un pārtikas ministrija)</w:t>
      </w:r>
    </w:p>
    <w:p w14:paraId="08BB1AD1" w14:textId="77777777" w:rsidR="00FA6F39" w:rsidRPr="005A1A96" w:rsidRDefault="00FA6F39" w:rsidP="00FA6F39">
      <w:pPr>
        <w:ind w:left="567" w:hanging="567"/>
      </w:pPr>
    </w:p>
    <w:p w14:paraId="0D006CC4" w14:textId="77777777" w:rsidR="00FA6F39" w:rsidRPr="005A1A96" w:rsidRDefault="00FA6F39" w:rsidP="00FA6F39">
      <w:pPr>
        <w:ind w:left="567" w:hanging="567"/>
      </w:pPr>
      <w:r w:rsidRPr="005A1A96">
        <w:t>24.</w:t>
      </w:r>
      <w:r w:rsidRPr="005A1A96">
        <w:tab/>
      </w:r>
      <w:r w:rsidRPr="005A1A96">
        <w:rPr>
          <w:i/>
        </w:rPr>
        <w:t>Department of Transport</w:t>
      </w:r>
      <w:r w:rsidRPr="005A1A96">
        <w:t xml:space="preserve"> (Satiksmes ministrija)</w:t>
      </w:r>
    </w:p>
    <w:p w14:paraId="64594E74" w14:textId="77777777" w:rsidR="00FA6F39" w:rsidRPr="005A1A96" w:rsidRDefault="00FA6F39" w:rsidP="00FA6F39">
      <w:pPr>
        <w:ind w:left="567" w:hanging="567"/>
      </w:pPr>
    </w:p>
    <w:p w14:paraId="51239B45" w14:textId="77777777" w:rsidR="00FA6F39" w:rsidRPr="005A1A96" w:rsidRDefault="00FA6F39" w:rsidP="00FA6F39">
      <w:pPr>
        <w:ind w:left="567" w:hanging="567"/>
      </w:pPr>
      <w:r w:rsidRPr="005A1A96">
        <w:t>25.</w:t>
      </w:r>
      <w:r w:rsidRPr="005A1A96">
        <w:tab/>
      </w:r>
      <w:r w:rsidRPr="005A1A96">
        <w:rPr>
          <w:i/>
        </w:rPr>
        <w:t>Department of Health and Children</w:t>
      </w:r>
      <w:r w:rsidRPr="005A1A96">
        <w:t xml:space="preserve"> (Veselības un bērnu lietu ministrija)</w:t>
      </w:r>
    </w:p>
    <w:p w14:paraId="5E088BD1" w14:textId="77777777" w:rsidR="00FA6F39" w:rsidRPr="005A1A96" w:rsidRDefault="00FA6F39" w:rsidP="00FA6F39">
      <w:pPr>
        <w:ind w:left="567" w:hanging="567"/>
      </w:pPr>
    </w:p>
    <w:p w14:paraId="08E8C465" w14:textId="77777777" w:rsidR="00FA6F39" w:rsidRPr="005A1A96" w:rsidRDefault="00FA6F39" w:rsidP="00FA6F39">
      <w:pPr>
        <w:ind w:left="567" w:hanging="567"/>
      </w:pPr>
      <w:r w:rsidRPr="005A1A96">
        <w:t>26.</w:t>
      </w:r>
      <w:r w:rsidRPr="005A1A96">
        <w:tab/>
      </w:r>
      <w:r w:rsidRPr="005A1A96">
        <w:rPr>
          <w:i/>
        </w:rPr>
        <w:t>Department of Enterprise, Trade and Employment</w:t>
      </w:r>
      <w:r w:rsidRPr="005A1A96">
        <w:t xml:space="preserve"> (Uzņēmējdarbības, tirdzniecības un nodarbinātības lietu ministrija)</w:t>
      </w:r>
    </w:p>
    <w:p w14:paraId="64C306A5" w14:textId="77777777" w:rsidR="00FA6F39" w:rsidRPr="005A1A96" w:rsidRDefault="00FA6F39" w:rsidP="00FA6F39">
      <w:pPr>
        <w:ind w:left="567" w:hanging="567"/>
      </w:pPr>
    </w:p>
    <w:p w14:paraId="28E2CB5F" w14:textId="77777777" w:rsidR="00FA6F39" w:rsidRPr="005A1A96" w:rsidRDefault="00FA6F39" w:rsidP="00FA6F39">
      <w:pPr>
        <w:ind w:left="567" w:hanging="567"/>
      </w:pPr>
      <w:r w:rsidRPr="005A1A96">
        <w:t>27.</w:t>
      </w:r>
      <w:r w:rsidRPr="005A1A96">
        <w:tab/>
      </w:r>
      <w:r w:rsidRPr="005A1A96">
        <w:rPr>
          <w:i/>
        </w:rPr>
        <w:t>Department of Arts, Sports and Tourism</w:t>
      </w:r>
      <w:r w:rsidRPr="005A1A96">
        <w:t xml:space="preserve"> (Mākslas, sporta un tūrisma ministrija)</w:t>
      </w:r>
    </w:p>
    <w:p w14:paraId="1FA0D6C7" w14:textId="77777777" w:rsidR="00FA6F39" w:rsidRPr="005A1A96" w:rsidRDefault="00FA6F39" w:rsidP="00FA6F39">
      <w:pPr>
        <w:ind w:left="567" w:hanging="567"/>
      </w:pPr>
    </w:p>
    <w:p w14:paraId="48A65367" w14:textId="2FDA79C6" w:rsidR="00751A0A" w:rsidRPr="005A1A96" w:rsidRDefault="00751A0A" w:rsidP="00751A0A">
      <w:r w:rsidRPr="005A1A96">
        <w:br w:type="page"/>
      </w:r>
    </w:p>
    <w:p w14:paraId="785C4CE8" w14:textId="6B7E7539" w:rsidR="00FA6F39" w:rsidRPr="005A1A96" w:rsidRDefault="00751A0A" w:rsidP="00FA6F39">
      <w:pPr>
        <w:ind w:left="567" w:hanging="567"/>
      </w:pPr>
      <w:r w:rsidRPr="005A1A96">
        <w:t>2</w:t>
      </w:r>
      <w:r w:rsidR="00FA6F39" w:rsidRPr="005A1A96">
        <w:t>8.</w:t>
      </w:r>
      <w:r w:rsidR="00FA6F39" w:rsidRPr="005A1A96">
        <w:tab/>
      </w:r>
      <w:r w:rsidR="00FA6F39" w:rsidRPr="005A1A96">
        <w:rPr>
          <w:i/>
        </w:rPr>
        <w:t>Department of Defence</w:t>
      </w:r>
      <w:r w:rsidR="00FA6F39" w:rsidRPr="005A1A96">
        <w:t xml:space="preserve"> (Aizsardzības ministrija)</w:t>
      </w:r>
    </w:p>
    <w:p w14:paraId="07FF5E77" w14:textId="77777777" w:rsidR="00FA6F39" w:rsidRPr="005A1A96" w:rsidRDefault="00FA6F39" w:rsidP="00FA6F39">
      <w:pPr>
        <w:ind w:left="567" w:hanging="567"/>
      </w:pPr>
    </w:p>
    <w:p w14:paraId="6AD7AA35" w14:textId="77777777" w:rsidR="00FA6F39" w:rsidRPr="005A1A96" w:rsidRDefault="00FA6F39" w:rsidP="00FA6F39">
      <w:pPr>
        <w:ind w:left="567" w:hanging="567"/>
      </w:pPr>
      <w:r w:rsidRPr="005A1A96">
        <w:t>29.</w:t>
      </w:r>
      <w:r w:rsidRPr="005A1A96">
        <w:tab/>
      </w:r>
      <w:r w:rsidRPr="005A1A96">
        <w:rPr>
          <w:i/>
        </w:rPr>
        <w:t>Department of Foreign Affairs</w:t>
      </w:r>
      <w:r w:rsidRPr="005A1A96">
        <w:t xml:space="preserve"> (Ārlietu ministrija)</w:t>
      </w:r>
    </w:p>
    <w:p w14:paraId="6EA9AF2F" w14:textId="77777777" w:rsidR="00FA6F39" w:rsidRPr="005A1A96" w:rsidRDefault="00FA6F39" w:rsidP="00FA6F39">
      <w:pPr>
        <w:ind w:left="567" w:hanging="567"/>
      </w:pPr>
    </w:p>
    <w:p w14:paraId="7EB288B2" w14:textId="77777777" w:rsidR="00FA6F39" w:rsidRPr="005A1A96" w:rsidRDefault="00FA6F39" w:rsidP="00FA6F39">
      <w:pPr>
        <w:ind w:left="567" w:hanging="567"/>
      </w:pPr>
      <w:r w:rsidRPr="005A1A96">
        <w:t>30.</w:t>
      </w:r>
      <w:r w:rsidRPr="005A1A96">
        <w:tab/>
      </w:r>
      <w:r w:rsidRPr="005A1A96">
        <w:rPr>
          <w:i/>
        </w:rPr>
        <w:t>Department of Social and Family Affairs</w:t>
      </w:r>
      <w:r w:rsidRPr="005A1A96">
        <w:t xml:space="preserve"> (Sociālo un ģimenes lietu ministrija)</w:t>
      </w:r>
    </w:p>
    <w:p w14:paraId="223300CA" w14:textId="77777777" w:rsidR="00FA6F39" w:rsidRPr="005A1A96" w:rsidRDefault="00FA6F39" w:rsidP="00FA6F39">
      <w:pPr>
        <w:ind w:left="567" w:hanging="567"/>
      </w:pPr>
    </w:p>
    <w:p w14:paraId="19B1FD0F" w14:textId="77777777" w:rsidR="00FA6F39" w:rsidRPr="005A1A96" w:rsidRDefault="00FA6F39" w:rsidP="00FA6F39">
      <w:pPr>
        <w:ind w:left="567" w:hanging="567"/>
      </w:pPr>
      <w:r w:rsidRPr="005A1A96">
        <w:t>31.</w:t>
      </w:r>
      <w:r w:rsidRPr="005A1A96">
        <w:tab/>
      </w:r>
      <w:r w:rsidRPr="005A1A96">
        <w:rPr>
          <w:i/>
        </w:rPr>
        <w:t>Department of Community, Rural and Gaeltacht (Gaelic-speaking regions) Affairs</w:t>
      </w:r>
      <w:r w:rsidRPr="005A1A96">
        <w:t xml:space="preserve"> (Kopienu, lauku attīstības un reģionu, kuros runā gēlu valodā, lietu ministrija)</w:t>
      </w:r>
    </w:p>
    <w:p w14:paraId="5C45DA5A" w14:textId="77777777" w:rsidR="00FA6F39" w:rsidRPr="005A1A96" w:rsidRDefault="00FA6F39" w:rsidP="00FA6F39">
      <w:pPr>
        <w:ind w:left="567" w:hanging="567"/>
      </w:pPr>
    </w:p>
    <w:p w14:paraId="7ED6877B" w14:textId="77777777" w:rsidR="00FA6F39" w:rsidRPr="005A1A96" w:rsidRDefault="00FA6F39" w:rsidP="00FA6F39">
      <w:pPr>
        <w:ind w:left="567" w:hanging="567"/>
      </w:pPr>
      <w:r w:rsidRPr="005A1A96">
        <w:t>32.</w:t>
      </w:r>
      <w:r w:rsidRPr="005A1A96">
        <w:tab/>
      </w:r>
      <w:r w:rsidRPr="005A1A96">
        <w:rPr>
          <w:i/>
        </w:rPr>
        <w:t>Arts Council</w:t>
      </w:r>
      <w:r w:rsidRPr="005A1A96">
        <w:t xml:space="preserve"> (Mākslas padome)</w:t>
      </w:r>
    </w:p>
    <w:p w14:paraId="07188341" w14:textId="77777777" w:rsidR="00FA6F39" w:rsidRPr="005A1A96" w:rsidRDefault="00FA6F39" w:rsidP="00FA6F39">
      <w:pPr>
        <w:ind w:left="567" w:hanging="567"/>
      </w:pPr>
    </w:p>
    <w:p w14:paraId="52701AF8" w14:textId="77777777" w:rsidR="00FA6F39" w:rsidRPr="005A1A96" w:rsidRDefault="00FA6F39" w:rsidP="00FA6F39">
      <w:pPr>
        <w:ind w:left="567" w:hanging="567"/>
      </w:pPr>
      <w:r w:rsidRPr="005A1A96">
        <w:t>33.</w:t>
      </w:r>
      <w:r w:rsidRPr="005A1A96">
        <w:tab/>
      </w:r>
      <w:r w:rsidRPr="005A1A96">
        <w:rPr>
          <w:i/>
        </w:rPr>
        <w:t>National Gallery</w:t>
      </w:r>
      <w:r w:rsidRPr="005A1A96">
        <w:t xml:space="preserve"> (Nacionālā galerija)</w:t>
      </w:r>
    </w:p>
    <w:p w14:paraId="31C78B70" w14:textId="77777777" w:rsidR="00FA6F39" w:rsidRPr="005A1A96" w:rsidRDefault="00FA6F39" w:rsidP="00FA6F39"/>
    <w:p w14:paraId="4F3D1E61" w14:textId="77777777" w:rsidR="00FA6F39" w:rsidRPr="005A1A96" w:rsidRDefault="00FA6F39" w:rsidP="00FA6F39">
      <w:pPr>
        <w:jc w:val="center"/>
      </w:pPr>
      <w:r w:rsidRPr="005A1A96">
        <w:t>GRIEĶIJA</w:t>
      </w:r>
    </w:p>
    <w:p w14:paraId="76C34F25" w14:textId="77777777" w:rsidR="00FA6F39" w:rsidRPr="005A1A96" w:rsidRDefault="00FA6F39" w:rsidP="00FA6F39"/>
    <w:p w14:paraId="3DC02B76" w14:textId="77777777" w:rsidR="00FA6F39" w:rsidRPr="005A1A96" w:rsidRDefault="00FA6F39" w:rsidP="00FA6F39">
      <w:pPr>
        <w:ind w:left="567" w:hanging="567"/>
        <w:rPr>
          <w:szCs w:val="24"/>
        </w:rPr>
      </w:pPr>
      <w:r w:rsidRPr="005A1A96">
        <w:rPr>
          <w:szCs w:val="24"/>
        </w:rPr>
        <w:t>1.</w:t>
      </w:r>
      <w:r w:rsidRPr="005A1A96">
        <w:rPr>
          <w:szCs w:val="24"/>
        </w:rPr>
        <w:tab/>
      </w:r>
      <w:r w:rsidRPr="005A1A96">
        <w:rPr>
          <w:i/>
          <w:szCs w:val="24"/>
        </w:rPr>
        <w:t>Υπουργείο Εσωτερικών</w:t>
      </w:r>
      <w:r w:rsidRPr="005A1A96">
        <w:rPr>
          <w:szCs w:val="24"/>
        </w:rPr>
        <w:t xml:space="preserve"> (Iekšlietu ministrija)</w:t>
      </w:r>
    </w:p>
    <w:p w14:paraId="105032CD" w14:textId="77777777" w:rsidR="00FA6F39" w:rsidRPr="005A1A96" w:rsidRDefault="00FA6F39" w:rsidP="00FA6F39">
      <w:pPr>
        <w:ind w:left="567" w:hanging="567"/>
        <w:rPr>
          <w:szCs w:val="24"/>
        </w:rPr>
      </w:pPr>
    </w:p>
    <w:p w14:paraId="6FB98948" w14:textId="77777777" w:rsidR="00FA6F39" w:rsidRPr="005A1A96" w:rsidRDefault="00FA6F39" w:rsidP="00FA6F39">
      <w:pPr>
        <w:ind w:left="567" w:hanging="567"/>
        <w:rPr>
          <w:szCs w:val="24"/>
        </w:rPr>
      </w:pPr>
      <w:r w:rsidRPr="005A1A96">
        <w:rPr>
          <w:szCs w:val="24"/>
        </w:rPr>
        <w:t>2.</w:t>
      </w:r>
      <w:r w:rsidRPr="005A1A96">
        <w:rPr>
          <w:szCs w:val="24"/>
        </w:rPr>
        <w:tab/>
      </w:r>
      <w:r w:rsidRPr="005A1A96">
        <w:rPr>
          <w:i/>
          <w:szCs w:val="24"/>
        </w:rPr>
        <w:t>Υπουργείο Εξωτερικών</w:t>
      </w:r>
      <w:r w:rsidRPr="005A1A96">
        <w:rPr>
          <w:szCs w:val="24"/>
        </w:rPr>
        <w:t xml:space="preserve"> (Ārlietu ministrija)</w:t>
      </w:r>
    </w:p>
    <w:p w14:paraId="3BD492CE" w14:textId="77777777" w:rsidR="00FA6F39" w:rsidRPr="005A1A96" w:rsidRDefault="00FA6F39" w:rsidP="00FA6F39">
      <w:pPr>
        <w:ind w:left="567" w:hanging="567"/>
        <w:rPr>
          <w:szCs w:val="24"/>
        </w:rPr>
      </w:pPr>
    </w:p>
    <w:p w14:paraId="6510C838" w14:textId="77777777" w:rsidR="00FA6F39" w:rsidRPr="005A1A96" w:rsidRDefault="00FA6F39" w:rsidP="00FA6F39">
      <w:pPr>
        <w:ind w:left="567" w:hanging="567"/>
        <w:rPr>
          <w:szCs w:val="24"/>
        </w:rPr>
      </w:pPr>
      <w:r w:rsidRPr="005A1A96">
        <w:rPr>
          <w:szCs w:val="24"/>
        </w:rPr>
        <w:t>3.</w:t>
      </w:r>
      <w:r w:rsidRPr="005A1A96">
        <w:rPr>
          <w:szCs w:val="24"/>
        </w:rPr>
        <w:tab/>
      </w:r>
      <w:r w:rsidRPr="005A1A96">
        <w:rPr>
          <w:i/>
          <w:szCs w:val="24"/>
        </w:rPr>
        <w:t>Υπουργείο Οικονομίας και Οικονομικών</w:t>
      </w:r>
      <w:r w:rsidRPr="005A1A96">
        <w:rPr>
          <w:szCs w:val="24"/>
        </w:rPr>
        <w:t xml:space="preserve"> (Ekonomikas un finanšu ministrija)</w:t>
      </w:r>
    </w:p>
    <w:p w14:paraId="4FDDEEF3" w14:textId="77777777" w:rsidR="00FA6F39" w:rsidRPr="005A1A96" w:rsidRDefault="00FA6F39" w:rsidP="00FA6F39">
      <w:pPr>
        <w:ind w:left="567" w:hanging="567"/>
        <w:rPr>
          <w:szCs w:val="24"/>
        </w:rPr>
      </w:pPr>
    </w:p>
    <w:p w14:paraId="1024BB9E" w14:textId="77777777" w:rsidR="00FA6F39" w:rsidRPr="005A1A96" w:rsidRDefault="00FA6F39" w:rsidP="00FA6F39">
      <w:pPr>
        <w:ind w:left="567" w:hanging="567"/>
        <w:rPr>
          <w:szCs w:val="24"/>
        </w:rPr>
      </w:pPr>
      <w:r w:rsidRPr="005A1A96">
        <w:rPr>
          <w:szCs w:val="24"/>
        </w:rPr>
        <w:t>4.</w:t>
      </w:r>
      <w:r w:rsidRPr="005A1A96">
        <w:rPr>
          <w:szCs w:val="24"/>
        </w:rPr>
        <w:tab/>
      </w:r>
      <w:r w:rsidRPr="005A1A96">
        <w:rPr>
          <w:i/>
          <w:szCs w:val="24"/>
        </w:rPr>
        <w:t>Υπουργείο Ανάπτυξης</w:t>
      </w:r>
      <w:r w:rsidRPr="005A1A96">
        <w:rPr>
          <w:szCs w:val="24"/>
        </w:rPr>
        <w:t xml:space="preserve"> (Attīstības ministrija)</w:t>
      </w:r>
    </w:p>
    <w:p w14:paraId="6C3E5FFB" w14:textId="77777777" w:rsidR="00FA6F39" w:rsidRPr="005A1A96" w:rsidRDefault="00FA6F39" w:rsidP="00FA6F39">
      <w:pPr>
        <w:ind w:left="567" w:hanging="567"/>
        <w:rPr>
          <w:szCs w:val="24"/>
        </w:rPr>
      </w:pPr>
    </w:p>
    <w:p w14:paraId="2FF51A3E" w14:textId="77777777" w:rsidR="00FA6F39" w:rsidRPr="005A1A96" w:rsidRDefault="00FA6F39" w:rsidP="00FA6F39">
      <w:pPr>
        <w:ind w:left="567" w:hanging="567"/>
        <w:rPr>
          <w:szCs w:val="24"/>
        </w:rPr>
      </w:pPr>
      <w:r w:rsidRPr="005A1A96">
        <w:rPr>
          <w:szCs w:val="24"/>
        </w:rPr>
        <w:t>5.</w:t>
      </w:r>
      <w:r w:rsidRPr="005A1A96">
        <w:rPr>
          <w:szCs w:val="24"/>
        </w:rPr>
        <w:tab/>
      </w:r>
      <w:r w:rsidRPr="005A1A96">
        <w:rPr>
          <w:i/>
          <w:szCs w:val="24"/>
        </w:rPr>
        <w:t>Υπουργείο Δικαιοσύνης</w:t>
      </w:r>
      <w:r w:rsidRPr="005A1A96">
        <w:rPr>
          <w:szCs w:val="24"/>
        </w:rPr>
        <w:t xml:space="preserve"> (Tieslietu ministrija)</w:t>
      </w:r>
    </w:p>
    <w:p w14:paraId="68FC9250" w14:textId="77777777" w:rsidR="00FA6F39" w:rsidRPr="005A1A96" w:rsidRDefault="00FA6F39" w:rsidP="00FA6F39">
      <w:pPr>
        <w:ind w:left="567" w:hanging="567"/>
        <w:rPr>
          <w:szCs w:val="24"/>
        </w:rPr>
      </w:pPr>
    </w:p>
    <w:p w14:paraId="0EA06B19" w14:textId="3B395C33" w:rsidR="00751A0A" w:rsidRPr="005A1A96" w:rsidRDefault="00751A0A" w:rsidP="00751A0A">
      <w:pPr>
        <w:rPr>
          <w:szCs w:val="24"/>
        </w:rPr>
      </w:pPr>
      <w:r w:rsidRPr="005A1A96">
        <w:rPr>
          <w:szCs w:val="24"/>
        </w:rPr>
        <w:br w:type="page"/>
      </w:r>
    </w:p>
    <w:p w14:paraId="3C860671" w14:textId="2292DA42" w:rsidR="00FA6F39" w:rsidRPr="005A1A96" w:rsidRDefault="00751A0A" w:rsidP="00FA6F39">
      <w:pPr>
        <w:ind w:left="567" w:hanging="567"/>
        <w:rPr>
          <w:szCs w:val="24"/>
        </w:rPr>
      </w:pPr>
      <w:r w:rsidRPr="005A1A96">
        <w:rPr>
          <w:szCs w:val="24"/>
        </w:rPr>
        <w:t>6</w:t>
      </w:r>
      <w:r w:rsidR="00FA6F39" w:rsidRPr="005A1A96">
        <w:rPr>
          <w:szCs w:val="24"/>
        </w:rPr>
        <w:t>.</w:t>
      </w:r>
      <w:r w:rsidR="00FA6F39" w:rsidRPr="005A1A96">
        <w:rPr>
          <w:szCs w:val="24"/>
        </w:rPr>
        <w:tab/>
      </w:r>
      <w:r w:rsidR="00FA6F39" w:rsidRPr="005A1A96">
        <w:rPr>
          <w:i/>
          <w:szCs w:val="24"/>
        </w:rPr>
        <w:t>Υπουργείο Εθνικής Παιδείας και Θρησκευμάτων</w:t>
      </w:r>
      <w:r w:rsidR="00FA6F39" w:rsidRPr="005A1A96">
        <w:rPr>
          <w:szCs w:val="24"/>
        </w:rPr>
        <w:t xml:space="preserve"> (Izglītības un reliģijas lietu ministrija)</w:t>
      </w:r>
    </w:p>
    <w:p w14:paraId="7CB1EECB" w14:textId="77777777" w:rsidR="00FA6F39" w:rsidRPr="005A1A96" w:rsidRDefault="00FA6F39" w:rsidP="00FA6F39">
      <w:pPr>
        <w:ind w:left="567" w:hanging="567"/>
        <w:rPr>
          <w:szCs w:val="24"/>
        </w:rPr>
      </w:pPr>
    </w:p>
    <w:p w14:paraId="5122E877" w14:textId="77777777" w:rsidR="00FA6F39" w:rsidRPr="005A1A96" w:rsidRDefault="00FA6F39" w:rsidP="00FA6F39">
      <w:pPr>
        <w:ind w:left="567" w:hanging="567"/>
        <w:rPr>
          <w:szCs w:val="24"/>
        </w:rPr>
      </w:pPr>
      <w:r w:rsidRPr="005A1A96">
        <w:rPr>
          <w:szCs w:val="24"/>
        </w:rPr>
        <w:t>7.</w:t>
      </w:r>
      <w:r w:rsidRPr="005A1A96">
        <w:rPr>
          <w:szCs w:val="24"/>
        </w:rPr>
        <w:tab/>
      </w:r>
      <w:r w:rsidRPr="005A1A96">
        <w:rPr>
          <w:i/>
          <w:szCs w:val="24"/>
        </w:rPr>
        <w:t>Υπουργείο Πολιτισμού</w:t>
      </w:r>
      <w:r w:rsidRPr="005A1A96">
        <w:rPr>
          <w:szCs w:val="24"/>
        </w:rPr>
        <w:t xml:space="preserve"> (Kultūras ministrija)</w:t>
      </w:r>
    </w:p>
    <w:p w14:paraId="433D0DD9" w14:textId="77777777" w:rsidR="00FA6F39" w:rsidRPr="005A1A96" w:rsidRDefault="00FA6F39" w:rsidP="00FA6F39">
      <w:pPr>
        <w:ind w:left="567" w:hanging="567"/>
        <w:rPr>
          <w:szCs w:val="24"/>
        </w:rPr>
      </w:pPr>
    </w:p>
    <w:p w14:paraId="184917E6" w14:textId="77777777" w:rsidR="00FA6F39" w:rsidRPr="005A1A96" w:rsidRDefault="00FA6F39" w:rsidP="00FA6F39">
      <w:pPr>
        <w:ind w:left="567" w:hanging="567"/>
        <w:rPr>
          <w:szCs w:val="24"/>
        </w:rPr>
      </w:pPr>
      <w:r w:rsidRPr="005A1A96">
        <w:rPr>
          <w:szCs w:val="24"/>
        </w:rPr>
        <w:t>8.</w:t>
      </w:r>
      <w:r w:rsidRPr="005A1A96">
        <w:rPr>
          <w:szCs w:val="24"/>
        </w:rPr>
        <w:tab/>
      </w:r>
      <w:r w:rsidRPr="005A1A96">
        <w:rPr>
          <w:i/>
          <w:szCs w:val="24"/>
        </w:rPr>
        <w:t>Υπουργείο Υγείας και Κοινωνικής Αλληλεγγύης</w:t>
      </w:r>
      <w:r w:rsidRPr="005A1A96">
        <w:rPr>
          <w:szCs w:val="24"/>
        </w:rPr>
        <w:t xml:space="preserve"> (Veselības un sociālās solidaritātes ministrija)</w:t>
      </w:r>
    </w:p>
    <w:p w14:paraId="472692C5" w14:textId="77777777" w:rsidR="00FA6F39" w:rsidRPr="005A1A96" w:rsidRDefault="00FA6F39" w:rsidP="00FA6F39">
      <w:pPr>
        <w:ind w:left="567" w:hanging="567"/>
        <w:rPr>
          <w:szCs w:val="24"/>
        </w:rPr>
      </w:pPr>
    </w:p>
    <w:p w14:paraId="2DD95C98" w14:textId="77777777" w:rsidR="00FA6F39" w:rsidRPr="005A1A96" w:rsidRDefault="00FA6F39" w:rsidP="00FA6F39">
      <w:pPr>
        <w:ind w:left="567" w:hanging="567"/>
        <w:rPr>
          <w:szCs w:val="24"/>
        </w:rPr>
      </w:pPr>
      <w:r w:rsidRPr="005A1A96">
        <w:rPr>
          <w:szCs w:val="24"/>
        </w:rPr>
        <w:t>9.</w:t>
      </w:r>
      <w:r w:rsidRPr="005A1A96">
        <w:rPr>
          <w:szCs w:val="24"/>
        </w:rPr>
        <w:tab/>
      </w:r>
      <w:r w:rsidRPr="005A1A96">
        <w:rPr>
          <w:i/>
          <w:szCs w:val="24"/>
        </w:rPr>
        <w:t>Υπουργείο Περιβάλλοντος, Χωροταξίας και Δημοσίων Έργων</w:t>
      </w:r>
      <w:r w:rsidRPr="005A1A96">
        <w:rPr>
          <w:szCs w:val="24"/>
        </w:rPr>
        <w:t xml:space="preserve"> (Vides, teritoriālās plānošanas un valsts būvdarbu ministrija)</w:t>
      </w:r>
    </w:p>
    <w:p w14:paraId="06C20292" w14:textId="77777777" w:rsidR="00FA6F39" w:rsidRPr="005A1A96" w:rsidRDefault="00FA6F39" w:rsidP="00FA6F39">
      <w:pPr>
        <w:ind w:left="567" w:hanging="567"/>
        <w:rPr>
          <w:szCs w:val="24"/>
        </w:rPr>
      </w:pPr>
    </w:p>
    <w:p w14:paraId="5BE95C3A" w14:textId="77777777" w:rsidR="00FA6F39" w:rsidRPr="005A1A96" w:rsidRDefault="00FA6F39" w:rsidP="00FA6F39">
      <w:pPr>
        <w:ind w:left="567" w:hanging="567"/>
        <w:rPr>
          <w:szCs w:val="24"/>
        </w:rPr>
      </w:pPr>
      <w:r w:rsidRPr="005A1A96">
        <w:rPr>
          <w:szCs w:val="24"/>
        </w:rPr>
        <w:t>10.</w:t>
      </w:r>
      <w:r w:rsidRPr="005A1A96">
        <w:rPr>
          <w:szCs w:val="24"/>
        </w:rPr>
        <w:tab/>
      </w:r>
      <w:r w:rsidRPr="005A1A96">
        <w:rPr>
          <w:i/>
          <w:szCs w:val="24"/>
        </w:rPr>
        <w:t>Υπουργείο Απασχόλησης και Κοινωνικής Προστασίας</w:t>
      </w:r>
      <w:r w:rsidRPr="005A1A96">
        <w:rPr>
          <w:szCs w:val="24"/>
        </w:rPr>
        <w:t xml:space="preserve"> (Nodarbinātības un sociālās aizsardzības ministrija)</w:t>
      </w:r>
    </w:p>
    <w:p w14:paraId="2283F7F6" w14:textId="77777777" w:rsidR="00FA6F39" w:rsidRPr="005A1A96" w:rsidRDefault="00FA6F39" w:rsidP="00FA6F39">
      <w:pPr>
        <w:ind w:left="567" w:hanging="567"/>
        <w:rPr>
          <w:szCs w:val="24"/>
        </w:rPr>
      </w:pPr>
    </w:p>
    <w:p w14:paraId="3BCC5882" w14:textId="77777777" w:rsidR="00FA6F39" w:rsidRPr="005A1A96" w:rsidRDefault="00FA6F39" w:rsidP="00FA6F39">
      <w:pPr>
        <w:ind w:left="567" w:hanging="567"/>
        <w:rPr>
          <w:szCs w:val="24"/>
        </w:rPr>
      </w:pPr>
      <w:r w:rsidRPr="005A1A96">
        <w:rPr>
          <w:szCs w:val="24"/>
        </w:rPr>
        <w:t>11.</w:t>
      </w:r>
      <w:r w:rsidRPr="005A1A96">
        <w:rPr>
          <w:szCs w:val="24"/>
        </w:rPr>
        <w:tab/>
      </w:r>
      <w:r w:rsidRPr="005A1A96">
        <w:rPr>
          <w:i/>
          <w:szCs w:val="24"/>
        </w:rPr>
        <w:t>Υπουργείο Μεταφορών και Επικοινωνιών</w:t>
      </w:r>
      <w:r w:rsidRPr="005A1A96">
        <w:rPr>
          <w:szCs w:val="24"/>
        </w:rPr>
        <w:t xml:space="preserve"> (Transporta un komunikāciju ministrija)</w:t>
      </w:r>
    </w:p>
    <w:p w14:paraId="296C3949" w14:textId="77777777" w:rsidR="00FA6F39" w:rsidRPr="005A1A96" w:rsidRDefault="00FA6F39" w:rsidP="00FA6F39">
      <w:pPr>
        <w:ind w:left="567" w:hanging="567"/>
        <w:rPr>
          <w:szCs w:val="24"/>
        </w:rPr>
      </w:pPr>
    </w:p>
    <w:p w14:paraId="37DE78FE" w14:textId="77777777" w:rsidR="00FA6F39" w:rsidRPr="005A1A96" w:rsidRDefault="00FA6F39" w:rsidP="00FA6F39">
      <w:pPr>
        <w:ind w:left="567" w:hanging="567"/>
        <w:rPr>
          <w:szCs w:val="24"/>
        </w:rPr>
      </w:pPr>
      <w:r w:rsidRPr="005A1A96">
        <w:rPr>
          <w:szCs w:val="24"/>
        </w:rPr>
        <w:t>12.</w:t>
      </w:r>
      <w:r w:rsidRPr="005A1A96">
        <w:rPr>
          <w:szCs w:val="24"/>
        </w:rPr>
        <w:tab/>
      </w:r>
      <w:r w:rsidRPr="005A1A96">
        <w:rPr>
          <w:i/>
          <w:szCs w:val="24"/>
        </w:rPr>
        <w:t>Υπουργείο Αγροτικής Ανάπτυξης και Τροφίμων</w:t>
      </w:r>
      <w:r w:rsidRPr="005A1A96">
        <w:rPr>
          <w:szCs w:val="24"/>
        </w:rPr>
        <w:t xml:space="preserve"> (Lauku attīstības un pārtikas ministrija)</w:t>
      </w:r>
    </w:p>
    <w:p w14:paraId="6CD46916" w14:textId="77777777" w:rsidR="00FA6F39" w:rsidRPr="005A1A96" w:rsidRDefault="00FA6F39" w:rsidP="00FA6F39">
      <w:pPr>
        <w:ind w:left="567" w:hanging="567"/>
        <w:rPr>
          <w:szCs w:val="24"/>
        </w:rPr>
      </w:pPr>
    </w:p>
    <w:p w14:paraId="2BD04F67" w14:textId="77777777" w:rsidR="00FA6F39" w:rsidRPr="005A1A96" w:rsidRDefault="00FA6F39" w:rsidP="00FA6F39">
      <w:pPr>
        <w:ind w:left="567" w:hanging="567"/>
        <w:rPr>
          <w:szCs w:val="24"/>
        </w:rPr>
      </w:pPr>
      <w:r w:rsidRPr="005A1A96">
        <w:rPr>
          <w:szCs w:val="24"/>
        </w:rPr>
        <w:t>13.</w:t>
      </w:r>
      <w:r w:rsidRPr="005A1A96">
        <w:rPr>
          <w:szCs w:val="24"/>
        </w:rPr>
        <w:tab/>
      </w:r>
      <w:r w:rsidRPr="005A1A96">
        <w:rPr>
          <w:i/>
          <w:szCs w:val="24"/>
        </w:rPr>
        <w:t>Υπουργείο Εμπορικής Ναυτιλίας, Αιγαίου και Νησιωτικής Πολιτικής</w:t>
      </w:r>
      <w:r w:rsidRPr="005A1A96">
        <w:rPr>
          <w:szCs w:val="24"/>
        </w:rPr>
        <w:t xml:space="preserve"> (Tirdzniecības flotes, Egejas jūras un salu politikas ministrija)</w:t>
      </w:r>
    </w:p>
    <w:p w14:paraId="7182F729" w14:textId="77777777" w:rsidR="00FA6F39" w:rsidRPr="005A1A96" w:rsidRDefault="00FA6F39" w:rsidP="00FA6F39">
      <w:pPr>
        <w:ind w:left="567" w:hanging="567"/>
        <w:rPr>
          <w:szCs w:val="24"/>
        </w:rPr>
      </w:pPr>
    </w:p>
    <w:p w14:paraId="4850CA71" w14:textId="77777777" w:rsidR="00FA6F39" w:rsidRPr="005A1A96" w:rsidRDefault="00FA6F39" w:rsidP="00FA6F39">
      <w:pPr>
        <w:ind w:left="567" w:hanging="567"/>
        <w:rPr>
          <w:szCs w:val="24"/>
        </w:rPr>
      </w:pPr>
      <w:r w:rsidRPr="005A1A96">
        <w:rPr>
          <w:szCs w:val="24"/>
        </w:rPr>
        <w:t>14.</w:t>
      </w:r>
      <w:r w:rsidRPr="005A1A96">
        <w:rPr>
          <w:szCs w:val="24"/>
        </w:rPr>
        <w:tab/>
      </w:r>
      <w:r w:rsidRPr="005A1A96">
        <w:rPr>
          <w:i/>
          <w:szCs w:val="24"/>
        </w:rPr>
        <w:t>Υπουργείο Μακεδονίας- Θράκης</w:t>
      </w:r>
      <w:r w:rsidRPr="005A1A96">
        <w:rPr>
          <w:szCs w:val="24"/>
        </w:rPr>
        <w:t xml:space="preserve"> (Maķedonijas un Trāķijas lietu ministrija)</w:t>
      </w:r>
    </w:p>
    <w:p w14:paraId="5E733647" w14:textId="77777777" w:rsidR="00FA6F39" w:rsidRPr="005A1A96" w:rsidRDefault="00FA6F39" w:rsidP="00FA6F39">
      <w:pPr>
        <w:ind w:left="567" w:hanging="567"/>
        <w:rPr>
          <w:szCs w:val="24"/>
        </w:rPr>
      </w:pPr>
    </w:p>
    <w:p w14:paraId="04F62AD9" w14:textId="77777777" w:rsidR="00FA6F39" w:rsidRPr="005A1A96" w:rsidRDefault="00FA6F39" w:rsidP="00FA6F39">
      <w:pPr>
        <w:ind w:left="567" w:hanging="567"/>
        <w:rPr>
          <w:szCs w:val="24"/>
        </w:rPr>
      </w:pPr>
      <w:r w:rsidRPr="005A1A96">
        <w:rPr>
          <w:szCs w:val="24"/>
        </w:rPr>
        <w:t>15.</w:t>
      </w:r>
      <w:r w:rsidRPr="005A1A96">
        <w:rPr>
          <w:szCs w:val="24"/>
        </w:rPr>
        <w:tab/>
      </w:r>
      <w:r w:rsidRPr="005A1A96">
        <w:rPr>
          <w:i/>
          <w:szCs w:val="24"/>
        </w:rPr>
        <w:t>Γενική Γραμματεία Επικοινωνίας</w:t>
      </w:r>
      <w:r w:rsidRPr="005A1A96">
        <w:rPr>
          <w:szCs w:val="24"/>
        </w:rPr>
        <w:t xml:space="preserve"> (Komunikāciju ģenerālsekretariāts)</w:t>
      </w:r>
    </w:p>
    <w:p w14:paraId="72D66D44" w14:textId="77777777" w:rsidR="00FA6F39" w:rsidRPr="005A1A96" w:rsidRDefault="00FA6F39" w:rsidP="00FA6F39">
      <w:pPr>
        <w:ind w:left="567" w:hanging="567"/>
        <w:rPr>
          <w:szCs w:val="24"/>
        </w:rPr>
      </w:pPr>
    </w:p>
    <w:p w14:paraId="304256D9" w14:textId="7C0A98EC" w:rsidR="00751A0A" w:rsidRPr="005A1A96" w:rsidRDefault="00751A0A" w:rsidP="00751A0A">
      <w:pPr>
        <w:rPr>
          <w:szCs w:val="24"/>
        </w:rPr>
      </w:pPr>
      <w:r w:rsidRPr="005A1A96">
        <w:rPr>
          <w:szCs w:val="24"/>
        </w:rPr>
        <w:br w:type="page"/>
      </w:r>
    </w:p>
    <w:p w14:paraId="272AD0E0" w14:textId="3D998A9F" w:rsidR="00FA6F39" w:rsidRPr="005A1A96" w:rsidRDefault="00751A0A" w:rsidP="00FA6F39">
      <w:pPr>
        <w:ind w:left="567" w:hanging="567"/>
        <w:rPr>
          <w:szCs w:val="24"/>
        </w:rPr>
      </w:pPr>
      <w:r w:rsidRPr="005A1A96">
        <w:rPr>
          <w:szCs w:val="24"/>
        </w:rPr>
        <w:t>1</w:t>
      </w:r>
      <w:r w:rsidR="00FA6F39" w:rsidRPr="005A1A96">
        <w:rPr>
          <w:szCs w:val="24"/>
        </w:rPr>
        <w:t>6.</w:t>
      </w:r>
      <w:r w:rsidR="00FA6F39" w:rsidRPr="005A1A96">
        <w:rPr>
          <w:szCs w:val="24"/>
        </w:rPr>
        <w:tab/>
      </w:r>
      <w:r w:rsidR="00FA6F39" w:rsidRPr="005A1A96">
        <w:rPr>
          <w:i/>
          <w:szCs w:val="24"/>
        </w:rPr>
        <w:t>Γενική Γραμματεία Ενημέρωσης</w:t>
      </w:r>
      <w:r w:rsidR="00FA6F39" w:rsidRPr="005A1A96">
        <w:rPr>
          <w:szCs w:val="24"/>
        </w:rPr>
        <w:t xml:space="preserve"> (Informācijas ģenerālsekretariāts)</w:t>
      </w:r>
    </w:p>
    <w:p w14:paraId="309BEEED" w14:textId="77777777" w:rsidR="00FA6F39" w:rsidRPr="005A1A96" w:rsidRDefault="00FA6F39" w:rsidP="00FA6F39">
      <w:pPr>
        <w:ind w:left="567" w:hanging="567"/>
        <w:rPr>
          <w:szCs w:val="24"/>
        </w:rPr>
      </w:pPr>
    </w:p>
    <w:p w14:paraId="6929D3DC" w14:textId="77777777" w:rsidR="00FA6F39" w:rsidRPr="005A1A96" w:rsidRDefault="00FA6F39" w:rsidP="00FA6F39">
      <w:pPr>
        <w:ind w:left="567" w:hanging="567"/>
        <w:rPr>
          <w:szCs w:val="24"/>
        </w:rPr>
      </w:pPr>
      <w:r w:rsidRPr="005A1A96">
        <w:rPr>
          <w:szCs w:val="24"/>
        </w:rPr>
        <w:t>17.</w:t>
      </w:r>
      <w:r w:rsidRPr="005A1A96">
        <w:rPr>
          <w:szCs w:val="24"/>
        </w:rPr>
        <w:tab/>
      </w:r>
      <w:r w:rsidRPr="005A1A96">
        <w:rPr>
          <w:i/>
          <w:szCs w:val="24"/>
        </w:rPr>
        <w:t>Γενική Γραμματεία Νέας Γενιάς</w:t>
      </w:r>
      <w:r w:rsidRPr="005A1A96">
        <w:rPr>
          <w:szCs w:val="24"/>
        </w:rPr>
        <w:t xml:space="preserve"> (Jaunatnes lietu ģenerālsekretariāts)</w:t>
      </w:r>
    </w:p>
    <w:p w14:paraId="04B18FFE" w14:textId="77777777" w:rsidR="00FA6F39" w:rsidRPr="005A1A96" w:rsidRDefault="00FA6F39" w:rsidP="00FA6F39">
      <w:pPr>
        <w:ind w:left="567" w:hanging="567"/>
        <w:rPr>
          <w:szCs w:val="24"/>
        </w:rPr>
      </w:pPr>
    </w:p>
    <w:p w14:paraId="2AEDBA6C" w14:textId="77777777" w:rsidR="00FA6F39" w:rsidRPr="005A1A96" w:rsidRDefault="00FA6F39" w:rsidP="00FA6F39">
      <w:pPr>
        <w:ind w:left="567" w:hanging="567"/>
        <w:rPr>
          <w:szCs w:val="24"/>
        </w:rPr>
      </w:pPr>
      <w:r w:rsidRPr="005A1A96">
        <w:rPr>
          <w:szCs w:val="24"/>
        </w:rPr>
        <w:t>18.</w:t>
      </w:r>
      <w:r w:rsidRPr="005A1A96">
        <w:rPr>
          <w:szCs w:val="24"/>
        </w:rPr>
        <w:tab/>
      </w:r>
      <w:r w:rsidRPr="005A1A96">
        <w:rPr>
          <w:i/>
          <w:szCs w:val="24"/>
        </w:rPr>
        <w:t>Γενική Γραμματεία Ισότητας</w:t>
      </w:r>
      <w:r w:rsidRPr="005A1A96">
        <w:rPr>
          <w:szCs w:val="24"/>
        </w:rPr>
        <w:t xml:space="preserve"> (Vienlīdzības ģenerālsekretariāts)</w:t>
      </w:r>
    </w:p>
    <w:p w14:paraId="7D158F15" w14:textId="77777777" w:rsidR="00FA6F39" w:rsidRPr="005A1A96" w:rsidRDefault="00FA6F39" w:rsidP="00FA6F39">
      <w:pPr>
        <w:ind w:left="567" w:hanging="567"/>
        <w:rPr>
          <w:szCs w:val="24"/>
        </w:rPr>
      </w:pPr>
    </w:p>
    <w:p w14:paraId="3F1F0E44" w14:textId="77777777" w:rsidR="00FA6F39" w:rsidRPr="005A1A96" w:rsidRDefault="00FA6F39" w:rsidP="00FA6F39">
      <w:pPr>
        <w:ind w:left="567" w:hanging="567"/>
        <w:rPr>
          <w:szCs w:val="24"/>
        </w:rPr>
      </w:pPr>
      <w:r w:rsidRPr="005A1A96">
        <w:rPr>
          <w:szCs w:val="24"/>
        </w:rPr>
        <w:t>19.</w:t>
      </w:r>
      <w:r w:rsidRPr="005A1A96">
        <w:rPr>
          <w:szCs w:val="24"/>
        </w:rPr>
        <w:tab/>
      </w:r>
      <w:r w:rsidRPr="005A1A96">
        <w:rPr>
          <w:i/>
          <w:szCs w:val="24"/>
        </w:rPr>
        <w:t>Γενική Γραμματεία Κοινωνικών</w:t>
      </w:r>
      <w:r w:rsidRPr="005A1A96">
        <w:rPr>
          <w:szCs w:val="24"/>
        </w:rPr>
        <w:t xml:space="preserve"> Ασφαλίσεων (Sociālā nodrošinājuma ģenerālsekretariāts)</w:t>
      </w:r>
    </w:p>
    <w:p w14:paraId="25732770" w14:textId="77777777" w:rsidR="00FA6F39" w:rsidRPr="005A1A96" w:rsidRDefault="00FA6F39" w:rsidP="00FA6F39">
      <w:pPr>
        <w:ind w:left="567" w:hanging="567"/>
        <w:rPr>
          <w:szCs w:val="24"/>
        </w:rPr>
      </w:pPr>
    </w:p>
    <w:p w14:paraId="4DBCBA45" w14:textId="77777777" w:rsidR="00FA6F39" w:rsidRPr="005A1A96" w:rsidRDefault="00FA6F39" w:rsidP="00FA6F39">
      <w:pPr>
        <w:ind w:left="567" w:hanging="567"/>
        <w:rPr>
          <w:szCs w:val="24"/>
        </w:rPr>
      </w:pPr>
      <w:r w:rsidRPr="005A1A96">
        <w:rPr>
          <w:szCs w:val="24"/>
        </w:rPr>
        <w:t>20.</w:t>
      </w:r>
      <w:r w:rsidRPr="005A1A96">
        <w:rPr>
          <w:szCs w:val="24"/>
        </w:rPr>
        <w:tab/>
      </w:r>
      <w:r w:rsidRPr="005A1A96">
        <w:rPr>
          <w:i/>
          <w:szCs w:val="24"/>
        </w:rPr>
        <w:t>Γενική Γραμματεία Απόδημου Ελληνισμού</w:t>
      </w:r>
      <w:r w:rsidRPr="005A1A96">
        <w:rPr>
          <w:szCs w:val="24"/>
        </w:rPr>
        <w:t xml:space="preserve"> (Ģenerālsekretariāts ārzemēs dzīvojošo grieķu lietās)</w:t>
      </w:r>
    </w:p>
    <w:p w14:paraId="5C42C6F3" w14:textId="77777777" w:rsidR="00FA6F39" w:rsidRPr="005A1A96" w:rsidRDefault="00FA6F39" w:rsidP="00FA6F39">
      <w:pPr>
        <w:ind w:left="567" w:hanging="567"/>
        <w:rPr>
          <w:szCs w:val="24"/>
        </w:rPr>
      </w:pPr>
    </w:p>
    <w:p w14:paraId="08D748F9" w14:textId="77777777" w:rsidR="00FA6F39" w:rsidRPr="005A1A96" w:rsidRDefault="00FA6F39" w:rsidP="00FA6F39">
      <w:pPr>
        <w:ind w:left="567" w:hanging="567"/>
        <w:rPr>
          <w:szCs w:val="24"/>
        </w:rPr>
      </w:pPr>
      <w:r w:rsidRPr="005A1A96">
        <w:rPr>
          <w:szCs w:val="24"/>
        </w:rPr>
        <w:t>21.</w:t>
      </w:r>
      <w:r w:rsidRPr="005A1A96">
        <w:rPr>
          <w:szCs w:val="24"/>
        </w:rPr>
        <w:tab/>
      </w:r>
      <w:r w:rsidRPr="005A1A96">
        <w:rPr>
          <w:i/>
          <w:szCs w:val="24"/>
        </w:rPr>
        <w:t>Γενική Γραμματεία Βιομηχανίας</w:t>
      </w:r>
      <w:r w:rsidRPr="005A1A96">
        <w:rPr>
          <w:szCs w:val="24"/>
        </w:rPr>
        <w:t xml:space="preserve"> (Rūpniecības ģenerālsekretariāts)</w:t>
      </w:r>
    </w:p>
    <w:p w14:paraId="46173320" w14:textId="77777777" w:rsidR="00FA6F39" w:rsidRPr="005A1A96" w:rsidRDefault="00FA6F39" w:rsidP="00FA6F39">
      <w:pPr>
        <w:ind w:left="567" w:hanging="567"/>
        <w:rPr>
          <w:szCs w:val="24"/>
        </w:rPr>
      </w:pPr>
    </w:p>
    <w:p w14:paraId="03113516" w14:textId="77777777" w:rsidR="00FA6F39" w:rsidRPr="005A1A96" w:rsidRDefault="00FA6F39" w:rsidP="00FA6F39">
      <w:pPr>
        <w:ind w:left="567" w:hanging="567"/>
        <w:rPr>
          <w:szCs w:val="24"/>
        </w:rPr>
      </w:pPr>
      <w:r w:rsidRPr="005A1A96">
        <w:rPr>
          <w:szCs w:val="24"/>
        </w:rPr>
        <w:t>22.</w:t>
      </w:r>
      <w:r w:rsidRPr="005A1A96">
        <w:rPr>
          <w:szCs w:val="24"/>
        </w:rPr>
        <w:tab/>
      </w:r>
      <w:r w:rsidRPr="005A1A96">
        <w:rPr>
          <w:i/>
          <w:szCs w:val="24"/>
        </w:rPr>
        <w:t>Γενική Γραμματεία Έρευνας και Τεχνολογίας</w:t>
      </w:r>
      <w:r w:rsidRPr="005A1A96">
        <w:rPr>
          <w:szCs w:val="24"/>
        </w:rPr>
        <w:t xml:space="preserve"> (Pētniecības un tehnoloģijas ģenerālsekretariāts)</w:t>
      </w:r>
    </w:p>
    <w:p w14:paraId="462E3408" w14:textId="77777777" w:rsidR="00FA6F39" w:rsidRPr="005A1A96" w:rsidRDefault="00FA6F39" w:rsidP="00FA6F39">
      <w:pPr>
        <w:ind w:left="567" w:hanging="567"/>
        <w:rPr>
          <w:szCs w:val="24"/>
        </w:rPr>
      </w:pPr>
    </w:p>
    <w:p w14:paraId="758EE2BC" w14:textId="77777777" w:rsidR="00FA6F39" w:rsidRPr="005A1A96" w:rsidRDefault="00FA6F39" w:rsidP="00FA6F39">
      <w:pPr>
        <w:ind w:left="567" w:hanging="567"/>
        <w:rPr>
          <w:szCs w:val="24"/>
        </w:rPr>
      </w:pPr>
      <w:r w:rsidRPr="005A1A96">
        <w:rPr>
          <w:szCs w:val="24"/>
        </w:rPr>
        <w:t>23.</w:t>
      </w:r>
      <w:r w:rsidRPr="005A1A96">
        <w:rPr>
          <w:szCs w:val="24"/>
        </w:rPr>
        <w:tab/>
      </w:r>
      <w:r w:rsidRPr="005A1A96">
        <w:rPr>
          <w:i/>
          <w:szCs w:val="24"/>
        </w:rPr>
        <w:t>Γενική Γραμματεία Αθλητισμού</w:t>
      </w:r>
      <w:r w:rsidRPr="005A1A96">
        <w:rPr>
          <w:szCs w:val="24"/>
        </w:rPr>
        <w:t xml:space="preserve"> (Sporta ģenerālsekretariāts)</w:t>
      </w:r>
    </w:p>
    <w:p w14:paraId="059D3040" w14:textId="77777777" w:rsidR="00FA6F39" w:rsidRPr="005A1A96" w:rsidRDefault="00FA6F39" w:rsidP="00FA6F39">
      <w:pPr>
        <w:ind w:left="567" w:hanging="567"/>
        <w:rPr>
          <w:szCs w:val="24"/>
        </w:rPr>
      </w:pPr>
    </w:p>
    <w:p w14:paraId="7A50B4BA" w14:textId="77777777" w:rsidR="00FA6F39" w:rsidRPr="005A1A96" w:rsidRDefault="00FA6F39" w:rsidP="00FA6F39">
      <w:pPr>
        <w:ind w:left="567" w:hanging="567"/>
        <w:rPr>
          <w:szCs w:val="24"/>
        </w:rPr>
      </w:pPr>
      <w:r w:rsidRPr="005A1A96">
        <w:rPr>
          <w:szCs w:val="24"/>
        </w:rPr>
        <w:t>24.</w:t>
      </w:r>
      <w:r w:rsidRPr="005A1A96">
        <w:rPr>
          <w:szCs w:val="24"/>
        </w:rPr>
        <w:tab/>
      </w:r>
      <w:r w:rsidRPr="005A1A96">
        <w:rPr>
          <w:i/>
          <w:szCs w:val="24"/>
        </w:rPr>
        <w:t>Γενική Γραμματεία Δημοσίων Έργων</w:t>
      </w:r>
      <w:r w:rsidRPr="005A1A96">
        <w:rPr>
          <w:szCs w:val="24"/>
        </w:rPr>
        <w:t xml:space="preserve"> (Valsts būvdarbu ģenerālsekretariāts)</w:t>
      </w:r>
    </w:p>
    <w:p w14:paraId="05324D98" w14:textId="77777777" w:rsidR="00FA6F39" w:rsidRPr="005A1A96" w:rsidRDefault="00FA6F39" w:rsidP="00FA6F39">
      <w:pPr>
        <w:ind w:left="567" w:hanging="567"/>
        <w:rPr>
          <w:szCs w:val="24"/>
        </w:rPr>
      </w:pPr>
    </w:p>
    <w:p w14:paraId="75D763CF" w14:textId="77777777" w:rsidR="00FA6F39" w:rsidRPr="005A1A96" w:rsidRDefault="00FA6F39" w:rsidP="00FA6F39">
      <w:pPr>
        <w:ind w:left="567" w:hanging="567"/>
        <w:rPr>
          <w:szCs w:val="24"/>
        </w:rPr>
      </w:pPr>
      <w:r w:rsidRPr="005A1A96">
        <w:rPr>
          <w:szCs w:val="24"/>
        </w:rPr>
        <w:t>25.</w:t>
      </w:r>
      <w:r w:rsidRPr="005A1A96">
        <w:rPr>
          <w:szCs w:val="24"/>
        </w:rPr>
        <w:tab/>
      </w:r>
      <w:r w:rsidRPr="005A1A96">
        <w:rPr>
          <w:i/>
          <w:szCs w:val="24"/>
        </w:rPr>
        <w:t>Γενική Γραμματεία Εθνικής Στατιστικής Υπηρεσίας Ελλάδος</w:t>
      </w:r>
      <w:r w:rsidRPr="005A1A96">
        <w:rPr>
          <w:szCs w:val="24"/>
        </w:rPr>
        <w:t xml:space="preserve"> (Nacionālais statistikas dienests)</w:t>
      </w:r>
    </w:p>
    <w:p w14:paraId="631CE0C0" w14:textId="77777777" w:rsidR="00FA6F39" w:rsidRPr="005A1A96" w:rsidRDefault="00FA6F39" w:rsidP="00FA6F39">
      <w:pPr>
        <w:ind w:left="567" w:hanging="567"/>
        <w:rPr>
          <w:szCs w:val="24"/>
        </w:rPr>
      </w:pPr>
    </w:p>
    <w:p w14:paraId="65E71CF5" w14:textId="77777777" w:rsidR="00FA6F39" w:rsidRPr="005A1A96" w:rsidRDefault="00FA6F39" w:rsidP="00FA6F39">
      <w:pPr>
        <w:ind w:left="567" w:hanging="567"/>
        <w:rPr>
          <w:szCs w:val="24"/>
        </w:rPr>
      </w:pPr>
      <w:r w:rsidRPr="005A1A96">
        <w:rPr>
          <w:szCs w:val="24"/>
        </w:rPr>
        <w:t>26.</w:t>
      </w:r>
      <w:r w:rsidRPr="005A1A96">
        <w:rPr>
          <w:szCs w:val="24"/>
        </w:rPr>
        <w:tab/>
      </w:r>
      <w:r w:rsidRPr="005A1A96">
        <w:rPr>
          <w:i/>
          <w:szCs w:val="24"/>
        </w:rPr>
        <w:t>Εθνικό Συμβούλιο Κοινωνικής Φροντίδας</w:t>
      </w:r>
      <w:r w:rsidRPr="005A1A96">
        <w:rPr>
          <w:szCs w:val="24"/>
        </w:rPr>
        <w:t xml:space="preserve"> (Nacionālā labklājības padome)</w:t>
      </w:r>
    </w:p>
    <w:p w14:paraId="6E4EE2D4" w14:textId="77777777" w:rsidR="00FA6F39" w:rsidRPr="005A1A96" w:rsidRDefault="00FA6F39" w:rsidP="00FA6F39">
      <w:pPr>
        <w:ind w:left="567" w:hanging="567"/>
        <w:rPr>
          <w:szCs w:val="24"/>
        </w:rPr>
      </w:pPr>
    </w:p>
    <w:p w14:paraId="032C3EEC" w14:textId="53768D52" w:rsidR="00751A0A" w:rsidRPr="005A1A96" w:rsidRDefault="00751A0A" w:rsidP="00751A0A">
      <w:pPr>
        <w:rPr>
          <w:szCs w:val="24"/>
        </w:rPr>
      </w:pPr>
      <w:r w:rsidRPr="005A1A96">
        <w:rPr>
          <w:szCs w:val="24"/>
        </w:rPr>
        <w:br w:type="page"/>
      </w:r>
    </w:p>
    <w:p w14:paraId="6360DA92" w14:textId="0618555E" w:rsidR="00FA6F39" w:rsidRPr="005A1A96" w:rsidRDefault="00751A0A" w:rsidP="00FA6F39">
      <w:pPr>
        <w:ind w:left="567" w:hanging="567"/>
        <w:rPr>
          <w:szCs w:val="24"/>
        </w:rPr>
      </w:pPr>
      <w:r w:rsidRPr="005A1A96">
        <w:rPr>
          <w:szCs w:val="24"/>
        </w:rPr>
        <w:t>2</w:t>
      </w:r>
      <w:r w:rsidR="00FA6F39" w:rsidRPr="005A1A96">
        <w:rPr>
          <w:szCs w:val="24"/>
        </w:rPr>
        <w:t>7.</w:t>
      </w:r>
      <w:r w:rsidR="00FA6F39" w:rsidRPr="005A1A96">
        <w:rPr>
          <w:szCs w:val="24"/>
        </w:rPr>
        <w:tab/>
      </w:r>
      <w:r w:rsidR="00FA6F39" w:rsidRPr="005A1A96">
        <w:rPr>
          <w:i/>
          <w:szCs w:val="24"/>
        </w:rPr>
        <w:t>Οργανισμός Εργατικής Κατοικίας</w:t>
      </w:r>
      <w:r w:rsidR="00FA6F39" w:rsidRPr="005A1A96">
        <w:rPr>
          <w:szCs w:val="24"/>
        </w:rPr>
        <w:t xml:space="preserve"> (Darbinieku mājokļu organizācija)</w:t>
      </w:r>
    </w:p>
    <w:p w14:paraId="15AE011D" w14:textId="77777777" w:rsidR="00FA6F39" w:rsidRPr="005A1A96" w:rsidRDefault="00FA6F39" w:rsidP="00FA6F39">
      <w:pPr>
        <w:ind w:left="567" w:hanging="567"/>
        <w:rPr>
          <w:szCs w:val="24"/>
        </w:rPr>
      </w:pPr>
    </w:p>
    <w:p w14:paraId="4F6D627E" w14:textId="77777777" w:rsidR="00FA6F39" w:rsidRPr="005A1A96" w:rsidRDefault="00FA6F39" w:rsidP="00FA6F39">
      <w:pPr>
        <w:ind w:left="567" w:hanging="567"/>
        <w:rPr>
          <w:szCs w:val="24"/>
        </w:rPr>
      </w:pPr>
      <w:r w:rsidRPr="005A1A96">
        <w:rPr>
          <w:szCs w:val="24"/>
        </w:rPr>
        <w:t>28.</w:t>
      </w:r>
      <w:r w:rsidRPr="005A1A96">
        <w:rPr>
          <w:szCs w:val="24"/>
        </w:rPr>
        <w:tab/>
      </w:r>
      <w:r w:rsidRPr="005A1A96">
        <w:rPr>
          <w:i/>
          <w:szCs w:val="24"/>
        </w:rPr>
        <w:t>Εθνικό Τυπογραφείο</w:t>
      </w:r>
      <w:r w:rsidRPr="005A1A96">
        <w:rPr>
          <w:szCs w:val="24"/>
        </w:rPr>
        <w:t xml:space="preserve"> (Nacionālais publikāciju birojs)</w:t>
      </w:r>
    </w:p>
    <w:p w14:paraId="32685504" w14:textId="77777777" w:rsidR="00FA6F39" w:rsidRPr="005A1A96" w:rsidRDefault="00FA6F39" w:rsidP="00FA6F39">
      <w:pPr>
        <w:ind w:left="567" w:hanging="567"/>
        <w:rPr>
          <w:szCs w:val="24"/>
        </w:rPr>
      </w:pPr>
    </w:p>
    <w:p w14:paraId="67923ABD" w14:textId="77777777" w:rsidR="00FA6F39" w:rsidRPr="005A1A96" w:rsidRDefault="00FA6F39" w:rsidP="00FA6F39">
      <w:pPr>
        <w:ind w:left="567" w:hanging="567"/>
        <w:rPr>
          <w:szCs w:val="24"/>
        </w:rPr>
      </w:pPr>
      <w:r w:rsidRPr="005A1A96">
        <w:rPr>
          <w:szCs w:val="24"/>
        </w:rPr>
        <w:t>29.</w:t>
      </w:r>
      <w:r w:rsidRPr="005A1A96">
        <w:rPr>
          <w:szCs w:val="24"/>
        </w:rPr>
        <w:tab/>
      </w:r>
      <w:r w:rsidRPr="005A1A96">
        <w:rPr>
          <w:i/>
          <w:szCs w:val="24"/>
        </w:rPr>
        <w:t>Γενικό Χημείο του Κράτους</w:t>
      </w:r>
      <w:r w:rsidRPr="005A1A96">
        <w:rPr>
          <w:szCs w:val="24"/>
        </w:rPr>
        <w:t xml:space="preserve"> (Vispārējā valsts laboratorija)</w:t>
      </w:r>
    </w:p>
    <w:p w14:paraId="6FE45F04" w14:textId="77777777" w:rsidR="00FA6F39" w:rsidRPr="005A1A96" w:rsidRDefault="00FA6F39" w:rsidP="00FA6F39">
      <w:pPr>
        <w:ind w:left="567" w:hanging="567"/>
        <w:rPr>
          <w:szCs w:val="24"/>
        </w:rPr>
      </w:pPr>
    </w:p>
    <w:p w14:paraId="271E0E0C" w14:textId="77777777" w:rsidR="00FA6F39" w:rsidRPr="005A1A96" w:rsidRDefault="00FA6F39" w:rsidP="00FA6F39">
      <w:pPr>
        <w:ind w:left="567" w:hanging="567"/>
        <w:rPr>
          <w:szCs w:val="24"/>
        </w:rPr>
      </w:pPr>
      <w:r w:rsidRPr="005A1A96">
        <w:rPr>
          <w:szCs w:val="24"/>
        </w:rPr>
        <w:t>30.</w:t>
      </w:r>
      <w:r w:rsidRPr="005A1A96">
        <w:rPr>
          <w:szCs w:val="24"/>
        </w:rPr>
        <w:tab/>
      </w:r>
      <w:r w:rsidRPr="005A1A96">
        <w:rPr>
          <w:i/>
          <w:szCs w:val="24"/>
        </w:rPr>
        <w:t>Ταμείο Εθνικής Οδοποιίας</w:t>
      </w:r>
      <w:r w:rsidRPr="005A1A96">
        <w:rPr>
          <w:szCs w:val="24"/>
        </w:rPr>
        <w:t xml:space="preserve"> (Grieķijas autoceļu fonds)</w:t>
      </w:r>
    </w:p>
    <w:p w14:paraId="470DA3EC" w14:textId="77777777" w:rsidR="00FA6F39" w:rsidRPr="005A1A96" w:rsidRDefault="00FA6F39" w:rsidP="00FA6F39">
      <w:pPr>
        <w:ind w:left="567" w:hanging="567"/>
        <w:rPr>
          <w:szCs w:val="24"/>
        </w:rPr>
      </w:pPr>
    </w:p>
    <w:p w14:paraId="71566C19" w14:textId="77777777" w:rsidR="00FA6F39" w:rsidRPr="005A1A96" w:rsidRDefault="00FA6F39" w:rsidP="00FA6F39">
      <w:pPr>
        <w:ind w:left="567" w:hanging="567"/>
        <w:rPr>
          <w:szCs w:val="24"/>
        </w:rPr>
      </w:pPr>
      <w:r w:rsidRPr="005A1A96">
        <w:rPr>
          <w:szCs w:val="24"/>
        </w:rPr>
        <w:t>31.</w:t>
      </w:r>
      <w:r w:rsidRPr="005A1A96">
        <w:rPr>
          <w:szCs w:val="24"/>
        </w:rPr>
        <w:tab/>
      </w:r>
      <w:r w:rsidRPr="005A1A96">
        <w:rPr>
          <w:i/>
          <w:szCs w:val="24"/>
        </w:rPr>
        <w:t>Εθνικό Καποδιστριακό Πανεπιστήμιο Αθηνών</w:t>
      </w:r>
      <w:r w:rsidRPr="005A1A96">
        <w:rPr>
          <w:szCs w:val="24"/>
        </w:rPr>
        <w:t xml:space="preserve"> (Atēnu universitāte)</w:t>
      </w:r>
    </w:p>
    <w:p w14:paraId="1B7DF358" w14:textId="77777777" w:rsidR="00FA6F39" w:rsidRPr="005A1A96" w:rsidRDefault="00FA6F39" w:rsidP="00FA6F39">
      <w:pPr>
        <w:ind w:left="567" w:hanging="567"/>
        <w:rPr>
          <w:szCs w:val="24"/>
        </w:rPr>
      </w:pPr>
    </w:p>
    <w:p w14:paraId="49ED3EF9" w14:textId="77777777" w:rsidR="00FA6F39" w:rsidRPr="005A1A96" w:rsidRDefault="00FA6F39" w:rsidP="00FA6F39">
      <w:pPr>
        <w:ind w:left="567" w:hanging="567"/>
        <w:rPr>
          <w:szCs w:val="24"/>
        </w:rPr>
      </w:pPr>
      <w:r w:rsidRPr="005A1A96">
        <w:rPr>
          <w:szCs w:val="24"/>
        </w:rPr>
        <w:t>32.</w:t>
      </w:r>
      <w:r w:rsidRPr="005A1A96">
        <w:rPr>
          <w:szCs w:val="24"/>
        </w:rPr>
        <w:tab/>
      </w:r>
      <w:r w:rsidRPr="005A1A96">
        <w:rPr>
          <w:i/>
          <w:szCs w:val="24"/>
        </w:rPr>
        <w:t>Αριστοτέλειο Πανεπιστήμιο Θεσσαλονίκης</w:t>
      </w:r>
      <w:r w:rsidRPr="005A1A96">
        <w:rPr>
          <w:szCs w:val="24"/>
        </w:rPr>
        <w:t xml:space="preserve"> (Saloniku universitāte)</w:t>
      </w:r>
    </w:p>
    <w:p w14:paraId="2D95C5A7" w14:textId="77777777" w:rsidR="00FA6F39" w:rsidRPr="005A1A96" w:rsidRDefault="00FA6F39" w:rsidP="00FA6F39">
      <w:pPr>
        <w:ind w:left="567" w:hanging="567"/>
        <w:rPr>
          <w:szCs w:val="24"/>
        </w:rPr>
      </w:pPr>
    </w:p>
    <w:p w14:paraId="65CC606C" w14:textId="77777777" w:rsidR="00FA6F39" w:rsidRPr="005A1A96" w:rsidRDefault="00FA6F39" w:rsidP="00FA6F39">
      <w:pPr>
        <w:ind w:left="567" w:hanging="567"/>
        <w:rPr>
          <w:szCs w:val="24"/>
        </w:rPr>
      </w:pPr>
      <w:r w:rsidRPr="005A1A96">
        <w:rPr>
          <w:szCs w:val="24"/>
        </w:rPr>
        <w:t>33.</w:t>
      </w:r>
      <w:r w:rsidRPr="005A1A96">
        <w:rPr>
          <w:szCs w:val="24"/>
        </w:rPr>
        <w:tab/>
      </w:r>
      <w:r w:rsidRPr="005A1A96">
        <w:rPr>
          <w:i/>
          <w:szCs w:val="24"/>
        </w:rPr>
        <w:t>Δημοκρίτειο Πανεπιστήμιο Θράκης</w:t>
      </w:r>
      <w:r w:rsidRPr="005A1A96">
        <w:rPr>
          <w:szCs w:val="24"/>
        </w:rPr>
        <w:t xml:space="preserve"> (Trāķijas universitāte)</w:t>
      </w:r>
    </w:p>
    <w:p w14:paraId="6C9BF762" w14:textId="77777777" w:rsidR="00FA6F39" w:rsidRPr="005A1A96" w:rsidRDefault="00FA6F39" w:rsidP="00FA6F39">
      <w:pPr>
        <w:ind w:left="567" w:hanging="567"/>
        <w:rPr>
          <w:szCs w:val="24"/>
        </w:rPr>
      </w:pPr>
    </w:p>
    <w:p w14:paraId="366E56E0" w14:textId="77777777" w:rsidR="00FA6F39" w:rsidRPr="005A1A96" w:rsidRDefault="00FA6F39" w:rsidP="00FA6F39">
      <w:pPr>
        <w:ind w:left="567" w:hanging="567"/>
        <w:rPr>
          <w:szCs w:val="24"/>
        </w:rPr>
      </w:pPr>
      <w:r w:rsidRPr="005A1A96">
        <w:rPr>
          <w:szCs w:val="24"/>
        </w:rPr>
        <w:t>34.</w:t>
      </w:r>
      <w:r w:rsidRPr="005A1A96">
        <w:rPr>
          <w:szCs w:val="24"/>
        </w:rPr>
        <w:tab/>
      </w:r>
      <w:r w:rsidRPr="005A1A96">
        <w:rPr>
          <w:i/>
          <w:szCs w:val="24"/>
        </w:rPr>
        <w:t>Πανεπιστήμιο Αιγαίου</w:t>
      </w:r>
      <w:r w:rsidRPr="005A1A96">
        <w:rPr>
          <w:szCs w:val="24"/>
        </w:rPr>
        <w:t xml:space="preserve"> (Egejas universitāte)</w:t>
      </w:r>
    </w:p>
    <w:p w14:paraId="420794FC" w14:textId="77777777" w:rsidR="00FA6F39" w:rsidRPr="005A1A96" w:rsidRDefault="00FA6F39" w:rsidP="00FA6F39">
      <w:pPr>
        <w:ind w:left="567" w:hanging="567"/>
        <w:rPr>
          <w:szCs w:val="24"/>
        </w:rPr>
      </w:pPr>
    </w:p>
    <w:p w14:paraId="37EB5792" w14:textId="77777777" w:rsidR="00FA6F39" w:rsidRPr="005A1A96" w:rsidRDefault="00FA6F39" w:rsidP="00FA6F39">
      <w:pPr>
        <w:ind w:left="567" w:hanging="567"/>
        <w:rPr>
          <w:szCs w:val="24"/>
        </w:rPr>
      </w:pPr>
      <w:r w:rsidRPr="005A1A96">
        <w:rPr>
          <w:szCs w:val="24"/>
        </w:rPr>
        <w:t>35.</w:t>
      </w:r>
      <w:r w:rsidRPr="005A1A96">
        <w:rPr>
          <w:szCs w:val="24"/>
        </w:rPr>
        <w:tab/>
      </w:r>
      <w:r w:rsidRPr="005A1A96">
        <w:rPr>
          <w:i/>
          <w:szCs w:val="24"/>
        </w:rPr>
        <w:t>Πανεπιστήμιο Ιωαννίνων</w:t>
      </w:r>
      <w:r w:rsidRPr="005A1A96">
        <w:rPr>
          <w:szCs w:val="24"/>
        </w:rPr>
        <w:t xml:space="preserve"> (Joanninas universitāte)</w:t>
      </w:r>
    </w:p>
    <w:p w14:paraId="5A8B5594" w14:textId="77777777" w:rsidR="00FA6F39" w:rsidRPr="005A1A96" w:rsidRDefault="00FA6F39" w:rsidP="00FA6F39">
      <w:pPr>
        <w:ind w:left="567" w:hanging="567"/>
        <w:rPr>
          <w:szCs w:val="24"/>
        </w:rPr>
      </w:pPr>
    </w:p>
    <w:p w14:paraId="2E5EEAEE" w14:textId="77777777" w:rsidR="00FA6F39" w:rsidRPr="005A1A96" w:rsidRDefault="00FA6F39" w:rsidP="00FA6F39">
      <w:pPr>
        <w:ind w:left="567" w:hanging="567"/>
        <w:rPr>
          <w:szCs w:val="24"/>
        </w:rPr>
      </w:pPr>
      <w:r w:rsidRPr="005A1A96">
        <w:rPr>
          <w:szCs w:val="24"/>
        </w:rPr>
        <w:t>36.</w:t>
      </w:r>
      <w:r w:rsidRPr="005A1A96">
        <w:rPr>
          <w:szCs w:val="24"/>
        </w:rPr>
        <w:tab/>
      </w:r>
      <w:r w:rsidRPr="005A1A96">
        <w:rPr>
          <w:i/>
          <w:szCs w:val="24"/>
        </w:rPr>
        <w:t>Πανεπιστήμιο Πατρών</w:t>
      </w:r>
      <w:r w:rsidRPr="005A1A96">
        <w:rPr>
          <w:szCs w:val="24"/>
        </w:rPr>
        <w:t xml:space="preserve"> (Patras universitāte)</w:t>
      </w:r>
    </w:p>
    <w:p w14:paraId="0A676FFA" w14:textId="77777777" w:rsidR="00FA6F39" w:rsidRPr="005A1A96" w:rsidRDefault="00FA6F39" w:rsidP="00FA6F39">
      <w:pPr>
        <w:ind w:left="567" w:hanging="567"/>
        <w:rPr>
          <w:szCs w:val="24"/>
        </w:rPr>
      </w:pPr>
    </w:p>
    <w:p w14:paraId="3D3F702F" w14:textId="77777777" w:rsidR="00FA6F39" w:rsidRPr="005A1A96" w:rsidRDefault="00FA6F39" w:rsidP="00FA6F39">
      <w:pPr>
        <w:ind w:left="567" w:hanging="567"/>
        <w:rPr>
          <w:szCs w:val="24"/>
        </w:rPr>
      </w:pPr>
      <w:r w:rsidRPr="005A1A96">
        <w:rPr>
          <w:szCs w:val="24"/>
        </w:rPr>
        <w:t>37.</w:t>
      </w:r>
      <w:r w:rsidRPr="005A1A96">
        <w:rPr>
          <w:szCs w:val="24"/>
        </w:rPr>
        <w:tab/>
      </w:r>
      <w:r w:rsidRPr="005A1A96">
        <w:rPr>
          <w:i/>
          <w:szCs w:val="24"/>
        </w:rPr>
        <w:t>Πανεπιστήμιο Μακεδονίας</w:t>
      </w:r>
      <w:r w:rsidRPr="005A1A96">
        <w:rPr>
          <w:szCs w:val="24"/>
        </w:rPr>
        <w:t xml:space="preserve"> (Maķedonijas universitāte)</w:t>
      </w:r>
    </w:p>
    <w:p w14:paraId="45BF94EA" w14:textId="77777777" w:rsidR="00FA6F39" w:rsidRPr="005A1A96" w:rsidRDefault="00FA6F39" w:rsidP="00FA6F39">
      <w:pPr>
        <w:ind w:left="567" w:hanging="567"/>
        <w:rPr>
          <w:szCs w:val="24"/>
        </w:rPr>
      </w:pPr>
    </w:p>
    <w:p w14:paraId="61C0A6AE" w14:textId="77777777" w:rsidR="00FA6F39" w:rsidRPr="005A1A96" w:rsidRDefault="00FA6F39" w:rsidP="00FA6F39">
      <w:pPr>
        <w:ind w:left="567" w:hanging="567"/>
        <w:rPr>
          <w:szCs w:val="24"/>
        </w:rPr>
      </w:pPr>
      <w:r w:rsidRPr="005A1A96">
        <w:rPr>
          <w:szCs w:val="24"/>
        </w:rPr>
        <w:t>38.</w:t>
      </w:r>
      <w:r w:rsidRPr="005A1A96">
        <w:rPr>
          <w:szCs w:val="24"/>
        </w:rPr>
        <w:tab/>
      </w:r>
      <w:r w:rsidRPr="005A1A96">
        <w:rPr>
          <w:i/>
          <w:szCs w:val="24"/>
        </w:rPr>
        <w:t>Πολυτεχνείο Κρήτης</w:t>
      </w:r>
      <w:r w:rsidRPr="005A1A96">
        <w:rPr>
          <w:szCs w:val="24"/>
        </w:rPr>
        <w:t xml:space="preserve"> (Krētas politehnikums)</w:t>
      </w:r>
    </w:p>
    <w:p w14:paraId="36C73A9A" w14:textId="77777777" w:rsidR="00FA6F39" w:rsidRPr="005A1A96" w:rsidRDefault="00FA6F39" w:rsidP="00FA6F39">
      <w:pPr>
        <w:ind w:left="567" w:hanging="567"/>
        <w:rPr>
          <w:szCs w:val="24"/>
        </w:rPr>
      </w:pPr>
    </w:p>
    <w:p w14:paraId="55B22877" w14:textId="2EC7484E" w:rsidR="00751A0A" w:rsidRPr="005A1A96" w:rsidRDefault="00751A0A" w:rsidP="00751A0A">
      <w:pPr>
        <w:rPr>
          <w:szCs w:val="24"/>
        </w:rPr>
      </w:pPr>
      <w:r w:rsidRPr="005A1A96">
        <w:rPr>
          <w:szCs w:val="24"/>
        </w:rPr>
        <w:br w:type="page"/>
      </w:r>
    </w:p>
    <w:p w14:paraId="141FF42C" w14:textId="2E2DA178" w:rsidR="00FA6F39" w:rsidRPr="005A1A96" w:rsidRDefault="00751A0A" w:rsidP="00FA6F39">
      <w:pPr>
        <w:ind w:left="567" w:hanging="567"/>
        <w:rPr>
          <w:szCs w:val="24"/>
        </w:rPr>
      </w:pPr>
      <w:r w:rsidRPr="005A1A96">
        <w:rPr>
          <w:szCs w:val="24"/>
        </w:rPr>
        <w:t>3</w:t>
      </w:r>
      <w:r w:rsidR="00FA6F39" w:rsidRPr="005A1A96">
        <w:rPr>
          <w:szCs w:val="24"/>
        </w:rPr>
        <w:t>9.</w:t>
      </w:r>
      <w:r w:rsidR="00FA6F39" w:rsidRPr="005A1A96">
        <w:rPr>
          <w:szCs w:val="24"/>
        </w:rPr>
        <w:tab/>
      </w:r>
      <w:r w:rsidR="00FA6F39" w:rsidRPr="005A1A96">
        <w:rPr>
          <w:i/>
          <w:szCs w:val="24"/>
        </w:rPr>
        <w:t>Σιβιτανίδειος Δημόσια Σχολή Τεχνών και Επαγγελμάτων</w:t>
      </w:r>
      <w:r w:rsidR="00FA6F39" w:rsidRPr="005A1A96">
        <w:rPr>
          <w:szCs w:val="24"/>
        </w:rPr>
        <w:t xml:space="preserve"> (Sivitanida tehniskā skola)</w:t>
      </w:r>
    </w:p>
    <w:p w14:paraId="28E707BD" w14:textId="77777777" w:rsidR="00FA6F39" w:rsidRPr="005A1A96" w:rsidRDefault="00FA6F39" w:rsidP="00FA6F39">
      <w:pPr>
        <w:ind w:left="567" w:hanging="567"/>
        <w:rPr>
          <w:szCs w:val="24"/>
        </w:rPr>
      </w:pPr>
    </w:p>
    <w:p w14:paraId="4220A9A3" w14:textId="77777777" w:rsidR="00FA6F39" w:rsidRPr="005A1A96" w:rsidRDefault="00FA6F39" w:rsidP="00FA6F39">
      <w:pPr>
        <w:ind w:left="567" w:hanging="567"/>
        <w:rPr>
          <w:szCs w:val="24"/>
        </w:rPr>
      </w:pPr>
      <w:r w:rsidRPr="005A1A96">
        <w:rPr>
          <w:szCs w:val="24"/>
        </w:rPr>
        <w:t>40.</w:t>
      </w:r>
      <w:r w:rsidRPr="005A1A96">
        <w:rPr>
          <w:szCs w:val="24"/>
        </w:rPr>
        <w:tab/>
      </w:r>
      <w:r w:rsidRPr="005A1A96">
        <w:rPr>
          <w:i/>
          <w:szCs w:val="24"/>
        </w:rPr>
        <w:t>Αιγινήτειο Νοσοκομείο</w:t>
      </w:r>
      <w:r w:rsidRPr="005A1A96">
        <w:rPr>
          <w:szCs w:val="24"/>
        </w:rPr>
        <w:t xml:space="preserve"> (Eginītiju slimnīca)</w:t>
      </w:r>
    </w:p>
    <w:p w14:paraId="7A18B318" w14:textId="77777777" w:rsidR="00FA6F39" w:rsidRPr="005A1A96" w:rsidRDefault="00FA6F39" w:rsidP="00FA6F39">
      <w:pPr>
        <w:ind w:left="567" w:hanging="567"/>
        <w:rPr>
          <w:szCs w:val="24"/>
        </w:rPr>
      </w:pPr>
    </w:p>
    <w:p w14:paraId="209B9A9A" w14:textId="77777777" w:rsidR="00FA6F39" w:rsidRPr="005A1A96" w:rsidRDefault="00FA6F39" w:rsidP="00FA6F39">
      <w:pPr>
        <w:ind w:left="567" w:hanging="567"/>
        <w:rPr>
          <w:szCs w:val="24"/>
        </w:rPr>
      </w:pPr>
      <w:r w:rsidRPr="005A1A96">
        <w:rPr>
          <w:szCs w:val="24"/>
        </w:rPr>
        <w:t>41.</w:t>
      </w:r>
      <w:r w:rsidRPr="005A1A96">
        <w:rPr>
          <w:szCs w:val="24"/>
        </w:rPr>
        <w:tab/>
      </w:r>
      <w:r w:rsidRPr="005A1A96">
        <w:rPr>
          <w:i/>
          <w:szCs w:val="24"/>
        </w:rPr>
        <w:t>Αρεταίειο Νοσοκομείο</w:t>
      </w:r>
      <w:r w:rsidRPr="005A1A96">
        <w:rPr>
          <w:szCs w:val="24"/>
        </w:rPr>
        <w:t xml:space="preserve"> (Areteio slimnīca)</w:t>
      </w:r>
    </w:p>
    <w:p w14:paraId="0C86DB98" w14:textId="77777777" w:rsidR="00FA6F39" w:rsidRPr="005A1A96" w:rsidRDefault="00FA6F39" w:rsidP="00FA6F39">
      <w:pPr>
        <w:ind w:left="567" w:hanging="567"/>
        <w:rPr>
          <w:szCs w:val="24"/>
        </w:rPr>
      </w:pPr>
    </w:p>
    <w:p w14:paraId="2CA2FAEF" w14:textId="77777777" w:rsidR="00FA6F39" w:rsidRPr="005A1A96" w:rsidRDefault="00FA6F39" w:rsidP="00FA6F39">
      <w:pPr>
        <w:ind w:left="567" w:hanging="567"/>
        <w:rPr>
          <w:szCs w:val="24"/>
        </w:rPr>
      </w:pPr>
      <w:r w:rsidRPr="005A1A96">
        <w:rPr>
          <w:szCs w:val="24"/>
        </w:rPr>
        <w:t>42.</w:t>
      </w:r>
      <w:r w:rsidRPr="005A1A96">
        <w:rPr>
          <w:szCs w:val="24"/>
        </w:rPr>
        <w:tab/>
      </w:r>
      <w:r w:rsidRPr="005A1A96">
        <w:rPr>
          <w:i/>
          <w:szCs w:val="24"/>
        </w:rPr>
        <w:t>Εθνικό Κέντρο Δημόσιας Διοίκησης</w:t>
      </w:r>
      <w:r w:rsidRPr="005A1A96">
        <w:rPr>
          <w:szCs w:val="24"/>
        </w:rPr>
        <w:t xml:space="preserve"> (Valsts publiskās administrācijas centrs)</w:t>
      </w:r>
    </w:p>
    <w:p w14:paraId="03817CD1" w14:textId="77777777" w:rsidR="00FA6F39" w:rsidRPr="005A1A96" w:rsidRDefault="00FA6F39" w:rsidP="00FA6F39">
      <w:pPr>
        <w:ind w:left="567" w:hanging="567"/>
        <w:rPr>
          <w:szCs w:val="24"/>
        </w:rPr>
      </w:pPr>
    </w:p>
    <w:p w14:paraId="199E172C" w14:textId="77777777" w:rsidR="00FA6F39" w:rsidRPr="005A1A96" w:rsidRDefault="00FA6F39" w:rsidP="00FA6F39">
      <w:pPr>
        <w:ind w:left="567" w:hanging="567"/>
        <w:rPr>
          <w:szCs w:val="24"/>
        </w:rPr>
      </w:pPr>
      <w:r w:rsidRPr="005A1A96">
        <w:rPr>
          <w:szCs w:val="24"/>
        </w:rPr>
        <w:t>43.</w:t>
      </w:r>
      <w:r w:rsidRPr="005A1A96">
        <w:rPr>
          <w:szCs w:val="24"/>
        </w:rPr>
        <w:tab/>
      </w:r>
      <w:r w:rsidRPr="005A1A96">
        <w:rPr>
          <w:i/>
          <w:szCs w:val="24"/>
        </w:rPr>
        <w:t>Οργανισμός Διαχείρισης Δημοσίου Υλικού</w:t>
      </w:r>
      <w:r w:rsidRPr="005A1A96">
        <w:rPr>
          <w:szCs w:val="24"/>
        </w:rPr>
        <w:t xml:space="preserve"> (Publisko materiālu pārvaldības organizācija)</w:t>
      </w:r>
    </w:p>
    <w:p w14:paraId="60EBC421" w14:textId="77777777" w:rsidR="00FA6F39" w:rsidRPr="005A1A96" w:rsidRDefault="00FA6F39" w:rsidP="00FA6F39">
      <w:pPr>
        <w:ind w:left="567" w:hanging="567"/>
        <w:rPr>
          <w:szCs w:val="24"/>
        </w:rPr>
      </w:pPr>
    </w:p>
    <w:p w14:paraId="4FD01B53" w14:textId="77777777" w:rsidR="00FA6F39" w:rsidRPr="005A1A96" w:rsidRDefault="00FA6F39" w:rsidP="00FA6F39">
      <w:pPr>
        <w:ind w:left="567" w:hanging="567"/>
        <w:rPr>
          <w:szCs w:val="24"/>
        </w:rPr>
      </w:pPr>
      <w:r w:rsidRPr="005A1A96">
        <w:rPr>
          <w:szCs w:val="24"/>
        </w:rPr>
        <w:t>44.</w:t>
      </w:r>
      <w:r w:rsidRPr="005A1A96">
        <w:rPr>
          <w:szCs w:val="24"/>
        </w:rPr>
        <w:tab/>
      </w:r>
      <w:r w:rsidRPr="005A1A96">
        <w:rPr>
          <w:i/>
          <w:szCs w:val="24"/>
        </w:rPr>
        <w:t>Οργανισμός Γεωργικών Ασφαλίσεων</w:t>
      </w:r>
      <w:r w:rsidRPr="005A1A96">
        <w:rPr>
          <w:szCs w:val="24"/>
        </w:rPr>
        <w:t xml:space="preserve"> (Lauksaimnieku apdrošināšanas organizācija)</w:t>
      </w:r>
    </w:p>
    <w:p w14:paraId="7DB52A39" w14:textId="77777777" w:rsidR="00FA6F39" w:rsidRPr="005A1A96" w:rsidRDefault="00FA6F39" w:rsidP="00FA6F39">
      <w:pPr>
        <w:ind w:left="567" w:hanging="567"/>
        <w:rPr>
          <w:szCs w:val="24"/>
        </w:rPr>
      </w:pPr>
    </w:p>
    <w:p w14:paraId="2A21BC34" w14:textId="77777777" w:rsidR="00FA6F39" w:rsidRPr="005A1A96" w:rsidRDefault="00FA6F39" w:rsidP="00FA6F39">
      <w:pPr>
        <w:ind w:left="567" w:hanging="567"/>
        <w:rPr>
          <w:szCs w:val="24"/>
        </w:rPr>
      </w:pPr>
      <w:r w:rsidRPr="005A1A96">
        <w:rPr>
          <w:szCs w:val="24"/>
        </w:rPr>
        <w:t>45.</w:t>
      </w:r>
      <w:r w:rsidRPr="005A1A96">
        <w:rPr>
          <w:szCs w:val="24"/>
        </w:rPr>
        <w:tab/>
      </w:r>
      <w:r w:rsidRPr="005A1A96">
        <w:rPr>
          <w:i/>
          <w:szCs w:val="24"/>
        </w:rPr>
        <w:t>Οργανισμός Σχολικών Κτιρίων</w:t>
      </w:r>
      <w:r w:rsidRPr="005A1A96">
        <w:rPr>
          <w:szCs w:val="24"/>
        </w:rPr>
        <w:t xml:space="preserve"> (Skolu ēku organizācija)</w:t>
      </w:r>
    </w:p>
    <w:p w14:paraId="6B3DD527" w14:textId="77777777" w:rsidR="00FA6F39" w:rsidRPr="005A1A96" w:rsidRDefault="00FA6F39" w:rsidP="00FA6F39">
      <w:pPr>
        <w:ind w:left="567" w:hanging="567"/>
        <w:rPr>
          <w:szCs w:val="24"/>
        </w:rPr>
      </w:pPr>
    </w:p>
    <w:p w14:paraId="3E273733" w14:textId="77777777" w:rsidR="00FA6F39" w:rsidRPr="005A1A96" w:rsidRDefault="00FA6F39" w:rsidP="00FA6F39">
      <w:pPr>
        <w:ind w:left="567" w:hanging="567"/>
        <w:rPr>
          <w:szCs w:val="24"/>
        </w:rPr>
      </w:pPr>
      <w:r w:rsidRPr="005A1A96">
        <w:rPr>
          <w:szCs w:val="24"/>
        </w:rPr>
        <w:t>46.</w:t>
      </w:r>
      <w:r w:rsidRPr="005A1A96">
        <w:rPr>
          <w:szCs w:val="24"/>
        </w:rPr>
        <w:tab/>
      </w:r>
      <w:r w:rsidRPr="005A1A96">
        <w:rPr>
          <w:i/>
          <w:szCs w:val="24"/>
        </w:rPr>
        <w:t>Γενικό Επιτελείο Στρατού</w:t>
      </w:r>
      <w:r w:rsidRPr="005A1A96">
        <w:rPr>
          <w:szCs w:val="24"/>
        </w:rPr>
        <w:t xml:space="preserve"> (Sauszemes spēku ģenerālštābs)</w:t>
      </w:r>
    </w:p>
    <w:p w14:paraId="017D6717" w14:textId="77777777" w:rsidR="00FA6F39" w:rsidRPr="005A1A96" w:rsidRDefault="00FA6F39" w:rsidP="00FA6F39">
      <w:pPr>
        <w:ind w:left="567" w:hanging="567"/>
        <w:rPr>
          <w:szCs w:val="24"/>
        </w:rPr>
      </w:pPr>
    </w:p>
    <w:p w14:paraId="42E87C60" w14:textId="77777777" w:rsidR="00FA6F39" w:rsidRPr="005A1A96" w:rsidRDefault="00FA6F39" w:rsidP="00FA6F39">
      <w:pPr>
        <w:ind w:left="567" w:hanging="567"/>
        <w:rPr>
          <w:szCs w:val="24"/>
        </w:rPr>
      </w:pPr>
      <w:r w:rsidRPr="005A1A96">
        <w:rPr>
          <w:szCs w:val="24"/>
        </w:rPr>
        <w:t>47.</w:t>
      </w:r>
      <w:r w:rsidRPr="005A1A96">
        <w:rPr>
          <w:szCs w:val="24"/>
        </w:rPr>
        <w:tab/>
      </w:r>
      <w:r w:rsidRPr="005A1A96">
        <w:rPr>
          <w:i/>
          <w:szCs w:val="24"/>
        </w:rPr>
        <w:t>Γενικό Επιτελείο Ναυτικού</w:t>
      </w:r>
      <w:r w:rsidRPr="005A1A96">
        <w:rPr>
          <w:szCs w:val="24"/>
        </w:rPr>
        <w:t xml:space="preserve"> (Jūras spēku ģenerālštābs)</w:t>
      </w:r>
    </w:p>
    <w:p w14:paraId="6BF8505B" w14:textId="77777777" w:rsidR="00FA6F39" w:rsidRPr="005A1A96" w:rsidRDefault="00FA6F39" w:rsidP="00FA6F39">
      <w:pPr>
        <w:ind w:left="567" w:hanging="567"/>
        <w:rPr>
          <w:szCs w:val="24"/>
        </w:rPr>
      </w:pPr>
    </w:p>
    <w:p w14:paraId="302FA46D" w14:textId="77777777" w:rsidR="00FA6F39" w:rsidRPr="005A1A96" w:rsidRDefault="00FA6F39" w:rsidP="00FA6F39">
      <w:pPr>
        <w:ind w:left="567" w:hanging="567"/>
        <w:rPr>
          <w:szCs w:val="24"/>
        </w:rPr>
      </w:pPr>
      <w:r w:rsidRPr="005A1A96">
        <w:rPr>
          <w:szCs w:val="24"/>
        </w:rPr>
        <w:t>48.</w:t>
      </w:r>
      <w:r w:rsidRPr="005A1A96">
        <w:rPr>
          <w:szCs w:val="24"/>
        </w:rPr>
        <w:tab/>
      </w:r>
      <w:r w:rsidRPr="005A1A96">
        <w:rPr>
          <w:i/>
          <w:szCs w:val="24"/>
        </w:rPr>
        <w:t>Γενικό Επιτελείο Αεροπορίας</w:t>
      </w:r>
      <w:r w:rsidRPr="005A1A96">
        <w:rPr>
          <w:szCs w:val="24"/>
        </w:rPr>
        <w:t xml:space="preserve"> (Gaisa spēku ġenerālštābs)</w:t>
      </w:r>
    </w:p>
    <w:p w14:paraId="2EC3BCB2" w14:textId="77777777" w:rsidR="00FA6F39" w:rsidRPr="005A1A96" w:rsidRDefault="00FA6F39" w:rsidP="00FA6F39">
      <w:pPr>
        <w:ind w:left="567" w:hanging="567"/>
        <w:rPr>
          <w:szCs w:val="24"/>
        </w:rPr>
      </w:pPr>
    </w:p>
    <w:p w14:paraId="262ABD00" w14:textId="77777777" w:rsidR="00FA6F39" w:rsidRPr="005A1A96" w:rsidRDefault="00FA6F39" w:rsidP="00FA6F39">
      <w:pPr>
        <w:ind w:left="567" w:hanging="567"/>
        <w:rPr>
          <w:szCs w:val="24"/>
        </w:rPr>
      </w:pPr>
      <w:r w:rsidRPr="005A1A96">
        <w:rPr>
          <w:szCs w:val="24"/>
        </w:rPr>
        <w:t>49.</w:t>
      </w:r>
      <w:r w:rsidRPr="005A1A96">
        <w:rPr>
          <w:szCs w:val="24"/>
        </w:rPr>
        <w:tab/>
      </w:r>
      <w:r w:rsidRPr="005A1A96">
        <w:rPr>
          <w:i/>
          <w:szCs w:val="24"/>
        </w:rPr>
        <w:t>Ελληνική Επιτροπή Ατομικής Ενέργειας</w:t>
      </w:r>
      <w:r w:rsidRPr="005A1A96">
        <w:rPr>
          <w:szCs w:val="24"/>
        </w:rPr>
        <w:t xml:space="preserve"> (Grieķijas Atomenerģijas komisija)</w:t>
      </w:r>
    </w:p>
    <w:p w14:paraId="50A175A7" w14:textId="77777777" w:rsidR="00FA6F39" w:rsidRPr="005A1A96" w:rsidRDefault="00FA6F39" w:rsidP="00FA6F39">
      <w:pPr>
        <w:ind w:left="567" w:hanging="567"/>
        <w:rPr>
          <w:szCs w:val="24"/>
        </w:rPr>
      </w:pPr>
    </w:p>
    <w:p w14:paraId="5D2B5A8A" w14:textId="77777777" w:rsidR="00FA6F39" w:rsidRPr="005A1A96" w:rsidRDefault="00FA6F39" w:rsidP="00FA6F39">
      <w:pPr>
        <w:ind w:left="567" w:hanging="567"/>
        <w:rPr>
          <w:szCs w:val="24"/>
        </w:rPr>
      </w:pPr>
      <w:r w:rsidRPr="005A1A96">
        <w:rPr>
          <w:szCs w:val="24"/>
        </w:rPr>
        <w:t>50.</w:t>
      </w:r>
      <w:r w:rsidRPr="005A1A96">
        <w:rPr>
          <w:szCs w:val="24"/>
        </w:rPr>
        <w:tab/>
      </w:r>
      <w:r w:rsidRPr="005A1A96">
        <w:rPr>
          <w:i/>
          <w:szCs w:val="24"/>
        </w:rPr>
        <w:t>Γενική Γραμματεία Εκπαίδευσης Ενηλίκων</w:t>
      </w:r>
      <w:r w:rsidRPr="005A1A96">
        <w:rPr>
          <w:szCs w:val="24"/>
        </w:rPr>
        <w:t xml:space="preserve"> (Tālākizglītības ģenerālsekretariāts)</w:t>
      </w:r>
    </w:p>
    <w:p w14:paraId="633D35ED" w14:textId="77777777" w:rsidR="00FA6F39" w:rsidRPr="005A1A96" w:rsidRDefault="00FA6F39" w:rsidP="00FA6F39">
      <w:pPr>
        <w:ind w:left="567" w:hanging="567"/>
        <w:rPr>
          <w:szCs w:val="24"/>
        </w:rPr>
      </w:pPr>
    </w:p>
    <w:p w14:paraId="04574527" w14:textId="2304AC88" w:rsidR="00751A0A" w:rsidRPr="005A1A96" w:rsidRDefault="00751A0A" w:rsidP="00751A0A">
      <w:pPr>
        <w:rPr>
          <w:szCs w:val="24"/>
        </w:rPr>
      </w:pPr>
      <w:r w:rsidRPr="005A1A96">
        <w:rPr>
          <w:szCs w:val="24"/>
        </w:rPr>
        <w:br w:type="page"/>
      </w:r>
    </w:p>
    <w:p w14:paraId="3E4A9E1D" w14:textId="055B9C33" w:rsidR="00FA6F39" w:rsidRPr="005A1A96" w:rsidRDefault="00751A0A" w:rsidP="00FA6F39">
      <w:pPr>
        <w:ind w:left="567" w:hanging="567"/>
        <w:rPr>
          <w:szCs w:val="24"/>
        </w:rPr>
      </w:pPr>
      <w:r w:rsidRPr="005A1A96">
        <w:rPr>
          <w:szCs w:val="24"/>
        </w:rPr>
        <w:t>5</w:t>
      </w:r>
      <w:r w:rsidR="00FA6F39" w:rsidRPr="005A1A96">
        <w:rPr>
          <w:szCs w:val="24"/>
        </w:rPr>
        <w:t>1.</w:t>
      </w:r>
      <w:r w:rsidR="00FA6F39" w:rsidRPr="005A1A96">
        <w:rPr>
          <w:szCs w:val="24"/>
        </w:rPr>
        <w:tab/>
      </w:r>
      <w:r w:rsidR="00FA6F39" w:rsidRPr="005A1A96">
        <w:rPr>
          <w:i/>
          <w:szCs w:val="24"/>
        </w:rPr>
        <w:t>Γενική Γραμματεία Εμπορίου</w:t>
      </w:r>
      <w:r w:rsidR="00FA6F39" w:rsidRPr="005A1A96">
        <w:rPr>
          <w:szCs w:val="24"/>
        </w:rPr>
        <w:t xml:space="preserve"> (Tirdzniecības ģenerālsekretariāts)</w:t>
      </w:r>
    </w:p>
    <w:p w14:paraId="4FA09048" w14:textId="77777777" w:rsidR="00FA6F39" w:rsidRPr="005A1A96" w:rsidRDefault="00FA6F39" w:rsidP="00FA6F39">
      <w:pPr>
        <w:ind w:left="567" w:hanging="567"/>
        <w:rPr>
          <w:szCs w:val="24"/>
        </w:rPr>
      </w:pPr>
    </w:p>
    <w:p w14:paraId="5DCBFA83" w14:textId="77777777" w:rsidR="00FA6F39" w:rsidRPr="005A1A96" w:rsidRDefault="00FA6F39" w:rsidP="00FA6F39">
      <w:pPr>
        <w:ind w:left="567" w:hanging="567"/>
        <w:rPr>
          <w:szCs w:val="24"/>
        </w:rPr>
      </w:pPr>
      <w:r w:rsidRPr="005A1A96">
        <w:rPr>
          <w:szCs w:val="24"/>
        </w:rPr>
        <w:t>52.</w:t>
      </w:r>
      <w:r w:rsidRPr="005A1A96">
        <w:rPr>
          <w:szCs w:val="24"/>
        </w:rPr>
        <w:tab/>
      </w:r>
      <w:r w:rsidRPr="005A1A96">
        <w:rPr>
          <w:i/>
          <w:szCs w:val="24"/>
        </w:rPr>
        <w:t xml:space="preserve">Ελληνικά Ταχυδρομεία </w:t>
      </w:r>
      <w:r w:rsidRPr="005A1A96">
        <w:rPr>
          <w:szCs w:val="24"/>
        </w:rPr>
        <w:t>(Grieķijas pasts)</w:t>
      </w:r>
    </w:p>
    <w:p w14:paraId="7556640E" w14:textId="77777777" w:rsidR="00FA6F39" w:rsidRPr="005A1A96" w:rsidRDefault="00FA6F39" w:rsidP="00FA6F39">
      <w:pPr>
        <w:ind w:left="567" w:hanging="567"/>
        <w:rPr>
          <w:szCs w:val="24"/>
        </w:rPr>
      </w:pPr>
    </w:p>
    <w:p w14:paraId="0E495F94" w14:textId="77777777" w:rsidR="00FA6F39" w:rsidRPr="005A1A96" w:rsidRDefault="00FA6F39" w:rsidP="00FA6F39">
      <w:pPr>
        <w:ind w:left="567" w:hanging="567"/>
        <w:rPr>
          <w:szCs w:val="24"/>
        </w:rPr>
      </w:pPr>
      <w:r w:rsidRPr="005A1A96">
        <w:rPr>
          <w:szCs w:val="24"/>
        </w:rPr>
        <w:t>53.</w:t>
      </w:r>
      <w:r w:rsidRPr="005A1A96">
        <w:rPr>
          <w:szCs w:val="24"/>
        </w:rPr>
        <w:tab/>
      </w:r>
      <w:r w:rsidRPr="005A1A96">
        <w:rPr>
          <w:i/>
          <w:szCs w:val="24"/>
        </w:rPr>
        <w:t>Υπουργείο Εθνικής Άμυνας</w:t>
      </w:r>
      <w:r w:rsidRPr="005A1A96">
        <w:rPr>
          <w:szCs w:val="24"/>
        </w:rPr>
        <w:t xml:space="preserve"> (Valsts aizsardzības ministrija)</w:t>
      </w:r>
    </w:p>
    <w:p w14:paraId="2FE47939" w14:textId="77777777" w:rsidR="00FA6F39" w:rsidRPr="005A1A96" w:rsidRDefault="00FA6F39" w:rsidP="00FA6F39"/>
    <w:p w14:paraId="6B0B4BFB" w14:textId="77777777" w:rsidR="00FA6F39" w:rsidRPr="005A1A96" w:rsidRDefault="00FA6F39" w:rsidP="00FA6F39">
      <w:pPr>
        <w:jc w:val="center"/>
      </w:pPr>
      <w:r w:rsidRPr="005A1A96">
        <w:t>SPĀNIJA</w:t>
      </w:r>
    </w:p>
    <w:p w14:paraId="2B6ED8F1" w14:textId="77777777" w:rsidR="00FA6F39" w:rsidRPr="005A1A96" w:rsidRDefault="00FA6F39" w:rsidP="00FA6F39">
      <w:pPr>
        <w:rPr>
          <w:bCs/>
        </w:rPr>
      </w:pPr>
    </w:p>
    <w:p w14:paraId="568559A9" w14:textId="77777777" w:rsidR="00FA6F39" w:rsidRPr="005A1A96" w:rsidRDefault="00FA6F39" w:rsidP="00FA6F39">
      <w:pPr>
        <w:ind w:left="567" w:hanging="567"/>
        <w:rPr>
          <w:bCs/>
        </w:rPr>
      </w:pPr>
      <w:r w:rsidRPr="005A1A96">
        <w:rPr>
          <w:bCs/>
        </w:rPr>
        <w:t>1.</w:t>
      </w:r>
      <w:r w:rsidRPr="005A1A96">
        <w:rPr>
          <w:bCs/>
        </w:rPr>
        <w:tab/>
      </w:r>
      <w:r w:rsidRPr="005A1A96">
        <w:rPr>
          <w:bCs/>
          <w:i/>
        </w:rPr>
        <w:t>Presidencia de Gobierno</w:t>
      </w:r>
    </w:p>
    <w:p w14:paraId="54CD8681" w14:textId="77777777" w:rsidR="00FA6F39" w:rsidRPr="005A1A96" w:rsidRDefault="00FA6F39" w:rsidP="00FA6F39">
      <w:pPr>
        <w:ind w:left="567" w:hanging="567"/>
        <w:rPr>
          <w:bCs/>
        </w:rPr>
      </w:pPr>
    </w:p>
    <w:p w14:paraId="6BADE218" w14:textId="77777777" w:rsidR="00FA6F39" w:rsidRPr="005A1A96" w:rsidRDefault="00FA6F39" w:rsidP="00FA6F39">
      <w:pPr>
        <w:ind w:left="567" w:hanging="567"/>
        <w:rPr>
          <w:bCs/>
        </w:rPr>
      </w:pPr>
      <w:r w:rsidRPr="005A1A96">
        <w:rPr>
          <w:bCs/>
        </w:rPr>
        <w:t>2.</w:t>
      </w:r>
      <w:r w:rsidRPr="005A1A96">
        <w:rPr>
          <w:bCs/>
        </w:rPr>
        <w:tab/>
      </w:r>
      <w:r w:rsidRPr="005A1A96">
        <w:rPr>
          <w:bCs/>
          <w:i/>
        </w:rPr>
        <w:t>Ministerio de Asuntos Exteriores y de Cooperación</w:t>
      </w:r>
    </w:p>
    <w:p w14:paraId="08C7ADC1" w14:textId="77777777" w:rsidR="00FA6F39" w:rsidRPr="005A1A96" w:rsidRDefault="00FA6F39" w:rsidP="00FA6F39">
      <w:pPr>
        <w:ind w:left="567" w:hanging="567"/>
        <w:rPr>
          <w:bCs/>
        </w:rPr>
      </w:pPr>
    </w:p>
    <w:p w14:paraId="6F61827A" w14:textId="77777777" w:rsidR="00FA6F39" w:rsidRPr="005A1A96" w:rsidRDefault="00FA6F39" w:rsidP="00FA6F39">
      <w:pPr>
        <w:ind w:left="567" w:hanging="567"/>
        <w:rPr>
          <w:bCs/>
        </w:rPr>
      </w:pPr>
      <w:r w:rsidRPr="005A1A96">
        <w:rPr>
          <w:bCs/>
        </w:rPr>
        <w:t>3.</w:t>
      </w:r>
      <w:r w:rsidRPr="005A1A96">
        <w:rPr>
          <w:bCs/>
        </w:rPr>
        <w:tab/>
      </w:r>
      <w:r w:rsidRPr="005A1A96">
        <w:rPr>
          <w:bCs/>
          <w:i/>
        </w:rPr>
        <w:t>Ministerio de Justicia</w:t>
      </w:r>
    </w:p>
    <w:p w14:paraId="0AD77976" w14:textId="77777777" w:rsidR="00FA6F39" w:rsidRPr="005A1A96" w:rsidRDefault="00FA6F39" w:rsidP="00FA6F39">
      <w:pPr>
        <w:ind w:left="567" w:hanging="567"/>
        <w:rPr>
          <w:bCs/>
        </w:rPr>
      </w:pPr>
    </w:p>
    <w:p w14:paraId="075B5027" w14:textId="77777777" w:rsidR="00FA6F39" w:rsidRPr="005A1A96" w:rsidRDefault="00FA6F39" w:rsidP="00FA6F39">
      <w:pPr>
        <w:ind w:left="567" w:hanging="567"/>
        <w:rPr>
          <w:bCs/>
        </w:rPr>
      </w:pPr>
      <w:r w:rsidRPr="005A1A96">
        <w:rPr>
          <w:bCs/>
        </w:rPr>
        <w:t>4.</w:t>
      </w:r>
      <w:r w:rsidRPr="005A1A96">
        <w:rPr>
          <w:bCs/>
        </w:rPr>
        <w:tab/>
      </w:r>
      <w:r w:rsidRPr="005A1A96">
        <w:rPr>
          <w:bCs/>
          <w:i/>
        </w:rPr>
        <w:t>Ministerio de Defensa</w:t>
      </w:r>
    </w:p>
    <w:p w14:paraId="551EA90E" w14:textId="77777777" w:rsidR="00FA6F39" w:rsidRPr="005A1A96" w:rsidRDefault="00FA6F39" w:rsidP="00FA6F39">
      <w:pPr>
        <w:ind w:left="567" w:hanging="567"/>
        <w:rPr>
          <w:bCs/>
        </w:rPr>
      </w:pPr>
    </w:p>
    <w:p w14:paraId="14486378" w14:textId="77777777" w:rsidR="00FA6F39" w:rsidRPr="005A1A96" w:rsidRDefault="00FA6F39" w:rsidP="00FA6F39">
      <w:pPr>
        <w:ind w:left="567" w:hanging="567"/>
        <w:rPr>
          <w:bCs/>
        </w:rPr>
      </w:pPr>
      <w:r w:rsidRPr="005A1A96">
        <w:rPr>
          <w:bCs/>
        </w:rPr>
        <w:t>5.</w:t>
      </w:r>
      <w:r w:rsidRPr="005A1A96">
        <w:rPr>
          <w:bCs/>
        </w:rPr>
        <w:tab/>
      </w:r>
      <w:r w:rsidRPr="005A1A96">
        <w:rPr>
          <w:bCs/>
          <w:i/>
        </w:rPr>
        <w:t>Ministerio de Economía y Hacienda</w:t>
      </w:r>
    </w:p>
    <w:p w14:paraId="381C9CDB" w14:textId="77777777" w:rsidR="00FA6F39" w:rsidRPr="005A1A96" w:rsidRDefault="00FA6F39" w:rsidP="00FA6F39">
      <w:pPr>
        <w:ind w:left="567" w:hanging="567"/>
        <w:rPr>
          <w:bCs/>
        </w:rPr>
      </w:pPr>
    </w:p>
    <w:p w14:paraId="3CBA421E" w14:textId="77777777" w:rsidR="00FA6F39" w:rsidRPr="005A1A96" w:rsidRDefault="00FA6F39" w:rsidP="00FA6F39">
      <w:pPr>
        <w:ind w:left="567" w:hanging="567"/>
        <w:rPr>
          <w:bCs/>
        </w:rPr>
      </w:pPr>
      <w:r w:rsidRPr="005A1A96">
        <w:rPr>
          <w:bCs/>
        </w:rPr>
        <w:t>6.</w:t>
      </w:r>
      <w:r w:rsidRPr="005A1A96">
        <w:rPr>
          <w:bCs/>
        </w:rPr>
        <w:tab/>
      </w:r>
      <w:r w:rsidRPr="005A1A96">
        <w:rPr>
          <w:bCs/>
          <w:i/>
        </w:rPr>
        <w:t>Ministerio del Interior</w:t>
      </w:r>
    </w:p>
    <w:p w14:paraId="50875A74" w14:textId="77777777" w:rsidR="00FA6F39" w:rsidRPr="005A1A96" w:rsidRDefault="00FA6F39" w:rsidP="00FA6F39">
      <w:pPr>
        <w:ind w:left="567" w:hanging="567"/>
        <w:rPr>
          <w:bCs/>
        </w:rPr>
      </w:pPr>
    </w:p>
    <w:p w14:paraId="73A60102" w14:textId="77777777" w:rsidR="00FA6F39" w:rsidRPr="005A1A96" w:rsidRDefault="00FA6F39" w:rsidP="00FA6F39">
      <w:pPr>
        <w:ind w:left="567" w:hanging="567"/>
        <w:rPr>
          <w:bCs/>
        </w:rPr>
      </w:pPr>
      <w:r w:rsidRPr="005A1A96">
        <w:rPr>
          <w:bCs/>
        </w:rPr>
        <w:t>7.</w:t>
      </w:r>
      <w:r w:rsidRPr="005A1A96">
        <w:rPr>
          <w:bCs/>
        </w:rPr>
        <w:tab/>
      </w:r>
      <w:r w:rsidRPr="005A1A96">
        <w:rPr>
          <w:bCs/>
          <w:i/>
        </w:rPr>
        <w:t>Ministerio de Fomento</w:t>
      </w:r>
    </w:p>
    <w:p w14:paraId="4281A702" w14:textId="77777777" w:rsidR="00FA6F39" w:rsidRPr="005A1A96" w:rsidRDefault="00FA6F39" w:rsidP="00FA6F39">
      <w:pPr>
        <w:ind w:left="567" w:hanging="567"/>
        <w:rPr>
          <w:bCs/>
        </w:rPr>
      </w:pPr>
    </w:p>
    <w:p w14:paraId="02F0C62E" w14:textId="77777777" w:rsidR="00FA6F39" w:rsidRPr="005A1A96" w:rsidRDefault="00FA6F39" w:rsidP="00FA6F39">
      <w:pPr>
        <w:ind w:left="567" w:hanging="567"/>
        <w:rPr>
          <w:bCs/>
        </w:rPr>
      </w:pPr>
      <w:r w:rsidRPr="005A1A96">
        <w:rPr>
          <w:bCs/>
        </w:rPr>
        <w:t>8.</w:t>
      </w:r>
      <w:r w:rsidRPr="005A1A96">
        <w:rPr>
          <w:bCs/>
        </w:rPr>
        <w:tab/>
      </w:r>
      <w:r w:rsidRPr="005A1A96">
        <w:rPr>
          <w:bCs/>
          <w:i/>
        </w:rPr>
        <w:t>Ministerio de Educación y Ciencia</w:t>
      </w:r>
    </w:p>
    <w:p w14:paraId="69EF8D01" w14:textId="77777777" w:rsidR="00FA6F39" w:rsidRPr="005A1A96" w:rsidRDefault="00FA6F39" w:rsidP="00FA6F39">
      <w:pPr>
        <w:ind w:left="567" w:hanging="567"/>
        <w:rPr>
          <w:bCs/>
        </w:rPr>
      </w:pPr>
    </w:p>
    <w:p w14:paraId="7D7F8DEC" w14:textId="21748541" w:rsidR="00751A0A" w:rsidRPr="005A1A96" w:rsidRDefault="00751A0A" w:rsidP="00751A0A">
      <w:pPr>
        <w:rPr>
          <w:bCs/>
        </w:rPr>
      </w:pPr>
      <w:r w:rsidRPr="005A1A96">
        <w:rPr>
          <w:bCs/>
        </w:rPr>
        <w:br w:type="page"/>
      </w:r>
    </w:p>
    <w:p w14:paraId="26014558" w14:textId="0E28E575" w:rsidR="00FA6F39" w:rsidRPr="005A1A96" w:rsidRDefault="00751A0A" w:rsidP="00FA6F39">
      <w:pPr>
        <w:ind w:left="567" w:hanging="567"/>
        <w:rPr>
          <w:bCs/>
        </w:rPr>
      </w:pPr>
      <w:r w:rsidRPr="005A1A96">
        <w:rPr>
          <w:bCs/>
        </w:rPr>
        <w:t>9</w:t>
      </w:r>
      <w:r w:rsidR="00FA6F39" w:rsidRPr="005A1A96">
        <w:rPr>
          <w:bCs/>
        </w:rPr>
        <w:t>.</w:t>
      </w:r>
      <w:r w:rsidR="00FA6F39" w:rsidRPr="005A1A96">
        <w:rPr>
          <w:bCs/>
        </w:rPr>
        <w:tab/>
      </w:r>
      <w:r w:rsidR="00FA6F39" w:rsidRPr="005A1A96">
        <w:rPr>
          <w:bCs/>
          <w:i/>
        </w:rPr>
        <w:t>Ministerio de Industria, Turismo y Comercio</w:t>
      </w:r>
    </w:p>
    <w:p w14:paraId="19CE139E" w14:textId="77777777" w:rsidR="00FA6F39" w:rsidRPr="005A1A96" w:rsidRDefault="00FA6F39" w:rsidP="00FA6F39">
      <w:pPr>
        <w:ind w:left="567" w:hanging="567"/>
        <w:rPr>
          <w:bCs/>
        </w:rPr>
      </w:pPr>
    </w:p>
    <w:p w14:paraId="11D3554A" w14:textId="77777777" w:rsidR="00FA6F39" w:rsidRPr="005A1A96" w:rsidRDefault="00FA6F39" w:rsidP="00FA6F39">
      <w:pPr>
        <w:ind w:left="567" w:hanging="567"/>
        <w:rPr>
          <w:bCs/>
        </w:rPr>
      </w:pPr>
      <w:r w:rsidRPr="005A1A96">
        <w:rPr>
          <w:bCs/>
        </w:rPr>
        <w:t>10.</w:t>
      </w:r>
      <w:r w:rsidRPr="005A1A96">
        <w:rPr>
          <w:bCs/>
        </w:rPr>
        <w:tab/>
      </w:r>
      <w:r w:rsidRPr="005A1A96">
        <w:rPr>
          <w:bCs/>
          <w:i/>
        </w:rPr>
        <w:t>Ministerio de Trabajo y Asuntos Sociales</w:t>
      </w:r>
    </w:p>
    <w:p w14:paraId="737BB6E5" w14:textId="77777777" w:rsidR="00FA6F39" w:rsidRPr="005A1A96" w:rsidRDefault="00FA6F39" w:rsidP="00FA6F39">
      <w:pPr>
        <w:ind w:left="567" w:hanging="567"/>
        <w:rPr>
          <w:bCs/>
        </w:rPr>
      </w:pPr>
    </w:p>
    <w:p w14:paraId="6C24662D" w14:textId="77777777" w:rsidR="00FA6F39" w:rsidRPr="005A1A96" w:rsidRDefault="00FA6F39" w:rsidP="00FA6F39">
      <w:pPr>
        <w:ind w:left="567" w:hanging="567"/>
        <w:rPr>
          <w:bCs/>
        </w:rPr>
      </w:pPr>
      <w:r w:rsidRPr="005A1A96">
        <w:rPr>
          <w:bCs/>
        </w:rPr>
        <w:t>11.</w:t>
      </w:r>
      <w:r w:rsidRPr="005A1A96">
        <w:rPr>
          <w:bCs/>
        </w:rPr>
        <w:tab/>
      </w:r>
      <w:r w:rsidRPr="005A1A96">
        <w:rPr>
          <w:bCs/>
          <w:i/>
        </w:rPr>
        <w:t>Ministerio de Agricultura, Pesca y Alimentación</w:t>
      </w:r>
    </w:p>
    <w:p w14:paraId="4B70B745" w14:textId="77777777" w:rsidR="00FA6F39" w:rsidRPr="005A1A96" w:rsidRDefault="00FA6F39" w:rsidP="00FA6F39">
      <w:pPr>
        <w:ind w:left="567" w:hanging="567"/>
        <w:rPr>
          <w:bCs/>
        </w:rPr>
      </w:pPr>
    </w:p>
    <w:p w14:paraId="3E33B3B3" w14:textId="77777777" w:rsidR="00FA6F39" w:rsidRPr="005A1A96" w:rsidRDefault="00FA6F39" w:rsidP="00FA6F39">
      <w:pPr>
        <w:ind w:left="567" w:hanging="567"/>
        <w:rPr>
          <w:bCs/>
        </w:rPr>
      </w:pPr>
      <w:r w:rsidRPr="005A1A96">
        <w:rPr>
          <w:bCs/>
        </w:rPr>
        <w:t>12.</w:t>
      </w:r>
      <w:r w:rsidRPr="005A1A96">
        <w:rPr>
          <w:bCs/>
        </w:rPr>
        <w:tab/>
      </w:r>
      <w:r w:rsidRPr="005A1A96">
        <w:rPr>
          <w:bCs/>
          <w:i/>
        </w:rPr>
        <w:t>Ministerio de la Presidencia</w:t>
      </w:r>
    </w:p>
    <w:p w14:paraId="6081A780" w14:textId="77777777" w:rsidR="00FA6F39" w:rsidRPr="005A1A96" w:rsidRDefault="00FA6F39" w:rsidP="00FA6F39">
      <w:pPr>
        <w:ind w:left="567" w:hanging="567"/>
        <w:rPr>
          <w:bCs/>
        </w:rPr>
      </w:pPr>
    </w:p>
    <w:p w14:paraId="6903D2A8" w14:textId="77777777" w:rsidR="00FA6F39" w:rsidRPr="005A1A96" w:rsidRDefault="00FA6F39" w:rsidP="00FA6F39">
      <w:pPr>
        <w:ind w:left="567" w:hanging="567"/>
        <w:rPr>
          <w:bCs/>
        </w:rPr>
      </w:pPr>
      <w:r w:rsidRPr="005A1A96">
        <w:rPr>
          <w:bCs/>
        </w:rPr>
        <w:t>13.</w:t>
      </w:r>
      <w:r w:rsidRPr="005A1A96">
        <w:rPr>
          <w:bCs/>
        </w:rPr>
        <w:tab/>
      </w:r>
      <w:r w:rsidRPr="005A1A96">
        <w:rPr>
          <w:bCs/>
          <w:i/>
        </w:rPr>
        <w:t>Ministerio de Administraciones Públicas</w:t>
      </w:r>
    </w:p>
    <w:p w14:paraId="52B56C38" w14:textId="77777777" w:rsidR="00FA6F39" w:rsidRPr="005A1A96" w:rsidRDefault="00FA6F39" w:rsidP="00FA6F39">
      <w:pPr>
        <w:ind w:left="567" w:hanging="567"/>
        <w:rPr>
          <w:bCs/>
        </w:rPr>
      </w:pPr>
    </w:p>
    <w:p w14:paraId="15057D7C" w14:textId="77777777" w:rsidR="00FA6F39" w:rsidRPr="005A1A96" w:rsidRDefault="00FA6F39" w:rsidP="00FA6F39">
      <w:pPr>
        <w:ind w:left="567" w:hanging="567"/>
        <w:rPr>
          <w:bCs/>
        </w:rPr>
      </w:pPr>
      <w:r w:rsidRPr="005A1A96">
        <w:rPr>
          <w:bCs/>
        </w:rPr>
        <w:t>14.</w:t>
      </w:r>
      <w:r w:rsidRPr="005A1A96">
        <w:rPr>
          <w:bCs/>
        </w:rPr>
        <w:tab/>
      </w:r>
      <w:r w:rsidRPr="005A1A96">
        <w:rPr>
          <w:bCs/>
          <w:i/>
        </w:rPr>
        <w:t>Ministerio de Cultura</w:t>
      </w:r>
    </w:p>
    <w:p w14:paraId="0EABA90F" w14:textId="77777777" w:rsidR="00FA6F39" w:rsidRPr="005A1A96" w:rsidRDefault="00FA6F39" w:rsidP="00FA6F39">
      <w:pPr>
        <w:ind w:left="567" w:hanging="567"/>
        <w:rPr>
          <w:bCs/>
        </w:rPr>
      </w:pPr>
    </w:p>
    <w:p w14:paraId="6A8161F7" w14:textId="77777777" w:rsidR="00FA6F39" w:rsidRPr="005A1A96" w:rsidRDefault="00FA6F39" w:rsidP="00FA6F39">
      <w:pPr>
        <w:ind w:left="567" w:hanging="567"/>
        <w:rPr>
          <w:bCs/>
        </w:rPr>
      </w:pPr>
      <w:r w:rsidRPr="005A1A96">
        <w:rPr>
          <w:bCs/>
        </w:rPr>
        <w:t>15.</w:t>
      </w:r>
      <w:r w:rsidRPr="005A1A96">
        <w:rPr>
          <w:bCs/>
        </w:rPr>
        <w:tab/>
      </w:r>
      <w:r w:rsidRPr="005A1A96">
        <w:rPr>
          <w:bCs/>
          <w:i/>
        </w:rPr>
        <w:t>Ministerio de Sanidad y Consumo</w:t>
      </w:r>
    </w:p>
    <w:p w14:paraId="00981F72" w14:textId="77777777" w:rsidR="00FA6F39" w:rsidRPr="005A1A96" w:rsidRDefault="00FA6F39" w:rsidP="00FA6F39">
      <w:pPr>
        <w:ind w:left="567" w:hanging="567"/>
        <w:rPr>
          <w:bCs/>
        </w:rPr>
      </w:pPr>
    </w:p>
    <w:p w14:paraId="66FAFC4D" w14:textId="77777777" w:rsidR="00FA6F39" w:rsidRPr="005A1A96" w:rsidRDefault="00FA6F39" w:rsidP="00FA6F39">
      <w:pPr>
        <w:ind w:left="567" w:hanging="567"/>
        <w:rPr>
          <w:bCs/>
        </w:rPr>
      </w:pPr>
      <w:r w:rsidRPr="005A1A96">
        <w:rPr>
          <w:bCs/>
        </w:rPr>
        <w:t>16.</w:t>
      </w:r>
      <w:r w:rsidRPr="005A1A96">
        <w:rPr>
          <w:bCs/>
        </w:rPr>
        <w:tab/>
      </w:r>
      <w:r w:rsidRPr="005A1A96">
        <w:rPr>
          <w:bCs/>
          <w:i/>
        </w:rPr>
        <w:t>Ministerio de Medio Ambiente</w:t>
      </w:r>
    </w:p>
    <w:p w14:paraId="45AE1667" w14:textId="77777777" w:rsidR="00FA6F39" w:rsidRPr="005A1A96" w:rsidRDefault="00FA6F39" w:rsidP="00FA6F39">
      <w:pPr>
        <w:ind w:left="567" w:hanging="567"/>
        <w:rPr>
          <w:bCs/>
        </w:rPr>
      </w:pPr>
    </w:p>
    <w:p w14:paraId="429E3919" w14:textId="77777777" w:rsidR="00FA6F39" w:rsidRPr="005A1A96" w:rsidRDefault="00FA6F39" w:rsidP="00FA6F39">
      <w:pPr>
        <w:ind w:left="567" w:hanging="567"/>
        <w:rPr>
          <w:bCs/>
        </w:rPr>
      </w:pPr>
      <w:r w:rsidRPr="005A1A96">
        <w:rPr>
          <w:bCs/>
        </w:rPr>
        <w:t>17.</w:t>
      </w:r>
      <w:r w:rsidRPr="005A1A96">
        <w:rPr>
          <w:bCs/>
        </w:rPr>
        <w:tab/>
      </w:r>
      <w:r w:rsidRPr="005A1A96">
        <w:rPr>
          <w:bCs/>
          <w:i/>
        </w:rPr>
        <w:t>Ministerio de Vivienda</w:t>
      </w:r>
    </w:p>
    <w:p w14:paraId="4B013917" w14:textId="77777777" w:rsidR="00FA6F39" w:rsidRPr="005A1A96" w:rsidRDefault="00FA6F39" w:rsidP="00FA6F39"/>
    <w:p w14:paraId="08F80C5D" w14:textId="77777777" w:rsidR="00FA6F39" w:rsidRPr="005A1A96" w:rsidRDefault="00FA6F39" w:rsidP="00FA6F39">
      <w:pPr>
        <w:jc w:val="center"/>
      </w:pPr>
      <w:r w:rsidRPr="005A1A96">
        <w:t>FRANCIJA</w:t>
      </w:r>
    </w:p>
    <w:p w14:paraId="2EFEF991" w14:textId="77777777" w:rsidR="00FA6F39" w:rsidRPr="005A1A96" w:rsidRDefault="00FA6F39" w:rsidP="00FA6F39"/>
    <w:p w14:paraId="06B908D8" w14:textId="77777777" w:rsidR="00FA6F39" w:rsidRPr="005A1A96" w:rsidRDefault="00FA6F39" w:rsidP="00FA6F39">
      <w:r w:rsidRPr="005A1A96">
        <w:t>A</w:t>
      </w:r>
      <w:r w:rsidRPr="005A1A96">
        <w:tab/>
        <w:t>Ministrijas</w:t>
      </w:r>
    </w:p>
    <w:p w14:paraId="0394FFCB" w14:textId="77777777" w:rsidR="00FA6F39" w:rsidRPr="005A1A96" w:rsidRDefault="00FA6F39" w:rsidP="00FA6F39"/>
    <w:p w14:paraId="0625C081" w14:textId="77777777" w:rsidR="00FA6F39" w:rsidRPr="005A1A96" w:rsidRDefault="00FA6F39" w:rsidP="00FA6F39">
      <w:pPr>
        <w:ind w:left="567" w:hanging="567"/>
      </w:pPr>
      <w:r w:rsidRPr="005A1A96">
        <w:t>1.</w:t>
      </w:r>
      <w:r w:rsidRPr="005A1A96">
        <w:tab/>
      </w:r>
      <w:r w:rsidRPr="005A1A96">
        <w:rPr>
          <w:i/>
        </w:rPr>
        <w:t>Services du Premier ministre</w:t>
      </w:r>
    </w:p>
    <w:p w14:paraId="7156B95A" w14:textId="77777777" w:rsidR="00FA6F39" w:rsidRPr="005A1A96" w:rsidRDefault="00FA6F39" w:rsidP="00FA6F39">
      <w:pPr>
        <w:ind w:left="567" w:hanging="567"/>
      </w:pPr>
    </w:p>
    <w:p w14:paraId="449F1AA4" w14:textId="26CDE424" w:rsidR="00751A0A" w:rsidRPr="005A1A96" w:rsidRDefault="00751A0A" w:rsidP="00751A0A">
      <w:r w:rsidRPr="005A1A96">
        <w:br w:type="page"/>
      </w:r>
    </w:p>
    <w:p w14:paraId="27119D25" w14:textId="43B5F565" w:rsidR="00FA6F39" w:rsidRPr="005A1A96" w:rsidRDefault="00751A0A" w:rsidP="00FA6F39">
      <w:pPr>
        <w:ind w:left="567" w:hanging="567"/>
      </w:pPr>
      <w:r w:rsidRPr="005A1A96">
        <w:t>2</w:t>
      </w:r>
      <w:r w:rsidR="00FA6F39" w:rsidRPr="005A1A96">
        <w:t>.</w:t>
      </w:r>
      <w:r w:rsidR="00FA6F39" w:rsidRPr="005A1A96">
        <w:tab/>
      </w:r>
      <w:r w:rsidR="00FA6F39" w:rsidRPr="005A1A96">
        <w:rPr>
          <w:i/>
        </w:rPr>
        <w:t>Ministère chargé de la santé, de la jeunesse et des sports</w:t>
      </w:r>
    </w:p>
    <w:p w14:paraId="69C65A33" w14:textId="77777777" w:rsidR="00FA6F39" w:rsidRPr="005A1A96" w:rsidRDefault="00FA6F39" w:rsidP="00FA6F39">
      <w:pPr>
        <w:ind w:left="567" w:hanging="567"/>
      </w:pPr>
    </w:p>
    <w:p w14:paraId="797F347C" w14:textId="77777777" w:rsidR="00FA6F39" w:rsidRPr="005A1A96" w:rsidRDefault="00FA6F39" w:rsidP="00FA6F39">
      <w:pPr>
        <w:ind w:left="567" w:hanging="567"/>
      </w:pPr>
      <w:r w:rsidRPr="005A1A96">
        <w:t>3.</w:t>
      </w:r>
      <w:r w:rsidRPr="005A1A96">
        <w:tab/>
      </w:r>
      <w:r w:rsidRPr="005A1A96">
        <w:rPr>
          <w:i/>
        </w:rPr>
        <w:t>Ministère chargé de l'intérieur, de l'outre-mer et des collectivités territoriales</w:t>
      </w:r>
    </w:p>
    <w:p w14:paraId="200D70B6" w14:textId="77777777" w:rsidR="00FA6F39" w:rsidRPr="005A1A96" w:rsidRDefault="00FA6F39" w:rsidP="00FA6F39">
      <w:pPr>
        <w:ind w:left="567" w:hanging="567"/>
      </w:pPr>
    </w:p>
    <w:p w14:paraId="3EA9ACBE" w14:textId="77777777" w:rsidR="00FA6F39" w:rsidRPr="005A1A96" w:rsidRDefault="00FA6F39" w:rsidP="00FA6F39">
      <w:pPr>
        <w:ind w:left="567" w:hanging="567"/>
      </w:pPr>
      <w:r w:rsidRPr="005A1A96">
        <w:t>4.</w:t>
      </w:r>
      <w:r w:rsidRPr="005A1A96">
        <w:tab/>
      </w:r>
      <w:r w:rsidRPr="005A1A96">
        <w:rPr>
          <w:i/>
        </w:rPr>
        <w:t>Ministère chargé de la justice</w:t>
      </w:r>
    </w:p>
    <w:p w14:paraId="0E54B876" w14:textId="77777777" w:rsidR="00FA6F39" w:rsidRPr="005A1A96" w:rsidRDefault="00FA6F39" w:rsidP="00FA6F39">
      <w:pPr>
        <w:ind w:left="567" w:hanging="567"/>
      </w:pPr>
    </w:p>
    <w:p w14:paraId="63354CA0" w14:textId="77777777" w:rsidR="00FA6F39" w:rsidRPr="005A1A96" w:rsidRDefault="00FA6F39" w:rsidP="00FA6F39">
      <w:pPr>
        <w:ind w:left="567" w:hanging="567"/>
      </w:pPr>
      <w:r w:rsidRPr="005A1A96">
        <w:t>5.</w:t>
      </w:r>
      <w:r w:rsidRPr="005A1A96">
        <w:tab/>
      </w:r>
      <w:r w:rsidRPr="005A1A96">
        <w:rPr>
          <w:i/>
        </w:rPr>
        <w:t>Ministère chargé de la défense</w:t>
      </w:r>
    </w:p>
    <w:p w14:paraId="0EC97417" w14:textId="77777777" w:rsidR="00FA6F39" w:rsidRPr="005A1A96" w:rsidRDefault="00FA6F39" w:rsidP="00FA6F39">
      <w:pPr>
        <w:ind w:left="567" w:hanging="567"/>
      </w:pPr>
    </w:p>
    <w:p w14:paraId="6177414A" w14:textId="447BC860" w:rsidR="00FA6F39" w:rsidRPr="005A1A96" w:rsidRDefault="00FA6F39" w:rsidP="00FA6F39">
      <w:pPr>
        <w:ind w:left="567" w:hanging="567"/>
      </w:pPr>
      <w:r w:rsidRPr="005A1A96">
        <w:t>6.</w:t>
      </w:r>
      <w:r w:rsidRPr="005A1A96">
        <w:tab/>
      </w:r>
      <w:r w:rsidRPr="005A1A96">
        <w:rPr>
          <w:i/>
        </w:rPr>
        <w:t>Ministère chargé des affaires étrangères et </w:t>
      </w:r>
      <w:r w:rsidR="00AC3F02" w:rsidRPr="005A1A96">
        <w:rPr>
          <w:i/>
        </w:rPr>
        <w:t>eur</w:t>
      </w:r>
      <w:r w:rsidRPr="005A1A96">
        <w:rPr>
          <w:i/>
        </w:rPr>
        <w:t>opéennes</w:t>
      </w:r>
    </w:p>
    <w:p w14:paraId="371090CB" w14:textId="77777777" w:rsidR="00FA6F39" w:rsidRPr="005A1A96" w:rsidRDefault="00FA6F39" w:rsidP="00FA6F39">
      <w:pPr>
        <w:ind w:left="567" w:hanging="567"/>
      </w:pPr>
    </w:p>
    <w:p w14:paraId="118F9E94" w14:textId="77777777" w:rsidR="00FA6F39" w:rsidRPr="005A1A96" w:rsidRDefault="00FA6F39" w:rsidP="00FA6F39">
      <w:pPr>
        <w:ind w:left="567" w:hanging="567"/>
      </w:pPr>
      <w:r w:rsidRPr="005A1A96">
        <w:t>7.</w:t>
      </w:r>
      <w:r w:rsidRPr="005A1A96">
        <w:tab/>
      </w:r>
      <w:r w:rsidRPr="005A1A96">
        <w:rPr>
          <w:i/>
        </w:rPr>
        <w:t>Ministère chargé de l'éducation nationale</w:t>
      </w:r>
    </w:p>
    <w:p w14:paraId="4DC35DA5" w14:textId="77777777" w:rsidR="00FA6F39" w:rsidRPr="005A1A96" w:rsidRDefault="00FA6F39" w:rsidP="00FA6F39">
      <w:pPr>
        <w:ind w:left="567" w:hanging="567"/>
      </w:pPr>
    </w:p>
    <w:p w14:paraId="5AEC6087" w14:textId="77777777" w:rsidR="00FA6F39" w:rsidRPr="005A1A96" w:rsidRDefault="00FA6F39" w:rsidP="00FA6F39">
      <w:pPr>
        <w:ind w:left="567" w:hanging="567"/>
      </w:pPr>
      <w:r w:rsidRPr="005A1A96">
        <w:t>8.</w:t>
      </w:r>
      <w:r w:rsidRPr="005A1A96">
        <w:tab/>
      </w:r>
      <w:r w:rsidRPr="005A1A96">
        <w:rPr>
          <w:i/>
        </w:rPr>
        <w:t>Ministère chargé de l'économie, des finances et de l'emploi</w:t>
      </w:r>
    </w:p>
    <w:p w14:paraId="393FEFDD" w14:textId="77777777" w:rsidR="00FA6F39" w:rsidRPr="005A1A96" w:rsidRDefault="00FA6F39" w:rsidP="00FA6F39">
      <w:pPr>
        <w:ind w:left="567" w:hanging="567"/>
      </w:pPr>
    </w:p>
    <w:p w14:paraId="64E1BC70" w14:textId="77777777" w:rsidR="00FA6F39" w:rsidRPr="005A1A96" w:rsidRDefault="00FA6F39" w:rsidP="00FA6F39">
      <w:pPr>
        <w:ind w:left="567" w:hanging="567"/>
        <w:rPr>
          <w:bCs/>
        </w:rPr>
      </w:pPr>
      <w:r w:rsidRPr="005A1A96">
        <w:rPr>
          <w:bCs/>
        </w:rPr>
        <w:t>9.</w:t>
      </w:r>
      <w:r w:rsidRPr="005A1A96">
        <w:rPr>
          <w:bCs/>
        </w:rPr>
        <w:tab/>
      </w:r>
      <w:r w:rsidRPr="005A1A96">
        <w:rPr>
          <w:bCs/>
          <w:i/>
        </w:rPr>
        <w:t>Secrétariat d'Etat aux transports</w:t>
      </w:r>
    </w:p>
    <w:p w14:paraId="4306F5A5" w14:textId="77777777" w:rsidR="00FA6F39" w:rsidRPr="005A1A96" w:rsidRDefault="00FA6F39" w:rsidP="00FA6F39">
      <w:pPr>
        <w:ind w:left="567" w:hanging="567"/>
        <w:rPr>
          <w:bCs/>
        </w:rPr>
      </w:pPr>
    </w:p>
    <w:p w14:paraId="7D0A966D" w14:textId="77777777" w:rsidR="00FA6F39" w:rsidRPr="005A1A96" w:rsidRDefault="00FA6F39" w:rsidP="00FA6F39">
      <w:pPr>
        <w:ind w:left="567" w:hanging="567"/>
        <w:rPr>
          <w:bCs/>
        </w:rPr>
      </w:pPr>
      <w:r w:rsidRPr="005A1A96">
        <w:rPr>
          <w:bCs/>
        </w:rPr>
        <w:t>10.</w:t>
      </w:r>
      <w:r w:rsidRPr="005A1A96">
        <w:rPr>
          <w:bCs/>
        </w:rPr>
        <w:tab/>
      </w:r>
      <w:r w:rsidRPr="005A1A96">
        <w:rPr>
          <w:bCs/>
          <w:i/>
        </w:rPr>
        <w:t>Secrétariat d'Etat aux entreprises et au commerce extérieur</w:t>
      </w:r>
    </w:p>
    <w:p w14:paraId="1A39CB7C" w14:textId="77777777" w:rsidR="00FA6F39" w:rsidRPr="005A1A96" w:rsidRDefault="00FA6F39" w:rsidP="00FA6F39">
      <w:pPr>
        <w:ind w:left="567" w:hanging="567"/>
      </w:pPr>
    </w:p>
    <w:p w14:paraId="36401F80" w14:textId="77777777" w:rsidR="00FA6F39" w:rsidRPr="005A1A96" w:rsidRDefault="00FA6F39" w:rsidP="00FA6F39">
      <w:pPr>
        <w:ind w:left="567" w:hanging="567"/>
      </w:pPr>
      <w:r w:rsidRPr="005A1A96">
        <w:t>11.</w:t>
      </w:r>
      <w:r w:rsidRPr="005A1A96">
        <w:tab/>
      </w:r>
      <w:r w:rsidRPr="005A1A96">
        <w:rPr>
          <w:i/>
        </w:rPr>
        <w:t>Ministère chargé du travail, des relations sociales et de la solidarité</w:t>
      </w:r>
    </w:p>
    <w:p w14:paraId="550547F7" w14:textId="77777777" w:rsidR="00FA6F39" w:rsidRPr="005A1A96" w:rsidRDefault="00FA6F39" w:rsidP="00FA6F39">
      <w:pPr>
        <w:ind w:left="567" w:hanging="567"/>
      </w:pPr>
    </w:p>
    <w:p w14:paraId="46A6C019" w14:textId="77777777" w:rsidR="00FA6F39" w:rsidRPr="005A1A96" w:rsidRDefault="00FA6F39" w:rsidP="00FA6F39">
      <w:pPr>
        <w:ind w:left="567" w:hanging="567"/>
      </w:pPr>
      <w:r w:rsidRPr="005A1A96">
        <w:t>12.</w:t>
      </w:r>
      <w:r w:rsidRPr="005A1A96">
        <w:tab/>
      </w:r>
      <w:r w:rsidRPr="005A1A96">
        <w:rPr>
          <w:i/>
        </w:rPr>
        <w:t>Ministère chargé de la culture et de la communication</w:t>
      </w:r>
    </w:p>
    <w:p w14:paraId="0624521B" w14:textId="77777777" w:rsidR="00FA6F39" w:rsidRPr="005A1A96" w:rsidRDefault="00FA6F39" w:rsidP="00FA6F39">
      <w:pPr>
        <w:ind w:left="567" w:hanging="567"/>
      </w:pPr>
    </w:p>
    <w:p w14:paraId="50EAD62B" w14:textId="5C271380" w:rsidR="00751A0A" w:rsidRPr="005A1A96" w:rsidRDefault="00751A0A" w:rsidP="00751A0A">
      <w:r w:rsidRPr="005A1A96">
        <w:br w:type="page"/>
      </w:r>
    </w:p>
    <w:p w14:paraId="3A6E932D" w14:textId="6223F435" w:rsidR="00FA6F39" w:rsidRPr="005A1A96" w:rsidRDefault="00751A0A" w:rsidP="00FA6F39">
      <w:pPr>
        <w:ind w:left="567" w:hanging="567"/>
      </w:pPr>
      <w:r w:rsidRPr="005A1A96">
        <w:t>1</w:t>
      </w:r>
      <w:r w:rsidR="00FA6F39" w:rsidRPr="005A1A96">
        <w:t>3.</w:t>
      </w:r>
      <w:r w:rsidR="00FA6F39" w:rsidRPr="005A1A96">
        <w:tab/>
      </w:r>
      <w:r w:rsidR="00FA6F39" w:rsidRPr="005A1A96">
        <w:rPr>
          <w:i/>
        </w:rPr>
        <w:t>Ministère chargé du budget, des comptes publics et de la fonction publique</w:t>
      </w:r>
    </w:p>
    <w:p w14:paraId="3F10F61F" w14:textId="77777777" w:rsidR="00FA6F39" w:rsidRPr="005A1A96" w:rsidRDefault="00FA6F39" w:rsidP="00FA6F39">
      <w:pPr>
        <w:ind w:left="567" w:hanging="567"/>
      </w:pPr>
    </w:p>
    <w:p w14:paraId="08BED5C3" w14:textId="77777777" w:rsidR="00FA6F39" w:rsidRPr="005A1A96" w:rsidRDefault="00FA6F39" w:rsidP="00FA6F39">
      <w:pPr>
        <w:ind w:left="567" w:hanging="567"/>
      </w:pPr>
      <w:r w:rsidRPr="005A1A96">
        <w:t>14.</w:t>
      </w:r>
      <w:r w:rsidRPr="005A1A96">
        <w:tab/>
      </w:r>
      <w:r w:rsidRPr="005A1A96">
        <w:rPr>
          <w:i/>
        </w:rPr>
        <w:t>Ministère chargé de l'agriculture et de la pêche</w:t>
      </w:r>
    </w:p>
    <w:p w14:paraId="1C1B4CCB" w14:textId="77777777" w:rsidR="00FA6F39" w:rsidRPr="005A1A96" w:rsidRDefault="00FA6F39" w:rsidP="00FA6F39">
      <w:pPr>
        <w:ind w:left="567" w:hanging="567"/>
      </w:pPr>
    </w:p>
    <w:p w14:paraId="5E5DCF00" w14:textId="77777777" w:rsidR="00FA6F39" w:rsidRPr="005A1A96" w:rsidRDefault="00FA6F39" w:rsidP="00FA6F39">
      <w:pPr>
        <w:ind w:left="567" w:hanging="567"/>
      </w:pPr>
      <w:r w:rsidRPr="005A1A96">
        <w:t>15.</w:t>
      </w:r>
      <w:r w:rsidRPr="005A1A96">
        <w:tab/>
      </w:r>
      <w:r w:rsidRPr="005A1A96">
        <w:rPr>
          <w:i/>
        </w:rPr>
        <w:t>Ministère chargé de l'enseignement supérieur et de la recherche</w:t>
      </w:r>
    </w:p>
    <w:p w14:paraId="4FDB293C" w14:textId="77777777" w:rsidR="00FA6F39" w:rsidRPr="005A1A96" w:rsidRDefault="00FA6F39" w:rsidP="00FA6F39">
      <w:pPr>
        <w:ind w:left="567" w:hanging="567"/>
      </w:pPr>
    </w:p>
    <w:p w14:paraId="25C9D4C4" w14:textId="77777777" w:rsidR="00FA6F39" w:rsidRPr="005A1A96" w:rsidRDefault="00FA6F39" w:rsidP="00FA6F39">
      <w:pPr>
        <w:ind w:left="567" w:hanging="567"/>
      </w:pPr>
      <w:r w:rsidRPr="005A1A96">
        <w:t>16.</w:t>
      </w:r>
      <w:r w:rsidRPr="005A1A96">
        <w:tab/>
      </w:r>
      <w:r w:rsidRPr="005A1A96">
        <w:rPr>
          <w:i/>
        </w:rPr>
        <w:t>Ministère chargé de l'écologie, du développement et de l'aménagement durables</w:t>
      </w:r>
    </w:p>
    <w:p w14:paraId="4AF4213E" w14:textId="77777777" w:rsidR="00FA6F39" w:rsidRPr="005A1A96" w:rsidRDefault="00FA6F39" w:rsidP="00FA6F39">
      <w:pPr>
        <w:ind w:left="567" w:hanging="567"/>
      </w:pPr>
    </w:p>
    <w:p w14:paraId="12AC30A7" w14:textId="77777777" w:rsidR="00FA6F39" w:rsidRPr="005A1A96" w:rsidRDefault="00FA6F39" w:rsidP="00FA6F39">
      <w:pPr>
        <w:ind w:left="567" w:hanging="567"/>
        <w:rPr>
          <w:bCs/>
        </w:rPr>
      </w:pPr>
      <w:r w:rsidRPr="005A1A96">
        <w:rPr>
          <w:bCs/>
        </w:rPr>
        <w:t>17.</w:t>
      </w:r>
      <w:r w:rsidRPr="005A1A96">
        <w:rPr>
          <w:bCs/>
        </w:rPr>
        <w:tab/>
      </w:r>
      <w:r w:rsidRPr="005A1A96">
        <w:rPr>
          <w:bCs/>
          <w:i/>
        </w:rPr>
        <w:t>Secrétariat d'Etat à la fonction publique</w:t>
      </w:r>
    </w:p>
    <w:p w14:paraId="72D32412" w14:textId="77777777" w:rsidR="00FA6F39" w:rsidRPr="005A1A96" w:rsidRDefault="00FA6F39" w:rsidP="00FA6F39">
      <w:pPr>
        <w:ind w:left="567" w:hanging="567"/>
        <w:rPr>
          <w:bCs/>
        </w:rPr>
      </w:pPr>
    </w:p>
    <w:p w14:paraId="291BC997" w14:textId="77777777" w:rsidR="00FA6F39" w:rsidRPr="005A1A96" w:rsidRDefault="00FA6F39" w:rsidP="00FA6F39">
      <w:pPr>
        <w:ind w:left="567" w:hanging="567"/>
      </w:pPr>
      <w:r w:rsidRPr="005A1A96">
        <w:t>18.</w:t>
      </w:r>
      <w:r w:rsidRPr="005A1A96">
        <w:tab/>
      </w:r>
      <w:r w:rsidRPr="005A1A96">
        <w:rPr>
          <w:i/>
        </w:rPr>
        <w:t>Ministère chargé du logement et de la ville</w:t>
      </w:r>
    </w:p>
    <w:p w14:paraId="2A1173DC" w14:textId="77777777" w:rsidR="00FA6F39" w:rsidRPr="005A1A96" w:rsidRDefault="00FA6F39" w:rsidP="00FA6F39">
      <w:pPr>
        <w:ind w:left="567" w:hanging="567"/>
      </w:pPr>
    </w:p>
    <w:p w14:paraId="7A9675C4" w14:textId="77777777" w:rsidR="00FA6F39" w:rsidRPr="005A1A96" w:rsidRDefault="00FA6F39" w:rsidP="00FA6F39">
      <w:pPr>
        <w:ind w:left="567" w:hanging="567"/>
        <w:rPr>
          <w:bCs/>
        </w:rPr>
      </w:pPr>
      <w:r w:rsidRPr="005A1A96">
        <w:rPr>
          <w:bCs/>
        </w:rPr>
        <w:t>19.</w:t>
      </w:r>
      <w:r w:rsidRPr="005A1A96">
        <w:rPr>
          <w:bCs/>
        </w:rPr>
        <w:tab/>
      </w:r>
      <w:r w:rsidRPr="005A1A96">
        <w:rPr>
          <w:bCs/>
          <w:i/>
        </w:rPr>
        <w:t>Secrétariat d'Etat à la coopération et à la francophonie</w:t>
      </w:r>
    </w:p>
    <w:p w14:paraId="7930DEE7" w14:textId="77777777" w:rsidR="00FA6F39" w:rsidRPr="005A1A96" w:rsidRDefault="00FA6F39" w:rsidP="00FA6F39">
      <w:pPr>
        <w:ind w:left="567" w:hanging="567"/>
        <w:rPr>
          <w:bCs/>
        </w:rPr>
      </w:pPr>
    </w:p>
    <w:p w14:paraId="62E44A1D" w14:textId="77777777" w:rsidR="00FA6F39" w:rsidRPr="005A1A96" w:rsidRDefault="00FA6F39" w:rsidP="00FA6F39">
      <w:pPr>
        <w:ind w:left="567" w:hanging="567"/>
        <w:rPr>
          <w:bCs/>
        </w:rPr>
      </w:pPr>
      <w:r w:rsidRPr="005A1A96">
        <w:rPr>
          <w:bCs/>
        </w:rPr>
        <w:t>20.</w:t>
      </w:r>
      <w:r w:rsidRPr="005A1A96">
        <w:rPr>
          <w:bCs/>
        </w:rPr>
        <w:tab/>
      </w:r>
      <w:r w:rsidRPr="005A1A96">
        <w:rPr>
          <w:bCs/>
          <w:i/>
        </w:rPr>
        <w:t>Secrétariat d'Etat à l'outre-mer</w:t>
      </w:r>
    </w:p>
    <w:p w14:paraId="6AFC20A9" w14:textId="77777777" w:rsidR="00FA6F39" w:rsidRPr="005A1A96" w:rsidRDefault="00FA6F39" w:rsidP="00FA6F39">
      <w:pPr>
        <w:ind w:left="567" w:hanging="567"/>
      </w:pPr>
    </w:p>
    <w:p w14:paraId="657DE356" w14:textId="77777777" w:rsidR="00FA6F39" w:rsidRPr="005A1A96" w:rsidRDefault="00FA6F39" w:rsidP="00FA6F39">
      <w:pPr>
        <w:ind w:left="567" w:hanging="567"/>
        <w:rPr>
          <w:bCs/>
        </w:rPr>
      </w:pPr>
      <w:r w:rsidRPr="005A1A96">
        <w:rPr>
          <w:bCs/>
        </w:rPr>
        <w:t>21.</w:t>
      </w:r>
      <w:r w:rsidRPr="005A1A96">
        <w:rPr>
          <w:bCs/>
        </w:rPr>
        <w:tab/>
      </w:r>
      <w:r w:rsidRPr="005A1A96">
        <w:rPr>
          <w:bCs/>
          <w:i/>
        </w:rPr>
        <w:t>Secrétariat d'Etat à la jeunesse et aux sports et de la vie associative</w:t>
      </w:r>
    </w:p>
    <w:p w14:paraId="29874278" w14:textId="77777777" w:rsidR="00FA6F39" w:rsidRPr="005A1A96" w:rsidRDefault="00FA6F39" w:rsidP="00FA6F39">
      <w:pPr>
        <w:ind w:left="567" w:hanging="567"/>
      </w:pPr>
    </w:p>
    <w:p w14:paraId="450DC278" w14:textId="77777777" w:rsidR="00FA6F39" w:rsidRPr="005A1A96" w:rsidRDefault="00FA6F39" w:rsidP="00FA6F39">
      <w:pPr>
        <w:ind w:left="567" w:hanging="567"/>
        <w:rPr>
          <w:bCs/>
        </w:rPr>
      </w:pPr>
      <w:r w:rsidRPr="005A1A96">
        <w:rPr>
          <w:bCs/>
        </w:rPr>
        <w:t>22.</w:t>
      </w:r>
      <w:r w:rsidRPr="005A1A96">
        <w:rPr>
          <w:bCs/>
        </w:rPr>
        <w:tab/>
      </w:r>
      <w:r w:rsidRPr="005A1A96">
        <w:rPr>
          <w:bCs/>
          <w:i/>
        </w:rPr>
        <w:t>Secrétariat d'Etat aux anciens combattants</w:t>
      </w:r>
    </w:p>
    <w:p w14:paraId="3BEA5D5F" w14:textId="77777777" w:rsidR="00FA6F39" w:rsidRPr="005A1A96" w:rsidRDefault="00FA6F39" w:rsidP="00FA6F39">
      <w:pPr>
        <w:ind w:left="567" w:hanging="567"/>
      </w:pPr>
    </w:p>
    <w:p w14:paraId="290CCEF1" w14:textId="77777777" w:rsidR="00FA6F39" w:rsidRPr="005A1A96" w:rsidRDefault="00FA6F39" w:rsidP="00FA6F39">
      <w:pPr>
        <w:ind w:left="567" w:hanging="567"/>
      </w:pPr>
      <w:r w:rsidRPr="005A1A96">
        <w:t>23.</w:t>
      </w:r>
      <w:r w:rsidRPr="005A1A96">
        <w:tab/>
      </w:r>
      <w:r w:rsidRPr="005A1A96">
        <w:rPr>
          <w:i/>
        </w:rPr>
        <w:t>Ministère chargé de l'immigration, de l'intégration, de l'identité nationale et du co</w:t>
      </w:r>
      <w:r w:rsidRPr="005A1A96">
        <w:rPr>
          <w:i/>
        </w:rPr>
        <w:noBreakHyphen/>
        <w:t>développement</w:t>
      </w:r>
    </w:p>
    <w:p w14:paraId="6B6BCDB0" w14:textId="77777777" w:rsidR="00FA6F39" w:rsidRPr="005A1A96" w:rsidRDefault="00FA6F39" w:rsidP="00FA6F39">
      <w:pPr>
        <w:ind w:left="567" w:hanging="567"/>
      </w:pPr>
    </w:p>
    <w:p w14:paraId="222D64B6" w14:textId="427D6978" w:rsidR="00751A0A" w:rsidRPr="005A1A96" w:rsidRDefault="00751A0A" w:rsidP="00751A0A">
      <w:pPr>
        <w:rPr>
          <w:bCs/>
        </w:rPr>
      </w:pPr>
      <w:r w:rsidRPr="005A1A96">
        <w:rPr>
          <w:bCs/>
        </w:rPr>
        <w:br w:type="page"/>
      </w:r>
    </w:p>
    <w:p w14:paraId="21BEC67C" w14:textId="6043F8C8" w:rsidR="00FA6F39" w:rsidRPr="005A1A96" w:rsidRDefault="00751A0A" w:rsidP="00FA6F39">
      <w:pPr>
        <w:ind w:left="567" w:hanging="567"/>
        <w:rPr>
          <w:bCs/>
        </w:rPr>
      </w:pPr>
      <w:r w:rsidRPr="005A1A96">
        <w:rPr>
          <w:bCs/>
        </w:rPr>
        <w:t>2</w:t>
      </w:r>
      <w:r w:rsidR="00FA6F39" w:rsidRPr="005A1A96">
        <w:rPr>
          <w:bCs/>
        </w:rPr>
        <w:t>4.</w:t>
      </w:r>
      <w:r w:rsidR="00FA6F39" w:rsidRPr="005A1A96">
        <w:rPr>
          <w:bCs/>
        </w:rPr>
        <w:tab/>
      </w:r>
      <w:r w:rsidR="00FA6F39" w:rsidRPr="005A1A96">
        <w:rPr>
          <w:bCs/>
          <w:i/>
        </w:rPr>
        <w:t>Secrétariat d'Etat en charge de la prospective et de l'évaluation des politiques publiques</w:t>
      </w:r>
    </w:p>
    <w:p w14:paraId="2ED14C1A" w14:textId="77777777" w:rsidR="00FA6F39" w:rsidRPr="005A1A96" w:rsidRDefault="00FA6F39" w:rsidP="00FA6F39">
      <w:pPr>
        <w:ind w:left="567" w:hanging="567"/>
        <w:rPr>
          <w:bCs/>
        </w:rPr>
      </w:pPr>
    </w:p>
    <w:p w14:paraId="2E615F1B" w14:textId="77777777" w:rsidR="00FA6F39" w:rsidRPr="005A1A96" w:rsidRDefault="00FA6F39" w:rsidP="00FA6F39">
      <w:pPr>
        <w:ind w:left="567" w:hanging="567"/>
        <w:rPr>
          <w:bCs/>
        </w:rPr>
      </w:pPr>
      <w:r w:rsidRPr="005A1A96">
        <w:rPr>
          <w:bCs/>
        </w:rPr>
        <w:t>25.</w:t>
      </w:r>
      <w:r w:rsidRPr="005A1A96">
        <w:rPr>
          <w:bCs/>
        </w:rPr>
        <w:tab/>
      </w:r>
      <w:r w:rsidRPr="005A1A96">
        <w:rPr>
          <w:bCs/>
          <w:i/>
        </w:rPr>
        <w:t>Secrétariat d'Etat aux affaires européennes</w:t>
      </w:r>
    </w:p>
    <w:p w14:paraId="688A6A98" w14:textId="77777777" w:rsidR="00FA6F39" w:rsidRPr="005A1A96" w:rsidRDefault="00FA6F39" w:rsidP="00FA6F39">
      <w:pPr>
        <w:ind w:left="567" w:hanging="567"/>
        <w:rPr>
          <w:bCs/>
        </w:rPr>
      </w:pPr>
    </w:p>
    <w:p w14:paraId="2128369E" w14:textId="77777777" w:rsidR="00FA6F39" w:rsidRPr="005A1A96" w:rsidRDefault="00FA6F39" w:rsidP="00FA6F39">
      <w:pPr>
        <w:ind w:left="567" w:hanging="567"/>
        <w:rPr>
          <w:bCs/>
        </w:rPr>
      </w:pPr>
      <w:r w:rsidRPr="005A1A96">
        <w:rPr>
          <w:bCs/>
        </w:rPr>
        <w:t>26.</w:t>
      </w:r>
      <w:r w:rsidRPr="005A1A96">
        <w:rPr>
          <w:bCs/>
        </w:rPr>
        <w:tab/>
      </w:r>
      <w:r w:rsidRPr="005A1A96">
        <w:rPr>
          <w:bCs/>
          <w:i/>
        </w:rPr>
        <w:t>Secrétariat d'Etat aux affaires étrangères et aux droits de l'homme</w:t>
      </w:r>
    </w:p>
    <w:p w14:paraId="1EC4065F" w14:textId="77777777" w:rsidR="00FA6F39" w:rsidRPr="005A1A96" w:rsidRDefault="00FA6F39" w:rsidP="00FA6F39">
      <w:pPr>
        <w:ind w:left="567" w:hanging="567"/>
        <w:rPr>
          <w:bCs/>
        </w:rPr>
      </w:pPr>
    </w:p>
    <w:p w14:paraId="61351C1D" w14:textId="77777777" w:rsidR="00FA6F39" w:rsidRPr="005A1A96" w:rsidRDefault="00FA6F39" w:rsidP="00FA6F39">
      <w:pPr>
        <w:ind w:left="567" w:hanging="567"/>
        <w:rPr>
          <w:bCs/>
        </w:rPr>
      </w:pPr>
      <w:r w:rsidRPr="005A1A96">
        <w:rPr>
          <w:bCs/>
        </w:rPr>
        <w:t>27.</w:t>
      </w:r>
      <w:r w:rsidRPr="005A1A96">
        <w:rPr>
          <w:bCs/>
        </w:rPr>
        <w:tab/>
      </w:r>
      <w:r w:rsidRPr="005A1A96">
        <w:rPr>
          <w:bCs/>
          <w:i/>
        </w:rPr>
        <w:t>Secrétariat d'Etat à la consommation et au tourisme</w:t>
      </w:r>
    </w:p>
    <w:p w14:paraId="4D8467D1" w14:textId="77777777" w:rsidR="00FA6F39" w:rsidRPr="005A1A96" w:rsidRDefault="00FA6F39" w:rsidP="00FA6F39">
      <w:pPr>
        <w:ind w:left="567" w:hanging="567"/>
        <w:rPr>
          <w:bCs/>
        </w:rPr>
      </w:pPr>
    </w:p>
    <w:p w14:paraId="6B8F8A40" w14:textId="77777777" w:rsidR="00FA6F39" w:rsidRPr="005A1A96" w:rsidRDefault="00FA6F39" w:rsidP="00FA6F39">
      <w:pPr>
        <w:ind w:left="567" w:hanging="567"/>
        <w:rPr>
          <w:bCs/>
        </w:rPr>
      </w:pPr>
      <w:r w:rsidRPr="005A1A96">
        <w:rPr>
          <w:bCs/>
        </w:rPr>
        <w:t>28.</w:t>
      </w:r>
      <w:r w:rsidRPr="005A1A96">
        <w:rPr>
          <w:bCs/>
        </w:rPr>
        <w:tab/>
      </w:r>
      <w:r w:rsidRPr="005A1A96">
        <w:rPr>
          <w:bCs/>
          <w:i/>
        </w:rPr>
        <w:t>Secrétariat d'Etat à la politique de la ville</w:t>
      </w:r>
    </w:p>
    <w:p w14:paraId="7CB7A478" w14:textId="77777777" w:rsidR="00FA6F39" w:rsidRPr="005A1A96" w:rsidRDefault="00FA6F39" w:rsidP="00FA6F39">
      <w:pPr>
        <w:ind w:left="567" w:hanging="567"/>
        <w:rPr>
          <w:bCs/>
        </w:rPr>
      </w:pPr>
    </w:p>
    <w:p w14:paraId="2C2D8D1A" w14:textId="77777777" w:rsidR="00FA6F39" w:rsidRPr="005A1A96" w:rsidRDefault="00FA6F39" w:rsidP="00FA6F39">
      <w:pPr>
        <w:ind w:left="567" w:hanging="567"/>
        <w:rPr>
          <w:bCs/>
        </w:rPr>
      </w:pPr>
      <w:r w:rsidRPr="005A1A96">
        <w:rPr>
          <w:bCs/>
        </w:rPr>
        <w:t>29.</w:t>
      </w:r>
      <w:r w:rsidRPr="005A1A96">
        <w:rPr>
          <w:bCs/>
        </w:rPr>
        <w:tab/>
      </w:r>
      <w:r w:rsidRPr="005A1A96">
        <w:rPr>
          <w:bCs/>
          <w:i/>
        </w:rPr>
        <w:t>Secrétariat d'Etat à la solidarité</w:t>
      </w:r>
    </w:p>
    <w:p w14:paraId="6A8ADB82" w14:textId="77777777" w:rsidR="00FA6F39" w:rsidRPr="005A1A96" w:rsidRDefault="00FA6F39" w:rsidP="00FA6F39">
      <w:pPr>
        <w:ind w:left="567" w:hanging="567"/>
        <w:rPr>
          <w:bCs/>
        </w:rPr>
      </w:pPr>
    </w:p>
    <w:p w14:paraId="6C140BDA" w14:textId="77777777" w:rsidR="00FA6F39" w:rsidRPr="005A1A96" w:rsidRDefault="00FA6F39" w:rsidP="00FA6F39">
      <w:pPr>
        <w:ind w:left="567" w:hanging="567"/>
        <w:rPr>
          <w:bCs/>
        </w:rPr>
      </w:pPr>
      <w:r w:rsidRPr="005A1A96">
        <w:rPr>
          <w:bCs/>
        </w:rPr>
        <w:t>30.</w:t>
      </w:r>
      <w:r w:rsidRPr="005A1A96">
        <w:rPr>
          <w:bCs/>
        </w:rPr>
        <w:tab/>
      </w:r>
      <w:r w:rsidRPr="005A1A96">
        <w:rPr>
          <w:bCs/>
          <w:i/>
        </w:rPr>
        <w:t>Secrétariat d'Etat en charge de l'emploi</w:t>
      </w:r>
    </w:p>
    <w:p w14:paraId="58178D2D" w14:textId="77777777" w:rsidR="00FA6F39" w:rsidRPr="005A1A96" w:rsidRDefault="00FA6F39" w:rsidP="00FA6F39">
      <w:pPr>
        <w:ind w:left="567" w:hanging="567"/>
        <w:rPr>
          <w:bCs/>
        </w:rPr>
      </w:pPr>
    </w:p>
    <w:p w14:paraId="1A8FCF3E" w14:textId="77777777" w:rsidR="00FA6F39" w:rsidRPr="005A1A96" w:rsidRDefault="00FA6F39" w:rsidP="00FA6F39">
      <w:pPr>
        <w:ind w:left="567" w:hanging="567"/>
        <w:rPr>
          <w:bCs/>
        </w:rPr>
      </w:pPr>
      <w:r w:rsidRPr="005A1A96">
        <w:rPr>
          <w:bCs/>
        </w:rPr>
        <w:t>31.</w:t>
      </w:r>
      <w:r w:rsidRPr="005A1A96">
        <w:rPr>
          <w:bCs/>
        </w:rPr>
        <w:tab/>
      </w:r>
      <w:r w:rsidRPr="005A1A96">
        <w:rPr>
          <w:bCs/>
          <w:i/>
        </w:rPr>
        <w:t>Secrétariat d'Etat en charge du commerce, de l'artisanat, des PME, du tourisme et des services</w:t>
      </w:r>
    </w:p>
    <w:p w14:paraId="1A0E3379" w14:textId="77777777" w:rsidR="00FA6F39" w:rsidRPr="005A1A96" w:rsidRDefault="00FA6F39" w:rsidP="00FA6F39">
      <w:pPr>
        <w:ind w:left="567" w:hanging="567"/>
        <w:rPr>
          <w:bCs/>
        </w:rPr>
      </w:pPr>
    </w:p>
    <w:p w14:paraId="2DD97A68" w14:textId="77777777" w:rsidR="00FA6F39" w:rsidRPr="005A1A96" w:rsidRDefault="00FA6F39" w:rsidP="00FA6F39">
      <w:pPr>
        <w:ind w:left="567" w:hanging="567"/>
        <w:rPr>
          <w:bCs/>
        </w:rPr>
      </w:pPr>
      <w:r w:rsidRPr="005A1A96">
        <w:rPr>
          <w:bCs/>
        </w:rPr>
        <w:t>32.</w:t>
      </w:r>
      <w:r w:rsidRPr="005A1A96">
        <w:rPr>
          <w:bCs/>
        </w:rPr>
        <w:tab/>
      </w:r>
      <w:r w:rsidRPr="005A1A96">
        <w:rPr>
          <w:bCs/>
          <w:i/>
        </w:rPr>
        <w:t>Secrétariat d'Etat en charge du développement de la région-capitale</w:t>
      </w:r>
    </w:p>
    <w:p w14:paraId="0B39AC45" w14:textId="77777777" w:rsidR="00FA6F39" w:rsidRPr="005A1A96" w:rsidRDefault="00FA6F39" w:rsidP="00FA6F39">
      <w:pPr>
        <w:ind w:left="567" w:hanging="567"/>
        <w:rPr>
          <w:bCs/>
        </w:rPr>
      </w:pPr>
    </w:p>
    <w:p w14:paraId="3E92874B" w14:textId="77777777" w:rsidR="00FA6F39" w:rsidRPr="005A1A96" w:rsidRDefault="00FA6F39" w:rsidP="00FA6F39">
      <w:pPr>
        <w:ind w:left="567" w:hanging="567"/>
        <w:rPr>
          <w:bCs/>
        </w:rPr>
      </w:pPr>
      <w:r w:rsidRPr="005A1A96">
        <w:rPr>
          <w:bCs/>
        </w:rPr>
        <w:t>33.</w:t>
      </w:r>
      <w:r w:rsidRPr="005A1A96">
        <w:rPr>
          <w:bCs/>
        </w:rPr>
        <w:tab/>
      </w:r>
      <w:r w:rsidRPr="005A1A96">
        <w:rPr>
          <w:bCs/>
          <w:i/>
        </w:rPr>
        <w:t>Secrétariat d'Etat en charge de l'aménagement du territoire</w:t>
      </w:r>
    </w:p>
    <w:p w14:paraId="165D12E1" w14:textId="77777777" w:rsidR="00FA6F39" w:rsidRPr="005A1A96" w:rsidRDefault="00FA6F39" w:rsidP="00FA6F39">
      <w:pPr>
        <w:rPr>
          <w:bCs/>
        </w:rPr>
      </w:pPr>
    </w:p>
    <w:p w14:paraId="0BA9F1EC" w14:textId="77777777" w:rsidR="00FA6F39" w:rsidRPr="005A1A96" w:rsidRDefault="00FA6F39" w:rsidP="00FA6F39">
      <w:r w:rsidRPr="005A1A96">
        <w:t>B</w:t>
      </w:r>
      <w:r w:rsidRPr="005A1A96">
        <w:tab/>
        <w:t>Valsts publiskā sektora iestādes</w:t>
      </w:r>
    </w:p>
    <w:p w14:paraId="11B29659" w14:textId="77777777" w:rsidR="00FA6F39" w:rsidRPr="005A1A96" w:rsidRDefault="00FA6F39" w:rsidP="00FA6F39"/>
    <w:p w14:paraId="0B3E7CDF" w14:textId="77777777" w:rsidR="00FA6F39" w:rsidRPr="005A1A96" w:rsidRDefault="00FA6F39" w:rsidP="00FA6F39">
      <w:pPr>
        <w:ind w:left="567" w:hanging="567"/>
      </w:pPr>
      <w:r w:rsidRPr="005A1A96">
        <w:t>1.</w:t>
      </w:r>
      <w:r w:rsidRPr="005A1A96">
        <w:tab/>
      </w:r>
      <w:r w:rsidRPr="005A1A96">
        <w:rPr>
          <w:i/>
        </w:rPr>
        <w:t>Académie de France à Rome</w:t>
      </w:r>
    </w:p>
    <w:p w14:paraId="774934C0" w14:textId="77777777" w:rsidR="00FA6F39" w:rsidRPr="005A1A96" w:rsidRDefault="00FA6F39" w:rsidP="00FA6F39">
      <w:pPr>
        <w:ind w:left="567" w:hanging="567"/>
      </w:pPr>
    </w:p>
    <w:p w14:paraId="6D23EA33" w14:textId="15DC91D4" w:rsidR="00751A0A" w:rsidRPr="005A1A96" w:rsidRDefault="00751A0A" w:rsidP="00751A0A">
      <w:r w:rsidRPr="005A1A96">
        <w:br w:type="page"/>
      </w:r>
    </w:p>
    <w:p w14:paraId="4E799D5D" w14:textId="49D329B0" w:rsidR="00FA6F39" w:rsidRPr="005A1A96" w:rsidRDefault="00751A0A" w:rsidP="00FA6F39">
      <w:pPr>
        <w:ind w:left="567" w:hanging="567"/>
      </w:pPr>
      <w:r w:rsidRPr="005A1A96">
        <w:t>2</w:t>
      </w:r>
      <w:r w:rsidR="00FA6F39" w:rsidRPr="005A1A96">
        <w:t>.</w:t>
      </w:r>
      <w:r w:rsidR="00FA6F39" w:rsidRPr="005A1A96">
        <w:tab/>
      </w:r>
      <w:r w:rsidR="00FA6F39" w:rsidRPr="005A1A96">
        <w:rPr>
          <w:i/>
        </w:rPr>
        <w:t>Académie de marine</w:t>
      </w:r>
    </w:p>
    <w:p w14:paraId="2A96DD1E" w14:textId="77777777" w:rsidR="00FA6F39" w:rsidRPr="005A1A96" w:rsidRDefault="00FA6F39" w:rsidP="00FA6F39">
      <w:pPr>
        <w:ind w:left="567" w:hanging="567"/>
      </w:pPr>
    </w:p>
    <w:p w14:paraId="78AD83B0" w14:textId="77777777" w:rsidR="00FA6F39" w:rsidRPr="005A1A96" w:rsidRDefault="00FA6F39" w:rsidP="00FA6F39">
      <w:pPr>
        <w:ind w:left="567" w:hanging="567"/>
      </w:pPr>
      <w:r w:rsidRPr="005A1A96">
        <w:t>3.</w:t>
      </w:r>
      <w:r w:rsidRPr="005A1A96">
        <w:tab/>
      </w:r>
      <w:r w:rsidRPr="005A1A96">
        <w:rPr>
          <w:i/>
        </w:rPr>
        <w:t>Académie des sciences d'outre-mer</w:t>
      </w:r>
    </w:p>
    <w:p w14:paraId="33A1F531" w14:textId="77777777" w:rsidR="00FA6F39" w:rsidRPr="005A1A96" w:rsidRDefault="00FA6F39" w:rsidP="00FA6F39">
      <w:pPr>
        <w:ind w:left="567" w:hanging="567"/>
      </w:pPr>
    </w:p>
    <w:p w14:paraId="6748352F" w14:textId="77777777" w:rsidR="00FA6F39" w:rsidRPr="005A1A96" w:rsidRDefault="00FA6F39" w:rsidP="00FA6F39">
      <w:pPr>
        <w:ind w:left="567" w:hanging="567"/>
      </w:pPr>
      <w:r w:rsidRPr="005A1A96">
        <w:t>4.</w:t>
      </w:r>
      <w:r w:rsidRPr="005A1A96">
        <w:tab/>
      </w:r>
      <w:r w:rsidRPr="005A1A96">
        <w:rPr>
          <w:i/>
        </w:rPr>
        <w:t>Académie des technologies</w:t>
      </w:r>
    </w:p>
    <w:p w14:paraId="582D4ADA" w14:textId="77777777" w:rsidR="00FA6F39" w:rsidRPr="005A1A96" w:rsidRDefault="00FA6F39" w:rsidP="00FA6F39">
      <w:pPr>
        <w:ind w:left="567" w:hanging="567"/>
      </w:pPr>
    </w:p>
    <w:p w14:paraId="5C9D73EC" w14:textId="77777777" w:rsidR="00FA6F39" w:rsidRPr="005A1A96" w:rsidRDefault="00FA6F39" w:rsidP="00FA6F39">
      <w:pPr>
        <w:ind w:left="567" w:hanging="567"/>
      </w:pPr>
      <w:r w:rsidRPr="005A1A96">
        <w:t>5.</w:t>
      </w:r>
      <w:r w:rsidRPr="005A1A96">
        <w:tab/>
      </w:r>
      <w:r w:rsidRPr="005A1A96">
        <w:rPr>
          <w:i/>
        </w:rPr>
        <w:t>Agence Centrale des Organismes de Sécurité Sociale (A</w:t>
      </w:r>
      <w:r w:rsidRPr="005A1A96">
        <w:t>.</w:t>
      </w:r>
      <w:r w:rsidRPr="005A1A96">
        <w:rPr>
          <w:i/>
        </w:rPr>
        <w:t>C</w:t>
      </w:r>
      <w:r w:rsidRPr="005A1A96">
        <w:t>.</w:t>
      </w:r>
      <w:r w:rsidRPr="005A1A96">
        <w:rPr>
          <w:i/>
        </w:rPr>
        <w:t>O</w:t>
      </w:r>
      <w:r w:rsidRPr="005A1A96">
        <w:t>.</w:t>
      </w:r>
      <w:r w:rsidRPr="005A1A96">
        <w:rPr>
          <w:i/>
        </w:rPr>
        <w:t>S</w:t>
      </w:r>
      <w:r w:rsidRPr="005A1A96">
        <w:t>.</w:t>
      </w:r>
      <w:r w:rsidRPr="005A1A96">
        <w:rPr>
          <w:i/>
        </w:rPr>
        <w:t>S</w:t>
      </w:r>
      <w:r w:rsidRPr="005A1A96">
        <w:t>.</w:t>
      </w:r>
      <w:r w:rsidRPr="005A1A96">
        <w:rPr>
          <w:i/>
        </w:rPr>
        <w:t>)</w:t>
      </w:r>
    </w:p>
    <w:p w14:paraId="1F74FFB3" w14:textId="77777777" w:rsidR="00FA6F39" w:rsidRPr="005A1A96" w:rsidRDefault="00FA6F39" w:rsidP="00FA6F39">
      <w:pPr>
        <w:ind w:left="567" w:hanging="567"/>
      </w:pPr>
    </w:p>
    <w:p w14:paraId="66823D22" w14:textId="77777777" w:rsidR="00FA6F39" w:rsidRPr="005A1A96" w:rsidRDefault="00FA6F39" w:rsidP="00FA6F39">
      <w:pPr>
        <w:ind w:left="567" w:hanging="567"/>
      </w:pPr>
      <w:r w:rsidRPr="005A1A96">
        <w:t>6.</w:t>
      </w:r>
      <w:r w:rsidRPr="005A1A96">
        <w:tab/>
      </w:r>
      <w:r w:rsidRPr="005A1A96">
        <w:rPr>
          <w:i/>
        </w:rPr>
        <w:t>Agences de l'eau</w:t>
      </w:r>
    </w:p>
    <w:p w14:paraId="2D7029A7" w14:textId="77777777" w:rsidR="00FA6F39" w:rsidRPr="005A1A96" w:rsidRDefault="00FA6F39" w:rsidP="00FA6F39">
      <w:pPr>
        <w:ind w:left="567" w:hanging="567"/>
      </w:pPr>
    </w:p>
    <w:p w14:paraId="42FABF83" w14:textId="77777777" w:rsidR="00FA6F39" w:rsidRPr="005A1A96" w:rsidRDefault="00FA6F39" w:rsidP="00FA6F39">
      <w:pPr>
        <w:ind w:left="567" w:hanging="567"/>
      </w:pPr>
      <w:r w:rsidRPr="005A1A96">
        <w:t>7.</w:t>
      </w:r>
      <w:r w:rsidRPr="005A1A96">
        <w:tab/>
      </w:r>
      <w:r w:rsidRPr="005A1A96">
        <w:rPr>
          <w:i/>
        </w:rPr>
        <w:t>Agence de biomédecine</w:t>
      </w:r>
    </w:p>
    <w:p w14:paraId="2891E83F" w14:textId="77777777" w:rsidR="00FA6F39" w:rsidRPr="005A1A96" w:rsidRDefault="00FA6F39" w:rsidP="00FA6F39">
      <w:pPr>
        <w:ind w:left="567" w:hanging="567"/>
      </w:pPr>
    </w:p>
    <w:p w14:paraId="008782B2" w14:textId="77777777" w:rsidR="00FA6F39" w:rsidRPr="005A1A96" w:rsidRDefault="00FA6F39" w:rsidP="00FA6F39">
      <w:pPr>
        <w:ind w:left="567" w:hanging="567"/>
      </w:pPr>
      <w:r w:rsidRPr="005A1A96">
        <w:t>8.</w:t>
      </w:r>
      <w:r w:rsidRPr="005A1A96">
        <w:tab/>
      </w:r>
      <w:r w:rsidRPr="005A1A96">
        <w:rPr>
          <w:i/>
        </w:rPr>
        <w:t>Agence pour l'enseignement du français à l'étranger</w:t>
      </w:r>
    </w:p>
    <w:p w14:paraId="69AD96EA" w14:textId="77777777" w:rsidR="00FA6F39" w:rsidRPr="005A1A96" w:rsidRDefault="00FA6F39" w:rsidP="00FA6F39">
      <w:pPr>
        <w:ind w:left="567" w:hanging="567"/>
      </w:pPr>
    </w:p>
    <w:p w14:paraId="43838E50" w14:textId="77777777" w:rsidR="00FA6F39" w:rsidRPr="005A1A96" w:rsidRDefault="00FA6F39" w:rsidP="00FA6F39">
      <w:pPr>
        <w:ind w:left="567" w:hanging="567"/>
      </w:pPr>
      <w:r w:rsidRPr="005A1A96">
        <w:t>9.</w:t>
      </w:r>
      <w:r w:rsidRPr="005A1A96">
        <w:tab/>
      </w:r>
      <w:r w:rsidRPr="005A1A96">
        <w:rPr>
          <w:i/>
        </w:rPr>
        <w:t>Agence française de sécurité sanitaire des aliments</w:t>
      </w:r>
    </w:p>
    <w:p w14:paraId="28F7694F" w14:textId="77777777" w:rsidR="00FA6F39" w:rsidRPr="005A1A96" w:rsidRDefault="00FA6F39" w:rsidP="00FA6F39">
      <w:pPr>
        <w:ind w:left="567" w:hanging="567"/>
      </w:pPr>
    </w:p>
    <w:p w14:paraId="368FB1CC" w14:textId="77777777" w:rsidR="00FA6F39" w:rsidRPr="005A1A96" w:rsidRDefault="00FA6F39" w:rsidP="00FA6F39">
      <w:pPr>
        <w:ind w:left="567" w:hanging="567"/>
      </w:pPr>
      <w:r w:rsidRPr="005A1A96">
        <w:t>10.</w:t>
      </w:r>
      <w:r w:rsidRPr="005A1A96">
        <w:tab/>
      </w:r>
      <w:r w:rsidRPr="005A1A96">
        <w:rPr>
          <w:i/>
        </w:rPr>
        <w:t>Agence française de sécurité sanitaire de l'environnement et du travail</w:t>
      </w:r>
    </w:p>
    <w:p w14:paraId="41A4BE7E" w14:textId="77777777" w:rsidR="00FA6F39" w:rsidRPr="005A1A96" w:rsidRDefault="00FA6F39" w:rsidP="00FA6F39">
      <w:pPr>
        <w:ind w:left="567" w:hanging="567"/>
      </w:pPr>
    </w:p>
    <w:p w14:paraId="682CCA60" w14:textId="77777777" w:rsidR="00FA6F39" w:rsidRPr="005A1A96" w:rsidRDefault="00FA6F39" w:rsidP="00FA6F39">
      <w:pPr>
        <w:ind w:left="567" w:hanging="567"/>
      </w:pPr>
      <w:r w:rsidRPr="005A1A96">
        <w:t>11.</w:t>
      </w:r>
      <w:r w:rsidRPr="005A1A96">
        <w:tab/>
      </w:r>
      <w:r w:rsidRPr="005A1A96">
        <w:rPr>
          <w:i/>
        </w:rPr>
        <w:t>Agence Nationale de l'Accueil des Etrangers et des migrations</w:t>
      </w:r>
    </w:p>
    <w:p w14:paraId="195CC694" w14:textId="77777777" w:rsidR="00FA6F39" w:rsidRPr="005A1A96" w:rsidRDefault="00FA6F39" w:rsidP="00FA6F39">
      <w:pPr>
        <w:ind w:left="567" w:hanging="567"/>
      </w:pPr>
    </w:p>
    <w:p w14:paraId="173ADF5B" w14:textId="77777777" w:rsidR="00FA6F39" w:rsidRPr="005A1A96" w:rsidRDefault="00FA6F39" w:rsidP="00FA6F39">
      <w:pPr>
        <w:ind w:left="567" w:hanging="567"/>
      </w:pPr>
      <w:r w:rsidRPr="005A1A96">
        <w:t>12.</w:t>
      </w:r>
      <w:r w:rsidRPr="005A1A96">
        <w:tab/>
      </w:r>
      <w:r w:rsidRPr="005A1A96">
        <w:rPr>
          <w:i/>
        </w:rPr>
        <w:t>Agence nationale pour l'amélioration des conditions de travail (ANACT)</w:t>
      </w:r>
    </w:p>
    <w:p w14:paraId="48975364" w14:textId="77777777" w:rsidR="00FA6F39" w:rsidRPr="005A1A96" w:rsidRDefault="00FA6F39" w:rsidP="00FA6F39">
      <w:pPr>
        <w:ind w:left="567" w:hanging="567"/>
      </w:pPr>
    </w:p>
    <w:p w14:paraId="7066F90B" w14:textId="77777777" w:rsidR="00FA6F39" w:rsidRPr="005A1A96" w:rsidRDefault="00FA6F39" w:rsidP="00FA6F39">
      <w:pPr>
        <w:ind w:left="567" w:hanging="567"/>
      </w:pPr>
      <w:r w:rsidRPr="005A1A96">
        <w:t>13.</w:t>
      </w:r>
      <w:r w:rsidRPr="005A1A96">
        <w:tab/>
      </w:r>
      <w:r w:rsidRPr="005A1A96">
        <w:rPr>
          <w:i/>
        </w:rPr>
        <w:t>Agence nationale pour l'amélioration de l'habitat (ANAH)</w:t>
      </w:r>
    </w:p>
    <w:p w14:paraId="396D1368" w14:textId="77777777" w:rsidR="00FA6F39" w:rsidRPr="005A1A96" w:rsidRDefault="00FA6F39" w:rsidP="00FA6F39">
      <w:pPr>
        <w:ind w:left="567" w:hanging="567"/>
      </w:pPr>
    </w:p>
    <w:p w14:paraId="0BBAB93B" w14:textId="1560D56B" w:rsidR="00751A0A" w:rsidRPr="005A1A96" w:rsidRDefault="00751A0A" w:rsidP="00751A0A">
      <w:r w:rsidRPr="005A1A96">
        <w:br w:type="page"/>
      </w:r>
    </w:p>
    <w:p w14:paraId="288E52BA" w14:textId="3EE81A33" w:rsidR="00FA6F39" w:rsidRPr="005A1A96" w:rsidRDefault="00751A0A" w:rsidP="00FA6F39">
      <w:pPr>
        <w:ind w:left="567" w:hanging="567"/>
      </w:pPr>
      <w:r w:rsidRPr="005A1A96">
        <w:t>1</w:t>
      </w:r>
      <w:r w:rsidR="00FA6F39" w:rsidRPr="005A1A96">
        <w:t>4.</w:t>
      </w:r>
      <w:r w:rsidR="00FA6F39" w:rsidRPr="005A1A96">
        <w:tab/>
      </w:r>
      <w:r w:rsidR="00FA6F39" w:rsidRPr="005A1A96">
        <w:rPr>
          <w:i/>
        </w:rPr>
        <w:t>Agence Nationale pour la Cohésion Sociale et l'Egalité des Chances</w:t>
      </w:r>
    </w:p>
    <w:p w14:paraId="77086A28" w14:textId="77777777" w:rsidR="00FA6F39" w:rsidRPr="005A1A96" w:rsidRDefault="00FA6F39" w:rsidP="00FA6F39">
      <w:pPr>
        <w:ind w:left="567" w:hanging="567"/>
      </w:pPr>
    </w:p>
    <w:p w14:paraId="18DD7067" w14:textId="77777777" w:rsidR="00FA6F39" w:rsidRPr="005A1A96" w:rsidRDefault="00FA6F39" w:rsidP="00FA6F39">
      <w:pPr>
        <w:ind w:left="567" w:hanging="567"/>
      </w:pPr>
      <w:r w:rsidRPr="005A1A96">
        <w:t>15.</w:t>
      </w:r>
      <w:r w:rsidRPr="005A1A96">
        <w:tab/>
      </w:r>
      <w:r w:rsidRPr="005A1A96">
        <w:rPr>
          <w:i/>
        </w:rPr>
        <w:t>Agence pour la garantie des droits des mineurs</w:t>
      </w:r>
    </w:p>
    <w:p w14:paraId="022DDA3E" w14:textId="77777777" w:rsidR="00FA6F39" w:rsidRPr="005A1A96" w:rsidRDefault="00FA6F39" w:rsidP="00FA6F39">
      <w:pPr>
        <w:ind w:left="567" w:hanging="567"/>
      </w:pPr>
    </w:p>
    <w:p w14:paraId="341A2031" w14:textId="1574C3F4" w:rsidR="00FA6F39" w:rsidRPr="005A1A96" w:rsidRDefault="00FA6F39" w:rsidP="00FA6F39">
      <w:pPr>
        <w:ind w:left="567" w:hanging="567"/>
      </w:pPr>
      <w:r w:rsidRPr="005A1A96">
        <w:t>16.</w:t>
      </w:r>
      <w:r w:rsidRPr="005A1A96">
        <w:tab/>
      </w:r>
      <w:r w:rsidRPr="005A1A96">
        <w:rPr>
          <w:i/>
        </w:rPr>
        <w:t xml:space="preserve">Agence nationale pour l'indemnisation des </w:t>
      </w:r>
      <w:r w:rsidR="003D2275" w:rsidRPr="005A1A96">
        <w:rPr>
          <w:i/>
        </w:rPr>
        <w:t>F</w:t>
      </w:r>
      <w:r w:rsidRPr="005A1A96">
        <w:rPr>
          <w:i/>
        </w:rPr>
        <w:t>rançais d'outre-mer (ANIFOM)</w:t>
      </w:r>
    </w:p>
    <w:p w14:paraId="6951BCF6" w14:textId="77777777" w:rsidR="00FA6F39" w:rsidRPr="005A1A96" w:rsidRDefault="00FA6F39" w:rsidP="00FA6F39">
      <w:pPr>
        <w:ind w:left="567" w:hanging="567"/>
      </w:pPr>
    </w:p>
    <w:p w14:paraId="7FCB0CF1" w14:textId="77777777" w:rsidR="00FA6F39" w:rsidRPr="005A1A96" w:rsidRDefault="00FA6F39" w:rsidP="00FA6F39">
      <w:pPr>
        <w:ind w:left="567" w:hanging="567"/>
      </w:pPr>
      <w:r w:rsidRPr="005A1A96">
        <w:t>17.</w:t>
      </w:r>
      <w:r w:rsidRPr="005A1A96">
        <w:tab/>
      </w:r>
      <w:r w:rsidRPr="005A1A96">
        <w:rPr>
          <w:i/>
        </w:rPr>
        <w:t>Assemblée permanente des chambres d'agriculture (APCA)</w:t>
      </w:r>
    </w:p>
    <w:p w14:paraId="2BBC891D" w14:textId="77777777" w:rsidR="00FA6F39" w:rsidRPr="005A1A96" w:rsidRDefault="00FA6F39" w:rsidP="00FA6F39">
      <w:pPr>
        <w:ind w:left="567" w:hanging="567"/>
      </w:pPr>
    </w:p>
    <w:p w14:paraId="7AE4F845" w14:textId="77777777" w:rsidR="00FA6F39" w:rsidRPr="005A1A96" w:rsidRDefault="00FA6F39" w:rsidP="00FA6F39">
      <w:pPr>
        <w:ind w:left="567" w:hanging="567"/>
      </w:pPr>
      <w:r w:rsidRPr="005A1A96">
        <w:t>18.</w:t>
      </w:r>
      <w:r w:rsidRPr="005A1A96">
        <w:tab/>
      </w:r>
      <w:r w:rsidRPr="005A1A96">
        <w:rPr>
          <w:i/>
        </w:rPr>
        <w:t>Bibliothèque nationale de France</w:t>
      </w:r>
    </w:p>
    <w:p w14:paraId="3D156DFF" w14:textId="77777777" w:rsidR="00FA6F39" w:rsidRPr="005A1A96" w:rsidRDefault="00FA6F39" w:rsidP="00FA6F39">
      <w:pPr>
        <w:ind w:left="567" w:hanging="567"/>
      </w:pPr>
    </w:p>
    <w:p w14:paraId="7A299E15" w14:textId="77777777" w:rsidR="00FA6F39" w:rsidRPr="005A1A96" w:rsidRDefault="00FA6F39" w:rsidP="00FA6F39">
      <w:pPr>
        <w:ind w:left="567" w:hanging="567"/>
      </w:pPr>
      <w:r w:rsidRPr="005A1A96">
        <w:t>19.</w:t>
      </w:r>
      <w:r w:rsidRPr="005A1A96">
        <w:tab/>
      </w:r>
      <w:r w:rsidRPr="005A1A96">
        <w:rPr>
          <w:i/>
        </w:rPr>
        <w:t>Bibliothèque nationale et universitaire de Strasbourg</w:t>
      </w:r>
    </w:p>
    <w:p w14:paraId="29A292A7" w14:textId="77777777" w:rsidR="00FA6F39" w:rsidRPr="005A1A96" w:rsidRDefault="00FA6F39" w:rsidP="00FA6F39">
      <w:pPr>
        <w:ind w:left="567" w:hanging="567"/>
      </w:pPr>
    </w:p>
    <w:p w14:paraId="5CE0D06E" w14:textId="77777777" w:rsidR="00FA6F39" w:rsidRPr="005A1A96" w:rsidRDefault="00FA6F39" w:rsidP="00FA6F39">
      <w:pPr>
        <w:ind w:left="567" w:hanging="567"/>
      </w:pPr>
      <w:r w:rsidRPr="005A1A96">
        <w:t>20.</w:t>
      </w:r>
      <w:r w:rsidRPr="005A1A96">
        <w:tab/>
      </w:r>
      <w:r w:rsidRPr="005A1A96">
        <w:rPr>
          <w:i/>
        </w:rPr>
        <w:t>Caisse des Dépôts et Consignations</w:t>
      </w:r>
    </w:p>
    <w:p w14:paraId="37A8FBE8" w14:textId="77777777" w:rsidR="00FA6F39" w:rsidRPr="005A1A96" w:rsidRDefault="00FA6F39" w:rsidP="00FA6F39">
      <w:pPr>
        <w:ind w:left="567" w:hanging="567"/>
      </w:pPr>
    </w:p>
    <w:p w14:paraId="68D4B4FE" w14:textId="77777777" w:rsidR="00FA6F39" w:rsidRPr="005A1A96" w:rsidRDefault="00FA6F39" w:rsidP="00FA6F39">
      <w:pPr>
        <w:ind w:left="567" w:hanging="567"/>
      </w:pPr>
      <w:r w:rsidRPr="005A1A96">
        <w:t>21.</w:t>
      </w:r>
      <w:r w:rsidRPr="005A1A96">
        <w:tab/>
      </w:r>
      <w:r w:rsidRPr="005A1A96">
        <w:rPr>
          <w:i/>
        </w:rPr>
        <w:t>Caisse nationale des autoroutes (CNA)</w:t>
      </w:r>
    </w:p>
    <w:p w14:paraId="43305994" w14:textId="77777777" w:rsidR="00FA6F39" w:rsidRPr="005A1A96" w:rsidRDefault="00FA6F39" w:rsidP="00FA6F39">
      <w:pPr>
        <w:ind w:left="567" w:hanging="567"/>
      </w:pPr>
    </w:p>
    <w:p w14:paraId="30E94C6C" w14:textId="77777777" w:rsidR="00FA6F39" w:rsidRPr="005A1A96" w:rsidRDefault="00FA6F39" w:rsidP="00FA6F39">
      <w:pPr>
        <w:ind w:left="567" w:hanging="567"/>
      </w:pPr>
      <w:r w:rsidRPr="005A1A96">
        <w:t>22.</w:t>
      </w:r>
      <w:r w:rsidRPr="005A1A96">
        <w:tab/>
      </w:r>
      <w:r w:rsidRPr="005A1A96">
        <w:rPr>
          <w:i/>
        </w:rPr>
        <w:t>Caisse nationale militaire de sécurité sociale (CNMSS)</w:t>
      </w:r>
    </w:p>
    <w:p w14:paraId="012593EB" w14:textId="77777777" w:rsidR="00FA6F39" w:rsidRPr="005A1A96" w:rsidRDefault="00FA6F39" w:rsidP="00FA6F39">
      <w:pPr>
        <w:ind w:left="567" w:hanging="567"/>
      </w:pPr>
    </w:p>
    <w:p w14:paraId="19A85931" w14:textId="77777777" w:rsidR="00FA6F39" w:rsidRPr="005A1A96" w:rsidRDefault="00FA6F39" w:rsidP="00FA6F39">
      <w:pPr>
        <w:ind w:left="567" w:hanging="567"/>
      </w:pPr>
      <w:r w:rsidRPr="005A1A96">
        <w:t>23.</w:t>
      </w:r>
      <w:r w:rsidRPr="005A1A96">
        <w:tab/>
      </w:r>
      <w:r w:rsidRPr="005A1A96">
        <w:rPr>
          <w:i/>
        </w:rPr>
        <w:t>Caisse de garantie du logement locatif social</w:t>
      </w:r>
    </w:p>
    <w:p w14:paraId="6A7276D4" w14:textId="77777777" w:rsidR="00FA6F39" w:rsidRPr="005A1A96" w:rsidRDefault="00FA6F39" w:rsidP="00FA6F39">
      <w:pPr>
        <w:ind w:left="567" w:hanging="567"/>
      </w:pPr>
    </w:p>
    <w:p w14:paraId="44459A0A" w14:textId="77777777" w:rsidR="00FA6F39" w:rsidRPr="005A1A96" w:rsidRDefault="00FA6F39" w:rsidP="00FA6F39">
      <w:pPr>
        <w:ind w:left="567" w:hanging="567"/>
      </w:pPr>
      <w:r w:rsidRPr="005A1A96">
        <w:t>24.</w:t>
      </w:r>
      <w:r w:rsidRPr="005A1A96">
        <w:tab/>
      </w:r>
      <w:r w:rsidRPr="005A1A96">
        <w:rPr>
          <w:i/>
        </w:rPr>
        <w:t>Casa de Velasquez</w:t>
      </w:r>
    </w:p>
    <w:p w14:paraId="3D334CE5" w14:textId="77777777" w:rsidR="00FA6F39" w:rsidRPr="005A1A96" w:rsidRDefault="00FA6F39" w:rsidP="00FA6F39">
      <w:pPr>
        <w:ind w:left="567" w:hanging="567"/>
      </w:pPr>
    </w:p>
    <w:p w14:paraId="7419D02B" w14:textId="77777777" w:rsidR="00FA6F39" w:rsidRPr="005A1A96" w:rsidRDefault="00FA6F39" w:rsidP="00FA6F39">
      <w:pPr>
        <w:ind w:left="567" w:hanging="567"/>
      </w:pPr>
      <w:r w:rsidRPr="005A1A96">
        <w:t>25.</w:t>
      </w:r>
      <w:r w:rsidRPr="005A1A96">
        <w:tab/>
      </w:r>
      <w:r w:rsidRPr="005A1A96">
        <w:rPr>
          <w:i/>
        </w:rPr>
        <w:t>Centre d'enseignement zootechnique</w:t>
      </w:r>
    </w:p>
    <w:p w14:paraId="1D53FFCE" w14:textId="77777777" w:rsidR="00FA6F39" w:rsidRPr="005A1A96" w:rsidRDefault="00FA6F39" w:rsidP="00FA6F39">
      <w:pPr>
        <w:ind w:left="567" w:hanging="567"/>
      </w:pPr>
    </w:p>
    <w:p w14:paraId="78DFBDDB" w14:textId="3A838254" w:rsidR="00751A0A" w:rsidRPr="005A1A96" w:rsidRDefault="00751A0A" w:rsidP="00751A0A">
      <w:r w:rsidRPr="005A1A96">
        <w:br w:type="page"/>
      </w:r>
    </w:p>
    <w:p w14:paraId="3A8930D1" w14:textId="622BAF73" w:rsidR="00FA6F39" w:rsidRPr="005A1A96" w:rsidRDefault="00751A0A" w:rsidP="00FA6F39">
      <w:pPr>
        <w:ind w:left="567" w:hanging="567"/>
      </w:pPr>
      <w:r w:rsidRPr="005A1A96">
        <w:t>2</w:t>
      </w:r>
      <w:r w:rsidR="00FA6F39" w:rsidRPr="005A1A96">
        <w:t>6.</w:t>
      </w:r>
      <w:r w:rsidR="00FA6F39" w:rsidRPr="005A1A96">
        <w:tab/>
      </w:r>
      <w:r w:rsidR="00FA6F39" w:rsidRPr="005A1A96">
        <w:rPr>
          <w:i/>
        </w:rPr>
        <w:t>Centre d'études de l'emploi</w:t>
      </w:r>
    </w:p>
    <w:p w14:paraId="3C22977F" w14:textId="77777777" w:rsidR="00FA6F39" w:rsidRPr="005A1A96" w:rsidRDefault="00FA6F39" w:rsidP="00FA6F39">
      <w:pPr>
        <w:ind w:left="567" w:hanging="567"/>
      </w:pPr>
    </w:p>
    <w:p w14:paraId="161AA740" w14:textId="77777777" w:rsidR="00FA6F39" w:rsidRPr="005A1A96" w:rsidRDefault="00FA6F39" w:rsidP="00FA6F39">
      <w:pPr>
        <w:ind w:left="567" w:hanging="567"/>
      </w:pPr>
      <w:r w:rsidRPr="005A1A96">
        <w:t>27.</w:t>
      </w:r>
      <w:r w:rsidRPr="005A1A96">
        <w:tab/>
      </w:r>
      <w:r w:rsidRPr="005A1A96">
        <w:rPr>
          <w:i/>
        </w:rPr>
        <w:t>Centre hospitalier national des Quinze-Vingts</w:t>
      </w:r>
    </w:p>
    <w:p w14:paraId="178EFA00" w14:textId="77777777" w:rsidR="00FA6F39" w:rsidRPr="005A1A96" w:rsidRDefault="00FA6F39" w:rsidP="00FA6F39">
      <w:pPr>
        <w:ind w:left="567" w:hanging="567"/>
      </w:pPr>
    </w:p>
    <w:p w14:paraId="63198ADE" w14:textId="77777777" w:rsidR="00FA6F39" w:rsidRPr="005A1A96" w:rsidRDefault="00FA6F39" w:rsidP="00FA6F39">
      <w:pPr>
        <w:ind w:left="567" w:hanging="567"/>
      </w:pPr>
      <w:r w:rsidRPr="005A1A96">
        <w:t>28.</w:t>
      </w:r>
      <w:r w:rsidRPr="005A1A96">
        <w:tab/>
      </w:r>
      <w:r w:rsidRPr="005A1A96">
        <w:rPr>
          <w:i/>
        </w:rPr>
        <w:t>Centre international d'études supérieures en sciences agronomiques (Montpellier Sup Agro)</w:t>
      </w:r>
    </w:p>
    <w:p w14:paraId="65F161AE" w14:textId="77777777" w:rsidR="00FA6F39" w:rsidRPr="005A1A96" w:rsidRDefault="00FA6F39" w:rsidP="00FA6F39">
      <w:pPr>
        <w:ind w:left="567" w:hanging="567"/>
      </w:pPr>
    </w:p>
    <w:p w14:paraId="783D33CA" w14:textId="77777777" w:rsidR="00FA6F39" w:rsidRPr="005A1A96" w:rsidRDefault="00FA6F39" w:rsidP="00FA6F39">
      <w:pPr>
        <w:ind w:left="567" w:hanging="567"/>
      </w:pPr>
      <w:r w:rsidRPr="005A1A96">
        <w:t>29.</w:t>
      </w:r>
      <w:r w:rsidRPr="005A1A96">
        <w:tab/>
      </w:r>
      <w:r w:rsidRPr="005A1A96">
        <w:rPr>
          <w:i/>
        </w:rPr>
        <w:t>Centre des liaisons européennes et internationales de sécurité sociale</w:t>
      </w:r>
    </w:p>
    <w:p w14:paraId="5EF8B595" w14:textId="77777777" w:rsidR="00FA6F39" w:rsidRPr="005A1A96" w:rsidRDefault="00FA6F39" w:rsidP="00FA6F39">
      <w:pPr>
        <w:ind w:left="567" w:hanging="567"/>
      </w:pPr>
    </w:p>
    <w:p w14:paraId="065AEFDF" w14:textId="77777777" w:rsidR="00FA6F39" w:rsidRPr="005A1A96" w:rsidRDefault="00FA6F39" w:rsidP="00FA6F39">
      <w:pPr>
        <w:ind w:left="567" w:hanging="567"/>
      </w:pPr>
      <w:r w:rsidRPr="005A1A96">
        <w:t>30.</w:t>
      </w:r>
      <w:r w:rsidRPr="005A1A96">
        <w:tab/>
      </w:r>
      <w:r w:rsidRPr="005A1A96">
        <w:rPr>
          <w:i/>
        </w:rPr>
        <w:t>Centre des Monuments Nationaux</w:t>
      </w:r>
    </w:p>
    <w:p w14:paraId="69B0F036" w14:textId="77777777" w:rsidR="00FA6F39" w:rsidRPr="005A1A96" w:rsidRDefault="00FA6F39" w:rsidP="00FA6F39">
      <w:pPr>
        <w:ind w:left="567" w:hanging="567"/>
      </w:pPr>
    </w:p>
    <w:p w14:paraId="43FC3C48" w14:textId="77777777" w:rsidR="00FA6F39" w:rsidRPr="005A1A96" w:rsidRDefault="00FA6F39" w:rsidP="00FA6F39">
      <w:pPr>
        <w:ind w:left="567" w:hanging="567"/>
      </w:pPr>
      <w:r w:rsidRPr="005A1A96">
        <w:t>31.</w:t>
      </w:r>
      <w:r w:rsidRPr="005A1A96">
        <w:tab/>
      </w:r>
      <w:r w:rsidRPr="005A1A96">
        <w:rPr>
          <w:i/>
        </w:rPr>
        <w:t>Centre national d'art et de culture Georges Pompidou</w:t>
      </w:r>
    </w:p>
    <w:p w14:paraId="3EA168E1" w14:textId="77777777" w:rsidR="00FA6F39" w:rsidRPr="005A1A96" w:rsidRDefault="00FA6F39" w:rsidP="00FA6F39">
      <w:pPr>
        <w:ind w:left="567" w:hanging="567"/>
      </w:pPr>
    </w:p>
    <w:p w14:paraId="51414798" w14:textId="77777777" w:rsidR="00FA6F39" w:rsidRPr="005A1A96" w:rsidRDefault="00FA6F39" w:rsidP="00FA6F39">
      <w:pPr>
        <w:ind w:left="567" w:hanging="567"/>
      </w:pPr>
      <w:r w:rsidRPr="005A1A96">
        <w:t>32.</w:t>
      </w:r>
      <w:r w:rsidRPr="005A1A96">
        <w:tab/>
      </w:r>
      <w:r w:rsidRPr="005A1A96">
        <w:rPr>
          <w:i/>
        </w:rPr>
        <w:t>Centre national des arts plastiques</w:t>
      </w:r>
    </w:p>
    <w:p w14:paraId="5064737A" w14:textId="77777777" w:rsidR="00FA6F39" w:rsidRPr="005A1A96" w:rsidRDefault="00FA6F39" w:rsidP="00FA6F39">
      <w:pPr>
        <w:ind w:left="567" w:hanging="567"/>
      </w:pPr>
    </w:p>
    <w:p w14:paraId="38AEE052" w14:textId="77777777" w:rsidR="00FA6F39" w:rsidRPr="005A1A96" w:rsidRDefault="00FA6F39" w:rsidP="00FA6F39">
      <w:pPr>
        <w:ind w:left="567" w:hanging="567"/>
      </w:pPr>
      <w:r w:rsidRPr="005A1A96">
        <w:t>33.</w:t>
      </w:r>
      <w:r w:rsidRPr="005A1A96">
        <w:tab/>
      </w:r>
      <w:r w:rsidRPr="005A1A96">
        <w:rPr>
          <w:i/>
        </w:rPr>
        <w:t>Centre national de la cinématographie</w:t>
      </w:r>
    </w:p>
    <w:p w14:paraId="27E06AD4" w14:textId="77777777" w:rsidR="00FA6F39" w:rsidRPr="005A1A96" w:rsidRDefault="00FA6F39" w:rsidP="00FA6F39">
      <w:pPr>
        <w:ind w:left="567" w:hanging="567"/>
      </w:pPr>
    </w:p>
    <w:p w14:paraId="676F13F7" w14:textId="77777777" w:rsidR="00FA6F39" w:rsidRPr="005A1A96" w:rsidRDefault="00FA6F39" w:rsidP="00FA6F39">
      <w:pPr>
        <w:ind w:left="567" w:hanging="567"/>
      </w:pPr>
      <w:r w:rsidRPr="005A1A96">
        <w:t>34.</w:t>
      </w:r>
      <w:r w:rsidRPr="005A1A96">
        <w:tab/>
      </w:r>
      <w:r w:rsidRPr="005A1A96">
        <w:rPr>
          <w:i/>
        </w:rPr>
        <w:t>Institut national supérieur de formation et de recherche pour l'éducation des jeunes handicapés et les enseignements adaptés</w:t>
      </w:r>
    </w:p>
    <w:p w14:paraId="2B5DD97A" w14:textId="77777777" w:rsidR="00FA6F39" w:rsidRPr="005A1A96" w:rsidRDefault="00FA6F39" w:rsidP="00FA6F39">
      <w:pPr>
        <w:ind w:left="567" w:hanging="567"/>
      </w:pPr>
    </w:p>
    <w:p w14:paraId="4A6CE2A1" w14:textId="77777777" w:rsidR="00FA6F39" w:rsidRPr="005A1A96" w:rsidRDefault="00FA6F39" w:rsidP="00FA6F39">
      <w:pPr>
        <w:ind w:left="567" w:hanging="567"/>
      </w:pPr>
      <w:r w:rsidRPr="005A1A96">
        <w:t>35.</w:t>
      </w:r>
      <w:r w:rsidRPr="005A1A96">
        <w:tab/>
      </w:r>
      <w:r w:rsidRPr="005A1A96">
        <w:rPr>
          <w:i/>
        </w:rPr>
        <w:t>Centre National d'Etudes et d'expérimentation du machinisme agricole, du génie rural, des eaux et des forêts (CEMAGREF)</w:t>
      </w:r>
    </w:p>
    <w:p w14:paraId="4E3F1500" w14:textId="77777777" w:rsidR="00FA6F39" w:rsidRPr="005A1A96" w:rsidRDefault="00FA6F39" w:rsidP="00FA6F39">
      <w:pPr>
        <w:ind w:left="567" w:hanging="567"/>
      </w:pPr>
    </w:p>
    <w:p w14:paraId="65158B06" w14:textId="77777777" w:rsidR="00FA6F39" w:rsidRPr="005A1A96" w:rsidRDefault="00FA6F39" w:rsidP="00FA6F39">
      <w:pPr>
        <w:ind w:left="567" w:hanging="567"/>
      </w:pPr>
      <w:r w:rsidRPr="005A1A96">
        <w:t>36.</w:t>
      </w:r>
      <w:r w:rsidRPr="005A1A96">
        <w:tab/>
      </w:r>
      <w:r w:rsidRPr="005A1A96">
        <w:rPr>
          <w:i/>
        </w:rPr>
        <w:t>Ecole nationale supérieure de Sécurité Sociale</w:t>
      </w:r>
    </w:p>
    <w:p w14:paraId="06833FD9" w14:textId="77777777" w:rsidR="00FA6F39" w:rsidRPr="005A1A96" w:rsidRDefault="00FA6F39" w:rsidP="00FA6F39">
      <w:pPr>
        <w:ind w:left="567" w:hanging="567"/>
      </w:pPr>
    </w:p>
    <w:p w14:paraId="1B1E3516" w14:textId="70E744F6" w:rsidR="00751A0A" w:rsidRPr="005A1A96" w:rsidRDefault="00751A0A" w:rsidP="00751A0A">
      <w:r w:rsidRPr="005A1A96">
        <w:br w:type="page"/>
      </w:r>
    </w:p>
    <w:p w14:paraId="74351310" w14:textId="734D8581" w:rsidR="00FA6F39" w:rsidRPr="005A1A96" w:rsidRDefault="00751A0A" w:rsidP="00FA6F39">
      <w:pPr>
        <w:ind w:left="567" w:hanging="567"/>
      </w:pPr>
      <w:r w:rsidRPr="005A1A96">
        <w:t>3</w:t>
      </w:r>
      <w:r w:rsidR="00FA6F39" w:rsidRPr="005A1A96">
        <w:t>7.</w:t>
      </w:r>
      <w:r w:rsidR="00FA6F39" w:rsidRPr="005A1A96">
        <w:tab/>
      </w:r>
      <w:r w:rsidR="00FA6F39" w:rsidRPr="005A1A96">
        <w:rPr>
          <w:i/>
        </w:rPr>
        <w:t>Centre national du livre</w:t>
      </w:r>
    </w:p>
    <w:p w14:paraId="33294599" w14:textId="77777777" w:rsidR="00FA6F39" w:rsidRPr="005A1A96" w:rsidRDefault="00FA6F39" w:rsidP="00FA6F39">
      <w:pPr>
        <w:ind w:left="567" w:hanging="567"/>
      </w:pPr>
    </w:p>
    <w:p w14:paraId="515FD0ED" w14:textId="77777777" w:rsidR="00FA6F39" w:rsidRPr="005A1A96" w:rsidRDefault="00FA6F39" w:rsidP="00FA6F39">
      <w:pPr>
        <w:ind w:left="567" w:hanging="567"/>
      </w:pPr>
      <w:r w:rsidRPr="005A1A96">
        <w:t>38.</w:t>
      </w:r>
      <w:r w:rsidRPr="005A1A96">
        <w:tab/>
      </w:r>
      <w:r w:rsidRPr="005A1A96">
        <w:rPr>
          <w:i/>
        </w:rPr>
        <w:t>Centre national de documentation pédagogique</w:t>
      </w:r>
    </w:p>
    <w:p w14:paraId="63DF05D6" w14:textId="77777777" w:rsidR="00FA6F39" w:rsidRPr="005A1A96" w:rsidRDefault="00FA6F39" w:rsidP="00FA6F39">
      <w:pPr>
        <w:ind w:left="567" w:hanging="567"/>
      </w:pPr>
    </w:p>
    <w:p w14:paraId="7DEFD89A" w14:textId="77777777" w:rsidR="00FA6F39" w:rsidRPr="005A1A96" w:rsidRDefault="00FA6F39" w:rsidP="00FA6F39">
      <w:pPr>
        <w:ind w:left="567" w:hanging="567"/>
      </w:pPr>
      <w:r w:rsidRPr="005A1A96">
        <w:t>39.</w:t>
      </w:r>
      <w:r w:rsidRPr="005A1A96">
        <w:tab/>
      </w:r>
      <w:r w:rsidRPr="005A1A96">
        <w:rPr>
          <w:i/>
        </w:rPr>
        <w:t>Centre national des œuvres universitaires et scolaires (CNOUS)</w:t>
      </w:r>
    </w:p>
    <w:p w14:paraId="7555816E" w14:textId="77777777" w:rsidR="00FA6F39" w:rsidRPr="005A1A96" w:rsidRDefault="00FA6F39" w:rsidP="00FA6F39">
      <w:pPr>
        <w:ind w:left="567" w:hanging="567"/>
      </w:pPr>
    </w:p>
    <w:p w14:paraId="6C5351F8" w14:textId="77777777" w:rsidR="00FA6F39" w:rsidRPr="005A1A96" w:rsidRDefault="00FA6F39" w:rsidP="00FA6F39">
      <w:pPr>
        <w:ind w:left="567" w:hanging="567"/>
      </w:pPr>
      <w:r w:rsidRPr="005A1A96">
        <w:t>40.</w:t>
      </w:r>
      <w:r w:rsidRPr="005A1A96">
        <w:tab/>
      </w:r>
      <w:r w:rsidRPr="005A1A96">
        <w:rPr>
          <w:i/>
        </w:rPr>
        <w:t>Centre national professionnel de la propriété forestière</w:t>
      </w:r>
    </w:p>
    <w:p w14:paraId="537C7E6B" w14:textId="77777777" w:rsidR="00FA6F39" w:rsidRPr="005A1A96" w:rsidRDefault="00FA6F39" w:rsidP="00FA6F39">
      <w:pPr>
        <w:ind w:left="567" w:hanging="567"/>
      </w:pPr>
    </w:p>
    <w:p w14:paraId="6A0ABB4A" w14:textId="77777777" w:rsidR="00FA6F39" w:rsidRPr="005A1A96" w:rsidRDefault="00FA6F39" w:rsidP="00FA6F39">
      <w:pPr>
        <w:ind w:left="567" w:hanging="567"/>
      </w:pPr>
      <w:r w:rsidRPr="005A1A96">
        <w:t>41.</w:t>
      </w:r>
      <w:r w:rsidRPr="005A1A96">
        <w:tab/>
      </w:r>
      <w:r w:rsidRPr="005A1A96">
        <w:rPr>
          <w:i/>
        </w:rPr>
        <w:t>Centre National de la Recherche Scientifique (C</w:t>
      </w:r>
      <w:r w:rsidRPr="005A1A96">
        <w:t>.</w:t>
      </w:r>
      <w:r w:rsidRPr="005A1A96">
        <w:rPr>
          <w:i/>
        </w:rPr>
        <w:t>N</w:t>
      </w:r>
      <w:r w:rsidRPr="005A1A96">
        <w:t>.</w:t>
      </w:r>
      <w:r w:rsidRPr="005A1A96">
        <w:rPr>
          <w:i/>
        </w:rPr>
        <w:t>R</w:t>
      </w:r>
      <w:r w:rsidRPr="005A1A96">
        <w:t>.</w:t>
      </w:r>
      <w:r w:rsidRPr="005A1A96">
        <w:rPr>
          <w:i/>
        </w:rPr>
        <w:t>S)</w:t>
      </w:r>
    </w:p>
    <w:p w14:paraId="38BFFFB8" w14:textId="77777777" w:rsidR="00FA6F39" w:rsidRPr="005A1A96" w:rsidRDefault="00FA6F39" w:rsidP="00FA6F39">
      <w:pPr>
        <w:ind w:left="567" w:hanging="567"/>
      </w:pPr>
    </w:p>
    <w:p w14:paraId="38C1F6A8" w14:textId="77777777" w:rsidR="00FA6F39" w:rsidRPr="005A1A96" w:rsidRDefault="00FA6F39" w:rsidP="00FA6F39">
      <w:pPr>
        <w:ind w:left="567" w:hanging="567"/>
      </w:pPr>
      <w:r w:rsidRPr="005A1A96">
        <w:t>42.</w:t>
      </w:r>
      <w:r w:rsidRPr="005A1A96">
        <w:tab/>
      </w:r>
      <w:r w:rsidRPr="005A1A96">
        <w:rPr>
          <w:i/>
        </w:rPr>
        <w:t>Centres d'éducation populaire et de sport (CREPS)</w:t>
      </w:r>
    </w:p>
    <w:p w14:paraId="04206972" w14:textId="77777777" w:rsidR="00FA6F39" w:rsidRPr="005A1A96" w:rsidRDefault="00FA6F39" w:rsidP="00FA6F39">
      <w:pPr>
        <w:ind w:left="567" w:hanging="567"/>
      </w:pPr>
    </w:p>
    <w:p w14:paraId="6A79E8CB" w14:textId="77777777" w:rsidR="00FA6F39" w:rsidRPr="005A1A96" w:rsidRDefault="00FA6F39" w:rsidP="00FA6F39">
      <w:pPr>
        <w:ind w:left="567" w:hanging="567"/>
      </w:pPr>
      <w:r w:rsidRPr="005A1A96">
        <w:t>43.</w:t>
      </w:r>
      <w:r w:rsidRPr="005A1A96">
        <w:tab/>
      </w:r>
      <w:r w:rsidRPr="005A1A96">
        <w:rPr>
          <w:i/>
        </w:rPr>
        <w:t>Centres régionaux des œuvres universitaires (CROUS)</w:t>
      </w:r>
    </w:p>
    <w:p w14:paraId="61E49E4B" w14:textId="77777777" w:rsidR="00FA6F39" w:rsidRPr="005A1A96" w:rsidRDefault="00FA6F39" w:rsidP="00FA6F39">
      <w:pPr>
        <w:ind w:left="567" w:hanging="567"/>
      </w:pPr>
    </w:p>
    <w:p w14:paraId="1A998854" w14:textId="77777777" w:rsidR="00FA6F39" w:rsidRPr="005A1A96" w:rsidRDefault="00FA6F39" w:rsidP="00FA6F39">
      <w:pPr>
        <w:ind w:left="567" w:hanging="567"/>
      </w:pPr>
      <w:r w:rsidRPr="005A1A96">
        <w:t>44.</w:t>
      </w:r>
      <w:r w:rsidRPr="005A1A96">
        <w:tab/>
      </w:r>
      <w:r w:rsidRPr="005A1A96">
        <w:rPr>
          <w:i/>
        </w:rPr>
        <w:t>Collège de France</w:t>
      </w:r>
    </w:p>
    <w:p w14:paraId="0F0FB345" w14:textId="77777777" w:rsidR="00FA6F39" w:rsidRPr="005A1A96" w:rsidRDefault="00FA6F39" w:rsidP="00FA6F39">
      <w:pPr>
        <w:ind w:left="567" w:hanging="567"/>
      </w:pPr>
    </w:p>
    <w:p w14:paraId="685D0CBF" w14:textId="77777777" w:rsidR="00FA6F39" w:rsidRPr="005A1A96" w:rsidRDefault="00FA6F39" w:rsidP="00FA6F39">
      <w:pPr>
        <w:ind w:left="567" w:hanging="567"/>
      </w:pPr>
      <w:r w:rsidRPr="005A1A96">
        <w:t>45.</w:t>
      </w:r>
      <w:r w:rsidRPr="005A1A96">
        <w:tab/>
      </w:r>
      <w:r w:rsidRPr="005A1A96">
        <w:rPr>
          <w:i/>
        </w:rPr>
        <w:t>Conservatoire de l'espace littoral et des rivages lacustres</w:t>
      </w:r>
    </w:p>
    <w:p w14:paraId="54BEDB72" w14:textId="77777777" w:rsidR="00FA6F39" w:rsidRPr="005A1A96" w:rsidRDefault="00FA6F39" w:rsidP="00FA6F39">
      <w:pPr>
        <w:ind w:left="567" w:hanging="567"/>
      </w:pPr>
    </w:p>
    <w:p w14:paraId="38F57902" w14:textId="77777777" w:rsidR="00FA6F39" w:rsidRPr="005A1A96" w:rsidRDefault="00FA6F39" w:rsidP="00FA6F39">
      <w:pPr>
        <w:ind w:left="567" w:hanging="567"/>
      </w:pPr>
      <w:r w:rsidRPr="005A1A96">
        <w:t>46.</w:t>
      </w:r>
      <w:r w:rsidRPr="005A1A96">
        <w:tab/>
      </w:r>
      <w:r w:rsidRPr="005A1A96">
        <w:rPr>
          <w:i/>
        </w:rPr>
        <w:t>Conservatoire National des Arts et Métiers</w:t>
      </w:r>
    </w:p>
    <w:p w14:paraId="3C301E57" w14:textId="77777777" w:rsidR="00FA6F39" w:rsidRPr="005A1A96" w:rsidRDefault="00FA6F39" w:rsidP="00FA6F39">
      <w:pPr>
        <w:ind w:left="567" w:hanging="567"/>
      </w:pPr>
    </w:p>
    <w:p w14:paraId="1D08B691" w14:textId="77777777" w:rsidR="00FA6F39" w:rsidRPr="005A1A96" w:rsidRDefault="00FA6F39" w:rsidP="00FA6F39">
      <w:pPr>
        <w:ind w:left="567" w:hanging="567"/>
      </w:pPr>
      <w:r w:rsidRPr="005A1A96">
        <w:t>47.</w:t>
      </w:r>
      <w:r w:rsidRPr="005A1A96">
        <w:tab/>
      </w:r>
      <w:r w:rsidRPr="005A1A96">
        <w:rPr>
          <w:i/>
        </w:rPr>
        <w:t>Conservatoire national supérieur de musique et de danse de Paris</w:t>
      </w:r>
    </w:p>
    <w:p w14:paraId="72508CAC" w14:textId="77777777" w:rsidR="00FA6F39" w:rsidRPr="005A1A96" w:rsidRDefault="00FA6F39" w:rsidP="00FA6F39">
      <w:pPr>
        <w:ind w:left="567" w:hanging="567"/>
      </w:pPr>
    </w:p>
    <w:p w14:paraId="1731A4F0" w14:textId="77777777" w:rsidR="00FA6F39" w:rsidRPr="005A1A96" w:rsidRDefault="00FA6F39" w:rsidP="00FA6F39">
      <w:pPr>
        <w:ind w:left="567" w:hanging="567"/>
      </w:pPr>
      <w:r w:rsidRPr="005A1A96">
        <w:t>48.</w:t>
      </w:r>
      <w:r w:rsidRPr="005A1A96">
        <w:tab/>
      </w:r>
      <w:r w:rsidRPr="005A1A96">
        <w:rPr>
          <w:i/>
        </w:rPr>
        <w:t>Conservatoire national supérieur de musique et de danse de Lyon</w:t>
      </w:r>
    </w:p>
    <w:p w14:paraId="669147CD" w14:textId="77777777" w:rsidR="00FA6F39" w:rsidRPr="005A1A96" w:rsidRDefault="00FA6F39" w:rsidP="00FA6F39">
      <w:pPr>
        <w:ind w:left="567" w:hanging="567"/>
      </w:pPr>
    </w:p>
    <w:p w14:paraId="6D318A6A" w14:textId="209804A3" w:rsidR="00751A0A" w:rsidRPr="005A1A96" w:rsidRDefault="00751A0A" w:rsidP="00751A0A">
      <w:r w:rsidRPr="005A1A96">
        <w:br w:type="page"/>
      </w:r>
    </w:p>
    <w:p w14:paraId="6E7C81A6" w14:textId="02F6AC12" w:rsidR="00FA6F39" w:rsidRPr="005A1A96" w:rsidRDefault="00751A0A" w:rsidP="00FA6F39">
      <w:pPr>
        <w:ind w:left="567" w:hanging="567"/>
      </w:pPr>
      <w:r w:rsidRPr="005A1A96">
        <w:t>4</w:t>
      </w:r>
      <w:r w:rsidR="00FA6F39" w:rsidRPr="005A1A96">
        <w:t>9.</w:t>
      </w:r>
      <w:r w:rsidR="00FA6F39" w:rsidRPr="005A1A96">
        <w:tab/>
      </w:r>
      <w:r w:rsidR="00FA6F39" w:rsidRPr="005A1A96">
        <w:rPr>
          <w:i/>
        </w:rPr>
        <w:t>Conservatoire national supérieur d'art dramatique</w:t>
      </w:r>
    </w:p>
    <w:p w14:paraId="3986B903" w14:textId="77777777" w:rsidR="00FA6F39" w:rsidRPr="005A1A96" w:rsidRDefault="00FA6F39" w:rsidP="00FA6F39">
      <w:pPr>
        <w:ind w:left="567" w:hanging="567"/>
      </w:pPr>
    </w:p>
    <w:p w14:paraId="00747DBD" w14:textId="77777777" w:rsidR="00FA6F39" w:rsidRPr="005A1A96" w:rsidRDefault="00FA6F39" w:rsidP="00FA6F39">
      <w:pPr>
        <w:ind w:left="567" w:hanging="567"/>
      </w:pPr>
      <w:r w:rsidRPr="005A1A96">
        <w:t>50.</w:t>
      </w:r>
      <w:r w:rsidRPr="005A1A96">
        <w:tab/>
      </w:r>
      <w:r w:rsidRPr="005A1A96">
        <w:rPr>
          <w:i/>
        </w:rPr>
        <w:t>Ecole centrale de Lille</w:t>
      </w:r>
    </w:p>
    <w:p w14:paraId="10086061" w14:textId="77777777" w:rsidR="00FA6F39" w:rsidRPr="005A1A96" w:rsidRDefault="00FA6F39" w:rsidP="00FA6F39">
      <w:pPr>
        <w:ind w:left="567" w:hanging="567"/>
      </w:pPr>
    </w:p>
    <w:p w14:paraId="2C661CDE" w14:textId="77777777" w:rsidR="00FA6F39" w:rsidRPr="005A1A96" w:rsidRDefault="00FA6F39" w:rsidP="00FA6F39">
      <w:pPr>
        <w:ind w:left="567" w:hanging="567"/>
      </w:pPr>
      <w:r w:rsidRPr="005A1A96">
        <w:t>51.</w:t>
      </w:r>
      <w:r w:rsidRPr="005A1A96">
        <w:tab/>
      </w:r>
      <w:r w:rsidRPr="005A1A96">
        <w:rPr>
          <w:i/>
        </w:rPr>
        <w:t>Ecole centrale de Lyon</w:t>
      </w:r>
    </w:p>
    <w:p w14:paraId="646E3565" w14:textId="77777777" w:rsidR="00FA6F39" w:rsidRPr="005A1A96" w:rsidRDefault="00FA6F39" w:rsidP="00FA6F39">
      <w:pPr>
        <w:ind w:left="567" w:hanging="567"/>
      </w:pPr>
    </w:p>
    <w:p w14:paraId="7303437C" w14:textId="77777777" w:rsidR="00FA6F39" w:rsidRPr="005A1A96" w:rsidRDefault="00FA6F39" w:rsidP="00FA6F39">
      <w:pPr>
        <w:ind w:left="567" w:hanging="567"/>
      </w:pPr>
      <w:r w:rsidRPr="005A1A96">
        <w:t>52.</w:t>
      </w:r>
      <w:r w:rsidRPr="005A1A96">
        <w:tab/>
      </w:r>
      <w:r w:rsidRPr="005A1A96">
        <w:rPr>
          <w:i/>
        </w:rPr>
        <w:t>École centrale des arts et manufactures</w:t>
      </w:r>
    </w:p>
    <w:p w14:paraId="5F40E1D5" w14:textId="77777777" w:rsidR="00FA6F39" w:rsidRPr="005A1A96" w:rsidRDefault="00FA6F39" w:rsidP="00FA6F39">
      <w:pPr>
        <w:ind w:left="567" w:hanging="567"/>
      </w:pPr>
    </w:p>
    <w:p w14:paraId="572496E6" w14:textId="77777777" w:rsidR="00FA6F39" w:rsidRPr="005A1A96" w:rsidRDefault="00FA6F39" w:rsidP="00FA6F39">
      <w:pPr>
        <w:ind w:left="567" w:hanging="567"/>
      </w:pPr>
      <w:r w:rsidRPr="005A1A96">
        <w:t>53.</w:t>
      </w:r>
      <w:r w:rsidRPr="005A1A96">
        <w:tab/>
      </w:r>
      <w:r w:rsidRPr="005A1A96">
        <w:rPr>
          <w:i/>
        </w:rPr>
        <w:t>École française d'archéologie d'Athènes</w:t>
      </w:r>
    </w:p>
    <w:p w14:paraId="31BDCC53" w14:textId="77777777" w:rsidR="00FA6F39" w:rsidRPr="005A1A96" w:rsidRDefault="00FA6F39" w:rsidP="00FA6F39">
      <w:pPr>
        <w:ind w:left="567" w:hanging="567"/>
      </w:pPr>
    </w:p>
    <w:p w14:paraId="59544CAA" w14:textId="77777777" w:rsidR="00FA6F39" w:rsidRPr="005A1A96" w:rsidRDefault="00FA6F39" w:rsidP="00FA6F39">
      <w:pPr>
        <w:ind w:left="567" w:hanging="567"/>
      </w:pPr>
      <w:r w:rsidRPr="005A1A96">
        <w:t>54.</w:t>
      </w:r>
      <w:r w:rsidRPr="005A1A96">
        <w:tab/>
      </w:r>
      <w:r w:rsidRPr="005A1A96">
        <w:rPr>
          <w:i/>
        </w:rPr>
        <w:t>École française d'Extrême-Orient</w:t>
      </w:r>
    </w:p>
    <w:p w14:paraId="120DFEA9" w14:textId="77777777" w:rsidR="00FA6F39" w:rsidRPr="005A1A96" w:rsidRDefault="00FA6F39" w:rsidP="00FA6F39">
      <w:pPr>
        <w:ind w:left="567" w:hanging="567"/>
      </w:pPr>
    </w:p>
    <w:p w14:paraId="3DEF5843" w14:textId="77777777" w:rsidR="00FA6F39" w:rsidRPr="005A1A96" w:rsidRDefault="00FA6F39" w:rsidP="00FA6F39">
      <w:pPr>
        <w:ind w:left="567" w:hanging="567"/>
      </w:pPr>
      <w:r w:rsidRPr="005A1A96">
        <w:t>55.</w:t>
      </w:r>
      <w:r w:rsidRPr="005A1A96">
        <w:tab/>
      </w:r>
      <w:r w:rsidRPr="005A1A96">
        <w:rPr>
          <w:i/>
        </w:rPr>
        <w:t>École française de Rome</w:t>
      </w:r>
    </w:p>
    <w:p w14:paraId="2219C507" w14:textId="77777777" w:rsidR="00FA6F39" w:rsidRPr="005A1A96" w:rsidRDefault="00FA6F39" w:rsidP="00FA6F39">
      <w:pPr>
        <w:ind w:left="567" w:hanging="567"/>
      </w:pPr>
    </w:p>
    <w:p w14:paraId="51A86A58" w14:textId="77777777" w:rsidR="00FA6F39" w:rsidRPr="005A1A96" w:rsidRDefault="00FA6F39" w:rsidP="00FA6F39">
      <w:pPr>
        <w:ind w:left="567" w:hanging="567"/>
      </w:pPr>
      <w:r w:rsidRPr="005A1A96">
        <w:t>56.</w:t>
      </w:r>
      <w:r w:rsidRPr="005A1A96">
        <w:tab/>
      </w:r>
      <w:r w:rsidRPr="005A1A96">
        <w:rPr>
          <w:i/>
        </w:rPr>
        <w:t>École des hautes études en sciences sociales</w:t>
      </w:r>
    </w:p>
    <w:p w14:paraId="450492C7" w14:textId="77777777" w:rsidR="00FA6F39" w:rsidRPr="005A1A96" w:rsidRDefault="00FA6F39" w:rsidP="00FA6F39">
      <w:pPr>
        <w:ind w:left="567" w:hanging="567"/>
      </w:pPr>
    </w:p>
    <w:p w14:paraId="5B7FA9D8" w14:textId="77777777" w:rsidR="00FA6F39" w:rsidRPr="005A1A96" w:rsidRDefault="00FA6F39" w:rsidP="00FA6F39">
      <w:pPr>
        <w:ind w:left="567" w:hanging="567"/>
      </w:pPr>
      <w:r w:rsidRPr="005A1A96">
        <w:t>57.</w:t>
      </w:r>
      <w:r w:rsidRPr="005A1A96">
        <w:tab/>
      </w:r>
      <w:r w:rsidRPr="005A1A96">
        <w:rPr>
          <w:i/>
        </w:rPr>
        <w:t>Ecole du Louvre</w:t>
      </w:r>
    </w:p>
    <w:p w14:paraId="4BA39D3C" w14:textId="77777777" w:rsidR="00FA6F39" w:rsidRPr="005A1A96" w:rsidRDefault="00FA6F39" w:rsidP="00FA6F39">
      <w:pPr>
        <w:ind w:left="567" w:hanging="567"/>
      </w:pPr>
    </w:p>
    <w:p w14:paraId="5ED3D180" w14:textId="77777777" w:rsidR="00FA6F39" w:rsidRPr="005A1A96" w:rsidRDefault="00FA6F39" w:rsidP="00FA6F39">
      <w:pPr>
        <w:ind w:left="567" w:hanging="567"/>
      </w:pPr>
      <w:r w:rsidRPr="005A1A96">
        <w:t>58.</w:t>
      </w:r>
      <w:r w:rsidRPr="005A1A96">
        <w:tab/>
      </w:r>
      <w:r w:rsidRPr="005A1A96">
        <w:rPr>
          <w:i/>
        </w:rPr>
        <w:t>École nationale d'administration</w:t>
      </w:r>
    </w:p>
    <w:p w14:paraId="7F18F902" w14:textId="77777777" w:rsidR="00FA6F39" w:rsidRPr="005A1A96" w:rsidRDefault="00FA6F39" w:rsidP="00FA6F39">
      <w:pPr>
        <w:ind w:left="567" w:hanging="567"/>
      </w:pPr>
    </w:p>
    <w:p w14:paraId="7C15B5F0" w14:textId="77777777" w:rsidR="00FA6F39" w:rsidRPr="005A1A96" w:rsidRDefault="00FA6F39" w:rsidP="00FA6F39">
      <w:pPr>
        <w:ind w:left="567" w:hanging="567"/>
      </w:pPr>
      <w:r w:rsidRPr="005A1A96">
        <w:t>59.</w:t>
      </w:r>
      <w:r w:rsidRPr="005A1A96">
        <w:tab/>
      </w:r>
      <w:r w:rsidRPr="005A1A96">
        <w:rPr>
          <w:i/>
        </w:rPr>
        <w:t>École nationale de l'aviation civile (ENAC)</w:t>
      </w:r>
    </w:p>
    <w:p w14:paraId="67F1ADE6" w14:textId="77777777" w:rsidR="00FA6F39" w:rsidRPr="005A1A96" w:rsidRDefault="00FA6F39" w:rsidP="00FA6F39">
      <w:pPr>
        <w:ind w:left="567" w:hanging="567"/>
      </w:pPr>
    </w:p>
    <w:p w14:paraId="3DA9382E" w14:textId="77777777" w:rsidR="00FA6F39" w:rsidRPr="005A1A96" w:rsidRDefault="00FA6F39" w:rsidP="00FA6F39">
      <w:pPr>
        <w:ind w:left="567" w:hanging="567"/>
      </w:pPr>
      <w:r w:rsidRPr="005A1A96">
        <w:t>60.</w:t>
      </w:r>
      <w:r w:rsidRPr="005A1A96">
        <w:tab/>
      </w:r>
      <w:r w:rsidRPr="005A1A96">
        <w:rPr>
          <w:i/>
        </w:rPr>
        <w:t>École nationale des Chartes</w:t>
      </w:r>
    </w:p>
    <w:p w14:paraId="1FDD1E92" w14:textId="77777777" w:rsidR="00FA6F39" w:rsidRPr="005A1A96" w:rsidRDefault="00FA6F39" w:rsidP="00FA6F39">
      <w:pPr>
        <w:ind w:left="567" w:hanging="567"/>
      </w:pPr>
    </w:p>
    <w:p w14:paraId="5F8FDDA0" w14:textId="2D362DC0" w:rsidR="00751A0A" w:rsidRPr="005A1A96" w:rsidRDefault="00751A0A" w:rsidP="00751A0A">
      <w:r w:rsidRPr="005A1A96">
        <w:br w:type="page"/>
      </w:r>
    </w:p>
    <w:p w14:paraId="00EA8310" w14:textId="1285E470" w:rsidR="00FA6F39" w:rsidRPr="005A1A96" w:rsidRDefault="00751A0A" w:rsidP="00FA6F39">
      <w:pPr>
        <w:ind w:left="567" w:hanging="567"/>
      </w:pPr>
      <w:r w:rsidRPr="005A1A96">
        <w:t>6</w:t>
      </w:r>
      <w:r w:rsidR="00FA6F39" w:rsidRPr="005A1A96">
        <w:t>1.</w:t>
      </w:r>
      <w:r w:rsidR="00FA6F39" w:rsidRPr="005A1A96">
        <w:tab/>
      </w:r>
      <w:r w:rsidR="00FA6F39" w:rsidRPr="005A1A96">
        <w:rPr>
          <w:i/>
        </w:rPr>
        <w:t>École nationale d'équitation</w:t>
      </w:r>
    </w:p>
    <w:p w14:paraId="3FB29CE2" w14:textId="77777777" w:rsidR="00FA6F39" w:rsidRPr="005A1A96" w:rsidRDefault="00FA6F39" w:rsidP="00FA6F39">
      <w:pPr>
        <w:ind w:left="567" w:hanging="567"/>
      </w:pPr>
    </w:p>
    <w:p w14:paraId="42395A0D" w14:textId="77777777" w:rsidR="00FA6F39" w:rsidRPr="005A1A96" w:rsidRDefault="00FA6F39" w:rsidP="00FA6F39">
      <w:pPr>
        <w:ind w:left="567" w:hanging="567"/>
      </w:pPr>
      <w:r w:rsidRPr="005A1A96">
        <w:t>62.</w:t>
      </w:r>
      <w:r w:rsidRPr="005A1A96">
        <w:tab/>
      </w:r>
      <w:r w:rsidRPr="005A1A96">
        <w:rPr>
          <w:i/>
        </w:rPr>
        <w:t>Ecole Nationale du Génie de l'Eau et de l'environnement de Strasbourg</w:t>
      </w:r>
    </w:p>
    <w:p w14:paraId="2D4082C2" w14:textId="77777777" w:rsidR="00FA6F39" w:rsidRPr="005A1A96" w:rsidRDefault="00FA6F39" w:rsidP="00FA6F39">
      <w:pPr>
        <w:ind w:left="567" w:hanging="567"/>
      </w:pPr>
    </w:p>
    <w:p w14:paraId="1EE524BF" w14:textId="77777777" w:rsidR="00FA6F39" w:rsidRPr="005A1A96" w:rsidRDefault="00FA6F39" w:rsidP="00FA6F39">
      <w:pPr>
        <w:ind w:left="567" w:hanging="567"/>
      </w:pPr>
      <w:r w:rsidRPr="005A1A96">
        <w:t>63.</w:t>
      </w:r>
      <w:r w:rsidRPr="005A1A96">
        <w:tab/>
      </w:r>
      <w:r w:rsidRPr="005A1A96">
        <w:rPr>
          <w:i/>
        </w:rPr>
        <w:t>Écoles nationales d'ingénieurs</w:t>
      </w:r>
    </w:p>
    <w:p w14:paraId="57BF65D0" w14:textId="77777777" w:rsidR="00FA6F39" w:rsidRPr="005A1A96" w:rsidRDefault="00FA6F39" w:rsidP="00FA6F39">
      <w:pPr>
        <w:ind w:left="567" w:hanging="567"/>
      </w:pPr>
    </w:p>
    <w:p w14:paraId="64B1BFC4" w14:textId="77777777" w:rsidR="00FA6F39" w:rsidRPr="005A1A96" w:rsidRDefault="00FA6F39" w:rsidP="00FA6F39">
      <w:pPr>
        <w:ind w:left="567" w:hanging="567"/>
      </w:pPr>
      <w:r w:rsidRPr="005A1A96">
        <w:t>64.</w:t>
      </w:r>
      <w:r w:rsidRPr="005A1A96">
        <w:tab/>
      </w:r>
      <w:r w:rsidRPr="005A1A96">
        <w:rPr>
          <w:i/>
        </w:rPr>
        <w:t>Ecole nationale d'ingénieurs des industries des techniques agricoles et alimentaires de Nantes</w:t>
      </w:r>
    </w:p>
    <w:p w14:paraId="1216AEED" w14:textId="77777777" w:rsidR="00FA6F39" w:rsidRPr="005A1A96" w:rsidRDefault="00FA6F39" w:rsidP="00FA6F39">
      <w:pPr>
        <w:ind w:left="567" w:hanging="567"/>
      </w:pPr>
    </w:p>
    <w:p w14:paraId="0B418315" w14:textId="77777777" w:rsidR="00FA6F39" w:rsidRPr="005A1A96" w:rsidRDefault="00FA6F39" w:rsidP="00FA6F39">
      <w:pPr>
        <w:ind w:left="567" w:hanging="567"/>
      </w:pPr>
      <w:r w:rsidRPr="005A1A96">
        <w:t>65.</w:t>
      </w:r>
      <w:r w:rsidRPr="005A1A96">
        <w:tab/>
      </w:r>
      <w:r w:rsidRPr="005A1A96">
        <w:rPr>
          <w:i/>
        </w:rPr>
        <w:t>Écoles nationales d'ingénieurs des travaux agricoles</w:t>
      </w:r>
    </w:p>
    <w:p w14:paraId="6B4E6CF5" w14:textId="77777777" w:rsidR="00FA6F39" w:rsidRPr="005A1A96" w:rsidRDefault="00FA6F39" w:rsidP="00FA6F39">
      <w:pPr>
        <w:ind w:left="567" w:hanging="567"/>
      </w:pPr>
    </w:p>
    <w:p w14:paraId="3AB6D2EA" w14:textId="77777777" w:rsidR="00FA6F39" w:rsidRPr="005A1A96" w:rsidRDefault="00FA6F39" w:rsidP="00FA6F39">
      <w:pPr>
        <w:ind w:left="567" w:hanging="567"/>
      </w:pPr>
      <w:r w:rsidRPr="005A1A96">
        <w:t>66.</w:t>
      </w:r>
      <w:r w:rsidRPr="005A1A96">
        <w:tab/>
      </w:r>
      <w:r w:rsidRPr="005A1A96">
        <w:rPr>
          <w:i/>
        </w:rPr>
        <w:t>École nationale de la magistrature</w:t>
      </w:r>
    </w:p>
    <w:p w14:paraId="12C621AB" w14:textId="77777777" w:rsidR="00FA6F39" w:rsidRPr="005A1A96" w:rsidRDefault="00FA6F39" w:rsidP="00FA6F39">
      <w:pPr>
        <w:ind w:left="567" w:hanging="567"/>
      </w:pPr>
    </w:p>
    <w:p w14:paraId="56065B9C" w14:textId="77777777" w:rsidR="00FA6F39" w:rsidRPr="005A1A96" w:rsidRDefault="00FA6F39" w:rsidP="00FA6F39">
      <w:pPr>
        <w:ind w:left="567" w:hanging="567"/>
      </w:pPr>
      <w:r w:rsidRPr="005A1A96">
        <w:t>67.</w:t>
      </w:r>
      <w:r w:rsidRPr="005A1A96">
        <w:tab/>
      </w:r>
      <w:r w:rsidRPr="005A1A96">
        <w:rPr>
          <w:i/>
        </w:rPr>
        <w:t>Écoles nationales de la marine marchande</w:t>
      </w:r>
    </w:p>
    <w:p w14:paraId="4CF55C3E" w14:textId="77777777" w:rsidR="00FA6F39" w:rsidRPr="005A1A96" w:rsidRDefault="00FA6F39" w:rsidP="00FA6F39">
      <w:pPr>
        <w:ind w:left="567" w:hanging="567"/>
      </w:pPr>
    </w:p>
    <w:p w14:paraId="7BE097ED" w14:textId="77777777" w:rsidR="00FA6F39" w:rsidRPr="005A1A96" w:rsidRDefault="00FA6F39" w:rsidP="00FA6F39">
      <w:pPr>
        <w:ind w:left="567" w:hanging="567"/>
      </w:pPr>
      <w:r w:rsidRPr="005A1A96">
        <w:t>68.</w:t>
      </w:r>
      <w:r w:rsidRPr="005A1A96">
        <w:tab/>
      </w:r>
      <w:r w:rsidRPr="005A1A96">
        <w:rPr>
          <w:i/>
        </w:rPr>
        <w:t>École nationale de la santé publique (ENSP)</w:t>
      </w:r>
    </w:p>
    <w:p w14:paraId="72316464" w14:textId="77777777" w:rsidR="00FA6F39" w:rsidRPr="005A1A96" w:rsidRDefault="00FA6F39" w:rsidP="00FA6F39">
      <w:pPr>
        <w:ind w:left="567" w:hanging="567"/>
      </w:pPr>
    </w:p>
    <w:p w14:paraId="6BE555EC" w14:textId="77777777" w:rsidR="00FA6F39" w:rsidRPr="005A1A96" w:rsidRDefault="00FA6F39" w:rsidP="00FA6F39">
      <w:pPr>
        <w:ind w:left="567" w:hanging="567"/>
      </w:pPr>
      <w:r w:rsidRPr="005A1A96">
        <w:t>69.</w:t>
      </w:r>
      <w:r w:rsidRPr="005A1A96">
        <w:tab/>
      </w:r>
      <w:r w:rsidRPr="005A1A96">
        <w:rPr>
          <w:i/>
        </w:rPr>
        <w:t>École nationale de ski et d'alpinisme</w:t>
      </w:r>
    </w:p>
    <w:p w14:paraId="581E39D7" w14:textId="77777777" w:rsidR="00FA6F39" w:rsidRPr="005A1A96" w:rsidRDefault="00FA6F39" w:rsidP="00FA6F39">
      <w:pPr>
        <w:ind w:left="567" w:hanging="567"/>
      </w:pPr>
    </w:p>
    <w:p w14:paraId="1A9DD7BB" w14:textId="77777777" w:rsidR="00FA6F39" w:rsidRPr="005A1A96" w:rsidRDefault="00FA6F39" w:rsidP="00FA6F39">
      <w:pPr>
        <w:ind w:left="567" w:hanging="567"/>
      </w:pPr>
      <w:r w:rsidRPr="005A1A96">
        <w:t>70.</w:t>
      </w:r>
      <w:r w:rsidRPr="005A1A96">
        <w:tab/>
      </w:r>
      <w:r w:rsidRPr="005A1A96">
        <w:rPr>
          <w:i/>
        </w:rPr>
        <w:t>École nationale supérieure des arts décoratifs</w:t>
      </w:r>
    </w:p>
    <w:p w14:paraId="3469E69E" w14:textId="77777777" w:rsidR="00FA6F39" w:rsidRPr="005A1A96" w:rsidRDefault="00FA6F39" w:rsidP="00FA6F39">
      <w:pPr>
        <w:ind w:left="567" w:hanging="567"/>
      </w:pPr>
    </w:p>
    <w:p w14:paraId="5DC11264" w14:textId="77777777" w:rsidR="00FA6F39" w:rsidRPr="005A1A96" w:rsidRDefault="00FA6F39" w:rsidP="00FA6F39">
      <w:pPr>
        <w:ind w:left="567" w:hanging="567"/>
      </w:pPr>
      <w:r w:rsidRPr="005A1A96">
        <w:t>71.</w:t>
      </w:r>
      <w:r w:rsidRPr="005A1A96">
        <w:tab/>
      </w:r>
      <w:r w:rsidRPr="005A1A96">
        <w:rPr>
          <w:i/>
        </w:rPr>
        <w:t>École nationale supérieure des arts et industries textiles Roubaix</w:t>
      </w:r>
    </w:p>
    <w:p w14:paraId="52EB5BBF" w14:textId="77777777" w:rsidR="00FA6F39" w:rsidRPr="005A1A96" w:rsidRDefault="00FA6F39" w:rsidP="00FA6F39">
      <w:pPr>
        <w:ind w:left="567" w:hanging="567"/>
      </w:pPr>
    </w:p>
    <w:p w14:paraId="3616B4B7" w14:textId="201FAEF8" w:rsidR="00751A0A" w:rsidRPr="005A1A96" w:rsidRDefault="00751A0A" w:rsidP="00751A0A">
      <w:r w:rsidRPr="005A1A96">
        <w:br w:type="page"/>
      </w:r>
    </w:p>
    <w:p w14:paraId="2A2B8AED" w14:textId="7A881570" w:rsidR="00FA6F39" w:rsidRPr="005A1A96" w:rsidRDefault="00751A0A" w:rsidP="00FA6F39">
      <w:pPr>
        <w:ind w:left="567" w:hanging="567"/>
      </w:pPr>
      <w:r w:rsidRPr="005A1A96">
        <w:t>7</w:t>
      </w:r>
      <w:r w:rsidR="00FA6F39" w:rsidRPr="005A1A96">
        <w:t>2.</w:t>
      </w:r>
      <w:r w:rsidR="00FA6F39" w:rsidRPr="005A1A96">
        <w:tab/>
      </w:r>
      <w:r w:rsidR="00FA6F39" w:rsidRPr="005A1A96">
        <w:rPr>
          <w:i/>
        </w:rPr>
        <w:t>Ecole nationale supérieure des arts et techniques du théâtre</w:t>
      </w:r>
    </w:p>
    <w:p w14:paraId="637D6616" w14:textId="77777777" w:rsidR="00FA6F39" w:rsidRPr="005A1A96" w:rsidRDefault="00FA6F39" w:rsidP="00FA6F39">
      <w:pPr>
        <w:ind w:left="567" w:hanging="567"/>
      </w:pPr>
    </w:p>
    <w:p w14:paraId="5CC2387A" w14:textId="77777777" w:rsidR="00FA6F39" w:rsidRPr="005A1A96" w:rsidRDefault="00FA6F39" w:rsidP="00FA6F39">
      <w:pPr>
        <w:ind w:left="567" w:hanging="567"/>
      </w:pPr>
      <w:r w:rsidRPr="005A1A96">
        <w:t>73.</w:t>
      </w:r>
      <w:r w:rsidRPr="005A1A96">
        <w:tab/>
      </w:r>
      <w:r w:rsidRPr="005A1A96">
        <w:rPr>
          <w:i/>
        </w:rPr>
        <w:t>Écoles nationales supérieures d'arts et métiers</w:t>
      </w:r>
    </w:p>
    <w:p w14:paraId="21FD7C09" w14:textId="77777777" w:rsidR="00FA6F39" w:rsidRPr="005A1A96" w:rsidRDefault="00FA6F39" w:rsidP="00FA6F39">
      <w:pPr>
        <w:ind w:left="567" w:hanging="567"/>
      </w:pPr>
    </w:p>
    <w:p w14:paraId="148C2556" w14:textId="77777777" w:rsidR="00FA6F39" w:rsidRPr="005A1A96" w:rsidRDefault="00FA6F39" w:rsidP="00FA6F39">
      <w:pPr>
        <w:ind w:left="567" w:hanging="567"/>
      </w:pPr>
      <w:r w:rsidRPr="005A1A96">
        <w:t>74.</w:t>
      </w:r>
      <w:r w:rsidRPr="005A1A96">
        <w:tab/>
      </w:r>
      <w:r w:rsidRPr="005A1A96">
        <w:rPr>
          <w:i/>
        </w:rPr>
        <w:t>École nationale supérieure des beaux-arts</w:t>
      </w:r>
    </w:p>
    <w:p w14:paraId="5F811355" w14:textId="77777777" w:rsidR="00FA6F39" w:rsidRPr="005A1A96" w:rsidRDefault="00FA6F39" w:rsidP="00FA6F39">
      <w:pPr>
        <w:ind w:left="567" w:hanging="567"/>
      </w:pPr>
    </w:p>
    <w:p w14:paraId="75CF7B78" w14:textId="77777777" w:rsidR="00FA6F39" w:rsidRPr="005A1A96" w:rsidRDefault="00FA6F39" w:rsidP="00FA6F39">
      <w:pPr>
        <w:ind w:left="567" w:hanging="567"/>
      </w:pPr>
      <w:r w:rsidRPr="005A1A96">
        <w:t>75.</w:t>
      </w:r>
      <w:r w:rsidRPr="005A1A96">
        <w:tab/>
      </w:r>
      <w:r w:rsidRPr="005A1A96">
        <w:rPr>
          <w:i/>
        </w:rPr>
        <w:t>École nationale supérieure de céramique industrielle</w:t>
      </w:r>
    </w:p>
    <w:p w14:paraId="33C09165" w14:textId="77777777" w:rsidR="00FA6F39" w:rsidRPr="005A1A96" w:rsidRDefault="00FA6F39" w:rsidP="00FA6F39">
      <w:pPr>
        <w:ind w:left="567" w:hanging="567"/>
      </w:pPr>
    </w:p>
    <w:p w14:paraId="7D96B19F" w14:textId="77777777" w:rsidR="00FA6F39" w:rsidRPr="005A1A96" w:rsidRDefault="00FA6F39" w:rsidP="00FA6F39">
      <w:pPr>
        <w:ind w:left="567" w:hanging="567"/>
      </w:pPr>
      <w:r w:rsidRPr="005A1A96">
        <w:t>76.</w:t>
      </w:r>
      <w:r w:rsidRPr="005A1A96">
        <w:tab/>
      </w:r>
      <w:r w:rsidRPr="005A1A96">
        <w:rPr>
          <w:i/>
        </w:rPr>
        <w:t>École nationale supérieure de l'électronique et de ses applications (ENSEA)</w:t>
      </w:r>
    </w:p>
    <w:p w14:paraId="19290A1D" w14:textId="77777777" w:rsidR="00FA6F39" w:rsidRPr="005A1A96" w:rsidRDefault="00FA6F39" w:rsidP="00FA6F39">
      <w:pPr>
        <w:ind w:left="567" w:hanging="567"/>
      </w:pPr>
    </w:p>
    <w:p w14:paraId="5675BCFF" w14:textId="77777777" w:rsidR="00FA6F39" w:rsidRPr="005A1A96" w:rsidRDefault="00FA6F39" w:rsidP="00FA6F39">
      <w:pPr>
        <w:ind w:left="567" w:hanging="567"/>
      </w:pPr>
      <w:r w:rsidRPr="005A1A96">
        <w:t>77.</w:t>
      </w:r>
      <w:r w:rsidRPr="005A1A96">
        <w:tab/>
      </w:r>
      <w:r w:rsidRPr="005A1A96">
        <w:rPr>
          <w:i/>
        </w:rPr>
        <w:t>Ecole Nationale Supérieure des Sciences de l'information et des bibliothécaires</w:t>
      </w:r>
    </w:p>
    <w:p w14:paraId="7DE060E5" w14:textId="77777777" w:rsidR="00FA6F39" w:rsidRPr="005A1A96" w:rsidRDefault="00FA6F39" w:rsidP="00FA6F39">
      <w:pPr>
        <w:ind w:left="567" w:hanging="567"/>
      </w:pPr>
    </w:p>
    <w:p w14:paraId="23F21E5D" w14:textId="77777777" w:rsidR="00FA6F39" w:rsidRPr="005A1A96" w:rsidRDefault="00FA6F39" w:rsidP="00FA6F39">
      <w:pPr>
        <w:ind w:left="567" w:hanging="567"/>
      </w:pPr>
      <w:r w:rsidRPr="005A1A96">
        <w:t>78.</w:t>
      </w:r>
      <w:r w:rsidRPr="005A1A96">
        <w:tab/>
      </w:r>
      <w:r w:rsidRPr="005A1A96">
        <w:rPr>
          <w:i/>
        </w:rPr>
        <w:t>Écoles nationales vétérinaires</w:t>
      </w:r>
    </w:p>
    <w:p w14:paraId="1A83A24A" w14:textId="77777777" w:rsidR="00FA6F39" w:rsidRPr="005A1A96" w:rsidRDefault="00FA6F39" w:rsidP="00FA6F39">
      <w:pPr>
        <w:ind w:left="567" w:hanging="567"/>
      </w:pPr>
    </w:p>
    <w:p w14:paraId="46F5B5D1" w14:textId="77777777" w:rsidR="00FA6F39" w:rsidRPr="005A1A96" w:rsidRDefault="00FA6F39" w:rsidP="00FA6F39">
      <w:pPr>
        <w:ind w:left="567" w:hanging="567"/>
      </w:pPr>
      <w:r w:rsidRPr="005A1A96">
        <w:t>79.</w:t>
      </w:r>
      <w:r w:rsidRPr="005A1A96">
        <w:tab/>
      </w:r>
      <w:r w:rsidRPr="005A1A96">
        <w:rPr>
          <w:i/>
        </w:rPr>
        <w:t>École nationale de voile</w:t>
      </w:r>
    </w:p>
    <w:p w14:paraId="5B4CF0F6" w14:textId="77777777" w:rsidR="00FA6F39" w:rsidRPr="005A1A96" w:rsidRDefault="00FA6F39" w:rsidP="00FA6F39">
      <w:pPr>
        <w:ind w:left="567" w:hanging="567"/>
      </w:pPr>
    </w:p>
    <w:p w14:paraId="31C4E5A2" w14:textId="77777777" w:rsidR="00FA6F39" w:rsidRPr="005A1A96" w:rsidRDefault="00FA6F39" w:rsidP="00FA6F39">
      <w:pPr>
        <w:ind w:left="567" w:hanging="567"/>
      </w:pPr>
      <w:r w:rsidRPr="005A1A96">
        <w:t>80.</w:t>
      </w:r>
      <w:r w:rsidRPr="005A1A96">
        <w:tab/>
      </w:r>
      <w:r w:rsidRPr="005A1A96">
        <w:rPr>
          <w:i/>
        </w:rPr>
        <w:t>Écoles normales supérieures</w:t>
      </w:r>
    </w:p>
    <w:p w14:paraId="69AA50A4" w14:textId="77777777" w:rsidR="00FA6F39" w:rsidRPr="005A1A96" w:rsidRDefault="00FA6F39" w:rsidP="00FA6F39">
      <w:pPr>
        <w:ind w:left="567" w:hanging="567"/>
      </w:pPr>
    </w:p>
    <w:p w14:paraId="45E486C8" w14:textId="77777777" w:rsidR="00FA6F39" w:rsidRPr="005A1A96" w:rsidRDefault="00FA6F39" w:rsidP="00FA6F39">
      <w:pPr>
        <w:ind w:left="567" w:hanging="567"/>
      </w:pPr>
      <w:r w:rsidRPr="005A1A96">
        <w:t>81.</w:t>
      </w:r>
      <w:r w:rsidRPr="005A1A96">
        <w:tab/>
      </w:r>
      <w:r w:rsidRPr="005A1A96">
        <w:rPr>
          <w:i/>
        </w:rPr>
        <w:t>École polytechnique</w:t>
      </w:r>
    </w:p>
    <w:p w14:paraId="6B139360" w14:textId="77777777" w:rsidR="00FA6F39" w:rsidRPr="005A1A96" w:rsidRDefault="00FA6F39" w:rsidP="00FA6F39">
      <w:pPr>
        <w:ind w:left="567" w:hanging="567"/>
      </w:pPr>
    </w:p>
    <w:p w14:paraId="6909B937" w14:textId="759A5D66" w:rsidR="00FA6F39" w:rsidRPr="005A1A96" w:rsidRDefault="00FA6F39" w:rsidP="00FA6F39">
      <w:pPr>
        <w:ind w:left="567" w:hanging="567"/>
      </w:pPr>
      <w:r w:rsidRPr="005A1A96">
        <w:t>82.</w:t>
      </w:r>
      <w:r w:rsidRPr="005A1A96">
        <w:tab/>
      </w:r>
      <w:r w:rsidRPr="005A1A96">
        <w:rPr>
          <w:i/>
        </w:rPr>
        <w:t xml:space="preserve">École de viticulture </w:t>
      </w:r>
      <w:r w:rsidR="00AC3F02" w:rsidRPr="005A1A96">
        <w:rPr>
          <w:i/>
        </w:rPr>
        <w:t>–</w:t>
      </w:r>
      <w:r w:rsidRPr="005A1A96">
        <w:rPr>
          <w:i/>
        </w:rPr>
        <w:t xml:space="preserve"> Avize (Marne)</w:t>
      </w:r>
    </w:p>
    <w:p w14:paraId="35137030" w14:textId="77777777" w:rsidR="00FA6F39" w:rsidRPr="005A1A96" w:rsidRDefault="00FA6F39" w:rsidP="00FA6F39">
      <w:pPr>
        <w:ind w:left="567" w:hanging="567"/>
      </w:pPr>
    </w:p>
    <w:p w14:paraId="68877902" w14:textId="303A2409" w:rsidR="00751A0A" w:rsidRPr="005A1A96" w:rsidRDefault="00751A0A" w:rsidP="00751A0A">
      <w:r w:rsidRPr="005A1A96">
        <w:br w:type="page"/>
      </w:r>
    </w:p>
    <w:p w14:paraId="45C3A8EB" w14:textId="41852CBC" w:rsidR="00FA6F39" w:rsidRPr="005A1A96" w:rsidRDefault="00751A0A" w:rsidP="00FA6F39">
      <w:pPr>
        <w:ind w:left="567" w:hanging="567"/>
      </w:pPr>
      <w:r w:rsidRPr="005A1A96">
        <w:t>8</w:t>
      </w:r>
      <w:r w:rsidR="00FA6F39" w:rsidRPr="005A1A96">
        <w:t>3.</w:t>
      </w:r>
      <w:r w:rsidR="00FA6F39" w:rsidRPr="005A1A96">
        <w:tab/>
      </w:r>
      <w:r w:rsidR="00FA6F39" w:rsidRPr="005A1A96">
        <w:rPr>
          <w:i/>
        </w:rPr>
        <w:t>Etablissement national d'enseignement agronomique de Dijon</w:t>
      </w:r>
    </w:p>
    <w:p w14:paraId="7E342425" w14:textId="77777777" w:rsidR="00FA6F39" w:rsidRPr="005A1A96" w:rsidRDefault="00FA6F39" w:rsidP="00FA6F39">
      <w:pPr>
        <w:ind w:left="567" w:hanging="567"/>
      </w:pPr>
    </w:p>
    <w:p w14:paraId="315BAB69" w14:textId="77777777" w:rsidR="00FA6F39" w:rsidRPr="005A1A96" w:rsidRDefault="00FA6F39" w:rsidP="00FA6F39">
      <w:pPr>
        <w:ind w:left="567" w:hanging="567"/>
      </w:pPr>
      <w:r w:rsidRPr="005A1A96">
        <w:t>84.</w:t>
      </w:r>
      <w:r w:rsidRPr="005A1A96">
        <w:tab/>
      </w:r>
      <w:r w:rsidRPr="005A1A96">
        <w:rPr>
          <w:i/>
        </w:rPr>
        <w:t>Établissement national des invalides de la marine (ENIM)</w:t>
      </w:r>
    </w:p>
    <w:p w14:paraId="24CB9A50" w14:textId="77777777" w:rsidR="00FA6F39" w:rsidRPr="005A1A96" w:rsidRDefault="00FA6F39" w:rsidP="00FA6F39">
      <w:pPr>
        <w:ind w:left="567" w:hanging="567"/>
      </w:pPr>
    </w:p>
    <w:p w14:paraId="31EBA743" w14:textId="77777777" w:rsidR="00FA6F39" w:rsidRPr="005A1A96" w:rsidRDefault="00FA6F39" w:rsidP="00FA6F39">
      <w:pPr>
        <w:ind w:left="567" w:hanging="567"/>
      </w:pPr>
      <w:r w:rsidRPr="005A1A96">
        <w:t>85.</w:t>
      </w:r>
      <w:r w:rsidRPr="005A1A96">
        <w:tab/>
      </w:r>
      <w:r w:rsidRPr="005A1A96">
        <w:rPr>
          <w:i/>
        </w:rPr>
        <w:t>Établissement national de bienfaisance Koenigswarter</w:t>
      </w:r>
    </w:p>
    <w:p w14:paraId="387C71A8" w14:textId="77777777" w:rsidR="00FA6F39" w:rsidRPr="005A1A96" w:rsidRDefault="00FA6F39" w:rsidP="00FA6F39">
      <w:pPr>
        <w:ind w:left="567" w:hanging="567"/>
      </w:pPr>
    </w:p>
    <w:p w14:paraId="19211C57" w14:textId="77777777" w:rsidR="00FA6F39" w:rsidRPr="005A1A96" w:rsidRDefault="00FA6F39" w:rsidP="00FA6F39">
      <w:pPr>
        <w:ind w:left="567" w:hanging="567"/>
      </w:pPr>
      <w:r w:rsidRPr="005A1A96">
        <w:t>86.</w:t>
      </w:r>
      <w:r w:rsidRPr="005A1A96">
        <w:tab/>
      </w:r>
      <w:r w:rsidRPr="005A1A96">
        <w:rPr>
          <w:i/>
        </w:rPr>
        <w:t>Fondation Carnegie</w:t>
      </w:r>
    </w:p>
    <w:p w14:paraId="2648F512" w14:textId="77777777" w:rsidR="00FA6F39" w:rsidRPr="005A1A96" w:rsidRDefault="00FA6F39" w:rsidP="00FA6F39">
      <w:pPr>
        <w:ind w:left="567" w:hanging="567"/>
      </w:pPr>
    </w:p>
    <w:p w14:paraId="57EE879C" w14:textId="77777777" w:rsidR="00FA6F39" w:rsidRPr="005A1A96" w:rsidRDefault="00FA6F39" w:rsidP="00FA6F39">
      <w:pPr>
        <w:ind w:left="567" w:hanging="567"/>
      </w:pPr>
      <w:r w:rsidRPr="005A1A96">
        <w:t>87.</w:t>
      </w:r>
      <w:r w:rsidRPr="005A1A96">
        <w:tab/>
      </w:r>
      <w:r w:rsidRPr="005A1A96">
        <w:rPr>
          <w:i/>
        </w:rPr>
        <w:t>Fondation Singer-Polignac</w:t>
      </w:r>
    </w:p>
    <w:p w14:paraId="74D53DDE" w14:textId="77777777" w:rsidR="00FA6F39" w:rsidRPr="005A1A96" w:rsidRDefault="00FA6F39" w:rsidP="00FA6F39">
      <w:pPr>
        <w:ind w:left="567" w:hanging="567"/>
      </w:pPr>
    </w:p>
    <w:p w14:paraId="33B35174" w14:textId="77777777" w:rsidR="00FA6F39" w:rsidRPr="005A1A96" w:rsidRDefault="00FA6F39" w:rsidP="00FA6F39">
      <w:pPr>
        <w:ind w:left="567" w:hanging="567"/>
      </w:pPr>
      <w:r w:rsidRPr="005A1A96">
        <w:t>88.</w:t>
      </w:r>
      <w:r w:rsidRPr="005A1A96">
        <w:tab/>
      </w:r>
      <w:r w:rsidRPr="005A1A96">
        <w:rPr>
          <w:i/>
        </w:rPr>
        <w:t>Haras nationaux</w:t>
      </w:r>
    </w:p>
    <w:p w14:paraId="0148A6E3" w14:textId="77777777" w:rsidR="00FA6F39" w:rsidRPr="005A1A96" w:rsidRDefault="00FA6F39" w:rsidP="00FA6F39">
      <w:pPr>
        <w:ind w:left="567" w:hanging="567"/>
      </w:pPr>
    </w:p>
    <w:p w14:paraId="5B36FA7A" w14:textId="77777777" w:rsidR="00FA6F39" w:rsidRPr="005A1A96" w:rsidRDefault="00FA6F39" w:rsidP="00FA6F39">
      <w:pPr>
        <w:ind w:left="567" w:hanging="567"/>
      </w:pPr>
      <w:r w:rsidRPr="005A1A96">
        <w:t>89.</w:t>
      </w:r>
      <w:r w:rsidRPr="005A1A96">
        <w:tab/>
      </w:r>
      <w:r w:rsidRPr="005A1A96">
        <w:rPr>
          <w:i/>
        </w:rPr>
        <w:t>Hôpital national de Saint-Maurice</w:t>
      </w:r>
    </w:p>
    <w:p w14:paraId="6733F402" w14:textId="77777777" w:rsidR="00FA6F39" w:rsidRPr="005A1A96" w:rsidRDefault="00FA6F39" w:rsidP="00FA6F39">
      <w:pPr>
        <w:ind w:left="567" w:hanging="567"/>
      </w:pPr>
    </w:p>
    <w:p w14:paraId="4F24E64A" w14:textId="77777777" w:rsidR="00FA6F39" w:rsidRPr="005A1A96" w:rsidRDefault="00FA6F39" w:rsidP="00FA6F39">
      <w:pPr>
        <w:ind w:left="567" w:hanging="567"/>
      </w:pPr>
      <w:r w:rsidRPr="005A1A96">
        <w:t>90.</w:t>
      </w:r>
      <w:r w:rsidRPr="005A1A96">
        <w:tab/>
      </w:r>
      <w:r w:rsidRPr="005A1A96">
        <w:rPr>
          <w:i/>
        </w:rPr>
        <w:t>Institut français d'archéologie orientale du Caire</w:t>
      </w:r>
    </w:p>
    <w:p w14:paraId="55A37E7F" w14:textId="77777777" w:rsidR="00FA6F39" w:rsidRPr="005A1A96" w:rsidRDefault="00FA6F39" w:rsidP="00FA6F39">
      <w:pPr>
        <w:ind w:left="567" w:hanging="567"/>
      </w:pPr>
    </w:p>
    <w:p w14:paraId="7C38B143" w14:textId="77777777" w:rsidR="00FA6F39" w:rsidRPr="005A1A96" w:rsidRDefault="00FA6F39" w:rsidP="00FA6F39">
      <w:pPr>
        <w:ind w:left="567" w:hanging="567"/>
      </w:pPr>
      <w:r w:rsidRPr="005A1A96">
        <w:t>91.</w:t>
      </w:r>
      <w:r w:rsidRPr="005A1A96">
        <w:tab/>
      </w:r>
      <w:r w:rsidRPr="005A1A96">
        <w:rPr>
          <w:i/>
        </w:rPr>
        <w:t>Institut géographique national</w:t>
      </w:r>
    </w:p>
    <w:p w14:paraId="25F56375" w14:textId="77777777" w:rsidR="00FA6F39" w:rsidRPr="005A1A96" w:rsidRDefault="00FA6F39" w:rsidP="00FA6F39">
      <w:pPr>
        <w:ind w:left="567" w:hanging="567"/>
      </w:pPr>
    </w:p>
    <w:p w14:paraId="51F54CC1" w14:textId="77777777" w:rsidR="00FA6F39" w:rsidRPr="005A1A96" w:rsidRDefault="00FA6F39" w:rsidP="00FA6F39">
      <w:pPr>
        <w:ind w:left="567" w:hanging="567"/>
      </w:pPr>
      <w:r w:rsidRPr="005A1A96">
        <w:t>92.</w:t>
      </w:r>
      <w:r w:rsidRPr="005A1A96">
        <w:tab/>
      </w:r>
      <w:r w:rsidRPr="005A1A96">
        <w:rPr>
          <w:i/>
        </w:rPr>
        <w:t>Institut National des Appellations d'origine</w:t>
      </w:r>
    </w:p>
    <w:p w14:paraId="4A8E6C5E" w14:textId="77777777" w:rsidR="00FA6F39" w:rsidRPr="005A1A96" w:rsidRDefault="00FA6F39" w:rsidP="00FA6F39">
      <w:pPr>
        <w:ind w:left="567" w:hanging="567"/>
      </w:pPr>
    </w:p>
    <w:p w14:paraId="54E02D56" w14:textId="77777777" w:rsidR="00FA6F39" w:rsidRPr="005A1A96" w:rsidRDefault="00FA6F39" w:rsidP="00FA6F39">
      <w:pPr>
        <w:ind w:left="567" w:hanging="567"/>
      </w:pPr>
      <w:r w:rsidRPr="005A1A96">
        <w:t>93.</w:t>
      </w:r>
      <w:r w:rsidRPr="005A1A96">
        <w:tab/>
      </w:r>
      <w:r w:rsidRPr="005A1A96">
        <w:rPr>
          <w:i/>
        </w:rPr>
        <w:t>Institut national des hautes études de sécurité</w:t>
      </w:r>
    </w:p>
    <w:p w14:paraId="37381841" w14:textId="77777777" w:rsidR="00FA6F39" w:rsidRPr="005A1A96" w:rsidRDefault="00FA6F39" w:rsidP="00FA6F39">
      <w:pPr>
        <w:ind w:left="567" w:hanging="567"/>
      </w:pPr>
    </w:p>
    <w:p w14:paraId="7E07518C" w14:textId="77777777" w:rsidR="00FA6F39" w:rsidRPr="005A1A96" w:rsidRDefault="00FA6F39" w:rsidP="00FA6F39">
      <w:pPr>
        <w:ind w:left="567" w:hanging="567"/>
      </w:pPr>
      <w:r w:rsidRPr="005A1A96">
        <w:t>94.</w:t>
      </w:r>
      <w:r w:rsidRPr="005A1A96">
        <w:tab/>
      </w:r>
      <w:r w:rsidRPr="005A1A96">
        <w:rPr>
          <w:i/>
        </w:rPr>
        <w:t>Institut de veille sanitaire</w:t>
      </w:r>
    </w:p>
    <w:p w14:paraId="79D06330" w14:textId="77777777" w:rsidR="00FA6F39" w:rsidRPr="005A1A96" w:rsidRDefault="00FA6F39" w:rsidP="00FA6F39">
      <w:pPr>
        <w:ind w:left="567" w:hanging="567"/>
      </w:pPr>
    </w:p>
    <w:p w14:paraId="32177EAC" w14:textId="4A635ADC" w:rsidR="00751A0A" w:rsidRPr="005A1A96" w:rsidRDefault="00751A0A" w:rsidP="00751A0A">
      <w:r w:rsidRPr="005A1A96">
        <w:br w:type="page"/>
      </w:r>
    </w:p>
    <w:p w14:paraId="4A7A280A" w14:textId="60A1839C" w:rsidR="00FA6F39" w:rsidRPr="005A1A96" w:rsidRDefault="00751A0A" w:rsidP="00FA6F39">
      <w:pPr>
        <w:ind w:left="567" w:hanging="567"/>
      </w:pPr>
      <w:r w:rsidRPr="005A1A96">
        <w:t>9</w:t>
      </w:r>
      <w:r w:rsidR="00FA6F39" w:rsidRPr="005A1A96">
        <w:t>5.</w:t>
      </w:r>
      <w:r w:rsidR="00FA6F39" w:rsidRPr="005A1A96">
        <w:tab/>
      </w:r>
      <w:r w:rsidR="00FA6F39" w:rsidRPr="005A1A96">
        <w:rPr>
          <w:i/>
        </w:rPr>
        <w:t>Institut National d'enseignement supérieur et de recherche agronomique et agroalimentaire de Rennes</w:t>
      </w:r>
    </w:p>
    <w:p w14:paraId="4B5EEE5C" w14:textId="77777777" w:rsidR="00FA6F39" w:rsidRPr="005A1A96" w:rsidRDefault="00FA6F39" w:rsidP="00FA6F39">
      <w:pPr>
        <w:ind w:left="567" w:hanging="567"/>
      </w:pPr>
    </w:p>
    <w:p w14:paraId="13EB1A63" w14:textId="77777777" w:rsidR="00FA6F39" w:rsidRPr="005A1A96" w:rsidRDefault="00FA6F39" w:rsidP="00FA6F39">
      <w:pPr>
        <w:ind w:left="567" w:hanging="567"/>
      </w:pPr>
      <w:r w:rsidRPr="005A1A96">
        <w:t>96.</w:t>
      </w:r>
      <w:r w:rsidRPr="005A1A96">
        <w:tab/>
      </w:r>
      <w:r w:rsidRPr="005A1A96">
        <w:rPr>
          <w:i/>
        </w:rPr>
        <w:t>Institut National d'Etudes Démographiques (I</w:t>
      </w:r>
      <w:r w:rsidRPr="005A1A96">
        <w:t>.</w:t>
      </w:r>
      <w:r w:rsidRPr="005A1A96">
        <w:rPr>
          <w:i/>
        </w:rPr>
        <w:t>N</w:t>
      </w:r>
      <w:r w:rsidRPr="005A1A96">
        <w:t>.</w:t>
      </w:r>
      <w:r w:rsidRPr="005A1A96">
        <w:rPr>
          <w:i/>
        </w:rPr>
        <w:t>E</w:t>
      </w:r>
      <w:r w:rsidRPr="005A1A96">
        <w:t>.</w:t>
      </w:r>
      <w:r w:rsidRPr="005A1A96">
        <w:rPr>
          <w:i/>
        </w:rPr>
        <w:t>D)</w:t>
      </w:r>
    </w:p>
    <w:p w14:paraId="3D600F13" w14:textId="77777777" w:rsidR="00FA6F39" w:rsidRPr="005A1A96" w:rsidRDefault="00FA6F39" w:rsidP="00FA6F39">
      <w:pPr>
        <w:ind w:left="567" w:hanging="567"/>
      </w:pPr>
    </w:p>
    <w:p w14:paraId="292F0DD7" w14:textId="77777777" w:rsidR="00FA6F39" w:rsidRPr="005A1A96" w:rsidRDefault="00FA6F39" w:rsidP="00FA6F39">
      <w:pPr>
        <w:ind w:left="567" w:hanging="567"/>
      </w:pPr>
      <w:r w:rsidRPr="005A1A96">
        <w:t>97.</w:t>
      </w:r>
      <w:r w:rsidRPr="005A1A96">
        <w:tab/>
      </w:r>
      <w:r w:rsidRPr="005A1A96">
        <w:rPr>
          <w:i/>
        </w:rPr>
        <w:t>Institut National d'Horticulture</w:t>
      </w:r>
    </w:p>
    <w:p w14:paraId="0D32C4F4" w14:textId="77777777" w:rsidR="00FA6F39" w:rsidRPr="005A1A96" w:rsidRDefault="00FA6F39" w:rsidP="00FA6F39">
      <w:pPr>
        <w:ind w:left="567" w:hanging="567"/>
      </w:pPr>
    </w:p>
    <w:p w14:paraId="6FBA81EE" w14:textId="77777777" w:rsidR="00FA6F39" w:rsidRPr="005A1A96" w:rsidRDefault="00FA6F39" w:rsidP="00FA6F39">
      <w:pPr>
        <w:ind w:left="567" w:hanging="567"/>
      </w:pPr>
      <w:r w:rsidRPr="005A1A96">
        <w:t>98.</w:t>
      </w:r>
      <w:r w:rsidRPr="005A1A96">
        <w:tab/>
      </w:r>
      <w:r w:rsidRPr="005A1A96">
        <w:rPr>
          <w:i/>
        </w:rPr>
        <w:t>Institut National de la jeunesse et de l'éducation populaire</w:t>
      </w:r>
    </w:p>
    <w:p w14:paraId="611777A0" w14:textId="77777777" w:rsidR="00FA6F39" w:rsidRPr="005A1A96" w:rsidRDefault="00FA6F39" w:rsidP="00FA6F39">
      <w:pPr>
        <w:ind w:left="567" w:hanging="567"/>
      </w:pPr>
    </w:p>
    <w:p w14:paraId="5C55322E" w14:textId="57A4B8FF" w:rsidR="00FA6F39" w:rsidRPr="005A1A96" w:rsidRDefault="00FA6F39" w:rsidP="00FA6F39">
      <w:pPr>
        <w:ind w:left="567" w:hanging="567"/>
      </w:pPr>
      <w:r w:rsidRPr="005A1A96">
        <w:t>99.</w:t>
      </w:r>
      <w:r w:rsidRPr="005A1A96">
        <w:tab/>
      </w:r>
      <w:r w:rsidRPr="005A1A96">
        <w:rPr>
          <w:i/>
        </w:rPr>
        <w:t xml:space="preserve">Institut national des jeunes aveugles </w:t>
      </w:r>
      <w:r w:rsidR="00AC3F02" w:rsidRPr="005A1A96">
        <w:rPr>
          <w:i/>
        </w:rPr>
        <w:t>–</w:t>
      </w:r>
      <w:r w:rsidRPr="005A1A96">
        <w:rPr>
          <w:i/>
        </w:rPr>
        <w:t xml:space="preserve"> Paris</w:t>
      </w:r>
    </w:p>
    <w:p w14:paraId="4B72EE9E" w14:textId="77777777" w:rsidR="00FA6F39" w:rsidRPr="005A1A96" w:rsidRDefault="00FA6F39" w:rsidP="00FA6F39">
      <w:pPr>
        <w:ind w:left="567" w:hanging="567"/>
      </w:pPr>
    </w:p>
    <w:p w14:paraId="1339106C" w14:textId="4893DB53" w:rsidR="00FA6F39" w:rsidRPr="005A1A96" w:rsidRDefault="00FA6F39" w:rsidP="00FA6F39">
      <w:pPr>
        <w:ind w:left="567" w:hanging="567"/>
      </w:pPr>
      <w:r w:rsidRPr="005A1A96">
        <w:t>100.</w:t>
      </w:r>
      <w:r w:rsidRPr="005A1A96">
        <w:tab/>
      </w:r>
      <w:r w:rsidRPr="005A1A96">
        <w:rPr>
          <w:i/>
        </w:rPr>
        <w:t xml:space="preserve">Institut national des jeunes sourds </w:t>
      </w:r>
      <w:r w:rsidR="00AC3F02" w:rsidRPr="005A1A96">
        <w:rPr>
          <w:i/>
        </w:rPr>
        <w:t>–</w:t>
      </w:r>
      <w:r w:rsidRPr="005A1A96">
        <w:rPr>
          <w:i/>
        </w:rPr>
        <w:t xml:space="preserve"> Bordeaux</w:t>
      </w:r>
    </w:p>
    <w:p w14:paraId="0F37BDBA" w14:textId="77777777" w:rsidR="00FA6F39" w:rsidRPr="005A1A96" w:rsidRDefault="00FA6F39" w:rsidP="00FA6F39">
      <w:pPr>
        <w:ind w:left="567" w:hanging="567"/>
      </w:pPr>
    </w:p>
    <w:p w14:paraId="68764EC7" w14:textId="3D3DC29C" w:rsidR="00FA6F39" w:rsidRPr="005A1A96" w:rsidRDefault="00FA6F39" w:rsidP="00FA6F39">
      <w:pPr>
        <w:ind w:left="567" w:hanging="567"/>
      </w:pPr>
      <w:r w:rsidRPr="005A1A96">
        <w:t>101.</w:t>
      </w:r>
      <w:r w:rsidRPr="005A1A96">
        <w:tab/>
      </w:r>
      <w:r w:rsidRPr="005A1A96">
        <w:rPr>
          <w:i/>
        </w:rPr>
        <w:t xml:space="preserve">Institut national des jeunes sourds </w:t>
      </w:r>
      <w:r w:rsidR="00AC3F02" w:rsidRPr="005A1A96">
        <w:rPr>
          <w:i/>
        </w:rPr>
        <w:t>–</w:t>
      </w:r>
      <w:r w:rsidRPr="005A1A96">
        <w:rPr>
          <w:i/>
        </w:rPr>
        <w:t xml:space="preserve"> Chambéry</w:t>
      </w:r>
    </w:p>
    <w:p w14:paraId="1DB909B4" w14:textId="77777777" w:rsidR="00FA6F39" w:rsidRPr="005A1A96" w:rsidRDefault="00FA6F39" w:rsidP="00FA6F39">
      <w:pPr>
        <w:ind w:left="567" w:hanging="567"/>
      </w:pPr>
    </w:p>
    <w:p w14:paraId="5EB5F6F6" w14:textId="44B0CAD9" w:rsidR="00FA6F39" w:rsidRPr="005A1A96" w:rsidRDefault="00FA6F39" w:rsidP="00FA6F39">
      <w:pPr>
        <w:ind w:left="567" w:hanging="567"/>
      </w:pPr>
      <w:r w:rsidRPr="005A1A96">
        <w:t>102.</w:t>
      </w:r>
      <w:r w:rsidRPr="005A1A96">
        <w:tab/>
      </w:r>
      <w:r w:rsidRPr="005A1A96">
        <w:rPr>
          <w:i/>
        </w:rPr>
        <w:t xml:space="preserve">Institut national des jeunes sourds </w:t>
      </w:r>
      <w:r w:rsidR="00AC3F02" w:rsidRPr="005A1A96">
        <w:rPr>
          <w:i/>
        </w:rPr>
        <w:t>–</w:t>
      </w:r>
      <w:r w:rsidRPr="005A1A96">
        <w:rPr>
          <w:i/>
        </w:rPr>
        <w:t xml:space="preserve"> Metz</w:t>
      </w:r>
    </w:p>
    <w:p w14:paraId="05D01A88" w14:textId="77777777" w:rsidR="00FA6F39" w:rsidRPr="005A1A96" w:rsidRDefault="00FA6F39" w:rsidP="00FA6F39">
      <w:pPr>
        <w:ind w:left="567" w:hanging="567"/>
      </w:pPr>
    </w:p>
    <w:p w14:paraId="1B967ABF" w14:textId="5EA92D9F" w:rsidR="00FA6F39" w:rsidRPr="005A1A96" w:rsidRDefault="00FA6F39" w:rsidP="00FA6F39">
      <w:pPr>
        <w:ind w:left="567" w:hanging="567"/>
      </w:pPr>
      <w:r w:rsidRPr="005A1A96">
        <w:t>103.</w:t>
      </w:r>
      <w:r w:rsidRPr="005A1A96">
        <w:tab/>
      </w:r>
      <w:r w:rsidRPr="005A1A96">
        <w:rPr>
          <w:i/>
        </w:rPr>
        <w:t xml:space="preserve">Institut national des jeunes sourds </w:t>
      </w:r>
      <w:r w:rsidR="00AC3F02" w:rsidRPr="005A1A96">
        <w:rPr>
          <w:i/>
        </w:rPr>
        <w:t>–</w:t>
      </w:r>
      <w:r w:rsidRPr="005A1A96">
        <w:rPr>
          <w:i/>
        </w:rPr>
        <w:t xml:space="preserve"> Paris</w:t>
      </w:r>
    </w:p>
    <w:p w14:paraId="76EFB2B9" w14:textId="77777777" w:rsidR="00FA6F39" w:rsidRPr="005A1A96" w:rsidRDefault="00FA6F39" w:rsidP="00FA6F39">
      <w:pPr>
        <w:ind w:left="567" w:hanging="567"/>
      </w:pPr>
    </w:p>
    <w:p w14:paraId="64A84C08" w14:textId="77777777" w:rsidR="00FA6F39" w:rsidRPr="005A1A96" w:rsidRDefault="00FA6F39" w:rsidP="00FA6F39">
      <w:pPr>
        <w:ind w:left="567" w:hanging="567"/>
      </w:pPr>
      <w:r w:rsidRPr="005A1A96">
        <w:t>104.</w:t>
      </w:r>
      <w:r w:rsidRPr="005A1A96">
        <w:tab/>
      </w:r>
      <w:r w:rsidRPr="005A1A96">
        <w:rPr>
          <w:i/>
        </w:rPr>
        <w:t>Institut national de physique nucléaire et de physique des particules (I</w:t>
      </w:r>
      <w:r w:rsidRPr="005A1A96">
        <w:t>.</w:t>
      </w:r>
      <w:r w:rsidRPr="005A1A96">
        <w:rPr>
          <w:i/>
        </w:rPr>
        <w:t>N</w:t>
      </w:r>
      <w:r w:rsidRPr="005A1A96">
        <w:t>.</w:t>
      </w:r>
      <w:r w:rsidRPr="005A1A96">
        <w:rPr>
          <w:i/>
        </w:rPr>
        <w:t>P</w:t>
      </w:r>
      <w:r w:rsidRPr="005A1A96">
        <w:t>.</w:t>
      </w:r>
      <w:r w:rsidRPr="005A1A96">
        <w:rPr>
          <w:i/>
        </w:rPr>
        <w:t>N</w:t>
      </w:r>
      <w:r w:rsidRPr="005A1A96">
        <w:t>.</w:t>
      </w:r>
      <w:r w:rsidRPr="005A1A96">
        <w:rPr>
          <w:i/>
        </w:rPr>
        <w:t>P</w:t>
      </w:r>
      <w:r w:rsidRPr="005A1A96">
        <w:t>.</w:t>
      </w:r>
      <w:r w:rsidRPr="005A1A96">
        <w:rPr>
          <w:i/>
        </w:rPr>
        <w:t>P)</w:t>
      </w:r>
    </w:p>
    <w:p w14:paraId="2779AD3E" w14:textId="77777777" w:rsidR="00FA6F39" w:rsidRPr="005A1A96" w:rsidRDefault="00FA6F39" w:rsidP="00FA6F39">
      <w:pPr>
        <w:ind w:left="567" w:hanging="567"/>
      </w:pPr>
    </w:p>
    <w:p w14:paraId="01F7F14E" w14:textId="77777777" w:rsidR="00FA6F39" w:rsidRPr="005A1A96" w:rsidRDefault="00FA6F39" w:rsidP="00FA6F39">
      <w:pPr>
        <w:ind w:left="567" w:hanging="567"/>
      </w:pPr>
      <w:r w:rsidRPr="005A1A96">
        <w:t>105.</w:t>
      </w:r>
      <w:r w:rsidRPr="005A1A96">
        <w:tab/>
      </w:r>
      <w:r w:rsidRPr="005A1A96">
        <w:rPr>
          <w:i/>
        </w:rPr>
        <w:t>Institut national de la propriété industrielle</w:t>
      </w:r>
    </w:p>
    <w:p w14:paraId="1FF0DF48" w14:textId="77777777" w:rsidR="00FA6F39" w:rsidRPr="005A1A96" w:rsidRDefault="00FA6F39" w:rsidP="00FA6F39">
      <w:pPr>
        <w:ind w:left="567" w:hanging="567"/>
      </w:pPr>
    </w:p>
    <w:p w14:paraId="14D2A729" w14:textId="70639EB7" w:rsidR="00751A0A" w:rsidRPr="005A1A96" w:rsidRDefault="00751A0A" w:rsidP="00751A0A">
      <w:r w:rsidRPr="005A1A96">
        <w:br w:type="page"/>
      </w:r>
    </w:p>
    <w:p w14:paraId="76B28B7F" w14:textId="38CCD5FB" w:rsidR="00FA6F39" w:rsidRPr="005A1A96" w:rsidRDefault="00751A0A" w:rsidP="00FA6F39">
      <w:pPr>
        <w:ind w:left="567" w:hanging="567"/>
      </w:pPr>
      <w:r w:rsidRPr="005A1A96">
        <w:t>1</w:t>
      </w:r>
      <w:r w:rsidR="00FA6F39" w:rsidRPr="005A1A96">
        <w:t>06.</w:t>
      </w:r>
      <w:r w:rsidR="00FA6F39" w:rsidRPr="005A1A96">
        <w:tab/>
      </w:r>
      <w:r w:rsidR="00FA6F39" w:rsidRPr="005A1A96">
        <w:rPr>
          <w:i/>
        </w:rPr>
        <w:t>Institut National de la Recherche Agronomique (I</w:t>
      </w:r>
      <w:r w:rsidR="00FA6F39" w:rsidRPr="005A1A96">
        <w:t>.</w:t>
      </w:r>
      <w:r w:rsidR="00FA6F39" w:rsidRPr="005A1A96">
        <w:rPr>
          <w:i/>
        </w:rPr>
        <w:t>N</w:t>
      </w:r>
      <w:r w:rsidR="00FA6F39" w:rsidRPr="005A1A96">
        <w:t>.</w:t>
      </w:r>
      <w:r w:rsidR="00FA6F39" w:rsidRPr="005A1A96">
        <w:rPr>
          <w:i/>
        </w:rPr>
        <w:t>R</w:t>
      </w:r>
      <w:r w:rsidR="00FA6F39" w:rsidRPr="005A1A96">
        <w:t>.</w:t>
      </w:r>
      <w:r w:rsidR="00FA6F39" w:rsidRPr="005A1A96">
        <w:rPr>
          <w:i/>
        </w:rPr>
        <w:t>A)</w:t>
      </w:r>
    </w:p>
    <w:p w14:paraId="3A9E7CC6" w14:textId="77777777" w:rsidR="00FA6F39" w:rsidRPr="005A1A96" w:rsidRDefault="00FA6F39" w:rsidP="00FA6F39">
      <w:pPr>
        <w:ind w:left="567" w:hanging="567"/>
      </w:pPr>
    </w:p>
    <w:p w14:paraId="6D2598A9" w14:textId="77777777" w:rsidR="00FA6F39" w:rsidRPr="005A1A96" w:rsidRDefault="00FA6F39" w:rsidP="00FA6F39">
      <w:pPr>
        <w:ind w:left="567" w:hanging="567"/>
      </w:pPr>
      <w:r w:rsidRPr="005A1A96">
        <w:t>107.</w:t>
      </w:r>
      <w:r w:rsidRPr="005A1A96">
        <w:tab/>
      </w:r>
      <w:r w:rsidRPr="005A1A96">
        <w:rPr>
          <w:i/>
        </w:rPr>
        <w:t>Institut National de la Recherche Pédagogique (I</w:t>
      </w:r>
      <w:r w:rsidRPr="005A1A96">
        <w:t>.</w:t>
      </w:r>
      <w:r w:rsidRPr="005A1A96">
        <w:rPr>
          <w:i/>
        </w:rPr>
        <w:t>N</w:t>
      </w:r>
      <w:r w:rsidRPr="005A1A96">
        <w:t>.</w:t>
      </w:r>
      <w:r w:rsidRPr="005A1A96">
        <w:rPr>
          <w:i/>
        </w:rPr>
        <w:t>R</w:t>
      </w:r>
      <w:r w:rsidRPr="005A1A96">
        <w:t>.</w:t>
      </w:r>
      <w:r w:rsidRPr="005A1A96">
        <w:rPr>
          <w:i/>
        </w:rPr>
        <w:t>P)</w:t>
      </w:r>
    </w:p>
    <w:p w14:paraId="565E7857" w14:textId="77777777" w:rsidR="00FA6F39" w:rsidRPr="005A1A96" w:rsidRDefault="00FA6F39" w:rsidP="00FA6F39">
      <w:pPr>
        <w:ind w:left="567" w:hanging="567"/>
      </w:pPr>
    </w:p>
    <w:p w14:paraId="013B7FA5" w14:textId="77777777" w:rsidR="00FA6F39" w:rsidRPr="005A1A96" w:rsidRDefault="00FA6F39" w:rsidP="00FA6F39">
      <w:pPr>
        <w:ind w:left="567" w:hanging="567"/>
      </w:pPr>
      <w:r w:rsidRPr="005A1A96">
        <w:t>108.</w:t>
      </w:r>
      <w:r w:rsidRPr="005A1A96">
        <w:tab/>
      </w:r>
      <w:r w:rsidRPr="005A1A96">
        <w:rPr>
          <w:i/>
        </w:rPr>
        <w:t>Institut National de la Santé et de la Recherche Médicale (I</w:t>
      </w:r>
      <w:r w:rsidRPr="005A1A96">
        <w:t>.</w:t>
      </w:r>
      <w:r w:rsidRPr="005A1A96">
        <w:rPr>
          <w:i/>
        </w:rPr>
        <w:t>N</w:t>
      </w:r>
      <w:r w:rsidRPr="005A1A96">
        <w:t>.</w:t>
      </w:r>
      <w:r w:rsidRPr="005A1A96">
        <w:rPr>
          <w:i/>
        </w:rPr>
        <w:t>S</w:t>
      </w:r>
      <w:r w:rsidRPr="005A1A96">
        <w:t>.</w:t>
      </w:r>
      <w:r w:rsidRPr="005A1A96">
        <w:rPr>
          <w:i/>
        </w:rPr>
        <w:t>E</w:t>
      </w:r>
      <w:r w:rsidRPr="005A1A96">
        <w:t>.</w:t>
      </w:r>
      <w:r w:rsidRPr="005A1A96">
        <w:rPr>
          <w:i/>
        </w:rPr>
        <w:t>R</w:t>
      </w:r>
      <w:r w:rsidRPr="005A1A96">
        <w:t>.</w:t>
      </w:r>
      <w:r w:rsidRPr="005A1A96">
        <w:rPr>
          <w:i/>
        </w:rPr>
        <w:t>M)</w:t>
      </w:r>
    </w:p>
    <w:p w14:paraId="629C8ED8" w14:textId="77777777" w:rsidR="00FA6F39" w:rsidRPr="005A1A96" w:rsidRDefault="00FA6F39" w:rsidP="00FA6F39">
      <w:pPr>
        <w:ind w:left="567" w:hanging="567"/>
      </w:pPr>
    </w:p>
    <w:p w14:paraId="2B20CD43" w14:textId="77777777" w:rsidR="00FA6F39" w:rsidRPr="005A1A96" w:rsidRDefault="00FA6F39" w:rsidP="00FA6F39">
      <w:pPr>
        <w:ind w:left="567" w:hanging="567"/>
      </w:pPr>
      <w:r w:rsidRPr="005A1A96">
        <w:t>109.</w:t>
      </w:r>
      <w:r w:rsidRPr="005A1A96">
        <w:tab/>
      </w:r>
      <w:r w:rsidRPr="005A1A96">
        <w:rPr>
          <w:i/>
        </w:rPr>
        <w:t>Institut national d'histoire de l'art (I</w:t>
      </w:r>
      <w:r w:rsidRPr="005A1A96">
        <w:t>.</w:t>
      </w:r>
      <w:r w:rsidRPr="005A1A96">
        <w:rPr>
          <w:i/>
        </w:rPr>
        <w:t>N</w:t>
      </w:r>
      <w:r w:rsidRPr="005A1A96">
        <w:t>.</w:t>
      </w:r>
      <w:r w:rsidRPr="005A1A96">
        <w:rPr>
          <w:i/>
        </w:rPr>
        <w:t>H</w:t>
      </w:r>
      <w:r w:rsidRPr="005A1A96">
        <w:t>.</w:t>
      </w:r>
      <w:r w:rsidRPr="005A1A96">
        <w:rPr>
          <w:i/>
        </w:rPr>
        <w:t>A</w:t>
      </w:r>
      <w:r w:rsidRPr="005A1A96">
        <w:t>.</w:t>
      </w:r>
      <w:r w:rsidRPr="005A1A96">
        <w:rPr>
          <w:i/>
        </w:rPr>
        <w:t>)</w:t>
      </w:r>
    </w:p>
    <w:p w14:paraId="246F4BA6" w14:textId="77777777" w:rsidR="00FA6F39" w:rsidRPr="005A1A96" w:rsidRDefault="00FA6F39" w:rsidP="00FA6F39">
      <w:pPr>
        <w:ind w:left="567" w:hanging="567"/>
      </w:pPr>
    </w:p>
    <w:p w14:paraId="5CB5DDA5" w14:textId="77777777" w:rsidR="00FA6F39" w:rsidRPr="005A1A96" w:rsidRDefault="00FA6F39" w:rsidP="00FA6F39">
      <w:pPr>
        <w:ind w:left="567" w:hanging="567"/>
      </w:pPr>
      <w:r w:rsidRPr="005A1A96">
        <w:t>110.</w:t>
      </w:r>
      <w:r w:rsidRPr="005A1A96">
        <w:tab/>
      </w:r>
      <w:r w:rsidRPr="005A1A96">
        <w:rPr>
          <w:i/>
        </w:rPr>
        <w:t>Institut National des Sciences de l'Univers</w:t>
      </w:r>
    </w:p>
    <w:p w14:paraId="4804E193" w14:textId="77777777" w:rsidR="00FA6F39" w:rsidRPr="005A1A96" w:rsidRDefault="00FA6F39" w:rsidP="00FA6F39">
      <w:pPr>
        <w:ind w:left="567" w:hanging="567"/>
      </w:pPr>
    </w:p>
    <w:p w14:paraId="7E4EAE0C" w14:textId="77777777" w:rsidR="00FA6F39" w:rsidRPr="005A1A96" w:rsidRDefault="00FA6F39" w:rsidP="00FA6F39">
      <w:pPr>
        <w:ind w:left="567" w:hanging="567"/>
      </w:pPr>
      <w:r w:rsidRPr="005A1A96">
        <w:t>111.</w:t>
      </w:r>
      <w:r w:rsidRPr="005A1A96">
        <w:tab/>
      </w:r>
      <w:r w:rsidRPr="005A1A96">
        <w:rPr>
          <w:i/>
        </w:rPr>
        <w:t>Institut National des Sports et de l'Education Physique</w:t>
      </w:r>
    </w:p>
    <w:p w14:paraId="2B7806E9" w14:textId="77777777" w:rsidR="00FA6F39" w:rsidRPr="005A1A96" w:rsidRDefault="00FA6F39" w:rsidP="00FA6F39">
      <w:pPr>
        <w:ind w:left="567" w:hanging="567"/>
      </w:pPr>
    </w:p>
    <w:p w14:paraId="36ADD88F" w14:textId="77777777" w:rsidR="00FA6F39" w:rsidRPr="005A1A96" w:rsidRDefault="00FA6F39" w:rsidP="00FA6F39">
      <w:pPr>
        <w:ind w:left="567" w:hanging="567"/>
      </w:pPr>
      <w:r w:rsidRPr="005A1A96">
        <w:t>112.</w:t>
      </w:r>
      <w:r w:rsidRPr="005A1A96">
        <w:tab/>
      </w:r>
      <w:r w:rsidRPr="005A1A96">
        <w:rPr>
          <w:i/>
        </w:rPr>
        <w:t>Instituts nationaux polytechniques</w:t>
      </w:r>
    </w:p>
    <w:p w14:paraId="4659BD77" w14:textId="77777777" w:rsidR="00FA6F39" w:rsidRPr="005A1A96" w:rsidRDefault="00FA6F39" w:rsidP="00FA6F39">
      <w:pPr>
        <w:ind w:left="567" w:hanging="567"/>
      </w:pPr>
    </w:p>
    <w:p w14:paraId="7BC65E0F" w14:textId="77777777" w:rsidR="00FA6F39" w:rsidRPr="005A1A96" w:rsidRDefault="00FA6F39" w:rsidP="00FA6F39">
      <w:pPr>
        <w:ind w:left="567" w:hanging="567"/>
      </w:pPr>
      <w:r w:rsidRPr="005A1A96">
        <w:t>113.</w:t>
      </w:r>
      <w:r w:rsidRPr="005A1A96">
        <w:tab/>
      </w:r>
      <w:r w:rsidRPr="005A1A96">
        <w:rPr>
          <w:i/>
        </w:rPr>
        <w:t>Instituts nationaux des sciences appliquées</w:t>
      </w:r>
    </w:p>
    <w:p w14:paraId="041371DE" w14:textId="77777777" w:rsidR="00FA6F39" w:rsidRPr="005A1A96" w:rsidRDefault="00FA6F39" w:rsidP="00FA6F39">
      <w:pPr>
        <w:ind w:left="567" w:hanging="567"/>
      </w:pPr>
    </w:p>
    <w:p w14:paraId="79041468" w14:textId="77777777" w:rsidR="00FA6F39" w:rsidRPr="005A1A96" w:rsidRDefault="00FA6F39" w:rsidP="00FA6F39">
      <w:pPr>
        <w:ind w:left="567" w:hanging="567"/>
      </w:pPr>
      <w:r w:rsidRPr="005A1A96">
        <w:t>114.</w:t>
      </w:r>
      <w:r w:rsidRPr="005A1A96">
        <w:tab/>
      </w:r>
      <w:r w:rsidRPr="005A1A96">
        <w:rPr>
          <w:i/>
        </w:rPr>
        <w:t>Institut national de recherche en informatique et en automatique (INRIA)</w:t>
      </w:r>
    </w:p>
    <w:p w14:paraId="2C8FD3EA" w14:textId="77777777" w:rsidR="00FA6F39" w:rsidRPr="005A1A96" w:rsidRDefault="00FA6F39" w:rsidP="00FA6F39">
      <w:pPr>
        <w:ind w:left="567" w:hanging="567"/>
      </w:pPr>
    </w:p>
    <w:p w14:paraId="24C194D9" w14:textId="77777777" w:rsidR="00FA6F39" w:rsidRPr="005A1A96" w:rsidRDefault="00FA6F39" w:rsidP="00FA6F39">
      <w:pPr>
        <w:ind w:left="567" w:hanging="567"/>
      </w:pPr>
      <w:r w:rsidRPr="005A1A96">
        <w:t>115.</w:t>
      </w:r>
      <w:r w:rsidRPr="005A1A96">
        <w:tab/>
      </w:r>
      <w:r w:rsidRPr="005A1A96">
        <w:rPr>
          <w:i/>
        </w:rPr>
        <w:t>Institut national de recherche sur les transports et leur sécurité (INRETS)</w:t>
      </w:r>
    </w:p>
    <w:p w14:paraId="3177FE55" w14:textId="77777777" w:rsidR="00FA6F39" w:rsidRPr="005A1A96" w:rsidRDefault="00FA6F39" w:rsidP="00FA6F39">
      <w:pPr>
        <w:ind w:left="567" w:hanging="567"/>
      </w:pPr>
    </w:p>
    <w:p w14:paraId="6364D0E1" w14:textId="77777777" w:rsidR="00FA6F39" w:rsidRPr="005A1A96" w:rsidRDefault="00FA6F39" w:rsidP="00FA6F39">
      <w:pPr>
        <w:ind w:left="567" w:hanging="567"/>
      </w:pPr>
      <w:r w:rsidRPr="005A1A96">
        <w:t>116.</w:t>
      </w:r>
      <w:r w:rsidRPr="005A1A96">
        <w:tab/>
      </w:r>
      <w:r w:rsidRPr="005A1A96">
        <w:rPr>
          <w:i/>
        </w:rPr>
        <w:t>Institut de Recherche pour le Développement</w:t>
      </w:r>
    </w:p>
    <w:p w14:paraId="2DAE24F3" w14:textId="77777777" w:rsidR="00FA6F39" w:rsidRPr="005A1A96" w:rsidRDefault="00FA6F39" w:rsidP="00FA6F39">
      <w:pPr>
        <w:ind w:left="567" w:hanging="567"/>
      </w:pPr>
    </w:p>
    <w:p w14:paraId="24A20D02" w14:textId="77D9DC44" w:rsidR="00751A0A" w:rsidRPr="005A1A96" w:rsidRDefault="00751A0A" w:rsidP="00751A0A">
      <w:r w:rsidRPr="005A1A96">
        <w:br w:type="page"/>
      </w:r>
    </w:p>
    <w:p w14:paraId="0CCC569F" w14:textId="7BE41509" w:rsidR="00FA6F39" w:rsidRPr="005A1A96" w:rsidRDefault="00751A0A" w:rsidP="00FA6F39">
      <w:pPr>
        <w:ind w:left="567" w:hanging="567"/>
      </w:pPr>
      <w:r w:rsidRPr="005A1A96">
        <w:t>1</w:t>
      </w:r>
      <w:r w:rsidR="00FA6F39" w:rsidRPr="005A1A96">
        <w:t>17.</w:t>
      </w:r>
      <w:r w:rsidR="00FA6F39" w:rsidRPr="005A1A96">
        <w:tab/>
      </w:r>
      <w:r w:rsidR="00FA6F39" w:rsidRPr="005A1A96">
        <w:rPr>
          <w:i/>
        </w:rPr>
        <w:t>Instituts régionaux d'administration</w:t>
      </w:r>
    </w:p>
    <w:p w14:paraId="1623CB29" w14:textId="77777777" w:rsidR="00FA6F39" w:rsidRPr="005A1A96" w:rsidRDefault="00FA6F39" w:rsidP="00FA6F39">
      <w:pPr>
        <w:ind w:left="567" w:hanging="567"/>
      </w:pPr>
    </w:p>
    <w:p w14:paraId="76359C9D" w14:textId="77777777" w:rsidR="00FA6F39" w:rsidRPr="005A1A96" w:rsidRDefault="00FA6F39" w:rsidP="00FA6F39">
      <w:pPr>
        <w:ind w:left="567" w:hanging="567"/>
      </w:pPr>
      <w:r w:rsidRPr="005A1A96">
        <w:t>118.</w:t>
      </w:r>
      <w:r w:rsidRPr="005A1A96">
        <w:tab/>
      </w:r>
      <w:r w:rsidRPr="005A1A96">
        <w:rPr>
          <w:i/>
        </w:rPr>
        <w:t>Institut des Sciences et des Industries du vivant et de l'environnement (Agro Paris Tech)</w:t>
      </w:r>
    </w:p>
    <w:p w14:paraId="01C62023" w14:textId="77777777" w:rsidR="00FA6F39" w:rsidRPr="005A1A96" w:rsidRDefault="00FA6F39" w:rsidP="00FA6F39">
      <w:pPr>
        <w:ind w:left="567" w:hanging="567"/>
      </w:pPr>
    </w:p>
    <w:p w14:paraId="28CB7DD0" w14:textId="77777777" w:rsidR="00FA6F39" w:rsidRPr="005A1A96" w:rsidRDefault="00FA6F39" w:rsidP="00FA6F39">
      <w:pPr>
        <w:ind w:left="567" w:hanging="567"/>
        <w:rPr>
          <w:bCs/>
        </w:rPr>
      </w:pPr>
      <w:r w:rsidRPr="005A1A96">
        <w:rPr>
          <w:bCs/>
        </w:rPr>
        <w:t>119.</w:t>
      </w:r>
      <w:r w:rsidRPr="005A1A96">
        <w:rPr>
          <w:bCs/>
        </w:rPr>
        <w:tab/>
      </w:r>
      <w:r w:rsidRPr="005A1A96">
        <w:rPr>
          <w:bCs/>
          <w:i/>
        </w:rPr>
        <w:t>Institut supérieur de mécanique de Paris</w:t>
      </w:r>
    </w:p>
    <w:p w14:paraId="21A656A7" w14:textId="77777777" w:rsidR="00FA6F39" w:rsidRPr="005A1A96" w:rsidRDefault="00FA6F39" w:rsidP="00FA6F39">
      <w:pPr>
        <w:ind w:left="567" w:hanging="567"/>
      </w:pPr>
    </w:p>
    <w:p w14:paraId="05571718" w14:textId="77777777" w:rsidR="00FA6F39" w:rsidRPr="005A1A96" w:rsidRDefault="00FA6F39" w:rsidP="00FA6F39">
      <w:pPr>
        <w:ind w:left="567" w:hanging="567"/>
      </w:pPr>
      <w:r w:rsidRPr="005A1A96">
        <w:t>120.</w:t>
      </w:r>
      <w:r w:rsidRPr="005A1A96">
        <w:tab/>
      </w:r>
      <w:r w:rsidRPr="005A1A96">
        <w:rPr>
          <w:i/>
        </w:rPr>
        <w:t>Institut Universitaires de Formation des Maîtres</w:t>
      </w:r>
    </w:p>
    <w:p w14:paraId="791D9FB3" w14:textId="77777777" w:rsidR="00FA6F39" w:rsidRPr="005A1A96" w:rsidRDefault="00FA6F39" w:rsidP="00FA6F39">
      <w:pPr>
        <w:ind w:left="567" w:hanging="567"/>
      </w:pPr>
    </w:p>
    <w:p w14:paraId="008487C6" w14:textId="77777777" w:rsidR="00FA6F39" w:rsidRPr="005A1A96" w:rsidRDefault="00FA6F39" w:rsidP="00FA6F39">
      <w:pPr>
        <w:ind w:left="567" w:hanging="567"/>
      </w:pPr>
      <w:r w:rsidRPr="005A1A96">
        <w:t>121.</w:t>
      </w:r>
      <w:r w:rsidRPr="005A1A96">
        <w:tab/>
      </w:r>
      <w:r w:rsidRPr="005A1A96">
        <w:rPr>
          <w:i/>
        </w:rPr>
        <w:t>Musée de l'armée</w:t>
      </w:r>
    </w:p>
    <w:p w14:paraId="77596036" w14:textId="77777777" w:rsidR="00FA6F39" w:rsidRPr="005A1A96" w:rsidRDefault="00FA6F39" w:rsidP="00FA6F39">
      <w:pPr>
        <w:ind w:left="567" w:hanging="567"/>
      </w:pPr>
    </w:p>
    <w:p w14:paraId="3ACCFB0B" w14:textId="77777777" w:rsidR="00FA6F39" w:rsidRPr="005A1A96" w:rsidRDefault="00FA6F39" w:rsidP="00FA6F39">
      <w:pPr>
        <w:ind w:left="567" w:hanging="567"/>
      </w:pPr>
      <w:r w:rsidRPr="005A1A96">
        <w:t>122.</w:t>
      </w:r>
      <w:r w:rsidRPr="005A1A96">
        <w:tab/>
      </w:r>
      <w:r w:rsidRPr="005A1A96">
        <w:rPr>
          <w:i/>
        </w:rPr>
        <w:t>Musée Gustave-Moreau</w:t>
      </w:r>
    </w:p>
    <w:p w14:paraId="64C7AAF0" w14:textId="77777777" w:rsidR="00FA6F39" w:rsidRPr="005A1A96" w:rsidRDefault="00FA6F39" w:rsidP="00FA6F39">
      <w:pPr>
        <w:ind w:left="567" w:hanging="567"/>
      </w:pPr>
    </w:p>
    <w:p w14:paraId="5AF5A023" w14:textId="77777777" w:rsidR="00FA6F39" w:rsidRPr="005A1A96" w:rsidRDefault="00FA6F39" w:rsidP="00FA6F39">
      <w:pPr>
        <w:ind w:left="567" w:hanging="567"/>
      </w:pPr>
      <w:r w:rsidRPr="005A1A96">
        <w:t>123.</w:t>
      </w:r>
      <w:r w:rsidRPr="005A1A96">
        <w:tab/>
      </w:r>
      <w:r w:rsidRPr="005A1A96">
        <w:rPr>
          <w:i/>
        </w:rPr>
        <w:t>Musée du Louvre</w:t>
      </w:r>
    </w:p>
    <w:p w14:paraId="1C0D4E96" w14:textId="77777777" w:rsidR="00FA6F39" w:rsidRPr="005A1A96" w:rsidRDefault="00FA6F39" w:rsidP="00FA6F39">
      <w:pPr>
        <w:ind w:left="567" w:hanging="567"/>
      </w:pPr>
    </w:p>
    <w:p w14:paraId="458C8B3C" w14:textId="77777777" w:rsidR="00FA6F39" w:rsidRPr="005A1A96" w:rsidRDefault="00FA6F39" w:rsidP="00FA6F39">
      <w:pPr>
        <w:ind w:left="567" w:hanging="567"/>
      </w:pPr>
      <w:r w:rsidRPr="005A1A96">
        <w:t>124.</w:t>
      </w:r>
      <w:r w:rsidRPr="005A1A96">
        <w:tab/>
      </w:r>
      <w:r w:rsidRPr="005A1A96">
        <w:rPr>
          <w:i/>
        </w:rPr>
        <w:t>Musée du Quai Branly</w:t>
      </w:r>
    </w:p>
    <w:p w14:paraId="3BC66639" w14:textId="77777777" w:rsidR="00FA6F39" w:rsidRPr="005A1A96" w:rsidRDefault="00FA6F39" w:rsidP="00FA6F39">
      <w:pPr>
        <w:ind w:left="567" w:hanging="567"/>
      </w:pPr>
    </w:p>
    <w:p w14:paraId="454C61FD" w14:textId="77777777" w:rsidR="00FA6F39" w:rsidRPr="005A1A96" w:rsidRDefault="00FA6F39" w:rsidP="00FA6F39">
      <w:pPr>
        <w:ind w:left="567" w:hanging="567"/>
      </w:pPr>
      <w:r w:rsidRPr="005A1A96">
        <w:t>125.</w:t>
      </w:r>
      <w:r w:rsidRPr="005A1A96">
        <w:tab/>
      </w:r>
      <w:r w:rsidRPr="005A1A96">
        <w:rPr>
          <w:i/>
        </w:rPr>
        <w:t>Musée national de la marine</w:t>
      </w:r>
    </w:p>
    <w:p w14:paraId="1E57F31D" w14:textId="77777777" w:rsidR="00FA6F39" w:rsidRPr="005A1A96" w:rsidRDefault="00FA6F39" w:rsidP="00FA6F39">
      <w:pPr>
        <w:ind w:left="567" w:hanging="567"/>
      </w:pPr>
    </w:p>
    <w:p w14:paraId="2F166EF6" w14:textId="77777777" w:rsidR="00FA6F39" w:rsidRPr="005A1A96" w:rsidRDefault="00FA6F39" w:rsidP="00FA6F39">
      <w:pPr>
        <w:ind w:left="567" w:hanging="567"/>
      </w:pPr>
      <w:r w:rsidRPr="005A1A96">
        <w:t>126.</w:t>
      </w:r>
      <w:r w:rsidRPr="005A1A96">
        <w:tab/>
      </w:r>
      <w:r w:rsidRPr="005A1A96">
        <w:rPr>
          <w:i/>
        </w:rPr>
        <w:t>Musée national J</w:t>
      </w:r>
      <w:r w:rsidRPr="005A1A96">
        <w:t>.</w:t>
      </w:r>
      <w:r w:rsidRPr="005A1A96">
        <w:rPr>
          <w:i/>
        </w:rPr>
        <w:t>-J</w:t>
      </w:r>
      <w:r w:rsidRPr="005A1A96">
        <w:t>.</w:t>
      </w:r>
      <w:r w:rsidRPr="005A1A96">
        <w:rPr>
          <w:i/>
        </w:rPr>
        <w:t>-Henner</w:t>
      </w:r>
    </w:p>
    <w:p w14:paraId="0AAB9B87" w14:textId="77777777" w:rsidR="00FA6F39" w:rsidRPr="005A1A96" w:rsidRDefault="00FA6F39" w:rsidP="00FA6F39">
      <w:pPr>
        <w:ind w:left="567" w:hanging="567"/>
      </w:pPr>
    </w:p>
    <w:p w14:paraId="747A3A72" w14:textId="77777777" w:rsidR="00FA6F39" w:rsidRPr="005A1A96" w:rsidRDefault="00FA6F39" w:rsidP="00FA6F39">
      <w:pPr>
        <w:ind w:left="567" w:hanging="567"/>
      </w:pPr>
      <w:r w:rsidRPr="005A1A96">
        <w:t>127.</w:t>
      </w:r>
      <w:r w:rsidRPr="005A1A96">
        <w:tab/>
      </w:r>
      <w:r w:rsidRPr="005A1A96">
        <w:rPr>
          <w:i/>
        </w:rPr>
        <w:t>Musée national de la Légion d'honneur</w:t>
      </w:r>
    </w:p>
    <w:p w14:paraId="10210E4B" w14:textId="77777777" w:rsidR="00FA6F39" w:rsidRPr="005A1A96" w:rsidRDefault="00FA6F39" w:rsidP="00FA6F39">
      <w:pPr>
        <w:ind w:left="567" w:hanging="567"/>
      </w:pPr>
    </w:p>
    <w:p w14:paraId="5F2E15DB" w14:textId="77777777" w:rsidR="00FA6F39" w:rsidRPr="005A1A96" w:rsidRDefault="00FA6F39" w:rsidP="00FA6F39">
      <w:pPr>
        <w:ind w:left="567" w:hanging="567"/>
      </w:pPr>
      <w:r w:rsidRPr="005A1A96">
        <w:t>128.</w:t>
      </w:r>
      <w:r w:rsidRPr="005A1A96">
        <w:tab/>
      </w:r>
      <w:r w:rsidRPr="005A1A96">
        <w:rPr>
          <w:i/>
        </w:rPr>
        <w:t>Musée de la Poste</w:t>
      </w:r>
    </w:p>
    <w:p w14:paraId="06095EC2" w14:textId="77777777" w:rsidR="00FA6F39" w:rsidRPr="005A1A96" w:rsidRDefault="00FA6F39" w:rsidP="00FA6F39">
      <w:pPr>
        <w:ind w:left="567" w:hanging="567"/>
      </w:pPr>
    </w:p>
    <w:p w14:paraId="1B1AD487" w14:textId="6F580F70" w:rsidR="00751A0A" w:rsidRPr="005A1A96" w:rsidRDefault="00751A0A" w:rsidP="00751A0A">
      <w:r w:rsidRPr="005A1A96">
        <w:br w:type="page"/>
      </w:r>
    </w:p>
    <w:p w14:paraId="3084F70B" w14:textId="20553812" w:rsidR="00FA6F39" w:rsidRPr="005A1A96" w:rsidRDefault="00751A0A" w:rsidP="00FA6F39">
      <w:pPr>
        <w:ind w:left="567" w:hanging="567"/>
      </w:pPr>
      <w:r w:rsidRPr="005A1A96">
        <w:t>1</w:t>
      </w:r>
      <w:r w:rsidR="00FA6F39" w:rsidRPr="005A1A96">
        <w:t>29.</w:t>
      </w:r>
      <w:r w:rsidR="00FA6F39" w:rsidRPr="005A1A96">
        <w:tab/>
      </w:r>
      <w:r w:rsidR="00FA6F39" w:rsidRPr="005A1A96">
        <w:rPr>
          <w:i/>
        </w:rPr>
        <w:t>Muséum National d'Histoire Naturelle</w:t>
      </w:r>
    </w:p>
    <w:p w14:paraId="78062E2B" w14:textId="77777777" w:rsidR="00FA6F39" w:rsidRPr="005A1A96" w:rsidRDefault="00FA6F39" w:rsidP="00FA6F39">
      <w:pPr>
        <w:ind w:left="567" w:hanging="567"/>
      </w:pPr>
    </w:p>
    <w:p w14:paraId="20262B46" w14:textId="77777777" w:rsidR="00FA6F39" w:rsidRPr="005A1A96" w:rsidRDefault="00FA6F39" w:rsidP="00FA6F39">
      <w:pPr>
        <w:ind w:left="567" w:hanging="567"/>
      </w:pPr>
      <w:r w:rsidRPr="005A1A96">
        <w:t>130.</w:t>
      </w:r>
      <w:r w:rsidRPr="005A1A96">
        <w:tab/>
      </w:r>
      <w:r w:rsidRPr="005A1A96">
        <w:rPr>
          <w:i/>
        </w:rPr>
        <w:t>Musée Auguste-Rodin</w:t>
      </w:r>
    </w:p>
    <w:p w14:paraId="7356D573" w14:textId="77777777" w:rsidR="00FA6F39" w:rsidRPr="005A1A96" w:rsidRDefault="00FA6F39" w:rsidP="00FA6F39">
      <w:pPr>
        <w:ind w:left="567" w:hanging="567"/>
      </w:pPr>
    </w:p>
    <w:p w14:paraId="65477F62" w14:textId="77777777" w:rsidR="00FA6F39" w:rsidRPr="005A1A96" w:rsidRDefault="00FA6F39" w:rsidP="00FA6F39">
      <w:pPr>
        <w:ind w:left="567" w:hanging="567"/>
      </w:pPr>
      <w:r w:rsidRPr="005A1A96">
        <w:t>131.</w:t>
      </w:r>
      <w:r w:rsidRPr="005A1A96">
        <w:tab/>
      </w:r>
      <w:r w:rsidRPr="005A1A96">
        <w:rPr>
          <w:i/>
        </w:rPr>
        <w:t>Observatoire de Paris</w:t>
      </w:r>
    </w:p>
    <w:p w14:paraId="02EEADF1" w14:textId="77777777" w:rsidR="00FA6F39" w:rsidRPr="005A1A96" w:rsidRDefault="00FA6F39" w:rsidP="00FA6F39">
      <w:pPr>
        <w:ind w:left="567" w:hanging="567"/>
      </w:pPr>
    </w:p>
    <w:p w14:paraId="1993BA24" w14:textId="77777777" w:rsidR="00FA6F39" w:rsidRPr="005A1A96" w:rsidRDefault="00FA6F39" w:rsidP="00FA6F39">
      <w:pPr>
        <w:ind w:left="567" w:hanging="567"/>
      </w:pPr>
      <w:r w:rsidRPr="005A1A96">
        <w:t>132.</w:t>
      </w:r>
      <w:r w:rsidRPr="005A1A96">
        <w:tab/>
      </w:r>
      <w:r w:rsidRPr="005A1A96">
        <w:rPr>
          <w:i/>
        </w:rPr>
        <w:t>Office français de protection des réfugiés et apatrides</w:t>
      </w:r>
    </w:p>
    <w:p w14:paraId="5358A469" w14:textId="77777777" w:rsidR="00FA6F39" w:rsidRPr="005A1A96" w:rsidRDefault="00FA6F39" w:rsidP="00FA6F39">
      <w:pPr>
        <w:ind w:left="567" w:hanging="567"/>
      </w:pPr>
    </w:p>
    <w:p w14:paraId="0AA83CDE" w14:textId="77777777" w:rsidR="00FA6F39" w:rsidRPr="005A1A96" w:rsidRDefault="00FA6F39" w:rsidP="00FA6F39">
      <w:pPr>
        <w:ind w:left="567" w:hanging="567"/>
      </w:pPr>
      <w:r w:rsidRPr="005A1A96">
        <w:t>133.</w:t>
      </w:r>
      <w:r w:rsidRPr="005A1A96">
        <w:tab/>
      </w:r>
      <w:r w:rsidRPr="005A1A96">
        <w:rPr>
          <w:i/>
        </w:rPr>
        <w:t>Office National des Anciens Combattants et des Victimes de Guerre (ONAC)</w:t>
      </w:r>
    </w:p>
    <w:p w14:paraId="7333D9A0" w14:textId="77777777" w:rsidR="00FA6F39" w:rsidRPr="005A1A96" w:rsidRDefault="00FA6F39" w:rsidP="00FA6F39">
      <w:pPr>
        <w:ind w:left="567" w:hanging="567"/>
      </w:pPr>
    </w:p>
    <w:p w14:paraId="2730CC2F" w14:textId="77777777" w:rsidR="00FA6F39" w:rsidRPr="005A1A96" w:rsidRDefault="00FA6F39" w:rsidP="00FA6F39">
      <w:pPr>
        <w:ind w:left="567" w:hanging="567"/>
      </w:pPr>
      <w:r w:rsidRPr="005A1A96">
        <w:t>134.</w:t>
      </w:r>
      <w:r w:rsidRPr="005A1A96">
        <w:tab/>
      </w:r>
      <w:r w:rsidRPr="005A1A96">
        <w:rPr>
          <w:i/>
        </w:rPr>
        <w:t>Office national de la chasse et de la faune sauvage</w:t>
      </w:r>
    </w:p>
    <w:p w14:paraId="1615E0B2" w14:textId="77777777" w:rsidR="00FA6F39" w:rsidRPr="005A1A96" w:rsidRDefault="00FA6F39" w:rsidP="00FA6F39">
      <w:pPr>
        <w:ind w:left="567" w:hanging="567"/>
      </w:pPr>
    </w:p>
    <w:p w14:paraId="6059DA4A" w14:textId="77777777" w:rsidR="00FA6F39" w:rsidRPr="005A1A96" w:rsidRDefault="00FA6F39" w:rsidP="00FA6F39">
      <w:pPr>
        <w:ind w:left="567" w:hanging="567"/>
      </w:pPr>
      <w:r w:rsidRPr="005A1A96">
        <w:t>135.</w:t>
      </w:r>
      <w:r w:rsidRPr="005A1A96">
        <w:tab/>
      </w:r>
      <w:r w:rsidRPr="005A1A96">
        <w:rPr>
          <w:i/>
        </w:rPr>
        <w:t>Office National de l'eau et des milieux aquatiques</w:t>
      </w:r>
    </w:p>
    <w:p w14:paraId="7218299D" w14:textId="77777777" w:rsidR="00FA6F39" w:rsidRPr="005A1A96" w:rsidRDefault="00FA6F39" w:rsidP="00FA6F39">
      <w:pPr>
        <w:ind w:left="567" w:hanging="567"/>
      </w:pPr>
    </w:p>
    <w:p w14:paraId="240158FC" w14:textId="77777777" w:rsidR="00FA6F39" w:rsidRPr="005A1A96" w:rsidRDefault="00FA6F39" w:rsidP="00FA6F39">
      <w:pPr>
        <w:ind w:left="567" w:hanging="567"/>
      </w:pPr>
      <w:r w:rsidRPr="005A1A96">
        <w:t>136.</w:t>
      </w:r>
      <w:r w:rsidRPr="005A1A96">
        <w:tab/>
      </w:r>
      <w:r w:rsidRPr="005A1A96">
        <w:rPr>
          <w:i/>
        </w:rPr>
        <w:t>Office national d'information sur les enseignements et les professions (ONISEP)</w:t>
      </w:r>
    </w:p>
    <w:p w14:paraId="62BF7338" w14:textId="77777777" w:rsidR="00FA6F39" w:rsidRPr="005A1A96" w:rsidRDefault="00FA6F39" w:rsidP="00FA6F39">
      <w:pPr>
        <w:ind w:left="567" w:hanging="567"/>
      </w:pPr>
    </w:p>
    <w:p w14:paraId="65B4039B" w14:textId="77777777" w:rsidR="00FA6F39" w:rsidRPr="005A1A96" w:rsidRDefault="00FA6F39" w:rsidP="00FA6F39">
      <w:pPr>
        <w:ind w:left="567" w:hanging="567"/>
      </w:pPr>
      <w:r w:rsidRPr="005A1A96">
        <w:t>137.</w:t>
      </w:r>
      <w:r w:rsidRPr="005A1A96">
        <w:tab/>
      </w:r>
      <w:r w:rsidRPr="005A1A96">
        <w:rPr>
          <w:i/>
        </w:rPr>
        <w:t>Office universitaire et culturel français pour l'Algérie</w:t>
      </w:r>
    </w:p>
    <w:p w14:paraId="45FB5076" w14:textId="77777777" w:rsidR="00FA6F39" w:rsidRPr="005A1A96" w:rsidRDefault="00FA6F39" w:rsidP="00FA6F39">
      <w:pPr>
        <w:ind w:left="567" w:hanging="567"/>
      </w:pPr>
    </w:p>
    <w:p w14:paraId="554AA212" w14:textId="77777777" w:rsidR="00FA6F39" w:rsidRPr="005A1A96" w:rsidRDefault="00FA6F39" w:rsidP="00FA6F39">
      <w:pPr>
        <w:ind w:left="567" w:hanging="567"/>
      </w:pPr>
      <w:r w:rsidRPr="005A1A96">
        <w:t>138.</w:t>
      </w:r>
      <w:r w:rsidRPr="005A1A96">
        <w:tab/>
      </w:r>
      <w:r w:rsidRPr="005A1A96">
        <w:rPr>
          <w:i/>
        </w:rPr>
        <w:t>Palais de la découverte</w:t>
      </w:r>
    </w:p>
    <w:p w14:paraId="2B387943" w14:textId="77777777" w:rsidR="00FA6F39" w:rsidRPr="005A1A96" w:rsidRDefault="00FA6F39" w:rsidP="00FA6F39">
      <w:pPr>
        <w:ind w:left="567" w:hanging="567"/>
      </w:pPr>
    </w:p>
    <w:p w14:paraId="3090C852" w14:textId="77777777" w:rsidR="00FA6F39" w:rsidRPr="005A1A96" w:rsidRDefault="00FA6F39" w:rsidP="00FA6F39">
      <w:pPr>
        <w:ind w:left="567" w:hanging="567"/>
      </w:pPr>
      <w:r w:rsidRPr="005A1A96">
        <w:t>139.</w:t>
      </w:r>
      <w:r w:rsidRPr="005A1A96">
        <w:tab/>
      </w:r>
      <w:r w:rsidRPr="005A1A96">
        <w:rPr>
          <w:i/>
        </w:rPr>
        <w:t>Parcs nationaux</w:t>
      </w:r>
    </w:p>
    <w:p w14:paraId="3D61C87B" w14:textId="77777777" w:rsidR="00FA6F39" w:rsidRPr="005A1A96" w:rsidRDefault="00FA6F39" w:rsidP="00FA6F39">
      <w:pPr>
        <w:ind w:left="567" w:hanging="567"/>
      </w:pPr>
    </w:p>
    <w:p w14:paraId="6B54F697" w14:textId="77777777" w:rsidR="00FA6F39" w:rsidRPr="005A1A96" w:rsidRDefault="00FA6F39" w:rsidP="00FA6F39">
      <w:pPr>
        <w:ind w:left="567" w:hanging="567"/>
      </w:pPr>
      <w:r w:rsidRPr="005A1A96">
        <w:t>140.</w:t>
      </w:r>
      <w:r w:rsidRPr="005A1A96">
        <w:tab/>
      </w:r>
      <w:r w:rsidRPr="005A1A96">
        <w:rPr>
          <w:i/>
        </w:rPr>
        <w:t>Universités</w:t>
      </w:r>
    </w:p>
    <w:p w14:paraId="3584EBE1" w14:textId="77777777" w:rsidR="00FA6F39" w:rsidRPr="005A1A96" w:rsidRDefault="00FA6F39" w:rsidP="00FA6F39"/>
    <w:p w14:paraId="4D781668" w14:textId="13006A07" w:rsidR="00751A0A" w:rsidRPr="005A1A96" w:rsidRDefault="00751A0A" w:rsidP="00751A0A">
      <w:r w:rsidRPr="005A1A96">
        <w:br w:type="page"/>
      </w:r>
    </w:p>
    <w:p w14:paraId="4759D54E" w14:textId="11F044A5" w:rsidR="00FA6F39" w:rsidRPr="005A1A96" w:rsidRDefault="00751A0A" w:rsidP="00FA6F39">
      <w:r w:rsidRPr="005A1A96">
        <w:t>C</w:t>
      </w:r>
      <w:r w:rsidR="00FA6F39" w:rsidRPr="005A1A96">
        <w:tab/>
        <w:t>Neatkarīgas institūcijas, iestādes un jomas</w:t>
      </w:r>
    </w:p>
    <w:p w14:paraId="5C58DE83" w14:textId="77777777" w:rsidR="00FA6F39" w:rsidRPr="005A1A96" w:rsidRDefault="00FA6F39" w:rsidP="00FA6F39"/>
    <w:p w14:paraId="585D24E0" w14:textId="77777777" w:rsidR="00FA6F39" w:rsidRPr="005A1A96" w:rsidRDefault="00FA6F39" w:rsidP="00FA6F39">
      <w:pPr>
        <w:ind w:left="567" w:hanging="567"/>
      </w:pPr>
      <w:r w:rsidRPr="005A1A96">
        <w:t>1.</w:t>
      </w:r>
      <w:r w:rsidRPr="005A1A96">
        <w:tab/>
      </w:r>
      <w:r w:rsidRPr="005A1A96">
        <w:rPr>
          <w:i/>
        </w:rPr>
        <w:t>Présidence de la République</w:t>
      </w:r>
    </w:p>
    <w:p w14:paraId="085C84B0" w14:textId="77777777" w:rsidR="00FA6F39" w:rsidRPr="005A1A96" w:rsidRDefault="00FA6F39" w:rsidP="00FA6F39">
      <w:pPr>
        <w:ind w:left="567" w:hanging="567"/>
      </w:pPr>
    </w:p>
    <w:p w14:paraId="605B0936" w14:textId="77777777" w:rsidR="00FA6F39" w:rsidRPr="005A1A96" w:rsidRDefault="00FA6F39" w:rsidP="00FA6F39">
      <w:pPr>
        <w:ind w:left="567" w:hanging="567"/>
      </w:pPr>
      <w:r w:rsidRPr="005A1A96">
        <w:t>2.</w:t>
      </w:r>
      <w:r w:rsidRPr="005A1A96">
        <w:tab/>
      </w:r>
      <w:r w:rsidRPr="005A1A96">
        <w:rPr>
          <w:i/>
        </w:rPr>
        <w:t>Assemblée Nationale</w:t>
      </w:r>
    </w:p>
    <w:p w14:paraId="1F7D3C14" w14:textId="77777777" w:rsidR="00FA6F39" w:rsidRPr="005A1A96" w:rsidRDefault="00FA6F39" w:rsidP="00FA6F39">
      <w:pPr>
        <w:ind w:left="567" w:hanging="567"/>
      </w:pPr>
    </w:p>
    <w:p w14:paraId="22768E7A" w14:textId="77777777" w:rsidR="00FA6F39" w:rsidRPr="005A1A96" w:rsidRDefault="00FA6F39" w:rsidP="00FA6F39">
      <w:pPr>
        <w:ind w:left="567" w:hanging="567"/>
      </w:pPr>
      <w:r w:rsidRPr="005A1A96">
        <w:t>3.</w:t>
      </w:r>
      <w:r w:rsidRPr="005A1A96">
        <w:tab/>
      </w:r>
      <w:r w:rsidRPr="005A1A96">
        <w:rPr>
          <w:i/>
        </w:rPr>
        <w:t>Sénat</w:t>
      </w:r>
    </w:p>
    <w:p w14:paraId="3944B58A" w14:textId="77777777" w:rsidR="00FA6F39" w:rsidRPr="005A1A96" w:rsidRDefault="00FA6F39" w:rsidP="00FA6F39">
      <w:pPr>
        <w:ind w:left="567" w:hanging="567"/>
      </w:pPr>
    </w:p>
    <w:p w14:paraId="1BF53318" w14:textId="77777777" w:rsidR="00FA6F39" w:rsidRPr="005A1A96" w:rsidRDefault="00FA6F39" w:rsidP="00FA6F39">
      <w:pPr>
        <w:ind w:left="567" w:hanging="567"/>
      </w:pPr>
      <w:r w:rsidRPr="005A1A96">
        <w:t>4.</w:t>
      </w:r>
      <w:r w:rsidRPr="005A1A96">
        <w:tab/>
      </w:r>
      <w:r w:rsidRPr="005A1A96">
        <w:rPr>
          <w:i/>
        </w:rPr>
        <w:t>Conseil constitutionnel</w:t>
      </w:r>
    </w:p>
    <w:p w14:paraId="28B5EFE5" w14:textId="77777777" w:rsidR="00FA6F39" w:rsidRPr="005A1A96" w:rsidRDefault="00FA6F39" w:rsidP="00FA6F39">
      <w:pPr>
        <w:ind w:left="567" w:hanging="567"/>
      </w:pPr>
    </w:p>
    <w:p w14:paraId="66C0E54D" w14:textId="77777777" w:rsidR="00FA6F39" w:rsidRPr="005A1A96" w:rsidRDefault="00FA6F39" w:rsidP="00FA6F39">
      <w:pPr>
        <w:ind w:left="567" w:hanging="567"/>
      </w:pPr>
      <w:r w:rsidRPr="005A1A96">
        <w:t>5.</w:t>
      </w:r>
      <w:r w:rsidRPr="005A1A96">
        <w:tab/>
      </w:r>
      <w:r w:rsidRPr="005A1A96">
        <w:rPr>
          <w:i/>
        </w:rPr>
        <w:t>Conseil économique et social</w:t>
      </w:r>
    </w:p>
    <w:p w14:paraId="1129B542" w14:textId="77777777" w:rsidR="00FA6F39" w:rsidRPr="005A1A96" w:rsidRDefault="00FA6F39" w:rsidP="00FA6F39">
      <w:pPr>
        <w:ind w:left="567" w:hanging="567"/>
      </w:pPr>
    </w:p>
    <w:p w14:paraId="081B693D" w14:textId="77777777" w:rsidR="00FA6F39" w:rsidRPr="005A1A96" w:rsidRDefault="00FA6F39" w:rsidP="00FA6F39">
      <w:pPr>
        <w:ind w:left="567" w:hanging="567"/>
      </w:pPr>
      <w:r w:rsidRPr="005A1A96">
        <w:t>6.</w:t>
      </w:r>
      <w:r w:rsidRPr="005A1A96">
        <w:tab/>
      </w:r>
      <w:r w:rsidRPr="005A1A96">
        <w:rPr>
          <w:i/>
        </w:rPr>
        <w:t>Conseil supérieur de la magistrature</w:t>
      </w:r>
    </w:p>
    <w:p w14:paraId="1EA10ED9" w14:textId="77777777" w:rsidR="00FA6F39" w:rsidRPr="005A1A96" w:rsidRDefault="00FA6F39" w:rsidP="00FA6F39">
      <w:pPr>
        <w:ind w:left="567" w:hanging="567"/>
      </w:pPr>
    </w:p>
    <w:p w14:paraId="23C34B76" w14:textId="77777777" w:rsidR="00FA6F39" w:rsidRPr="005A1A96" w:rsidRDefault="00FA6F39" w:rsidP="00FA6F39">
      <w:pPr>
        <w:ind w:left="567" w:hanging="567"/>
      </w:pPr>
      <w:r w:rsidRPr="005A1A96">
        <w:t>7.</w:t>
      </w:r>
      <w:r w:rsidRPr="005A1A96">
        <w:tab/>
      </w:r>
      <w:r w:rsidRPr="005A1A96">
        <w:rPr>
          <w:i/>
        </w:rPr>
        <w:t>Agence française contre le dopage</w:t>
      </w:r>
    </w:p>
    <w:p w14:paraId="1632C34A" w14:textId="77777777" w:rsidR="00FA6F39" w:rsidRPr="005A1A96" w:rsidRDefault="00FA6F39" w:rsidP="00FA6F39">
      <w:pPr>
        <w:ind w:left="567" w:hanging="567"/>
      </w:pPr>
    </w:p>
    <w:p w14:paraId="347AA40F" w14:textId="77777777" w:rsidR="00FA6F39" w:rsidRPr="005A1A96" w:rsidRDefault="00FA6F39" w:rsidP="00FA6F39">
      <w:pPr>
        <w:ind w:left="567" w:hanging="567"/>
      </w:pPr>
      <w:r w:rsidRPr="005A1A96">
        <w:t>8.</w:t>
      </w:r>
      <w:r w:rsidRPr="005A1A96">
        <w:tab/>
      </w:r>
      <w:r w:rsidRPr="005A1A96">
        <w:rPr>
          <w:i/>
        </w:rPr>
        <w:t>Autorité de contrôle des assurances et des mutuelles</w:t>
      </w:r>
    </w:p>
    <w:p w14:paraId="5FF49370" w14:textId="77777777" w:rsidR="00FA6F39" w:rsidRPr="005A1A96" w:rsidRDefault="00FA6F39" w:rsidP="00FA6F39">
      <w:pPr>
        <w:ind w:left="567" w:hanging="567"/>
      </w:pPr>
    </w:p>
    <w:p w14:paraId="44C90E2C" w14:textId="77777777" w:rsidR="00FA6F39" w:rsidRPr="005A1A96" w:rsidRDefault="00FA6F39" w:rsidP="00FA6F39">
      <w:pPr>
        <w:ind w:left="567" w:hanging="567"/>
      </w:pPr>
      <w:r w:rsidRPr="005A1A96">
        <w:t>9.</w:t>
      </w:r>
      <w:r w:rsidRPr="005A1A96">
        <w:tab/>
      </w:r>
      <w:r w:rsidRPr="005A1A96">
        <w:rPr>
          <w:i/>
        </w:rPr>
        <w:t>Autorité de contrôle des nuisances sonores aéroportuaires</w:t>
      </w:r>
    </w:p>
    <w:p w14:paraId="703189B2" w14:textId="77777777" w:rsidR="00FA6F39" w:rsidRPr="005A1A96" w:rsidRDefault="00FA6F39" w:rsidP="00FA6F39">
      <w:pPr>
        <w:ind w:left="567" w:hanging="567"/>
      </w:pPr>
    </w:p>
    <w:p w14:paraId="377C5818" w14:textId="77777777" w:rsidR="00FA6F39" w:rsidRPr="005A1A96" w:rsidRDefault="00FA6F39" w:rsidP="00FA6F39">
      <w:pPr>
        <w:ind w:left="567" w:hanging="567"/>
      </w:pPr>
      <w:r w:rsidRPr="005A1A96">
        <w:t>10.</w:t>
      </w:r>
      <w:r w:rsidRPr="005A1A96">
        <w:tab/>
      </w:r>
      <w:r w:rsidRPr="005A1A96">
        <w:rPr>
          <w:i/>
        </w:rPr>
        <w:t>Autorité de régulation des communications électroniques et des postes</w:t>
      </w:r>
    </w:p>
    <w:p w14:paraId="384C4FE2" w14:textId="77777777" w:rsidR="00FA6F39" w:rsidRPr="005A1A96" w:rsidRDefault="00FA6F39" w:rsidP="00FA6F39">
      <w:pPr>
        <w:ind w:left="567" w:hanging="567"/>
      </w:pPr>
    </w:p>
    <w:p w14:paraId="62A16FA9" w14:textId="77777777" w:rsidR="00FA6F39" w:rsidRPr="005A1A96" w:rsidRDefault="00FA6F39" w:rsidP="00FA6F39">
      <w:pPr>
        <w:ind w:left="567" w:hanging="567"/>
      </w:pPr>
      <w:r w:rsidRPr="005A1A96">
        <w:t>11.</w:t>
      </w:r>
      <w:r w:rsidRPr="005A1A96">
        <w:tab/>
      </w:r>
      <w:r w:rsidRPr="005A1A96">
        <w:rPr>
          <w:i/>
        </w:rPr>
        <w:t>Autorité de sûreté nucléaire</w:t>
      </w:r>
    </w:p>
    <w:p w14:paraId="66458913" w14:textId="77777777" w:rsidR="00FA6F39" w:rsidRPr="005A1A96" w:rsidRDefault="00FA6F39" w:rsidP="00FA6F39">
      <w:pPr>
        <w:ind w:left="567" w:hanging="567"/>
      </w:pPr>
    </w:p>
    <w:p w14:paraId="1327A9B3" w14:textId="73A5E582" w:rsidR="00751A0A" w:rsidRPr="005A1A96" w:rsidRDefault="00751A0A" w:rsidP="00751A0A">
      <w:r w:rsidRPr="005A1A96">
        <w:br w:type="page"/>
      </w:r>
    </w:p>
    <w:p w14:paraId="14A88036" w14:textId="3E628FE2" w:rsidR="00FA6F39" w:rsidRPr="005A1A96" w:rsidRDefault="00751A0A" w:rsidP="00FA6F39">
      <w:pPr>
        <w:ind w:left="567" w:hanging="567"/>
      </w:pPr>
      <w:r w:rsidRPr="005A1A96">
        <w:t>1</w:t>
      </w:r>
      <w:r w:rsidR="00FA6F39" w:rsidRPr="005A1A96">
        <w:t>2.</w:t>
      </w:r>
      <w:r w:rsidR="00FA6F39" w:rsidRPr="005A1A96">
        <w:tab/>
      </w:r>
      <w:r w:rsidR="00FA6F39" w:rsidRPr="005A1A96">
        <w:rPr>
          <w:i/>
        </w:rPr>
        <w:t>Comité national d'évaluation des établissements publics à caractère scientifique, culturel et professionnel</w:t>
      </w:r>
    </w:p>
    <w:p w14:paraId="1F4B5715" w14:textId="77777777" w:rsidR="00FA6F39" w:rsidRPr="005A1A96" w:rsidRDefault="00FA6F39" w:rsidP="00FA6F39">
      <w:pPr>
        <w:ind w:left="567" w:hanging="567"/>
      </w:pPr>
    </w:p>
    <w:p w14:paraId="285894B3" w14:textId="77777777" w:rsidR="00FA6F39" w:rsidRPr="005A1A96" w:rsidRDefault="00FA6F39" w:rsidP="00FA6F39">
      <w:pPr>
        <w:ind w:left="567" w:hanging="567"/>
      </w:pPr>
      <w:r w:rsidRPr="005A1A96">
        <w:t>13.</w:t>
      </w:r>
      <w:r w:rsidRPr="005A1A96">
        <w:tab/>
      </w:r>
      <w:r w:rsidRPr="005A1A96">
        <w:rPr>
          <w:i/>
        </w:rPr>
        <w:t>Commission d'accès aux documents administratifs</w:t>
      </w:r>
    </w:p>
    <w:p w14:paraId="694D6939" w14:textId="77777777" w:rsidR="00FA6F39" w:rsidRPr="005A1A96" w:rsidRDefault="00FA6F39" w:rsidP="00FA6F39">
      <w:pPr>
        <w:ind w:left="567" w:hanging="567"/>
      </w:pPr>
    </w:p>
    <w:p w14:paraId="59CA9383" w14:textId="77777777" w:rsidR="00FA6F39" w:rsidRPr="005A1A96" w:rsidRDefault="00FA6F39" w:rsidP="00FA6F39">
      <w:pPr>
        <w:ind w:left="567" w:hanging="567"/>
      </w:pPr>
      <w:r w:rsidRPr="005A1A96">
        <w:t>14.</w:t>
      </w:r>
      <w:r w:rsidRPr="005A1A96">
        <w:tab/>
      </w:r>
      <w:r w:rsidRPr="005A1A96">
        <w:rPr>
          <w:i/>
        </w:rPr>
        <w:t>Commission consultative du secret de la défense nationale</w:t>
      </w:r>
    </w:p>
    <w:p w14:paraId="4B89E055" w14:textId="77777777" w:rsidR="00FA6F39" w:rsidRPr="005A1A96" w:rsidRDefault="00FA6F39" w:rsidP="00FA6F39">
      <w:pPr>
        <w:ind w:left="567" w:hanging="567"/>
      </w:pPr>
    </w:p>
    <w:p w14:paraId="036FEB42" w14:textId="77777777" w:rsidR="00FA6F39" w:rsidRPr="005A1A96" w:rsidRDefault="00FA6F39" w:rsidP="00FA6F39">
      <w:pPr>
        <w:ind w:left="567" w:hanging="567"/>
      </w:pPr>
      <w:r w:rsidRPr="005A1A96">
        <w:t>15.</w:t>
      </w:r>
      <w:r w:rsidRPr="005A1A96">
        <w:tab/>
      </w:r>
      <w:r w:rsidRPr="005A1A96">
        <w:rPr>
          <w:i/>
        </w:rPr>
        <w:t>Commission nationale des comptes de campagne et des financements politiques</w:t>
      </w:r>
    </w:p>
    <w:p w14:paraId="77A0F64D" w14:textId="77777777" w:rsidR="00FA6F39" w:rsidRPr="005A1A96" w:rsidRDefault="00FA6F39" w:rsidP="00FA6F39">
      <w:pPr>
        <w:ind w:left="567" w:hanging="567"/>
      </w:pPr>
    </w:p>
    <w:p w14:paraId="7515D211" w14:textId="77777777" w:rsidR="00FA6F39" w:rsidRPr="005A1A96" w:rsidRDefault="00FA6F39" w:rsidP="00FA6F39">
      <w:pPr>
        <w:ind w:left="567" w:hanging="567"/>
      </w:pPr>
      <w:r w:rsidRPr="005A1A96">
        <w:t>16.</w:t>
      </w:r>
      <w:r w:rsidRPr="005A1A96">
        <w:tab/>
      </w:r>
      <w:r w:rsidRPr="005A1A96">
        <w:rPr>
          <w:i/>
        </w:rPr>
        <w:t>Commission nationale de contrôle des interceptions de sécurité</w:t>
      </w:r>
    </w:p>
    <w:p w14:paraId="6128DE2B" w14:textId="77777777" w:rsidR="00FA6F39" w:rsidRPr="005A1A96" w:rsidRDefault="00FA6F39" w:rsidP="00FA6F39">
      <w:pPr>
        <w:ind w:left="567" w:hanging="567"/>
      </w:pPr>
    </w:p>
    <w:p w14:paraId="77E00B88" w14:textId="77777777" w:rsidR="00FA6F39" w:rsidRPr="005A1A96" w:rsidRDefault="00FA6F39" w:rsidP="00FA6F39">
      <w:pPr>
        <w:ind w:left="567" w:hanging="567"/>
      </w:pPr>
      <w:r w:rsidRPr="005A1A96">
        <w:t>17.</w:t>
      </w:r>
      <w:r w:rsidRPr="005A1A96">
        <w:tab/>
      </w:r>
      <w:r w:rsidRPr="005A1A96">
        <w:rPr>
          <w:i/>
        </w:rPr>
        <w:t>Commission nationale de déontologie de la sécurité</w:t>
      </w:r>
    </w:p>
    <w:p w14:paraId="69276088" w14:textId="77777777" w:rsidR="00FA6F39" w:rsidRPr="005A1A96" w:rsidRDefault="00FA6F39" w:rsidP="00FA6F39">
      <w:pPr>
        <w:ind w:left="567" w:hanging="567"/>
      </w:pPr>
    </w:p>
    <w:p w14:paraId="26AF32A0" w14:textId="77777777" w:rsidR="00FA6F39" w:rsidRPr="005A1A96" w:rsidRDefault="00FA6F39" w:rsidP="00FA6F39">
      <w:pPr>
        <w:ind w:left="567" w:hanging="567"/>
      </w:pPr>
      <w:r w:rsidRPr="005A1A96">
        <w:t>18.</w:t>
      </w:r>
      <w:r w:rsidRPr="005A1A96">
        <w:tab/>
      </w:r>
      <w:r w:rsidRPr="005A1A96">
        <w:rPr>
          <w:i/>
        </w:rPr>
        <w:t>Commission nationale du débat public</w:t>
      </w:r>
    </w:p>
    <w:p w14:paraId="2A35E936" w14:textId="77777777" w:rsidR="00FA6F39" w:rsidRPr="005A1A96" w:rsidRDefault="00FA6F39" w:rsidP="00FA6F39">
      <w:pPr>
        <w:ind w:left="567" w:hanging="567"/>
      </w:pPr>
    </w:p>
    <w:p w14:paraId="71408239" w14:textId="77777777" w:rsidR="00FA6F39" w:rsidRPr="005A1A96" w:rsidRDefault="00FA6F39" w:rsidP="00FA6F39">
      <w:pPr>
        <w:ind w:left="567" w:hanging="567"/>
      </w:pPr>
      <w:r w:rsidRPr="005A1A96">
        <w:t>19.</w:t>
      </w:r>
      <w:r w:rsidRPr="005A1A96">
        <w:tab/>
      </w:r>
      <w:r w:rsidRPr="005A1A96">
        <w:rPr>
          <w:i/>
        </w:rPr>
        <w:t>Commission nationale de l'informatique et des libertés</w:t>
      </w:r>
    </w:p>
    <w:p w14:paraId="52D0BB18" w14:textId="77777777" w:rsidR="00FA6F39" w:rsidRPr="005A1A96" w:rsidRDefault="00FA6F39" w:rsidP="00FA6F39">
      <w:pPr>
        <w:ind w:left="567" w:hanging="567"/>
      </w:pPr>
    </w:p>
    <w:p w14:paraId="2CA66142" w14:textId="77777777" w:rsidR="00FA6F39" w:rsidRPr="005A1A96" w:rsidRDefault="00FA6F39" w:rsidP="00FA6F39">
      <w:pPr>
        <w:ind w:left="567" w:hanging="567"/>
      </w:pPr>
      <w:r w:rsidRPr="005A1A96">
        <w:t>20.</w:t>
      </w:r>
      <w:r w:rsidRPr="005A1A96">
        <w:tab/>
      </w:r>
      <w:r w:rsidRPr="005A1A96">
        <w:rPr>
          <w:i/>
        </w:rPr>
        <w:t>Commission des participations et des transferts</w:t>
      </w:r>
    </w:p>
    <w:p w14:paraId="05EDFD24" w14:textId="77777777" w:rsidR="00FA6F39" w:rsidRPr="005A1A96" w:rsidRDefault="00FA6F39" w:rsidP="00FA6F39">
      <w:pPr>
        <w:ind w:left="567" w:hanging="567"/>
      </w:pPr>
    </w:p>
    <w:p w14:paraId="16151197" w14:textId="77777777" w:rsidR="00FA6F39" w:rsidRPr="005A1A96" w:rsidRDefault="00FA6F39" w:rsidP="00FA6F39">
      <w:pPr>
        <w:ind w:left="567" w:hanging="567"/>
      </w:pPr>
      <w:r w:rsidRPr="005A1A96">
        <w:t>21.</w:t>
      </w:r>
      <w:r w:rsidRPr="005A1A96">
        <w:tab/>
      </w:r>
      <w:r w:rsidRPr="005A1A96">
        <w:rPr>
          <w:i/>
        </w:rPr>
        <w:t>Commission de régulation de l'énergie</w:t>
      </w:r>
    </w:p>
    <w:p w14:paraId="41509A95" w14:textId="77777777" w:rsidR="00FA6F39" w:rsidRPr="005A1A96" w:rsidRDefault="00FA6F39" w:rsidP="00FA6F39">
      <w:pPr>
        <w:ind w:left="567" w:hanging="567"/>
      </w:pPr>
    </w:p>
    <w:p w14:paraId="4C471FF8" w14:textId="77777777" w:rsidR="00FA6F39" w:rsidRPr="005A1A96" w:rsidRDefault="00FA6F39" w:rsidP="00FA6F39">
      <w:pPr>
        <w:ind w:left="567" w:hanging="567"/>
      </w:pPr>
      <w:r w:rsidRPr="005A1A96">
        <w:t>22.</w:t>
      </w:r>
      <w:r w:rsidRPr="005A1A96">
        <w:tab/>
      </w:r>
      <w:r w:rsidRPr="005A1A96">
        <w:rPr>
          <w:i/>
        </w:rPr>
        <w:t>Commission de la sécurité des consommateurs</w:t>
      </w:r>
    </w:p>
    <w:p w14:paraId="5FA23EC4" w14:textId="77777777" w:rsidR="00FA6F39" w:rsidRPr="005A1A96" w:rsidRDefault="00FA6F39" w:rsidP="00FA6F39">
      <w:pPr>
        <w:ind w:left="567" w:hanging="567"/>
      </w:pPr>
    </w:p>
    <w:p w14:paraId="003B6F53" w14:textId="032A7A3B" w:rsidR="00751A0A" w:rsidRPr="005A1A96" w:rsidRDefault="00751A0A" w:rsidP="00751A0A">
      <w:r w:rsidRPr="005A1A96">
        <w:br w:type="page"/>
      </w:r>
    </w:p>
    <w:p w14:paraId="6E4EBE97" w14:textId="0F9FC9F5" w:rsidR="00FA6F39" w:rsidRPr="005A1A96" w:rsidRDefault="00751A0A" w:rsidP="00FA6F39">
      <w:pPr>
        <w:ind w:left="567" w:hanging="567"/>
      </w:pPr>
      <w:r w:rsidRPr="005A1A96">
        <w:t>2</w:t>
      </w:r>
      <w:r w:rsidR="00FA6F39" w:rsidRPr="005A1A96">
        <w:t>3.</w:t>
      </w:r>
      <w:r w:rsidR="00FA6F39" w:rsidRPr="005A1A96">
        <w:tab/>
      </w:r>
      <w:r w:rsidR="00FA6F39" w:rsidRPr="005A1A96">
        <w:rPr>
          <w:i/>
        </w:rPr>
        <w:t>Commission des sondages</w:t>
      </w:r>
    </w:p>
    <w:p w14:paraId="5DF29B71" w14:textId="77777777" w:rsidR="00FA6F39" w:rsidRPr="005A1A96" w:rsidRDefault="00FA6F39" w:rsidP="00FA6F39">
      <w:pPr>
        <w:ind w:left="567" w:hanging="567"/>
      </w:pPr>
    </w:p>
    <w:p w14:paraId="3F42302B" w14:textId="77777777" w:rsidR="00FA6F39" w:rsidRPr="005A1A96" w:rsidRDefault="00FA6F39" w:rsidP="00FA6F39">
      <w:pPr>
        <w:ind w:left="567" w:hanging="567"/>
      </w:pPr>
      <w:r w:rsidRPr="005A1A96">
        <w:t>24.</w:t>
      </w:r>
      <w:r w:rsidRPr="005A1A96">
        <w:tab/>
      </w:r>
      <w:r w:rsidRPr="005A1A96">
        <w:rPr>
          <w:i/>
        </w:rPr>
        <w:t>Commission de la transparence financière de la vie politique</w:t>
      </w:r>
    </w:p>
    <w:p w14:paraId="693EAD99" w14:textId="77777777" w:rsidR="00FA6F39" w:rsidRPr="005A1A96" w:rsidRDefault="00FA6F39" w:rsidP="00FA6F39">
      <w:pPr>
        <w:ind w:left="567" w:hanging="567"/>
      </w:pPr>
    </w:p>
    <w:p w14:paraId="2496A777" w14:textId="77777777" w:rsidR="00FA6F39" w:rsidRPr="005A1A96" w:rsidRDefault="00FA6F39" w:rsidP="00FA6F39">
      <w:pPr>
        <w:ind w:left="567" w:hanging="567"/>
      </w:pPr>
      <w:r w:rsidRPr="005A1A96">
        <w:t>25.</w:t>
      </w:r>
      <w:r w:rsidRPr="005A1A96">
        <w:tab/>
      </w:r>
      <w:r w:rsidRPr="005A1A96">
        <w:rPr>
          <w:i/>
        </w:rPr>
        <w:t>Conseil de la concurrence</w:t>
      </w:r>
    </w:p>
    <w:p w14:paraId="42A354C0" w14:textId="77777777" w:rsidR="00FA6F39" w:rsidRPr="005A1A96" w:rsidRDefault="00FA6F39" w:rsidP="00FA6F39">
      <w:pPr>
        <w:ind w:left="567" w:hanging="567"/>
      </w:pPr>
    </w:p>
    <w:p w14:paraId="0EF71F65" w14:textId="77777777" w:rsidR="00FA6F39" w:rsidRPr="005A1A96" w:rsidRDefault="00FA6F39" w:rsidP="00FA6F39">
      <w:pPr>
        <w:ind w:left="567" w:hanging="567"/>
      </w:pPr>
      <w:r w:rsidRPr="005A1A96">
        <w:t>26.</w:t>
      </w:r>
      <w:r w:rsidRPr="005A1A96">
        <w:tab/>
      </w:r>
      <w:r w:rsidRPr="005A1A96">
        <w:rPr>
          <w:i/>
        </w:rPr>
        <w:t>Conseil supérieur de l'audiovisuel</w:t>
      </w:r>
    </w:p>
    <w:p w14:paraId="397C30C5" w14:textId="77777777" w:rsidR="00FA6F39" w:rsidRPr="005A1A96" w:rsidRDefault="00FA6F39" w:rsidP="00FA6F39">
      <w:pPr>
        <w:ind w:left="567" w:hanging="567"/>
      </w:pPr>
    </w:p>
    <w:p w14:paraId="6C67CF8E" w14:textId="77777777" w:rsidR="00FA6F39" w:rsidRPr="005A1A96" w:rsidRDefault="00FA6F39" w:rsidP="00FA6F39">
      <w:pPr>
        <w:ind w:left="567" w:hanging="567"/>
      </w:pPr>
      <w:r w:rsidRPr="005A1A96">
        <w:t>27.</w:t>
      </w:r>
      <w:r w:rsidRPr="005A1A96">
        <w:tab/>
      </w:r>
      <w:r w:rsidRPr="005A1A96">
        <w:rPr>
          <w:i/>
        </w:rPr>
        <w:t>Défenseur des enfants</w:t>
      </w:r>
    </w:p>
    <w:p w14:paraId="65925A31" w14:textId="77777777" w:rsidR="00FA6F39" w:rsidRPr="005A1A96" w:rsidRDefault="00FA6F39" w:rsidP="00FA6F39">
      <w:pPr>
        <w:ind w:left="567" w:hanging="567"/>
      </w:pPr>
    </w:p>
    <w:p w14:paraId="3A9B0150" w14:textId="77777777" w:rsidR="00FA6F39" w:rsidRPr="005A1A96" w:rsidRDefault="00FA6F39" w:rsidP="00FA6F39">
      <w:pPr>
        <w:ind w:left="567" w:hanging="567"/>
      </w:pPr>
      <w:r w:rsidRPr="005A1A96">
        <w:t>28.</w:t>
      </w:r>
      <w:r w:rsidRPr="005A1A96">
        <w:tab/>
      </w:r>
      <w:r w:rsidRPr="005A1A96">
        <w:rPr>
          <w:i/>
        </w:rPr>
        <w:t>Haute autorité de lutte contre les discriminations et pour l'égalité</w:t>
      </w:r>
    </w:p>
    <w:p w14:paraId="678E2909" w14:textId="77777777" w:rsidR="00FA6F39" w:rsidRPr="005A1A96" w:rsidRDefault="00FA6F39" w:rsidP="00FA6F39">
      <w:pPr>
        <w:ind w:left="567" w:hanging="567"/>
      </w:pPr>
    </w:p>
    <w:p w14:paraId="53C92957" w14:textId="77777777" w:rsidR="00FA6F39" w:rsidRPr="005A1A96" w:rsidRDefault="00FA6F39" w:rsidP="00FA6F39">
      <w:pPr>
        <w:ind w:left="567" w:hanging="567"/>
      </w:pPr>
      <w:r w:rsidRPr="005A1A96">
        <w:t>29.</w:t>
      </w:r>
      <w:r w:rsidRPr="005A1A96">
        <w:tab/>
      </w:r>
      <w:r w:rsidRPr="005A1A96">
        <w:rPr>
          <w:i/>
        </w:rPr>
        <w:t>Haute autorité de santé</w:t>
      </w:r>
    </w:p>
    <w:p w14:paraId="6743DE19" w14:textId="77777777" w:rsidR="00FA6F39" w:rsidRPr="005A1A96" w:rsidRDefault="00FA6F39" w:rsidP="00FA6F39"/>
    <w:p w14:paraId="31AC49B6" w14:textId="77777777" w:rsidR="00FA6F39" w:rsidRPr="005A1A96" w:rsidRDefault="00FA6F39" w:rsidP="00FA6F39">
      <w:r w:rsidRPr="005A1A96">
        <w:t>D</w:t>
      </w:r>
      <w:r w:rsidRPr="005A1A96">
        <w:tab/>
        <w:t>Citas valsts publiskā sektora struktūras</w:t>
      </w:r>
    </w:p>
    <w:p w14:paraId="3994A2C9" w14:textId="77777777" w:rsidR="00FA6F39" w:rsidRPr="005A1A96" w:rsidRDefault="00FA6F39" w:rsidP="00FA6F39"/>
    <w:p w14:paraId="1635C06E" w14:textId="77777777" w:rsidR="00FA6F39" w:rsidRPr="005A1A96" w:rsidRDefault="00FA6F39" w:rsidP="00FA6F39">
      <w:pPr>
        <w:ind w:left="567" w:hanging="567"/>
      </w:pPr>
      <w:r w:rsidRPr="005A1A96">
        <w:t>1.</w:t>
      </w:r>
      <w:r w:rsidRPr="005A1A96">
        <w:tab/>
      </w:r>
      <w:r w:rsidRPr="005A1A96">
        <w:rPr>
          <w:i/>
        </w:rPr>
        <w:t>Union des groupements d'achats publics (UGAP)</w:t>
      </w:r>
    </w:p>
    <w:p w14:paraId="2723F369" w14:textId="77777777" w:rsidR="00FA6F39" w:rsidRPr="005A1A96" w:rsidRDefault="00FA6F39" w:rsidP="00FA6F39">
      <w:pPr>
        <w:ind w:left="567" w:hanging="567"/>
      </w:pPr>
    </w:p>
    <w:p w14:paraId="293DC682" w14:textId="77777777" w:rsidR="00FA6F39" w:rsidRPr="005A1A96" w:rsidRDefault="00FA6F39" w:rsidP="00FA6F39">
      <w:pPr>
        <w:ind w:left="567" w:hanging="567"/>
      </w:pPr>
      <w:r w:rsidRPr="005A1A96">
        <w:t>2.</w:t>
      </w:r>
      <w:r w:rsidRPr="005A1A96">
        <w:tab/>
      </w:r>
      <w:r w:rsidRPr="005A1A96">
        <w:rPr>
          <w:i/>
        </w:rPr>
        <w:t>Agence Nationale pour l'emploi (A</w:t>
      </w:r>
      <w:r w:rsidRPr="005A1A96">
        <w:t>.</w:t>
      </w:r>
      <w:r w:rsidRPr="005A1A96">
        <w:rPr>
          <w:i/>
        </w:rPr>
        <w:t>N</w:t>
      </w:r>
      <w:r w:rsidRPr="005A1A96">
        <w:t>.</w:t>
      </w:r>
      <w:r w:rsidRPr="005A1A96">
        <w:rPr>
          <w:i/>
        </w:rPr>
        <w:t>P</w:t>
      </w:r>
      <w:r w:rsidRPr="005A1A96">
        <w:t>.</w:t>
      </w:r>
      <w:r w:rsidRPr="005A1A96">
        <w:rPr>
          <w:i/>
        </w:rPr>
        <w:t>E)</w:t>
      </w:r>
    </w:p>
    <w:p w14:paraId="41F52804" w14:textId="77777777" w:rsidR="00FA6F39" w:rsidRPr="005A1A96" w:rsidRDefault="00FA6F39" w:rsidP="00FA6F39">
      <w:pPr>
        <w:ind w:left="567" w:hanging="567"/>
      </w:pPr>
    </w:p>
    <w:p w14:paraId="750D0388" w14:textId="77777777" w:rsidR="00FA6F39" w:rsidRPr="005A1A96" w:rsidRDefault="00FA6F39" w:rsidP="00FA6F39">
      <w:pPr>
        <w:ind w:left="567" w:hanging="567"/>
      </w:pPr>
      <w:r w:rsidRPr="005A1A96">
        <w:t>3.</w:t>
      </w:r>
      <w:r w:rsidRPr="005A1A96">
        <w:tab/>
      </w:r>
      <w:r w:rsidRPr="005A1A96">
        <w:rPr>
          <w:i/>
        </w:rPr>
        <w:t>Autorité indépendante des marchés financiers</w:t>
      </w:r>
    </w:p>
    <w:p w14:paraId="0F4D6FB2" w14:textId="77777777" w:rsidR="00FA6F39" w:rsidRPr="005A1A96" w:rsidRDefault="00FA6F39" w:rsidP="00FA6F39">
      <w:pPr>
        <w:ind w:left="567" w:hanging="567"/>
      </w:pPr>
    </w:p>
    <w:p w14:paraId="28C2B9BC" w14:textId="77777777" w:rsidR="00FA6F39" w:rsidRPr="005A1A96" w:rsidRDefault="00FA6F39" w:rsidP="00FA6F39">
      <w:pPr>
        <w:ind w:left="567" w:hanging="567"/>
      </w:pPr>
      <w:r w:rsidRPr="005A1A96">
        <w:t>4.</w:t>
      </w:r>
      <w:r w:rsidRPr="005A1A96">
        <w:tab/>
      </w:r>
      <w:r w:rsidRPr="005A1A96">
        <w:rPr>
          <w:i/>
        </w:rPr>
        <w:t>Caisse Nationale des Allocations Familiales (CNAF)</w:t>
      </w:r>
    </w:p>
    <w:p w14:paraId="515C325E" w14:textId="77777777" w:rsidR="00FA6F39" w:rsidRPr="005A1A96" w:rsidRDefault="00FA6F39" w:rsidP="00FA6F39">
      <w:pPr>
        <w:ind w:left="567" w:hanging="567"/>
      </w:pPr>
    </w:p>
    <w:p w14:paraId="088F0AEF" w14:textId="72A31D88" w:rsidR="00751A0A" w:rsidRPr="005A1A96" w:rsidRDefault="00751A0A" w:rsidP="00751A0A">
      <w:r w:rsidRPr="005A1A96">
        <w:br w:type="page"/>
      </w:r>
    </w:p>
    <w:p w14:paraId="59052E84" w14:textId="76B0D8C6" w:rsidR="00FA6F39" w:rsidRPr="005A1A96" w:rsidRDefault="00751A0A" w:rsidP="00FA6F39">
      <w:pPr>
        <w:ind w:left="567" w:hanging="567"/>
      </w:pPr>
      <w:r w:rsidRPr="005A1A96">
        <w:t>5</w:t>
      </w:r>
      <w:r w:rsidR="00FA6F39" w:rsidRPr="005A1A96">
        <w:t>.</w:t>
      </w:r>
      <w:r w:rsidR="00FA6F39" w:rsidRPr="005A1A96">
        <w:tab/>
      </w:r>
      <w:r w:rsidR="00FA6F39" w:rsidRPr="005A1A96">
        <w:rPr>
          <w:i/>
        </w:rPr>
        <w:t>Caisse Nationale d'Assurance Maladie des Travailleurs Salariés (CNAMS)</w:t>
      </w:r>
    </w:p>
    <w:p w14:paraId="36D66D26" w14:textId="77777777" w:rsidR="00FA6F39" w:rsidRPr="005A1A96" w:rsidRDefault="00FA6F39" w:rsidP="00FA6F39">
      <w:pPr>
        <w:ind w:left="567" w:hanging="567"/>
      </w:pPr>
    </w:p>
    <w:p w14:paraId="5B26138F" w14:textId="77777777" w:rsidR="00FA6F39" w:rsidRPr="005A1A96" w:rsidRDefault="00FA6F39" w:rsidP="00FA6F39">
      <w:pPr>
        <w:ind w:left="567" w:hanging="567"/>
      </w:pPr>
      <w:r w:rsidRPr="005A1A96">
        <w:t>6.</w:t>
      </w:r>
      <w:r w:rsidRPr="005A1A96">
        <w:tab/>
      </w:r>
      <w:r w:rsidRPr="005A1A96">
        <w:rPr>
          <w:i/>
        </w:rPr>
        <w:t>Caisse Nationale d'Assurance-Vieillesse des Travailleurs Salariés (CNAVTS)</w:t>
      </w:r>
    </w:p>
    <w:p w14:paraId="5EC93D19" w14:textId="77777777" w:rsidR="00FA6F39" w:rsidRPr="005A1A96" w:rsidRDefault="00FA6F39" w:rsidP="00FA6F39"/>
    <w:p w14:paraId="6939D45A" w14:textId="77777777" w:rsidR="00FA6F39" w:rsidRPr="005A1A96" w:rsidRDefault="00FA6F39" w:rsidP="00FA6F39">
      <w:pPr>
        <w:jc w:val="center"/>
        <w:rPr>
          <w:rFonts w:eastAsia="Calibri"/>
          <w:lang w:eastAsia="en-GB"/>
        </w:rPr>
      </w:pPr>
      <w:r w:rsidRPr="005A1A96">
        <w:rPr>
          <w:rFonts w:eastAsia="Calibri"/>
          <w:lang w:eastAsia="en-GB"/>
        </w:rPr>
        <w:t>HORVĀTIJA</w:t>
      </w:r>
    </w:p>
    <w:p w14:paraId="6A946C97" w14:textId="77777777" w:rsidR="00FA6F39" w:rsidRPr="005A1A96" w:rsidRDefault="00FA6F39" w:rsidP="00FA6F39"/>
    <w:p w14:paraId="5B16CC46" w14:textId="77777777" w:rsidR="00FA6F39" w:rsidRPr="005A1A96" w:rsidRDefault="00FA6F39" w:rsidP="00FA6F39">
      <w:pPr>
        <w:ind w:left="567" w:hanging="567"/>
      </w:pPr>
      <w:r w:rsidRPr="005A1A96">
        <w:t>1.</w:t>
      </w:r>
      <w:r w:rsidRPr="005A1A96">
        <w:tab/>
      </w:r>
      <w:r w:rsidRPr="005A1A96">
        <w:rPr>
          <w:i/>
        </w:rPr>
        <w:t>Hrvatski sabor</w:t>
      </w:r>
      <w:r w:rsidRPr="005A1A96">
        <w:t xml:space="preserve"> (Horvātijas parlaments)</w:t>
      </w:r>
    </w:p>
    <w:p w14:paraId="14A77718" w14:textId="77777777" w:rsidR="00FA6F39" w:rsidRPr="005A1A96" w:rsidRDefault="00FA6F39" w:rsidP="00FA6F39">
      <w:pPr>
        <w:ind w:left="567" w:hanging="567"/>
      </w:pPr>
    </w:p>
    <w:p w14:paraId="77908924" w14:textId="77777777" w:rsidR="00FA6F39" w:rsidRPr="005A1A96" w:rsidRDefault="00FA6F39" w:rsidP="00FA6F39">
      <w:pPr>
        <w:ind w:left="567" w:hanging="567"/>
      </w:pPr>
      <w:r w:rsidRPr="005A1A96">
        <w:t>2.</w:t>
      </w:r>
      <w:r w:rsidRPr="005A1A96">
        <w:tab/>
      </w:r>
      <w:r w:rsidRPr="005A1A96">
        <w:rPr>
          <w:i/>
        </w:rPr>
        <w:t>Predsjednik Republike Hrvatske</w:t>
      </w:r>
      <w:r w:rsidRPr="005A1A96">
        <w:t xml:space="preserve"> (Horvātijas Republikas prezidents)</w:t>
      </w:r>
    </w:p>
    <w:p w14:paraId="7EEA1778" w14:textId="77777777" w:rsidR="00FA6F39" w:rsidRPr="005A1A96" w:rsidRDefault="00FA6F39" w:rsidP="00FA6F39">
      <w:pPr>
        <w:ind w:left="567" w:hanging="567"/>
      </w:pPr>
    </w:p>
    <w:p w14:paraId="75935E49" w14:textId="77777777" w:rsidR="00FA6F39" w:rsidRPr="005A1A96" w:rsidRDefault="00FA6F39" w:rsidP="00FA6F39">
      <w:pPr>
        <w:ind w:left="567" w:hanging="567"/>
      </w:pPr>
      <w:r w:rsidRPr="005A1A96">
        <w:t>3.</w:t>
      </w:r>
      <w:r w:rsidRPr="005A1A96">
        <w:tab/>
      </w:r>
      <w:r w:rsidRPr="005A1A96">
        <w:rPr>
          <w:i/>
        </w:rPr>
        <w:t>Ured predsjednika Republike Hrvatske</w:t>
      </w:r>
      <w:r w:rsidRPr="005A1A96">
        <w:t xml:space="preserve"> (Horvātijas Republikas prezidenta kanceleja)</w:t>
      </w:r>
    </w:p>
    <w:p w14:paraId="319514ED" w14:textId="77777777" w:rsidR="00FA6F39" w:rsidRPr="005A1A96" w:rsidRDefault="00FA6F39" w:rsidP="00FA6F39">
      <w:pPr>
        <w:ind w:left="567" w:hanging="567"/>
      </w:pPr>
    </w:p>
    <w:p w14:paraId="3F508C0F" w14:textId="77777777" w:rsidR="00FA6F39" w:rsidRPr="005A1A96" w:rsidRDefault="00FA6F39" w:rsidP="00FA6F39">
      <w:pPr>
        <w:ind w:left="567" w:hanging="567"/>
      </w:pPr>
      <w:r w:rsidRPr="005A1A96">
        <w:t>4.</w:t>
      </w:r>
      <w:r w:rsidRPr="005A1A96">
        <w:tab/>
      </w:r>
      <w:r w:rsidRPr="005A1A96">
        <w:rPr>
          <w:i/>
        </w:rPr>
        <w:t>Ured predsjednika Republike Hrvatske po prestanku obnašanja dužnosti</w:t>
      </w:r>
      <w:r w:rsidRPr="005A1A96">
        <w:t xml:space="preserve"> (Horvātijas Republikas prezidenta kanceleja pēc pilnvaru termiņa beigām)</w:t>
      </w:r>
    </w:p>
    <w:p w14:paraId="1019EBA0" w14:textId="77777777" w:rsidR="00FA6F39" w:rsidRPr="005A1A96" w:rsidRDefault="00FA6F39" w:rsidP="00FA6F39">
      <w:pPr>
        <w:ind w:left="567" w:hanging="567"/>
      </w:pPr>
    </w:p>
    <w:p w14:paraId="4D711A3D" w14:textId="77777777" w:rsidR="00FA6F39" w:rsidRPr="005A1A96" w:rsidRDefault="00FA6F39" w:rsidP="00FA6F39">
      <w:pPr>
        <w:ind w:left="567" w:hanging="567"/>
      </w:pPr>
      <w:r w:rsidRPr="005A1A96">
        <w:t>5.</w:t>
      </w:r>
      <w:r w:rsidRPr="005A1A96">
        <w:tab/>
      </w:r>
      <w:r w:rsidRPr="005A1A96">
        <w:rPr>
          <w:i/>
        </w:rPr>
        <w:t>Vlada Republike Hrvatske</w:t>
      </w:r>
      <w:r w:rsidRPr="005A1A96">
        <w:t xml:space="preserve"> (Horvātijas Republikas valdība)</w:t>
      </w:r>
    </w:p>
    <w:p w14:paraId="07086A15" w14:textId="77777777" w:rsidR="00FA6F39" w:rsidRPr="005A1A96" w:rsidRDefault="00FA6F39" w:rsidP="00FA6F39">
      <w:pPr>
        <w:ind w:left="567" w:hanging="567"/>
      </w:pPr>
    </w:p>
    <w:p w14:paraId="68DA6BE3" w14:textId="77777777" w:rsidR="00FA6F39" w:rsidRPr="005A1A96" w:rsidRDefault="00FA6F39" w:rsidP="00FA6F39">
      <w:pPr>
        <w:ind w:left="567" w:hanging="567"/>
      </w:pPr>
      <w:r w:rsidRPr="005A1A96">
        <w:t>6.</w:t>
      </w:r>
      <w:r w:rsidRPr="005A1A96">
        <w:tab/>
      </w:r>
      <w:r w:rsidRPr="005A1A96">
        <w:rPr>
          <w:i/>
        </w:rPr>
        <w:t>Uredi Vlade Republike Hrvatske</w:t>
      </w:r>
      <w:r w:rsidRPr="005A1A96">
        <w:t xml:space="preserve"> (Horvātijas Republikas valdības biroji)</w:t>
      </w:r>
    </w:p>
    <w:p w14:paraId="1E69CF84" w14:textId="77777777" w:rsidR="00FA6F39" w:rsidRPr="005A1A96" w:rsidRDefault="00FA6F39" w:rsidP="00FA6F39">
      <w:pPr>
        <w:ind w:left="567" w:hanging="567"/>
      </w:pPr>
    </w:p>
    <w:p w14:paraId="5C4AAB95" w14:textId="77777777" w:rsidR="00FA6F39" w:rsidRPr="005A1A96" w:rsidRDefault="00FA6F39" w:rsidP="00FA6F39">
      <w:pPr>
        <w:ind w:left="567" w:hanging="567"/>
      </w:pPr>
      <w:r w:rsidRPr="005A1A96">
        <w:t>7.</w:t>
      </w:r>
      <w:r w:rsidRPr="005A1A96">
        <w:tab/>
      </w:r>
      <w:r w:rsidRPr="005A1A96">
        <w:rPr>
          <w:i/>
        </w:rPr>
        <w:t>Ministarstvo gospodarstva</w:t>
      </w:r>
      <w:r w:rsidRPr="005A1A96">
        <w:t xml:space="preserve"> (Ekonomikas ministrija)</w:t>
      </w:r>
    </w:p>
    <w:p w14:paraId="37A5488C" w14:textId="77777777" w:rsidR="00FA6F39" w:rsidRPr="005A1A96" w:rsidRDefault="00FA6F39" w:rsidP="00FA6F39">
      <w:pPr>
        <w:ind w:left="567" w:hanging="567"/>
      </w:pPr>
    </w:p>
    <w:p w14:paraId="5ADCFF65" w14:textId="77777777" w:rsidR="00FA6F39" w:rsidRPr="005A1A96" w:rsidRDefault="00FA6F39" w:rsidP="00FA6F39">
      <w:pPr>
        <w:ind w:left="567" w:hanging="567"/>
      </w:pPr>
      <w:r w:rsidRPr="005A1A96">
        <w:t>8.</w:t>
      </w:r>
      <w:r w:rsidRPr="005A1A96">
        <w:tab/>
      </w:r>
      <w:r w:rsidRPr="005A1A96">
        <w:rPr>
          <w:i/>
        </w:rPr>
        <w:t>Ministarstvo regionalnoga razvoja i fondova Europske unije</w:t>
      </w:r>
      <w:r w:rsidRPr="005A1A96">
        <w:t xml:space="preserve"> (Reģionālās attīstības un ES fondu ministrija)</w:t>
      </w:r>
    </w:p>
    <w:p w14:paraId="6B3EAC0B" w14:textId="77777777" w:rsidR="00FA6F39" w:rsidRPr="005A1A96" w:rsidRDefault="00FA6F39" w:rsidP="00FA6F39">
      <w:pPr>
        <w:ind w:left="567" w:hanging="567"/>
      </w:pPr>
    </w:p>
    <w:p w14:paraId="3EB5FC33" w14:textId="66991527" w:rsidR="00751A0A" w:rsidRPr="005A1A96" w:rsidRDefault="00751A0A" w:rsidP="00751A0A">
      <w:r w:rsidRPr="005A1A96">
        <w:br w:type="page"/>
      </w:r>
    </w:p>
    <w:p w14:paraId="5E5B007B" w14:textId="19CD7733" w:rsidR="00FA6F39" w:rsidRPr="005A1A96" w:rsidRDefault="00751A0A" w:rsidP="00FA6F39">
      <w:pPr>
        <w:ind w:left="567" w:hanging="567"/>
      </w:pPr>
      <w:r w:rsidRPr="005A1A96">
        <w:t>9</w:t>
      </w:r>
      <w:r w:rsidR="00FA6F39" w:rsidRPr="005A1A96">
        <w:t>.</w:t>
      </w:r>
      <w:r w:rsidR="00FA6F39" w:rsidRPr="005A1A96">
        <w:tab/>
      </w:r>
      <w:r w:rsidR="00FA6F39" w:rsidRPr="005A1A96">
        <w:rPr>
          <w:i/>
        </w:rPr>
        <w:t>Ministarstvo financija</w:t>
      </w:r>
      <w:r w:rsidR="00FA6F39" w:rsidRPr="005A1A96">
        <w:t xml:space="preserve"> (Finanšu ministrija)</w:t>
      </w:r>
    </w:p>
    <w:p w14:paraId="642E4A78" w14:textId="77777777" w:rsidR="00FA6F39" w:rsidRPr="005A1A96" w:rsidRDefault="00FA6F39" w:rsidP="00FA6F39">
      <w:pPr>
        <w:ind w:left="567" w:hanging="567"/>
      </w:pPr>
    </w:p>
    <w:p w14:paraId="5EEBCAFD" w14:textId="77777777" w:rsidR="00FA6F39" w:rsidRPr="005A1A96" w:rsidRDefault="00FA6F39" w:rsidP="00FA6F39">
      <w:pPr>
        <w:ind w:left="567" w:hanging="567"/>
      </w:pPr>
      <w:r w:rsidRPr="005A1A96">
        <w:t>10.</w:t>
      </w:r>
      <w:r w:rsidRPr="005A1A96">
        <w:tab/>
      </w:r>
      <w:r w:rsidRPr="005A1A96">
        <w:rPr>
          <w:i/>
        </w:rPr>
        <w:t>Ministarstvo obrane</w:t>
      </w:r>
      <w:r w:rsidRPr="005A1A96">
        <w:t xml:space="preserve"> (Aizsardzības ministrija)</w:t>
      </w:r>
    </w:p>
    <w:p w14:paraId="16D72D3F" w14:textId="77777777" w:rsidR="00FA6F39" w:rsidRPr="005A1A96" w:rsidRDefault="00FA6F39" w:rsidP="00FA6F39">
      <w:pPr>
        <w:ind w:left="567" w:hanging="567"/>
      </w:pPr>
    </w:p>
    <w:p w14:paraId="57EF7B7D" w14:textId="77777777" w:rsidR="00FA6F39" w:rsidRPr="005A1A96" w:rsidRDefault="00FA6F39" w:rsidP="00FA6F39">
      <w:pPr>
        <w:ind w:left="567" w:hanging="567"/>
      </w:pPr>
      <w:r w:rsidRPr="005A1A96">
        <w:t>11.</w:t>
      </w:r>
      <w:r w:rsidRPr="005A1A96">
        <w:tab/>
      </w:r>
      <w:r w:rsidRPr="005A1A96">
        <w:rPr>
          <w:i/>
        </w:rPr>
        <w:t>Ministarstvo vanjskih i europskih poslova</w:t>
      </w:r>
      <w:r w:rsidRPr="005A1A96">
        <w:t xml:space="preserve"> (Ārlietu un Eiropas lietu ministrija)</w:t>
      </w:r>
    </w:p>
    <w:p w14:paraId="19614DB1" w14:textId="77777777" w:rsidR="00FA6F39" w:rsidRPr="005A1A96" w:rsidRDefault="00FA6F39" w:rsidP="00FA6F39">
      <w:pPr>
        <w:ind w:left="567" w:hanging="567"/>
      </w:pPr>
    </w:p>
    <w:p w14:paraId="44EE4CA0" w14:textId="77777777" w:rsidR="00FA6F39" w:rsidRPr="005A1A96" w:rsidRDefault="00FA6F39" w:rsidP="00FA6F39">
      <w:pPr>
        <w:ind w:left="567" w:hanging="567"/>
      </w:pPr>
      <w:r w:rsidRPr="005A1A96">
        <w:t>12.</w:t>
      </w:r>
      <w:r w:rsidRPr="005A1A96">
        <w:tab/>
      </w:r>
      <w:r w:rsidRPr="005A1A96">
        <w:rPr>
          <w:i/>
        </w:rPr>
        <w:t>Ministarstvo unutarnjih poslova</w:t>
      </w:r>
      <w:r w:rsidRPr="005A1A96">
        <w:t xml:space="preserve"> (Iekšlietu ministrija)</w:t>
      </w:r>
    </w:p>
    <w:p w14:paraId="04FE815A" w14:textId="77777777" w:rsidR="00FA6F39" w:rsidRPr="005A1A96" w:rsidRDefault="00FA6F39" w:rsidP="00FA6F39">
      <w:pPr>
        <w:ind w:left="567" w:hanging="567"/>
      </w:pPr>
    </w:p>
    <w:p w14:paraId="32B50A66" w14:textId="77777777" w:rsidR="00FA6F39" w:rsidRPr="005A1A96" w:rsidRDefault="00FA6F39" w:rsidP="00FA6F39">
      <w:pPr>
        <w:ind w:left="567" w:hanging="567"/>
      </w:pPr>
      <w:r w:rsidRPr="005A1A96">
        <w:t>13.</w:t>
      </w:r>
      <w:r w:rsidRPr="005A1A96">
        <w:tab/>
      </w:r>
      <w:r w:rsidRPr="005A1A96">
        <w:rPr>
          <w:i/>
        </w:rPr>
        <w:t>Ministarstvo pravosuđa</w:t>
      </w:r>
      <w:r w:rsidRPr="005A1A96">
        <w:t xml:space="preserve"> (Tieslietu ministrija)</w:t>
      </w:r>
    </w:p>
    <w:p w14:paraId="665CC770" w14:textId="77777777" w:rsidR="00FA6F39" w:rsidRPr="005A1A96" w:rsidRDefault="00FA6F39" w:rsidP="00FA6F39">
      <w:pPr>
        <w:ind w:left="567" w:hanging="567"/>
      </w:pPr>
    </w:p>
    <w:p w14:paraId="105C1278" w14:textId="77777777" w:rsidR="00FA6F39" w:rsidRPr="005A1A96" w:rsidRDefault="00FA6F39" w:rsidP="00FA6F39">
      <w:pPr>
        <w:ind w:left="567" w:hanging="567"/>
      </w:pPr>
      <w:r w:rsidRPr="005A1A96">
        <w:t>14.</w:t>
      </w:r>
      <w:r w:rsidRPr="005A1A96">
        <w:tab/>
      </w:r>
      <w:r w:rsidRPr="005A1A96">
        <w:rPr>
          <w:i/>
        </w:rPr>
        <w:t>Ministarstvo uprave</w:t>
      </w:r>
      <w:r w:rsidRPr="005A1A96">
        <w:t xml:space="preserve"> (Valsts pārvaldes ministrija)</w:t>
      </w:r>
    </w:p>
    <w:p w14:paraId="373D45F5" w14:textId="77777777" w:rsidR="00FA6F39" w:rsidRPr="005A1A96" w:rsidRDefault="00FA6F39" w:rsidP="00FA6F39">
      <w:pPr>
        <w:ind w:left="567" w:hanging="567"/>
      </w:pPr>
    </w:p>
    <w:p w14:paraId="44B1A2F8" w14:textId="77777777" w:rsidR="00FA6F39" w:rsidRPr="005A1A96" w:rsidRDefault="00FA6F39" w:rsidP="00FA6F39">
      <w:pPr>
        <w:ind w:left="567" w:hanging="567"/>
      </w:pPr>
      <w:r w:rsidRPr="005A1A96">
        <w:t>15.</w:t>
      </w:r>
      <w:r w:rsidRPr="005A1A96">
        <w:tab/>
      </w:r>
      <w:r w:rsidRPr="005A1A96">
        <w:rPr>
          <w:i/>
        </w:rPr>
        <w:t>Ministarstvo poduzetništva i obrta</w:t>
      </w:r>
      <w:r w:rsidRPr="005A1A96">
        <w:t xml:space="preserve"> (Uzņēmējdarbības un amatniecības ministrija)</w:t>
      </w:r>
    </w:p>
    <w:p w14:paraId="6DC5CB33" w14:textId="77777777" w:rsidR="00FA6F39" w:rsidRPr="005A1A96" w:rsidRDefault="00FA6F39" w:rsidP="00FA6F39">
      <w:pPr>
        <w:ind w:left="567" w:hanging="567"/>
      </w:pPr>
    </w:p>
    <w:p w14:paraId="58114BD4" w14:textId="77777777" w:rsidR="00FA6F39" w:rsidRPr="005A1A96" w:rsidRDefault="00FA6F39" w:rsidP="00FA6F39">
      <w:pPr>
        <w:ind w:left="567" w:hanging="567"/>
      </w:pPr>
      <w:r w:rsidRPr="005A1A96">
        <w:t>16.</w:t>
      </w:r>
      <w:r w:rsidRPr="005A1A96">
        <w:tab/>
      </w:r>
      <w:r w:rsidRPr="005A1A96">
        <w:rPr>
          <w:i/>
        </w:rPr>
        <w:t>Ministarstvo rada i mirovinskog sustava</w:t>
      </w:r>
      <w:r w:rsidRPr="005A1A96">
        <w:t xml:space="preserve"> (Nodarbinātības un pensiju sistēmas ministrija)</w:t>
      </w:r>
    </w:p>
    <w:p w14:paraId="2A96D7DD" w14:textId="77777777" w:rsidR="00FA6F39" w:rsidRPr="005A1A96" w:rsidRDefault="00FA6F39" w:rsidP="00FA6F39">
      <w:pPr>
        <w:ind w:left="567" w:hanging="567"/>
      </w:pPr>
    </w:p>
    <w:p w14:paraId="77E3F693" w14:textId="77777777" w:rsidR="00FA6F39" w:rsidRPr="005A1A96" w:rsidRDefault="00FA6F39" w:rsidP="00FA6F39">
      <w:pPr>
        <w:ind w:left="567" w:hanging="567"/>
      </w:pPr>
      <w:r w:rsidRPr="005A1A96">
        <w:t>17.</w:t>
      </w:r>
      <w:r w:rsidRPr="005A1A96">
        <w:tab/>
      </w:r>
      <w:r w:rsidRPr="005A1A96">
        <w:rPr>
          <w:i/>
        </w:rPr>
        <w:t>Ministarstvo pomorstva, prometa i infrastrukture</w:t>
      </w:r>
      <w:r w:rsidRPr="005A1A96">
        <w:t xml:space="preserve"> (Jūrlietu, transporta un infrastruktūras ministrija)</w:t>
      </w:r>
    </w:p>
    <w:p w14:paraId="7F775591" w14:textId="77777777" w:rsidR="00FA6F39" w:rsidRPr="005A1A96" w:rsidRDefault="00FA6F39" w:rsidP="00FA6F39">
      <w:pPr>
        <w:ind w:left="567" w:hanging="567"/>
      </w:pPr>
    </w:p>
    <w:p w14:paraId="201A98BC" w14:textId="77777777" w:rsidR="00FA6F39" w:rsidRPr="005A1A96" w:rsidRDefault="00FA6F39" w:rsidP="00FA6F39">
      <w:pPr>
        <w:ind w:left="567" w:hanging="567"/>
      </w:pPr>
      <w:r w:rsidRPr="005A1A96">
        <w:t>18.</w:t>
      </w:r>
      <w:r w:rsidRPr="005A1A96">
        <w:tab/>
      </w:r>
      <w:r w:rsidRPr="005A1A96">
        <w:rPr>
          <w:i/>
        </w:rPr>
        <w:t>Ministarstvo poljoprivrede</w:t>
      </w:r>
      <w:r w:rsidRPr="005A1A96">
        <w:t xml:space="preserve"> (Lauksaimniecības ministrija)</w:t>
      </w:r>
    </w:p>
    <w:p w14:paraId="37621DEB" w14:textId="77777777" w:rsidR="00FA6F39" w:rsidRPr="005A1A96" w:rsidRDefault="00FA6F39" w:rsidP="00FA6F39">
      <w:pPr>
        <w:ind w:left="567" w:hanging="567"/>
      </w:pPr>
    </w:p>
    <w:p w14:paraId="4A228DFF" w14:textId="77777777" w:rsidR="00FA6F39" w:rsidRPr="005A1A96" w:rsidRDefault="00FA6F39" w:rsidP="00FA6F39">
      <w:pPr>
        <w:ind w:left="567" w:hanging="567"/>
      </w:pPr>
      <w:r w:rsidRPr="005A1A96">
        <w:t>19.</w:t>
      </w:r>
      <w:r w:rsidRPr="005A1A96">
        <w:tab/>
      </w:r>
      <w:r w:rsidRPr="005A1A96">
        <w:rPr>
          <w:i/>
        </w:rPr>
        <w:t>Ministarstvo turizma</w:t>
      </w:r>
      <w:r w:rsidRPr="005A1A96">
        <w:t xml:space="preserve"> (Tūrisma ministrija)</w:t>
      </w:r>
    </w:p>
    <w:p w14:paraId="2AAE505F" w14:textId="77777777" w:rsidR="00FA6F39" w:rsidRPr="005A1A96" w:rsidRDefault="00FA6F39" w:rsidP="00FA6F39">
      <w:pPr>
        <w:ind w:left="567" w:hanging="567"/>
      </w:pPr>
    </w:p>
    <w:p w14:paraId="6011388E" w14:textId="0FB381D2" w:rsidR="00751A0A" w:rsidRPr="005A1A96" w:rsidRDefault="00751A0A" w:rsidP="00751A0A">
      <w:r w:rsidRPr="005A1A96">
        <w:br w:type="page"/>
      </w:r>
    </w:p>
    <w:p w14:paraId="7C4E1317" w14:textId="74880DC8" w:rsidR="00FA6F39" w:rsidRPr="005A1A96" w:rsidRDefault="00751A0A" w:rsidP="00FA6F39">
      <w:pPr>
        <w:ind w:left="567" w:hanging="567"/>
      </w:pPr>
      <w:r w:rsidRPr="005A1A96">
        <w:t>2</w:t>
      </w:r>
      <w:r w:rsidR="00FA6F39" w:rsidRPr="005A1A96">
        <w:t>0.</w:t>
      </w:r>
      <w:r w:rsidR="00FA6F39" w:rsidRPr="005A1A96">
        <w:tab/>
      </w:r>
      <w:r w:rsidR="00FA6F39" w:rsidRPr="005A1A96">
        <w:rPr>
          <w:i/>
        </w:rPr>
        <w:t>Ministarstvo zaštite okoliša i prirode</w:t>
      </w:r>
      <w:r w:rsidR="00FA6F39" w:rsidRPr="005A1A96">
        <w:t xml:space="preserve"> (Vides un dabas aizsardzības ministrija)</w:t>
      </w:r>
    </w:p>
    <w:p w14:paraId="5A3F5D9A" w14:textId="77777777" w:rsidR="00FA6F39" w:rsidRPr="005A1A96" w:rsidRDefault="00FA6F39" w:rsidP="00FA6F39">
      <w:pPr>
        <w:ind w:left="567" w:hanging="567"/>
      </w:pPr>
    </w:p>
    <w:p w14:paraId="4BF6CDB6" w14:textId="77777777" w:rsidR="00FA6F39" w:rsidRPr="005A1A96" w:rsidRDefault="00FA6F39" w:rsidP="00FA6F39">
      <w:pPr>
        <w:ind w:left="567" w:hanging="567"/>
      </w:pPr>
      <w:r w:rsidRPr="005A1A96">
        <w:t>21.</w:t>
      </w:r>
      <w:r w:rsidRPr="005A1A96">
        <w:tab/>
      </w:r>
      <w:r w:rsidRPr="005A1A96">
        <w:rPr>
          <w:i/>
        </w:rPr>
        <w:t>Ministarstvo graditeljstva i prostornoga uređenja</w:t>
      </w:r>
      <w:r w:rsidRPr="005A1A96">
        <w:t xml:space="preserve"> (Būvniecības un teritoriālās plānošanas ministrija)</w:t>
      </w:r>
    </w:p>
    <w:p w14:paraId="563EA71E" w14:textId="77777777" w:rsidR="00FA6F39" w:rsidRPr="005A1A96" w:rsidRDefault="00FA6F39" w:rsidP="00FA6F39">
      <w:pPr>
        <w:ind w:left="567" w:hanging="567"/>
      </w:pPr>
    </w:p>
    <w:p w14:paraId="3C9E083C" w14:textId="77777777" w:rsidR="00FA6F39" w:rsidRPr="005A1A96" w:rsidRDefault="00FA6F39" w:rsidP="00FA6F39">
      <w:pPr>
        <w:ind w:left="567" w:hanging="567"/>
      </w:pPr>
      <w:r w:rsidRPr="005A1A96">
        <w:t>22.</w:t>
      </w:r>
      <w:r w:rsidRPr="005A1A96">
        <w:tab/>
      </w:r>
      <w:r w:rsidRPr="005A1A96">
        <w:rPr>
          <w:i/>
        </w:rPr>
        <w:t>Ministarstvo branitelja</w:t>
      </w:r>
      <w:r w:rsidRPr="005A1A96">
        <w:t xml:space="preserve"> (Veterānu lietu ministrija)</w:t>
      </w:r>
    </w:p>
    <w:p w14:paraId="15AEB393" w14:textId="77777777" w:rsidR="00FA6F39" w:rsidRPr="005A1A96" w:rsidRDefault="00FA6F39" w:rsidP="00FA6F39">
      <w:pPr>
        <w:ind w:left="567" w:hanging="567"/>
      </w:pPr>
    </w:p>
    <w:p w14:paraId="6A2BD6B5" w14:textId="77777777" w:rsidR="00FA6F39" w:rsidRPr="005A1A96" w:rsidRDefault="00FA6F39" w:rsidP="00FA6F39">
      <w:pPr>
        <w:ind w:left="567" w:hanging="567"/>
      </w:pPr>
      <w:r w:rsidRPr="005A1A96">
        <w:t>23.</w:t>
      </w:r>
      <w:r w:rsidRPr="005A1A96">
        <w:tab/>
      </w:r>
      <w:r w:rsidRPr="005A1A96">
        <w:rPr>
          <w:i/>
        </w:rPr>
        <w:t>Ministarstvo socijalne politike i mladih</w:t>
      </w:r>
      <w:r w:rsidRPr="005A1A96">
        <w:t xml:space="preserve"> (Sociālās politikas un jaunatnes lietu ministrija)</w:t>
      </w:r>
    </w:p>
    <w:p w14:paraId="2ED8C275" w14:textId="77777777" w:rsidR="00FA6F39" w:rsidRPr="005A1A96" w:rsidRDefault="00FA6F39" w:rsidP="00FA6F39">
      <w:pPr>
        <w:ind w:left="567" w:hanging="567"/>
      </w:pPr>
    </w:p>
    <w:p w14:paraId="4CA8E123" w14:textId="77777777" w:rsidR="00FA6F39" w:rsidRPr="005A1A96" w:rsidRDefault="00FA6F39" w:rsidP="00FA6F39">
      <w:pPr>
        <w:ind w:left="567" w:hanging="567"/>
      </w:pPr>
      <w:r w:rsidRPr="005A1A96">
        <w:t>24.</w:t>
      </w:r>
      <w:r w:rsidRPr="005A1A96">
        <w:tab/>
      </w:r>
      <w:r w:rsidRPr="005A1A96">
        <w:rPr>
          <w:i/>
        </w:rPr>
        <w:t>Ministarstvo zdravlja</w:t>
      </w:r>
      <w:r w:rsidRPr="005A1A96">
        <w:t xml:space="preserve"> (Veselības ministrija)</w:t>
      </w:r>
    </w:p>
    <w:p w14:paraId="05D1E55E" w14:textId="77777777" w:rsidR="00FA6F39" w:rsidRPr="005A1A96" w:rsidRDefault="00FA6F39" w:rsidP="00FA6F39">
      <w:pPr>
        <w:ind w:left="567" w:hanging="567"/>
      </w:pPr>
    </w:p>
    <w:p w14:paraId="6058FEF8" w14:textId="77777777" w:rsidR="00FA6F39" w:rsidRPr="005A1A96" w:rsidRDefault="00FA6F39" w:rsidP="00FA6F39">
      <w:pPr>
        <w:ind w:left="567" w:hanging="567"/>
      </w:pPr>
      <w:r w:rsidRPr="005A1A96">
        <w:t>25.</w:t>
      </w:r>
      <w:r w:rsidRPr="005A1A96">
        <w:tab/>
      </w:r>
      <w:r w:rsidRPr="005A1A96">
        <w:rPr>
          <w:i/>
        </w:rPr>
        <w:t>Ministarstvo znanosti, obrazovanja i sporta</w:t>
      </w:r>
      <w:r w:rsidRPr="005A1A96">
        <w:t xml:space="preserve"> (Zinātnes, izglītības un sporta ministrija)</w:t>
      </w:r>
    </w:p>
    <w:p w14:paraId="513A564C" w14:textId="77777777" w:rsidR="00FA6F39" w:rsidRPr="005A1A96" w:rsidRDefault="00FA6F39" w:rsidP="00FA6F39">
      <w:pPr>
        <w:ind w:left="567" w:hanging="567"/>
      </w:pPr>
    </w:p>
    <w:p w14:paraId="460D7228" w14:textId="77777777" w:rsidR="00FA6F39" w:rsidRPr="005A1A96" w:rsidRDefault="00FA6F39" w:rsidP="00FA6F39">
      <w:pPr>
        <w:ind w:left="567" w:hanging="567"/>
      </w:pPr>
      <w:r w:rsidRPr="005A1A96">
        <w:t>26.</w:t>
      </w:r>
      <w:r w:rsidRPr="005A1A96">
        <w:tab/>
      </w:r>
      <w:r w:rsidRPr="005A1A96">
        <w:rPr>
          <w:i/>
        </w:rPr>
        <w:t>Ministarstvo kulture</w:t>
      </w:r>
      <w:r w:rsidRPr="005A1A96">
        <w:t xml:space="preserve"> (Kultūras ministrija)</w:t>
      </w:r>
    </w:p>
    <w:p w14:paraId="0CE14C7D" w14:textId="77777777" w:rsidR="00FA6F39" w:rsidRPr="005A1A96" w:rsidRDefault="00FA6F39" w:rsidP="00FA6F39">
      <w:pPr>
        <w:ind w:left="567" w:hanging="567"/>
      </w:pPr>
    </w:p>
    <w:p w14:paraId="3A4016BA" w14:textId="77777777" w:rsidR="00FA6F39" w:rsidRPr="005A1A96" w:rsidRDefault="00FA6F39" w:rsidP="00FA6F39">
      <w:pPr>
        <w:ind w:left="567" w:hanging="567"/>
      </w:pPr>
      <w:r w:rsidRPr="005A1A96">
        <w:t>27.</w:t>
      </w:r>
      <w:r w:rsidRPr="005A1A96">
        <w:tab/>
      </w:r>
      <w:r w:rsidRPr="005A1A96">
        <w:rPr>
          <w:i/>
        </w:rPr>
        <w:t>Državne upravne organizacije</w:t>
      </w:r>
      <w:r w:rsidRPr="005A1A96">
        <w:t xml:space="preserve"> (valsts pārvaldes organizācijas)</w:t>
      </w:r>
    </w:p>
    <w:p w14:paraId="47B4A3B4" w14:textId="77777777" w:rsidR="00FA6F39" w:rsidRPr="005A1A96" w:rsidRDefault="00FA6F39" w:rsidP="00FA6F39">
      <w:pPr>
        <w:ind w:left="567" w:hanging="567"/>
      </w:pPr>
    </w:p>
    <w:p w14:paraId="77F90AD3" w14:textId="77777777" w:rsidR="00FA6F39" w:rsidRPr="005A1A96" w:rsidRDefault="00FA6F39" w:rsidP="00FA6F39">
      <w:pPr>
        <w:ind w:left="567" w:hanging="567"/>
      </w:pPr>
      <w:r w:rsidRPr="005A1A96">
        <w:t>28.</w:t>
      </w:r>
      <w:r w:rsidRPr="005A1A96">
        <w:tab/>
      </w:r>
      <w:r w:rsidRPr="005A1A96">
        <w:rPr>
          <w:i/>
        </w:rPr>
        <w:t>Uredi državne uprave u županijama</w:t>
      </w:r>
      <w:r w:rsidRPr="005A1A96">
        <w:t xml:space="preserve"> (rajonu valsts pārvaldes organizācijas)</w:t>
      </w:r>
    </w:p>
    <w:p w14:paraId="28214A13" w14:textId="77777777" w:rsidR="00FA6F39" w:rsidRPr="005A1A96" w:rsidRDefault="00FA6F39" w:rsidP="00FA6F39">
      <w:pPr>
        <w:ind w:left="567" w:hanging="567"/>
      </w:pPr>
    </w:p>
    <w:p w14:paraId="2023737A" w14:textId="77777777" w:rsidR="00FA6F39" w:rsidRPr="005A1A96" w:rsidRDefault="00FA6F39" w:rsidP="00FA6F39">
      <w:pPr>
        <w:ind w:left="567" w:hanging="567"/>
      </w:pPr>
      <w:r w:rsidRPr="005A1A96">
        <w:t>29.</w:t>
      </w:r>
      <w:r w:rsidRPr="005A1A96">
        <w:tab/>
      </w:r>
      <w:r w:rsidRPr="005A1A96">
        <w:rPr>
          <w:i/>
        </w:rPr>
        <w:t>Ustavni sud Republike Hrvatske</w:t>
      </w:r>
      <w:r w:rsidRPr="005A1A96">
        <w:t xml:space="preserve"> (Horvātijas Republikas Konstitucionālā tiesa)</w:t>
      </w:r>
    </w:p>
    <w:p w14:paraId="0B11C81F" w14:textId="77777777" w:rsidR="00FA6F39" w:rsidRPr="005A1A96" w:rsidRDefault="00FA6F39" w:rsidP="00FA6F39">
      <w:pPr>
        <w:ind w:left="567" w:hanging="567"/>
      </w:pPr>
    </w:p>
    <w:p w14:paraId="4436F499" w14:textId="77777777" w:rsidR="00FA6F39" w:rsidRPr="005A1A96" w:rsidRDefault="00FA6F39" w:rsidP="00FA6F39">
      <w:pPr>
        <w:ind w:left="567" w:hanging="567"/>
      </w:pPr>
      <w:r w:rsidRPr="005A1A96">
        <w:t>30.</w:t>
      </w:r>
      <w:r w:rsidRPr="005A1A96">
        <w:tab/>
      </w:r>
      <w:r w:rsidRPr="005A1A96">
        <w:rPr>
          <w:i/>
        </w:rPr>
        <w:t>Vrhovni sud Republike Hrvatske</w:t>
      </w:r>
      <w:r w:rsidRPr="005A1A96">
        <w:t xml:space="preserve"> (Horvātijas Republikas Augstākā tiesa)</w:t>
      </w:r>
    </w:p>
    <w:p w14:paraId="0B527949" w14:textId="77777777" w:rsidR="00FA6F39" w:rsidRPr="005A1A96" w:rsidRDefault="00FA6F39" w:rsidP="00FA6F39">
      <w:pPr>
        <w:ind w:left="567" w:hanging="567"/>
      </w:pPr>
    </w:p>
    <w:p w14:paraId="03C91A55" w14:textId="5503D564" w:rsidR="00751A0A" w:rsidRPr="005A1A96" w:rsidRDefault="00751A0A" w:rsidP="00751A0A">
      <w:r w:rsidRPr="005A1A96">
        <w:br w:type="page"/>
      </w:r>
    </w:p>
    <w:p w14:paraId="7603A7FA" w14:textId="0F1E451B" w:rsidR="00FA6F39" w:rsidRPr="005A1A96" w:rsidRDefault="00751A0A" w:rsidP="00FA6F39">
      <w:pPr>
        <w:ind w:left="567" w:hanging="567"/>
      </w:pPr>
      <w:r w:rsidRPr="005A1A96">
        <w:t>3</w:t>
      </w:r>
      <w:r w:rsidR="00FA6F39" w:rsidRPr="005A1A96">
        <w:t>1.</w:t>
      </w:r>
      <w:r w:rsidR="00FA6F39" w:rsidRPr="005A1A96">
        <w:tab/>
      </w:r>
      <w:r w:rsidR="00FA6F39" w:rsidRPr="005A1A96">
        <w:rPr>
          <w:i/>
        </w:rPr>
        <w:t>Sudovi</w:t>
      </w:r>
      <w:r w:rsidR="00FA6F39" w:rsidRPr="005A1A96">
        <w:t xml:space="preserve"> (tiesas)</w:t>
      </w:r>
    </w:p>
    <w:p w14:paraId="05502673" w14:textId="77777777" w:rsidR="00FA6F39" w:rsidRPr="005A1A96" w:rsidRDefault="00FA6F39" w:rsidP="00FA6F39">
      <w:pPr>
        <w:ind w:left="567" w:hanging="567"/>
      </w:pPr>
    </w:p>
    <w:p w14:paraId="6EDFAA5E" w14:textId="77777777" w:rsidR="00FA6F39" w:rsidRPr="005A1A96" w:rsidRDefault="00FA6F39" w:rsidP="00FA6F39">
      <w:pPr>
        <w:ind w:left="567" w:hanging="567"/>
      </w:pPr>
      <w:r w:rsidRPr="005A1A96">
        <w:t>32.</w:t>
      </w:r>
      <w:r w:rsidRPr="005A1A96">
        <w:tab/>
      </w:r>
      <w:r w:rsidRPr="005A1A96">
        <w:rPr>
          <w:i/>
        </w:rPr>
        <w:t>Državno sudbeno vijeće</w:t>
      </w:r>
      <w:r w:rsidRPr="005A1A96">
        <w:t xml:space="preserve"> (Valsts tieslietu padome)</w:t>
      </w:r>
    </w:p>
    <w:p w14:paraId="1597D8E1" w14:textId="77777777" w:rsidR="00FA6F39" w:rsidRPr="005A1A96" w:rsidRDefault="00FA6F39" w:rsidP="00FA6F39">
      <w:pPr>
        <w:ind w:left="567" w:hanging="567"/>
      </w:pPr>
    </w:p>
    <w:p w14:paraId="7D67E59C" w14:textId="77777777" w:rsidR="00FA6F39" w:rsidRPr="005A1A96" w:rsidRDefault="00FA6F39" w:rsidP="00FA6F39">
      <w:pPr>
        <w:ind w:left="567" w:hanging="567"/>
      </w:pPr>
      <w:r w:rsidRPr="005A1A96">
        <w:t>33.</w:t>
      </w:r>
      <w:r w:rsidRPr="005A1A96">
        <w:tab/>
      </w:r>
      <w:r w:rsidRPr="005A1A96">
        <w:rPr>
          <w:i/>
        </w:rPr>
        <w:t>Državna odvjetništva</w:t>
      </w:r>
      <w:r w:rsidRPr="005A1A96">
        <w:t xml:space="preserve"> (Valsts prokuratūra)</w:t>
      </w:r>
    </w:p>
    <w:p w14:paraId="15E08284" w14:textId="77777777" w:rsidR="00FA6F39" w:rsidRPr="005A1A96" w:rsidRDefault="00FA6F39" w:rsidP="00FA6F39">
      <w:pPr>
        <w:ind w:left="567" w:hanging="567"/>
      </w:pPr>
    </w:p>
    <w:p w14:paraId="60FBCAB5" w14:textId="77777777" w:rsidR="00FA6F39" w:rsidRPr="005A1A96" w:rsidRDefault="00FA6F39" w:rsidP="00FA6F39">
      <w:pPr>
        <w:ind w:left="567" w:hanging="567"/>
      </w:pPr>
      <w:r w:rsidRPr="005A1A96">
        <w:t>34.</w:t>
      </w:r>
      <w:r w:rsidRPr="005A1A96">
        <w:tab/>
      </w:r>
      <w:r w:rsidRPr="005A1A96">
        <w:rPr>
          <w:i/>
        </w:rPr>
        <w:t>Državnoodvjetničko vijeće</w:t>
      </w:r>
      <w:r w:rsidRPr="005A1A96">
        <w:t xml:space="preserve"> (Valsts prokurora padome)</w:t>
      </w:r>
    </w:p>
    <w:p w14:paraId="369C69E8" w14:textId="77777777" w:rsidR="00FA6F39" w:rsidRPr="005A1A96" w:rsidRDefault="00FA6F39" w:rsidP="00FA6F39">
      <w:pPr>
        <w:ind w:left="567" w:hanging="567"/>
      </w:pPr>
    </w:p>
    <w:p w14:paraId="2997AF31" w14:textId="77777777" w:rsidR="00FA6F39" w:rsidRPr="005A1A96" w:rsidRDefault="00FA6F39" w:rsidP="00FA6F39">
      <w:pPr>
        <w:ind w:left="567" w:hanging="567"/>
      </w:pPr>
      <w:r w:rsidRPr="005A1A96">
        <w:t>35.</w:t>
      </w:r>
      <w:r w:rsidRPr="005A1A96">
        <w:tab/>
      </w:r>
      <w:r w:rsidRPr="005A1A96">
        <w:rPr>
          <w:i/>
        </w:rPr>
        <w:t>Pravobraniteljstva</w:t>
      </w:r>
      <w:r w:rsidRPr="005A1A96">
        <w:t xml:space="preserve"> (Ombuds)</w:t>
      </w:r>
    </w:p>
    <w:p w14:paraId="3B28B056" w14:textId="77777777" w:rsidR="00FA6F39" w:rsidRPr="005A1A96" w:rsidRDefault="00FA6F39" w:rsidP="00FA6F39">
      <w:pPr>
        <w:ind w:left="567" w:hanging="567"/>
      </w:pPr>
    </w:p>
    <w:p w14:paraId="23019C4D" w14:textId="77777777" w:rsidR="00FA6F39" w:rsidRPr="005A1A96" w:rsidRDefault="00FA6F39" w:rsidP="00FA6F39">
      <w:pPr>
        <w:ind w:left="567" w:hanging="567"/>
      </w:pPr>
      <w:r w:rsidRPr="005A1A96">
        <w:t>36.</w:t>
      </w:r>
      <w:r w:rsidRPr="005A1A96">
        <w:tab/>
      </w:r>
      <w:r w:rsidRPr="005A1A96">
        <w:rPr>
          <w:i/>
        </w:rPr>
        <w:t>Državna komisija za kontrolu postupaka javne nabave</w:t>
      </w:r>
      <w:r w:rsidRPr="005A1A96">
        <w:t xml:space="preserve"> (Publiskā iepirkuma procedūru uzraudzības valsts komisija)</w:t>
      </w:r>
    </w:p>
    <w:p w14:paraId="0FD5ED46" w14:textId="77777777" w:rsidR="00FA6F39" w:rsidRPr="005A1A96" w:rsidRDefault="00FA6F39" w:rsidP="00FA6F39">
      <w:pPr>
        <w:ind w:left="567" w:hanging="567"/>
      </w:pPr>
    </w:p>
    <w:p w14:paraId="1CFC4BDB" w14:textId="77777777" w:rsidR="00FA6F39" w:rsidRPr="005A1A96" w:rsidRDefault="00FA6F39" w:rsidP="00FA6F39">
      <w:pPr>
        <w:ind w:left="567" w:hanging="567"/>
      </w:pPr>
      <w:r w:rsidRPr="005A1A96">
        <w:t>37.</w:t>
      </w:r>
      <w:r w:rsidRPr="005A1A96">
        <w:tab/>
      </w:r>
      <w:r w:rsidRPr="005A1A96">
        <w:rPr>
          <w:i/>
        </w:rPr>
        <w:t>Hrvatska narodna banka</w:t>
      </w:r>
      <w:r w:rsidRPr="005A1A96">
        <w:t xml:space="preserve"> (Horvātijas Nacionālā banka)</w:t>
      </w:r>
    </w:p>
    <w:p w14:paraId="15F6D798" w14:textId="77777777" w:rsidR="00FA6F39" w:rsidRPr="005A1A96" w:rsidRDefault="00FA6F39" w:rsidP="00FA6F39">
      <w:pPr>
        <w:ind w:left="567" w:hanging="567"/>
      </w:pPr>
    </w:p>
    <w:p w14:paraId="39B99D30" w14:textId="77777777" w:rsidR="00FA6F39" w:rsidRPr="005A1A96" w:rsidRDefault="00FA6F39" w:rsidP="00FA6F39">
      <w:pPr>
        <w:ind w:left="567" w:hanging="567"/>
      </w:pPr>
      <w:r w:rsidRPr="005A1A96">
        <w:t>38.</w:t>
      </w:r>
      <w:r w:rsidRPr="005A1A96">
        <w:tab/>
      </w:r>
      <w:r w:rsidRPr="005A1A96">
        <w:rPr>
          <w:i/>
        </w:rPr>
        <w:t>Državne agencije i uredi</w:t>
      </w:r>
      <w:r w:rsidRPr="005A1A96">
        <w:t xml:space="preserve"> (valsts aģentūras un biroji)</w:t>
      </w:r>
    </w:p>
    <w:p w14:paraId="20D01268" w14:textId="77777777" w:rsidR="00FA6F39" w:rsidRPr="005A1A96" w:rsidRDefault="00FA6F39" w:rsidP="00FA6F39">
      <w:pPr>
        <w:ind w:left="567" w:hanging="567"/>
      </w:pPr>
    </w:p>
    <w:p w14:paraId="695EDCB2" w14:textId="77777777" w:rsidR="00FA6F39" w:rsidRPr="005A1A96" w:rsidRDefault="00FA6F39" w:rsidP="00FA6F39">
      <w:pPr>
        <w:ind w:left="567" w:hanging="567"/>
      </w:pPr>
      <w:r w:rsidRPr="005A1A96">
        <w:t>39.</w:t>
      </w:r>
      <w:r w:rsidRPr="005A1A96">
        <w:tab/>
      </w:r>
      <w:r w:rsidRPr="005A1A96">
        <w:rPr>
          <w:i/>
        </w:rPr>
        <w:t>Državni ured za reviziju</w:t>
      </w:r>
      <w:r w:rsidRPr="005A1A96">
        <w:t xml:space="preserve"> (Valsts kontrole)</w:t>
      </w:r>
    </w:p>
    <w:p w14:paraId="77458C5A" w14:textId="77777777" w:rsidR="00FA6F39" w:rsidRPr="005A1A96" w:rsidRDefault="00FA6F39" w:rsidP="00FA6F39"/>
    <w:p w14:paraId="73EE206F" w14:textId="115F386A" w:rsidR="00751A0A" w:rsidRPr="005A1A96" w:rsidRDefault="00751A0A" w:rsidP="00751A0A">
      <w:r w:rsidRPr="005A1A96">
        <w:br w:type="page"/>
      </w:r>
    </w:p>
    <w:p w14:paraId="422643EB" w14:textId="0D03F82D" w:rsidR="00FA6F39" w:rsidRPr="005A1A96" w:rsidRDefault="00751A0A" w:rsidP="00FA6F39">
      <w:pPr>
        <w:jc w:val="center"/>
      </w:pPr>
      <w:r w:rsidRPr="005A1A96">
        <w:t>I</w:t>
      </w:r>
      <w:r w:rsidR="00FA6F39" w:rsidRPr="005A1A96">
        <w:t>TĀLIJA</w:t>
      </w:r>
    </w:p>
    <w:p w14:paraId="51086583" w14:textId="77777777" w:rsidR="00FA6F39" w:rsidRPr="005A1A96" w:rsidRDefault="00FA6F39" w:rsidP="00FA6F39"/>
    <w:p w14:paraId="4A2B35F2" w14:textId="77777777" w:rsidR="00FA6F39" w:rsidRPr="005A1A96" w:rsidRDefault="00FA6F39" w:rsidP="00FA6F39">
      <w:pPr>
        <w:ind w:left="567" w:hanging="567"/>
      </w:pPr>
      <w:r w:rsidRPr="005A1A96">
        <w:t>1.</w:t>
      </w:r>
      <w:r w:rsidRPr="005A1A96">
        <w:tab/>
      </w:r>
      <w:r w:rsidRPr="005A1A96">
        <w:rPr>
          <w:i/>
        </w:rPr>
        <w:t>Presidenza del Consiglio dei Ministri</w:t>
      </w:r>
      <w:r w:rsidRPr="005A1A96">
        <w:t xml:space="preserve"> (Ministru padomes priekšsēdētājs)</w:t>
      </w:r>
    </w:p>
    <w:p w14:paraId="76C15935" w14:textId="77777777" w:rsidR="00FA6F39" w:rsidRPr="005A1A96" w:rsidRDefault="00FA6F39" w:rsidP="00FA6F39">
      <w:pPr>
        <w:ind w:left="567" w:hanging="567"/>
      </w:pPr>
    </w:p>
    <w:p w14:paraId="72882D5A" w14:textId="77777777" w:rsidR="00FA6F39" w:rsidRPr="005A1A96" w:rsidRDefault="00FA6F39" w:rsidP="00FA6F39">
      <w:pPr>
        <w:ind w:left="567" w:hanging="567"/>
      </w:pPr>
      <w:r w:rsidRPr="005A1A96">
        <w:t>2.</w:t>
      </w:r>
      <w:r w:rsidRPr="005A1A96">
        <w:tab/>
      </w:r>
      <w:r w:rsidRPr="005A1A96">
        <w:rPr>
          <w:i/>
        </w:rPr>
        <w:t>Ministero degli Affari Esteri</w:t>
      </w:r>
      <w:r w:rsidRPr="005A1A96">
        <w:t xml:space="preserve"> (Ārlietu ministrija)</w:t>
      </w:r>
    </w:p>
    <w:p w14:paraId="6D40D37F" w14:textId="77777777" w:rsidR="00FA6F39" w:rsidRPr="005A1A96" w:rsidRDefault="00FA6F39" w:rsidP="00FA6F39">
      <w:pPr>
        <w:ind w:left="567" w:hanging="567"/>
      </w:pPr>
    </w:p>
    <w:p w14:paraId="6AFEAE70" w14:textId="77777777" w:rsidR="00FA6F39" w:rsidRPr="005A1A96" w:rsidRDefault="00FA6F39" w:rsidP="00FA6F39">
      <w:pPr>
        <w:ind w:left="567" w:hanging="567"/>
      </w:pPr>
      <w:r w:rsidRPr="005A1A96">
        <w:t>3.</w:t>
      </w:r>
      <w:r w:rsidRPr="005A1A96">
        <w:tab/>
      </w:r>
      <w:r w:rsidRPr="005A1A96">
        <w:rPr>
          <w:i/>
        </w:rPr>
        <w:t>Ministero dell'Interno</w:t>
      </w:r>
      <w:r w:rsidRPr="005A1A96">
        <w:t xml:space="preserve"> (Iekšlietu ministrija)</w:t>
      </w:r>
    </w:p>
    <w:p w14:paraId="4776EFE7" w14:textId="77777777" w:rsidR="00FA6F39" w:rsidRPr="005A1A96" w:rsidRDefault="00FA6F39" w:rsidP="00FA6F39">
      <w:pPr>
        <w:ind w:left="567" w:hanging="567"/>
      </w:pPr>
    </w:p>
    <w:p w14:paraId="38DE5C71" w14:textId="77777777" w:rsidR="00FA6F39" w:rsidRPr="005A1A96" w:rsidRDefault="00FA6F39" w:rsidP="00FA6F39">
      <w:pPr>
        <w:ind w:left="567" w:hanging="567"/>
      </w:pPr>
      <w:r w:rsidRPr="005A1A96">
        <w:t>4.</w:t>
      </w:r>
      <w:r w:rsidRPr="005A1A96">
        <w:tab/>
      </w:r>
      <w:r w:rsidRPr="005A1A96">
        <w:rPr>
          <w:i/>
        </w:rPr>
        <w:t>Ministero della Giustizia e Uffici giudiziari - esclusi i giudici di pace</w:t>
      </w:r>
      <w:r w:rsidRPr="005A1A96">
        <w:t xml:space="preserve"> (Tieslietu ministrija un tiesnešu biroji (izņemot giudici di pace)</w:t>
      </w:r>
    </w:p>
    <w:p w14:paraId="458D27A1" w14:textId="77777777" w:rsidR="00FA6F39" w:rsidRPr="005A1A96" w:rsidRDefault="00FA6F39" w:rsidP="00FA6F39">
      <w:pPr>
        <w:ind w:left="567" w:hanging="567"/>
      </w:pPr>
    </w:p>
    <w:p w14:paraId="53361764" w14:textId="77777777" w:rsidR="00FA6F39" w:rsidRPr="005A1A96" w:rsidRDefault="00FA6F39" w:rsidP="00FA6F39">
      <w:pPr>
        <w:ind w:left="567" w:hanging="567"/>
      </w:pPr>
      <w:r w:rsidRPr="005A1A96">
        <w:t>5.</w:t>
      </w:r>
      <w:r w:rsidRPr="005A1A96">
        <w:tab/>
      </w:r>
      <w:r w:rsidRPr="005A1A96">
        <w:rPr>
          <w:i/>
        </w:rPr>
        <w:t>Ministero della Difesa</w:t>
      </w:r>
      <w:r w:rsidRPr="005A1A96">
        <w:t xml:space="preserve"> (Aizsardzības ministrija)</w:t>
      </w:r>
    </w:p>
    <w:p w14:paraId="5D2C313E" w14:textId="77777777" w:rsidR="00FA6F39" w:rsidRPr="005A1A96" w:rsidRDefault="00FA6F39" w:rsidP="00FA6F39">
      <w:pPr>
        <w:ind w:left="567" w:hanging="567"/>
      </w:pPr>
    </w:p>
    <w:p w14:paraId="0369F02B" w14:textId="77777777" w:rsidR="00FA6F39" w:rsidRPr="005A1A96" w:rsidRDefault="00FA6F39" w:rsidP="00FA6F39">
      <w:pPr>
        <w:ind w:left="567" w:hanging="567"/>
      </w:pPr>
      <w:r w:rsidRPr="005A1A96">
        <w:t>6.</w:t>
      </w:r>
      <w:r w:rsidRPr="005A1A96">
        <w:tab/>
      </w:r>
      <w:r w:rsidRPr="005A1A96">
        <w:rPr>
          <w:i/>
        </w:rPr>
        <w:t>Ministero dell'Economia e delle Finanze</w:t>
      </w:r>
      <w:r w:rsidRPr="005A1A96">
        <w:t xml:space="preserve"> (Ekonomikas un finanšu ministrija)</w:t>
      </w:r>
    </w:p>
    <w:p w14:paraId="122F5088" w14:textId="77777777" w:rsidR="00FA6F39" w:rsidRPr="005A1A96" w:rsidRDefault="00FA6F39" w:rsidP="00FA6F39">
      <w:pPr>
        <w:ind w:left="567" w:hanging="567"/>
      </w:pPr>
    </w:p>
    <w:p w14:paraId="3C3119A5" w14:textId="77777777" w:rsidR="00FA6F39" w:rsidRPr="005A1A96" w:rsidRDefault="00FA6F39" w:rsidP="00FA6F39">
      <w:pPr>
        <w:ind w:left="567" w:hanging="567"/>
      </w:pPr>
      <w:r w:rsidRPr="005A1A96">
        <w:t>7.</w:t>
      </w:r>
      <w:r w:rsidRPr="005A1A96">
        <w:tab/>
      </w:r>
      <w:r w:rsidRPr="005A1A96">
        <w:rPr>
          <w:i/>
        </w:rPr>
        <w:t>Ministero dello Sviluppo Economico</w:t>
      </w:r>
      <w:r w:rsidRPr="005A1A96">
        <w:t xml:space="preserve"> (Ekonomiskās attīstības ministrija)</w:t>
      </w:r>
    </w:p>
    <w:p w14:paraId="42B1972C" w14:textId="77777777" w:rsidR="00FA6F39" w:rsidRPr="005A1A96" w:rsidRDefault="00FA6F39" w:rsidP="00FA6F39">
      <w:pPr>
        <w:ind w:left="567" w:hanging="567"/>
      </w:pPr>
    </w:p>
    <w:p w14:paraId="320150B9" w14:textId="77777777" w:rsidR="00FA6F39" w:rsidRPr="005A1A96" w:rsidRDefault="00FA6F39" w:rsidP="00FA6F39">
      <w:pPr>
        <w:ind w:left="567" w:hanging="567"/>
      </w:pPr>
      <w:r w:rsidRPr="005A1A96">
        <w:t>8.</w:t>
      </w:r>
      <w:r w:rsidRPr="005A1A96">
        <w:tab/>
      </w:r>
      <w:r w:rsidRPr="005A1A96">
        <w:rPr>
          <w:i/>
        </w:rPr>
        <w:t>Ministero del Commercio internazionale</w:t>
      </w:r>
      <w:r w:rsidRPr="005A1A96">
        <w:t xml:space="preserve"> (Starptautiskās tirdzniecības ministrija)</w:t>
      </w:r>
    </w:p>
    <w:p w14:paraId="77828599" w14:textId="77777777" w:rsidR="00FA6F39" w:rsidRPr="005A1A96" w:rsidRDefault="00FA6F39" w:rsidP="00FA6F39">
      <w:pPr>
        <w:ind w:left="567" w:hanging="567"/>
      </w:pPr>
    </w:p>
    <w:p w14:paraId="654C27DB" w14:textId="77777777" w:rsidR="00FA6F39" w:rsidRPr="005A1A96" w:rsidRDefault="00FA6F39" w:rsidP="00FA6F39">
      <w:pPr>
        <w:ind w:left="567" w:hanging="567"/>
      </w:pPr>
      <w:r w:rsidRPr="005A1A96">
        <w:t>9.</w:t>
      </w:r>
      <w:r w:rsidRPr="005A1A96">
        <w:tab/>
      </w:r>
      <w:r w:rsidRPr="005A1A96">
        <w:rPr>
          <w:i/>
        </w:rPr>
        <w:t>Ministero delle Comunicazioni</w:t>
      </w:r>
      <w:r w:rsidRPr="005A1A96">
        <w:t xml:space="preserve"> (Komunikāciju ministrija)</w:t>
      </w:r>
    </w:p>
    <w:p w14:paraId="35A1DE57" w14:textId="77777777" w:rsidR="00FA6F39" w:rsidRPr="005A1A96" w:rsidRDefault="00FA6F39" w:rsidP="00FA6F39">
      <w:pPr>
        <w:ind w:left="567" w:hanging="567"/>
      </w:pPr>
    </w:p>
    <w:p w14:paraId="1DDB8B05" w14:textId="77777777" w:rsidR="00FA6F39" w:rsidRPr="005A1A96" w:rsidRDefault="00FA6F39" w:rsidP="00FA6F39">
      <w:pPr>
        <w:ind w:left="567" w:hanging="567"/>
      </w:pPr>
      <w:r w:rsidRPr="005A1A96">
        <w:t>10.</w:t>
      </w:r>
      <w:r w:rsidRPr="005A1A96">
        <w:tab/>
      </w:r>
      <w:r w:rsidRPr="005A1A96">
        <w:rPr>
          <w:i/>
        </w:rPr>
        <w:t>Ministero delle Politiche Agricole e Forestali</w:t>
      </w:r>
      <w:r w:rsidRPr="005A1A96">
        <w:t xml:space="preserve"> (Lauksaimniecības un mežu politikas ministrija)</w:t>
      </w:r>
    </w:p>
    <w:p w14:paraId="0A710960" w14:textId="77777777" w:rsidR="00FA6F39" w:rsidRPr="005A1A96" w:rsidRDefault="00FA6F39" w:rsidP="00FA6F39">
      <w:pPr>
        <w:ind w:left="567" w:hanging="567"/>
      </w:pPr>
    </w:p>
    <w:p w14:paraId="383F477D" w14:textId="6EA64C77" w:rsidR="00751A0A" w:rsidRPr="005A1A96" w:rsidRDefault="00751A0A" w:rsidP="00751A0A">
      <w:r w:rsidRPr="005A1A96">
        <w:br w:type="page"/>
      </w:r>
    </w:p>
    <w:p w14:paraId="2D815116" w14:textId="7CD06B0F" w:rsidR="00FA6F39" w:rsidRPr="005A1A96" w:rsidRDefault="00751A0A" w:rsidP="00FA6F39">
      <w:pPr>
        <w:ind w:left="567" w:hanging="567"/>
      </w:pPr>
      <w:r w:rsidRPr="005A1A96">
        <w:t>1</w:t>
      </w:r>
      <w:r w:rsidR="00FA6F39" w:rsidRPr="005A1A96">
        <w:t>1.</w:t>
      </w:r>
      <w:r w:rsidR="00FA6F39" w:rsidRPr="005A1A96">
        <w:tab/>
      </w:r>
      <w:r w:rsidR="00FA6F39" w:rsidRPr="005A1A96">
        <w:rPr>
          <w:i/>
        </w:rPr>
        <w:t>Ministero dell'Ambiente e Tutela del Territorio e del Mare</w:t>
      </w:r>
      <w:r w:rsidR="00FA6F39" w:rsidRPr="005A1A96">
        <w:t xml:space="preserve"> (Vides, zemes un jūras lietu ministrija)</w:t>
      </w:r>
    </w:p>
    <w:p w14:paraId="55108F15" w14:textId="77777777" w:rsidR="00FA6F39" w:rsidRPr="005A1A96" w:rsidRDefault="00FA6F39" w:rsidP="00FA6F39">
      <w:pPr>
        <w:ind w:left="567" w:hanging="567"/>
      </w:pPr>
    </w:p>
    <w:p w14:paraId="774E0D84" w14:textId="77777777" w:rsidR="00FA6F39" w:rsidRPr="005A1A96" w:rsidRDefault="00FA6F39" w:rsidP="00FA6F39">
      <w:pPr>
        <w:ind w:left="567" w:hanging="567"/>
      </w:pPr>
      <w:r w:rsidRPr="005A1A96">
        <w:t>12.</w:t>
      </w:r>
      <w:r w:rsidRPr="005A1A96">
        <w:tab/>
      </w:r>
      <w:r w:rsidRPr="005A1A96">
        <w:rPr>
          <w:i/>
        </w:rPr>
        <w:t>Ministero delle Infrastrutture</w:t>
      </w:r>
      <w:r w:rsidRPr="005A1A96">
        <w:t xml:space="preserve"> (Infrastruktūras ministrija)</w:t>
      </w:r>
    </w:p>
    <w:p w14:paraId="08696895" w14:textId="77777777" w:rsidR="00FA6F39" w:rsidRPr="005A1A96" w:rsidRDefault="00FA6F39" w:rsidP="00FA6F39">
      <w:pPr>
        <w:ind w:left="567" w:hanging="567"/>
      </w:pPr>
    </w:p>
    <w:p w14:paraId="4EDDD7B2" w14:textId="77777777" w:rsidR="00FA6F39" w:rsidRPr="005A1A96" w:rsidRDefault="00FA6F39" w:rsidP="00FA6F39">
      <w:pPr>
        <w:ind w:left="567" w:hanging="567"/>
      </w:pPr>
      <w:r w:rsidRPr="005A1A96">
        <w:t>13.</w:t>
      </w:r>
      <w:r w:rsidRPr="005A1A96">
        <w:tab/>
      </w:r>
      <w:r w:rsidRPr="005A1A96">
        <w:rPr>
          <w:i/>
        </w:rPr>
        <w:t>Ministero dei Trasporti</w:t>
      </w:r>
      <w:r w:rsidRPr="005A1A96">
        <w:t xml:space="preserve"> (Transporta ministrija)</w:t>
      </w:r>
    </w:p>
    <w:p w14:paraId="2FA8B104" w14:textId="77777777" w:rsidR="00FA6F39" w:rsidRPr="005A1A96" w:rsidRDefault="00FA6F39" w:rsidP="00FA6F39">
      <w:pPr>
        <w:ind w:left="567" w:hanging="567"/>
      </w:pPr>
    </w:p>
    <w:p w14:paraId="759BA8C3" w14:textId="77777777" w:rsidR="00FA6F39" w:rsidRPr="005A1A96" w:rsidRDefault="00FA6F39" w:rsidP="00FA6F39">
      <w:pPr>
        <w:ind w:left="567" w:hanging="567"/>
      </w:pPr>
      <w:r w:rsidRPr="005A1A96">
        <w:t>14.</w:t>
      </w:r>
      <w:r w:rsidRPr="005A1A96">
        <w:tab/>
      </w:r>
      <w:r w:rsidRPr="005A1A96">
        <w:rPr>
          <w:i/>
        </w:rPr>
        <w:t>Ministero del Lavoro e delle politiche sociali e della Previdenza sociale</w:t>
      </w:r>
      <w:r w:rsidRPr="005A1A96">
        <w:t xml:space="preserve"> (Nodarbinātības, sociālā politikas un sociālā nodrošinājuma ministrija)</w:t>
      </w:r>
    </w:p>
    <w:p w14:paraId="6FA63786" w14:textId="77777777" w:rsidR="00FA6F39" w:rsidRPr="005A1A96" w:rsidRDefault="00FA6F39" w:rsidP="00FA6F39">
      <w:pPr>
        <w:ind w:left="567" w:hanging="567"/>
      </w:pPr>
    </w:p>
    <w:p w14:paraId="56AD0517" w14:textId="77777777" w:rsidR="00FA6F39" w:rsidRPr="005A1A96" w:rsidRDefault="00FA6F39" w:rsidP="00FA6F39">
      <w:pPr>
        <w:ind w:left="567" w:hanging="567"/>
      </w:pPr>
      <w:r w:rsidRPr="005A1A96">
        <w:t>15.</w:t>
      </w:r>
      <w:r w:rsidRPr="005A1A96">
        <w:tab/>
      </w:r>
      <w:r w:rsidRPr="005A1A96">
        <w:rPr>
          <w:i/>
        </w:rPr>
        <w:t>Ministero della Solidarietà sociale</w:t>
      </w:r>
      <w:r w:rsidRPr="005A1A96">
        <w:t xml:space="preserve"> (Sociālās solidaritātes ministrija)</w:t>
      </w:r>
    </w:p>
    <w:p w14:paraId="46A93579" w14:textId="77777777" w:rsidR="00FA6F39" w:rsidRPr="005A1A96" w:rsidRDefault="00FA6F39" w:rsidP="00FA6F39">
      <w:pPr>
        <w:ind w:left="567" w:hanging="567"/>
      </w:pPr>
    </w:p>
    <w:p w14:paraId="64752EEF" w14:textId="77777777" w:rsidR="00FA6F39" w:rsidRPr="005A1A96" w:rsidRDefault="00FA6F39" w:rsidP="00FA6F39">
      <w:pPr>
        <w:ind w:left="567" w:hanging="567"/>
      </w:pPr>
      <w:r w:rsidRPr="005A1A96">
        <w:t>16.</w:t>
      </w:r>
      <w:r w:rsidRPr="005A1A96">
        <w:tab/>
      </w:r>
      <w:r w:rsidRPr="005A1A96">
        <w:rPr>
          <w:i/>
        </w:rPr>
        <w:t>Ministero della Salute</w:t>
      </w:r>
      <w:r w:rsidRPr="005A1A96">
        <w:t xml:space="preserve"> (Veselības ministrija)</w:t>
      </w:r>
    </w:p>
    <w:p w14:paraId="7E9667B4" w14:textId="77777777" w:rsidR="00FA6F39" w:rsidRPr="005A1A96" w:rsidRDefault="00FA6F39" w:rsidP="00FA6F39">
      <w:pPr>
        <w:ind w:left="567" w:hanging="567"/>
      </w:pPr>
    </w:p>
    <w:p w14:paraId="6B155F45" w14:textId="77777777" w:rsidR="00FA6F39" w:rsidRPr="005A1A96" w:rsidRDefault="00FA6F39" w:rsidP="00FA6F39">
      <w:pPr>
        <w:ind w:left="567" w:hanging="567"/>
      </w:pPr>
      <w:r w:rsidRPr="005A1A96">
        <w:t>17.</w:t>
      </w:r>
      <w:r w:rsidRPr="005A1A96">
        <w:tab/>
      </w:r>
      <w:r w:rsidRPr="005A1A96">
        <w:rPr>
          <w:i/>
        </w:rPr>
        <w:t>Ministero dell' Istruzione dell' università e della ricerca</w:t>
      </w:r>
      <w:r w:rsidRPr="005A1A96">
        <w:t xml:space="preserve"> (Izglītības, universitāšu un pētniecības ministrija)</w:t>
      </w:r>
    </w:p>
    <w:p w14:paraId="2DF4D613" w14:textId="77777777" w:rsidR="00FA6F39" w:rsidRPr="005A1A96" w:rsidRDefault="00FA6F39" w:rsidP="00FA6F39">
      <w:pPr>
        <w:ind w:left="567" w:hanging="567"/>
      </w:pPr>
    </w:p>
    <w:p w14:paraId="24C5620F" w14:textId="77777777" w:rsidR="00FA6F39" w:rsidRPr="005A1A96" w:rsidRDefault="00FA6F39" w:rsidP="00FA6F39">
      <w:pPr>
        <w:ind w:left="567" w:hanging="567"/>
      </w:pPr>
      <w:r w:rsidRPr="005A1A96">
        <w:t>18.</w:t>
      </w:r>
      <w:r w:rsidRPr="005A1A96">
        <w:tab/>
      </w:r>
      <w:r w:rsidRPr="005A1A96">
        <w:rPr>
          <w:i/>
        </w:rPr>
        <w:t>Ministero per i Beni e le Attività culturali comprensivo delle sue articolazioni periferiche</w:t>
      </w:r>
    </w:p>
    <w:p w14:paraId="434F940B" w14:textId="77777777" w:rsidR="00FA6F39" w:rsidRPr="005A1A96" w:rsidRDefault="00FA6F39" w:rsidP="00FA6F39">
      <w:pPr>
        <w:ind w:left="567" w:hanging="567"/>
        <w:rPr>
          <w:bCs/>
        </w:rPr>
      </w:pPr>
    </w:p>
    <w:p w14:paraId="5EEF457B" w14:textId="77777777" w:rsidR="00FA6F39" w:rsidRPr="005A1A96" w:rsidRDefault="00FA6F39" w:rsidP="00FA6F39">
      <w:pPr>
        <w:ind w:left="567" w:hanging="567"/>
      </w:pPr>
      <w:r w:rsidRPr="005A1A96">
        <w:t>19.</w:t>
      </w:r>
      <w:r w:rsidRPr="005A1A96">
        <w:tab/>
      </w:r>
      <w:r w:rsidRPr="005A1A96">
        <w:rPr>
          <w:i/>
        </w:rPr>
        <w:t>CONSIP (Concessionaria Servizi Informatici Pubblici)</w:t>
      </w:r>
      <w:r w:rsidRPr="005A1A96">
        <w:rPr>
          <w:rStyle w:val="FootnoteReference"/>
        </w:rPr>
        <w:footnoteReference w:id="4"/>
      </w:r>
    </w:p>
    <w:p w14:paraId="1C497792" w14:textId="77777777" w:rsidR="00FA6F39" w:rsidRPr="005A1A96" w:rsidRDefault="00FA6F39" w:rsidP="00FA6F39"/>
    <w:p w14:paraId="72FC1B3F" w14:textId="4CAE44A9" w:rsidR="00751A0A" w:rsidRPr="005A1A96" w:rsidRDefault="00751A0A" w:rsidP="00751A0A">
      <w:r w:rsidRPr="005A1A96">
        <w:br w:type="page"/>
      </w:r>
    </w:p>
    <w:p w14:paraId="497CE77E" w14:textId="548CDC23" w:rsidR="00FA6F39" w:rsidRPr="005A1A96" w:rsidRDefault="00751A0A" w:rsidP="00FA6F39">
      <w:pPr>
        <w:jc w:val="center"/>
      </w:pPr>
      <w:r w:rsidRPr="005A1A96">
        <w:t>K</w:t>
      </w:r>
      <w:r w:rsidR="00FA6F39" w:rsidRPr="005A1A96">
        <w:t>IPRA</w:t>
      </w:r>
    </w:p>
    <w:p w14:paraId="57C9A33D" w14:textId="77777777" w:rsidR="00FA6F39" w:rsidRPr="005A1A96" w:rsidRDefault="00FA6F39" w:rsidP="00FA6F39"/>
    <w:p w14:paraId="6D884C86" w14:textId="77777777" w:rsidR="00FA6F39" w:rsidRPr="005A1A96" w:rsidRDefault="00FA6F39" w:rsidP="00FA6F39">
      <w:pPr>
        <w:ind w:left="567" w:hanging="567"/>
      </w:pPr>
      <w:r w:rsidRPr="005A1A96">
        <w:t>1.</w:t>
      </w:r>
      <w:r w:rsidRPr="005A1A96">
        <w:tab/>
      </w:r>
      <w:r w:rsidRPr="005A1A96">
        <w:rPr>
          <w:i/>
        </w:rPr>
        <w:t>Προεδρία και Προεδρικό Μέγαρο</w:t>
      </w:r>
      <w:r w:rsidRPr="005A1A96">
        <w:t xml:space="preserve"> (prezidentūra un prezidenta pils)</w:t>
      </w:r>
    </w:p>
    <w:p w14:paraId="20ECAA11" w14:textId="77777777" w:rsidR="00FA6F39" w:rsidRPr="005A1A96" w:rsidRDefault="00FA6F39" w:rsidP="00FA6F39">
      <w:pPr>
        <w:ind w:left="567" w:hanging="567"/>
      </w:pPr>
    </w:p>
    <w:p w14:paraId="32450B8B" w14:textId="77777777" w:rsidR="00FA6F39" w:rsidRPr="005A1A96" w:rsidRDefault="00FA6F39" w:rsidP="00FA6F39">
      <w:pPr>
        <w:ind w:left="567" w:hanging="567"/>
      </w:pPr>
      <w:r w:rsidRPr="005A1A96">
        <w:t>2.</w:t>
      </w:r>
      <w:r w:rsidRPr="005A1A96">
        <w:tab/>
      </w:r>
      <w:r w:rsidRPr="005A1A96">
        <w:rPr>
          <w:i/>
        </w:rPr>
        <w:t>Γραφείο Συντονιστή Εναρμόνισης</w:t>
      </w:r>
      <w:r w:rsidRPr="005A1A96">
        <w:t xml:space="preserve"> (Saskaņošanas koordinatora birojs)</w:t>
      </w:r>
    </w:p>
    <w:p w14:paraId="1DD8A445" w14:textId="77777777" w:rsidR="00FA6F39" w:rsidRPr="005A1A96" w:rsidRDefault="00FA6F39" w:rsidP="00FA6F39">
      <w:pPr>
        <w:ind w:left="567" w:hanging="567"/>
      </w:pPr>
    </w:p>
    <w:p w14:paraId="1B22BD91" w14:textId="77777777" w:rsidR="00FA6F39" w:rsidRPr="005A1A96" w:rsidRDefault="00FA6F39" w:rsidP="00FA6F39">
      <w:pPr>
        <w:ind w:left="567" w:hanging="567"/>
      </w:pPr>
      <w:r w:rsidRPr="005A1A96">
        <w:t>3.</w:t>
      </w:r>
      <w:r w:rsidRPr="005A1A96">
        <w:tab/>
      </w:r>
      <w:r w:rsidRPr="005A1A96">
        <w:rPr>
          <w:i/>
        </w:rPr>
        <w:t>Υπουργικό Συμβούλιο</w:t>
      </w:r>
      <w:r w:rsidRPr="005A1A96">
        <w:t xml:space="preserve"> (Ministru kabinets)</w:t>
      </w:r>
    </w:p>
    <w:p w14:paraId="1ECF16A1" w14:textId="77777777" w:rsidR="00FA6F39" w:rsidRPr="005A1A96" w:rsidRDefault="00FA6F39" w:rsidP="00FA6F39">
      <w:pPr>
        <w:ind w:left="567" w:hanging="567"/>
      </w:pPr>
    </w:p>
    <w:p w14:paraId="09A3E5C0" w14:textId="77777777" w:rsidR="00FA6F39" w:rsidRPr="005A1A96" w:rsidRDefault="00FA6F39" w:rsidP="00FA6F39">
      <w:pPr>
        <w:ind w:left="567" w:hanging="567"/>
      </w:pPr>
      <w:r w:rsidRPr="005A1A96">
        <w:t>4.</w:t>
      </w:r>
      <w:r w:rsidRPr="005A1A96">
        <w:tab/>
      </w:r>
      <w:r w:rsidRPr="005A1A96">
        <w:rPr>
          <w:i/>
        </w:rPr>
        <w:t>Βουλή των Αντιπροσώπων</w:t>
      </w:r>
      <w:r w:rsidRPr="005A1A96">
        <w:t xml:space="preserve"> (Pārstāvju palāta)</w:t>
      </w:r>
    </w:p>
    <w:p w14:paraId="6FB1A042" w14:textId="77777777" w:rsidR="00FA6F39" w:rsidRPr="005A1A96" w:rsidRDefault="00FA6F39" w:rsidP="00FA6F39">
      <w:pPr>
        <w:ind w:left="567" w:hanging="567"/>
      </w:pPr>
    </w:p>
    <w:p w14:paraId="0C5DF5F2" w14:textId="77777777" w:rsidR="00FA6F39" w:rsidRPr="005A1A96" w:rsidRDefault="00FA6F39" w:rsidP="00FA6F39">
      <w:pPr>
        <w:ind w:left="567" w:hanging="567"/>
      </w:pPr>
      <w:r w:rsidRPr="005A1A96">
        <w:t>5.</w:t>
      </w:r>
      <w:r w:rsidRPr="005A1A96">
        <w:tab/>
      </w:r>
      <w:r w:rsidRPr="005A1A96">
        <w:rPr>
          <w:i/>
        </w:rPr>
        <w:t>Δικαστική Υπηρεσία</w:t>
      </w:r>
      <w:r w:rsidRPr="005A1A96">
        <w:t xml:space="preserve"> (Tieslietu dienests)</w:t>
      </w:r>
    </w:p>
    <w:p w14:paraId="0BB10308" w14:textId="77777777" w:rsidR="00FA6F39" w:rsidRPr="005A1A96" w:rsidRDefault="00FA6F39" w:rsidP="00FA6F39">
      <w:pPr>
        <w:ind w:left="567" w:hanging="567"/>
      </w:pPr>
    </w:p>
    <w:p w14:paraId="20CE13A3" w14:textId="77777777" w:rsidR="00FA6F39" w:rsidRPr="005A1A96" w:rsidRDefault="00FA6F39" w:rsidP="00FA6F39">
      <w:pPr>
        <w:ind w:left="567" w:hanging="567"/>
      </w:pPr>
      <w:r w:rsidRPr="005A1A96">
        <w:t>6.</w:t>
      </w:r>
      <w:r w:rsidRPr="005A1A96">
        <w:tab/>
      </w:r>
      <w:r w:rsidRPr="005A1A96">
        <w:rPr>
          <w:i/>
        </w:rPr>
        <w:t>Νομική Υπηρεσία της Δημοκρατίας</w:t>
      </w:r>
      <w:r w:rsidRPr="005A1A96">
        <w:t xml:space="preserve"> (Republikas Prokuratūra)</w:t>
      </w:r>
    </w:p>
    <w:p w14:paraId="1CD423DE" w14:textId="77777777" w:rsidR="00FA6F39" w:rsidRPr="005A1A96" w:rsidRDefault="00FA6F39" w:rsidP="00FA6F39">
      <w:pPr>
        <w:ind w:left="567" w:hanging="567"/>
      </w:pPr>
    </w:p>
    <w:p w14:paraId="1170B259" w14:textId="77777777" w:rsidR="00FA6F39" w:rsidRPr="005A1A96" w:rsidRDefault="00FA6F39" w:rsidP="00FA6F39">
      <w:pPr>
        <w:ind w:left="567" w:hanging="567"/>
      </w:pPr>
      <w:r w:rsidRPr="005A1A96">
        <w:t>7.</w:t>
      </w:r>
      <w:r w:rsidRPr="005A1A96">
        <w:tab/>
      </w:r>
      <w:r w:rsidRPr="005A1A96">
        <w:rPr>
          <w:i/>
        </w:rPr>
        <w:t>Ελεγκτική Υπηρεσία της Δημοκρατίας</w:t>
      </w:r>
      <w:r w:rsidRPr="005A1A96">
        <w:t xml:space="preserve"> (Republikas Valsts kontrole)</w:t>
      </w:r>
    </w:p>
    <w:p w14:paraId="2B76CABD" w14:textId="77777777" w:rsidR="00FA6F39" w:rsidRPr="005A1A96" w:rsidRDefault="00FA6F39" w:rsidP="00FA6F39">
      <w:pPr>
        <w:ind w:left="567" w:hanging="567"/>
      </w:pPr>
    </w:p>
    <w:p w14:paraId="074C764D" w14:textId="77777777" w:rsidR="00FA6F39" w:rsidRPr="005A1A96" w:rsidRDefault="00FA6F39" w:rsidP="00FA6F39">
      <w:pPr>
        <w:ind w:left="567" w:hanging="567"/>
      </w:pPr>
      <w:r w:rsidRPr="005A1A96">
        <w:t>8.</w:t>
      </w:r>
      <w:r w:rsidRPr="005A1A96">
        <w:tab/>
      </w:r>
      <w:r w:rsidRPr="005A1A96">
        <w:rPr>
          <w:i/>
        </w:rPr>
        <w:t>Επιτροπή Δημόσιας Υπηρεσίας</w:t>
      </w:r>
      <w:r w:rsidRPr="005A1A96">
        <w:t xml:space="preserve"> (Valsts dienesta komisija)</w:t>
      </w:r>
    </w:p>
    <w:p w14:paraId="1B631FF2" w14:textId="77777777" w:rsidR="00FA6F39" w:rsidRPr="005A1A96" w:rsidRDefault="00FA6F39" w:rsidP="00FA6F39">
      <w:pPr>
        <w:ind w:left="567" w:hanging="567"/>
      </w:pPr>
    </w:p>
    <w:p w14:paraId="44CD54B1" w14:textId="77777777" w:rsidR="00FA6F39" w:rsidRPr="005A1A96" w:rsidRDefault="00FA6F39" w:rsidP="00FA6F39">
      <w:pPr>
        <w:ind w:left="567" w:hanging="567"/>
      </w:pPr>
      <w:r w:rsidRPr="005A1A96">
        <w:t>9.</w:t>
      </w:r>
      <w:r w:rsidRPr="005A1A96">
        <w:tab/>
      </w:r>
      <w:r w:rsidRPr="005A1A96">
        <w:rPr>
          <w:i/>
        </w:rPr>
        <w:t>Επιτροπή Εκπαιδευτικής Υπηρεσίας</w:t>
      </w:r>
      <w:r w:rsidRPr="005A1A96">
        <w:t xml:space="preserve"> (Izglītības dienesta komisija)</w:t>
      </w:r>
    </w:p>
    <w:p w14:paraId="1436D29C" w14:textId="77777777" w:rsidR="00FA6F39" w:rsidRPr="005A1A96" w:rsidRDefault="00FA6F39" w:rsidP="00FA6F39">
      <w:pPr>
        <w:ind w:left="567" w:hanging="567"/>
      </w:pPr>
    </w:p>
    <w:p w14:paraId="163A6904" w14:textId="77777777" w:rsidR="00FA6F39" w:rsidRPr="005A1A96" w:rsidRDefault="00FA6F39" w:rsidP="00FA6F39">
      <w:pPr>
        <w:ind w:left="567" w:hanging="567"/>
      </w:pPr>
      <w:r w:rsidRPr="005A1A96">
        <w:t>10.</w:t>
      </w:r>
      <w:r w:rsidRPr="005A1A96">
        <w:tab/>
      </w:r>
      <w:r w:rsidRPr="005A1A96">
        <w:rPr>
          <w:i/>
        </w:rPr>
        <w:t>Γραφείο Επιτρόπου Διοικήσεως</w:t>
      </w:r>
      <w:r w:rsidRPr="005A1A96">
        <w:t xml:space="preserve"> (Pārvaldes komisāra (ombuda) birojs)</w:t>
      </w:r>
    </w:p>
    <w:p w14:paraId="59DB76B9" w14:textId="77777777" w:rsidR="00FA6F39" w:rsidRPr="005A1A96" w:rsidRDefault="00FA6F39" w:rsidP="00FA6F39">
      <w:pPr>
        <w:ind w:left="567" w:hanging="567"/>
      </w:pPr>
    </w:p>
    <w:p w14:paraId="78BE1F96" w14:textId="30CEC3EA" w:rsidR="00751A0A" w:rsidRPr="005A1A96" w:rsidRDefault="00751A0A" w:rsidP="00751A0A">
      <w:r w:rsidRPr="005A1A96">
        <w:br w:type="page"/>
      </w:r>
    </w:p>
    <w:p w14:paraId="536680DB" w14:textId="073EBCC1" w:rsidR="00FA6F39" w:rsidRPr="005A1A96" w:rsidRDefault="00751A0A" w:rsidP="00FA6F39">
      <w:pPr>
        <w:ind w:left="567" w:hanging="567"/>
      </w:pPr>
      <w:r w:rsidRPr="005A1A96">
        <w:t>1</w:t>
      </w:r>
      <w:r w:rsidR="00FA6F39" w:rsidRPr="005A1A96">
        <w:t>1.</w:t>
      </w:r>
      <w:r w:rsidR="00FA6F39" w:rsidRPr="005A1A96">
        <w:tab/>
      </w:r>
      <w:r w:rsidR="00FA6F39" w:rsidRPr="005A1A96">
        <w:rPr>
          <w:i/>
        </w:rPr>
        <w:t>Επιτροπή Προστασίας Ανταγωνισμού</w:t>
      </w:r>
      <w:r w:rsidR="00FA6F39" w:rsidRPr="005A1A96">
        <w:t xml:space="preserve"> (Konkurences aizsardzības komisija)</w:t>
      </w:r>
    </w:p>
    <w:p w14:paraId="1E6A2FBF" w14:textId="77777777" w:rsidR="00FA6F39" w:rsidRPr="005A1A96" w:rsidRDefault="00FA6F39" w:rsidP="00FA6F39">
      <w:pPr>
        <w:ind w:left="567" w:hanging="567"/>
      </w:pPr>
    </w:p>
    <w:p w14:paraId="6AB67239" w14:textId="77777777" w:rsidR="00FA6F39" w:rsidRPr="005A1A96" w:rsidRDefault="00FA6F39" w:rsidP="00FA6F39">
      <w:pPr>
        <w:ind w:left="567" w:hanging="567"/>
      </w:pPr>
      <w:r w:rsidRPr="005A1A96">
        <w:t>12.</w:t>
      </w:r>
      <w:r w:rsidRPr="005A1A96">
        <w:tab/>
      </w:r>
      <w:r w:rsidRPr="005A1A96">
        <w:rPr>
          <w:i/>
        </w:rPr>
        <w:t>Υπηρεσία Εσωτερικού Ελέγχου</w:t>
      </w:r>
      <w:r w:rsidRPr="005A1A96">
        <w:t xml:space="preserve"> (Iekšējās revīzijas dienests)</w:t>
      </w:r>
    </w:p>
    <w:p w14:paraId="7448EB9E" w14:textId="77777777" w:rsidR="00FA6F39" w:rsidRPr="005A1A96" w:rsidRDefault="00FA6F39" w:rsidP="00FA6F39">
      <w:pPr>
        <w:ind w:left="567" w:hanging="567"/>
      </w:pPr>
    </w:p>
    <w:p w14:paraId="2C83F05B" w14:textId="77777777" w:rsidR="00FA6F39" w:rsidRPr="005A1A96" w:rsidRDefault="00FA6F39" w:rsidP="00FA6F39">
      <w:pPr>
        <w:ind w:left="567" w:hanging="567"/>
      </w:pPr>
      <w:r w:rsidRPr="005A1A96">
        <w:t>13.</w:t>
      </w:r>
      <w:r w:rsidRPr="005A1A96">
        <w:tab/>
      </w:r>
      <w:r w:rsidRPr="005A1A96">
        <w:rPr>
          <w:i/>
        </w:rPr>
        <w:t>Γραφείο Προγραμματισμού</w:t>
      </w:r>
      <w:r w:rsidRPr="005A1A96">
        <w:t xml:space="preserve"> (Plānošanas birojs)</w:t>
      </w:r>
    </w:p>
    <w:p w14:paraId="5CA89285" w14:textId="77777777" w:rsidR="00FA6F39" w:rsidRPr="005A1A96" w:rsidRDefault="00FA6F39" w:rsidP="00FA6F39">
      <w:pPr>
        <w:ind w:left="567" w:hanging="567"/>
      </w:pPr>
    </w:p>
    <w:p w14:paraId="4A09F2C0" w14:textId="77777777" w:rsidR="00FA6F39" w:rsidRPr="005A1A96" w:rsidRDefault="00FA6F39" w:rsidP="00FA6F39">
      <w:pPr>
        <w:ind w:left="567" w:hanging="567"/>
      </w:pPr>
      <w:r w:rsidRPr="005A1A96">
        <w:t>14.</w:t>
      </w:r>
      <w:r w:rsidRPr="005A1A96">
        <w:tab/>
      </w:r>
      <w:r w:rsidRPr="005A1A96">
        <w:rPr>
          <w:i/>
        </w:rPr>
        <w:t>Γενικό Λογιστήριο της Δημοκρατίας</w:t>
      </w:r>
      <w:r w:rsidRPr="005A1A96">
        <w:t xml:space="preserve"> (Republikas Kase)</w:t>
      </w:r>
    </w:p>
    <w:p w14:paraId="7AB281F1" w14:textId="77777777" w:rsidR="00FA6F39" w:rsidRPr="005A1A96" w:rsidRDefault="00FA6F39" w:rsidP="00FA6F39">
      <w:pPr>
        <w:ind w:left="567" w:hanging="567"/>
      </w:pPr>
    </w:p>
    <w:p w14:paraId="2D3004B8" w14:textId="77777777" w:rsidR="00FA6F39" w:rsidRPr="005A1A96" w:rsidRDefault="00FA6F39" w:rsidP="00FA6F39">
      <w:pPr>
        <w:ind w:left="567" w:hanging="567"/>
      </w:pPr>
      <w:r w:rsidRPr="005A1A96">
        <w:t>15.</w:t>
      </w:r>
      <w:r w:rsidRPr="005A1A96">
        <w:tab/>
      </w:r>
      <w:r w:rsidRPr="005A1A96">
        <w:rPr>
          <w:i/>
        </w:rPr>
        <w:t>Γραφείο Επιτρόπου Προστασίας Δεδομένων Προσωπικού Χαρακτήρα</w:t>
      </w:r>
      <w:r w:rsidRPr="005A1A96">
        <w:t xml:space="preserve"> (Persondatu aizsardzības komisāra birojs)</w:t>
      </w:r>
    </w:p>
    <w:p w14:paraId="2631DE96" w14:textId="77777777" w:rsidR="00FA6F39" w:rsidRPr="005A1A96" w:rsidRDefault="00FA6F39" w:rsidP="00FA6F39">
      <w:pPr>
        <w:ind w:left="567" w:hanging="567"/>
      </w:pPr>
    </w:p>
    <w:p w14:paraId="6234EEDE" w14:textId="77777777" w:rsidR="00FA6F39" w:rsidRPr="005A1A96" w:rsidRDefault="00FA6F39" w:rsidP="00FA6F39">
      <w:pPr>
        <w:ind w:left="567" w:hanging="567"/>
      </w:pPr>
      <w:r w:rsidRPr="005A1A96">
        <w:t>16.</w:t>
      </w:r>
      <w:r w:rsidRPr="005A1A96">
        <w:tab/>
      </w:r>
      <w:r w:rsidRPr="005A1A96">
        <w:rPr>
          <w:i/>
        </w:rPr>
        <w:t>Γραφείο Εφόρου Δημοσίων Ενισχύσεων</w:t>
      </w:r>
      <w:r w:rsidRPr="005A1A96">
        <w:t xml:space="preserve"> (Valsts atbalsta kontroles komisāra birojs)</w:t>
      </w:r>
    </w:p>
    <w:p w14:paraId="23BC9457" w14:textId="77777777" w:rsidR="00FA6F39" w:rsidRPr="005A1A96" w:rsidRDefault="00FA6F39" w:rsidP="00FA6F39">
      <w:pPr>
        <w:ind w:left="567" w:hanging="567"/>
      </w:pPr>
    </w:p>
    <w:p w14:paraId="14939158" w14:textId="77777777" w:rsidR="00FA6F39" w:rsidRPr="005A1A96" w:rsidRDefault="00FA6F39" w:rsidP="00FA6F39">
      <w:pPr>
        <w:ind w:left="567" w:hanging="567"/>
      </w:pPr>
      <w:r w:rsidRPr="005A1A96">
        <w:t>17.</w:t>
      </w:r>
      <w:r w:rsidRPr="005A1A96">
        <w:tab/>
      </w:r>
      <w:r w:rsidRPr="005A1A96">
        <w:rPr>
          <w:i/>
        </w:rPr>
        <w:t>Αναθεωρητική Αρχή Προσφορών</w:t>
      </w:r>
      <w:r w:rsidRPr="005A1A96">
        <w:t xml:space="preserve"> (Konkursu izskatīšanas birojs)</w:t>
      </w:r>
    </w:p>
    <w:p w14:paraId="7C3B983C" w14:textId="77777777" w:rsidR="00FA6F39" w:rsidRPr="005A1A96" w:rsidRDefault="00FA6F39" w:rsidP="00FA6F39">
      <w:pPr>
        <w:ind w:left="567" w:hanging="567"/>
      </w:pPr>
    </w:p>
    <w:p w14:paraId="154C29A4" w14:textId="77777777" w:rsidR="00FA6F39" w:rsidRPr="005A1A96" w:rsidRDefault="00FA6F39" w:rsidP="00FA6F39">
      <w:pPr>
        <w:ind w:left="567" w:hanging="567"/>
      </w:pPr>
      <w:r w:rsidRPr="005A1A96">
        <w:t>18.</w:t>
      </w:r>
      <w:r w:rsidRPr="005A1A96">
        <w:tab/>
      </w:r>
      <w:r w:rsidRPr="005A1A96">
        <w:rPr>
          <w:i/>
        </w:rPr>
        <w:t>Υπηρεσία Εποπτείας και Ανάπτυξης Συνεργατικών Εταιρειών</w:t>
      </w:r>
      <w:r w:rsidRPr="005A1A96">
        <w:t xml:space="preserve"> (Kooperatīvo sabiedrību uzraudzības un attīstības iestāde)</w:t>
      </w:r>
    </w:p>
    <w:p w14:paraId="25E6252A" w14:textId="77777777" w:rsidR="00FA6F39" w:rsidRPr="005A1A96" w:rsidRDefault="00FA6F39" w:rsidP="00FA6F39">
      <w:pPr>
        <w:ind w:left="567" w:hanging="567"/>
      </w:pPr>
    </w:p>
    <w:p w14:paraId="092C72A9" w14:textId="77777777" w:rsidR="00FA6F39" w:rsidRPr="005A1A96" w:rsidRDefault="00FA6F39" w:rsidP="00FA6F39">
      <w:pPr>
        <w:ind w:left="567" w:hanging="567"/>
      </w:pPr>
      <w:r w:rsidRPr="005A1A96">
        <w:t>19.</w:t>
      </w:r>
      <w:r w:rsidRPr="005A1A96">
        <w:tab/>
      </w:r>
      <w:r w:rsidRPr="005A1A96">
        <w:rPr>
          <w:i/>
        </w:rPr>
        <w:t>Αναθεωρητική Αρχή Προσφύγων</w:t>
      </w:r>
      <w:r w:rsidRPr="005A1A96">
        <w:t xml:space="preserve"> (Bēgļu lietu izskatīšanas struktūra)</w:t>
      </w:r>
    </w:p>
    <w:p w14:paraId="09376BEE" w14:textId="77777777" w:rsidR="00FA6F39" w:rsidRPr="005A1A96" w:rsidRDefault="00FA6F39" w:rsidP="00FA6F39">
      <w:pPr>
        <w:ind w:left="567" w:hanging="567"/>
      </w:pPr>
    </w:p>
    <w:p w14:paraId="2E343538" w14:textId="77777777" w:rsidR="00FA6F39" w:rsidRPr="005A1A96" w:rsidRDefault="00FA6F39" w:rsidP="00FA6F39">
      <w:pPr>
        <w:ind w:left="567" w:hanging="567"/>
      </w:pPr>
      <w:r w:rsidRPr="005A1A96">
        <w:t>20.</w:t>
      </w:r>
      <w:r w:rsidRPr="005A1A96">
        <w:tab/>
      </w:r>
      <w:r w:rsidRPr="005A1A96">
        <w:rPr>
          <w:i/>
        </w:rPr>
        <w:t>Υπουργείο Άμυνας</w:t>
      </w:r>
      <w:r w:rsidRPr="005A1A96">
        <w:t xml:space="preserve"> (Aizsardzības ministrija)</w:t>
      </w:r>
    </w:p>
    <w:p w14:paraId="23EA822F" w14:textId="77777777" w:rsidR="00FA6F39" w:rsidRPr="005A1A96" w:rsidRDefault="00FA6F39" w:rsidP="00FA6F39">
      <w:pPr>
        <w:ind w:left="567" w:hanging="567"/>
      </w:pPr>
    </w:p>
    <w:p w14:paraId="0775AAC5" w14:textId="48250143" w:rsidR="00751A0A" w:rsidRPr="005A1A96" w:rsidRDefault="00751A0A" w:rsidP="00751A0A">
      <w:r w:rsidRPr="005A1A96">
        <w:br w:type="page"/>
      </w:r>
    </w:p>
    <w:p w14:paraId="7690FA92" w14:textId="4EAE3BEF" w:rsidR="00FA6F39" w:rsidRPr="005A1A96" w:rsidRDefault="00751A0A" w:rsidP="00FA6F39">
      <w:pPr>
        <w:ind w:left="567" w:hanging="567"/>
      </w:pPr>
      <w:r w:rsidRPr="005A1A96">
        <w:t>2</w:t>
      </w:r>
      <w:r w:rsidR="00FA6F39" w:rsidRPr="005A1A96">
        <w:t>1.</w:t>
      </w:r>
      <w:r w:rsidR="00FA6F39" w:rsidRPr="005A1A96">
        <w:tab/>
      </w:r>
      <w:r w:rsidR="00FA6F39" w:rsidRPr="005A1A96">
        <w:rPr>
          <w:i/>
        </w:rPr>
        <w:t>Υπουργείο Γεωργίας, Φυσικών Πόρων και Περιβάλλοντος</w:t>
      </w:r>
      <w:r w:rsidR="00FA6F39" w:rsidRPr="005A1A96">
        <w:t xml:space="preserve"> (Lauksaimniecības, dabas resursu un vides ministrija):</w:t>
      </w:r>
    </w:p>
    <w:p w14:paraId="32E9A767" w14:textId="77777777" w:rsidR="00FA6F39" w:rsidRPr="005A1A96" w:rsidRDefault="00FA6F39" w:rsidP="00FA6F39">
      <w:pPr>
        <w:ind w:left="567" w:hanging="567"/>
      </w:pPr>
    </w:p>
    <w:p w14:paraId="48C7F7B4" w14:textId="77777777" w:rsidR="00FA6F39" w:rsidRPr="005A1A96" w:rsidRDefault="00FA6F39" w:rsidP="00FA6F39">
      <w:pPr>
        <w:ind w:left="1134" w:hanging="567"/>
      </w:pPr>
      <w:r w:rsidRPr="005A1A96">
        <w:t>a)</w:t>
      </w:r>
      <w:r w:rsidRPr="005A1A96">
        <w:tab/>
      </w:r>
      <w:r w:rsidRPr="005A1A96">
        <w:rPr>
          <w:i/>
        </w:rPr>
        <w:t>Τμήμα Γεωργίας</w:t>
      </w:r>
      <w:r w:rsidRPr="005A1A96">
        <w:t xml:space="preserve"> (Lauksaimniecības departaments)</w:t>
      </w:r>
    </w:p>
    <w:p w14:paraId="3A7693B3" w14:textId="77777777" w:rsidR="00FA6F39" w:rsidRPr="005A1A96" w:rsidRDefault="00FA6F39" w:rsidP="00FA6F39">
      <w:pPr>
        <w:ind w:left="1134" w:hanging="567"/>
      </w:pPr>
    </w:p>
    <w:p w14:paraId="720D15A9" w14:textId="77777777" w:rsidR="00FA6F39" w:rsidRPr="005A1A96" w:rsidRDefault="00FA6F39" w:rsidP="00FA6F39">
      <w:pPr>
        <w:ind w:left="1134" w:hanging="567"/>
      </w:pPr>
      <w:r w:rsidRPr="005A1A96">
        <w:t>b)</w:t>
      </w:r>
      <w:r w:rsidRPr="005A1A96">
        <w:tab/>
      </w:r>
      <w:r w:rsidRPr="005A1A96">
        <w:rPr>
          <w:i/>
        </w:rPr>
        <w:t>Κτηνιατρικές Υπηρεσίες</w:t>
      </w:r>
      <w:r w:rsidRPr="005A1A96">
        <w:t xml:space="preserve"> (Veterinārie pakalpojumi)</w:t>
      </w:r>
    </w:p>
    <w:p w14:paraId="7B04FA37" w14:textId="77777777" w:rsidR="00FA6F39" w:rsidRPr="005A1A96" w:rsidRDefault="00FA6F39" w:rsidP="00FA6F39">
      <w:pPr>
        <w:ind w:left="1134" w:hanging="567"/>
      </w:pPr>
    </w:p>
    <w:p w14:paraId="08FFF9B5" w14:textId="77777777" w:rsidR="00FA6F39" w:rsidRPr="005A1A96" w:rsidRDefault="00FA6F39" w:rsidP="00FA6F39">
      <w:pPr>
        <w:ind w:left="1134" w:hanging="567"/>
      </w:pPr>
      <w:r w:rsidRPr="005A1A96">
        <w:t>c)</w:t>
      </w:r>
      <w:r w:rsidRPr="005A1A96">
        <w:tab/>
      </w:r>
      <w:r w:rsidRPr="005A1A96">
        <w:rPr>
          <w:i/>
        </w:rPr>
        <w:t>Τμήμα Δασών</w:t>
      </w:r>
      <w:r w:rsidRPr="005A1A96">
        <w:t xml:space="preserve"> (Mežsaimniecības departaments)</w:t>
      </w:r>
    </w:p>
    <w:p w14:paraId="5F1B539E" w14:textId="77777777" w:rsidR="00FA6F39" w:rsidRPr="005A1A96" w:rsidRDefault="00FA6F39" w:rsidP="00FA6F39">
      <w:pPr>
        <w:ind w:left="1134" w:hanging="567"/>
      </w:pPr>
    </w:p>
    <w:p w14:paraId="3663BD73" w14:textId="77777777" w:rsidR="00FA6F39" w:rsidRPr="005A1A96" w:rsidRDefault="00FA6F39" w:rsidP="00FA6F39">
      <w:pPr>
        <w:ind w:left="1134" w:hanging="567"/>
      </w:pPr>
      <w:r w:rsidRPr="005A1A96">
        <w:t>d)</w:t>
      </w:r>
      <w:r w:rsidRPr="005A1A96">
        <w:tab/>
      </w:r>
      <w:r w:rsidRPr="005A1A96">
        <w:rPr>
          <w:i/>
        </w:rPr>
        <w:t>Τμήμα Αναπτύξεως Υδάτων</w:t>
      </w:r>
      <w:r w:rsidRPr="005A1A96">
        <w:t xml:space="preserve"> (Ūdens resursu attīstības departaments)</w:t>
      </w:r>
    </w:p>
    <w:p w14:paraId="2B67B195" w14:textId="77777777" w:rsidR="00FA6F39" w:rsidRPr="005A1A96" w:rsidRDefault="00FA6F39" w:rsidP="00FA6F39">
      <w:pPr>
        <w:ind w:left="1134" w:hanging="567"/>
      </w:pPr>
    </w:p>
    <w:p w14:paraId="44145B93" w14:textId="77777777" w:rsidR="00FA6F39" w:rsidRPr="005A1A96" w:rsidRDefault="00FA6F39" w:rsidP="00FA6F39">
      <w:pPr>
        <w:ind w:left="1134" w:hanging="567"/>
      </w:pPr>
      <w:r w:rsidRPr="005A1A96">
        <w:t>e)</w:t>
      </w:r>
      <w:r w:rsidRPr="005A1A96">
        <w:tab/>
      </w:r>
      <w:r w:rsidRPr="005A1A96">
        <w:rPr>
          <w:i/>
        </w:rPr>
        <w:t>Τμήμα Γεωλογικής Επισκόπησης</w:t>
      </w:r>
      <w:r w:rsidRPr="005A1A96">
        <w:t xml:space="preserve"> (Ģeoloģiskās uzraudzības departaments)</w:t>
      </w:r>
    </w:p>
    <w:p w14:paraId="5C09E3F4" w14:textId="77777777" w:rsidR="00FA6F39" w:rsidRPr="005A1A96" w:rsidRDefault="00FA6F39" w:rsidP="00FA6F39">
      <w:pPr>
        <w:ind w:left="1134" w:hanging="567"/>
      </w:pPr>
    </w:p>
    <w:p w14:paraId="027AE169" w14:textId="77777777" w:rsidR="00FA6F39" w:rsidRPr="005A1A96" w:rsidRDefault="00FA6F39" w:rsidP="00FA6F39">
      <w:pPr>
        <w:ind w:left="1134" w:hanging="567"/>
      </w:pPr>
      <w:r w:rsidRPr="005A1A96">
        <w:t>f)</w:t>
      </w:r>
      <w:r w:rsidRPr="005A1A96">
        <w:tab/>
      </w:r>
      <w:r w:rsidRPr="005A1A96">
        <w:rPr>
          <w:i/>
        </w:rPr>
        <w:t>Μετεωρολογική Υπηρεσία</w:t>
      </w:r>
      <w:r w:rsidRPr="005A1A96">
        <w:t xml:space="preserve"> (Meteoroloģijas dienests)</w:t>
      </w:r>
    </w:p>
    <w:p w14:paraId="3F261D7C" w14:textId="77777777" w:rsidR="00FA6F39" w:rsidRPr="005A1A96" w:rsidRDefault="00FA6F39" w:rsidP="00FA6F39">
      <w:pPr>
        <w:ind w:left="1134" w:hanging="567"/>
      </w:pPr>
    </w:p>
    <w:p w14:paraId="3445FB90" w14:textId="77777777" w:rsidR="00FA6F39" w:rsidRPr="005A1A96" w:rsidRDefault="00FA6F39" w:rsidP="00FA6F39">
      <w:pPr>
        <w:ind w:left="1134" w:hanging="567"/>
      </w:pPr>
      <w:r w:rsidRPr="005A1A96">
        <w:t>g)</w:t>
      </w:r>
      <w:r w:rsidRPr="005A1A96">
        <w:tab/>
      </w:r>
      <w:r w:rsidRPr="005A1A96">
        <w:rPr>
          <w:i/>
        </w:rPr>
        <w:t>Τμήμα Αναδασμού</w:t>
      </w:r>
      <w:r w:rsidRPr="005A1A96">
        <w:t xml:space="preserve"> (Zemes konsolidācijas dienests)</w:t>
      </w:r>
    </w:p>
    <w:p w14:paraId="7BD081CD" w14:textId="77777777" w:rsidR="00FA6F39" w:rsidRPr="005A1A96" w:rsidRDefault="00FA6F39" w:rsidP="00FA6F39">
      <w:pPr>
        <w:ind w:left="1134" w:hanging="567"/>
      </w:pPr>
    </w:p>
    <w:p w14:paraId="0910820C" w14:textId="77777777" w:rsidR="00FA6F39" w:rsidRPr="005A1A96" w:rsidRDefault="00FA6F39" w:rsidP="00FA6F39">
      <w:pPr>
        <w:ind w:left="1134" w:hanging="567"/>
      </w:pPr>
      <w:r w:rsidRPr="005A1A96">
        <w:t>h)</w:t>
      </w:r>
      <w:r w:rsidRPr="005A1A96">
        <w:tab/>
      </w:r>
      <w:r w:rsidRPr="005A1A96">
        <w:rPr>
          <w:i/>
        </w:rPr>
        <w:t>Υπηρεσία Μεταλλείων</w:t>
      </w:r>
      <w:r w:rsidRPr="005A1A96">
        <w:t xml:space="preserve"> (Kalnrūpniecības dienests)</w:t>
      </w:r>
    </w:p>
    <w:p w14:paraId="5959C17A" w14:textId="77777777" w:rsidR="00FA6F39" w:rsidRPr="005A1A96" w:rsidRDefault="00FA6F39" w:rsidP="00FA6F39">
      <w:pPr>
        <w:ind w:left="1134" w:hanging="567"/>
      </w:pPr>
    </w:p>
    <w:p w14:paraId="63604B39" w14:textId="77777777" w:rsidR="00FA6F39" w:rsidRPr="005A1A96" w:rsidRDefault="00FA6F39" w:rsidP="00FA6F39">
      <w:pPr>
        <w:ind w:left="1134" w:hanging="567"/>
      </w:pPr>
      <w:r w:rsidRPr="005A1A96">
        <w:t>i)</w:t>
      </w:r>
      <w:r w:rsidRPr="005A1A96">
        <w:tab/>
      </w:r>
      <w:r w:rsidRPr="005A1A96">
        <w:rPr>
          <w:i/>
        </w:rPr>
        <w:t>Ινστιτούτο Γεωργικών Ερευνών</w:t>
      </w:r>
      <w:r w:rsidRPr="005A1A96">
        <w:t xml:space="preserve"> (Lauksaimniecības pētniecības institūts)</w:t>
      </w:r>
    </w:p>
    <w:p w14:paraId="0032A4C0" w14:textId="77777777" w:rsidR="00FA6F39" w:rsidRPr="005A1A96" w:rsidRDefault="00FA6F39" w:rsidP="00FA6F39">
      <w:pPr>
        <w:ind w:left="1134" w:hanging="567"/>
      </w:pPr>
    </w:p>
    <w:p w14:paraId="31E70177" w14:textId="77777777" w:rsidR="00FA6F39" w:rsidRPr="005A1A96" w:rsidRDefault="00FA6F39" w:rsidP="00FA6F39">
      <w:pPr>
        <w:ind w:left="1134" w:hanging="567"/>
      </w:pPr>
      <w:r w:rsidRPr="005A1A96">
        <w:t>j)</w:t>
      </w:r>
      <w:r w:rsidRPr="005A1A96">
        <w:tab/>
      </w:r>
      <w:r w:rsidRPr="005A1A96">
        <w:rPr>
          <w:i/>
        </w:rPr>
        <w:t>Τμήμα Αλιείας και Θαλάσσιων Ερευνών</w:t>
      </w:r>
      <w:r w:rsidRPr="005A1A96">
        <w:t xml:space="preserve"> (Zvejas un jūrniecības izpētes departaments)</w:t>
      </w:r>
    </w:p>
    <w:p w14:paraId="062FF00D" w14:textId="77777777" w:rsidR="00FA6F39" w:rsidRPr="005A1A96" w:rsidRDefault="00FA6F39" w:rsidP="00FA6F39"/>
    <w:p w14:paraId="3596236C" w14:textId="5BD9C937" w:rsidR="00751A0A" w:rsidRPr="005A1A96" w:rsidRDefault="00751A0A" w:rsidP="00751A0A">
      <w:r w:rsidRPr="005A1A96">
        <w:br w:type="page"/>
      </w:r>
    </w:p>
    <w:p w14:paraId="7818DEF6" w14:textId="4D091ACC" w:rsidR="00FA6F39" w:rsidRPr="005A1A96" w:rsidRDefault="00751A0A" w:rsidP="00FA6F39">
      <w:pPr>
        <w:ind w:left="567" w:hanging="567"/>
      </w:pPr>
      <w:r w:rsidRPr="005A1A96">
        <w:t>2</w:t>
      </w:r>
      <w:r w:rsidR="00FA6F39" w:rsidRPr="005A1A96">
        <w:t>2.</w:t>
      </w:r>
      <w:r w:rsidR="00FA6F39" w:rsidRPr="005A1A96">
        <w:tab/>
      </w:r>
      <w:r w:rsidR="00FA6F39" w:rsidRPr="005A1A96">
        <w:rPr>
          <w:i/>
        </w:rPr>
        <w:t>Υπουργείο Δικαιοσύνης και Δημοσίας Τάξεως</w:t>
      </w:r>
      <w:r w:rsidR="00FA6F39" w:rsidRPr="005A1A96">
        <w:t xml:space="preserve"> (Tieslietu un sabiedriskās kārtības ministrija)</w:t>
      </w:r>
    </w:p>
    <w:p w14:paraId="6D2E8511" w14:textId="77777777" w:rsidR="00FA6F39" w:rsidRPr="005A1A96" w:rsidRDefault="00FA6F39" w:rsidP="00FA6F39">
      <w:pPr>
        <w:ind w:left="567" w:hanging="567"/>
      </w:pPr>
    </w:p>
    <w:p w14:paraId="2CB3C733" w14:textId="77777777" w:rsidR="00FA6F39" w:rsidRPr="005A1A96" w:rsidRDefault="00FA6F39" w:rsidP="00FA6F39">
      <w:pPr>
        <w:ind w:left="1134" w:hanging="567"/>
      </w:pPr>
      <w:r w:rsidRPr="005A1A96">
        <w:t>a)</w:t>
      </w:r>
      <w:r w:rsidRPr="005A1A96">
        <w:tab/>
      </w:r>
      <w:r w:rsidRPr="005A1A96">
        <w:rPr>
          <w:i/>
        </w:rPr>
        <w:t>Αστυνομία</w:t>
      </w:r>
      <w:r w:rsidRPr="005A1A96">
        <w:t xml:space="preserve"> (Police)</w:t>
      </w:r>
    </w:p>
    <w:p w14:paraId="07EDCA45" w14:textId="77777777" w:rsidR="00FA6F39" w:rsidRPr="005A1A96" w:rsidRDefault="00FA6F39" w:rsidP="00FA6F39">
      <w:pPr>
        <w:ind w:left="1134" w:hanging="567"/>
      </w:pPr>
    </w:p>
    <w:p w14:paraId="48756B45" w14:textId="77777777" w:rsidR="00FA6F39" w:rsidRPr="005A1A96" w:rsidRDefault="00FA6F39" w:rsidP="00FA6F39">
      <w:pPr>
        <w:ind w:left="1134" w:hanging="567"/>
      </w:pPr>
      <w:r w:rsidRPr="005A1A96">
        <w:t>b)</w:t>
      </w:r>
      <w:r w:rsidRPr="005A1A96">
        <w:tab/>
      </w:r>
      <w:r w:rsidRPr="005A1A96">
        <w:rPr>
          <w:i/>
        </w:rPr>
        <w:t>Πυροσβεστική Υπηρεσία Κύπρου</w:t>
      </w:r>
      <w:r w:rsidRPr="005A1A96">
        <w:t xml:space="preserve"> (Kipras Ugunsdzēsības dienests)</w:t>
      </w:r>
    </w:p>
    <w:p w14:paraId="5BA1045D" w14:textId="77777777" w:rsidR="00FA6F39" w:rsidRPr="005A1A96" w:rsidRDefault="00FA6F39" w:rsidP="00FA6F39">
      <w:pPr>
        <w:ind w:left="1134" w:hanging="567"/>
      </w:pPr>
    </w:p>
    <w:p w14:paraId="4B315CDE" w14:textId="77777777" w:rsidR="00FA6F39" w:rsidRPr="005A1A96" w:rsidRDefault="00FA6F39" w:rsidP="00FA6F39">
      <w:pPr>
        <w:ind w:left="1134" w:hanging="567"/>
      </w:pPr>
      <w:r w:rsidRPr="005A1A96">
        <w:t>c)</w:t>
      </w:r>
      <w:r w:rsidRPr="005A1A96">
        <w:tab/>
      </w:r>
      <w:r w:rsidRPr="005A1A96">
        <w:rPr>
          <w:i/>
        </w:rPr>
        <w:t>Τμήμα Φυλακών</w:t>
      </w:r>
      <w:r w:rsidRPr="005A1A96">
        <w:t xml:space="preserve"> (Ieslodzījuma vietu departaments)</w:t>
      </w:r>
    </w:p>
    <w:p w14:paraId="3FC49EDE" w14:textId="77777777" w:rsidR="00FA6F39" w:rsidRPr="005A1A96" w:rsidRDefault="00FA6F39" w:rsidP="00FA6F39">
      <w:pPr>
        <w:ind w:left="1134" w:hanging="567"/>
      </w:pPr>
    </w:p>
    <w:p w14:paraId="750F8BE7" w14:textId="77777777" w:rsidR="00FA6F39" w:rsidRPr="005A1A96" w:rsidRDefault="00FA6F39" w:rsidP="00FA6F39">
      <w:pPr>
        <w:ind w:left="567" w:hanging="567"/>
      </w:pPr>
      <w:r w:rsidRPr="005A1A96">
        <w:t>23.</w:t>
      </w:r>
      <w:r w:rsidRPr="005A1A96">
        <w:tab/>
      </w:r>
      <w:r w:rsidRPr="005A1A96">
        <w:rPr>
          <w:i/>
        </w:rPr>
        <w:t>Υπουργείο Εμπορίου, Βιομηχανίας και Τουρισμού</w:t>
      </w:r>
      <w:r w:rsidRPr="005A1A96">
        <w:t xml:space="preserve"> (Tirdzniecības, rūpniecības un tūrisma ministrija)</w:t>
      </w:r>
    </w:p>
    <w:p w14:paraId="70771447" w14:textId="77777777" w:rsidR="00FA6F39" w:rsidRPr="005A1A96" w:rsidRDefault="00FA6F39" w:rsidP="00FA6F39"/>
    <w:p w14:paraId="2351CF45" w14:textId="77777777" w:rsidR="00FA6F39" w:rsidRPr="005A1A96" w:rsidRDefault="00FA6F39" w:rsidP="00FA6F39">
      <w:pPr>
        <w:ind w:left="1134" w:hanging="567"/>
      </w:pPr>
      <w:r w:rsidRPr="005A1A96">
        <w:t>a)</w:t>
      </w:r>
      <w:r w:rsidRPr="005A1A96">
        <w:tab/>
      </w:r>
      <w:r w:rsidRPr="005A1A96">
        <w:rPr>
          <w:i/>
        </w:rPr>
        <w:t>Τμήμα Εφόρου Εταιρειών και Επίσημου Παραλήπτη</w:t>
      </w:r>
      <w:r w:rsidRPr="005A1A96">
        <w:t xml:space="preserve"> (Uzņēmumu reģistratora departaments)</w:t>
      </w:r>
    </w:p>
    <w:p w14:paraId="14895E10" w14:textId="77777777" w:rsidR="00FA6F39" w:rsidRPr="005A1A96" w:rsidRDefault="00FA6F39" w:rsidP="00FA6F39"/>
    <w:p w14:paraId="74EA570A" w14:textId="77777777" w:rsidR="00FA6F39" w:rsidRPr="005A1A96" w:rsidRDefault="00FA6F39" w:rsidP="00FA6F39">
      <w:pPr>
        <w:ind w:left="567" w:hanging="567"/>
      </w:pPr>
      <w:r w:rsidRPr="005A1A96">
        <w:t>24.</w:t>
      </w:r>
      <w:r w:rsidRPr="005A1A96">
        <w:tab/>
      </w:r>
      <w:r w:rsidRPr="005A1A96">
        <w:rPr>
          <w:i/>
        </w:rPr>
        <w:t>Υπουργείο Εργασίας και Κοινωνικών Ασφαλίσεων</w:t>
      </w:r>
      <w:r w:rsidRPr="005A1A96">
        <w:t xml:space="preserve"> (Darba un sociālās apdrošināšanas ministrija)</w:t>
      </w:r>
    </w:p>
    <w:p w14:paraId="5D1A028F" w14:textId="77777777" w:rsidR="00FA6F39" w:rsidRPr="005A1A96" w:rsidRDefault="00FA6F39" w:rsidP="00FA6F39">
      <w:pPr>
        <w:ind w:left="567" w:hanging="567"/>
      </w:pPr>
    </w:p>
    <w:p w14:paraId="49E0FF64" w14:textId="77777777" w:rsidR="00FA6F39" w:rsidRPr="005A1A96" w:rsidRDefault="00FA6F39" w:rsidP="00FA6F39">
      <w:pPr>
        <w:ind w:left="1134" w:hanging="567"/>
      </w:pPr>
      <w:r w:rsidRPr="005A1A96">
        <w:t>a)</w:t>
      </w:r>
      <w:r w:rsidRPr="005A1A96">
        <w:tab/>
      </w:r>
      <w:r w:rsidRPr="005A1A96">
        <w:rPr>
          <w:i/>
        </w:rPr>
        <w:t>Τμήμα Εργασίας</w:t>
      </w:r>
      <w:r w:rsidRPr="005A1A96">
        <w:t xml:space="preserve"> (Darba departaments)</w:t>
      </w:r>
    </w:p>
    <w:p w14:paraId="57B27831" w14:textId="77777777" w:rsidR="00FA6F39" w:rsidRPr="005A1A96" w:rsidRDefault="00FA6F39" w:rsidP="00FA6F39">
      <w:pPr>
        <w:ind w:left="1134" w:hanging="567"/>
      </w:pPr>
    </w:p>
    <w:p w14:paraId="74B9D9F9" w14:textId="77777777" w:rsidR="00FA6F39" w:rsidRPr="005A1A96" w:rsidRDefault="00FA6F39" w:rsidP="00FA6F39">
      <w:pPr>
        <w:ind w:left="1134" w:hanging="567"/>
      </w:pPr>
      <w:r w:rsidRPr="005A1A96">
        <w:t>b)</w:t>
      </w:r>
      <w:r w:rsidRPr="005A1A96">
        <w:tab/>
      </w:r>
      <w:r w:rsidRPr="005A1A96">
        <w:rPr>
          <w:i/>
        </w:rPr>
        <w:t>Τμήμα Κοινωνικών Ασφαλίσεων</w:t>
      </w:r>
      <w:r w:rsidRPr="005A1A96">
        <w:t xml:space="preserve"> (Sociālās apdrošināšanas departaments)</w:t>
      </w:r>
    </w:p>
    <w:p w14:paraId="18EC0E0F" w14:textId="77777777" w:rsidR="00FA6F39" w:rsidRPr="005A1A96" w:rsidRDefault="00FA6F39" w:rsidP="00FA6F39">
      <w:pPr>
        <w:ind w:left="1134" w:hanging="567"/>
      </w:pPr>
    </w:p>
    <w:p w14:paraId="32E41ECE" w14:textId="77777777" w:rsidR="00FA6F39" w:rsidRPr="005A1A96" w:rsidRDefault="00FA6F39" w:rsidP="00FA6F39">
      <w:pPr>
        <w:ind w:left="1134" w:hanging="567"/>
      </w:pPr>
      <w:r w:rsidRPr="005A1A96">
        <w:t>c)</w:t>
      </w:r>
      <w:r w:rsidRPr="005A1A96">
        <w:tab/>
      </w:r>
      <w:r w:rsidRPr="005A1A96">
        <w:rPr>
          <w:i/>
        </w:rPr>
        <w:t>Τμήμα Υπηρεσιών Κοινωνικής Ευημερίας</w:t>
      </w:r>
      <w:r w:rsidRPr="005A1A96">
        <w:t xml:space="preserve"> (Sociālās labklājības dienesta departaments)</w:t>
      </w:r>
    </w:p>
    <w:p w14:paraId="747E9801" w14:textId="77777777" w:rsidR="00FA6F39" w:rsidRPr="005A1A96" w:rsidRDefault="00FA6F39" w:rsidP="00FA6F39">
      <w:pPr>
        <w:ind w:left="1134" w:hanging="567"/>
      </w:pPr>
    </w:p>
    <w:p w14:paraId="2FAC5CEC" w14:textId="0275A0BB" w:rsidR="00751A0A" w:rsidRPr="005A1A96" w:rsidRDefault="00751A0A" w:rsidP="00751A0A">
      <w:r w:rsidRPr="005A1A96">
        <w:br w:type="page"/>
      </w:r>
    </w:p>
    <w:p w14:paraId="379A5008" w14:textId="75A3D4FC" w:rsidR="00FA6F39" w:rsidRPr="005A1A96" w:rsidRDefault="00751A0A" w:rsidP="00FA6F39">
      <w:pPr>
        <w:ind w:left="1134" w:hanging="567"/>
      </w:pPr>
      <w:r w:rsidRPr="005A1A96">
        <w:t>d</w:t>
      </w:r>
      <w:r w:rsidR="00FA6F39" w:rsidRPr="005A1A96">
        <w:t>)</w:t>
      </w:r>
      <w:r w:rsidR="00FA6F39" w:rsidRPr="005A1A96">
        <w:tab/>
      </w:r>
      <w:r w:rsidR="00FA6F39" w:rsidRPr="005A1A96">
        <w:rPr>
          <w:i/>
        </w:rPr>
        <w:t>Κέντρο Παραγωγικότητας Κύπρου</w:t>
      </w:r>
      <w:r w:rsidR="00FA6F39" w:rsidRPr="005A1A96">
        <w:t xml:space="preserve"> (Kipras produktivitātes centrs)</w:t>
      </w:r>
    </w:p>
    <w:p w14:paraId="35FD0B83" w14:textId="77777777" w:rsidR="00FA6F39" w:rsidRPr="005A1A96" w:rsidRDefault="00FA6F39" w:rsidP="00FA6F39">
      <w:pPr>
        <w:ind w:left="1134" w:hanging="567"/>
      </w:pPr>
    </w:p>
    <w:p w14:paraId="47AF7ACE" w14:textId="77777777" w:rsidR="00FA6F39" w:rsidRPr="005A1A96" w:rsidRDefault="00FA6F39" w:rsidP="00FA6F39">
      <w:pPr>
        <w:ind w:left="1134" w:hanging="567"/>
      </w:pPr>
      <w:r w:rsidRPr="005A1A96">
        <w:t>e)</w:t>
      </w:r>
      <w:r w:rsidRPr="005A1A96">
        <w:tab/>
      </w:r>
      <w:r w:rsidRPr="005A1A96">
        <w:rPr>
          <w:i/>
        </w:rPr>
        <w:t>Ανώτερο Ξενοδοχειακό Ινστιτούτο Κύπρου</w:t>
      </w:r>
      <w:r w:rsidRPr="005A1A96">
        <w:t xml:space="preserve"> (Augstākais Kipras viesnīcu institūts)</w:t>
      </w:r>
    </w:p>
    <w:p w14:paraId="3206FEFD" w14:textId="77777777" w:rsidR="00FA6F39" w:rsidRPr="005A1A96" w:rsidRDefault="00FA6F39" w:rsidP="00FA6F39">
      <w:pPr>
        <w:ind w:left="1134" w:hanging="567"/>
      </w:pPr>
    </w:p>
    <w:p w14:paraId="5170F4B2" w14:textId="77777777" w:rsidR="00FA6F39" w:rsidRPr="005A1A96" w:rsidRDefault="00FA6F39" w:rsidP="00FA6F39">
      <w:pPr>
        <w:ind w:left="1134" w:hanging="567"/>
      </w:pPr>
      <w:r w:rsidRPr="005A1A96">
        <w:t>f)</w:t>
      </w:r>
      <w:r w:rsidRPr="005A1A96">
        <w:tab/>
      </w:r>
      <w:r w:rsidRPr="005A1A96">
        <w:rPr>
          <w:i/>
        </w:rPr>
        <w:t>Ανώτερο Τεχνολογικό Ινστιτούτο</w:t>
      </w:r>
      <w:r w:rsidRPr="005A1A96">
        <w:t xml:space="preserve"> (Augstākais tehniskais institūts)</w:t>
      </w:r>
    </w:p>
    <w:p w14:paraId="756820C2" w14:textId="77777777" w:rsidR="00FA6F39" w:rsidRPr="005A1A96" w:rsidRDefault="00FA6F39" w:rsidP="00FA6F39">
      <w:pPr>
        <w:ind w:left="1134" w:hanging="567"/>
      </w:pPr>
    </w:p>
    <w:p w14:paraId="36BDB959" w14:textId="77777777" w:rsidR="00FA6F39" w:rsidRPr="005A1A96" w:rsidRDefault="00FA6F39" w:rsidP="00FA6F39">
      <w:pPr>
        <w:ind w:left="1134" w:hanging="567"/>
      </w:pPr>
      <w:r w:rsidRPr="005A1A96">
        <w:t>g)</w:t>
      </w:r>
      <w:r w:rsidRPr="005A1A96">
        <w:tab/>
      </w:r>
      <w:r w:rsidRPr="005A1A96">
        <w:rPr>
          <w:i/>
        </w:rPr>
        <w:t>Τμήμα Επιθεώρησης Εργασίας</w:t>
      </w:r>
      <w:r w:rsidRPr="005A1A96">
        <w:t xml:space="preserve"> (Darba inspekcijas departaments)</w:t>
      </w:r>
    </w:p>
    <w:p w14:paraId="277C6360" w14:textId="77777777" w:rsidR="00FA6F39" w:rsidRPr="005A1A96" w:rsidRDefault="00FA6F39" w:rsidP="00FA6F39">
      <w:pPr>
        <w:ind w:left="1134" w:hanging="567"/>
      </w:pPr>
    </w:p>
    <w:p w14:paraId="69FD1DC2" w14:textId="77777777" w:rsidR="00FA6F39" w:rsidRPr="005A1A96" w:rsidRDefault="00FA6F39" w:rsidP="00FA6F39">
      <w:pPr>
        <w:ind w:left="1134" w:hanging="567"/>
      </w:pPr>
      <w:r w:rsidRPr="005A1A96">
        <w:t>h)</w:t>
      </w:r>
      <w:r w:rsidRPr="005A1A96">
        <w:tab/>
      </w:r>
      <w:r w:rsidRPr="005A1A96">
        <w:rPr>
          <w:i/>
        </w:rPr>
        <w:t>Τμήμα Εργασιακών Σχέσεων</w:t>
      </w:r>
      <w:r w:rsidRPr="005A1A96">
        <w:t xml:space="preserve"> (Darba attiecību departaments)</w:t>
      </w:r>
    </w:p>
    <w:p w14:paraId="2E6B8B0C" w14:textId="77777777" w:rsidR="00FA6F39" w:rsidRPr="005A1A96" w:rsidRDefault="00FA6F39" w:rsidP="00FA6F39">
      <w:pPr>
        <w:ind w:left="1134" w:hanging="567"/>
      </w:pPr>
    </w:p>
    <w:p w14:paraId="6EC21097" w14:textId="77777777" w:rsidR="00FA6F39" w:rsidRPr="005A1A96" w:rsidRDefault="00FA6F39" w:rsidP="00FA6F39">
      <w:pPr>
        <w:ind w:left="567" w:hanging="567"/>
      </w:pPr>
      <w:r w:rsidRPr="005A1A96">
        <w:t>25.</w:t>
      </w:r>
      <w:r w:rsidRPr="005A1A96">
        <w:tab/>
      </w:r>
      <w:r w:rsidRPr="005A1A96">
        <w:rPr>
          <w:i/>
        </w:rPr>
        <w:t>Υπουργείο Εσωτερικών</w:t>
      </w:r>
      <w:r w:rsidRPr="005A1A96">
        <w:t xml:space="preserve"> (Iekšlietu ministrija)</w:t>
      </w:r>
    </w:p>
    <w:p w14:paraId="26036AC4" w14:textId="77777777" w:rsidR="00FA6F39" w:rsidRPr="005A1A96" w:rsidRDefault="00FA6F39" w:rsidP="00FA6F39">
      <w:pPr>
        <w:ind w:left="567" w:hanging="567"/>
      </w:pPr>
    </w:p>
    <w:p w14:paraId="6C23A90F" w14:textId="77777777" w:rsidR="00FA6F39" w:rsidRPr="005A1A96" w:rsidRDefault="00FA6F39" w:rsidP="00FA6F39">
      <w:pPr>
        <w:ind w:left="1134" w:hanging="567"/>
      </w:pPr>
      <w:r w:rsidRPr="005A1A96">
        <w:t>a)</w:t>
      </w:r>
      <w:r w:rsidRPr="005A1A96">
        <w:tab/>
      </w:r>
      <w:r w:rsidRPr="005A1A96">
        <w:rPr>
          <w:i/>
        </w:rPr>
        <w:t>Επαρχιακές Διοικήσεις</w:t>
      </w:r>
      <w:r w:rsidRPr="005A1A96">
        <w:t xml:space="preserve"> (Rajonu administrācijas)</w:t>
      </w:r>
    </w:p>
    <w:p w14:paraId="2F1985B5" w14:textId="77777777" w:rsidR="00FA6F39" w:rsidRPr="005A1A96" w:rsidRDefault="00FA6F39" w:rsidP="00FA6F39">
      <w:pPr>
        <w:ind w:left="1134" w:hanging="567"/>
      </w:pPr>
    </w:p>
    <w:p w14:paraId="012B41E8" w14:textId="77777777" w:rsidR="00FA6F39" w:rsidRPr="005A1A96" w:rsidRDefault="00FA6F39" w:rsidP="00FA6F39">
      <w:pPr>
        <w:ind w:left="1134" w:hanging="567"/>
      </w:pPr>
      <w:r w:rsidRPr="005A1A96">
        <w:t>b)</w:t>
      </w:r>
      <w:r w:rsidRPr="005A1A96">
        <w:tab/>
      </w:r>
      <w:r w:rsidRPr="005A1A96">
        <w:rPr>
          <w:i/>
        </w:rPr>
        <w:t>Τμήμα Πολεοδομίας και Οικήσεως</w:t>
      </w:r>
      <w:r w:rsidRPr="005A1A96">
        <w:t xml:space="preserve"> (Pilsētplānošanas un mājokļu departaments)</w:t>
      </w:r>
    </w:p>
    <w:p w14:paraId="738C09E4" w14:textId="77777777" w:rsidR="00FA6F39" w:rsidRPr="005A1A96" w:rsidRDefault="00FA6F39" w:rsidP="00FA6F39">
      <w:pPr>
        <w:ind w:left="1134" w:hanging="567"/>
      </w:pPr>
    </w:p>
    <w:p w14:paraId="5E645AE6" w14:textId="77777777" w:rsidR="00FA6F39" w:rsidRPr="005A1A96" w:rsidRDefault="00FA6F39" w:rsidP="00FA6F39">
      <w:pPr>
        <w:ind w:left="1134" w:hanging="567"/>
      </w:pPr>
      <w:r w:rsidRPr="005A1A96">
        <w:t>c)</w:t>
      </w:r>
      <w:r w:rsidRPr="005A1A96">
        <w:tab/>
      </w:r>
      <w:r w:rsidRPr="005A1A96">
        <w:rPr>
          <w:i/>
        </w:rPr>
        <w:t>Τμήμα Αρχείου Πληθυσμού και Μεταναστεύσεως</w:t>
      </w:r>
      <w:r w:rsidRPr="005A1A96">
        <w:t xml:space="preserve"> (Civilstāvokļa reģistrācijas un migrācijas lietu departaments)</w:t>
      </w:r>
    </w:p>
    <w:p w14:paraId="4B0024A9" w14:textId="77777777" w:rsidR="00FA6F39" w:rsidRPr="005A1A96" w:rsidRDefault="00FA6F39" w:rsidP="00FA6F39">
      <w:pPr>
        <w:ind w:left="1134" w:hanging="567"/>
      </w:pPr>
    </w:p>
    <w:p w14:paraId="5F8B51F1" w14:textId="77777777" w:rsidR="00FA6F39" w:rsidRPr="005A1A96" w:rsidRDefault="00FA6F39" w:rsidP="00FA6F39">
      <w:pPr>
        <w:ind w:left="1134" w:hanging="567"/>
      </w:pPr>
      <w:r w:rsidRPr="005A1A96">
        <w:t>d)</w:t>
      </w:r>
      <w:r w:rsidRPr="005A1A96">
        <w:tab/>
      </w:r>
      <w:r w:rsidRPr="005A1A96">
        <w:rPr>
          <w:i/>
        </w:rPr>
        <w:t>Τμήμα Κτηματολογίου και Χωρομετρίας</w:t>
      </w:r>
      <w:r w:rsidRPr="005A1A96">
        <w:t xml:space="preserve"> (Zemes un uzmērīšanas departaments)</w:t>
      </w:r>
    </w:p>
    <w:p w14:paraId="7ED36FA0" w14:textId="77777777" w:rsidR="00FA6F39" w:rsidRPr="005A1A96" w:rsidRDefault="00FA6F39" w:rsidP="00FA6F39">
      <w:pPr>
        <w:ind w:left="1134" w:hanging="567"/>
      </w:pPr>
    </w:p>
    <w:p w14:paraId="106E4E9B" w14:textId="77777777" w:rsidR="00FA6F39" w:rsidRPr="005A1A96" w:rsidRDefault="00FA6F39" w:rsidP="00FA6F39">
      <w:pPr>
        <w:ind w:left="1134" w:hanging="567"/>
      </w:pPr>
      <w:r w:rsidRPr="005A1A96">
        <w:t>e)</w:t>
      </w:r>
      <w:r w:rsidRPr="005A1A96">
        <w:tab/>
      </w:r>
      <w:r w:rsidRPr="005A1A96">
        <w:rPr>
          <w:i/>
        </w:rPr>
        <w:t>Γραφείο Τύπου και Πληροφοριών</w:t>
      </w:r>
      <w:r w:rsidRPr="005A1A96">
        <w:t xml:space="preserve"> (Preses un informācijas birojs)</w:t>
      </w:r>
    </w:p>
    <w:p w14:paraId="72CA3EFC" w14:textId="77777777" w:rsidR="00FA6F39" w:rsidRPr="005A1A96" w:rsidRDefault="00FA6F39" w:rsidP="00FA6F39">
      <w:pPr>
        <w:ind w:left="1134" w:hanging="567"/>
      </w:pPr>
    </w:p>
    <w:p w14:paraId="08916617" w14:textId="4D0630FB" w:rsidR="00751A0A" w:rsidRPr="005A1A96" w:rsidRDefault="00751A0A" w:rsidP="00751A0A">
      <w:r w:rsidRPr="005A1A96">
        <w:br w:type="page"/>
      </w:r>
    </w:p>
    <w:p w14:paraId="53DF4FF8" w14:textId="0191DAFB" w:rsidR="00FA6F39" w:rsidRPr="005A1A96" w:rsidRDefault="00751A0A" w:rsidP="00FA6F39">
      <w:pPr>
        <w:ind w:left="1134" w:hanging="567"/>
      </w:pPr>
      <w:r w:rsidRPr="005A1A96">
        <w:t>f</w:t>
      </w:r>
      <w:r w:rsidR="00FA6F39" w:rsidRPr="005A1A96">
        <w:t>)</w:t>
      </w:r>
      <w:r w:rsidR="00FA6F39" w:rsidRPr="005A1A96">
        <w:tab/>
      </w:r>
      <w:r w:rsidR="00FA6F39" w:rsidRPr="005A1A96">
        <w:rPr>
          <w:i/>
        </w:rPr>
        <w:t>Πολιτική Άμυνα</w:t>
      </w:r>
      <w:r w:rsidR="00FA6F39" w:rsidRPr="005A1A96">
        <w:t xml:space="preserve"> (Civilā aizsardzība)</w:t>
      </w:r>
    </w:p>
    <w:p w14:paraId="390BB1D7" w14:textId="77777777" w:rsidR="00FA6F39" w:rsidRPr="005A1A96" w:rsidRDefault="00FA6F39" w:rsidP="00FA6F39">
      <w:pPr>
        <w:ind w:left="1134" w:hanging="567"/>
      </w:pPr>
    </w:p>
    <w:p w14:paraId="10B2494B" w14:textId="77777777" w:rsidR="00FA6F39" w:rsidRPr="005A1A96" w:rsidRDefault="00FA6F39" w:rsidP="00FA6F39">
      <w:pPr>
        <w:ind w:left="1134" w:hanging="567"/>
      </w:pPr>
      <w:r w:rsidRPr="005A1A96">
        <w:t>g)</w:t>
      </w:r>
      <w:r w:rsidRPr="005A1A96">
        <w:tab/>
      </w:r>
      <w:r w:rsidRPr="005A1A96">
        <w:rPr>
          <w:i/>
        </w:rPr>
        <w:t>Υπηρεσία Μέριμνας και Αποκαταστάσεων Εκτοπισθέντων</w:t>
      </w:r>
      <w:r w:rsidRPr="005A1A96">
        <w:t xml:space="preserve"> (Pārvietoto personu aprūpes un rehabilitācijas dienests)</w:t>
      </w:r>
    </w:p>
    <w:p w14:paraId="22B280F7" w14:textId="77777777" w:rsidR="00FA6F39" w:rsidRPr="005A1A96" w:rsidRDefault="00FA6F39" w:rsidP="00FA6F39">
      <w:pPr>
        <w:ind w:left="1134" w:hanging="567"/>
      </w:pPr>
    </w:p>
    <w:p w14:paraId="350A387B" w14:textId="77777777" w:rsidR="00FA6F39" w:rsidRPr="005A1A96" w:rsidRDefault="00FA6F39" w:rsidP="00FA6F39">
      <w:pPr>
        <w:ind w:left="1134" w:hanging="567"/>
      </w:pPr>
      <w:r w:rsidRPr="005A1A96">
        <w:t>h)</w:t>
      </w:r>
      <w:r w:rsidRPr="005A1A96">
        <w:tab/>
      </w:r>
      <w:r w:rsidRPr="005A1A96">
        <w:rPr>
          <w:i/>
        </w:rPr>
        <w:t>Υπηρεσία Ασύλου</w:t>
      </w:r>
      <w:r w:rsidRPr="005A1A96">
        <w:t xml:space="preserve"> (Patvēruma dienests)</w:t>
      </w:r>
    </w:p>
    <w:p w14:paraId="64259BBA" w14:textId="77777777" w:rsidR="00FA6F39" w:rsidRPr="005A1A96" w:rsidRDefault="00FA6F39" w:rsidP="00FA6F39">
      <w:pPr>
        <w:ind w:left="1134" w:hanging="567"/>
      </w:pPr>
    </w:p>
    <w:p w14:paraId="11D40EA2" w14:textId="77777777" w:rsidR="00FA6F39" w:rsidRPr="005A1A96" w:rsidRDefault="00FA6F39" w:rsidP="00FA6F39">
      <w:pPr>
        <w:ind w:left="567" w:hanging="567"/>
      </w:pPr>
      <w:r w:rsidRPr="005A1A96">
        <w:t>26.</w:t>
      </w:r>
      <w:r w:rsidRPr="005A1A96">
        <w:tab/>
      </w:r>
      <w:r w:rsidRPr="005A1A96">
        <w:rPr>
          <w:i/>
        </w:rPr>
        <w:t>Υπουργείο Εξωτερικών</w:t>
      </w:r>
      <w:r w:rsidRPr="005A1A96">
        <w:t xml:space="preserve"> (Ārlietu ministrija)</w:t>
      </w:r>
    </w:p>
    <w:p w14:paraId="0F420B16" w14:textId="77777777" w:rsidR="00FA6F39" w:rsidRPr="005A1A96" w:rsidRDefault="00FA6F39" w:rsidP="00FA6F39">
      <w:pPr>
        <w:ind w:left="567" w:hanging="567"/>
      </w:pPr>
    </w:p>
    <w:p w14:paraId="73B0013D" w14:textId="77777777" w:rsidR="00FA6F39" w:rsidRPr="005A1A96" w:rsidRDefault="00FA6F39" w:rsidP="00FA6F39">
      <w:pPr>
        <w:ind w:left="567" w:hanging="567"/>
      </w:pPr>
      <w:r w:rsidRPr="005A1A96">
        <w:t>27.</w:t>
      </w:r>
      <w:r w:rsidRPr="005A1A96">
        <w:tab/>
      </w:r>
      <w:r w:rsidRPr="005A1A96">
        <w:rPr>
          <w:i/>
        </w:rPr>
        <w:t xml:space="preserve">Υπουργείο Οικονομικών </w:t>
      </w:r>
      <w:r w:rsidRPr="005A1A96">
        <w:t>(Finanšu ministrija):</w:t>
      </w:r>
    </w:p>
    <w:p w14:paraId="422C6E7B" w14:textId="77777777" w:rsidR="00FA6F39" w:rsidRPr="005A1A96" w:rsidRDefault="00FA6F39" w:rsidP="00FA6F39">
      <w:pPr>
        <w:ind w:left="567" w:hanging="567"/>
      </w:pPr>
    </w:p>
    <w:p w14:paraId="3D973F1F" w14:textId="77777777" w:rsidR="00FA6F39" w:rsidRPr="005A1A96" w:rsidRDefault="00FA6F39" w:rsidP="00FA6F39">
      <w:pPr>
        <w:ind w:left="1134" w:hanging="567"/>
      </w:pPr>
      <w:r w:rsidRPr="005A1A96">
        <w:t>a)</w:t>
      </w:r>
      <w:r w:rsidRPr="005A1A96">
        <w:tab/>
      </w:r>
      <w:r w:rsidRPr="005A1A96">
        <w:rPr>
          <w:i/>
        </w:rPr>
        <w:t>Τελωνεία</w:t>
      </w:r>
      <w:r w:rsidRPr="005A1A96">
        <w:t xml:space="preserve"> (Muita un akcīze)</w:t>
      </w:r>
    </w:p>
    <w:p w14:paraId="6E5D6B50" w14:textId="77777777" w:rsidR="00FA6F39" w:rsidRPr="005A1A96" w:rsidRDefault="00FA6F39" w:rsidP="00FA6F39">
      <w:pPr>
        <w:ind w:left="1134" w:hanging="567"/>
      </w:pPr>
    </w:p>
    <w:p w14:paraId="10EAE137" w14:textId="77777777" w:rsidR="00FA6F39" w:rsidRPr="005A1A96" w:rsidRDefault="00FA6F39" w:rsidP="00FA6F39">
      <w:pPr>
        <w:ind w:left="1134" w:hanging="567"/>
      </w:pPr>
      <w:r w:rsidRPr="005A1A96">
        <w:t>b)</w:t>
      </w:r>
      <w:r w:rsidRPr="005A1A96">
        <w:tab/>
      </w:r>
      <w:r w:rsidRPr="005A1A96">
        <w:rPr>
          <w:i/>
        </w:rPr>
        <w:t>Τμήμα Εσωτερικών Προσόδων</w:t>
      </w:r>
      <w:r w:rsidRPr="005A1A96">
        <w:t xml:space="preserve"> (Valsts ieņēmumu departaments)</w:t>
      </w:r>
    </w:p>
    <w:p w14:paraId="1DCEA5EB" w14:textId="77777777" w:rsidR="00FA6F39" w:rsidRPr="005A1A96" w:rsidRDefault="00FA6F39" w:rsidP="00FA6F39">
      <w:pPr>
        <w:ind w:left="1134" w:hanging="567"/>
      </w:pPr>
    </w:p>
    <w:p w14:paraId="1BBFDEEC" w14:textId="77777777" w:rsidR="00FA6F39" w:rsidRPr="005A1A96" w:rsidRDefault="00FA6F39" w:rsidP="00FA6F39">
      <w:pPr>
        <w:ind w:left="1134" w:hanging="567"/>
      </w:pPr>
      <w:r w:rsidRPr="005A1A96">
        <w:t>c)</w:t>
      </w:r>
      <w:r w:rsidRPr="005A1A96">
        <w:tab/>
      </w:r>
      <w:r w:rsidRPr="005A1A96">
        <w:rPr>
          <w:i/>
        </w:rPr>
        <w:t>Στατιστική Υπηρεσία</w:t>
      </w:r>
      <w:r w:rsidRPr="005A1A96">
        <w:t xml:space="preserve"> (Statistikas dienests)</w:t>
      </w:r>
    </w:p>
    <w:p w14:paraId="2AD7C034" w14:textId="77777777" w:rsidR="00FA6F39" w:rsidRPr="005A1A96" w:rsidRDefault="00FA6F39" w:rsidP="00FA6F39">
      <w:pPr>
        <w:ind w:left="1134" w:hanging="567"/>
      </w:pPr>
    </w:p>
    <w:p w14:paraId="31F554C5" w14:textId="77777777" w:rsidR="00FA6F39" w:rsidRPr="005A1A96" w:rsidRDefault="00FA6F39" w:rsidP="00FA6F39">
      <w:pPr>
        <w:ind w:left="1134" w:hanging="567"/>
      </w:pPr>
      <w:r w:rsidRPr="005A1A96">
        <w:t>d)</w:t>
      </w:r>
      <w:r w:rsidRPr="005A1A96">
        <w:tab/>
      </w:r>
      <w:r w:rsidRPr="005A1A96">
        <w:rPr>
          <w:i/>
        </w:rPr>
        <w:t>Τμήμα Κρατικών Αγορών και Προμηθειών</w:t>
      </w:r>
      <w:r w:rsidRPr="005A1A96">
        <w:t xml:space="preserve"> (Valsts iepirkumu un piegāžu departaments)</w:t>
      </w:r>
    </w:p>
    <w:p w14:paraId="2BC1E727" w14:textId="77777777" w:rsidR="00FA6F39" w:rsidRPr="005A1A96" w:rsidRDefault="00FA6F39" w:rsidP="00FA6F39">
      <w:pPr>
        <w:ind w:left="1134" w:hanging="567"/>
      </w:pPr>
    </w:p>
    <w:p w14:paraId="48CD97FD" w14:textId="77777777" w:rsidR="00FA6F39" w:rsidRPr="005A1A96" w:rsidRDefault="00FA6F39" w:rsidP="00FA6F39">
      <w:pPr>
        <w:ind w:left="1134" w:hanging="567"/>
      </w:pPr>
      <w:r w:rsidRPr="005A1A96">
        <w:t>e)</w:t>
      </w:r>
      <w:r w:rsidRPr="005A1A96">
        <w:tab/>
      </w:r>
      <w:r w:rsidRPr="005A1A96">
        <w:rPr>
          <w:i/>
        </w:rPr>
        <w:t>Τμήμα Δημόσιας Διοίκησης και Προσωπικού</w:t>
      </w:r>
      <w:r w:rsidRPr="005A1A96">
        <w:t xml:space="preserve"> (Valsts pārvaldes un personāla departaments)</w:t>
      </w:r>
    </w:p>
    <w:p w14:paraId="124C9011" w14:textId="77777777" w:rsidR="00FA6F39" w:rsidRPr="005A1A96" w:rsidRDefault="00FA6F39" w:rsidP="00FA6F39">
      <w:pPr>
        <w:ind w:left="1134" w:hanging="567"/>
      </w:pPr>
    </w:p>
    <w:p w14:paraId="078AD032" w14:textId="7361CDED" w:rsidR="00751A0A" w:rsidRPr="005A1A96" w:rsidRDefault="00751A0A" w:rsidP="00751A0A">
      <w:r w:rsidRPr="005A1A96">
        <w:br w:type="page"/>
      </w:r>
    </w:p>
    <w:p w14:paraId="1E3F96C6" w14:textId="0A25ED0B" w:rsidR="00FA6F39" w:rsidRPr="005A1A96" w:rsidRDefault="00751A0A" w:rsidP="00FA6F39">
      <w:pPr>
        <w:ind w:left="1134" w:hanging="567"/>
      </w:pPr>
      <w:r w:rsidRPr="005A1A96">
        <w:t>f</w:t>
      </w:r>
      <w:r w:rsidR="00FA6F39" w:rsidRPr="005A1A96">
        <w:t>)</w:t>
      </w:r>
      <w:r w:rsidR="00FA6F39" w:rsidRPr="005A1A96">
        <w:tab/>
      </w:r>
      <w:r w:rsidR="00FA6F39" w:rsidRPr="005A1A96">
        <w:rPr>
          <w:i/>
        </w:rPr>
        <w:t>Κυβερνητικό Τυπογραφείο</w:t>
      </w:r>
      <w:r w:rsidR="00FA6F39" w:rsidRPr="005A1A96">
        <w:t xml:space="preserve"> (Valdības publikāciju birojs)</w:t>
      </w:r>
    </w:p>
    <w:p w14:paraId="0887DF0F" w14:textId="77777777" w:rsidR="00FA6F39" w:rsidRPr="005A1A96" w:rsidRDefault="00FA6F39" w:rsidP="00FA6F39">
      <w:pPr>
        <w:ind w:left="1134" w:hanging="567"/>
      </w:pPr>
    </w:p>
    <w:p w14:paraId="5F84ED9B" w14:textId="77777777" w:rsidR="00FA6F39" w:rsidRPr="005A1A96" w:rsidRDefault="00FA6F39" w:rsidP="00FA6F39">
      <w:pPr>
        <w:ind w:left="1134" w:hanging="567"/>
      </w:pPr>
      <w:r w:rsidRPr="005A1A96">
        <w:t>g)</w:t>
      </w:r>
      <w:r w:rsidRPr="005A1A96">
        <w:tab/>
      </w:r>
      <w:r w:rsidRPr="005A1A96">
        <w:rPr>
          <w:i/>
        </w:rPr>
        <w:t>Τμήμα Υπηρεσιών Πληροφορικής</w:t>
      </w:r>
      <w:r w:rsidRPr="005A1A96">
        <w:t xml:space="preserve"> (Informācijas tehnoloģiju pakalpojumu birojs)</w:t>
      </w:r>
    </w:p>
    <w:p w14:paraId="099C4521" w14:textId="77777777" w:rsidR="00FA6F39" w:rsidRPr="005A1A96" w:rsidRDefault="00FA6F39" w:rsidP="00FA6F39"/>
    <w:p w14:paraId="4B14B318" w14:textId="77777777" w:rsidR="00FA6F39" w:rsidRPr="005A1A96" w:rsidRDefault="00FA6F39" w:rsidP="00FA6F39">
      <w:pPr>
        <w:ind w:left="567" w:hanging="567"/>
      </w:pPr>
      <w:r w:rsidRPr="005A1A96">
        <w:t>28.</w:t>
      </w:r>
      <w:r w:rsidRPr="005A1A96">
        <w:tab/>
      </w:r>
      <w:r w:rsidRPr="005A1A96">
        <w:rPr>
          <w:i/>
        </w:rPr>
        <w:t>Υπουργείο Παιδείας και Πολιτισμού</w:t>
      </w:r>
      <w:r w:rsidRPr="005A1A96">
        <w:t xml:space="preserve"> (Izglītības un kultūras ministrija)</w:t>
      </w:r>
    </w:p>
    <w:p w14:paraId="74276AB8" w14:textId="77777777" w:rsidR="00FA6F39" w:rsidRPr="005A1A96" w:rsidRDefault="00FA6F39" w:rsidP="00FA6F39">
      <w:pPr>
        <w:ind w:left="567" w:hanging="567"/>
      </w:pPr>
    </w:p>
    <w:p w14:paraId="27360E3B" w14:textId="77777777" w:rsidR="00FA6F39" w:rsidRPr="005A1A96" w:rsidRDefault="00FA6F39" w:rsidP="00FA6F39">
      <w:pPr>
        <w:ind w:left="567" w:hanging="567"/>
      </w:pPr>
      <w:r w:rsidRPr="005A1A96">
        <w:t>29.</w:t>
      </w:r>
      <w:r w:rsidRPr="005A1A96">
        <w:tab/>
      </w:r>
      <w:r w:rsidRPr="005A1A96">
        <w:rPr>
          <w:i/>
        </w:rPr>
        <w:t>Υπουργείο Συγκοινωνιών και Έργων</w:t>
      </w:r>
      <w:r w:rsidRPr="005A1A96">
        <w:t xml:space="preserve"> (Sakaru un būvniecības ministrija):</w:t>
      </w:r>
    </w:p>
    <w:p w14:paraId="5FCCAACC" w14:textId="77777777" w:rsidR="00FA6F39" w:rsidRPr="005A1A96" w:rsidRDefault="00FA6F39" w:rsidP="00FA6F39">
      <w:pPr>
        <w:ind w:left="567" w:hanging="567"/>
      </w:pPr>
    </w:p>
    <w:p w14:paraId="49C14B3F" w14:textId="77777777" w:rsidR="00FA6F39" w:rsidRPr="005A1A96" w:rsidRDefault="00FA6F39" w:rsidP="00FA6F39">
      <w:pPr>
        <w:ind w:left="1134" w:hanging="567"/>
      </w:pPr>
      <w:r w:rsidRPr="005A1A96">
        <w:t>a)</w:t>
      </w:r>
      <w:r w:rsidRPr="005A1A96">
        <w:tab/>
      </w:r>
      <w:r w:rsidRPr="005A1A96">
        <w:rPr>
          <w:i/>
        </w:rPr>
        <w:t>Τμήμα Δημοσίων Έργων</w:t>
      </w:r>
      <w:r w:rsidRPr="005A1A96">
        <w:t xml:space="preserve"> (Būvniecības departaments)</w:t>
      </w:r>
    </w:p>
    <w:p w14:paraId="17708263" w14:textId="77777777" w:rsidR="00FA6F39" w:rsidRPr="005A1A96" w:rsidRDefault="00FA6F39" w:rsidP="00FA6F39">
      <w:pPr>
        <w:ind w:left="1134" w:hanging="567"/>
      </w:pPr>
    </w:p>
    <w:p w14:paraId="5246C2EA" w14:textId="77777777" w:rsidR="00FA6F39" w:rsidRPr="005A1A96" w:rsidRDefault="00FA6F39" w:rsidP="00FA6F39">
      <w:pPr>
        <w:ind w:left="1134" w:hanging="567"/>
      </w:pPr>
      <w:r w:rsidRPr="005A1A96">
        <w:t>b)</w:t>
      </w:r>
      <w:r w:rsidRPr="005A1A96">
        <w:tab/>
      </w:r>
      <w:r w:rsidRPr="005A1A96">
        <w:rPr>
          <w:i/>
        </w:rPr>
        <w:t>Τμήμα Αρχαιοτήτων</w:t>
      </w:r>
      <w:r w:rsidRPr="005A1A96">
        <w:t xml:space="preserve"> (Senlietu departaments)</w:t>
      </w:r>
    </w:p>
    <w:p w14:paraId="7FB078A0" w14:textId="77777777" w:rsidR="00FA6F39" w:rsidRPr="005A1A96" w:rsidRDefault="00FA6F39" w:rsidP="00FA6F39">
      <w:pPr>
        <w:ind w:left="1134" w:hanging="567"/>
      </w:pPr>
    </w:p>
    <w:p w14:paraId="3010885D" w14:textId="77777777" w:rsidR="00FA6F39" w:rsidRPr="005A1A96" w:rsidRDefault="00FA6F39" w:rsidP="00FA6F39">
      <w:pPr>
        <w:ind w:left="1134" w:hanging="567"/>
      </w:pPr>
      <w:r w:rsidRPr="005A1A96">
        <w:t>c)</w:t>
      </w:r>
      <w:r w:rsidRPr="005A1A96">
        <w:tab/>
      </w:r>
      <w:r w:rsidRPr="005A1A96">
        <w:rPr>
          <w:i/>
        </w:rPr>
        <w:t>Τμήμα Πολιτικής Αεροπορίας</w:t>
      </w:r>
      <w:r w:rsidRPr="005A1A96">
        <w:t xml:space="preserve"> (Civilās aviācijas departaments)</w:t>
      </w:r>
    </w:p>
    <w:p w14:paraId="054C238B" w14:textId="77777777" w:rsidR="00FA6F39" w:rsidRPr="005A1A96" w:rsidRDefault="00FA6F39" w:rsidP="00FA6F39">
      <w:pPr>
        <w:ind w:left="1134" w:hanging="567"/>
      </w:pPr>
    </w:p>
    <w:p w14:paraId="54FC311C" w14:textId="77777777" w:rsidR="00FA6F39" w:rsidRPr="005A1A96" w:rsidRDefault="00FA6F39" w:rsidP="00FA6F39">
      <w:pPr>
        <w:ind w:left="1134" w:hanging="567"/>
      </w:pPr>
      <w:r w:rsidRPr="005A1A96">
        <w:t>d)</w:t>
      </w:r>
      <w:r w:rsidRPr="005A1A96">
        <w:tab/>
      </w:r>
      <w:r w:rsidRPr="005A1A96">
        <w:rPr>
          <w:i/>
        </w:rPr>
        <w:t>Τμήμα Εμπορικής Ναυτιλίας</w:t>
      </w:r>
      <w:r w:rsidRPr="005A1A96">
        <w:t xml:space="preserve"> (Tirdzniecības flotes departaments)</w:t>
      </w:r>
    </w:p>
    <w:p w14:paraId="69F4E00D" w14:textId="77777777" w:rsidR="00FA6F39" w:rsidRPr="005A1A96" w:rsidRDefault="00FA6F39" w:rsidP="00FA6F39">
      <w:pPr>
        <w:ind w:left="1134" w:hanging="567"/>
      </w:pPr>
    </w:p>
    <w:p w14:paraId="72444D9A" w14:textId="77777777" w:rsidR="00FA6F39" w:rsidRPr="005A1A96" w:rsidRDefault="00FA6F39" w:rsidP="00FA6F39">
      <w:pPr>
        <w:ind w:left="1134" w:hanging="567"/>
      </w:pPr>
      <w:r w:rsidRPr="005A1A96">
        <w:t>e)</w:t>
      </w:r>
      <w:r w:rsidRPr="005A1A96">
        <w:tab/>
      </w:r>
      <w:r w:rsidRPr="005A1A96">
        <w:rPr>
          <w:i/>
        </w:rPr>
        <w:t>Τμήμα Ταχυδρομικών Υπηρεσιών</w:t>
      </w:r>
      <w:r w:rsidRPr="005A1A96">
        <w:t xml:space="preserve"> (Pasta pakalpojumu departaments)</w:t>
      </w:r>
    </w:p>
    <w:p w14:paraId="416208F4" w14:textId="77777777" w:rsidR="00FA6F39" w:rsidRPr="005A1A96" w:rsidRDefault="00FA6F39" w:rsidP="00FA6F39">
      <w:pPr>
        <w:ind w:left="1134" w:hanging="567"/>
      </w:pPr>
    </w:p>
    <w:p w14:paraId="68FE43CB" w14:textId="77777777" w:rsidR="00FA6F39" w:rsidRPr="005A1A96" w:rsidRDefault="00FA6F39" w:rsidP="00FA6F39">
      <w:pPr>
        <w:ind w:left="1134" w:hanging="567"/>
      </w:pPr>
      <w:r w:rsidRPr="005A1A96">
        <w:t>f)</w:t>
      </w:r>
      <w:r w:rsidRPr="005A1A96">
        <w:tab/>
      </w:r>
      <w:r w:rsidRPr="005A1A96">
        <w:rPr>
          <w:i/>
        </w:rPr>
        <w:t>Τμήμα Οδικών Μεταφορών</w:t>
      </w:r>
      <w:r w:rsidRPr="005A1A96">
        <w:t xml:space="preserve"> (Autotransporta departaments)</w:t>
      </w:r>
    </w:p>
    <w:p w14:paraId="7D7BA3B3" w14:textId="77777777" w:rsidR="00FA6F39" w:rsidRPr="005A1A96" w:rsidRDefault="00FA6F39" w:rsidP="00FA6F39">
      <w:pPr>
        <w:ind w:left="1134" w:hanging="567"/>
      </w:pPr>
    </w:p>
    <w:p w14:paraId="0B440BE2" w14:textId="77777777" w:rsidR="00FA6F39" w:rsidRPr="005A1A96" w:rsidRDefault="00FA6F39" w:rsidP="00FA6F39">
      <w:pPr>
        <w:ind w:left="1134" w:hanging="567"/>
      </w:pPr>
      <w:r w:rsidRPr="005A1A96">
        <w:t>g)</w:t>
      </w:r>
      <w:r w:rsidRPr="005A1A96">
        <w:tab/>
      </w:r>
      <w:r w:rsidRPr="005A1A96">
        <w:rPr>
          <w:i/>
        </w:rPr>
        <w:t>Τμήμα Ηλεκτρομηχανολογικών Υπηρεσιών</w:t>
      </w:r>
      <w:r w:rsidRPr="005A1A96">
        <w:t xml:space="preserve"> (Elektroenerģētikas un mehānikas pakalpojumu departaments)</w:t>
      </w:r>
    </w:p>
    <w:p w14:paraId="4C888856" w14:textId="77777777" w:rsidR="00FA6F39" w:rsidRPr="005A1A96" w:rsidRDefault="00FA6F39" w:rsidP="00FA6F39">
      <w:pPr>
        <w:ind w:left="1134" w:hanging="567"/>
      </w:pPr>
    </w:p>
    <w:p w14:paraId="2CE31DAA" w14:textId="77777777" w:rsidR="00FA6F39" w:rsidRPr="005A1A96" w:rsidRDefault="00FA6F39" w:rsidP="00FA6F39">
      <w:pPr>
        <w:ind w:left="1134" w:hanging="567"/>
      </w:pPr>
      <w:r w:rsidRPr="005A1A96">
        <w:t>h)</w:t>
      </w:r>
      <w:r w:rsidRPr="005A1A96">
        <w:tab/>
      </w:r>
      <w:r w:rsidRPr="005A1A96">
        <w:rPr>
          <w:i/>
        </w:rPr>
        <w:t>Τμήμα Ηλεκτρονικών Επικοινωνιών</w:t>
      </w:r>
      <w:r w:rsidRPr="005A1A96">
        <w:t xml:space="preserve"> (Elektronisko komunikāciju departaments)</w:t>
      </w:r>
    </w:p>
    <w:p w14:paraId="1FF5D51B" w14:textId="77777777" w:rsidR="00FA6F39" w:rsidRPr="005A1A96" w:rsidRDefault="00FA6F39" w:rsidP="00FA6F39"/>
    <w:p w14:paraId="22A9E6A3" w14:textId="6B01CD1C" w:rsidR="00751A0A" w:rsidRPr="005A1A96" w:rsidRDefault="00751A0A" w:rsidP="00751A0A">
      <w:r w:rsidRPr="005A1A96">
        <w:br w:type="page"/>
      </w:r>
    </w:p>
    <w:p w14:paraId="34FD3830" w14:textId="3F269977" w:rsidR="00FA6F39" w:rsidRPr="005A1A96" w:rsidRDefault="00751A0A" w:rsidP="00FA6F39">
      <w:pPr>
        <w:ind w:left="567" w:hanging="567"/>
      </w:pPr>
      <w:r w:rsidRPr="005A1A96">
        <w:t>3</w:t>
      </w:r>
      <w:r w:rsidR="00FA6F39" w:rsidRPr="005A1A96">
        <w:t>0.</w:t>
      </w:r>
      <w:r w:rsidR="00FA6F39" w:rsidRPr="005A1A96">
        <w:tab/>
      </w:r>
      <w:r w:rsidR="00FA6F39" w:rsidRPr="005A1A96">
        <w:rPr>
          <w:i/>
        </w:rPr>
        <w:t xml:space="preserve">Υπουργείο Υγείας </w:t>
      </w:r>
      <w:r w:rsidR="00FA6F39" w:rsidRPr="005A1A96">
        <w:t>(Veselības ministrija):</w:t>
      </w:r>
    </w:p>
    <w:p w14:paraId="716158EF" w14:textId="77777777" w:rsidR="00FA6F39" w:rsidRPr="005A1A96" w:rsidRDefault="00FA6F39" w:rsidP="00FA6F39">
      <w:pPr>
        <w:ind w:left="567" w:hanging="567"/>
      </w:pPr>
    </w:p>
    <w:p w14:paraId="3E9DBE50" w14:textId="77777777" w:rsidR="00FA6F39" w:rsidRPr="005A1A96" w:rsidRDefault="00FA6F39" w:rsidP="00FA6F39">
      <w:pPr>
        <w:ind w:left="1134" w:hanging="567"/>
      </w:pPr>
      <w:r w:rsidRPr="005A1A96">
        <w:t>a)</w:t>
      </w:r>
      <w:r w:rsidRPr="005A1A96">
        <w:tab/>
      </w:r>
      <w:r w:rsidRPr="005A1A96">
        <w:rPr>
          <w:i/>
        </w:rPr>
        <w:t>Φαρμακευτικές Υπηρεσίες</w:t>
      </w:r>
      <w:r w:rsidRPr="005A1A96">
        <w:t xml:space="preserve"> (Farmācijas dienesti)</w:t>
      </w:r>
    </w:p>
    <w:p w14:paraId="449AD5B5" w14:textId="77777777" w:rsidR="00FA6F39" w:rsidRPr="005A1A96" w:rsidRDefault="00FA6F39" w:rsidP="00FA6F39">
      <w:pPr>
        <w:ind w:left="1134" w:hanging="567"/>
      </w:pPr>
    </w:p>
    <w:p w14:paraId="03056802" w14:textId="77777777" w:rsidR="00FA6F39" w:rsidRPr="005A1A96" w:rsidRDefault="00FA6F39" w:rsidP="00FA6F39">
      <w:pPr>
        <w:ind w:left="1134" w:hanging="567"/>
      </w:pPr>
      <w:r w:rsidRPr="005A1A96">
        <w:t>b)</w:t>
      </w:r>
      <w:r w:rsidRPr="005A1A96">
        <w:tab/>
      </w:r>
      <w:r w:rsidRPr="005A1A96">
        <w:rPr>
          <w:i/>
        </w:rPr>
        <w:t>Γενικό Χημείο</w:t>
      </w:r>
      <w:r w:rsidRPr="005A1A96">
        <w:t xml:space="preserve"> (Galvenā laboratorija)</w:t>
      </w:r>
    </w:p>
    <w:p w14:paraId="0173D3BF" w14:textId="77777777" w:rsidR="00FA6F39" w:rsidRPr="005A1A96" w:rsidRDefault="00FA6F39" w:rsidP="00FA6F39">
      <w:pPr>
        <w:ind w:left="1134" w:hanging="567"/>
      </w:pPr>
    </w:p>
    <w:p w14:paraId="538EF0A6" w14:textId="77777777" w:rsidR="00FA6F39" w:rsidRPr="005A1A96" w:rsidRDefault="00FA6F39" w:rsidP="00FA6F39">
      <w:pPr>
        <w:ind w:left="1134" w:hanging="567"/>
      </w:pPr>
      <w:r w:rsidRPr="005A1A96">
        <w:t>c)</w:t>
      </w:r>
      <w:r w:rsidRPr="005A1A96">
        <w:tab/>
      </w:r>
      <w:r w:rsidRPr="005A1A96">
        <w:rPr>
          <w:i/>
        </w:rPr>
        <w:t>Ιατρικές Υπηρεσίες και Υπηρεσίες Δημόσιας Υγείας</w:t>
      </w:r>
      <w:r w:rsidRPr="005A1A96">
        <w:t xml:space="preserve"> (Medicīnas un sabiedrības veselības dienests)</w:t>
      </w:r>
    </w:p>
    <w:p w14:paraId="2DB2EBDD" w14:textId="77777777" w:rsidR="00FA6F39" w:rsidRPr="005A1A96" w:rsidRDefault="00FA6F39" w:rsidP="00FA6F39">
      <w:pPr>
        <w:ind w:left="1134" w:hanging="567"/>
      </w:pPr>
    </w:p>
    <w:p w14:paraId="440F42AB" w14:textId="77777777" w:rsidR="00FA6F39" w:rsidRPr="005A1A96" w:rsidRDefault="00FA6F39" w:rsidP="00FA6F39">
      <w:pPr>
        <w:ind w:left="1134" w:hanging="567"/>
      </w:pPr>
      <w:r w:rsidRPr="005A1A96">
        <w:t>d)</w:t>
      </w:r>
      <w:r w:rsidRPr="005A1A96">
        <w:tab/>
      </w:r>
      <w:r w:rsidRPr="005A1A96">
        <w:rPr>
          <w:i/>
        </w:rPr>
        <w:t>Οδοντιατρικές Υπηρεσίες</w:t>
      </w:r>
      <w:r w:rsidRPr="005A1A96">
        <w:t xml:space="preserve"> (Zobārstniecības dienesti)</w:t>
      </w:r>
    </w:p>
    <w:p w14:paraId="187D7B9B" w14:textId="77777777" w:rsidR="00FA6F39" w:rsidRPr="005A1A96" w:rsidRDefault="00FA6F39" w:rsidP="00FA6F39">
      <w:pPr>
        <w:ind w:left="1134" w:hanging="567"/>
      </w:pPr>
    </w:p>
    <w:p w14:paraId="20FBA8DA" w14:textId="77777777" w:rsidR="00FA6F39" w:rsidRPr="005A1A96" w:rsidRDefault="00FA6F39" w:rsidP="00FA6F39">
      <w:pPr>
        <w:ind w:left="1134" w:hanging="567"/>
      </w:pPr>
      <w:r w:rsidRPr="005A1A96">
        <w:t>e)</w:t>
      </w:r>
      <w:r w:rsidRPr="005A1A96">
        <w:tab/>
      </w:r>
      <w:r w:rsidRPr="005A1A96">
        <w:rPr>
          <w:i/>
        </w:rPr>
        <w:t>Υπηρεσίες Ψυχικής Υγείας</w:t>
      </w:r>
      <w:r w:rsidRPr="005A1A96">
        <w:t xml:space="preserve"> (Garīgās veselības dienesti)</w:t>
      </w:r>
    </w:p>
    <w:p w14:paraId="718967DE" w14:textId="77777777" w:rsidR="00FA6F39" w:rsidRPr="005A1A96" w:rsidRDefault="00FA6F39" w:rsidP="00FA6F39"/>
    <w:p w14:paraId="3F62A416" w14:textId="77777777" w:rsidR="00FA6F39" w:rsidRPr="005A1A96" w:rsidRDefault="00FA6F39" w:rsidP="00FA6F39">
      <w:pPr>
        <w:jc w:val="center"/>
      </w:pPr>
      <w:r w:rsidRPr="005A1A96">
        <w:t>LATVIJA</w:t>
      </w:r>
    </w:p>
    <w:p w14:paraId="463DC452" w14:textId="77777777" w:rsidR="00FA6F39" w:rsidRPr="005A1A96" w:rsidRDefault="00FA6F39" w:rsidP="00FA6F39"/>
    <w:p w14:paraId="4AA15FF2" w14:textId="77777777" w:rsidR="00FA6F39" w:rsidRPr="005A1A96" w:rsidRDefault="00FA6F39" w:rsidP="00FA6F39">
      <w:r w:rsidRPr="005A1A96">
        <w:t>A</w:t>
      </w:r>
      <w:r w:rsidRPr="005A1A96">
        <w:tab/>
        <w:t>Ministrijas, īpašo uzdevumu ministriju sekretariāti un to padotībā esošās iestādes</w:t>
      </w:r>
    </w:p>
    <w:p w14:paraId="2BEA9ECE" w14:textId="77777777" w:rsidR="00FA6F39" w:rsidRPr="005A1A96" w:rsidRDefault="00FA6F39" w:rsidP="00FA6F39"/>
    <w:p w14:paraId="62DB2125" w14:textId="77777777" w:rsidR="00FA6F39" w:rsidRPr="005A1A96" w:rsidRDefault="00FA6F39" w:rsidP="00FA6F39">
      <w:pPr>
        <w:ind w:left="567" w:hanging="567"/>
      </w:pPr>
      <w:r w:rsidRPr="005A1A96">
        <w:t>1.</w:t>
      </w:r>
      <w:r w:rsidRPr="005A1A96">
        <w:tab/>
        <w:t>Aizsardzības ministrija un tās padotībā esošās iestādes</w:t>
      </w:r>
    </w:p>
    <w:p w14:paraId="0B938041" w14:textId="77777777" w:rsidR="00FA6F39" w:rsidRPr="005A1A96" w:rsidRDefault="00FA6F39" w:rsidP="00FA6F39">
      <w:pPr>
        <w:ind w:left="567" w:hanging="567"/>
        <w:rPr>
          <w:spacing w:val="-14"/>
        </w:rPr>
      </w:pPr>
    </w:p>
    <w:p w14:paraId="34AC0219" w14:textId="77777777" w:rsidR="00FA6F39" w:rsidRPr="005A1A96" w:rsidRDefault="00FA6F39" w:rsidP="00FA6F39">
      <w:pPr>
        <w:ind w:left="567" w:hanging="567"/>
      </w:pPr>
      <w:r w:rsidRPr="005A1A96">
        <w:t>2.</w:t>
      </w:r>
      <w:r w:rsidRPr="005A1A96">
        <w:tab/>
        <w:t>Ārlietu ministrija un tās padotībā esošās iestādes</w:t>
      </w:r>
    </w:p>
    <w:p w14:paraId="45D953AC" w14:textId="77777777" w:rsidR="00FA6F39" w:rsidRPr="005A1A96" w:rsidRDefault="00FA6F39" w:rsidP="00FA6F39">
      <w:pPr>
        <w:ind w:left="567" w:hanging="567"/>
      </w:pPr>
    </w:p>
    <w:p w14:paraId="29B0C6E2" w14:textId="7DCAA63D" w:rsidR="00751A0A" w:rsidRPr="005A1A96" w:rsidRDefault="00751A0A" w:rsidP="00751A0A">
      <w:r w:rsidRPr="005A1A96">
        <w:br w:type="page"/>
      </w:r>
    </w:p>
    <w:p w14:paraId="3D6BB81D" w14:textId="62585FB4" w:rsidR="00FA6F39" w:rsidRPr="005A1A96" w:rsidRDefault="00751A0A" w:rsidP="00FA6F39">
      <w:pPr>
        <w:ind w:left="567" w:hanging="567"/>
      </w:pPr>
      <w:r w:rsidRPr="005A1A96">
        <w:t>3</w:t>
      </w:r>
      <w:r w:rsidR="00FA6F39" w:rsidRPr="005A1A96">
        <w:t>.</w:t>
      </w:r>
      <w:r w:rsidR="00FA6F39" w:rsidRPr="005A1A96">
        <w:tab/>
        <w:t>Ekonomikas ministrija un tās padotībā esošās iestādes</w:t>
      </w:r>
    </w:p>
    <w:p w14:paraId="68830713" w14:textId="77777777" w:rsidR="00FA6F39" w:rsidRPr="005A1A96" w:rsidRDefault="00FA6F39" w:rsidP="00FA6F39">
      <w:pPr>
        <w:ind w:left="567" w:hanging="567"/>
      </w:pPr>
    </w:p>
    <w:p w14:paraId="05B35C3E" w14:textId="77777777" w:rsidR="00FA6F39" w:rsidRPr="005A1A96" w:rsidRDefault="00FA6F39" w:rsidP="00FA6F39">
      <w:pPr>
        <w:ind w:left="567" w:hanging="567"/>
      </w:pPr>
      <w:r w:rsidRPr="005A1A96">
        <w:t>4.</w:t>
      </w:r>
      <w:r w:rsidRPr="005A1A96">
        <w:tab/>
        <w:t>Finanšu ministrija un tās padotībā esošās iestādes</w:t>
      </w:r>
    </w:p>
    <w:p w14:paraId="4CE65F0F" w14:textId="77777777" w:rsidR="00FA6F39" w:rsidRPr="005A1A96" w:rsidRDefault="00FA6F39" w:rsidP="00FA6F39">
      <w:pPr>
        <w:ind w:left="567" w:hanging="567"/>
      </w:pPr>
    </w:p>
    <w:p w14:paraId="3CD9A68E" w14:textId="77777777" w:rsidR="00FA6F39" w:rsidRPr="005A1A96" w:rsidRDefault="00FA6F39" w:rsidP="00FA6F39">
      <w:pPr>
        <w:ind w:left="567" w:hanging="567"/>
      </w:pPr>
      <w:r w:rsidRPr="005A1A96">
        <w:t>5.</w:t>
      </w:r>
      <w:r w:rsidRPr="005A1A96">
        <w:tab/>
        <w:t>Iekšlietu ministrija un tās padotībā esošās iestādes</w:t>
      </w:r>
    </w:p>
    <w:p w14:paraId="04D762D7" w14:textId="77777777" w:rsidR="00FA6F39" w:rsidRPr="005A1A96" w:rsidRDefault="00FA6F39" w:rsidP="00FA6F39">
      <w:pPr>
        <w:ind w:left="567" w:hanging="567"/>
      </w:pPr>
    </w:p>
    <w:p w14:paraId="55F78FFF" w14:textId="77777777" w:rsidR="00FA6F39" w:rsidRPr="005A1A96" w:rsidRDefault="00FA6F39" w:rsidP="00FA6F39">
      <w:pPr>
        <w:ind w:left="567" w:hanging="567"/>
      </w:pPr>
      <w:r w:rsidRPr="005A1A96">
        <w:t>6.</w:t>
      </w:r>
      <w:r w:rsidRPr="005A1A96">
        <w:tab/>
        <w:t>Izglītības un zinātnes ministrija un tās padotībā esošās iestādes</w:t>
      </w:r>
    </w:p>
    <w:p w14:paraId="155C04D4" w14:textId="77777777" w:rsidR="00FA6F39" w:rsidRPr="005A1A96" w:rsidRDefault="00FA6F39" w:rsidP="00FA6F39">
      <w:pPr>
        <w:ind w:left="567" w:hanging="567"/>
      </w:pPr>
    </w:p>
    <w:p w14:paraId="0631EEAB" w14:textId="77777777" w:rsidR="00FA6F39" w:rsidRPr="005A1A96" w:rsidRDefault="00FA6F39" w:rsidP="00FA6F39">
      <w:pPr>
        <w:ind w:left="567" w:hanging="567"/>
      </w:pPr>
      <w:r w:rsidRPr="005A1A96">
        <w:t>7.</w:t>
      </w:r>
      <w:r w:rsidRPr="005A1A96">
        <w:tab/>
        <w:t>Kultūras ministrija un tās padotībā esošās iestādes</w:t>
      </w:r>
    </w:p>
    <w:p w14:paraId="449DCBB2" w14:textId="77777777" w:rsidR="00FA6F39" w:rsidRPr="005A1A96" w:rsidRDefault="00FA6F39" w:rsidP="00FA6F39">
      <w:pPr>
        <w:ind w:left="567" w:hanging="567"/>
      </w:pPr>
    </w:p>
    <w:p w14:paraId="749C40A1" w14:textId="77777777" w:rsidR="00FA6F39" w:rsidRPr="005A1A96" w:rsidRDefault="00FA6F39" w:rsidP="00FA6F39">
      <w:pPr>
        <w:ind w:left="567" w:hanging="567"/>
      </w:pPr>
      <w:r w:rsidRPr="005A1A96">
        <w:t>8.</w:t>
      </w:r>
      <w:r w:rsidRPr="005A1A96">
        <w:tab/>
        <w:t>Labklājības ministrija un tās padotībā esošās iestādes</w:t>
      </w:r>
    </w:p>
    <w:p w14:paraId="29685FF1" w14:textId="77777777" w:rsidR="00FA6F39" w:rsidRPr="005A1A96" w:rsidRDefault="00FA6F39" w:rsidP="00FA6F39">
      <w:pPr>
        <w:ind w:left="567" w:hanging="567"/>
      </w:pPr>
    </w:p>
    <w:p w14:paraId="24357958" w14:textId="77777777" w:rsidR="00FA6F39" w:rsidRPr="005A1A96" w:rsidRDefault="00FA6F39" w:rsidP="00FA6F39">
      <w:pPr>
        <w:ind w:left="567" w:hanging="567"/>
      </w:pPr>
      <w:r w:rsidRPr="005A1A96">
        <w:t>9.</w:t>
      </w:r>
      <w:r w:rsidRPr="005A1A96">
        <w:tab/>
        <w:t>Satiksmes ministrija un tās padotībā esošās iestādes</w:t>
      </w:r>
    </w:p>
    <w:p w14:paraId="327CE1D0" w14:textId="77777777" w:rsidR="00FA6F39" w:rsidRPr="005A1A96" w:rsidRDefault="00FA6F39" w:rsidP="00FA6F39">
      <w:pPr>
        <w:ind w:left="567" w:hanging="567"/>
      </w:pPr>
    </w:p>
    <w:p w14:paraId="7BEFAEEB" w14:textId="77777777" w:rsidR="00FA6F39" w:rsidRPr="005A1A96" w:rsidRDefault="00FA6F39" w:rsidP="00FA6F39">
      <w:pPr>
        <w:ind w:left="567" w:hanging="567"/>
      </w:pPr>
      <w:r w:rsidRPr="005A1A96">
        <w:t>10.</w:t>
      </w:r>
      <w:r w:rsidRPr="005A1A96">
        <w:tab/>
        <w:t>Tieslietu ministrija un tās padotībā esošās iestādes</w:t>
      </w:r>
    </w:p>
    <w:p w14:paraId="35165CB7" w14:textId="77777777" w:rsidR="00FA6F39" w:rsidRPr="005A1A96" w:rsidRDefault="00FA6F39" w:rsidP="00FA6F39">
      <w:pPr>
        <w:ind w:left="567" w:hanging="567"/>
      </w:pPr>
    </w:p>
    <w:p w14:paraId="46D9FCE4" w14:textId="33C78FEB" w:rsidR="00751A0A" w:rsidRPr="005A1A96" w:rsidRDefault="00751A0A" w:rsidP="00751A0A">
      <w:r w:rsidRPr="005A1A96">
        <w:br w:type="page"/>
      </w:r>
    </w:p>
    <w:p w14:paraId="35EFAF53" w14:textId="09E90317" w:rsidR="00FA6F39" w:rsidRPr="005A1A96" w:rsidRDefault="00751A0A" w:rsidP="00FA6F39">
      <w:pPr>
        <w:ind w:left="567" w:hanging="567"/>
      </w:pPr>
      <w:r w:rsidRPr="005A1A96">
        <w:t>1</w:t>
      </w:r>
      <w:r w:rsidR="00FA6F39" w:rsidRPr="005A1A96">
        <w:t>1.</w:t>
      </w:r>
      <w:r w:rsidR="00FA6F39" w:rsidRPr="005A1A96">
        <w:tab/>
        <w:t>Veselības ministrija un tās padotībā esošās iestādes</w:t>
      </w:r>
    </w:p>
    <w:p w14:paraId="4725CAA2" w14:textId="77777777" w:rsidR="00FA6F39" w:rsidRPr="005A1A96" w:rsidRDefault="00FA6F39" w:rsidP="00FA6F39">
      <w:pPr>
        <w:ind w:left="567" w:hanging="567"/>
      </w:pPr>
    </w:p>
    <w:p w14:paraId="0FDB8DA2" w14:textId="77777777" w:rsidR="00FA6F39" w:rsidRPr="005A1A96" w:rsidRDefault="00FA6F39" w:rsidP="00FA6F39">
      <w:pPr>
        <w:ind w:left="567" w:hanging="567"/>
      </w:pPr>
      <w:r w:rsidRPr="005A1A96">
        <w:t>12.</w:t>
      </w:r>
      <w:r w:rsidRPr="005A1A96">
        <w:tab/>
        <w:t>Vides aizsardzības un reģionālās attīstības ministrija un tās padotībā esošās iestādes</w:t>
      </w:r>
    </w:p>
    <w:p w14:paraId="74D53F17" w14:textId="77777777" w:rsidR="00FA6F39" w:rsidRPr="005A1A96" w:rsidRDefault="00FA6F39" w:rsidP="00FA6F39">
      <w:pPr>
        <w:ind w:left="567" w:hanging="567"/>
      </w:pPr>
    </w:p>
    <w:p w14:paraId="33E23AE2" w14:textId="77777777" w:rsidR="00FA6F39" w:rsidRPr="005A1A96" w:rsidRDefault="00FA6F39" w:rsidP="00FA6F39">
      <w:pPr>
        <w:ind w:left="567" w:hanging="567"/>
      </w:pPr>
      <w:r w:rsidRPr="005A1A96">
        <w:t>13.</w:t>
      </w:r>
      <w:r w:rsidRPr="005A1A96">
        <w:tab/>
        <w:t>Zemkopības ministrija un tās padotībā esošās iestādes</w:t>
      </w:r>
    </w:p>
    <w:p w14:paraId="08F9CEBD" w14:textId="77777777" w:rsidR="00FA6F39" w:rsidRPr="005A1A96" w:rsidRDefault="00FA6F39" w:rsidP="00FA6F39">
      <w:pPr>
        <w:ind w:left="567" w:hanging="567"/>
      </w:pPr>
    </w:p>
    <w:p w14:paraId="727CEBF1" w14:textId="77777777" w:rsidR="00FA6F39" w:rsidRPr="005A1A96" w:rsidRDefault="00FA6F39" w:rsidP="00FA6F39">
      <w:pPr>
        <w:ind w:left="567" w:hanging="567"/>
      </w:pPr>
      <w:r w:rsidRPr="005A1A96">
        <w:t>14.</w:t>
      </w:r>
      <w:r w:rsidRPr="005A1A96">
        <w:tab/>
        <w:t>Īpašo uzdevumu ministru sekretariāti un to padotībā esošās iestādes</w:t>
      </w:r>
    </w:p>
    <w:p w14:paraId="3D748119" w14:textId="77777777" w:rsidR="00FA6F39" w:rsidRPr="005A1A96" w:rsidRDefault="00FA6F39" w:rsidP="00FA6F39"/>
    <w:p w14:paraId="3989825C" w14:textId="77777777" w:rsidR="00FA6F39" w:rsidRPr="005A1A96" w:rsidRDefault="00FA6F39" w:rsidP="00FA6F39">
      <w:r w:rsidRPr="005A1A96">
        <w:t>B</w:t>
      </w:r>
      <w:r w:rsidRPr="005A1A96">
        <w:tab/>
        <w:t>Citas valsts iestādes</w:t>
      </w:r>
    </w:p>
    <w:p w14:paraId="6B5ADAF0" w14:textId="77777777" w:rsidR="00FA6F39" w:rsidRPr="005A1A96" w:rsidRDefault="00FA6F39" w:rsidP="00FA6F39"/>
    <w:p w14:paraId="178E0906" w14:textId="77777777" w:rsidR="00FA6F39" w:rsidRPr="005A1A96" w:rsidRDefault="00FA6F39" w:rsidP="00FA6F39">
      <w:pPr>
        <w:ind w:left="567" w:hanging="567"/>
      </w:pPr>
      <w:r w:rsidRPr="005A1A96">
        <w:t>1.</w:t>
      </w:r>
      <w:r w:rsidRPr="005A1A96">
        <w:tab/>
        <w:t>Augstākā tiesa</w:t>
      </w:r>
    </w:p>
    <w:p w14:paraId="3EFCEAF2" w14:textId="77777777" w:rsidR="00FA6F39" w:rsidRPr="005A1A96" w:rsidRDefault="00FA6F39" w:rsidP="00FA6F39">
      <w:pPr>
        <w:ind w:left="567" w:hanging="567"/>
      </w:pPr>
    </w:p>
    <w:p w14:paraId="07CE0F7F" w14:textId="77777777" w:rsidR="00FA6F39" w:rsidRPr="005A1A96" w:rsidRDefault="00FA6F39" w:rsidP="00FA6F39">
      <w:pPr>
        <w:ind w:left="567" w:hanging="567"/>
      </w:pPr>
      <w:r w:rsidRPr="005A1A96">
        <w:t>2.</w:t>
      </w:r>
      <w:r w:rsidRPr="005A1A96">
        <w:tab/>
        <w:t>Centrālā vēlēšanu komisija</w:t>
      </w:r>
    </w:p>
    <w:p w14:paraId="07353CDA" w14:textId="77777777" w:rsidR="00FA6F39" w:rsidRPr="005A1A96" w:rsidRDefault="00FA6F39" w:rsidP="00FA6F39">
      <w:pPr>
        <w:ind w:left="567" w:hanging="567"/>
      </w:pPr>
    </w:p>
    <w:p w14:paraId="206C3623" w14:textId="77777777" w:rsidR="00FA6F39" w:rsidRPr="005A1A96" w:rsidRDefault="00FA6F39" w:rsidP="00FA6F39">
      <w:pPr>
        <w:ind w:left="567" w:hanging="567"/>
      </w:pPr>
      <w:r w:rsidRPr="005A1A96">
        <w:t>3.</w:t>
      </w:r>
      <w:r w:rsidRPr="005A1A96">
        <w:tab/>
        <w:t>Finanšu un kapitāla tirgus komisija</w:t>
      </w:r>
    </w:p>
    <w:p w14:paraId="7265A65E" w14:textId="77777777" w:rsidR="00FA6F39" w:rsidRPr="005A1A96" w:rsidRDefault="00FA6F39" w:rsidP="00FA6F39">
      <w:pPr>
        <w:ind w:left="567" w:hanging="567"/>
      </w:pPr>
    </w:p>
    <w:p w14:paraId="40AC5331" w14:textId="77777777" w:rsidR="00FA6F39" w:rsidRPr="005A1A96" w:rsidRDefault="00FA6F39" w:rsidP="00FA6F39">
      <w:pPr>
        <w:ind w:left="567" w:hanging="567"/>
      </w:pPr>
      <w:r w:rsidRPr="005A1A96">
        <w:t>4.</w:t>
      </w:r>
      <w:r w:rsidRPr="005A1A96">
        <w:tab/>
        <w:t>Latvijas Banka</w:t>
      </w:r>
    </w:p>
    <w:p w14:paraId="2E006022" w14:textId="77777777" w:rsidR="00FA6F39" w:rsidRPr="005A1A96" w:rsidRDefault="00FA6F39" w:rsidP="00FA6F39">
      <w:pPr>
        <w:ind w:left="567" w:hanging="567"/>
      </w:pPr>
    </w:p>
    <w:p w14:paraId="4695DA40" w14:textId="7DE29766" w:rsidR="00751A0A" w:rsidRPr="005A1A96" w:rsidRDefault="00751A0A" w:rsidP="00751A0A">
      <w:r w:rsidRPr="005A1A96">
        <w:br w:type="page"/>
      </w:r>
    </w:p>
    <w:p w14:paraId="5F74D051" w14:textId="78D70F33" w:rsidR="00FA6F39" w:rsidRPr="005A1A96" w:rsidRDefault="00751A0A" w:rsidP="00FA6F39">
      <w:pPr>
        <w:ind w:left="567" w:hanging="567"/>
      </w:pPr>
      <w:r w:rsidRPr="005A1A96">
        <w:t>5</w:t>
      </w:r>
      <w:r w:rsidR="00FA6F39" w:rsidRPr="005A1A96">
        <w:t>.</w:t>
      </w:r>
      <w:r w:rsidR="00FA6F39" w:rsidRPr="005A1A96">
        <w:tab/>
        <w:t>Prokuratūra un tās pārraudzībā esošās iestādes</w:t>
      </w:r>
    </w:p>
    <w:p w14:paraId="1F6896B5" w14:textId="77777777" w:rsidR="00FA6F39" w:rsidRPr="005A1A96" w:rsidRDefault="00FA6F39" w:rsidP="00FA6F39">
      <w:pPr>
        <w:ind w:left="567" w:hanging="567"/>
      </w:pPr>
    </w:p>
    <w:p w14:paraId="0A6A6B15" w14:textId="77777777" w:rsidR="00FA6F39" w:rsidRPr="005A1A96" w:rsidRDefault="00FA6F39" w:rsidP="00FA6F39">
      <w:pPr>
        <w:ind w:left="567" w:hanging="567"/>
      </w:pPr>
      <w:r w:rsidRPr="005A1A96">
        <w:t>6.</w:t>
      </w:r>
      <w:r w:rsidRPr="005A1A96">
        <w:tab/>
        <w:t>Saeimas un tās padotībā esošās iestādes</w:t>
      </w:r>
    </w:p>
    <w:p w14:paraId="2F9AC97D" w14:textId="77777777" w:rsidR="00FA6F39" w:rsidRPr="005A1A96" w:rsidRDefault="00FA6F39" w:rsidP="00FA6F39">
      <w:pPr>
        <w:ind w:left="567" w:hanging="567"/>
      </w:pPr>
    </w:p>
    <w:p w14:paraId="6030977A" w14:textId="77777777" w:rsidR="00FA6F39" w:rsidRPr="005A1A96" w:rsidRDefault="00FA6F39" w:rsidP="00FA6F39">
      <w:pPr>
        <w:ind w:left="567" w:hanging="567"/>
      </w:pPr>
      <w:r w:rsidRPr="005A1A96">
        <w:t>7.</w:t>
      </w:r>
      <w:r w:rsidRPr="005A1A96">
        <w:tab/>
        <w:t>Satversmes tiesa</w:t>
      </w:r>
    </w:p>
    <w:p w14:paraId="432FFFB5" w14:textId="77777777" w:rsidR="00FA6F39" w:rsidRPr="005A1A96" w:rsidRDefault="00FA6F39" w:rsidP="00FA6F39">
      <w:pPr>
        <w:ind w:left="567" w:hanging="567"/>
      </w:pPr>
    </w:p>
    <w:p w14:paraId="23719B2C" w14:textId="77777777" w:rsidR="00FA6F39" w:rsidRPr="005A1A96" w:rsidRDefault="00FA6F39" w:rsidP="00FA6F39">
      <w:pPr>
        <w:ind w:left="567" w:hanging="567"/>
      </w:pPr>
      <w:r w:rsidRPr="005A1A96">
        <w:t>8.</w:t>
      </w:r>
      <w:r w:rsidRPr="005A1A96">
        <w:tab/>
        <w:t>Valsts kanceleja un tās pārraudzībā esošās iestādes</w:t>
      </w:r>
    </w:p>
    <w:p w14:paraId="585AA759" w14:textId="77777777" w:rsidR="00FA6F39" w:rsidRPr="005A1A96" w:rsidRDefault="00FA6F39" w:rsidP="00FA6F39">
      <w:pPr>
        <w:ind w:left="567" w:hanging="567"/>
      </w:pPr>
    </w:p>
    <w:p w14:paraId="28D2DC4C" w14:textId="77777777" w:rsidR="00FA6F39" w:rsidRPr="005A1A96" w:rsidRDefault="00FA6F39" w:rsidP="00FA6F39">
      <w:pPr>
        <w:ind w:left="567" w:hanging="567"/>
      </w:pPr>
      <w:r w:rsidRPr="005A1A96">
        <w:t>9.</w:t>
      </w:r>
      <w:r w:rsidRPr="005A1A96">
        <w:tab/>
        <w:t>Valsts kontrole</w:t>
      </w:r>
    </w:p>
    <w:p w14:paraId="3C5A16B8" w14:textId="77777777" w:rsidR="00FA6F39" w:rsidRPr="005A1A96" w:rsidRDefault="00FA6F39" w:rsidP="00FA6F39">
      <w:pPr>
        <w:ind w:left="567" w:hanging="567"/>
      </w:pPr>
    </w:p>
    <w:p w14:paraId="672652C7" w14:textId="77777777" w:rsidR="00FA6F39" w:rsidRPr="005A1A96" w:rsidRDefault="00FA6F39" w:rsidP="00FA6F39">
      <w:pPr>
        <w:ind w:left="567" w:hanging="567"/>
      </w:pPr>
      <w:r w:rsidRPr="005A1A96">
        <w:t>10.</w:t>
      </w:r>
      <w:r w:rsidRPr="005A1A96">
        <w:tab/>
        <w:t>Valsts prezidenta kanceleja</w:t>
      </w:r>
    </w:p>
    <w:p w14:paraId="44429680" w14:textId="77777777" w:rsidR="00FA6F39" w:rsidRPr="005A1A96" w:rsidRDefault="00FA6F39" w:rsidP="00FA6F39">
      <w:pPr>
        <w:ind w:left="567" w:hanging="567"/>
      </w:pPr>
    </w:p>
    <w:p w14:paraId="49949028" w14:textId="77777777" w:rsidR="00FA6F39" w:rsidRPr="005A1A96" w:rsidRDefault="00FA6F39" w:rsidP="00FA6F39">
      <w:pPr>
        <w:ind w:left="567" w:hanging="567"/>
      </w:pPr>
      <w:r w:rsidRPr="005A1A96">
        <w:t>11.</w:t>
      </w:r>
      <w:r w:rsidRPr="005A1A96">
        <w:tab/>
        <w:t>Citas valsts iestādes, kuras nav ministriju padotībā</w:t>
      </w:r>
    </w:p>
    <w:p w14:paraId="636B1855" w14:textId="77777777" w:rsidR="00FA6F39" w:rsidRPr="005A1A96" w:rsidRDefault="00FA6F39" w:rsidP="00FA6F39">
      <w:pPr>
        <w:ind w:left="567" w:hanging="567"/>
      </w:pPr>
    </w:p>
    <w:p w14:paraId="1E9171DD" w14:textId="77777777" w:rsidR="00FA6F39" w:rsidRPr="005A1A96" w:rsidRDefault="00FA6F39" w:rsidP="00FA6F39">
      <w:pPr>
        <w:ind w:left="1134" w:hanging="567"/>
      </w:pPr>
      <w:r w:rsidRPr="005A1A96">
        <w:t>a)</w:t>
      </w:r>
      <w:r w:rsidRPr="005A1A96">
        <w:tab/>
        <w:t>Tiesībsarga birojs</w:t>
      </w:r>
    </w:p>
    <w:p w14:paraId="4CC9DDDC" w14:textId="77777777" w:rsidR="00FA6F39" w:rsidRPr="005A1A96" w:rsidRDefault="00FA6F39" w:rsidP="00FA6F39">
      <w:pPr>
        <w:ind w:left="1134" w:hanging="567"/>
      </w:pPr>
    </w:p>
    <w:p w14:paraId="7751320F" w14:textId="77777777" w:rsidR="00FA6F39" w:rsidRPr="005A1A96" w:rsidRDefault="00FA6F39" w:rsidP="00FA6F39">
      <w:pPr>
        <w:ind w:left="1134" w:hanging="567"/>
      </w:pPr>
      <w:r w:rsidRPr="005A1A96">
        <w:t>b)</w:t>
      </w:r>
      <w:r w:rsidRPr="005A1A96">
        <w:tab/>
        <w:t>Nacionālā radio un televīzijas padome</w:t>
      </w:r>
    </w:p>
    <w:p w14:paraId="00FA744C" w14:textId="77777777" w:rsidR="00FA6F39" w:rsidRPr="005A1A96" w:rsidRDefault="00FA6F39" w:rsidP="00FA6F39"/>
    <w:p w14:paraId="5F24FA0F" w14:textId="2899F661" w:rsidR="00751A0A" w:rsidRPr="005A1A96" w:rsidRDefault="00751A0A" w:rsidP="00751A0A">
      <w:r w:rsidRPr="005A1A96">
        <w:br w:type="page"/>
      </w:r>
    </w:p>
    <w:p w14:paraId="234C2B0D" w14:textId="358DB46A" w:rsidR="00FA6F39" w:rsidRPr="005A1A96" w:rsidRDefault="00751A0A" w:rsidP="00FA6F39">
      <w:pPr>
        <w:jc w:val="center"/>
      </w:pPr>
      <w:r w:rsidRPr="005A1A96">
        <w:t>L</w:t>
      </w:r>
      <w:r w:rsidR="00FA6F39" w:rsidRPr="005A1A96">
        <w:t>IETUVA</w:t>
      </w:r>
    </w:p>
    <w:p w14:paraId="3C1C6857" w14:textId="77777777" w:rsidR="00FA6F39" w:rsidRPr="005A1A96" w:rsidRDefault="00FA6F39" w:rsidP="00FA6F39"/>
    <w:p w14:paraId="28DBB60C" w14:textId="77777777" w:rsidR="00FA6F39" w:rsidRPr="005A1A96" w:rsidRDefault="00FA6F39" w:rsidP="00FA6F39">
      <w:pPr>
        <w:ind w:left="567" w:hanging="567"/>
      </w:pPr>
      <w:r w:rsidRPr="005A1A96">
        <w:t>1.</w:t>
      </w:r>
      <w:r w:rsidRPr="005A1A96">
        <w:tab/>
      </w:r>
      <w:r w:rsidRPr="005A1A96">
        <w:rPr>
          <w:i/>
        </w:rPr>
        <w:t>Prezidentūros kanceliarija</w:t>
      </w:r>
      <w:r w:rsidRPr="005A1A96">
        <w:t xml:space="preserve"> (Prezidenta kanceleja)</w:t>
      </w:r>
    </w:p>
    <w:p w14:paraId="0FE3C3D4" w14:textId="77777777" w:rsidR="00FA6F39" w:rsidRPr="005A1A96" w:rsidRDefault="00FA6F39" w:rsidP="00FA6F39">
      <w:pPr>
        <w:ind w:left="567" w:hanging="567"/>
      </w:pPr>
    </w:p>
    <w:p w14:paraId="2FDC4AD9" w14:textId="77777777" w:rsidR="00FA6F39" w:rsidRPr="005A1A96" w:rsidRDefault="00FA6F39" w:rsidP="00FA6F39">
      <w:pPr>
        <w:ind w:left="567" w:hanging="567"/>
      </w:pPr>
      <w:r w:rsidRPr="005A1A96">
        <w:t>2.</w:t>
      </w:r>
      <w:r w:rsidRPr="005A1A96">
        <w:tab/>
      </w:r>
      <w:r w:rsidRPr="005A1A96">
        <w:rPr>
          <w:i/>
        </w:rPr>
        <w:t>Seimo kanceliarija</w:t>
      </w:r>
      <w:r w:rsidRPr="005A1A96">
        <w:t xml:space="preserve"> (Seima birojs) un </w:t>
      </w:r>
      <w:r w:rsidRPr="005A1A96">
        <w:rPr>
          <w:i/>
        </w:rPr>
        <w:t>Seimui atskaitingos institucijos</w:t>
      </w:r>
      <w:r w:rsidRPr="005A1A96">
        <w:t xml:space="preserve"> (iestādes, kas ir Parlamenta padotībā):</w:t>
      </w:r>
    </w:p>
    <w:p w14:paraId="31302E77" w14:textId="77777777" w:rsidR="00FA6F39" w:rsidRPr="005A1A96" w:rsidRDefault="00FA6F39" w:rsidP="00FA6F39">
      <w:pPr>
        <w:ind w:left="567" w:hanging="567"/>
      </w:pPr>
    </w:p>
    <w:p w14:paraId="20735796" w14:textId="77777777" w:rsidR="00FA6F39" w:rsidRPr="005A1A96" w:rsidRDefault="00FA6F39" w:rsidP="00FA6F39">
      <w:pPr>
        <w:ind w:left="1134" w:hanging="567"/>
      </w:pPr>
      <w:r w:rsidRPr="005A1A96">
        <w:t>a)</w:t>
      </w:r>
      <w:r w:rsidRPr="005A1A96">
        <w:tab/>
      </w:r>
      <w:r w:rsidRPr="005A1A96">
        <w:rPr>
          <w:i/>
        </w:rPr>
        <w:t>Lietuvos mokslo taryba</w:t>
      </w:r>
      <w:r w:rsidRPr="005A1A96">
        <w:t xml:space="preserve"> (Zinātnes padome)</w:t>
      </w:r>
    </w:p>
    <w:p w14:paraId="03F3CC7E" w14:textId="77777777" w:rsidR="00FA6F39" w:rsidRPr="005A1A96" w:rsidRDefault="00FA6F39" w:rsidP="00FA6F39">
      <w:pPr>
        <w:ind w:left="1134" w:hanging="567"/>
      </w:pPr>
    </w:p>
    <w:p w14:paraId="3AF8BDB0" w14:textId="77777777" w:rsidR="00FA6F39" w:rsidRPr="005A1A96" w:rsidRDefault="00FA6F39" w:rsidP="00FA6F39">
      <w:pPr>
        <w:ind w:left="1134" w:hanging="567"/>
      </w:pPr>
      <w:r w:rsidRPr="005A1A96">
        <w:t>b)</w:t>
      </w:r>
      <w:r w:rsidRPr="005A1A96">
        <w:tab/>
      </w:r>
      <w:r w:rsidRPr="005A1A96">
        <w:rPr>
          <w:i/>
        </w:rPr>
        <w:t>Seimo kontrolierių įstaiga</w:t>
      </w:r>
      <w:r w:rsidRPr="005A1A96">
        <w:t xml:space="preserve"> (Seima Ombuda birojs)</w:t>
      </w:r>
    </w:p>
    <w:p w14:paraId="7391E073" w14:textId="77777777" w:rsidR="00FA6F39" w:rsidRPr="005A1A96" w:rsidRDefault="00FA6F39" w:rsidP="00FA6F39">
      <w:pPr>
        <w:ind w:left="1134" w:hanging="567"/>
      </w:pPr>
    </w:p>
    <w:p w14:paraId="3E5CA1F9" w14:textId="77777777" w:rsidR="00FA6F39" w:rsidRPr="005A1A96" w:rsidRDefault="00FA6F39" w:rsidP="00FA6F39">
      <w:pPr>
        <w:ind w:left="1134" w:hanging="567"/>
      </w:pPr>
      <w:r w:rsidRPr="005A1A96">
        <w:t>c)</w:t>
      </w:r>
      <w:r w:rsidRPr="005A1A96">
        <w:tab/>
      </w:r>
      <w:r w:rsidRPr="005A1A96">
        <w:rPr>
          <w:i/>
        </w:rPr>
        <w:t>Valstybės kontrolė</w:t>
      </w:r>
      <w:r w:rsidRPr="005A1A96">
        <w:t xml:space="preserve"> (Valsts kontrole)</w:t>
      </w:r>
    </w:p>
    <w:p w14:paraId="02BEB397" w14:textId="77777777" w:rsidR="00FA6F39" w:rsidRPr="005A1A96" w:rsidRDefault="00FA6F39" w:rsidP="00FA6F39">
      <w:pPr>
        <w:ind w:left="1134" w:hanging="567"/>
      </w:pPr>
    </w:p>
    <w:p w14:paraId="68FC4B12" w14:textId="77777777" w:rsidR="00FA6F39" w:rsidRPr="005A1A96" w:rsidRDefault="00FA6F39" w:rsidP="00FA6F39">
      <w:pPr>
        <w:ind w:left="1134" w:hanging="567"/>
      </w:pPr>
      <w:r w:rsidRPr="005A1A96">
        <w:t>d)</w:t>
      </w:r>
      <w:r w:rsidRPr="005A1A96">
        <w:tab/>
      </w:r>
      <w:r w:rsidRPr="005A1A96">
        <w:rPr>
          <w:i/>
        </w:rPr>
        <w:t>Specialiųjų tyrimų tarnyba</w:t>
      </w:r>
      <w:r w:rsidRPr="005A1A96">
        <w:t xml:space="preserve"> (Īpašās izmeklēšanas dienests)</w:t>
      </w:r>
    </w:p>
    <w:p w14:paraId="31D8D99E" w14:textId="77777777" w:rsidR="00FA6F39" w:rsidRPr="005A1A96" w:rsidRDefault="00FA6F39" w:rsidP="00FA6F39">
      <w:pPr>
        <w:ind w:left="1134" w:hanging="567"/>
      </w:pPr>
    </w:p>
    <w:p w14:paraId="67215857" w14:textId="77777777" w:rsidR="00FA6F39" w:rsidRPr="005A1A96" w:rsidRDefault="00FA6F39" w:rsidP="00FA6F39">
      <w:pPr>
        <w:ind w:left="1134" w:hanging="567"/>
      </w:pPr>
      <w:r w:rsidRPr="005A1A96">
        <w:t>e)</w:t>
      </w:r>
      <w:r w:rsidRPr="005A1A96">
        <w:tab/>
      </w:r>
      <w:r w:rsidRPr="005A1A96">
        <w:rPr>
          <w:i/>
        </w:rPr>
        <w:t>Valstybės saugumo departamentas</w:t>
      </w:r>
      <w:r w:rsidRPr="005A1A96">
        <w:t xml:space="preserve"> (Valsts drošības departaments)</w:t>
      </w:r>
    </w:p>
    <w:p w14:paraId="0546E890" w14:textId="77777777" w:rsidR="00FA6F39" w:rsidRPr="005A1A96" w:rsidRDefault="00FA6F39" w:rsidP="00FA6F39">
      <w:pPr>
        <w:ind w:left="1134" w:hanging="567"/>
      </w:pPr>
    </w:p>
    <w:p w14:paraId="0C547F75" w14:textId="77777777" w:rsidR="00FA6F39" w:rsidRPr="005A1A96" w:rsidRDefault="00FA6F39" w:rsidP="00FA6F39">
      <w:pPr>
        <w:ind w:left="1134" w:hanging="567"/>
      </w:pPr>
      <w:r w:rsidRPr="005A1A96">
        <w:t>f)</w:t>
      </w:r>
      <w:r w:rsidRPr="005A1A96">
        <w:tab/>
      </w:r>
      <w:r w:rsidRPr="005A1A96">
        <w:rPr>
          <w:i/>
        </w:rPr>
        <w:t>Konkurencijos taryba</w:t>
      </w:r>
      <w:r w:rsidRPr="005A1A96">
        <w:t xml:space="preserve"> (Konkurences padome)</w:t>
      </w:r>
    </w:p>
    <w:p w14:paraId="20AA6640" w14:textId="77777777" w:rsidR="00FA6F39" w:rsidRPr="005A1A96" w:rsidRDefault="00FA6F39" w:rsidP="00FA6F39">
      <w:pPr>
        <w:ind w:left="1134" w:hanging="567"/>
      </w:pPr>
    </w:p>
    <w:p w14:paraId="44216850" w14:textId="77777777" w:rsidR="00FA6F39" w:rsidRPr="005A1A96" w:rsidRDefault="00FA6F39" w:rsidP="00FA6F39">
      <w:pPr>
        <w:ind w:left="1134" w:hanging="567"/>
      </w:pPr>
      <w:r w:rsidRPr="005A1A96">
        <w:t>g)</w:t>
      </w:r>
      <w:r w:rsidRPr="005A1A96">
        <w:tab/>
      </w:r>
      <w:r w:rsidRPr="005A1A96">
        <w:rPr>
          <w:i/>
        </w:rPr>
        <w:t>Lietuvos gyventojų genocido ir rezistencijos tyrimo centras</w:t>
      </w:r>
      <w:r w:rsidRPr="005A1A96">
        <w:t xml:space="preserve"> (Lietuvas Genocīda un pretošanās pētījumu centrs)</w:t>
      </w:r>
    </w:p>
    <w:p w14:paraId="50AB8E57" w14:textId="77777777" w:rsidR="00FA6F39" w:rsidRPr="005A1A96" w:rsidRDefault="00FA6F39" w:rsidP="00FA6F39">
      <w:pPr>
        <w:ind w:left="1134" w:hanging="567"/>
      </w:pPr>
    </w:p>
    <w:p w14:paraId="6080922B" w14:textId="77777777" w:rsidR="00FA6F39" w:rsidRPr="005A1A96" w:rsidRDefault="00FA6F39" w:rsidP="00FA6F39">
      <w:pPr>
        <w:ind w:left="1134" w:hanging="567"/>
      </w:pPr>
      <w:r w:rsidRPr="005A1A96">
        <w:t>h)</w:t>
      </w:r>
      <w:r w:rsidRPr="005A1A96">
        <w:tab/>
      </w:r>
      <w:r w:rsidRPr="005A1A96">
        <w:rPr>
          <w:i/>
        </w:rPr>
        <w:t>Vertybinių popierių komisija</w:t>
      </w:r>
      <w:r w:rsidRPr="005A1A96">
        <w:t xml:space="preserve"> (Vērtspapīru komisija)</w:t>
      </w:r>
    </w:p>
    <w:p w14:paraId="3F747169" w14:textId="77777777" w:rsidR="00FA6F39" w:rsidRPr="005A1A96" w:rsidRDefault="00FA6F39" w:rsidP="00FA6F39">
      <w:pPr>
        <w:ind w:left="1134" w:hanging="567"/>
      </w:pPr>
    </w:p>
    <w:p w14:paraId="0E0FCEAB" w14:textId="0F783956" w:rsidR="00751A0A" w:rsidRPr="005A1A96" w:rsidRDefault="00751A0A" w:rsidP="00751A0A">
      <w:r w:rsidRPr="005A1A96">
        <w:br w:type="page"/>
      </w:r>
    </w:p>
    <w:p w14:paraId="712F914C" w14:textId="123C4919" w:rsidR="00FA6F39" w:rsidRPr="005A1A96" w:rsidRDefault="00751A0A" w:rsidP="00FA6F39">
      <w:pPr>
        <w:ind w:left="1134" w:hanging="567"/>
      </w:pPr>
      <w:r w:rsidRPr="005A1A96">
        <w:t>i</w:t>
      </w:r>
      <w:r w:rsidR="00FA6F39" w:rsidRPr="005A1A96">
        <w:t>)</w:t>
      </w:r>
      <w:r w:rsidR="00FA6F39" w:rsidRPr="005A1A96">
        <w:tab/>
      </w:r>
      <w:r w:rsidR="00FA6F39" w:rsidRPr="005A1A96">
        <w:rPr>
          <w:i/>
        </w:rPr>
        <w:t>Ryšių reguliavimo tarnyba</w:t>
      </w:r>
      <w:r w:rsidR="00FA6F39" w:rsidRPr="005A1A96">
        <w:t xml:space="preserve"> (Komunikāciju pārraudzības pārvalde)</w:t>
      </w:r>
    </w:p>
    <w:p w14:paraId="48E60DBD" w14:textId="77777777" w:rsidR="00FA6F39" w:rsidRPr="005A1A96" w:rsidRDefault="00FA6F39" w:rsidP="00FA6F39">
      <w:pPr>
        <w:ind w:left="1134" w:hanging="567"/>
      </w:pPr>
    </w:p>
    <w:p w14:paraId="3CA9F2B0" w14:textId="77777777" w:rsidR="00FA6F39" w:rsidRPr="005A1A96" w:rsidRDefault="00FA6F39" w:rsidP="00FA6F39">
      <w:pPr>
        <w:ind w:left="1134" w:hanging="567"/>
      </w:pPr>
      <w:r w:rsidRPr="005A1A96">
        <w:t>j)</w:t>
      </w:r>
      <w:r w:rsidRPr="005A1A96">
        <w:tab/>
      </w:r>
      <w:r w:rsidRPr="005A1A96">
        <w:rPr>
          <w:i/>
        </w:rPr>
        <w:t>Nacionalinė sveikatos taryba</w:t>
      </w:r>
      <w:r w:rsidRPr="005A1A96">
        <w:t xml:space="preserve"> (Valsts Veselības padome)</w:t>
      </w:r>
    </w:p>
    <w:p w14:paraId="5ED01A69" w14:textId="77777777" w:rsidR="00FA6F39" w:rsidRPr="005A1A96" w:rsidRDefault="00FA6F39" w:rsidP="00FA6F39">
      <w:pPr>
        <w:ind w:left="1134" w:hanging="567"/>
      </w:pPr>
    </w:p>
    <w:p w14:paraId="70920B21" w14:textId="77777777" w:rsidR="00FA6F39" w:rsidRPr="005A1A96" w:rsidRDefault="00FA6F39" w:rsidP="00FA6F39">
      <w:pPr>
        <w:ind w:left="1134" w:hanging="567"/>
      </w:pPr>
      <w:r w:rsidRPr="005A1A96">
        <w:t>k)</w:t>
      </w:r>
      <w:r w:rsidRPr="005A1A96">
        <w:tab/>
      </w:r>
      <w:r w:rsidRPr="005A1A96">
        <w:rPr>
          <w:i/>
        </w:rPr>
        <w:t>Etninės kultūros globos taryba</w:t>
      </w:r>
      <w:r w:rsidRPr="005A1A96">
        <w:t xml:space="preserve"> (Etniskās kultūras aizsardzības padome)</w:t>
      </w:r>
    </w:p>
    <w:p w14:paraId="2DC1DACA" w14:textId="77777777" w:rsidR="00FA6F39" w:rsidRPr="005A1A96" w:rsidRDefault="00FA6F39" w:rsidP="00FA6F39">
      <w:pPr>
        <w:ind w:left="1134" w:hanging="567"/>
      </w:pPr>
    </w:p>
    <w:p w14:paraId="00F33D25" w14:textId="77777777" w:rsidR="00FA6F39" w:rsidRPr="005A1A96" w:rsidRDefault="00FA6F39" w:rsidP="00FA6F39">
      <w:pPr>
        <w:ind w:left="1134" w:hanging="567"/>
      </w:pPr>
      <w:r w:rsidRPr="005A1A96">
        <w:t>l)</w:t>
      </w:r>
      <w:r w:rsidRPr="005A1A96">
        <w:tab/>
      </w:r>
      <w:r w:rsidRPr="005A1A96">
        <w:rPr>
          <w:i/>
        </w:rPr>
        <w:t>Lygių galimybių kontrolieriaus tarnyba</w:t>
      </w:r>
      <w:r w:rsidRPr="005A1A96">
        <w:t xml:space="preserve"> (Vienlīdzīgu iespēju ombuda birojs)</w:t>
      </w:r>
    </w:p>
    <w:p w14:paraId="0E7D6C0B" w14:textId="77777777" w:rsidR="00FA6F39" w:rsidRPr="005A1A96" w:rsidRDefault="00FA6F39" w:rsidP="00FA6F39">
      <w:pPr>
        <w:ind w:left="1134" w:hanging="567"/>
      </w:pPr>
    </w:p>
    <w:p w14:paraId="7CA68CEE" w14:textId="77777777" w:rsidR="00FA6F39" w:rsidRPr="005A1A96" w:rsidRDefault="00FA6F39" w:rsidP="00FA6F39">
      <w:pPr>
        <w:ind w:left="1134" w:hanging="567"/>
      </w:pPr>
      <w:r w:rsidRPr="005A1A96">
        <w:t>m)</w:t>
      </w:r>
      <w:r w:rsidRPr="005A1A96">
        <w:tab/>
      </w:r>
      <w:r w:rsidRPr="005A1A96">
        <w:rPr>
          <w:i/>
        </w:rPr>
        <w:t>Valstybinė kultūros paveldo komisija</w:t>
      </w:r>
      <w:r w:rsidRPr="005A1A96">
        <w:t xml:space="preserve"> (Valsts kultūras mantojuma komisija)</w:t>
      </w:r>
    </w:p>
    <w:p w14:paraId="1C796EE0" w14:textId="77777777" w:rsidR="00FA6F39" w:rsidRPr="005A1A96" w:rsidRDefault="00FA6F39" w:rsidP="00FA6F39">
      <w:pPr>
        <w:ind w:left="1134" w:hanging="567"/>
      </w:pPr>
    </w:p>
    <w:p w14:paraId="799F5286" w14:textId="77777777" w:rsidR="00FA6F39" w:rsidRPr="005A1A96" w:rsidRDefault="00FA6F39" w:rsidP="00FA6F39">
      <w:pPr>
        <w:ind w:left="1134" w:hanging="567"/>
      </w:pPr>
      <w:r w:rsidRPr="005A1A96">
        <w:t>n)</w:t>
      </w:r>
      <w:r w:rsidRPr="005A1A96">
        <w:tab/>
      </w:r>
      <w:r w:rsidRPr="005A1A96">
        <w:rPr>
          <w:i/>
        </w:rPr>
        <w:t>Vaiko teisių apsaugos kontrolieriaus įstaiga</w:t>
      </w:r>
      <w:r w:rsidRPr="005A1A96">
        <w:t xml:space="preserve"> (Bērnu tiesību ombuda birojs)</w:t>
      </w:r>
    </w:p>
    <w:p w14:paraId="702DE5FF" w14:textId="77777777" w:rsidR="00FA6F39" w:rsidRPr="005A1A96" w:rsidRDefault="00FA6F39" w:rsidP="00FA6F39">
      <w:pPr>
        <w:ind w:left="1134" w:hanging="567"/>
      </w:pPr>
    </w:p>
    <w:p w14:paraId="2BDD69A4" w14:textId="77777777" w:rsidR="00FA6F39" w:rsidRPr="005A1A96" w:rsidRDefault="00FA6F39" w:rsidP="00FA6F39">
      <w:pPr>
        <w:ind w:left="1134" w:hanging="567"/>
      </w:pPr>
      <w:r w:rsidRPr="005A1A96">
        <w:t>o)</w:t>
      </w:r>
      <w:r w:rsidRPr="005A1A96">
        <w:tab/>
      </w:r>
      <w:r w:rsidRPr="005A1A96">
        <w:rPr>
          <w:i/>
        </w:rPr>
        <w:t>Valstybinė kainų ir energetikos kontrolės komisija</w:t>
      </w:r>
      <w:r w:rsidRPr="005A1A96">
        <w:t xml:space="preserve"> (Valsts energoresursu cenu kontroles komisija)</w:t>
      </w:r>
    </w:p>
    <w:p w14:paraId="682A71BF" w14:textId="77777777" w:rsidR="00FA6F39" w:rsidRPr="005A1A96" w:rsidRDefault="00FA6F39" w:rsidP="00FA6F39">
      <w:pPr>
        <w:ind w:left="1134" w:hanging="567"/>
      </w:pPr>
    </w:p>
    <w:p w14:paraId="3F5A9CEE" w14:textId="77777777" w:rsidR="00FA6F39" w:rsidRPr="005A1A96" w:rsidRDefault="00FA6F39" w:rsidP="00FA6F39">
      <w:pPr>
        <w:ind w:left="1134" w:hanging="567"/>
      </w:pPr>
      <w:r w:rsidRPr="005A1A96">
        <w:t>p)</w:t>
      </w:r>
      <w:r w:rsidRPr="005A1A96">
        <w:tab/>
      </w:r>
      <w:r w:rsidRPr="005A1A96">
        <w:rPr>
          <w:i/>
        </w:rPr>
        <w:t>Valstybinė lietuvių kalbos komisija</w:t>
      </w:r>
      <w:r w:rsidRPr="005A1A96">
        <w:t xml:space="preserve"> (Lietuviešu valodas valsts komisija)</w:t>
      </w:r>
    </w:p>
    <w:p w14:paraId="1243298F" w14:textId="77777777" w:rsidR="00FA6F39" w:rsidRPr="005A1A96" w:rsidRDefault="00FA6F39" w:rsidP="00FA6F39">
      <w:pPr>
        <w:ind w:left="1134" w:hanging="567"/>
      </w:pPr>
    </w:p>
    <w:p w14:paraId="359E1749" w14:textId="77777777" w:rsidR="00FA6F39" w:rsidRPr="005A1A96" w:rsidRDefault="00FA6F39" w:rsidP="00FA6F39">
      <w:pPr>
        <w:ind w:left="1134" w:hanging="567"/>
      </w:pPr>
      <w:r w:rsidRPr="005A1A96">
        <w:t>q)</w:t>
      </w:r>
      <w:r w:rsidRPr="005A1A96">
        <w:tab/>
      </w:r>
      <w:r w:rsidRPr="005A1A96">
        <w:rPr>
          <w:i/>
        </w:rPr>
        <w:t>Vyriausioji rinkimų komisija</w:t>
      </w:r>
      <w:r w:rsidRPr="005A1A96">
        <w:t xml:space="preserve"> (Centrālā vēlēšanu komisija)</w:t>
      </w:r>
    </w:p>
    <w:p w14:paraId="0CF0182D" w14:textId="77777777" w:rsidR="00FA6F39" w:rsidRPr="005A1A96" w:rsidRDefault="00FA6F39" w:rsidP="00FA6F39">
      <w:pPr>
        <w:ind w:left="1134" w:hanging="567"/>
      </w:pPr>
    </w:p>
    <w:p w14:paraId="71DC22DA" w14:textId="77777777" w:rsidR="00FA6F39" w:rsidRPr="005A1A96" w:rsidRDefault="00FA6F39" w:rsidP="00FA6F39">
      <w:pPr>
        <w:ind w:left="1134" w:hanging="567"/>
      </w:pPr>
      <w:r w:rsidRPr="005A1A96">
        <w:t>r)</w:t>
      </w:r>
      <w:r w:rsidRPr="005A1A96">
        <w:tab/>
      </w:r>
      <w:r w:rsidRPr="005A1A96">
        <w:rPr>
          <w:i/>
        </w:rPr>
        <w:t>Vyriausioji tarnybinės etikos komisija</w:t>
      </w:r>
      <w:r w:rsidRPr="005A1A96">
        <w:t xml:space="preserve"> (Amatpersonu ētikas centrālā komisija)</w:t>
      </w:r>
    </w:p>
    <w:p w14:paraId="2532015A" w14:textId="77777777" w:rsidR="00FA6F39" w:rsidRPr="005A1A96" w:rsidRDefault="00FA6F39" w:rsidP="00FA6F39">
      <w:pPr>
        <w:ind w:left="1134" w:hanging="567"/>
      </w:pPr>
    </w:p>
    <w:p w14:paraId="0A6AB2CA" w14:textId="77777777" w:rsidR="00FA6F39" w:rsidRPr="005A1A96" w:rsidRDefault="00FA6F39" w:rsidP="00FA6F39">
      <w:pPr>
        <w:ind w:left="1134" w:hanging="567"/>
      </w:pPr>
      <w:r w:rsidRPr="005A1A96">
        <w:t>s)</w:t>
      </w:r>
      <w:r w:rsidRPr="005A1A96">
        <w:tab/>
      </w:r>
      <w:r w:rsidRPr="005A1A96">
        <w:rPr>
          <w:i/>
        </w:rPr>
        <w:t>Žurnalistų etikos inspektoriaus tarnyba</w:t>
      </w:r>
      <w:r w:rsidRPr="005A1A96">
        <w:t xml:space="preserve"> (Žurnālistu ētikas inspektora padome)</w:t>
      </w:r>
    </w:p>
    <w:p w14:paraId="3A59A1BC" w14:textId="77777777" w:rsidR="00FA6F39" w:rsidRPr="005A1A96" w:rsidRDefault="00FA6F39" w:rsidP="00FA6F39">
      <w:pPr>
        <w:ind w:left="1134" w:hanging="567"/>
      </w:pPr>
    </w:p>
    <w:p w14:paraId="7107B600" w14:textId="4FDE089F" w:rsidR="00751A0A" w:rsidRPr="005A1A96" w:rsidRDefault="00751A0A" w:rsidP="00751A0A">
      <w:r w:rsidRPr="005A1A96">
        <w:br w:type="page"/>
      </w:r>
    </w:p>
    <w:p w14:paraId="1B9E8589" w14:textId="13FDA7E3" w:rsidR="00FA6F39" w:rsidRPr="005A1A96" w:rsidRDefault="00751A0A" w:rsidP="00FA6F39">
      <w:pPr>
        <w:ind w:left="567" w:hanging="567"/>
      </w:pPr>
      <w:r w:rsidRPr="005A1A96">
        <w:t>3</w:t>
      </w:r>
      <w:r w:rsidR="00FA6F39" w:rsidRPr="005A1A96">
        <w:t>.</w:t>
      </w:r>
      <w:r w:rsidR="00FA6F39" w:rsidRPr="005A1A96">
        <w:tab/>
      </w:r>
      <w:r w:rsidR="00FA6F39" w:rsidRPr="005A1A96">
        <w:rPr>
          <w:i/>
        </w:rPr>
        <w:t>Vyriausybės kanceliarija</w:t>
      </w:r>
      <w:r w:rsidR="00FA6F39" w:rsidRPr="005A1A96">
        <w:t xml:space="preserve"> (Valdības birojs) un </w:t>
      </w:r>
      <w:r w:rsidR="00FA6F39" w:rsidRPr="005A1A96">
        <w:rPr>
          <w:i/>
        </w:rPr>
        <w:t>Viriausybei atskaitingos institucijos</w:t>
      </w:r>
      <w:r w:rsidR="00FA6F39" w:rsidRPr="005A1A96">
        <w:t xml:space="preserve"> (valdības pakļautībā esošās iestādes):</w:t>
      </w:r>
    </w:p>
    <w:p w14:paraId="2B75A340" w14:textId="77777777" w:rsidR="00FA6F39" w:rsidRPr="005A1A96" w:rsidRDefault="00FA6F39" w:rsidP="00FA6F39">
      <w:pPr>
        <w:ind w:left="567" w:hanging="567"/>
      </w:pPr>
    </w:p>
    <w:p w14:paraId="5B0496DB" w14:textId="77777777" w:rsidR="00FA6F39" w:rsidRPr="005A1A96" w:rsidRDefault="00FA6F39" w:rsidP="00FA6F39">
      <w:pPr>
        <w:ind w:left="1134" w:hanging="567"/>
      </w:pPr>
      <w:r w:rsidRPr="005A1A96">
        <w:t>a)</w:t>
      </w:r>
      <w:r w:rsidRPr="005A1A96">
        <w:tab/>
      </w:r>
      <w:r w:rsidRPr="005A1A96">
        <w:rPr>
          <w:i/>
        </w:rPr>
        <w:t>Ginklų fondas</w:t>
      </w:r>
      <w:r w:rsidRPr="005A1A96">
        <w:t xml:space="preserve"> (Ieroču fonds)</w:t>
      </w:r>
    </w:p>
    <w:p w14:paraId="5A1C29C5" w14:textId="77777777" w:rsidR="00FA6F39" w:rsidRPr="005A1A96" w:rsidRDefault="00FA6F39" w:rsidP="00FA6F39">
      <w:pPr>
        <w:ind w:left="1134" w:hanging="567"/>
      </w:pPr>
    </w:p>
    <w:p w14:paraId="057B5F15" w14:textId="77777777" w:rsidR="00FA6F39" w:rsidRPr="005A1A96" w:rsidRDefault="00FA6F39" w:rsidP="00FA6F39">
      <w:pPr>
        <w:ind w:left="1134" w:hanging="567"/>
      </w:pPr>
      <w:r w:rsidRPr="005A1A96">
        <w:t>b)</w:t>
      </w:r>
      <w:r w:rsidRPr="005A1A96">
        <w:tab/>
      </w:r>
      <w:r w:rsidRPr="005A1A96">
        <w:rPr>
          <w:i/>
        </w:rPr>
        <w:t>Informacinės visuomenės plėtros komitetas</w:t>
      </w:r>
      <w:r w:rsidRPr="005A1A96">
        <w:t xml:space="preserve"> (Informācijas sabiedrības attīstības komiteja)</w:t>
      </w:r>
    </w:p>
    <w:p w14:paraId="68FB6D69" w14:textId="77777777" w:rsidR="00FA6F39" w:rsidRPr="005A1A96" w:rsidRDefault="00FA6F39" w:rsidP="00FA6F39">
      <w:pPr>
        <w:ind w:left="1134" w:hanging="567"/>
      </w:pPr>
    </w:p>
    <w:p w14:paraId="10A14B9C" w14:textId="77777777" w:rsidR="00FA6F39" w:rsidRPr="005A1A96" w:rsidRDefault="00FA6F39" w:rsidP="00FA6F39">
      <w:pPr>
        <w:ind w:left="1134" w:hanging="567"/>
      </w:pPr>
      <w:r w:rsidRPr="005A1A96">
        <w:t>c)</w:t>
      </w:r>
      <w:r w:rsidRPr="005A1A96">
        <w:tab/>
      </w:r>
      <w:r w:rsidRPr="005A1A96">
        <w:rPr>
          <w:i/>
        </w:rPr>
        <w:t>Kūno kultūros ir sporto departamentas</w:t>
      </w:r>
      <w:r w:rsidRPr="005A1A96">
        <w:t xml:space="preserve"> (Fiziskās kultūras un sporta departaments)</w:t>
      </w:r>
    </w:p>
    <w:p w14:paraId="16DE59D2" w14:textId="77777777" w:rsidR="00FA6F39" w:rsidRPr="005A1A96" w:rsidRDefault="00FA6F39" w:rsidP="00FA6F39">
      <w:pPr>
        <w:ind w:left="1134" w:hanging="567"/>
      </w:pPr>
    </w:p>
    <w:p w14:paraId="6B287EF7" w14:textId="77777777" w:rsidR="00FA6F39" w:rsidRPr="005A1A96" w:rsidRDefault="00FA6F39" w:rsidP="00FA6F39">
      <w:pPr>
        <w:ind w:left="1134" w:hanging="567"/>
      </w:pPr>
      <w:r w:rsidRPr="005A1A96">
        <w:t>d)</w:t>
      </w:r>
      <w:r w:rsidRPr="005A1A96">
        <w:tab/>
      </w:r>
      <w:r w:rsidRPr="005A1A96">
        <w:rPr>
          <w:i/>
        </w:rPr>
        <w:t>Lietuvos archyvų departamentas</w:t>
      </w:r>
      <w:r w:rsidRPr="005A1A96">
        <w:t xml:space="preserve"> (Lietuvas Arhīvu departaments)</w:t>
      </w:r>
    </w:p>
    <w:p w14:paraId="0B9BB3FB" w14:textId="77777777" w:rsidR="00FA6F39" w:rsidRPr="005A1A96" w:rsidRDefault="00FA6F39" w:rsidP="00FA6F39">
      <w:pPr>
        <w:ind w:left="1134" w:hanging="567"/>
      </w:pPr>
    </w:p>
    <w:p w14:paraId="6F546D89" w14:textId="77777777" w:rsidR="00FA6F39" w:rsidRPr="005A1A96" w:rsidRDefault="00FA6F39" w:rsidP="00FA6F39">
      <w:pPr>
        <w:ind w:left="1134" w:hanging="567"/>
      </w:pPr>
      <w:r w:rsidRPr="005A1A96">
        <w:t>e)</w:t>
      </w:r>
      <w:r w:rsidRPr="005A1A96">
        <w:tab/>
      </w:r>
      <w:r w:rsidRPr="005A1A96">
        <w:rPr>
          <w:i/>
        </w:rPr>
        <w:t>Mokestinių ginčų komisija</w:t>
      </w:r>
      <w:r w:rsidRPr="005A1A96">
        <w:t xml:space="preserve"> (Nodokļu strīdu komisija)</w:t>
      </w:r>
    </w:p>
    <w:p w14:paraId="14FB1A4E" w14:textId="77777777" w:rsidR="00FA6F39" w:rsidRPr="005A1A96" w:rsidRDefault="00FA6F39" w:rsidP="00FA6F39">
      <w:pPr>
        <w:ind w:left="1134" w:hanging="567"/>
      </w:pPr>
    </w:p>
    <w:p w14:paraId="002CEDCB" w14:textId="77777777" w:rsidR="00FA6F39" w:rsidRPr="005A1A96" w:rsidRDefault="00FA6F39" w:rsidP="00FA6F39">
      <w:pPr>
        <w:ind w:left="1134" w:hanging="567"/>
      </w:pPr>
      <w:r w:rsidRPr="005A1A96">
        <w:t>f)</w:t>
      </w:r>
      <w:r w:rsidRPr="005A1A96">
        <w:tab/>
      </w:r>
      <w:r w:rsidRPr="005A1A96">
        <w:rPr>
          <w:i/>
        </w:rPr>
        <w:t>Statistikos departamentas</w:t>
      </w:r>
      <w:r w:rsidRPr="005A1A96">
        <w:t xml:space="preserve"> (Statistikas departaments)</w:t>
      </w:r>
    </w:p>
    <w:p w14:paraId="56AB34D9" w14:textId="77777777" w:rsidR="00FA6F39" w:rsidRPr="005A1A96" w:rsidRDefault="00FA6F39" w:rsidP="00FA6F39">
      <w:pPr>
        <w:ind w:left="1134" w:hanging="567"/>
      </w:pPr>
    </w:p>
    <w:p w14:paraId="01175A34" w14:textId="77777777" w:rsidR="00FA6F39" w:rsidRPr="005A1A96" w:rsidRDefault="00FA6F39" w:rsidP="00FA6F39">
      <w:pPr>
        <w:ind w:left="1134" w:hanging="567"/>
      </w:pPr>
      <w:r w:rsidRPr="005A1A96">
        <w:t>g)</w:t>
      </w:r>
      <w:r w:rsidRPr="005A1A96">
        <w:tab/>
      </w:r>
      <w:r w:rsidRPr="005A1A96">
        <w:rPr>
          <w:i/>
        </w:rPr>
        <w:t>Tautinių mažumų ir išeivijos departamentas</w:t>
      </w:r>
      <w:r w:rsidRPr="005A1A96">
        <w:t xml:space="preserve"> (Nacionālo minoritāšu un ārvalstīs dzīvojošo lietuviešu departaments)</w:t>
      </w:r>
    </w:p>
    <w:p w14:paraId="77EC37EE" w14:textId="77777777" w:rsidR="00FA6F39" w:rsidRPr="005A1A96" w:rsidRDefault="00FA6F39" w:rsidP="00FA6F39">
      <w:pPr>
        <w:ind w:left="1134" w:hanging="567"/>
      </w:pPr>
    </w:p>
    <w:p w14:paraId="3C2AAAC3" w14:textId="77777777" w:rsidR="00FA6F39" w:rsidRPr="005A1A96" w:rsidRDefault="00FA6F39" w:rsidP="00FA6F39">
      <w:pPr>
        <w:ind w:left="1134" w:hanging="567"/>
      </w:pPr>
      <w:r w:rsidRPr="005A1A96">
        <w:t>h)</w:t>
      </w:r>
      <w:r w:rsidRPr="005A1A96">
        <w:tab/>
      </w:r>
      <w:r w:rsidRPr="005A1A96">
        <w:rPr>
          <w:i/>
        </w:rPr>
        <w:t>Valstybinė tabako ir alkoholio kontrolės tarnyba</w:t>
      </w:r>
      <w:r w:rsidRPr="005A1A96">
        <w:t xml:space="preserve"> (Valsts Tabakas un alkohola kontroles dienests)</w:t>
      </w:r>
    </w:p>
    <w:p w14:paraId="4BE5BF40" w14:textId="77777777" w:rsidR="00FA6F39" w:rsidRPr="005A1A96" w:rsidRDefault="00FA6F39" w:rsidP="00FA6F39">
      <w:pPr>
        <w:ind w:left="1134" w:hanging="567"/>
      </w:pPr>
    </w:p>
    <w:p w14:paraId="47E6CDDF" w14:textId="77777777" w:rsidR="00FA6F39" w:rsidRPr="005A1A96" w:rsidRDefault="00FA6F39" w:rsidP="00FA6F39">
      <w:pPr>
        <w:ind w:left="1134" w:hanging="567"/>
      </w:pPr>
      <w:r w:rsidRPr="005A1A96">
        <w:t>i)</w:t>
      </w:r>
      <w:r w:rsidRPr="005A1A96">
        <w:tab/>
      </w:r>
      <w:r w:rsidRPr="005A1A96">
        <w:rPr>
          <w:i/>
        </w:rPr>
        <w:t>Viešųjų pirkimų tarnyba</w:t>
      </w:r>
      <w:r w:rsidRPr="005A1A96">
        <w:t xml:space="preserve"> (Valsts iepirkumu birojs)</w:t>
      </w:r>
    </w:p>
    <w:p w14:paraId="7C74B2C2" w14:textId="77777777" w:rsidR="00FA6F39" w:rsidRPr="005A1A96" w:rsidRDefault="00FA6F39" w:rsidP="00FA6F39">
      <w:pPr>
        <w:ind w:left="1134" w:hanging="567"/>
      </w:pPr>
    </w:p>
    <w:p w14:paraId="23FAB902" w14:textId="77777777" w:rsidR="00FA6F39" w:rsidRPr="005A1A96" w:rsidRDefault="00FA6F39" w:rsidP="00FA6F39">
      <w:pPr>
        <w:ind w:left="1134" w:hanging="567"/>
      </w:pPr>
      <w:r w:rsidRPr="005A1A96">
        <w:t>j)</w:t>
      </w:r>
      <w:r w:rsidRPr="005A1A96">
        <w:tab/>
      </w:r>
      <w:r w:rsidRPr="005A1A96">
        <w:rPr>
          <w:i/>
        </w:rPr>
        <w:t>Valstybinė atominės energetikos saugos inspekcija</w:t>
      </w:r>
      <w:r w:rsidRPr="005A1A96">
        <w:t xml:space="preserve"> (Valsts Kodolenerģētikas drošības inspekcija)</w:t>
      </w:r>
    </w:p>
    <w:p w14:paraId="6498575E" w14:textId="77777777" w:rsidR="00FA6F39" w:rsidRPr="005A1A96" w:rsidRDefault="00FA6F39" w:rsidP="00FA6F39">
      <w:pPr>
        <w:ind w:left="1134" w:hanging="567"/>
      </w:pPr>
    </w:p>
    <w:p w14:paraId="435CA297" w14:textId="77777777" w:rsidR="00FA6F39" w:rsidRPr="005A1A96" w:rsidRDefault="00FA6F39" w:rsidP="00FA6F39">
      <w:pPr>
        <w:ind w:left="1134" w:hanging="567"/>
      </w:pPr>
      <w:r w:rsidRPr="005A1A96">
        <w:t>k)</w:t>
      </w:r>
      <w:r w:rsidRPr="005A1A96">
        <w:tab/>
      </w:r>
      <w:r w:rsidRPr="005A1A96">
        <w:rPr>
          <w:i/>
        </w:rPr>
        <w:t>Valstybinė duomenų apsaugos inspekcija</w:t>
      </w:r>
      <w:r w:rsidRPr="005A1A96">
        <w:t xml:space="preserve"> (Valsts Datu aizsardzības inspekcija)</w:t>
      </w:r>
    </w:p>
    <w:p w14:paraId="53D654D8" w14:textId="77777777" w:rsidR="00FA6F39" w:rsidRPr="005A1A96" w:rsidRDefault="00FA6F39" w:rsidP="00FA6F39">
      <w:pPr>
        <w:ind w:left="1134" w:hanging="567"/>
      </w:pPr>
    </w:p>
    <w:p w14:paraId="51609BCB" w14:textId="77777777" w:rsidR="00492550" w:rsidRDefault="00492550">
      <w:pPr>
        <w:widowControl/>
        <w:spacing w:line="240" w:lineRule="auto"/>
      </w:pPr>
      <w:r>
        <w:br w:type="page"/>
      </w:r>
    </w:p>
    <w:p w14:paraId="6081C213" w14:textId="13EEF603" w:rsidR="00FA6F39" w:rsidRPr="005A1A96" w:rsidRDefault="00FA6F39" w:rsidP="00FA6F39">
      <w:pPr>
        <w:ind w:left="1134" w:hanging="567"/>
      </w:pPr>
      <w:r w:rsidRPr="005A1A96">
        <w:t>l)</w:t>
      </w:r>
      <w:r w:rsidRPr="005A1A96">
        <w:tab/>
      </w:r>
      <w:r w:rsidRPr="005A1A96">
        <w:rPr>
          <w:i/>
        </w:rPr>
        <w:t>Valstybinė lošimų priežiūros komisija</w:t>
      </w:r>
      <w:r w:rsidRPr="005A1A96">
        <w:t xml:space="preserve"> (Valsts Azartspēļu uzraudzības komisija)</w:t>
      </w:r>
    </w:p>
    <w:p w14:paraId="6CFF4A69" w14:textId="77777777" w:rsidR="00FA6F39" w:rsidRPr="005A1A96" w:rsidRDefault="00FA6F39" w:rsidP="00FA6F39">
      <w:pPr>
        <w:ind w:left="1134" w:hanging="567"/>
      </w:pPr>
    </w:p>
    <w:p w14:paraId="18D6937C" w14:textId="77777777" w:rsidR="00FA6F39" w:rsidRPr="005A1A96" w:rsidRDefault="00FA6F39" w:rsidP="00FA6F39">
      <w:pPr>
        <w:ind w:left="1134" w:hanging="567"/>
      </w:pPr>
      <w:r w:rsidRPr="005A1A96">
        <w:t>m)</w:t>
      </w:r>
      <w:r w:rsidRPr="005A1A96">
        <w:tab/>
      </w:r>
      <w:r w:rsidRPr="005A1A96">
        <w:rPr>
          <w:i/>
        </w:rPr>
        <w:t>Valstybinė maisto ir veterinarijos tarnyba</w:t>
      </w:r>
      <w:r w:rsidRPr="005A1A96">
        <w:t xml:space="preserve"> (Valsts Pārtikas un veterinārais dienests)</w:t>
      </w:r>
    </w:p>
    <w:p w14:paraId="7AE4C0E7" w14:textId="77777777" w:rsidR="00FA6F39" w:rsidRPr="005A1A96" w:rsidRDefault="00FA6F39" w:rsidP="00FA6F39">
      <w:pPr>
        <w:ind w:left="1134" w:hanging="567"/>
      </w:pPr>
    </w:p>
    <w:p w14:paraId="34C95B59" w14:textId="77777777" w:rsidR="00FA6F39" w:rsidRPr="005A1A96" w:rsidRDefault="00FA6F39" w:rsidP="00FA6F39">
      <w:pPr>
        <w:ind w:left="1134" w:hanging="567"/>
      </w:pPr>
      <w:r w:rsidRPr="005A1A96">
        <w:t>n)</w:t>
      </w:r>
      <w:r w:rsidRPr="005A1A96">
        <w:tab/>
      </w:r>
      <w:r w:rsidRPr="005A1A96">
        <w:rPr>
          <w:i/>
        </w:rPr>
        <w:t>Vyriausioji administracinių ginčų komisija</w:t>
      </w:r>
      <w:r w:rsidRPr="005A1A96">
        <w:t xml:space="preserve"> (Administratīvo strīdu galvenā komisija)</w:t>
      </w:r>
    </w:p>
    <w:p w14:paraId="2BC241DF" w14:textId="77777777" w:rsidR="00FA6F39" w:rsidRPr="005A1A96" w:rsidRDefault="00FA6F39" w:rsidP="00FA6F39">
      <w:pPr>
        <w:ind w:left="1134" w:hanging="567"/>
      </w:pPr>
    </w:p>
    <w:p w14:paraId="5665C800" w14:textId="77777777" w:rsidR="00FA6F39" w:rsidRPr="005A1A96" w:rsidRDefault="00FA6F39" w:rsidP="00FA6F39">
      <w:pPr>
        <w:ind w:left="1134" w:hanging="567"/>
      </w:pPr>
      <w:r w:rsidRPr="005A1A96">
        <w:t>o)</w:t>
      </w:r>
      <w:r w:rsidRPr="005A1A96">
        <w:tab/>
      </w:r>
      <w:r w:rsidRPr="005A1A96">
        <w:rPr>
          <w:i/>
        </w:rPr>
        <w:t>Draudimo priežiūros komisija</w:t>
      </w:r>
      <w:r w:rsidRPr="005A1A96">
        <w:t xml:space="preserve"> (Apdrošināšanas uzraudzības komisija)</w:t>
      </w:r>
    </w:p>
    <w:p w14:paraId="19B6867D" w14:textId="77777777" w:rsidR="00FA6F39" w:rsidRPr="005A1A96" w:rsidRDefault="00FA6F39" w:rsidP="00FA6F39">
      <w:pPr>
        <w:ind w:left="1134" w:hanging="567"/>
      </w:pPr>
    </w:p>
    <w:p w14:paraId="0A521EC3" w14:textId="77777777" w:rsidR="00FA6F39" w:rsidRPr="005A1A96" w:rsidRDefault="00FA6F39" w:rsidP="00FA6F39">
      <w:pPr>
        <w:ind w:left="1134" w:hanging="567"/>
      </w:pPr>
      <w:r w:rsidRPr="005A1A96">
        <w:t>p)</w:t>
      </w:r>
      <w:r w:rsidRPr="005A1A96">
        <w:tab/>
      </w:r>
      <w:r w:rsidRPr="005A1A96">
        <w:rPr>
          <w:i/>
        </w:rPr>
        <w:t>Lietuvos valstybinis mokslo ir studijų fondas</w:t>
      </w:r>
      <w:r w:rsidRPr="005A1A96">
        <w:t xml:space="preserve"> (Lietuvas Valsts zinātnes un mācību fonds)</w:t>
      </w:r>
    </w:p>
    <w:p w14:paraId="0B72DEE8" w14:textId="77777777" w:rsidR="00FA6F39" w:rsidRPr="005A1A96" w:rsidRDefault="00FA6F39" w:rsidP="00FA6F39">
      <w:pPr>
        <w:ind w:left="1134" w:hanging="567"/>
      </w:pPr>
    </w:p>
    <w:p w14:paraId="50DE295F" w14:textId="77777777" w:rsidR="00FA6F39" w:rsidRPr="005A1A96" w:rsidRDefault="00FA6F39" w:rsidP="00FA6F39">
      <w:pPr>
        <w:ind w:left="1134" w:hanging="567"/>
      </w:pPr>
      <w:r w:rsidRPr="005A1A96">
        <w:t>q)</w:t>
      </w:r>
      <w:r w:rsidRPr="005A1A96">
        <w:tab/>
      </w:r>
      <w:r w:rsidRPr="005A1A96">
        <w:rPr>
          <w:i/>
        </w:rPr>
        <w:t>Konstitucinis Teismas</w:t>
      </w:r>
      <w:r w:rsidRPr="005A1A96">
        <w:t xml:space="preserve"> (Konstitucionālā tiesa)</w:t>
      </w:r>
    </w:p>
    <w:p w14:paraId="75E5F91A" w14:textId="77777777" w:rsidR="00FA6F39" w:rsidRPr="005A1A96" w:rsidRDefault="00FA6F39" w:rsidP="00FA6F39">
      <w:pPr>
        <w:ind w:left="1134" w:hanging="567"/>
      </w:pPr>
    </w:p>
    <w:p w14:paraId="12924140" w14:textId="77777777" w:rsidR="00FA6F39" w:rsidRPr="005A1A96" w:rsidRDefault="00FA6F39" w:rsidP="00FA6F39">
      <w:pPr>
        <w:ind w:left="1134" w:hanging="567"/>
      </w:pPr>
      <w:r w:rsidRPr="005A1A96">
        <w:t>r)</w:t>
      </w:r>
      <w:r w:rsidRPr="005A1A96">
        <w:tab/>
      </w:r>
      <w:r w:rsidRPr="005A1A96">
        <w:rPr>
          <w:i/>
        </w:rPr>
        <w:t>Lietuvos bankas</w:t>
      </w:r>
      <w:r w:rsidRPr="005A1A96">
        <w:t xml:space="preserve"> (Lietuvas Banka)</w:t>
      </w:r>
    </w:p>
    <w:p w14:paraId="0FDDEFD2" w14:textId="77777777" w:rsidR="00FA6F39" w:rsidRPr="005A1A96" w:rsidRDefault="00FA6F39" w:rsidP="00FA6F39">
      <w:pPr>
        <w:ind w:left="1134" w:hanging="567"/>
      </w:pPr>
    </w:p>
    <w:p w14:paraId="50460E46" w14:textId="77777777" w:rsidR="00FA6F39" w:rsidRPr="005A1A96" w:rsidRDefault="00FA6F39" w:rsidP="00FA6F39">
      <w:pPr>
        <w:ind w:left="567" w:hanging="567"/>
      </w:pPr>
      <w:r w:rsidRPr="005A1A96">
        <w:t>4.</w:t>
      </w:r>
      <w:r w:rsidRPr="005A1A96">
        <w:tab/>
      </w:r>
      <w:r w:rsidRPr="005A1A96">
        <w:rPr>
          <w:i/>
        </w:rPr>
        <w:t>Įstaigos prie Aplinkos ministerijos</w:t>
      </w:r>
      <w:r w:rsidRPr="005A1A96">
        <w:t xml:space="preserve"> (Vides ministrijas padotībā esošās iestādes):</w:t>
      </w:r>
    </w:p>
    <w:p w14:paraId="2A9E7C1B" w14:textId="77777777" w:rsidR="00FA6F39" w:rsidRPr="005A1A96" w:rsidRDefault="00FA6F39" w:rsidP="00FA6F39">
      <w:pPr>
        <w:ind w:left="567" w:hanging="567"/>
      </w:pPr>
    </w:p>
    <w:p w14:paraId="1D0BE822" w14:textId="77777777" w:rsidR="00FA6F39" w:rsidRPr="005A1A96" w:rsidRDefault="00FA6F39" w:rsidP="00FA6F39">
      <w:pPr>
        <w:ind w:left="1134" w:hanging="567"/>
      </w:pPr>
      <w:r w:rsidRPr="005A1A96">
        <w:t>a)</w:t>
      </w:r>
      <w:r w:rsidRPr="005A1A96">
        <w:tab/>
      </w:r>
      <w:r w:rsidRPr="005A1A96">
        <w:rPr>
          <w:i/>
        </w:rPr>
        <w:t>Generalinė miškų urėdija</w:t>
      </w:r>
      <w:r w:rsidRPr="005A1A96">
        <w:t xml:space="preserve"> (Valsts mežu ġenerāldirektorāts)</w:t>
      </w:r>
    </w:p>
    <w:p w14:paraId="6CD52F66" w14:textId="77777777" w:rsidR="00FA6F39" w:rsidRPr="005A1A96" w:rsidRDefault="00FA6F39" w:rsidP="00FA6F39">
      <w:pPr>
        <w:ind w:left="1134" w:hanging="567"/>
      </w:pPr>
    </w:p>
    <w:p w14:paraId="49884E18" w14:textId="77777777" w:rsidR="00FA6F39" w:rsidRPr="005A1A96" w:rsidRDefault="00FA6F39" w:rsidP="00FA6F39">
      <w:pPr>
        <w:ind w:left="1134" w:hanging="567"/>
      </w:pPr>
      <w:r w:rsidRPr="005A1A96">
        <w:t>b)</w:t>
      </w:r>
      <w:r w:rsidRPr="005A1A96">
        <w:tab/>
      </w:r>
      <w:r w:rsidRPr="005A1A96">
        <w:rPr>
          <w:i/>
        </w:rPr>
        <w:t>Lietuvos geologijos tarnyba</w:t>
      </w:r>
      <w:r w:rsidRPr="005A1A96">
        <w:t xml:space="preserve"> (Lietuvas Ģeoloģiskās izpētes dienests)</w:t>
      </w:r>
    </w:p>
    <w:p w14:paraId="0D28DA3F" w14:textId="77777777" w:rsidR="00FA6F39" w:rsidRPr="005A1A96" w:rsidRDefault="00FA6F39" w:rsidP="00FA6F39">
      <w:pPr>
        <w:ind w:left="1134" w:hanging="567"/>
      </w:pPr>
    </w:p>
    <w:p w14:paraId="73494919" w14:textId="77777777" w:rsidR="00FA6F39" w:rsidRPr="005A1A96" w:rsidRDefault="00FA6F39" w:rsidP="00FA6F39">
      <w:pPr>
        <w:ind w:left="1134" w:hanging="567"/>
      </w:pPr>
      <w:r w:rsidRPr="005A1A96">
        <w:t>c)</w:t>
      </w:r>
      <w:r w:rsidRPr="005A1A96">
        <w:tab/>
      </w:r>
      <w:r w:rsidRPr="005A1A96">
        <w:rPr>
          <w:i/>
        </w:rPr>
        <w:t>Lietuvos hidrometeorologijos tarnyba</w:t>
      </w:r>
      <w:r w:rsidRPr="005A1A96">
        <w:t xml:space="preserve"> (Lietuvas Hidrometereoģijas dienests)</w:t>
      </w:r>
    </w:p>
    <w:p w14:paraId="5D863659" w14:textId="77777777" w:rsidR="00FA6F39" w:rsidRPr="005A1A96" w:rsidRDefault="00FA6F39" w:rsidP="00FA6F39">
      <w:pPr>
        <w:ind w:left="1134" w:hanging="567"/>
      </w:pPr>
    </w:p>
    <w:p w14:paraId="00DFCE53" w14:textId="77777777" w:rsidR="00FA6F39" w:rsidRPr="005A1A96" w:rsidRDefault="00FA6F39" w:rsidP="00FA6F39">
      <w:pPr>
        <w:ind w:left="1134" w:hanging="567"/>
      </w:pPr>
      <w:r w:rsidRPr="005A1A96">
        <w:t>d)</w:t>
      </w:r>
      <w:r w:rsidRPr="005A1A96">
        <w:tab/>
      </w:r>
      <w:r w:rsidRPr="005A1A96">
        <w:rPr>
          <w:i/>
        </w:rPr>
        <w:t>Lietuvos standartizacijos departamentas</w:t>
      </w:r>
      <w:r w:rsidRPr="005A1A96">
        <w:t xml:space="preserve"> (Lietuvas Standartu departaments)</w:t>
      </w:r>
    </w:p>
    <w:p w14:paraId="24FAFF66" w14:textId="77777777" w:rsidR="00FA6F39" w:rsidRPr="005A1A96" w:rsidRDefault="00FA6F39" w:rsidP="00FA6F39">
      <w:pPr>
        <w:ind w:left="1134" w:hanging="567"/>
      </w:pPr>
    </w:p>
    <w:p w14:paraId="3B19AD76" w14:textId="632051BF" w:rsidR="00751A0A" w:rsidRPr="005A1A96" w:rsidRDefault="00751A0A" w:rsidP="00751A0A">
      <w:r w:rsidRPr="005A1A96">
        <w:br w:type="page"/>
      </w:r>
    </w:p>
    <w:p w14:paraId="4C24BD34" w14:textId="69ED00F9" w:rsidR="00FA6F39" w:rsidRPr="005A1A96" w:rsidRDefault="00751A0A" w:rsidP="00FA6F39">
      <w:pPr>
        <w:ind w:left="1134" w:hanging="567"/>
      </w:pPr>
      <w:r w:rsidRPr="005A1A96">
        <w:t>e</w:t>
      </w:r>
      <w:r w:rsidR="00FA6F39" w:rsidRPr="005A1A96">
        <w:t>)</w:t>
      </w:r>
      <w:r w:rsidR="00FA6F39" w:rsidRPr="005A1A96">
        <w:tab/>
      </w:r>
      <w:r w:rsidR="00FA6F39" w:rsidRPr="005A1A96">
        <w:rPr>
          <w:i/>
        </w:rPr>
        <w:t>Nacionalinis akreditacijos biuras</w:t>
      </w:r>
      <w:r w:rsidR="00FA6F39" w:rsidRPr="005A1A96">
        <w:t xml:space="preserve"> (Lietuvas Valsts akreditācijas birojs)</w:t>
      </w:r>
    </w:p>
    <w:p w14:paraId="387B4E5E" w14:textId="77777777" w:rsidR="00FA6F39" w:rsidRPr="005A1A96" w:rsidRDefault="00FA6F39" w:rsidP="00FA6F39">
      <w:pPr>
        <w:ind w:left="1134" w:hanging="567"/>
      </w:pPr>
    </w:p>
    <w:p w14:paraId="6D7A3F77" w14:textId="77777777" w:rsidR="00FA6F39" w:rsidRPr="005A1A96" w:rsidRDefault="00FA6F39" w:rsidP="00FA6F39">
      <w:pPr>
        <w:ind w:left="1134" w:hanging="567"/>
      </w:pPr>
      <w:r w:rsidRPr="005A1A96">
        <w:t>f)</w:t>
      </w:r>
      <w:r w:rsidRPr="005A1A96">
        <w:tab/>
      </w:r>
      <w:r w:rsidRPr="005A1A96">
        <w:rPr>
          <w:i/>
        </w:rPr>
        <w:t>Valstybinė metrologijos tarnyba</w:t>
      </w:r>
      <w:r w:rsidRPr="005A1A96">
        <w:t xml:space="preserve"> (Valsts metroloģijas dienests)</w:t>
      </w:r>
    </w:p>
    <w:p w14:paraId="05E1B7D6" w14:textId="77777777" w:rsidR="00FA6F39" w:rsidRPr="005A1A96" w:rsidRDefault="00FA6F39" w:rsidP="00FA6F39">
      <w:pPr>
        <w:ind w:left="1134" w:hanging="567"/>
      </w:pPr>
    </w:p>
    <w:p w14:paraId="3F564D1B" w14:textId="77777777" w:rsidR="00FA6F39" w:rsidRPr="005A1A96" w:rsidRDefault="00FA6F39" w:rsidP="00FA6F39">
      <w:pPr>
        <w:ind w:left="1134" w:hanging="567"/>
      </w:pPr>
      <w:r w:rsidRPr="005A1A96">
        <w:t>g)</w:t>
      </w:r>
      <w:r w:rsidRPr="005A1A96">
        <w:tab/>
      </w:r>
      <w:r w:rsidRPr="005A1A96">
        <w:rPr>
          <w:i/>
        </w:rPr>
        <w:t>Valstybinė saugomų teritorijų tarnyba</w:t>
      </w:r>
      <w:r w:rsidRPr="005A1A96">
        <w:t xml:space="preserve"> (Valsts aizsargājamo teritoriju dienests)</w:t>
      </w:r>
    </w:p>
    <w:p w14:paraId="6CD8DFC5" w14:textId="77777777" w:rsidR="00FA6F39" w:rsidRPr="005A1A96" w:rsidRDefault="00FA6F39" w:rsidP="00FA6F39">
      <w:pPr>
        <w:ind w:left="1134" w:hanging="567"/>
      </w:pPr>
    </w:p>
    <w:p w14:paraId="570D7609" w14:textId="77777777" w:rsidR="00FA6F39" w:rsidRPr="005A1A96" w:rsidRDefault="00FA6F39" w:rsidP="00FA6F39">
      <w:pPr>
        <w:ind w:left="1134" w:hanging="567"/>
      </w:pPr>
      <w:r w:rsidRPr="005A1A96">
        <w:t>h)</w:t>
      </w:r>
      <w:r w:rsidRPr="005A1A96">
        <w:tab/>
      </w:r>
      <w:r w:rsidRPr="005A1A96">
        <w:rPr>
          <w:i/>
        </w:rPr>
        <w:t>Valstybinė teritorijų planavimo ir statybos inspekcija</w:t>
      </w:r>
      <w:r w:rsidRPr="005A1A96">
        <w:t xml:space="preserve"> (Valsts teritoriālās plānošanas un būvniecības inspekcija)</w:t>
      </w:r>
    </w:p>
    <w:p w14:paraId="3A761FA5" w14:textId="77777777" w:rsidR="00FA6F39" w:rsidRPr="005A1A96" w:rsidRDefault="00FA6F39" w:rsidP="00FA6F39">
      <w:pPr>
        <w:ind w:left="1134" w:hanging="567"/>
      </w:pPr>
    </w:p>
    <w:p w14:paraId="60A8D7C1" w14:textId="77777777" w:rsidR="00FA6F39" w:rsidRPr="005A1A96" w:rsidRDefault="00FA6F39" w:rsidP="00FA6F39">
      <w:pPr>
        <w:ind w:left="567" w:hanging="567"/>
      </w:pPr>
      <w:r w:rsidRPr="005A1A96">
        <w:t>5.</w:t>
      </w:r>
      <w:r w:rsidRPr="005A1A96">
        <w:tab/>
      </w:r>
      <w:r w:rsidRPr="005A1A96">
        <w:rPr>
          <w:i/>
        </w:rPr>
        <w:t>Finansų ministerija</w:t>
      </w:r>
      <w:r w:rsidRPr="005A1A96">
        <w:t xml:space="preserve"> (Finanšu ministrija) un </w:t>
      </w:r>
      <w:r w:rsidRPr="005A1A96">
        <w:rPr>
          <w:i/>
        </w:rPr>
        <w:t>Įstaigos prie Finansų ministerijos</w:t>
      </w:r>
      <w:r w:rsidRPr="005A1A96">
        <w:t xml:space="preserve"> (Finanšu ministrijas padotībā esošās iestādes):</w:t>
      </w:r>
    </w:p>
    <w:p w14:paraId="4869E6A6" w14:textId="77777777" w:rsidR="00FA6F39" w:rsidRPr="005A1A96" w:rsidRDefault="00FA6F39" w:rsidP="00FA6F39">
      <w:pPr>
        <w:ind w:left="567" w:hanging="567"/>
      </w:pPr>
    </w:p>
    <w:p w14:paraId="21C2387C" w14:textId="77777777" w:rsidR="00FA6F39" w:rsidRPr="005A1A96" w:rsidRDefault="00FA6F39" w:rsidP="00FA6F39">
      <w:pPr>
        <w:ind w:left="1134" w:hanging="567"/>
      </w:pPr>
      <w:r w:rsidRPr="005A1A96">
        <w:t>a)</w:t>
      </w:r>
      <w:r w:rsidRPr="005A1A96">
        <w:tab/>
      </w:r>
      <w:r w:rsidRPr="005A1A96">
        <w:rPr>
          <w:i/>
        </w:rPr>
        <w:t>Muitinės departamentas</w:t>
      </w:r>
      <w:r w:rsidRPr="005A1A96">
        <w:t xml:space="preserve"> (Muitas departaments)</w:t>
      </w:r>
    </w:p>
    <w:p w14:paraId="32FDC025" w14:textId="77777777" w:rsidR="00FA6F39" w:rsidRPr="005A1A96" w:rsidRDefault="00FA6F39" w:rsidP="00FA6F39">
      <w:pPr>
        <w:ind w:left="1134" w:hanging="567"/>
      </w:pPr>
    </w:p>
    <w:p w14:paraId="4BC10FC7" w14:textId="77777777" w:rsidR="00FA6F39" w:rsidRPr="005A1A96" w:rsidRDefault="00FA6F39" w:rsidP="00FA6F39">
      <w:pPr>
        <w:ind w:left="1134" w:hanging="567"/>
      </w:pPr>
      <w:r w:rsidRPr="005A1A96">
        <w:t>b)</w:t>
      </w:r>
      <w:r w:rsidRPr="005A1A96">
        <w:tab/>
      </w:r>
      <w:r w:rsidRPr="005A1A96">
        <w:rPr>
          <w:i/>
        </w:rPr>
        <w:t>Valstybės dokumentų technologinės apsaugos tarnyba</w:t>
      </w:r>
      <w:r w:rsidRPr="005A1A96">
        <w:t xml:space="preserve"> (Valsts dokumentu tehnoloģiskās drošības dienests)</w:t>
      </w:r>
    </w:p>
    <w:p w14:paraId="488711F2" w14:textId="77777777" w:rsidR="00FA6F39" w:rsidRPr="005A1A96" w:rsidRDefault="00FA6F39" w:rsidP="00FA6F39">
      <w:pPr>
        <w:ind w:left="1134" w:hanging="567"/>
      </w:pPr>
    </w:p>
    <w:p w14:paraId="00C843CA" w14:textId="77777777" w:rsidR="00FA6F39" w:rsidRPr="005A1A96" w:rsidRDefault="00FA6F39" w:rsidP="00FA6F39">
      <w:pPr>
        <w:ind w:left="1134" w:hanging="567"/>
      </w:pPr>
      <w:r w:rsidRPr="005A1A96">
        <w:t>c)</w:t>
      </w:r>
      <w:r w:rsidRPr="005A1A96">
        <w:tab/>
      </w:r>
      <w:r w:rsidRPr="005A1A96">
        <w:rPr>
          <w:i/>
        </w:rPr>
        <w:t>Valstybinė mokesčių inspekcija</w:t>
      </w:r>
      <w:r w:rsidRPr="005A1A96">
        <w:t xml:space="preserve"> (Valsts nodokļu inspekcija)</w:t>
      </w:r>
    </w:p>
    <w:p w14:paraId="1DDD4BD1" w14:textId="77777777" w:rsidR="00FA6F39" w:rsidRPr="005A1A96" w:rsidRDefault="00FA6F39" w:rsidP="00FA6F39">
      <w:pPr>
        <w:ind w:left="1134" w:hanging="567"/>
      </w:pPr>
    </w:p>
    <w:p w14:paraId="4DB24394" w14:textId="77777777" w:rsidR="00FA6F39" w:rsidRPr="005A1A96" w:rsidRDefault="00FA6F39" w:rsidP="00FA6F39">
      <w:pPr>
        <w:ind w:left="1134" w:hanging="567"/>
      </w:pPr>
      <w:r w:rsidRPr="005A1A96">
        <w:t>d)</w:t>
      </w:r>
      <w:r w:rsidRPr="005A1A96">
        <w:tab/>
      </w:r>
      <w:r w:rsidRPr="005A1A96">
        <w:rPr>
          <w:i/>
        </w:rPr>
        <w:t>Finansų ministerijos mokymo centras</w:t>
      </w:r>
      <w:r w:rsidRPr="005A1A96">
        <w:t xml:space="preserve"> (Finanšu ministrijas mācību centrs)</w:t>
      </w:r>
    </w:p>
    <w:p w14:paraId="4AD76203" w14:textId="77777777" w:rsidR="00FA6F39" w:rsidRPr="005A1A96" w:rsidRDefault="00FA6F39" w:rsidP="00FA6F39">
      <w:pPr>
        <w:ind w:left="1134" w:hanging="567"/>
      </w:pPr>
    </w:p>
    <w:p w14:paraId="7DE9F0C7" w14:textId="12C6FE4D" w:rsidR="00751A0A" w:rsidRPr="005A1A96" w:rsidRDefault="00751A0A" w:rsidP="00751A0A">
      <w:r w:rsidRPr="005A1A96">
        <w:br w:type="page"/>
      </w:r>
    </w:p>
    <w:p w14:paraId="43D7FC22" w14:textId="77169B1F" w:rsidR="00FA6F39" w:rsidRPr="005A1A96" w:rsidRDefault="00751A0A" w:rsidP="00FA6F39">
      <w:pPr>
        <w:ind w:left="567" w:hanging="567"/>
      </w:pPr>
      <w:r w:rsidRPr="005A1A96">
        <w:t>6</w:t>
      </w:r>
      <w:r w:rsidR="00FA6F39" w:rsidRPr="005A1A96">
        <w:t>.</w:t>
      </w:r>
      <w:r w:rsidR="00FA6F39" w:rsidRPr="005A1A96">
        <w:tab/>
      </w:r>
      <w:r w:rsidR="00FA6F39" w:rsidRPr="005A1A96">
        <w:rPr>
          <w:i/>
        </w:rPr>
        <w:t>Krašto apsaugos ministerija</w:t>
      </w:r>
      <w:r w:rsidR="00FA6F39" w:rsidRPr="005A1A96">
        <w:t xml:space="preserve"> (Valsts aizsardzības ministrija) un </w:t>
      </w:r>
      <w:r w:rsidR="00FA6F39" w:rsidRPr="005A1A96">
        <w:rPr>
          <w:i/>
        </w:rPr>
        <w:t>Įstaigos prie Krašto apsaugos ministerijos</w:t>
      </w:r>
      <w:r w:rsidR="00FA6F39" w:rsidRPr="005A1A96">
        <w:t xml:space="preserve"> (Valsts aizsardzības ministrijas padotībā esošās iestādes):</w:t>
      </w:r>
    </w:p>
    <w:p w14:paraId="4FF08588" w14:textId="77777777" w:rsidR="00FA6F39" w:rsidRPr="005A1A96" w:rsidRDefault="00FA6F39" w:rsidP="00FA6F39">
      <w:pPr>
        <w:ind w:left="567" w:hanging="567"/>
      </w:pPr>
    </w:p>
    <w:p w14:paraId="593FA2CC" w14:textId="77777777" w:rsidR="00FA6F39" w:rsidRPr="005A1A96" w:rsidRDefault="00FA6F39" w:rsidP="00FA6F39">
      <w:pPr>
        <w:ind w:left="1134" w:hanging="567"/>
      </w:pPr>
      <w:r w:rsidRPr="005A1A96">
        <w:t>a)</w:t>
      </w:r>
      <w:r w:rsidRPr="005A1A96">
        <w:tab/>
      </w:r>
      <w:r w:rsidRPr="005A1A96">
        <w:rPr>
          <w:i/>
        </w:rPr>
        <w:t>Antrasis operatyvinių tarnybų departamentas</w:t>
      </w:r>
      <w:r w:rsidRPr="005A1A96">
        <w:t xml:space="preserve"> (Otrreizējās izmeklēšanas departaments)</w:t>
      </w:r>
    </w:p>
    <w:p w14:paraId="795557A1" w14:textId="77777777" w:rsidR="00FA6F39" w:rsidRPr="005A1A96" w:rsidRDefault="00FA6F39" w:rsidP="00FA6F39">
      <w:pPr>
        <w:ind w:left="1134" w:hanging="567"/>
      </w:pPr>
    </w:p>
    <w:p w14:paraId="5A0FAE6D" w14:textId="77777777" w:rsidR="00FA6F39" w:rsidRPr="005A1A96" w:rsidRDefault="00FA6F39" w:rsidP="00FA6F39">
      <w:pPr>
        <w:ind w:left="1134" w:hanging="567"/>
      </w:pPr>
      <w:r w:rsidRPr="005A1A96">
        <w:t>b)</w:t>
      </w:r>
      <w:r w:rsidRPr="005A1A96">
        <w:tab/>
      </w:r>
      <w:r w:rsidRPr="005A1A96">
        <w:rPr>
          <w:i/>
        </w:rPr>
        <w:t>Centralizuota finansų ir turto tarnyba</w:t>
      </w:r>
      <w:r w:rsidRPr="005A1A96">
        <w:t xml:space="preserve"> (Centralizētais finanšu un īpašuma dienests)</w:t>
      </w:r>
    </w:p>
    <w:p w14:paraId="26A37E04" w14:textId="77777777" w:rsidR="00FA6F39" w:rsidRPr="005A1A96" w:rsidRDefault="00FA6F39" w:rsidP="00FA6F39">
      <w:pPr>
        <w:ind w:left="1134" w:hanging="567"/>
      </w:pPr>
    </w:p>
    <w:p w14:paraId="692620F0" w14:textId="77777777" w:rsidR="00FA6F39" w:rsidRPr="005A1A96" w:rsidRDefault="00FA6F39" w:rsidP="00FA6F39">
      <w:pPr>
        <w:ind w:left="1134" w:hanging="567"/>
      </w:pPr>
      <w:r w:rsidRPr="005A1A96">
        <w:t>c)</w:t>
      </w:r>
      <w:r w:rsidRPr="005A1A96">
        <w:tab/>
      </w:r>
      <w:r w:rsidRPr="005A1A96">
        <w:rPr>
          <w:i/>
        </w:rPr>
        <w:t>Karo prievolės administravimo tarnyba</w:t>
      </w:r>
      <w:r w:rsidRPr="005A1A96">
        <w:t xml:space="preserve"> (Iesaukšanas pārvalde)</w:t>
      </w:r>
    </w:p>
    <w:p w14:paraId="76CA8DF2" w14:textId="77777777" w:rsidR="00FA6F39" w:rsidRPr="005A1A96" w:rsidRDefault="00FA6F39" w:rsidP="00FA6F39">
      <w:pPr>
        <w:ind w:left="1134" w:hanging="567"/>
      </w:pPr>
    </w:p>
    <w:p w14:paraId="53B4794B" w14:textId="77777777" w:rsidR="00FA6F39" w:rsidRPr="005A1A96" w:rsidRDefault="00FA6F39" w:rsidP="00FA6F39">
      <w:pPr>
        <w:ind w:left="1134" w:hanging="567"/>
      </w:pPr>
      <w:r w:rsidRPr="005A1A96">
        <w:t>d)</w:t>
      </w:r>
      <w:r w:rsidRPr="005A1A96">
        <w:tab/>
      </w:r>
      <w:r w:rsidRPr="005A1A96">
        <w:rPr>
          <w:i/>
        </w:rPr>
        <w:t>Krašto apsaugos archyvas</w:t>
      </w:r>
      <w:r w:rsidRPr="005A1A96">
        <w:t xml:space="preserve"> (Valsts aizsardzības arhīvu dienests)</w:t>
      </w:r>
    </w:p>
    <w:p w14:paraId="4D9E202A" w14:textId="77777777" w:rsidR="00FA6F39" w:rsidRPr="005A1A96" w:rsidRDefault="00FA6F39" w:rsidP="00FA6F39">
      <w:pPr>
        <w:ind w:left="1134" w:hanging="567"/>
      </w:pPr>
    </w:p>
    <w:p w14:paraId="4644D701" w14:textId="77777777" w:rsidR="00FA6F39" w:rsidRPr="005A1A96" w:rsidRDefault="00FA6F39" w:rsidP="00FA6F39">
      <w:pPr>
        <w:ind w:left="1134" w:hanging="567"/>
      </w:pPr>
      <w:r w:rsidRPr="005A1A96">
        <w:t>e)</w:t>
      </w:r>
      <w:r w:rsidRPr="005A1A96">
        <w:tab/>
      </w:r>
      <w:r w:rsidRPr="005A1A96">
        <w:rPr>
          <w:i/>
        </w:rPr>
        <w:t>Krizių valdymo centras</w:t>
      </w:r>
      <w:r w:rsidRPr="005A1A96">
        <w:t xml:space="preserve"> (Krīžu vadības centrs)</w:t>
      </w:r>
    </w:p>
    <w:p w14:paraId="59F922D8" w14:textId="77777777" w:rsidR="00FA6F39" w:rsidRPr="005A1A96" w:rsidRDefault="00FA6F39" w:rsidP="00FA6F39">
      <w:pPr>
        <w:ind w:left="1134" w:hanging="567"/>
      </w:pPr>
    </w:p>
    <w:p w14:paraId="45BA9E5F" w14:textId="77777777" w:rsidR="00FA6F39" w:rsidRPr="005A1A96" w:rsidRDefault="00FA6F39" w:rsidP="00FA6F39">
      <w:pPr>
        <w:ind w:left="1134" w:hanging="567"/>
      </w:pPr>
      <w:r w:rsidRPr="005A1A96">
        <w:t>f)</w:t>
      </w:r>
      <w:r w:rsidRPr="005A1A96">
        <w:tab/>
      </w:r>
      <w:r w:rsidRPr="005A1A96">
        <w:rPr>
          <w:i/>
        </w:rPr>
        <w:t>Mobilizacijos departamentas</w:t>
      </w:r>
      <w:r w:rsidRPr="005A1A96">
        <w:t xml:space="preserve"> (Mobilizācijas departaments)</w:t>
      </w:r>
    </w:p>
    <w:p w14:paraId="235A7D8D" w14:textId="77777777" w:rsidR="00FA6F39" w:rsidRPr="005A1A96" w:rsidRDefault="00FA6F39" w:rsidP="00FA6F39">
      <w:pPr>
        <w:ind w:left="1134" w:hanging="567"/>
      </w:pPr>
    </w:p>
    <w:p w14:paraId="618F584C" w14:textId="77777777" w:rsidR="00FA6F39" w:rsidRPr="005A1A96" w:rsidRDefault="00FA6F39" w:rsidP="00FA6F39">
      <w:pPr>
        <w:ind w:left="1134" w:hanging="567"/>
      </w:pPr>
      <w:r w:rsidRPr="005A1A96">
        <w:t>g)</w:t>
      </w:r>
      <w:r w:rsidRPr="005A1A96">
        <w:tab/>
      </w:r>
      <w:r w:rsidRPr="005A1A96">
        <w:rPr>
          <w:i/>
        </w:rPr>
        <w:t>Ryšių ir informacinių sistemų tarnyba</w:t>
      </w:r>
      <w:r w:rsidRPr="005A1A96">
        <w:t xml:space="preserve"> (Komunikāciju un informācijas sistēmu dienests)</w:t>
      </w:r>
    </w:p>
    <w:p w14:paraId="533B3FCA" w14:textId="77777777" w:rsidR="00FA6F39" w:rsidRPr="005A1A96" w:rsidRDefault="00FA6F39" w:rsidP="00FA6F39">
      <w:pPr>
        <w:ind w:left="1134" w:hanging="567"/>
      </w:pPr>
    </w:p>
    <w:p w14:paraId="230AFC9B" w14:textId="77777777" w:rsidR="00FA6F39" w:rsidRPr="005A1A96" w:rsidRDefault="00FA6F39" w:rsidP="00FA6F39">
      <w:pPr>
        <w:ind w:left="1134" w:hanging="567"/>
      </w:pPr>
      <w:r w:rsidRPr="005A1A96">
        <w:t>h)</w:t>
      </w:r>
      <w:r w:rsidRPr="005A1A96">
        <w:tab/>
      </w:r>
      <w:r w:rsidRPr="005A1A96">
        <w:rPr>
          <w:i/>
        </w:rPr>
        <w:t>Infrastruktūros plėtros departamentas</w:t>
      </w:r>
      <w:r w:rsidRPr="005A1A96">
        <w:t xml:space="preserve"> (Infrastruktūras attīstības departaments)</w:t>
      </w:r>
    </w:p>
    <w:p w14:paraId="77898013" w14:textId="77777777" w:rsidR="00FA6F39" w:rsidRPr="005A1A96" w:rsidRDefault="00FA6F39" w:rsidP="00FA6F39">
      <w:pPr>
        <w:ind w:left="1134" w:hanging="567"/>
      </w:pPr>
    </w:p>
    <w:p w14:paraId="71035AD3" w14:textId="77777777" w:rsidR="00FA6F39" w:rsidRPr="005A1A96" w:rsidRDefault="00FA6F39" w:rsidP="00FA6F39">
      <w:pPr>
        <w:ind w:left="1134" w:hanging="567"/>
      </w:pPr>
      <w:r w:rsidRPr="005A1A96">
        <w:t>i)</w:t>
      </w:r>
      <w:r w:rsidRPr="005A1A96">
        <w:tab/>
      </w:r>
      <w:r w:rsidRPr="005A1A96">
        <w:rPr>
          <w:i/>
        </w:rPr>
        <w:t>Valstybinis pilietinio pasipriešinimo rengimo centras</w:t>
      </w:r>
      <w:r w:rsidRPr="005A1A96">
        <w:t xml:space="preserve"> (Civilās pretošanās centrs)</w:t>
      </w:r>
    </w:p>
    <w:p w14:paraId="28C04FA8" w14:textId="77777777" w:rsidR="00FA6F39" w:rsidRPr="005A1A96" w:rsidRDefault="00FA6F39" w:rsidP="00FA6F39">
      <w:pPr>
        <w:ind w:left="1134" w:hanging="567"/>
      </w:pPr>
    </w:p>
    <w:p w14:paraId="74BCB55F" w14:textId="77777777" w:rsidR="00FA6F39" w:rsidRPr="005A1A96" w:rsidRDefault="00FA6F39" w:rsidP="00FA6F39">
      <w:pPr>
        <w:ind w:left="1134" w:hanging="567"/>
      </w:pPr>
      <w:r w:rsidRPr="005A1A96">
        <w:t>j)</w:t>
      </w:r>
      <w:r w:rsidRPr="005A1A96">
        <w:tab/>
      </w:r>
      <w:r w:rsidRPr="005A1A96">
        <w:rPr>
          <w:i/>
        </w:rPr>
        <w:t>Lietuvos kariuomenė</w:t>
      </w:r>
      <w:r w:rsidRPr="005A1A96">
        <w:t xml:space="preserve"> (Lietuvas Bruņotie spēki)</w:t>
      </w:r>
    </w:p>
    <w:p w14:paraId="0686F972" w14:textId="77777777" w:rsidR="00FA6F39" w:rsidRPr="005A1A96" w:rsidRDefault="00FA6F39" w:rsidP="00FA6F39">
      <w:pPr>
        <w:ind w:left="1134" w:hanging="567"/>
      </w:pPr>
    </w:p>
    <w:p w14:paraId="638F90F7" w14:textId="15B95150" w:rsidR="00751A0A" w:rsidRPr="005A1A96" w:rsidRDefault="00751A0A" w:rsidP="00751A0A">
      <w:r w:rsidRPr="005A1A96">
        <w:br w:type="page"/>
      </w:r>
    </w:p>
    <w:p w14:paraId="031C4EAE" w14:textId="01712E07" w:rsidR="00FA6F39" w:rsidRPr="005A1A96" w:rsidRDefault="00751A0A" w:rsidP="00FA6F39">
      <w:pPr>
        <w:ind w:left="1134" w:hanging="567"/>
      </w:pPr>
      <w:r w:rsidRPr="005A1A96">
        <w:t>k</w:t>
      </w:r>
      <w:r w:rsidR="00FA6F39" w:rsidRPr="005A1A96">
        <w:t>)</w:t>
      </w:r>
      <w:r w:rsidR="00FA6F39" w:rsidRPr="005A1A96">
        <w:tab/>
      </w:r>
      <w:r w:rsidR="00FA6F39" w:rsidRPr="005A1A96">
        <w:rPr>
          <w:i/>
        </w:rPr>
        <w:t>Krašto apsaugos sistemos kariniai vienetai ir tarnybos</w:t>
      </w:r>
      <w:r w:rsidR="00FA6F39" w:rsidRPr="005A1A96">
        <w:t xml:space="preserve"> (Valsts aizsardzības sistēmas militārās vienības un dienesti)</w:t>
      </w:r>
    </w:p>
    <w:p w14:paraId="70030887" w14:textId="77777777" w:rsidR="00FA6F39" w:rsidRPr="005A1A96" w:rsidRDefault="00FA6F39" w:rsidP="00FA6F39">
      <w:pPr>
        <w:ind w:left="1134" w:hanging="567"/>
      </w:pPr>
    </w:p>
    <w:p w14:paraId="3F6B2067" w14:textId="77777777" w:rsidR="00FA6F39" w:rsidRPr="005A1A96" w:rsidRDefault="00FA6F39" w:rsidP="00FA6F39">
      <w:pPr>
        <w:ind w:left="567" w:hanging="567"/>
      </w:pPr>
      <w:r w:rsidRPr="005A1A96">
        <w:t>7.</w:t>
      </w:r>
      <w:r w:rsidRPr="005A1A96">
        <w:tab/>
      </w:r>
      <w:r w:rsidRPr="005A1A96">
        <w:rPr>
          <w:i/>
        </w:rPr>
        <w:t>Kultūros ministerija</w:t>
      </w:r>
      <w:r w:rsidRPr="005A1A96">
        <w:t xml:space="preserve"> (Kultūras ministrija) un </w:t>
      </w:r>
      <w:r w:rsidRPr="005A1A96">
        <w:rPr>
          <w:i/>
        </w:rPr>
        <w:t>Įstaigos prie Kultūros ministerijos</w:t>
      </w:r>
      <w:r w:rsidRPr="005A1A96">
        <w:t xml:space="preserve"> (Kultūras ministrijas padotībā esošās iestādes):</w:t>
      </w:r>
    </w:p>
    <w:p w14:paraId="0BC6D57B" w14:textId="77777777" w:rsidR="00FA6F39" w:rsidRPr="005A1A96" w:rsidRDefault="00FA6F39" w:rsidP="00FA6F39">
      <w:pPr>
        <w:ind w:left="567" w:hanging="567"/>
      </w:pPr>
    </w:p>
    <w:p w14:paraId="65F87CCA" w14:textId="77777777" w:rsidR="00FA6F39" w:rsidRPr="005A1A96" w:rsidRDefault="00FA6F39" w:rsidP="00FA6F39">
      <w:pPr>
        <w:ind w:left="1134" w:hanging="567"/>
      </w:pPr>
      <w:r w:rsidRPr="005A1A96">
        <w:t>a)</w:t>
      </w:r>
      <w:r w:rsidRPr="005A1A96">
        <w:tab/>
      </w:r>
      <w:r w:rsidRPr="005A1A96">
        <w:rPr>
          <w:i/>
        </w:rPr>
        <w:t>Kultūros paveldo departamentas</w:t>
      </w:r>
      <w:r w:rsidRPr="005A1A96">
        <w:t xml:space="preserve"> (Kultūras mantojuma departaments)</w:t>
      </w:r>
    </w:p>
    <w:p w14:paraId="08D83890" w14:textId="77777777" w:rsidR="00FA6F39" w:rsidRPr="005A1A96" w:rsidRDefault="00FA6F39" w:rsidP="00FA6F39">
      <w:pPr>
        <w:ind w:left="1134" w:hanging="567"/>
      </w:pPr>
    </w:p>
    <w:p w14:paraId="69FEA45B" w14:textId="77777777" w:rsidR="00FA6F39" w:rsidRPr="005A1A96" w:rsidRDefault="00FA6F39" w:rsidP="00FA6F39">
      <w:pPr>
        <w:ind w:left="1134" w:hanging="567"/>
      </w:pPr>
      <w:r w:rsidRPr="005A1A96">
        <w:t>b)</w:t>
      </w:r>
      <w:r w:rsidRPr="005A1A96">
        <w:tab/>
      </w:r>
      <w:r w:rsidRPr="005A1A96">
        <w:rPr>
          <w:i/>
        </w:rPr>
        <w:t>Valstybinė kalbos inspekcija</w:t>
      </w:r>
      <w:r w:rsidRPr="005A1A96">
        <w:t xml:space="preserve"> (Valsts valodas inspekcija)</w:t>
      </w:r>
    </w:p>
    <w:p w14:paraId="68F4322A" w14:textId="77777777" w:rsidR="00FA6F39" w:rsidRPr="005A1A96" w:rsidRDefault="00FA6F39" w:rsidP="00FA6F39">
      <w:pPr>
        <w:ind w:left="1134" w:hanging="567"/>
      </w:pPr>
    </w:p>
    <w:p w14:paraId="7B355FCD" w14:textId="77777777" w:rsidR="00FA6F39" w:rsidRPr="005A1A96" w:rsidRDefault="00FA6F39" w:rsidP="00FA6F39">
      <w:pPr>
        <w:ind w:left="567" w:hanging="567"/>
      </w:pPr>
      <w:r w:rsidRPr="005A1A96">
        <w:t>8.</w:t>
      </w:r>
      <w:r w:rsidRPr="005A1A96">
        <w:tab/>
      </w:r>
      <w:r w:rsidRPr="005A1A96">
        <w:rPr>
          <w:i/>
        </w:rPr>
        <w:t>Socialinės apsaugos ir darbo ministerija</w:t>
      </w:r>
      <w:r w:rsidRPr="005A1A96">
        <w:t xml:space="preserve"> (Sociālā nodrošinājuma un nodarbinātības lietu ministrija) un </w:t>
      </w:r>
      <w:r w:rsidRPr="005A1A96">
        <w:rPr>
          <w:i/>
        </w:rPr>
        <w:t>Įstaigos prie Socialinės apsaugos ir darbo ministerijos</w:t>
      </w:r>
      <w:r w:rsidRPr="005A1A96">
        <w:t xml:space="preserve"> (Sociālā nodrošinājuma un nodarbinātības lietu ministrijas pakļautībā esošās iestādes):</w:t>
      </w:r>
    </w:p>
    <w:p w14:paraId="49A946EA" w14:textId="77777777" w:rsidR="00FA6F39" w:rsidRPr="005A1A96" w:rsidRDefault="00FA6F39" w:rsidP="00FA6F39">
      <w:pPr>
        <w:ind w:left="567" w:hanging="567"/>
      </w:pPr>
    </w:p>
    <w:p w14:paraId="7E125A31" w14:textId="77777777" w:rsidR="00FA6F39" w:rsidRPr="005A1A96" w:rsidRDefault="00FA6F39" w:rsidP="00FA6F39">
      <w:pPr>
        <w:ind w:left="1134" w:hanging="567"/>
      </w:pPr>
      <w:r w:rsidRPr="005A1A96">
        <w:t>a)</w:t>
      </w:r>
      <w:r w:rsidRPr="005A1A96">
        <w:tab/>
      </w:r>
      <w:r w:rsidRPr="005A1A96">
        <w:rPr>
          <w:i/>
        </w:rPr>
        <w:t>Garantinio fondo administracija</w:t>
      </w:r>
      <w:r w:rsidRPr="005A1A96">
        <w:t xml:space="preserve"> (Garantiju fonda administrācija)</w:t>
      </w:r>
    </w:p>
    <w:p w14:paraId="211B0C2E" w14:textId="77777777" w:rsidR="00FA6F39" w:rsidRPr="005A1A96" w:rsidRDefault="00FA6F39" w:rsidP="00FA6F39">
      <w:pPr>
        <w:ind w:left="1134" w:hanging="567"/>
      </w:pPr>
    </w:p>
    <w:p w14:paraId="25AEF649" w14:textId="77777777" w:rsidR="00FA6F39" w:rsidRPr="005A1A96" w:rsidRDefault="00FA6F39" w:rsidP="00FA6F39">
      <w:pPr>
        <w:ind w:left="1134" w:hanging="567"/>
      </w:pPr>
      <w:r w:rsidRPr="005A1A96">
        <w:t>b)</w:t>
      </w:r>
      <w:r w:rsidRPr="005A1A96">
        <w:tab/>
      </w:r>
      <w:r w:rsidRPr="005A1A96">
        <w:rPr>
          <w:i/>
        </w:rPr>
        <w:t>Valstybės vaiko teisių apsaugos ir įvaikinimo tarnyba</w:t>
      </w:r>
      <w:r w:rsidRPr="005A1A96">
        <w:t xml:space="preserve"> (Valsts bērnu tiesību aizsardzības un adopcijas dienests)</w:t>
      </w:r>
    </w:p>
    <w:p w14:paraId="442B237D" w14:textId="77777777" w:rsidR="00FA6F39" w:rsidRPr="005A1A96" w:rsidRDefault="00FA6F39" w:rsidP="00FA6F39">
      <w:pPr>
        <w:ind w:left="1134" w:hanging="567"/>
      </w:pPr>
    </w:p>
    <w:p w14:paraId="45FD4B80" w14:textId="77777777" w:rsidR="00FA6F39" w:rsidRPr="005A1A96" w:rsidRDefault="00FA6F39" w:rsidP="00FA6F39">
      <w:pPr>
        <w:ind w:left="1134" w:hanging="567"/>
      </w:pPr>
      <w:r w:rsidRPr="005A1A96">
        <w:t>c)</w:t>
      </w:r>
      <w:r w:rsidRPr="005A1A96">
        <w:tab/>
      </w:r>
      <w:r w:rsidRPr="005A1A96">
        <w:rPr>
          <w:i/>
        </w:rPr>
        <w:t>Lietuvos darbo birža</w:t>
      </w:r>
      <w:r w:rsidRPr="005A1A96">
        <w:t xml:space="preserve"> (Lietuvas darba birža)</w:t>
      </w:r>
    </w:p>
    <w:p w14:paraId="21464638" w14:textId="77777777" w:rsidR="00FA6F39" w:rsidRPr="005A1A96" w:rsidRDefault="00FA6F39" w:rsidP="00FA6F39">
      <w:pPr>
        <w:ind w:left="1134" w:hanging="567"/>
      </w:pPr>
    </w:p>
    <w:p w14:paraId="20008838" w14:textId="77777777" w:rsidR="00FA6F39" w:rsidRPr="005A1A96" w:rsidRDefault="00FA6F39" w:rsidP="00FA6F39">
      <w:pPr>
        <w:ind w:left="1134" w:hanging="567"/>
      </w:pPr>
      <w:r w:rsidRPr="005A1A96">
        <w:t>d)</w:t>
      </w:r>
      <w:r w:rsidRPr="005A1A96">
        <w:tab/>
      </w:r>
      <w:r w:rsidRPr="005A1A96">
        <w:rPr>
          <w:i/>
        </w:rPr>
        <w:t>Lietuvos darbo rinkos mokymo tarnyba</w:t>
      </w:r>
      <w:r w:rsidRPr="005A1A96">
        <w:t xml:space="preserve"> (Lietuvas Darba tirgus apmācības dienests)</w:t>
      </w:r>
    </w:p>
    <w:p w14:paraId="4F7696D2" w14:textId="77777777" w:rsidR="00FA6F39" w:rsidRPr="005A1A96" w:rsidRDefault="00FA6F39" w:rsidP="00FA6F39">
      <w:pPr>
        <w:ind w:left="1134" w:hanging="567"/>
      </w:pPr>
    </w:p>
    <w:p w14:paraId="6AC69391" w14:textId="5F18221A" w:rsidR="00751A0A" w:rsidRPr="005A1A96" w:rsidRDefault="00751A0A" w:rsidP="00751A0A">
      <w:r w:rsidRPr="005A1A96">
        <w:br w:type="page"/>
      </w:r>
    </w:p>
    <w:p w14:paraId="1384E543" w14:textId="3BE1262C" w:rsidR="00FA6F39" w:rsidRPr="005A1A96" w:rsidRDefault="00751A0A" w:rsidP="00FA6F39">
      <w:pPr>
        <w:ind w:left="1134" w:hanging="567"/>
      </w:pPr>
      <w:r w:rsidRPr="005A1A96">
        <w:t>e</w:t>
      </w:r>
      <w:r w:rsidR="00FA6F39" w:rsidRPr="005A1A96">
        <w:t>)</w:t>
      </w:r>
      <w:r w:rsidR="00FA6F39" w:rsidRPr="005A1A96">
        <w:tab/>
      </w:r>
      <w:r w:rsidR="00FA6F39" w:rsidRPr="005A1A96">
        <w:rPr>
          <w:i/>
        </w:rPr>
        <w:t>Trišalės tarybos sekretoriatas</w:t>
      </w:r>
      <w:r w:rsidR="00FA6F39" w:rsidRPr="005A1A96">
        <w:t xml:space="preserve"> (Trīspusējās padomes sekretariāts)</w:t>
      </w:r>
    </w:p>
    <w:p w14:paraId="6C5BEF30" w14:textId="77777777" w:rsidR="00FA6F39" w:rsidRPr="005A1A96" w:rsidRDefault="00FA6F39" w:rsidP="00FA6F39">
      <w:pPr>
        <w:ind w:left="1134" w:hanging="567"/>
      </w:pPr>
    </w:p>
    <w:p w14:paraId="1DF3F8F4" w14:textId="77777777" w:rsidR="00FA6F39" w:rsidRPr="005A1A96" w:rsidRDefault="00FA6F39" w:rsidP="00FA6F39">
      <w:pPr>
        <w:ind w:left="1134" w:hanging="567"/>
      </w:pPr>
      <w:r w:rsidRPr="005A1A96">
        <w:t>f)</w:t>
      </w:r>
      <w:r w:rsidRPr="005A1A96">
        <w:tab/>
      </w:r>
      <w:r w:rsidRPr="005A1A96">
        <w:rPr>
          <w:i/>
        </w:rPr>
        <w:t>Socialinių paslaugų priežiūros departamentas</w:t>
      </w:r>
      <w:r w:rsidRPr="005A1A96">
        <w:t xml:space="preserve"> (Sociālo pakalpojumu uzraudzības departaments)</w:t>
      </w:r>
    </w:p>
    <w:p w14:paraId="33A26D80" w14:textId="77777777" w:rsidR="00FA6F39" w:rsidRPr="005A1A96" w:rsidRDefault="00FA6F39" w:rsidP="00FA6F39">
      <w:pPr>
        <w:ind w:left="1134" w:hanging="567"/>
      </w:pPr>
    </w:p>
    <w:p w14:paraId="794F9E90" w14:textId="77777777" w:rsidR="00FA6F39" w:rsidRPr="005A1A96" w:rsidRDefault="00FA6F39" w:rsidP="00FA6F39">
      <w:pPr>
        <w:ind w:left="1134" w:hanging="567"/>
      </w:pPr>
      <w:r w:rsidRPr="005A1A96">
        <w:t>g)</w:t>
      </w:r>
      <w:r w:rsidRPr="005A1A96">
        <w:tab/>
      </w:r>
      <w:r w:rsidRPr="005A1A96">
        <w:rPr>
          <w:i/>
        </w:rPr>
        <w:t>Darbo inspekcija</w:t>
      </w:r>
      <w:r w:rsidRPr="005A1A96">
        <w:t xml:space="preserve"> (Darba inspekcija)</w:t>
      </w:r>
    </w:p>
    <w:p w14:paraId="7E82FD0F" w14:textId="77777777" w:rsidR="00FA6F39" w:rsidRPr="005A1A96" w:rsidRDefault="00FA6F39" w:rsidP="00FA6F39">
      <w:pPr>
        <w:ind w:left="1134" w:hanging="567"/>
      </w:pPr>
    </w:p>
    <w:p w14:paraId="0233274F" w14:textId="77777777" w:rsidR="00FA6F39" w:rsidRPr="005A1A96" w:rsidRDefault="00FA6F39" w:rsidP="00FA6F39">
      <w:pPr>
        <w:ind w:left="1134" w:hanging="567"/>
      </w:pPr>
      <w:r w:rsidRPr="005A1A96">
        <w:t>h)</w:t>
      </w:r>
      <w:r w:rsidRPr="005A1A96">
        <w:tab/>
      </w:r>
      <w:r w:rsidRPr="005A1A96">
        <w:rPr>
          <w:i/>
        </w:rPr>
        <w:t>Valstybinio socialinio draudimo fondo valdyba</w:t>
      </w:r>
      <w:r w:rsidRPr="005A1A96">
        <w:t xml:space="preserve"> (Valsts Sociālās apdrošināšanas fonda valde)</w:t>
      </w:r>
    </w:p>
    <w:p w14:paraId="7F77A2BD" w14:textId="77777777" w:rsidR="00FA6F39" w:rsidRPr="005A1A96" w:rsidRDefault="00FA6F39" w:rsidP="00FA6F39">
      <w:pPr>
        <w:ind w:left="1134" w:hanging="567"/>
      </w:pPr>
    </w:p>
    <w:p w14:paraId="2BAB30D6" w14:textId="77777777" w:rsidR="00FA6F39" w:rsidRPr="005A1A96" w:rsidRDefault="00FA6F39" w:rsidP="00FA6F39">
      <w:pPr>
        <w:ind w:left="1134" w:hanging="567"/>
      </w:pPr>
      <w:r w:rsidRPr="005A1A96">
        <w:t>i)</w:t>
      </w:r>
      <w:r w:rsidRPr="005A1A96">
        <w:tab/>
      </w:r>
      <w:r w:rsidRPr="005A1A96">
        <w:rPr>
          <w:i/>
        </w:rPr>
        <w:t>Neįgalumo ir darbingumo nustatymo tarnyba</w:t>
      </w:r>
      <w:r w:rsidRPr="005A1A96">
        <w:t xml:space="preserve"> (Invaliditātes un darbspējas noteikšanas dienests)</w:t>
      </w:r>
    </w:p>
    <w:p w14:paraId="617D5C2E" w14:textId="77777777" w:rsidR="00FA6F39" w:rsidRPr="005A1A96" w:rsidRDefault="00FA6F39" w:rsidP="00FA6F39">
      <w:pPr>
        <w:ind w:left="1134" w:hanging="567"/>
      </w:pPr>
    </w:p>
    <w:p w14:paraId="214633C5" w14:textId="77777777" w:rsidR="00FA6F39" w:rsidRPr="005A1A96" w:rsidRDefault="00FA6F39" w:rsidP="00FA6F39">
      <w:pPr>
        <w:ind w:left="1134" w:hanging="567"/>
      </w:pPr>
      <w:r w:rsidRPr="005A1A96">
        <w:t>j)</w:t>
      </w:r>
      <w:r w:rsidRPr="005A1A96">
        <w:tab/>
      </w:r>
      <w:r w:rsidRPr="005A1A96">
        <w:rPr>
          <w:i/>
        </w:rPr>
        <w:t>Ginčų komisija</w:t>
      </w:r>
      <w:r w:rsidRPr="005A1A96">
        <w:t xml:space="preserve"> (Strīdu atrisināšanas komisija)</w:t>
      </w:r>
    </w:p>
    <w:p w14:paraId="1D3CC4FD" w14:textId="77777777" w:rsidR="00FA6F39" w:rsidRPr="005A1A96" w:rsidRDefault="00FA6F39" w:rsidP="00FA6F39">
      <w:pPr>
        <w:ind w:left="1134" w:hanging="567"/>
      </w:pPr>
    </w:p>
    <w:p w14:paraId="3F5DEF22" w14:textId="77777777" w:rsidR="00FA6F39" w:rsidRPr="005A1A96" w:rsidRDefault="00FA6F39" w:rsidP="00FA6F39">
      <w:pPr>
        <w:ind w:left="1134" w:hanging="567"/>
      </w:pPr>
      <w:r w:rsidRPr="005A1A96">
        <w:t>k)</w:t>
      </w:r>
      <w:r w:rsidRPr="005A1A96">
        <w:tab/>
      </w:r>
      <w:r w:rsidRPr="005A1A96">
        <w:rPr>
          <w:i/>
        </w:rPr>
        <w:t>Techninės pagalbos neįgaliesiems centras</w:t>
      </w:r>
      <w:r w:rsidRPr="005A1A96">
        <w:t xml:space="preserve"> (Invaliditātes tehnisko palīglīdzekļu centrs)</w:t>
      </w:r>
    </w:p>
    <w:p w14:paraId="11ABC14C" w14:textId="77777777" w:rsidR="00FA6F39" w:rsidRPr="005A1A96" w:rsidRDefault="00FA6F39" w:rsidP="00FA6F39">
      <w:pPr>
        <w:ind w:left="1134" w:hanging="567"/>
      </w:pPr>
    </w:p>
    <w:p w14:paraId="05234134" w14:textId="77777777" w:rsidR="00FA6F39" w:rsidRPr="005A1A96" w:rsidRDefault="00FA6F39" w:rsidP="00FA6F39">
      <w:pPr>
        <w:ind w:left="1134" w:hanging="567"/>
      </w:pPr>
      <w:r w:rsidRPr="005A1A96">
        <w:t>l)</w:t>
      </w:r>
      <w:r w:rsidRPr="005A1A96">
        <w:tab/>
      </w:r>
      <w:r w:rsidRPr="005A1A96">
        <w:rPr>
          <w:i/>
        </w:rPr>
        <w:t>Neįgaliųjų reikalų departamentas</w:t>
      </w:r>
      <w:r w:rsidRPr="005A1A96">
        <w:t xml:space="preserve"> (Invalīdu lietu departaments)</w:t>
      </w:r>
    </w:p>
    <w:p w14:paraId="34890B08" w14:textId="77777777" w:rsidR="00FA6F39" w:rsidRPr="005A1A96" w:rsidRDefault="00FA6F39" w:rsidP="00FA6F39">
      <w:pPr>
        <w:ind w:left="1134" w:hanging="567"/>
      </w:pPr>
    </w:p>
    <w:p w14:paraId="08791304" w14:textId="77777777" w:rsidR="00FA6F39" w:rsidRPr="005A1A96" w:rsidRDefault="00FA6F39" w:rsidP="00FA6F39">
      <w:pPr>
        <w:ind w:left="567" w:hanging="567"/>
      </w:pPr>
      <w:r w:rsidRPr="005A1A96">
        <w:t>9.</w:t>
      </w:r>
      <w:r w:rsidRPr="005A1A96">
        <w:tab/>
      </w:r>
      <w:r w:rsidRPr="005A1A96">
        <w:rPr>
          <w:i/>
        </w:rPr>
        <w:t>Susisiekimo ministerija</w:t>
      </w:r>
      <w:r w:rsidRPr="005A1A96">
        <w:t xml:space="preserve"> (Transporta un sakaru ministrija) un </w:t>
      </w:r>
      <w:r w:rsidRPr="005A1A96">
        <w:rPr>
          <w:i/>
        </w:rPr>
        <w:t>Įstaigos prie Susisiekimo ministerijos</w:t>
      </w:r>
      <w:r w:rsidRPr="005A1A96">
        <w:t xml:space="preserve"> (Transporta un sakaru ministrijas padotībā esošās iestādes):</w:t>
      </w:r>
    </w:p>
    <w:p w14:paraId="27DB4384" w14:textId="77777777" w:rsidR="00FA6F39" w:rsidRPr="005A1A96" w:rsidRDefault="00FA6F39" w:rsidP="00FA6F39">
      <w:pPr>
        <w:ind w:left="567" w:hanging="567"/>
      </w:pPr>
    </w:p>
    <w:p w14:paraId="21B9E83C" w14:textId="77777777" w:rsidR="00FA6F39" w:rsidRPr="005A1A96" w:rsidRDefault="00FA6F39" w:rsidP="00FA6F39">
      <w:pPr>
        <w:ind w:left="1134" w:hanging="567"/>
      </w:pPr>
      <w:r w:rsidRPr="005A1A96">
        <w:t>a)</w:t>
      </w:r>
      <w:r w:rsidRPr="005A1A96">
        <w:tab/>
      </w:r>
      <w:r w:rsidRPr="005A1A96">
        <w:rPr>
          <w:i/>
        </w:rPr>
        <w:t>Lietuvos automobilių kelių direkcija</w:t>
      </w:r>
      <w:r w:rsidRPr="005A1A96">
        <w:t xml:space="preserve"> (Lietuvas Autoceļu direkcija)</w:t>
      </w:r>
    </w:p>
    <w:p w14:paraId="740F11FF" w14:textId="77777777" w:rsidR="00FA6F39" w:rsidRPr="005A1A96" w:rsidRDefault="00FA6F39" w:rsidP="00FA6F39">
      <w:pPr>
        <w:ind w:left="1134" w:hanging="567"/>
      </w:pPr>
    </w:p>
    <w:p w14:paraId="2DF705C4" w14:textId="78A4ED7E" w:rsidR="00751A0A" w:rsidRPr="005A1A96" w:rsidRDefault="00751A0A" w:rsidP="00751A0A">
      <w:r w:rsidRPr="005A1A96">
        <w:br w:type="page"/>
      </w:r>
    </w:p>
    <w:p w14:paraId="0132596E" w14:textId="6A37EAF0" w:rsidR="00FA6F39" w:rsidRPr="005A1A96" w:rsidRDefault="00751A0A" w:rsidP="00FA6F39">
      <w:pPr>
        <w:ind w:left="1134" w:hanging="567"/>
      </w:pPr>
      <w:r w:rsidRPr="005A1A96">
        <w:t>b</w:t>
      </w:r>
      <w:r w:rsidR="00FA6F39" w:rsidRPr="005A1A96">
        <w:t>)</w:t>
      </w:r>
      <w:r w:rsidR="00FA6F39" w:rsidRPr="005A1A96">
        <w:tab/>
      </w:r>
      <w:r w:rsidR="00FA6F39" w:rsidRPr="005A1A96">
        <w:rPr>
          <w:i/>
        </w:rPr>
        <w:t>Valstybinė geležinkelio inspekcija</w:t>
      </w:r>
      <w:r w:rsidR="00FA6F39" w:rsidRPr="005A1A96">
        <w:t xml:space="preserve"> (Valsts dzelzceļu inspekcija)</w:t>
      </w:r>
    </w:p>
    <w:p w14:paraId="039D72C2" w14:textId="77777777" w:rsidR="00FA6F39" w:rsidRPr="005A1A96" w:rsidRDefault="00FA6F39" w:rsidP="00FA6F39">
      <w:pPr>
        <w:ind w:left="1134" w:hanging="567"/>
      </w:pPr>
    </w:p>
    <w:p w14:paraId="4A482CE2" w14:textId="77777777" w:rsidR="00FA6F39" w:rsidRPr="005A1A96" w:rsidRDefault="00FA6F39" w:rsidP="00FA6F39">
      <w:pPr>
        <w:ind w:left="1134" w:hanging="567"/>
      </w:pPr>
      <w:r w:rsidRPr="005A1A96">
        <w:t>c)</w:t>
      </w:r>
      <w:r w:rsidRPr="005A1A96">
        <w:tab/>
      </w:r>
      <w:r w:rsidRPr="005A1A96">
        <w:rPr>
          <w:i/>
        </w:rPr>
        <w:t>Valstybinė kelių transporto inspekcija</w:t>
      </w:r>
      <w:r w:rsidRPr="005A1A96">
        <w:t xml:space="preserve"> (Valsts ceļu transporta inspekcija)</w:t>
      </w:r>
    </w:p>
    <w:p w14:paraId="4DEEA61C" w14:textId="77777777" w:rsidR="00FA6F39" w:rsidRPr="005A1A96" w:rsidRDefault="00FA6F39" w:rsidP="00FA6F39">
      <w:pPr>
        <w:ind w:left="1134" w:hanging="567"/>
      </w:pPr>
    </w:p>
    <w:p w14:paraId="5767701D" w14:textId="77777777" w:rsidR="00FA6F39" w:rsidRPr="005A1A96" w:rsidRDefault="00FA6F39" w:rsidP="00FA6F39">
      <w:pPr>
        <w:ind w:left="1134" w:hanging="567"/>
      </w:pPr>
      <w:r w:rsidRPr="005A1A96">
        <w:t>d)</w:t>
      </w:r>
      <w:r w:rsidRPr="005A1A96">
        <w:tab/>
      </w:r>
      <w:r w:rsidRPr="005A1A96">
        <w:rPr>
          <w:i/>
        </w:rPr>
        <w:t>Pasienio kontrolės punktų direkcija</w:t>
      </w:r>
      <w:r w:rsidRPr="005A1A96">
        <w:t xml:space="preserve"> (Robežkontroles punktu direktorāts)</w:t>
      </w:r>
    </w:p>
    <w:p w14:paraId="3644F09D" w14:textId="77777777" w:rsidR="00FA6F39" w:rsidRPr="005A1A96" w:rsidRDefault="00FA6F39" w:rsidP="00FA6F39">
      <w:pPr>
        <w:ind w:left="1134" w:hanging="567"/>
      </w:pPr>
    </w:p>
    <w:p w14:paraId="0DCF75FA" w14:textId="77777777" w:rsidR="00FA6F39" w:rsidRPr="005A1A96" w:rsidRDefault="00FA6F39" w:rsidP="00FA6F39">
      <w:pPr>
        <w:ind w:left="567" w:hanging="567"/>
      </w:pPr>
      <w:r w:rsidRPr="005A1A96">
        <w:t>10.</w:t>
      </w:r>
      <w:r w:rsidRPr="005A1A96">
        <w:tab/>
      </w:r>
      <w:r w:rsidRPr="005A1A96">
        <w:rPr>
          <w:i/>
        </w:rPr>
        <w:t>Sveikatos apsaugos ministerija</w:t>
      </w:r>
      <w:r w:rsidRPr="005A1A96">
        <w:t xml:space="preserve"> (Veselības ministrija) un </w:t>
      </w:r>
      <w:r w:rsidRPr="005A1A96">
        <w:rPr>
          <w:i/>
        </w:rPr>
        <w:t>Įstaigos prie Sveikatos apsaugos ministerijos</w:t>
      </w:r>
      <w:r w:rsidRPr="005A1A96">
        <w:t xml:space="preserve"> (Veselības ministrijas padotībā esošās iestādes):</w:t>
      </w:r>
    </w:p>
    <w:p w14:paraId="6AEDC179" w14:textId="77777777" w:rsidR="00FA6F39" w:rsidRPr="005A1A96" w:rsidRDefault="00FA6F39" w:rsidP="00FA6F39">
      <w:pPr>
        <w:ind w:left="567" w:hanging="567"/>
      </w:pPr>
    </w:p>
    <w:p w14:paraId="3E242E00" w14:textId="77777777" w:rsidR="00FA6F39" w:rsidRPr="005A1A96" w:rsidRDefault="00FA6F39" w:rsidP="00FA6F39">
      <w:pPr>
        <w:ind w:left="1134" w:hanging="567"/>
      </w:pPr>
      <w:r w:rsidRPr="005A1A96">
        <w:t>a)</w:t>
      </w:r>
      <w:r w:rsidRPr="005A1A96">
        <w:tab/>
      </w:r>
      <w:r w:rsidRPr="005A1A96">
        <w:rPr>
          <w:i/>
        </w:rPr>
        <w:t>Valstybinė akreditavimo sveikatos priežiūros veiklai tarnyba</w:t>
      </w:r>
      <w:r w:rsidRPr="005A1A96">
        <w:t xml:space="preserve"> (Valsts veselības aprūpes akreditācijas aģentūra)</w:t>
      </w:r>
    </w:p>
    <w:p w14:paraId="0D059756" w14:textId="77777777" w:rsidR="00FA6F39" w:rsidRPr="005A1A96" w:rsidRDefault="00FA6F39" w:rsidP="00FA6F39">
      <w:pPr>
        <w:ind w:left="1134" w:hanging="567"/>
      </w:pPr>
    </w:p>
    <w:p w14:paraId="2A8B6FD9" w14:textId="77777777" w:rsidR="00FA6F39" w:rsidRPr="005A1A96" w:rsidRDefault="00FA6F39" w:rsidP="00FA6F39">
      <w:pPr>
        <w:ind w:left="1134" w:hanging="567"/>
      </w:pPr>
      <w:r w:rsidRPr="005A1A96">
        <w:t>b)</w:t>
      </w:r>
      <w:r w:rsidRPr="005A1A96">
        <w:tab/>
      </w:r>
      <w:r w:rsidRPr="005A1A96">
        <w:rPr>
          <w:i/>
        </w:rPr>
        <w:t>Valstybinė ligonių kasa</w:t>
      </w:r>
      <w:r w:rsidRPr="005A1A96">
        <w:t xml:space="preserve"> (Valsts slimokase)</w:t>
      </w:r>
    </w:p>
    <w:p w14:paraId="424E94C0" w14:textId="77777777" w:rsidR="00FA6F39" w:rsidRPr="005A1A96" w:rsidRDefault="00FA6F39" w:rsidP="00FA6F39">
      <w:pPr>
        <w:ind w:left="1134" w:hanging="567"/>
      </w:pPr>
    </w:p>
    <w:p w14:paraId="5BAD5713" w14:textId="77777777" w:rsidR="00FA6F39" w:rsidRPr="005A1A96" w:rsidRDefault="00FA6F39" w:rsidP="00FA6F39">
      <w:pPr>
        <w:ind w:left="1134" w:hanging="567"/>
      </w:pPr>
      <w:r w:rsidRPr="005A1A96">
        <w:t>c)</w:t>
      </w:r>
      <w:r w:rsidRPr="005A1A96">
        <w:tab/>
      </w:r>
      <w:r w:rsidRPr="005A1A96">
        <w:rPr>
          <w:i/>
        </w:rPr>
        <w:t>Valstybinė medicininio audito inspekcija</w:t>
      </w:r>
      <w:r w:rsidRPr="005A1A96">
        <w:t xml:space="preserve"> (Valsts medicīnas revīziju inspekcija)</w:t>
      </w:r>
    </w:p>
    <w:p w14:paraId="23F25F20" w14:textId="77777777" w:rsidR="00FA6F39" w:rsidRPr="005A1A96" w:rsidRDefault="00FA6F39" w:rsidP="00FA6F39">
      <w:pPr>
        <w:ind w:left="1134" w:hanging="567"/>
      </w:pPr>
    </w:p>
    <w:p w14:paraId="243825B2" w14:textId="77777777" w:rsidR="00FA6F39" w:rsidRPr="005A1A96" w:rsidRDefault="00FA6F39" w:rsidP="00FA6F39">
      <w:pPr>
        <w:ind w:left="1134" w:hanging="567"/>
      </w:pPr>
      <w:r w:rsidRPr="005A1A96">
        <w:t>d)</w:t>
      </w:r>
      <w:r w:rsidRPr="005A1A96">
        <w:tab/>
      </w:r>
      <w:r w:rsidRPr="005A1A96">
        <w:rPr>
          <w:i/>
        </w:rPr>
        <w:t>Valstybinė vaistų kontrolės tarnyba</w:t>
      </w:r>
      <w:r w:rsidRPr="005A1A96">
        <w:t xml:space="preserve"> (Valsts zāļu kontroles aģentūra)</w:t>
      </w:r>
    </w:p>
    <w:p w14:paraId="190AD3B1" w14:textId="77777777" w:rsidR="00FA6F39" w:rsidRPr="005A1A96" w:rsidRDefault="00FA6F39" w:rsidP="00FA6F39">
      <w:pPr>
        <w:ind w:left="1134" w:hanging="567"/>
      </w:pPr>
    </w:p>
    <w:p w14:paraId="4F67DF5A" w14:textId="77777777" w:rsidR="00FA6F39" w:rsidRPr="005A1A96" w:rsidRDefault="00FA6F39" w:rsidP="00FA6F39">
      <w:pPr>
        <w:ind w:left="1134" w:hanging="567"/>
      </w:pPr>
      <w:r w:rsidRPr="005A1A96">
        <w:t>e)</w:t>
      </w:r>
      <w:r w:rsidRPr="005A1A96">
        <w:tab/>
      </w:r>
      <w:r w:rsidRPr="005A1A96">
        <w:rPr>
          <w:i/>
        </w:rPr>
        <w:t>Valstybinė teismo psichiatrijos ir narkologijos tarnyba</w:t>
      </w:r>
      <w:r w:rsidRPr="005A1A96">
        <w:t xml:space="preserve"> (Lietuvas Tiesu psihiatrijas un narkoloģijas dienests)</w:t>
      </w:r>
    </w:p>
    <w:p w14:paraId="5EF0666C" w14:textId="77777777" w:rsidR="00FA6F39" w:rsidRPr="005A1A96" w:rsidRDefault="00FA6F39" w:rsidP="00FA6F39">
      <w:pPr>
        <w:ind w:left="1134" w:hanging="567"/>
      </w:pPr>
    </w:p>
    <w:p w14:paraId="47961832" w14:textId="77777777" w:rsidR="00FA6F39" w:rsidRPr="005A1A96" w:rsidRDefault="00FA6F39" w:rsidP="00FA6F39">
      <w:pPr>
        <w:ind w:left="1134" w:hanging="567"/>
      </w:pPr>
      <w:r w:rsidRPr="005A1A96">
        <w:t>f)</w:t>
      </w:r>
      <w:r w:rsidRPr="005A1A96">
        <w:tab/>
      </w:r>
      <w:r w:rsidRPr="005A1A96">
        <w:rPr>
          <w:i/>
        </w:rPr>
        <w:t>Valstybinė visuomenės sveikatos priežiūros tarnyba</w:t>
      </w:r>
      <w:r w:rsidRPr="005A1A96">
        <w:t xml:space="preserve"> (Valsts sabiedrības veselības dienests)</w:t>
      </w:r>
    </w:p>
    <w:p w14:paraId="642B23A2" w14:textId="77777777" w:rsidR="00FA6F39" w:rsidRPr="005A1A96" w:rsidRDefault="00FA6F39" w:rsidP="00FA6F39">
      <w:pPr>
        <w:ind w:left="1134" w:hanging="567"/>
      </w:pPr>
    </w:p>
    <w:p w14:paraId="231B120A" w14:textId="608FCFD7" w:rsidR="00751A0A" w:rsidRPr="005A1A96" w:rsidRDefault="00751A0A" w:rsidP="00751A0A">
      <w:r w:rsidRPr="005A1A96">
        <w:br w:type="page"/>
      </w:r>
    </w:p>
    <w:p w14:paraId="6602E626" w14:textId="08254C84" w:rsidR="00FA6F39" w:rsidRPr="005A1A96" w:rsidRDefault="00751A0A" w:rsidP="00FA6F39">
      <w:pPr>
        <w:ind w:left="1134" w:hanging="567"/>
      </w:pPr>
      <w:r w:rsidRPr="005A1A96">
        <w:t>g</w:t>
      </w:r>
      <w:r w:rsidR="00FA6F39" w:rsidRPr="005A1A96">
        <w:t>)</w:t>
      </w:r>
      <w:r w:rsidR="00FA6F39" w:rsidRPr="005A1A96">
        <w:tab/>
      </w:r>
      <w:r w:rsidR="00FA6F39" w:rsidRPr="005A1A96">
        <w:rPr>
          <w:i/>
        </w:rPr>
        <w:t>Farmacijos departamentas</w:t>
      </w:r>
      <w:r w:rsidR="00FA6F39" w:rsidRPr="005A1A96">
        <w:t xml:space="preserve"> (Farmācijas departaments)</w:t>
      </w:r>
    </w:p>
    <w:p w14:paraId="18443A04" w14:textId="77777777" w:rsidR="00FA6F39" w:rsidRPr="005A1A96" w:rsidRDefault="00FA6F39" w:rsidP="00FA6F39">
      <w:pPr>
        <w:ind w:left="1134" w:hanging="567"/>
      </w:pPr>
    </w:p>
    <w:p w14:paraId="0C7268BF" w14:textId="77777777" w:rsidR="00FA6F39" w:rsidRPr="005A1A96" w:rsidRDefault="00FA6F39" w:rsidP="00FA6F39">
      <w:pPr>
        <w:ind w:left="1134" w:hanging="567"/>
      </w:pPr>
      <w:r w:rsidRPr="005A1A96">
        <w:t>h)</w:t>
      </w:r>
      <w:r w:rsidRPr="005A1A96">
        <w:tab/>
      </w:r>
      <w:r w:rsidRPr="005A1A96">
        <w:rPr>
          <w:i/>
        </w:rPr>
        <w:t>Sveikatos apsaugos ministerijos Ekstremalių sveikatai situacijų centras</w:t>
      </w:r>
      <w:r w:rsidRPr="005A1A96">
        <w:t xml:space="preserve"> (Veselības ministrijas Veselības ārkārtas situāciju centrs)</w:t>
      </w:r>
    </w:p>
    <w:p w14:paraId="1C293132" w14:textId="77777777" w:rsidR="00FA6F39" w:rsidRPr="005A1A96" w:rsidRDefault="00FA6F39" w:rsidP="00FA6F39">
      <w:pPr>
        <w:ind w:left="1134" w:hanging="567"/>
      </w:pPr>
    </w:p>
    <w:p w14:paraId="7350FB6A" w14:textId="77777777" w:rsidR="00FA6F39" w:rsidRPr="005A1A96" w:rsidRDefault="00FA6F39" w:rsidP="00FA6F39">
      <w:pPr>
        <w:ind w:left="1134" w:hanging="567"/>
      </w:pPr>
      <w:r w:rsidRPr="005A1A96">
        <w:t>i)</w:t>
      </w:r>
      <w:r w:rsidRPr="005A1A96">
        <w:tab/>
      </w:r>
      <w:r w:rsidRPr="005A1A96">
        <w:rPr>
          <w:i/>
        </w:rPr>
        <w:t>Lietuvos bioetikos komitetas</w:t>
      </w:r>
      <w:r w:rsidRPr="005A1A96">
        <w:t xml:space="preserve"> (Lietuvas Bioētikas komiteja)</w:t>
      </w:r>
    </w:p>
    <w:p w14:paraId="04CA10D1" w14:textId="77777777" w:rsidR="00FA6F39" w:rsidRPr="005A1A96" w:rsidRDefault="00FA6F39" w:rsidP="00FA6F39">
      <w:pPr>
        <w:ind w:left="1134" w:hanging="567"/>
      </w:pPr>
    </w:p>
    <w:p w14:paraId="56F3C66A" w14:textId="77777777" w:rsidR="00FA6F39" w:rsidRPr="005A1A96" w:rsidRDefault="00FA6F39" w:rsidP="00FA6F39">
      <w:pPr>
        <w:ind w:left="1134" w:hanging="567"/>
      </w:pPr>
      <w:r w:rsidRPr="005A1A96">
        <w:t>j)</w:t>
      </w:r>
      <w:r w:rsidRPr="005A1A96">
        <w:tab/>
      </w:r>
      <w:r w:rsidRPr="005A1A96">
        <w:rPr>
          <w:i/>
        </w:rPr>
        <w:t>Radiacinės saugos centras</w:t>
      </w:r>
      <w:r w:rsidRPr="005A1A96">
        <w:t xml:space="preserve"> (Radiācijas drošības centrs)</w:t>
      </w:r>
    </w:p>
    <w:p w14:paraId="610FBBF4" w14:textId="77777777" w:rsidR="00FA6F39" w:rsidRPr="005A1A96" w:rsidRDefault="00FA6F39" w:rsidP="00FA6F39">
      <w:pPr>
        <w:ind w:left="1134" w:hanging="567"/>
      </w:pPr>
    </w:p>
    <w:p w14:paraId="33AA6B9D" w14:textId="77777777" w:rsidR="00FA6F39" w:rsidRPr="005A1A96" w:rsidRDefault="00FA6F39" w:rsidP="00FA6F39">
      <w:pPr>
        <w:ind w:left="567" w:hanging="567"/>
      </w:pPr>
      <w:r w:rsidRPr="005A1A96">
        <w:t>11.</w:t>
      </w:r>
      <w:r w:rsidRPr="005A1A96">
        <w:tab/>
      </w:r>
      <w:r w:rsidRPr="005A1A96">
        <w:rPr>
          <w:i/>
        </w:rPr>
        <w:t>Švietimo ir mokslo ministerija</w:t>
      </w:r>
      <w:r w:rsidRPr="005A1A96">
        <w:t xml:space="preserve"> (Izglītības un zinātnes ministrija) un </w:t>
      </w:r>
      <w:r w:rsidRPr="005A1A96">
        <w:rPr>
          <w:i/>
        </w:rPr>
        <w:t>Įstaigos prie Švietimo ir mokslo ministerijos</w:t>
      </w:r>
      <w:r w:rsidRPr="005A1A96">
        <w:t xml:space="preserve"> (Izglītības un zinātnes ministrijas padotībā esošās iestādes):</w:t>
      </w:r>
    </w:p>
    <w:p w14:paraId="2BEF360F" w14:textId="77777777" w:rsidR="00FA6F39" w:rsidRPr="005A1A96" w:rsidRDefault="00FA6F39" w:rsidP="00FA6F39">
      <w:pPr>
        <w:ind w:left="567" w:hanging="567"/>
      </w:pPr>
    </w:p>
    <w:p w14:paraId="12F9B6FE" w14:textId="77777777" w:rsidR="00FA6F39" w:rsidRPr="005A1A96" w:rsidRDefault="00FA6F39" w:rsidP="00FA6F39">
      <w:pPr>
        <w:ind w:left="1134" w:hanging="567"/>
      </w:pPr>
      <w:r w:rsidRPr="005A1A96">
        <w:t>a)</w:t>
      </w:r>
      <w:r w:rsidRPr="005A1A96">
        <w:tab/>
      </w:r>
      <w:r w:rsidRPr="005A1A96">
        <w:rPr>
          <w:i/>
        </w:rPr>
        <w:t>Nacionalinis egzaminų centras</w:t>
      </w:r>
      <w:r w:rsidRPr="005A1A96">
        <w:t xml:space="preserve"> (Valsts eksaminācijas centrs)</w:t>
      </w:r>
    </w:p>
    <w:p w14:paraId="10EDE413" w14:textId="77777777" w:rsidR="00FA6F39" w:rsidRPr="005A1A96" w:rsidRDefault="00FA6F39" w:rsidP="00FA6F39">
      <w:pPr>
        <w:ind w:left="1134" w:hanging="567"/>
      </w:pPr>
    </w:p>
    <w:p w14:paraId="1153706A" w14:textId="77777777" w:rsidR="00FA6F39" w:rsidRPr="005A1A96" w:rsidRDefault="00FA6F39" w:rsidP="00FA6F39">
      <w:pPr>
        <w:ind w:left="1134" w:hanging="567"/>
      </w:pPr>
      <w:r w:rsidRPr="005A1A96">
        <w:t>b)</w:t>
      </w:r>
      <w:r w:rsidRPr="005A1A96">
        <w:tab/>
      </w:r>
      <w:r w:rsidRPr="005A1A96">
        <w:rPr>
          <w:i/>
        </w:rPr>
        <w:t>Studijų kokybės vertinimo centras</w:t>
      </w:r>
      <w:r w:rsidRPr="005A1A96">
        <w:t xml:space="preserve"> (Augstākās izglītības kvalitātes novērtēšanas centrs)</w:t>
      </w:r>
    </w:p>
    <w:p w14:paraId="490C5F3C" w14:textId="77777777" w:rsidR="00FA6F39" w:rsidRPr="005A1A96" w:rsidRDefault="00FA6F39" w:rsidP="00FA6F39"/>
    <w:p w14:paraId="7AAE5AA2" w14:textId="77777777" w:rsidR="00FA6F39" w:rsidRPr="005A1A96" w:rsidRDefault="00FA6F39" w:rsidP="00FA6F39">
      <w:pPr>
        <w:ind w:left="567" w:hanging="567"/>
      </w:pPr>
      <w:r w:rsidRPr="005A1A96">
        <w:t>12.</w:t>
      </w:r>
      <w:r w:rsidRPr="005A1A96">
        <w:tab/>
      </w:r>
      <w:r w:rsidRPr="005A1A96">
        <w:rPr>
          <w:i/>
        </w:rPr>
        <w:t>Teisingumo ministerija</w:t>
      </w:r>
      <w:r w:rsidRPr="005A1A96">
        <w:t xml:space="preserve"> (Tieslietu ministrija) un </w:t>
      </w:r>
      <w:r w:rsidRPr="005A1A96">
        <w:rPr>
          <w:i/>
        </w:rPr>
        <w:t>Įstaigos prie Teisingumo ministerijos</w:t>
      </w:r>
      <w:r w:rsidRPr="005A1A96">
        <w:t xml:space="preserve"> (Tieslietu ministrijas padotībā esošās iestādes):</w:t>
      </w:r>
    </w:p>
    <w:p w14:paraId="0DD7F0E4" w14:textId="77777777" w:rsidR="00FA6F39" w:rsidRPr="005A1A96" w:rsidRDefault="00FA6F39" w:rsidP="00FA6F39">
      <w:pPr>
        <w:ind w:left="567" w:hanging="567"/>
      </w:pPr>
    </w:p>
    <w:p w14:paraId="30410E01" w14:textId="77777777" w:rsidR="00FA6F39" w:rsidRPr="005A1A96" w:rsidRDefault="00FA6F39" w:rsidP="00FA6F39">
      <w:pPr>
        <w:ind w:left="1134" w:hanging="567"/>
      </w:pPr>
      <w:r w:rsidRPr="005A1A96">
        <w:t>a)</w:t>
      </w:r>
      <w:r w:rsidRPr="005A1A96">
        <w:tab/>
      </w:r>
      <w:r w:rsidRPr="005A1A96">
        <w:rPr>
          <w:i/>
        </w:rPr>
        <w:t>Kalėjimų departamentas</w:t>
      </w:r>
      <w:r w:rsidRPr="005A1A96">
        <w:t xml:space="preserve"> (Ieslodzījuma vietu departaments)</w:t>
      </w:r>
    </w:p>
    <w:p w14:paraId="4AC31886" w14:textId="77777777" w:rsidR="00FA6F39" w:rsidRPr="005A1A96" w:rsidRDefault="00FA6F39" w:rsidP="00FA6F39">
      <w:pPr>
        <w:ind w:left="1134" w:hanging="567"/>
      </w:pPr>
    </w:p>
    <w:p w14:paraId="3990B68E" w14:textId="77777777" w:rsidR="00FA6F39" w:rsidRPr="005A1A96" w:rsidRDefault="00FA6F39" w:rsidP="00FA6F39">
      <w:pPr>
        <w:ind w:left="1134" w:hanging="567"/>
      </w:pPr>
      <w:r w:rsidRPr="005A1A96">
        <w:t>b)</w:t>
      </w:r>
      <w:r w:rsidRPr="005A1A96">
        <w:tab/>
      </w:r>
      <w:r w:rsidRPr="005A1A96">
        <w:rPr>
          <w:i/>
        </w:rPr>
        <w:t>Nacionalinė vartotojų teisių apsaugos taryba</w:t>
      </w:r>
      <w:r w:rsidRPr="005A1A96">
        <w:t xml:space="preserve"> (Valsts patērētāju tiesību aizsardzības padome)</w:t>
      </w:r>
    </w:p>
    <w:p w14:paraId="7FB8324F" w14:textId="77777777" w:rsidR="00FA6F39" w:rsidRPr="005A1A96" w:rsidRDefault="00FA6F39" w:rsidP="00FA6F39">
      <w:pPr>
        <w:ind w:left="1134" w:hanging="567"/>
      </w:pPr>
    </w:p>
    <w:p w14:paraId="2A33EE9D" w14:textId="2555C678" w:rsidR="00751A0A" w:rsidRPr="005A1A96" w:rsidRDefault="00751A0A" w:rsidP="00751A0A">
      <w:r w:rsidRPr="005A1A96">
        <w:br w:type="page"/>
      </w:r>
    </w:p>
    <w:p w14:paraId="586F00E6" w14:textId="66AB9D5E" w:rsidR="00FA6F39" w:rsidRPr="005A1A96" w:rsidRDefault="00751A0A" w:rsidP="00FA6F39">
      <w:pPr>
        <w:ind w:left="1134" w:hanging="567"/>
      </w:pPr>
      <w:r w:rsidRPr="005A1A96">
        <w:t>c</w:t>
      </w:r>
      <w:r w:rsidR="00FA6F39" w:rsidRPr="005A1A96">
        <w:t>)</w:t>
      </w:r>
      <w:r w:rsidR="00FA6F39" w:rsidRPr="005A1A96">
        <w:tab/>
      </w:r>
      <w:r w:rsidR="00FA6F39" w:rsidRPr="005A1A96">
        <w:rPr>
          <w:i/>
        </w:rPr>
        <w:t>Europos teisės departamentas</w:t>
      </w:r>
      <w:r w:rsidR="00FA6F39" w:rsidRPr="005A1A96">
        <w:t xml:space="preserve"> (Eiropas tiesību departaments)</w:t>
      </w:r>
    </w:p>
    <w:p w14:paraId="35826FAA" w14:textId="77777777" w:rsidR="00FA6F39" w:rsidRPr="005A1A96" w:rsidRDefault="00FA6F39" w:rsidP="00FA6F39"/>
    <w:p w14:paraId="6802AD1D" w14:textId="77777777" w:rsidR="00FA6F39" w:rsidRPr="005A1A96" w:rsidRDefault="00FA6F39" w:rsidP="00FA6F39">
      <w:pPr>
        <w:ind w:left="567" w:hanging="567"/>
      </w:pPr>
      <w:r w:rsidRPr="005A1A96">
        <w:t>13.</w:t>
      </w:r>
      <w:r w:rsidRPr="005A1A96">
        <w:tab/>
      </w:r>
      <w:r w:rsidRPr="005A1A96">
        <w:rPr>
          <w:i/>
        </w:rPr>
        <w:t>Ūkio ministerija</w:t>
      </w:r>
      <w:r w:rsidRPr="005A1A96">
        <w:t xml:space="preserve"> (Ekonomikas ministrija) un </w:t>
      </w:r>
      <w:r w:rsidRPr="005A1A96">
        <w:rPr>
          <w:i/>
        </w:rPr>
        <w:t>Įstaigos prie Ūkio ministerijos</w:t>
      </w:r>
      <w:r w:rsidRPr="005A1A96">
        <w:t xml:space="preserve"> (Ekonomikas ministrijas padotībā esošās iestādes):</w:t>
      </w:r>
    </w:p>
    <w:p w14:paraId="49B82201" w14:textId="77777777" w:rsidR="00FA6F39" w:rsidRPr="005A1A96" w:rsidRDefault="00FA6F39" w:rsidP="00FA6F39">
      <w:pPr>
        <w:ind w:left="567" w:hanging="567"/>
      </w:pPr>
    </w:p>
    <w:p w14:paraId="37FD4C7E" w14:textId="77777777" w:rsidR="00FA6F39" w:rsidRPr="005A1A96" w:rsidRDefault="00FA6F39" w:rsidP="00FA6F39">
      <w:pPr>
        <w:ind w:left="1134" w:hanging="567"/>
      </w:pPr>
      <w:r w:rsidRPr="005A1A96">
        <w:t>a)</w:t>
      </w:r>
      <w:r w:rsidRPr="005A1A96">
        <w:tab/>
      </w:r>
      <w:r w:rsidRPr="005A1A96">
        <w:rPr>
          <w:i/>
        </w:rPr>
        <w:t>Įmonių bankroto valdymo departamentas</w:t>
      </w:r>
      <w:r w:rsidRPr="005A1A96">
        <w:t xml:space="preserve"> (Uzņēmumu bankrota pārvaldības departaments)</w:t>
      </w:r>
    </w:p>
    <w:p w14:paraId="0B6C463C" w14:textId="77777777" w:rsidR="00FA6F39" w:rsidRPr="005A1A96" w:rsidRDefault="00FA6F39" w:rsidP="00FA6F39">
      <w:pPr>
        <w:ind w:left="1134" w:hanging="567"/>
      </w:pPr>
    </w:p>
    <w:p w14:paraId="53CF11B6" w14:textId="77777777" w:rsidR="00FA6F39" w:rsidRPr="005A1A96" w:rsidRDefault="00FA6F39" w:rsidP="00FA6F39">
      <w:pPr>
        <w:ind w:left="1134" w:hanging="567"/>
      </w:pPr>
      <w:r w:rsidRPr="005A1A96">
        <w:t>b)</w:t>
      </w:r>
      <w:r w:rsidRPr="005A1A96">
        <w:tab/>
      </w:r>
      <w:r w:rsidRPr="005A1A96">
        <w:rPr>
          <w:i/>
        </w:rPr>
        <w:t>Valstybinė energetikos inspekcija</w:t>
      </w:r>
      <w:r w:rsidRPr="005A1A96">
        <w:t xml:space="preserve"> (Valsts enerģētikas inspekcija)</w:t>
      </w:r>
    </w:p>
    <w:p w14:paraId="49E74982" w14:textId="77777777" w:rsidR="00FA6F39" w:rsidRPr="005A1A96" w:rsidRDefault="00FA6F39" w:rsidP="00FA6F39">
      <w:pPr>
        <w:ind w:left="1134" w:hanging="567"/>
      </w:pPr>
    </w:p>
    <w:p w14:paraId="48FBEAA0" w14:textId="77777777" w:rsidR="00FA6F39" w:rsidRPr="005A1A96" w:rsidRDefault="00FA6F39" w:rsidP="00FA6F39">
      <w:pPr>
        <w:ind w:left="1134" w:hanging="567"/>
      </w:pPr>
      <w:r w:rsidRPr="005A1A96">
        <w:t>c)</w:t>
      </w:r>
      <w:r w:rsidRPr="005A1A96">
        <w:tab/>
      </w:r>
      <w:r w:rsidRPr="005A1A96">
        <w:rPr>
          <w:i/>
        </w:rPr>
        <w:t>Valstybinė ne maisto produktų inspekcija</w:t>
      </w:r>
      <w:r w:rsidRPr="005A1A96">
        <w:t xml:space="preserve"> (Valsts nepārtikas produktu inspekcija)</w:t>
      </w:r>
    </w:p>
    <w:p w14:paraId="0364D345" w14:textId="77777777" w:rsidR="00FA6F39" w:rsidRPr="005A1A96" w:rsidRDefault="00FA6F39" w:rsidP="00FA6F39">
      <w:pPr>
        <w:ind w:left="1134" w:hanging="567"/>
      </w:pPr>
    </w:p>
    <w:p w14:paraId="4E09BB0F" w14:textId="77777777" w:rsidR="00FA6F39" w:rsidRPr="005A1A96" w:rsidRDefault="00FA6F39" w:rsidP="00FA6F39">
      <w:pPr>
        <w:ind w:left="1134" w:hanging="567"/>
      </w:pPr>
      <w:r w:rsidRPr="005A1A96">
        <w:t>d)</w:t>
      </w:r>
      <w:r w:rsidRPr="005A1A96">
        <w:tab/>
      </w:r>
      <w:r w:rsidRPr="005A1A96">
        <w:rPr>
          <w:i/>
        </w:rPr>
        <w:t>Valstybinis turizmo departamentas</w:t>
      </w:r>
      <w:r w:rsidRPr="005A1A96">
        <w:t xml:space="preserve"> (Valsts tūrisma departaments)</w:t>
      </w:r>
    </w:p>
    <w:p w14:paraId="665A02BE" w14:textId="77777777" w:rsidR="00FA6F39" w:rsidRPr="005A1A96" w:rsidRDefault="00FA6F39" w:rsidP="00FA6F39"/>
    <w:p w14:paraId="26281A20" w14:textId="77777777" w:rsidR="00FA6F39" w:rsidRPr="005A1A96" w:rsidRDefault="00FA6F39" w:rsidP="00FA6F39">
      <w:pPr>
        <w:ind w:left="567" w:hanging="567"/>
      </w:pPr>
      <w:r w:rsidRPr="005A1A96">
        <w:t>14.</w:t>
      </w:r>
      <w:r w:rsidRPr="005A1A96">
        <w:tab/>
      </w:r>
      <w:r w:rsidRPr="005A1A96">
        <w:rPr>
          <w:i/>
        </w:rPr>
        <w:t>Užsienio reikalų ministerija</w:t>
      </w:r>
      <w:r w:rsidRPr="005A1A96">
        <w:t xml:space="preserve"> (Ārlietu ministrija) un </w:t>
      </w:r>
      <w:r w:rsidRPr="005A1A96">
        <w:rPr>
          <w:i/>
        </w:rPr>
        <w:t>Diplomatinės atstovybės ir konsulinės įstaigos užsienyje bei atstovybės prie tarptautinių organizacijų</w:t>
      </w:r>
      <w:r w:rsidRPr="005A1A96">
        <w:t xml:space="preserve"> (Diplomātiskās misijas un konsulāti ārvalstīs, kā arī pārstāvniecības starptautiskās organizācijās)</w:t>
      </w:r>
    </w:p>
    <w:p w14:paraId="6B7F1510" w14:textId="77777777" w:rsidR="00FA6F39" w:rsidRPr="005A1A96" w:rsidRDefault="00FA6F39" w:rsidP="00FA6F39"/>
    <w:p w14:paraId="0558060B" w14:textId="77777777" w:rsidR="00FA6F39" w:rsidRPr="005A1A96" w:rsidRDefault="00FA6F39" w:rsidP="00FA6F39">
      <w:pPr>
        <w:ind w:left="567" w:hanging="567"/>
      </w:pPr>
      <w:r w:rsidRPr="005A1A96">
        <w:t>15.</w:t>
      </w:r>
      <w:r w:rsidRPr="005A1A96">
        <w:tab/>
      </w:r>
      <w:r w:rsidRPr="005A1A96">
        <w:rPr>
          <w:i/>
        </w:rPr>
        <w:t>Vidaus reikalų ministerija</w:t>
      </w:r>
      <w:r w:rsidRPr="005A1A96">
        <w:t xml:space="preserve"> (Iekšlietu ministrija) un </w:t>
      </w:r>
      <w:r w:rsidRPr="005A1A96">
        <w:rPr>
          <w:i/>
        </w:rPr>
        <w:t>Įstaigos prie Vidaus reikalų ministerijos</w:t>
      </w:r>
      <w:r w:rsidRPr="005A1A96">
        <w:t xml:space="preserve"> (Iekšlietu ministrijas padotībā esošās iestādes):</w:t>
      </w:r>
    </w:p>
    <w:p w14:paraId="1CEC97F5" w14:textId="77777777" w:rsidR="00FA6F39" w:rsidRPr="005A1A96" w:rsidRDefault="00FA6F39" w:rsidP="00FA6F39"/>
    <w:p w14:paraId="3B8E622E" w14:textId="77777777" w:rsidR="00FA6F39" w:rsidRPr="005A1A96" w:rsidRDefault="00FA6F39" w:rsidP="00FA6F39">
      <w:pPr>
        <w:ind w:left="1134" w:hanging="567"/>
      </w:pPr>
      <w:r w:rsidRPr="005A1A96">
        <w:t>a)</w:t>
      </w:r>
      <w:r w:rsidRPr="005A1A96">
        <w:tab/>
      </w:r>
      <w:r w:rsidRPr="005A1A96">
        <w:rPr>
          <w:i/>
        </w:rPr>
        <w:t>Asmens dokumentų išrašymo centras</w:t>
      </w:r>
      <w:r w:rsidRPr="005A1A96">
        <w:t xml:space="preserve"> (Identitātes dokumentu personalizācijas centrs)</w:t>
      </w:r>
    </w:p>
    <w:p w14:paraId="60593FD2" w14:textId="77777777" w:rsidR="00FA6F39" w:rsidRPr="005A1A96" w:rsidRDefault="00FA6F39" w:rsidP="00FA6F39">
      <w:pPr>
        <w:ind w:left="1134" w:hanging="567"/>
      </w:pPr>
    </w:p>
    <w:p w14:paraId="746525DE" w14:textId="676AA24B" w:rsidR="00751A0A" w:rsidRPr="005A1A96" w:rsidRDefault="00751A0A" w:rsidP="00751A0A">
      <w:r w:rsidRPr="005A1A96">
        <w:br w:type="page"/>
      </w:r>
    </w:p>
    <w:p w14:paraId="5AF25592" w14:textId="00E0FFC6" w:rsidR="00FA6F39" w:rsidRPr="005A1A96" w:rsidRDefault="00751A0A" w:rsidP="00FA6F39">
      <w:pPr>
        <w:ind w:left="1134" w:hanging="567"/>
      </w:pPr>
      <w:r w:rsidRPr="005A1A96">
        <w:t>b</w:t>
      </w:r>
      <w:r w:rsidR="00FA6F39" w:rsidRPr="005A1A96">
        <w:t>)</w:t>
      </w:r>
      <w:r w:rsidR="00FA6F39" w:rsidRPr="005A1A96">
        <w:tab/>
      </w:r>
      <w:r w:rsidR="00FA6F39" w:rsidRPr="005A1A96">
        <w:rPr>
          <w:i/>
        </w:rPr>
        <w:t>Finansinių nusikaltimų tyrimo tarnyba</w:t>
      </w:r>
      <w:r w:rsidR="00FA6F39" w:rsidRPr="005A1A96">
        <w:t xml:space="preserve"> (Finanšu noziegumu izmeklēšanas dienests)</w:t>
      </w:r>
    </w:p>
    <w:p w14:paraId="1DC9ACAA" w14:textId="77777777" w:rsidR="00FA6F39" w:rsidRPr="005A1A96" w:rsidRDefault="00FA6F39" w:rsidP="00FA6F39">
      <w:pPr>
        <w:ind w:left="1134" w:hanging="567"/>
      </w:pPr>
    </w:p>
    <w:p w14:paraId="5CF1BB71" w14:textId="77777777" w:rsidR="00FA6F39" w:rsidRPr="005A1A96" w:rsidRDefault="00FA6F39" w:rsidP="00FA6F39">
      <w:pPr>
        <w:ind w:left="1134" w:hanging="567"/>
      </w:pPr>
      <w:r w:rsidRPr="005A1A96">
        <w:t>c)</w:t>
      </w:r>
      <w:r w:rsidRPr="005A1A96">
        <w:tab/>
      </w:r>
      <w:r w:rsidRPr="005A1A96">
        <w:rPr>
          <w:i/>
        </w:rPr>
        <w:t>Gyventojų registro tarnyba</w:t>
      </w:r>
      <w:r w:rsidRPr="005A1A96">
        <w:t xml:space="preserve"> (Iedzīvotāju reģistrs)</w:t>
      </w:r>
    </w:p>
    <w:p w14:paraId="40B0B50B" w14:textId="77777777" w:rsidR="00FA6F39" w:rsidRPr="005A1A96" w:rsidRDefault="00FA6F39" w:rsidP="00FA6F39">
      <w:pPr>
        <w:ind w:left="1134" w:hanging="567"/>
      </w:pPr>
    </w:p>
    <w:p w14:paraId="561E3C6A" w14:textId="77777777" w:rsidR="00FA6F39" w:rsidRPr="005A1A96" w:rsidRDefault="00FA6F39" w:rsidP="00FA6F39">
      <w:pPr>
        <w:ind w:left="1134" w:hanging="567"/>
      </w:pPr>
      <w:r w:rsidRPr="005A1A96">
        <w:t>d)</w:t>
      </w:r>
      <w:r w:rsidRPr="005A1A96">
        <w:tab/>
      </w:r>
      <w:r w:rsidRPr="005A1A96">
        <w:rPr>
          <w:i/>
        </w:rPr>
        <w:t>Policijos departamentas</w:t>
      </w:r>
      <w:r w:rsidRPr="005A1A96">
        <w:t xml:space="preserve"> (Policijas pārvalde)</w:t>
      </w:r>
    </w:p>
    <w:p w14:paraId="61008B0B" w14:textId="77777777" w:rsidR="00FA6F39" w:rsidRPr="005A1A96" w:rsidRDefault="00FA6F39" w:rsidP="00FA6F39">
      <w:pPr>
        <w:ind w:left="1134" w:hanging="567"/>
      </w:pPr>
    </w:p>
    <w:p w14:paraId="6CE30B59" w14:textId="77777777" w:rsidR="00FA6F39" w:rsidRPr="005A1A96" w:rsidRDefault="00FA6F39" w:rsidP="00FA6F39">
      <w:pPr>
        <w:ind w:left="1134" w:hanging="567"/>
      </w:pPr>
      <w:r w:rsidRPr="005A1A96">
        <w:t>e)</w:t>
      </w:r>
      <w:r w:rsidRPr="005A1A96">
        <w:tab/>
      </w:r>
      <w:r w:rsidRPr="005A1A96">
        <w:rPr>
          <w:i/>
        </w:rPr>
        <w:t>Priešgaisrinės apsaugos ir gelbėjimo departamentas</w:t>
      </w:r>
      <w:r w:rsidRPr="005A1A96">
        <w:t xml:space="preserve"> (Ugunsdzēsības un glābšanas dienests)</w:t>
      </w:r>
    </w:p>
    <w:p w14:paraId="5D3733D1" w14:textId="77777777" w:rsidR="00FA6F39" w:rsidRPr="005A1A96" w:rsidRDefault="00FA6F39" w:rsidP="00FA6F39">
      <w:pPr>
        <w:ind w:left="1134" w:hanging="567"/>
      </w:pPr>
    </w:p>
    <w:p w14:paraId="29CBB4B7" w14:textId="77777777" w:rsidR="00FA6F39" w:rsidRPr="005A1A96" w:rsidRDefault="00FA6F39" w:rsidP="00FA6F39">
      <w:pPr>
        <w:ind w:left="1134" w:hanging="567"/>
      </w:pPr>
      <w:r w:rsidRPr="005A1A96">
        <w:t>f)</w:t>
      </w:r>
      <w:r w:rsidRPr="005A1A96">
        <w:tab/>
      </w:r>
      <w:r w:rsidRPr="005A1A96">
        <w:rPr>
          <w:i/>
        </w:rPr>
        <w:t>Turto valdymo ir ūkio departamentas</w:t>
      </w:r>
      <w:r w:rsidRPr="005A1A96">
        <w:t xml:space="preserve"> (Nekustamā īpašuma pārvaldības un ekonomikas departaments)</w:t>
      </w:r>
    </w:p>
    <w:p w14:paraId="06E09784" w14:textId="77777777" w:rsidR="00FA6F39" w:rsidRPr="005A1A96" w:rsidRDefault="00FA6F39" w:rsidP="00FA6F39">
      <w:pPr>
        <w:ind w:left="1134" w:hanging="567"/>
      </w:pPr>
    </w:p>
    <w:p w14:paraId="71215DEB" w14:textId="77777777" w:rsidR="00FA6F39" w:rsidRPr="005A1A96" w:rsidRDefault="00FA6F39" w:rsidP="00FA6F39">
      <w:pPr>
        <w:ind w:left="1134" w:hanging="567"/>
      </w:pPr>
      <w:r w:rsidRPr="005A1A96">
        <w:t>g)</w:t>
      </w:r>
      <w:r w:rsidRPr="005A1A96">
        <w:tab/>
      </w:r>
      <w:r w:rsidRPr="005A1A96">
        <w:rPr>
          <w:i/>
        </w:rPr>
        <w:t>Vadovybės apsaugos departamentas</w:t>
      </w:r>
      <w:r w:rsidRPr="005A1A96">
        <w:t xml:space="preserve"> (</w:t>
      </w:r>
      <w:r w:rsidRPr="005A1A96">
        <w:rPr>
          <w:i/>
        </w:rPr>
        <w:t>VIP</w:t>
      </w:r>
      <w:r w:rsidRPr="005A1A96">
        <w:t xml:space="preserve"> aizsardzības departaments)</w:t>
      </w:r>
    </w:p>
    <w:p w14:paraId="281CFEB4" w14:textId="77777777" w:rsidR="00FA6F39" w:rsidRPr="005A1A96" w:rsidRDefault="00FA6F39" w:rsidP="00FA6F39">
      <w:pPr>
        <w:ind w:left="1134" w:hanging="567"/>
      </w:pPr>
    </w:p>
    <w:p w14:paraId="7B63FC74" w14:textId="77777777" w:rsidR="00FA6F39" w:rsidRPr="005A1A96" w:rsidRDefault="00FA6F39" w:rsidP="00FA6F39">
      <w:pPr>
        <w:ind w:left="1134" w:hanging="567"/>
      </w:pPr>
      <w:r w:rsidRPr="005A1A96">
        <w:t>h)</w:t>
      </w:r>
      <w:r w:rsidRPr="005A1A96">
        <w:tab/>
      </w:r>
      <w:r w:rsidRPr="005A1A96">
        <w:rPr>
          <w:i/>
        </w:rPr>
        <w:t>Valstybės sienos apsaugos tarnyba</w:t>
      </w:r>
      <w:r w:rsidRPr="005A1A96">
        <w:t xml:space="preserve"> (Valsts robežsardzes departaments)</w:t>
      </w:r>
    </w:p>
    <w:p w14:paraId="45D8EFC4" w14:textId="77777777" w:rsidR="00FA6F39" w:rsidRPr="005A1A96" w:rsidRDefault="00FA6F39" w:rsidP="00FA6F39">
      <w:pPr>
        <w:ind w:left="1134" w:hanging="567"/>
      </w:pPr>
    </w:p>
    <w:p w14:paraId="2E731556" w14:textId="77777777" w:rsidR="00FA6F39" w:rsidRPr="005A1A96" w:rsidRDefault="00FA6F39" w:rsidP="00FA6F39">
      <w:pPr>
        <w:ind w:left="1134" w:hanging="567"/>
      </w:pPr>
      <w:r w:rsidRPr="005A1A96">
        <w:t>i)</w:t>
      </w:r>
      <w:r w:rsidRPr="005A1A96">
        <w:tab/>
      </w:r>
      <w:r w:rsidRPr="005A1A96">
        <w:rPr>
          <w:i/>
        </w:rPr>
        <w:t>Valstybės tarnybos departamentas</w:t>
      </w:r>
      <w:r w:rsidRPr="005A1A96">
        <w:t xml:space="preserve"> (Civildienesta departaments)</w:t>
      </w:r>
    </w:p>
    <w:p w14:paraId="100643A3" w14:textId="77777777" w:rsidR="00FA6F39" w:rsidRPr="005A1A96" w:rsidRDefault="00FA6F39" w:rsidP="00FA6F39">
      <w:pPr>
        <w:ind w:left="1134" w:hanging="567"/>
      </w:pPr>
    </w:p>
    <w:p w14:paraId="5B5D6AF4" w14:textId="77777777" w:rsidR="00FA6F39" w:rsidRPr="005A1A96" w:rsidRDefault="00FA6F39" w:rsidP="00FA6F39">
      <w:pPr>
        <w:ind w:left="1134" w:hanging="567"/>
      </w:pPr>
      <w:r w:rsidRPr="005A1A96">
        <w:t>j)</w:t>
      </w:r>
      <w:r w:rsidRPr="005A1A96">
        <w:tab/>
      </w:r>
      <w:r w:rsidRPr="005A1A96">
        <w:rPr>
          <w:i/>
        </w:rPr>
        <w:t>Informatikos ir ryšių departamentas</w:t>
      </w:r>
      <w:r w:rsidRPr="005A1A96">
        <w:t xml:space="preserve"> (IT un komunikāciju departaments)</w:t>
      </w:r>
    </w:p>
    <w:p w14:paraId="29DCE8F6" w14:textId="77777777" w:rsidR="00FA6F39" w:rsidRPr="005A1A96" w:rsidRDefault="00FA6F39" w:rsidP="00FA6F39">
      <w:pPr>
        <w:ind w:left="1134" w:hanging="567"/>
      </w:pPr>
    </w:p>
    <w:p w14:paraId="1AE1E270" w14:textId="77777777" w:rsidR="00FA6F39" w:rsidRPr="005A1A96" w:rsidRDefault="00FA6F39" w:rsidP="00FA6F39">
      <w:pPr>
        <w:ind w:left="1134" w:hanging="567"/>
      </w:pPr>
      <w:r w:rsidRPr="005A1A96">
        <w:t>k)</w:t>
      </w:r>
      <w:r w:rsidRPr="005A1A96">
        <w:tab/>
      </w:r>
      <w:r w:rsidRPr="005A1A96">
        <w:rPr>
          <w:i/>
        </w:rPr>
        <w:t>Migracijos departamentas</w:t>
      </w:r>
      <w:r w:rsidRPr="005A1A96">
        <w:t xml:space="preserve"> (Migrācijas departaments)</w:t>
      </w:r>
    </w:p>
    <w:p w14:paraId="66B89796" w14:textId="77777777" w:rsidR="00FA6F39" w:rsidRPr="005A1A96" w:rsidRDefault="00FA6F39" w:rsidP="00FA6F39">
      <w:pPr>
        <w:ind w:left="1134" w:hanging="567"/>
      </w:pPr>
    </w:p>
    <w:p w14:paraId="529C3879" w14:textId="77777777" w:rsidR="00FA6F39" w:rsidRPr="005A1A96" w:rsidRDefault="00FA6F39" w:rsidP="00FA6F39">
      <w:pPr>
        <w:ind w:left="1134" w:hanging="567"/>
      </w:pPr>
      <w:r w:rsidRPr="005A1A96">
        <w:t>l)</w:t>
      </w:r>
      <w:r w:rsidRPr="005A1A96">
        <w:tab/>
      </w:r>
      <w:r w:rsidRPr="005A1A96">
        <w:rPr>
          <w:i/>
        </w:rPr>
        <w:t>Sveikatos priežiūros tarnyba</w:t>
      </w:r>
      <w:r w:rsidRPr="005A1A96">
        <w:t xml:space="preserve"> (Veselības aprūpes departaments)</w:t>
      </w:r>
    </w:p>
    <w:p w14:paraId="4E2F51C6" w14:textId="77777777" w:rsidR="00FA6F39" w:rsidRPr="005A1A96" w:rsidRDefault="00FA6F39" w:rsidP="00FA6F39">
      <w:pPr>
        <w:ind w:left="1134" w:hanging="567"/>
      </w:pPr>
    </w:p>
    <w:p w14:paraId="2B95AC32" w14:textId="27FBD14F" w:rsidR="00751A0A" w:rsidRPr="005A1A96" w:rsidRDefault="00751A0A" w:rsidP="00751A0A">
      <w:r w:rsidRPr="005A1A96">
        <w:br w:type="page"/>
      </w:r>
    </w:p>
    <w:p w14:paraId="0860EE47" w14:textId="029980B2" w:rsidR="00FA6F39" w:rsidRPr="005A1A96" w:rsidRDefault="00751A0A" w:rsidP="00FA6F39">
      <w:pPr>
        <w:ind w:left="1134" w:hanging="567"/>
      </w:pPr>
      <w:r w:rsidRPr="005A1A96">
        <w:t>m</w:t>
      </w:r>
      <w:r w:rsidR="00FA6F39" w:rsidRPr="005A1A96">
        <w:t>)</w:t>
      </w:r>
      <w:r w:rsidR="00FA6F39" w:rsidRPr="005A1A96">
        <w:tab/>
      </w:r>
      <w:r w:rsidR="00FA6F39" w:rsidRPr="005A1A96">
        <w:rPr>
          <w:i/>
        </w:rPr>
        <w:t>Bendrasis pagalbos centras</w:t>
      </w:r>
      <w:r w:rsidR="00FA6F39" w:rsidRPr="005A1A96">
        <w:t xml:space="preserve"> (Ārkārtas reaģēšanas centrs)</w:t>
      </w:r>
    </w:p>
    <w:p w14:paraId="09A1C900" w14:textId="77777777" w:rsidR="00FA6F39" w:rsidRPr="005A1A96" w:rsidRDefault="00FA6F39" w:rsidP="00FA6F39"/>
    <w:p w14:paraId="1EA8C91D" w14:textId="77777777" w:rsidR="00FA6F39" w:rsidRPr="005A1A96" w:rsidRDefault="00FA6F39" w:rsidP="00FA6F39">
      <w:pPr>
        <w:ind w:left="567" w:hanging="567"/>
      </w:pPr>
      <w:r w:rsidRPr="005A1A96">
        <w:t>16.</w:t>
      </w:r>
      <w:r w:rsidRPr="005A1A96">
        <w:tab/>
      </w:r>
      <w:r w:rsidRPr="005A1A96">
        <w:rPr>
          <w:i/>
        </w:rPr>
        <w:t>Žemės ūkio ministerija</w:t>
      </w:r>
      <w:r w:rsidRPr="005A1A96">
        <w:t xml:space="preserve"> (Lauksaimniecības ministrija) un </w:t>
      </w:r>
      <w:r w:rsidRPr="005A1A96">
        <w:rPr>
          <w:i/>
        </w:rPr>
        <w:t>Įstaigos prie Žemės ūkio ministerijos</w:t>
      </w:r>
      <w:r w:rsidRPr="005A1A96">
        <w:t xml:space="preserve"> (Lauksaimniecības ministrijas padotībā esošās iestādes):</w:t>
      </w:r>
    </w:p>
    <w:p w14:paraId="4C381548" w14:textId="77777777" w:rsidR="00FA6F39" w:rsidRPr="005A1A96" w:rsidRDefault="00FA6F39" w:rsidP="00FA6F39"/>
    <w:p w14:paraId="1E954A64" w14:textId="77777777" w:rsidR="00FA6F39" w:rsidRPr="005A1A96" w:rsidRDefault="00FA6F39" w:rsidP="00FA6F39">
      <w:pPr>
        <w:ind w:left="1134" w:hanging="567"/>
      </w:pPr>
      <w:r w:rsidRPr="005A1A96">
        <w:t>a)</w:t>
      </w:r>
      <w:r w:rsidRPr="005A1A96">
        <w:tab/>
      </w:r>
      <w:r w:rsidRPr="005A1A96">
        <w:rPr>
          <w:i/>
        </w:rPr>
        <w:t>Nacionalinė mokėjimo agentūra</w:t>
      </w:r>
      <w:r w:rsidRPr="005A1A96">
        <w:t xml:space="preserve"> (Nacionālā maksājumu aģentūra)</w:t>
      </w:r>
    </w:p>
    <w:p w14:paraId="6053B2FF" w14:textId="77777777" w:rsidR="00FA6F39" w:rsidRPr="005A1A96" w:rsidRDefault="00FA6F39" w:rsidP="00FA6F39">
      <w:pPr>
        <w:ind w:left="1134" w:hanging="567"/>
      </w:pPr>
    </w:p>
    <w:p w14:paraId="0606C438" w14:textId="77777777" w:rsidR="00FA6F39" w:rsidRPr="005A1A96" w:rsidRDefault="00FA6F39" w:rsidP="00FA6F39">
      <w:pPr>
        <w:ind w:left="1134" w:hanging="567"/>
      </w:pPr>
      <w:r w:rsidRPr="005A1A96">
        <w:t>b)</w:t>
      </w:r>
      <w:r w:rsidRPr="005A1A96">
        <w:tab/>
      </w:r>
      <w:r w:rsidRPr="005A1A96">
        <w:rPr>
          <w:i/>
        </w:rPr>
        <w:t>Nacionalinė žemės tarnyba</w:t>
      </w:r>
      <w:r w:rsidRPr="005A1A96">
        <w:t xml:space="preserve"> (Nacionālais zemes dienests)</w:t>
      </w:r>
    </w:p>
    <w:p w14:paraId="4CA25B2E" w14:textId="77777777" w:rsidR="00FA6F39" w:rsidRPr="005A1A96" w:rsidRDefault="00FA6F39" w:rsidP="00FA6F39">
      <w:pPr>
        <w:ind w:left="1134" w:hanging="567"/>
      </w:pPr>
    </w:p>
    <w:p w14:paraId="0B90CE74" w14:textId="77777777" w:rsidR="00FA6F39" w:rsidRPr="005A1A96" w:rsidRDefault="00FA6F39" w:rsidP="00FA6F39">
      <w:pPr>
        <w:ind w:left="1134" w:hanging="567"/>
      </w:pPr>
      <w:r w:rsidRPr="005A1A96">
        <w:t>c)</w:t>
      </w:r>
      <w:r w:rsidRPr="005A1A96">
        <w:tab/>
      </w:r>
      <w:r w:rsidRPr="005A1A96">
        <w:rPr>
          <w:i/>
        </w:rPr>
        <w:t>Valstybinė augalų apsaugos tarnyba</w:t>
      </w:r>
      <w:r w:rsidRPr="005A1A96">
        <w:t xml:space="preserve"> (Valsts augu aizsardzības dienests)</w:t>
      </w:r>
    </w:p>
    <w:p w14:paraId="4D4CEA58" w14:textId="77777777" w:rsidR="00FA6F39" w:rsidRPr="005A1A96" w:rsidRDefault="00FA6F39" w:rsidP="00FA6F39">
      <w:pPr>
        <w:ind w:left="1134" w:hanging="567"/>
      </w:pPr>
    </w:p>
    <w:p w14:paraId="1AC70045" w14:textId="77777777" w:rsidR="00FA6F39" w:rsidRPr="005A1A96" w:rsidRDefault="00FA6F39" w:rsidP="00FA6F39">
      <w:pPr>
        <w:ind w:left="1134" w:hanging="567"/>
      </w:pPr>
      <w:r w:rsidRPr="005A1A96">
        <w:t>d)</w:t>
      </w:r>
      <w:r w:rsidRPr="005A1A96">
        <w:tab/>
      </w:r>
      <w:r w:rsidRPr="005A1A96">
        <w:rPr>
          <w:i/>
        </w:rPr>
        <w:t>Valstybinė gyvulių veislininkystės priežiūros tarnyba</w:t>
      </w:r>
      <w:r w:rsidRPr="005A1A96">
        <w:t xml:space="preserve"> (Valsts dzīvnieku audzēšanas uzraudzības dienests)</w:t>
      </w:r>
    </w:p>
    <w:p w14:paraId="5F6229C9" w14:textId="77777777" w:rsidR="00FA6F39" w:rsidRPr="005A1A96" w:rsidRDefault="00FA6F39" w:rsidP="00FA6F39">
      <w:pPr>
        <w:ind w:left="1134" w:hanging="567"/>
      </w:pPr>
    </w:p>
    <w:p w14:paraId="53E9F23D" w14:textId="77777777" w:rsidR="00FA6F39" w:rsidRPr="005A1A96" w:rsidRDefault="00FA6F39" w:rsidP="00FA6F39">
      <w:pPr>
        <w:ind w:left="1134" w:hanging="567"/>
      </w:pPr>
      <w:r w:rsidRPr="005A1A96">
        <w:t>e)</w:t>
      </w:r>
      <w:r w:rsidRPr="005A1A96">
        <w:tab/>
      </w:r>
      <w:r w:rsidRPr="005A1A96">
        <w:rPr>
          <w:i/>
        </w:rPr>
        <w:t>Valstybinė sėklų ir grūdų tarnyba</w:t>
      </w:r>
      <w:r w:rsidRPr="005A1A96">
        <w:t xml:space="preserve"> (Valsts sēklu un graudu dienests)</w:t>
      </w:r>
    </w:p>
    <w:p w14:paraId="50FEEF6B" w14:textId="77777777" w:rsidR="00FA6F39" w:rsidRPr="005A1A96" w:rsidRDefault="00FA6F39" w:rsidP="00FA6F39">
      <w:pPr>
        <w:ind w:left="1134" w:hanging="567"/>
      </w:pPr>
    </w:p>
    <w:p w14:paraId="5F33ACDE" w14:textId="77777777" w:rsidR="00FA6F39" w:rsidRPr="005A1A96" w:rsidRDefault="00FA6F39" w:rsidP="00FA6F39">
      <w:pPr>
        <w:ind w:left="1134" w:hanging="567"/>
      </w:pPr>
      <w:r w:rsidRPr="005A1A96">
        <w:t>f)</w:t>
      </w:r>
      <w:r w:rsidRPr="005A1A96">
        <w:tab/>
      </w:r>
      <w:r w:rsidRPr="005A1A96">
        <w:rPr>
          <w:i/>
        </w:rPr>
        <w:t>Žuvininkystės departamentas</w:t>
      </w:r>
      <w:r w:rsidRPr="005A1A96">
        <w:t xml:space="preserve"> (Zivsaimniecības departaments)</w:t>
      </w:r>
    </w:p>
    <w:p w14:paraId="5C7BA80C" w14:textId="77777777" w:rsidR="00FA6F39" w:rsidRPr="005A1A96" w:rsidRDefault="00FA6F39" w:rsidP="00FA6F39"/>
    <w:p w14:paraId="0EEAC7AD" w14:textId="77777777" w:rsidR="00FA6F39" w:rsidRPr="005A1A96" w:rsidRDefault="00FA6F39" w:rsidP="00FA6F39">
      <w:pPr>
        <w:ind w:left="567" w:hanging="567"/>
      </w:pPr>
      <w:r w:rsidRPr="005A1A96">
        <w:t>17.</w:t>
      </w:r>
      <w:r w:rsidRPr="005A1A96">
        <w:tab/>
      </w:r>
      <w:r w:rsidRPr="005A1A96">
        <w:rPr>
          <w:i/>
        </w:rPr>
        <w:t>Teismai</w:t>
      </w:r>
      <w:r w:rsidRPr="005A1A96">
        <w:t xml:space="preserve"> (tiesas):</w:t>
      </w:r>
    </w:p>
    <w:p w14:paraId="5FFB003A" w14:textId="77777777" w:rsidR="00FA6F39" w:rsidRPr="005A1A96" w:rsidRDefault="00FA6F39" w:rsidP="00FA6F39">
      <w:pPr>
        <w:ind w:left="567" w:hanging="567"/>
      </w:pPr>
    </w:p>
    <w:p w14:paraId="3B449CBE" w14:textId="77777777" w:rsidR="00FA6F39" w:rsidRPr="005A1A96" w:rsidRDefault="00FA6F39" w:rsidP="00FA6F39">
      <w:pPr>
        <w:ind w:left="1134" w:hanging="567"/>
      </w:pPr>
      <w:r w:rsidRPr="005A1A96">
        <w:t>a)</w:t>
      </w:r>
      <w:r w:rsidRPr="005A1A96">
        <w:tab/>
      </w:r>
      <w:r w:rsidRPr="005A1A96">
        <w:rPr>
          <w:i/>
        </w:rPr>
        <w:t>Lietuvos Aukščiausiasis Teismas</w:t>
      </w:r>
      <w:r w:rsidRPr="005A1A96">
        <w:t xml:space="preserve"> (Lietuvas Augstākā tiesa)</w:t>
      </w:r>
    </w:p>
    <w:p w14:paraId="523DFF89" w14:textId="77777777" w:rsidR="00FA6F39" w:rsidRPr="005A1A96" w:rsidRDefault="00FA6F39" w:rsidP="00FA6F39">
      <w:pPr>
        <w:ind w:left="1134" w:hanging="567"/>
      </w:pPr>
    </w:p>
    <w:p w14:paraId="2F8114CB" w14:textId="77777777" w:rsidR="00FA6F39" w:rsidRPr="005A1A96" w:rsidRDefault="00FA6F39" w:rsidP="00FA6F39">
      <w:pPr>
        <w:ind w:left="1134" w:hanging="567"/>
      </w:pPr>
      <w:r w:rsidRPr="005A1A96">
        <w:t>b)</w:t>
      </w:r>
      <w:r w:rsidRPr="005A1A96">
        <w:tab/>
      </w:r>
      <w:r w:rsidRPr="005A1A96">
        <w:rPr>
          <w:i/>
        </w:rPr>
        <w:t>Lietuvos apeliacinis teismas</w:t>
      </w:r>
      <w:r w:rsidRPr="005A1A96">
        <w:t xml:space="preserve"> (Lietuvas Apelācijas tiesa)</w:t>
      </w:r>
    </w:p>
    <w:p w14:paraId="06078A6A" w14:textId="77777777" w:rsidR="00FA6F39" w:rsidRPr="005A1A96" w:rsidRDefault="00FA6F39" w:rsidP="00FA6F39">
      <w:pPr>
        <w:ind w:left="1134" w:hanging="567"/>
      </w:pPr>
    </w:p>
    <w:p w14:paraId="7FEF0598" w14:textId="0FB68338" w:rsidR="00751A0A" w:rsidRPr="005A1A96" w:rsidRDefault="00751A0A" w:rsidP="00751A0A">
      <w:r w:rsidRPr="005A1A96">
        <w:br w:type="page"/>
      </w:r>
    </w:p>
    <w:p w14:paraId="6A55AFBD" w14:textId="67D4BD81" w:rsidR="00FA6F39" w:rsidRPr="005A1A96" w:rsidRDefault="00751A0A" w:rsidP="00FA6F39">
      <w:pPr>
        <w:ind w:left="1134" w:hanging="567"/>
      </w:pPr>
      <w:r w:rsidRPr="005A1A96">
        <w:t>c</w:t>
      </w:r>
      <w:r w:rsidR="00FA6F39" w:rsidRPr="005A1A96">
        <w:t>)</w:t>
      </w:r>
      <w:r w:rsidR="00FA6F39" w:rsidRPr="005A1A96">
        <w:tab/>
      </w:r>
      <w:r w:rsidR="00FA6F39" w:rsidRPr="005A1A96">
        <w:rPr>
          <w:i/>
        </w:rPr>
        <w:t>Lietuvos vyriausiasis administracinis teismas</w:t>
      </w:r>
      <w:r w:rsidR="00FA6F39" w:rsidRPr="005A1A96">
        <w:t xml:space="preserve"> (Lietuvas Augstākā administratīvā tiesa)</w:t>
      </w:r>
    </w:p>
    <w:p w14:paraId="7443DE71" w14:textId="77777777" w:rsidR="00FA6F39" w:rsidRPr="005A1A96" w:rsidRDefault="00FA6F39" w:rsidP="00FA6F39">
      <w:pPr>
        <w:ind w:left="1134" w:hanging="567"/>
      </w:pPr>
    </w:p>
    <w:p w14:paraId="6AB98DC2" w14:textId="77777777" w:rsidR="00FA6F39" w:rsidRPr="005A1A96" w:rsidRDefault="00FA6F39" w:rsidP="00FA6F39">
      <w:pPr>
        <w:ind w:left="1134" w:hanging="567"/>
      </w:pPr>
      <w:r w:rsidRPr="005A1A96">
        <w:t>d)</w:t>
      </w:r>
      <w:r w:rsidRPr="005A1A96">
        <w:tab/>
      </w:r>
      <w:r w:rsidRPr="005A1A96">
        <w:rPr>
          <w:i/>
        </w:rPr>
        <w:t>Apygardų teismai</w:t>
      </w:r>
      <w:r w:rsidRPr="005A1A96">
        <w:t xml:space="preserve"> (rajonu tiesas)</w:t>
      </w:r>
    </w:p>
    <w:p w14:paraId="6B803D4A" w14:textId="77777777" w:rsidR="00FA6F39" w:rsidRPr="005A1A96" w:rsidRDefault="00FA6F39" w:rsidP="00FA6F39">
      <w:pPr>
        <w:ind w:left="1134" w:hanging="567"/>
      </w:pPr>
    </w:p>
    <w:p w14:paraId="31BC3CB7" w14:textId="77777777" w:rsidR="00FA6F39" w:rsidRPr="005A1A96" w:rsidRDefault="00FA6F39" w:rsidP="00FA6F39">
      <w:pPr>
        <w:ind w:left="1134" w:hanging="567"/>
      </w:pPr>
      <w:r w:rsidRPr="005A1A96">
        <w:t>e)</w:t>
      </w:r>
      <w:r w:rsidRPr="005A1A96">
        <w:tab/>
      </w:r>
      <w:r w:rsidRPr="005A1A96">
        <w:rPr>
          <w:i/>
        </w:rPr>
        <w:t>Apygardų administraciniai teismai</w:t>
      </w:r>
      <w:r w:rsidRPr="005A1A96">
        <w:t xml:space="preserve"> (rajonu administratīvās tiesas)</w:t>
      </w:r>
    </w:p>
    <w:p w14:paraId="1D7203A3" w14:textId="77777777" w:rsidR="00FA6F39" w:rsidRPr="005A1A96" w:rsidRDefault="00FA6F39" w:rsidP="00FA6F39">
      <w:pPr>
        <w:ind w:left="1134" w:hanging="567"/>
      </w:pPr>
    </w:p>
    <w:p w14:paraId="3A023ECF" w14:textId="77777777" w:rsidR="00FA6F39" w:rsidRPr="005A1A96" w:rsidRDefault="00FA6F39" w:rsidP="00FA6F39">
      <w:pPr>
        <w:ind w:left="1134" w:hanging="567"/>
      </w:pPr>
      <w:r w:rsidRPr="005A1A96">
        <w:t>f)</w:t>
      </w:r>
      <w:r w:rsidRPr="005A1A96">
        <w:tab/>
      </w:r>
      <w:r w:rsidRPr="005A1A96">
        <w:rPr>
          <w:i/>
        </w:rPr>
        <w:t>Apylinkių teismai</w:t>
      </w:r>
      <w:r w:rsidRPr="005A1A96">
        <w:t xml:space="preserve"> (apriņķu tiesas)</w:t>
      </w:r>
    </w:p>
    <w:p w14:paraId="033066B1" w14:textId="77777777" w:rsidR="00FA6F39" w:rsidRPr="005A1A96" w:rsidRDefault="00FA6F39" w:rsidP="00FA6F39">
      <w:pPr>
        <w:ind w:left="1134" w:hanging="567"/>
      </w:pPr>
    </w:p>
    <w:p w14:paraId="72E03F75" w14:textId="77777777" w:rsidR="00FA6F39" w:rsidRPr="005A1A96" w:rsidRDefault="00FA6F39" w:rsidP="00FA6F39">
      <w:pPr>
        <w:ind w:left="1134" w:hanging="567"/>
      </w:pPr>
      <w:r w:rsidRPr="005A1A96">
        <w:t>g)</w:t>
      </w:r>
      <w:r w:rsidRPr="005A1A96">
        <w:tab/>
      </w:r>
      <w:r w:rsidRPr="005A1A96">
        <w:rPr>
          <w:i/>
        </w:rPr>
        <w:t>Nacionalinė teismų administracija</w:t>
      </w:r>
      <w:r w:rsidRPr="005A1A96">
        <w:t xml:space="preserve"> (Valsts tiesu administrācija)</w:t>
      </w:r>
    </w:p>
    <w:p w14:paraId="1FEF5D53" w14:textId="77777777" w:rsidR="00FA6F39" w:rsidRPr="005A1A96" w:rsidRDefault="00FA6F39" w:rsidP="00FA6F39">
      <w:pPr>
        <w:ind w:left="1134" w:hanging="567"/>
      </w:pPr>
    </w:p>
    <w:p w14:paraId="3CDC0043" w14:textId="77777777" w:rsidR="00FA6F39" w:rsidRPr="005A1A96" w:rsidRDefault="00FA6F39" w:rsidP="00FA6F39">
      <w:pPr>
        <w:ind w:left="1134" w:hanging="567"/>
      </w:pPr>
      <w:r w:rsidRPr="005A1A96">
        <w:t>h)</w:t>
      </w:r>
      <w:r w:rsidRPr="005A1A96">
        <w:tab/>
      </w:r>
      <w:r w:rsidRPr="005A1A96">
        <w:rPr>
          <w:i/>
        </w:rPr>
        <w:t>Generalinė prokuratūra</w:t>
      </w:r>
      <w:r w:rsidRPr="005A1A96">
        <w:t xml:space="preserve"> (Ģenerālprokuratūra)</w:t>
      </w:r>
    </w:p>
    <w:p w14:paraId="5F02CC46" w14:textId="77777777" w:rsidR="00FA6F39" w:rsidRPr="005A1A96" w:rsidRDefault="00FA6F39" w:rsidP="00FA6F39">
      <w:pPr>
        <w:ind w:left="1134" w:hanging="567"/>
      </w:pPr>
    </w:p>
    <w:p w14:paraId="096393A4" w14:textId="77777777" w:rsidR="00FA6F39" w:rsidRPr="005A1A96" w:rsidRDefault="00FA6F39" w:rsidP="00FA6F39">
      <w:pPr>
        <w:ind w:left="567" w:hanging="567"/>
      </w:pPr>
      <w:r w:rsidRPr="005A1A96">
        <w:t>18.</w:t>
      </w:r>
      <w:r w:rsidRPr="005A1A96">
        <w:tab/>
      </w:r>
      <w:r w:rsidRPr="005A1A96">
        <w:rPr>
          <w:i/>
        </w:rPr>
        <w:t>Kiti centriniai valstybinio administravimo subjektai (institucijos, įstaigos, tarnybos)</w:t>
      </w:r>
      <w:r w:rsidRPr="005A1A96">
        <w:t xml:space="preserve"> (citas centrālā līmeņa publiskās pārvaldes struktūras (institūcijas, iestādes, aģentūras):</w:t>
      </w:r>
    </w:p>
    <w:p w14:paraId="4C23B7DE" w14:textId="77777777" w:rsidR="00FA6F39" w:rsidRPr="005A1A96" w:rsidRDefault="00FA6F39" w:rsidP="00FA6F39">
      <w:pPr>
        <w:ind w:left="567" w:hanging="567"/>
      </w:pPr>
    </w:p>
    <w:p w14:paraId="1151AFD2" w14:textId="77777777" w:rsidR="00FA6F39" w:rsidRPr="005A1A96" w:rsidRDefault="00FA6F39" w:rsidP="00FA6F39">
      <w:pPr>
        <w:ind w:left="1134" w:hanging="567"/>
      </w:pPr>
      <w:r w:rsidRPr="005A1A96">
        <w:t>a)</w:t>
      </w:r>
      <w:r w:rsidRPr="005A1A96">
        <w:tab/>
      </w:r>
      <w:r w:rsidRPr="005A1A96">
        <w:rPr>
          <w:i/>
        </w:rPr>
        <w:t>Muitinės kriminalinė tarnyba</w:t>
      </w:r>
      <w:r w:rsidRPr="005A1A96">
        <w:t xml:space="preserve"> (Muitas kriminālnoziegumu dienests)</w:t>
      </w:r>
    </w:p>
    <w:p w14:paraId="05D2BB8C" w14:textId="77777777" w:rsidR="00FA6F39" w:rsidRPr="005A1A96" w:rsidRDefault="00FA6F39" w:rsidP="00FA6F39">
      <w:pPr>
        <w:ind w:left="1134" w:hanging="567"/>
      </w:pPr>
    </w:p>
    <w:p w14:paraId="00719C71" w14:textId="77777777" w:rsidR="00FA6F39" w:rsidRPr="005A1A96" w:rsidRDefault="00FA6F39" w:rsidP="00FA6F39">
      <w:pPr>
        <w:ind w:left="1134" w:hanging="567"/>
      </w:pPr>
      <w:r w:rsidRPr="005A1A96">
        <w:t>b)</w:t>
      </w:r>
      <w:r w:rsidRPr="005A1A96">
        <w:tab/>
      </w:r>
      <w:r w:rsidRPr="005A1A96">
        <w:rPr>
          <w:i/>
        </w:rPr>
        <w:t>Muitinės informacinių sistemų centras</w:t>
      </w:r>
      <w:r w:rsidRPr="005A1A96">
        <w:t xml:space="preserve"> (Muitas informācijas sistēmu centrs)</w:t>
      </w:r>
    </w:p>
    <w:p w14:paraId="218B3F78" w14:textId="77777777" w:rsidR="00FA6F39" w:rsidRPr="005A1A96" w:rsidRDefault="00FA6F39" w:rsidP="00FA6F39">
      <w:pPr>
        <w:ind w:left="1134" w:hanging="567"/>
      </w:pPr>
    </w:p>
    <w:p w14:paraId="760E9CB5" w14:textId="77777777" w:rsidR="00FA6F39" w:rsidRPr="005A1A96" w:rsidRDefault="00FA6F39" w:rsidP="00FA6F39">
      <w:pPr>
        <w:ind w:left="1134" w:hanging="567"/>
      </w:pPr>
      <w:r w:rsidRPr="005A1A96">
        <w:t>c)</w:t>
      </w:r>
      <w:r w:rsidRPr="005A1A96">
        <w:tab/>
      </w:r>
      <w:r w:rsidRPr="005A1A96">
        <w:rPr>
          <w:i/>
        </w:rPr>
        <w:t>Muitinės laboratorija</w:t>
      </w:r>
      <w:r w:rsidRPr="005A1A96">
        <w:t xml:space="preserve"> (Muitas laboratorija)</w:t>
      </w:r>
    </w:p>
    <w:p w14:paraId="299EC75A" w14:textId="77777777" w:rsidR="00FA6F39" w:rsidRPr="005A1A96" w:rsidRDefault="00FA6F39" w:rsidP="00FA6F39">
      <w:pPr>
        <w:ind w:left="1134" w:hanging="567"/>
      </w:pPr>
    </w:p>
    <w:p w14:paraId="4B527FAB" w14:textId="77777777" w:rsidR="00FA6F39" w:rsidRPr="005A1A96" w:rsidRDefault="00FA6F39" w:rsidP="00FA6F39">
      <w:pPr>
        <w:ind w:left="1134" w:hanging="567"/>
      </w:pPr>
      <w:r w:rsidRPr="005A1A96">
        <w:t>d)</w:t>
      </w:r>
      <w:r w:rsidRPr="005A1A96">
        <w:tab/>
      </w:r>
      <w:r w:rsidRPr="005A1A96">
        <w:rPr>
          <w:i/>
        </w:rPr>
        <w:t>Muitinės mokymo centras</w:t>
      </w:r>
      <w:r w:rsidRPr="005A1A96">
        <w:t xml:space="preserve"> (Muitas mācību centrs)</w:t>
      </w:r>
    </w:p>
    <w:p w14:paraId="36F890E6" w14:textId="77777777" w:rsidR="00FA6F39" w:rsidRPr="005A1A96" w:rsidRDefault="00FA6F39" w:rsidP="00FA6F39"/>
    <w:p w14:paraId="7DB26A76" w14:textId="40AB3F28" w:rsidR="00751A0A" w:rsidRPr="005A1A96" w:rsidRDefault="00751A0A" w:rsidP="00751A0A">
      <w:r w:rsidRPr="005A1A96">
        <w:br w:type="page"/>
      </w:r>
    </w:p>
    <w:p w14:paraId="78DB8FDB" w14:textId="04A2B8FA" w:rsidR="00FA6F39" w:rsidRPr="005A1A96" w:rsidRDefault="00751A0A" w:rsidP="00FA6F39">
      <w:pPr>
        <w:jc w:val="center"/>
      </w:pPr>
      <w:r w:rsidRPr="005A1A96">
        <w:t>L</w:t>
      </w:r>
      <w:r w:rsidR="00FA6F39" w:rsidRPr="005A1A96">
        <w:t>UKSEMBURGA</w:t>
      </w:r>
    </w:p>
    <w:p w14:paraId="1A2ACFA1" w14:textId="77777777" w:rsidR="00FA6F39" w:rsidRPr="005A1A96" w:rsidRDefault="00FA6F39" w:rsidP="00FA6F39"/>
    <w:p w14:paraId="776C0BC2" w14:textId="77777777" w:rsidR="00FA6F39" w:rsidRPr="005A1A96" w:rsidRDefault="00FA6F39" w:rsidP="00FA6F39">
      <w:pPr>
        <w:ind w:left="567" w:hanging="567"/>
      </w:pPr>
      <w:r w:rsidRPr="005A1A96">
        <w:t>1.</w:t>
      </w:r>
      <w:r w:rsidRPr="005A1A96">
        <w:tab/>
      </w:r>
      <w:r w:rsidRPr="00AA4CA2">
        <w:rPr>
          <w:i/>
          <w:iCs/>
        </w:rPr>
        <w:t>Ministère d'État</w:t>
      </w:r>
    </w:p>
    <w:p w14:paraId="070BFB21" w14:textId="77777777" w:rsidR="00FA6F39" w:rsidRPr="005A1A96" w:rsidRDefault="00FA6F39" w:rsidP="00FA6F39">
      <w:pPr>
        <w:ind w:left="567" w:hanging="567"/>
      </w:pPr>
    </w:p>
    <w:p w14:paraId="71ADD8F5" w14:textId="77777777" w:rsidR="00FA6F39" w:rsidRPr="005A1A96" w:rsidRDefault="00FA6F39" w:rsidP="00FA6F39">
      <w:pPr>
        <w:ind w:left="567" w:hanging="567"/>
      </w:pPr>
      <w:r w:rsidRPr="005A1A96">
        <w:t>2.</w:t>
      </w:r>
      <w:r w:rsidRPr="005A1A96">
        <w:tab/>
      </w:r>
      <w:r w:rsidRPr="00AA4CA2">
        <w:rPr>
          <w:i/>
          <w:iCs/>
        </w:rPr>
        <w:t>Ministère des Affaires Étrangères et de l'Immigration</w:t>
      </w:r>
    </w:p>
    <w:p w14:paraId="35692325" w14:textId="77777777" w:rsidR="00FA6F39" w:rsidRPr="005A1A96" w:rsidRDefault="00FA6F39" w:rsidP="00FA6F39">
      <w:pPr>
        <w:ind w:left="567" w:hanging="567"/>
      </w:pPr>
    </w:p>
    <w:p w14:paraId="1D760AE6" w14:textId="77777777" w:rsidR="00FA6F39" w:rsidRPr="00AA4CA2" w:rsidRDefault="00FA6F39" w:rsidP="00FA6F39">
      <w:pPr>
        <w:ind w:left="567" w:hanging="567"/>
        <w:rPr>
          <w:i/>
          <w:iCs/>
        </w:rPr>
      </w:pPr>
      <w:r w:rsidRPr="005A1A96">
        <w:t>3.</w:t>
      </w:r>
      <w:r w:rsidRPr="005A1A96">
        <w:tab/>
      </w:r>
      <w:r w:rsidRPr="00AA4CA2">
        <w:rPr>
          <w:i/>
          <w:iCs/>
        </w:rPr>
        <w:t>Ministère des Affaires Étrangères et de l'Immigration: Direction de la Défense (Armée)</w:t>
      </w:r>
    </w:p>
    <w:p w14:paraId="548CE5D5" w14:textId="77777777" w:rsidR="00FA6F39" w:rsidRPr="005A1A96" w:rsidRDefault="00FA6F39" w:rsidP="00FA6F39">
      <w:pPr>
        <w:ind w:left="567" w:hanging="567"/>
      </w:pPr>
    </w:p>
    <w:p w14:paraId="3C59F2C6" w14:textId="77777777" w:rsidR="00FA6F39" w:rsidRPr="00AA4CA2" w:rsidRDefault="00FA6F39" w:rsidP="00FA6F39">
      <w:pPr>
        <w:ind w:left="567" w:hanging="567"/>
        <w:rPr>
          <w:i/>
          <w:iCs/>
        </w:rPr>
      </w:pPr>
      <w:r w:rsidRPr="005A1A96">
        <w:t>4.</w:t>
      </w:r>
      <w:r w:rsidRPr="005A1A96">
        <w:tab/>
      </w:r>
      <w:r w:rsidRPr="00AA4CA2">
        <w:rPr>
          <w:i/>
          <w:iCs/>
        </w:rPr>
        <w:t>Ministère de l'Agriculture, de la Viticulture et du Développement Rural</w:t>
      </w:r>
    </w:p>
    <w:p w14:paraId="61C359F6" w14:textId="77777777" w:rsidR="00FA6F39" w:rsidRPr="005A1A96" w:rsidRDefault="00FA6F39" w:rsidP="00FA6F39">
      <w:pPr>
        <w:ind w:left="567" w:hanging="567"/>
      </w:pPr>
    </w:p>
    <w:p w14:paraId="1E5F2FE0" w14:textId="77777777" w:rsidR="00FA6F39" w:rsidRPr="00AA4CA2" w:rsidRDefault="00FA6F39" w:rsidP="00FA6F39">
      <w:pPr>
        <w:ind w:left="567" w:hanging="567"/>
        <w:rPr>
          <w:i/>
          <w:iCs/>
        </w:rPr>
      </w:pPr>
      <w:r w:rsidRPr="005A1A96">
        <w:t>5.</w:t>
      </w:r>
      <w:r w:rsidRPr="005A1A96">
        <w:tab/>
      </w:r>
      <w:r w:rsidRPr="00AA4CA2">
        <w:rPr>
          <w:i/>
          <w:iCs/>
        </w:rPr>
        <w:t>Ministère de l'Agriculture, de la Viticulture et du Développement Rural: Administration des Services Techniques de l'Agriculture</w:t>
      </w:r>
    </w:p>
    <w:p w14:paraId="44BC615E" w14:textId="77777777" w:rsidR="00FA6F39" w:rsidRPr="005A1A96" w:rsidRDefault="00FA6F39" w:rsidP="00FA6F39">
      <w:pPr>
        <w:ind w:left="567" w:hanging="567"/>
      </w:pPr>
    </w:p>
    <w:p w14:paraId="09F02772" w14:textId="77777777" w:rsidR="00FA6F39" w:rsidRPr="00AA4CA2" w:rsidRDefault="00FA6F39" w:rsidP="00FA6F39">
      <w:pPr>
        <w:ind w:left="567" w:hanging="567"/>
        <w:rPr>
          <w:i/>
          <w:iCs/>
        </w:rPr>
      </w:pPr>
      <w:r w:rsidRPr="005A1A96">
        <w:t>6.</w:t>
      </w:r>
      <w:r w:rsidRPr="005A1A96">
        <w:tab/>
      </w:r>
      <w:r w:rsidRPr="00AA4CA2">
        <w:rPr>
          <w:i/>
          <w:iCs/>
        </w:rPr>
        <w:t>Ministère des Classes moyennes, du Tourisme et du Logement</w:t>
      </w:r>
    </w:p>
    <w:p w14:paraId="5D260127" w14:textId="77777777" w:rsidR="00FA6F39" w:rsidRPr="005A1A96" w:rsidRDefault="00FA6F39" w:rsidP="00FA6F39">
      <w:pPr>
        <w:ind w:left="567" w:hanging="567"/>
      </w:pPr>
    </w:p>
    <w:p w14:paraId="16070C9D" w14:textId="77777777" w:rsidR="00FA6F39" w:rsidRPr="005A1A96" w:rsidRDefault="00FA6F39" w:rsidP="00FA6F39">
      <w:pPr>
        <w:ind w:left="567" w:hanging="567"/>
      </w:pPr>
      <w:r w:rsidRPr="005A1A96">
        <w:t>7.</w:t>
      </w:r>
      <w:r w:rsidRPr="005A1A96">
        <w:tab/>
      </w:r>
      <w:r w:rsidRPr="00AA4CA2">
        <w:rPr>
          <w:i/>
          <w:iCs/>
        </w:rPr>
        <w:t>Ministère de la Culture, de l'Enseignement Supérieur et de la Recherche</w:t>
      </w:r>
    </w:p>
    <w:p w14:paraId="277B958A" w14:textId="77777777" w:rsidR="00FA6F39" w:rsidRPr="005A1A96" w:rsidRDefault="00FA6F39" w:rsidP="00FA6F39">
      <w:pPr>
        <w:ind w:left="567" w:hanging="567"/>
      </w:pPr>
    </w:p>
    <w:p w14:paraId="4B2492F1" w14:textId="77777777" w:rsidR="00FA6F39" w:rsidRPr="00AA4CA2" w:rsidRDefault="00FA6F39" w:rsidP="00FA6F39">
      <w:pPr>
        <w:ind w:left="567" w:hanging="567"/>
        <w:rPr>
          <w:i/>
          <w:iCs/>
        </w:rPr>
      </w:pPr>
      <w:r w:rsidRPr="005A1A96">
        <w:t>8.</w:t>
      </w:r>
      <w:r w:rsidRPr="005A1A96">
        <w:tab/>
      </w:r>
      <w:r w:rsidRPr="00AA4CA2">
        <w:rPr>
          <w:i/>
          <w:iCs/>
        </w:rPr>
        <w:t>Ministère de l'Économie et du Commerce extérieur</w:t>
      </w:r>
    </w:p>
    <w:p w14:paraId="55261026" w14:textId="77777777" w:rsidR="00FA6F39" w:rsidRPr="005A1A96" w:rsidRDefault="00FA6F39" w:rsidP="00FA6F39">
      <w:pPr>
        <w:ind w:left="567" w:hanging="567"/>
      </w:pPr>
    </w:p>
    <w:p w14:paraId="30467186" w14:textId="77777777" w:rsidR="00FA6F39" w:rsidRPr="005A1A96" w:rsidRDefault="00FA6F39" w:rsidP="00FA6F39">
      <w:pPr>
        <w:ind w:left="567" w:hanging="567"/>
      </w:pPr>
      <w:r w:rsidRPr="005A1A96">
        <w:t>9.</w:t>
      </w:r>
      <w:r w:rsidRPr="005A1A96">
        <w:tab/>
      </w:r>
      <w:r w:rsidRPr="00AA4CA2">
        <w:rPr>
          <w:i/>
          <w:iCs/>
        </w:rPr>
        <w:t>Ministère de l'Éducation nationale et de la Formation professionnelle</w:t>
      </w:r>
    </w:p>
    <w:p w14:paraId="197DF4DA" w14:textId="77777777" w:rsidR="00FA6F39" w:rsidRPr="005A1A96" w:rsidRDefault="00FA6F39" w:rsidP="00FA6F39">
      <w:pPr>
        <w:ind w:left="567" w:hanging="567"/>
      </w:pPr>
    </w:p>
    <w:p w14:paraId="10271A80" w14:textId="77777777" w:rsidR="00FA6F39" w:rsidRPr="005A1A96" w:rsidRDefault="00FA6F39" w:rsidP="00FA6F39">
      <w:pPr>
        <w:ind w:left="567" w:hanging="567"/>
      </w:pPr>
      <w:r w:rsidRPr="005A1A96">
        <w:t>10.</w:t>
      </w:r>
      <w:r w:rsidRPr="005A1A96">
        <w:tab/>
      </w:r>
      <w:r w:rsidRPr="00AA4CA2">
        <w:rPr>
          <w:i/>
          <w:iCs/>
        </w:rPr>
        <w:t>Ministère de l'Éducation nationale et de la Formation professionnelle: Lycée d'Enseignement Secondaire et d'Enseignement Secondaire Technique</w:t>
      </w:r>
    </w:p>
    <w:p w14:paraId="47306908" w14:textId="77777777" w:rsidR="00FA6F39" w:rsidRPr="005A1A96" w:rsidRDefault="00FA6F39" w:rsidP="00FA6F39">
      <w:pPr>
        <w:ind w:left="567" w:hanging="567"/>
      </w:pPr>
    </w:p>
    <w:p w14:paraId="11DA7466" w14:textId="04B01CB7" w:rsidR="00751A0A" w:rsidRPr="005A1A96" w:rsidRDefault="00751A0A" w:rsidP="00751A0A">
      <w:r w:rsidRPr="005A1A96">
        <w:br w:type="page"/>
      </w:r>
    </w:p>
    <w:p w14:paraId="273A2B27" w14:textId="734A39AC" w:rsidR="00FA6F39" w:rsidRPr="005A1A96" w:rsidRDefault="00751A0A" w:rsidP="00FA6F39">
      <w:pPr>
        <w:ind w:left="567" w:hanging="567"/>
      </w:pPr>
      <w:r w:rsidRPr="005A1A96">
        <w:t>1</w:t>
      </w:r>
      <w:r w:rsidR="00FA6F39" w:rsidRPr="005A1A96">
        <w:t>1.</w:t>
      </w:r>
      <w:r w:rsidR="00FA6F39" w:rsidRPr="005A1A96">
        <w:tab/>
      </w:r>
      <w:r w:rsidR="00FA6F39" w:rsidRPr="00AA4CA2">
        <w:rPr>
          <w:i/>
          <w:iCs/>
        </w:rPr>
        <w:t>Ministère de l'Égalité des chances</w:t>
      </w:r>
    </w:p>
    <w:p w14:paraId="7D964970" w14:textId="77777777" w:rsidR="00FA6F39" w:rsidRPr="005A1A96" w:rsidRDefault="00FA6F39" w:rsidP="00FA6F39">
      <w:pPr>
        <w:ind w:left="567" w:hanging="567"/>
      </w:pPr>
    </w:p>
    <w:p w14:paraId="098C3877" w14:textId="77777777" w:rsidR="00FA6F39" w:rsidRPr="00AA4CA2" w:rsidRDefault="00FA6F39" w:rsidP="00FA6F39">
      <w:pPr>
        <w:ind w:left="567" w:hanging="567"/>
        <w:rPr>
          <w:i/>
          <w:iCs/>
        </w:rPr>
      </w:pPr>
      <w:r w:rsidRPr="005A1A96">
        <w:t>12.</w:t>
      </w:r>
      <w:r w:rsidRPr="005A1A96">
        <w:tab/>
      </w:r>
      <w:r w:rsidRPr="00AA4CA2">
        <w:rPr>
          <w:i/>
          <w:iCs/>
        </w:rPr>
        <w:t>Ministère de l'Environnement</w:t>
      </w:r>
    </w:p>
    <w:p w14:paraId="635EDA8F" w14:textId="77777777" w:rsidR="00FA6F39" w:rsidRPr="005A1A96" w:rsidRDefault="00FA6F39" w:rsidP="00FA6F39">
      <w:pPr>
        <w:ind w:left="567" w:hanging="567"/>
      </w:pPr>
    </w:p>
    <w:p w14:paraId="48F39C08" w14:textId="77777777" w:rsidR="00FA6F39" w:rsidRPr="00AA4CA2" w:rsidRDefault="00FA6F39" w:rsidP="00FA6F39">
      <w:pPr>
        <w:ind w:left="567" w:hanging="567"/>
        <w:rPr>
          <w:i/>
          <w:iCs/>
        </w:rPr>
      </w:pPr>
      <w:r w:rsidRPr="005A1A96">
        <w:t>13.</w:t>
      </w:r>
      <w:r w:rsidRPr="005A1A96">
        <w:tab/>
      </w:r>
      <w:r w:rsidRPr="00AA4CA2">
        <w:rPr>
          <w:i/>
          <w:iCs/>
        </w:rPr>
        <w:t>Ministère de l'Environnement: Administration de l'Environnement</w:t>
      </w:r>
    </w:p>
    <w:p w14:paraId="44B5B0F4" w14:textId="77777777" w:rsidR="00FA6F39" w:rsidRPr="005A1A96" w:rsidRDefault="00FA6F39" w:rsidP="00FA6F39">
      <w:pPr>
        <w:ind w:left="567" w:hanging="567"/>
      </w:pPr>
    </w:p>
    <w:p w14:paraId="09525683" w14:textId="77777777" w:rsidR="00FA6F39" w:rsidRPr="00AA4CA2" w:rsidRDefault="00FA6F39" w:rsidP="00FA6F39">
      <w:pPr>
        <w:ind w:left="567" w:hanging="567"/>
        <w:rPr>
          <w:i/>
          <w:iCs/>
        </w:rPr>
      </w:pPr>
      <w:r w:rsidRPr="005A1A96">
        <w:t>14.</w:t>
      </w:r>
      <w:r w:rsidRPr="005A1A96">
        <w:tab/>
      </w:r>
      <w:r w:rsidRPr="00AA4CA2">
        <w:rPr>
          <w:i/>
          <w:iCs/>
        </w:rPr>
        <w:t>Ministère de la Famille et de l'Intégration</w:t>
      </w:r>
    </w:p>
    <w:p w14:paraId="36CD9936" w14:textId="77777777" w:rsidR="00FA6F39" w:rsidRPr="005A1A96" w:rsidRDefault="00FA6F39" w:rsidP="00FA6F39">
      <w:pPr>
        <w:ind w:left="567" w:hanging="567"/>
      </w:pPr>
    </w:p>
    <w:p w14:paraId="087B7A3F" w14:textId="77777777" w:rsidR="00FA6F39" w:rsidRPr="005A1A96" w:rsidRDefault="00FA6F39" w:rsidP="00FA6F39">
      <w:pPr>
        <w:ind w:left="567" w:hanging="567"/>
      </w:pPr>
      <w:r w:rsidRPr="005A1A96">
        <w:t>15.</w:t>
      </w:r>
      <w:r w:rsidRPr="005A1A96">
        <w:tab/>
      </w:r>
      <w:r w:rsidRPr="00AA4CA2">
        <w:rPr>
          <w:i/>
          <w:iCs/>
        </w:rPr>
        <w:t>Ministère de la Famille et de l'Intégration: Maisons de retraite</w:t>
      </w:r>
    </w:p>
    <w:p w14:paraId="040D7D43" w14:textId="77777777" w:rsidR="00FA6F39" w:rsidRPr="005A1A96" w:rsidRDefault="00FA6F39" w:rsidP="00FA6F39">
      <w:pPr>
        <w:ind w:left="567" w:hanging="567"/>
      </w:pPr>
    </w:p>
    <w:p w14:paraId="148B1390" w14:textId="77777777" w:rsidR="00FA6F39" w:rsidRPr="005A1A96" w:rsidRDefault="00FA6F39" w:rsidP="00FA6F39">
      <w:pPr>
        <w:ind w:left="567" w:hanging="567"/>
      </w:pPr>
      <w:r w:rsidRPr="005A1A96">
        <w:t>16.</w:t>
      </w:r>
      <w:r w:rsidRPr="005A1A96">
        <w:tab/>
      </w:r>
      <w:r w:rsidRPr="00AA4CA2">
        <w:rPr>
          <w:i/>
          <w:iCs/>
        </w:rPr>
        <w:t>Ministère des Finances</w:t>
      </w:r>
    </w:p>
    <w:p w14:paraId="367A32D6" w14:textId="77777777" w:rsidR="00FA6F39" w:rsidRPr="005A1A96" w:rsidRDefault="00FA6F39" w:rsidP="00FA6F39">
      <w:pPr>
        <w:ind w:left="567" w:hanging="567"/>
      </w:pPr>
    </w:p>
    <w:p w14:paraId="08FD0613" w14:textId="77777777" w:rsidR="00FA6F39" w:rsidRPr="005A1A96" w:rsidRDefault="00FA6F39" w:rsidP="00FA6F39">
      <w:pPr>
        <w:ind w:left="567" w:hanging="567"/>
      </w:pPr>
      <w:r w:rsidRPr="005A1A96">
        <w:t>17.</w:t>
      </w:r>
      <w:r w:rsidRPr="005A1A96">
        <w:tab/>
      </w:r>
      <w:r w:rsidRPr="00AA4CA2">
        <w:rPr>
          <w:i/>
          <w:iCs/>
        </w:rPr>
        <w:t>Ministère de la Fonction publique et de la Réforme administrative</w:t>
      </w:r>
    </w:p>
    <w:p w14:paraId="6DDEC192" w14:textId="77777777" w:rsidR="00FA6F39" w:rsidRPr="005A1A96" w:rsidRDefault="00FA6F39" w:rsidP="00FA6F39">
      <w:pPr>
        <w:ind w:left="567" w:hanging="567"/>
      </w:pPr>
    </w:p>
    <w:p w14:paraId="15B4E07F" w14:textId="77777777" w:rsidR="00FA6F39" w:rsidRPr="005A1A96" w:rsidRDefault="00FA6F39" w:rsidP="00FA6F39">
      <w:pPr>
        <w:ind w:left="567" w:hanging="567"/>
      </w:pPr>
      <w:r w:rsidRPr="005A1A96">
        <w:t>18.</w:t>
      </w:r>
      <w:r w:rsidRPr="005A1A96">
        <w:tab/>
      </w:r>
      <w:r w:rsidRPr="00AA4CA2">
        <w:rPr>
          <w:i/>
          <w:iCs/>
        </w:rPr>
        <w:t>Ministère de la Fonction publique et de la Réforme administrative: Service Central des Imprimés et des Fournitures de l'État – Centre des Technologies de l'informatique de l'État</w:t>
      </w:r>
    </w:p>
    <w:p w14:paraId="571535B0" w14:textId="77777777" w:rsidR="00FA6F39" w:rsidRPr="005A1A96" w:rsidRDefault="00FA6F39" w:rsidP="00FA6F39">
      <w:pPr>
        <w:ind w:left="567" w:hanging="567"/>
      </w:pPr>
    </w:p>
    <w:p w14:paraId="63B97AB3" w14:textId="77777777" w:rsidR="00FA6F39" w:rsidRPr="00AA4CA2" w:rsidRDefault="00FA6F39" w:rsidP="00FA6F39">
      <w:pPr>
        <w:ind w:left="567" w:hanging="567"/>
        <w:rPr>
          <w:i/>
          <w:iCs/>
        </w:rPr>
      </w:pPr>
      <w:r w:rsidRPr="005A1A96">
        <w:t>19.</w:t>
      </w:r>
      <w:r w:rsidRPr="005A1A96">
        <w:tab/>
      </w:r>
      <w:r w:rsidRPr="00AA4CA2">
        <w:rPr>
          <w:i/>
          <w:iCs/>
        </w:rPr>
        <w:t>Ministère de l'Intérieur et de l'Aménagement du territoire</w:t>
      </w:r>
    </w:p>
    <w:p w14:paraId="5DA51618" w14:textId="77777777" w:rsidR="00FA6F39" w:rsidRPr="005A1A96" w:rsidRDefault="00FA6F39" w:rsidP="00FA6F39">
      <w:pPr>
        <w:ind w:left="567" w:hanging="567"/>
      </w:pPr>
    </w:p>
    <w:p w14:paraId="214D743B" w14:textId="77777777" w:rsidR="00FA6F39" w:rsidRPr="005A1A96" w:rsidRDefault="00FA6F39" w:rsidP="00FA6F39">
      <w:pPr>
        <w:ind w:left="567" w:hanging="567"/>
      </w:pPr>
      <w:r w:rsidRPr="005A1A96">
        <w:t>20.</w:t>
      </w:r>
      <w:r w:rsidRPr="005A1A96">
        <w:tab/>
      </w:r>
      <w:r w:rsidRPr="00AA4CA2">
        <w:rPr>
          <w:i/>
          <w:iCs/>
        </w:rPr>
        <w:t>Ministère de l'Intérieur et de l'Aménagement du territoire: Police Grand-Ducale Luxembourg – Inspection générale de Police</w:t>
      </w:r>
    </w:p>
    <w:p w14:paraId="3370C949" w14:textId="77777777" w:rsidR="00FA6F39" w:rsidRPr="005A1A96" w:rsidRDefault="00FA6F39" w:rsidP="00FA6F39">
      <w:pPr>
        <w:ind w:left="567" w:hanging="567"/>
      </w:pPr>
    </w:p>
    <w:p w14:paraId="20EB7DF8" w14:textId="054C4A35" w:rsidR="00751A0A" w:rsidRPr="005A1A96" w:rsidRDefault="00751A0A" w:rsidP="00751A0A">
      <w:r w:rsidRPr="005A1A96">
        <w:br w:type="page"/>
      </w:r>
    </w:p>
    <w:p w14:paraId="08E6C4CC" w14:textId="5AC78A70" w:rsidR="00FA6F39" w:rsidRPr="00AA4CA2" w:rsidRDefault="00751A0A" w:rsidP="00FA6F39">
      <w:pPr>
        <w:ind w:left="567" w:hanging="567"/>
        <w:rPr>
          <w:i/>
          <w:iCs/>
        </w:rPr>
      </w:pPr>
      <w:r w:rsidRPr="005A1A96">
        <w:t>2</w:t>
      </w:r>
      <w:r w:rsidR="00FA6F39" w:rsidRPr="005A1A96">
        <w:t>1.</w:t>
      </w:r>
      <w:r w:rsidR="00FA6F39" w:rsidRPr="005A1A96">
        <w:tab/>
      </w:r>
      <w:r w:rsidR="00FA6F39" w:rsidRPr="00AA4CA2">
        <w:rPr>
          <w:i/>
          <w:iCs/>
        </w:rPr>
        <w:t>Ministère de la Justice</w:t>
      </w:r>
    </w:p>
    <w:p w14:paraId="18188055" w14:textId="77777777" w:rsidR="00FA6F39" w:rsidRPr="005A1A96" w:rsidRDefault="00FA6F39" w:rsidP="00FA6F39">
      <w:pPr>
        <w:ind w:left="567" w:hanging="567"/>
      </w:pPr>
    </w:p>
    <w:p w14:paraId="7EFFF585" w14:textId="77777777" w:rsidR="00FA6F39" w:rsidRPr="005A1A96" w:rsidRDefault="00FA6F39" w:rsidP="00FA6F39">
      <w:pPr>
        <w:ind w:left="567" w:hanging="567"/>
      </w:pPr>
      <w:r w:rsidRPr="005A1A96">
        <w:t>22.</w:t>
      </w:r>
      <w:r w:rsidRPr="005A1A96">
        <w:tab/>
      </w:r>
      <w:r w:rsidRPr="00AA4CA2">
        <w:rPr>
          <w:i/>
          <w:iCs/>
        </w:rPr>
        <w:t>Ministère de la Justice: Établissements Pénitentiaires</w:t>
      </w:r>
    </w:p>
    <w:p w14:paraId="3C7AFBCF" w14:textId="77777777" w:rsidR="00FA6F39" w:rsidRPr="005A1A96" w:rsidRDefault="00FA6F39" w:rsidP="00FA6F39">
      <w:pPr>
        <w:ind w:left="567" w:hanging="567"/>
      </w:pPr>
    </w:p>
    <w:p w14:paraId="551AFDDA" w14:textId="77777777" w:rsidR="00FA6F39" w:rsidRPr="00AA4CA2" w:rsidRDefault="00FA6F39" w:rsidP="00FA6F39">
      <w:pPr>
        <w:ind w:left="567" w:hanging="567"/>
        <w:rPr>
          <w:i/>
          <w:iCs/>
        </w:rPr>
      </w:pPr>
      <w:r w:rsidRPr="005A1A96">
        <w:t>23.</w:t>
      </w:r>
      <w:r w:rsidRPr="005A1A96">
        <w:tab/>
      </w:r>
      <w:r w:rsidRPr="00AA4CA2">
        <w:rPr>
          <w:i/>
          <w:iCs/>
        </w:rPr>
        <w:t>Ministère de la Santé</w:t>
      </w:r>
    </w:p>
    <w:p w14:paraId="0789833E" w14:textId="77777777" w:rsidR="00FA6F39" w:rsidRPr="005A1A96" w:rsidRDefault="00FA6F39" w:rsidP="00FA6F39">
      <w:pPr>
        <w:ind w:left="567" w:hanging="567"/>
      </w:pPr>
    </w:p>
    <w:p w14:paraId="417C9C58" w14:textId="77777777" w:rsidR="00FA6F39" w:rsidRPr="005A1A96" w:rsidRDefault="00FA6F39" w:rsidP="00FA6F39">
      <w:pPr>
        <w:ind w:left="567" w:hanging="567"/>
      </w:pPr>
      <w:r w:rsidRPr="005A1A96">
        <w:t>24.</w:t>
      </w:r>
      <w:r w:rsidRPr="005A1A96">
        <w:tab/>
      </w:r>
      <w:r w:rsidRPr="00AA4CA2">
        <w:rPr>
          <w:i/>
          <w:iCs/>
        </w:rPr>
        <w:t>Ministère de la Santé: Centre hospitalier neuropsychiatrique</w:t>
      </w:r>
    </w:p>
    <w:p w14:paraId="6486A5FF" w14:textId="77777777" w:rsidR="00FA6F39" w:rsidRPr="005A1A96" w:rsidRDefault="00FA6F39" w:rsidP="00FA6F39">
      <w:pPr>
        <w:ind w:left="567" w:hanging="567"/>
      </w:pPr>
    </w:p>
    <w:p w14:paraId="1C9B1329" w14:textId="77777777" w:rsidR="00FA6F39" w:rsidRPr="00AA4CA2" w:rsidRDefault="00FA6F39" w:rsidP="00FA6F39">
      <w:pPr>
        <w:ind w:left="567" w:hanging="567"/>
        <w:rPr>
          <w:i/>
          <w:iCs/>
        </w:rPr>
      </w:pPr>
      <w:r w:rsidRPr="005A1A96">
        <w:t>25.</w:t>
      </w:r>
      <w:r w:rsidRPr="005A1A96">
        <w:tab/>
      </w:r>
      <w:r w:rsidRPr="00AA4CA2">
        <w:rPr>
          <w:i/>
          <w:iCs/>
        </w:rPr>
        <w:t>Ministère de la Sécurité sociale</w:t>
      </w:r>
    </w:p>
    <w:p w14:paraId="043AD87A" w14:textId="77777777" w:rsidR="00FA6F39" w:rsidRPr="005A1A96" w:rsidRDefault="00FA6F39" w:rsidP="00FA6F39">
      <w:pPr>
        <w:ind w:left="567" w:hanging="567"/>
      </w:pPr>
    </w:p>
    <w:p w14:paraId="608F65DC" w14:textId="77777777" w:rsidR="00FA6F39" w:rsidRPr="005A1A96" w:rsidRDefault="00FA6F39" w:rsidP="00FA6F39">
      <w:pPr>
        <w:ind w:left="567" w:hanging="567"/>
      </w:pPr>
      <w:r w:rsidRPr="005A1A96">
        <w:t>26.</w:t>
      </w:r>
      <w:r w:rsidRPr="005A1A96">
        <w:tab/>
      </w:r>
      <w:r w:rsidRPr="00AA4CA2">
        <w:rPr>
          <w:i/>
          <w:iCs/>
        </w:rPr>
        <w:t>Ministère des Transports</w:t>
      </w:r>
    </w:p>
    <w:p w14:paraId="784382D5" w14:textId="77777777" w:rsidR="00FA6F39" w:rsidRPr="005A1A96" w:rsidRDefault="00FA6F39" w:rsidP="00FA6F39">
      <w:pPr>
        <w:ind w:left="567" w:hanging="567"/>
      </w:pPr>
    </w:p>
    <w:p w14:paraId="50FF2462" w14:textId="77777777" w:rsidR="00FA6F39" w:rsidRPr="00AA4CA2" w:rsidRDefault="00FA6F39" w:rsidP="00FA6F39">
      <w:pPr>
        <w:ind w:left="567" w:hanging="567"/>
        <w:rPr>
          <w:i/>
          <w:iCs/>
        </w:rPr>
      </w:pPr>
      <w:r w:rsidRPr="005A1A96">
        <w:t>27.</w:t>
      </w:r>
      <w:r w:rsidRPr="005A1A96">
        <w:tab/>
      </w:r>
      <w:r w:rsidRPr="00AA4CA2">
        <w:rPr>
          <w:i/>
          <w:iCs/>
        </w:rPr>
        <w:t>Ministère du Travail et de l'Emploi</w:t>
      </w:r>
    </w:p>
    <w:p w14:paraId="672398F1" w14:textId="77777777" w:rsidR="00FA6F39" w:rsidRPr="005A1A96" w:rsidRDefault="00FA6F39" w:rsidP="00FA6F39">
      <w:pPr>
        <w:ind w:left="567" w:hanging="567"/>
      </w:pPr>
    </w:p>
    <w:p w14:paraId="5BAF517B" w14:textId="77777777" w:rsidR="00FA6F39" w:rsidRPr="00AA4CA2" w:rsidRDefault="00FA6F39" w:rsidP="00FA6F39">
      <w:pPr>
        <w:ind w:left="567" w:hanging="567"/>
        <w:rPr>
          <w:i/>
          <w:iCs/>
        </w:rPr>
      </w:pPr>
      <w:r w:rsidRPr="005A1A96">
        <w:t>28.</w:t>
      </w:r>
      <w:r w:rsidRPr="005A1A96">
        <w:tab/>
      </w:r>
      <w:r w:rsidRPr="00AA4CA2">
        <w:rPr>
          <w:i/>
          <w:iCs/>
        </w:rPr>
        <w:t>Ministère des Travaux publics</w:t>
      </w:r>
    </w:p>
    <w:p w14:paraId="6FD5C627" w14:textId="77777777" w:rsidR="00FA6F39" w:rsidRPr="005A1A96" w:rsidRDefault="00FA6F39" w:rsidP="00FA6F39">
      <w:pPr>
        <w:ind w:left="567" w:hanging="567"/>
      </w:pPr>
    </w:p>
    <w:p w14:paraId="771FCAA3" w14:textId="77777777" w:rsidR="00FA6F39" w:rsidRPr="00AA4CA2" w:rsidRDefault="00FA6F39" w:rsidP="00FA6F39">
      <w:pPr>
        <w:ind w:left="567" w:hanging="567"/>
        <w:rPr>
          <w:i/>
          <w:iCs/>
        </w:rPr>
      </w:pPr>
      <w:r w:rsidRPr="005A1A96">
        <w:t>29.</w:t>
      </w:r>
      <w:r w:rsidRPr="005A1A96">
        <w:tab/>
      </w:r>
      <w:r w:rsidRPr="00AA4CA2">
        <w:rPr>
          <w:i/>
          <w:iCs/>
        </w:rPr>
        <w:t>Ministère des Travaux publics: Bâtiments Publics – Ponts et Chaussées</w:t>
      </w:r>
    </w:p>
    <w:p w14:paraId="19ADD4D1" w14:textId="77777777" w:rsidR="00FA6F39" w:rsidRPr="00AA4CA2" w:rsidRDefault="00FA6F39" w:rsidP="00FA6F39">
      <w:pPr>
        <w:rPr>
          <w:i/>
          <w:iCs/>
        </w:rPr>
      </w:pPr>
    </w:p>
    <w:p w14:paraId="3CCA044F" w14:textId="77777777" w:rsidR="00FA6F39" w:rsidRPr="005A1A96" w:rsidRDefault="00FA6F39" w:rsidP="00FA6F39">
      <w:pPr>
        <w:jc w:val="center"/>
      </w:pPr>
      <w:r w:rsidRPr="005A1A96">
        <w:t>UNGĀRIJA</w:t>
      </w:r>
    </w:p>
    <w:p w14:paraId="2D140EE3" w14:textId="77777777" w:rsidR="00FA6F39" w:rsidRPr="005A1A96" w:rsidRDefault="00FA6F39" w:rsidP="00FA6F39"/>
    <w:p w14:paraId="758BD92D" w14:textId="77777777" w:rsidR="00FA6F39" w:rsidRPr="005A1A96" w:rsidRDefault="00FA6F39" w:rsidP="00FA6F39">
      <w:pPr>
        <w:ind w:left="567" w:hanging="567"/>
      </w:pPr>
      <w:r w:rsidRPr="005A1A96">
        <w:t>1.</w:t>
      </w:r>
      <w:r w:rsidRPr="005A1A96">
        <w:tab/>
      </w:r>
      <w:r w:rsidRPr="005A1A96">
        <w:rPr>
          <w:i/>
        </w:rPr>
        <w:t>Nemzeti Erőforrás Minisztérium</w:t>
      </w:r>
      <w:r w:rsidRPr="005A1A96">
        <w:t xml:space="preserve"> (Valsts resursu ministrija)</w:t>
      </w:r>
    </w:p>
    <w:p w14:paraId="111794D4" w14:textId="77777777" w:rsidR="00FA6F39" w:rsidRPr="005A1A96" w:rsidRDefault="00FA6F39" w:rsidP="00FA6F39">
      <w:pPr>
        <w:ind w:left="567" w:hanging="567"/>
      </w:pPr>
    </w:p>
    <w:p w14:paraId="50B537B2" w14:textId="77777777" w:rsidR="00FA6F39" w:rsidRPr="005A1A96" w:rsidRDefault="00FA6F39" w:rsidP="00FA6F39">
      <w:pPr>
        <w:ind w:left="567" w:hanging="567"/>
      </w:pPr>
      <w:r w:rsidRPr="005A1A96">
        <w:t>2.</w:t>
      </w:r>
      <w:r w:rsidRPr="005A1A96">
        <w:tab/>
      </w:r>
      <w:r w:rsidRPr="005A1A96">
        <w:rPr>
          <w:i/>
        </w:rPr>
        <w:t>Vidékfejlesztési Minisztérium</w:t>
      </w:r>
      <w:r w:rsidRPr="005A1A96">
        <w:t xml:space="preserve"> (Lauku attīstības ministrija)</w:t>
      </w:r>
    </w:p>
    <w:p w14:paraId="532687B9" w14:textId="77777777" w:rsidR="00FA6F39" w:rsidRPr="005A1A96" w:rsidRDefault="00FA6F39" w:rsidP="00FA6F39">
      <w:pPr>
        <w:ind w:left="567" w:hanging="567"/>
      </w:pPr>
    </w:p>
    <w:p w14:paraId="5244FA2F" w14:textId="3B3ECBE5" w:rsidR="00751A0A" w:rsidRPr="005A1A96" w:rsidRDefault="00751A0A" w:rsidP="00751A0A">
      <w:r w:rsidRPr="005A1A96">
        <w:br w:type="page"/>
      </w:r>
    </w:p>
    <w:p w14:paraId="083198CE" w14:textId="7320DC77" w:rsidR="00FA6F39" w:rsidRPr="005A1A96" w:rsidRDefault="00751A0A" w:rsidP="00FA6F39">
      <w:pPr>
        <w:ind w:left="567" w:hanging="567"/>
      </w:pPr>
      <w:r w:rsidRPr="005A1A96">
        <w:t>3</w:t>
      </w:r>
      <w:r w:rsidR="00FA6F39" w:rsidRPr="005A1A96">
        <w:t>.</w:t>
      </w:r>
      <w:r w:rsidR="00FA6F39" w:rsidRPr="005A1A96">
        <w:tab/>
      </w:r>
      <w:r w:rsidR="00FA6F39" w:rsidRPr="005A1A96">
        <w:rPr>
          <w:i/>
        </w:rPr>
        <w:t>Nemzeti Fejlesztési Minisztérium</w:t>
      </w:r>
      <w:r w:rsidR="00FA6F39" w:rsidRPr="005A1A96">
        <w:t xml:space="preserve"> (Valsts attīstības ministrija)</w:t>
      </w:r>
    </w:p>
    <w:p w14:paraId="71BFCD15" w14:textId="77777777" w:rsidR="00FA6F39" w:rsidRPr="005A1A96" w:rsidRDefault="00FA6F39" w:rsidP="00FA6F39">
      <w:pPr>
        <w:ind w:left="567" w:hanging="567"/>
      </w:pPr>
    </w:p>
    <w:p w14:paraId="662B8BF3" w14:textId="77777777" w:rsidR="00FA6F39" w:rsidRPr="005A1A96" w:rsidRDefault="00FA6F39" w:rsidP="00FA6F39">
      <w:pPr>
        <w:ind w:left="567" w:hanging="567"/>
      </w:pPr>
      <w:r w:rsidRPr="005A1A96">
        <w:t>4.</w:t>
      </w:r>
      <w:r w:rsidRPr="005A1A96">
        <w:tab/>
      </w:r>
      <w:r w:rsidRPr="005A1A96">
        <w:rPr>
          <w:i/>
        </w:rPr>
        <w:t>Honvédelmi Minisztérium</w:t>
      </w:r>
      <w:r w:rsidRPr="005A1A96">
        <w:t xml:space="preserve"> (Aizsardzības ministrija)</w:t>
      </w:r>
    </w:p>
    <w:p w14:paraId="2FA4C3B8" w14:textId="77777777" w:rsidR="00FA6F39" w:rsidRPr="005A1A96" w:rsidRDefault="00FA6F39" w:rsidP="00FA6F39">
      <w:pPr>
        <w:ind w:left="567" w:hanging="567"/>
      </w:pPr>
    </w:p>
    <w:p w14:paraId="5EF52689" w14:textId="77777777" w:rsidR="00FA6F39" w:rsidRPr="005A1A96" w:rsidRDefault="00FA6F39" w:rsidP="00FA6F39">
      <w:pPr>
        <w:ind w:left="567" w:hanging="567"/>
      </w:pPr>
      <w:r w:rsidRPr="005A1A96">
        <w:t>5.</w:t>
      </w:r>
      <w:r w:rsidRPr="005A1A96">
        <w:tab/>
      </w:r>
      <w:r w:rsidRPr="005A1A96">
        <w:rPr>
          <w:i/>
        </w:rPr>
        <w:t>Közigazgatási és Igazságügyi Minisztérium</w:t>
      </w:r>
      <w:r w:rsidRPr="005A1A96">
        <w:t xml:space="preserve"> (Valsts pārvaldes un tieslietu ministrija)</w:t>
      </w:r>
    </w:p>
    <w:p w14:paraId="7DD4348D" w14:textId="77777777" w:rsidR="00FA6F39" w:rsidRPr="005A1A96" w:rsidRDefault="00FA6F39" w:rsidP="00FA6F39">
      <w:pPr>
        <w:ind w:left="567" w:hanging="567"/>
      </w:pPr>
    </w:p>
    <w:p w14:paraId="50F0FCCF" w14:textId="77777777" w:rsidR="00FA6F39" w:rsidRPr="005A1A96" w:rsidRDefault="00FA6F39" w:rsidP="00FA6F39">
      <w:pPr>
        <w:ind w:left="567" w:hanging="567"/>
      </w:pPr>
      <w:r w:rsidRPr="005A1A96">
        <w:t>6.</w:t>
      </w:r>
      <w:r w:rsidRPr="005A1A96">
        <w:tab/>
      </w:r>
      <w:r w:rsidRPr="005A1A96">
        <w:rPr>
          <w:i/>
        </w:rPr>
        <w:t>Nemzetgazdasági Minisztérium</w:t>
      </w:r>
      <w:r w:rsidRPr="005A1A96">
        <w:t xml:space="preserve"> (Valsts ekonomikas ministrija)</w:t>
      </w:r>
    </w:p>
    <w:p w14:paraId="481F6724" w14:textId="77777777" w:rsidR="00FA6F39" w:rsidRPr="005A1A96" w:rsidRDefault="00FA6F39" w:rsidP="00FA6F39">
      <w:pPr>
        <w:ind w:left="567" w:hanging="567"/>
      </w:pPr>
    </w:p>
    <w:p w14:paraId="77C4B707" w14:textId="77777777" w:rsidR="00FA6F39" w:rsidRPr="005A1A96" w:rsidRDefault="00FA6F39" w:rsidP="00FA6F39">
      <w:pPr>
        <w:ind w:left="567" w:hanging="567"/>
      </w:pPr>
      <w:r w:rsidRPr="005A1A96">
        <w:t>7.</w:t>
      </w:r>
      <w:r w:rsidRPr="005A1A96">
        <w:tab/>
      </w:r>
      <w:r w:rsidRPr="005A1A96">
        <w:rPr>
          <w:i/>
        </w:rPr>
        <w:t>Külügyminisztérium</w:t>
      </w:r>
      <w:r w:rsidRPr="005A1A96">
        <w:t xml:space="preserve"> (Ārlietu ministrija)</w:t>
      </w:r>
    </w:p>
    <w:p w14:paraId="50AE7769" w14:textId="77777777" w:rsidR="00FA6F39" w:rsidRPr="005A1A96" w:rsidRDefault="00FA6F39" w:rsidP="00FA6F39">
      <w:pPr>
        <w:ind w:left="567" w:hanging="567"/>
      </w:pPr>
    </w:p>
    <w:p w14:paraId="5027D853" w14:textId="77777777" w:rsidR="00FA6F39" w:rsidRPr="005A1A96" w:rsidRDefault="00FA6F39" w:rsidP="00FA6F39">
      <w:pPr>
        <w:ind w:left="567" w:hanging="567"/>
      </w:pPr>
      <w:r w:rsidRPr="005A1A96">
        <w:t>8.</w:t>
      </w:r>
      <w:r w:rsidRPr="005A1A96">
        <w:tab/>
      </w:r>
      <w:r w:rsidRPr="005A1A96">
        <w:rPr>
          <w:i/>
        </w:rPr>
        <w:t>Miniszterelnöki Hivatal</w:t>
      </w:r>
      <w:r w:rsidRPr="005A1A96">
        <w:t xml:space="preserve"> (Premjerministra birojs)</w:t>
      </w:r>
    </w:p>
    <w:p w14:paraId="23A2D88C" w14:textId="77777777" w:rsidR="00FA6F39" w:rsidRPr="005A1A96" w:rsidRDefault="00FA6F39" w:rsidP="00FA6F39">
      <w:pPr>
        <w:ind w:left="567" w:hanging="567"/>
      </w:pPr>
    </w:p>
    <w:p w14:paraId="395A3805" w14:textId="77777777" w:rsidR="00FA6F39" w:rsidRPr="005A1A96" w:rsidRDefault="00FA6F39" w:rsidP="00FA6F39">
      <w:pPr>
        <w:ind w:left="567" w:hanging="567"/>
      </w:pPr>
      <w:r w:rsidRPr="005A1A96">
        <w:t>9.</w:t>
      </w:r>
      <w:r w:rsidRPr="005A1A96">
        <w:tab/>
      </w:r>
      <w:r w:rsidRPr="005A1A96">
        <w:rPr>
          <w:i/>
        </w:rPr>
        <w:t>Belügyminisztérium</w:t>
      </w:r>
      <w:r w:rsidRPr="005A1A96">
        <w:t xml:space="preserve"> (Iekšlietu ministrija)</w:t>
      </w:r>
    </w:p>
    <w:p w14:paraId="5523E464" w14:textId="77777777" w:rsidR="00FA6F39" w:rsidRPr="005A1A96" w:rsidRDefault="00FA6F39" w:rsidP="00FA6F39">
      <w:pPr>
        <w:ind w:left="567" w:hanging="567"/>
      </w:pPr>
    </w:p>
    <w:p w14:paraId="5CFDC298" w14:textId="77777777" w:rsidR="00FA6F39" w:rsidRPr="005A1A96" w:rsidRDefault="00FA6F39" w:rsidP="00FA6F39">
      <w:pPr>
        <w:ind w:left="567" w:hanging="567"/>
      </w:pPr>
      <w:r w:rsidRPr="005A1A96">
        <w:t>10.</w:t>
      </w:r>
      <w:r w:rsidRPr="005A1A96">
        <w:tab/>
      </w:r>
      <w:r w:rsidRPr="005A1A96">
        <w:rPr>
          <w:i/>
        </w:rPr>
        <w:t>Központi Szolgáltatási Főigazgatóság</w:t>
      </w:r>
      <w:r w:rsidRPr="005A1A96">
        <w:t xml:space="preserve"> (Centrālo dienestu direktorāts)</w:t>
      </w:r>
    </w:p>
    <w:p w14:paraId="0E1F1B23" w14:textId="77777777" w:rsidR="00FA6F39" w:rsidRPr="005A1A96" w:rsidRDefault="00FA6F39" w:rsidP="00FA6F39"/>
    <w:p w14:paraId="5A60BFFE" w14:textId="77777777" w:rsidR="00FA6F39" w:rsidRPr="005A1A96" w:rsidRDefault="00FA6F39" w:rsidP="00FA6F39">
      <w:pPr>
        <w:jc w:val="center"/>
      </w:pPr>
      <w:r w:rsidRPr="005A1A96">
        <w:t>MALTA</w:t>
      </w:r>
    </w:p>
    <w:p w14:paraId="4CB2488B" w14:textId="77777777" w:rsidR="00FA6F39" w:rsidRPr="005A1A96" w:rsidRDefault="00FA6F39" w:rsidP="00FA6F39"/>
    <w:p w14:paraId="6E95CB18" w14:textId="77777777" w:rsidR="00FA6F39" w:rsidRPr="005A1A96" w:rsidRDefault="00FA6F39" w:rsidP="00FA6F39">
      <w:pPr>
        <w:ind w:left="567" w:hanging="567"/>
      </w:pPr>
      <w:r w:rsidRPr="005A1A96">
        <w:t>1.</w:t>
      </w:r>
      <w:r w:rsidRPr="005A1A96">
        <w:tab/>
      </w:r>
      <w:r w:rsidRPr="005A1A96">
        <w:rPr>
          <w:i/>
        </w:rPr>
        <w:t>Uffiċċju tal-Prim Ministru</w:t>
      </w:r>
      <w:r w:rsidRPr="005A1A96">
        <w:t xml:space="preserve"> (Premjerministra birojs)</w:t>
      </w:r>
    </w:p>
    <w:p w14:paraId="039D4651" w14:textId="77777777" w:rsidR="00FA6F39" w:rsidRPr="005A1A96" w:rsidRDefault="00FA6F39" w:rsidP="00FA6F39">
      <w:pPr>
        <w:ind w:left="567" w:hanging="567"/>
      </w:pPr>
    </w:p>
    <w:p w14:paraId="439F48CC" w14:textId="3B8E21EF" w:rsidR="00FA6F39" w:rsidRPr="005A1A96" w:rsidRDefault="00FA6F39" w:rsidP="00FA6F39">
      <w:pPr>
        <w:ind w:left="567" w:hanging="567"/>
      </w:pPr>
      <w:r w:rsidRPr="005A1A96">
        <w:t>2.</w:t>
      </w:r>
      <w:r w:rsidRPr="005A1A96">
        <w:tab/>
      </w:r>
      <w:r w:rsidRPr="005A1A96">
        <w:rPr>
          <w:i/>
        </w:rPr>
        <w:t>Ministeru għall-Familja u Solidarjet</w:t>
      </w:r>
      <w:r w:rsidR="003D2275" w:rsidRPr="005A1A96">
        <w:rPr>
          <w:i/>
        </w:rPr>
        <w:t>à</w:t>
      </w:r>
      <w:r w:rsidRPr="005A1A96">
        <w:rPr>
          <w:i/>
        </w:rPr>
        <w:t xml:space="preserve"> Soċjali</w:t>
      </w:r>
      <w:r w:rsidRPr="005A1A96">
        <w:t xml:space="preserve"> (Ģimenes un sociālās solidaritātes lietu ministrija)</w:t>
      </w:r>
    </w:p>
    <w:p w14:paraId="50B89CDD" w14:textId="77777777" w:rsidR="00FA6F39" w:rsidRPr="005A1A96" w:rsidRDefault="00FA6F39" w:rsidP="00FA6F39">
      <w:pPr>
        <w:ind w:left="567" w:hanging="567"/>
      </w:pPr>
    </w:p>
    <w:p w14:paraId="5566B38F" w14:textId="06D6A17C" w:rsidR="00FA6F39" w:rsidRPr="005A1A96" w:rsidRDefault="00FA6F39" w:rsidP="00FA6F39">
      <w:pPr>
        <w:ind w:left="567" w:hanging="567"/>
      </w:pPr>
      <w:r w:rsidRPr="005A1A96">
        <w:t>3.</w:t>
      </w:r>
      <w:r w:rsidRPr="005A1A96">
        <w:tab/>
      </w:r>
      <w:r w:rsidRPr="005A1A96">
        <w:rPr>
          <w:i/>
        </w:rPr>
        <w:t>Ministeru</w:t>
      </w:r>
      <w:r w:rsidR="003D2275" w:rsidRPr="005A1A96">
        <w:rPr>
          <w:i/>
        </w:rPr>
        <w:t xml:space="preserve"> għall</w:t>
      </w:r>
      <w:r w:rsidRPr="005A1A96">
        <w:rPr>
          <w:i/>
        </w:rPr>
        <w:t>-Edukazzjoni</w:t>
      </w:r>
      <w:r w:rsidR="003D2275" w:rsidRPr="005A1A96">
        <w:rPr>
          <w:i/>
        </w:rPr>
        <w:t>,</w:t>
      </w:r>
      <w:r w:rsidRPr="005A1A96">
        <w:rPr>
          <w:i/>
        </w:rPr>
        <w:t xml:space="preserve"> </w:t>
      </w:r>
      <w:r w:rsidR="003D2275" w:rsidRPr="005A1A96">
        <w:rPr>
          <w:i/>
        </w:rPr>
        <w:t>iż-Żgħażagħ u l-Impjiegi</w:t>
      </w:r>
      <w:r w:rsidRPr="005A1A96">
        <w:t xml:space="preserve"> (Izglītības, jaunatnes un nodarbinātības ministrija)</w:t>
      </w:r>
    </w:p>
    <w:p w14:paraId="600356A7" w14:textId="77777777" w:rsidR="00FA6F39" w:rsidRPr="005A1A96" w:rsidRDefault="00FA6F39" w:rsidP="00FA6F39">
      <w:pPr>
        <w:ind w:left="567" w:hanging="567"/>
      </w:pPr>
    </w:p>
    <w:p w14:paraId="1FEABB55" w14:textId="0B21808D" w:rsidR="00751A0A" w:rsidRPr="005A1A96" w:rsidRDefault="00751A0A" w:rsidP="00751A0A">
      <w:r w:rsidRPr="005A1A96">
        <w:br w:type="page"/>
      </w:r>
    </w:p>
    <w:p w14:paraId="7B203F79" w14:textId="1F4D5E71" w:rsidR="00FA6F39" w:rsidRPr="005A1A96" w:rsidRDefault="00751A0A" w:rsidP="00FA6F39">
      <w:pPr>
        <w:ind w:left="567" w:hanging="567"/>
      </w:pPr>
      <w:r w:rsidRPr="005A1A96">
        <w:t>4</w:t>
      </w:r>
      <w:r w:rsidR="00FA6F39" w:rsidRPr="005A1A96">
        <w:t>.</w:t>
      </w:r>
      <w:r w:rsidR="00FA6F39" w:rsidRPr="005A1A96">
        <w:tab/>
      </w:r>
      <w:r w:rsidR="00FA6F39" w:rsidRPr="005A1A96">
        <w:rPr>
          <w:i/>
        </w:rPr>
        <w:t>Ministeru tal-Finanzi</w:t>
      </w:r>
      <w:r w:rsidR="00FA6F39" w:rsidRPr="005A1A96">
        <w:t xml:space="preserve"> (Finanšu ministrija)</w:t>
      </w:r>
    </w:p>
    <w:p w14:paraId="1F2FF9FF" w14:textId="77777777" w:rsidR="00FA6F39" w:rsidRPr="005A1A96" w:rsidRDefault="00FA6F39" w:rsidP="00FA6F39">
      <w:pPr>
        <w:ind w:left="567" w:hanging="567"/>
      </w:pPr>
    </w:p>
    <w:p w14:paraId="0E967AFD" w14:textId="72FDB5A3" w:rsidR="00FA6F39" w:rsidRPr="005A1A96" w:rsidRDefault="00FA6F39" w:rsidP="00FA6F39">
      <w:pPr>
        <w:ind w:left="567" w:hanging="567"/>
      </w:pPr>
      <w:r w:rsidRPr="005A1A96">
        <w:t>5.</w:t>
      </w:r>
      <w:r w:rsidRPr="005A1A96">
        <w:tab/>
      </w:r>
      <w:r w:rsidRPr="005A1A96">
        <w:rPr>
          <w:i/>
        </w:rPr>
        <w:t xml:space="preserve">Ministeru </w:t>
      </w:r>
      <w:r w:rsidR="003D2275" w:rsidRPr="005A1A96">
        <w:rPr>
          <w:i/>
        </w:rPr>
        <w:t>għar</w:t>
      </w:r>
      <w:r w:rsidRPr="005A1A96">
        <w:rPr>
          <w:i/>
        </w:rPr>
        <w:t>-Riżorsi u l-Infrastruttura</w:t>
      </w:r>
      <w:r w:rsidRPr="005A1A96">
        <w:t xml:space="preserve"> (Resursu un infrastruktūras ministrija)</w:t>
      </w:r>
    </w:p>
    <w:p w14:paraId="3DF8FD19" w14:textId="77777777" w:rsidR="00FA6F39" w:rsidRPr="005A1A96" w:rsidRDefault="00FA6F39" w:rsidP="00FA6F39">
      <w:pPr>
        <w:ind w:left="567" w:hanging="567"/>
      </w:pPr>
    </w:p>
    <w:p w14:paraId="141282F9" w14:textId="0A2E12C6" w:rsidR="00FA6F39" w:rsidRPr="005A1A96" w:rsidRDefault="00FA6F39" w:rsidP="00FA6F39">
      <w:pPr>
        <w:ind w:left="567" w:hanging="567"/>
      </w:pPr>
      <w:r w:rsidRPr="005A1A96">
        <w:t>6.</w:t>
      </w:r>
      <w:r w:rsidRPr="005A1A96">
        <w:tab/>
      </w:r>
      <w:r w:rsidRPr="005A1A96">
        <w:rPr>
          <w:i/>
        </w:rPr>
        <w:t xml:space="preserve">Ministeru </w:t>
      </w:r>
      <w:r w:rsidR="003D2275" w:rsidRPr="005A1A96">
        <w:rPr>
          <w:i/>
        </w:rPr>
        <w:t>għat</w:t>
      </w:r>
      <w:r w:rsidRPr="005A1A96">
        <w:rPr>
          <w:i/>
        </w:rPr>
        <w:t xml:space="preserve">-Turiżmu u </w:t>
      </w:r>
      <w:r w:rsidR="003D2275" w:rsidRPr="005A1A96">
        <w:rPr>
          <w:i/>
        </w:rPr>
        <w:t>l-</w:t>
      </w:r>
      <w:r w:rsidRPr="005A1A96">
        <w:rPr>
          <w:i/>
        </w:rPr>
        <w:t>Kultura</w:t>
      </w:r>
      <w:r w:rsidRPr="005A1A96">
        <w:t xml:space="preserve"> (Tūrisma un kultūras ministrija)</w:t>
      </w:r>
    </w:p>
    <w:p w14:paraId="25374A99" w14:textId="77777777" w:rsidR="00FA6F39" w:rsidRPr="005A1A96" w:rsidRDefault="00FA6F39" w:rsidP="00FA6F39">
      <w:pPr>
        <w:ind w:left="567" w:hanging="567"/>
      </w:pPr>
    </w:p>
    <w:p w14:paraId="553595A4" w14:textId="2492E06B" w:rsidR="00FA6F39" w:rsidRPr="005A1A96" w:rsidRDefault="00FA6F39" w:rsidP="00FA6F39">
      <w:pPr>
        <w:ind w:left="567" w:hanging="567"/>
      </w:pPr>
      <w:r w:rsidRPr="005A1A96">
        <w:t>7.</w:t>
      </w:r>
      <w:r w:rsidRPr="005A1A96">
        <w:tab/>
      </w:r>
      <w:r w:rsidRPr="005A1A96">
        <w:rPr>
          <w:i/>
        </w:rPr>
        <w:t xml:space="preserve">Ministeru </w:t>
      </w:r>
      <w:r w:rsidR="003D2275" w:rsidRPr="005A1A96">
        <w:rPr>
          <w:i/>
        </w:rPr>
        <w:t>għall</w:t>
      </w:r>
      <w:r w:rsidRPr="005A1A96">
        <w:rPr>
          <w:i/>
        </w:rPr>
        <w:t>-Ġustizzja u l-Intern</w:t>
      </w:r>
      <w:r w:rsidRPr="005A1A96">
        <w:t xml:space="preserve"> (Tieslietu un iekšlietu ministrija)</w:t>
      </w:r>
    </w:p>
    <w:p w14:paraId="03BA880D" w14:textId="77777777" w:rsidR="00FA6F39" w:rsidRPr="005A1A96" w:rsidRDefault="00FA6F39" w:rsidP="00FA6F39">
      <w:pPr>
        <w:ind w:left="567" w:hanging="567"/>
      </w:pPr>
    </w:p>
    <w:p w14:paraId="26021B8A" w14:textId="77777777" w:rsidR="00FA6F39" w:rsidRPr="005A1A96" w:rsidRDefault="00FA6F39" w:rsidP="00FA6F39">
      <w:pPr>
        <w:ind w:left="567" w:hanging="567"/>
      </w:pPr>
      <w:r w:rsidRPr="005A1A96">
        <w:t>8.</w:t>
      </w:r>
      <w:r w:rsidRPr="005A1A96">
        <w:tab/>
      </w:r>
      <w:r w:rsidRPr="005A1A96">
        <w:rPr>
          <w:i/>
        </w:rPr>
        <w:t>Ministeru għall-Affarijiet Rurali u l-Ambjent</w:t>
      </w:r>
      <w:r w:rsidRPr="005A1A96">
        <w:t xml:space="preserve"> (Lauku lietu un vides ministrija)</w:t>
      </w:r>
    </w:p>
    <w:p w14:paraId="39E7352E" w14:textId="77777777" w:rsidR="00FA6F39" w:rsidRPr="005A1A96" w:rsidRDefault="00FA6F39" w:rsidP="00FA6F39">
      <w:pPr>
        <w:ind w:left="567" w:hanging="567"/>
      </w:pPr>
    </w:p>
    <w:p w14:paraId="75EFFA74" w14:textId="77777777" w:rsidR="00FA6F39" w:rsidRPr="005A1A96" w:rsidRDefault="00FA6F39" w:rsidP="00FA6F39">
      <w:pPr>
        <w:ind w:left="567" w:hanging="567"/>
      </w:pPr>
      <w:r w:rsidRPr="005A1A96">
        <w:t>9.</w:t>
      </w:r>
      <w:r w:rsidRPr="005A1A96">
        <w:tab/>
      </w:r>
      <w:r w:rsidRPr="005A1A96">
        <w:rPr>
          <w:i/>
        </w:rPr>
        <w:t>Ministeru għal Għawdex</w:t>
      </w:r>
      <w:r w:rsidRPr="005A1A96">
        <w:t xml:space="preserve"> (Gozo ministrija)</w:t>
      </w:r>
    </w:p>
    <w:p w14:paraId="12681EB1" w14:textId="77777777" w:rsidR="00FA6F39" w:rsidRPr="005A1A96" w:rsidRDefault="00FA6F39" w:rsidP="00FA6F39">
      <w:pPr>
        <w:ind w:left="567" w:hanging="567"/>
      </w:pPr>
    </w:p>
    <w:p w14:paraId="3F6E2B2A" w14:textId="31B81BF9" w:rsidR="00FA6F39" w:rsidRPr="005A1A96" w:rsidRDefault="00FA6F39" w:rsidP="00FA6F39">
      <w:pPr>
        <w:ind w:left="567" w:hanging="567"/>
      </w:pPr>
      <w:r w:rsidRPr="005A1A96">
        <w:t>10.</w:t>
      </w:r>
      <w:r w:rsidRPr="005A1A96">
        <w:tab/>
      </w:r>
      <w:r w:rsidRPr="005A1A96">
        <w:rPr>
          <w:i/>
        </w:rPr>
        <w:t xml:space="preserve">Ministeru tas-Saħħa, l-Anzjani u </w:t>
      </w:r>
      <w:r w:rsidR="003D2275" w:rsidRPr="005A1A96">
        <w:rPr>
          <w:i/>
        </w:rPr>
        <w:t>l-</w:t>
      </w:r>
      <w:r w:rsidRPr="005A1A96">
        <w:rPr>
          <w:i/>
        </w:rPr>
        <w:t>Kura fil-Kommunit</w:t>
      </w:r>
      <w:r w:rsidR="003D2275" w:rsidRPr="005A1A96">
        <w:rPr>
          <w:i/>
        </w:rPr>
        <w:t>à</w:t>
      </w:r>
      <w:r w:rsidRPr="005A1A96">
        <w:t xml:space="preserve"> (Veselības aprūpes, vecāku cilvēku un sociālās aprūpes ministrija)</w:t>
      </w:r>
    </w:p>
    <w:p w14:paraId="007AD350" w14:textId="77777777" w:rsidR="00FA6F39" w:rsidRPr="005A1A96" w:rsidRDefault="00FA6F39" w:rsidP="00FA6F39">
      <w:pPr>
        <w:ind w:left="567" w:hanging="567"/>
      </w:pPr>
    </w:p>
    <w:p w14:paraId="03094A81" w14:textId="7F15F4A6" w:rsidR="00FA6F39" w:rsidRPr="005A1A96" w:rsidRDefault="00FA6F39" w:rsidP="00FA6F39">
      <w:pPr>
        <w:ind w:left="567" w:hanging="567"/>
      </w:pPr>
      <w:r w:rsidRPr="005A1A96">
        <w:t>11.</w:t>
      </w:r>
      <w:r w:rsidRPr="005A1A96">
        <w:tab/>
      </w:r>
      <w:r w:rsidRPr="005A1A96">
        <w:rPr>
          <w:i/>
        </w:rPr>
        <w:t>Ministeru tal-Affarijiet Barranin</w:t>
      </w:r>
      <w:r w:rsidRPr="005A1A96">
        <w:t xml:space="preserve"> (Ārlietu ministrija)</w:t>
      </w:r>
    </w:p>
    <w:p w14:paraId="167BF150" w14:textId="77777777" w:rsidR="00FA6F39" w:rsidRPr="005A1A96" w:rsidRDefault="00FA6F39" w:rsidP="00FA6F39">
      <w:pPr>
        <w:ind w:left="567" w:hanging="567"/>
      </w:pPr>
    </w:p>
    <w:p w14:paraId="2BE53CC0" w14:textId="1DC8C054" w:rsidR="00FA6F39" w:rsidRPr="005A1A96" w:rsidRDefault="00FA6F39" w:rsidP="00FA6F39">
      <w:pPr>
        <w:ind w:left="567" w:hanging="567"/>
      </w:pPr>
      <w:r w:rsidRPr="005A1A96">
        <w:t>12.</w:t>
      </w:r>
      <w:r w:rsidRPr="005A1A96">
        <w:tab/>
      </w:r>
      <w:r w:rsidRPr="005A1A96">
        <w:rPr>
          <w:i/>
        </w:rPr>
        <w:t xml:space="preserve">Ministeru għall-Investimenti, </w:t>
      </w:r>
      <w:r w:rsidR="003D2275" w:rsidRPr="005A1A96">
        <w:rPr>
          <w:i/>
        </w:rPr>
        <w:t>l-</w:t>
      </w:r>
      <w:r w:rsidRPr="005A1A96">
        <w:rPr>
          <w:i/>
        </w:rPr>
        <w:t xml:space="preserve">Industrija u </w:t>
      </w:r>
      <w:r w:rsidR="003D2275" w:rsidRPr="005A1A96">
        <w:rPr>
          <w:i/>
        </w:rPr>
        <w:t>t-</w:t>
      </w:r>
      <w:r w:rsidRPr="005A1A96">
        <w:rPr>
          <w:i/>
        </w:rPr>
        <w:t>Teknolo</w:t>
      </w:r>
      <w:r w:rsidR="007153CC" w:rsidRPr="005A1A96">
        <w:rPr>
          <w:i/>
        </w:rPr>
        <w:t>ġ</w:t>
      </w:r>
      <w:r w:rsidRPr="005A1A96">
        <w:rPr>
          <w:i/>
        </w:rPr>
        <w:t>ija t</w:t>
      </w:r>
      <w:r w:rsidR="003D2275" w:rsidRPr="005A1A96">
        <w:rPr>
          <w:i/>
        </w:rPr>
        <w:t>al-</w:t>
      </w:r>
      <w:r w:rsidRPr="005A1A96">
        <w:rPr>
          <w:i/>
        </w:rPr>
        <w:t>Informazzjoni</w:t>
      </w:r>
      <w:r w:rsidRPr="005A1A96">
        <w:t xml:space="preserve"> (Investīciju, rūpniecības un informācijas tehnoloģiju ministrija)</w:t>
      </w:r>
    </w:p>
    <w:p w14:paraId="1458632A" w14:textId="77777777" w:rsidR="00FA6F39" w:rsidRPr="005A1A96" w:rsidRDefault="00FA6F39" w:rsidP="00FA6F39">
      <w:pPr>
        <w:ind w:left="567" w:hanging="567"/>
      </w:pPr>
    </w:p>
    <w:p w14:paraId="1DE0F014" w14:textId="584A8FA6" w:rsidR="00FA6F39" w:rsidRPr="005A1A96" w:rsidRDefault="00FA6F39" w:rsidP="00FA6F39">
      <w:pPr>
        <w:ind w:left="567" w:hanging="567"/>
      </w:pPr>
      <w:r w:rsidRPr="005A1A96">
        <w:t>13.</w:t>
      </w:r>
      <w:r w:rsidRPr="005A1A96">
        <w:tab/>
      </w:r>
      <w:r w:rsidRPr="005A1A96">
        <w:rPr>
          <w:i/>
        </w:rPr>
        <w:t>Ministeru għall-Kompetittiv</w:t>
      </w:r>
      <w:r w:rsidR="003D2275" w:rsidRPr="005A1A96">
        <w:rPr>
          <w:i/>
        </w:rPr>
        <w:t>it</w:t>
      </w:r>
      <w:r w:rsidRPr="005A1A96">
        <w:rPr>
          <w:i/>
        </w:rPr>
        <w:t xml:space="preserve">à u </w:t>
      </w:r>
      <w:r w:rsidR="003D2275" w:rsidRPr="005A1A96">
        <w:rPr>
          <w:i/>
        </w:rPr>
        <w:t>l-</w:t>
      </w:r>
      <w:r w:rsidRPr="005A1A96">
        <w:rPr>
          <w:i/>
        </w:rPr>
        <w:t>Komunikazzjoni</w:t>
      </w:r>
      <w:r w:rsidRPr="005A1A96">
        <w:t xml:space="preserve"> (Konkurences un sakaru ministrija)</w:t>
      </w:r>
    </w:p>
    <w:p w14:paraId="5966F8BB" w14:textId="77777777" w:rsidR="00FA6F39" w:rsidRPr="005A1A96" w:rsidRDefault="00FA6F39" w:rsidP="00FA6F39">
      <w:pPr>
        <w:ind w:left="567" w:hanging="567"/>
      </w:pPr>
    </w:p>
    <w:p w14:paraId="611AB7AC" w14:textId="59053672" w:rsidR="00751A0A" w:rsidRPr="005A1A96" w:rsidRDefault="00751A0A" w:rsidP="00751A0A">
      <w:r w:rsidRPr="005A1A96">
        <w:br w:type="page"/>
      </w:r>
    </w:p>
    <w:p w14:paraId="5E610EBD" w14:textId="3806A202" w:rsidR="00FA6F39" w:rsidRPr="005A1A96" w:rsidRDefault="00751A0A" w:rsidP="00FA6F39">
      <w:pPr>
        <w:ind w:left="567" w:hanging="567"/>
      </w:pPr>
      <w:r w:rsidRPr="005A1A96">
        <w:t>1</w:t>
      </w:r>
      <w:r w:rsidR="00FA6F39" w:rsidRPr="005A1A96">
        <w:t>4.</w:t>
      </w:r>
      <w:r w:rsidR="00FA6F39" w:rsidRPr="005A1A96">
        <w:tab/>
      </w:r>
      <w:r w:rsidR="00FA6F39" w:rsidRPr="005A1A96">
        <w:rPr>
          <w:i/>
        </w:rPr>
        <w:t xml:space="preserve">Ministeru għall-Iżvilupp Urban u </w:t>
      </w:r>
      <w:r w:rsidR="003D2275" w:rsidRPr="005A1A96">
        <w:rPr>
          <w:i/>
        </w:rPr>
        <w:t>t-</w:t>
      </w:r>
      <w:r w:rsidR="00FA6F39" w:rsidRPr="005A1A96">
        <w:rPr>
          <w:i/>
        </w:rPr>
        <w:t>Toroq</w:t>
      </w:r>
      <w:r w:rsidR="00FA6F39" w:rsidRPr="005A1A96">
        <w:t xml:space="preserve"> (Pilsētu attīstības un ceļu ministrija)</w:t>
      </w:r>
    </w:p>
    <w:p w14:paraId="4C7F40ED" w14:textId="77777777" w:rsidR="00FA6F39" w:rsidRPr="005A1A96" w:rsidRDefault="00FA6F39" w:rsidP="00FA6F39">
      <w:pPr>
        <w:ind w:left="567" w:hanging="567"/>
      </w:pPr>
    </w:p>
    <w:p w14:paraId="48EA9CE3" w14:textId="77777777" w:rsidR="00FA6F39" w:rsidRPr="005A1A96" w:rsidRDefault="00FA6F39" w:rsidP="00FA6F39">
      <w:pPr>
        <w:ind w:left="567" w:hanging="567"/>
      </w:pPr>
      <w:r w:rsidRPr="005A1A96">
        <w:t>15.</w:t>
      </w:r>
      <w:r w:rsidRPr="005A1A96">
        <w:tab/>
      </w:r>
      <w:r w:rsidRPr="005A1A96">
        <w:rPr>
          <w:i/>
        </w:rPr>
        <w:t>L-Uffiċċju tal-President</w:t>
      </w:r>
      <w:r w:rsidRPr="005A1A96">
        <w:t xml:space="preserve"> (Prezidenta birojs)</w:t>
      </w:r>
    </w:p>
    <w:p w14:paraId="6B9193AB" w14:textId="77777777" w:rsidR="00FA6F39" w:rsidRPr="005A1A96" w:rsidRDefault="00FA6F39" w:rsidP="00FA6F39">
      <w:pPr>
        <w:ind w:left="567" w:hanging="567"/>
      </w:pPr>
    </w:p>
    <w:p w14:paraId="4ADAF3D7" w14:textId="39870D84" w:rsidR="00FA6F39" w:rsidRPr="005A1A96" w:rsidRDefault="00FA6F39" w:rsidP="00FA6F39">
      <w:pPr>
        <w:ind w:left="567" w:hanging="567"/>
      </w:pPr>
      <w:r w:rsidRPr="005A1A96">
        <w:t>16.</w:t>
      </w:r>
      <w:r w:rsidRPr="005A1A96">
        <w:tab/>
      </w:r>
      <w:r w:rsidRPr="005A1A96">
        <w:rPr>
          <w:i/>
        </w:rPr>
        <w:t xml:space="preserve">Uffiċċju </w:t>
      </w:r>
      <w:r w:rsidR="003D2275" w:rsidRPr="005A1A96">
        <w:rPr>
          <w:i/>
        </w:rPr>
        <w:t>tal-Iskrivan</w:t>
      </w:r>
      <w:r w:rsidRPr="005A1A96">
        <w:rPr>
          <w:i/>
        </w:rPr>
        <w:t xml:space="preserve"> tal-Kamra tad-Deputati</w:t>
      </w:r>
      <w:r w:rsidRPr="005A1A96">
        <w:t xml:space="preserve"> (Pārstāvju palātas sekretāra birojs)</w:t>
      </w:r>
    </w:p>
    <w:p w14:paraId="4CC96E86" w14:textId="77777777" w:rsidR="00FA6F39" w:rsidRPr="005A1A96" w:rsidRDefault="00FA6F39" w:rsidP="00FA6F39"/>
    <w:p w14:paraId="66A1E857" w14:textId="77777777" w:rsidR="00FA6F39" w:rsidRPr="005A1A96" w:rsidRDefault="00FA6F39" w:rsidP="00FA6F39">
      <w:pPr>
        <w:jc w:val="center"/>
      </w:pPr>
      <w:r w:rsidRPr="005A1A96">
        <w:t>NĪDERLANDE</w:t>
      </w:r>
    </w:p>
    <w:p w14:paraId="6C5B2D64" w14:textId="77777777" w:rsidR="00FA6F39" w:rsidRPr="005A1A96" w:rsidRDefault="00FA6F39" w:rsidP="00FA6F39"/>
    <w:p w14:paraId="00E942BA" w14:textId="77777777" w:rsidR="00FA6F39" w:rsidRPr="005A1A96" w:rsidRDefault="00FA6F39" w:rsidP="00FA6F39">
      <w:pPr>
        <w:ind w:left="567" w:hanging="567"/>
      </w:pPr>
      <w:r w:rsidRPr="005A1A96">
        <w:rPr>
          <w:caps/>
        </w:rPr>
        <w:t>1.</w:t>
      </w:r>
      <w:r w:rsidRPr="005A1A96">
        <w:tab/>
      </w:r>
      <w:r w:rsidRPr="005A1A96">
        <w:rPr>
          <w:i/>
        </w:rPr>
        <w:t>Ministerie van Algemene Zaken</w:t>
      </w:r>
      <w:r w:rsidRPr="005A1A96">
        <w:t xml:space="preserve"> (Vispārējo lietu ministrija):</w:t>
      </w:r>
    </w:p>
    <w:p w14:paraId="0FB1948B" w14:textId="77777777" w:rsidR="00FA6F39" w:rsidRPr="005A1A96" w:rsidRDefault="00FA6F39" w:rsidP="00FA6F39"/>
    <w:p w14:paraId="2A9C4A1A" w14:textId="77777777" w:rsidR="00FA6F39" w:rsidRPr="005A1A96" w:rsidRDefault="00FA6F39" w:rsidP="00FA6F39">
      <w:pPr>
        <w:ind w:left="1134" w:hanging="567"/>
      </w:pPr>
      <w:r w:rsidRPr="005A1A96">
        <w:t>a)</w:t>
      </w:r>
      <w:r w:rsidRPr="005A1A96">
        <w:tab/>
      </w:r>
      <w:r w:rsidRPr="005A1A96">
        <w:rPr>
          <w:i/>
        </w:rPr>
        <w:t>Bestuursdepartement</w:t>
      </w:r>
      <w:r w:rsidRPr="005A1A96">
        <w:t xml:space="preserve"> (centrālās politikas un personāla departamenti)</w:t>
      </w:r>
    </w:p>
    <w:p w14:paraId="48D38FDD" w14:textId="77777777" w:rsidR="00FA6F39" w:rsidRPr="005A1A96" w:rsidRDefault="00FA6F39" w:rsidP="00FA6F39">
      <w:pPr>
        <w:ind w:left="1134" w:hanging="567"/>
      </w:pPr>
    </w:p>
    <w:p w14:paraId="7742ED42" w14:textId="77777777" w:rsidR="00FA6F39" w:rsidRPr="005A1A96" w:rsidRDefault="00FA6F39" w:rsidP="00FA6F39">
      <w:pPr>
        <w:ind w:left="1134" w:hanging="567"/>
      </w:pPr>
      <w:r w:rsidRPr="005A1A96">
        <w:t>b)</w:t>
      </w:r>
      <w:r w:rsidRPr="005A1A96">
        <w:tab/>
      </w:r>
      <w:r w:rsidRPr="005A1A96">
        <w:rPr>
          <w:i/>
        </w:rPr>
        <w:t>Bureau van de Wetenschappelijke Raad voor het Regeringsbeleid</w:t>
      </w:r>
      <w:r w:rsidRPr="005A1A96">
        <w:t xml:space="preserve"> (Konsultatīvā padome valdības politikas jautājumos)</w:t>
      </w:r>
    </w:p>
    <w:p w14:paraId="5D94E892" w14:textId="77777777" w:rsidR="00FA6F39" w:rsidRPr="005A1A96" w:rsidRDefault="00FA6F39" w:rsidP="00FA6F39">
      <w:pPr>
        <w:ind w:left="1134" w:hanging="567"/>
      </w:pPr>
    </w:p>
    <w:p w14:paraId="34AB22F3" w14:textId="77777777" w:rsidR="00FA6F39" w:rsidRPr="005A1A96" w:rsidRDefault="00FA6F39" w:rsidP="00FA6F39">
      <w:pPr>
        <w:ind w:left="1134" w:hanging="567"/>
      </w:pPr>
      <w:r w:rsidRPr="005A1A96">
        <w:t>c)</w:t>
      </w:r>
      <w:r w:rsidRPr="005A1A96">
        <w:tab/>
      </w:r>
      <w:r w:rsidRPr="005A1A96">
        <w:rPr>
          <w:i/>
        </w:rPr>
        <w:t>Rijksvoorlichtingsdienst</w:t>
      </w:r>
      <w:r w:rsidRPr="005A1A96">
        <w:t xml:space="preserve"> (Valdības informācijas dienests)</w:t>
      </w:r>
    </w:p>
    <w:p w14:paraId="24688C10" w14:textId="77777777" w:rsidR="00FA6F39" w:rsidRPr="005A1A96" w:rsidRDefault="00FA6F39" w:rsidP="00FA6F39">
      <w:pPr>
        <w:rPr>
          <w:bCs/>
          <w:caps/>
        </w:rPr>
      </w:pPr>
    </w:p>
    <w:p w14:paraId="59D1F5BD" w14:textId="77777777" w:rsidR="00FA6F39" w:rsidRPr="005A1A96" w:rsidRDefault="00FA6F39" w:rsidP="00FA6F39">
      <w:pPr>
        <w:ind w:left="567" w:hanging="567"/>
        <w:rPr>
          <w:bCs/>
          <w:caps/>
        </w:rPr>
      </w:pPr>
      <w:r w:rsidRPr="005A1A96">
        <w:rPr>
          <w:bCs/>
          <w:caps/>
        </w:rPr>
        <w:t>2.</w:t>
      </w:r>
      <w:r w:rsidRPr="005A1A96">
        <w:rPr>
          <w:bCs/>
        </w:rPr>
        <w:tab/>
      </w:r>
      <w:r w:rsidRPr="005A1A96">
        <w:rPr>
          <w:bCs/>
          <w:i/>
        </w:rPr>
        <w:t>Ministerie van Binnenlandse Zaken en Koninkrijksrelaties</w:t>
      </w:r>
      <w:r w:rsidRPr="005A1A96">
        <w:rPr>
          <w:bCs/>
        </w:rPr>
        <w:t xml:space="preserve"> (Iekšlietu ministrija):</w:t>
      </w:r>
    </w:p>
    <w:p w14:paraId="66CD28C7" w14:textId="77777777" w:rsidR="00FA6F39" w:rsidRPr="005A1A96" w:rsidRDefault="00FA6F39" w:rsidP="00FA6F39"/>
    <w:p w14:paraId="67A24151" w14:textId="77777777" w:rsidR="00FA6F39" w:rsidRPr="005A1A96" w:rsidRDefault="00FA6F39" w:rsidP="00FA6F39">
      <w:pPr>
        <w:ind w:left="1134" w:hanging="567"/>
      </w:pPr>
      <w:r w:rsidRPr="005A1A96">
        <w:t>a)</w:t>
      </w:r>
      <w:r w:rsidRPr="005A1A96">
        <w:tab/>
      </w:r>
      <w:r w:rsidRPr="005A1A96">
        <w:rPr>
          <w:i/>
        </w:rPr>
        <w:t>Bestuursdepartement</w:t>
      </w:r>
      <w:r w:rsidRPr="005A1A96">
        <w:t xml:space="preserve"> (centrālās politikas un personāla departamenti)</w:t>
      </w:r>
    </w:p>
    <w:p w14:paraId="56B0B743" w14:textId="77777777" w:rsidR="00FA6F39" w:rsidRPr="005A1A96" w:rsidRDefault="00FA6F39" w:rsidP="00FA6F39">
      <w:pPr>
        <w:ind w:left="1134" w:hanging="567"/>
      </w:pPr>
    </w:p>
    <w:p w14:paraId="54736253" w14:textId="77777777" w:rsidR="00FA6F39" w:rsidRPr="005A1A96" w:rsidRDefault="00FA6F39" w:rsidP="00FA6F39">
      <w:pPr>
        <w:ind w:left="1134" w:hanging="567"/>
      </w:pPr>
      <w:r w:rsidRPr="005A1A96">
        <w:t>b)</w:t>
      </w:r>
      <w:r w:rsidRPr="005A1A96">
        <w:tab/>
      </w:r>
      <w:r w:rsidRPr="005A1A96">
        <w:rPr>
          <w:i/>
        </w:rPr>
        <w:t>Centrale Archiefselectiedienst (CAS)</w:t>
      </w:r>
      <w:r w:rsidRPr="005A1A96">
        <w:t xml:space="preserve"> (Centrālais arhīva datu atlases dienests)</w:t>
      </w:r>
    </w:p>
    <w:p w14:paraId="698FF3F3" w14:textId="77777777" w:rsidR="00FA6F39" w:rsidRPr="005A1A96" w:rsidRDefault="00FA6F39" w:rsidP="00FA6F39">
      <w:pPr>
        <w:ind w:left="1134" w:hanging="567"/>
      </w:pPr>
    </w:p>
    <w:p w14:paraId="0D3190B9" w14:textId="4189AF0C" w:rsidR="00751A0A" w:rsidRPr="005A1A96" w:rsidRDefault="00751A0A" w:rsidP="00751A0A">
      <w:r w:rsidRPr="005A1A96">
        <w:br w:type="page"/>
      </w:r>
    </w:p>
    <w:p w14:paraId="528E9D66" w14:textId="5A0D2EC8" w:rsidR="00FA6F39" w:rsidRPr="005A1A96" w:rsidRDefault="00751A0A" w:rsidP="00FA6F39">
      <w:pPr>
        <w:ind w:left="1134" w:hanging="567"/>
      </w:pPr>
      <w:r w:rsidRPr="005A1A96">
        <w:t>c</w:t>
      </w:r>
      <w:r w:rsidR="00FA6F39" w:rsidRPr="005A1A96">
        <w:t>)</w:t>
      </w:r>
      <w:r w:rsidR="00FA6F39" w:rsidRPr="005A1A96">
        <w:tab/>
      </w:r>
      <w:r w:rsidR="00FA6F39" w:rsidRPr="005A1A96">
        <w:rPr>
          <w:i/>
        </w:rPr>
        <w:t>Algemene Inlichtingen- en Veiligheidsdienst (AIVD)</w:t>
      </w:r>
      <w:r w:rsidR="00FA6F39" w:rsidRPr="005A1A96">
        <w:t xml:space="preserve"> (Vispārējais izlūkošanas un drošības dienests)</w:t>
      </w:r>
    </w:p>
    <w:p w14:paraId="44393004" w14:textId="77777777" w:rsidR="00FA6F39" w:rsidRPr="005A1A96" w:rsidRDefault="00FA6F39" w:rsidP="00FA6F39">
      <w:pPr>
        <w:ind w:left="1134" w:hanging="567"/>
      </w:pPr>
    </w:p>
    <w:p w14:paraId="60F3DAC0" w14:textId="77777777" w:rsidR="00FA6F39" w:rsidRPr="005A1A96" w:rsidRDefault="00FA6F39" w:rsidP="00FA6F39">
      <w:pPr>
        <w:ind w:left="1134" w:hanging="567"/>
      </w:pPr>
      <w:r w:rsidRPr="005A1A96">
        <w:t>d)</w:t>
      </w:r>
      <w:r w:rsidRPr="005A1A96">
        <w:tab/>
      </w:r>
      <w:r w:rsidRPr="005A1A96">
        <w:rPr>
          <w:i/>
        </w:rPr>
        <w:t>Agentschap Basisadministratie Persoonsgegevens en Reisdocumenten (BPR)</w:t>
      </w:r>
      <w:r w:rsidRPr="005A1A96">
        <w:t xml:space="preserve"> (Personas datu un ceļošanas dokumentu aģentūra)</w:t>
      </w:r>
    </w:p>
    <w:p w14:paraId="061BD4AA" w14:textId="77777777" w:rsidR="00FA6F39" w:rsidRPr="005A1A96" w:rsidRDefault="00FA6F39" w:rsidP="00FA6F39">
      <w:pPr>
        <w:ind w:left="1134" w:hanging="567"/>
      </w:pPr>
    </w:p>
    <w:p w14:paraId="74BA3A39" w14:textId="77777777" w:rsidR="00FA6F39" w:rsidRPr="005A1A96" w:rsidRDefault="00FA6F39" w:rsidP="00FA6F39">
      <w:pPr>
        <w:ind w:left="1134" w:hanging="567"/>
      </w:pPr>
      <w:r w:rsidRPr="005A1A96">
        <w:t>e)</w:t>
      </w:r>
      <w:r w:rsidRPr="005A1A96">
        <w:tab/>
      </w:r>
      <w:r w:rsidRPr="005A1A96">
        <w:rPr>
          <w:i/>
        </w:rPr>
        <w:t>Agentschap Korps Landelijke Politiediensten</w:t>
      </w:r>
      <w:r w:rsidRPr="005A1A96">
        <w:t xml:space="preserve"> (Valsts policijas dienestu aģentūra)</w:t>
      </w:r>
    </w:p>
    <w:p w14:paraId="27588CF4" w14:textId="77777777" w:rsidR="00FA6F39" w:rsidRPr="005A1A96" w:rsidRDefault="00FA6F39" w:rsidP="00FA6F39">
      <w:pPr>
        <w:rPr>
          <w:bCs/>
          <w:caps/>
        </w:rPr>
      </w:pPr>
    </w:p>
    <w:p w14:paraId="0B242404" w14:textId="77777777" w:rsidR="00FA6F39" w:rsidRPr="005A1A96" w:rsidRDefault="00FA6F39" w:rsidP="00FA6F39">
      <w:pPr>
        <w:ind w:left="567" w:hanging="567"/>
        <w:rPr>
          <w:bCs/>
          <w:caps/>
        </w:rPr>
      </w:pPr>
      <w:r w:rsidRPr="005A1A96">
        <w:rPr>
          <w:bCs/>
          <w:caps/>
        </w:rPr>
        <w:t>3.</w:t>
      </w:r>
      <w:r w:rsidRPr="005A1A96">
        <w:rPr>
          <w:bCs/>
        </w:rPr>
        <w:tab/>
      </w:r>
      <w:r w:rsidRPr="005A1A96">
        <w:rPr>
          <w:bCs/>
          <w:i/>
        </w:rPr>
        <w:t>Ministerie van Buitenlandse Zaken</w:t>
      </w:r>
      <w:r w:rsidRPr="005A1A96">
        <w:rPr>
          <w:bCs/>
        </w:rPr>
        <w:t xml:space="preserve"> (Ārlietu ministrija):</w:t>
      </w:r>
    </w:p>
    <w:p w14:paraId="048669D9" w14:textId="77777777" w:rsidR="00FA6F39" w:rsidRPr="005A1A96" w:rsidRDefault="00FA6F39" w:rsidP="00FA6F39">
      <w:pPr>
        <w:ind w:left="567" w:hanging="567"/>
        <w:rPr>
          <w:bCs/>
          <w:caps/>
        </w:rPr>
      </w:pPr>
    </w:p>
    <w:p w14:paraId="33976CBE" w14:textId="77777777" w:rsidR="00FA6F39" w:rsidRPr="005A1A96" w:rsidRDefault="00FA6F39" w:rsidP="00FA6F39">
      <w:pPr>
        <w:ind w:left="1134" w:hanging="567"/>
      </w:pPr>
      <w:r w:rsidRPr="005A1A96">
        <w:t>a)</w:t>
      </w:r>
      <w:r w:rsidRPr="005A1A96">
        <w:tab/>
      </w:r>
      <w:r w:rsidRPr="005A1A96">
        <w:rPr>
          <w:i/>
        </w:rPr>
        <w:t>Directoraat-generaal Regiobeleid en Consulaire Zaken (DGRC)</w:t>
      </w:r>
      <w:r w:rsidRPr="005A1A96">
        <w:t xml:space="preserve"> (Reģionālās politikas un konsulāro lietu ģenerāldirektorāts)</w:t>
      </w:r>
    </w:p>
    <w:p w14:paraId="533396BB" w14:textId="77777777" w:rsidR="00FA6F39" w:rsidRPr="005A1A96" w:rsidRDefault="00FA6F39" w:rsidP="00FA6F39">
      <w:pPr>
        <w:ind w:left="1134" w:hanging="567"/>
      </w:pPr>
    </w:p>
    <w:p w14:paraId="7D2A5860" w14:textId="77777777" w:rsidR="00FA6F39" w:rsidRPr="005A1A96" w:rsidRDefault="00FA6F39" w:rsidP="00FA6F39">
      <w:pPr>
        <w:ind w:left="1134" w:hanging="567"/>
      </w:pPr>
      <w:r w:rsidRPr="005A1A96">
        <w:t>b)</w:t>
      </w:r>
      <w:r w:rsidRPr="005A1A96">
        <w:tab/>
      </w:r>
      <w:r w:rsidRPr="005A1A96">
        <w:rPr>
          <w:i/>
        </w:rPr>
        <w:t>Directoraat-generaal Politieke Zaken (DGPZ)</w:t>
      </w:r>
      <w:r w:rsidRPr="005A1A96">
        <w:t xml:space="preserve"> (Politisko lietu ģenerāldirektorāts)</w:t>
      </w:r>
    </w:p>
    <w:p w14:paraId="5C8D4FE9" w14:textId="77777777" w:rsidR="00FA6F39" w:rsidRPr="005A1A96" w:rsidRDefault="00FA6F39" w:rsidP="00FA6F39">
      <w:pPr>
        <w:ind w:left="1134" w:hanging="567"/>
      </w:pPr>
    </w:p>
    <w:p w14:paraId="343F935C" w14:textId="77777777" w:rsidR="00FA6F39" w:rsidRPr="005A1A96" w:rsidRDefault="00FA6F39" w:rsidP="00FA6F39">
      <w:pPr>
        <w:ind w:left="1134" w:hanging="567"/>
      </w:pPr>
      <w:r w:rsidRPr="005A1A96">
        <w:t>c)</w:t>
      </w:r>
      <w:r w:rsidRPr="005A1A96">
        <w:tab/>
      </w:r>
      <w:r w:rsidRPr="005A1A96">
        <w:rPr>
          <w:i/>
        </w:rPr>
        <w:t>Directoraat-generaal Internationale Samenwerking (DGIS)</w:t>
      </w:r>
      <w:r w:rsidRPr="005A1A96">
        <w:t xml:space="preserve"> (Starptautiskās sadarbības ģenerāldirektorāts)</w:t>
      </w:r>
    </w:p>
    <w:p w14:paraId="0604F19D" w14:textId="77777777" w:rsidR="00FA6F39" w:rsidRPr="005A1A96" w:rsidRDefault="00FA6F39" w:rsidP="00FA6F39">
      <w:pPr>
        <w:ind w:left="1134" w:hanging="567"/>
      </w:pPr>
    </w:p>
    <w:p w14:paraId="06B5C890" w14:textId="77777777" w:rsidR="00FA6F39" w:rsidRPr="005A1A96" w:rsidRDefault="00FA6F39" w:rsidP="00FA6F39">
      <w:pPr>
        <w:ind w:left="1134" w:hanging="567"/>
      </w:pPr>
      <w:r w:rsidRPr="005A1A96">
        <w:t>d)</w:t>
      </w:r>
      <w:r w:rsidRPr="005A1A96">
        <w:tab/>
      </w:r>
      <w:r w:rsidRPr="005A1A96">
        <w:rPr>
          <w:i/>
        </w:rPr>
        <w:t>Directoraat-generaal Europese Samenwerking (DGES)</w:t>
      </w:r>
      <w:r w:rsidRPr="005A1A96">
        <w:t xml:space="preserve"> (Eiropas līmeņa sadarbības ģenerāldirektorāts)</w:t>
      </w:r>
    </w:p>
    <w:p w14:paraId="06DBFC74" w14:textId="77777777" w:rsidR="00FA6F39" w:rsidRPr="005A1A96" w:rsidRDefault="00FA6F39" w:rsidP="00FA6F39">
      <w:pPr>
        <w:ind w:left="1134" w:hanging="567"/>
      </w:pPr>
    </w:p>
    <w:p w14:paraId="4070B433" w14:textId="77777777" w:rsidR="00FA6F39" w:rsidRPr="005A1A96" w:rsidRDefault="00FA6F39" w:rsidP="00FA6F39">
      <w:pPr>
        <w:ind w:left="1134" w:hanging="567"/>
      </w:pPr>
      <w:r w:rsidRPr="005A1A96">
        <w:t>e)</w:t>
      </w:r>
      <w:r w:rsidRPr="005A1A96">
        <w:tab/>
      </w:r>
      <w:r w:rsidRPr="005A1A96">
        <w:rPr>
          <w:i/>
        </w:rPr>
        <w:t>Centrum tot Bevordering van de Import uit Ontwikkelingslanden (CBI)</w:t>
      </w:r>
      <w:r w:rsidRPr="005A1A96">
        <w:t xml:space="preserve"> (Jaunattīstības valstīs ražotu preču importa veicināšanas centrs)</w:t>
      </w:r>
    </w:p>
    <w:p w14:paraId="3EBDDBFF" w14:textId="77777777" w:rsidR="00FA6F39" w:rsidRPr="005A1A96" w:rsidRDefault="00FA6F39" w:rsidP="00FA6F39">
      <w:pPr>
        <w:ind w:left="1134" w:hanging="567"/>
      </w:pPr>
    </w:p>
    <w:p w14:paraId="65AE960B" w14:textId="75BF0939" w:rsidR="00751A0A" w:rsidRPr="005A1A96" w:rsidRDefault="00751A0A" w:rsidP="00751A0A">
      <w:r w:rsidRPr="005A1A96">
        <w:br w:type="page"/>
      </w:r>
    </w:p>
    <w:p w14:paraId="14ADACD1" w14:textId="3CD1B8C2" w:rsidR="00FA6F39" w:rsidRPr="005A1A96" w:rsidRDefault="00751A0A" w:rsidP="00FA6F39">
      <w:pPr>
        <w:ind w:left="1134" w:hanging="567"/>
      </w:pPr>
      <w:r w:rsidRPr="005A1A96">
        <w:t>f</w:t>
      </w:r>
      <w:r w:rsidR="00FA6F39" w:rsidRPr="005A1A96">
        <w:t>)</w:t>
      </w:r>
      <w:r w:rsidR="00FA6F39" w:rsidRPr="005A1A96">
        <w:tab/>
      </w:r>
      <w:r w:rsidR="00FA6F39" w:rsidRPr="005A1A96">
        <w:rPr>
          <w:i/>
        </w:rPr>
        <w:t>Centrale diensten ressorterend onder de Secretaris-Generaal / Plaatsvervangend Secretaris-Generaal</w:t>
      </w:r>
      <w:r w:rsidR="00FA6F39" w:rsidRPr="005A1A96">
        <w:t xml:space="preserve"> (atbalsta dienesti, kas pakļauti ģenerālsekretāram un ģenerālsekretāra vietniekam)</w:t>
      </w:r>
    </w:p>
    <w:p w14:paraId="65CB85F8" w14:textId="77777777" w:rsidR="00FA6F39" w:rsidRPr="005A1A96" w:rsidRDefault="00FA6F39" w:rsidP="00FA6F39">
      <w:pPr>
        <w:ind w:left="1134" w:hanging="567"/>
      </w:pPr>
    </w:p>
    <w:p w14:paraId="4BDF7633" w14:textId="77777777" w:rsidR="00FA6F39" w:rsidRPr="005A1A96" w:rsidRDefault="00FA6F39" w:rsidP="00FA6F39">
      <w:pPr>
        <w:ind w:left="1134" w:hanging="567"/>
      </w:pPr>
      <w:r w:rsidRPr="005A1A96">
        <w:t>g)</w:t>
      </w:r>
      <w:r w:rsidRPr="005A1A96">
        <w:tab/>
      </w:r>
      <w:r w:rsidRPr="005A1A96">
        <w:rPr>
          <w:i/>
        </w:rPr>
        <w:t>Buitenlandse Posten (ieder afzonderlijk)</w:t>
      </w:r>
      <w:r w:rsidRPr="005A1A96">
        <w:t xml:space="preserve"> (dažādas ārvalstu pārstāvniecības)</w:t>
      </w:r>
    </w:p>
    <w:p w14:paraId="56C66D13" w14:textId="77777777" w:rsidR="00FA6F39" w:rsidRPr="005A1A96" w:rsidRDefault="00FA6F39" w:rsidP="00FA6F39">
      <w:pPr>
        <w:rPr>
          <w:bCs/>
          <w:caps/>
        </w:rPr>
      </w:pPr>
    </w:p>
    <w:p w14:paraId="155356FC" w14:textId="77777777" w:rsidR="00FA6F39" w:rsidRPr="005A1A96" w:rsidRDefault="00FA6F39" w:rsidP="00FA6F39">
      <w:pPr>
        <w:ind w:left="567" w:hanging="567"/>
        <w:rPr>
          <w:bCs/>
          <w:caps/>
        </w:rPr>
      </w:pPr>
      <w:r w:rsidRPr="005A1A96">
        <w:rPr>
          <w:bCs/>
          <w:caps/>
        </w:rPr>
        <w:t>4.</w:t>
      </w:r>
      <w:r w:rsidRPr="005A1A96">
        <w:rPr>
          <w:bCs/>
        </w:rPr>
        <w:tab/>
      </w:r>
      <w:r w:rsidRPr="005A1A96">
        <w:rPr>
          <w:bCs/>
          <w:i/>
        </w:rPr>
        <w:t>Ministerie van Defensie</w:t>
      </w:r>
      <w:r w:rsidRPr="005A1A96">
        <w:rPr>
          <w:bCs/>
        </w:rPr>
        <w:t xml:space="preserve"> (Aizsardzības ministrija)</w:t>
      </w:r>
    </w:p>
    <w:p w14:paraId="393CB64C" w14:textId="77777777" w:rsidR="00FA6F39" w:rsidRPr="005A1A96" w:rsidRDefault="00FA6F39" w:rsidP="00FA6F39"/>
    <w:p w14:paraId="692A56A7" w14:textId="77777777" w:rsidR="00FA6F39" w:rsidRPr="005A1A96" w:rsidRDefault="00FA6F39" w:rsidP="00FA6F39">
      <w:pPr>
        <w:ind w:left="1134" w:hanging="567"/>
      </w:pPr>
      <w:r w:rsidRPr="005A1A96">
        <w:t>a)</w:t>
      </w:r>
      <w:r w:rsidRPr="005A1A96">
        <w:tab/>
      </w:r>
      <w:r w:rsidRPr="005A1A96">
        <w:rPr>
          <w:i/>
        </w:rPr>
        <w:t>Bestuursdepartement</w:t>
      </w:r>
      <w:r w:rsidRPr="005A1A96">
        <w:t xml:space="preserve"> (centrālās politikas un personāla departamenti)</w:t>
      </w:r>
    </w:p>
    <w:p w14:paraId="184B24BB" w14:textId="77777777" w:rsidR="00FA6F39" w:rsidRPr="005A1A96" w:rsidRDefault="00FA6F39" w:rsidP="00FA6F39">
      <w:pPr>
        <w:ind w:left="1134" w:hanging="567"/>
      </w:pPr>
    </w:p>
    <w:p w14:paraId="15CCC82B" w14:textId="77777777" w:rsidR="00FA6F39" w:rsidRPr="005A1A96" w:rsidRDefault="00FA6F39" w:rsidP="00FA6F39">
      <w:pPr>
        <w:ind w:left="1134" w:hanging="567"/>
      </w:pPr>
      <w:r w:rsidRPr="005A1A96">
        <w:t>b)</w:t>
      </w:r>
      <w:r w:rsidRPr="005A1A96">
        <w:tab/>
      </w:r>
      <w:r w:rsidRPr="005A1A96">
        <w:rPr>
          <w:i/>
        </w:rPr>
        <w:t>Commando Diensten Centra (CDC)</w:t>
      </w:r>
      <w:r w:rsidRPr="005A1A96">
        <w:t xml:space="preserve"> (Atbalsta pavēlniecība)</w:t>
      </w:r>
    </w:p>
    <w:p w14:paraId="6C27CFDE" w14:textId="77777777" w:rsidR="00FA6F39" w:rsidRPr="005A1A96" w:rsidRDefault="00FA6F39" w:rsidP="00FA6F39">
      <w:pPr>
        <w:ind w:left="1134" w:hanging="567"/>
      </w:pPr>
    </w:p>
    <w:p w14:paraId="4E5E64F8" w14:textId="77777777" w:rsidR="00FA6F39" w:rsidRPr="005A1A96" w:rsidRDefault="00FA6F39" w:rsidP="00FA6F39">
      <w:pPr>
        <w:ind w:left="1134" w:hanging="567"/>
      </w:pPr>
      <w:r w:rsidRPr="005A1A96">
        <w:t>c)</w:t>
      </w:r>
      <w:r w:rsidRPr="005A1A96">
        <w:tab/>
      </w:r>
      <w:r w:rsidRPr="005A1A96">
        <w:rPr>
          <w:i/>
        </w:rPr>
        <w:t>Defensie Telematica Organisatie (DTO)</w:t>
      </w:r>
      <w:r w:rsidRPr="005A1A96">
        <w:t xml:space="preserve"> (Aizsardzības telemātikas organizācija)</w:t>
      </w:r>
    </w:p>
    <w:p w14:paraId="16545889" w14:textId="77777777" w:rsidR="00FA6F39" w:rsidRPr="005A1A96" w:rsidRDefault="00FA6F39" w:rsidP="00FA6F39">
      <w:pPr>
        <w:ind w:left="1134" w:hanging="567"/>
      </w:pPr>
    </w:p>
    <w:p w14:paraId="3CD53C76" w14:textId="77777777" w:rsidR="00FA6F39" w:rsidRPr="005A1A96" w:rsidRDefault="00FA6F39" w:rsidP="00FA6F39">
      <w:pPr>
        <w:ind w:left="1134" w:hanging="567"/>
      </w:pPr>
      <w:r w:rsidRPr="005A1A96">
        <w:t>d)</w:t>
      </w:r>
      <w:r w:rsidRPr="005A1A96">
        <w:tab/>
      </w:r>
      <w:r w:rsidRPr="005A1A96">
        <w:rPr>
          <w:i/>
        </w:rPr>
        <w:t>Centrale directie van de Defensie Vastgoed Dienst</w:t>
      </w:r>
      <w:r w:rsidRPr="005A1A96">
        <w:t xml:space="preserve"> (Aizsardzības nozares nekustamā īpašuma dienests, centrālais direktorāts)</w:t>
      </w:r>
    </w:p>
    <w:p w14:paraId="5B7D59A6" w14:textId="77777777" w:rsidR="00FA6F39" w:rsidRPr="005A1A96" w:rsidRDefault="00FA6F39" w:rsidP="00FA6F39">
      <w:pPr>
        <w:ind w:left="1134" w:hanging="567"/>
      </w:pPr>
    </w:p>
    <w:p w14:paraId="72E52CE3" w14:textId="77777777" w:rsidR="00FA6F39" w:rsidRPr="005A1A96" w:rsidRDefault="00FA6F39" w:rsidP="00FA6F39">
      <w:pPr>
        <w:ind w:left="1134" w:hanging="567"/>
      </w:pPr>
      <w:r w:rsidRPr="005A1A96">
        <w:t>e)</w:t>
      </w:r>
      <w:r w:rsidRPr="005A1A96">
        <w:tab/>
      </w:r>
      <w:r w:rsidRPr="005A1A96">
        <w:rPr>
          <w:i/>
        </w:rPr>
        <w:t>De afzonderlijke regionale directies van de Defensie Vastgoed Dienst</w:t>
      </w:r>
      <w:r w:rsidRPr="005A1A96">
        <w:t xml:space="preserve"> (Aizsardzības nozares nekustamā īpašuma dienests, reģionālie direktorāti)</w:t>
      </w:r>
    </w:p>
    <w:p w14:paraId="5CF7FCC5" w14:textId="77777777" w:rsidR="00FA6F39" w:rsidRPr="005A1A96" w:rsidRDefault="00FA6F39" w:rsidP="00FA6F39">
      <w:pPr>
        <w:ind w:left="1134" w:hanging="567"/>
      </w:pPr>
    </w:p>
    <w:p w14:paraId="30A8F898" w14:textId="77777777" w:rsidR="00FA6F39" w:rsidRPr="005A1A96" w:rsidRDefault="00FA6F39" w:rsidP="00FA6F39">
      <w:pPr>
        <w:ind w:left="1134" w:hanging="567"/>
      </w:pPr>
      <w:r w:rsidRPr="005A1A96">
        <w:t>f)</w:t>
      </w:r>
      <w:r w:rsidRPr="005A1A96">
        <w:tab/>
      </w:r>
      <w:r w:rsidRPr="005A1A96">
        <w:rPr>
          <w:i/>
        </w:rPr>
        <w:t>Defensie Materieel Organisatie (DMO)</w:t>
      </w:r>
      <w:r w:rsidRPr="005A1A96">
        <w:t xml:space="preserve"> (Aizsardzības materiālu organizācija)</w:t>
      </w:r>
    </w:p>
    <w:p w14:paraId="5D55AFB1" w14:textId="77777777" w:rsidR="00FA6F39" w:rsidRPr="005A1A96" w:rsidRDefault="00FA6F39" w:rsidP="00FA6F39">
      <w:pPr>
        <w:ind w:left="1134" w:hanging="567"/>
      </w:pPr>
    </w:p>
    <w:p w14:paraId="025A764F" w14:textId="6379785C" w:rsidR="00751A0A" w:rsidRPr="005A1A96" w:rsidRDefault="00751A0A" w:rsidP="00751A0A">
      <w:r w:rsidRPr="005A1A96">
        <w:br w:type="page"/>
      </w:r>
    </w:p>
    <w:p w14:paraId="3B41F64A" w14:textId="460B3C16" w:rsidR="00FA6F39" w:rsidRPr="005A1A96" w:rsidRDefault="00751A0A" w:rsidP="00FA6F39">
      <w:pPr>
        <w:ind w:left="1134" w:hanging="567"/>
      </w:pPr>
      <w:r w:rsidRPr="005A1A96">
        <w:t>g</w:t>
      </w:r>
      <w:r w:rsidR="00FA6F39" w:rsidRPr="005A1A96">
        <w:t>)</w:t>
      </w:r>
      <w:r w:rsidR="00FA6F39" w:rsidRPr="005A1A96">
        <w:tab/>
      </w:r>
      <w:r w:rsidR="00FA6F39" w:rsidRPr="005A1A96">
        <w:rPr>
          <w:i/>
        </w:rPr>
        <w:t>Landelijk Bevoorradingsbedrijf van de Defensie Materieel Organisatie</w:t>
      </w:r>
      <w:r w:rsidR="00FA6F39" w:rsidRPr="005A1A96">
        <w:t xml:space="preserve"> (Aizsardzības materiālu organizācijas Nacionālā piegādes aģentūra)</w:t>
      </w:r>
    </w:p>
    <w:p w14:paraId="6C923851" w14:textId="77777777" w:rsidR="00FA6F39" w:rsidRPr="005A1A96" w:rsidRDefault="00FA6F39" w:rsidP="00FA6F39">
      <w:pPr>
        <w:ind w:left="1134" w:hanging="567"/>
      </w:pPr>
    </w:p>
    <w:p w14:paraId="4087678C" w14:textId="77777777" w:rsidR="00FA6F39" w:rsidRPr="005A1A96" w:rsidRDefault="00FA6F39" w:rsidP="00FA6F39">
      <w:pPr>
        <w:ind w:left="1134" w:hanging="567"/>
      </w:pPr>
      <w:r w:rsidRPr="005A1A96">
        <w:t>h)</w:t>
      </w:r>
      <w:r w:rsidRPr="005A1A96">
        <w:tab/>
      </w:r>
      <w:r w:rsidRPr="005A1A96">
        <w:rPr>
          <w:i/>
        </w:rPr>
        <w:t>Logistiek Centrum van de Defensie Materieel Organisatie</w:t>
      </w:r>
      <w:r w:rsidRPr="005A1A96">
        <w:t xml:space="preserve"> (Aizsardzības materiālu organizācijas Loģistikas centrs)</w:t>
      </w:r>
    </w:p>
    <w:p w14:paraId="259C43E5" w14:textId="77777777" w:rsidR="00FA6F39" w:rsidRPr="005A1A96" w:rsidRDefault="00FA6F39" w:rsidP="00FA6F39">
      <w:pPr>
        <w:ind w:left="1134" w:hanging="567"/>
      </w:pPr>
    </w:p>
    <w:p w14:paraId="76E58074" w14:textId="77777777" w:rsidR="00FA6F39" w:rsidRPr="005A1A96" w:rsidRDefault="00FA6F39" w:rsidP="00FA6F39">
      <w:pPr>
        <w:ind w:left="1134" w:hanging="567"/>
      </w:pPr>
      <w:r w:rsidRPr="005A1A96">
        <w:t>i)</w:t>
      </w:r>
      <w:r w:rsidRPr="005A1A96">
        <w:tab/>
      </w:r>
      <w:r w:rsidRPr="005A1A96">
        <w:rPr>
          <w:i/>
        </w:rPr>
        <w:t>Marinebedrijf van de Defensie Materieel Organisatie</w:t>
      </w:r>
      <w:r w:rsidRPr="005A1A96">
        <w:t xml:space="preserve"> (Aizsardzības materiālu organizācijas Apkopes vienība)</w:t>
      </w:r>
    </w:p>
    <w:p w14:paraId="5D7DE14B" w14:textId="77777777" w:rsidR="00FA6F39" w:rsidRPr="005A1A96" w:rsidRDefault="00FA6F39" w:rsidP="00FA6F39">
      <w:pPr>
        <w:ind w:left="1134" w:hanging="567"/>
      </w:pPr>
    </w:p>
    <w:p w14:paraId="4138DD87" w14:textId="77777777" w:rsidR="00FA6F39" w:rsidRPr="005A1A96" w:rsidRDefault="00FA6F39" w:rsidP="00FA6F39">
      <w:pPr>
        <w:ind w:left="1134" w:hanging="567"/>
      </w:pPr>
      <w:r w:rsidRPr="005A1A96">
        <w:t>j)</w:t>
      </w:r>
      <w:r w:rsidRPr="005A1A96">
        <w:tab/>
      </w:r>
      <w:r w:rsidRPr="005A1A96">
        <w:rPr>
          <w:i/>
        </w:rPr>
        <w:t>Defensie Pijpleiding Organisatie (DPO)</w:t>
      </w:r>
      <w:r w:rsidRPr="005A1A96">
        <w:t xml:space="preserve"> (Aizsardzības naftas vadu organizācija)</w:t>
      </w:r>
    </w:p>
    <w:p w14:paraId="3D97515F" w14:textId="77777777" w:rsidR="00FA6F39" w:rsidRPr="005A1A96" w:rsidRDefault="00FA6F39" w:rsidP="00FA6F39">
      <w:pPr>
        <w:rPr>
          <w:bCs/>
          <w:caps/>
        </w:rPr>
      </w:pPr>
    </w:p>
    <w:p w14:paraId="71196E5E" w14:textId="77777777" w:rsidR="00FA6F39" w:rsidRPr="005A1A96" w:rsidRDefault="00FA6F39" w:rsidP="00FA6F39">
      <w:pPr>
        <w:ind w:left="567" w:hanging="567"/>
        <w:rPr>
          <w:bCs/>
          <w:caps/>
        </w:rPr>
      </w:pPr>
      <w:r w:rsidRPr="005A1A96">
        <w:rPr>
          <w:bCs/>
          <w:caps/>
        </w:rPr>
        <w:t>5.</w:t>
      </w:r>
      <w:r w:rsidRPr="005A1A96">
        <w:rPr>
          <w:bCs/>
        </w:rPr>
        <w:tab/>
      </w:r>
      <w:r w:rsidRPr="005A1A96">
        <w:rPr>
          <w:bCs/>
          <w:i/>
        </w:rPr>
        <w:t>Ministerie van Economische Zaken</w:t>
      </w:r>
      <w:r w:rsidRPr="005A1A96">
        <w:rPr>
          <w:bCs/>
        </w:rPr>
        <w:t xml:space="preserve"> (Ekonomikas lietu ministrija):</w:t>
      </w:r>
    </w:p>
    <w:p w14:paraId="77AC0993" w14:textId="77777777" w:rsidR="00FA6F39" w:rsidRPr="005A1A96" w:rsidRDefault="00FA6F39" w:rsidP="00FA6F39">
      <w:pPr>
        <w:ind w:left="567" w:hanging="567"/>
        <w:rPr>
          <w:bCs/>
          <w:caps/>
        </w:rPr>
      </w:pPr>
    </w:p>
    <w:p w14:paraId="1DF84F4E" w14:textId="77777777" w:rsidR="00FA6F39" w:rsidRPr="005A1A96" w:rsidRDefault="00FA6F39" w:rsidP="00FA6F39">
      <w:pPr>
        <w:ind w:left="1134" w:hanging="567"/>
      </w:pPr>
      <w:r w:rsidRPr="005A1A96">
        <w:t>a)</w:t>
      </w:r>
      <w:r w:rsidRPr="005A1A96">
        <w:tab/>
      </w:r>
      <w:r w:rsidRPr="005A1A96">
        <w:rPr>
          <w:i/>
        </w:rPr>
        <w:t>Bestuursdepartement</w:t>
      </w:r>
      <w:r w:rsidRPr="005A1A96">
        <w:t xml:space="preserve"> (centrālās politikas un personāla departamenti)</w:t>
      </w:r>
    </w:p>
    <w:p w14:paraId="5A072366" w14:textId="77777777" w:rsidR="00FA6F39" w:rsidRPr="005A1A96" w:rsidRDefault="00FA6F39" w:rsidP="00FA6F39">
      <w:pPr>
        <w:ind w:left="1134" w:hanging="567"/>
      </w:pPr>
    </w:p>
    <w:p w14:paraId="5EE5E582" w14:textId="77777777" w:rsidR="00FA6F39" w:rsidRPr="005A1A96" w:rsidRDefault="00FA6F39" w:rsidP="00FA6F39">
      <w:pPr>
        <w:ind w:left="1134" w:hanging="567"/>
      </w:pPr>
      <w:r w:rsidRPr="005A1A96">
        <w:t>b)</w:t>
      </w:r>
      <w:r w:rsidRPr="005A1A96">
        <w:tab/>
      </w:r>
      <w:r w:rsidRPr="005A1A96">
        <w:rPr>
          <w:i/>
        </w:rPr>
        <w:t>Centraal Planbureau (CPB)</w:t>
      </w:r>
      <w:r w:rsidRPr="005A1A96">
        <w:t xml:space="preserve"> (Ekonomikas politikas analīzes birojs)</w:t>
      </w:r>
    </w:p>
    <w:p w14:paraId="34A283D2" w14:textId="77777777" w:rsidR="00FA6F39" w:rsidRPr="005A1A96" w:rsidRDefault="00FA6F39" w:rsidP="00FA6F39">
      <w:pPr>
        <w:ind w:left="1134" w:hanging="567"/>
      </w:pPr>
    </w:p>
    <w:p w14:paraId="59A7CFBA" w14:textId="77777777" w:rsidR="00FA6F39" w:rsidRPr="005A1A96" w:rsidRDefault="00FA6F39" w:rsidP="00FA6F39">
      <w:pPr>
        <w:ind w:left="1134" w:hanging="567"/>
      </w:pPr>
      <w:r w:rsidRPr="005A1A96">
        <w:t>c)</w:t>
      </w:r>
      <w:r w:rsidRPr="005A1A96">
        <w:tab/>
      </w:r>
      <w:r w:rsidRPr="005A1A96">
        <w:rPr>
          <w:i/>
        </w:rPr>
        <w:t>Bureau voor de Industriële Eigendom (BIE</w:t>
      </w:r>
      <w:r w:rsidRPr="005A1A96">
        <w:t>) (Rūpnieciskā īpašuma birojs)</w:t>
      </w:r>
    </w:p>
    <w:p w14:paraId="15D8F481" w14:textId="77777777" w:rsidR="00FA6F39" w:rsidRPr="005A1A96" w:rsidRDefault="00FA6F39" w:rsidP="00FA6F39">
      <w:pPr>
        <w:ind w:left="1134" w:hanging="567"/>
      </w:pPr>
    </w:p>
    <w:p w14:paraId="3F28BBD9" w14:textId="77777777" w:rsidR="00FA6F39" w:rsidRPr="005A1A96" w:rsidRDefault="00FA6F39" w:rsidP="00FA6F39">
      <w:pPr>
        <w:ind w:left="1134" w:hanging="567"/>
      </w:pPr>
      <w:r w:rsidRPr="005A1A96">
        <w:t>d)</w:t>
      </w:r>
      <w:r w:rsidRPr="005A1A96">
        <w:tab/>
      </w:r>
      <w:r w:rsidRPr="005A1A96">
        <w:rPr>
          <w:i/>
        </w:rPr>
        <w:t>SenterNovem</w:t>
      </w:r>
      <w:r w:rsidRPr="005A1A96">
        <w:t xml:space="preserve"> (</w:t>
      </w:r>
      <w:r w:rsidRPr="005A1A96">
        <w:rPr>
          <w:i/>
        </w:rPr>
        <w:t>SenterNovem</w:t>
      </w:r>
      <w:r w:rsidRPr="005A1A96">
        <w:t xml:space="preserve"> – ilgtspējīgu inovāciju aģentūra)</w:t>
      </w:r>
    </w:p>
    <w:p w14:paraId="18BB5C82" w14:textId="77777777" w:rsidR="00FA6F39" w:rsidRPr="005A1A96" w:rsidRDefault="00FA6F39" w:rsidP="00FA6F39">
      <w:pPr>
        <w:ind w:left="1134" w:hanging="567"/>
      </w:pPr>
    </w:p>
    <w:p w14:paraId="66D8B78C" w14:textId="77777777" w:rsidR="00FA6F39" w:rsidRPr="005A1A96" w:rsidRDefault="00FA6F39" w:rsidP="00FA6F39">
      <w:pPr>
        <w:ind w:left="1134" w:hanging="567"/>
      </w:pPr>
      <w:r w:rsidRPr="005A1A96">
        <w:t>e)</w:t>
      </w:r>
      <w:r w:rsidRPr="005A1A96">
        <w:tab/>
      </w:r>
      <w:r w:rsidRPr="005A1A96">
        <w:rPr>
          <w:i/>
        </w:rPr>
        <w:t>Staatstoezicht op de Mijnen (SodM)</w:t>
      </w:r>
      <w:r w:rsidRPr="005A1A96">
        <w:t xml:space="preserve"> (Raktuvju valsts uzraudzības iestāde)</w:t>
      </w:r>
    </w:p>
    <w:p w14:paraId="23066B46" w14:textId="77777777" w:rsidR="00FA6F39" w:rsidRPr="005A1A96" w:rsidRDefault="00FA6F39" w:rsidP="00FA6F39">
      <w:pPr>
        <w:ind w:left="1134" w:hanging="567"/>
      </w:pPr>
    </w:p>
    <w:p w14:paraId="63A514B4" w14:textId="4F182C49" w:rsidR="00751A0A" w:rsidRPr="005A1A96" w:rsidRDefault="00751A0A" w:rsidP="00751A0A">
      <w:r w:rsidRPr="005A1A96">
        <w:br w:type="page"/>
      </w:r>
    </w:p>
    <w:p w14:paraId="484E281B" w14:textId="6D67BFC3" w:rsidR="00FA6F39" w:rsidRPr="005A1A96" w:rsidRDefault="00751A0A" w:rsidP="00FA6F39">
      <w:pPr>
        <w:ind w:left="1134" w:hanging="567"/>
      </w:pPr>
      <w:r w:rsidRPr="005A1A96">
        <w:t>f</w:t>
      </w:r>
      <w:r w:rsidR="00FA6F39" w:rsidRPr="005A1A96">
        <w:t>)</w:t>
      </w:r>
      <w:r w:rsidR="00FA6F39" w:rsidRPr="005A1A96">
        <w:tab/>
      </w:r>
      <w:r w:rsidR="00FA6F39" w:rsidRPr="005A1A96">
        <w:rPr>
          <w:i/>
        </w:rPr>
        <w:t>Nederlandse Mededingingsautoriteit (NMa)</w:t>
      </w:r>
      <w:r w:rsidR="00FA6F39" w:rsidRPr="005A1A96">
        <w:t xml:space="preserve"> (Nīderlandes Konkurences pārvalde)</w:t>
      </w:r>
    </w:p>
    <w:p w14:paraId="79657F2D" w14:textId="77777777" w:rsidR="00FA6F39" w:rsidRPr="005A1A96" w:rsidRDefault="00FA6F39" w:rsidP="00FA6F39">
      <w:pPr>
        <w:ind w:left="1134" w:hanging="567"/>
      </w:pPr>
    </w:p>
    <w:p w14:paraId="45CCECB7" w14:textId="77777777" w:rsidR="00FA6F39" w:rsidRPr="005A1A96" w:rsidRDefault="00FA6F39" w:rsidP="00FA6F39">
      <w:pPr>
        <w:ind w:left="1134" w:hanging="567"/>
      </w:pPr>
      <w:r w:rsidRPr="005A1A96">
        <w:t>g)</w:t>
      </w:r>
      <w:r w:rsidRPr="005A1A96">
        <w:tab/>
      </w:r>
      <w:r w:rsidRPr="005A1A96">
        <w:rPr>
          <w:i/>
        </w:rPr>
        <w:t>Economische Voorlichtingsdienst (EVD</w:t>
      </w:r>
      <w:r w:rsidRPr="005A1A96">
        <w:t>) (Ārējās tirdzniecības dienests)</w:t>
      </w:r>
    </w:p>
    <w:p w14:paraId="61A1FCA0" w14:textId="77777777" w:rsidR="00FA6F39" w:rsidRPr="005A1A96" w:rsidRDefault="00FA6F39" w:rsidP="00FA6F39">
      <w:pPr>
        <w:ind w:left="1134" w:hanging="567"/>
      </w:pPr>
    </w:p>
    <w:p w14:paraId="1E655F4B" w14:textId="77777777" w:rsidR="00FA6F39" w:rsidRPr="005A1A96" w:rsidRDefault="00FA6F39" w:rsidP="00FA6F39">
      <w:pPr>
        <w:ind w:left="1134" w:hanging="567"/>
      </w:pPr>
      <w:r w:rsidRPr="005A1A96">
        <w:t>h)</w:t>
      </w:r>
      <w:r w:rsidRPr="005A1A96">
        <w:tab/>
      </w:r>
      <w:r w:rsidRPr="005A1A96">
        <w:rPr>
          <w:i/>
        </w:rPr>
        <w:t>Agentschap Telecom</w:t>
      </w:r>
      <w:r w:rsidRPr="005A1A96">
        <w:t xml:space="preserve"> (Telesakaru aģentūra)</w:t>
      </w:r>
    </w:p>
    <w:p w14:paraId="32057991" w14:textId="77777777" w:rsidR="00FA6F39" w:rsidRPr="005A1A96" w:rsidRDefault="00FA6F39" w:rsidP="00FA6F39">
      <w:pPr>
        <w:ind w:left="1134" w:hanging="567"/>
      </w:pPr>
    </w:p>
    <w:p w14:paraId="171587CB" w14:textId="77777777" w:rsidR="00FA6F39" w:rsidRPr="005A1A96" w:rsidRDefault="00FA6F39" w:rsidP="00FA6F39">
      <w:pPr>
        <w:ind w:left="1134" w:hanging="567"/>
      </w:pPr>
      <w:r w:rsidRPr="005A1A96">
        <w:t>i)</w:t>
      </w:r>
      <w:r w:rsidRPr="005A1A96">
        <w:tab/>
      </w:r>
      <w:r w:rsidRPr="005A1A96">
        <w:rPr>
          <w:i/>
        </w:rPr>
        <w:t>Kenniscentrum Professioneel &amp; Innovatief Aanbesteden, Netwerk voor Overheidsopdrachtgevers (PIANOo)</w:t>
      </w:r>
      <w:r w:rsidRPr="005A1A96">
        <w:t xml:space="preserve"> (Profesionāls un inovatīvs iepirkums, iepirkuma veicēju tīkls)</w:t>
      </w:r>
    </w:p>
    <w:p w14:paraId="3007419A" w14:textId="77777777" w:rsidR="00FA6F39" w:rsidRPr="005A1A96" w:rsidRDefault="00FA6F39" w:rsidP="00FA6F39">
      <w:pPr>
        <w:ind w:left="1134" w:hanging="567"/>
      </w:pPr>
    </w:p>
    <w:p w14:paraId="216C7608" w14:textId="77777777" w:rsidR="00FA6F39" w:rsidRPr="005A1A96" w:rsidRDefault="00FA6F39" w:rsidP="00FA6F39">
      <w:pPr>
        <w:ind w:left="1134" w:hanging="567"/>
      </w:pPr>
      <w:r w:rsidRPr="005A1A96">
        <w:t>j)</w:t>
      </w:r>
      <w:r w:rsidRPr="005A1A96">
        <w:tab/>
      </w:r>
      <w:r w:rsidRPr="005A1A96">
        <w:rPr>
          <w:i/>
        </w:rPr>
        <w:t>Regiebureau Inkoop Rijksoverheid</w:t>
      </w:r>
      <w:r w:rsidRPr="005A1A96">
        <w:t xml:space="preserve"> (Centrālās valdības iepirkuma koordinācijas birojs)</w:t>
      </w:r>
    </w:p>
    <w:p w14:paraId="58F8D683" w14:textId="77777777" w:rsidR="00FA6F39" w:rsidRPr="005A1A96" w:rsidRDefault="00FA6F39" w:rsidP="00FA6F39">
      <w:pPr>
        <w:ind w:left="1134" w:hanging="567"/>
      </w:pPr>
    </w:p>
    <w:p w14:paraId="5D4A55FA" w14:textId="77777777" w:rsidR="00FA6F39" w:rsidRPr="005A1A96" w:rsidRDefault="00FA6F39" w:rsidP="00FA6F39">
      <w:pPr>
        <w:ind w:left="1134" w:hanging="567"/>
      </w:pPr>
      <w:r w:rsidRPr="005A1A96">
        <w:t>k)</w:t>
      </w:r>
      <w:r w:rsidRPr="005A1A96">
        <w:tab/>
      </w:r>
      <w:r w:rsidRPr="005A1A96">
        <w:rPr>
          <w:i/>
        </w:rPr>
        <w:t>Octrooicentrum Nederland</w:t>
      </w:r>
      <w:r w:rsidRPr="005A1A96">
        <w:t xml:space="preserve"> (Nīderlandes Patentu birojs)</w:t>
      </w:r>
    </w:p>
    <w:p w14:paraId="07D1315D" w14:textId="77777777" w:rsidR="00FA6F39" w:rsidRPr="005A1A96" w:rsidRDefault="00FA6F39" w:rsidP="00FA6F39">
      <w:pPr>
        <w:ind w:left="1134" w:hanging="567"/>
      </w:pPr>
    </w:p>
    <w:p w14:paraId="7F5F7295" w14:textId="77777777" w:rsidR="00FA6F39" w:rsidRPr="005A1A96" w:rsidRDefault="00FA6F39" w:rsidP="00FA6F39">
      <w:pPr>
        <w:ind w:left="1134" w:hanging="567"/>
      </w:pPr>
      <w:r w:rsidRPr="005A1A96">
        <w:t>l)</w:t>
      </w:r>
      <w:r w:rsidRPr="005A1A96">
        <w:tab/>
      </w:r>
      <w:r w:rsidRPr="005A1A96">
        <w:rPr>
          <w:i/>
        </w:rPr>
        <w:t>Consumentenautoriteit</w:t>
      </w:r>
      <w:r w:rsidRPr="005A1A96">
        <w:t xml:space="preserve"> (Patērētāju lietu birojs)</w:t>
      </w:r>
    </w:p>
    <w:p w14:paraId="0BBBA802" w14:textId="77777777" w:rsidR="00FA6F39" w:rsidRPr="005A1A96" w:rsidRDefault="00FA6F39" w:rsidP="00FA6F39">
      <w:pPr>
        <w:ind w:left="1134" w:hanging="567"/>
      </w:pPr>
    </w:p>
    <w:p w14:paraId="3928FB2A" w14:textId="77777777" w:rsidR="00FA6F39" w:rsidRPr="005A1A96" w:rsidRDefault="00FA6F39" w:rsidP="00FA6F39">
      <w:pPr>
        <w:ind w:left="567" w:hanging="567"/>
        <w:rPr>
          <w:bCs/>
          <w:caps/>
        </w:rPr>
      </w:pPr>
      <w:r w:rsidRPr="005A1A96">
        <w:rPr>
          <w:bCs/>
          <w:caps/>
        </w:rPr>
        <w:t>6.</w:t>
      </w:r>
      <w:r w:rsidRPr="005A1A96">
        <w:rPr>
          <w:bCs/>
        </w:rPr>
        <w:tab/>
      </w:r>
      <w:r w:rsidRPr="005A1A96">
        <w:rPr>
          <w:bCs/>
          <w:i/>
        </w:rPr>
        <w:t>Ministerie van Financiën</w:t>
      </w:r>
      <w:r w:rsidRPr="005A1A96">
        <w:rPr>
          <w:bCs/>
        </w:rPr>
        <w:t xml:space="preserve"> (Finanšu ministrija):</w:t>
      </w:r>
    </w:p>
    <w:p w14:paraId="74385B10" w14:textId="77777777" w:rsidR="00FA6F39" w:rsidRPr="005A1A96" w:rsidRDefault="00FA6F39" w:rsidP="00FA6F39"/>
    <w:p w14:paraId="310A68BA" w14:textId="77777777" w:rsidR="00FA6F39" w:rsidRPr="005A1A96" w:rsidRDefault="00FA6F39" w:rsidP="00FA6F39">
      <w:pPr>
        <w:ind w:left="1134" w:hanging="567"/>
      </w:pPr>
      <w:r w:rsidRPr="005A1A96">
        <w:t>a)</w:t>
      </w:r>
      <w:r w:rsidRPr="005A1A96">
        <w:tab/>
      </w:r>
      <w:r w:rsidRPr="005A1A96">
        <w:rPr>
          <w:i/>
        </w:rPr>
        <w:t>Bestuursdepartement</w:t>
      </w:r>
      <w:r w:rsidRPr="005A1A96">
        <w:t xml:space="preserve"> (centrālās politikas un personāla departamenti)</w:t>
      </w:r>
    </w:p>
    <w:p w14:paraId="77608168" w14:textId="77777777" w:rsidR="00FA6F39" w:rsidRPr="005A1A96" w:rsidRDefault="00FA6F39" w:rsidP="00FA6F39">
      <w:pPr>
        <w:ind w:left="1134" w:hanging="567"/>
      </w:pPr>
    </w:p>
    <w:p w14:paraId="4C516AD1" w14:textId="77777777" w:rsidR="00FA6F39" w:rsidRPr="005A1A96" w:rsidRDefault="00FA6F39" w:rsidP="00FA6F39">
      <w:pPr>
        <w:ind w:left="1134" w:hanging="567"/>
      </w:pPr>
      <w:r w:rsidRPr="005A1A96">
        <w:t>b)</w:t>
      </w:r>
      <w:r w:rsidRPr="005A1A96">
        <w:tab/>
      </w:r>
      <w:r w:rsidRPr="005A1A96">
        <w:rPr>
          <w:i/>
        </w:rPr>
        <w:t>Belastingdienst Automatiseringscentrum</w:t>
      </w:r>
      <w:r w:rsidRPr="005A1A96">
        <w:t xml:space="preserve"> (Nodokļu un muitas datoru un lietojumprogrammu centrs)</w:t>
      </w:r>
    </w:p>
    <w:p w14:paraId="6A7BAD76" w14:textId="77777777" w:rsidR="00FA6F39" w:rsidRPr="005A1A96" w:rsidRDefault="00FA6F39" w:rsidP="00FA6F39">
      <w:pPr>
        <w:ind w:left="1134" w:hanging="567"/>
      </w:pPr>
    </w:p>
    <w:p w14:paraId="619F0F1D" w14:textId="2E13C8D1" w:rsidR="00751A0A" w:rsidRPr="005A1A96" w:rsidRDefault="00751A0A" w:rsidP="00751A0A">
      <w:r w:rsidRPr="005A1A96">
        <w:br w:type="page"/>
      </w:r>
    </w:p>
    <w:p w14:paraId="25BA8A65" w14:textId="480BC860" w:rsidR="00FA6F39" w:rsidRPr="005A1A96" w:rsidRDefault="00751A0A" w:rsidP="00FA6F39">
      <w:pPr>
        <w:ind w:left="1134" w:hanging="567"/>
      </w:pPr>
      <w:r w:rsidRPr="005A1A96">
        <w:t>c</w:t>
      </w:r>
      <w:r w:rsidR="00FA6F39" w:rsidRPr="005A1A96">
        <w:t>)</w:t>
      </w:r>
      <w:r w:rsidR="00FA6F39" w:rsidRPr="005A1A96">
        <w:tab/>
      </w:r>
      <w:r w:rsidR="00FA6F39" w:rsidRPr="005A1A96">
        <w:rPr>
          <w:i/>
        </w:rPr>
        <w:t>Belastingdienst</w:t>
      </w:r>
      <w:r w:rsidR="00FA6F39" w:rsidRPr="005A1A96">
        <w:t xml:space="preserve"> (Nodokļu un muitas pārvalde)</w:t>
      </w:r>
    </w:p>
    <w:p w14:paraId="005C0835" w14:textId="77777777" w:rsidR="00FA6F39" w:rsidRPr="005A1A96" w:rsidRDefault="00FA6F39" w:rsidP="00FA6F39">
      <w:pPr>
        <w:ind w:left="1134" w:hanging="567"/>
      </w:pPr>
    </w:p>
    <w:p w14:paraId="65B37F9D" w14:textId="77777777" w:rsidR="00FA6F39" w:rsidRPr="005A1A96" w:rsidRDefault="00FA6F39" w:rsidP="00FA6F39">
      <w:pPr>
        <w:ind w:left="1134" w:hanging="567"/>
      </w:pPr>
      <w:r w:rsidRPr="005A1A96">
        <w:t>d)</w:t>
      </w:r>
      <w:r w:rsidRPr="005A1A96">
        <w:tab/>
      </w:r>
      <w:r w:rsidRPr="005A1A96">
        <w:rPr>
          <w:i/>
        </w:rPr>
        <w:t>de afzonderlijke Directies der Rijksbelastingen</w:t>
      </w:r>
      <w:r w:rsidRPr="005A1A96">
        <w:t xml:space="preserve"> (dažādas Nodokļu un muitas pārvaldes nodaļas visā Nīderlandē)</w:t>
      </w:r>
    </w:p>
    <w:p w14:paraId="3233AA3D" w14:textId="77777777" w:rsidR="00FA6F39" w:rsidRPr="005A1A96" w:rsidRDefault="00FA6F39" w:rsidP="00FA6F39">
      <w:pPr>
        <w:ind w:left="1134" w:hanging="567"/>
      </w:pPr>
    </w:p>
    <w:p w14:paraId="0316C639" w14:textId="77777777" w:rsidR="00FA6F39" w:rsidRPr="005A1A96" w:rsidRDefault="00FA6F39" w:rsidP="00FA6F39">
      <w:pPr>
        <w:ind w:left="1134" w:hanging="567"/>
      </w:pPr>
      <w:r w:rsidRPr="005A1A96">
        <w:t>e)</w:t>
      </w:r>
      <w:r w:rsidRPr="005A1A96">
        <w:tab/>
      </w:r>
      <w:r w:rsidRPr="005A1A96">
        <w:rPr>
          <w:i/>
        </w:rPr>
        <w:t>Fiscale Inlichtingen- en Opsporingsdienst incl</w:t>
      </w:r>
      <w:r w:rsidRPr="005A1A96">
        <w:t>.</w:t>
      </w:r>
      <w:r w:rsidRPr="005A1A96">
        <w:rPr>
          <w:i/>
        </w:rPr>
        <w:t xml:space="preserve"> Economische Controle dienst (ECD)</w:t>
      </w:r>
      <w:r w:rsidRPr="005A1A96">
        <w:t xml:space="preserve"> (Fiskālās informācijas un izmeklēšanas dienests, tostarp Ekonomikas izmeklēšanas dienests)</w:t>
      </w:r>
    </w:p>
    <w:p w14:paraId="1BBF26F1" w14:textId="77777777" w:rsidR="00FA6F39" w:rsidRPr="005A1A96" w:rsidRDefault="00FA6F39" w:rsidP="00FA6F39">
      <w:pPr>
        <w:ind w:left="1134" w:hanging="567"/>
      </w:pPr>
    </w:p>
    <w:p w14:paraId="0F45A1CE" w14:textId="77777777" w:rsidR="00FA6F39" w:rsidRPr="005A1A96" w:rsidRDefault="00FA6F39" w:rsidP="00FA6F39">
      <w:pPr>
        <w:ind w:left="1134" w:hanging="567"/>
      </w:pPr>
      <w:r w:rsidRPr="005A1A96">
        <w:t>f)</w:t>
      </w:r>
      <w:r w:rsidRPr="005A1A96">
        <w:tab/>
      </w:r>
      <w:r w:rsidRPr="005A1A96">
        <w:rPr>
          <w:i/>
        </w:rPr>
        <w:t>Belastingdienst Opleidingen</w:t>
      </w:r>
      <w:r w:rsidRPr="005A1A96">
        <w:t xml:space="preserve"> (Nodokļu un muitas pārvaldes mācību centrs)</w:t>
      </w:r>
    </w:p>
    <w:p w14:paraId="7D5D136E" w14:textId="77777777" w:rsidR="00FA6F39" w:rsidRPr="005A1A96" w:rsidRDefault="00FA6F39" w:rsidP="00FA6F39">
      <w:pPr>
        <w:ind w:left="1134" w:hanging="567"/>
      </w:pPr>
    </w:p>
    <w:p w14:paraId="76BF5A9E" w14:textId="77777777" w:rsidR="00FA6F39" w:rsidRPr="005A1A96" w:rsidRDefault="00FA6F39" w:rsidP="00FA6F39">
      <w:pPr>
        <w:ind w:left="1134" w:hanging="567"/>
      </w:pPr>
      <w:r w:rsidRPr="005A1A96">
        <w:t>g)</w:t>
      </w:r>
      <w:r w:rsidRPr="005A1A96">
        <w:tab/>
      </w:r>
      <w:r w:rsidRPr="005A1A96">
        <w:rPr>
          <w:i/>
        </w:rPr>
        <w:t>Dienst der Domeinen</w:t>
      </w:r>
      <w:r w:rsidRPr="005A1A96">
        <w:t xml:space="preserve"> (Valsts īpašumu dienests)</w:t>
      </w:r>
    </w:p>
    <w:p w14:paraId="260462C0" w14:textId="77777777" w:rsidR="00FA6F39" w:rsidRPr="005A1A96" w:rsidRDefault="00FA6F39" w:rsidP="00FA6F39">
      <w:pPr>
        <w:rPr>
          <w:bCs/>
          <w:caps/>
        </w:rPr>
      </w:pPr>
    </w:p>
    <w:p w14:paraId="114D2343" w14:textId="77777777" w:rsidR="00FA6F39" w:rsidRPr="005A1A96" w:rsidRDefault="00FA6F39" w:rsidP="00FA6F39">
      <w:pPr>
        <w:ind w:left="567" w:hanging="567"/>
        <w:rPr>
          <w:bCs/>
          <w:caps/>
        </w:rPr>
      </w:pPr>
      <w:r w:rsidRPr="005A1A96">
        <w:rPr>
          <w:bCs/>
          <w:caps/>
        </w:rPr>
        <w:t>7.</w:t>
      </w:r>
      <w:r w:rsidRPr="005A1A96">
        <w:rPr>
          <w:bCs/>
        </w:rPr>
        <w:tab/>
      </w:r>
      <w:r w:rsidRPr="005A1A96">
        <w:rPr>
          <w:bCs/>
          <w:i/>
        </w:rPr>
        <w:t>Ministerie van Justitie</w:t>
      </w:r>
      <w:r w:rsidRPr="005A1A96">
        <w:rPr>
          <w:bCs/>
        </w:rPr>
        <w:t xml:space="preserve"> (Tieslietu ministrija):</w:t>
      </w:r>
    </w:p>
    <w:p w14:paraId="574E8E11" w14:textId="77777777" w:rsidR="00FA6F39" w:rsidRPr="005A1A96" w:rsidRDefault="00FA6F39" w:rsidP="00FA6F39"/>
    <w:p w14:paraId="7BACFC03" w14:textId="77777777" w:rsidR="00FA6F39" w:rsidRPr="005A1A96" w:rsidRDefault="00FA6F39" w:rsidP="00FA6F39">
      <w:pPr>
        <w:ind w:left="1134" w:hanging="567"/>
      </w:pPr>
      <w:r w:rsidRPr="005A1A96">
        <w:t>a)</w:t>
      </w:r>
      <w:r w:rsidRPr="005A1A96">
        <w:tab/>
      </w:r>
      <w:r w:rsidRPr="005A1A96">
        <w:rPr>
          <w:i/>
        </w:rPr>
        <w:t>Bestuursdepartement</w:t>
      </w:r>
      <w:r w:rsidRPr="005A1A96">
        <w:t xml:space="preserve"> (centrālās politikas un personāla departamenti)</w:t>
      </w:r>
    </w:p>
    <w:p w14:paraId="364CF720" w14:textId="77777777" w:rsidR="00FA6F39" w:rsidRPr="005A1A96" w:rsidRDefault="00FA6F39" w:rsidP="00FA6F39">
      <w:pPr>
        <w:ind w:left="1134" w:hanging="567"/>
      </w:pPr>
    </w:p>
    <w:p w14:paraId="41B1602A" w14:textId="77777777" w:rsidR="00FA6F39" w:rsidRPr="005A1A96" w:rsidRDefault="00FA6F39" w:rsidP="00FA6F39">
      <w:pPr>
        <w:ind w:left="1134" w:hanging="567"/>
      </w:pPr>
      <w:r w:rsidRPr="005A1A96">
        <w:t>b)</w:t>
      </w:r>
      <w:r w:rsidRPr="005A1A96">
        <w:tab/>
      </w:r>
      <w:r w:rsidRPr="005A1A96">
        <w:rPr>
          <w:i/>
        </w:rPr>
        <w:t>Dienst Justitiële Inrichtingen</w:t>
      </w:r>
      <w:r w:rsidRPr="005A1A96">
        <w:t xml:space="preserve"> (Labošanas iestāžu aģentūra)</w:t>
      </w:r>
    </w:p>
    <w:p w14:paraId="4CC3076B" w14:textId="77777777" w:rsidR="00FA6F39" w:rsidRPr="005A1A96" w:rsidRDefault="00FA6F39" w:rsidP="00FA6F39">
      <w:pPr>
        <w:ind w:left="1134" w:hanging="567"/>
      </w:pPr>
    </w:p>
    <w:p w14:paraId="71007DBE" w14:textId="77777777" w:rsidR="00FA6F39" w:rsidRPr="005A1A96" w:rsidRDefault="00FA6F39" w:rsidP="00FA6F39">
      <w:pPr>
        <w:ind w:left="1134" w:hanging="567"/>
      </w:pPr>
      <w:r w:rsidRPr="005A1A96">
        <w:t>c)</w:t>
      </w:r>
      <w:r w:rsidRPr="005A1A96">
        <w:tab/>
      </w:r>
      <w:r w:rsidRPr="005A1A96">
        <w:rPr>
          <w:i/>
        </w:rPr>
        <w:t>Raad voor de Kinderbescherming</w:t>
      </w:r>
      <w:r w:rsidRPr="005A1A96">
        <w:t xml:space="preserve"> (Bērnu aprūpes un aizsardzības aģentūra)</w:t>
      </w:r>
    </w:p>
    <w:p w14:paraId="3AE4D51D" w14:textId="77777777" w:rsidR="00FA6F39" w:rsidRPr="005A1A96" w:rsidRDefault="00FA6F39" w:rsidP="00FA6F39">
      <w:pPr>
        <w:ind w:left="1134" w:hanging="567"/>
      </w:pPr>
    </w:p>
    <w:p w14:paraId="77D0935F" w14:textId="77777777" w:rsidR="00FA6F39" w:rsidRPr="005A1A96" w:rsidRDefault="00FA6F39" w:rsidP="00FA6F39">
      <w:pPr>
        <w:ind w:left="1134" w:hanging="567"/>
      </w:pPr>
      <w:r w:rsidRPr="005A1A96">
        <w:t>d)</w:t>
      </w:r>
      <w:r w:rsidRPr="005A1A96">
        <w:tab/>
      </w:r>
      <w:r w:rsidRPr="005A1A96">
        <w:rPr>
          <w:i/>
        </w:rPr>
        <w:t>Centraal Justitie Incasso Bureau</w:t>
      </w:r>
      <w:r w:rsidRPr="005A1A96">
        <w:t xml:space="preserve"> (Centrālā sodanaudu iekasēšanas aģentūra)</w:t>
      </w:r>
    </w:p>
    <w:p w14:paraId="17B29B8D" w14:textId="77777777" w:rsidR="00FA6F39" w:rsidRPr="005A1A96" w:rsidRDefault="00FA6F39" w:rsidP="00FA6F39">
      <w:pPr>
        <w:ind w:left="1134" w:hanging="567"/>
      </w:pPr>
    </w:p>
    <w:p w14:paraId="7F302D9F" w14:textId="765337AD" w:rsidR="00751A0A" w:rsidRPr="005A1A96" w:rsidRDefault="00751A0A" w:rsidP="00751A0A">
      <w:r w:rsidRPr="005A1A96">
        <w:br w:type="page"/>
      </w:r>
    </w:p>
    <w:p w14:paraId="3A062366" w14:textId="718BDF0E" w:rsidR="00FA6F39" w:rsidRPr="005A1A96" w:rsidRDefault="00751A0A" w:rsidP="00FA6F39">
      <w:pPr>
        <w:ind w:left="1134" w:hanging="567"/>
      </w:pPr>
      <w:r w:rsidRPr="005A1A96">
        <w:t>e</w:t>
      </w:r>
      <w:r w:rsidR="00FA6F39" w:rsidRPr="005A1A96">
        <w:t>)</w:t>
      </w:r>
      <w:r w:rsidR="00FA6F39" w:rsidRPr="005A1A96">
        <w:tab/>
      </w:r>
      <w:r w:rsidR="00FA6F39" w:rsidRPr="005A1A96">
        <w:rPr>
          <w:i/>
        </w:rPr>
        <w:t>Openbaar Ministerie</w:t>
      </w:r>
      <w:r w:rsidR="00FA6F39" w:rsidRPr="005A1A96">
        <w:t xml:space="preserve"> (Valsts prokuratūra)</w:t>
      </w:r>
    </w:p>
    <w:p w14:paraId="1888DC38" w14:textId="77777777" w:rsidR="00FA6F39" w:rsidRPr="005A1A96" w:rsidRDefault="00FA6F39" w:rsidP="00FA6F39">
      <w:pPr>
        <w:ind w:left="1134" w:hanging="567"/>
      </w:pPr>
    </w:p>
    <w:p w14:paraId="557513DA" w14:textId="77777777" w:rsidR="00FA6F39" w:rsidRPr="005A1A96" w:rsidRDefault="00FA6F39" w:rsidP="00FA6F39">
      <w:pPr>
        <w:ind w:left="1134" w:hanging="567"/>
      </w:pPr>
      <w:r w:rsidRPr="005A1A96">
        <w:t>f)</w:t>
      </w:r>
      <w:r w:rsidRPr="005A1A96">
        <w:tab/>
      </w:r>
      <w:r w:rsidRPr="005A1A96">
        <w:rPr>
          <w:i/>
        </w:rPr>
        <w:t>Immigratie en Naturalisatiedienst</w:t>
      </w:r>
      <w:r w:rsidRPr="005A1A96">
        <w:t xml:space="preserve"> (Imigrācijas un naturalizācijas dienests)</w:t>
      </w:r>
    </w:p>
    <w:p w14:paraId="0787854A" w14:textId="77777777" w:rsidR="00FA6F39" w:rsidRPr="005A1A96" w:rsidRDefault="00FA6F39" w:rsidP="00FA6F39">
      <w:pPr>
        <w:ind w:left="1134" w:hanging="567"/>
      </w:pPr>
    </w:p>
    <w:p w14:paraId="75111B5B" w14:textId="77777777" w:rsidR="00FA6F39" w:rsidRPr="005A1A96" w:rsidRDefault="00FA6F39" w:rsidP="00FA6F39">
      <w:pPr>
        <w:ind w:left="1134" w:hanging="567"/>
      </w:pPr>
      <w:r w:rsidRPr="005A1A96">
        <w:t>g)</w:t>
      </w:r>
      <w:r w:rsidRPr="005A1A96">
        <w:tab/>
      </w:r>
      <w:r w:rsidRPr="005A1A96">
        <w:rPr>
          <w:i/>
        </w:rPr>
        <w:t>Nederlands Forensisch Instituut</w:t>
      </w:r>
      <w:r w:rsidRPr="005A1A96">
        <w:t xml:space="preserve"> (Nīderlandes Tiesu medicīnas institūts)</w:t>
      </w:r>
    </w:p>
    <w:p w14:paraId="2C536A18" w14:textId="77777777" w:rsidR="00FA6F39" w:rsidRPr="005A1A96" w:rsidRDefault="00FA6F39" w:rsidP="00FA6F39">
      <w:pPr>
        <w:ind w:left="1134" w:hanging="567"/>
      </w:pPr>
    </w:p>
    <w:p w14:paraId="1719F443" w14:textId="77777777" w:rsidR="00FA6F39" w:rsidRPr="005A1A96" w:rsidRDefault="00FA6F39" w:rsidP="00FA6F39">
      <w:pPr>
        <w:ind w:left="1134" w:hanging="567"/>
      </w:pPr>
      <w:r w:rsidRPr="005A1A96">
        <w:t>h)</w:t>
      </w:r>
      <w:r w:rsidRPr="005A1A96">
        <w:tab/>
      </w:r>
      <w:r w:rsidRPr="005A1A96">
        <w:rPr>
          <w:i/>
        </w:rPr>
        <w:t>Dienst Terugkeer &amp; Vertrek</w:t>
      </w:r>
      <w:r w:rsidRPr="005A1A96">
        <w:t xml:space="preserve"> (Repatriācijas un izbraukšanas aģentūra)</w:t>
      </w:r>
    </w:p>
    <w:p w14:paraId="59BC6423" w14:textId="77777777" w:rsidR="00FA6F39" w:rsidRPr="005A1A96" w:rsidRDefault="00FA6F39" w:rsidP="00FA6F39">
      <w:pPr>
        <w:ind w:left="1134" w:hanging="567"/>
      </w:pPr>
    </w:p>
    <w:p w14:paraId="2B5A7C97" w14:textId="77777777" w:rsidR="00FA6F39" w:rsidRPr="005A1A96" w:rsidRDefault="00FA6F39" w:rsidP="00FA6F39">
      <w:pPr>
        <w:ind w:left="567" w:hanging="567"/>
        <w:rPr>
          <w:caps/>
        </w:rPr>
      </w:pPr>
      <w:r w:rsidRPr="005A1A96">
        <w:rPr>
          <w:caps/>
        </w:rPr>
        <w:t>8.</w:t>
      </w:r>
      <w:r w:rsidRPr="005A1A96">
        <w:tab/>
      </w:r>
      <w:r w:rsidRPr="005A1A96">
        <w:rPr>
          <w:i/>
        </w:rPr>
        <w:t>Ministerie van Landbouw, Natuur en Voedselkwaliteit</w:t>
      </w:r>
      <w:r w:rsidRPr="005A1A96">
        <w:t xml:space="preserve"> (Lauksaimniecības, dabas un pārtikas kvalitātes ministrija):</w:t>
      </w:r>
    </w:p>
    <w:p w14:paraId="496A7995" w14:textId="77777777" w:rsidR="00FA6F39" w:rsidRPr="005A1A96" w:rsidRDefault="00FA6F39" w:rsidP="00FA6F39">
      <w:pPr>
        <w:ind w:left="567" w:hanging="567"/>
        <w:rPr>
          <w:caps/>
        </w:rPr>
      </w:pPr>
    </w:p>
    <w:p w14:paraId="14C722F9" w14:textId="77777777" w:rsidR="00FA6F39" w:rsidRPr="005A1A96" w:rsidRDefault="00FA6F39" w:rsidP="00FA6F39">
      <w:pPr>
        <w:ind w:left="1134" w:hanging="567"/>
      </w:pPr>
      <w:r w:rsidRPr="005A1A96">
        <w:t>a)</w:t>
      </w:r>
      <w:r w:rsidRPr="005A1A96">
        <w:tab/>
      </w:r>
      <w:r w:rsidRPr="005A1A96">
        <w:rPr>
          <w:i/>
        </w:rPr>
        <w:t>Bestuursdepartement</w:t>
      </w:r>
      <w:r w:rsidRPr="005A1A96">
        <w:t xml:space="preserve"> (centrālās politikas un personāla departamenti)</w:t>
      </w:r>
    </w:p>
    <w:p w14:paraId="369555C4" w14:textId="77777777" w:rsidR="00FA6F39" w:rsidRPr="005A1A96" w:rsidRDefault="00FA6F39" w:rsidP="00FA6F39">
      <w:pPr>
        <w:ind w:left="1134" w:hanging="567"/>
      </w:pPr>
    </w:p>
    <w:p w14:paraId="1A081998" w14:textId="77777777" w:rsidR="00FA6F39" w:rsidRPr="005A1A96" w:rsidRDefault="00FA6F39" w:rsidP="00FA6F39">
      <w:pPr>
        <w:ind w:left="1134" w:hanging="567"/>
      </w:pPr>
      <w:r w:rsidRPr="005A1A96">
        <w:t>b)</w:t>
      </w:r>
      <w:r w:rsidRPr="005A1A96">
        <w:tab/>
      </w:r>
      <w:r w:rsidRPr="005A1A96">
        <w:rPr>
          <w:i/>
        </w:rPr>
        <w:t>Dienst Regelingen (DR)</w:t>
      </w:r>
      <w:r w:rsidRPr="005A1A96">
        <w:t xml:space="preserve"> (Noteikumu īstenošanas valsts dienests (aģentūra))</w:t>
      </w:r>
    </w:p>
    <w:p w14:paraId="43CAAA72" w14:textId="77777777" w:rsidR="00FA6F39" w:rsidRPr="005A1A96" w:rsidRDefault="00FA6F39" w:rsidP="00FA6F39">
      <w:pPr>
        <w:ind w:left="1134" w:hanging="567"/>
      </w:pPr>
    </w:p>
    <w:p w14:paraId="50F9A32A" w14:textId="77777777" w:rsidR="00FA6F39" w:rsidRPr="005A1A96" w:rsidRDefault="00FA6F39" w:rsidP="00FA6F39">
      <w:pPr>
        <w:ind w:left="1134" w:hanging="567"/>
      </w:pPr>
      <w:r w:rsidRPr="005A1A96">
        <w:t>c)</w:t>
      </w:r>
      <w:r w:rsidRPr="005A1A96">
        <w:tab/>
      </w:r>
      <w:r w:rsidRPr="005A1A96">
        <w:rPr>
          <w:i/>
        </w:rPr>
        <w:t>Agentschap Plantenziektenkundige Dienst (PD)</w:t>
      </w:r>
      <w:r w:rsidRPr="005A1A96">
        <w:t xml:space="preserve"> (Augu aizsardzības dienests (aģentūra))</w:t>
      </w:r>
    </w:p>
    <w:p w14:paraId="13F5749A" w14:textId="77777777" w:rsidR="00FA6F39" w:rsidRPr="005A1A96" w:rsidRDefault="00FA6F39" w:rsidP="00FA6F39">
      <w:pPr>
        <w:ind w:left="1134" w:hanging="567"/>
      </w:pPr>
    </w:p>
    <w:p w14:paraId="4A86F277" w14:textId="77777777" w:rsidR="00FA6F39" w:rsidRPr="005A1A96" w:rsidRDefault="00FA6F39" w:rsidP="00FA6F39">
      <w:pPr>
        <w:ind w:left="1134" w:hanging="567"/>
      </w:pPr>
      <w:r w:rsidRPr="005A1A96">
        <w:t>d)</w:t>
      </w:r>
      <w:r w:rsidRPr="005A1A96">
        <w:tab/>
      </w:r>
      <w:r w:rsidRPr="005A1A96">
        <w:rPr>
          <w:i/>
        </w:rPr>
        <w:t>Algemene Inspectiedienst (AID)</w:t>
      </w:r>
      <w:r w:rsidRPr="005A1A96">
        <w:t xml:space="preserve"> (Vispārīgā inspekcija)</w:t>
      </w:r>
    </w:p>
    <w:p w14:paraId="361093C0" w14:textId="77777777" w:rsidR="00FA6F39" w:rsidRPr="005A1A96" w:rsidRDefault="00FA6F39" w:rsidP="00FA6F39">
      <w:pPr>
        <w:ind w:left="1134" w:hanging="567"/>
      </w:pPr>
    </w:p>
    <w:p w14:paraId="35010265" w14:textId="77777777" w:rsidR="00FA6F39" w:rsidRPr="005A1A96" w:rsidRDefault="00FA6F39" w:rsidP="00FA6F39">
      <w:pPr>
        <w:ind w:left="1134" w:hanging="567"/>
      </w:pPr>
      <w:r w:rsidRPr="005A1A96">
        <w:t>e)</w:t>
      </w:r>
      <w:r w:rsidRPr="005A1A96">
        <w:tab/>
      </w:r>
      <w:r w:rsidRPr="005A1A96">
        <w:rPr>
          <w:i/>
        </w:rPr>
        <w:t>Dienst Landelijk Gebied (DLG</w:t>
      </w:r>
      <w:r w:rsidRPr="005A1A96">
        <w:t>) (Pastāvīgas lauku apvidu attīstības valsts dienests)</w:t>
      </w:r>
    </w:p>
    <w:p w14:paraId="02C5A7C6" w14:textId="77777777" w:rsidR="00FA6F39" w:rsidRPr="005A1A96" w:rsidRDefault="00FA6F39" w:rsidP="00FA6F39">
      <w:pPr>
        <w:ind w:left="1134" w:hanging="567"/>
      </w:pPr>
    </w:p>
    <w:p w14:paraId="73C20A8D" w14:textId="77777777" w:rsidR="00FA6F39" w:rsidRPr="005A1A96" w:rsidRDefault="00FA6F39" w:rsidP="00FA6F39">
      <w:pPr>
        <w:ind w:left="1134" w:hanging="567"/>
      </w:pPr>
      <w:r w:rsidRPr="005A1A96">
        <w:t>f)</w:t>
      </w:r>
      <w:r w:rsidRPr="005A1A96">
        <w:tab/>
      </w:r>
      <w:r w:rsidRPr="005A1A96">
        <w:rPr>
          <w:i/>
        </w:rPr>
        <w:t>Voedsel en Waren Autoriteit (VWA</w:t>
      </w:r>
      <w:r w:rsidRPr="005A1A96">
        <w:t>) (Pārtikas un patēriņa preču drošuma iestāde)</w:t>
      </w:r>
    </w:p>
    <w:p w14:paraId="761BC932" w14:textId="77777777" w:rsidR="00FA6F39" w:rsidRPr="005A1A96" w:rsidRDefault="00FA6F39" w:rsidP="00FA6F39">
      <w:pPr>
        <w:rPr>
          <w:bCs/>
          <w:caps/>
        </w:rPr>
      </w:pPr>
    </w:p>
    <w:p w14:paraId="3437C247" w14:textId="5A24DF94" w:rsidR="00751A0A" w:rsidRPr="005A1A96" w:rsidRDefault="00751A0A" w:rsidP="00751A0A">
      <w:pPr>
        <w:rPr>
          <w:bCs/>
          <w:caps/>
        </w:rPr>
      </w:pPr>
      <w:r w:rsidRPr="005A1A96">
        <w:rPr>
          <w:bCs/>
          <w:caps/>
        </w:rPr>
        <w:br w:type="page"/>
      </w:r>
    </w:p>
    <w:p w14:paraId="23026B64" w14:textId="53A21D09" w:rsidR="00FA6F39" w:rsidRPr="005A1A96" w:rsidRDefault="00751A0A" w:rsidP="00FA6F39">
      <w:pPr>
        <w:ind w:left="567" w:hanging="567"/>
        <w:rPr>
          <w:caps/>
        </w:rPr>
      </w:pPr>
      <w:r w:rsidRPr="005A1A96">
        <w:rPr>
          <w:caps/>
        </w:rPr>
        <w:t>9</w:t>
      </w:r>
      <w:r w:rsidR="00FA6F39" w:rsidRPr="005A1A96">
        <w:rPr>
          <w:caps/>
        </w:rPr>
        <w:t>.</w:t>
      </w:r>
      <w:r w:rsidR="00FA6F39" w:rsidRPr="005A1A96">
        <w:tab/>
      </w:r>
      <w:r w:rsidR="00FA6F39" w:rsidRPr="005A1A96">
        <w:rPr>
          <w:i/>
        </w:rPr>
        <w:t>Ministerie van Onderwijs, Cultuur en Wetenschap</w:t>
      </w:r>
      <w:r w:rsidR="00FA6F39" w:rsidRPr="005A1A96">
        <w:t xml:space="preserve"> (Izglītības, kultūras un zinātnes ministrija):</w:t>
      </w:r>
    </w:p>
    <w:p w14:paraId="2EDEA848" w14:textId="77777777" w:rsidR="00FA6F39" w:rsidRPr="005A1A96" w:rsidRDefault="00FA6F39" w:rsidP="00FA6F39"/>
    <w:p w14:paraId="2EEA9A8A" w14:textId="77777777" w:rsidR="00FA6F39" w:rsidRPr="005A1A96" w:rsidRDefault="00FA6F39" w:rsidP="00FA6F39">
      <w:pPr>
        <w:ind w:left="1134" w:hanging="567"/>
      </w:pPr>
      <w:r w:rsidRPr="005A1A96">
        <w:t>a)</w:t>
      </w:r>
      <w:r w:rsidRPr="005A1A96">
        <w:tab/>
      </w:r>
      <w:r w:rsidRPr="005A1A96">
        <w:rPr>
          <w:i/>
        </w:rPr>
        <w:t>Bestuursdepartement</w:t>
      </w:r>
      <w:r w:rsidRPr="005A1A96">
        <w:t xml:space="preserve"> (centrālās politikas un personāla departamenti)</w:t>
      </w:r>
    </w:p>
    <w:p w14:paraId="79376570" w14:textId="77777777" w:rsidR="00FA6F39" w:rsidRPr="005A1A96" w:rsidRDefault="00FA6F39" w:rsidP="00FA6F39">
      <w:pPr>
        <w:ind w:left="1134" w:hanging="567"/>
      </w:pPr>
    </w:p>
    <w:p w14:paraId="5D3B7A90" w14:textId="77777777" w:rsidR="00FA6F39" w:rsidRPr="005A1A96" w:rsidRDefault="00FA6F39" w:rsidP="00FA6F39">
      <w:pPr>
        <w:ind w:left="1134" w:hanging="567"/>
      </w:pPr>
      <w:r w:rsidRPr="005A1A96">
        <w:t>b)</w:t>
      </w:r>
      <w:r w:rsidRPr="005A1A96">
        <w:tab/>
      </w:r>
      <w:r w:rsidRPr="005A1A96">
        <w:rPr>
          <w:i/>
        </w:rPr>
        <w:t>Inspectie van het Onderwijs</w:t>
      </w:r>
      <w:r w:rsidRPr="005A1A96">
        <w:t xml:space="preserve"> (Izglītības inspekcija)</w:t>
      </w:r>
    </w:p>
    <w:p w14:paraId="4DD9D056" w14:textId="77777777" w:rsidR="00FA6F39" w:rsidRPr="005A1A96" w:rsidRDefault="00FA6F39" w:rsidP="00FA6F39">
      <w:pPr>
        <w:ind w:left="1134" w:hanging="567"/>
      </w:pPr>
    </w:p>
    <w:p w14:paraId="381A4DE8" w14:textId="77777777" w:rsidR="00FA6F39" w:rsidRPr="005A1A96" w:rsidRDefault="00FA6F39" w:rsidP="00FA6F39">
      <w:pPr>
        <w:ind w:left="1134" w:hanging="567"/>
      </w:pPr>
      <w:r w:rsidRPr="005A1A96">
        <w:t>c)</w:t>
      </w:r>
      <w:r w:rsidRPr="005A1A96">
        <w:tab/>
      </w:r>
      <w:r w:rsidRPr="005A1A96">
        <w:rPr>
          <w:i/>
        </w:rPr>
        <w:t>Erfgoedinspectie</w:t>
      </w:r>
      <w:r w:rsidRPr="005A1A96">
        <w:t xml:space="preserve"> (Vēstures un kultūras mantojuma inspekcija)</w:t>
      </w:r>
    </w:p>
    <w:p w14:paraId="642B8EE0" w14:textId="77777777" w:rsidR="00FA6F39" w:rsidRPr="005A1A96" w:rsidRDefault="00FA6F39" w:rsidP="00FA6F39">
      <w:pPr>
        <w:ind w:left="1134" w:hanging="567"/>
      </w:pPr>
    </w:p>
    <w:p w14:paraId="76152028" w14:textId="77777777" w:rsidR="00FA6F39" w:rsidRPr="005A1A96" w:rsidRDefault="00FA6F39" w:rsidP="00FA6F39">
      <w:pPr>
        <w:ind w:left="1134" w:hanging="567"/>
      </w:pPr>
      <w:r w:rsidRPr="005A1A96">
        <w:t>d)</w:t>
      </w:r>
      <w:r w:rsidRPr="005A1A96">
        <w:tab/>
      </w:r>
      <w:r w:rsidRPr="005A1A96">
        <w:rPr>
          <w:i/>
        </w:rPr>
        <w:t>Centrale Financiën Instellingen</w:t>
      </w:r>
      <w:r w:rsidRPr="005A1A96">
        <w:t xml:space="preserve"> (Iestāžu centralizētā finansējuma aģentūra)</w:t>
      </w:r>
    </w:p>
    <w:p w14:paraId="237F973E" w14:textId="77777777" w:rsidR="00FA6F39" w:rsidRPr="005A1A96" w:rsidRDefault="00FA6F39" w:rsidP="00FA6F39">
      <w:pPr>
        <w:ind w:left="1134" w:hanging="567"/>
      </w:pPr>
    </w:p>
    <w:p w14:paraId="70D9F0F9" w14:textId="77777777" w:rsidR="00FA6F39" w:rsidRPr="005A1A96" w:rsidRDefault="00FA6F39" w:rsidP="00FA6F39">
      <w:pPr>
        <w:ind w:left="1134" w:hanging="567"/>
      </w:pPr>
      <w:r w:rsidRPr="005A1A96">
        <w:t>e)</w:t>
      </w:r>
      <w:r w:rsidRPr="005A1A96">
        <w:tab/>
      </w:r>
      <w:r w:rsidRPr="005A1A96">
        <w:rPr>
          <w:i/>
        </w:rPr>
        <w:t>Nationaal Archief</w:t>
      </w:r>
      <w:r w:rsidRPr="005A1A96">
        <w:t xml:space="preserve"> (Valsts arhīvi)</w:t>
      </w:r>
    </w:p>
    <w:p w14:paraId="73FE7D49" w14:textId="77777777" w:rsidR="00FA6F39" w:rsidRPr="005A1A96" w:rsidRDefault="00FA6F39" w:rsidP="00FA6F39">
      <w:pPr>
        <w:ind w:left="1134" w:hanging="567"/>
      </w:pPr>
    </w:p>
    <w:p w14:paraId="05194B0A" w14:textId="77777777" w:rsidR="00FA6F39" w:rsidRPr="005A1A96" w:rsidRDefault="00FA6F39" w:rsidP="00FA6F39">
      <w:pPr>
        <w:ind w:left="1134" w:hanging="567"/>
      </w:pPr>
      <w:r w:rsidRPr="005A1A96">
        <w:t>f)</w:t>
      </w:r>
      <w:r w:rsidRPr="005A1A96">
        <w:tab/>
      </w:r>
      <w:r w:rsidRPr="005A1A96">
        <w:rPr>
          <w:i/>
        </w:rPr>
        <w:t>Adviesraad voor Wetenschaps- en Technologiebeleid</w:t>
      </w:r>
      <w:r w:rsidRPr="005A1A96">
        <w:t xml:space="preserve"> (Zinātnes un tehnoloģiju politikas konsultatīvā padome)</w:t>
      </w:r>
    </w:p>
    <w:p w14:paraId="3660794D" w14:textId="77777777" w:rsidR="00FA6F39" w:rsidRPr="005A1A96" w:rsidRDefault="00FA6F39" w:rsidP="00FA6F39">
      <w:pPr>
        <w:ind w:left="1134" w:hanging="567"/>
      </w:pPr>
    </w:p>
    <w:p w14:paraId="2E1A616E" w14:textId="77777777" w:rsidR="00FA6F39" w:rsidRPr="005A1A96" w:rsidRDefault="00FA6F39" w:rsidP="00FA6F39">
      <w:pPr>
        <w:ind w:left="1134" w:hanging="567"/>
      </w:pPr>
      <w:r w:rsidRPr="005A1A96">
        <w:t>g)</w:t>
      </w:r>
      <w:r w:rsidRPr="005A1A96">
        <w:tab/>
      </w:r>
      <w:r w:rsidRPr="005A1A96">
        <w:rPr>
          <w:i/>
        </w:rPr>
        <w:t>Onderwijsraad</w:t>
      </w:r>
      <w:r w:rsidRPr="005A1A96">
        <w:t xml:space="preserve"> (Izglītības padome)</w:t>
      </w:r>
    </w:p>
    <w:p w14:paraId="4518865D" w14:textId="77777777" w:rsidR="00FA6F39" w:rsidRPr="005A1A96" w:rsidRDefault="00FA6F39" w:rsidP="00FA6F39">
      <w:pPr>
        <w:ind w:left="1134" w:hanging="567"/>
      </w:pPr>
    </w:p>
    <w:p w14:paraId="58E7699D" w14:textId="77777777" w:rsidR="00FA6F39" w:rsidRPr="005A1A96" w:rsidRDefault="00FA6F39" w:rsidP="00FA6F39">
      <w:pPr>
        <w:ind w:left="1134" w:hanging="567"/>
      </w:pPr>
      <w:r w:rsidRPr="005A1A96">
        <w:t>h)</w:t>
      </w:r>
      <w:r w:rsidRPr="005A1A96">
        <w:tab/>
      </w:r>
      <w:r w:rsidRPr="005A1A96">
        <w:rPr>
          <w:i/>
        </w:rPr>
        <w:t>Raad voor Cultuur</w:t>
      </w:r>
      <w:r w:rsidRPr="005A1A96">
        <w:t xml:space="preserve"> (Kultūras padome)</w:t>
      </w:r>
    </w:p>
    <w:p w14:paraId="40CB7EFB" w14:textId="77777777" w:rsidR="00FA6F39" w:rsidRPr="005A1A96" w:rsidRDefault="00FA6F39" w:rsidP="00FA6F39">
      <w:pPr>
        <w:rPr>
          <w:caps/>
        </w:rPr>
      </w:pPr>
    </w:p>
    <w:p w14:paraId="21524904" w14:textId="6CC7E57C" w:rsidR="00751A0A" w:rsidRPr="005A1A96" w:rsidRDefault="00751A0A" w:rsidP="00751A0A">
      <w:pPr>
        <w:rPr>
          <w:caps/>
        </w:rPr>
      </w:pPr>
      <w:r w:rsidRPr="005A1A96">
        <w:rPr>
          <w:caps/>
        </w:rPr>
        <w:br w:type="page"/>
      </w:r>
    </w:p>
    <w:p w14:paraId="59D33FF2" w14:textId="4BBBA761" w:rsidR="00FA6F39" w:rsidRPr="005A1A96" w:rsidRDefault="00751A0A" w:rsidP="00FA6F39">
      <w:pPr>
        <w:ind w:left="567" w:hanging="567"/>
        <w:rPr>
          <w:caps/>
        </w:rPr>
      </w:pPr>
      <w:r w:rsidRPr="005A1A96">
        <w:rPr>
          <w:caps/>
        </w:rPr>
        <w:t>1</w:t>
      </w:r>
      <w:r w:rsidR="00FA6F39" w:rsidRPr="005A1A96">
        <w:rPr>
          <w:caps/>
        </w:rPr>
        <w:t>0.</w:t>
      </w:r>
      <w:r w:rsidR="00FA6F39" w:rsidRPr="005A1A96">
        <w:tab/>
      </w:r>
      <w:r w:rsidR="00FA6F39" w:rsidRPr="005A1A96">
        <w:rPr>
          <w:i/>
        </w:rPr>
        <w:t>Ministerie van Sociale Zaken en Werkgelegenheid</w:t>
      </w:r>
      <w:r w:rsidR="00FA6F39" w:rsidRPr="005A1A96">
        <w:t xml:space="preserve"> (Sociālo lietu un nodarbinātības ministrija):</w:t>
      </w:r>
    </w:p>
    <w:p w14:paraId="1848FBD0" w14:textId="77777777" w:rsidR="00FA6F39" w:rsidRPr="005A1A96" w:rsidRDefault="00FA6F39" w:rsidP="00FA6F39">
      <w:pPr>
        <w:ind w:left="567" w:hanging="567"/>
        <w:rPr>
          <w:caps/>
        </w:rPr>
      </w:pPr>
    </w:p>
    <w:p w14:paraId="42F10652" w14:textId="77777777" w:rsidR="00FA6F39" w:rsidRPr="005A1A96" w:rsidRDefault="00FA6F39" w:rsidP="00FA6F39">
      <w:pPr>
        <w:ind w:left="1134" w:hanging="567"/>
      </w:pPr>
      <w:r w:rsidRPr="005A1A96">
        <w:t>a)</w:t>
      </w:r>
      <w:r w:rsidRPr="005A1A96">
        <w:tab/>
      </w:r>
      <w:r w:rsidRPr="005A1A96">
        <w:rPr>
          <w:i/>
        </w:rPr>
        <w:t>Bestuursdepartement</w:t>
      </w:r>
      <w:r w:rsidRPr="005A1A96">
        <w:t xml:space="preserve"> (centrālās politikas un personāla departamenti)</w:t>
      </w:r>
    </w:p>
    <w:p w14:paraId="338C54A0" w14:textId="77777777" w:rsidR="00FA6F39" w:rsidRPr="005A1A96" w:rsidRDefault="00FA6F39" w:rsidP="00FA6F39">
      <w:pPr>
        <w:ind w:left="1134" w:hanging="567"/>
      </w:pPr>
    </w:p>
    <w:p w14:paraId="299759FD" w14:textId="77777777" w:rsidR="00FA6F39" w:rsidRPr="005A1A96" w:rsidRDefault="00FA6F39" w:rsidP="00FA6F39">
      <w:pPr>
        <w:ind w:left="1134" w:hanging="567"/>
        <w:rPr>
          <w:bCs/>
        </w:rPr>
      </w:pPr>
      <w:r w:rsidRPr="005A1A96">
        <w:t>b)</w:t>
      </w:r>
      <w:r w:rsidRPr="005A1A96">
        <w:tab/>
      </w:r>
      <w:r w:rsidRPr="005A1A96">
        <w:rPr>
          <w:i/>
        </w:rPr>
        <w:t>Inspectie Werk en Inkomen</w:t>
      </w:r>
      <w:r w:rsidRPr="005A1A96">
        <w:t xml:space="preserve"> (Darba un ieņēmumu inspekcija)</w:t>
      </w:r>
    </w:p>
    <w:p w14:paraId="2E640CE9" w14:textId="77777777" w:rsidR="00FA6F39" w:rsidRPr="005A1A96" w:rsidRDefault="00FA6F39" w:rsidP="00FA6F39">
      <w:pPr>
        <w:ind w:left="1134" w:hanging="567"/>
      </w:pPr>
    </w:p>
    <w:p w14:paraId="4F5023DB" w14:textId="77777777" w:rsidR="00FA6F39" w:rsidRPr="005A1A96" w:rsidRDefault="00FA6F39" w:rsidP="00FA6F39">
      <w:pPr>
        <w:ind w:left="1134" w:hanging="567"/>
      </w:pPr>
      <w:r w:rsidRPr="005A1A96">
        <w:t>c)</w:t>
      </w:r>
      <w:r w:rsidRPr="005A1A96">
        <w:tab/>
      </w:r>
      <w:r w:rsidRPr="005A1A96">
        <w:rPr>
          <w:i/>
        </w:rPr>
        <w:t>Agentschap SZW</w:t>
      </w:r>
      <w:r w:rsidRPr="005A1A96">
        <w:t xml:space="preserve"> (</w:t>
      </w:r>
      <w:r w:rsidRPr="005A1A96">
        <w:rPr>
          <w:i/>
        </w:rPr>
        <w:t>SZW</w:t>
      </w:r>
      <w:r w:rsidRPr="005A1A96">
        <w:t xml:space="preserve"> aģentūra)</w:t>
      </w:r>
    </w:p>
    <w:p w14:paraId="507C60E6" w14:textId="77777777" w:rsidR="00FA6F39" w:rsidRPr="005A1A96" w:rsidRDefault="00FA6F39" w:rsidP="00FA6F39"/>
    <w:p w14:paraId="4E9E3750" w14:textId="77777777" w:rsidR="00FA6F39" w:rsidRPr="005A1A96" w:rsidRDefault="00FA6F39" w:rsidP="00FA6F39">
      <w:pPr>
        <w:ind w:left="567" w:hanging="567"/>
        <w:rPr>
          <w:caps/>
        </w:rPr>
      </w:pPr>
      <w:r w:rsidRPr="005A1A96">
        <w:rPr>
          <w:caps/>
        </w:rPr>
        <w:t>11.</w:t>
      </w:r>
      <w:r w:rsidRPr="005A1A96">
        <w:tab/>
      </w:r>
      <w:r w:rsidRPr="005A1A96">
        <w:rPr>
          <w:i/>
        </w:rPr>
        <w:t>Ministerie van Verkeer en Waterstaat</w:t>
      </w:r>
      <w:r w:rsidRPr="005A1A96">
        <w:t xml:space="preserve"> (Satiksmes, valsts pasūtījuma un ūdenssaimniecības ministrija):</w:t>
      </w:r>
    </w:p>
    <w:p w14:paraId="26BCD726" w14:textId="77777777" w:rsidR="00FA6F39" w:rsidRPr="005A1A96" w:rsidRDefault="00FA6F39" w:rsidP="00FA6F39"/>
    <w:p w14:paraId="3596938A" w14:textId="77777777" w:rsidR="00FA6F39" w:rsidRPr="005A1A96" w:rsidRDefault="00FA6F39" w:rsidP="00FA6F39">
      <w:pPr>
        <w:ind w:left="1134" w:hanging="567"/>
      </w:pPr>
      <w:r w:rsidRPr="005A1A96">
        <w:t>a)</w:t>
      </w:r>
      <w:r w:rsidRPr="005A1A96">
        <w:tab/>
      </w:r>
      <w:r w:rsidRPr="005A1A96">
        <w:rPr>
          <w:i/>
        </w:rPr>
        <w:t>Bestuursdepartement</w:t>
      </w:r>
      <w:r w:rsidRPr="005A1A96">
        <w:t xml:space="preserve"> (centrālās politikas un personāla departamenti)</w:t>
      </w:r>
    </w:p>
    <w:p w14:paraId="6CA6DA97" w14:textId="77777777" w:rsidR="00FA6F39" w:rsidRPr="005A1A96" w:rsidRDefault="00FA6F39" w:rsidP="00FA6F39">
      <w:pPr>
        <w:ind w:left="1134" w:hanging="567"/>
      </w:pPr>
    </w:p>
    <w:p w14:paraId="581CBB4E" w14:textId="77777777" w:rsidR="00FA6F39" w:rsidRPr="005A1A96" w:rsidRDefault="00FA6F39" w:rsidP="00FA6F39">
      <w:pPr>
        <w:ind w:left="1134" w:hanging="567"/>
      </w:pPr>
      <w:r w:rsidRPr="005A1A96">
        <w:t>b)</w:t>
      </w:r>
      <w:r w:rsidRPr="005A1A96">
        <w:tab/>
      </w:r>
      <w:r w:rsidRPr="005A1A96">
        <w:rPr>
          <w:i/>
        </w:rPr>
        <w:t>Directoraat-Generaal Transport en Luchtvaart</w:t>
      </w:r>
      <w:r w:rsidRPr="005A1A96">
        <w:t xml:space="preserve"> (Transporta un civilās aviācijas ģenerāldirektorāts)</w:t>
      </w:r>
    </w:p>
    <w:p w14:paraId="614A8144" w14:textId="77777777" w:rsidR="00FA6F39" w:rsidRPr="005A1A96" w:rsidRDefault="00FA6F39" w:rsidP="00FA6F39">
      <w:pPr>
        <w:ind w:left="1134" w:hanging="567"/>
      </w:pPr>
    </w:p>
    <w:p w14:paraId="024DF70E" w14:textId="77777777" w:rsidR="00FA6F39" w:rsidRPr="005A1A96" w:rsidRDefault="00FA6F39" w:rsidP="00FA6F39">
      <w:pPr>
        <w:ind w:left="1134" w:hanging="567"/>
      </w:pPr>
      <w:r w:rsidRPr="005A1A96">
        <w:t>c)</w:t>
      </w:r>
      <w:r w:rsidRPr="005A1A96">
        <w:tab/>
      </w:r>
      <w:r w:rsidRPr="005A1A96">
        <w:rPr>
          <w:i/>
        </w:rPr>
        <w:t>Directoraat-generaal Personenvervoer</w:t>
      </w:r>
      <w:r w:rsidRPr="005A1A96">
        <w:t xml:space="preserve"> (Pasažieru pārvadājumu ģenerāldirektorāts)</w:t>
      </w:r>
    </w:p>
    <w:p w14:paraId="040B9667" w14:textId="77777777" w:rsidR="00FA6F39" w:rsidRPr="005A1A96" w:rsidRDefault="00FA6F39" w:rsidP="00FA6F39">
      <w:pPr>
        <w:ind w:left="1134" w:hanging="567"/>
      </w:pPr>
    </w:p>
    <w:p w14:paraId="4B959761" w14:textId="77777777" w:rsidR="00FA6F39" w:rsidRPr="005A1A96" w:rsidRDefault="00FA6F39" w:rsidP="00FA6F39">
      <w:pPr>
        <w:ind w:left="1134" w:hanging="567"/>
      </w:pPr>
      <w:r w:rsidRPr="005A1A96">
        <w:t>d)</w:t>
      </w:r>
      <w:r w:rsidRPr="005A1A96">
        <w:tab/>
      </w:r>
      <w:r w:rsidRPr="005A1A96">
        <w:rPr>
          <w:i/>
        </w:rPr>
        <w:t>Directoraat-generaal Water</w:t>
      </w:r>
      <w:r w:rsidRPr="005A1A96">
        <w:t xml:space="preserve"> (Ūdenssaimniecības lietu ģenerāldirektorāts)</w:t>
      </w:r>
    </w:p>
    <w:p w14:paraId="44DD4A48" w14:textId="77777777" w:rsidR="00FA6F39" w:rsidRPr="005A1A96" w:rsidRDefault="00FA6F39" w:rsidP="00FA6F39">
      <w:pPr>
        <w:ind w:left="1134" w:hanging="567"/>
      </w:pPr>
    </w:p>
    <w:p w14:paraId="787785D8" w14:textId="77777777" w:rsidR="00FA6F39" w:rsidRPr="005A1A96" w:rsidRDefault="00FA6F39" w:rsidP="00FA6F39">
      <w:pPr>
        <w:ind w:left="1134" w:hanging="567"/>
      </w:pPr>
      <w:r w:rsidRPr="005A1A96">
        <w:t>e)</w:t>
      </w:r>
      <w:r w:rsidRPr="005A1A96">
        <w:tab/>
      </w:r>
      <w:r w:rsidRPr="005A1A96">
        <w:rPr>
          <w:i/>
        </w:rPr>
        <w:t>Centrale diensten</w:t>
      </w:r>
      <w:r w:rsidRPr="005A1A96">
        <w:t xml:space="preserve"> (centrālie dienesti)</w:t>
      </w:r>
    </w:p>
    <w:p w14:paraId="1C569992" w14:textId="77777777" w:rsidR="00FA6F39" w:rsidRPr="005A1A96" w:rsidRDefault="00FA6F39" w:rsidP="00FA6F39">
      <w:pPr>
        <w:ind w:left="1134" w:hanging="567"/>
      </w:pPr>
    </w:p>
    <w:p w14:paraId="41DC5CDE" w14:textId="3DE37BF4" w:rsidR="00751A0A" w:rsidRPr="005A1A96" w:rsidRDefault="00751A0A" w:rsidP="00751A0A">
      <w:r w:rsidRPr="005A1A96">
        <w:br w:type="page"/>
      </w:r>
    </w:p>
    <w:p w14:paraId="414E314F" w14:textId="5B17082B" w:rsidR="00FA6F39" w:rsidRPr="005A1A96" w:rsidRDefault="00751A0A" w:rsidP="00FA6F39">
      <w:pPr>
        <w:ind w:left="1134" w:hanging="567"/>
      </w:pPr>
      <w:r w:rsidRPr="005A1A96">
        <w:t>f</w:t>
      </w:r>
      <w:r w:rsidR="00FA6F39" w:rsidRPr="005A1A96">
        <w:t>)</w:t>
      </w:r>
      <w:r w:rsidR="00FA6F39" w:rsidRPr="005A1A96">
        <w:tab/>
      </w:r>
      <w:r w:rsidR="00FA6F39" w:rsidRPr="005A1A96">
        <w:rPr>
          <w:i/>
        </w:rPr>
        <w:t>Shared services Organisatie Verkeer en Watersaat</w:t>
      </w:r>
      <w:r w:rsidR="00FA6F39" w:rsidRPr="005A1A96">
        <w:t xml:space="preserve"> (kopīgu pakalpojumu organizācija Transports un ūdenssaimniecība) (jauna organizācija)</w:t>
      </w:r>
    </w:p>
    <w:p w14:paraId="6FC6712C" w14:textId="77777777" w:rsidR="00FA6F39" w:rsidRPr="005A1A96" w:rsidRDefault="00FA6F39" w:rsidP="00FA6F39">
      <w:pPr>
        <w:ind w:left="1134" w:hanging="567"/>
      </w:pPr>
    </w:p>
    <w:p w14:paraId="2AF09E25" w14:textId="77777777" w:rsidR="00FA6F39" w:rsidRPr="005A1A96" w:rsidRDefault="00FA6F39" w:rsidP="00FA6F39">
      <w:pPr>
        <w:ind w:left="1134" w:hanging="567"/>
      </w:pPr>
      <w:r w:rsidRPr="005A1A96">
        <w:t>g)</w:t>
      </w:r>
      <w:r w:rsidRPr="005A1A96">
        <w:tab/>
      </w:r>
      <w:r w:rsidRPr="005A1A96">
        <w:rPr>
          <w:i/>
        </w:rPr>
        <w:t>Koninklijke Nederlandse Meteorologisch Instituut KNMI</w:t>
      </w:r>
      <w:r w:rsidRPr="005A1A96">
        <w:t xml:space="preserve"> (Nīderlandes Karaliskais meteoroloģijas institūts)</w:t>
      </w:r>
    </w:p>
    <w:p w14:paraId="6BEFC057" w14:textId="77777777" w:rsidR="00FA6F39" w:rsidRPr="005A1A96" w:rsidRDefault="00FA6F39" w:rsidP="00FA6F39">
      <w:pPr>
        <w:ind w:left="1134" w:hanging="567"/>
      </w:pPr>
    </w:p>
    <w:p w14:paraId="67B2ADB5" w14:textId="77777777" w:rsidR="00FA6F39" w:rsidRPr="005A1A96" w:rsidRDefault="00FA6F39" w:rsidP="00FA6F39">
      <w:pPr>
        <w:ind w:left="1134" w:hanging="567"/>
      </w:pPr>
      <w:r w:rsidRPr="005A1A96">
        <w:t>h)</w:t>
      </w:r>
      <w:r w:rsidRPr="005A1A96">
        <w:tab/>
      </w:r>
      <w:r w:rsidRPr="005A1A96">
        <w:rPr>
          <w:i/>
        </w:rPr>
        <w:t>Rijkswaterstaat, Bestuur</w:t>
      </w:r>
      <w:r w:rsidRPr="005A1A96">
        <w:t xml:space="preserve"> (Valsts būvdarbi un ūdenssaimniecība, padome)</w:t>
      </w:r>
    </w:p>
    <w:p w14:paraId="4CBEEC5E" w14:textId="77777777" w:rsidR="00FA6F39" w:rsidRPr="005A1A96" w:rsidRDefault="00FA6F39" w:rsidP="00FA6F39">
      <w:pPr>
        <w:ind w:left="1134" w:hanging="567"/>
      </w:pPr>
    </w:p>
    <w:p w14:paraId="537EB667" w14:textId="77777777" w:rsidR="00FA6F39" w:rsidRPr="005A1A96" w:rsidRDefault="00FA6F39" w:rsidP="00FA6F39">
      <w:pPr>
        <w:ind w:left="1134" w:hanging="567"/>
      </w:pPr>
      <w:r w:rsidRPr="005A1A96">
        <w:t>i)</w:t>
      </w:r>
      <w:r w:rsidRPr="005A1A96">
        <w:tab/>
      </w:r>
      <w:r w:rsidRPr="005A1A96">
        <w:rPr>
          <w:i/>
        </w:rPr>
        <w:t>De afzonderlijke regionale Diensten van Rijkswaterstaat</w:t>
      </w:r>
      <w:r w:rsidRPr="005A1A96">
        <w:t xml:space="preserve"> (katrs atsevišķais Būvdarbu un ūdens resursu apsaimniekošanas ģenerāldirektorāta reģionālais dienests)</w:t>
      </w:r>
    </w:p>
    <w:p w14:paraId="3F28689B" w14:textId="77777777" w:rsidR="00FA6F39" w:rsidRPr="005A1A96" w:rsidRDefault="00FA6F39" w:rsidP="00FA6F39">
      <w:pPr>
        <w:ind w:left="1134" w:hanging="567"/>
      </w:pPr>
    </w:p>
    <w:p w14:paraId="0C41DE53" w14:textId="77777777" w:rsidR="00FA6F39" w:rsidRPr="005A1A96" w:rsidRDefault="00FA6F39" w:rsidP="00FA6F39">
      <w:pPr>
        <w:ind w:left="1134" w:hanging="567"/>
      </w:pPr>
      <w:r w:rsidRPr="005A1A96">
        <w:t>j)</w:t>
      </w:r>
      <w:r w:rsidRPr="005A1A96">
        <w:tab/>
      </w:r>
      <w:r w:rsidRPr="005A1A96">
        <w:rPr>
          <w:i/>
        </w:rPr>
        <w:t>De afzonderlijke specialistische diensten van Rijkswaterstaat</w:t>
      </w:r>
      <w:r w:rsidRPr="005A1A96">
        <w:t xml:space="preserve"> (katrs atsevišķais Būvdarbu un ūdens resursu apsaimniekošanas ģenerāldirektorāta specializētais dienests)</w:t>
      </w:r>
    </w:p>
    <w:p w14:paraId="55FACBBA" w14:textId="77777777" w:rsidR="00FA6F39" w:rsidRPr="005A1A96" w:rsidRDefault="00FA6F39" w:rsidP="00FA6F39">
      <w:pPr>
        <w:ind w:left="1134" w:hanging="567"/>
      </w:pPr>
    </w:p>
    <w:p w14:paraId="1166738B" w14:textId="0D1E40DF" w:rsidR="00FA6F39" w:rsidRPr="005A1A96" w:rsidRDefault="00803972" w:rsidP="00FA6F39">
      <w:pPr>
        <w:ind w:left="1134" w:hanging="567"/>
      </w:pPr>
      <w:r w:rsidRPr="005A1A96">
        <w:t>k</w:t>
      </w:r>
      <w:r w:rsidR="00FA6F39" w:rsidRPr="005A1A96">
        <w:t>)</w:t>
      </w:r>
      <w:r w:rsidR="00FA6F39" w:rsidRPr="005A1A96">
        <w:tab/>
      </w:r>
      <w:r w:rsidR="00FA6F39" w:rsidRPr="005A1A96">
        <w:rPr>
          <w:i/>
        </w:rPr>
        <w:t>Adviesdienst Geo-Informatie en ICT</w:t>
      </w:r>
      <w:r w:rsidR="00FA6F39" w:rsidRPr="005A1A96">
        <w:t xml:space="preserve"> (Ģeoinformācijas un IKT konsultatīvā padome)</w:t>
      </w:r>
    </w:p>
    <w:p w14:paraId="226B4E3A" w14:textId="77777777" w:rsidR="00FA6F39" w:rsidRPr="005A1A96" w:rsidRDefault="00FA6F39" w:rsidP="00FA6F39">
      <w:pPr>
        <w:ind w:left="1134" w:hanging="567"/>
      </w:pPr>
    </w:p>
    <w:p w14:paraId="09A4B96D" w14:textId="5CAB5C2A" w:rsidR="00FA6F39" w:rsidRPr="005A1A96" w:rsidRDefault="00803972" w:rsidP="00FA6F39">
      <w:pPr>
        <w:ind w:left="1134" w:hanging="567"/>
      </w:pPr>
      <w:r w:rsidRPr="005A1A96">
        <w:t>l</w:t>
      </w:r>
      <w:r w:rsidR="00FA6F39" w:rsidRPr="005A1A96">
        <w:t>)</w:t>
      </w:r>
      <w:r w:rsidR="00FA6F39" w:rsidRPr="005A1A96">
        <w:tab/>
      </w:r>
      <w:r w:rsidR="00FA6F39" w:rsidRPr="005A1A96">
        <w:rPr>
          <w:i/>
        </w:rPr>
        <w:t>Adviesdienst Verkeer en Vervoer (AVV</w:t>
      </w:r>
      <w:r w:rsidR="00FA6F39" w:rsidRPr="005A1A96">
        <w:t>) (Satiksmes un transporta konsultatīvā padome)</w:t>
      </w:r>
    </w:p>
    <w:p w14:paraId="0F6A4079" w14:textId="77777777" w:rsidR="00FA6F39" w:rsidRPr="005A1A96" w:rsidRDefault="00FA6F39" w:rsidP="00FA6F39">
      <w:pPr>
        <w:ind w:left="1134" w:hanging="567"/>
      </w:pPr>
    </w:p>
    <w:p w14:paraId="7A382C6F" w14:textId="34FB9718" w:rsidR="00FA6F39" w:rsidRPr="005A1A96" w:rsidRDefault="00803972" w:rsidP="00FA6F39">
      <w:pPr>
        <w:ind w:left="1134" w:hanging="567"/>
      </w:pPr>
      <w:r w:rsidRPr="005A1A96">
        <w:t>m</w:t>
      </w:r>
      <w:r w:rsidR="00FA6F39" w:rsidRPr="005A1A96">
        <w:t>)</w:t>
      </w:r>
      <w:r w:rsidR="00FA6F39" w:rsidRPr="005A1A96">
        <w:tab/>
      </w:r>
      <w:r w:rsidR="00FA6F39" w:rsidRPr="005A1A96">
        <w:rPr>
          <w:i/>
        </w:rPr>
        <w:t>Bouwdienst</w:t>
      </w:r>
      <w:r w:rsidR="00FA6F39" w:rsidRPr="005A1A96">
        <w:t xml:space="preserve"> (Būvniecības dienests)</w:t>
      </w:r>
    </w:p>
    <w:p w14:paraId="580D8D4B" w14:textId="77777777" w:rsidR="00FA6F39" w:rsidRPr="005A1A96" w:rsidRDefault="00FA6F39" w:rsidP="00FA6F39">
      <w:pPr>
        <w:ind w:left="1134" w:hanging="567"/>
      </w:pPr>
    </w:p>
    <w:p w14:paraId="1AF2508A" w14:textId="32E03369" w:rsidR="00FA6F39" w:rsidRPr="005A1A96" w:rsidRDefault="00803972" w:rsidP="00FA6F39">
      <w:pPr>
        <w:ind w:left="1134" w:hanging="567"/>
      </w:pPr>
      <w:r w:rsidRPr="005A1A96">
        <w:t>n</w:t>
      </w:r>
      <w:r w:rsidR="00FA6F39" w:rsidRPr="005A1A96">
        <w:t>)</w:t>
      </w:r>
      <w:r w:rsidR="00FA6F39" w:rsidRPr="005A1A96">
        <w:tab/>
      </w:r>
      <w:r w:rsidR="00FA6F39" w:rsidRPr="005A1A96">
        <w:rPr>
          <w:i/>
        </w:rPr>
        <w:t>Corporate Dienst</w:t>
      </w:r>
      <w:r w:rsidR="00FA6F39" w:rsidRPr="005A1A96">
        <w:t xml:space="preserve"> (Korporatīvais dienests)</w:t>
      </w:r>
    </w:p>
    <w:p w14:paraId="5D086CE3" w14:textId="77777777" w:rsidR="00FA6F39" w:rsidRPr="005A1A96" w:rsidRDefault="00FA6F39" w:rsidP="00FA6F39">
      <w:pPr>
        <w:ind w:left="1134" w:hanging="567"/>
      </w:pPr>
    </w:p>
    <w:p w14:paraId="2746277E" w14:textId="5E2105C1" w:rsidR="00FA6F39" w:rsidRPr="005A1A96" w:rsidRDefault="00803972" w:rsidP="00FA6F39">
      <w:pPr>
        <w:ind w:left="1134" w:hanging="567"/>
      </w:pPr>
      <w:r w:rsidRPr="005A1A96">
        <w:t>o</w:t>
      </w:r>
      <w:r w:rsidR="00FA6F39" w:rsidRPr="005A1A96">
        <w:t>)</w:t>
      </w:r>
      <w:r w:rsidR="00FA6F39" w:rsidRPr="005A1A96">
        <w:tab/>
      </w:r>
      <w:r w:rsidR="00FA6F39" w:rsidRPr="005A1A96">
        <w:rPr>
          <w:i/>
        </w:rPr>
        <w:t>Data ICT Dienst</w:t>
      </w:r>
      <w:r w:rsidR="00FA6F39" w:rsidRPr="005A1A96">
        <w:t xml:space="preserve"> (Datu un IT dienests)</w:t>
      </w:r>
    </w:p>
    <w:p w14:paraId="4965DD3F" w14:textId="77777777" w:rsidR="00FA6F39" w:rsidRPr="005A1A96" w:rsidRDefault="00FA6F39" w:rsidP="00FA6F39">
      <w:pPr>
        <w:ind w:left="1134" w:hanging="567"/>
      </w:pPr>
    </w:p>
    <w:p w14:paraId="432E42E1" w14:textId="60C8807C" w:rsidR="00751A0A" w:rsidRPr="005A1A96" w:rsidRDefault="00751A0A" w:rsidP="00751A0A">
      <w:r w:rsidRPr="005A1A96">
        <w:br w:type="page"/>
      </w:r>
    </w:p>
    <w:p w14:paraId="63E596DF" w14:textId="06F61195" w:rsidR="00FA6F39" w:rsidRPr="005A1A96" w:rsidRDefault="00751A0A" w:rsidP="00FA6F39">
      <w:pPr>
        <w:ind w:left="1134" w:hanging="567"/>
      </w:pPr>
      <w:r w:rsidRPr="005A1A96">
        <w:t>p</w:t>
      </w:r>
      <w:r w:rsidR="00FA6F39" w:rsidRPr="005A1A96">
        <w:t>)</w:t>
      </w:r>
      <w:r w:rsidR="00FA6F39" w:rsidRPr="005A1A96">
        <w:tab/>
      </w:r>
      <w:r w:rsidR="00FA6F39" w:rsidRPr="005A1A96">
        <w:rPr>
          <w:i/>
        </w:rPr>
        <w:t>Dienst Verkeer en Scheepvaart</w:t>
      </w:r>
      <w:r w:rsidR="00FA6F39" w:rsidRPr="005A1A96">
        <w:t xml:space="preserve"> (Satiksmes un kuģu transporta dienests)</w:t>
      </w:r>
    </w:p>
    <w:p w14:paraId="79D9D2CF" w14:textId="77777777" w:rsidR="00FA6F39" w:rsidRPr="005A1A96" w:rsidRDefault="00FA6F39" w:rsidP="00FA6F39">
      <w:pPr>
        <w:ind w:left="1134" w:hanging="567"/>
      </w:pPr>
    </w:p>
    <w:p w14:paraId="34793B52" w14:textId="32FA20A1" w:rsidR="00FA6F39" w:rsidRPr="005A1A96" w:rsidRDefault="00803972" w:rsidP="00FA6F39">
      <w:pPr>
        <w:ind w:left="1134" w:hanging="567"/>
      </w:pPr>
      <w:r w:rsidRPr="005A1A96">
        <w:t>q</w:t>
      </w:r>
      <w:r w:rsidR="00FA6F39" w:rsidRPr="005A1A96">
        <w:t>)</w:t>
      </w:r>
      <w:r w:rsidR="00FA6F39" w:rsidRPr="005A1A96">
        <w:tab/>
      </w:r>
      <w:r w:rsidR="00FA6F39" w:rsidRPr="005A1A96">
        <w:rPr>
          <w:i/>
        </w:rPr>
        <w:t>Dienst Weg- en Waterbouwkunde (DWW)</w:t>
      </w:r>
      <w:r w:rsidR="00FA6F39" w:rsidRPr="005A1A96">
        <w:t xml:space="preserve"> (Ceļu un ūdensierīcības dienests)</w:t>
      </w:r>
    </w:p>
    <w:p w14:paraId="29E596D3" w14:textId="77777777" w:rsidR="00FA6F39" w:rsidRPr="005A1A96" w:rsidRDefault="00FA6F39" w:rsidP="00FA6F39">
      <w:pPr>
        <w:ind w:left="1134" w:hanging="567"/>
      </w:pPr>
    </w:p>
    <w:p w14:paraId="67D7F4EA" w14:textId="40C28DAA" w:rsidR="00FA6F39" w:rsidRPr="005A1A96" w:rsidRDefault="00803972" w:rsidP="00FA6F39">
      <w:pPr>
        <w:ind w:left="1134" w:hanging="567"/>
      </w:pPr>
      <w:r w:rsidRPr="005A1A96">
        <w:t>r</w:t>
      </w:r>
      <w:r w:rsidR="00FA6F39" w:rsidRPr="005A1A96">
        <w:t>)</w:t>
      </w:r>
      <w:r w:rsidR="00FA6F39" w:rsidRPr="005A1A96">
        <w:tab/>
      </w:r>
      <w:r w:rsidR="00FA6F39" w:rsidRPr="005A1A96">
        <w:rPr>
          <w:i/>
        </w:rPr>
        <w:t>Rijksinstituut voor Kust en Zee (RIKZ)</w:t>
      </w:r>
      <w:r w:rsidR="00FA6F39" w:rsidRPr="005A1A96">
        <w:t xml:space="preserve"> (Valsts piekrastes un jūras apsaimniekošanas institūts)</w:t>
      </w:r>
    </w:p>
    <w:p w14:paraId="62DBB429" w14:textId="77777777" w:rsidR="00FA6F39" w:rsidRPr="005A1A96" w:rsidRDefault="00FA6F39" w:rsidP="00FA6F39">
      <w:pPr>
        <w:ind w:left="1134" w:hanging="567"/>
      </w:pPr>
    </w:p>
    <w:p w14:paraId="219B6C1A" w14:textId="02C1900C" w:rsidR="00FA6F39" w:rsidRPr="005A1A96" w:rsidRDefault="00803972" w:rsidP="00FA6F39">
      <w:pPr>
        <w:ind w:left="1134" w:hanging="567"/>
      </w:pPr>
      <w:r w:rsidRPr="005A1A96">
        <w:t>s</w:t>
      </w:r>
      <w:r w:rsidR="00FA6F39" w:rsidRPr="005A1A96">
        <w:t>)</w:t>
      </w:r>
      <w:r w:rsidR="00FA6F39" w:rsidRPr="005A1A96">
        <w:tab/>
      </w:r>
      <w:r w:rsidR="00FA6F39" w:rsidRPr="005A1A96">
        <w:rPr>
          <w:i/>
        </w:rPr>
        <w:t>Rijksinstituut voor Integraal Zoetwaterbeheer en Afvalwaterbehandeling (RIZA)</w:t>
      </w:r>
      <w:r w:rsidR="00FA6F39" w:rsidRPr="005A1A96">
        <w:t xml:space="preserve"> (Valsts saldūdens apsaimniekošanas un ūdens attīrīšanas institūts)</w:t>
      </w:r>
    </w:p>
    <w:p w14:paraId="628EE7CD" w14:textId="77777777" w:rsidR="00FA6F39" w:rsidRPr="005A1A96" w:rsidRDefault="00FA6F39" w:rsidP="00FA6F39">
      <w:pPr>
        <w:ind w:left="1134" w:hanging="567"/>
      </w:pPr>
    </w:p>
    <w:p w14:paraId="1F5F92D2" w14:textId="56BFD54E" w:rsidR="00FA6F39" w:rsidRPr="005A1A96" w:rsidRDefault="00803972" w:rsidP="00FA6F39">
      <w:pPr>
        <w:ind w:left="1134" w:hanging="567"/>
      </w:pPr>
      <w:r w:rsidRPr="005A1A96">
        <w:t>t</w:t>
      </w:r>
      <w:r w:rsidR="00FA6F39" w:rsidRPr="005A1A96">
        <w:t>)</w:t>
      </w:r>
      <w:r w:rsidR="00FA6F39" w:rsidRPr="005A1A96">
        <w:tab/>
      </w:r>
      <w:r w:rsidR="00FA6F39" w:rsidRPr="005A1A96">
        <w:rPr>
          <w:i/>
        </w:rPr>
        <w:t>Waterdienst</w:t>
      </w:r>
      <w:r w:rsidR="00FA6F39" w:rsidRPr="005A1A96">
        <w:t xml:space="preserve"> (Ūdens dienests)</w:t>
      </w:r>
    </w:p>
    <w:p w14:paraId="3090329E" w14:textId="77777777" w:rsidR="00FA6F39" w:rsidRPr="005A1A96" w:rsidRDefault="00FA6F39" w:rsidP="00FA6F39">
      <w:pPr>
        <w:ind w:left="1134" w:hanging="567"/>
      </w:pPr>
    </w:p>
    <w:p w14:paraId="26F2B74F" w14:textId="1866ECFA" w:rsidR="00FA6F39" w:rsidRPr="005A1A96" w:rsidRDefault="00803972" w:rsidP="00FA6F39">
      <w:pPr>
        <w:ind w:left="1134" w:hanging="567"/>
      </w:pPr>
      <w:r w:rsidRPr="005A1A96">
        <w:t>u</w:t>
      </w:r>
      <w:r w:rsidR="00FA6F39" w:rsidRPr="005A1A96">
        <w:t>)</w:t>
      </w:r>
      <w:r w:rsidR="00FA6F39" w:rsidRPr="005A1A96">
        <w:tab/>
      </w:r>
      <w:r w:rsidR="00FA6F39" w:rsidRPr="005A1A96">
        <w:rPr>
          <w:i/>
        </w:rPr>
        <w:t>Inspectie Verkeer en Waterstaat, Hoofddirectie</w:t>
      </w:r>
      <w:r w:rsidR="00FA6F39" w:rsidRPr="005A1A96">
        <w:t xml:space="preserve"> (Transporta un ūdenssaimniecības inspekcija, galvenais direktorāts)</w:t>
      </w:r>
    </w:p>
    <w:p w14:paraId="486F185B" w14:textId="77777777" w:rsidR="00FA6F39" w:rsidRPr="005A1A96" w:rsidRDefault="00FA6F39" w:rsidP="00FA6F39">
      <w:pPr>
        <w:ind w:left="1134" w:hanging="567"/>
      </w:pPr>
    </w:p>
    <w:p w14:paraId="69063FE9" w14:textId="3F9E02EB" w:rsidR="00FA6F39" w:rsidRPr="005A1A96" w:rsidRDefault="00803972" w:rsidP="00FA6F39">
      <w:pPr>
        <w:ind w:left="1134" w:hanging="567"/>
      </w:pPr>
      <w:r w:rsidRPr="005A1A96">
        <w:t>v</w:t>
      </w:r>
      <w:r w:rsidR="00FA6F39" w:rsidRPr="005A1A96">
        <w:t>)</w:t>
      </w:r>
      <w:r w:rsidR="00FA6F39" w:rsidRPr="005A1A96">
        <w:tab/>
      </w:r>
      <w:r w:rsidR="00FA6F39" w:rsidRPr="005A1A96">
        <w:rPr>
          <w:i/>
        </w:rPr>
        <w:t>Havenstaatcontrole</w:t>
      </w:r>
      <w:r w:rsidR="00FA6F39" w:rsidRPr="005A1A96">
        <w:t xml:space="preserve"> (Ostu valsts kontrole)</w:t>
      </w:r>
    </w:p>
    <w:p w14:paraId="2FCEBA38" w14:textId="77777777" w:rsidR="00FA6F39" w:rsidRPr="005A1A96" w:rsidRDefault="00FA6F39" w:rsidP="00FA6F39">
      <w:pPr>
        <w:ind w:left="1134" w:hanging="567"/>
      </w:pPr>
    </w:p>
    <w:p w14:paraId="28CAB164" w14:textId="2BE2D1E1" w:rsidR="00FA6F39" w:rsidRPr="005A1A96" w:rsidRDefault="00803972" w:rsidP="00FA6F39">
      <w:pPr>
        <w:ind w:left="1134" w:hanging="567"/>
      </w:pPr>
      <w:r w:rsidRPr="005A1A96">
        <w:t>w</w:t>
      </w:r>
      <w:r w:rsidR="00FA6F39" w:rsidRPr="005A1A96">
        <w:t>)</w:t>
      </w:r>
      <w:r w:rsidR="00FA6F39" w:rsidRPr="005A1A96">
        <w:tab/>
      </w:r>
      <w:r w:rsidR="00FA6F39" w:rsidRPr="005A1A96">
        <w:rPr>
          <w:i/>
        </w:rPr>
        <w:t>Directie Toezichtontwikkeling Communicatie en Onderzoek (TCO</w:t>
      </w:r>
      <w:r w:rsidR="00FA6F39" w:rsidRPr="005A1A96">
        <w:t>) (Komunikāciju un pētniecības uzraudzības attīstības direktorāts)</w:t>
      </w:r>
    </w:p>
    <w:p w14:paraId="030401E7" w14:textId="77777777" w:rsidR="00FA6F39" w:rsidRPr="005A1A96" w:rsidRDefault="00FA6F39" w:rsidP="00FA6F39">
      <w:pPr>
        <w:ind w:left="1134" w:hanging="567"/>
      </w:pPr>
    </w:p>
    <w:p w14:paraId="4BC9B3B7" w14:textId="379A7CC8" w:rsidR="00FA6F39" w:rsidRPr="005A1A96" w:rsidRDefault="00803972" w:rsidP="00FA6F39">
      <w:pPr>
        <w:ind w:left="1134" w:hanging="567"/>
      </w:pPr>
      <w:r w:rsidRPr="005A1A96">
        <w:t>x</w:t>
      </w:r>
      <w:r w:rsidR="00FA6F39" w:rsidRPr="005A1A96">
        <w:t>)</w:t>
      </w:r>
      <w:r w:rsidR="00FA6F39" w:rsidRPr="005A1A96">
        <w:tab/>
      </w:r>
      <w:r w:rsidR="00FA6F39" w:rsidRPr="005A1A96">
        <w:rPr>
          <w:i/>
        </w:rPr>
        <w:t>Toezichthouder Beheer Eenheid Lucht</w:t>
      </w:r>
      <w:r w:rsidR="00FA6F39" w:rsidRPr="005A1A96">
        <w:t xml:space="preserve"> (Vadības vienība “Gaiss”)</w:t>
      </w:r>
    </w:p>
    <w:p w14:paraId="14004130" w14:textId="77777777" w:rsidR="00FA6F39" w:rsidRPr="005A1A96" w:rsidRDefault="00FA6F39" w:rsidP="00FA6F39">
      <w:pPr>
        <w:ind w:left="1134" w:hanging="567"/>
      </w:pPr>
    </w:p>
    <w:p w14:paraId="54FF2EF1" w14:textId="5CB8B2B5" w:rsidR="00751A0A" w:rsidRPr="005A1A96" w:rsidRDefault="00751A0A" w:rsidP="00751A0A">
      <w:r w:rsidRPr="005A1A96">
        <w:br w:type="page"/>
      </w:r>
    </w:p>
    <w:p w14:paraId="68D1806A" w14:textId="34ACBDD2" w:rsidR="00FA6F39" w:rsidRPr="005A1A96" w:rsidRDefault="00751A0A" w:rsidP="00FA6F39">
      <w:pPr>
        <w:ind w:left="1134" w:hanging="567"/>
      </w:pPr>
      <w:r w:rsidRPr="005A1A96">
        <w:t>y</w:t>
      </w:r>
      <w:r w:rsidR="00FA6F39" w:rsidRPr="005A1A96">
        <w:t>)</w:t>
      </w:r>
      <w:r w:rsidR="00FA6F39" w:rsidRPr="005A1A96">
        <w:tab/>
      </w:r>
      <w:r w:rsidR="00FA6F39" w:rsidRPr="005A1A96">
        <w:rPr>
          <w:i/>
        </w:rPr>
        <w:t>Toezichthouder Beheer Eenheid Water</w:t>
      </w:r>
      <w:r w:rsidR="00FA6F39" w:rsidRPr="005A1A96">
        <w:t xml:space="preserve"> (Vadības vienība “Ūdens”)</w:t>
      </w:r>
    </w:p>
    <w:p w14:paraId="48384244" w14:textId="77777777" w:rsidR="00FA6F39" w:rsidRPr="005A1A96" w:rsidRDefault="00FA6F39" w:rsidP="00FA6F39">
      <w:pPr>
        <w:ind w:left="1134" w:hanging="567"/>
      </w:pPr>
    </w:p>
    <w:p w14:paraId="315309CA" w14:textId="0B6745B4" w:rsidR="00FA6F39" w:rsidRPr="005A1A96" w:rsidRDefault="00803972" w:rsidP="00FA6F39">
      <w:pPr>
        <w:ind w:left="1134" w:hanging="567"/>
      </w:pPr>
      <w:r w:rsidRPr="005A1A96">
        <w:t>z</w:t>
      </w:r>
      <w:r w:rsidR="00FA6F39" w:rsidRPr="005A1A96">
        <w:t>)</w:t>
      </w:r>
      <w:r w:rsidR="00FA6F39" w:rsidRPr="005A1A96">
        <w:tab/>
      </w:r>
      <w:r w:rsidR="00FA6F39" w:rsidRPr="005A1A96">
        <w:rPr>
          <w:i/>
        </w:rPr>
        <w:t>Toezichthouder Beheer Eenheid Land</w:t>
      </w:r>
      <w:r w:rsidR="00FA6F39" w:rsidRPr="005A1A96">
        <w:t xml:space="preserve"> (Vadības vienība “Zeme”)</w:t>
      </w:r>
    </w:p>
    <w:p w14:paraId="59AB511D" w14:textId="77777777" w:rsidR="00FA6F39" w:rsidRPr="005A1A96" w:rsidRDefault="00FA6F39" w:rsidP="00FA6F39">
      <w:pPr>
        <w:ind w:left="1134" w:hanging="567"/>
      </w:pPr>
    </w:p>
    <w:p w14:paraId="1C53B15C" w14:textId="77777777" w:rsidR="00FA6F39" w:rsidRPr="005A1A96" w:rsidRDefault="00FA6F39" w:rsidP="00FA6F39">
      <w:pPr>
        <w:ind w:left="567" w:hanging="567"/>
        <w:rPr>
          <w:bCs/>
          <w:caps/>
        </w:rPr>
      </w:pPr>
      <w:r w:rsidRPr="005A1A96">
        <w:rPr>
          <w:caps/>
        </w:rPr>
        <w:t>12.</w:t>
      </w:r>
      <w:r w:rsidRPr="005A1A96">
        <w:tab/>
      </w:r>
      <w:r w:rsidRPr="005A1A96">
        <w:rPr>
          <w:i/>
        </w:rPr>
        <w:t>Ministerie van Volkshuisvesting, Ruimtelijke Ordening en Milieubeheer</w:t>
      </w:r>
      <w:r w:rsidRPr="005A1A96">
        <w:t xml:space="preserve"> (Mājokļu, telpiskās plānošanas un vides ministrija):</w:t>
      </w:r>
    </w:p>
    <w:p w14:paraId="51C7D882" w14:textId="77777777" w:rsidR="00FA6F39" w:rsidRPr="005A1A96" w:rsidRDefault="00FA6F39" w:rsidP="00FA6F39">
      <w:pPr>
        <w:ind w:left="567" w:hanging="567"/>
        <w:rPr>
          <w:bCs/>
          <w:caps/>
        </w:rPr>
      </w:pPr>
    </w:p>
    <w:p w14:paraId="7AC9D501" w14:textId="77777777" w:rsidR="00FA6F39" w:rsidRPr="005A1A96" w:rsidRDefault="00FA6F39" w:rsidP="00FA6F39">
      <w:pPr>
        <w:ind w:left="1134" w:hanging="567"/>
      </w:pPr>
      <w:r w:rsidRPr="005A1A96">
        <w:t>a)</w:t>
      </w:r>
      <w:r w:rsidRPr="005A1A96">
        <w:tab/>
      </w:r>
      <w:r w:rsidRPr="005A1A96">
        <w:rPr>
          <w:i/>
        </w:rPr>
        <w:t>Bestuursdepartement</w:t>
      </w:r>
      <w:r w:rsidRPr="005A1A96">
        <w:t xml:space="preserve"> (centrālās politikas un personāla departamenti)</w:t>
      </w:r>
    </w:p>
    <w:p w14:paraId="2BFD8924" w14:textId="77777777" w:rsidR="00FA6F39" w:rsidRPr="005A1A96" w:rsidRDefault="00FA6F39" w:rsidP="00FA6F39">
      <w:pPr>
        <w:ind w:left="1134" w:hanging="567"/>
      </w:pPr>
    </w:p>
    <w:p w14:paraId="3882F4A2" w14:textId="77777777" w:rsidR="00FA6F39" w:rsidRPr="005A1A96" w:rsidRDefault="00FA6F39" w:rsidP="00FA6F39">
      <w:pPr>
        <w:ind w:left="1134" w:hanging="567"/>
      </w:pPr>
      <w:r w:rsidRPr="005A1A96">
        <w:t>b)</w:t>
      </w:r>
      <w:r w:rsidRPr="005A1A96">
        <w:tab/>
      </w:r>
      <w:r w:rsidRPr="005A1A96">
        <w:rPr>
          <w:i/>
        </w:rPr>
        <w:t>Directoraat-generaal Wonen, Wijken en Integratie</w:t>
      </w:r>
      <w:r w:rsidRPr="005A1A96">
        <w:t xml:space="preserve"> (Mājokļu, kopienu un integrācijas ģenerāldirektorāts)</w:t>
      </w:r>
    </w:p>
    <w:p w14:paraId="12EFBA6E" w14:textId="77777777" w:rsidR="00FA6F39" w:rsidRPr="005A1A96" w:rsidRDefault="00FA6F39" w:rsidP="00FA6F39">
      <w:pPr>
        <w:ind w:left="1134" w:hanging="567"/>
      </w:pPr>
    </w:p>
    <w:p w14:paraId="11CFBDB2" w14:textId="77777777" w:rsidR="00FA6F39" w:rsidRPr="005A1A96" w:rsidRDefault="00FA6F39" w:rsidP="00FA6F39">
      <w:pPr>
        <w:ind w:left="1134" w:hanging="567"/>
      </w:pPr>
      <w:r w:rsidRPr="005A1A96">
        <w:t>c)</w:t>
      </w:r>
      <w:r w:rsidRPr="005A1A96">
        <w:tab/>
      </w:r>
      <w:r w:rsidRPr="005A1A96">
        <w:rPr>
          <w:i/>
        </w:rPr>
        <w:t>Directoraat-generaal Ruimte</w:t>
      </w:r>
      <w:r w:rsidRPr="005A1A96">
        <w:t xml:space="preserve"> (Telpiskās plānošanas politikas ģenerāldirektorāts)</w:t>
      </w:r>
    </w:p>
    <w:p w14:paraId="69ACFDD3" w14:textId="77777777" w:rsidR="00FA6F39" w:rsidRPr="005A1A96" w:rsidRDefault="00FA6F39" w:rsidP="00FA6F39">
      <w:pPr>
        <w:ind w:left="1134" w:hanging="567"/>
      </w:pPr>
    </w:p>
    <w:p w14:paraId="2C926F48" w14:textId="77777777" w:rsidR="00FA6F39" w:rsidRPr="005A1A96" w:rsidRDefault="00FA6F39" w:rsidP="00FA6F39">
      <w:pPr>
        <w:ind w:left="1134" w:hanging="567"/>
      </w:pPr>
      <w:r w:rsidRPr="005A1A96">
        <w:t>d)</w:t>
      </w:r>
      <w:r w:rsidRPr="005A1A96">
        <w:tab/>
      </w:r>
      <w:r w:rsidRPr="005A1A96">
        <w:rPr>
          <w:i/>
        </w:rPr>
        <w:t>Directoraat-general Milieubeheer</w:t>
      </w:r>
      <w:r w:rsidRPr="005A1A96">
        <w:t xml:space="preserve"> (Vides aizsardzības ģenerāldirektorāts)</w:t>
      </w:r>
    </w:p>
    <w:p w14:paraId="08C3D8A7" w14:textId="77777777" w:rsidR="00FA6F39" w:rsidRPr="005A1A96" w:rsidRDefault="00FA6F39" w:rsidP="00FA6F39">
      <w:pPr>
        <w:ind w:left="1134" w:hanging="567"/>
      </w:pPr>
    </w:p>
    <w:p w14:paraId="5C5B3AAF" w14:textId="77777777" w:rsidR="00FA6F39" w:rsidRPr="005A1A96" w:rsidRDefault="00FA6F39" w:rsidP="00FA6F39">
      <w:pPr>
        <w:ind w:left="1134" w:hanging="567"/>
      </w:pPr>
      <w:r w:rsidRPr="005A1A96">
        <w:t>e)</w:t>
      </w:r>
      <w:r w:rsidRPr="005A1A96">
        <w:tab/>
      </w:r>
      <w:r w:rsidRPr="005A1A96">
        <w:rPr>
          <w:i/>
        </w:rPr>
        <w:t>Rijksgebouwendienst</w:t>
      </w:r>
      <w:r w:rsidRPr="005A1A96">
        <w:t xml:space="preserve"> (Valdības ēku aģentūra)</w:t>
      </w:r>
    </w:p>
    <w:p w14:paraId="32E7385F" w14:textId="77777777" w:rsidR="00FA6F39" w:rsidRPr="005A1A96" w:rsidRDefault="00FA6F39" w:rsidP="00FA6F39">
      <w:pPr>
        <w:ind w:left="1134" w:hanging="567"/>
      </w:pPr>
    </w:p>
    <w:p w14:paraId="6B6A6475" w14:textId="77777777" w:rsidR="00FA6F39" w:rsidRPr="005A1A96" w:rsidRDefault="00FA6F39" w:rsidP="00FA6F39">
      <w:pPr>
        <w:ind w:left="1134" w:hanging="567"/>
      </w:pPr>
      <w:r w:rsidRPr="005A1A96">
        <w:t>f)</w:t>
      </w:r>
      <w:r w:rsidRPr="005A1A96">
        <w:tab/>
      </w:r>
      <w:r w:rsidRPr="005A1A96">
        <w:rPr>
          <w:i/>
        </w:rPr>
        <w:t>VROM Inspectie</w:t>
      </w:r>
      <w:r w:rsidRPr="005A1A96">
        <w:t xml:space="preserve"> (Inspektorāts)</w:t>
      </w:r>
    </w:p>
    <w:p w14:paraId="6B9CD570" w14:textId="77777777" w:rsidR="00FA6F39" w:rsidRPr="005A1A96" w:rsidRDefault="00FA6F39" w:rsidP="00FA6F39">
      <w:pPr>
        <w:rPr>
          <w:bCs/>
          <w:caps/>
        </w:rPr>
      </w:pPr>
    </w:p>
    <w:p w14:paraId="7AB50A1E" w14:textId="77777777" w:rsidR="00FA6F39" w:rsidRPr="005A1A96" w:rsidRDefault="00FA6F39" w:rsidP="00FA6F39">
      <w:pPr>
        <w:ind w:left="567" w:hanging="567"/>
        <w:rPr>
          <w:bCs/>
          <w:caps/>
        </w:rPr>
      </w:pPr>
      <w:r w:rsidRPr="005A1A96">
        <w:rPr>
          <w:bCs/>
          <w:caps/>
        </w:rPr>
        <w:t>13.</w:t>
      </w:r>
      <w:r w:rsidRPr="005A1A96">
        <w:rPr>
          <w:bCs/>
        </w:rPr>
        <w:tab/>
      </w:r>
      <w:r w:rsidRPr="005A1A96">
        <w:rPr>
          <w:bCs/>
          <w:i/>
        </w:rPr>
        <w:t>Ministerie van Volksgezondheid, Welzijn en Sport</w:t>
      </w:r>
      <w:r w:rsidRPr="005A1A96">
        <w:rPr>
          <w:bCs/>
        </w:rPr>
        <w:t xml:space="preserve"> (Veselības aizsardzības, labklājības un sporta ministrija):</w:t>
      </w:r>
    </w:p>
    <w:p w14:paraId="0E52186A" w14:textId="77777777" w:rsidR="00FA6F39" w:rsidRPr="005A1A96" w:rsidRDefault="00FA6F39" w:rsidP="00FA6F39">
      <w:pPr>
        <w:ind w:left="567" w:hanging="567"/>
        <w:rPr>
          <w:bCs/>
          <w:caps/>
        </w:rPr>
      </w:pPr>
    </w:p>
    <w:p w14:paraId="7E7F4331" w14:textId="77777777" w:rsidR="00FA6F39" w:rsidRPr="005A1A96" w:rsidRDefault="00FA6F39" w:rsidP="00FA6F39">
      <w:pPr>
        <w:ind w:left="1134" w:hanging="567"/>
      </w:pPr>
      <w:r w:rsidRPr="005A1A96">
        <w:t>a)</w:t>
      </w:r>
      <w:r w:rsidRPr="005A1A96">
        <w:tab/>
      </w:r>
      <w:r w:rsidRPr="005A1A96">
        <w:rPr>
          <w:i/>
        </w:rPr>
        <w:t>Bestuursdepartement</w:t>
      </w:r>
      <w:r w:rsidRPr="005A1A96">
        <w:t xml:space="preserve"> (centrālās politikas un personāla departamenti)</w:t>
      </w:r>
    </w:p>
    <w:p w14:paraId="7341A0D7" w14:textId="77777777" w:rsidR="00FA6F39" w:rsidRPr="005A1A96" w:rsidRDefault="00FA6F39" w:rsidP="00FA6F39">
      <w:pPr>
        <w:ind w:left="1134" w:hanging="567"/>
      </w:pPr>
    </w:p>
    <w:p w14:paraId="25FE7918" w14:textId="2E7841B8" w:rsidR="00751A0A" w:rsidRPr="005A1A96" w:rsidRDefault="00751A0A" w:rsidP="00751A0A">
      <w:r w:rsidRPr="005A1A96">
        <w:br w:type="page"/>
      </w:r>
    </w:p>
    <w:p w14:paraId="37C443A1" w14:textId="567E0BEE" w:rsidR="00FA6F39" w:rsidRPr="005A1A96" w:rsidRDefault="00751A0A" w:rsidP="00FA6F39">
      <w:pPr>
        <w:ind w:left="1134" w:hanging="567"/>
      </w:pPr>
      <w:r w:rsidRPr="005A1A96">
        <w:t>b</w:t>
      </w:r>
      <w:r w:rsidR="00FA6F39" w:rsidRPr="005A1A96">
        <w:t>)</w:t>
      </w:r>
      <w:r w:rsidR="00FA6F39" w:rsidRPr="005A1A96">
        <w:tab/>
      </w:r>
      <w:r w:rsidR="00FA6F39" w:rsidRPr="005A1A96">
        <w:rPr>
          <w:i/>
        </w:rPr>
        <w:t>Inspectie Gezondheidsbescherming, Waren en Veterinaire Zaken</w:t>
      </w:r>
      <w:r w:rsidR="00FA6F39" w:rsidRPr="005A1A96">
        <w:t xml:space="preserve"> (Veselības aizsardzības un veterinārās veselības aizsardzības inspekcija)</w:t>
      </w:r>
    </w:p>
    <w:p w14:paraId="7F634423" w14:textId="77777777" w:rsidR="00FA6F39" w:rsidRPr="005A1A96" w:rsidRDefault="00FA6F39" w:rsidP="00FA6F39">
      <w:pPr>
        <w:ind w:left="1134" w:hanging="567"/>
      </w:pPr>
    </w:p>
    <w:p w14:paraId="1E39EBF4" w14:textId="77777777" w:rsidR="00FA6F39" w:rsidRPr="005A1A96" w:rsidRDefault="00FA6F39" w:rsidP="00FA6F39">
      <w:pPr>
        <w:ind w:left="1134" w:hanging="567"/>
      </w:pPr>
      <w:r w:rsidRPr="005A1A96">
        <w:t>c)</w:t>
      </w:r>
      <w:r w:rsidRPr="005A1A96">
        <w:tab/>
      </w:r>
      <w:r w:rsidRPr="005A1A96">
        <w:rPr>
          <w:i/>
        </w:rPr>
        <w:t>Inspectie Gezondheidszorg</w:t>
      </w:r>
      <w:r w:rsidRPr="005A1A96">
        <w:t xml:space="preserve"> (Veselības aprūpes inspekcija)</w:t>
      </w:r>
    </w:p>
    <w:p w14:paraId="2F1D9F39" w14:textId="77777777" w:rsidR="00FA6F39" w:rsidRPr="005A1A96" w:rsidRDefault="00FA6F39" w:rsidP="00FA6F39">
      <w:pPr>
        <w:ind w:left="1134" w:hanging="567"/>
      </w:pPr>
    </w:p>
    <w:p w14:paraId="1E720E4C" w14:textId="77777777" w:rsidR="00FA6F39" w:rsidRPr="005A1A96" w:rsidRDefault="00FA6F39" w:rsidP="00FA6F39">
      <w:pPr>
        <w:ind w:left="1134" w:hanging="567"/>
      </w:pPr>
      <w:r w:rsidRPr="005A1A96">
        <w:t>d)</w:t>
      </w:r>
      <w:r w:rsidRPr="005A1A96">
        <w:tab/>
      </w:r>
      <w:r w:rsidRPr="005A1A96">
        <w:rPr>
          <w:i/>
        </w:rPr>
        <w:t>Inspectie Jeugdhulpverlening en Jeugdbescherming</w:t>
      </w:r>
      <w:r w:rsidRPr="005A1A96">
        <w:t xml:space="preserve"> (Jaunatnes atbalsta un jaunatnes aizsardzības inspekcija)</w:t>
      </w:r>
    </w:p>
    <w:p w14:paraId="189B431E" w14:textId="77777777" w:rsidR="00FA6F39" w:rsidRPr="005A1A96" w:rsidRDefault="00FA6F39" w:rsidP="00FA6F39">
      <w:pPr>
        <w:ind w:left="1134" w:hanging="567"/>
      </w:pPr>
    </w:p>
    <w:p w14:paraId="176A90A5" w14:textId="77777777" w:rsidR="00FA6F39" w:rsidRPr="005A1A96" w:rsidRDefault="00FA6F39" w:rsidP="00FA6F39">
      <w:pPr>
        <w:ind w:left="1134" w:hanging="567"/>
      </w:pPr>
      <w:r w:rsidRPr="005A1A96">
        <w:t>e)</w:t>
      </w:r>
      <w:r w:rsidRPr="005A1A96">
        <w:tab/>
      </w:r>
      <w:r w:rsidRPr="005A1A96">
        <w:rPr>
          <w:i/>
        </w:rPr>
        <w:t>Rijksinstituut voor de Volksgezondheid en Milieu (RIVM</w:t>
      </w:r>
      <w:r w:rsidRPr="005A1A96">
        <w:t>) (Valsts veselības aizsardzības un vides institūts)</w:t>
      </w:r>
    </w:p>
    <w:p w14:paraId="6E3BCD00" w14:textId="77777777" w:rsidR="00FA6F39" w:rsidRPr="005A1A96" w:rsidRDefault="00FA6F39" w:rsidP="00FA6F39">
      <w:pPr>
        <w:ind w:left="1134" w:hanging="567"/>
      </w:pPr>
    </w:p>
    <w:p w14:paraId="073468A6" w14:textId="77777777" w:rsidR="00FA6F39" w:rsidRPr="005A1A96" w:rsidRDefault="00FA6F39" w:rsidP="00FA6F39">
      <w:pPr>
        <w:ind w:left="1134" w:hanging="567"/>
      </w:pPr>
      <w:r w:rsidRPr="005A1A96">
        <w:t>f)</w:t>
      </w:r>
      <w:r w:rsidRPr="005A1A96">
        <w:tab/>
      </w:r>
      <w:r w:rsidRPr="005A1A96">
        <w:rPr>
          <w:i/>
        </w:rPr>
        <w:t>Sociaal en Cultureel Planbureau</w:t>
      </w:r>
      <w:r w:rsidRPr="005A1A96">
        <w:t xml:space="preserve"> (Sociālo un kultūras lietu plānošanas birojs)</w:t>
      </w:r>
    </w:p>
    <w:p w14:paraId="009F4E4C" w14:textId="77777777" w:rsidR="00FA6F39" w:rsidRPr="005A1A96" w:rsidRDefault="00FA6F39" w:rsidP="00FA6F39">
      <w:pPr>
        <w:ind w:left="1134" w:hanging="567"/>
      </w:pPr>
    </w:p>
    <w:p w14:paraId="7A8B709A" w14:textId="77777777" w:rsidR="00FA6F39" w:rsidRPr="005A1A96" w:rsidRDefault="00FA6F39" w:rsidP="00FA6F39">
      <w:pPr>
        <w:ind w:left="1134" w:hanging="567"/>
      </w:pPr>
      <w:r w:rsidRPr="005A1A96">
        <w:t>g)</w:t>
      </w:r>
      <w:r w:rsidRPr="005A1A96">
        <w:tab/>
      </w:r>
      <w:r w:rsidRPr="005A1A96">
        <w:rPr>
          <w:i/>
        </w:rPr>
        <w:t>Agentschap t</w:t>
      </w:r>
      <w:r w:rsidRPr="005A1A96">
        <w:t>.</w:t>
      </w:r>
      <w:r w:rsidRPr="005A1A96">
        <w:rPr>
          <w:i/>
        </w:rPr>
        <w:t>b</w:t>
      </w:r>
      <w:r w:rsidRPr="005A1A96">
        <w:t>.</w:t>
      </w:r>
      <w:r w:rsidRPr="005A1A96">
        <w:rPr>
          <w:i/>
        </w:rPr>
        <w:t>v</w:t>
      </w:r>
      <w:r w:rsidRPr="005A1A96">
        <w:t>.</w:t>
      </w:r>
      <w:r w:rsidRPr="005A1A96">
        <w:rPr>
          <w:i/>
        </w:rPr>
        <w:t xml:space="preserve"> het College ter Beoordeling van Geneesmiddelen</w:t>
      </w:r>
      <w:r w:rsidRPr="005A1A96">
        <w:t xml:space="preserve"> (Zāļu novērtēšanas padomes aģentūra)</w:t>
      </w:r>
    </w:p>
    <w:p w14:paraId="526BD096" w14:textId="77777777" w:rsidR="00FA6F39" w:rsidRPr="005A1A96" w:rsidRDefault="00FA6F39" w:rsidP="00FA6F39">
      <w:pPr>
        <w:ind w:left="1134" w:hanging="567"/>
      </w:pPr>
    </w:p>
    <w:p w14:paraId="0D2DEDA0" w14:textId="77777777" w:rsidR="00FA6F39" w:rsidRPr="005A1A96" w:rsidRDefault="00FA6F39" w:rsidP="00FA6F39">
      <w:pPr>
        <w:ind w:left="567" w:hanging="567"/>
        <w:rPr>
          <w:bCs/>
        </w:rPr>
      </w:pPr>
      <w:r w:rsidRPr="005A1A96">
        <w:rPr>
          <w:bCs/>
          <w:caps/>
        </w:rPr>
        <w:t>14.</w:t>
      </w:r>
      <w:r w:rsidRPr="005A1A96">
        <w:rPr>
          <w:bCs/>
        </w:rPr>
        <w:tab/>
      </w:r>
      <w:r w:rsidRPr="005A1A96">
        <w:rPr>
          <w:bCs/>
          <w:i/>
        </w:rPr>
        <w:t>Tweede Kamer der Staten-Generaal</w:t>
      </w:r>
      <w:r w:rsidRPr="005A1A96">
        <w:rPr>
          <w:bCs/>
        </w:rPr>
        <w:t xml:space="preserve"> (Parlamenta Otrā palāta)</w:t>
      </w:r>
    </w:p>
    <w:p w14:paraId="3601D284" w14:textId="77777777" w:rsidR="00FA6F39" w:rsidRPr="005A1A96" w:rsidRDefault="00FA6F39" w:rsidP="00FA6F39">
      <w:pPr>
        <w:ind w:left="567" w:hanging="567"/>
        <w:rPr>
          <w:bCs/>
        </w:rPr>
      </w:pPr>
    </w:p>
    <w:p w14:paraId="7EF5DF0D" w14:textId="77777777" w:rsidR="00FA6F39" w:rsidRPr="005A1A96" w:rsidRDefault="00FA6F39" w:rsidP="00FA6F39">
      <w:pPr>
        <w:ind w:left="567" w:hanging="567"/>
        <w:rPr>
          <w:bCs/>
        </w:rPr>
      </w:pPr>
      <w:r w:rsidRPr="005A1A96">
        <w:rPr>
          <w:bCs/>
          <w:caps/>
        </w:rPr>
        <w:t>15.</w:t>
      </w:r>
      <w:r w:rsidRPr="005A1A96">
        <w:rPr>
          <w:bCs/>
        </w:rPr>
        <w:tab/>
      </w:r>
      <w:r w:rsidRPr="005A1A96">
        <w:rPr>
          <w:bCs/>
          <w:i/>
        </w:rPr>
        <w:t>Eerste Kamer der Staten-Generaal</w:t>
      </w:r>
      <w:r w:rsidRPr="005A1A96">
        <w:rPr>
          <w:bCs/>
        </w:rPr>
        <w:t xml:space="preserve"> (Parlamenta Pirmā palāta)</w:t>
      </w:r>
    </w:p>
    <w:p w14:paraId="397AF267" w14:textId="77777777" w:rsidR="00FA6F39" w:rsidRPr="005A1A96" w:rsidRDefault="00FA6F39" w:rsidP="00FA6F39">
      <w:pPr>
        <w:ind w:left="567" w:hanging="567"/>
        <w:rPr>
          <w:bCs/>
        </w:rPr>
      </w:pPr>
    </w:p>
    <w:p w14:paraId="3CB23CD9" w14:textId="77777777" w:rsidR="00FA6F39" w:rsidRPr="005A1A96" w:rsidRDefault="00FA6F39" w:rsidP="00FA6F39">
      <w:pPr>
        <w:ind w:left="567" w:hanging="567"/>
        <w:rPr>
          <w:bCs/>
        </w:rPr>
      </w:pPr>
      <w:r w:rsidRPr="005A1A96">
        <w:rPr>
          <w:bCs/>
          <w:caps/>
        </w:rPr>
        <w:t>16.</w:t>
      </w:r>
      <w:r w:rsidRPr="005A1A96">
        <w:rPr>
          <w:bCs/>
        </w:rPr>
        <w:tab/>
      </w:r>
      <w:r w:rsidRPr="005A1A96">
        <w:rPr>
          <w:bCs/>
          <w:i/>
        </w:rPr>
        <w:t>Raad van State</w:t>
      </w:r>
      <w:r w:rsidRPr="005A1A96">
        <w:rPr>
          <w:bCs/>
        </w:rPr>
        <w:t xml:space="preserve"> (Valsts padome)</w:t>
      </w:r>
    </w:p>
    <w:p w14:paraId="1CD52C19" w14:textId="77777777" w:rsidR="00FA6F39" w:rsidRPr="005A1A96" w:rsidRDefault="00FA6F39" w:rsidP="00FA6F39">
      <w:pPr>
        <w:ind w:left="567" w:hanging="567"/>
        <w:rPr>
          <w:bCs/>
        </w:rPr>
      </w:pPr>
    </w:p>
    <w:p w14:paraId="390977B3" w14:textId="77777777" w:rsidR="00FA6F39" w:rsidRPr="005A1A96" w:rsidRDefault="00FA6F39" w:rsidP="00FA6F39">
      <w:pPr>
        <w:ind w:left="567" w:hanging="567"/>
        <w:rPr>
          <w:bCs/>
        </w:rPr>
      </w:pPr>
      <w:r w:rsidRPr="005A1A96">
        <w:rPr>
          <w:bCs/>
          <w:caps/>
        </w:rPr>
        <w:t>17.</w:t>
      </w:r>
      <w:r w:rsidRPr="005A1A96">
        <w:rPr>
          <w:bCs/>
        </w:rPr>
        <w:tab/>
      </w:r>
      <w:r w:rsidRPr="005A1A96">
        <w:rPr>
          <w:bCs/>
          <w:i/>
        </w:rPr>
        <w:t>Algemene Rekenkamer</w:t>
      </w:r>
      <w:r w:rsidRPr="005A1A96">
        <w:rPr>
          <w:bCs/>
        </w:rPr>
        <w:t xml:space="preserve"> (Revīzijas palāta)</w:t>
      </w:r>
    </w:p>
    <w:p w14:paraId="3B41E5D8" w14:textId="77777777" w:rsidR="00FA6F39" w:rsidRPr="005A1A96" w:rsidRDefault="00FA6F39" w:rsidP="00FA6F39">
      <w:pPr>
        <w:ind w:left="567" w:hanging="567"/>
        <w:rPr>
          <w:bCs/>
        </w:rPr>
      </w:pPr>
    </w:p>
    <w:p w14:paraId="2F58DCA4" w14:textId="7F154735" w:rsidR="00751A0A" w:rsidRPr="005A1A96" w:rsidRDefault="00751A0A" w:rsidP="00751A0A">
      <w:pPr>
        <w:rPr>
          <w:bCs/>
          <w:caps/>
        </w:rPr>
      </w:pPr>
      <w:r w:rsidRPr="005A1A96">
        <w:rPr>
          <w:bCs/>
          <w:caps/>
        </w:rPr>
        <w:br w:type="page"/>
      </w:r>
    </w:p>
    <w:p w14:paraId="6A1B64CF" w14:textId="6E59AEF7" w:rsidR="00FA6F39" w:rsidRPr="005A1A96" w:rsidRDefault="00751A0A" w:rsidP="00FA6F39">
      <w:pPr>
        <w:ind w:left="567" w:hanging="567"/>
        <w:rPr>
          <w:bCs/>
        </w:rPr>
      </w:pPr>
      <w:r w:rsidRPr="005A1A96">
        <w:rPr>
          <w:bCs/>
          <w:caps/>
        </w:rPr>
        <w:t>1</w:t>
      </w:r>
      <w:r w:rsidR="00FA6F39" w:rsidRPr="005A1A96">
        <w:rPr>
          <w:bCs/>
          <w:caps/>
        </w:rPr>
        <w:t>8.</w:t>
      </w:r>
      <w:r w:rsidR="00FA6F39" w:rsidRPr="005A1A96">
        <w:rPr>
          <w:bCs/>
        </w:rPr>
        <w:tab/>
      </w:r>
      <w:r w:rsidR="00FA6F39" w:rsidRPr="005A1A96">
        <w:rPr>
          <w:bCs/>
          <w:i/>
        </w:rPr>
        <w:t>Nationale Ombudsman</w:t>
      </w:r>
      <w:r w:rsidR="00FA6F39" w:rsidRPr="005A1A96">
        <w:rPr>
          <w:bCs/>
        </w:rPr>
        <w:t xml:space="preserve"> (Valsts ombuds)</w:t>
      </w:r>
    </w:p>
    <w:p w14:paraId="37F75522" w14:textId="77777777" w:rsidR="00FA6F39" w:rsidRPr="005A1A96" w:rsidRDefault="00FA6F39" w:rsidP="00FA6F39">
      <w:pPr>
        <w:ind w:left="567" w:hanging="567"/>
        <w:rPr>
          <w:bCs/>
        </w:rPr>
      </w:pPr>
    </w:p>
    <w:p w14:paraId="2689BD77" w14:textId="77777777" w:rsidR="00FA6F39" w:rsidRPr="005A1A96" w:rsidRDefault="00FA6F39" w:rsidP="00FA6F39">
      <w:pPr>
        <w:ind w:left="567" w:hanging="567"/>
        <w:rPr>
          <w:bCs/>
        </w:rPr>
      </w:pPr>
      <w:r w:rsidRPr="005A1A96">
        <w:rPr>
          <w:bCs/>
          <w:caps/>
        </w:rPr>
        <w:t>19.</w:t>
      </w:r>
      <w:r w:rsidRPr="005A1A96">
        <w:rPr>
          <w:bCs/>
        </w:rPr>
        <w:tab/>
      </w:r>
      <w:r w:rsidRPr="005A1A96">
        <w:rPr>
          <w:bCs/>
          <w:i/>
        </w:rPr>
        <w:t>Kanselarij der Nederlandse Orden</w:t>
      </w:r>
      <w:r w:rsidRPr="005A1A96">
        <w:rPr>
          <w:bCs/>
        </w:rPr>
        <w:t xml:space="preserve"> (Nīderlandes Ordeņa kanceleja)</w:t>
      </w:r>
    </w:p>
    <w:p w14:paraId="0D3635FB" w14:textId="77777777" w:rsidR="00FA6F39" w:rsidRPr="005A1A96" w:rsidRDefault="00FA6F39" w:rsidP="00FA6F39">
      <w:pPr>
        <w:ind w:left="567" w:hanging="567"/>
        <w:rPr>
          <w:bCs/>
        </w:rPr>
      </w:pPr>
    </w:p>
    <w:p w14:paraId="73C1970D" w14:textId="77777777" w:rsidR="00FA6F39" w:rsidRPr="005A1A96" w:rsidRDefault="00FA6F39" w:rsidP="00FA6F39">
      <w:pPr>
        <w:ind w:left="567" w:hanging="567"/>
        <w:rPr>
          <w:bCs/>
        </w:rPr>
      </w:pPr>
      <w:r w:rsidRPr="005A1A96">
        <w:rPr>
          <w:bCs/>
          <w:caps/>
        </w:rPr>
        <w:t>20.</w:t>
      </w:r>
      <w:r w:rsidRPr="005A1A96">
        <w:rPr>
          <w:bCs/>
        </w:rPr>
        <w:tab/>
      </w:r>
      <w:r w:rsidRPr="005A1A96">
        <w:rPr>
          <w:bCs/>
          <w:i/>
        </w:rPr>
        <w:t>Kabinet der Koningin</w:t>
      </w:r>
      <w:r w:rsidRPr="005A1A96">
        <w:rPr>
          <w:bCs/>
        </w:rPr>
        <w:t xml:space="preserve"> (Karalienes birojs)</w:t>
      </w:r>
    </w:p>
    <w:p w14:paraId="64CCC8C1" w14:textId="77777777" w:rsidR="00FA6F39" w:rsidRPr="005A1A96" w:rsidRDefault="00FA6F39" w:rsidP="00FA6F39">
      <w:pPr>
        <w:ind w:left="567" w:hanging="567"/>
        <w:rPr>
          <w:bCs/>
        </w:rPr>
      </w:pPr>
    </w:p>
    <w:p w14:paraId="1F3E77D8" w14:textId="77777777" w:rsidR="00FA6F39" w:rsidRPr="005A1A96" w:rsidRDefault="00FA6F39" w:rsidP="00FA6F39">
      <w:pPr>
        <w:ind w:left="567" w:hanging="567"/>
        <w:rPr>
          <w:bCs/>
        </w:rPr>
      </w:pPr>
      <w:r w:rsidRPr="005A1A96">
        <w:rPr>
          <w:bCs/>
          <w:caps/>
        </w:rPr>
        <w:t>21.</w:t>
      </w:r>
      <w:r w:rsidRPr="005A1A96">
        <w:rPr>
          <w:bCs/>
        </w:rPr>
        <w:tab/>
      </w:r>
      <w:r w:rsidRPr="005A1A96">
        <w:rPr>
          <w:bCs/>
          <w:i/>
        </w:rPr>
        <w:t>Raad voor de Rechtspraak en de Rechtbanken</w:t>
      </w:r>
      <w:r w:rsidRPr="005A1A96">
        <w:rPr>
          <w:bCs/>
        </w:rPr>
        <w:t xml:space="preserve"> (Tiesiskās pārvaldības un tiesu konsultatīvā padome)</w:t>
      </w:r>
    </w:p>
    <w:p w14:paraId="3A886A3E" w14:textId="77777777" w:rsidR="00FA6F39" w:rsidRPr="005A1A96" w:rsidRDefault="00FA6F39" w:rsidP="00FA6F39">
      <w:pPr>
        <w:rPr>
          <w:bCs/>
        </w:rPr>
      </w:pPr>
    </w:p>
    <w:p w14:paraId="1E609F06" w14:textId="77777777" w:rsidR="00FA6F39" w:rsidRPr="005A1A96" w:rsidRDefault="00FA6F39" w:rsidP="00FA6F39">
      <w:pPr>
        <w:jc w:val="center"/>
      </w:pPr>
      <w:r w:rsidRPr="005A1A96">
        <w:t>AUSTRIJA</w:t>
      </w:r>
    </w:p>
    <w:p w14:paraId="7BC15C21" w14:textId="77777777" w:rsidR="00FA6F39" w:rsidRPr="005A1A96" w:rsidRDefault="00FA6F39" w:rsidP="00FA6F39"/>
    <w:p w14:paraId="43F84B9C" w14:textId="77777777" w:rsidR="00FA6F39" w:rsidRPr="005A1A96" w:rsidRDefault="00FA6F39" w:rsidP="00FA6F39">
      <w:pPr>
        <w:ind w:left="567" w:hanging="567"/>
      </w:pPr>
      <w:r w:rsidRPr="005A1A96">
        <w:t>1.</w:t>
      </w:r>
      <w:r w:rsidRPr="005A1A96">
        <w:tab/>
      </w:r>
      <w:r w:rsidRPr="005A1A96">
        <w:rPr>
          <w:i/>
        </w:rPr>
        <w:t>Bundeskanzleramt</w:t>
      </w:r>
      <w:r w:rsidRPr="005A1A96">
        <w:t xml:space="preserve"> (Federālā kanceleja)</w:t>
      </w:r>
    </w:p>
    <w:p w14:paraId="27796F9F" w14:textId="77777777" w:rsidR="00FA6F39" w:rsidRPr="005A1A96" w:rsidRDefault="00FA6F39" w:rsidP="00FA6F39">
      <w:pPr>
        <w:ind w:left="567" w:hanging="567"/>
      </w:pPr>
    </w:p>
    <w:p w14:paraId="78BBF954" w14:textId="77777777" w:rsidR="00FA6F39" w:rsidRPr="005A1A96" w:rsidRDefault="00FA6F39" w:rsidP="00FA6F39">
      <w:pPr>
        <w:ind w:left="567" w:hanging="567"/>
      </w:pPr>
      <w:r w:rsidRPr="005A1A96">
        <w:t>2.</w:t>
      </w:r>
      <w:r w:rsidRPr="005A1A96">
        <w:tab/>
      </w:r>
      <w:r w:rsidRPr="005A1A96">
        <w:rPr>
          <w:i/>
        </w:rPr>
        <w:t>Bundesministerium für europäische und internationale Angelegenheiten</w:t>
      </w:r>
      <w:r w:rsidRPr="005A1A96">
        <w:t xml:space="preserve"> (Federālā Eiropas un starptautisko lietu ministrija)</w:t>
      </w:r>
    </w:p>
    <w:p w14:paraId="5E591229" w14:textId="77777777" w:rsidR="00FA6F39" w:rsidRPr="005A1A96" w:rsidRDefault="00FA6F39" w:rsidP="00FA6F39">
      <w:pPr>
        <w:ind w:left="567" w:hanging="567"/>
      </w:pPr>
    </w:p>
    <w:p w14:paraId="1A1A9879" w14:textId="77777777" w:rsidR="00FA6F39" w:rsidRPr="005A1A96" w:rsidRDefault="00FA6F39" w:rsidP="00FA6F39">
      <w:pPr>
        <w:ind w:left="567" w:hanging="567"/>
      </w:pPr>
      <w:r w:rsidRPr="005A1A96">
        <w:t>3.</w:t>
      </w:r>
      <w:r w:rsidRPr="005A1A96">
        <w:tab/>
      </w:r>
      <w:r w:rsidRPr="005A1A96">
        <w:rPr>
          <w:i/>
        </w:rPr>
        <w:t>Bundesministerium für Finanzen</w:t>
      </w:r>
      <w:r w:rsidRPr="005A1A96">
        <w:t xml:space="preserve"> (Federālā Finanšu ministrija)</w:t>
      </w:r>
    </w:p>
    <w:p w14:paraId="09580AD0" w14:textId="77777777" w:rsidR="00FA6F39" w:rsidRPr="005A1A96" w:rsidRDefault="00FA6F39" w:rsidP="00FA6F39">
      <w:pPr>
        <w:ind w:left="567" w:hanging="567"/>
      </w:pPr>
    </w:p>
    <w:p w14:paraId="11A39187" w14:textId="77777777" w:rsidR="00FA6F39" w:rsidRPr="005A1A96" w:rsidRDefault="00FA6F39" w:rsidP="00FA6F39">
      <w:pPr>
        <w:ind w:left="567" w:hanging="567"/>
      </w:pPr>
      <w:r w:rsidRPr="005A1A96">
        <w:t>4.</w:t>
      </w:r>
      <w:r w:rsidRPr="005A1A96">
        <w:tab/>
      </w:r>
      <w:r w:rsidRPr="005A1A96">
        <w:rPr>
          <w:i/>
        </w:rPr>
        <w:t>Bundesministerium für Gesundheit</w:t>
      </w:r>
      <w:r w:rsidRPr="005A1A96">
        <w:t xml:space="preserve"> (Federālā Veselības ministrija)</w:t>
      </w:r>
    </w:p>
    <w:p w14:paraId="4B1291DA" w14:textId="77777777" w:rsidR="00FA6F39" w:rsidRPr="005A1A96" w:rsidRDefault="00FA6F39" w:rsidP="00FA6F39">
      <w:pPr>
        <w:ind w:left="567" w:hanging="567"/>
      </w:pPr>
    </w:p>
    <w:p w14:paraId="22723FAC" w14:textId="77777777" w:rsidR="00FA6F39" w:rsidRPr="005A1A96" w:rsidRDefault="00FA6F39" w:rsidP="00FA6F39">
      <w:pPr>
        <w:ind w:left="567" w:hanging="567"/>
      </w:pPr>
      <w:r w:rsidRPr="005A1A96">
        <w:t>5.</w:t>
      </w:r>
      <w:r w:rsidRPr="005A1A96">
        <w:tab/>
      </w:r>
      <w:r w:rsidRPr="005A1A96">
        <w:rPr>
          <w:i/>
        </w:rPr>
        <w:t>Bundesministerium für Inneres</w:t>
      </w:r>
      <w:r w:rsidRPr="005A1A96">
        <w:t xml:space="preserve"> (Federālā Iekšlietu ministrija)</w:t>
      </w:r>
    </w:p>
    <w:p w14:paraId="14017D68" w14:textId="77777777" w:rsidR="00FA6F39" w:rsidRPr="005A1A96" w:rsidRDefault="00FA6F39" w:rsidP="00FA6F39">
      <w:pPr>
        <w:ind w:left="567" w:hanging="567"/>
      </w:pPr>
    </w:p>
    <w:p w14:paraId="1834C30B" w14:textId="77777777" w:rsidR="00FA6F39" w:rsidRPr="005A1A96" w:rsidRDefault="00FA6F39" w:rsidP="00FA6F39">
      <w:pPr>
        <w:ind w:left="567" w:hanging="567"/>
      </w:pPr>
      <w:r w:rsidRPr="005A1A96">
        <w:t>6.</w:t>
      </w:r>
      <w:r w:rsidRPr="005A1A96">
        <w:tab/>
      </w:r>
      <w:r w:rsidRPr="005A1A96">
        <w:rPr>
          <w:i/>
        </w:rPr>
        <w:t>Bundesministerium für Justiz</w:t>
      </w:r>
      <w:r w:rsidRPr="005A1A96">
        <w:t xml:space="preserve"> (Federālā Tieslietu ministrija)</w:t>
      </w:r>
    </w:p>
    <w:p w14:paraId="3B2B42AE" w14:textId="77777777" w:rsidR="00FA6F39" w:rsidRPr="005A1A96" w:rsidRDefault="00FA6F39" w:rsidP="00FA6F39">
      <w:pPr>
        <w:ind w:left="567" w:hanging="567"/>
      </w:pPr>
    </w:p>
    <w:p w14:paraId="5C059464" w14:textId="5D1AB1E1" w:rsidR="00751A0A" w:rsidRPr="005A1A96" w:rsidRDefault="00751A0A" w:rsidP="00751A0A">
      <w:r w:rsidRPr="005A1A96">
        <w:br w:type="page"/>
      </w:r>
    </w:p>
    <w:p w14:paraId="05A9E435" w14:textId="6426FC52" w:rsidR="00FA6F39" w:rsidRPr="005A1A96" w:rsidRDefault="00751A0A" w:rsidP="00FA6F39">
      <w:pPr>
        <w:ind w:left="567" w:hanging="567"/>
      </w:pPr>
      <w:r w:rsidRPr="005A1A96">
        <w:t>7</w:t>
      </w:r>
      <w:r w:rsidR="00FA6F39" w:rsidRPr="005A1A96">
        <w:t>.</w:t>
      </w:r>
      <w:r w:rsidR="00FA6F39" w:rsidRPr="005A1A96">
        <w:tab/>
      </w:r>
      <w:r w:rsidR="00FA6F39" w:rsidRPr="005A1A96">
        <w:rPr>
          <w:i/>
        </w:rPr>
        <w:t>Bundesministerium für Landesverteidigung und Sport</w:t>
      </w:r>
      <w:r w:rsidR="00FA6F39" w:rsidRPr="005A1A96">
        <w:t xml:space="preserve"> (Federālā Aizsardzības un sporta ministrija)</w:t>
      </w:r>
    </w:p>
    <w:p w14:paraId="61A4744F" w14:textId="77777777" w:rsidR="00FA6F39" w:rsidRPr="005A1A96" w:rsidRDefault="00FA6F39" w:rsidP="00FA6F39">
      <w:pPr>
        <w:ind w:left="567" w:hanging="567"/>
      </w:pPr>
    </w:p>
    <w:p w14:paraId="7D0ED73B" w14:textId="77777777" w:rsidR="00FA6F39" w:rsidRPr="005A1A96" w:rsidRDefault="00FA6F39" w:rsidP="00FA6F39">
      <w:pPr>
        <w:ind w:left="567" w:hanging="567"/>
      </w:pPr>
      <w:r w:rsidRPr="005A1A96">
        <w:t>8.</w:t>
      </w:r>
      <w:r w:rsidRPr="005A1A96">
        <w:tab/>
      </w:r>
      <w:r w:rsidRPr="005A1A96">
        <w:rPr>
          <w:i/>
        </w:rPr>
        <w:t>Bundesministerium für Land- und Forstwirtschaft, Umwelt und Wasserwirtschaft</w:t>
      </w:r>
      <w:r w:rsidRPr="005A1A96">
        <w:t xml:space="preserve"> (Federālā Lauksaimniecības un mežsaimniecības, vides un ūdensresursu apsaimniekošanas ministrija)</w:t>
      </w:r>
    </w:p>
    <w:p w14:paraId="3D63FF26" w14:textId="77777777" w:rsidR="00FA6F39" w:rsidRPr="005A1A96" w:rsidRDefault="00FA6F39" w:rsidP="00FA6F39">
      <w:pPr>
        <w:ind w:left="567" w:hanging="567"/>
      </w:pPr>
    </w:p>
    <w:p w14:paraId="40403370" w14:textId="77777777" w:rsidR="00FA6F39" w:rsidRPr="005A1A96" w:rsidRDefault="00FA6F39" w:rsidP="00FA6F39">
      <w:pPr>
        <w:ind w:left="567" w:hanging="567"/>
      </w:pPr>
      <w:r w:rsidRPr="005A1A96">
        <w:t>9.</w:t>
      </w:r>
      <w:r w:rsidRPr="005A1A96">
        <w:tab/>
      </w:r>
      <w:r w:rsidRPr="005A1A96">
        <w:rPr>
          <w:i/>
        </w:rPr>
        <w:t>Bundesministerium für Arbeit, Soziales und Konsumentenschutz</w:t>
      </w:r>
      <w:r w:rsidRPr="005A1A96">
        <w:t xml:space="preserve"> (Federālā Nodarbinātības, sociālo lietu un patērētāju aizsardzības ministrija)</w:t>
      </w:r>
    </w:p>
    <w:p w14:paraId="7A023955" w14:textId="77777777" w:rsidR="00FA6F39" w:rsidRPr="005A1A96" w:rsidRDefault="00FA6F39" w:rsidP="00FA6F39">
      <w:pPr>
        <w:ind w:left="567" w:hanging="567"/>
      </w:pPr>
    </w:p>
    <w:p w14:paraId="425E766D" w14:textId="77777777" w:rsidR="00FA6F39" w:rsidRPr="005A1A96" w:rsidRDefault="00FA6F39" w:rsidP="00FA6F39">
      <w:pPr>
        <w:ind w:left="567" w:hanging="567"/>
      </w:pPr>
      <w:r w:rsidRPr="005A1A96">
        <w:t>10.</w:t>
      </w:r>
      <w:r w:rsidRPr="005A1A96">
        <w:tab/>
      </w:r>
      <w:r w:rsidRPr="005A1A96">
        <w:rPr>
          <w:i/>
        </w:rPr>
        <w:t>Bundesministerium für Unterricht, Kunst und Kultur</w:t>
      </w:r>
      <w:r w:rsidRPr="005A1A96">
        <w:t xml:space="preserve"> (Federālā Izglītības, mākslas un kultūras ministrija)</w:t>
      </w:r>
    </w:p>
    <w:p w14:paraId="3CF219E0" w14:textId="77777777" w:rsidR="00FA6F39" w:rsidRPr="005A1A96" w:rsidRDefault="00FA6F39" w:rsidP="00FA6F39">
      <w:pPr>
        <w:ind w:left="567" w:hanging="567"/>
      </w:pPr>
    </w:p>
    <w:p w14:paraId="2ED77DE5" w14:textId="77777777" w:rsidR="00FA6F39" w:rsidRPr="005A1A96" w:rsidRDefault="00FA6F39" w:rsidP="00FA6F39">
      <w:pPr>
        <w:ind w:left="567" w:hanging="567"/>
      </w:pPr>
      <w:r w:rsidRPr="005A1A96">
        <w:t>11.</w:t>
      </w:r>
      <w:r w:rsidRPr="005A1A96">
        <w:tab/>
      </w:r>
      <w:r w:rsidRPr="005A1A96">
        <w:rPr>
          <w:i/>
        </w:rPr>
        <w:t>Bundesministerium für Verkehr, Innovation und Technologie</w:t>
      </w:r>
      <w:r w:rsidRPr="005A1A96">
        <w:t xml:space="preserve"> (Federālā transporta, inovāciju un tehnoloģiju ministrija)</w:t>
      </w:r>
    </w:p>
    <w:p w14:paraId="1C0573AA" w14:textId="77777777" w:rsidR="00FA6F39" w:rsidRPr="005A1A96" w:rsidRDefault="00FA6F39" w:rsidP="00FA6F39">
      <w:pPr>
        <w:ind w:left="567" w:hanging="567"/>
      </w:pPr>
    </w:p>
    <w:p w14:paraId="18330073" w14:textId="77777777" w:rsidR="00FA6F39" w:rsidRPr="005A1A96" w:rsidRDefault="00FA6F39" w:rsidP="00FA6F39">
      <w:pPr>
        <w:ind w:left="567" w:hanging="567"/>
      </w:pPr>
      <w:r w:rsidRPr="005A1A96">
        <w:t>12.</w:t>
      </w:r>
      <w:r w:rsidRPr="005A1A96">
        <w:tab/>
      </w:r>
      <w:r w:rsidRPr="005A1A96">
        <w:rPr>
          <w:i/>
        </w:rPr>
        <w:t>Bundesministerium für Wirtschaft, Familie und Jugend</w:t>
      </w:r>
      <w:r w:rsidRPr="005A1A96">
        <w:t xml:space="preserve"> (Federālā Ekonomikas, ģimenes un jaunatnes lietu ministrija)</w:t>
      </w:r>
    </w:p>
    <w:p w14:paraId="77A4FE63" w14:textId="77777777" w:rsidR="00FA6F39" w:rsidRPr="005A1A96" w:rsidRDefault="00FA6F39" w:rsidP="00FA6F39">
      <w:pPr>
        <w:ind w:left="567" w:hanging="567"/>
      </w:pPr>
    </w:p>
    <w:p w14:paraId="0FC0082A" w14:textId="77777777" w:rsidR="00FA6F39" w:rsidRPr="005A1A96" w:rsidRDefault="00FA6F39" w:rsidP="00FA6F39">
      <w:pPr>
        <w:ind w:left="567" w:hanging="567"/>
      </w:pPr>
      <w:r w:rsidRPr="005A1A96">
        <w:t>13.</w:t>
      </w:r>
      <w:r w:rsidRPr="005A1A96">
        <w:tab/>
      </w:r>
      <w:r w:rsidRPr="005A1A96">
        <w:rPr>
          <w:i/>
        </w:rPr>
        <w:t>Bundesministerium für Wissenschaft und Forschung</w:t>
      </w:r>
      <w:r w:rsidRPr="005A1A96">
        <w:t xml:space="preserve"> (Federālā Zinātnes un pētniecības ministrija)</w:t>
      </w:r>
    </w:p>
    <w:p w14:paraId="5505F1D2" w14:textId="77777777" w:rsidR="00FA6F39" w:rsidRPr="005A1A96" w:rsidRDefault="00FA6F39" w:rsidP="00FA6F39">
      <w:pPr>
        <w:ind w:left="567" w:hanging="567"/>
      </w:pPr>
    </w:p>
    <w:p w14:paraId="601AF8D4" w14:textId="77777777" w:rsidR="00FA6F39" w:rsidRPr="005A1A96" w:rsidRDefault="00FA6F39" w:rsidP="00FA6F39">
      <w:pPr>
        <w:ind w:left="567" w:hanging="567"/>
      </w:pPr>
      <w:r w:rsidRPr="005A1A96">
        <w:t>14.</w:t>
      </w:r>
      <w:r w:rsidRPr="005A1A96">
        <w:tab/>
      </w:r>
      <w:r w:rsidRPr="005A1A96">
        <w:rPr>
          <w:i/>
        </w:rPr>
        <w:t>Bundesamt für Eich- und Vermessungswesen</w:t>
      </w:r>
      <w:r w:rsidRPr="005A1A96">
        <w:t xml:space="preserve"> (Federālais Kalibrēšanas un mērījumu birojs)</w:t>
      </w:r>
    </w:p>
    <w:p w14:paraId="05C8BA4E" w14:textId="77777777" w:rsidR="00FA6F39" w:rsidRPr="005A1A96" w:rsidRDefault="00FA6F39" w:rsidP="00FA6F39">
      <w:pPr>
        <w:ind w:left="567" w:hanging="567"/>
      </w:pPr>
    </w:p>
    <w:p w14:paraId="4B8B8F04" w14:textId="43FA75E1" w:rsidR="00751A0A" w:rsidRPr="005A1A96" w:rsidRDefault="00751A0A" w:rsidP="00751A0A">
      <w:r w:rsidRPr="005A1A96">
        <w:br w:type="page"/>
      </w:r>
    </w:p>
    <w:p w14:paraId="009FFB49" w14:textId="7A890204" w:rsidR="00FA6F39" w:rsidRPr="005A1A96" w:rsidRDefault="00751A0A" w:rsidP="00FA6F39">
      <w:pPr>
        <w:ind w:left="567" w:hanging="567"/>
      </w:pPr>
      <w:r w:rsidRPr="005A1A96">
        <w:t>1</w:t>
      </w:r>
      <w:r w:rsidR="00FA6F39" w:rsidRPr="005A1A96">
        <w:t>5.</w:t>
      </w:r>
      <w:r w:rsidR="00FA6F39" w:rsidRPr="005A1A96">
        <w:tab/>
      </w:r>
      <w:r w:rsidR="00FA6F39" w:rsidRPr="005A1A96">
        <w:rPr>
          <w:i/>
        </w:rPr>
        <w:t>Österreichische Forschungs- und Prüfzentrum Arsenal Gesellschaft m</w:t>
      </w:r>
      <w:r w:rsidR="00FA6F39" w:rsidRPr="005A1A96">
        <w:t>.</w:t>
      </w:r>
      <w:r w:rsidR="00FA6F39" w:rsidRPr="005A1A96">
        <w:rPr>
          <w:i/>
        </w:rPr>
        <w:t>b</w:t>
      </w:r>
      <w:r w:rsidR="00FA6F39" w:rsidRPr="005A1A96">
        <w:t>.</w:t>
      </w:r>
      <w:r w:rsidR="00FA6F39" w:rsidRPr="005A1A96">
        <w:rPr>
          <w:i/>
        </w:rPr>
        <w:t>H</w:t>
      </w:r>
      <w:r w:rsidR="00FA6F39" w:rsidRPr="005A1A96">
        <w:t xml:space="preserve"> (Austrijas Pētniecības un testēšanas centrs Arsenal, SIA)</w:t>
      </w:r>
    </w:p>
    <w:p w14:paraId="1477D4CC" w14:textId="77777777" w:rsidR="00FA6F39" w:rsidRPr="005A1A96" w:rsidRDefault="00FA6F39" w:rsidP="00FA6F39">
      <w:pPr>
        <w:ind w:left="567" w:hanging="567"/>
      </w:pPr>
    </w:p>
    <w:p w14:paraId="542B4F34" w14:textId="77777777" w:rsidR="00FA6F39" w:rsidRPr="005A1A96" w:rsidRDefault="00FA6F39" w:rsidP="00FA6F39">
      <w:pPr>
        <w:ind w:left="567" w:hanging="567"/>
      </w:pPr>
      <w:r w:rsidRPr="005A1A96">
        <w:t>16.</w:t>
      </w:r>
      <w:r w:rsidRPr="005A1A96">
        <w:tab/>
      </w:r>
      <w:r w:rsidRPr="005A1A96">
        <w:rPr>
          <w:i/>
        </w:rPr>
        <w:t>Bundesanstalt für Verkehr</w:t>
      </w:r>
      <w:r w:rsidRPr="005A1A96">
        <w:t xml:space="preserve"> (Federālais Satiksmes institūts)</w:t>
      </w:r>
    </w:p>
    <w:p w14:paraId="1C8A72F8" w14:textId="77777777" w:rsidR="00FA6F39" w:rsidRPr="005A1A96" w:rsidRDefault="00FA6F39" w:rsidP="00FA6F39">
      <w:pPr>
        <w:ind w:left="567" w:hanging="567"/>
      </w:pPr>
    </w:p>
    <w:p w14:paraId="066953A3" w14:textId="77777777" w:rsidR="00FA6F39" w:rsidRPr="005A1A96" w:rsidRDefault="00FA6F39" w:rsidP="00FA6F39">
      <w:pPr>
        <w:ind w:left="567" w:hanging="567"/>
      </w:pPr>
      <w:r w:rsidRPr="005A1A96">
        <w:t>17.</w:t>
      </w:r>
      <w:r w:rsidRPr="005A1A96">
        <w:tab/>
      </w:r>
      <w:r w:rsidRPr="005A1A96">
        <w:rPr>
          <w:i/>
        </w:rPr>
        <w:t>Bundesbeschaffung G</w:t>
      </w:r>
      <w:r w:rsidRPr="005A1A96">
        <w:t>.</w:t>
      </w:r>
      <w:r w:rsidRPr="005A1A96">
        <w:rPr>
          <w:i/>
        </w:rPr>
        <w:t>m</w:t>
      </w:r>
      <w:r w:rsidRPr="005A1A96">
        <w:t>.</w:t>
      </w:r>
      <w:r w:rsidRPr="005A1A96">
        <w:rPr>
          <w:i/>
        </w:rPr>
        <w:t>b</w:t>
      </w:r>
      <w:r w:rsidRPr="005A1A96">
        <w:t>.</w:t>
      </w:r>
      <w:r w:rsidRPr="005A1A96">
        <w:rPr>
          <w:i/>
        </w:rPr>
        <w:t>H</w:t>
      </w:r>
      <w:r w:rsidRPr="005A1A96">
        <w:t xml:space="preserve"> (Federālais Iepirkumu birojs, SIA)</w:t>
      </w:r>
    </w:p>
    <w:p w14:paraId="11BA48E5" w14:textId="77777777" w:rsidR="00FA6F39" w:rsidRPr="005A1A96" w:rsidRDefault="00FA6F39" w:rsidP="00FA6F39">
      <w:pPr>
        <w:ind w:left="567" w:hanging="567"/>
      </w:pPr>
    </w:p>
    <w:p w14:paraId="328B20E8" w14:textId="77777777" w:rsidR="00FA6F39" w:rsidRPr="005A1A96" w:rsidRDefault="00FA6F39" w:rsidP="00FA6F39">
      <w:pPr>
        <w:ind w:left="567" w:hanging="567"/>
      </w:pPr>
      <w:r w:rsidRPr="005A1A96">
        <w:t>18.</w:t>
      </w:r>
      <w:r w:rsidRPr="005A1A96">
        <w:tab/>
      </w:r>
      <w:r w:rsidRPr="005A1A96">
        <w:rPr>
          <w:i/>
        </w:rPr>
        <w:t>Bundesrechenzentrum G</w:t>
      </w:r>
      <w:r w:rsidRPr="005A1A96">
        <w:t>.</w:t>
      </w:r>
      <w:r w:rsidRPr="005A1A96">
        <w:rPr>
          <w:i/>
        </w:rPr>
        <w:t>m</w:t>
      </w:r>
      <w:r w:rsidRPr="005A1A96">
        <w:t>.</w:t>
      </w:r>
      <w:r w:rsidRPr="005A1A96">
        <w:rPr>
          <w:i/>
        </w:rPr>
        <w:t>b</w:t>
      </w:r>
      <w:r w:rsidRPr="005A1A96">
        <w:t>.</w:t>
      </w:r>
      <w:r w:rsidRPr="005A1A96">
        <w:rPr>
          <w:i/>
        </w:rPr>
        <w:t>H</w:t>
      </w:r>
      <w:r w:rsidRPr="005A1A96">
        <w:t xml:space="preserve"> (Federālais Datu apstrādes centrs, SIA)</w:t>
      </w:r>
    </w:p>
    <w:p w14:paraId="1E7A2219" w14:textId="77777777" w:rsidR="00FA6F39" w:rsidRPr="005A1A96" w:rsidRDefault="00FA6F39" w:rsidP="00FA6F39">
      <w:pPr>
        <w:ind w:left="567" w:hanging="567"/>
      </w:pPr>
    </w:p>
    <w:p w14:paraId="4E7AED4D" w14:textId="77777777" w:rsidR="00FA6F39" w:rsidRPr="005A1A96" w:rsidRDefault="00FA6F39" w:rsidP="00FA6F39">
      <w:pPr>
        <w:ind w:left="567" w:hanging="567"/>
      </w:pPr>
      <w:r w:rsidRPr="005A1A96">
        <w:t>19.</w:t>
      </w:r>
      <w:r w:rsidRPr="005A1A96">
        <w:tab/>
        <w:t>Visas citas centrālā līmeņa publiskā sektora iestādes, tostarp to reģionālās un vietējās apakšnodaļas, ar noteikumu, ka tās nenodarbojas ar rūpniecisku vai komerciālu darbību</w:t>
      </w:r>
    </w:p>
    <w:p w14:paraId="5CEE831B" w14:textId="77777777" w:rsidR="00FA6F39" w:rsidRPr="005A1A96" w:rsidRDefault="00FA6F39" w:rsidP="00FA6F39"/>
    <w:p w14:paraId="45287E5F" w14:textId="77777777" w:rsidR="00FA6F39" w:rsidRPr="005A1A96" w:rsidRDefault="00FA6F39" w:rsidP="00FA6F39">
      <w:pPr>
        <w:jc w:val="center"/>
      </w:pPr>
      <w:r w:rsidRPr="005A1A96">
        <w:t>POLIJA</w:t>
      </w:r>
    </w:p>
    <w:p w14:paraId="3D84DB01" w14:textId="77777777" w:rsidR="00FA6F39" w:rsidRPr="005A1A96" w:rsidRDefault="00FA6F39" w:rsidP="00FA6F39"/>
    <w:p w14:paraId="2CD27CB2" w14:textId="77777777" w:rsidR="00FA6F39" w:rsidRPr="005A1A96" w:rsidRDefault="00FA6F39" w:rsidP="00FA6F39">
      <w:pPr>
        <w:ind w:left="567" w:hanging="567"/>
      </w:pPr>
      <w:r w:rsidRPr="005A1A96">
        <w:t>1.</w:t>
      </w:r>
      <w:r w:rsidRPr="005A1A96">
        <w:tab/>
      </w:r>
      <w:r w:rsidRPr="005A1A96">
        <w:rPr>
          <w:i/>
        </w:rPr>
        <w:t>Kancelaria Prezydenta RP</w:t>
      </w:r>
      <w:r w:rsidRPr="005A1A96">
        <w:t xml:space="preserve"> (Polijas Republikas Prezidenta kanceleja)</w:t>
      </w:r>
    </w:p>
    <w:p w14:paraId="22068F82" w14:textId="77777777" w:rsidR="00FA6F39" w:rsidRPr="005A1A96" w:rsidRDefault="00FA6F39" w:rsidP="00FA6F39">
      <w:pPr>
        <w:ind w:left="567" w:hanging="567"/>
      </w:pPr>
    </w:p>
    <w:p w14:paraId="70BC35B5" w14:textId="77777777" w:rsidR="00FA6F39" w:rsidRPr="005A1A96" w:rsidRDefault="00FA6F39" w:rsidP="00FA6F39">
      <w:pPr>
        <w:ind w:left="567" w:hanging="567"/>
      </w:pPr>
      <w:r w:rsidRPr="005A1A96">
        <w:t>2.</w:t>
      </w:r>
      <w:r w:rsidRPr="005A1A96">
        <w:tab/>
      </w:r>
      <w:r w:rsidRPr="005A1A96">
        <w:rPr>
          <w:i/>
        </w:rPr>
        <w:t>Kancelaria Sejmu RP</w:t>
      </w:r>
      <w:r w:rsidRPr="005A1A96">
        <w:t xml:space="preserve"> (Polijas Republikas Sejma kanceleja)</w:t>
      </w:r>
    </w:p>
    <w:p w14:paraId="7F654587" w14:textId="77777777" w:rsidR="00FA6F39" w:rsidRPr="005A1A96" w:rsidRDefault="00FA6F39" w:rsidP="00FA6F39">
      <w:pPr>
        <w:ind w:left="567" w:hanging="567"/>
      </w:pPr>
    </w:p>
    <w:p w14:paraId="6B295815" w14:textId="77777777" w:rsidR="00FA6F39" w:rsidRPr="005A1A96" w:rsidRDefault="00FA6F39" w:rsidP="00FA6F39">
      <w:pPr>
        <w:ind w:left="567" w:hanging="567"/>
      </w:pPr>
      <w:r w:rsidRPr="005A1A96">
        <w:t>3.</w:t>
      </w:r>
      <w:r w:rsidRPr="005A1A96">
        <w:tab/>
      </w:r>
      <w:r w:rsidRPr="005A1A96">
        <w:rPr>
          <w:i/>
        </w:rPr>
        <w:t>Kancelaria Senatu RP</w:t>
      </w:r>
      <w:r w:rsidRPr="005A1A96">
        <w:t xml:space="preserve"> (Polijas Republikas Senāta kanceleja)</w:t>
      </w:r>
    </w:p>
    <w:p w14:paraId="2C250A34" w14:textId="77777777" w:rsidR="00FA6F39" w:rsidRPr="005A1A96" w:rsidRDefault="00FA6F39" w:rsidP="00FA6F39">
      <w:pPr>
        <w:ind w:left="567" w:hanging="567"/>
      </w:pPr>
    </w:p>
    <w:p w14:paraId="24052803" w14:textId="77777777" w:rsidR="00FA6F39" w:rsidRPr="005A1A96" w:rsidRDefault="00FA6F39" w:rsidP="00FA6F39">
      <w:pPr>
        <w:ind w:left="567" w:hanging="567"/>
      </w:pPr>
      <w:r w:rsidRPr="005A1A96">
        <w:t>4.</w:t>
      </w:r>
      <w:r w:rsidRPr="005A1A96">
        <w:tab/>
      </w:r>
      <w:r w:rsidRPr="005A1A96">
        <w:rPr>
          <w:i/>
        </w:rPr>
        <w:t>Kancelaria Prezesa Rady Ministrów</w:t>
      </w:r>
      <w:r w:rsidRPr="005A1A96">
        <w:t xml:space="preserve"> (Premjerministra kanceleja)</w:t>
      </w:r>
    </w:p>
    <w:p w14:paraId="74DCBAA0" w14:textId="77777777" w:rsidR="00FA6F39" w:rsidRPr="005A1A96" w:rsidRDefault="00FA6F39" w:rsidP="00FA6F39">
      <w:pPr>
        <w:ind w:left="567" w:hanging="567"/>
      </w:pPr>
    </w:p>
    <w:p w14:paraId="52F08D86" w14:textId="77777777" w:rsidR="00FA6F39" w:rsidRPr="005A1A96" w:rsidRDefault="00FA6F39" w:rsidP="00FA6F39">
      <w:pPr>
        <w:ind w:left="567" w:hanging="567"/>
      </w:pPr>
      <w:r w:rsidRPr="005A1A96">
        <w:t>5.</w:t>
      </w:r>
      <w:r w:rsidRPr="005A1A96">
        <w:tab/>
      </w:r>
      <w:r w:rsidRPr="005A1A96">
        <w:rPr>
          <w:i/>
        </w:rPr>
        <w:t>Sąd Najwyższy</w:t>
      </w:r>
      <w:r w:rsidRPr="005A1A96">
        <w:t xml:space="preserve"> (Augstākā tiesa)</w:t>
      </w:r>
    </w:p>
    <w:p w14:paraId="71724231" w14:textId="77777777" w:rsidR="00FA6F39" w:rsidRPr="005A1A96" w:rsidRDefault="00FA6F39" w:rsidP="00FA6F39">
      <w:pPr>
        <w:ind w:left="567" w:hanging="567"/>
      </w:pPr>
    </w:p>
    <w:p w14:paraId="02A562BE" w14:textId="1DC9CFCB" w:rsidR="00751A0A" w:rsidRPr="005A1A96" w:rsidRDefault="00751A0A" w:rsidP="00751A0A">
      <w:r w:rsidRPr="005A1A96">
        <w:br w:type="page"/>
      </w:r>
    </w:p>
    <w:p w14:paraId="47623CF3" w14:textId="62355E23" w:rsidR="00FA6F39" w:rsidRPr="005A1A96" w:rsidRDefault="00751A0A" w:rsidP="00FA6F39">
      <w:pPr>
        <w:ind w:left="567" w:hanging="567"/>
      </w:pPr>
      <w:r w:rsidRPr="005A1A96">
        <w:t>6</w:t>
      </w:r>
      <w:r w:rsidR="00FA6F39" w:rsidRPr="005A1A96">
        <w:t>.</w:t>
      </w:r>
      <w:r w:rsidR="00FA6F39" w:rsidRPr="005A1A96">
        <w:tab/>
      </w:r>
      <w:r w:rsidR="00FA6F39" w:rsidRPr="005A1A96">
        <w:rPr>
          <w:i/>
        </w:rPr>
        <w:t>Naczelny Sąd Administracyjny</w:t>
      </w:r>
      <w:r w:rsidR="00FA6F39" w:rsidRPr="005A1A96">
        <w:t xml:space="preserve"> (Augstākā administratīvā tiesa)</w:t>
      </w:r>
    </w:p>
    <w:p w14:paraId="1EC90687" w14:textId="77777777" w:rsidR="00FA6F39" w:rsidRPr="005A1A96" w:rsidRDefault="00FA6F39" w:rsidP="00FA6F39">
      <w:pPr>
        <w:ind w:left="567" w:hanging="567"/>
      </w:pPr>
    </w:p>
    <w:p w14:paraId="210C3120" w14:textId="77777777" w:rsidR="00FA6F39" w:rsidRPr="005A1A96" w:rsidRDefault="00FA6F39" w:rsidP="00FA6F39">
      <w:pPr>
        <w:ind w:left="567" w:hanging="567"/>
      </w:pPr>
      <w:r w:rsidRPr="005A1A96">
        <w:t>7.</w:t>
      </w:r>
      <w:r w:rsidRPr="005A1A96">
        <w:tab/>
      </w:r>
      <w:r w:rsidRPr="005A1A96">
        <w:rPr>
          <w:i/>
        </w:rPr>
        <w:t>Trybunał Konstytucyjny</w:t>
      </w:r>
      <w:r w:rsidRPr="005A1A96">
        <w:t xml:space="preserve"> (Konstitucionālā tiesa)</w:t>
      </w:r>
    </w:p>
    <w:p w14:paraId="6BC5686C" w14:textId="77777777" w:rsidR="00FA6F39" w:rsidRPr="005A1A96" w:rsidRDefault="00FA6F39" w:rsidP="00FA6F39">
      <w:pPr>
        <w:ind w:left="567" w:hanging="567"/>
      </w:pPr>
    </w:p>
    <w:p w14:paraId="0F43E23C" w14:textId="77777777" w:rsidR="00FA6F39" w:rsidRPr="005A1A96" w:rsidRDefault="00FA6F39" w:rsidP="00FA6F39">
      <w:pPr>
        <w:ind w:left="567" w:hanging="567"/>
      </w:pPr>
      <w:r w:rsidRPr="005A1A96">
        <w:t>8.</w:t>
      </w:r>
      <w:r w:rsidRPr="005A1A96">
        <w:tab/>
      </w:r>
      <w:r w:rsidRPr="005A1A96">
        <w:rPr>
          <w:i/>
        </w:rPr>
        <w:t>Najwyższa Izba Kontroli</w:t>
      </w:r>
      <w:r w:rsidRPr="005A1A96">
        <w:t xml:space="preserve"> (Augstākā revīzijas palāta)</w:t>
      </w:r>
    </w:p>
    <w:p w14:paraId="3A4AD9F6" w14:textId="77777777" w:rsidR="00FA6F39" w:rsidRPr="005A1A96" w:rsidRDefault="00FA6F39" w:rsidP="00FA6F39">
      <w:pPr>
        <w:ind w:left="567" w:hanging="567"/>
      </w:pPr>
    </w:p>
    <w:p w14:paraId="649874C0" w14:textId="77777777" w:rsidR="00FA6F39" w:rsidRPr="005A1A96" w:rsidRDefault="00FA6F39" w:rsidP="00FA6F39">
      <w:pPr>
        <w:ind w:left="567" w:hanging="567"/>
      </w:pPr>
      <w:r w:rsidRPr="005A1A96">
        <w:t>9.</w:t>
      </w:r>
      <w:r w:rsidRPr="005A1A96">
        <w:tab/>
      </w:r>
      <w:r w:rsidRPr="005A1A96">
        <w:rPr>
          <w:i/>
        </w:rPr>
        <w:t>Biuro Rzecznika Praw Obywatelskich</w:t>
      </w:r>
      <w:r w:rsidRPr="005A1A96">
        <w:t xml:space="preserve"> (Cilvēktiesību komisāra birojs)</w:t>
      </w:r>
    </w:p>
    <w:p w14:paraId="47C3E768" w14:textId="77777777" w:rsidR="00FA6F39" w:rsidRPr="005A1A96" w:rsidRDefault="00FA6F39" w:rsidP="00FA6F39">
      <w:pPr>
        <w:ind w:left="567" w:hanging="567"/>
      </w:pPr>
    </w:p>
    <w:p w14:paraId="41914BB6" w14:textId="77777777" w:rsidR="00FA6F39" w:rsidRPr="005A1A96" w:rsidRDefault="00FA6F39" w:rsidP="00FA6F39">
      <w:pPr>
        <w:ind w:left="567" w:hanging="567"/>
      </w:pPr>
      <w:r w:rsidRPr="005A1A96">
        <w:t>10.</w:t>
      </w:r>
      <w:r w:rsidRPr="005A1A96">
        <w:tab/>
      </w:r>
      <w:r w:rsidRPr="005A1A96">
        <w:rPr>
          <w:i/>
        </w:rPr>
        <w:t>Biuro Rzecznika Praw Dziecka</w:t>
      </w:r>
      <w:r w:rsidRPr="005A1A96">
        <w:t xml:space="preserve"> (Bērnu tiesību ombuda birojs)</w:t>
      </w:r>
    </w:p>
    <w:p w14:paraId="7E12512A" w14:textId="77777777" w:rsidR="00FA6F39" w:rsidRPr="005A1A96" w:rsidRDefault="00FA6F39" w:rsidP="00FA6F39">
      <w:pPr>
        <w:ind w:left="567" w:hanging="567"/>
      </w:pPr>
    </w:p>
    <w:p w14:paraId="1FC0C679" w14:textId="77777777" w:rsidR="00FA6F39" w:rsidRPr="005A1A96" w:rsidRDefault="00FA6F39" w:rsidP="00FA6F39">
      <w:pPr>
        <w:ind w:left="567" w:hanging="567"/>
      </w:pPr>
      <w:r w:rsidRPr="005A1A96">
        <w:t>11.</w:t>
      </w:r>
      <w:r w:rsidRPr="005A1A96">
        <w:tab/>
      </w:r>
      <w:r w:rsidRPr="005A1A96">
        <w:rPr>
          <w:i/>
        </w:rPr>
        <w:t>Biuro Ochrony Rządu</w:t>
      </w:r>
      <w:r w:rsidRPr="005A1A96">
        <w:t xml:space="preserve"> (Valdības aizsardzības birojs)</w:t>
      </w:r>
    </w:p>
    <w:p w14:paraId="418AE081" w14:textId="77777777" w:rsidR="00FA6F39" w:rsidRPr="005A1A96" w:rsidRDefault="00FA6F39" w:rsidP="00FA6F39">
      <w:pPr>
        <w:ind w:left="567" w:hanging="567"/>
      </w:pPr>
    </w:p>
    <w:p w14:paraId="07D398D2" w14:textId="77777777" w:rsidR="00FA6F39" w:rsidRPr="005A1A96" w:rsidRDefault="00FA6F39" w:rsidP="00FA6F39">
      <w:pPr>
        <w:ind w:left="567" w:hanging="567"/>
      </w:pPr>
      <w:r w:rsidRPr="005A1A96">
        <w:t>12.</w:t>
      </w:r>
      <w:r w:rsidRPr="005A1A96">
        <w:tab/>
      </w:r>
      <w:r w:rsidRPr="005A1A96">
        <w:rPr>
          <w:i/>
        </w:rPr>
        <w:t>Biuro Bezpieczeństwa Narodowego</w:t>
      </w:r>
      <w:r w:rsidRPr="005A1A96">
        <w:t xml:space="preserve"> (Valsts drošības birojs)</w:t>
      </w:r>
    </w:p>
    <w:p w14:paraId="5B9A6F9A" w14:textId="77777777" w:rsidR="00FA6F39" w:rsidRPr="005A1A96" w:rsidRDefault="00FA6F39" w:rsidP="00FA6F39">
      <w:pPr>
        <w:ind w:left="567" w:hanging="567"/>
      </w:pPr>
    </w:p>
    <w:p w14:paraId="4EB85371" w14:textId="77777777" w:rsidR="00FA6F39" w:rsidRPr="005A1A96" w:rsidRDefault="00FA6F39" w:rsidP="00FA6F39">
      <w:pPr>
        <w:ind w:left="567" w:hanging="567"/>
      </w:pPr>
      <w:r w:rsidRPr="005A1A96">
        <w:t>13.</w:t>
      </w:r>
      <w:r w:rsidRPr="005A1A96">
        <w:tab/>
      </w:r>
      <w:r w:rsidRPr="005A1A96">
        <w:rPr>
          <w:i/>
        </w:rPr>
        <w:t>Centralne Biuro Antykorupcyjne</w:t>
      </w:r>
      <w:r w:rsidRPr="005A1A96">
        <w:t xml:space="preserve"> (Centrālais pretkorupcijas birojs)</w:t>
      </w:r>
    </w:p>
    <w:p w14:paraId="1065F07E" w14:textId="77777777" w:rsidR="00FA6F39" w:rsidRPr="005A1A96" w:rsidRDefault="00FA6F39" w:rsidP="00FA6F39">
      <w:pPr>
        <w:ind w:left="567" w:hanging="567"/>
      </w:pPr>
    </w:p>
    <w:p w14:paraId="31C7CE77" w14:textId="77777777" w:rsidR="00FA6F39" w:rsidRPr="005A1A96" w:rsidRDefault="00FA6F39" w:rsidP="00FA6F39">
      <w:pPr>
        <w:ind w:left="567" w:hanging="567"/>
      </w:pPr>
      <w:r w:rsidRPr="005A1A96">
        <w:t>14.</w:t>
      </w:r>
      <w:r w:rsidRPr="005A1A96">
        <w:tab/>
      </w:r>
      <w:r w:rsidRPr="005A1A96">
        <w:rPr>
          <w:i/>
        </w:rPr>
        <w:t>Ministerstwo Pracy i Polityki Społecznej</w:t>
      </w:r>
      <w:r w:rsidRPr="005A1A96">
        <w:t xml:space="preserve"> (Darba un sociālo lietu ministrija)</w:t>
      </w:r>
    </w:p>
    <w:p w14:paraId="59488A03" w14:textId="77777777" w:rsidR="00FA6F39" w:rsidRPr="005A1A96" w:rsidRDefault="00FA6F39" w:rsidP="00FA6F39">
      <w:pPr>
        <w:ind w:left="567" w:hanging="567"/>
      </w:pPr>
    </w:p>
    <w:p w14:paraId="4EE38CAD" w14:textId="77777777" w:rsidR="00FA6F39" w:rsidRPr="005A1A96" w:rsidRDefault="00FA6F39" w:rsidP="00FA6F39">
      <w:pPr>
        <w:ind w:left="567" w:hanging="567"/>
      </w:pPr>
      <w:r w:rsidRPr="005A1A96">
        <w:t>15.</w:t>
      </w:r>
      <w:r w:rsidRPr="005A1A96">
        <w:tab/>
      </w:r>
      <w:r w:rsidRPr="005A1A96">
        <w:rPr>
          <w:i/>
        </w:rPr>
        <w:t>Ministerstwo Finansów</w:t>
      </w:r>
      <w:r w:rsidRPr="005A1A96">
        <w:t xml:space="preserve"> (Finanšu ministrija)</w:t>
      </w:r>
    </w:p>
    <w:p w14:paraId="0A989ECB" w14:textId="77777777" w:rsidR="00FA6F39" w:rsidRPr="005A1A96" w:rsidRDefault="00FA6F39" w:rsidP="00FA6F39">
      <w:pPr>
        <w:ind w:left="567" w:hanging="567"/>
      </w:pPr>
    </w:p>
    <w:p w14:paraId="1C109256" w14:textId="77777777" w:rsidR="00FA6F39" w:rsidRPr="005A1A96" w:rsidRDefault="00FA6F39" w:rsidP="00FA6F39">
      <w:pPr>
        <w:ind w:left="567" w:hanging="567"/>
      </w:pPr>
      <w:r w:rsidRPr="005A1A96">
        <w:t>16.</w:t>
      </w:r>
      <w:r w:rsidRPr="005A1A96">
        <w:tab/>
      </w:r>
      <w:r w:rsidRPr="005A1A96">
        <w:rPr>
          <w:i/>
        </w:rPr>
        <w:t>Ministerstwo Gospodarki</w:t>
      </w:r>
      <w:r w:rsidRPr="005A1A96">
        <w:t xml:space="preserve"> (Ekonomikas ministrija)</w:t>
      </w:r>
    </w:p>
    <w:p w14:paraId="42CAB6BF" w14:textId="77777777" w:rsidR="00FA6F39" w:rsidRPr="005A1A96" w:rsidRDefault="00FA6F39" w:rsidP="00FA6F39">
      <w:pPr>
        <w:ind w:left="567" w:hanging="567"/>
      </w:pPr>
    </w:p>
    <w:p w14:paraId="75D19E7E" w14:textId="77777777" w:rsidR="00FA6F39" w:rsidRPr="005A1A96" w:rsidRDefault="00FA6F39" w:rsidP="00FA6F39">
      <w:pPr>
        <w:ind w:left="567" w:hanging="567"/>
      </w:pPr>
      <w:r w:rsidRPr="005A1A96">
        <w:t>17.</w:t>
      </w:r>
      <w:r w:rsidRPr="005A1A96">
        <w:tab/>
      </w:r>
      <w:r w:rsidRPr="005A1A96">
        <w:rPr>
          <w:i/>
        </w:rPr>
        <w:t>Ministerstwo Rozwoju Regionalnego</w:t>
      </w:r>
      <w:r w:rsidRPr="005A1A96">
        <w:t xml:space="preserve"> (Reģionālās attīstības ministrija)</w:t>
      </w:r>
    </w:p>
    <w:p w14:paraId="05BA3134" w14:textId="77777777" w:rsidR="00FA6F39" w:rsidRPr="005A1A96" w:rsidRDefault="00FA6F39" w:rsidP="00FA6F39">
      <w:pPr>
        <w:ind w:left="567" w:hanging="567"/>
      </w:pPr>
    </w:p>
    <w:p w14:paraId="0FFB5028" w14:textId="373EC42E" w:rsidR="00751A0A" w:rsidRPr="005A1A96" w:rsidRDefault="00751A0A" w:rsidP="00751A0A">
      <w:r w:rsidRPr="005A1A96">
        <w:br w:type="page"/>
      </w:r>
    </w:p>
    <w:p w14:paraId="52FE3AE2" w14:textId="7DF8F4A5" w:rsidR="00FA6F39" w:rsidRPr="005A1A96" w:rsidRDefault="00751A0A" w:rsidP="00FA6F39">
      <w:pPr>
        <w:ind w:left="567" w:hanging="567"/>
      </w:pPr>
      <w:r w:rsidRPr="005A1A96">
        <w:t>1</w:t>
      </w:r>
      <w:r w:rsidR="00FA6F39" w:rsidRPr="005A1A96">
        <w:t>8.</w:t>
      </w:r>
      <w:r w:rsidR="00FA6F39" w:rsidRPr="005A1A96">
        <w:tab/>
      </w:r>
      <w:r w:rsidR="00FA6F39" w:rsidRPr="005A1A96">
        <w:rPr>
          <w:i/>
        </w:rPr>
        <w:t>Ministerstwo Kultury i Dziedzictwa Narodowego</w:t>
      </w:r>
      <w:r w:rsidR="00FA6F39" w:rsidRPr="005A1A96">
        <w:t xml:space="preserve"> (Kultūras un nacionālā mantojuma ministrija)</w:t>
      </w:r>
    </w:p>
    <w:p w14:paraId="7E25C345" w14:textId="77777777" w:rsidR="00FA6F39" w:rsidRPr="005A1A96" w:rsidRDefault="00FA6F39" w:rsidP="00FA6F39">
      <w:pPr>
        <w:ind w:left="567" w:hanging="567"/>
      </w:pPr>
    </w:p>
    <w:p w14:paraId="09C11FBC" w14:textId="77777777" w:rsidR="00FA6F39" w:rsidRPr="005A1A96" w:rsidRDefault="00FA6F39" w:rsidP="00FA6F39">
      <w:pPr>
        <w:ind w:left="567" w:hanging="567"/>
      </w:pPr>
      <w:r w:rsidRPr="005A1A96">
        <w:t>19.</w:t>
      </w:r>
      <w:r w:rsidRPr="005A1A96">
        <w:tab/>
      </w:r>
      <w:r w:rsidRPr="005A1A96">
        <w:rPr>
          <w:i/>
        </w:rPr>
        <w:t>Ministerstwo Edukacji Narodowej</w:t>
      </w:r>
      <w:r w:rsidRPr="005A1A96">
        <w:t xml:space="preserve"> (Izglītības ministrija)</w:t>
      </w:r>
    </w:p>
    <w:p w14:paraId="50EB37E7" w14:textId="77777777" w:rsidR="00FA6F39" w:rsidRPr="005A1A96" w:rsidRDefault="00FA6F39" w:rsidP="00FA6F39">
      <w:pPr>
        <w:ind w:left="567" w:hanging="567"/>
      </w:pPr>
    </w:p>
    <w:p w14:paraId="6ACC7321" w14:textId="77777777" w:rsidR="00FA6F39" w:rsidRPr="005A1A96" w:rsidRDefault="00FA6F39" w:rsidP="00FA6F39">
      <w:pPr>
        <w:ind w:left="567" w:hanging="567"/>
      </w:pPr>
      <w:r w:rsidRPr="005A1A96">
        <w:t>20.</w:t>
      </w:r>
      <w:r w:rsidRPr="005A1A96">
        <w:tab/>
      </w:r>
      <w:r w:rsidRPr="005A1A96">
        <w:rPr>
          <w:i/>
        </w:rPr>
        <w:t>Ministerstwo Obrony Narodowej</w:t>
      </w:r>
      <w:r w:rsidRPr="005A1A96">
        <w:t xml:space="preserve"> (Nacionālās aizsardzības ministrija)</w:t>
      </w:r>
    </w:p>
    <w:p w14:paraId="4069AD81" w14:textId="77777777" w:rsidR="00FA6F39" w:rsidRPr="005A1A96" w:rsidRDefault="00FA6F39" w:rsidP="00FA6F39">
      <w:pPr>
        <w:ind w:left="567" w:hanging="567"/>
      </w:pPr>
    </w:p>
    <w:p w14:paraId="3131F2B9" w14:textId="77777777" w:rsidR="00FA6F39" w:rsidRPr="005A1A96" w:rsidRDefault="00FA6F39" w:rsidP="00FA6F39">
      <w:pPr>
        <w:ind w:left="567" w:hanging="567"/>
      </w:pPr>
      <w:r w:rsidRPr="005A1A96">
        <w:t>21.</w:t>
      </w:r>
      <w:r w:rsidRPr="005A1A96">
        <w:tab/>
      </w:r>
      <w:r w:rsidRPr="005A1A96">
        <w:rPr>
          <w:i/>
        </w:rPr>
        <w:t>Ministerstwo Rolnictwa i Rozwoju Wsi</w:t>
      </w:r>
      <w:r w:rsidRPr="005A1A96">
        <w:t xml:space="preserve"> (Lauksaimniecības un lauku attīstības ministrija)</w:t>
      </w:r>
    </w:p>
    <w:p w14:paraId="64397A46" w14:textId="77777777" w:rsidR="00FA6F39" w:rsidRPr="005A1A96" w:rsidRDefault="00FA6F39" w:rsidP="00FA6F39">
      <w:pPr>
        <w:ind w:left="567" w:hanging="567"/>
      </w:pPr>
    </w:p>
    <w:p w14:paraId="0C14ABD2" w14:textId="77777777" w:rsidR="00FA6F39" w:rsidRPr="005A1A96" w:rsidRDefault="00FA6F39" w:rsidP="00FA6F39">
      <w:pPr>
        <w:ind w:left="567" w:hanging="567"/>
      </w:pPr>
      <w:r w:rsidRPr="005A1A96">
        <w:t>22.</w:t>
      </w:r>
      <w:r w:rsidRPr="005A1A96">
        <w:tab/>
      </w:r>
      <w:r w:rsidRPr="005A1A96">
        <w:rPr>
          <w:i/>
        </w:rPr>
        <w:t>Ministerstwo Skarbu Państwa</w:t>
      </w:r>
      <w:r w:rsidRPr="005A1A96">
        <w:t xml:space="preserve"> (Valsts kases ministrija)</w:t>
      </w:r>
    </w:p>
    <w:p w14:paraId="10104958" w14:textId="77777777" w:rsidR="00FA6F39" w:rsidRPr="005A1A96" w:rsidRDefault="00FA6F39" w:rsidP="00FA6F39">
      <w:pPr>
        <w:ind w:left="567" w:hanging="567"/>
      </w:pPr>
    </w:p>
    <w:p w14:paraId="5BDA7555" w14:textId="77777777" w:rsidR="00FA6F39" w:rsidRPr="005A1A96" w:rsidRDefault="00FA6F39" w:rsidP="00FA6F39">
      <w:pPr>
        <w:ind w:left="567" w:hanging="567"/>
      </w:pPr>
      <w:r w:rsidRPr="005A1A96">
        <w:t>23.</w:t>
      </w:r>
      <w:r w:rsidRPr="005A1A96">
        <w:tab/>
      </w:r>
      <w:r w:rsidRPr="005A1A96">
        <w:rPr>
          <w:i/>
        </w:rPr>
        <w:t>Ministerstwo Sprawiedliwości</w:t>
      </w:r>
      <w:r w:rsidRPr="005A1A96">
        <w:t xml:space="preserve"> (Tieslietu ministrija)</w:t>
      </w:r>
    </w:p>
    <w:p w14:paraId="66D418D7" w14:textId="77777777" w:rsidR="00FA6F39" w:rsidRPr="005A1A96" w:rsidRDefault="00FA6F39" w:rsidP="00FA6F39">
      <w:pPr>
        <w:ind w:left="567" w:hanging="567"/>
      </w:pPr>
    </w:p>
    <w:p w14:paraId="71C9DD93" w14:textId="77777777" w:rsidR="00FA6F39" w:rsidRPr="005A1A96" w:rsidRDefault="00FA6F39" w:rsidP="00FA6F39">
      <w:pPr>
        <w:ind w:left="567" w:hanging="567"/>
      </w:pPr>
      <w:r w:rsidRPr="005A1A96">
        <w:t>24.</w:t>
      </w:r>
      <w:r w:rsidRPr="005A1A96">
        <w:tab/>
      </w:r>
      <w:r w:rsidRPr="005A1A96">
        <w:rPr>
          <w:i/>
        </w:rPr>
        <w:t>Ministerstwo Transportu, Budownictwa i Gospodarki Morskiej</w:t>
      </w:r>
      <w:r w:rsidRPr="005A1A96">
        <w:t xml:space="preserve"> (Transporta, būvniecības un jūrlietu ekonomikas ministrija)</w:t>
      </w:r>
    </w:p>
    <w:p w14:paraId="684638B3" w14:textId="77777777" w:rsidR="00FA6F39" w:rsidRPr="005A1A96" w:rsidRDefault="00FA6F39" w:rsidP="00FA6F39">
      <w:pPr>
        <w:ind w:left="567" w:hanging="567"/>
      </w:pPr>
    </w:p>
    <w:p w14:paraId="68FA253C" w14:textId="77777777" w:rsidR="00FA6F39" w:rsidRPr="005A1A96" w:rsidRDefault="00FA6F39" w:rsidP="00FA6F39">
      <w:pPr>
        <w:ind w:left="567" w:hanging="567"/>
      </w:pPr>
      <w:r w:rsidRPr="005A1A96">
        <w:t>25.</w:t>
      </w:r>
      <w:r w:rsidRPr="005A1A96">
        <w:tab/>
      </w:r>
      <w:r w:rsidRPr="005A1A96">
        <w:rPr>
          <w:i/>
        </w:rPr>
        <w:t>Ministerstwo Nauki i Szkolnictwa Wyższego</w:t>
      </w:r>
      <w:r w:rsidRPr="005A1A96">
        <w:t xml:space="preserve"> (Zinātnes un augstākās izglītības ministrija)</w:t>
      </w:r>
    </w:p>
    <w:p w14:paraId="5F735273" w14:textId="77777777" w:rsidR="00FA6F39" w:rsidRPr="005A1A96" w:rsidRDefault="00FA6F39" w:rsidP="00FA6F39">
      <w:pPr>
        <w:ind w:left="567" w:hanging="567"/>
      </w:pPr>
    </w:p>
    <w:p w14:paraId="662EF5F1" w14:textId="77777777" w:rsidR="00FA6F39" w:rsidRPr="005A1A96" w:rsidRDefault="00FA6F39" w:rsidP="00FA6F39">
      <w:pPr>
        <w:ind w:left="567" w:hanging="567"/>
      </w:pPr>
      <w:r w:rsidRPr="005A1A96">
        <w:t>26.</w:t>
      </w:r>
      <w:r w:rsidRPr="005A1A96">
        <w:tab/>
      </w:r>
      <w:r w:rsidRPr="005A1A96">
        <w:rPr>
          <w:i/>
        </w:rPr>
        <w:t>Ministerstwo Środowiska</w:t>
      </w:r>
      <w:r w:rsidRPr="005A1A96">
        <w:t xml:space="preserve"> (Vides ministrija)</w:t>
      </w:r>
    </w:p>
    <w:p w14:paraId="329E1B88" w14:textId="77777777" w:rsidR="00FA6F39" w:rsidRPr="005A1A96" w:rsidRDefault="00FA6F39" w:rsidP="00FA6F39">
      <w:pPr>
        <w:ind w:left="567" w:hanging="567"/>
      </w:pPr>
    </w:p>
    <w:p w14:paraId="76930958" w14:textId="77777777" w:rsidR="00FA6F39" w:rsidRPr="005A1A96" w:rsidRDefault="00FA6F39" w:rsidP="00FA6F39">
      <w:pPr>
        <w:ind w:left="567" w:hanging="567"/>
      </w:pPr>
      <w:r w:rsidRPr="005A1A96">
        <w:t>27.</w:t>
      </w:r>
      <w:r w:rsidRPr="005A1A96">
        <w:tab/>
      </w:r>
      <w:r w:rsidRPr="005A1A96">
        <w:rPr>
          <w:i/>
        </w:rPr>
        <w:t>Ministerstwo Spraw Wewnętrznych</w:t>
      </w:r>
      <w:r w:rsidRPr="005A1A96">
        <w:t xml:space="preserve"> (Iekšlietu ministrija)</w:t>
      </w:r>
    </w:p>
    <w:p w14:paraId="01DA661D" w14:textId="77777777" w:rsidR="00FA6F39" w:rsidRPr="005A1A96" w:rsidRDefault="00FA6F39" w:rsidP="00FA6F39">
      <w:pPr>
        <w:ind w:left="567" w:hanging="567"/>
      </w:pPr>
    </w:p>
    <w:p w14:paraId="328C24CD" w14:textId="13E9CFA1" w:rsidR="00FA6F39" w:rsidRPr="005A1A96" w:rsidRDefault="00FA6F39" w:rsidP="00FA6F39">
      <w:pPr>
        <w:ind w:left="567" w:hanging="567"/>
      </w:pPr>
      <w:r w:rsidRPr="005A1A96">
        <w:t>28.</w:t>
      </w:r>
      <w:r w:rsidRPr="005A1A96">
        <w:tab/>
      </w:r>
      <w:r w:rsidRPr="005A1A96">
        <w:rPr>
          <w:i/>
        </w:rPr>
        <w:t>Minist</w:t>
      </w:r>
      <w:r w:rsidR="00B461BB" w:rsidRPr="005A1A96">
        <w:rPr>
          <w:i/>
        </w:rPr>
        <w:t>e</w:t>
      </w:r>
      <w:r w:rsidRPr="005A1A96">
        <w:rPr>
          <w:i/>
        </w:rPr>
        <w:t>rstwo Administracji i Cyfryzacji</w:t>
      </w:r>
      <w:r w:rsidRPr="005A1A96">
        <w:t xml:space="preserve"> (Pārvaldības un digitalizācijas ministrija)</w:t>
      </w:r>
    </w:p>
    <w:p w14:paraId="456CA424" w14:textId="77777777" w:rsidR="00FA6F39" w:rsidRPr="005A1A96" w:rsidRDefault="00FA6F39" w:rsidP="00FA6F39">
      <w:pPr>
        <w:ind w:left="567" w:hanging="567"/>
      </w:pPr>
    </w:p>
    <w:p w14:paraId="086D70EE" w14:textId="6991FF53" w:rsidR="00751A0A" w:rsidRPr="005A1A96" w:rsidRDefault="00751A0A" w:rsidP="00751A0A">
      <w:r w:rsidRPr="005A1A96">
        <w:br w:type="page"/>
      </w:r>
    </w:p>
    <w:p w14:paraId="73E1D77C" w14:textId="20FCFB15" w:rsidR="00FA6F39" w:rsidRPr="005A1A96" w:rsidRDefault="00751A0A" w:rsidP="00FA6F39">
      <w:pPr>
        <w:ind w:left="567" w:hanging="567"/>
      </w:pPr>
      <w:r w:rsidRPr="005A1A96">
        <w:t>2</w:t>
      </w:r>
      <w:r w:rsidR="00FA6F39" w:rsidRPr="005A1A96">
        <w:t>9.</w:t>
      </w:r>
      <w:r w:rsidR="00FA6F39" w:rsidRPr="005A1A96">
        <w:tab/>
      </w:r>
      <w:r w:rsidR="00FA6F39" w:rsidRPr="005A1A96">
        <w:rPr>
          <w:i/>
        </w:rPr>
        <w:t>Ministerstwo Spraw Zagranicznych</w:t>
      </w:r>
      <w:r w:rsidR="00FA6F39" w:rsidRPr="005A1A96">
        <w:t xml:space="preserve"> (Ārlietu ministrija)</w:t>
      </w:r>
    </w:p>
    <w:p w14:paraId="3A14AB28" w14:textId="77777777" w:rsidR="00FA6F39" w:rsidRPr="005A1A96" w:rsidRDefault="00FA6F39" w:rsidP="00FA6F39">
      <w:pPr>
        <w:ind w:left="567" w:hanging="567"/>
      </w:pPr>
    </w:p>
    <w:p w14:paraId="45F6E1CA" w14:textId="77777777" w:rsidR="00FA6F39" w:rsidRPr="005A1A96" w:rsidRDefault="00FA6F39" w:rsidP="00FA6F39">
      <w:pPr>
        <w:ind w:left="567" w:hanging="567"/>
      </w:pPr>
      <w:r w:rsidRPr="005A1A96">
        <w:t>30.</w:t>
      </w:r>
      <w:r w:rsidRPr="005A1A96">
        <w:tab/>
      </w:r>
      <w:r w:rsidRPr="005A1A96">
        <w:rPr>
          <w:i/>
        </w:rPr>
        <w:t>Ministerstwo Zdrowia</w:t>
      </w:r>
      <w:r w:rsidRPr="005A1A96">
        <w:t xml:space="preserve"> (Veselības ministrija)</w:t>
      </w:r>
    </w:p>
    <w:p w14:paraId="2B40EE6E" w14:textId="77777777" w:rsidR="00FA6F39" w:rsidRPr="005A1A96" w:rsidRDefault="00FA6F39" w:rsidP="00FA6F39">
      <w:pPr>
        <w:ind w:left="567" w:hanging="567"/>
      </w:pPr>
    </w:p>
    <w:p w14:paraId="7507C8F3" w14:textId="77777777" w:rsidR="00FA6F39" w:rsidRPr="005A1A96" w:rsidRDefault="00FA6F39" w:rsidP="00FA6F39">
      <w:pPr>
        <w:ind w:left="567" w:hanging="567"/>
      </w:pPr>
      <w:r w:rsidRPr="005A1A96">
        <w:t>31.</w:t>
      </w:r>
      <w:r w:rsidRPr="005A1A96">
        <w:tab/>
      </w:r>
      <w:r w:rsidRPr="005A1A96">
        <w:rPr>
          <w:i/>
        </w:rPr>
        <w:t>Ministerstwo Sportu i Turystyki</w:t>
      </w:r>
      <w:r w:rsidRPr="005A1A96">
        <w:t xml:space="preserve"> (Sporta un tūrisma ministrija)</w:t>
      </w:r>
    </w:p>
    <w:p w14:paraId="46B50E0F" w14:textId="77777777" w:rsidR="00FA6F39" w:rsidRPr="005A1A96" w:rsidRDefault="00FA6F39" w:rsidP="00FA6F39">
      <w:pPr>
        <w:ind w:left="567" w:hanging="567"/>
      </w:pPr>
    </w:p>
    <w:p w14:paraId="2AE931FD" w14:textId="77777777" w:rsidR="00FA6F39" w:rsidRPr="005A1A96" w:rsidRDefault="00FA6F39" w:rsidP="00FA6F39">
      <w:pPr>
        <w:ind w:left="567" w:hanging="567"/>
      </w:pPr>
      <w:r w:rsidRPr="005A1A96">
        <w:t>32.</w:t>
      </w:r>
      <w:r w:rsidRPr="005A1A96">
        <w:tab/>
      </w:r>
      <w:r w:rsidRPr="005A1A96">
        <w:rPr>
          <w:i/>
        </w:rPr>
        <w:t>Urząd Patentowy Rzeczypospolitej Polskiej</w:t>
      </w:r>
      <w:r w:rsidRPr="005A1A96">
        <w:t xml:space="preserve"> (Polijas Republikas Patentu birojs)</w:t>
      </w:r>
    </w:p>
    <w:p w14:paraId="4F2F76E6" w14:textId="77777777" w:rsidR="00FA6F39" w:rsidRPr="005A1A96" w:rsidRDefault="00FA6F39" w:rsidP="00FA6F39">
      <w:pPr>
        <w:ind w:left="567" w:hanging="567"/>
      </w:pPr>
    </w:p>
    <w:p w14:paraId="6AF13409" w14:textId="77777777" w:rsidR="00FA6F39" w:rsidRPr="005A1A96" w:rsidRDefault="00FA6F39" w:rsidP="00FA6F39">
      <w:pPr>
        <w:ind w:left="567" w:hanging="567"/>
      </w:pPr>
      <w:r w:rsidRPr="005A1A96">
        <w:t>33.</w:t>
      </w:r>
      <w:r w:rsidRPr="005A1A96">
        <w:tab/>
      </w:r>
      <w:r w:rsidRPr="005A1A96">
        <w:rPr>
          <w:i/>
        </w:rPr>
        <w:t>Urząd Regulacji Energetyki</w:t>
      </w:r>
      <w:r w:rsidRPr="005A1A96">
        <w:t xml:space="preserve"> (Enerģētikas regulators)</w:t>
      </w:r>
    </w:p>
    <w:p w14:paraId="42663F58" w14:textId="77777777" w:rsidR="00FA6F39" w:rsidRPr="005A1A96" w:rsidRDefault="00FA6F39" w:rsidP="00FA6F39">
      <w:pPr>
        <w:ind w:left="567" w:hanging="567"/>
      </w:pPr>
    </w:p>
    <w:p w14:paraId="6798F965" w14:textId="77777777" w:rsidR="00FA6F39" w:rsidRPr="005A1A96" w:rsidRDefault="00FA6F39" w:rsidP="00FA6F39">
      <w:pPr>
        <w:ind w:left="567" w:hanging="567"/>
      </w:pPr>
      <w:r w:rsidRPr="005A1A96">
        <w:t>34.</w:t>
      </w:r>
      <w:r w:rsidRPr="005A1A96">
        <w:tab/>
      </w:r>
      <w:r w:rsidRPr="005A1A96">
        <w:rPr>
          <w:i/>
        </w:rPr>
        <w:t>Urząd do Spraw Kombatantów i Osób Represjonowanych</w:t>
      </w:r>
      <w:r w:rsidRPr="005A1A96">
        <w:t xml:space="preserve"> (Kara veterānu un represiju upuru lietu birojs)</w:t>
      </w:r>
    </w:p>
    <w:p w14:paraId="72A47D24" w14:textId="77777777" w:rsidR="00FA6F39" w:rsidRPr="005A1A96" w:rsidRDefault="00FA6F39" w:rsidP="00FA6F39">
      <w:pPr>
        <w:ind w:left="567" w:hanging="567"/>
      </w:pPr>
    </w:p>
    <w:p w14:paraId="2B61CC09" w14:textId="77777777" w:rsidR="00FA6F39" w:rsidRPr="005A1A96" w:rsidRDefault="00FA6F39" w:rsidP="00FA6F39">
      <w:pPr>
        <w:ind w:left="567" w:hanging="567"/>
      </w:pPr>
      <w:r w:rsidRPr="005A1A96">
        <w:t>35.</w:t>
      </w:r>
      <w:r w:rsidRPr="005A1A96">
        <w:tab/>
      </w:r>
      <w:r w:rsidRPr="005A1A96">
        <w:rPr>
          <w:i/>
        </w:rPr>
        <w:t>Urząd Transportu Kolejowego</w:t>
      </w:r>
      <w:r w:rsidRPr="005A1A96">
        <w:t xml:space="preserve"> (Dzelzceļa transporta birojs)</w:t>
      </w:r>
    </w:p>
    <w:p w14:paraId="61DD35C8" w14:textId="77777777" w:rsidR="00FA6F39" w:rsidRPr="005A1A96" w:rsidRDefault="00FA6F39" w:rsidP="00FA6F39">
      <w:pPr>
        <w:ind w:left="567" w:hanging="567"/>
      </w:pPr>
    </w:p>
    <w:p w14:paraId="7E65228D" w14:textId="77777777" w:rsidR="00FA6F39" w:rsidRPr="005A1A96" w:rsidRDefault="00FA6F39" w:rsidP="00FA6F39">
      <w:pPr>
        <w:ind w:left="567" w:hanging="567"/>
      </w:pPr>
      <w:r w:rsidRPr="005A1A96">
        <w:t>36.</w:t>
      </w:r>
      <w:r w:rsidRPr="005A1A96">
        <w:tab/>
      </w:r>
      <w:r w:rsidRPr="005A1A96">
        <w:rPr>
          <w:i/>
        </w:rPr>
        <w:t>Urząd Dozoru Technicznego</w:t>
      </w:r>
      <w:r w:rsidRPr="005A1A96">
        <w:t xml:space="preserve"> (Tehniskās apskates birojs)</w:t>
      </w:r>
    </w:p>
    <w:p w14:paraId="08EB86D1" w14:textId="77777777" w:rsidR="00FA6F39" w:rsidRPr="005A1A96" w:rsidRDefault="00FA6F39" w:rsidP="00FA6F39">
      <w:pPr>
        <w:ind w:left="567" w:hanging="567"/>
      </w:pPr>
    </w:p>
    <w:p w14:paraId="4E9FC2B0" w14:textId="77777777" w:rsidR="00FA6F39" w:rsidRPr="005A1A96" w:rsidRDefault="00FA6F39" w:rsidP="00FA6F39">
      <w:pPr>
        <w:ind w:left="567" w:hanging="567"/>
      </w:pPr>
      <w:r w:rsidRPr="005A1A96">
        <w:t>37.</w:t>
      </w:r>
      <w:r w:rsidRPr="005A1A96">
        <w:tab/>
      </w:r>
      <w:r w:rsidRPr="005A1A96">
        <w:rPr>
          <w:i/>
        </w:rPr>
        <w:t>Urząd Rejestracji Produktów Leczniczych, Wyrobów Medycznych i Produktów Biobójczych</w:t>
      </w:r>
      <w:r w:rsidRPr="005A1A96">
        <w:t xml:space="preserve"> (Zāļu, medicīnas ierīču un biocīdu reģistrācijas birojs)</w:t>
      </w:r>
    </w:p>
    <w:p w14:paraId="61FCADB5" w14:textId="77777777" w:rsidR="00FA6F39" w:rsidRPr="005A1A96" w:rsidRDefault="00FA6F39" w:rsidP="00FA6F39">
      <w:pPr>
        <w:ind w:left="567" w:hanging="567"/>
      </w:pPr>
    </w:p>
    <w:p w14:paraId="35A0D571" w14:textId="77777777" w:rsidR="00FA6F39" w:rsidRPr="005A1A96" w:rsidRDefault="00FA6F39" w:rsidP="00FA6F39">
      <w:pPr>
        <w:ind w:left="567" w:hanging="567"/>
      </w:pPr>
      <w:r w:rsidRPr="005A1A96">
        <w:t>38.</w:t>
      </w:r>
      <w:r w:rsidRPr="005A1A96">
        <w:tab/>
      </w:r>
      <w:r w:rsidRPr="005A1A96">
        <w:rPr>
          <w:i/>
        </w:rPr>
        <w:t>Urząd do Spraw Cudzoziemców</w:t>
      </w:r>
      <w:r w:rsidRPr="005A1A96">
        <w:t xml:space="preserve"> (Ārvalstnieku lietu birojs)</w:t>
      </w:r>
    </w:p>
    <w:p w14:paraId="76291DF9" w14:textId="77777777" w:rsidR="00FA6F39" w:rsidRPr="005A1A96" w:rsidRDefault="00FA6F39" w:rsidP="00FA6F39">
      <w:pPr>
        <w:ind w:left="567" w:hanging="567"/>
      </w:pPr>
    </w:p>
    <w:p w14:paraId="226FD611" w14:textId="77777777" w:rsidR="00FA6F39" w:rsidRPr="005A1A96" w:rsidRDefault="00FA6F39" w:rsidP="00FA6F39">
      <w:pPr>
        <w:ind w:left="567" w:hanging="567"/>
      </w:pPr>
      <w:r w:rsidRPr="005A1A96">
        <w:t>39.</w:t>
      </w:r>
      <w:r w:rsidRPr="005A1A96">
        <w:tab/>
      </w:r>
      <w:r w:rsidRPr="005A1A96">
        <w:rPr>
          <w:i/>
        </w:rPr>
        <w:t>Urząd Zamówień Publicznych</w:t>
      </w:r>
      <w:r w:rsidRPr="005A1A96">
        <w:t xml:space="preserve"> (Publiskā iepirkuma birojs)</w:t>
      </w:r>
    </w:p>
    <w:p w14:paraId="3774005A" w14:textId="77777777" w:rsidR="00FA6F39" w:rsidRPr="005A1A96" w:rsidRDefault="00FA6F39" w:rsidP="00FA6F39">
      <w:pPr>
        <w:ind w:left="567" w:hanging="567"/>
      </w:pPr>
    </w:p>
    <w:p w14:paraId="1F0A2570" w14:textId="634B0690" w:rsidR="00751A0A" w:rsidRPr="005A1A96" w:rsidRDefault="00751A0A" w:rsidP="00751A0A">
      <w:r w:rsidRPr="005A1A96">
        <w:br w:type="page"/>
      </w:r>
    </w:p>
    <w:p w14:paraId="783E3CAE" w14:textId="5047AA16" w:rsidR="00FA6F39" w:rsidRPr="005A1A96" w:rsidRDefault="00751A0A" w:rsidP="00FA6F39">
      <w:pPr>
        <w:ind w:left="567" w:hanging="567"/>
      </w:pPr>
      <w:r w:rsidRPr="005A1A96">
        <w:t>4</w:t>
      </w:r>
      <w:r w:rsidR="00FA6F39" w:rsidRPr="005A1A96">
        <w:t>0.</w:t>
      </w:r>
      <w:r w:rsidR="00FA6F39" w:rsidRPr="005A1A96">
        <w:tab/>
      </w:r>
      <w:r w:rsidR="00FA6F39" w:rsidRPr="005A1A96">
        <w:rPr>
          <w:i/>
        </w:rPr>
        <w:t>Urząd Ochrony Konkurencji i Konsumentów</w:t>
      </w:r>
      <w:r w:rsidR="00FA6F39" w:rsidRPr="005A1A96">
        <w:t xml:space="preserve"> (Konkurences un patērētāju tiesību aizsardzības birojs)</w:t>
      </w:r>
    </w:p>
    <w:p w14:paraId="06AAE410" w14:textId="77777777" w:rsidR="00FA6F39" w:rsidRPr="005A1A96" w:rsidRDefault="00FA6F39" w:rsidP="00FA6F39">
      <w:pPr>
        <w:ind w:left="567" w:hanging="567"/>
      </w:pPr>
    </w:p>
    <w:p w14:paraId="64FBEF3C" w14:textId="77777777" w:rsidR="00FA6F39" w:rsidRPr="005A1A96" w:rsidRDefault="00FA6F39" w:rsidP="00FA6F39">
      <w:pPr>
        <w:ind w:left="567" w:hanging="567"/>
      </w:pPr>
      <w:r w:rsidRPr="005A1A96">
        <w:t>41.</w:t>
      </w:r>
      <w:r w:rsidRPr="005A1A96">
        <w:tab/>
      </w:r>
      <w:r w:rsidRPr="005A1A96">
        <w:rPr>
          <w:i/>
        </w:rPr>
        <w:t>Urząd Lotnictwa Cywilnego</w:t>
      </w:r>
      <w:r w:rsidRPr="005A1A96">
        <w:t xml:space="preserve"> (Civilās aviācijas birojs)</w:t>
      </w:r>
    </w:p>
    <w:p w14:paraId="3015BE32" w14:textId="77777777" w:rsidR="00FA6F39" w:rsidRPr="005A1A96" w:rsidRDefault="00FA6F39" w:rsidP="00FA6F39">
      <w:pPr>
        <w:ind w:left="567" w:hanging="567"/>
      </w:pPr>
    </w:p>
    <w:p w14:paraId="4D2E3F22" w14:textId="77777777" w:rsidR="00FA6F39" w:rsidRPr="005A1A96" w:rsidRDefault="00FA6F39" w:rsidP="00FA6F39">
      <w:pPr>
        <w:ind w:left="567" w:hanging="567"/>
      </w:pPr>
      <w:r w:rsidRPr="005A1A96">
        <w:t>42.</w:t>
      </w:r>
      <w:r w:rsidRPr="005A1A96">
        <w:tab/>
      </w:r>
      <w:r w:rsidRPr="005A1A96">
        <w:rPr>
          <w:i/>
        </w:rPr>
        <w:t>Urząd Komunikacji Elektronicznej</w:t>
      </w:r>
      <w:r w:rsidRPr="005A1A96">
        <w:t xml:space="preserve"> (Elektronisko komunikāciju birojs)</w:t>
      </w:r>
    </w:p>
    <w:p w14:paraId="0238D352" w14:textId="77777777" w:rsidR="00FA6F39" w:rsidRPr="005A1A96" w:rsidRDefault="00FA6F39" w:rsidP="00FA6F39">
      <w:pPr>
        <w:ind w:left="567" w:hanging="567"/>
      </w:pPr>
    </w:p>
    <w:p w14:paraId="590FADB4" w14:textId="77777777" w:rsidR="00FA6F39" w:rsidRPr="005A1A96" w:rsidRDefault="00FA6F39" w:rsidP="00FA6F39">
      <w:pPr>
        <w:ind w:left="567" w:hanging="567"/>
      </w:pPr>
      <w:r w:rsidRPr="005A1A96">
        <w:t>43.</w:t>
      </w:r>
      <w:r w:rsidRPr="005A1A96">
        <w:tab/>
      </w:r>
      <w:r w:rsidRPr="005A1A96">
        <w:rPr>
          <w:i/>
        </w:rPr>
        <w:t>Wyższy Urząd Górniczy</w:t>
      </w:r>
      <w:r w:rsidRPr="005A1A96">
        <w:t xml:space="preserve"> (Valsts kalnrūpniecības pārvalde)</w:t>
      </w:r>
    </w:p>
    <w:p w14:paraId="4987C615" w14:textId="77777777" w:rsidR="00FA6F39" w:rsidRPr="005A1A96" w:rsidRDefault="00FA6F39" w:rsidP="00FA6F39">
      <w:pPr>
        <w:ind w:left="567" w:hanging="567"/>
      </w:pPr>
    </w:p>
    <w:p w14:paraId="78C6EF7D" w14:textId="77777777" w:rsidR="00FA6F39" w:rsidRPr="005A1A96" w:rsidRDefault="00FA6F39" w:rsidP="00FA6F39">
      <w:pPr>
        <w:ind w:left="567" w:hanging="567"/>
      </w:pPr>
      <w:r w:rsidRPr="005A1A96">
        <w:t>44.</w:t>
      </w:r>
      <w:r w:rsidRPr="005A1A96">
        <w:tab/>
      </w:r>
      <w:r w:rsidRPr="005A1A96">
        <w:rPr>
          <w:i/>
        </w:rPr>
        <w:t>Główny Urząd Miar</w:t>
      </w:r>
      <w:r w:rsidRPr="005A1A96">
        <w:t xml:space="preserve"> (Galvenais metroloģijas birojs)</w:t>
      </w:r>
    </w:p>
    <w:p w14:paraId="02DE82C7" w14:textId="77777777" w:rsidR="00FA6F39" w:rsidRPr="005A1A96" w:rsidRDefault="00FA6F39" w:rsidP="00FA6F39">
      <w:pPr>
        <w:ind w:left="567" w:hanging="567"/>
      </w:pPr>
    </w:p>
    <w:p w14:paraId="2D4BC338" w14:textId="77777777" w:rsidR="00FA6F39" w:rsidRPr="005A1A96" w:rsidRDefault="00FA6F39" w:rsidP="00FA6F39">
      <w:pPr>
        <w:ind w:left="567" w:hanging="567"/>
      </w:pPr>
      <w:r w:rsidRPr="005A1A96">
        <w:t>45.</w:t>
      </w:r>
      <w:r w:rsidRPr="005A1A96">
        <w:tab/>
      </w:r>
      <w:r w:rsidRPr="005A1A96">
        <w:rPr>
          <w:i/>
        </w:rPr>
        <w:t>Główny Urząd Geodezji i Kartografii</w:t>
      </w:r>
      <w:r w:rsidRPr="005A1A96">
        <w:t xml:space="preserve"> (Galvenais ģeodēzijas un kartogrāfijas birojs)</w:t>
      </w:r>
    </w:p>
    <w:p w14:paraId="4E8CF44B" w14:textId="77777777" w:rsidR="00FA6F39" w:rsidRPr="005A1A96" w:rsidRDefault="00FA6F39" w:rsidP="00FA6F39">
      <w:pPr>
        <w:ind w:left="567" w:hanging="567"/>
      </w:pPr>
    </w:p>
    <w:p w14:paraId="1084AD87" w14:textId="77777777" w:rsidR="00FA6F39" w:rsidRPr="005A1A96" w:rsidRDefault="00FA6F39" w:rsidP="00FA6F39">
      <w:pPr>
        <w:ind w:left="567" w:hanging="567"/>
      </w:pPr>
      <w:r w:rsidRPr="005A1A96">
        <w:t>46.</w:t>
      </w:r>
      <w:r w:rsidRPr="005A1A96">
        <w:tab/>
      </w:r>
      <w:r w:rsidRPr="005A1A96">
        <w:rPr>
          <w:i/>
        </w:rPr>
        <w:t>Główny Urząd Nadzoru Budowlanego</w:t>
      </w:r>
      <w:r w:rsidRPr="005A1A96">
        <w:t xml:space="preserve"> (Būvniecības kontroles lietu birojs)</w:t>
      </w:r>
    </w:p>
    <w:p w14:paraId="4D01C412" w14:textId="77777777" w:rsidR="00FA6F39" w:rsidRPr="005A1A96" w:rsidRDefault="00FA6F39" w:rsidP="00FA6F39">
      <w:pPr>
        <w:ind w:left="567" w:hanging="567"/>
      </w:pPr>
    </w:p>
    <w:p w14:paraId="57CBD0F0" w14:textId="77777777" w:rsidR="00FA6F39" w:rsidRPr="005A1A96" w:rsidRDefault="00FA6F39" w:rsidP="00FA6F39">
      <w:pPr>
        <w:ind w:left="567" w:hanging="567"/>
      </w:pPr>
      <w:r w:rsidRPr="005A1A96">
        <w:t>47.</w:t>
      </w:r>
      <w:r w:rsidRPr="005A1A96">
        <w:tab/>
      </w:r>
      <w:r w:rsidRPr="005A1A96">
        <w:rPr>
          <w:i/>
        </w:rPr>
        <w:t>Główny Urząd Statystyczny</w:t>
      </w:r>
      <w:r w:rsidRPr="005A1A96">
        <w:t xml:space="preserve"> (Centrālais statistikas birojs)</w:t>
      </w:r>
    </w:p>
    <w:p w14:paraId="411B5E54" w14:textId="77777777" w:rsidR="00FA6F39" w:rsidRPr="005A1A96" w:rsidRDefault="00FA6F39" w:rsidP="00FA6F39">
      <w:pPr>
        <w:ind w:left="567" w:hanging="567"/>
      </w:pPr>
    </w:p>
    <w:p w14:paraId="51FE9FDF" w14:textId="77777777" w:rsidR="00FA6F39" w:rsidRPr="005A1A96" w:rsidRDefault="00FA6F39" w:rsidP="00FA6F39">
      <w:pPr>
        <w:ind w:left="567" w:hanging="567"/>
      </w:pPr>
      <w:r w:rsidRPr="005A1A96">
        <w:t>48.</w:t>
      </w:r>
      <w:r w:rsidRPr="005A1A96">
        <w:tab/>
      </w:r>
      <w:r w:rsidRPr="005A1A96">
        <w:rPr>
          <w:i/>
        </w:rPr>
        <w:t>Krajowa Rada Radiofonii i Telewizji</w:t>
      </w:r>
      <w:r w:rsidRPr="005A1A96">
        <w:t xml:space="preserve"> (Nacionālā radio un televīzijas padome)</w:t>
      </w:r>
    </w:p>
    <w:p w14:paraId="3048024F" w14:textId="77777777" w:rsidR="00FA6F39" w:rsidRPr="005A1A96" w:rsidRDefault="00FA6F39" w:rsidP="00FA6F39">
      <w:pPr>
        <w:ind w:left="567" w:hanging="567"/>
      </w:pPr>
    </w:p>
    <w:p w14:paraId="558D5170" w14:textId="77777777" w:rsidR="00FA6F39" w:rsidRPr="005A1A96" w:rsidRDefault="00FA6F39" w:rsidP="00FA6F39">
      <w:pPr>
        <w:ind w:left="567" w:hanging="567"/>
      </w:pPr>
      <w:r w:rsidRPr="005A1A96">
        <w:t>49.</w:t>
      </w:r>
      <w:r w:rsidRPr="005A1A96">
        <w:tab/>
      </w:r>
      <w:r w:rsidRPr="005A1A96">
        <w:rPr>
          <w:i/>
        </w:rPr>
        <w:t>Generalny Inspektor Ochrony Danych Osobowych</w:t>
      </w:r>
      <w:r w:rsidRPr="005A1A96">
        <w:t xml:space="preserve"> (Persondatu aizsardzības ģenerālinspektors)</w:t>
      </w:r>
    </w:p>
    <w:p w14:paraId="297A0D21" w14:textId="77777777" w:rsidR="00FA6F39" w:rsidRPr="005A1A96" w:rsidRDefault="00FA6F39" w:rsidP="00FA6F39">
      <w:pPr>
        <w:ind w:left="567" w:hanging="567"/>
      </w:pPr>
    </w:p>
    <w:p w14:paraId="4A5683DA" w14:textId="77777777" w:rsidR="00FA6F39" w:rsidRPr="005A1A96" w:rsidRDefault="00FA6F39" w:rsidP="00FA6F39">
      <w:pPr>
        <w:ind w:left="567" w:hanging="567"/>
      </w:pPr>
      <w:r w:rsidRPr="005A1A96">
        <w:t>50.</w:t>
      </w:r>
      <w:r w:rsidRPr="005A1A96">
        <w:tab/>
      </w:r>
      <w:r w:rsidRPr="005A1A96">
        <w:rPr>
          <w:i/>
        </w:rPr>
        <w:t>Państwowa Komisja Wyborcza</w:t>
      </w:r>
      <w:r w:rsidRPr="005A1A96">
        <w:t xml:space="preserve"> (Valsts vēlēšanu komisija)</w:t>
      </w:r>
    </w:p>
    <w:p w14:paraId="740D2C5E" w14:textId="77777777" w:rsidR="00FA6F39" w:rsidRPr="005A1A96" w:rsidRDefault="00FA6F39" w:rsidP="00FA6F39">
      <w:pPr>
        <w:ind w:left="567" w:hanging="567"/>
      </w:pPr>
    </w:p>
    <w:p w14:paraId="0BDAF62D" w14:textId="6A22C5B5" w:rsidR="00751A0A" w:rsidRPr="005A1A96" w:rsidRDefault="00751A0A" w:rsidP="00751A0A">
      <w:r w:rsidRPr="005A1A96">
        <w:br w:type="page"/>
      </w:r>
    </w:p>
    <w:p w14:paraId="386BFAC0" w14:textId="530794C8" w:rsidR="00FA6F39" w:rsidRPr="005A1A96" w:rsidRDefault="00751A0A" w:rsidP="00FA6F39">
      <w:pPr>
        <w:ind w:left="567" w:hanging="567"/>
      </w:pPr>
      <w:r w:rsidRPr="005A1A96">
        <w:t>5</w:t>
      </w:r>
      <w:r w:rsidR="00FA6F39" w:rsidRPr="005A1A96">
        <w:t>1.</w:t>
      </w:r>
      <w:r w:rsidR="00FA6F39" w:rsidRPr="005A1A96">
        <w:tab/>
      </w:r>
      <w:r w:rsidR="00FA6F39" w:rsidRPr="005A1A96">
        <w:rPr>
          <w:i/>
        </w:rPr>
        <w:t>Państwowa Inspekcja Pracy</w:t>
      </w:r>
      <w:r w:rsidR="00FA6F39" w:rsidRPr="005A1A96">
        <w:t xml:space="preserve"> (Valsts darba inspekcija)</w:t>
      </w:r>
    </w:p>
    <w:p w14:paraId="217F611B" w14:textId="77777777" w:rsidR="00FA6F39" w:rsidRPr="005A1A96" w:rsidRDefault="00FA6F39" w:rsidP="00FA6F39">
      <w:pPr>
        <w:ind w:left="567" w:hanging="567"/>
      </w:pPr>
    </w:p>
    <w:p w14:paraId="2EBD1BFB" w14:textId="77777777" w:rsidR="00FA6F39" w:rsidRPr="005A1A96" w:rsidRDefault="00FA6F39" w:rsidP="00FA6F39">
      <w:pPr>
        <w:ind w:left="567" w:hanging="567"/>
      </w:pPr>
      <w:r w:rsidRPr="005A1A96">
        <w:t>52.</w:t>
      </w:r>
      <w:r w:rsidRPr="005A1A96">
        <w:tab/>
      </w:r>
      <w:r w:rsidRPr="005A1A96">
        <w:rPr>
          <w:i/>
        </w:rPr>
        <w:t>Rządowe Centrum Legislacji</w:t>
      </w:r>
      <w:r w:rsidRPr="005A1A96">
        <w:t xml:space="preserve"> (Valdības Likumdošanas izstrādes centrs)</w:t>
      </w:r>
    </w:p>
    <w:p w14:paraId="27E7377D" w14:textId="77777777" w:rsidR="00FA6F39" w:rsidRPr="005A1A96" w:rsidRDefault="00FA6F39" w:rsidP="00FA6F39">
      <w:pPr>
        <w:ind w:left="567" w:hanging="567"/>
      </w:pPr>
    </w:p>
    <w:p w14:paraId="6C487EF0" w14:textId="77777777" w:rsidR="00FA6F39" w:rsidRPr="005A1A96" w:rsidRDefault="00FA6F39" w:rsidP="00FA6F39">
      <w:pPr>
        <w:ind w:left="567" w:hanging="567"/>
      </w:pPr>
      <w:r w:rsidRPr="005A1A96">
        <w:t>53.</w:t>
      </w:r>
      <w:r w:rsidRPr="005A1A96">
        <w:tab/>
      </w:r>
      <w:r w:rsidRPr="005A1A96">
        <w:rPr>
          <w:i/>
        </w:rPr>
        <w:t>Narodowy Fundusz Zdrowia</w:t>
      </w:r>
      <w:r w:rsidRPr="005A1A96">
        <w:t xml:space="preserve"> (Nacionālais veselības fonds)</w:t>
      </w:r>
    </w:p>
    <w:p w14:paraId="343AB6CC" w14:textId="77777777" w:rsidR="00FA6F39" w:rsidRPr="005A1A96" w:rsidRDefault="00FA6F39" w:rsidP="00FA6F39">
      <w:pPr>
        <w:ind w:left="567" w:hanging="567"/>
      </w:pPr>
    </w:p>
    <w:p w14:paraId="4B838275" w14:textId="77777777" w:rsidR="00FA6F39" w:rsidRPr="005A1A96" w:rsidRDefault="00FA6F39" w:rsidP="00FA6F39">
      <w:pPr>
        <w:ind w:left="567" w:hanging="567"/>
      </w:pPr>
      <w:r w:rsidRPr="005A1A96">
        <w:t>54.</w:t>
      </w:r>
      <w:r w:rsidRPr="005A1A96">
        <w:tab/>
      </w:r>
      <w:r w:rsidRPr="005A1A96">
        <w:rPr>
          <w:i/>
        </w:rPr>
        <w:t>Polska Akademia Nauk</w:t>
      </w:r>
      <w:r w:rsidRPr="005A1A96">
        <w:t xml:space="preserve"> (Polijas Zinātņu akadēmija)</w:t>
      </w:r>
    </w:p>
    <w:p w14:paraId="0F308DE3" w14:textId="77777777" w:rsidR="00FA6F39" w:rsidRPr="005A1A96" w:rsidRDefault="00FA6F39" w:rsidP="00FA6F39">
      <w:pPr>
        <w:ind w:left="567" w:hanging="567"/>
      </w:pPr>
    </w:p>
    <w:p w14:paraId="54BFE699" w14:textId="77777777" w:rsidR="00FA6F39" w:rsidRPr="005A1A96" w:rsidRDefault="00FA6F39" w:rsidP="00FA6F39">
      <w:pPr>
        <w:ind w:left="567" w:hanging="567"/>
      </w:pPr>
      <w:r w:rsidRPr="005A1A96">
        <w:t>55.</w:t>
      </w:r>
      <w:r w:rsidRPr="005A1A96">
        <w:tab/>
      </w:r>
      <w:r w:rsidRPr="005A1A96">
        <w:rPr>
          <w:i/>
        </w:rPr>
        <w:t>Polskie Centrum Akredytacji</w:t>
      </w:r>
      <w:r w:rsidRPr="005A1A96">
        <w:t xml:space="preserve"> (Polijas Akreditācijas centrs)</w:t>
      </w:r>
    </w:p>
    <w:p w14:paraId="60FE7111" w14:textId="77777777" w:rsidR="00FA6F39" w:rsidRPr="005A1A96" w:rsidRDefault="00FA6F39" w:rsidP="00FA6F39">
      <w:pPr>
        <w:ind w:left="567" w:hanging="567"/>
      </w:pPr>
    </w:p>
    <w:p w14:paraId="1C449230" w14:textId="77777777" w:rsidR="00FA6F39" w:rsidRPr="005A1A96" w:rsidRDefault="00FA6F39" w:rsidP="00FA6F39">
      <w:pPr>
        <w:ind w:left="567" w:hanging="567"/>
      </w:pPr>
      <w:r w:rsidRPr="005A1A96">
        <w:t>56.</w:t>
      </w:r>
      <w:r w:rsidRPr="005A1A96">
        <w:tab/>
      </w:r>
      <w:r w:rsidRPr="005A1A96">
        <w:rPr>
          <w:i/>
        </w:rPr>
        <w:t>Polskie Centrum Badań i Certyfikacji</w:t>
      </w:r>
      <w:r w:rsidRPr="005A1A96">
        <w:t xml:space="preserve"> (Polijas Testēšanas un sertifikācijas centrs)</w:t>
      </w:r>
    </w:p>
    <w:p w14:paraId="0DA8FC54" w14:textId="77777777" w:rsidR="00FA6F39" w:rsidRPr="005A1A96" w:rsidRDefault="00FA6F39" w:rsidP="00FA6F39">
      <w:pPr>
        <w:ind w:left="567" w:hanging="567"/>
      </w:pPr>
    </w:p>
    <w:p w14:paraId="26E4E188" w14:textId="77777777" w:rsidR="00FA6F39" w:rsidRPr="005A1A96" w:rsidRDefault="00FA6F39" w:rsidP="00FA6F39">
      <w:pPr>
        <w:ind w:left="567" w:hanging="567"/>
      </w:pPr>
      <w:r w:rsidRPr="005A1A96">
        <w:t>57.</w:t>
      </w:r>
      <w:r w:rsidRPr="005A1A96">
        <w:tab/>
      </w:r>
      <w:r w:rsidRPr="005A1A96">
        <w:rPr>
          <w:i/>
        </w:rPr>
        <w:t>Polska Organizacja Turystyczna</w:t>
      </w:r>
      <w:r w:rsidRPr="005A1A96">
        <w:t xml:space="preserve"> (Polijas nacionālais tūrisma birojs)</w:t>
      </w:r>
    </w:p>
    <w:p w14:paraId="35ACEF08" w14:textId="77777777" w:rsidR="00FA6F39" w:rsidRPr="005A1A96" w:rsidRDefault="00FA6F39" w:rsidP="00FA6F39">
      <w:pPr>
        <w:ind w:left="567" w:hanging="567"/>
      </w:pPr>
    </w:p>
    <w:p w14:paraId="465ACA77" w14:textId="77777777" w:rsidR="00FA6F39" w:rsidRPr="005A1A96" w:rsidRDefault="00FA6F39" w:rsidP="00FA6F39">
      <w:pPr>
        <w:ind w:left="567" w:hanging="567"/>
      </w:pPr>
      <w:r w:rsidRPr="005A1A96">
        <w:t>58.</w:t>
      </w:r>
      <w:r w:rsidRPr="005A1A96">
        <w:tab/>
      </w:r>
      <w:r w:rsidRPr="005A1A96">
        <w:rPr>
          <w:i/>
        </w:rPr>
        <w:t>Polski Komitet Normalizacyjny</w:t>
      </w:r>
      <w:r w:rsidRPr="005A1A96">
        <w:t xml:space="preserve"> (Polijas Standartizācijas komiteja)</w:t>
      </w:r>
    </w:p>
    <w:p w14:paraId="241618CA" w14:textId="77777777" w:rsidR="00FA6F39" w:rsidRPr="005A1A96" w:rsidRDefault="00FA6F39" w:rsidP="00FA6F39">
      <w:pPr>
        <w:ind w:left="567" w:hanging="567"/>
      </w:pPr>
    </w:p>
    <w:p w14:paraId="7EC1C3E3" w14:textId="77777777" w:rsidR="00FA6F39" w:rsidRPr="005A1A96" w:rsidRDefault="00FA6F39" w:rsidP="00FA6F39">
      <w:pPr>
        <w:ind w:left="567" w:hanging="567"/>
      </w:pPr>
      <w:r w:rsidRPr="005A1A96">
        <w:t>59.</w:t>
      </w:r>
      <w:r w:rsidRPr="005A1A96">
        <w:tab/>
      </w:r>
      <w:r w:rsidRPr="005A1A96">
        <w:rPr>
          <w:i/>
        </w:rPr>
        <w:t>Zakład Ubezpieczeń Społecznych</w:t>
      </w:r>
      <w:r w:rsidRPr="005A1A96">
        <w:t xml:space="preserve"> (Sociālās apdrošināšanas iestāde)</w:t>
      </w:r>
    </w:p>
    <w:p w14:paraId="6A84D8BE" w14:textId="77777777" w:rsidR="00FA6F39" w:rsidRPr="005A1A96" w:rsidRDefault="00FA6F39" w:rsidP="00FA6F39">
      <w:pPr>
        <w:ind w:left="567" w:hanging="567"/>
      </w:pPr>
    </w:p>
    <w:p w14:paraId="057BE5D7" w14:textId="77777777" w:rsidR="00FA6F39" w:rsidRPr="005A1A96" w:rsidRDefault="00FA6F39" w:rsidP="00FA6F39">
      <w:pPr>
        <w:ind w:left="567" w:hanging="567"/>
      </w:pPr>
      <w:r w:rsidRPr="005A1A96">
        <w:t>60.</w:t>
      </w:r>
      <w:r w:rsidRPr="005A1A96">
        <w:tab/>
      </w:r>
      <w:r w:rsidRPr="005A1A96">
        <w:rPr>
          <w:i/>
        </w:rPr>
        <w:t>Komisja Nadzoru Finansowego</w:t>
      </w:r>
      <w:r w:rsidRPr="005A1A96">
        <w:t xml:space="preserve"> (Finanšu uzraudzības iestāde)</w:t>
      </w:r>
    </w:p>
    <w:p w14:paraId="7D2D2365" w14:textId="77777777" w:rsidR="00FA6F39" w:rsidRPr="005A1A96" w:rsidRDefault="00FA6F39" w:rsidP="00FA6F39">
      <w:pPr>
        <w:ind w:left="567" w:hanging="567"/>
      </w:pPr>
    </w:p>
    <w:p w14:paraId="47B3E608" w14:textId="77777777" w:rsidR="00FA6F39" w:rsidRPr="005A1A96" w:rsidRDefault="00FA6F39" w:rsidP="00FA6F39">
      <w:pPr>
        <w:ind w:left="567" w:hanging="567"/>
      </w:pPr>
      <w:r w:rsidRPr="005A1A96">
        <w:t>61.</w:t>
      </w:r>
      <w:r w:rsidRPr="005A1A96">
        <w:tab/>
      </w:r>
      <w:r w:rsidRPr="005A1A96">
        <w:rPr>
          <w:i/>
        </w:rPr>
        <w:t>Naczelna Dyrekcja Archiwów Państwowych</w:t>
      </w:r>
      <w:r w:rsidRPr="005A1A96">
        <w:t xml:space="preserve"> (Valsts arhīvu galvenais birojs)</w:t>
      </w:r>
    </w:p>
    <w:p w14:paraId="5B8CA2FC" w14:textId="77777777" w:rsidR="00FA6F39" w:rsidRPr="005A1A96" w:rsidRDefault="00FA6F39" w:rsidP="00FA6F39">
      <w:pPr>
        <w:ind w:left="567" w:hanging="567"/>
      </w:pPr>
    </w:p>
    <w:p w14:paraId="56B206F9" w14:textId="06C26F14" w:rsidR="00751A0A" w:rsidRPr="005A1A96" w:rsidRDefault="00751A0A" w:rsidP="00751A0A">
      <w:r w:rsidRPr="005A1A96">
        <w:br w:type="page"/>
      </w:r>
    </w:p>
    <w:p w14:paraId="3D5594D5" w14:textId="6C2C05F7" w:rsidR="00FA6F39" w:rsidRPr="005A1A96" w:rsidRDefault="00751A0A" w:rsidP="00FA6F39">
      <w:pPr>
        <w:ind w:left="567" w:hanging="567"/>
      </w:pPr>
      <w:r w:rsidRPr="005A1A96">
        <w:t>6</w:t>
      </w:r>
      <w:r w:rsidR="00FA6F39" w:rsidRPr="005A1A96">
        <w:t>2.</w:t>
      </w:r>
      <w:r w:rsidR="00FA6F39" w:rsidRPr="005A1A96">
        <w:tab/>
      </w:r>
      <w:r w:rsidR="00FA6F39" w:rsidRPr="005A1A96">
        <w:rPr>
          <w:i/>
        </w:rPr>
        <w:t>Kasa Rolniczego Ubezpieczenia Społecznego</w:t>
      </w:r>
      <w:r w:rsidR="00FA6F39" w:rsidRPr="005A1A96">
        <w:t xml:space="preserve"> (Lauksaimniecības sociālās apdrošināšanas fonds)</w:t>
      </w:r>
    </w:p>
    <w:p w14:paraId="173B8FD0" w14:textId="77777777" w:rsidR="00FA6F39" w:rsidRPr="005A1A96" w:rsidRDefault="00FA6F39" w:rsidP="00FA6F39">
      <w:pPr>
        <w:ind w:left="567" w:hanging="567"/>
      </w:pPr>
    </w:p>
    <w:p w14:paraId="6308EFA2" w14:textId="77777777" w:rsidR="00FA6F39" w:rsidRPr="005A1A96" w:rsidRDefault="00FA6F39" w:rsidP="00FA6F39">
      <w:pPr>
        <w:ind w:left="567" w:hanging="567"/>
      </w:pPr>
      <w:r w:rsidRPr="005A1A96">
        <w:t>63.</w:t>
      </w:r>
      <w:r w:rsidRPr="005A1A96">
        <w:tab/>
      </w:r>
      <w:r w:rsidRPr="005A1A96">
        <w:rPr>
          <w:i/>
        </w:rPr>
        <w:t>Generalna Dyrekcja Dróg Krajowych i Autostrad</w:t>
      </w:r>
      <w:r w:rsidRPr="005A1A96">
        <w:t xml:space="preserve"> (Valsts ceļu un lielceļu ģenerāldirektorāts)</w:t>
      </w:r>
    </w:p>
    <w:p w14:paraId="68DE0838" w14:textId="77777777" w:rsidR="00FA6F39" w:rsidRPr="005A1A96" w:rsidRDefault="00FA6F39" w:rsidP="00FA6F39">
      <w:pPr>
        <w:ind w:left="567" w:hanging="567"/>
      </w:pPr>
    </w:p>
    <w:p w14:paraId="28EE3B8A" w14:textId="77777777" w:rsidR="00FA6F39" w:rsidRPr="005A1A96" w:rsidRDefault="00FA6F39" w:rsidP="00FA6F39">
      <w:pPr>
        <w:ind w:left="567" w:hanging="567"/>
      </w:pPr>
      <w:r w:rsidRPr="005A1A96">
        <w:t>64.</w:t>
      </w:r>
      <w:r w:rsidRPr="005A1A96">
        <w:tab/>
      </w:r>
      <w:r w:rsidRPr="005A1A96">
        <w:rPr>
          <w:i/>
        </w:rPr>
        <w:t>Główny Inspektorat Ochrony Roślin i Nasiennictwa</w:t>
      </w:r>
      <w:r w:rsidRPr="005A1A96">
        <w:t xml:space="preserve"> (Augu un sēklu aizsardzības inspekcijas galvenais inspektorāts)</w:t>
      </w:r>
    </w:p>
    <w:p w14:paraId="566EE5E3" w14:textId="77777777" w:rsidR="00FA6F39" w:rsidRPr="005A1A96" w:rsidRDefault="00FA6F39" w:rsidP="00FA6F39">
      <w:pPr>
        <w:ind w:left="567" w:hanging="567"/>
      </w:pPr>
    </w:p>
    <w:p w14:paraId="77761D9D" w14:textId="77777777" w:rsidR="00FA6F39" w:rsidRPr="005A1A96" w:rsidRDefault="00FA6F39" w:rsidP="00FA6F39">
      <w:pPr>
        <w:ind w:left="567" w:hanging="567"/>
      </w:pPr>
      <w:r w:rsidRPr="005A1A96">
        <w:t>65.</w:t>
      </w:r>
      <w:r w:rsidRPr="005A1A96">
        <w:tab/>
      </w:r>
      <w:r w:rsidRPr="005A1A96">
        <w:rPr>
          <w:i/>
        </w:rPr>
        <w:t>Komenda Główna Państwowej Straży Pożarnej</w:t>
      </w:r>
      <w:r w:rsidRPr="005A1A96">
        <w:t xml:space="preserve"> (Valsts ugunsdzēsības štābs)</w:t>
      </w:r>
    </w:p>
    <w:p w14:paraId="095AFC4F" w14:textId="77777777" w:rsidR="00FA6F39" w:rsidRPr="005A1A96" w:rsidRDefault="00FA6F39" w:rsidP="00FA6F39">
      <w:pPr>
        <w:ind w:left="567" w:hanging="567"/>
      </w:pPr>
    </w:p>
    <w:p w14:paraId="028E2850" w14:textId="77777777" w:rsidR="00FA6F39" w:rsidRPr="005A1A96" w:rsidRDefault="00FA6F39" w:rsidP="00FA6F39">
      <w:pPr>
        <w:ind w:left="567" w:hanging="567"/>
      </w:pPr>
      <w:r w:rsidRPr="005A1A96">
        <w:t>66.</w:t>
      </w:r>
      <w:r w:rsidRPr="005A1A96">
        <w:tab/>
      </w:r>
      <w:r w:rsidRPr="005A1A96">
        <w:rPr>
          <w:i/>
        </w:rPr>
        <w:t>Komenda Główna Policji</w:t>
      </w:r>
      <w:r w:rsidRPr="005A1A96">
        <w:t xml:space="preserve"> (Polijas valsts policija)</w:t>
      </w:r>
    </w:p>
    <w:p w14:paraId="22AD2EBA" w14:textId="77777777" w:rsidR="00FA6F39" w:rsidRPr="005A1A96" w:rsidRDefault="00FA6F39" w:rsidP="00FA6F39">
      <w:pPr>
        <w:ind w:left="567" w:hanging="567"/>
      </w:pPr>
    </w:p>
    <w:p w14:paraId="68E648BF" w14:textId="0BCF00AC" w:rsidR="00FA6F39" w:rsidRPr="005A1A96" w:rsidRDefault="00FA6F39" w:rsidP="00FA6F39">
      <w:pPr>
        <w:ind w:left="567" w:hanging="567"/>
      </w:pPr>
      <w:r w:rsidRPr="005A1A96">
        <w:t>67.</w:t>
      </w:r>
      <w:r w:rsidRPr="005A1A96">
        <w:tab/>
      </w:r>
      <w:r w:rsidRPr="005A1A96">
        <w:rPr>
          <w:i/>
        </w:rPr>
        <w:t>Komenda Główna Straży Granic</w:t>
      </w:r>
      <w:r w:rsidR="00B461BB" w:rsidRPr="005A1A96">
        <w:rPr>
          <w:i/>
        </w:rPr>
        <w:t>z</w:t>
      </w:r>
      <w:r w:rsidRPr="005A1A96">
        <w:rPr>
          <w:i/>
        </w:rPr>
        <w:t>nej</w:t>
      </w:r>
      <w:r w:rsidRPr="005A1A96">
        <w:t xml:space="preserve"> (Robežsardzes štābs)</w:t>
      </w:r>
    </w:p>
    <w:p w14:paraId="6581BA8D" w14:textId="77777777" w:rsidR="00FA6F39" w:rsidRPr="005A1A96" w:rsidRDefault="00FA6F39" w:rsidP="00FA6F39">
      <w:pPr>
        <w:ind w:left="567" w:hanging="567"/>
      </w:pPr>
    </w:p>
    <w:p w14:paraId="3CDE9408" w14:textId="77777777" w:rsidR="00FA6F39" w:rsidRPr="005A1A96" w:rsidRDefault="00FA6F39" w:rsidP="00FA6F39">
      <w:pPr>
        <w:ind w:left="567" w:hanging="567"/>
      </w:pPr>
      <w:r w:rsidRPr="005A1A96">
        <w:t>68.</w:t>
      </w:r>
      <w:r w:rsidRPr="005A1A96">
        <w:tab/>
      </w:r>
      <w:r w:rsidRPr="005A1A96">
        <w:rPr>
          <w:i/>
        </w:rPr>
        <w:t>Główny Inspektorat Jakości Handlowej Artykułów Rolno-Spożywczych</w:t>
      </w:r>
      <w:r w:rsidRPr="005A1A96">
        <w:t xml:space="preserve"> (Tirgojamo lauksaimniecības pārtikas produktu kvalitātes galvenais inspektorāts)</w:t>
      </w:r>
    </w:p>
    <w:p w14:paraId="41E1C475" w14:textId="77777777" w:rsidR="00FA6F39" w:rsidRPr="005A1A96" w:rsidRDefault="00FA6F39" w:rsidP="00FA6F39">
      <w:pPr>
        <w:ind w:left="567" w:hanging="567"/>
      </w:pPr>
    </w:p>
    <w:p w14:paraId="0D3A9645" w14:textId="77777777" w:rsidR="00FA6F39" w:rsidRPr="005A1A96" w:rsidRDefault="00FA6F39" w:rsidP="00FA6F39">
      <w:pPr>
        <w:ind w:left="567" w:hanging="567"/>
      </w:pPr>
      <w:r w:rsidRPr="005A1A96">
        <w:t>69.</w:t>
      </w:r>
      <w:r w:rsidRPr="005A1A96">
        <w:tab/>
      </w:r>
      <w:r w:rsidRPr="005A1A96">
        <w:rPr>
          <w:i/>
        </w:rPr>
        <w:t>Główny Inspektorat Ochrony Środowiska</w:t>
      </w:r>
      <w:r w:rsidRPr="005A1A96">
        <w:t xml:space="preserve"> (Vides aizsardzības galvenais inspektorāts)</w:t>
      </w:r>
    </w:p>
    <w:p w14:paraId="1BA39FC6" w14:textId="77777777" w:rsidR="00FA6F39" w:rsidRPr="005A1A96" w:rsidRDefault="00FA6F39" w:rsidP="00FA6F39">
      <w:pPr>
        <w:ind w:left="567" w:hanging="567"/>
      </w:pPr>
    </w:p>
    <w:p w14:paraId="6F352613" w14:textId="77777777" w:rsidR="00FA6F39" w:rsidRPr="005A1A96" w:rsidRDefault="00FA6F39" w:rsidP="00FA6F39">
      <w:pPr>
        <w:ind w:left="567" w:hanging="567"/>
      </w:pPr>
      <w:r w:rsidRPr="005A1A96">
        <w:t>70.</w:t>
      </w:r>
      <w:r w:rsidRPr="005A1A96">
        <w:tab/>
      </w:r>
      <w:r w:rsidRPr="005A1A96">
        <w:rPr>
          <w:i/>
        </w:rPr>
        <w:t>Główny Inspektorat Transportu Drogowego</w:t>
      </w:r>
      <w:r w:rsidRPr="005A1A96">
        <w:t xml:space="preserve"> (Ceļu transporta galvenais inspektorāts)</w:t>
      </w:r>
    </w:p>
    <w:p w14:paraId="65029B1D" w14:textId="77777777" w:rsidR="00FA6F39" w:rsidRPr="005A1A96" w:rsidRDefault="00FA6F39" w:rsidP="00FA6F39">
      <w:pPr>
        <w:ind w:left="567" w:hanging="567"/>
      </w:pPr>
    </w:p>
    <w:p w14:paraId="0F8040B0" w14:textId="463E50B7" w:rsidR="00751A0A" w:rsidRPr="005A1A96" w:rsidRDefault="00751A0A" w:rsidP="00751A0A">
      <w:r w:rsidRPr="005A1A96">
        <w:br w:type="page"/>
      </w:r>
    </w:p>
    <w:p w14:paraId="30059D40" w14:textId="5FAB5FD5" w:rsidR="00FA6F39" w:rsidRPr="005A1A96" w:rsidRDefault="00751A0A" w:rsidP="00FA6F39">
      <w:pPr>
        <w:ind w:left="567" w:hanging="567"/>
      </w:pPr>
      <w:r w:rsidRPr="005A1A96">
        <w:t>7</w:t>
      </w:r>
      <w:r w:rsidR="00FA6F39" w:rsidRPr="005A1A96">
        <w:t>1.</w:t>
      </w:r>
      <w:r w:rsidR="00FA6F39" w:rsidRPr="005A1A96">
        <w:tab/>
      </w:r>
      <w:r w:rsidR="00FA6F39" w:rsidRPr="005A1A96">
        <w:rPr>
          <w:i/>
        </w:rPr>
        <w:t>Główny Inspektorat Farmaceutyczny</w:t>
      </w:r>
      <w:r w:rsidR="00FA6F39" w:rsidRPr="005A1A96">
        <w:t xml:space="preserve"> (Zāļu galvenais inspektorāts)</w:t>
      </w:r>
    </w:p>
    <w:p w14:paraId="626E6170" w14:textId="77777777" w:rsidR="00FA6F39" w:rsidRPr="005A1A96" w:rsidRDefault="00FA6F39" w:rsidP="00FA6F39">
      <w:pPr>
        <w:ind w:left="567" w:hanging="567"/>
      </w:pPr>
    </w:p>
    <w:p w14:paraId="3F9CE093" w14:textId="77777777" w:rsidR="00FA6F39" w:rsidRPr="005A1A96" w:rsidRDefault="00FA6F39" w:rsidP="00FA6F39">
      <w:pPr>
        <w:ind w:left="567" w:hanging="567"/>
      </w:pPr>
      <w:r w:rsidRPr="005A1A96">
        <w:t>72.</w:t>
      </w:r>
      <w:r w:rsidRPr="005A1A96">
        <w:tab/>
      </w:r>
      <w:r w:rsidRPr="005A1A96">
        <w:rPr>
          <w:i/>
        </w:rPr>
        <w:t>Główny Inspektorat Sanitarny</w:t>
      </w:r>
      <w:r w:rsidRPr="005A1A96">
        <w:t xml:space="preserve"> (Sanitāro jautājumu galvenais inspektorāts)</w:t>
      </w:r>
    </w:p>
    <w:p w14:paraId="00604DE9" w14:textId="77777777" w:rsidR="00FA6F39" w:rsidRPr="005A1A96" w:rsidRDefault="00FA6F39" w:rsidP="00FA6F39">
      <w:pPr>
        <w:ind w:left="567" w:hanging="567"/>
      </w:pPr>
    </w:p>
    <w:p w14:paraId="09998358" w14:textId="77777777" w:rsidR="00FA6F39" w:rsidRPr="005A1A96" w:rsidRDefault="00FA6F39" w:rsidP="00FA6F39">
      <w:pPr>
        <w:ind w:left="567" w:hanging="567"/>
      </w:pPr>
      <w:r w:rsidRPr="005A1A96">
        <w:t>73.</w:t>
      </w:r>
      <w:r w:rsidRPr="005A1A96">
        <w:tab/>
      </w:r>
      <w:r w:rsidRPr="005A1A96">
        <w:rPr>
          <w:i/>
        </w:rPr>
        <w:t>Główny Inspektorat Weterynarii</w:t>
      </w:r>
      <w:r w:rsidRPr="005A1A96">
        <w:t xml:space="preserve"> (Veterinārijas galvenais inspektorāts)</w:t>
      </w:r>
    </w:p>
    <w:p w14:paraId="61507413" w14:textId="77777777" w:rsidR="00FA6F39" w:rsidRPr="005A1A96" w:rsidRDefault="00FA6F39" w:rsidP="00FA6F39">
      <w:pPr>
        <w:ind w:left="567" w:hanging="567"/>
      </w:pPr>
    </w:p>
    <w:p w14:paraId="6681F274" w14:textId="77777777" w:rsidR="00FA6F39" w:rsidRPr="005A1A96" w:rsidRDefault="00FA6F39" w:rsidP="00FA6F39">
      <w:pPr>
        <w:ind w:left="567" w:hanging="567"/>
      </w:pPr>
      <w:r w:rsidRPr="005A1A96">
        <w:t>74.</w:t>
      </w:r>
      <w:r w:rsidRPr="005A1A96">
        <w:tab/>
      </w:r>
      <w:r w:rsidRPr="005A1A96">
        <w:rPr>
          <w:i/>
        </w:rPr>
        <w:t>Agencja Bezpieczeństwa Wewnętrznego</w:t>
      </w:r>
      <w:r w:rsidRPr="005A1A96">
        <w:t xml:space="preserve"> (Iekšējās drošības aģentūra)</w:t>
      </w:r>
    </w:p>
    <w:p w14:paraId="223F3CD6" w14:textId="77777777" w:rsidR="00FA6F39" w:rsidRPr="005A1A96" w:rsidRDefault="00FA6F39" w:rsidP="00FA6F39">
      <w:pPr>
        <w:ind w:left="567" w:hanging="567"/>
      </w:pPr>
    </w:p>
    <w:p w14:paraId="6F0D9869" w14:textId="77777777" w:rsidR="00FA6F39" w:rsidRPr="005A1A96" w:rsidRDefault="00FA6F39" w:rsidP="00FA6F39">
      <w:pPr>
        <w:ind w:left="567" w:hanging="567"/>
      </w:pPr>
      <w:r w:rsidRPr="005A1A96">
        <w:t>75.</w:t>
      </w:r>
      <w:r w:rsidRPr="005A1A96">
        <w:tab/>
      </w:r>
      <w:r w:rsidRPr="005A1A96">
        <w:rPr>
          <w:i/>
        </w:rPr>
        <w:t>Agencja Wywiadu</w:t>
      </w:r>
      <w:r w:rsidRPr="005A1A96">
        <w:t xml:space="preserve"> (Ārējās izlūkošanas aģentūra)</w:t>
      </w:r>
    </w:p>
    <w:p w14:paraId="779CD699" w14:textId="77777777" w:rsidR="00FA6F39" w:rsidRPr="005A1A96" w:rsidRDefault="00FA6F39" w:rsidP="00FA6F39">
      <w:pPr>
        <w:ind w:left="567" w:hanging="567"/>
      </w:pPr>
    </w:p>
    <w:p w14:paraId="56E19F7F" w14:textId="77777777" w:rsidR="00FA6F39" w:rsidRPr="005A1A96" w:rsidRDefault="00FA6F39" w:rsidP="00FA6F39">
      <w:pPr>
        <w:ind w:left="567" w:hanging="567"/>
      </w:pPr>
      <w:r w:rsidRPr="005A1A96">
        <w:t>76.</w:t>
      </w:r>
      <w:r w:rsidRPr="005A1A96">
        <w:tab/>
      </w:r>
      <w:r w:rsidRPr="005A1A96">
        <w:rPr>
          <w:i/>
        </w:rPr>
        <w:t>Agencja Mienia Wojskowego</w:t>
      </w:r>
      <w:r w:rsidRPr="005A1A96">
        <w:t xml:space="preserve"> (Militārā īpašuma aģentūra)</w:t>
      </w:r>
    </w:p>
    <w:p w14:paraId="28B0A4FA" w14:textId="77777777" w:rsidR="00FA6F39" w:rsidRPr="005A1A96" w:rsidRDefault="00FA6F39" w:rsidP="00FA6F39">
      <w:pPr>
        <w:ind w:left="567" w:hanging="567"/>
      </w:pPr>
    </w:p>
    <w:p w14:paraId="1BB5DC7F" w14:textId="77777777" w:rsidR="00FA6F39" w:rsidRPr="005A1A96" w:rsidRDefault="00FA6F39" w:rsidP="00FA6F39">
      <w:pPr>
        <w:ind w:left="567" w:hanging="567"/>
      </w:pPr>
      <w:r w:rsidRPr="005A1A96">
        <w:t>77.</w:t>
      </w:r>
      <w:r w:rsidRPr="005A1A96">
        <w:tab/>
      </w:r>
      <w:r w:rsidRPr="005A1A96">
        <w:rPr>
          <w:i/>
        </w:rPr>
        <w:t>Wojskowa Agencja Mieszkaniowa</w:t>
      </w:r>
      <w:r w:rsidRPr="005A1A96">
        <w:t xml:space="preserve"> (Militārā nekustamā īpašuma aģentūra)</w:t>
      </w:r>
    </w:p>
    <w:p w14:paraId="2AD8A72A" w14:textId="77777777" w:rsidR="00FA6F39" w:rsidRPr="005A1A96" w:rsidRDefault="00FA6F39" w:rsidP="00FA6F39">
      <w:pPr>
        <w:ind w:left="567" w:hanging="567"/>
      </w:pPr>
    </w:p>
    <w:p w14:paraId="5491C47B" w14:textId="77777777" w:rsidR="00FA6F39" w:rsidRPr="005A1A96" w:rsidRDefault="00FA6F39" w:rsidP="00FA6F39">
      <w:pPr>
        <w:ind w:left="567" w:hanging="567"/>
      </w:pPr>
      <w:r w:rsidRPr="005A1A96">
        <w:t>78.</w:t>
      </w:r>
      <w:r w:rsidRPr="005A1A96">
        <w:tab/>
      </w:r>
      <w:r w:rsidRPr="005A1A96">
        <w:rPr>
          <w:i/>
        </w:rPr>
        <w:t>Agencja Restrukturyzacji i Modernizacji Rolnictwa</w:t>
      </w:r>
      <w:r w:rsidRPr="005A1A96">
        <w:t xml:space="preserve"> (Lauksaimniecības restrukturizācijas un modernizācijas aģentūra)</w:t>
      </w:r>
    </w:p>
    <w:p w14:paraId="772B94CC" w14:textId="77777777" w:rsidR="00FA6F39" w:rsidRPr="005A1A96" w:rsidRDefault="00FA6F39" w:rsidP="00FA6F39">
      <w:pPr>
        <w:ind w:left="567" w:hanging="567"/>
      </w:pPr>
    </w:p>
    <w:p w14:paraId="5DF84873" w14:textId="77777777" w:rsidR="00FA6F39" w:rsidRPr="005A1A96" w:rsidRDefault="00FA6F39" w:rsidP="00FA6F39">
      <w:pPr>
        <w:ind w:left="567" w:hanging="567"/>
      </w:pPr>
      <w:r w:rsidRPr="005A1A96">
        <w:t>79.</w:t>
      </w:r>
      <w:r w:rsidRPr="005A1A96">
        <w:tab/>
      </w:r>
      <w:r w:rsidRPr="005A1A96">
        <w:rPr>
          <w:i/>
        </w:rPr>
        <w:t>Agencja Rynku Rolnego</w:t>
      </w:r>
      <w:r w:rsidRPr="005A1A96">
        <w:t xml:space="preserve"> (Lauksaimniecības preču tirgus aģentūra)</w:t>
      </w:r>
    </w:p>
    <w:p w14:paraId="190044D0" w14:textId="77777777" w:rsidR="00FA6F39" w:rsidRPr="005A1A96" w:rsidRDefault="00FA6F39" w:rsidP="00FA6F39">
      <w:pPr>
        <w:ind w:left="567" w:hanging="567"/>
      </w:pPr>
    </w:p>
    <w:p w14:paraId="3A5C9BA8" w14:textId="77777777" w:rsidR="00FA6F39" w:rsidRPr="005A1A96" w:rsidRDefault="00FA6F39" w:rsidP="00FA6F39">
      <w:pPr>
        <w:ind w:left="567" w:hanging="567"/>
      </w:pPr>
      <w:r w:rsidRPr="005A1A96">
        <w:t>80.</w:t>
      </w:r>
      <w:r w:rsidRPr="005A1A96">
        <w:tab/>
      </w:r>
      <w:r w:rsidRPr="005A1A96">
        <w:rPr>
          <w:i/>
        </w:rPr>
        <w:t>Agencja Nieruchomości Rolnych</w:t>
      </w:r>
      <w:r w:rsidRPr="005A1A96">
        <w:t xml:space="preserve"> (Lauksaimnieciskā īpašuma aģentūra)</w:t>
      </w:r>
    </w:p>
    <w:p w14:paraId="0DCC4970" w14:textId="77777777" w:rsidR="00FA6F39" w:rsidRPr="005A1A96" w:rsidRDefault="00FA6F39" w:rsidP="00FA6F39">
      <w:pPr>
        <w:ind w:left="567" w:hanging="567"/>
      </w:pPr>
    </w:p>
    <w:p w14:paraId="7129F326" w14:textId="77777777" w:rsidR="00FA6F39" w:rsidRPr="005A1A96" w:rsidRDefault="00FA6F39" w:rsidP="00FA6F39">
      <w:pPr>
        <w:ind w:left="567" w:hanging="567"/>
      </w:pPr>
      <w:r w:rsidRPr="005A1A96">
        <w:t>81.</w:t>
      </w:r>
      <w:r w:rsidRPr="005A1A96">
        <w:tab/>
      </w:r>
      <w:r w:rsidRPr="005A1A96">
        <w:rPr>
          <w:i/>
        </w:rPr>
        <w:t>Państwowa Agencja Atomistyki</w:t>
      </w:r>
      <w:r w:rsidRPr="005A1A96">
        <w:t xml:space="preserve"> (Nacionālā atomenerģijas aģentūra)</w:t>
      </w:r>
    </w:p>
    <w:p w14:paraId="7161F21C" w14:textId="77777777" w:rsidR="00FA6F39" w:rsidRPr="005A1A96" w:rsidRDefault="00FA6F39" w:rsidP="00FA6F39">
      <w:pPr>
        <w:ind w:left="567" w:hanging="567"/>
      </w:pPr>
    </w:p>
    <w:p w14:paraId="17FB9D82" w14:textId="2AD6480A" w:rsidR="00751A0A" w:rsidRPr="005A1A96" w:rsidRDefault="00751A0A" w:rsidP="00751A0A">
      <w:r w:rsidRPr="005A1A96">
        <w:br w:type="page"/>
      </w:r>
    </w:p>
    <w:p w14:paraId="55921F5F" w14:textId="799669DE" w:rsidR="00FA6F39" w:rsidRPr="005A1A96" w:rsidRDefault="00751A0A" w:rsidP="00FA6F39">
      <w:pPr>
        <w:ind w:left="567" w:hanging="567"/>
      </w:pPr>
      <w:r w:rsidRPr="005A1A96">
        <w:t>8</w:t>
      </w:r>
      <w:r w:rsidR="00FA6F39" w:rsidRPr="005A1A96">
        <w:t>2.</w:t>
      </w:r>
      <w:r w:rsidR="00FA6F39" w:rsidRPr="005A1A96">
        <w:tab/>
      </w:r>
      <w:r w:rsidR="00FA6F39" w:rsidRPr="005A1A96">
        <w:rPr>
          <w:i/>
        </w:rPr>
        <w:t>Polska Agencja Żeglugi Powietrznej</w:t>
      </w:r>
      <w:r w:rsidR="00FA6F39" w:rsidRPr="005A1A96">
        <w:t xml:space="preserve"> (Polijas gaisa navigācijas pakalpojumu aģentūra)</w:t>
      </w:r>
    </w:p>
    <w:p w14:paraId="61CA5B72" w14:textId="77777777" w:rsidR="00FA6F39" w:rsidRPr="005A1A96" w:rsidRDefault="00FA6F39" w:rsidP="00FA6F39">
      <w:pPr>
        <w:ind w:left="567" w:hanging="567"/>
      </w:pPr>
    </w:p>
    <w:p w14:paraId="2B231FBF" w14:textId="77777777" w:rsidR="00FA6F39" w:rsidRPr="005A1A96" w:rsidRDefault="00FA6F39" w:rsidP="00FA6F39">
      <w:pPr>
        <w:ind w:left="567" w:hanging="567"/>
      </w:pPr>
      <w:r w:rsidRPr="005A1A96">
        <w:t>83.</w:t>
      </w:r>
      <w:r w:rsidRPr="005A1A96">
        <w:tab/>
      </w:r>
      <w:r w:rsidRPr="005A1A96">
        <w:rPr>
          <w:i/>
        </w:rPr>
        <w:t>Państwowa Agencja Rozwiązywania Problemów Alkoholowych</w:t>
      </w:r>
      <w:r w:rsidRPr="005A1A96">
        <w:t xml:space="preserve"> (Ar alkoholu saistītu problēmu novēršanas valsts aģentūra)</w:t>
      </w:r>
    </w:p>
    <w:p w14:paraId="7D85BB79" w14:textId="77777777" w:rsidR="00FA6F39" w:rsidRPr="005A1A96" w:rsidRDefault="00FA6F39" w:rsidP="00FA6F39">
      <w:pPr>
        <w:ind w:left="567" w:hanging="567"/>
      </w:pPr>
    </w:p>
    <w:p w14:paraId="0E76100A" w14:textId="77777777" w:rsidR="00FA6F39" w:rsidRPr="005A1A96" w:rsidRDefault="00FA6F39" w:rsidP="00FA6F39">
      <w:pPr>
        <w:ind w:left="567" w:hanging="567"/>
      </w:pPr>
      <w:r w:rsidRPr="005A1A96">
        <w:t>84.</w:t>
      </w:r>
      <w:r w:rsidRPr="005A1A96">
        <w:tab/>
      </w:r>
      <w:r w:rsidRPr="005A1A96">
        <w:rPr>
          <w:i/>
        </w:rPr>
        <w:t>Agencja Rezerw Materiałowych</w:t>
      </w:r>
      <w:r w:rsidRPr="005A1A96">
        <w:t xml:space="preserve"> (Materiālo rezervju aģentūra)</w:t>
      </w:r>
    </w:p>
    <w:p w14:paraId="62520581" w14:textId="77777777" w:rsidR="00FA6F39" w:rsidRPr="005A1A96" w:rsidRDefault="00FA6F39" w:rsidP="00FA6F39">
      <w:pPr>
        <w:ind w:left="567" w:hanging="567"/>
      </w:pPr>
    </w:p>
    <w:p w14:paraId="7FAA16B4" w14:textId="77777777" w:rsidR="00FA6F39" w:rsidRPr="005A1A96" w:rsidRDefault="00FA6F39" w:rsidP="00FA6F39">
      <w:pPr>
        <w:ind w:left="567" w:hanging="567"/>
      </w:pPr>
      <w:r w:rsidRPr="005A1A96">
        <w:t>85.</w:t>
      </w:r>
      <w:r w:rsidRPr="005A1A96">
        <w:tab/>
      </w:r>
      <w:r w:rsidRPr="005A1A96">
        <w:rPr>
          <w:i/>
        </w:rPr>
        <w:t>Narodowy Bank Polski</w:t>
      </w:r>
      <w:r w:rsidRPr="005A1A96">
        <w:t xml:space="preserve"> (Polijas Nacionālā banka)</w:t>
      </w:r>
    </w:p>
    <w:p w14:paraId="3B35E65C" w14:textId="77777777" w:rsidR="00FA6F39" w:rsidRPr="005A1A96" w:rsidRDefault="00FA6F39" w:rsidP="00FA6F39">
      <w:pPr>
        <w:ind w:left="567" w:hanging="567"/>
      </w:pPr>
    </w:p>
    <w:p w14:paraId="1DD331B6" w14:textId="77777777" w:rsidR="00FA6F39" w:rsidRPr="005A1A96" w:rsidRDefault="00FA6F39" w:rsidP="00FA6F39">
      <w:pPr>
        <w:ind w:left="567" w:hanging="567"/>
      </w:pPr>
      <w:r w:rsidRPr="005A1A96">
        <w:t>86.</w:t>
      </w:r>
      <w:r w:rsidRPr="005A1A96">
        <w:tab/>
      </w:r>
      <w:r w:rsidRPr="005A1A96">
        <w:rPr>
          <w:i/>
        </w:rPr>
        <w:t>Narodowy Fundusz Ochrony Środowiska i Gospodarki Wodnej</w:t>
      </w:r>
      <w:r w:rsidRPr="005A1A96">
        <w:t xml:space="preserve"> (Vides aizsardzības un ūdens apsaimniekošanas valsts fonds)</w:t>
      </w:r>
    </w:p>
    <w:p w14:paraId="4A26E83C" w14:textId="77777777" w:rsidR="00FA6F39" w:rsidRPr="005A1A96" w:rsidRDefault="00FA6F39" w:rsidP="00FA6F39">
      <w:pPr>
        <w:ind w:left="567" w:hanging="567"/>
      </w:pPr>
    </w:p>
    <w:p w14:paraId="51A82CD3" w14:textId="77777777" w:rsidR="00FA6F39" w:rsidRPr="005A1A96" w:rsidRDefault="00FA6F39" w:rsidP="00FA6F39">
      <w:pPr>
        <w:ind w:left="567" w:hanging="567"/>
      </w:pPr>
      <w:r w:rsidRPr="005A1A96">
        <w:t>87.</w:t>
      </w:r>
      <w:r w:rsidRPr="005A1A96">
        <w:tab/>
      </w:r>
      <w:r w:rsidRPr="005A1A96">
        <w:rPr>
          <w:i/>
        </w:rPr>
        <w:t>Państwowy Fundusz Rehabilitacji Osób Niepełnosprawnych</w:t>
      </w:r>
      <w:r w:rsidRPr="005A1A96">
        <w:t xml:space="preserve"> (Invalīdu rehabilitācijas valsts fonds)</w:t>
      </w:r>
    </w:p>
    <w:p w14:paraId="3BCC6B20" w14:textId="77777777" w:rsidR="00FA6F39" w:rsidRPr="005A1A96" w:rsidRDefault="00FA6F39" w:rsidP="00FA6F39">
      <w:pPr>
        <w:ind w:left="567" w:hanging="567"/>
      </w:pPr>
    </w:p>
    <w:p w14:paraId="2C36879D" w14:textId="77777777" w:rsidR="00FA6F39" w:rsidRPr="005A1A96" w:rsidRDefault="00FA6F39" w:rsidP="00FA6F39">
      <w:pPr>
        <w:ind w:left="567" w:hanging="567"/>
      </w:pPr>
      <w:r w:rsidRPr="005A1A96">
        <w:t>88.</w:t>
      </w:r>
      <w:r w:rsidRPr="005A1A96">
        <w:tab/>
      </w:r>
      <w:r w:rsidRPr="005A1A96">
        <w:rPr>
          <w:i/>
        </w:rPr>
        <w:t>Instytut Pamięci Narodowej – Komisja Ścigania Zbrodni Przeciwko Narodowi Polskiemu</w:t>
      </w:r>
      <w:r w:rsidRPr="005A1A96">
        <w:t xml:space="preserve"> (Nacionālais atceres institūts – Komisija saukšanai pie atbildības par noziegumiem pret Polijas tautu)</w:t>
      </w:r>
    </w:p>
    <w:p w14:paraId="42FD5579" w14:textId="77777777" w:rsidR="00FA6F39" w:rsidRPr="005A1A96" w:rsidRDefault="00FA6F39" w:rsidP="00FA6F39">
      <w:pPr>
        <w:ind w:left="567" w:hanging="567"/>
      </w:pPr>
    </w:p>
    <w:p w14:paraId="0BC4C8B8" w14:textId="77777777" w:rsidR="00FA6F39" w:rsidRPr="005A1A96" w:rsidRDefault="00FA6F39" w:rsidP="00FA6F39">
      <w:pPr>
        <w:ind w:left="567" w:hanging="567"/>
      </w:pPr>
      <w:r w:rsidRPr="005A1A96">
        <w:t>89.</w:t>
      </w:r>
      <w:r w:rsidRPr="005A1A96">
        <w:tab/>
      </w:r>
      <w:r w:rsidRPr="005A1A96">
        <w:rPr>
          <w:i/>
        </w:rPr>
        <w:t>Rada Ochrony Pamięci Walk i Męczeństwa</w:t>
      </w:r>
      <w:r w:rsidRPr="005A1A96">
        <w:t xml:space="preserve"> (Kauju un upuru atceres komiteja)</w:t>
      </w:r>
    </w:p>
    <w:p w14:paraId="1754F271" w14:textId="77777777" w:rsidR="00FA6F39" w:rsidRPr="005A1A96" w:rsidRDefault="00FA6F39" w:rsidP="00FA6F39">
      <w:pPr>
        <w:ind w:left="567" w:hanging="567"/>
      </w:pPr>
    </w:p>
    <w:p w14:paraId="30E5AA59" w14:textId="77777777" w:rsidR="00FA6F39" w:rsidRPr="005A1A96" w:rsidRDefault="00FA6F39" w:rsidP="00FA6F39">
      <w:pPr>
        <w:ind w:left="567" w:hanging="567"/>
      </w:pPr>
      <w:r w:rsidRPr="005A1A96">
        <w:t>90.</w:t>
      </w:r>
      <w:r w:rsidRPr="005A1A96">
        <w:tab/>
      </w:r>
      <w:r w:rsidRPr="005A1A96">
        <w:rPr>
          <w:i/>
        </w:rPr>
        <w:t>Służba Celna Rzeczypospolitej Polskiej</w:t>
      </w:r>
      <w:r w:rsidRPr="005A1A96">
        <w:t xml:space="preserve"> (Polijas Republikas Muita)</w:t>
      </w:r>
    </w:p>
    <w:p w14:paraId="75C4F53D" w14:textId="77777777" w:rsidR="00FA6F39" w:rsidRPr="005A1A96" w:rsidRDefault="00FA6F39" w:rsidP="00FA6F39">
      <w:pPr>
        <w:ind w:left="567" w:hanging="567"/>
      </w:pPr>
    </w:p>
    <w:p w14:paraId="7C491A23" w14:textId="1B7CAAB3" w:rsidR="00751A0A" w:rsidRPr="005A1A96" w:rsidRDefault="00751A0A" w:rsidP="00751A0A">
      <w:r w:rsidRPr="005A1A96">
        <w:br w:type="page"/>
      </w:r>
    </w:p>
    <w:p w14:paraId="20012E5B" w14:textId="18AD63C8" w:rsidR="00FA6F39" w:rsidRPr="005A1A96" w:rsidRDefault="00751A0A" w:rsidP="00FA6F39">
      <w:pPr>
        <w:ind w:left="567" w:hanging="567"/>
      </w:pPr>
      <w:r w:rsidRPr="005A1A96">
        <w:t>9</w:t>
      </w:r>
      <w:r w:rsidR="00FA6F39" w:rsidRPr="005A1A96">
        <w:t>1.</w:t>
      </w:r>
      <w:r w:rsidR="00FA6F39" w:rsidRPr="005A1A96">
        <w:tab/>
      </w:r>
      <w:r w:rsidR="00FA6F39" w:rsidRPr="005A1A96">
        <w:rPr>
          <w:i/>
        </w:rPr>
        <w:t>Państwowe Gospodarstwo Leśne “Lasy Państwowe”</w:t>
      </w:r>
      <w:r w:rsidR="00FA6F39" w:rsidRPr="005A1A96">
        <w:t xml:space="preserve"> (Valsts mežsaimniecības uzņēmums “</w:t>
      </w:r>
      <w:r w:rsidR="00FA6F39" w:rsidRPr="005A1A96">
        <w:rPr>
          <w:i/>
        </w:rPr>
        <w:t>Lasy Państwowe</w:t>
      </w:r>
      <w:r w:rsidR="00FA6F39" w:rsidRPr="005A1A96">
        <w:t>”)</w:t>
      </w:r>
    </w:p>
    <w:p w14:paraId="685C2303" w14:textId="77777777" w:rsidR="00FA6F39" w:rsidRPr="005A1A96" w:rsidRDefault="00FA6F39" w:rsidP="00FA6F39">
      <w:pPr>
        <w:ind w:left="567" w:hanging="567"/>
      </w:pPr>
    </w:p>
    <w:p w14:paraId="31B80EA5" w14:textId="77777777" w:rsidR="00FA6F39" w:rsidRPr="005A1A96" w:rsidRDefault="00FA6F39" w:rsidP="00FA6F39">
      <w:pPr>
        <w:ind w:left="567" w:hanging="567"/>
      </w:pPr>
      <w:r w:rsidRPr="005A1A96">
        <w:t>92.</w:t>
      </w:r>
      <w:r w:rsidRPr="005A1A96">
        <w:tab/>
      </w:r>
      <w:r w:rsidRPr="005A1A96">
        <w:rPr>
          <w:i/>
        </w:rPr>
        <w:t>Polska Agencja Rozwoju Przedsiębiorczości</w:t>
      </w:r>
      <w:r w:rsidRPr="005A1A96">
        <w:t xml:space="preserve"> (Polijas uzņēmumu attīstības aģentūra)</w:t>
      </w:r>
    </w:p>
    <w:p w14:paraId="7D16A0A3" w14:textId="77777777" w:rsidR="00FA6F39" w:rsidRPr="005A1A96" w:rsidRDefault="00FA6F39" w:rsidP="00FA6F39">
      <w:pPr>
        <w:ind w:left="567" w:hanging="567"/>
      </w:pPr>
    </w:p>
    <w:p w14:paraId="681D7F1B" w14:textId="77777777" w:rsidR="00FA6F39" w:rsidRPr="005A1A96" w:rsidRDefault="00FA6F39" w:rsidP="00FA6F39">
      <w:pPr>
        <w:ind w:left="567" w:hanging="567"/>
      </w:pPr>
      <w:r w:rsidRPr="005A1A96">
        <w:t>93.</w:t>
      </w:r>
      <w:r w:rsidRPr="005A1A96">
        <w:tab/>
      </w:r>
      <w:r w:rsidRPr="005A1A96">
        <w:rPr>
          <w:i/>
        </w:rPr>
        <w:t>Samodzielne Publiczne Zakłady Opieki Zdrowotnej, jeśli ich organem założycielskim jest minister, centralny organ administracji rządowej lub wojewoda</w:t>
      </w:r>
      <w:r w:rsidRPr="005A1A96">
        <w:t xml:space="preserve"> (publiskas autonomas veselības aprūpes pārvaldes vienības, ko izveido ministrs, centrālā valdība vai gubernators).</w:t>
      </w:r>
    </w:p>
    <w:p w14:paraId="4EA20C3E" w14:textId="77777777" w:rsidR="00FA6F39" w:rsidRPr="005A1A96" w:rsidRDefault="00FA6F39" w:rsidP="00FA6F39"/>
    <w:p w14:paraId="39BC93C5" w14:textId="77777777" w:rsidR="00FA6F39" w:rsidRPr="005A1A96" w:rsidRDefault="00FA6F39" w:rsidP="00FA6F39">
      <w:pPr>
        <w:jc w:val="center"/>
      </w:pPr>
      <w:r w:rsidRPr="005A1A96">
        <w:t>PORTUGĀLE</w:t>
      </w:r>
    </w:p>
    <w:p w14:paraId="127DBFF7" w14:textId="77777777" w:rsidR="00FA6F39" w:rsidRPr="005A1A96" w:rsidRDefault="00FA6F39" w:rsidP="00FA6F39"/>
    <w:p w14:paraId="7D3A2092" w14:textId="77777777" w:rsidR="00FA6F39" w:rsidRPr="005A1A96" w:rsidRDefault="00FA6F39" w:rsidP="00FA6F39">
      <w:pPr>
        <w:ind w:left="567" w:hanging="567"/>
      </w:pPr>
      <w:r w:rsidRPr="005A1A96">
        <w:t>1.</w:t>
      </w:r>
      <w:r w:rsidRPr="005A1A96">
        <w:tab/>
      </w:r>
      <w:r w:rsidRPr="005A1A96">
        <w:rPr>
          <w:i/>
        </w:rPr>
        <w:t>Presidência do Conselho de Ministros</w:t>
      </w:r>
      <w:r w:rsidRPr="005A1A96">
        <w:t xml:space="preserve"> (Ministru Padomes priekšsēdētājs)</w:t>
      </w:r>
    </w:p>
    <w:p w14:paraId="3A0089EF" w14:textId="77777777" w:rsidR="00FA6F39" w:rsidRPr="005A1A96" w:rsidRDefault="00FA6F39" w:rsidP="00FA6F39">
      <w:pPr>
        <w:ind w:left="567" w:hanging="567"/>
      </w:pPr>
    </w:p>
    <w:p w14:paraId="41B86A45" w14:textId="77777777" w:rsidR="00FA6F39" w:rsidRPr="005A1A96" w:rsidRDefault="00FA6F39" w:rsidP="00FA6F39">
      <w:pPr>
        <w:ind w:left="567" w:hanging="567"/>
      </w:pPr>
      <w:r w:rsidRPr="005A1A96">
        <w:t>2.</w:t>
      </w:r>
      <w:r w:rsidRPr="005A1A96">
        <w:tab/>
      </w:r>
      <w:r w:rsidRPr="005A1A96">
        <w:rPr>
          <w:i/>
        </w:rPr>
        <w:t>Ministério das Finanças</w:t>
      </w:r>
      <w:r w:rsidRPr="005A1A96">
        <w:t xml:space="preserve"> (Finanšu ministrija)</w:t>
      </w:r>
    </w:p>
    <w:p w14:paraId="5AD1A7BD" w14:textId="77777777" w:rsidR="00FA6F39" w:rsidRPr="005A1A96" w:rsidRDefault="00FA6F39" w:rsidP="00FA6F39">
      <w:pPr>
        <w:ind w:left="567" w:hanging="567"/>
      </w:pPr>
    </w:p>
    <w:p w14:paraId="381CF339" w14:textId="77777777" w:rsidR="00FA6F39" w:rsidRPr="005A1A96" w:rsidRDefault="00FA6F39" w:rsidP="00FA6F39">
      <w:pPr>
        <w:ind w:left="567" w:hanging="567"/>
      </w:pPr>
      <w:r w:rsidRPr="005A1A96">
        <w:t>3.</w:t>
      </w:r>
      <w:r w:rsidRPr="005A1A96">
        <w:tab/>
      </w:r>
      <w:r w:rsidRPr="005A1A96">
        <w:rPr>
          <w:i/>
        </w:rPr>
        <w:t>Ministério da Defesa Nacional</w:t>
      </w:r>
      <w:r w:rsidRPr="005A1A96">
        <w:t xml:space="preserve"> (Aizsardzības ministrija)</w:t>
      </w:r>
    </w:p>
    <w:p w14:paraId="49ABAB52" w14:textId="77777777" w:rsidR="00FA6F39" w:rsidRPr="005A1A96" w:rsidRDefault="00FA6F39" w:rsidP="00FA6F39">
      <w:pPr>
        <w:ind w:left="567" w:hanging="567"/>
      </w:pPr>
    </w:p>
    <w:p w14:paraId="59D84BEB" w14:textId="77777777" w:rsidR="00FA6F39" w:rsidRPr="005A1A96" w:rsidRDefault="00FA6F39" w:rsidP="00FA6F39">
      <w:pPr>
        <w:ind w:left="567" w:hanging="567"/>
      </w:pPr>
      <w:r w:rsidRPr="005A1A96">
        <w:t>4.</w:t>
      </w:r>
      <w:r w:rsidRPr="005A1A96">
        <w:tab/>
      </w:r>
      <w:r w:rsidRPr="005A1A96">
        <w:rPr>
          <w:i/>
        </w:rPr>
        <w:t>Ministério dos Negócios Estrangeiros e das Comunidades Portuguesas</w:t>
      </w:r>
      <w:r w:rsidRPr="005A1A96">
        <w:t xml:space="preserve"> (Ārlietu un portugāļu kopienu ministrija)</w:t>
      </w:r>
    </w:p>
    <w:p w14:paraId="59E55C1F" w14:textId="77777777" w:rsidR="00FA6F39" w:rsidRPr="005A1A96" w:rsidRDefault="00FA6F39" w:rsidP="00FA6F39">
      <w:pPr>
        <w:ind w:left="567" w:hanging="567"/>
      </w:pPr>
    </w:p>
    <w:p w14:paraId="4F0C04BA" w14:textId="77777777" w:rsidR="00FA6F39" w:rsidRPr="005A1A96" w:rsidRDefault="00FA6F39" w:rsidP="00FA6F39">
      <w:pPr>
        <w:ind w:left="567" w:hanging="567"/>
      </w:pPr>
      <w:r w:rsidRPr="005A1A96">
        <w:t>5.</w:t>
      </w:r>
      <w:r w:rsidRPr="005A1A96">
        <w:tab/>
      </w:r>
      <w:r w:rsidRPr="005A1A96">
        <w:rPr>
          <w:i/>
        </w:rPr>
        <w:t>Ministério da Administração Interna</w:t>
      </w:r>
      <w:r w:rsidRPr="005A1A96">
        <w:t xml:space="preserve"> (Iekšlietu ministrija)</w:t>
      </w:r>
    </w:p>
    <w:p w14:paraId="1B1E29E4" w14:textId="77777777" w:rsidR="00FA6F39" w:rsidRPr="005A1A96" w:rsidRDefault="00FA6F39" w:rsidP="00FA6F39">
      <w:pPr>
        <w:ind w:left="567" w:hanging="567"/>
      </w:pPr>
    </w:p>
    <w:p w14:paraId="6F39CCE4" w14:textId="77777777" w:rsidR="00FA6F39" w:rsidRPr="005A1A96" w:rsidRDefault="00FA6F39" w:rsidP="00FA6F39">
      <w:pPr>
        <w:ind w:left="567" w:hanging="567"/>
      </w:pPr>
      <w:r w:rsidRPr="005A1A96">
        <w:t>6.</w:t>
      </w:r>
      <w:r w:rsidRPr="005A1A96">
        <w:tab/>
      </w:r>
      <w:r w:rsidRPr="005A1A96">
        <w:rPr>
          <w:i/>
        </w:rPr>
        <w:t>Ministério da Justiça</w:t>
      </w:r>
      <w:r w:rsidRPr="005A1A96">
        <w:t xml:space="preserve"> (Tieslietu ministrija)</w:t>
      </w:r>
    </w:p>
    <w:p w14:paraId="17764875" w14:textId="77777777" w:rsidR="00FA6F39" w:rsidRPr="005A1A96" w:rsidRDefault="00FA6F39" w:rsidP="00FA6F39">
      <w:pPr>
        <w:ind w:left="567" w:hanging="567"/>
      </w:pPr>
    </w:p>
    <w:p w14:paraId="534AA154" w14:textId="711BF25F" w:rsidR="00751A0A" w:rsidRPr="005A1A96" w:rsidRDefault="00751A0A" w:rsidP="00751A0A">
      <w:r w:rsidRPr="005A1A96">
        <w:br w:type="page"/>
      </w:r>
    </w:p>
    <w:p w14:paraId="2FC66D46" w14:textId="582E2511" w:rsidR="00FA6F39" w:rsidRPr="005A1A96" w:rsidRDefault="00751A0A" w:rsidP="00FA6F39">
      <w:pPr>
        <w:ind w:left="567" w:hanging="567"/>
      </w:pPr>
      <w:r w:rsidRPr="005A1A96">
        <w:t>7</w:t>
      </w:r>
      <w:r w:rsidR="00FA6F39" w:rsidRPr="005A1A96">
        <w:t>.</w:t>
      </w:r>
      <w:r w:rsidR="00FA6F39" w:rsidRPr="005A1A96">
        <w:tab/>
      </w:r>
      <w:r w:rsidR="00FA6F39" w:rsidRPr="005A1A96">
        <w:rPr>
          <w:i/>
        </w:rPr>
        <w:t>Ministério da Economia</w:t>
      </w:r>
      <w:r w:rsidR="00FA6F39" w:rsidRPr="005A1A96">
        <w:t xml:space="preserve"> (Ekonomikas ministrija)</w:t>
      </w:r>
    </w:p>
    <w:p w14:paraId="6A5AD5D1" w14:textId="77777777" w:rsidR="00FA6F39" w:rsidRPr="005A1A96" w:rsidRDefault="00FA6F39" w:rsidP="00FA6F39">
      <w:pPr>
        <w:ind w:left="567" w:hanging="567"/>
      </w:pPr>
    </w:p>
    <w:p w14:paraId="39C9A664" w14:textId="77777777" w:rsidR="00FA6F39" w:rsidRPr="005A1A96" w:rsidRDefault="00FA6F39" w:rsidP="00FA6F39">
      <w:pPr>
        <w:ind w:left="567" w:hanging="567"/>
      </w:pPr>
      <w:r w:rsidRPr="005A1A96">
        <w:t>8.</w:t>
      </w:r>
      <w:r w:rsidRPr="005A1A96">
        <w:tab/>
      </w:r>
      <w:r w:rsidRPr="005A1A96">
        <w:rPr>
          <w:i/>
        </w:rPr>
        <w:t>Ministério da Agricultura, Desenvolvimento Rural e Pescas</w:t>
      </w:r>
      <w:r w:rsidRPr="005A1A96">
        <w:t xml:space="preserve"> (Lauksaimniecības, lauku attīstības un zivsaimniecības ministrija)</w:t>
      </w:r>
    </w:p>
    <w:p w14:paraId="080120A6" w14:textId="77777777" w:rsidR="00FA6F39" w:rsidRPr="005A1A96" w:rsidRDefault="00FA6F39" w:rsidP="00FA6F39">
      <w:pPr>
        <w:ind w:left="567" w:hanging="567"/>
      </w:pPr>
    </w:p>
    <w:p w14:paraId="2E4E3D5F" w14:textId="77777777" w:rsidR="00FA6F39" w:rsidRPr="005A1A96" w:rsidRDefault="00FA6F39" w:rsidP="00FA6F39">
      <w:pPr>
        <w:ind w:left="567" w:hanging="567"/>
      </w:pPr>
      <w:r w:rsidRPr="005A1A96">
        <w:t>9.</w:t>
      </w:r>
      <w:r w:rsidRPr="005A1A96">
        <w:tab/>
      </w:r>
      <w:r w:rsidRPr="005A1A96">
        <w:rPr>
          <w:i/>
        </w:rPr>
        <w:t>Ministério da Educação</w:t>
      </w:r>
      <w:r w:rsidRPr="005A1A96">
        <w:t xml:space="preserve"> (Izglītības ministrija)</w:t>
      </w:r>
    </w:p>
    <w:p w14:paraId="0A9540C7" w14:textId="77777777" w:rsidR="00FA6F39" w:rsidRPr="005A1A96" w:rsidRDefault="00FA6F39" w:rsidP="00FA6F39">
      <w:pPr>
        <w:ind w:left="567" w:hanging="567"/>
      </w:pPr>
    </w:p>
    <w:p w14:paraId="1AE2CEEA" w14:textId="77777777" w:rsidR="00FA6F39" w:rsidRPr="005A1A96" w:rsidRDefault="00FA6F39" w:rsidP="00FA6F39">
      <w:pPr>
        <w:ind w:left="567" w:hanging="567"/>
      </w:pPr>
      <w:r w:rsidRPr="005A1A96">
        <w:t>10.</w:t>
      </w:r>
      <w:r w:rsidRPr="005A1A96">
        <w:tab/>
      </w:r>
      <w:r w:rsidRPr="005A1A96">
        <w:rPr>
          <w:i/>
        </w:rPr>
        <w:t>Ministério da Ciência e do Ensino Superior</w:t>
      </w:r>
      <w:r w:rsidRPr="005A1A96">
        <w:t xml:space="preserve"> (Zinātnes un augstākās izglītības ministrija)</w:t>
      </w:r>
    </w:p>
    <w:p w14:paraId="0A289877" w14:textId="77777777" w:rsidR="00FA6F39" w:rsidRPr="005A1A96" w:rsidRDefault="00FA6F39" w:rsidP="00FA6F39">
      <w:pPr>
        <w:ind w:left="567" w:hanging="567"/>
      </w:pPr>
    </w:p>
    <w:p w14:paraId="526DBC36" w14:textId="77777777" w:rsidR="00FA6F39" w:rsidRPr="005A1A96" w:rsidRDefault="00FA6F39" w:rsidP="00FA6F39">
      <w:pPr>
        <w:ind w:left="567" w:hanging="567"/>
      </w:pPr>
      <w:r w:rsidRPr="005A1A96">
        <w:t>11.</w:t>
      </w:r>
      <w:r w:rsidRPr="005A1A96">
        <w:tab/>
      </w:r>
      <w:r w:rsidRPr="005A1A96">
        <w:rPr>
          <w:i/>
        </w:rPr>
        <w:t>Ministério da Cultura</w:t>
      </w:r>
      <w:r w:rsidRPr="005A1A96">
        <w:t xml:space="preserve"> (Kultūras ministrija)</w:t>
      </w:r>
    </w:p>
    <w:p w14:paraId="56DA392F" w14:textId="77777777" w:rsidR="00FA6F39" w:rsidRPr="005A1A96" w:rsidRDefault="00FA6F39" w:rsidP="00FA6F39">
      <w:pPr>
        <w:ind w:left="567" w:hanging="567"/>
      </w:pPr>
    </w:p>
    <w:p w14:paraId="0CD0AA8D" w14:textId="77777777" w:rsidR="00FA6F39" w:rsidRPr="005A1A96" w:rsidRDefault="00FA6F39" w:rsidP="00FA6F39">
      <w:pPr>
        <w:ind w:left="567" w:hanging="567"/>
      </w:pPr>
      <w:r w:rsidRPr="005A1A96">
        <w:t>12.</w:t>
      </w:r>
      <w:r w:rsidRPr="005A1A96">
        <w:tab/>
      </w:r>
      <w:r w:rsidRPr="005A1A96">
        <w:rPr>
          <w:i/>
        </w:rPr>
        <w:t>Ministério da Saúde</w:t>
      </w:r>
      <w:r w:rsidRPr="005A1A96">
        <w:t xml:space="preserve"> (Veselības ministrija)</w:t>
      </w:r>
    </w:p>
    <w:p w14:paraId="3C2B9AF8" w14:textId="77777777" w:rsidR="00FA6F39" w:rsidRPr="005A1A96" w:rsidRDefault="00FA6F39" w:rsidP="00FA6F39">
      <w:pPr>
        <w:ind w:left="567" w:hanging="567"/>
      </w:pPr>
    </w:p>
    <w:p w14:paraId="6FE4FB53" w14:textId="77777777" w:rsidR="00FA6F39" w:rsidRPr="005A1A96" w:rsidRDefault="00FA6F39" w:rsidP="00FA6F39">
      <w:pPr>
        <w:ind w:left="567" w:hanging="567"/>
      </w:pPr>
      <w:r w:rsidRPr="005A1A96">
        <w:t>13.</w:t>
      </w:r>
      <w:r w:rsidRPr="005A1A96">
        <w:tab/>
      </w:r>
      <w:r w:rsidRPr="005A1A96">
        <w:rPr>
          <w:i/>
        </w:rPr>
        <w:t>Ministério do Trabalho e da Solidariedade Social</w:t>
      </w:r>
      <w:r w:rsidRPr="005A1A96">
        <w:t xml:space="preserve"> (Darba un sociālās solidaritātes ministrija)</w:t>
      </w:r>
    </w:p>
    <w:p w14:paraId="3E8A9A2F" w14:textId="77777777" w:rsidR="00FA6F39" w:rsidRPr="005A1A96" w:rsidRDefault="00FA6F39" w:rsidP="00FA6F39">
      <w:pPr>
        <w:ind w:left="567" w:hanging="567"/>
      </w:pPr>
    </w:p>
    <w:p w14:paraId="6649E0CD" w14:textId="77777777" w:rsidR="00FA6F39" w:rsidRPr="005A1A96" w:rsidRDefault="00FA6F39" w:rsidP="00FA6F39">
      <w:pPr>
        <w:ind w:left="567" w:hanging="567"/>
      </w:pPr>
      <w:r w:rsidRPr="005A1A96">
        <w:t>14.</w:t>
      </w:r>
      <w:r w:rsidRPr="005A1A96">
        <w:tab/>
      </w:r>
      <w:r w:rsidRPr="005A1A96">
        <w:rPr>
          <w:i/>
        </w:rPr>
        <w:t>Ministério das Obras Públicas, Transportes e Habitação</w:t>
      </w:r>
      <w:r w:rsidRPr="005A1A96">
        <w:t xml:space="preserve"> (Publisko būvdarbu, transporta un mājokļu ministrija)</w:t>
      </w:r>
    </w:p>
    <w:p w14:paraId="3B420F9C" w14:textId="77777777" w:rsidR="00FA6F39" w:rsidRPr="005A1A96" w:rsidRDefault="00FA6F39" w:rsidP="00FA6F39">
      <w:pPr>
        <w:ind w:left="567" w:hanging="567"/>
      </w:pPr>
    </w:p>
    <w:p w14:paraId="705DA62A" w14:textId="77777777" w:rsidR="00FA6F39" w:rsidRPr="005A1A96" w:rsidRDefault="00FA6F39" w:rsidP="00FA6F39">
      <w:pPr>
        <w:ind w:left="567" w:hanging="567"/>
      </w:pPr>
      <w:r w:rsidRPr="005A1A96">
        <w:t>15.</w:t>
      </w:r>
      <w:r w:rsidRPr="005A1A96">
        <w:tab/>
      </w:r>
      <w:r w:rsidRPr="005A1A96">
        <w:rPr>
          <w:i/>
        </w:rPr>
        <w:t>Ministério das Cidades, Ordenamento do Território e Ambiente</w:t>
      </w:r>
      <w:r w:rsidRPr="005A1A96">
        <w:t xml:space="preserve"> (Pilsētu, teritoriālās plānošanas un vides ministrija)</w:t>
      </w:r>
    </w:p>
    <w:p w14:paraId="53BC98EF" w14:textId="77777777" w:rsidR="00FA6F39" w:rsidRPr="005A1A96" w:rsidRDefault="00FA6F39" w:rsidP="00FA6F39">
      <w:pPr>
        <w:ind w:left="567" w:hanging="567"/>
      </w:pPr>
    </w:p>
    <w:p w14:paraId="0543F673" w14:textId="77777777" w:rsidR="00FA6F39" w:rsidRPr="005A1A96" w:rsidRDefault="00FA6F39" w:rsidP="00FA6F39">
      <w:pPr>
        <w:ind w:left="567" w:hanging="567"/>
      </w:pPr>
      <w:r w:rsidRPr="005A1A96">
        <w:t>16.</w:t>
      </w:r>
      <w:r w:rsidRPr="005A1A96">
        <w:tab/>
      </w:r>
      <w:r w:rsidRPr="005A1A96">
        <w:rPr>
          <w:i/>
        </w:rPr>
        <w:t>Ministério para a Qualificação e o Emprego</w:t>
      </w:r>
      <w:r w:rsidRPr="005A1A96">
        <w:t xml:space="preserve"> (Kvalifikāciju un nodarbinātības ministrija)</w:t>
      </w:r>
    </w:p>
    <w:p w14:paraId="1B52434A" w14:textId="77777777" w:rsidR="00FA6F39" w:rsidRPr="005A1A96" w:rsidRDefault="00FA6F39" w:rsidP="00FA6F39">
      <w:pPr>
        <w:ind w:left="567" w:hanging="567"/>
      </w:pPr>
    </w:p>
    <w:p w14:paraId="7B6F592F" w14:textId="79BD47D9" w:rsidR="00751A0A" w:rsidRPr="005A1A96" w:rsidRDefault="00751A0A" w:rsidP="00751A0A">
      <w:r w:rsidRPr="005A1A96">
        <w:br w:type="page"/>
      </w:r>
    </w:p>
    <w:p w14:paraId="3DEC397C" w14:textId="6D7A3FB3" w:rsidR="00FA6F39" w:rsidRPr="005A1A96" w:rsidRDefault="00751A0A" w:rsidP="00FA6F39">
      <w:pPr>
        <w:ind w:left="567" w:hanging="567"/>
      </w:pPr>
      <w:r w:rsidRPr="005A1A96">
        <w:t>1</w:t>
      </w:r>
      <w:r w:rsidR="00FA6F39" w:rsidRPr="005A1A96">
        <w:t>7.</w:t>
      </w:r>
      <w:r w:rsidR="00FA6F39" w:rsidRPr="005A1A96">
        <w:tab/>
      </w:r>
      <w:r w:rsidR="00FA6F39" w:rsidRPr="005A1A96">
        <w:rPr>
          <w:i/>
        </w:rPr>
        <w:t>Presidência da República</w:t>
      </w:r>
      <w:r w:rsidR="00FA6F39" w:rsidRPr="005A1A96">
        <w:t xml:space="preserve"> (Republikas prezidenta birojs)</w:t>
      </w:r>
    </w:p>
    <w:p w14:paraId="2A662E74" w14:textId="77777777" w:rsidR="00FA6F39" w:rsidRPr="005A1A96" w:rsidRDefault="00FA6F39" w:rsidP="00FA6F39">
      <w:pPr>
        <w:ind w:left="567" w:hanging="567"/>
      </w:pPr>
    </w:p>
    <w:p w14:paraId="2D10DAE7" w14:textId="77777777" w:rsidR="00FA6F39" w:rsidRPr="005A1A96" w:rsidRDefault="00FA6F39" w:rsidP="00FA6F39">
      <w:pPr>
        <w:ind w:left="567" w:hanging="567"/>
      </w:pPr>
      <w:r w:rsidRPr="005A1A96">
        <w:t>18.</w:t>
      </w:r>
      <w:r w:rsidRPr="005A1A96">
        <w:tab/>
      </w:r>
      <w:r w:rsidRPr="005A1A96">
        <w:rPr>
          <w:i/>
        </w:rPr>
        <w:t>Tribunal Constitucional</w:t>
      </w:r>
      <w:r w:rsidRPr="005A1A96">
        <w:t xml:space="preserve"> (Konstitucionālā tiesa)</w:t>
      </w:r>
    </w:p>
    <w:p w14:paraId="7AAAA3AF" w14:textId="77777777" w:rsidR="00FA6F39" w:rsidRPr="005A1A96" w:rsidRDefault="00FA6F39" w:rsidP="00FA6F39">
      <w:pPr>
        <w:ind w:left="567" w:hanging="567"/>
      </w:pPr>
    </w:p>
    <w:p w14:paraId="7F56739F" w14:textId="77777777" w:rsidR="00FA6F39" w:rsidRPr="005A1A96" w:rsidRDefault="00FA6F39" w:rsidP="00FA6F39">
      <w:pPr>
        <w:ind w:left="567" w:hanging="567"/>
      </w:pPr>
      <w:r w:rsidRPr="005A1A96">
        <w:t>19.</w:t>
      </w:r>
      <w:r w:rsidRPr="005A1A96">
        <w:tab/>
      </w:r>
      <w:r w:rsidRPr="005A1A96">
        <w:rPr>
          <w:i/>
        </w:rPr>
        <w:t>Tribunal de Contas</w:t>
      </w:r>
      <w:r w:rsidRPr="005A1A96">
        <w:t xml:space="preserve"> (Revīzijas palāta)</w:t>
      </w:r>
    </w:p>
    <w:p w14:paraId="329E8F20" w14:textId="77777777" w:rsidR="00FA6F39" w:rsidRPr="005A1A96" w:rsidRDefault="00FA6F39" w:rsidP="00FA6F39">
      <w:pPr>
        <w:ind w:left="567" w:hanging="567"/>
      </w:pPr>
    </w:p>
    <w:p w14:paraId="07E59BEA" w14:textId="77777777" w:rsidR="00FA6F39" w:rsidRPr="005A1A96" w:rsidRDefault="00FA6F39" w:rsidP="00FA6F39">
      <w:pPr>
        <w:ind w:left="567" w:hanging="567"/>
      </w:pPr>
      <w:r w:rsidRPr="005A1A96">
        <w:t>20.</w:t>
      </w:r>
      <w:r w:rsidRPr="005A1A96">
        <w:tab/>
      </w:r>
      <w:r w:rsidRPr="005A1A96">
        <w:rPr>
          <w:i/>
        </w:rPr>
        <w:t>Provedoria de Justiça</w:t>
      </w:r>
      <w:r w:rsidRPr="005A1A96">
        <w:t xml:space="preserve"> (Ombuds)</w:t>
      </w:r>
    </w:p>
    <w:p w14:paraId="0E9B18F5" w14:textId="77777777" w:rsidR="00FA6F39" w:rsidRPr="005A1A96" w:rsidRDefault="00FA6F39" w:rsidP="00FA6F39"/>
    <w:p w14:paraId="6F192446" w14:textId="77777777" w:rsidR="00FA6F39" w:rsidRPr="005A1A96" w:rsidRDefault="00FA6F39" w:rsidP="00FA6F39">
      <w:pPr>
        <w:jc w:val="center"/>
      </w:pPr>
      <w:r w:rsidRPr="005A1A96">
        <w:t>RUMĀNIJA</w:t>
      </w:r>
    </w:p>
    <w:p w14:paraId="32919741" w14:textId="77777777" w:rsidR="00FA6F39" w:rsidRPr="005A1A96" w:rsidRDefault="00FA6F39" w:rsidP="00FA6F39"/>
    <w:p w14:paraId="16645BFA" w14:textId="77777777" w:rsidR="00FA6F39" w:rsidRPr="005A1A96" w:rsidRDefault="00FA6F39" w:rsidP="00FA6F39">
      <w:pPr>
        <w:ind w:left="567" w:hanging="567"/>
      </w:pPr>
      <w:r w:rsidRPr="005A1A96">
        <w:t>1.</w:t>
      </w:r>
      <w:r w:rsidRPr="005A1A96">
        <w:tab/>
      </w:r>
      <w:r w:rsidRPr="005A1A96">
        <w:rPr>
          <w:i/>
        </w:rPr>
        <w:t>Administrația Prezidențială</w:t>
      </w:r>
      <w:r w:rsidRPr="005A1A96">
        <w:t xml:space="preserve"> (Prezidenta administrācija)</w:t>
      </w:r>
    </w:p>
    <w:p w14:paraId="2329449D" w14:textId="77777777" w:rsidR="00FA6F39" w:rsidRPr="005A1A96" w:rsidRDefault="00FA6F39" w:rsidP="00FA6F39">
      <w:pPr>
        <w:ind w:left="567" w:hanging="567"/>
      </w:pPr>
    </w:p>
    <w:p w14:paraId="0139F6C2" w14:textId="77777777" w:rsidR="00FA6F39" w:rsidRPr="005A1A96" w:rsidRDefault="00FA6F39" w:rsidP="00FA6F39">
      <w:pPr>
        <w:ind w:left="567" w:hanging="567"/>
      </w:pPr>
      <w:r w:rsidRPr="005A1A96">
        <w:t>2.</w:t>
      </w:r>
      <w:r w:rsidRPr="005A1A96">
        <w:tab/>
      </w:r>
      <w:r w:rsidRPr="005A1A96">
        <w:rPr>
          <w:i/>
        </w:rPr>
        <w:t>Senatul României</w:t>
      </w:r>
      <w:r w:rsidRPr="005A1A96">
        <w:t xml:space="preserve"> (Rumānijas Senāts)</w:t>
      </w:r>
    </w:p>
    <w:p w14:paraId="27BC1B0A" w14:textId="77777777" w:rsidR="00FA6F39" w:rsidRPr="005A1A96" w:rsidRDefault="00FA6F39" w:rsidP="00FA6F39">
      <w:pPr>
        <w:ind w:left="567" w:hanging="567"/>
      </w:pPr>
    </w:p>
    <w:p w14:paraId="766608B3" w14:textId="77777777" w:rsidR="00FA6F39" w:rsidRPr="005A1A96" w:rsidRDefault="00FA6F39" w:rsidP="00FA6F39">
      <w:pPr>
        <w:ind w:left="567" w:hanging="567"/>
      </w:pPr>
      <w:r w:rsidRPr="005A1A96">
        <w:t>3.</w:t>
      </w:r>
      <w:r w:rsidRPr="005A1A96">
        <w:tab/>
      </w:r>
      <w:r w:rsidRPr="005A1A96">
        <w:rPr>
          <w:i/>
        </w:rPr>
        <w:t>Camera Deputaților</w:t>
      </w:r>
      <w:r w:rsidRPr="005A1A96">
        <w:t xml:space="preserve"> (Deputātu palāta)</w:t>
      </w:r>
    </w:p>
    <w:p w14:paraId="4368BDF7" w14:textId="77777777" w:rsidR="00FA6F39" w:rsidRPr="005A1A96" w:rsidRDefault="00FA6F39" w:rsidP="00FA6F39">
      <w:pPr>
        <w:ind w:left="567" w:hanging="567"/>
      </w:pPr>
    </w:p>
    <w:p w14:paraId="244C836D" w14:textId="77777777" w:rsidR="00FA6F39" w:rsidRPr="005A1A96" w:rsidRDefault="00FA6F39" w:rsidP="00FA6F39">
      <w:pPr>
        <w:ind w:left="567" w:hanging="567"/>
      </w:pPr>
      <w:r w:rsidRPr="005A1A96">
        <w:t>4.</w:t>
      </w:r>
      <w:r w:rsidRPr="005A1A96">
        <w:tab/>
      </w:r>
      <w:r w:rsidRPr="005A1A96">
        <w:rPr>
          <w:i/>
        </w:rPr>
        <w:t>Înalta Curte de Casație și Justiție</w:t>
      </w:r>
      <w:r w:rsidRPr="005A1A96">
        <w:t xml:space="preserve"> (Augstākā tiesa)</w:t>
      </w:r>
    </w:p>
    <w:p w14:paraId="265AA625" w14:textId="77777777" w:rsidR="00FA6F39" w:rsidRPr="005A1A96" w:rsidRDefault="00FA6F39" w:rsidP="00FA6F39">
      <w:pPr>
        <w:ind w:left="567" w:hanging="567"/>
      </w:pPr>
    </w:p>
    <w:p w14:paraId="7EA4A018" w14:textId="77777777" w:rsidR="00FA6F39" w:rsidRPr="005A1A96" w:rsidRDefault="00FA6F39" w:rsidP="00FA6F39">
      <w:pPr>
        <w:ind w:left="567" w:hanging="567"/>
      </w:pPr>
      <w:r w:rsidRPr="005A1A96">
        <w:t>5.</w:t>
      </w:r>
      <w:r w:rsidRPr="005A1A96">
        <w:tab/>
      </w:r>
      <w:r w:rsidRPr="005A1A96">
        <w:rPr>
          <w:i/>
        </w:rPr>
        <w:t>Curtea Constituțională</w:t>
      </w:r>
      <w:r w:rsidRPr="005A1A96">
        <w:t xml:space="preserve"> (Konstitucionālā tiesa)</w:t>
      </w:r>
    </w:p>
    <w:p w14:paraId="0C9EC3F0" w14:textId="77777777" w:rsidR="00FA6F39" w:rsidRPr="005A1A96" w:rsidRDefault="00FA6F39" w:rsidP="00FA6F39">
      <w:pPr>
        <w:ind w:left="567" w:hanging="567"/>
      </w:pPr>
    </w:p>
    <w:p w14:paraId="41CF948C" w14:textId="77777777" w:rsidR="00FA6F39" w:rsidRPr="005A1A96" w:rsidRDefault="00FA6F39" w:rsidP="00FA6F39">
      <w:pPr>
        <w:ind w:left="567" w:hanging="567"/>
      </w:pPr>
      <w:r w:rsidRPr="005A1A96">
        <w:t>6.</w:t>
      </w:r>
      <w:r w:rsidRPr="005A1A96">
        <w:tab/>
      </w:r>
      <w:r w:rsidRPr="005A1A96">
        <w:rPr>
          <w:i/>
        </w:rPr>
        <w:t>Consiliul Legislativ</w:t>
      </w:r>
      <w:r w:rsidRPr="005A1A96">
        <w:t xml:space="preserve"> (Likumdošanas padome)</w:t>
      </w:r>
    </w:p>
    <w:p w14:paraId="538287D7" w14:textId="77777777" w:rsidR="00FA6F39" w:rsidRPr="005A1A96" w:rsidRDefault="00FA6F39" w:rsidP="00FA6F39">
      <w:pPr>
        <w:ind w:left="567" w:hanging="567"/>
      </w:pPr>
    </w:p>
    <w:p w14:paraId="51A219CC" w14:textId="77777777" w:rsidR="00FA6F39" w:rsidRPr="005A1A96" w:rsidRDefault="00FA6F39" w:rsidP="00FA6F39">
      <w:pPr>
        <w:ind w:left="567" w:hanging="567"/>
      </w:pPr>
      <w:r w:rsidRPr="005A1A96">
        <w:t>7.</w:t>
      </w:r>
      <w:r w:rsidRPr="005A1A96">
        <w:tab/>
      </w:r>
      <w:r w:rsidRPr="005A1A96">
        <w:rPr>
          <w:i/>
        </w:rPr>
        <w:t>Curtea de Conturi</w:t>
      </w:r>
      <w:r w:rsidRPr="005A1A96">
        <w:t xml:space="preserve"> (Revīzijas palāta)</w:t>
      </w:r>
    </w:p>
    <w:p w14:paraId="52C48704" w14:textId="77777777" w:rsidR="00FA6F39" w:rsidRPr="005A1A96" w:rsidRDefault="00FA6F39" w:rsidP="00FA6F39">
      <w:pPr>
        <w:ind w:left="567" w:hanging="567"/>
      </w:pPr>
    </w:p>
    <w:p w14:paraId="619E98B2" w14:textId="1C54D74F" w:rsidR="00751A0A" w:rsidRPr="005A1A96" w:rsidRDefault="00751A0A" w:rsidP="00751A0A">
      <w:r w:rsidRPr="005A1A96">
        <w:br w:type="page"/>
      </w:r>
    </w:p>
    <w:p w14:paraId="587C9179" w14:textId="7DD4A1BA" w:rsidR="00FA6F39" w:rsidRPr="005A1A96" w:rsidRDefault="00751A0A" w:rsidP="00FA6F39">
      <w:pPr>
        <w:ind w:left="567" w:hanging="567"/>
      </w:pPr>
      <w:r w:rsidRPr="005A1A96">
        <w:t>8</w:t>
      </w:r>
      <w:r w:rsidR="00FA6F39" w:rsidRPr="005A1A96">
        <w:t>.</w:t>
      </w:r>
      <w:r w:rsidR="00FA6F39" w:rsidRPr="005A1A96">
        <w:tab/>
      </w:r>
      <w:r w:rsidR="00FA6F39" w:rsidRPr="005A1A96">
        <w:rPr>
          <w:i/>
        </w:rPr>
        <w:t>Consiliul Superior al Magistraturii</w:t>
      </w:r>
      <w:r w:rsidR="00FA6F39" w:rsidRPr="005A1A96">
        <w:t xml:space="preserve"> (Maģistratūras augstākā padome)</w:t>
      </w:r>
    </w:p>
    <w:p w14:paraId="3DE5B3D0" w14:textId="77777777" w:rsidR="00FA6F39" w:rsidRPr="005A1A96" w:rsidRDefault="00FA6F39" w:rsidP="00FA6F39">
      <w:pPr>
        <w:ind w:left="567" w:hanging="567"/>
      </w:pPr>
    </w:p>
    <w:p w14:paraId="302FF8C6" w14:textId="77777777" w:rsidR="00FA6F39" w:rsidRPr="005A1A96" w:rsidRDefault="00FA6F39" w:rsidP="00FA6F39">
      <w:pPr>
        <w:ind w:left="567" w:hanging="567"/>
      </w:pPr>
      <w:r w:rsidRPr="005A1A96">
        <w:t>9.</w:t>
      </w:r>
      <w:r w:rsidRPr="005A1A96">
        <w:tab/>
      </w:r>
      <w:r w:rsidRPr="005A1A96">
        <w:rPr>
          <w:i/>
        </w:rPr>
        <w:t>Parchetul de pe lângă Înalta Curte de Casație și Justiție</w:t>
      </w:r>
      <w:r w:rsidRPr="005A1A96">
        <w:t xml:space="preserve"> (Augstākās tiesas prokuratūra)</w:t>
      </w:r>
    </w:p>
    <w:p w14:paraId="3B677EF9" w14:textId="77777777" w:rsidR="00FA6F39" w:rsidRPr="005A1A96" w:rsidRDefault="00FA6F39" w:rsidP="00FA6F39">
      <w:pPr>
        <w:ind w:left="567" w:hanging="567"/>
      </w:pPr>
    </w:p>
    <w:p w14:paraId="0C7EF565" w14:textId="77777777" w:rsidR="00FA6F39" w:rsidRPr="005A1A96" w:rsidRDefault="00FA6F39" w:rsidP="00FA6F39">
      <w:pPr>
        <w:ind w:left="567" w:hanging="567"/>
      </w:pPr>
      <w:r w:rsidRPr="005A1A96">
        <w:t>10.</w:t>
      </w:r>
      <w:r w:rsidRPr="005A1A96">
        <w:tab/>
      </w:r>
      <w:r w:rsidRPr="005A1A96">
        <w:rPr>
          <w:i/>
        </w:rPr>
        <w:t>Secretariatul General al Guvernului</w:t>
      </w:r>
      <w:r w:rsidRPr="005A1A96">
        <w:t xml:space="preserve"> (Valdības ģenerālsekretariāts)</w:t>
      </w:r>
    </w:p>
    <w:p w14:paraId="7D98DC7C" w14:textId="77777777" w:rsidR="00FA6F39" w:rsidRPr="005A1A96" w:rsidRDefault="00FA6F39" w:rsidP="00FA6F39">
      <w:pPr>
        <w:ind w:left="567" w:hanging="567"/>
      </w:pPr>
    </w:p>
    <w:p w14:paraId="6C4F751C" w14:textId="77777777" w:rsidR="00FA6F39" w:rsidRPr="005A1A96" w:rsidRDefault="00FA6F39" w:rsidP="00FA6F39">
      <w:pPr>
        <w:ind w:left="567" w:hanging="567"/>
      </w:pPr>
      <w:r w:rsidRPr="005A1A96">
        <w:t>11.</w:t>
      </w:r>
      <w:r w:rsidRPr="005A1A96">
        <w:tab/>
      </w:r>
      <w:r w:rsidRPr="005A1A96">
        <w:rPr>
          <w:i/>
        </w:rPr>
        <w:t>Cancelaria primului ministru</w:t>
      </w:r>
      <w:r w:rsidRPr="005A1A96">
        <w:t xml:space="preserve"> (Premjerministra kanceleja)</w:t>
      </w:r>
    </w:p>
    <w:p w14:paraId="3F4C9AF3" w14:textId="77777777" w:rsidR="00FA6F39" w:rsidRPr="005A1A96" w:rsidRDefault="00FA6F39" w:rsidP="00FA6F39">
      <w:pPr>
        <w:ind w:left="567" w:hanging="567"/>
      </w:pPr>
    </w:p>
    <w:p w14:paraId="78E125C7" w14:textId="77777777" w:rsidR="00FA6F39" w:rsidRPr="005A1A96" w:rsidRDefault="00FA6F39" w:rsidP="00FA6F39">
      <w:pPr>
        <w:ind w:left="567" w:hanging="567"/>
      </w:pPr>
      <w:r w:rsidRPr="005A1A96">
        <w:t>12.</w:t>
      </w:r>
      <w:r w:rsidRPr="005A1A96">
        <w:tab/>
      </w:r>
      <w:r w:rsidRPr="005A1A96">
        <w:rPr>
          <w:i/>
        </w:rPr>
        <w:t>Ministerul Afacerilor Externe</w:t>
      </w:r>
      <w:r w:rsidRPr="005A1A96">
        <w:t xml:space="preserve"> (Ārlietu ministrija)</w:t>
      </w:r>
    </w:p>
    <w:p w14:paraId="70734AC3" w14:textId="77777777" w:rsidR="00FA6F39" w:rsidRPr="005A1A96" w:rsidRDefault="00FA6F39" w:rsidP="00FA6F39">
      <w:pPr>
        <w:ind w:left="567" w:hanging="567"/>
      </w:pPr>
    </w:p>
    <w:p w14:paraId="12080444" w14:textId="77777777" w:rsidR="00FA6F39" w:rsidRPr="005A1A96" w:rsidRDefault="00FA6F39" w:rsidP="00FA6F39">
      <w:pPr>
        <w:ind w:left="567" w:hanging="567"/>
      </w:pPr>
      <w:r w:rsidRPr="005A1A96">
        <w:t>13.</w:t>
      </w:r>
      <w:r w:rsidRPr="005A1A96">
        <w:tab/>
      </w:r>
      <w:r w:rsidRPr="005A1A96">
        <w:rPr>
          <w:i/>
        </w:rPr>
        <w:t>Ministerul Economiei și Finanțelor</w:t>
      </w:r>
      <w:r w:rsidRPr="005A1A96">
        <w:t xml:space="preserve"> (Ekonomikas un finanšu ministrija)</w:t>
      </w:r>
    </w:p>
    <w:p w14:paraId="58986E0F" w14:textId="77777777" w:rsidR="00FA6F39" w:rsidRPr="005A1A96" w:rsidRDefault="00FA6F39" w:rsidP="00FA6F39">
      <w:pPr>
        <w:ind w:left="567" w:hanging="567"/>
      </w:pPr>
    </w:p>
    <w:p w14:paraId="6AC3089E" w14:textId="77777777" w:rsidR="00FA6F39" w:rsidRPr="005A1A96" w:rsidRDefault="00FA6F39" w:rsidP="00FA6F39">
      <w:pPr>
        <w:ind w:left="567" w:hanging="567"/>
      </w:pPr>
      <w:r w:rsidRPr="005A1A96">
        <w:t>14.</w:t>
      </w:r>
      <w:r w:rsidRPr="005A1A96">
        <w:tab/>
      </w:r>
      <w:r w:rsidRPr="005A1A96">
        <w:rPr>
          <w:i/>
        </w:rPr>
        <w:t>Ministerul Justiției</w:t>
      </w:r>
      <w:r w:rsidRPr="005A1A96">
        <w:t xml:space="preserve"> (Tieslietu ministrija)</w:t>
      </w:r>
    </w:p>
    <w:p w14:paraId="572E8710" w14:textId="77777777" w:rsidR="00FA6F39" w:rsidRPr="005A1A96" w:rsidRDefault="00FA6F39" w:rsidP="00FA6F39">
      <w:pPr>
        <w:ind w:left="567" w:hanging="567"/>
      </w:pPr>
    </w:p>
    <w:p w14:paraId="2F005FB5" w14:textId="77777777" w:rsidR="00FA6F39" w:rsidRPr="005A1A96" w:rsidRDefault="00FA6F39" w:rsidP="00FA6F39">
      <w:pPr>
        <w:ind w:left="567" w:hanging="567"/>
      </w:pPr>
      <w:r w:rsidRPr="005A1A96">
        <w:t>15.</w:t>
      </w:r>
      <w:r w:rsidRPr="005A1A96">
        <w:tab/>
      </w:r>
      <w:r w:rsidRPr="005A1A96">
        <w:rPr>
          <w:i/>
        </w:rPr>
        <w:t>Ministerul Apărării</w:t>
      </w:r>
      <w:r w:rsidRPr="005A1A96">
        <w:t xml:space="preserve"> (Aizsardzības ministrija)</w:t>
      </w:r>
    </w:p>
    <w:p w14:paraId="3C647600" w14:textId="77777777" w:rsidR="00FA6F39" w:rsidRPr="005A1A96" w:rsidRDefault="00FA6F39" w:rsidP="00FA6F39">
      <w:pPr>
        <w:ind w:left="567" w:hanging="567"/>
      </w:pPr>
    </w:p>
    <w:p w14:paraId="750FB045" w14:textId="77777777" w:rsidR="00FA6F39" w:rsidRPr="005A1A96" w:rsidRDefault="00FA6F39" w:rsidP="00FA6F39">
      <w:pPr>
        <w:ind w:left="567" w:hanging="567"/>
      </w:pPr>
      <w:r w:rsidRPr="005A1A96">
        <w:t>16.</w:t>
      </w:r>
      <w:r w:rsidRPr="005A1A96">
        <w:tab/>
      </w:r>
      <w:r w:rsidRPr="005A1A96">
        <w:rPr>
          <w:i/>
        </w:rPr>
        <w:t>Ministerul Internelor și Reformei Administrative</w:t>
      </w:r>
      <w:r w:rsidRPr="005A1A96">
        <w:t xml:space="preserve"> (Iekšlietu un pārvaldes reformas ministrija)</w:t>
      </w:r>
    </w:p>
    <w:p w14:paraId="75EA31D6" w14:textId="77777777" w:rsidR="00FA6F39" w:rsidRPr="005A1A96" w:rsidRDefault="00FA6F39" w:rsidP="00FA6F39">
      <w:pPr>
        <w:ind w:left="567" w:hanging="567"/>
      </w:pPr>
    </w:p>
    <w:p w14:paraId="3486D8CD" w14:textId="77777777" w:rsidR="00FA6F39" w:rsidRPr="005A1A96" w:rsidRDefault="00FA6F39" w:rsidP="00FA6F39">
      <w:pPr>
        <w:ind w:left="567" w:hanging="567"/>
      </w:pPr>
      <w:r w:rsidRPr="005A1A96">
        <w:t>17.</w:t>
      </w:r>
      <w:r w:rsidRPr="005A1A96">
        <w:tab/>
      </w:r>
      <w:r w:rsidRPr="005A1A96">
        <w:rPr>
          <w:i/>
        </w:rPr>
        <w:t>Ministerul Muncii, Familiei și Egalității de Șanse</w:t>
      </w:r>
      <w:r w:rsidRPr="005A1A96">
        <w:t xml:space="preserve"> (Nodarbinātības un līdztiesības ministrija)</w:t>
      </w:r>
    </w:p>
    <w:p w14:paraId="34380644" w14:textId="77777777" w:rsidR="00FA6F39" w:rsidRPr="005A1A96" w:rsidRDefault="00FA6F39" w:rsidP="00FA6F39">
      <w:pPr>
        <w:ind w:left="567" w:hanging="567"/>
      </w:pPr>
    </w:p>
    <w:p w14:paraId="2C9D909D" w14:textId="33C1A5B6" w:rsidR="00751A0A" w:rsidRPr="005A1A96" w:rsidRDefault="00751A0A" w:rsidP="00751A0A">
      <w:r w:rsidRPr="005A1A96">
        <w:br w:type="page"/>
      </w:r>
    </w:p>
    <w:p w14:paraId="645537B7" w14:textId="26FF0651" w:rsidR="00FA6F39" w:rsidRPr="005A1A96" w:rsidRDefault="00751A0A" w:rsidP="00FA6F39">
      <w:pPr>
        <w:ind w:left="567" w:hanging="567"/>
      </w:pPr>
      <w:r w:rsidRPr="005A1A96">
        <w:t>1</w:t>
      </w:r>
      <w:r w:rsidR="00FA6F39" w:rsidRPr="005A1A96">
        <w:t>8.</w:t>
      </w:r>
      <w:r w:rsidR="00FA6F39" w:rsidRPr="005A1A96">
        <w:tab/>
      </w:r>
      <w:r w:rsidR="00FA6F39" w:rsidRPr="005A1A96">
        <w:rPr>
          <w:i/>
        </w:rPr>
        <w:t>Ministerul pentru Intreprinderi Mici și Mijlocii, Comerț, Turism și Profesii Liberale</w:t>
      </w:r>
      <w:r w:rsidR="00FA6F39" w:rsidRPr="005A1A96">
        <w:t xml:space="preserve"> (Mazo un vidējo uzņēmumu, tirdzniecības, tūrisma un brīvo profesiju ministrija)</w:t>
      </w:r>
    </w:p>
    <w:p w14:paraId="34475F97" w14:textId="77777777" w:rsidR="00FA6F39" w:rsidRPr="005A1A96" w:rsidRDefault="00FA6F39" w:rsidP="00FA6F39">
      <w:pPr>
        <w:ind w:left="567" w:hanging="567"/>
      </w:pPr>
    </w:p>
    <w:p w14:paraId="312B0437" w14:textId="77777777" w:rsidR="00FA6F39" w:rsidRPr="005A1A96" w:rsidRDefault="00FA6F39" w:rsidP="00FA6F39">
      <w:pPr>
        <w:ind w:left="567" w:hanging="567"/>
      </w:pPr>
      <w:r w:rsidRPr="005A1A96">
        <w:t>19.</w:t>
      </w:r>
      <w:r w:rsidRPr="005A1A96">
        <w:tab/>
      </w:r>
      <w:r w:rsidRPr="005A1A96">
        <w:rPr>
          <w:i/>
        </w:rPr>
        <w:t>Ministerul Agriculturii și Dezvoltării Rurale</w:t>
      </w:r>
      <w:r w:rsidRPr="005A1A96">
        <w:t xml:space="preserve"> (Lauksaimniecības un lauku attīstības ministrija)</w:t>
      </w:r>
    </w:p>
    <w:p w14:paraId="5A4D7C15" w14:textId="77777777" w:rsidR="00FA6F39" w:rsidRPr="005A1A96" w:rsidRDefault="00FA6F39" w:rsidP="00FA6F39">
      <w:pPr>
        <w:ind w:left="567" w:hanging="567"/>
      </w:pPr>
    </w:p>
    <w:p w14:paraId="699E241E" w14:textId="77777777" w:rsidR="00FA6F39" w:rsidRPr="005A1A96" w:rsidRDefault="00FA6F39" w:rsidP="00FA6F39">
      <w:pPr>
        <w:ind w:left="567" w:hanging="567"/>
      </w:pPr>
      <w:r w:rsidRPr="005A1A96">
        <w:t>20.</w:t>
      </w:r>
      <w:r w:rsidRPr="005A1A96">
        <w:tab/>
      </w:r>
      <w:r w:rsidRPr="005A1A96">
        <w:rPr>
          <w:i/>
        </w:rPr>
        <w:t>Ministerul Transporturilor</w:t>
      </w:r>
      <w:r w:rsidRPr="005A1A96">
        <w:t xml:space="preserve"> (Transporta ministrija)</w:t>
      </w:r>
    </w:p>
    <w:p w14:paraId="72DC81B7" w14:textId="77777777" w:rsidR="00FA6F39" w:rsidRPr="005A1A96" w:rsidRDefault="00FA6F39" w:rsidP="00FA6F39">
      <w:pPr>
        <w:ind w:left="567" w:hanging="567"/>
      </w:pPr>
    </w:p>
    <w:p w14:paraId="10693C20" w14:textId="77777777" w:rsidR="00FA6F39" w:rsidRPr="005A1A96" w:rsidRDefault="00FA6F39" w:rsidP="00FA6F39">
      <w:pPr>
        <w:ind w:left="567" w:hanging="567"/>
      </w:pPr>
      <w:r w:rsidRPr="005A1A96">
        <w:t>21.</w:t>
      </w:r>
      <w:r w:rsidRPr="005A1A96">
        <w:tab/>
      </w:r>
      <w:r w:rsidRPr="005A1A96">
        <w:rPr>
          <w:i/>
        </w:rPr>
        <w:t>Ministerul Dezvoltării, Lucrărilor Publice și Locuinței</w:t>
      </w:r>
      <w:r w:rsidRPr="005A1A96">
        <w:t xml:space="preserve"> (Attīstības, valsts būvniecības un mājokļu ministrija)</w:t>
      </w:r>
    </w:p>
    <w:p w14:paraId="303447CE" w14:textId="77777777" w:rsidR="00FA6F39" w:rsidRPr="005A1A96" w:rsidRDefault="00FA6F39" w:rsidP="00FA6F39">
      <w:pPr>
        <w:ind w:left="567" w:hanging="567"/>
      </w:pPr>
    </w:p>
    <w:p w14:paraId="60B37BCE" w14:textId="77777777" w:rsidR="00FA6F39" w:rsidRPr="005A1A96" w:rsidRDefault="00FA6F39" w:rsidP="00FA6F39">
      <w:pPr>
        <w:ind w:left="567" w:hanging="567"/>
      </w:pPr>
      <w:r w:rsidRPr="005A1A96">
        <w:t>22.</w:t>
      </w:r>
      <w:r w:rsidRPr="005A1A96">
        <w:tab/>
      </w:r>
      <w:r w:rsidRPr="005A1A96">
        <w:rPr>
          <w:i/>
        </w:rPr>
        <w:t>Ministerul Educației Cercetării și Tineretului</w:t>
      </w:r>
      <w:r w:rsidRPr="005A1A96">
        <w:t xml:space="preserve"> (Izglītības, pētniecības un jaunatnes lietu ministrija)</w:t>
      </w:r>
    </w:p>
    <w:p w14:paraId="60A18319" w14:textId="77777777" w:rsidR="00FA6F39" w:rsidRPr="005A1A96" w:rsidRDefault="00FA6F39" w:rsidP="00FA6F39">
      <w:pPr>
        <w:ind w:left="567" w:hanging="567"/>
      </w:pPr>
    </w:p>
    <w:p w14:paraId="2F2F3A30" w14:textId="77777777" w:rsidR="00FA6F39" w:rsidRPr="005A1A96" w:rsidRDefault="00FA6F39" w:rsidP="00FA6F39">
      <w:pPr>
        <w:ind w:left="567" w:hanging="567"/>
      </w:pPr>
      <w:r w:rsidRPr="005A1A96">
        <w:t>23.</w:t>
      </w:r>
      <w:r w:rsidRPr="005A1A96">
        <w:tab/>
      </w:r>
      <w:r w:rsidRPr="005A1A96">
        <w:rPr>
          <w:i/>
        </w:rPr>
        <w:t>Ministerul Sănătății Publice</w:t>
      </w:r>
      <w:r w:rsidRPr="005A1A96">
        <w:t xml:space="preserve"> (Veselības ministrija)</w:t>
      </w:r>
    </w:p>
    <w:p w14:paraId="41D810B0" w14:textId="77777777" w:rsidR="00FA6F39" w:rsidRPr="005A1A96" w:rsidRDefault="00FA6F39" w:rsidP="00FA6F39">
      <w:pPr>
        <w:ind w:left="567" w:hanging="567"/>
      </w:pPr>
    </w:p>
    <w:p w14:paraId="19051432" w14:textId="77777777" w:rsidR="00FA6F39" w:rsidRPr="005A1A96" w:rsidRDefault="00FA6F39" w:rsidP="00FA6F39">
      <w:pPr>
        <w:ind w:left="567" w:hanging="567"/>
      </w:pPr>
      <w:r w:rsidRPr="005A1A96">
        <w:t>24.</w:t>
      </w:r>
      <w:r w:rsidRPr="005A1A96">
        <w:tab/>
      </w:r>
      <w:r w:rsidRPr="005A1A96">
        <w:rPr>
          <w:i/>
        </w:rPr>
        <w:t>Ministerul Culturii și Cultelor</w:t>
      </w:r>
      <w:r w:rsidRPr="005A1A96">
        <w:t xml:space="preserve"> (Kultūras un reliģijas lietu ministrija)</w:t>
      </w:r>
    </w:p>
    <w:p w14:paraId="72E476FC" w14:textId="77777777" w:rsidR="00FA6F39" w:rsidRPr="005A1A96" w:rsidRDefault="00FA6F39" w:rsidP="00FA6F39">
      <w:pPr>
        <w:ind w:left="567" w:hanging="567"/>
      </w:pPr>
    </w:p>
    <w:p w14:paraId="41B5A3EC" w14:textId="77777777" w:rsidR="00FA6F39" w:rsidRPr="005A1A96" w:rsidRDefault="00FA6F39" w:rsidP="00FA6F39">
      <w:pPr>
        <w:ind w:left="567" w:hanging="567"/>
      </w:pPr>
      <w:r w:rsidRPr="005A1A96">
        <w:t>25.</w:t>
      </w:r>
      <w:r w:rsidRPr="005A1A96">
        <w:tab/>
      </w:r>
      <w:r w:rsidRPr="005A1A96">
        <w:rPr>
          <w:i/>
        </w:rPr>
        <w:t>Ministerul Comunicațiilor și Tehnologiei Informației</w:t>
      </w:r>
      <w:r w:rsidRPr="005A1A96">
        <w:t xml:space="preserve"> (Komunikāciju un informācijas tehnoloģijas ministrija)</w:t>
      </w:r>
    </w:p>
    <w:p w14:paraId="705E70AB" w14:textId="77777777" w:rsidR="00FA6F39" w:rsidRPr="005A1A96" w:rsidRDefault="00FA6F39" w:rsidP="00FA6F39">
      <w:pPr>
        <w:ind w:left="567" w:hanging="567"/>
      </w:pPr>
    </w:p>
    <w:p w14:paraId="72154B73" w14:textId="77777777" w:rsidR="00FA6F39" w:rsidRPr="005A1A96" w:rsidRDefault="00FA6F39" w:rsidP="00FA6F39">
      <w:pPr>
        <w:ind w:left="567" w:hanging="567"/>
      </w:pPr>
      <w:r w:rsidRPr="005A1A96">
        <w:t>26.</w:t>
      </w:r>
      <w:r w:rsidRPr="005A1A96">
        <w:tab/>
      </w:r>
      <w:r w:rsidRPr="005A1A96">
        <w:rPr>
          <w:i/>
        </w:rPr>
        <w:t>Ministerul Mediului și Dezvoltării Durabile</w:t>
      </w:r>
      <w:r w:rsidRPr="005A1A96">
        <w:t xml:space="preserve"> (Vides un ilgtspējīgas attīstības ministrija)</w:t>
      </w:r>
    </w:p>
    <w:p w14:paraId="35FC7A62" w14:textId="77777777" w:rsidR="00FA6F39" w:rsidRPr="005A1A96" w:rsidRDefault="00FA6F39" w:rsidP="00FA6F39">
      <w:pPr>
        <w:ind w:left="567" w:hanging="567"/>
      </w:pPr>
    </w:p>
    <w:p w14:paraId="7A4C4351" w14:textId="5ABF771B" w:rsidR="00751A0A" w:rsidRPr="005A1A96" w:rsidRDefault="00751A0A" w:rsidP="00751A0A">
      <w:r w:rsidRPr="005A1A96">
        <w:br w:type="page"/>
      </w:r>
    </w:p>
    <w:p w14:paraId="31EFC1F7" w14:textId="7E49382C" w:rsidR="00FA6F39" w:rsidRPr="005A1A96" w:rsidRDefault="00751A0A" w:rsidP="00FA6F39">
      <w:pPr>
        <w:ind w:left="567" w:hanging="567"/>
      </w:pPr>
      <w:r w:rsidRPr="005A1A96">
        <w:t>2</w:t>
      </w:r>
      <w:r w:rsidR="00FA6F39" w:rsidRPr="005A1A96">
        <w:t>7.</w:t>
      </w:r>
      <w:r w:rsidR="00FA6F39" w:rsidRPr="005A1A96">
        <w:tab/>
      </w:r>
      <w:r w:rsidR="00FA6F39" w:rsidRPr="005A1A96">
        <w:rPr>
          <w:i/>
        </w:rPr>
        <w:t>Serviciul Român de Informații</w:t>
      </w:r>
      <w:r w:rsidR="00FA6F39" w:rsidRPr="005A1A96">
        <w:t xml:space="preserve"> (Rumānijas informācijas dienests)</w:t>
      </w:r>
    </w:p>
    <w:p w14:paraId="55F0FBB1" w14:textId="77777777" w:rsidR="00FA6F39" w:rsidRPr="005A1A96" w:rsidRDefault="00FA6F39" w:rsidP="00FA6F39">
      <w:pPr>
        <w:ind w:left="567" w:hanging="567"/>
      </w:pPr>
    </w:p>
    <w:p w14:paraId="18F4A2C6" w14:textId="77777777" w:rsidR="00FA6F39" w:rsidRPr="005A1A96" w:rsidRDefault="00FA6F39" w:rsidP="00FA6F39">
      <w:pPr>
        <w:ind w:left="567" w:hanging="567"/>
      </w:pPr>
      <w:r w:rsidRPr="005A1A96">
        <w:t>28.</w:t>
      </w:r>
      <w:r w:rsidRPr="005A1A96">
        <w:tab/>
      </w:r>
      <w:r w:rsidRPr="005A1A96">
        <w:rPr>
          <w:i/>
        </w:rPr>
        <w:t>Serviciul Român de Informați Externe</w:t>
      </w:r>
      <w:r w:rsidRPr="005A1A96">
        <w:t xml:space="preserve"> (Rumānijas ārvalstu informācijas dienests)</w:t>
      </w:r>
    </w:p>
    <w:p w14:paraId="7C1547DD" w14:textId="77777777" w:rsidR="00FA6F39" w:rsidRPr="005A1A96" w:rsidRDefault="00FA6F39" w:rsidP="00FA6F39">
      <w:pPr>
        <w:ind w:left="567" w:hanging="567"/>
      </w:pPr>
    </w:p>
    <w:p w14:paraId="5772E37E" w14:textId="77777777" w:rsidR="00FA6F39" w:rsidRPr="005A1A96" w:rsidRDefault="00FA6F39" w:rsidP="00FA6F39">
      <w:pPr>
        <w:ind w:left="567" w:hanging="567"/>
      </w:pPr>
      <w:r w:rsidRPr="005A1A96">
        <w:t>29.</w:t>
      </w:r>
      <w:r w:rsidRPr="005A1A96">
        <w:tab/>
      </w:r>
      <w:r w:rsidRPr="005A1A96">
        <w:rPr>
          <w:i/>
        </w:rPr>
        <w:t>Serviciul de Protecție și Pază</w:t>
      </w:r>
      <w:r w:rsidRPr="005A1A96">
        <w:t xml:space="preserve"> (Aizsardzības un drošības dienests)</w:t>
      </w:r>
    </w:p>
    <w:p w14:paraId="6D8E3C80" w14:textId="77777777" w:rsidR="00FA6F39" w:rsidRPr="005A1A96" w:rsidRDefault="00FA6F39" w:rsidP="00FA6F39">
      <w:pPr>
        <w:ind w:left="567" w:hanging="567"/>
      </w:pPr>
    </w:p>
    <w:p w14:paraId="04B3F1A4" w14:textId="77777777" w:rsidR="00FA6F39" w:rsidRPr="005A1A96" w:rsidRDefault="00FA6F39" w:rsidP="00FA6F39">
      <w:pPr>
        <w:ind w:left="567" w:hanging="567"/>
      </w:pPr>
      <w:r w:rsidRPr="005A1A96">
        <w:t>30.</w:t>
      </w:r>
      <w:r w:rsidRPr="005A1A96">
        <w:tab/>
      </w:r>
      <w:r w:rsidRPr="005A1A96">
        <w:rPr>
          <w:i/>
        </w:rPr>
        <w:t>Serviciul de Telecomunicații Speciale</w:t>
      </w:r>
      <w:r w:rsidRPr="005A1A96">
        <w:t xml:space="preserve"> (Īpašo telesakaru dienests)</w:t>
      </w:r>
    </w:p>
    <w:p w14:paraId="0649CCDD" w14:textId="77777777" w:rsidR="00FA6F39" w:rsidRPr="005A1A96" w:rsidRDefault="00FA6F39" w:rsidP="00FA6F39">
      <w:pPr>
        <w:ind w:left="567" w:hanging="567"/>
      </w:pPr>
    </w:p>
    <w:p w14:paraId="5844FB2C" w14:textId="77777777" w:rsidR="00FA6F39" w:rsidRPr="005A1A96" w:rsidRDefault="00FA6F39" w:rsidP="00FA6F39">
      <w:pPr>
        <w:ind w:left="567" w:hanging="567"/>
      </w:pPr>
      <w:r w:rsidRPr="005A1A96">
        <w:t>31.</w:t>
      </w:r>
      <w:r w:rsidRPr="005A1A96">
        <w:tab/>
      </w:r>
      <w:r w:rsidRPr="005A1A96">
        <w:rPr>
          <w:i/>
        </w:rPr>
        <w:t>Consiliul Național al Audiovizualului</w:t>
      </w:r>
      <w:r w:rsidRPr="005A1A96">
        <w:t xml:space="preserve"> (Valsts audiovizuālā padome)</w:t>
      </w:r>
    </w:p>
    <w:p w14:paraId="6964AC5C" w14:textId="77777777" w:rsidR="00FA6F39" w:rsidRPr="005A1A96" w:rsidRDefault="00FA6F39" w:rsidP="00FA6F39">
      <w:pPr>
        <w:ind w:left="567" w:hanging="567"/>
      </w:pPr>
    </w:p>
    <w:p w14:paraId="56353C68" w14:textId="77777777" w:rsidR="00FA6F39" w:rsidRPr="005A1A96" w:rsidRDefault="00FA6F39" w:rsidP="00FA6F39">
      <w:pPr>
        <w:ind w:left="567" w:hanging="567"/>
      </w:pPr>
      <w:r w:rsidRPr="005A1A96">
        <w:t>32.</w:t>
      </w:r>
      <w:r w:rsidRPr="005A1A96">
        <w:tab/>
      </w:r>
      <w:r w:rsidRPr="005A1A96">
        <w:rPr>
          <w:i/>
        </w:rPr>
        <w:t>Consiliul Concurenței – CC</w:t>
      </w:r>
      <w:r w:rsidRPr="005A1A96">
        <w:t xml:space="preserve"> (Konkurences padome)</w:t>
      </w:r>
    </w:p>
    <w:p w14:paraId="535B4CB4" w14:textId="77777777" w:rsidR="00FA6F39" w:rsidRPr="005A1A96" w:rsidRDefault="00FA6F39" w:rsidP="00FA6F39">
      <w:pPr>
        <w:ind w:left="567" w:hanging="567"/>
      </w:pPr>
    </w:p>
    <w:p w14:paraId="709A76F2" w14:textId="77777777" w:rsidR="00FA6F39" w:rsidRPr="005A1A96" w:rsidRDefault="00FA6F39" w:rsidP="00FA6F39">
      <w:pPr>
        <w:ind w:left="567" w:hanging="567"/>
      </w:pPr>
      <w:r w:rsidRPr="005A1A96">
        <w:t>33.</w:t>
      </w:r>
      <w:r w:rsidRPr="005A1A96">
        <w:tab/>
      </w:r>
      <w:r w:rsidRPr="005A1A96">
        <w:rPr>
          <w:i/>
        </w:rPr>
        <w:t>Direcția Națională Anticorupție</w:t>
      </w:r>
      <w:r w:rsidRPr="005A1A96">
        <w:t xml:space="preserve"> (Korupcijas apkarošanas valsts departaments)</w:t>
      </w:r>
    </w:p>
    <w:p w14:paraId="70D20EC8" w14:textId="77777777" w:rsidR="00FA6F39" w:rsidRPr="005A1A96" w:rsidRDefault="00FA6F39" w:rsidP="00FA6F39">
      <w:pPr>
        <w:ind w:left="567" w:hanging="567"/>
      </w:pPr>
    </w:p>
    <w:p w14:paraId="458E0C03" w14:textId="77777777" w:rsidR="00FA6F39" w:rsidRPr="005A1A96" w:rsidRDefault="00FA6F39" w:rsidP="00FA6F39">
      <w:pPr>
        <w:ind w:left="567" w:hanging="567"/>
      </w:pPr>
      <w:r w:rsidRPr="005A1A96">
        <w:t>34.</w:t>
      </w:r>
      <w:r w:rsidRPr="005A1A96">
        <w:tab/>
      </w:r>
      <w:r w:rsidRPr="005A1A96">
        <w:rPr>
          <w:i/>
        </w:rPr>
        <w:t>Inspectoratul General de Poliție</w:t>
      </w:r>
      <w:r w:rsidRPr="005A1A96">
        <w:t xml:space="preserve"> (Galvenā policijas inspekcija)</w:t>
      </w:r>
    </w:p>
    <w:p w14:paraId="756FA495" w14:textId="77777777" w:rsidR="00FA6F39" w:rsidRPr="005A1A96" w:rsidRDefault="00FA6F39" w:rsidP="00FA6F39">
      <w:pPr>
        <w:ind w:left="567" w:hanging="567"/>
      </w:pPr>
    </w:p>
    <w:p w14:paraId="5709CBA2" w14:textId="77777777" w:rsidR="00FA6F39" w:rsidRPr="005A1A96" w:rsidRDefault="00FA6F39" w:rsidP="00FA6F39">
      <w:pPr>
        <w:ind w:left="567" w:hanging="567"/>
      </w:pPr>
      <w:r w:rsidRPr="005A1A96">
        <w:t>35.</w:t>
      </w:r>
      <w:r w:rsidRPr="005A1A96">
        <w:tab/>
      </w:r>
      <w:r w:rsidRPr="005A1A96">
        <w:rPr>
          <w:i/>
        </w:rPr>
        <w:t>Autoritatea Națională pentru Reglementarea și Monitorizarea Achizițiilor Publice</w:t>
      </w:r>
      <w:r w:rsidRPr="005A1A96">
        <w:t xml:space="preserve"> (Publiskā iepirkuma regulēšanas un uzraudzības iestāde)</w:t>
      </w:r>
    </w:p>
    <w:p w14:paraId="2DD5E816" w14:textId="77777777" w:rsidR="00FA6F39" w:rsidRPr="005A1A96" w:rsidRDefault="00FA6F39" w:rsidP="00FA6F39">
      <w:pPr>
        <w:ind w:left="567" w:hanging="567"/>
      </w:pPr>
    </w:p>
    <w:p w14:paraId="02354C7E" w14:textId="77777777" w:rsidR="00FA6F39" w:rsidRPr="005A1A96" w:rsidRDefault="00FA6F39" w:rsidP="00FA6F39">
      <w:pPr>
        <w:ind w:left="567" w:hanging="567"/>
      </w:pPr>
      <w:r w:rsidRPr="005A1A96">
        <w:t>36.</w:t>
      </w:r>
      <w:r w:rsidRPr="005A1A96">
        <w:tab/>
      </w:r>
      <w:r w:rsidRPr="005A1A96">
        <w:rPr>
          <w:i/>
        </w:rPr>
        <w:t>Consiliul Național de Soluționare a Contestațiilor</w:t>
      </w:r>
      <w:r w:rsidRPr="005A1A96">
        <w:t xml:space="preserve"> (Nacionālā strīdu atrisināšanas padome)</w:t>
      </w:r>
    </w:p>
    <w:p w14:paraId="51C42F9A" w14:textId="77777777" w:rsidR="00FA6F39" w:rsidRPr="005A1A96" w:rsidRDefault="00FA6F39" w:rsidP="00FA6F39">
      <w:pPr>
        <w:ind w:left="567" w:hanging="567"/>
      </w:pPr>
    </w:p>
    <w:p w14:paraId="6E62F8C4" w14:textId="77777777" w:rsidR="00FA6F39" w:rsidRPr="005A1A96" w:rsidRDefault="00FA6F39" w:rsidP="00FA6F39">
      <w:pPr>
        <w:ind w:left="567" w:hanging="567"/>
      </w:pPr>
      <w:r w:rsidRPr="005A1A96">
        <w:t>37.</w:t>
      </w:r>
      <w:r w:rsidRPr="005A1A96">
        <w:tab/>
      </w:r>
      <w:r w:rsidRPr="005A1A96">
        <w:rPr>
          <w:i/>
        </w:rPr>
        <w:t>Autoritatea Națională de Reglementare pentru Serviciile Comunitare de Utilități Publice (ANRSC)</w:t>
      </w:r>
      <w:r w:rsidRPr="005A1A96">
        <w:t xml:space="preserve"> (Pašvaldību sabiedrisko pakalpojumu sniegšanas regulators)</w:t>
      </w:r>
    </w:p>
    <w:p w14:paraId="65EE7588" w14:textId="77777777" w:rsidR="00FA6F39" w:rsidRPr="005A1A96" w:rsidRDefault="00FA6F39" w:rsidP="00FA6F39">
      <w:pPr>
        <w:ind w:left="567" w:hanging="567"/>
      </w:pPr>
    </w:p>
    <w:p w14:paraId="3F32EA16" w14:textId="1F4B274F" w:rsidR="00751A0A" w:rsidRPr="005A1A96" w:rsidRDefault="00751A0A" w:rsidP="00751A0A">
      <w:r w:rsidRPr="005A1A96">
        <w:br w:type="page"/>
      </w:r>
    </w:p>
    <w:p w14:paraId="081FC5D7" w14:textId="212FC8F5" w:rsidR="00FA6F39" w:rsidRPr="005A1A96" w:rsidRDefault="00751A0A" w:rsidP="00FA6F39">
      <w:pPr>
        <w:ind w:left="567" w:hanging="567"/>
      </w:pPr>
      <w:r w:rsidRPr="005A1A96">
        <w:t>3</w:t>
      </w:r>
      <w:r w:rsidR="00FA6F39" w:rsidRPr="005A1A96">
        <w:t>8.</w:t>
      </w:r>
      <w:r w:rsidR="00FA6F39" w:rsidRPr="005A1A96">
        <w:tab/>
      </w:r>
      <w:r w:rsidR="00FA6F39" w:rsidRPr="005A1A96">
        <w:rPr>
          <w:i/>
        </w:rPr>
        <w:t>Autoritatea Națională Sanitară Veterinară și pentru Siguranța Alimentelor</w:t>
      </w:r>
      <w:r w:rsidR="00FA6F39" w:rsidRPr="005A1A96">
        <w:t xml:space="preserve"> (Valsts sanitārās veterinārijas un pārtikas drošības iestāde)</w:t>
      </w:r>
    </w:p>
    <w:p w14:paraId="45F57E01" w14:textId="77777777" w:rsidR="00FA6F39" w:rsidRPr="005A1A96" w:rsidRDefault="00FA6F39" w:rsidP="00FA6F39">
      <w:pPr>
        <w:ind w:left="567" w:hanging="567"/>
      </w:pPr>
    </w:p>
    <w:p w14:paraId="75EFCF57" w14:textId="77777777" w:rsidR="00FA6F39" w:rsidRPr="005A1A96" w:rsidRDefault="00FA6F39" w:rsidP="00FA6F39">
      <w:pPr>
        <w:ind w:left="567" w:hanging="567"/>
      </w:pPr>
      <w:r w:rsidRPr="005A1A96">
        <w:t>39.</w:t>
      </w:r>
      <w:r w:rsidRPr="005A1A96">
        <w:tab/>
      </w:r>
      <w:r w:rsidRPr="005A1A96">
        <w:rPr>
          <w:i/>
        </w:rPr>
        <w:t>Autoritatea Națională pentru Protecția Consumatorilor</w:t>
      </w:r>
      <w:r w:rsidRPr="005A1A96">
        <w:t xml:space="preserve"> (Patērētāju aizsardzības valsts iestāde)</w:t>
      </w:r>
    </w:p>
    <w:p w14:paraId="0BF23ACA" w14:textId="77777777" w:rsidR="00FA6F39" w:rsidRPr="005A1A96" w:rsidRDefault="00FA6F39" w:rsidP="00FA6F39">
      <w:pPr>
        <w:ind w:left="567" w:hanging="567"/>
      </w:pPr>
    </w:p>
    <w:p w14:paraId="66C6065C" w14:textId="77777777" w:rsidR="00FA6F39" w:rsidRPr="005A1A96" w:rsidRDefault="00FA6F39" w:rsidP="00FA6F39">
      <w:pPr>
        <w:ind w:left="567" w:hanging="567"/>
      </w:pPr>
      <w:r w:rsidRPr="005A1A96">
        <w:t>40.</w:t>
      </w:r>
      <w:r w:rsidRPr="005A1A96">
        <w:tab/>
      </w:r>
      <w:r w:rsidRPr="005A1A96">
        <w:rPr>
          <w:i/>
        </w:rPr>
        <w:t>Autoritatea Navală Română</w:t>
      </w:r>
      <w:r w:rsidRPr="005A1A96">
        <w:t xml:space="preserve"> (Rumānijas Jūras lietu iestāde)</w:t>
      </w:r>
    </w:p>
    <w:p w14:paraId="55EEF35A" w14:textId="77777777" w:rsidR="00FA6F39" w:rsidRPr="005A1A96" w:rsidRDefault="00FA6F39" w:rsidP="00FA6F39">
      <w:pPr>
        <w:ind w:left="567" w:hanging="567"/>
      </w:pPr>
    </w:p>
    <w:p w14:paraId="4AFAAE2B" w14:textId="77777777" w:rsidR="00FA6F39" w:rsidRPr="005A1A96" w:rsidRDefault="00FA6F39" w:rsidP="00FA6F39">
      <w:pPr>
        <w:ind w:left="567" w:hanging="567"/>
      </w:pPr>
      <w:r w:rsidRPr="005A1A96">
        <w:t>41.</w:t>
      </w:r>
      <w:r w:rsidRPr="005A1A96">
        <w:tab/>
      </w:r>
      <w:r w:rsidRPr="005A1A96">
        <w:rPr>
          <w:i/>
        </w:rPr>
        <w:t>Autoritatea Feroviară Română</w:t>
      </w:r>
      <w:r w:rsidRPr="005A1A96">
        <w:t xml:space="preserve"> (Rumānijas Dzelzceļa iestāde)</w:t>
      </w:r>
    </w:p>
    <w:p w14:paraId="0DF885BC" w14:textId="77777777" w:rsidR="00FA6F39" w:rsidRPr="005A1A96" w:rsidRDefault="00FA6F39" w:rsidP="00FA6F39">
      <w:pPr>
        <w:ind w:left="567" w:hanging="567"/>
      </w:pPr>
    </w:p>
    <w:p w14:paraId="122F362C" w14:textId="77777777" w:rsidR="00FA6F39" w:rsidRPr="005A1A96" w:rsidRDefault="00FA6F39" w:rsidP="00FA6F39">
      <w:pPr>
        <w:ind w:left="567" w:hanging="567"/>
      </w:pPr>
      <w:r w:rsidRPr="005A1A96">
        <w:t>42.</w:t>
      </w:r>
      <w:r w:rsidRPr="005A1A96">
        <w:tab/>
      </w:r>
      <w:r w:rsidRPr="005A1A96">
        <w:rPr>
          <w:i/>
        </w:rPr>
        <w:t>Autoritatea Rutieră Română</w:t>
      </w:r>
      <w:r w:rsidRPr="005A1A96">
        <w:t xml:space="preserve"> (Rumānijas ceļu iestāde)</w:t>
      </w:r>
    </w:p>
    <w:p w14:paraId="383DE44A" w14:textId="77777777" w:rsidR="00FA6F39" w:rsidRPr="005A1A96" w:rsidRDefault="00FA6F39" w:rsidP="00FA6F39">
      <w:pPr>
        <w:ind w:left="567" w:hanging="567"/>
      </w:pPr>
    </w:p>
    <w:p w14:paraId="396BCE77" w14:textId="77777777" w:rsidR="00FA6F39" w:rsidRPr="005A1A96" w:rsidRDefault="00FA6F39" w:rsidP="00FA6F39">
      <w:pPr>
        <w:ind w:left="567" w:hanging="567"/>
      </w:pPr>
      <w:r w:rsidRPr="005A1A96">
        <w:t>43.</w:t>
      </w:r>
      <w:r w:rsidRPr="005A1A96">
        <w:tab/>
      </w:r>
      <w:r w:rsidRPr="005A1A96">
        <w:rPr>
          <w:i/>
        </w:rPr>
        <w:t>Autoritatea Națională pentru Protecția Drepturilor Copilului și Adopție</w:t>
      </w:r>
      <w:r w:rsidRPr="005A1A96">
        <w:t xml:space="preserve"> (Valsts bērnu tiesību aizsardzības un adopcijas iestāde)</w:t>
      </w:r>
    </w:p>
    <w:p w14:paraId="77DC6E10" w14:textId="77777777" w:rsidR="00FA6F39" w:rsidRPr="005A1A96" w:rsidRDefault="00FA6F39" w:rsidP="00FA6F39">
      <w:pPr>
        <w:ind w:left="567" w:hanging="567"/>
      </w:pPr>
    </w:p>
    <w:p w14:paraId="5E775CEA" w14:textId="77777777" w:rsidR="00FA6F39" w:rsidRPr="005A1A96" w:rsidRDefault="00FA6F39" w:rsidP="00FA6F39">
      <w:pPr>
        <w:ind w:left="567" w:hanging="567"/>
      </w:pPr>
      <w:r w:rsidRPr="005A1A96">
        <w:t>44.</w:t>
      </w:r>
      <w:r w:rsidRPr="005A1A96">
        <w:tab/>
      </w:r>
      <w:r w:rsidRPr="005A1A96">
        <w:rPr>
          <w:i/>
        </w:rPr>
        <w:t>Autoritatea Națională pentru Persoanele cu Handicap</w:t>
      </w:r>
      <w:r w:rsidRPr="005A1A96">
        <w:t xml:space="preserve"> (Invaliditātes lietu valsts iestāde)</w:t>
      </w:r>
    </w:p>
    <w:p w14:paraId="243455A6" w14:textId="77777777" w:rsidR="00FA6F39" w:rsidRPr="005A1A96" w:rsidRDefault="00FA6F39" w:rsidP="00FA6F39">
      <w:pPr>
        <w:ind w:left="567" w:hanging="567"/>
      </w:pPr>
    </w:p>
    <w:p w14:paraId="06C69694" w14:textId="77777777" w:rsidR="00FA6F39" w:rsidRPr="005A1A96" w:rsidRDefault="00FA6F39" w:rsidP="00FA6F39">
      <w:pPr>
        <w:ind w:left="567" w:hanging="567"/>
      </w:pPr>
      <w:r w:rsidRPr="005A1A96">
        <w:t>45.</w:t>
      </w:r>
      <w:r w:rsidRPr="005A1A96">
        <w:tab/>
      </w:r>
      <w:r w:rsidRPr="005A1A96">
        <w:rPr>
          <w:i/>
        </w:rPr>
        <w:t>Autoritatea Națională pentru Tineret</w:t>
      </w:r>
      <w:r w:rsidRPr="005A1A96">
        <w:t xml:space="preserve"> (Jaunatnes lietu valsts iestāde)</w:t>
      </w:r>
    </w:p>
    <w:p w14:paraId="0B8B5401" w14:textId="77777777" w:rsidR="00FA6F39" w:rsidRPr="005A1A96" w:rsidRDefault="00FA6F39" w:rsidP="00FA6F39">
      <w:pPr>
        <w:ind w:left="567" w:hanging="567"/>
      </w:pPr>
    </w:p>
    <w:p w14:paraId="7B227297" w14:textId="77777777" w:rsidR="00FA6F39" w:rsidRPr="005A1A96" w:rsidRDefault="00FA6F39" w:rsidP="00FA6F39">
      <w:pPr>
        <w:ind w:left="567" w:hanging="567"/>
      </w:pPr>
      <w:r w:rsidRPr="005A1A96">
        <w:t>46.</w:t>
      </w:r>
      <w:r w:rsidRPr="005A1A96">
        <w:tab/>
      </w:r>
      <w:r w:rsidRPr="005A1A96">
        <w:rPr>
          <w:i/>
        </w:rPr>
        <w:t>Autoritatea Națională pentru Cercetare Științifica</w:t>
      </w:r>
      <w:r w:rsidRPr="005A1A96">
        <w:t xml:space="preserve"> (Valsts zinātniskās pētniecības iestāde)</w:t>
      </w:r>
    </w:p>
    <w:p w14:paraId="73930EF4" w14:textId="77777777" w:rsidR="00FA6F39" w:rsidRPr="005A1A96" w:rsidRDefault="00FA6F39" w:rsidP="00FA6F39">
      <w:pPr>
        <w:ind w:left="567" w:hanging="567"/>
      </w:pPr>
    </w:p>
    <w:p w14:paraId="6BB18978" w14:textId="77777777" w:rsidR="00FA6F39" w:rsidRPr="005A1A96" w:rsidRDefault="00FA6F39" w:rsidP="00FA6F39">
      <w:pPr>
        <w:ind w:left="567" w:hanging="567"/>
      </w:pPr>
      <w:r w:rsidRPr="005A1A96">
        <w:t>47.</w:t>
      </w:r>
      <w:r w:rsidRPr="005A1A96">
        <w:tab/>
      </w:r>
      <w:r w:rsidRPr="005A1A96">
        <w:rPr>
          <w:i/>
        </w:rPr>
        <w:t>Autoritatea Națională pentru Comunicații</w:t>
      </w:r>
      <w:r w:rsidRPr="005A1A96">
        <w:t xml:space="preserve"> (Valsts komunikācijas iestāde)</w:t>
      </w:r>
    </w:p>
    <w:p w14:paraId="14F3B0EA" w14:textId="77777777" w:rsidR="00FA6F39" w:rsidRPr="005A1A96" w:rsidRDefault="00FA6F39" w:rsidP="00FA6F39">
      <w:pPr>
        <w:ind w:left="567" w:hanging="567"/>
      </w:pPr>
    </w:p>
    <w:p w14:paraId="342A6CDA" w14:textId="5A9EBAF7" w:rsidR="00751A0A" w:rsidRPr="005A1A96" w:rsidRDefault="00751A0A" w:rsidP="00751A0A">
      <w:r w:rsidRPr="005A1A96">
        <w:br w:type="page"/>
      </w:r>
    </w:p>
    <w:p w14:paraId="63D6BF45" w14:textId="1677726B" w:rsidR="00FA6F39" w:rsidRPr="005A1A96" w:rsidRDefault="00751A0A" w:rsidP="00FA6F39">
      <w:pPr>
        <w:ind w:left="567" w:hanging="567"/>
      </w:pPr>
      <w:r w:rsidRPr="005A1A96">
        <w:t>4</w:t>
      </w:r>
      <w:r w:rsidR="00FA6F39" w:rsidRPr="005A1A96">
        <w:t>8.</w:t>
      </w:r>
      <w:r w:rsidR="00FA6F39" w:rsidRPr="005A1A96">
        <w:tab/>
      </w:r>
      <w:r w:rsidR="00FA6F39" w:rsidRPr="005A1A96">
        <w:rPr>
          <w:i/>
        </w:rPr>
        <w:t>Autoritatea Națională pentru Serviciile Societății Informaționale</w:t>
      </w:r>
      <w:r w:rsidR="00FA6F39" w:rsidRPr="005A1A96">
        <w:t xml:space="preserve"> (Valsts informācijas sabiedrības pakalpojumu iestāde)</w:t>
      </w:r>
    </w:p>
    <w:p w14:paraId="4074B819" w14:textId="77777777" w:rsidR="00FA6F39" w:rsidRPr="005A1A96" w:rsidRDefault="00FA6F39" w:rsidP="00FA6F39">
      <w:pPr>
        <w:ind w:left="567" w:hanging="567"/>
      </w:pPr>
    </w:p>
    <w:p w14:paraId="58C75E7D" w14:textId="77777777" w:rsidR="00FA6F39" w:rsidRPr="005A1A96" w:rsidRDefault="00FA6F39" w:rsidP="00FA6F39">
      <w:pPr>
        <w:ind w:left="567" w:hanging="567"/>
      </w:pPr>
      <w:r w:rsidRPr="005A1A96">
        <w:t>49.</w:t>
      </w:r>
      <w:r w:rsidRPr="005A1A96">
        <w:tab/>
      </w:r>
      <w:r w:rsidRPr="005A1A96">
        <w:rPr>
          <w:i/>
        </w:rPr>
        <w:t>Autoritatea Electorală Permanentă</w:t>
      </w:r>
      <w:r w:rsidRPr="005A1A96">
        <w:t xml:space="preserve"> (Pastāvīgā vēlēšanu iestāde)</w:t>
      </w:r>
    </w:p>
    <w:p w14:paraId="7380BF38" w14:textId="77777777" w:rsidR="00FA6F39" w:rsidRPr="005A1A96" w:rsidRDefault="00FA6F39" w:rsidP="00FA6F39">
      <w:pPr>
        <w:ind w:left="567" w:hanging="567"/>
      </w:pPr>
    </w:p>
    <w:p w14:paraId="2D34B112" w14:textId="77777777" w:rsidR="00FA6F39" w:rsidRPr="005A1A96" w:rsidRDefault="00FA6F39" w:rsidP="00FA6F39">
      <w:pPr>
        <w:ind w:left="567" w:hanging="567"/>
      </w:pPr>
      <w:r w:rsidRPr="005A1A96">
        <w:t>50.</w:t>
      </w:r>
      <w:r w:rsidRPr="005A1A96">
        <w:tab/>
      </w:r>
      <w:r w:rsidRPr="005A1A96">
        <w:rPr>
          <w:i/>
        </w:rPr>
        <w:t>Agenția pentru Strategii Guvernamentale</w:t>
      </w:r>
      <w:r w:rsidRPr="005A1A96">
        <w:t xml:space="preserve"> (Valdības stratēģiju aģentūra)</w:t>
      </w:r>
    </w:p>
    <w:p w14:paraId="5979BE67" w14:textId="77777777" w:rsidR="00FA6F39" w:rsidRPr="005A1A96" w:rsidRDefault="00FA6F39" w:rsidP="00FA6F39">
      <w:pPr>
        <w:ind w:left="567" w:hanging="567"/>
      </w:pPr>
    </w:p>
    <w:p w14:paraId="2E8A5E78" w14:textId="77777777" w:rsidR="00FA6F39" w:rsidRPr="005A1A96" w:rsidRDefault="00FA6F39" w:rsidP="00FA6F39">
      <w:pPr>
        <w:ind w:left="567" w:hanging="567"/>
      </w:pPr>
      <w:r w:rsidRPr="005A1A96">
        <w:t>51.</w:t>
      </w:r>
      <w:r w:rsidRPr="005A1A96">
        <w:tab/>
      </w:r>
      <w:r w:rsidRPr="005A1A96">
        <w:rPr>
          <w:i/>
        </w:rPr>
        <w:t>Agenția Națională a Medicamentului</w:t>
      </w:r>
      <w:r w:rsidRPr="005A1A96">
        <w:t xml:space="preserve"> (Valsts zāļu aģentūra)</w:t>
      </w:r>
    </w:p>
    <w:p w14:paraId="0D56EE66" w14:textId="77777777" w:rsidR="00FA6F39" w:rsidRPr="005A1A96" w:rsidRDefault="00FA6F39" w:rsidP="00FA6F39">
      <w:pPr>
        <w:ind w:left="567" w:hanging="567"/>
      </w:pPr>
    </w:p>
    <w:p w14:paraId="5B04797F" w14:textId="77777777" w:rsidR="00FA6F39" w:rsidRPr="005A1A96" w:rsidRDefault="00FA6F39" w:rsidP="00FA6F39">
      <w:pPr>
        <w:ind w:left="567" w:hanging="567"/>
      </w:pPr>
      <w:r w:rsidRPr="005A1A96">
        <w:t>52.</w:t>
      </w:r>
      <w:r w:rsidRPr="005A1A96">
        <w:tab/>
      </w:r>
      <w:r w:rsidRPr="005A1A96">
        <w:rPr>
          <w:i/>
        </w:rPr>
        <w:t>Agenția Națională pentru Sport</w:t>
      </w:r>
      <w:r w:rsidRPr="005A1A96">
        <w:t xml:space="preserve"> (Valsts sporta aģentūra)</w:t>
      </w:r>
    </w:p>
    <w:p w14:paraId="55B5F10D" w14:textId="77777777" w:rsidR="00FA6F39" w:rsidRPr="005A1A96" w:rsidRDefault="00FA6F39" w:rsidP="00FA6F39">
      <w:pPr>
        <w:ind w:left="567" w:hanging="567"/>
      </w:pPr>
    </w:p>
    <w:p w14:paraId="3FED597D" w14:textId="77777777" w:rsidR="00FA6F39" w:rsidRPr="005A1A96" w:rsidRDefault="00FA6F39" w:rsidP="00FA6F39">
      <w:pPr>
        <w:ind w:left="567" w:hanging="567"/>
      </w:pPr>
      <w:r w:rsidRPr="005A1A96">
        <w:t>53.</w:t>
      </w:r>
      <w:r w:rsidRPr="005A1A96">
        <w:tab/>
      </w:r>
      <w:r w:rsidRPr="005A1A96">
        <w:rPr>
          <w:i/>
        </w:rPr>
        <w:t>Agenția Națională pentru Ocuparea Forței de Muncă</w:t>
      </w:r>
      <w:r w:rsidRPr="005A1A96">
        <w:t xml:space="preserve"> (Valsts nodarbinātības aģentūra)</w:t>
      </w:r>
    </w:p>
    <w:p w14:paraId="0F8EDB1E" w14:textId="77777777" w:rsidR="00FA6F39" w:rsidRPr="005A1A96" w:rsidRDefault="00FA6F39" w:rsidP="00FA6F39">
      <w:pPr>
        <w:ind w:left="567" w:hanging="567"/>
      </w:pPr>
    </w:p>
    <w:p w14:paraId="7678C50B" w14:textId="77777777" w:rsidR="00FA6F39" w:rsidRPr="005A1A96" w:rsidRDefault="00FA6F39" w:rsidP="00FA6F39">
      <w:pPr>
        <w:ind w:left="567" w:hanging="567"/>
      </w:pPr>
      <w:r w:rsidRPr="005A1A96">
        <w:t>54.</w:t>
      </w:r>
      <w:r w:rsidRPr="005A1A96">
        <w:tab/>
      </w:r>
      <w:r w:rsidRPr="005A1A96">
        <w:rPr>
          <w:i/>
        </w:rPr>
        <w:t>Agenția Națională de Reglementare în Domeniul Energiei</w:t>
      </w:r>
      <w:r w:rsidRPr="005A1A96">
        <w:t xml:space="preserve"> (Valsts elektroenerģijas regulators)</w:t>
      </w:r>
    </w:p>
    <w:p w14:paraId="122C2B37" w14:textId="77777777" w:rsidR="00FA6F39" w:rsidRPr="005A1A96" w:rsidRDefault="00FA6F39" w:rsidP="00FA6F39">
      <w:pPr>
        <w:ind w:left="567" w:hanging="567"/>
      </w:pPr>
    </w:p>
    <w:p w14:paraId="438285F7" w14:textId="77777777" w:rsidR="00FA6F39" w:rsidRPr="005A1A96" w:rsidRDefault="00FA6F39" w:rsidP="00FA6F39">
      <w:pPr>
        <w:ind w:left="567" w:hanging="567"/>
      </w:pPr>
      <w:r w:rsidRPr="005A1A96">
        <w:t>55.</w:t>
      </w:r>
      <w:r w:rsidRPr="005A1A96">
        <w:tab/>
      </w:r>
      <w:r w:rsidRPr="005A1A96">
        <w:rPr>
          <w:i/>
        </w:rPr>
        <w:t>Agenția Română pentru Conservarea Energiei</w:t>
      </w:r>
      <w:r w:rsidRPr="005A1A96">
        <w:t xml:space="preserve"> (Rumānijas energoresursu saglabāšanas aģentūra)</w:t>
      </w:r>
    </w:p>
    <w:p w14:paraId="015A3C49" w14:textId="77777777" w:rsidR="00FA6F39" w:rsidRPr="005A1A96" w:rsidRDefault="00FA6F39" w:rsidP="00FA6F39">
      <w:pPr>
        <w:ind w:left="567" w:hanging="567"/>
      </w:pPr>
    </w:p>
    <w:p w14:paraId="7DC7710A" w14:textId="77777777" w:rsidR="00FA6F39" w:rsidRPr="005A1A96" w:rsidRDefault="00FA6F39" w:rsidP="00FA6F39">
      <w:pPr>
        <w:ind w:left="567" w:hanging="567"/>
      </w:pPr>
      <w:r w:rsidRPr="005A1A96">
        <w:t>56.</w:t>
      </w:r>
      <w:r w:rsidRPr="005A1A96">
        <w:tab/>
      </w:r>
      <w:r w:rsidRPr="005A1A96">
        <w:rPr>
          <w:i/>
        </w:rPr>
        <w:t>Agenția Națională pentru Resurse Minerale</w:t>
      </w:r>
      <w:r w:rsidRPr="005A1A96">
        <w:t xml:space="preserve"> (Valsts minerālresursu aģentūra)</w:t>
      </w:r>
    </w:p>
    <w:p w14:paraId="6748997F" w14:textId="77777777" w:rsidR="00FA6F39" w:rsidRPr="005A1A96" w:rsidRDefault="00FA6F39" w:rsidP="00FA6F39">
      <w:pPr>
        <w:ind w:left="567" w:hanging="567"/>
      </w:pPr>
    </w:p>
    <w:p w14:paraId="67359518" w14:textId="77777777" w:rsidR="00FA6F39" w:rsidRPr="005A1A96" w:rsidRDefault="00FA6F39" w:rsidP="00FA6F39">
      <w:pPr>
        <w:ind w:left="567" w:hanging="567"/>
      </w:pPr>
      <w:r w:rsidRPr="005A1A96">
        <w:t>57.</w:t>
      </w:r>
      <w:r w:rsidRPr="005A1A96">
        <w:tab/>
      </w:r>
      <w:r w:rsidRPr="005A1A96">
        <w:rPr>
          <w:i/>
        </w:rPr>
        <w:t>Agenția Română pentru Investiții Străine</w:t>
      </w:r>
      <w:r w:rsidRPr="005A1A96">
        <w:t xml:space="preserve"> (Rumānijas aģentūra ārvalstu investīciju lietās)</w:t>
      </w:r>
    </w:p>
    <w:p w14:paraId="0DA5B282" w14:textId="77777777" w:rsidR="00FA6F39" w:rsidRPr="005A1A96" w:rsidRDefault="00FA6F39" w:rsidP="00FA6F39">
      <w:pPr>
        <w:ind w:left="567" w:hanging="567"/>
      </w:pPr>
    </w:p>
    <w:p w14:paraId="28BDD136" w14:textId="77777777" w:rsidR="00FA6F39" w:rsidRPr="005A1A96" w:rsidRDefault="00FA6F39" w:rsidP="00FA6F39">
      <w:pPr>
        <w:ind w:left="567" w:hanging="567"/>
      </w:pPr>
      <w:r w:rsidRPr="005A1A96">
        <w:t>58.</w:t>
      </w:r>
      <w:r w:rsidRPr="005A1A96">
        <w:tab/>
      </w:r>
      <w:r w:rsidRPr="005A1A96">
        <w:rPr>
          <w:i/>
        </w:rPr>
        <w:t>Agenția Națională a Funcționarilor Publici</w:t>
      </w:r>
      <w:r w:rsidRPr="005A1A96">
        <w:t xml:space="preserve"> (Valsts civildienesta ierēdņu aģentūra)</w:t>
      </w:r>
    </w:p>
    <w:p w14:paraId="150FCFFF" w14:textId="77777777" w:rsidR="00FA6F39" w:rsidRPr="005A1A96" w:rsidRDefault="00FA6F39" w:rsidP="00FA6F39">
      <w:pPr>
        <w:ind w:left="567" w:hanging="567"/>
      </w:pPr>
    </w:p>
    <w:p w14:paraId="6CDCFAC9" w14:textId="748DCF80" w:rsidR="00751A0A" w:rsidRPr="005A1A96" w:rsidRDefault="00751A0A" w:rsidP="00751A0A">
      <w:r w:rsidRPr="005A1A96">
        <w:br w:type="page"/>
      </w:r>
    </w:p>
    <w:p w14:paraId="1AAB3923" w14:textId="7F5E63A6" w:rsidR="00FA6F39" w:rsidRPr="005A1A96" w:rsidRDefault="00751A0A" w:rsidP="00FA6F39">
      <w:pPr>
        <w:ind w:left="567" w:hanging="567"/>
      </w:pPr>
      <w:r w:rsidRPr="005A1A96">
        <w:t>5</w:t>
      </w:r>
      <w:r w:rsidR="00FA6F39" w:rsidRPr="005A1A96">
        <w:t>9.</w:t>
      </w:r>
      <w:r w:rsidR="00FA6F39" w:rsidRPr="005A1A96">
        <w:tab/>
      </w:r>
      <w:r w:rsidR="00FA6F39" w:rsidRPr="005A1A96">
        <w:rPr>
          <w:i/>
        </w:rPr>
        <w:t>Agenția Națională de Administrare Fiscală</w:t>
      </w:r>
      <w:r w:rsidR="00FA6F39" w:rsidRPr="005A1A96">
        <w:t xml:space="preserve"> (Valsts fiskālās administrācijas aģentūra)</w:t>
      </w:r>
    </w:p>
    <w:p w14:paraId="35BBC2D7" w14:textId="77777777" w:rsidR="00FA6F39" w:rsidRPr="005A1A96" w:rsidRDefault="00FA6F39" w:rsidP="00FA6F39">
      <w:pPr>
        <w:ind w:left="567" w:hanging="567"/>
      </w:pPr>
    </w:p>
    <w:p w14:paraId="7F2E84BF" w14:textId="77777777" w:rsidR="00FA6F39" w:rsidRPr="005A1A96" w:rsidRDefault="00FA6F39" w:rsidP="00FA6F39">
      <w:pPr>
        <w:ind w:left="567" w:hanging="567"/>
      </w:pPr>
      <w:r w:rsidRPr="005A1A96">
        <w:t>60.</w:t>
      </w:r>
      <w:r w:rsidRPr="005A1A96">
        <w:tab/>
      </w:r>
      <w:r w:rsidRPr="005A1A96">
        <w:rPr>
          <w:i/>
        </w:rPr>
        <w:t>Agenția de Compensare pentru Achiziții de Tehnică Specială</w:t>
      </w:r>
      <w:r w:rsidRPr="005A1A96">
        <w:t xml:space="preserve"> (Īpašu tehnisko iepirkumu kompensēšanas aģentūra)</w:t>
      </w:r>
    </w:p>
    <w:p w14:paraId="36A7A101" w14:textId="77777777" w:rsidR="00FA6F39" w:rsidRPr="005A1A96" w:rsidRDefault="00FA6F39" w:rsidP="00FA6F39">
      <w:pPr>
        <w:ind w:left="567" w:hanging="567"/>
      </w:pPr>
    </w:p>
    <w:p w14:paraId="57D86287" w14:textId="77777777" w:rsidR="00FA6F39" w:rsidRPr="005A1A96" w:rsidRDefault="00FA6F39" w:rsidP="00FA6F39">
      <w:pPr>
        <w:ind w:left="567" w:hanging="567"/>
      </w:pPr>
      <w:r w:rsidRPr="005A1A96">
        <w:t>61.</w:t>
      </w:r>
      <w:r w:rsidRPr="005A1A96">
        <w:tab/>
      </w:r>
      <w:r w:rsidRPr="005A1A96">
        <w:rPr>
          <w:i/>
        </w:rPr>
        <w:t>Agenția Națională Anti-doping</w:t>
      </w:r>
      <w:r w:rsidRPr="005A1A96">
        <w:t xml:space="preserve"> (Valsts antidopinga aģentūra)</w:t>
      </w:r>
    </w:p>
    <w:p w14:paraId="2348B39B" w14:textId="77777777" w:rsidR="00FA6F39" w:rsidRPr="005A1A96" w:rsidRDefault="00FA6F39" w:rsidP="00FA6F39">
      <w:pPr>
        <w:ind w:left="567" w:hanging="567"/>
      </w:pPr>
    </w:p>
    <w:p w14:paraId="371EFDA0" w14:textId="77777777" w:rsidR="00FA6F39" w:rsidRPr="005A1A96" w:rsidRDefault="00FA6F39" w:rsidP="00FA6F39">
      <w:pPr>
        <w:ind w:left="567" w:hanging="567"/>
      </w:pPr>
      <w:r w:rsidRPr="005A1A96">
        <w:t>62.</w:t>
      </w:r>
      <w:r w:rsidRPr="005A1A96">
        <w:tab/>
      </w:r>
      <w:r w:rsidRPr="005A1A96">
        <w:rPr>
          <w:i/>
        </w:rPr>
        <w:t>Agenția Nucleară</w:t>
      </w:r>
      <w:r w:rsidRPr="005A1A96">
        <w:t xml:space="preserve"> (Kodolenerģijas aģentūra)</w:t>
      </w:r>
    </w:p>
    <w:p w14:paraId="3AF4C56E" w14:textId="77777777" w:rsidR="00FA6F39" w:rsidRPr="005A1A96" w:rsidRDefault="00FA6F39" w:rsidP="00FA6F39">
      <w:pPr>
        <w:ind w:left="567" w:hanging="567"/>
      </w:pPr>
    </w:p>
    <w:p w14:paraId="5B46F2CA" w14:textId="77777777" w:rsidR="00FA6F39" w:rsidRPr="005A1A96" w:rsidRDefault="00FA6F39" w:rsidP="00FA6F39">
      <w:pPr>
        <w:ind w:left="567" w:hanging="567"/>
      </w:pPr>
      <w:r w:rsidRPr="005A1A96">
        <w:t>63.</w:t>
      </w:r>
      <w:r w:rsidRPr="005A1A96">
        <w:tab/>
      </w:r>
      <w:r w:rsidRPr="005A1A96">
        <w:rPr>
          <w:i/>
        </w:rPr>
        <w:t>Agenția Națională pentru Protecția Familiei</w:t>
      </w:r>
      <w:r w:rsidRPr="005A1A96">
        <w:t xml:space="preserve"> (Valsts ģimenes aizsardzības aģentūra)</w:t>
      </w:r>
    </w:p>
    <w:p w14:paraId="4BDD0374" w14:textId="77777777" w:rsidR="00FA6F39" w:rsidRPr="005A1A96" w:rsidRDefault="00FA6F39" w:rsidP="00FA6F39">
      <w:pPr>
        <w:ind w:left="567" w:hanging="567"/>
      </w:pPr>
    </w:p>
    <w:p w14:paraId="78DA4B55" w14:textId="77777777" w:rsidR="00FA6F39" w:rsidRPr="005A1A96" w:rsidRDefault="00FA6F39" w:rsidP="00FA6F39">
      <w:pPr>
        <w:ind w:left="567" w:hanging="567"/>
      </w:pPr>
      <w:r w:rsidRPr="005A1A96">
        <w:t>64.</w:t>
      </w:r>
      <w:r w:rsidRPr="005A1A96">
        <w:tab/>
      </w:r>
      <w:r w:rsidRPr="005A1A96">
        <w:rPr>
          <w:i/>
        </w:rPr>
        <w:t>Agenția Națională pentru Egalitatea de Șanse între Bărbați și Femei</w:t>
      </w:r>
      <w:r w:rsidRPr="005A1A96">
        <w:t xml:space="preserve"> (Valsts vīriešu un sieviešu līdztiesības nodrošināšanas iestāde)</w:t>
      </w:r>
    </w:p>
    <w:p w14:paraId="6989060B" w14:textId="77777777" w:rsidR="00FA6F39" w:rsidRPr="005A1A96" w:rsidRDefault="00FA6F39" w:rsidP="00FA6F39">
      <w:pPr>
        <w:ind w:left="567" w:hanging="567"/>
      </w:pPr>
    </w:p>
    <w:p w14:paraId="48B9D21A" w14:textId="77777777" w:rsidR="00FA6F39" w:rsidRPr="005A1A96" w:rsidRDefault="00FA6F39" w:rsidP="00FA6F39">
      <w:pPr>
        <w:ind w:left="567" w:hanging="567"/>
      </w:pPr>
      <w:r w:rsidRPr="005A1A96">
        <w:t>65.</w:t>
      </w:r>
      <w:r w:rsidRPr="005A1A96">
        <w:tab/>
      </w:r>
      <w:r w:rsidRPr="005A1A96">
        <w:rPr>
          <w:i/>
        </w:rPr>
        <w:t>Agenția Națională pentru Protecția Mediului</w:t>
      </w:r>
      <w:r w:rsidRPr="005A1A96">
        <w:t xml:space="preserve"> (Valsts vides aizsardzības aģentūra)</w:t>
      </w:r>
    </w:p>
    <w:p w14:paraId="1BBDFDD3" w14:textId="77777777" w:rsidR="00FA6F39" w:rsidRPr="005A1A96" w:rsidRDefault="00FA6F39" w:rsidP="00FA6F39">
      <w:pPr>
        <w:ind w:left="567" w:hanging="567"/>
      </w:pPr>
    </w:p>
    <w:p w14:paraId="62BF3AFA" w14:textId="77777777" w:rsidR="00FA6F39" w:rsidRPr="005A1A96" w:rsidRDefault="00FA6F39" w:rsidP="00FA6F39">
      <w:pPr>
        <w:ind w:left="567" w:hanging="567"/>
      </w:pPr>
      <w:r w:rsidRPr="005A1A96">
        <w:t>66.</w:t>
      </w:r>
      <w:r w:rsidRPr="005A1A96">
        <w:tab/>
      </w:r>
      <w:r w:rsidRPr="005A1A96">
        <w:rPr>
          <w:i/>
        </w:rPr>
        <w:t>Agenția Națională Antidrog</w:t>
      </w:r>
      <w:r w:rsidRPr="005A1A96">
        <w:t xml:space="preserve"> (Valsts narkotiku apkarošanas aģentūra)</w:t>
      </w:r>
    </w:p>
    <w:p w14:paraId="5D4672EB" w14:textId="77777777" w:rsidR="00FA6F39" w:rsidRPr="005A1A96" w:rsidRDefault="00FA6F39" w:rsidP="00FA6F39"/>
    <w:p w14:paraId="72B38300" w14:textId="77777777" w:rsidR="00FA6F39" w:rsidRPr="005A1A96" w:rsidRDefault="00FA6F39" w:rsidP="00FA6F39">
      <w:pPr>
        <w:jc w:val="center"/>
      </w:pPr>
      <w:r w:rsidRPr="005A1A96">
        <w:t>SLOVĒNIJA</w:t>
      </w:r>
    </w:p>
    <w:p w14:paraId="6BB58AD6" w14:textId="77777777" w:rsidR="00FA6F39" w:rsidRPr="005A1A96" w:rsidRDefault="00FA6F39" w:rsidP="00FA6F39"/>
    <w:p w14:paraId="2E9C2D0D" w14:textId="77777777" w:rsidR="00FA6F39" w:rsidRPr="005A1A96" w:rsidRDefault="00FA6F39" w:rsidP="00FA6F39">
      <w:pPr>
        <w:ind w:left="567" w:hanging="567"/>
      </w:pPr>
      <w:r w:rsidRPr="005A1A96">
        <w:t>1.</w:t>
      </w:r>
      <w:r w:rsidRPr="005A1A96">
        <w:tab/>
      </w:r>
      <w:r w:rsidRPr="005A1A96">
        <w:rPr>
          <w:i/>
        </w:rPr>
        <w:t>Predsednik Republike Slovenije</w:t>
      </w:r>
      <w:r w:rsidRPr="005A1A96">
        <w:t xml:space="preserve"> (Slovēnijas Republikas Prezidents)</w:t>
      </w:r>
    </w:p>
    <w:p w14:paraId="3879288F" w14:textId="77777777" w:rsidR="00FA6F39" w:rsidRPr="005A1A96" w:rsidRDefault="00FA6F39" w:rsidP="00FA6F39">
      <w:pPr>
        <w:ind w:left="567" w:hanging="567"/>
      </w:pPr>
    </w:p>
    <w:p w14:paraId="1B15D1D0" w14:textId="77777777" w:rsidR="00FA6F39" w:rsidRPr="005A1A96" w:rsidRDefault="00FA6F39" w:rsidP="00FA6F39">
      <w:pPr>
        <w:ind w:left="567" w:hanging="567"/>
      </w:pPr>
      <w:r w:rsidRPr="005A1A96">
        <w:t>2.</w:t>
      </w:r>
      <w:r w:rsidRPr="005A1A96">
        <w:tab/>
      </w:r>
      <w:r w:rsidRPr="005A1A96">
        <w:rPr>
          <w:i/>
        </w:rPr>
        <w:t>Državni zbor</w:t>
      </w:r>
      <w:r w:rsidRPr="005A1A96">
        <w:t xml:space="preserve"> (Nacionālā Asambleja)</w:t>
      </w:r>
    </w:p>
    <w:p w14:paraId="2F1EE690" w14:textId="77777777" w:rsidR="00FA6F39" w:rsidRPr="005A1A96" w:rsidRDefault="00FA6F39" w:rsidP="00FA6F39">
      <w:pPr>
        <w:ind w:left="567" w:hanging="567"/>
      </w:pPr>
    </w:p>
    <w:p w14:paraId="241A1857" w14:textId="18248BCA" w:rsidR="00751A0A" w:rsidRPr="005A1A96" w:rsidRDefault="00751A0A" w:rsidP="00751A0A">
      <w:r w:rsidRPr="005A1A96">
        <w:br w:type="page"/>
      </w:r>
    </w:p>
    <w:p w14:paraId="4F7FFF86" w14:textId="4D13711D" w:rsidR="00FA6F39" w:rsidRPr="005A1A96" w:rsidRDefault="00751A0A" w:rsidP="00FA6F39">
      <w:pPr>
        <w:ind w:left="567" w:hanging="567"/>
      </w:pPr>
      <w:r w:rsidRPr="005A1A96">
        <w:t>3</w:t>
      </w:r>
      <w:r w:rsidR="00FA6F39" w:rsidRPr="005A1A96">
        <w:t>.</w:t>
      </w:r>
      <w:r w:rsidR="00FA6F39" w:rsidRPr="005A1A96">
        <w:tab/>
      </w:r>
      <w:r w:rsidR="00FA6F39" w:rsidRPr="005A1A96">
        <w:rPr>
          <w:i/>
        </w:rPr>
        <w:t>Državni svet</w:t>
      </w:r>
      <w:r w:rsidR="00FA6F39" w:rsidRPr="005A1A96">
        <w:t xml:space="preserve"> (Valsts Padome)</w:t>
      </w:r>
    </w:p>
    <w:p w14:paraId="7C7A9004" w14:textId="77777777" w:rsidR="00FA6F39" w:rsidRPr="005A1A96" w:rsidRDefault="00FA6F39" w:rsidP="00FA6F39">
      <w:pPr>
        <w:ind w:left="567" w:hanging="567"/>
      </w:pPr>
    </w:p>
    <w:p w14:paraId="04F3EF94" w14:textId="77777777" w:rsidR="00FA6F39" w:rsidRPr="005A1A96" w:rsidRDefault="00FA6F39" w:rsidP="00FA6F39">
      <w:pPr>
        <w:ind w:left="567" w:hanging="567"/>
      </w:pPr>
      <w:r w:rsidRPr="005A1A96">
        <w:t>4.</w:t>
      </w:r>
      <w:r w:rsidRPr="005A1A96">
        <w:tab/>
      </w:r>
      <w:r w:rsidRPr="005A1A96">
        <w:rPr>
          <w:i/>
        </w:rPr>
        <w:t>Varuh človekovih pravic</w:t>
      </w:r>
      <w:r w:rsidRPr="005A1A96">
        <w:t xml:space="preserve"> (Ombuds)</w:t>
      </w:r>
    </w:p>
    <w:p w14:paraId="1D3AB9A3" w14:textId="77777777" w:rsidR="00FA6F39" w:rsidRPr="005A1A96" w:rsidRDefault="00FA6F39" w:rsidP="00FA6F39">
      <w:pPr>
        <w:ind w:left="567" w:hanging="567"/>
      </w:pPr>
    </w:p>
    <w:p w14:paraId="70F076E2" w14:textId="77777777" w:rsidR="00FA6F39" w:rsidRPr="005A1A96" w:rsidRDefault="00FA6F39" w:rsidP="00FA6F39">
      <w:pPr>
        <w:ind w:left="567" w:hanging="567"/>
      </w:pPr>
      <w:r w:rsidRPr="005A1A96">
        <w:t>5.</w:t>
      </w:r>
      <w:r w:rsidRPr="005A1A96">
        <w:tab/>
      </w:r>
      <w:r w:rsidRPr="005A1A96">
        <w:rPr>
          <w:i/>
        </w:rPr>
        <w:t>Ustavno sodišče</w:t>
      </w:r>
      <w:r w:rsidRPr="005A1A96">
        <w:t xml:space="preserve"> (Konstitucionālā tiesa)</w:t>
      </w:r>
    </w:p>
    <w:p w14:paraId="540D9FAE" w14:textId="77777777" w:rsidR="00FA6F39" w:rsidRPr="005A1A96" w:rsidRDefault="00FA6F39" w:rsidP="00FA6F39">
      <w:pPr>
        <w:ind w:left="567" w:hanging="567"/>
      </w:pPr>
    </w:p>
    <w:p w14:paraId="29B3BF7D" w14:textId="77777777" w:rsidR="00FA6F39" w:rsidRPr="005A1A96" w:rsidRDefault="00FA6F39" w:rsidP="00FA6F39">
      <w:pPr>
        <w:ind w:left="567" w:hanging="567"/>
      </w:pPr>
      <w:r w:rsidRPr="005A1A96">
        <w:t>6.</w:t>
      </w:r>
      <w:r w:rsidRPr="005A1A96">
        <w:tab/>
      </w:r>
      <w:r w:rsidRPr="005A1A96">
        <w:rPr>
          <w:i/>
        </w:rPr>
        <w:t>Računsko sodišče</w:t>
      </w:r>
      <w:r w:rsidRPr="005A1A96">
        <w:t xml:space="preserve"> (Revīzijas palāta)</w:t>
      </w:r>
    </w:p>
    <w:p w14:paraId="6FC5D9C0" w14:textId="77777777" w:rsidR="00FA6F39" w:rsidRPr="005A1A96" w:rsidRDefault="00FA6F39" w:rsidP="00FA6F39">
      <w:pPr>
        <w:ind w:left="567" w:hanging="567"/>
      </w:pPr>
    </w:p>
    <w:p w14:paraId="143F958F" w14:textId="77777777" w:rsidR="00FA6F39" w:rsidRPr="005A1A96" w:rsidRDefault="00FA6F39" w:rsidP="00FA6F39">
      <w:pPr>
        <w:ind w:left="567" w:hanging="567"/>
      </w:pPr>
      <w:r w:rsidRPr="005A1A96">
        <w:t>7.</w:t>
      </w:r>
      <w:r w:rsidRPr="005A1A96">
        <w:tab/>
      </w:r>
      <w:r w:rsidRPr="005A1A96">
        <w:rPr>
          <w:i/>
        </w:rPr>
        <w:t>Državna revizijska komisja</w:t>
      </w:r>
      <w:r w:rsidRPr="005A1A96">
        <w:t xml:space="preserve"> (Valsts revīzijas komisija)</w:t>
      </w:r>
    </w:p>
    <w:p w14:paraId="66595DB2" w14:textId="77777777" w:rsidR="00FA6F39" w:rsidRPr="005A1A96" w:rsidRDefault="00FA6F39" w:rsidP="00FA6F39">
      <w:pPr>
        <w:ind w:left="567" w:hanging="567"/>
      </w:pPr>
    </w:p>
    <w:p w14:paraId="0D6C7233" w14:textId="77777777" w:rsidR="00FA6F39" w:rsidRPr="005A1A96" w:rsidRDefault="00FA6F39" w:rsidP="00FA6F39">
      <w:pPr>
        <w:ind w:left="567" w:hanging="567"/>
      </w:pPr>
      <w:r w:rsidRPr="005A1A96">
        <w:t>8.</w:t>
      </w:r>
      <w:r w:rsidRPr="005A1A96">
        <w:tab/>
      </w:r>
      <w:r w:rsidRPr="005A1A96">
        <w:rPr>
          <w:i/>
        </w:rPr>
        <w:t>Slovenska akademija znanosti in umetnosti</w:t>
      </w:r>
      <w:r w:rsidRPr="005A1A96">
        <w:t xml:space="preserve"> (Slovēnijas Zinātņu un mākslas akadēmija)</w:t>
      </w:r>
    </w:p>
    <w:p w14:paraId="1465BDA9" w14:textId="77777777" w:rsidR="00FA6F39" w:rsidRPr="005A1A96" w:rsidRDefault="00FA6F39" w:rsidP="00FA6F39">
      <w:pPr>
        <w:ind w:left="567" w:hanging="567"/>
      </w:pPr>
    </w:p>
    <w:p w14:paraId="1E29B98A" w14:textId="77777777" w:rsidR="00FA6F39" w:rsidRPr="005A1A96" w:rsidRDefault="00FA6F39" w:rsidP="00FA6F39">
      <w:pPr>
        <w:ind w:left="567" w:hanging="567"/>
      </w:pPr>
      <w:r w:rsidRPr="005A1A96">
        <w:t>9.</w:t>
      </w:r>
      <w:r w:rsidRPr="005A1A96">
        <w:tab/>
      </w:r>
      <w:r w:rsidRPr="005A1A96">
        <w:rPr>
          <w:i/>
        </w:rPr>
        <w:t>Vladne službe</w:t>
      </w:r>
      <w:r w:rsidRPr="005A1A96">
        <w:t xml:space="preserve"> (valdības dienesti)</w:t>
      </w:r>
    </w:p>
    <w:p w14:paraId="41BF9F00" w14:textId="77777777" w:rsidR="00FA6F39" w:rsidRPr="005A1A96" w:rsidRDefault="00FA6F39" w:rsidP="00FA6F39">
      <w:pPr>
        <w:ind w:left="567" w:hanging="567"/>
      </w:pPr>
    </w:p>
    <w:p w14:paraId="6F43A1DB" w14:textId="77777777" w:rsidR="00FA6F39" w:rsidRPr="005A1A96" w:rsidRDefault="00FA6F39" w:rsidP="00FA6F39">
      <w:pPr>
        <w:ind w:left="567" w:hanging="567"/>
      </w:pPr>
      <w:r w:rsidRPr="005A1A96">
        <w:t>10.</w:t>
      </w:r>
      <w:r w:rsidRPr="005A1A96">
        <w:tab/>
      </w:r>
      <w:r w:rsidRPr="005A1A96">
        <w:rPr>
          <w:i/>
        </w:rPr>
        <w:t>Ministrstvo za finance</w:t>
      </w:r>
      <w:r w:rsidRPr="005A1A96">
        <w:t xml:space="preserve"> (Finanšu ministrija)</w:t>
      </w:r>
    </w:p>
    <w:p w14:paraId="10A54D1E" w14:textId="77777777" w:rsidR="00FA6F39" w:rsidRPr="005A1A96" w:rsidRDefault="00FA6F39" w:rsidP="00FA6F39">
      <w:pPr>
        <w:ind w:left="567" w:hanging="567"/>
      </w:pPr>
    </w:p>
    <w:p w14:paraId="308C236F" w14:textId="77777777" w:rsidR="00FA6F39" w:rsidRPr="005A1A96" w:rsidRDefault="00FA6F39" w:rsidP="00FA6F39">
      <w:pPr>
        <w:ind w:left="567" w:hanging="567"/>
      </w:pPr>
      <w:r w:rsidRPr="005A1A96">
        <w:t>11.</w:t>
      </w:r>
      <w:r w:rsidRPr="005A1A96">
        <w:tab/>
      </w:r>
      <w:r w:rsidRPr="005A1A96">
        <w:rPr>
          <w:i/>
        </w:rPr>
        <w:t>Ministrstvo za notranje zadeve</w:t>
      </w:r>
      <w:r w:rsidRPr="005A1A96">
        <w:t xml:space="preserve"> (Iekšlietu ministrija)</w:t>
      </w:r>
    </w:p>
    <w:p w14:paraId="0B382142" w14:textId="77777777" w:rsidR="00FA6F39" w:rsidRPr="005A1A96" w:rsidRDefault="00FA6F39" w:rsidP="00FA6F39">
      <w:pPr>
        <w:ind w:left="567" w:hanging="567"/>
      </w:pPr>
    </w:p>
    <w:p w14:paraId="0360A2D8" w14:textId="77777777" w:rsidR="00FA6F39" w:rsidRPr="005A1A96" w:rsidRDefault="00FA6F39" w:rsidP="00FA6F39">
      <w:pPr>
        <w:ind w:left="567" w:hanging="567"/>
      </w:pPr>
      <w:r w:rsidRPr="005A1A96">
        <w:t>12.</w:t>
      </w:r>
      <w:r w:rsidRPr="005A1A96">
        <w:tab/>
      </w:r>
      <w:r w:rsidRPr="005A1A96">
        <w:rPr>
          <w:i/>
        </w:rPr>
        <w:t>Ministrstvo za zunanje zadeve</w:t>
      </w:r>
      <w:r w:rsidRPr="005A1A96">
        <w:t xml:space="preserve"> (Ārlietu ministrija)</w:t>
      </w:r>
    </w:p>
    <w:p w14:paraId="2D53DEFC" w14:textId="77777777" w:rsidR="00FA6F39" w:rsidRPr="005A1A96" w:rsidRDefault="00FA6F39" w:rsidP="00FA6F39">
      <w:pPr>
        <w:ind w:left="567" w:hanging="567"/>
      </w:pPr>
    </w:p>
    <w:p w14:paraId="059E2AF7" w14:textId="77777777" w:rsidR="00FA6F39" w:rsidRPr="005A1A96" w:rsidRDefault="00FA6F39" w:rsidP="00FA6F39">
      <w:pPr>
        <w:ind w:left="567" w:hanging="567"/>
      </w:pPr>
      <w:r w:rsidRPr="005A1A96">
        <w:t>13.</w:t>
      </w:r>
      <w:r w:rsidRPr="005A1A96">
        <w:tab/>
      </w:r>
      <w:r w:rsidRPr="005A1A96">
        <w:rPr>
          <w:i/>
        </w:rPr>
        <w:t>Ministrstvo za obrambo</w:t>
      </w:r>
      <w:r w:rsidRPr="005A1A96">
        <w:t xml:space="preserve"> (Aizsardzības ministrija)</w:t>
      </w:r>
    </w:p>
    <w:p w14:paraId="1FE2E8CD" w14:textId="77777777" w:rsidR="00FA6F39" w:rsidRPr="005A1A96" w:rsidRDefault="00FA6F39" w:rsidP="00FA6F39">
      <w:pPr>
        <w:ind w:left="567" w:hanging="567"/>
      </w:pPr>
    </w:p>
    <w:p w14:paraId="5F09B43F" w14:textId="77777777" w:rsidR="00FA6F39" w:rsidRPr="005A1A96" w:rsidRDefault="00FA6F39" w:rsidP="00FA6F39">
      <w:pPr>
        <w:ind w:left="567" w:hanging="567"/>
      </w:pPr>
      <w:r w:rsidRPr="005A1A96">
        <w:t>14.</w:t>
      </w:r>
      <w:r w:rsidRPr="005A1A96">
        <w:tab/>
      </w:r>
      <w:r w:rsidRPr="005A1A96">
        <w:rPr>
          <w:i/>
        </w:rPr>
        <w:t>Ministrstvo za pravosodje</w:t>
      </w:r>
      <w:r w:rsidRPr="005A1A96">
        <w:t xml:space="preserve"> (Tieslietu ministrija)</w:t>
      </w:r>
    </w:p>
    <w:p w14:paraId="1254C26F" w14:textId="77777777" w:rsidR="00FA6F39" w:rsidRPr="005A1A96" w:rsidRDefault="00FA6F39" w:rsidP="00FA6F39">
      <w:pPr>
        <w:ind w:left="567" w:hanging="567"/>
      </w:pPr>
    </w:p>
    <w:p w14:paraId="1769D5F9" w14:textId="52426023" w:rsidR="00751A0A" w:rsidRPr="005A1A96" w:rsidRDefault="00751A0A" w:rsidP="00751A0A">
      <w:r w:rsidRPr="005A1A96">
        <w:br w:type="page"/>
      </w:r>
    </w:p>
    <w:p w14:paraId="58B3E53A" w14:textId="576EFEC6" w:rsidR="00FA6F39" w:rsidRPr="005A1A96" w:rsidRDefault="00751A0A" w:rsidP="00FA6F39">
      <w:pPr>
        <w:ind w:left="567" w:hanging="567"/>
      </w:pPr>
      <w:r w:rsidRPr="005A1A96">
        <w:t>1</w:t>
      </w:r>
      <w:r w:rsidR="00FA6F39" w:rsidRPr="005A1A96">
        <w:t>5.</w:t>
      </w:r>
      <w:r w:rsidR="00FA6F39" w:rsidRPr="005A1A96">
        <w:tab/>
      </w:r>
      <w:r w:rsidR="00FA6F39" w:rsidRPr="005A1A96">
        <w:rPr>
          <w:i/>
        </w:rPr>
        <w:t>Ministrstvo za gospodarstvo</w:t>
      </w:r>
      <w:r w:rsidR="00FA6F39" w:rsidRPr="005A1A96">
        <w:t xml:space="preserve"> (Ekonomikas ministrija)</w:t>
      </w:r>
    </w:p>
    <w:p w14:paraId="086DD829" w14:textId="77777777" w:rsidR="00FA6F39" w:rsidRPr="005A1A96" w:rsidRDefault="00FA6F39" w:rsidP="00FA6F39">
      <w:pPr>
        <w:ind w:left="567" w:hanging="567"/>
      </w:pPr>
    </w:p>
    <w:p w14:paraId="790A5A8F" w14:textId="77777777" w:rsidR="00FA6F39" w:rsidRPr="005A1A96" w:rsidRDefault="00FA6F39" w:rsidP="00FA6F39">
      <w:pPr>
        <w:ind w:left="567" w:hanging="567"/>
      </w:pPr>
      <w:r w:rsidRPr="005A1A96">
        <w:t>16.</w:t>
      </w:r>
      <w:r w:rsidRPr="005A1A96">
        <w:tab/>
      </w:r>
      <w:r w:rsidRPr="005A1A96">
        <w:rPr>
          <w:i/>
        </w:rPr>
        <w:t>Ministrstvo za kmetijstvo, gozdarstvo in prehrano</w:t>
      </w:r>
      <w:r w:rsidRPr="005A1A96">
        <w:t xml:space="preserve"> (Lauksaimniecības, mežsaimniecības un pārtikas ministrija)</w:t>
      </w:r>
    </w:p>
    <w:p w14:paraId="1D410C99" w14:textId="77777777" w:rsidR="00FA6F39" w:rsidRPr="005A1A96" w:rsidRDefault="00FA6F39" w:rsidP="00FA6F39">
      <w:pPr>
        <w:ind w:left="567" w:hanging="567"/>
      </w:pPr>
    </w:p>
    <w:p w14:paraId="638D0BBE" w14:textId="77777777" w:rsidR="00FA6F39" w:rsidRPr="005A1A96" w:rsidRDefault="00FA6F39" w:rsidP="00FA6F39">
      <w:pPr>
        <w:ind w:left="567" w:hanging="567"/>
      </w:pPr>
      <w:r w:rsidRPr="005A1A96">
        <w:t>17.</w:t>
      </w:r>
      <w:r w:rsidRPr="005A1A96">
        <w:tab/>
      </w:r>
      <w:r w:rsidRPr="005A1A96">
        <w:rPr>
          <w:i/>
        </w:rPr>
        <w:t>Ministrstvo za promet</w:t>
      </w:r>
      <w:r w:rsidRPr="005A1A96">
        <w:t xml:space="preserve"> (Transporta ministrija)</w:t>
      </w:r>
    </w:p>
    <w:p w14:paraId="350860C6" w14:textId="77777777" w:rsidR="00FA6F39" w:rsidRPr="005A1A96" w:rsidRDefault="00FA6F39" w:rsidP="00FA6F39">
      <w:pPr>
        <w:ind w:left="567" w:hanging="567"/>
      </w:pPr>
    </w:p>
    <w:p w14:paraId="1D756339" w14:textId="77777777" w:rsidR="00FA6F39" w:rsidRPr="005A1A96" w:rsidRDefault="00FA6F39" w:rsidP="00FA6F39">
      <w:pPr>
        <w:ind w:left="567" w:hanging="567"/>
      </w:pPr>
      <w:r w:rsidRPr="005A1A96">
        <w:t>18.</w:t>
      </w:r>
      <w:r w:rsidRPr="005A1A96">
        <w:tab/>
      </w:r>
      <w:r w:rsidRPr="005A1A96">
        <w:rPr>
          <w:i/>
        </w:rPr>
        <w:t>Ministrstvo za okolje, prostor in energijo</w:t>
      </w:r>
      <w:r w:rsidRPr="005A1A96">
        <w:t xml:space="preserve"> (Vides, pilsētplānošanas un enerģētikas ministrija)</w:t>
      </w:r>
    </w:p>
    <w:p w14:paraId="3B6C4CA3" w14:textId="77777777" w:rsidR="00FA6F39" w:rsidRPr="005A1A96" w:rsidRDefault="00FA6F39" w:rsidP="00FA6F39">
      <w:pPr>
        <w:ind w:left="567" w:hanging="567"/>
      </w:pPr>
    </w:p>
    <w:p w14:paraId="44C4D544" w14:textId="77777777" w:rsidR="00FA6F39" w:rsidRPr="005A1A96" w:rsidRDefault="00FA6F39" w:rsidP="00FA6F39">
      <w:pPr>
        <w:ind w:left="567" w:hanging="567"/>
      </w:pPr>
      <w:r w:rsidRPr="005A1A96">
        <w:t>19.</w:t>
      </w:r>
      <w:r w:rsidRPr="005A1A96">
        <w:tab/>
      </w:r>
      <w:r w:rsidRPr="005A1A96">
        <w:rPr>
          <w:i/>
        </w:rPr>
        <w:t>Ministrstvo za delo, družino in socialne zadeve</w:t>
      </w:r>
      <w:r w:rsidRPr="005A1A96">
        <w:t xml:space="preserve"> (Darba, ģimenes un sociālo lietu ministrija)</w:t>
      </w:r>
    </w:p>
    <w:p w14:paraId="4E36798E" w14:textId="77777777" w:rsidR="00FA6F39" w:rsidRPr="005A1A96" w:rsidRDefault="00FA6F39" w:rsidP="00FA6F39">
      <w:pPr>
        <w:ind w:left="567" w:hanging="567"/>
      </w:pPr>
    </w:p>
    <w:p w14:paraId="1AE20CFD" w14:textId="77777777" w:rsidR="00FA6F39" w:rsidRPr="005A1A96" w:rsidRDefault="00FA6F39" w:rsidP="00FA6F39">
      <w:pPr>
        <w:ind w:left="567" w:hanging="567"/>
      </w:pPr>
      <w:r w:rsidRPr="005A1A96">
        <w:t>20.</w:t>
      </w:r>
      <w:r w:rsidRPr="005A1A96">
        <w:tab/>
      </w:r>
      <w:r w:rsidRPr="005A1A96">
        <w:rPr>
          <w:i/>
        </w:rPr>
        <w:t>Ministrstvo za zdravje</w:t>
      </w:r>
      <w:r w:rsidRPr="005A1A96">
        <w:t xml:space="preserve"> (Veselības ministrija)</w:t>
      </w:r>
    </w:p>
    <w:p w14:paraId="6D18F590" w14:textId="77777777" w:rsidR="00FA6F39" w:rsidRPr="005A1A96" w:rsidRDefault="00FA6F39" w:rsidP="00FA6F39">
      <w:pPr>
        <w:ind w:left="567" w:hanging="567"/>
      </w:pPr>
    </w:p>
    <w:p w14:paraId="7191833B" w14:textId="77777777" w:rsidR="00FA6F39" w:rsidRPr="005A1A96" w:rsidRDefault="00FA6F39" w:rsidP="00FA6F39">
      <w:pPr>
        <w:ind w:left="567" w:hanging="567"/>
      </w:pPr>
      <w:r w:rsidRPr="005A1A96">
        <w:t>21.</w:t>
      </w:r>
      <w:r w:rsidRPr="005A1A96">
        <w:tab/>
      </w:r>
      <w:r w:rsidRPr="005A1A96">
        <w:rPr>
          <w:i/>
        </w:rPr>
        <w:t>Ministrstvo za visoko šolstvo, znanost in tehnogijo</w:t>
      </w:r>
      <w:r w:rsidRPr="005A1A96">
        <w:t xml:space="preserve"> (Augstākās izglītības, zinātnes un tehnoloģijas ministrija)</w:t>
      </w:r>
    </w:p>
    <w:p w14:paraId="76645A41" w14:textId="77777777" w:rsidR="00FA6F39" w:rsidRPr="005A1A96" w:rsidRDefault="00FA6F39" w:rsidP="00FA6F39">
      <w:pPr>
        <w:ind w:left="567" w:hanging="567"/>
      </w:pPr>
    </w:p>
    <w:p w14:paraId="02E75824" w14:textId="77777777" w:rsidR="00FA6F39" w:rsidRPr="005A1A96" w:rsidRDefault="00FA6F39" w:rsidP="00FA6F39">
      <w:pPr>
        <w:ind w:left="567" w:hanging="567"/>
      </w:pPr>
      <w:r w:rsidRPr="005A1A96">
        <w:t>22.</w:t>
      </w:r>
      <w:r w:rsidRPr="005A1A96">
        <w:tab/>
      </w:r>
      <w:r w:rsidRPr="005A1A96">
        <w:rPr>
          <w:i/>
        </w:rPr>
        <w:t>Ministrstvo za kulturo</w:t>
      </w:r>
      <w:r w:rsidRPr="005A1A96">
        <w:t xml:space="preserve"> (Kultūras ministrija)</w:t>
      </w:r>
    </w:p>
    <w:p w14:paraId="002D1F8B" w14:textId="77777777" w:rsidR="00FA6F39" w:rsidRPr="005A1A96" w:rsidRDefault="00FA6F39" w:rsidP="00FA6F39">
      <w:pPr>
        <w:ind w:left="567" w:hanging="567"/>
      </w:pPr>
    </w:p>
    <w:p w14:paraId="5E1FCF65" w14:textId="77777777" w:rsidR="00FA6F39" w:rsidRPr="005A1A96" w:rsidRDefault="00FA6F39" w:rsidP="00FA6F39">
      <w:pPr>
        <w:ind w:left="567" w:hanging="567"/>
      </w:pPr>
      <w:r w:rsidRPr="005A1A96">
        <w:t>23.</w:t>
      </w:r>
      <w:r w:rsidRPr="005A1A96">
        <w:tab/>
      </w:r>
      <w:r w:rsidRPr="005A1A96">
        <w:rPr>
          <w:i/>
        </w:rPr>
        <w:t>Ministerstvo za javno upravo</w:t>
      </w:r>
      <w:r w:rsidRPr="005A1A96">
        <w:t xml:space="preserve"> (Valsts pārvaldes ministrija)</w:t>
      </w:r>
    </w:p>
    <w:p w14:paraId="05643380" w14:textId="77777777" w:rsidR="00FA6F39" w:rsidRPr="005A1A96" w:rsidRDefault="00FA6F39" w:rsidP="00FA6F39">
      <w:pPr>
        <w:ind w:left="567" w:hanging="567"/>
      </w:pPr>
    </w:p>
    <w:p w14:paraId="70186899" w14:textId="77777777" w:rsidR="00FA6F39" w:rsidRPr="005A1A96" w:rsidRDefault="00FA6F39" w:rsidP="00FA6F39">
      <w:pPr>
        <w:ind w:left="567" w:hanging="567"/>
      </w:pPr>
      <w:r w:rsidRPr="005A1A96">
        <w:t>24.</w:t>
      </w:r>
      <w:r w:rsidRPr="005A1A96">
        <w:tab/>
      </w:r>
      <w:r w:rsidRPr="005A1A96">
        <w:rPr>
          <w:i/>
        </w:rPr>
        <w:t>Vrhovno sodišče Republike Slovenije</w:t>
      </w:r>
      <w:r w:rsidRPr="005A1A96">
        <w:t xml:space="preserve"> (Slovēnijas Republikas Augstākā tiesa)</w:t>
      </w:r>
    </w:p>
    <w:p w14:paraId="7371B123" w14:textId="77777777" w:rsidR="00FA6F39" w:rsidRPr="005A1A96" w:rsidRDefault="00FA6F39" w:rsidP="00FA6F39">
      <w:pPr>
        <w:ind w:left="567" w:hanging="567"/>
      </w:pPr>
    </w:p>
    <w:p w14:paraId="76D43040" w14:textId="454C09B3" w:rsidR="00751A0A" w:rsidRPr="005A1A96" w:rsidRDefault="00751A0A" w:rsidP="00751A0A">
      <w:r w:rsidRPr="005A1A96">
        <w:br w:type="page"/>
      </w:r>
    </w:p>
    <w:p w14:paraId="6BA579C8" w14:textId="111CFB03" w:rsidR="00FA6F39" w:rsidRPr="005A1A96" w:rsidRDefault="00751A0A" w:rsidP="00FA6F39">
      <w:pPr>
        <w:ind w:left="567" w:hanging="567"/>
      </w:pPr>
      <w:r w:rsidRPr="005A1A96">
        <w:t>2</w:t>
      </w:r>
      <w:r w:rsidR="00FA6F39" w:rsidRPr="005A1A96">
        <w:t>5.</w:t>
      </w:r>
      <w:r w:rsidR="00FA6F39" w:rsidRPr="005A1A96">
        <w:tab/>
      </w:r>
      <w:r w:rsidR="00FA6F39" w:rsidRPr="005A1A96">
        <w:rPr>
          <w:i/>
        </w:rPr>
        <w:t>Višja sodišča</w:t>
      </w:r>
      <w:r w:rsidR="00FA6F39" w:rsidRPr="005A1A96">
        <w:t xml:space="preserve"> (augstās tiesas)</w:t>
      </w:r>
    </w:p>
    <w:p w14:paraId="463DE76A" w14:textId="77777777" w:rsidR="00FA6F39" w:rsidRPr="005A1A96" w:rsidRDefault="00FA6F39" w:rsidP="00FA6F39">
      <w:pPr>
        <w:ind w:left="567" w:hanging="567"/>
      </w:pPr>
    </w:p>
    <w:p w14:paraId="4FE3ADCA" w14:textId="77777777" w:rsidR="00FA6F39" w:rsidRPr="005A1A96" w:rsidRDefault="00FA6F39" w:rsidP="00FA6F39">
      <w:pPr>
        <w:ind w:left="567" w:hanging="567"/>
      </w:pPr>
      <w:r w:rsidRPr="005A1A96">
        <w:t>26.</w:t>
      </w:r>
      <w:r w:rsidRPr="005A1A96">
        <w:tab/>
      </w:r>
      <w:r w:rsidRPr="005A1A96">
        <w:rPr>
          <w:i/>
        </w:rPr>
        <w:t>Okrožna sodišča</w:t>
      </w:r>
      <w:r w:rsidRPr="005A1A96">
        <w:t xml:space="preserve"> (rajonu tiesas)</w:t>
      </w:r>
    </w:p>
    <w:p w14:paraId="6C8F07E1" w14:textId="77777777" w:rsidR="00FA6F39" w:rsidRPr="005A1A96" w:rsidRDefault="00FA6F39" w:rsidP="00FA6F39">
      <w:pPr>
        <w:ind w:left="567" w:hanging="567"/>
      </w:pPr>
    </w:p>
    <w:p w14:paraId="462E395A" w14:textId="77777777" w:rsidR="00FA6F39" w:rsidRPr="005A1A96" w:rsidRDefault="00FA6F39" w:rsidP="00FA6F39">
      <w:pPr>
        <w:ind w:left="567" w:hanging="567"/>
      </w:pPr>
      <w:r w:rsidRPr="005A1A96">
        <w:t>27.</w:t>
      </w:r>
      <w:r w:rsidRPr="005A1A96">
        <w:tab/>
      </w:r>
      <w:r w:rsidRPr="005A1A96">
        <w:rPr>
          <w:i/>
        </w:rPr>
        <w:t>Okrajna sodišča</w:t>
      </w:r>
      <w:r w:rsidRPr="005A1A96">
        <w:t xml:space="preserve"> (pirmās instances tiesas)</w:t>
      </w:r>
    </w:p>
    <w:p w14:paraId="765AF9D9" w14:textId="77777777" w:rsidR="00FA6F39" w:rsidRPr="005A1A96" w:rsidRDefault="00FA6F39" w:rsidP="00FA6F39">
      <w:pPr>
        <w:ind w:left="567" w:hanging="567"/>
      </w:pPr>
    </w:p>
    <w:p w14:paraId="1B2FF6F7" w14:textId="77777777" w:rsidR="00FA6F39" w:rsidRPr="005A1A96" w:rsidRDefault="00FA6F39" w:rsidP="00FA6F39">
      <w:pPr>
        <w:ind w:left="567" w:hanging="567"/>
      </w:pPr>
      <w:r w:rsidRPr="005A1A96">
        <w:t>28.</w:t>
      </w:r>
      <w:r w:rsidRPr="005A1A96">
        <w:tab/>
      </w:r>
      <w:r w:rsidRPr="005A1A96">
        <w:rPr>
          <w:i/>
        </w:rPr>
        <w:t>Vrhovno tožilstvo Republike Slovenije</w:t>
      </w:r>
      <w:r w:rsidRPr="005A1A96">
        <w:t xml:space="preserve"> (Slovēnijas Republikas Ģenerālprokuratūra)</w:t>
      </w:r>
    </w:p>
    <w:p w14:paraId="1A222265" w14:textId="77777777" w:rsidR="00FA6F39" w:rsidRPr="005A1A96" w:rsidRDefault="00FA6F39" w:rsidP="00FA6F39">
      <w:pPr>
        <w:ind w:left="567" w:hanging="567"/>
      </w:pPr>
    </w:p>
    <w:p w14:paraId="2A8E4D2B" w14:textId="77777777" w:rsidR="00FA6F39" w:rsidRPr="005A1A96" w:rsidRDefault="00FA6F39" w:rsidP="00FA6F39">
      <w:pPr>
        <w:ind w:left="567" w:hanging="567"/>
      </w:pPr>
      <w:r w:rsidRPr="005A1A96">
        <w:t>29.</w:t>
      </w:r>
      <w:r w:rsidRPr="005A1A96">
        <w:tab/>
      </w:r>
      <w:r w:rsidRPr="005A1A96">
        <w:rPr>
          <w:i/>
        </w:rPr>
        <w:t>Okrožna državna tožilstva</w:t>
      </w:r>
      <w:r w:rsidRPr="005A1A96">
        <w:t xml:space="preserve"> (rajonu prokurori)</w:t>
      </w:r>
    </w:p>
    <w:p w14:paraId="3033213F" w14:textId="77777777" w:rsidR="00FA6F39" w:rsidRPr="005A1A96" w:rsidRDefault="00FA6F39" w:rsidP="00FA6F39">
      <w:pPr>
        <w:ind w:left="567" w:hanging="567"/>
      </w:pPr>
    </w:p>
    <w:p w14:paraId="348F3153" w14:textId="77777777" w:rsidR="00FA6F39" w:rsidRPr="005A1A96" w:rsidRDefault="00FA6F39" w:rsidP="00FA6F39">
      <w:pPr>
        <w:ind w:left="567" w:hanging="567"/>
      </w:pPr>
      <w:r w:rsidRPr="005A1A96">
        <w:t>30.</w:t>
      </w:r>
      <w:r w:rsidRPr="005A1A96">
        <w:tab/>
      </w:r>
      <w:r w:rsidRPr="005A1A96">
        <w:rPr>
          <w:i/>
        </w:rPr>
        <w:t>Družbeni pravobranilec Republike Slovenije</w:t>
      </w:r>
      <w:r w:rsidRPr="005A1A96">
        <w:t xml:space="preserve"> (Slovēnijas Republikas Tautas advokatūra)</w:t>
      </w:r>
    </w:p>
    <w:p w14:paraId="746402E8" w14:textId="77777777" w:rsidR="00FA6F39" w:rsidRPr="005A1A96" w:rsidRDefault="00FA6F39" w:rsidP="00FA6F39">
      <w:pPr>
        <w:ind w:left="567" w:hanging="567"/>
      </w:pPr>
    </w:p>
    <w:p w14:paraId="3BD0829B" w14:textId="77777777" w:rsidR="00FA6F39" w:rsidRPr="005A1A96" w:rsidRDefault="00FA6F39" w:rsidP="00FA6F39">
      <w:pPr>
        <w:ind w:left="567" w:hanging="567"/>
      </w:pPr>
      <w:r w:rsidRPr="005A1A96">
        <w:t>31.</w:t>
      </w:r>
      <w:r w:rsidRPr="005A1A96">
        <w:tab/>
      </w:r>
      <w:r w:rsidRPr="005A1A96">
        <w:rPr>
          <w:i/>
        </w:rPr>
        <w:t>Državno pravobranilstvo Republike Slovenije</w:t>
      </w:r>
      <w:r w:rsidRPr="005A1A96">
        <w:t xml:space="preserve"> (Slovēnijas Republikas Tautas advokatūra)</w:t>
      </w:r>
    </w:p>
    <w:p w14:paraId="492F45C1" w14:textId="77777777" w:rsidR="00FA6F39" w:rsidRPr="005A1A96" w:rsidRDefault="00FA6F39" w:rsidP="00FA6F39">
      <w:pPr>
        <w:ind w:left="567" w:hanging="567"/>
      </w:pPr>
    </w:p>
    <w:p w14:paraId="3593E7F6" w14:textId="77777777" w:rsidR="00FA6F39" w:rsidRPr="005A1A96" w:rsidRDefault="00FA6F39" w:rsidP="00FA6F39">
      <w:pPr>
        <w:ind w:left="567" w:hanging="567"/>
      </w:pPr>
      <w:r w:rsidRPr="005A1A96">
        <w:t>32.</w:t>
      </w:r>
      <w:r w:rsidRPr="005A1A96">
        <w:tab/>
      </w:r>
      <w:r w:rsidRPr="005A1A96">
        <w:rPr>
          <w:i/>
        </w:rPr>
        <w:t>Upravno sodišče Republike Slovenije</w:t>
      </w:r>
      <w:r w:rsidRPr="005A1A96">
        <w:t xml:space="preserve"> (Slovēnijas Republikas Administratīvā tiesa)</w:t>
      </w:r>
    </w:p>
    <w:p w14:paraId="0636A2F6" w14:textId="77777777" w:rsidR="00FA6F39" w:rsidRPr="005A1A96" w:rsidRDefault="00FA6F39" w:rsidP="00FA6F39">
      <w:pPr>
        <w:ind w:left="567" w:hanging="567"/>
      </w:pPr>
    </w:p>
    <w:p w14:paraId="79165BA1" w14:textId="77777777" w:rsidR="00FA6F39" w:rsidRPr="005A1A96" w:rsidRDefault="00FA6F39" w:rsidP="00FA6F39">
      <w:pPr>
        <w:ind w:left="567" w:hanging="567"/>
      </w:pPr>
      <w:r w:rsidRPr="005A1A96">
        <w:t>33.</w:t>
      </w:r>
      <w:r w:rsidRPr="005A1A96">
        <w:tab/>
      </w:r>
      <w:r w:rsidRPr="005A1A96">
        <w:rPr>
          <w:i/>
        </w:rPr>
        <w:t>Senat za prekrške Republike Slovenije</w:t>
      </w:r>
      <w:r w:rsidRPr="005A1A96">
        <w:t xml:space="preserve"> (Slovēnijas Republikas Nelielo pārkāpumu senāts)</w:t>
      </w:r>
    </w:p>
    <w:p w14:paraId="69C62C64" w14:textId="77777777" w:rsidR="00FA6F39" w:rsidRPr="005A1A96" w:rsidRDefault="00FA6F39" w:rsidP="00FA6F39">
      <w:pPr>
        <w:ind w:left="567" w:hanging="567"/>
      </w:pPr>
    </w:p>
    <w:p w14:paraId="72A1F0BC" w14:textId="77777777" w:rsidR="00FA6F39" w:rsidRPr="005A1A96" w:rsidRDefault="00FA6F39" w:rsidP="00FA6F39">
      <w:pPr>
        <w:ind w:left="567" w:hanging="567"/>
      </w:pPr>
      <w:r w:rsidRPr="005A1A96">
        <w:t>34.</w:t>
      </w:r>
      <w:r w:rsidRPr="005A1A96">
        <w:tab/>
      </w:r>
      <w:r w:rsidRPr="005A1A96">
        <w:rPr>
          <w:i/>
        </w:rPr>
        <w:t>Višje delovno in socialno sodišče v Ljubljani</w:t>
      </w:r>
      <w:r w:rsidRPr="005A1A96">
        <w:t xml:space="preserve"> (Darba un sociālo lietu augstākā tiesa Ļubļanā)</w:t>
      </w:r>
    </w:p>
    <w:p w14:paraId="499D5887" w14:textId="77777777" w:rsidR="00FA6F39" w:rsidRPr="005A1A96" w:rsidRDefault="00FA6F39" w:rsidP="00FA6F39">
      <w:pPr>
        <w:ind w:left="567" w:hanging="567"/>
      </w:pPr>
    </w:p>
    <w:p w14:paraId="345A132D" w14:textId="77777777" w:rsidR="00FA6F39" w:rsidRPr="005A1A96" w:rsidRDefault="00FA6F39" w:rsidP="00FA6F39">
      <w:pPr>
        <w:ind w:left="567" w:hanging="567"/>
      </w:pPr>
      <w:r w:rsidRPr="005A1A96">
        <w:t>35.</w:t>
      </w:r>
      <w:r w:rsidRPr="005A1A96">
        <w:tab/>
      </w:r>
      <w:r w:rsidRPr="005A1A96">
        <w:rPr>
          <w:i/>
        </w:rPr>
        <w:t>Delovna in sodišča</w:t>
      </w:r>
      <w:r w:rsidRPr="005A1A96">
        <w:t xml:space="preserve"> (darba lietu tiesas)</w:t>
      </w:r>
    </w:p>
    <w:p w14:paraId="7E9E80E8" w14:textId="77777777" w:rsidR="00FA6F39" w:rsidRPr="005A1A96" w:rsidRDefault="00FA6F39" w:rsidP="00FA6F39">
      <w:pPr>
        <w:ind w:left="567" w:hanging="567"/>
      </w:pPr>
    </w:p>
    <w:p w14:paraId="21C44323" w14:textId="77777777" w:rsidR="00FA6F39" w:rsidRPr="005A1A96" w:rsidRDefault="00FA6F39" w:rsidP="00FA6F39">
      <w:pPr>
        <w:ind w:left="567" w:hanging="567"/>
      </w:pPr>
      <w:r w:rsidRPr="005A1A96">
        <w:t>36.</w:t>
      </w:r>
      <w:r w:rsidRPr="005A1A96">
        <w:tab/>
      </w:r>
      <w:r w:rsidRPr="005A1A96">
        <w:rPr>
          <w:i/>
        </w:rPr>
        <w:t>Upravne note</w:t>
      </w:r>
      <w:r w:rsidRPr="005A1A96">
        <w:t xml:space="preserve"> (vietējās pārvaldes vienības)</w:t>
      </w:r>
    </w:p>
    <w:p w14:paraId="01505D20" w14:textId="77777777" w:rsidR="00FA6F39" w:rsidRPr="005A1A96" w:rsidRDefault="00FA6F39" w:rsidP="00FA6F39"/>
    <w:p w14:paraId="61ACBA1B" w14:textId="3A6C89DB" w:rsidR="00751A0A" w:rsidRPr="005A1A96" w:rsidRDefault="00751A0A" w:rsidP="00751A0A">
      <w:r w:rsidRPr="005A1A96">
        <w:br w:type="page"/>
      </w:r>
    </w:p>
    <w:p w14:paraId="03114C13" w14:textId="70F16D8C" w:rsidR="00FA6F39" w:rsidRPr="005A1A96" w:rsidRDefault="00751A0A" w:rsidP="00FA6F39">
      <w:pPr>
        <w:jc w:val="center"/>
      </w:pPr>
      <w:r w:rsidRPr="005A1A96">
        <w:t>S</w:t>
      </w:r>
      <w:r w:rsidR="00FA6F39" w:rsidRPr="005A1A96">
        <w:t>LOVĀKIJA</w:t>
      </w:r>
    </w:p>
    <w:p w14:paraId="49A03844" w14:textId="77777777" w:rsidR="00FA6F39" w:rsidRPr="005A1A96" w:rsidRDefault="00FA6F39" w:rsidP="00FA6F39"/>
    <w:p w14:paraId="229B52FF" w14:textId="77777777" w:rsidR="00FA6F39" w:rsidRPr="005A1A96" w:rsidRDefault="00FA6F39" w:rsidP="00FA6F39">
      <w:r w:rsidRPr="005A1A96">
        <w:t>Ministrijas un citas centrālās pārvaldes iestādes, kas minētas Likumā Nr. 575/2001 Krāj. par valdības un centrālo valsts pārvaldes iestāžu darbības struktūru</w:t>
      </w:r>
    </w:p>
    <w:p w14:paraId="3BCBB40A" w14:textId="77777777" w:rsidR="00FA6F39" w:rsidRPr="005A1A96" w:rsidRDefault="00FA6F39" w:rsidP="00FA6F39"/>
    <w:p w14:paraId="10C6AE57" w14:textId="77777777" w:rsidR="00FA6F39" w:rsidRPr="005A1A96" w:rsidRDefault="00FA6F39" w:rsidP="00FA6F39">
      <w:pPr>
        <w:ind w:left="567" w:hanging="567"/>
      </w:pPr>
      <w:r w:rsidRPr="005A1A96">
        <w:t>1.</w:t>
      </w:r>
      <w:r w:rsidRPr="005A1A96">
        <w:tab/>
      </w:r>
      <w:r w:rsidRPr="005A1A96">
        <w:rPr>
          <w:i/>
        </w:rPr>
        <w:t>Ministerstvo hospodárstva Slovenskej republiky</w:t>
      </w:r>
      <w:r w:rsidRPr="005A1A96">
        <w:t xml:space="preserve"> (Slovākijas Republikas Ekonomikas ministrija)</w:t>
      </w:r>
    </w:p>
    <w:p w14:paraId="311AF6C1" w14:textId="77777777" w:rsidR="00FA6F39" w:rsidRPr="005A1A96" w:rsidRDefault="00FA6F39" w:rsidP="00FA6F39">
      <w:pPr>
        <w:ind w:left="567" w:hanging="567"/>
      </w:pPr>
    </w:p>
    <w:p w14:paraId="727917F6" w14:textId="77777777" w:rsidR="00FA6F39" w:rsidRPr="005A1A96" w:rsidRDefault="00FA6F39" w:rsidP="00FA6F39">
      <w:pPr>
        <w:ind w:left="567" w:hanging="567"/>
      </w:pPr>
      <w:r w:rsidRPr="005A1A96">
        <w:t>2.</w:t>
      </w:r>
      <w:r w:rsidRPr="005A1A96">
        <w:tab/>
      </w:r>
      <w:r w:rsidRPr="005A1A96">
        <w:rPr>
          <w:i/>
        </w:rPr>
        <w:t>Ministerstvo financií Slovenskej republiky</w:t>
      </w:r>
      <w:r w:rsidRPr="005A1A96">
        <w:t xml:space="preserve"> (Slovākijas Republikas Finanšu ministrija)</w:t>
      </w:r>
    </w:p>
    <w:p w14:paraId="2A992E02" w14:textId="77777777" w:rsidR="00FA6F39" w:rsidRPr="005A1A96" w:rsidRDefault="00FA6F39" w:rsidP="00FA6F39">
      <w:pPr>
        <w:ind w:left="567" w:hanging="567"/>
      </w:pPr>
    </w:p>
    <w:p w14:paraId="5186BD18" w14:textId="77777777" w:rsidR="00FA6F39" w:rsidRPr="005A1A96" w:rsidRDefault="00FA6F39" w:rsidP="00FA6F39">
      <w:pPr>
        <w:ind w:left="567" w:hanging="567"/>
      </w:pPr>
      <w:r w:rsidRPr="005A1A96">
        <w:t>3.</w:t>
      </w:r>
      <w:r w:rsidRPr="005A1A96">
        <w:tab/>
      </w:r>
      <w:r w:rsidRPr="005A1A96">
        <w:rPr>
          <w:i/>
        </w:rPr>
        <w:t>Ministerstvo dopravy, výstavby a regionálneho rozvoja Slovenskej republiky</w:t>
      </w:r>
      <w:r w:rsidRPr="005A1A96">
        <w:t xml:space="preserve"> (Slovākijas Republikas transporta, būvniecības un reģionālās attīstības ministrija)</w:t>
      </w:r>
    </w:p>
    <w:p w14:paraId="39112EAA" w14:textId="77777777" w:rsidR="00FA6F39" w:rsidRPr="005A1A96" w:rsidRDefault="00FA6F39" w:rsidP="00FA6F39">
      <w:pPr>
        <w:ind w:left="567" w:hanging="567"/>
      </w:pPr>
    </w:p>
    <w:p w14:paraId="63380DA4" w14:textId="77777777" w:rsidR="00FA6F39" w:rsidRPr="005A1A96" w:rsidRDefault="00FA6F39" w:rsidP="00FA6F39">
      <w:pPr>
        <w:ind w:left="567" w:hanging="567"/>
      </w:pPr>
      <w:r w:rsidRPr="005A1A96">
        <w:t>4.</w:t>
      </w:r>
      <w:r w:rsidRPr="005A1A96">
        <w:tab/>
      </w:r>
      <w:r w:rsidRPr="005A1A96">
        <w:rPr>
          <w:i/>
        </w:rPr>
        <w:t>Ministerstvo pôdohospodárstva a rozvoja vidieka Slovenskej republiky</w:t>
      </w:r>
      <w:r w:rsidRPr="005A1A96">
        <w:t xml:space="preserve"> (Slovākijas Republikas Lauksaimniecības un lauku attīstības ministrija)</w:t>
      </w:r>
    </w:p>
    <w:p w14:paraId="78703D44" w14:textId="77777777" w:rsidR="00FA6F39" w:rsidRPr="005A1A96" w:rsidRDefault="00FA6F39" w:rsidP="00FA6F39">
      <w:pPr>
        <w:ind w:left="567" w:hanging="567"/>
      </w:pPr>
    </w:p>
    <w:p w14:paraId="04EB611A" w14:textId="77777777" w:rsidR="00FA6F39" w:rsidRPr="005A1A96" w:rsidRDefault="00FA6F39" w:rsidP="00FA6F39">
      <w:pPr>
        <w:ind w:left="567" w:hanging="567"/>
      </w:pPr>
      <w:r w:rsidRPr="005A1A96">
        <w:t>5.</w:t>
      </w:r>
      <w:r w:rsidRPr="005A1A96">
        <w:tab/>
      </w:r>
      <w:r w:rsidRPr="005A1A96">
        <w:rPr>
          <w:i/>
        </w:rPr>
        <w:t>Ministerstvo vnútra Slovenskej republiky</w:t>
      </w:r>
      <w:r w:rsidRPr="005A1A96">
        <w:t xml:space="preserve"> (Slovākijas Republikas Iekšlietu ministrija)</w:t>
      </w:r>
    </w:p>
    <w:p w14:paraId="54F8DE9D" w14:textId="77777777" w:rsidR="00FA6F39" w:rsidRPr="005A1A96" w:rsidRDefault="00FA6F39" w:rsidP="00FA6F39">
      <w:pPr>
        <w:ind w:left="567" w:hanging="567"/>
      </w:pPr>
    </w:p>
    <w:p w14:paraId="6A810167" w14:textId="77777777" w:rsidR="00FA6F39" w:rsidRPr="005A1A96" w:rsidRDefault="00FA6F39" w:rsidP="00FA6F39">
      <w:pPr>
        <w:ind w:left="567" w:hanging="567"/>
      </w:pPr>
      <w:r w:rsidRPr="005A1A96">
        <w:t>6.</w:t>
      </w:r>
      <w:r w:rsidRPr="005A1A96">
        <w:tab/>
      </w:r>
      <w:r w:rsidRPr="005A1A96">
        <w:rPr>
          <w:i/>
        </w:rPr>
        <w:t>Ministerstvo obrany Slovenskej republiky</w:t>
      </w:r>
      <w:r w:rsidRPr="005A1A96">
        <w:t xml:space="preserve"> (Slovākijas Republikas Aizsardzības ministrija)</w:t>
      </w:r>
    </w:p>
    <w:p w14:paraId="721FBA7C" w14:textId="77777777" w:rsidR="00FA6F39" w:rsidRPr="005A1A96" w:rsidRDefault="00FA6F39" w:rsidP="00FA6F39">
      <w:pPr>
        <w:ind w:left="567" w:hanging="567"/>
      </w:pPr>
    </w:p>
    <w:p w14:paraId="464220BB" w14:textId="77777777" w:rsidR="00FA6F39" w:rsidRPr="005A1A96" w:rsidRDefault="00FA6F39" w:rsidP="00FA6F39">
      <w:pPr>
        <w:ind w:left="567" w:hanging="567"/>
      </w:pPr>
      <w:r w:rsidRPr="005A1A96">
        <w:t>7.</w:t>
      </w:r>
      <w:r w:rsidRPr="005A1A96">
        <w:tab/>
      </w:r>
      <w:r w:rsidRPr="005A1A96">
        <w:rPr>
          <w:i/>
        </w:rPr>
        <w:t>Ministerstvo spravodlivosti Slovenskej republiky</w:t>
      </w:r>
      <w:r w:rsidRPr="005A1A96">
        <w:t xml:space="preserve"> (Slovākijas Republikas Tieslietu ministrija)</w:t>
      </w:r>
    </w:p>
    <w:p w14:paraId="71EE7F2C" w14:textId="77777777" w:rsidR="00FA6F39" w:rsidRPr="005A1A96" w:rsidRDefault="00FA6F39" w:rsidP="00FA6F39">
      <w:pPr>
        <w:ind w:left="567" w:hanging="567"/>
      </w:pPr>
    </w:p>
    <w:p w14:paraId="4D8D03D2" w14:textId="35D866E2" w:rsidR="00751A0A" w:rsidRPr="005A1A96" w:rsidRDefault="00751A0A" w:rsidP="00751A0A">
      <w:r w:rsidRPr="005A1A96">
        <w:br w:type="page"/>
      </w:r>
    </w:p>
    <w:p w14:paraId="6591A1A2" w14:textId="49EFAC8A" w:rsidR="00FA6F39" w:rsidRPr="005A1A96" w:rsidRDefault="00751A0A" w:rsidP="00FA6F39">
      <w:pPr>
        <w:ind w:left="567" w:hanging="567"/>
      </w:pPr>
      <w:r w:rsidRPr="005A1A96">
        <w:t>8</w:t>
      </w:r>
      <w:r w:rsidR="00FA6F39" w:rsidRPr="005A1A96">
        <w:t>.</w:t>
      </w:r>
      <w:r w:rsidR="00FA6F39" w:rsidRPr="005A1A96">
        <w:tab/>
      </w:r>
      <w:r w:rsidR="00FA6F39" w:rsidRPr="005A1A96">
        <w:rPr>
          <w:i/>
        </w:rPr>
        <w:t>Ministerstvo zahraničných vecí Slovenskej republiky</w:t>
      </w:r>
      <w:r w:rsidR="00FA6F39" w:rsidRPr="005A1A96">
        <w:t xml:space="preserve"> (Slovākijas Republikas Ārlietu ministrija)</w:t>
      </w:r>
    </w:p>
    <w:p w14:paraId="1EF2BE5D" w14:textId="77777777" w:rsidR="00FA6F39" w:rsidRPr="005A1A96" w:rsidRDefault="00FA6F39" w:rsidP="00FA6F39">
      <w:pPr>
        <w:ind w:left="567" w:hanging="567"/>
      </w:pPr>
    </w:p>
    <w:p w14:paraId="617DA896" w14:textId="77777777" w:rsidR="00FA6F39" w:rsidRPr="005A1A96" w:rsidRDefault="00FA6F39" w:rsidP="00FA6F39">
      <w:pPr>
        <w:ind w:left="567" w:hanging="567"/>
      </w:pPr>
      <w:r w:rsidRPr="005A1A96">
        <w:t>9.</w:t>
      </w:r>
      <w:r w:rsidRPr="005A1A96">
        <w:tab/>
      </w:r>
      <w:r w:rsidRPr="005A1A96">
        <w:rPr>
          <w:i/>
        </w:rPr>
        <w:t>Ministerstvo práce, sociálnych vecí a rodiny Slovenskej republiky</w:t>
      </w:r>
      <w:r w:rsidRPr="005A1A96">
        <w:t xml:space="preserve"> (Slovākijas Republikas Darba, sociālo lietu un ģimenes lietu ministrija)</w:t>
      </w:r>
    </w:p>
    <w:p w14:paraId="2CB9622D" w14:textId="77777777" w:rsidR="00FA6F39" w:rsidRPr="005A1A96" w:rsidRDefault="00FA6F39" w:rsidP="00FA6F39">
      <w:pPr>
        <w:ind w:left="567" w:hanging="567"/>
      </w:pPr>
    </w:p>
    <w:p w14:paraId="5EF83076" w14:textId="77777777" w:rsidR="00FA6F39" w:rsidRPr="005A1A96" w:rsidRDefault="00FA6F39" w:rsidP="00FA6F39">
      <w:pPr>
        <w:ind w:left="567" w:hanging="567"/>
      </w:pPr>
      <w:r w:rsidRPr="005A1A96">
        <w:t>10.</w:t>
      </w:r>
      <w:r w:rsidRPr="005A1A96">
        <w:tab/>
      </w:r>
      <w:r w:rsidRPr="005A1A96">
        <w:rPr>
          <w:i/>
        </w:rPr>
        <w:t>Ministerstvo životného prostredia Slovenskej republiky</w:t>
      </w:r>
      <w:r w:rsidRPr="005A1A96">
        <w:t xml:space="preserve"> (Slovākijas Republikas Vides ministrija)</w:t>
      </w:r>
    </w:p>
    <w:p w14:paraId="72681015" w14:textId="77777777" w:rsidR="00FA6F39" w:rsidRPr="005A1A96" w:rsidRDefault="00FA6F39" w:rsidP="00FA6F39">
      <w:pPr>
        <w:ind w:left="567" w:hanging="567"/>
      </w:pPr>
    </w:p>
    <w:p w14:paraId="1D3DE114" w14:textId="77777777" w:rsidR="00FA6F39" w:rsidRPr="005A1A96" w:rsidRDefault="00FA6F39" w:rsidP="00FA6F39">
      <w:pPr>
        <w:ind w:left="567" w:hanging="567"/>
      </w:pPr>
      <w:r w:rsidRPr="005A1A96">
        <w:t>11.</w:t>
      </w:r>
      <w:r w:rsidRPr="005A1A96">
        <w:tab/>
      </w:r>
      <w:r w:rsidRPr="005A1A96">
        <w:rPr>
          <w:i/>
        </w:rPr>
        <w:t>Ministerstvo školstva, vedy, výskumu a športu Slovenskej republiky</w:t>
      </w:r>
      <w:r w:rsidRPr="005A1A96">
        <w:t xml:space="preserve"> (Slovākijas Republikas Izglītības, zinātnes, pētniecības un sporta ministrija)</w:t>
      </w:r>
    </w:p>
    <w:p w14:paraId="69F08206" w14:textId="77777777" w:rsidR="00FA6F39" w:rsidRPr="005A1A96" w:rsidRDefault="00FA6F39" w:rsidP="00FA6F39">
      <w:pPr>
        <w:ind w:left="567" w:hanging="567"/>
      </w:pPr>
    </w:p>
    <w:p w14:paraId="4AB8FE24" w14:textId="77777777" w:rsidR="00FA6F39" w:rsidRPr="005A1A96" w:rsidRDefault="00FA6F39" w:rsidP="00FA6F39">
      <w:pPr>
        <w:ind w:left="567" w:hanging="567"/>
      </w:pPr>
      <w:r w:rsidRPr="005A1A96">
        <w:t>12.</w:t>
      </w:r>
      <w:r w:rsidRPr="005A1A96">
        <w:tab/>
      </w:r>
      <w:r w:rsidRPr="005A1A96">
        <w:rPr>
          <w:i/>
        </w:rPr>
        <w:t>Ministerstvo kultúry Slovenskej republiky</w:t>
      </w:r>
      <w:r w:rsidRPr="005A1A96">
        <w:t xml:space="preserve"> (Slovākijas Republikas Kultūras ministrija)</w:t>
      </w:r>
    </w:p>
    <w:p w14:paraId="35FA7C60" w14:textId="77777777" w:rsidR="00FA6F39" w:rsidRPr="005A1A96" w:rsidRDefault="00FA6F39" w:rsidP="00FA6F39">
      <w:pPr>
        <w:ind w:left="567" w:hanging="567"/>
      </w:pPr>
    </w:p>
    <w:p w14:paraId="65824BC9" w14:textId="77777777" w:rsidR="00FA6F39" w:rsidRPr="005A1A96" w:rsidRDefault="00FA6F39" w:rsidP="00FA6F39">
      <w:pPr>
        <w:ind w:left="567" w:hanging="567"/>
      </w:pPr>
      <w:r w:rsidRPr="005A1A96">
        <w:t>13.</w:t>
      </w:r>
      <w:r w:rsidRPr="005A1A96">
        <w:tab/>
      </w:r>
      <w:r w:rsidRPr="005A1A96">
        <w:rPr>
          <w:i/>
        </w:rPr>
        <w:t xml:space="preserve">Ministerstvo zdravotníctva Slovenskej republiky </w:t>
      </w:r>
      <w:r w:rsidRPr="005A1A96">
        <w:t>(Slovākijas Republikas Veselības ministrija)</w:t>
      </w:r>
    </w:p>
    <w:p w14:paraId="52A240D9" w14:textId="77777777" w:rsidR="00FA6F39" w:rsidRPr="005A1A96" w:rsidRDefault="00FA6F39" w:rsidP="00FA6F39">
      <w:pPr>
        <w:ind w:left="567" w:hanging="567"/>
      </w:pPr>
    </w:p>
    <w:p w14:paraId="359EB513" w14:textId="77777777" w:rsidR="00FA6F39" w:rsidRPr="005A1A96" w:rsidRDefault="00FA6F39" w:rsidP="00FA6F39">
      <w:pPr>
        <w:ind w:left="567" w:hanging="567"/>
      </w:pPr>
      <w:r w:rsidRPr="005A1A96">
        <w:t>14.</w:t>
      </w:r>
      <w:r w:rsidRPr="005A1A96">
        <w:tab/>
      </w:r>
      <w:r w:rsidRPr="005A1A96">
        <w:rPr>
          <w:i/>
        </w:rPr>
        <w:t>Úrad vlády Slovenskej republiky</w:t>
      </w:r>
      <w:r w:rsidRPr="005A1A96">
        <w:t xml:space="preserve"> (Slovākijas Republikas valdības birojs)</w:t>
      </w:r>
    </w:p>
    <w:p w14:paraId="2495777D" w14:textId="77777777" w:rsidR="00FA6F39" w:rsidRPr="005A1A96" w:rsidRDefault="00FA6F39" w:rsidP="00FA6F39">
      <w:pPr>
        <w:ind w:left="567" w:hanging="567"/>
      </w:pPr>
    </w:p>
    <w:p w14:paraId="1515CB3B" w14:textId="77777777" w:rsidR="00FA6F39" w:rsidRPr="005A1A96" w:rsidRDefault="00FA6F39" w:rsidP="00FA6F39">
      <w:pPr>
        <w:ind w:left="567" w:hanging="567"/>
      </w:pPr>
      <w:r w:rsidRPr="005A1A96">
        <w:t>15.</w:t>
      </w:r>
      <w:r w:rsidRPr="005A1A96">
        <w:tab/>
      </w:r>
      <w:r w:rsidRPr="005A1A96">
        <w:rPr>
          <w:i/>
        </w:rPr>
        <w:t>Protimonopolný úrad Slovenskej republiky</w:t>
      </w:r>
      <w:r w:rsidRPr="005A1A96">
        <w:t xml:space="preserve"> (Slovākijas Republikas Pretmonopolu birojs)</w:t>
      </w:r>
    </w:p>
    <w:p w14:paraId="00226197" w14:textId="77777777" w:rsidR="00FA6F39" w:rsidRPr="005A1A96" w:rsidRDefault="00FA6F39" w:rsidP="00FA6F39">
      <w:pPr>
        <w:ind w:left="567" w:hanging="567"/>
      </w:pPr>
    </w:p>
    <w:p w14:paraId="42069873" w14:textId="77777777" w:rsidR="00FA6F39" w:rsidRPr="005A1A96" w:rsidRDefault="00FA6F39" w:rsidP="00FA6F39">
      <w:pPr>
        <w:ind w:left="567" w:hanging="567"/>
      </w:pPr>
      <w:r w:rsidRPr="005A1A96">
        <w:t>16.</w:t>
      </w:r>
      <w:r w:rsidRPr="005A1A96">
        <w:tab/>
      </w:r>
      <w:r w:rsidRPr="005A1A96">
        <w:rPr>
          <w:i/>
        </w:rPr>
        <w:t>Štatistický úrad Slovenskej republiky</w:t>
      </w:r>
      <w:r w:rsidRPr="005A1A96">
        <w:t xml:space="preserve"> (Slovākijas Republikas Statistikas birojs)</w:t>
      </w:r>
    </w:p>
    <w:p w14:paraId="12134F45" w14:textId="77777777" w:rsidR="00FA6F39" w:rsidRPr="005A1A96" w:rsidRDefault="00FA6F39" w:rsidP="00FA6F39">
      <w:pPr>
        <w:ind w:left="567" w:hanging="567"/>
      </w:pPr>
    </w:p>
    <w:p w14:paraId="7D5BAD5C" w14:textId="411697D6" w:rsidR="00751A0A" w:rsidRPr="005A1A96" w:rsidRDefault="00751A0A" w:rsidP="00751A0A">
      <w:r w:rsidRPr="005A1A96">
        <w:br w:type="page"/>
      </w:r>
    </w:p>
    <w:p w14:paraId="09D4C39D" w14:textId="1ACBB87F" w:rsidR="00FA6F39" w:rsidRPr="005A1A96" w:rsidRDefault="00751A0A" w:rsidP="00FA6F39">
      <w:pPr>
        <w:ind w:left="567" w:hanging="567"/>
      </w:pPr>
      <w:r w:rsidRPr="005A1A96">
        <w:t>1</w:t>
      </w:r>
      <w:r w:rsidR="00FA6F39" w:rsidRPr="005A1A96">
        <w:t>7.</w:t>
      </w:r>
      <w:r w:rsidR="00FA6F39" w:rsidRPr="005A1A96">
        <w:tab/>
      </w:r>
      <w:r w:rsidR="00FA6F39" w:rsidRPr="005A1A96">
        <w:rPr>
          <w:i/>
        </w:rPr>
        <w:t>Úrad geodézie, kartografie a katastra Slovenskej republiky</w:t>
      </w:r>
      <w:r w:rsidR="00FA6F39" w:rsidRPr="005A1A96">
        <w:t xml:space="preserve"> (Slovākijas Republikas Mērniecības, kartogrāfijas un kadastra birojs)</w:t>
      </w:r>
    </w:p>
    <w:p w14:paraId="426124B1" w14:textId="77777777" w:rsidR="00FA6F39" w:rsidRPr="005A1A96" w:rsidRDefault="00FA6F39" w:rsidP="00FA6F39">
      <w:pPr>
        <w:ind w:left="567" w:hanging="567"/>
      </w:pPr>
    </w:p>
    <w:p w14:paraId="23C97F28" w14:textId="77777777" w:rsidR="00FA6F39" w:rsidRPr="005A1A96" w:rsidRDefault="00FA6F39" w:rsidP="00FA6F39">
      <w:pPr>
        <w:ind w:left="567" w:hanging="567"/>
      </w:pPr>
      <w:r w:rsidRPr="005A1A96">
        <w:t>18.</w:t>
      </w:r>
      <w:r w:rsidRPr="005A1A96">
        <w:tab/>
      </w:r>
      <w:r w:rsidRPr="005A1A96">
        <w:rPr>
          <w:i/>
        </w:rPr>
        <w:t>Úrad jadrového dozoru Slovenskej republiky</w:t>
      </w:r>
      <w:r w:rsidRPr="005A1A96">
        <w:t xml:space="preserve"> (Slovākijas Republikas Kodolnozares regulatīvā iestāde)</w:t>
      </w:r>
    </w:p>
    <w:p w14:paraId="041FE7BE" w14:textId="77777777" w:rsidR="00FA6F39" w:rsidRPr="005A1A96" w:rsidRDefault="00FA6F39" w:rsidP="00FA6F39">
      <w:pPr>
        <w:ind w:left="567" w:hanging="567"/>
      </w:pPr>
    </w:p>
    <w:p w14:paraId="570A1F11" w14:textId="77777777" w:rsidR="00FA6F39" w:rsidRPr="005A1A96" w:rsidRDefault="00FA6F39" w:rsidP="00FA6F39">
      <w:pPr>
        <w:ind w:left="567" w:hanging="567"/>
      </w:pPr>
      <w:r w:rsidRPr="005A1A96">
        <w:t>19.</w:t>
      </w:r>
      <w:r w:rsidRPr="005A1A96">
        <w:tab/>
      </w:r>
      <w:r w:rsidRPr="005A1A96">
        <w:rPr>
          <w:i/>
        </w:rPr>
        <w:t>Úrad pre normalizáciu, metrológiu a skúšobníctvo Slovenskej republiky</w:t>
      </w:r>
      <w:r w:rsidRPr="005A1A96">
        <w:t xml:space="preserve"> (Slovākijas Standartu, metroloģijas un testēšanas birojs)</w:t>
      </w:r>
    </w:p>
    <w:p w14:paraId="3A56AE1C" w14:textId="77777777" w:rsidR="00FA6F39" w:rsidRPr="005A1A96" w:rsidRDefault="00FA6F39" w:rsidP="00FA6F39">
      <w:pPr>
        <w:ind w:left="567" w:hanging="567"/>
      </w:pPr>
    </w:p>
    <w:p w14:paraId="2A624755" w14:textId="77777777" w:rsidR="00FA6F39" w:rsidRPr="005A1A96" w:rsidRDefault="00FA6F39" w:rsidP="00FA6F39">
      <w:pPr>
        <w:ind w:left="567" w:hanging="567"/>
      </w:pPr>
      <w:r w:rsidRPr="005A1A96">
        <w:t>20.</w:t>
      </w:r>
      <w:r w:rsidRPr="005A1A96">
        <w:tab/>
      </w:r>
      <w:r w:rsidRPr="005A1A96">
        <w:rPr>
          <w:i/>
        </w:rPr>
        <w:t>Úrad pre verejné obstarávanie</w:t>
      </w:r>
      <w:r w:rsidRPr="005A1A96">
        <w:t xml:space="preserve"> (Publiskā iepirkuma birojs)</w:t>
      </w:r>
    </w:p>
    <w:p w14:paraId="17575595" w14:textId="77777777" w:rsidR="00FA6F39" w:rsidRPr="005A1A96" w:rsidRDefault="00FA6F39" w:rsidP="00FA6F39">
      <w:pPr>
        <w:ind w:left="567" w:hanging="567"/>
      </w:pPr>
    </w:p>
    <w:p w14:paraId="0C7AF678" w14:textId="77777777" w:rsidR="00FA6F39" w:rsidRPr="005A1A96" w:rsidRDefault="00FA6F39" w:rsidP="00FA6F39">
      <w:pPr>
        <w:ind w:left="567" w:hanging="567"/>
      </w:pPr>
      <w:r w:rsidRPr="005A1A96">
        <w:t>21.</w:t>
      </w:r>
      <w:r w:rsidRPr="005A1A96">
        <w:tab/>
      </w:r>
      <w:r w:rsidRPr="005A1A96">
        <w:rPr>
          <w:i/>
        </w:rPr>
        <w:t>Úrad priemyselného vlastníctva Slovenskej republiky</w:t>
      </w:r>
      <w:r w:rsidRPr="005A1A96">
        <w:t xml:space="preserve"> (Slovākijas Republikas Rūpnieciskā īpašuma birojs)</w:t>
      </w:r>
    </w:p>
    <w:p w14:paraId="644E1C0E" w14:textId="77777777" w:rsidR="00FA6F39" w:rsidRPr="005A1A96" w:rsidRDefault="00FA6F39" w:rsidP="00FA6F39">
      <w:pPr>
        <w:ind w:left="567" w:hanging="567"/>
      </w:pPr>
    </w:p>
    <w:p w14:paraId="23972359" w14:textId="77777777" w:rsidR="00FA6F39" w:rsidRPr="005A1A96" w:rsidRDefault="00FA6F39" w:rsidP="00FA6F39">
      <w:pPr>
        <w:ind w:left="567" w:hanging="567"/>
      </w:pPr>
      <w:r w:rsidRPr="005A1A96">
        <w:t>22.</w:t>
      </w:r>
      <w:r w:rsidRPr="005A1A96">
        <w:tab/>
      </w:r>
      <w:r w:rsidRPr="005A1A96">
        <w:rPr>
          <w:i/>
        </w:rPr>
        <w:t>Správa štátnych hmotných rezerv Slovenskej republiky</w:t>
      </w:r>
      <w:r w:rsidRPr="005A1A96">
        <w:t xml:space="preserve"> (Slovākijas Republikas Valsts materiālo rezervju pārvaldības birojs)</w:t>
      </w:r>
    </w:p>
    <w:p w14:paraId="7833D423" w14:textId="77777777" w:rsidR="00FA6F39" w:rsidRPr="005A1A96" w:rsidRDefault="00FA6F39" w:rsidP="00FA6F39">
      <w:pPr>
        <w:ind w:left="567" w:hanging="567"/>
      </w:pPr>
    </w:p>
    <w:p w14:paraId="775E3580" w14:textId="77777777" w:rsidR="00FA6F39" w:rsidRPr="005A1A96" w:rsidRDefault="00FA6F39" w:rsidP="00FA6F39">
      <w:pPr>
        <w:ind w:left="567" w:hanging="567"/>
      </w:pPr>
      <w:r w:rsidRPr="005A1A96">
        <w:t>23.</w:t>
      </w:r>
      <w:r w:rsidRPr="005A1A96">
        <w:tab/>
      </w:r>
      <w:r w:rsidRPr="005A1A96">
        <w:rPr>
          <w:i/>
        </w:rPr>
        <w:t>Národný bezpečnostný úrad</w:t>
      </w:r>
      <w:r w:rsidRPr="005A1A96">
        <w:t xml:space="preserve"> (Valsts drošības iestāde)</w:t>
      </w:r>
    </w:p>
    <w:p w14:paraId="74377A30" w14:textId="77777777" w:rsidR="00FA6F39" w:rsidRPr="005A1A96" w:rsidRDefault="00FA6F39" w:rsidP="00FA6F39">
      <w:pPr>
        <w:ind w:left="567" w:hanging="567"/>
      </w:pPr>
    </w:p>
    <w:p w14:paraId="0F578C09" w14:textId="77777777" w:rsidR="00FA6F39" w:rsidRPr="005A1A96" w:rsidRDefault="00FA6F39" w:rsidP="00FA6F39">
      <w:pPr>
        <w:ind w:left="567" w:hanging="567"/>
      </w:pPr>
      <w:r w:rsidRPr="005A1A96">
        <w:t>24.</w:t>
      </w:r>
      <w:r w:rsidRPr="005A1A96">
        <w:tab/>
      </w:r>
      <w:r w:rsidRPr="005A1A96">
        <w:rPr>
          <w:i/>
        </w:rPr>
        <w:t>Kancelária Prezidenta Slovenskej republiky</w:t>
      </w:r>
      <w:r w:rsidRPr="005A1A96">
        <w:t xml:space="preserve"> (Slovākijas Republikas Prezidenta kanceleja)</w:t>
      </w:r>
    </w:p>
    <w:p w14:paraId="2CA3EDD8" w14:textId="77777777" w:rsidR="00FA6F39" w:rsidRPr="005A1A96" w:rsidRDefault="00FA6F39" w:rsidP="00FA6F39">
      <w:pPr>
        <w:ind w:left="567" w:hanging="567"/>
      </w:pPr>
    </w:p>
    <w:p w14:paraId="27E83044" w14:textId="77777777" w:rsidR="00FA6F39" w:rsidRPr="005A1A96" w:rsidRDefault="00FA6F39" w:rsidP="00FA6F39">
      <w:pPr>
        <w:ind w:left="567" w:hanging="567"/>
      </w:pPr>
      <w:r w:rsidRPr="005A1A96">
        <w:t>25.</w:t>
      </w:r>
      <w:r w:rsidRPr="005A1A96">
        <w:tab/>
      </w:r>
      <w:r w:rsidRPr="005A1A96">
        <w:rPr>
          <w:i/>
        </w:rPr>
        <w:t>Národná rada Slovenskej republiky</w:t>
      </w:r>
      <w:r w:rsidRPr="005A1A96">
        <w:t xml:space="preserve"> (Slovākijas Republikas Nacionālā Padome)</w:t>
      </w:r>
    </w:p>
    <w:p w14:paraId="11906E68" w14:textId="77777777" w:rsidR="00FA6F39" w:rsidRPr="005A1A96" w:rsidRDefault="00FA6F39" w:rsidP="00FA6F39">
      <w:pPr>
        <w:ind w:left="567" w:hanging="567"/>
      </w:pPr>
    </w:p>
    <w:p w14:paraId="349937F9" w14:textId="75051688" w:rsidR="00751A0A" w:rsidRPr="005A1A96" w:rsidRDefault="00751A0A" w:rsidP="00751A0A">
      <w:r w:rsidRPr="005A1A96">
        <w:br w:type="page"/>
      </w:r>
    </w:p>
    <w:p w14:paraId="6CE84D1E" w14:textId="5F3E5FC2" w:rsidR="00FA6F39" w:rsidRPr="005A1A96" w:rsidRDefault="00751A0A" w:rsidP="00FA6F39">
      <w:pPr>
        <w:ind w:left="567" w:hanging="567"/>
      </w:pPr>
      <w:r w:rsidRPr="005A1A96">
        <w:t>2</w:t>
      </w:r>
      <w:r w:rsidR="00FA6F39" w:rsidRPr="005A1A96">
        <w:t>6.</w:t>
      </w:r>
      <w:r w:rsidR="00FA6F39" w:rsidRPr="005A1A96">
        <w:tab/>
      </w:r>
      <w:r w:rsidR="00FA6F39" w:rsidRPr="005A1A96">
        <w:rPr>
          <w:i/>
        </w:rPr>
        <w:t>Ústavný súd Slovenskej republiky</w:t>
      </w:r>
      <w:r w:rsidR="00FA6F39" w:rsidRPr="005A1A96">
        <w:t xml:space="preserve"> (Slovākijas Republikas Konstitucionālā tiesa)</w:t>
      </w:r>
    </w:p>
    <w:p w14:paraId="26E360BA" w14:textId="77777777" w:rsidR="00FA6F39" w:rsidRPr="005A1A96" w:rsidRDefault="00FA6F39" w:rsidP="00FA6F39">
      <w:pPr>
        <w:ind w:left="567" w:hanging="567"/>
      </w:pPr>
    </w:p>
    <w:p w14:paraId="7C02778A" w14:textId="77777777" w:rsidR="00FA6F39" w:rsidRPr="005A1A96" w:rsidRDefault="00FA6F39" w:rsidP="00FA6F39">
      <w:pPr>
        <w:ind w:left="567" w:hanging="567"/>
      </w:pPr>
      <w:r w:rsidRPr="005A1A96">
        <w:t>27.</w:t>
      </w:r>
      <w:r w:rsidRPr="005A1A96">
        <w:tab/>
      </w:r>
      <w:r w:rsidRPr="005A1A96">
        <w:rPr>
          <w:i/>
        </w:rPr>
        <w:t>Najvyšší súd Slovenskej republiky</w:t>
      </w:r>
      <w:r w:rsidRPr="005A1A96">
        <w:t xml:space="preserve"> (Slovākijas Republikas Augstākā tiesa)</w:t>
      </w:r>
    </w:p>
    <w:p w14:paraId="05B0DD47" w14:textId="77777777" w:rsidR="00FA6F39" w:rsidRPr="005A1A96" w:rsidRDefault="00FA6F39" w:rsidP="00FA6F39">
      <w:pPr>
        <w:ind w:left="567" w:hanging="567"/>
      </w:pPr>
    </w:p>
    <w:p w14:paraId="6D258EE2" w14:textId="77777777" w:rsidR="00FA6F39" w:rsidRPr="005A1A96" w:rsidRDefault="00FA6F39" w:rsidP="00FA6F39">
      <w:pPr>
        <w:ind w:left="567" w:hanging="567"/>
      </w:pPr>
      <w:r w:rsidRPr="005A1A96">
        <w:t>28.</w:t>
      </w:r>
      <w:r w:rsidRPr="005A1A96">
        <w:tab/>
      </w:r>
      <w:r w:rsidRPr="005A1A96">
        <w:rPr>
          <w:i/>
        </w:rPr>
        <w:t>Generálna prokuratúra Slovenskej republiky</w:t>
      </w:r>
      <w:r w:rsidRPr="005A1A96">
        <w:t xml:space="preserve"> (Slovākijas Republikas Ģenerālprokuratūra)</w:t>
      </w:r>
    </w:p>
    <w:p w14:paraId="54E766BE" w14:textId="77777777" w:rsidR="00FA6F39" w:rsidRPr="005A1A96" w:rsidRDefault="00FA6F39" w:rsidP="00FA6F39">
      <w:pPr>
        <w:ind w:left="567" w:hanging="567"/>
      </w:pPr>
    </w:p>
    <w:p w14:paraId="4C5D5D91" w14:textId="77777777" w:rsidR="00FA6F39" w:rsidRPr="005A1A96" w:rsidRDefault="00FA6F39" w:rsidP="00FA6F39">
      <w:pPr>
        <w:ind w:left="567" w:hanging="567"/>
      </w:pPr>
      <w:r w:rsidRPr="005A1A96">
        <w:t>29.</w:t>
      </w:r>
      <w:r w:rsidRPr="005A1A96">
        <w:tab/>
      </w:r>
      <w:r w:rsidRPr="005A1A96">
        <w:rPr>
          <w:i/>
        </w:rPr>
        <w:t>Najvyšší kontrolný úrad Slovenskej republiky</w:t>
      </w:r>
      <w:r w:rsidRPr="005A1A96">
        <w:t xml:space="preserve"> (Slovākijas Republikas Augstākā revīzijas palāta)</w:t>
      </w:r>
    </w:p>
    <w:p w14:paraId="34DB55A6" w14:textId="77777777" w:rsidR="00FA6F39" w:rsidRPr="005A1A96" w:rsidRDefault="00FA6F39" w:rsidP="00FA6F39">
      <w:pPr>
        <w:ind w:left="567" w:hanging="567"/>
      </w:pPr>
    </w:p>
    <w:p w14:paraId="5D719034" w14:textId="77777777" w:rsidR="00FA6F39" w:rsidRPr="005A1A96" w:rsidRDefault="00FA6F39" w:rsidP="00FA6F39">
      <w:pPr>
        <w:ind w:left="567" w:hanging="567"/>
      </w:pPr>
      <w:r w:rsidRPr="005A1A96">
        <w:t>30.</w:t>
      </w:r>
      <w:r w:rsidRPr="005A1A96">
        <w:tab/>
      </w:r>
      <w:r w:rsidRPr="005A1A96">
        <w:rPr>
          <w:i/>
        </w:rPr>
        <w:t>Telekomunikačný úrad Slovenskej republiky</w:t>
      </w:r>
      <w:r w:rsidRPr="005A1A96">
        <w:t xml:space="preserve"> (Slovākijas Republikas telesakaru birojs)</w:t>
      </w:r>
    </w:p>
    <w:p w14:paraId="68B5FEFE" w14:textId="77777777" w:rsidR="00FA6F39" w:rsidRPr="005A1A96" w:rsidRDefault="00FA6F39" w:rsidP="00FA6F39">
      <w:pPr>
        <w:ind w:left="567" w:hanging="567"/>
      </w:pPr>
    </w:p>
    <w:p w14:paraId="290449E4" w14:textId="77777777" w:rsidR="00FA6F39" w:rsidRPr="005A1A96" w:rsidRDefault="00FA6F39" w:rsidP="00FA6F39">
      <w:pPr>
        <w:ind w:left="567" w:hanging="567"/>
      </w:pPr>
      <w:r w:rsidRPr="005A1A96">
        <w:t>31.</w:t>
      </w:r>
      <w:r w:rsidRPr="005A1A96">
        <w:tab/>
      </w:r>
      <w:r w:rsidRPr="005A1A96">
        <w:rPr>
          <w:i/>
        </w:rPr>
        <w:t>Poštový úrad</w:t>
      </w:r>
      <w:r w:rsidRPr="005A1A96">
        <w:t xml:space="preserve"> (Pasta regulators)</w:t>
      </w:r>
    </w:p>
    <w:p w14:paraId="24936DB9" w14:textId="77777777" w:rsidR="00FA6F39" w:rsidRPr="005A1A96" w:rsidRDefault="00FA6F39" w:rsidP="00FA6F39">
      <w:pPr>
        <w:ind w:left="567" w:hanging="567"/>
      </w:pPr>
    </w:p>
    <w:p w14:paraId="46E50708" w14:textId="77777777" w:rsidR="00FA6F39" w:rsidRPr="005A1A96" w:rsidRDefault="00FA6F39" w:rsidP="00FA6F39">
      <w:pPr>
        <w:ind w:left="567" w:hanging="567"/>
      </w:pPr>
      <w:r w:rsidRPr="005A1A96">
        <w:t>32.</w:t>
      </w:r>
      <w:r w:rsidRPr="005A1A96">
        <w:tab/>
      </w:r>
      <w:r w:rsidRPr="005A1A96">
        <w:rPr>
          <w:i/>
        </w:rPr>
        <w:t>Úrad na ochranu osobných údajov</w:t>
      </w:r>
      <w:r w:rsidRPr="005A1A96">
        <w:t xml:space="preserve"> (Persondatu aizsardzības birojs)</w:t>
      </w:r>
    </w:p>
    <w:p w14:paraId="5B4B99EB" w14:textId="77777777" w:rsidR="00FA6F39" w:rsidRPr="005A1A96" w:rsidRDefault="00FA6F39" w:rsidP="00FA6F39">
      <w:pPr>
        <w:ind w:left="567" w:hanging="567"/>
      </w:pPr>
    </w:p>
    <w:p w14:paraId="7E5CA84E" w14:textId="77777777" w:rsidR="00FA6F39" w:rsidRPr="005A1A96" w:rsidRDefault="00FA6F39" w:rsidP="00FA6F39">
      <w:pPr>
        <w:ind w:left="567" w:hanging="567"/>
      </w:pPr>
      <w:r w:rsidRPr="005A1A96">
        <w:t>33.</w:t>
      </w:r>
      <w:r w:rsidRPr="005A1A96">
        <w:tab/>
      </w:r>
      <w:r w:rsidRPr="005A1A96">
        <w:rPr>
          <w:i/>
        </w:rPr>
        <w:t>Kancelária verejného ochrancu práv</w:t>
      </w:r>
      <w:r w:rsidRPr="005A1A96">
        <w:t xml:space="preserve"> (Ombuda birojs)</w:t>
      </w:r>
    </w:p>
    <w:p w14:paraId="43B1B3AB" w14:textId="77777777" w:rsidR="00FA6F39" w:rsidRPr="005A1A96" w:rsidRDefault="00FA6F39" w:rsidP="00FA6F39">
      <w:pPr>
        <w:ind w:left="567" w:hanging="567"/>
      </w:pPr>
    </w:p>
    <w:p w14:paraId="1346805D" w14:textId="77777777" w:rsidR="00FA6F39" w:rsidRPr="005A1A96" w:rsidRDefault="00FA6F39" w:rsidP="00FA6F39">
      <w:pPr>
        <w:ind w:left="567" w:hanging="567"/>
      </w:pPr>
      <w:r w:rsidRPr="005A1A96">
        <w:t>34.</w:t>
      </w:r>
      <w:r w:rsidRPr="005A1A96">
        <w:tab/>
      </w:r>
      <w:r w:rsidRPr="005A1A96">
        <w:rPr>
          <w:i/>
        </w:rPr>
        <w:t>Úrad pre finančný trh</w:t>
      </w:r>
      <w:r w:rsidRPr="005A1A96">
        <w:t xml:space="preserve"> (Finanšu tirgus birojs)</w:t>
      </w:r>
    </w:p>
    <w:p w14:paraId="12B73014" w14:textId="77777777" w:rsidR="00FA6F39" w:rsidRPr="005A1A96" w:rsidRDefault="00FA6F39" w:rsidP="00FA6F39"/>
    <w:p w14:paraId="18BC1CE6" w14:textId="77777777" w:rsidR="00FA6F39" w:rsidRPr="005A1A96" w:rsidRDefault="00FA6F39" w:rsidP="00FA6F39">
      <w:pPr>
        <w:jc w:val="center"/>
      </w:pPr>
      <w:r w:rsidRPr="005A1A96">
        <w:t>SOMIJA</w:t>
      </w:r>
    </w:p>
    <w:p w14:paraId="03AD6EC9" w14:textId="77777777" w:rsidR="00FA6F39" w:rsidRPr="005A1A96" w:rsidRDefault="00FA6F39" w:rsidP="00FA6F39"/>
    <w:p w14:paraId="2F7FD695" w14:textId="77777777" w:rsidR="00FA6F39" w:rsidRPr="005A1A96" w:rsidRDefault="00FA6F39" w:rsidP="00FA6F39">
      <w:pPr>
        <w:ind w:left="567" w:hanging="567"/>
        <w:rPr>
          <w:rFonts w:eastAsia="Calibri"/>
        </w:rPr>
      </w:pPr>
      <w:r w:rsidRPr="005A1A96">
        <w:t>1.</w:t>
      </w:r>
      <w:r w:rsidRPr="005A1A96">
        <w:tab/>
      </w:r>
      <w:r w:rsidRPr="005A1A96">
        <w:rPr>
          <w:i/>
        </w:rPr>
        <w:t>Oikeuskanslerinvirasto – Justitiekanslersämbetet</w:t>
      </w:r>
      <w:r w:rsidRPr="005A1A96">
        <w:t xml:space="preserve"> (Tieslietu kanclera birojs)</w:t>
      </w:r>
    </w:p>
    <w:p w14:paraId="5657E97F" w14:textId="77777777" w:rsidR="00FA6F39" w:rsidRPr="005A1A96" w:rsidRDefault="00FA6F39" w:rsidP="00FA6F39">
      <w:pPr>
        <w:ind w:left="567" w:hanging="567"/>
        <w:rPr>
          <w:rFonts w:eastAsia="Calibri"/>
        </w:rPr>
      </w:pPr>
    </w:p>
    <w:p w14:paraId="6CC61FFF" w14:textId="07C665C3" w:rsidR="00751A0A" w:rsidRPr="005A1A96" w:rsidRDefault="00751A0A" w:rsidP="00751A0A">
      <w:pPr>
        <w:rPr>
          <w:rFonts w:eastAsia="Calibri"/>
        </w:rPr>
      </w:pPr>
      <w:r w:rsidRPr="005A1A96">
        <w:rPr>
          <w:rFonts w:eastAsia="Calibri"/>
        </w:rPr>
        <w:br w:type="page"/>
      </w:r>
    </w:p>
    <w:p w14:paraId="05A57F0A" w14:textId="613AA183" w:rsidR="00FA6F39" w:rsidRPr="005A1A96" w:rsidRDefault="00751A0A" w:rsidP="00FA6F39">
      <w:pPr>
        <w:ind w:left="567" w:hanging="567"/>
        <w:rPr>
          <w:rFonts w:eastAsia="Calibri"/>
        </w:rPr>
      </w:pPr>
      <w:r w:rsidRPr="005A1A96">
        <w:rPr>
          <w:rFonts w:eastAsia="Calibri"/>
        </w:rPr>
        <w:t>2</w:t>
      </w:r>
      <w:r w:rsidR="00FA6F39" w:rsidRPr="005A1A96">
        <w:rPr>
          <w:rFonts w:eastAsia="Calibri"/>
        </w:rPr>
        <w:t>.</w:t>
      </w:r>
      <w:r w:rsidR="00FA6F39" w:rsidRPr="005A1A96">
        <w:rPr>
          <w:rFonts w:eastAsia="Calibri"/>
        </w:rPr>
        <w:tab/>
      </w:r>
      <w:r w:rsidR="00FA6F39" w:rsidRPr="005A1A96">
        <w:rPr>
          <w:rFonts w:eastAsia="Calibri"/>
          <w:i/>
        </w:rPr>
        <w:t>Liikenne- ja Viestintäministeriö – Kommunikationsministeriet</w:t>
      </w:r>
      <w:r w:rsidR="00FA6F39" w:rsidRPr="005A1A96">
        <w:rPr>
          <w:rFonts w:eastAsia="Calibri"/>
        </w:rPr>
        <w:t xml:space="preserve"> (Transporta un sakaru ministrija):</w:t>
      </w:r>
    </w:p>
    <w:p w14:paraId="39074434" w14:textId="77777777" w:rsidR="00FA6F39" w:rsidRPr="005A1A96" w:rsidRDefault="00FA6F39" w:rsidP="00FA6F39">
      <w:pPr>
        <w:ind w:left="567" w:hanging="567"/>
        <w:rPr>
          <w:rFonts w:eastAsia="Calibri"/>
        </w:rPr>
      </w:pPr>
    </w:p>
    <w:p w14:paraId="66D040C0" w14:textId="77777777" w:rsidR="00FA6F39" w:rsidRPr="005A1A96" w:rsidRDefault="00FA6F39" w:rsidP="00FA6F39">
      <w:pPr>
        <w:ind w:left="1134" w:hanging="567"/>
        <w:rPr>
          <w:rFonts w:eastAsia="Calibri"/>
        </w:rPr>
      </w:pPr>
      <w:r w:rsidRPr="005A1A96">
        <w:rPr>
          <w:rFonts w:eastAsia="Calibri"/>
        </w:rPr>
        <w:t>a)</w:t>
      </w:r>
      <w:r w:rsidRPr="005A1A96">
        <w:rPr>
          <w:rFonts w:eastAsia="Calibri"/>
        </w:rPr>
        <w:tab/>
      </w:r>
      <w:r w:rsidRPr="005A1A96">
        <w:rPr>
          <w:rFonts w:eastAsia="Calibri"/>
          <w:i/>
        </w:rPr>
        <w:t>Viestintävirasto – Kommunikationsverket</w:t>
      </w:r>
      <w:r w:rsidRPr="005A1A96">
        <w:rPr>
          <w:rFonts w:eastAsia="Calibri"/>
        </w:rPr>
        <w:t xml:space="preserve"> (Sakaru nozares regulators)</w:t>
      </w:r>
    </w:p>
    <w:p w14:paraId="5E50F8FD" w14:textId="77777777" w:rsidR="00FA6F39" w:rsidRPr="005A1A96" w:rsidRDefault="00FA6F39" w:rsidP="00FA6F39">
      <w:pPr>
        <w:ind w:left="1134" w:hanging="567"/>
        <w:rPr>
          <w:rFonts w:eastAsia="Calibri"/>
        </w:rPr>
      </w:pPr>
    </w:p>
    <w:p w14:paraId="636CE9AF" w14:textId="77777777" w:rsidR="00FA6F39" w:rsidRPr="005A1A96" w:rsidRDefault="00FA6F39" w:rsidP="00FA6F39">
      <w:pPr>
        <w:ind w:left="1134" w:hanging="567"/>
        <w:rPr>
          <w:rFonts w:eastAsia="Calibri"/>
        </w:rPr>
      </w:pPr>
      <w:r w:rsidRPr="005A1A96">
        <w:rPr>
          <w:rFonts w:eastAsia="Calibri"/>
        </w:rPr>
        <w:t>b)</w:t>
      </w:r>
      <w:r w:rsidRPr="005A1A96">
        <w:rPr>
          <w:rFonts w:eastAsia="Calibri"/>
        </w:rPr>
        <w:tab/>
      </w:r>
      <w:r w:rsidRPr="005A1A96">
        <w:rPr>
          <w:rFonts w:eastAsia="Calibri"/>
          <w:i/>
        </w:rPr>
        <w:t>Ajoneuvohallintokeskus AKE – Fordonsförvaltningscentralen AKE</w:t>
      </w:r>
      <w:r w:rsidRPr="005A1A96">
        <w:rPr>
          <w:rFonts w:eastAsia="Calibri"/>
        </w:rPr>
        <w:t xml:space="preserve"> (Transportlīdzekļu administrācijas centrs)</w:t>
      </w:r>
    </w:p>
    <w:p w14:paraId="644DCE5E" w14:textId="77777777" w:rsidR="00FA6F39" w:rsidRPr="005A1A96" w:rsidRDefault="00FA6F39" w:rsidP="00FA6F39">
      <w:pPr>
        <w:ind w:left="1134" w:hanging="567"/>
        <w:rPr>
          <w:rFonts w:eastAsia="Calibri"/>
        </w:rPr>
      </w:pPr>
    </w:p>
    <w:p w14:paraId="17F2C64A" w14:textId="77777777" w:rsidR="00FA6F39" w:rsidRPr="005A1A96" w:rsidRDefault="00FA6F39" w:rsidP="00FA6F39">
      <w:pPr>
        <w:ind w:left="1134" w:hanging="567"/>
        <w:rPr>
          <w:rFonts w:eastAsia="Calibri"/>
        </w:rPr>
      </w:pPr>
      <w:r w:rsidRPr="005A1A96">
        <w:rPr>
          <w:rFonts w:eastAsia="Calibri"/>
        </w:rPr>
        <w:t>c)</w:t>
      </w:r>
      <w:r w:rsidRPr="005A1A96">
        <w:rPr>
          <w:rFonts w:eastAsia="Calibri"/>
        </w:rPr>
        <w:tab/>
      </w:r>
      <w:r w:rsidRPr="005A1A96">
        <w:rPr>
          <w:rFonts w:eastAsia="Calibri"/>
          <w:i/>
        </w:rPr>
        <w:t>Ilmailuhallinto – Luftfartsförvaltningen</w:t>
      </w:r>
      <w:r w:rsidRPr="005A1A96">
        <w:rPr>
          <w:rFonts w:eastAsia="Calibri"/>
        </w:rPr>
        <w:t xml:space="preserve"> (Civilās aviācijas iestāde)</w:t>
      </w:r>
    </w:p>
    <w:p w14:paraId="57ADCC10" w14:textId="77777777" w:rsidR="00FA6F39" w:rsidRPr="005A1A96" w:rsidRDefault="00FA6F39" w:rsidP="00FA6F39">
      <w:pPr>
        <w:ind w:left="1134" w:hanging="567"/>
        <w:rPr>
          <w:rFonts w:eastAsia="Calibri"/>
        </w:rPr>
      </w:pPr>
    </w:p>
    <w:p w14:paraId="417A7115" w14:textId="77777777" w:rsidR="00FA6F39" w:rsidRPr="005A1A96" w:rsidRDefault="00FA6F39" w:rsidP="00FA6F39">
      <w:pPr>
        <w:ind w:left="1134" w:hanging="567"/>
        <w:rPr>
          <w:rFonts w:eastAsia="Calibri"/>
        </w:rPr>
      </w:pPr>
      <w:r w:rsidRPr="005A1A96">
        <w:rPr>
          <w:rFonts w:eastAsia="Calibri"/>
        </w:rPr>
        <w:t>d)</w:t>
      </w:r>
      <w:r w:rsidRPr="005A1A96">
        <w:rPr>
          <w:rFonts w:eastAsia="Calibri"/>
        </w:rPr>
        <w:tab/>
      </w:r>
      <w:r w:rsidRPr="005A1A96">
        <w:rPr>
          <w:rFonts w:eastAsia="Calibri"/>
          <w:i/>
        </w:rPr>
        <w:t>Ilmatieteen laitos – Meteorologiska institutet</w:t>
      </w:r>
      <w:r w:rsidRPr="005A1A96">
        <w:rPr>
          <w:rFonts w:eastAsia="Calibri"/>
        </w:rPr>
        <w:t xml:space="preserve"> (Meteoroloģijas institūts)</w:t>
      </w:r>
    </w:p>
    <w:p w14:paraId="1151025B" w14:textId="77777777" w:rsidR="00FA6F39" w:rsidRPr="005A1A96" w:rsidRDefault="00FA6F39" w:rsidP="00FA6F39">
      <w:pPr>
        <w:ind w:left="1134" w:hanging="567"/>
        <w:rPr>
          <w:rFonts w:eastAsia="Calibri"/>
        </w:rPr>
      </w:pPr>
    </w:p>
    <w:p w14:paraId="6BD41AB9" w14:textId="77777777" w:rsidR="00FA6F39" w:rsidRPr="005A1A96" w:rsidRDefault="00FA6F39" w:rsidP="00FA6F39">
      <w:pPr>
        <w:ind w:left="1134" w:hanging="567"/>
        <w:rPr>
          <w:rFonts w:eastAsia="Calibri"/>
        </w:rPr>
      </w:pPr>
      <w:r w:rsidRPr="005A1A96">
        <w:rPr>
          <w:rFonts w:eastAsia="Calibri"/>
        </w:rPr>
        <w:t>e)</w:t>
      </w:r>
      <w:r w:rsidRPr="005A1A96">
        <w:rPr>
          <w:rFonts w:eastAsia="Calibri"/>
        </w:rPr>
        <w:tab/>
      </w:r>
      <w:r w:rsidRPr="005A1A96">
        <w:rPr>
          <w:rFonts w:eastAsia="Calibri"/>
          <w:i/>
        </w:rPr>
        <w:t>Merenkulkulaitos – Sjöfartsverket</w:t>
      </w:r>
      <w:r w:rsidRPr="005A1A96">
        <w:rPr>
          <w:rFonts w:eastAsia="Calibri"/>
        </w:rPr>
        <w:t xml:space="preserve"> (Jūras lietu administrācija)</w:t>
      </w:r>
    </w:p>
    <w:p w14:paraId="431217DA" w14:textId="77777777" w:rsidR="00FA6F39" w:rsidRPr="005A1A96" w:rsidRDefault="00FA6F39" w:rsidP="00FA6F39">
      <w:pPr>
        <w:ind w:left="1134" w:hanging="567"/>
        <w:rPr>
          <w:rFonts w:eastAsia="Calibri"/>
        </w:rPr>
      </w:pPr>
    </w:p>
    <w:p w14:paraId="2829EEB9" w14:textId="77777777" w:rsidR="00FA6F39" w:rsidRPr="005A1A96" w:rsidRDefault="00FA6F39" w:rsidP="00FA6F39">
      <w:pPr>
        <w:ind w:left="1134" w:hanging="567"/>
        <w:rPr>
          <w:rFonts w:eastAsia="Calibri"/>
        </w:rPr>
      </w:pPr>
      <w:r w:rsidRPr="005A1A96">
        <w:rPr>
          <w:rFonts w:eastAsia="Calibri"/>
        </w:rPr>
        <w:t>f)</w:t>
      </w:r>
      <w:r w:rsidRPr="005A1A96">
        <w:rPr>
          <w:rFonts w:eastAsia="Calibri"/>
        </w:rPr>
        <w:tab/>
      </w:r>
      <w:r w:rsidRPr="005A1A96">
        <w:rPr>
          <w:rFonts w:eastAsia="Calibri"/>
          <w:i/>
        </w:rPr>
        <w:t>Merentutkimuslaitos – Havsforskningsinstitutet</w:t>
      </w:r>
      <w:r w:rsidRPr="005A1A96">
        <w:rPr>
          <w:rFonts w:eastAsia="Calibri"/>
        </w:rPr>
        <w:t xml:space="preserve"> (Jūras pētniecības institūts)</w:t>
      </w:r>
    </w:p>
    <w:p w14:paraId="6BB7F197" w14:textId="77777777" w:rsidR="00FA6F39" w:rsidRPr="005A1A96" w:rsidRDefault="00FA6F39" w:rsidP="00FA6F39">
      <w:pPr>
        <w:ind w:left="1134" w:hanging="567"/>
        <w:rPr>
          <w:rFonts w:eastAsia="Calibri"/>
        </w:rPr>
      </w:pPr>
    </w:p>
    <w:p w14:paraId="0ABC2B84" w14:textId="77777777" w:rsidR="00FA6F39" w:rsidRPr="005A1A96" w:rsidRDefault="00FA6F39" w:rsidP="00FA6F39">
      <w:pPr>
        <w:ind w:left="1134" w:hanging="567"/>
        <w:rPr>
          <w:rFonts w:eastAsia="Calibri"/>
        </w:rPr>
      </w:pPr>
      <w:r w:rsidRPr="005A1A96">
        <w:rPr>
          <w:rFonts w:eastAsia="Calibri"/>
        </w:rPr>
        <w:t>g)</w:t>
      </w:r>
      <w:r w:rsidRPr="005A1A96">
        <w:rPr>
          <w:rFonts w:eastAsia="Calibri"/>
        </w:rPr>
        <w:tab/>
      </w:r>
      <w:r w:rsidRPr="005A1A96">
        <w:rPr>
          <w:rFonts w:eastAsia="Calibri"/>
          <w:i/>
        </w:rPr>
        <w:t>Ratahallintokeskus RHK – Banförvaltningscentralen RHK</w:t>
      </w:r>
      <w:r w:rsidRPr="005A1A96">
        <w:rPr>
          <w:rFonts w:eastAsia="Calibri"/>
        </w:rPr>
        <w:t xml:space="preserve"> (Dzelzceļa administrācija)</w:t>
      </w:r>
    </w:p>
    <w:p w14:paraId="6FDE0B97" w14:textId="77777777" w:rsidR="00FA6F39" w:rsidRPr="005A1A96" w:rsidRDefault="00FA6F39" w:rsidP="00FA6F39">
      <w:pPr>
        <w:ind w:left="1134" w:hanging="567"/>
        <w:rPr>
          <w:rFonts w:eastAsia="Calibri"/>
        </w:rPr>
      </w:pPr>
    </w:p>
    <w:p w14:paraId="346F993E" w14:textId="77777777" w:rsidR="00FA6F39" w:rsidRPr="005A1A96" w:rsidRDefault="00FA6F39" w:rsidP="00FA6F39">
      <w:pPr>
        <w:ind w:left="1134" w:hanging="567"/>
        <w:rPr>
          <w:rFonts w:eastAsia="Calibri"/>
        </w:rPr>
      </w:pPr>
      <w:r w:rsidRPr="005A1A96">
        <w:rPr>
          <w:rFonts w:eastAsia="Calibri"/>
        </w:rPr>
        <w:t>h)</w:t>
      </w:r>
      <w:r w:rsidRPr="005A1A96">
        <w:rPr>
          <w:rFonts w:eastAsia="Calibri"/>
        </w:rPr>
        <w:tab/>
      </w:r>
      <w:r w:rsidRPr="005A1A96">
        <w:rPr>
          <w:rFonts w:eastAsia="Calibri"/>
          <w:i/>
        </w:rPr>
        <w:t>Rautatievirasto – Järnvägsverket</w:t>
      </w:r>
      <w:r w:rsidRPr="005A1A96">
        <w:rPr>
          <w:rFonts w:eastAsia="Calibri"/>
        </w:rPr>
        <w:t xml:space="preserve"> (Dzelzceļa aģentūra)</w:t>
      </w:r>
    </w:p>
    <w:p w14:paraId="38569CE4" w14:textId="77777777" w:rsidR="00FA6F39" w:rsidRPr="005A1A96" w:rsidRDefault="00FA6F39" w:rsidP="00FA6F39">
      <w:pPr>
        <w:ind w:left="1134" w:hanging="567"/>
        <w:rPr>
          <w:rFonts w:eastAsia="Calibri"/>
        </w:rPr>
      </w:pPr>
    </w:p>
    <w:p w14:paraId="6DCDA799" w14:textId="77777777" w:rsidR="00FA6F39" w:rsidRPr="005A1A96" w:rsidRDefault="00FA6F39" w:rsidP="00FA6F39">
      <w:pPr>
        <w:ind w:left="1134" w:hanging="567"/>
        <w:rPr>
          <w:rFonts w:eastAsia="Calibri"/>
        </w:rPr>
      </w:pPr>
      <w:r w:rsidRPr="005A1A96">
        <w:rPr>
          <w:rFonts w:eastAsia="Calibri"/>
        </w:rPr>
        <w:t>i)</w:t>
      </w:r>
      <w:r w:rsidRPr="005A1A96">
        <w:rPr>
          <w:rFonts w:eastAsia="Calibri"/>
        </w:rPr>
        <w:tab/>
      </w:r>
      <w:r w:rsidRPr="005A1A96">
        <w:rPr>
          <w:rFonts w:eastAsia="Calibri"/>
          <w:i/>
        </w:rPr>
        <w:t>Tiehallinto – Vägförvaltningen</w:t>
      </w:r>
      <w:r w:rsidRPr="005A1A96">
        <w:rPr>
          <w:rFonts w:eastAsia="Calibri"/>
        </w:rPr>
        <w:t xml:space="preserve"> (Ceļu administrācija)</w:t>
      </w:r>
    </w:p>
    <w:p w14:paraId="05A39172" w14:textId="77777777" w:rsidR="00FA6F39" w:rsidRPr="005A1A96" w:rsidRDefault="00FA6F39" w:rsidP="00FA6F39">
      <w:pPr>
        <w:rPr>
          <w:rFonts w:eastAsia="Calibri"/>
        </w:rPr>
      </w:pPr>
    </w:p>
    <w:p w14:paraId="7449717D" w14:textId="4093B7C1" w:rsidR="00751A0A" w:rsidRPr="005A1A96" w:rsidRDefault="00751A0A" w:rsidP="00751A0A">
      <w:pPr>
        <w:rPr>
          <w:rFonts w:eastAsia="Calibri"/>
        </w:rPr>
      </w:pPr>
      <w:r w:rsidRPr="005A1A96">
        <w:rPr>
          <w:rFonts w:eastAsia="Calibri"/>
        </w:rPr>
        <w:br w:type="page"/>
      </w:r>
    </w:p>
    <w:p w14:paraId="6F0F7570" w14:textId="7DFD3DF4" w:rsidR="00FA6F39" w:rsidRPr="005A1A96" w:rsidRDefault="00751A0A" w:rsidP="00FA6F39">
      <w:pPr>
        <w:ind w:left="567" w:hanging="567"/>
        <w:rPr>
          <w:rFonts w:eastAsia="Calibri"/>
        </w:rPr>
      </w:pPr>
      <w:r w:rsidRPr="005A1A96">
        <w:rPr>
          <w:rFonts w:eastAsia="Calibri"/>
        </w:rPr>
        <w:t>3</w:t>
      </w:r>
      <w:r w:rsidR="00FA6F39" w:rsidRPr="005A1A96">
        <w:rPr>
          <w:rFonts w:eastAsia="Calibri"/>
        </w:rPr>
        <w:t>.</w:t>
      </w:r>
      <w:r w:rsidR="00FA6F39" w:rsidRPr="005A1A96">
        <w:rPr>
          <w:rFonts w:eastAsia="Calibri"/>
        </w:rPr>
        <w:tab/>
      </w:r>
      <w:r w:rsidR="00FA6F39" w:rsidRPr="005A1A96">
        <w:rPr>
          <w:rFonts w:eastAsia="Calibri"/>
          <w:i/>
        </w:rPr>
        <w:t>Maa- ja Metsätalousministeriö – Jord- Och Skogsbruksministeriet</w:t>
      </w:r>
      <w:r w:rsidR="00FA6F39" w:rsidRPr="005A1A96">
        <w:rPr>
          <w:rFonts w:eastAsia="Calibri"/>
        </w:rPr>
        <w:t xml:space="preserve"> (Lauksaimniecības un mežsaimniecības ministrija):</w:t>
      </w:r>
    </w:p>
    <w:p w14:paraId="3F193E47" w14:textId="77777777" w:rsidR="00FA6F39" w:rsidRPr="005A1A96" w:rsidRDefault="00FA6F39" w:rsidP="00FA6F39">
      <w:pPr>
        <w:ind w:left="567" w:hanging="567"/>
        <w:rPr>
          <w:rFonts w:eastAsia="Calibri"/>
        </w:rPr>
      </w:pPr>
    </w:p>
    <w:p w14:paraId="4676F58C" w14:textId="77777777" w:rsidR="00FA6F39" w:rsidRPr="005A1A96" w:rsidRDefault="00FA6F39" w:rsidP="00FA6F39">
      <w:pPr>
        <w:ind w:left="1134" w:hanging="567"/>
        <w:rPr>
          <w:rFonts w:eastAsia="Calibri"/>
        </w:rPr>
      </w:pPr>
      <w:r w:rsidRPr="005A1A96">
        <w:rPr>
          <w:rFonts w:eastAsia="Calibri"/>
        </w:rPr>
        <w:t>a)</w:t>
      </w:r>
      <w:r w:rsidRPr="005A1A96">
        <w:rPr>
          <w:rFonts w:eastAsia="Calibri"/>
        </w:rPr>
        <w:tab/>
      </w:r>
      <w:r w:rsidRPr="005A1A96">
        <w:rPr>
          <w:rFonts w:eastAsia="Calibri"/>
          <w:i/>
        </w:rPr>
        <w:t>Elintarviketurvallisuusvirasto – Livsmedelssäkerhetsverket</w:t>
      </w:r>
      <w:r w:rsidRPr="005A1A96">
        <w:rPr>
          <w:rFonts w:eastAsia="Calibri"/>
        </w:rPr>
        <w:t xml:space="preserve"> (Pārtikas drošuma iestāde)</w:t>
      </w:r>
    </w:p>
    <w:p w14:paraId="5CB6C7D6" w14:textId="77777777" w:rsidR="00FA6F39" w:rsidRPr="005A1A96" w:rsidRDefault="00FA6F39" w:rsidP="00FA6F39">
      <w:pPr>
        <w:ind w:left="1134" w:hanging="567"/>
        <w:rPr>
          <w:rFonts w:eastAsia="Calibri"/>
        </w:rPr>
      </w:pPr>
    </w:p>
    <w:p w14:paraId="6B1D3D9F" w14:textId="77777777" w:rsidR="00FA6F39" w:rsidRPr="005A1A96" w:rsidRDefault="00FA6F39" w:rsidP="00FA6F39">
      <w:pPr>
        <w:ind w:left="1134" w:hanging="567"/>
        <w:rPr>
          <w:rFonts w:eastAsia="Calibri"/>
        </w:rPr>
      </w:pPr>
      <w:r w:rsidRPr="005A1A96">
        <w:rPr>
          <w:rFonts w:eastAsia="Calibri"/>
        </w:rPr>
        <w:t>b)</w:t>
      </w:r>
      <w:r w:rsidRPr="005A1A96">
        <w:rPr>
          <w:rFonts w:eastAsia="Calibri"/>
        </w:rPr>
        <w:tab/>
      </w:r>
      <w:r w:rsidRPr="005A1A96">
        <w:rPr>
          <w:rFonts w:eastAsia="Calibri"/>
          <w:i/>
        </w:rPr>
        <w:t>Maanmittauslaitos – Lantmäteriverket</w:t>
      </w:r>
      <w:r w:rsidRPr="005A1A96">
        <w:rPr>
          <w:rFonts w:eastAsia="Calibri"/>
        </w:rPr>
        <w:t xml:space="preserve"> (Valsts zemes dienests)</w:t>
      </w:r>
    </w:p>
    <w:p w14:paraId="5BD1F7A5" w14:textId="77777777" w:rsidR="00FA6F39" w:rsidRPr="005A1A96" w:rsidRDefault="00FA6F39" w:rsidP="00FA6F39">
      <w:pPr>
        <w:ind w:left="1134" w:hanging="567"/>
        <w:rPr>
          <w:rFonts w:eastAsia="Calibri"/>
        </w:rPr>
      </w:pPr>
    </w:p>
    <w:p w14:paraId="21164A96" w14:textId="77777777" w:rsidR="00FA6F39" w:rsidRPr="005A1A96" w:rsidRDefault="00FA6F39" w:rsidP="00FA6F39">
      <w:pPr>
        <w:ind w:left="1134" w:hanging="567"/>
        <w:rPr>
          <w:rFonts w:eastAsia="Calibri"/>
        </w:rPr>
      </w:pPr>
      <w:r w:rsidRPr="005A1A96">
        <w:rPr>
          <w:rFonts w:eastAsia="Calibri"/>
        </w:rPr>
        <w:t>c)</w:t>
      </w:r>
      <w:r w:rsidRPr="005A1A96">
        <w:rPr>
          <w:rFonts w:eastAsia="Calibri"/>
        </w:rPr>
        <w:tab/>
      </w:r>
      <w:r w:rsidRPr="005A1A96">
        <w:rPr>
          <w:rFonts w:eastAsia="Calibri"/>
          <w:i/>
        </w:rPr>
        <w:t>Maaseutuvirasto – Landsbygdsverket</w:t>
      </w:r>
      <w:r w:rsidRPr="005A1A96">
        <w:rPr>
          <w:rFonts w:eastAsia="Calibri"/>
        </w:rPr>
        <w:t xml:space="preserve"> (Lauku aģentūra)</w:t>
      </w:r>
    </w:p>
    <w:p w14:paraId="6F382791" w14:textId="77777777" w:rsidR="00FA6F39" w:rsidRPr="005A1A96" w:rsidRDefault="00FA6F39" w:rsidP="00FA6F39">
      <w:pPr>
        <w:ind w:left="1134" w:hanging="567"/>
        <w:rPr>
          <w:rFonts w:eastAsia="Calibri"/>
        </w:rPr>
      </w:pPr>
    </w:p>
    <w:p w14:paraId="5852E607" w14:textId="77777777" w:rsidR="00FA6F39" w:rsidRPr="005A1A96" w:rsidRDefault="00FA6F39" w:rsidP="00FA6F39">
      <w:pPr>
        <w:ind w:left="567" w:hanging="567"/>
        <w:rPr>
          <w:rFonts w:eastAsia="Calibri"/>
        </w:rPr>
      </w:pPr>
      <w:r w:rsidRPr="005A1A96">
        <w:rPr>
          <w:rFonts w:eastAsia="Calibri"/>
        </w:rPr>
        <w:t>4.</w:t>
      </w:r>
      <w:r w:rsidRPr="005A1A96">
        <w:rPr>
          <w:rFonts w:eastAsia="Calibri"/>
        </w:rPr>
        <w:tab/>
      </w:r>
      <w:r w:rsidRPr="005A1A96">
        <w:rPr>
          <w:rFonts w:eastAsia="Calibri"/>
          <w:i/>
        </w:rPr>
        <w:t>Oikeusministeriö – Justitieministeriet</w:t>
      </w:r>
      <w:r w:rsidRPr="005A1A96">
        <w:rPr>
          <w:rFonts w:eastAsia="Calibri"/>
        </w:rPr>
        <w:t xml:space="preserve"> (Tieslietu ministrija):</w:t>
      </w:r>
    </w:p>
    <w:p w14:paraId="7F4F7A39" w14:textId="77777777" w:rsidR="00FA6F39" w:rsidRPr="005A1A96" w:rsidRDefault="00FA6F39" w:rsidP="00FA6F39">
      <w:pPr>
        <w:ind w:left="567" w:hanging="567"/>
        <w:rPr>
          <w:rFonts w:eastAsia="Calibri"/>
        </w:rPr>
      </w:pPr>
    </w:p>
    <w:p w14:paraId="2710DB30" w14:textId="77777777" w:rsidR="00FA6F39" w:rsidRPr="005A1A96" w:rsidRDefault="00FA6F39" w:rsidP="00FA6F39">
      <w:pPr>
        <w:ind w:left="1134" w:hanging="567"/>
        <w:rPr>
          <w:rFonts w:eastAsia="Calibri"/>
        </w:rPr>
      </w:pPr>
      <w:r w:rsidRPr="005A1A96">
        <w:rPr>
          <w:rFonts w:eastAsia="Calibri"/>
        </w:rPr>
        <w:t>a)</w:t>
      </w:r>
      <w:r w:rsidRPr="005A1A96">
        <w:rPr>
          <w:rFonts w:eastAsia="Calibri"/>
        </w:rPr>
        <w:tab/>
      </w:r>
      <w:r w:rsidRPr="005A1A96">
        <w:rPr>
          <w:rFonts w:eastAsia="Calibri"/>
          <w:i/>
        </w:rPr>
        <w:t>Tietosuojavaltuutetun toimisto – Dataombudsmannens byrå</w:t>
      </w:r>
      <w:r w:rsidRPr="005A1A96">
        <w:rPr>
          <w:rFonts w:eastAsia="Calibri"/>
        </w:rPr>
        <w:t xml:space="preserve"> (Datu aizsardzības ombuda birojs)</w:t>
      </w:r>
    </w:p>
    <w:p w14:paraId="4CB58B4A" w14:textId="77777777" w:rsidR="00FA6F39" w:rsidRPr="005A1A96" w:rsidRDefault="00FA6F39" w:rsidP="00FA6F39">
      <w:pPr>
        <w:ind w:left="1134" w:hanging="567"/>
        <w:rPr>
          <w:rFonts w:eastAsia="Calibri"/>
        </w:rPr>
      </w:pPr>
    </w:p>
    <w:p w14:paraId="6BAD8154" w14:textId="77777777" w:rsidR="00FA6F39" w:rsidRPr="005A1A96" w:rsidRDefault="00FA6F39" w:rsidP="00FA6F39">
      <w:pPr>
        <w:ind w:left="1134" w:hanging="567"/>
        <w:rPr>
          <w:rFonts w:eastAsia="Calibri"/>
        </w:rPr>
      </w:pPr>
      <w:r w:rsidRPr="005A1A96">
        <w:rPr>
          <w:rFonts w:eastAsia="Calibri"/>
        </w:rPr>
        <w:t>b)</w:t>
      </w:r>
      <w:r w:rsidRPr="005A1A96">
        <w:rPr>
          <w:rFonts w:eastAsia="Calibri"/>
        </w:rPr>
        <w:tab/>
      </w:r>
      <w:r w:rsidRPr="005A1A96">
        <w:rPr>
          <w:rFonts w:eastAsia="Calibri"/>
          <w:i/>
        </w:rPr>
        <w:t>Tuomioistuimet – Domstolar</w:t>
      </w:r>
      <w:r w:rsidRPr="005A1A96">
        <w:rPr>
          <w:rFonts w:eastAsia="Calibri"/>
        </w:rPr>
        <w:t xml:space="preserve"> (tiesas)</w:t>
      </w:r>
    </w:p>
    <w:p w14:paraId="7A475F7C" w14:textId="77777777" w:rsidR="00FA6F39" w:rsidRPr="005A1A96" w:rsidRDefault="00FA6F39" w:rsidP="00FA6F39">
      <w:pPr>
        <w:ind w:left="1134" w:hanging="567"/>
        <w:rPr>
          <w:rFonts w:eastAsia="Calibri"/>
        </w:rPr>
      </w:pPr>
    </w:p>
    <w:p w14:paraId="1F270E83" w14:textId="77777777" w:rsidR="00FA6F39" w:rsidRPr="005A1A96" w:rsidRDefault="00FA6F39" w:rsidP="00FA6F39">
      <w:pPr>
        <w:ind w:left="1134" w:hanging="567"/>
        <w:rPr>
          <w:rFonts w:eastAsia="Calibri"/>
        </w:rPr>
      </w:pPr>
      <w:r w:rsidRPr="005A1A96">
        <w:rPr>
          <w:rFonts w:eastAsia="Calibri"/>
        </w:rPr>
        <w:t>c)</w:t>
      </w:r>
      <w:r w:rsidRPr="005A1A96">
        <w:rPr>
          <w:rFonts w:eastAsia="Calibri"/>
        </w:rPr>
        <w:tab/>
      </w:r>
      <w:r w:rsidRPr="005A1A96">
        <w:rPr>
          <w:rFonts w:eastAsia="Calibri"/>
          <w:i/>
        </w:rPr>
        <w:t>Korkein oikeus – Högsta domstolen</w:t>
      </w:r>
      <w:r w:rsidRPr="005A1A96">
        <w:rPr>
          <w:rFonts w:eastAsia="Calibri"/>
        </w:rPr>
        <w:t xml:space="preserve"> (Augstākā tiesa)</w:t>
      </w:r>
    </w:p>
    <w:p w14:paraId="386471CF" w14:textId="77777777" w:rsidR="00FA6F39" w:rsidRPr="005A1A96" w:rsidRDefault="00FA6F39" w:rsidP="00FA6F39">
      <w:pPr>
        <w:ind w:left="1134" w:hanging="567"/>
        <w:rPr>
          <w:rFonts w:eastAsia="Calibri"/>
        </w:rPr>
      </w:pPr>
    </w:p>
    <w:p w14:paraId="006EF136" w14:textId="77777777" w:rsidR="00FA6F39" w:rsidRPr="005A1A96" w:rsidRDefault="00FA6F39" w:rsidP="00FA6F39">
      <w:pPr>
        <w:ind w:left="1134" w:hanging="567"/>
        <w:rPr>
          <w:rFonts w:eastAsia="Calibri"/>
        </w:rPr>
      </w:pPr>
      <w:r w:rsidRPr="005A1A96">
        <w:rPr>
          <w:rFonts w:eastAsia="Calibri"/>
        </w:rPr>
        <w:t>d)</w:t>
      </w:r>
      <w:r w:rsidRPr="005A1A96">
        <w:rPr>
          <w:rFonts w:eastAsia="Calibri"/>
        </w:rPr>
        <w:tab/>
      </w:r>
      <w:r w:rsidRPr="005A1A96">
        <w:rPr>
          <w:rFonts w:eastAsia="Calibri"/>
          <w:i/>
        </w:rPr>
        <w:t>Korkein hallinto-oikeus – Högsta förvaltningsdomstolen</w:t>
      </w:r>
      <w:r w:rsidRPr="005A1A96">
        <w:rPr>
          <w:rFonts w:eastAsia="Calibri"/>
        </w:rPr>
        <w:t xml:space="preserve"> (Augstākā administratīvā tiesa)</w:t>
      </w:r>
    </w:p>
    <w:p w14:paraId="3B286462" w14:textId="77777777" w:rsidR="00FA6F39" w:rsidRPr="005A1A96" w:rsidRDefault="00FA6F39" w:rsidP="00FA6F39">
      <w:pPr>
        <w:ind w:left="1134" w:hanging="567"/>
        <w:rPr>
          <w:rFonts w:eastAsia="Calibri"/>
        </w:rPr>
      </w:pPr>
    </w:p>
    <w:p w14:paraId="179FCD2F" w14:textId="77777777" w:rsidR="00FA6F39" w:rsidRPr="005A1A96" w:rsidRDefault="00FA6F39" w:rsidP="00FA6F39">
      <w:pPr>
        <w:ind w:left="1134" w:hanging="567"/>
        <w:rPr>
          <w:rFonts w:eastAsia="Calibri"/>
        </w:rPr>
      </w:pPr>
      <w:r w:rsidRPr="005A1A96">
        <w:rPr>
          <w:rFonts w:eastAsia="Calibri"/>
        </w:rPr>
        <w:t>e)</w:t>
      </w:r>
      <w:r w:rsidRPr="005A1A96">
        <w:rPr>
          <w:rFonts w:eastAsia="Calibri"/>
        </w:rPr>
        <w:tab/>
      </w:r>
      <w:r w:rsidRPr="005A1A96">
        <w:rPr>
          <w:rFonts w:eastAsia="Calibri"/>
          <w:i/>
        </w:rPr>
        <w:t>Hovioikeudet – hovrätter</w:t>
      </w:r>
      <w:r w:rsidRPr="005A1A96">
        <w:rPr>
          <w:rFonts w:eastAsia="Calibri"/>
        </w:rPr>
        <w:t xml:space="preserve"> (apelācijas tiesas)</w:t>
      </w:r>
    </w:p>
    <w:p w14:paraId="688F5140" w14:textId="77777777" w:rsidR="00FA6F39" w:rsidRPr="005A1A96" w:rsidRDefault="00FA6F39" w:rsidP="00FA6F39">
      <w:pPr>
        <w:ind w:left="1134" w:hanging="567"/>
        <w:rPr>
          <w:rFonts w:eastAsia="Calibri"/>
        </w:rPr>
      </w:pPr>
    </w:p>
    <w:p w14:paraId="2D268ECB" w14:textId="3B40DCEF" w:rsidR="00751A0A" w:rsidRPr="005A1A96" w:rsidRDefault="00751A0A" w:rsidP="00751A0A">
      <w:pPr>
        <w:rPr>
          <w:rFonts w:eastAsia="Calibri"/>
        </w:rPr>
      </w:pPr>
      <w:r w:rsidRPr="005A1A96">
        <w:rPr>
          <w:rFonts w:eastAsia="Calibri"/>
        </w:rPr>
        <w:br w:type="page"/>
      </w:r>
    </w:p>
    <w:p w14:paraId="5D2CE189" w14:textId="426898D6" w:rsidR="00FA6F39" w:rsidRPr="005A1A96" w:rsidRDefault="00751A0A" w:rsidP="00FA6F39">
      <w:pPr>
        <w:ind w:left="1134" w:hanging="567"/>
        <w:rPr>
          <w:rFonts w:eastAsia="Calibri"/>
        </w:rPr>
      </w:pPr>
      <w:r w:rsidRPr="005A1A96">
        <w:rPr>
          <w:rFonts w:eastAsia="Calibri"/>
        </w:rPr>
        <w:t>f</w:t>
      </w:r>
      <w:r w:rsidR="00FA6F39" w:rsidRPr="005A1A96">
        <w:rPr>
          <w:rFonts w:eastAsia="Calibri"/>
        </w:rPr>
        <w:t>)</w:t>
      </w:r>
      <w:r w:rsidR="00FA6F39" w:rsidRPr="005A1A96">
        <w:rPr>
          <w:rFonts w:eastAsia="Calibri"/>
        </w:rPr>
        <w:tab/>
      </w:r>
      <w:r w:rsidR="00FA6F39" w:rsidRPr="005A1A96">
        <w:rPr>
          <w:rFonts w:eastAsia="Calibri"/>
          <w:i/>
        </w:rPr>
        <w:t>Käräjäoikeudet – tingsrätter</w:t>
      </w:r>
      <w:r w:rsidR="00FA6F39" w:rsidRPr="005A1A96">
        <w:rPr>
          <w:rFonts w:eastAsia="Calibri"/>
        </w:rPr>
        <w:t xml:space="preserve"> (rajonu tiesas)</w:t>
      </w:r>
    </w:p>
    <w:p w14:paraId="1DD52415" w14:textId="77777777" w:rsidR="00FA6F39" w:rsidRPr="005A1A96" w:rsidRDefault="00FA6F39" w:rsidP="00FA6F39">
      <w:pPr>
        <w:ind w:left="1134" w:hanging="567"/>
        <w:rPr>
          <w:rFonts w:eastAsia="Calibri"/>
        </w:rPr>
      </w:pPr>
    </w:p>
    <w:p w14:paraId="14D5EEE8" w14:textId="77777777" w:rsidR="00FA6F39" w:rsidRPr="005A1A96" w:rsidRDefault="00FA6F39" w:rsidP="00FA6F39">
      <w:pPr>
        <w:ind w:left="1134" w:hanging="567"/>
        <w:rPr>
          <w:rFonts w:eastAsia="Calibri"/>
        </w:rPr>
      </w:pPr>
      <w:r w:rsidRPr="005A1A96">
        <w:rPr>
          <w:rFonts w:eastAsia="Calibri"/>
        </w:rPr>
        <w:t>g)</w:t>
      </w:r>
      <w:r w:rsidRPr="005A1A96">
        <w:rPr>
          <w:rFonts w:eastAsia="Calibri"/>
        </w:rPr>
        <w:tab/>
      </w:r>
      <w:r w:rsidRPr="005A1A96">
        <w:rPr>
          <w:rFonts w:eastAsia="Calibri"/>
          <w:i/>
        </w:rPr>
        <w:t>Hallinto-oikeudet – förvaltningsdomstolar</w:t>
      </w:r>
      <w:r w:rsidRPr="005A1A96">
        <w:rPr>
          <w:rFonts w:eastAsia="Calibri"/>
        </w:rPr>
        <w:t xml:space="preserve"> (administratīvās tiesas)</w:t>
      </w:r>
    </w:p>
    <w:p w14:paraId="6E3AF360" w14:textId="77777777" w:rsidR="00FA6F39" w:rsidRPr="005A1A96" w:rsidRDefault="00FA6F39" w:rsidP="00FA6F39">
      <w:pPr>
        <w:ind w:left="1134" w:hanging="567"/>
        <w:rPr>
          <w:rFonts w:eastAsia="Calibri"/>
        </w:rPr>
      </w:pPr>
    </w:p>
    <w:p w14:paraId="66979372" w14:textId="77777777" w:rsidR="00FA6F39" w:rsidRPr="005A1A96" w:rsidRDefault="00FA6F39" w:rsidP="00FA6F39">
      <w:pPr>
        <w:ind w:left="1134" w:hanging="567"/>
        <w:rPr>
          <w:rFonts w:eastAsia="Calibri"/>
        </w:rPr>
      </w:pPr>
      <w:r w:rsidRPr="005A1A96">
        <w:rPr>
          <w:rFonts w:eastAsia="Calibri"/>
        </w:rPr>
        <w:t>h)</w:t>
      </w:r>
      <w:r w:rsidRPr="005A1A96">
        <w:rPr>
          <w:rFonts w:eastAsia="Calibri"/>
        </w:rPr>
        <w:tab/>
      </w:r>
      <w:r w:rsidRPr="005A1A96">
        <w:rPr>
          <w:rFonts w:eastAsia="Calibri"/>
          <w:i/>
        </w:rPr>
        <w:t>Markkinaoikeus – Marknadsdomstolen</w:t>
      </w:r>
      <w:r w:rsidRPr="005A1A96">
        <w:rPr>
          <w:rFonts w:eastAsia="Calibri"/>
        </w:rPr>
        <w:t xml:space="preserve"> (Komerctiesa)</w:t>
      </w:r>
    </w:p>
    <w:p w14:paraId="60007A11" w14:textId="77777777" w:rsidR="00FA6F39" w:rsidRPr="005A1A96" w:rsidRDefault="00FA6F39" w:rsidP="00FA6F39">
      <w:pPr>
        <w:ind w:left="1134" w:hanging="567"/>
        <w:rPr>
          <w:rFonts w:eastAsia="Calibri"/>
        </w:rPr>
      </w:pPr>
    </w:p>
    <w:p w14:paraId="0D57CF79" w14:textId="77777777" w:rsidR="00FA6F39" w:rsidRPr="005A1A96" w:rsidRDefault="00FA6F39" w:rsidP="00FA6F39">
      <w:pPr>
        <w:ind w:left="1134" w:hanging="567"/>
        <w:rPr>
          <w:rFonts w:eastAsia="Calibri"/>
        </w:rPr>
      </w:pPr>
      <w:r w:rsidRPr="005A1A96">
        <w:rPr>
          <w:rFonts w:eastAsia="Calibri"/>
        </w:rPr>
        <w:t>i)</w:t>
      </w:r>
      <w:r w:rsidRPr="005A1A96">
        <w:rPr>
          <w:rFonts w:eastAsia="Calibri"/>
        </w:rPr>
        <w:tab/>
      </w:r>
      <w:r w:rsidRPr="005A1A96">
        <w:rPr>
          <w:rFonts w:eastAsia="Calibri"/>
          <w:i/>
        </w:rPr>
        <w:t>Työtuomioistuin – Arbetsdomstolen</w:t>
      </w:r>
      <w:r w:rsidRPr="005A1A96">
        <w:rPr>
          <w:rFonts w:eastAsia="Calibri"/>
        </w:rPr>
        <w:t xml:space="preserve"> (Darba lietu tiesa)</w:t>
      </w:r>
    </w:p>
    <w:p w14:paraId="7CBEFAA5" w14:textId="77777777" w:rsidR="00FA6F39" w:rsidRPr="005A1A96" w:rsidRDefault="00FA6F39" w:rsidP="00FA6F39">
      <w:pPr>
        <w:ind w:left="1134" w:hanging="567"/>
        <w:rPr>
          <w:rFonts w:eastAsia="Calibri"/>
        </w:rPr>
      </w:pPr>
    </w:p>
    <w:p w14:paraId="45A273CB" w14:textId="77777777" w:rsidR="00FA6F39" w:rsidRPr="005A1A96" w:rsidRDefault="00FA6F39" w:rsidP="00FA6F39">
      <w:pPr>
        <w:ind w:left="1134" w:hanging="567"/>
        <w:rPr>
          <w:rFonts w:eastAsia="Calibri"/>
        </w:rPr>
      </w:pPr>
      <w:r w:rsidRPr="005A1A96">
        <w:rPr>
          <w:rFonts w:eastAsia="Calibri"/>
        </w:rPr>
        <w:t>j)</w:t>
      </w:r>
      <w:r w:rsidRPr="005A1A96">
        <w:rPr>
          <w:rFonts w:eastAsia="Calibri"/>
        </w:rPr>
        <w:tab/>
      </w:r>
      <w:r w:rsidRPr="005A1A96">
        <w:rPr>
          <w:rFonts w:eastAsia="Calibri"/>
          <w:i/>
        </w:rPr>
        <w:t>Vakuutusoikeus – Försäkringsdomstolen</w:t>
      </w:r>
      <w:r w:rsidRPr="005A1A96">
        <w:rPr>
          <w:rFonts w:eastAsia="Calibri"/>
        </w:rPr>
        <w:t xml:space="preserve"> (Apdrošināšanas lietu tiesa)</w:t>
      </w:r>
    </w:p>
    <w:p w14:paraId="0441034C" w14:textId="77777777" w:rsidR="00FA6F39" w:rsidRPr="005A1A96" w:rsidRDefault="00FA6F39" w:rsidP="00FA6F39">
      <w:pPr>
        <w:ind w:left="1134" w:hanging="567"/>
        <w:rPr>
          <w:rFonts w:eastAsia="Calibri"/>
        </w:rPr>
      </w:pPr>
    </w:p>
    <w:p w14:paraId="4D283833" w14:textId="77777777" w:rsidR="00FA6F39" w:rsidRPr="005A1A96" w:rsidRDefault="00FA6F39" w:rsidP="00FA6F39">
      <w:pPr>
        <w:ind w:left="1134" w:hanging="567"/>
        <w:rPr>
          <w:rFonts w:eastAsia="Calibri"/>
        </w:rPr>
      </w:pPr>
      <w:r w:rsidRPr="005A1A96">
        <w:rPr>
          <w:rFonts w:eastAsia="Calibri"/>
        </w:rPr>
        <w:t>k)</w:t>
      </w:r>
      <w:r w:rsidRPr="005A1A96">
        <w:rPr>
          <w:rFonts w:eastAsia="Calibri"/>
        </w:rPr>
        <w:tab/>
      </w:r>
      <w:r w:rsidRPr="005A1A96">
        <w:rPr>
          <w:rFonts w:eastAsia="Calibri"/>
          <w:i/>
        </w:rPr>
        <w:t>Kuluttajariitalautakunta – Konsumenttvistenämnden</w:t>
      </w:r>
      <w:r w:rsidRPr="005A1A96">
        <w:rPr>
          <w:rFonts w:eastAsia="Calibri"/>
        </w:rPr>
        <w:t xml:space="preserve"> (Patērētāju sūdzību tiesa)</w:t>
      </w:r>
    </w:p>
    <w:p w14:paraId="1B00E235" w14:textId="77777777" w:rsidR="00FA6F39" w:rsidRPr="005A1A96" w:rsidRDefault="00FA6F39" w:rsidP="00FA6F39">
      <w:pPr>
        <w:ind w:left="1134" w:hanging="567"/>
        <w:rPr>
          <w:rFonts w:eastAsia="Calibri"/>
        </w:rPr>
      </w:pPr>
    </w:p>
    <w:p w14:paraId="0BF2D164" w14:textId="77777777" w:rsidR="00FA6F39" w:rsidRPr="005A1A96" w:rsidRDefault="00FA6F39" w:rsidP="00FA6F39">
      <w:pPr>
        <w:ind w:left="1134" w:hanging="567"/>
        <w:rPr>
          <w:rFonts w:eastAsia="Calibri"/>
        </w:rPr>
      </w:pPr>
      <w:r w:rsidRPr="005A1A96">
        <w:rPr>
          <w:rFonts w:eastAsia="Calibri"/>
        </w:rPr>
        <w:t>l)</w:t>
      </w:r>
      <w:r w:rsidRPr="005A1A96">
        <w:rPr>
          <w:rFonts w:eastAsia="Calibri"/>
        </w:rPr>
        <w:tab/>
      </w:r>
      <w:r w:rsidRPr="005A1A96">
        <w:rPr>
          <w:rFonts w:eastAsia="Calibri"/>
          <w:i/>
        </w:rPr>
        <w:t>Vankeinhoitolaitos – Fångvårdsväsendet</w:t>
      </w:r>
      <w:r w:rsidRPr="005A1A96">
        <w:rPr>
          <w:rFonts w:eastAsia="Calibri"/>
        </w:rPr>
        <w:t xml:space="preserve"> (Ieslodzījuma vietu dienests)</w:t>
      </w:r>
    </w:p>
    <w:p w14:paraId="7D579D66" w14:textId="77777777" w:rsidR="00FA6F39" w:rsidRPr="005A1A96" w:rsidRDefault="00FA6F39" w:rsidP="00FA6F39">
      <w:pPr>
        <w:ind w:left="1134" w:hanging="567"/>
        <w:rPr>
          <w:rFonts w:eastAsia="Calibri"/>
        </w:rPr>
      </w:pPr>
    </w:p>
    <w:p w14:paraId="253E5B7A" w14:textId="77777777" w:rsidR="00FA6F39" w:rsidRPr="005A1A96" w:rsidRDefault="00FA6F39" w:rsidP="00FA6F39">
      <w:pPr>
        <w:ind w:left="1134" w:hanging="567"/>
        <w:rPr>
          <w:rFonts w:eastAsia="Calibri"/>
        </w:rPr>
      </w:pPr>
      <w:r w:rsidRPr="005A1A96">
        <w:rPr>
          <w:rFonts w:eastAsia="Calibri"/>
        </w:rPr>
        <w:t>m)</w:t>
      </w:r>
      <w:r w:rsidRPr="005A1A96">
        <w:rPr>
          <w:rFonts w:eastAsia="Calibri"/>
        </w:rPr>
        <w:tab/>
      </w:r>
      <w:r w:rsidRPr="005A1A96">
        <w:rPr>
          <w:rFonts w:eastAsia="Calibri"/>
          <w:i/>
        </w:rPr>
        <w:t>HEUNI – Yhdistyneiden Kansakuntien yhteydessä toimiva Euroopan kriminaalipolitiikan instituutti – HEUNI – Europeiska institutet för kriminalpolitik, verksamt i anslutning till Förenta Nationerna</w:t>
      </w:r>
      <w:r w:rsidRPr="005A1A96">
        <w:rPr>
          <w:rFonts w:eastAsia="Calibri"/>
        </w:rPr>
        <w:t xml:space="preserve"> (Noziegumu novēršanas un kontroles Eiropas institūts)</w:t>
      </w:r>
    </w:p>
    <w:p w14:paraId="64480FE4" w14:textId="77777777" w:rsidR="00FA6F39" w:rsidRPr="005A1A96" w:rsidRDefault="00FA6F39" w:rsidP="00FA6F39">
      <w:pPr>
        <w:ind w:left="1134" w:hanging="567"/>
        <w:rPr>
          <w:rFonts w:eastAsia="Calibri"/>
        </w:rPr>
      </w:pPr>
    </w:p>
    <w:p w14:paraId="3B967CFD" w14:textId="77777777" w:rsidR="00FA6F39" w:rsidRPr="005A1A96" w:rsidRDefault="00FA6F39" w:rsidP="00FA6F39">
      <w:pPr>
        <w:ind w:left="1134" w:hanging="567"/>
        <w:rPr>
          <w:rFonts w:eastAsia="Calibri"/>
        </w:rPr>
      </w:pPr>
      <w:r w:rsidRPr="005A1A96">
        <w:rPr>
          <w:rFonts w:eastAsia="Calibri"/>
        </w:rPr>
        <w:t>n)</w:t>
      </w:r>
      <w:r w:rsidRPr="005A1A96">
        <w:rPr>
          <w:rFonts w:eastAsia="Calibri"/>
        </w:rPr>
        <w:tab/>
      </w:r>
      <w:r w:rsidRPr="005A1A96">
        <w:rPr>
          <w:rFonts w:eastAsia="Calibri"/>
          <w:i/>
        </w:rPr>
        <w:t>Konkurssiasiamiehen toimisto – Konkursombudsmannens byrå</w:t>
      </w:r>
      <w:r w:rsidRPr="005A1A96">
        <w:rPr>
          <w:rFonts w:eastAsia="Calibri"/>
        </w:rPr>
        <w:t xml:space="preserve"> (Bankrota ombuda birojs)</w:t>
      </w:r>
    </w:p>
    <w:p w14:paraId="1745C39D" w14:textId="77777777" w:rsidR="00FA6F39" w:rsidRPr="005A1A96" w:rsidRDefault="00FA6F39" w:rsidP="00FA6F39">
      <w:pPr>
        <w:ind w:left="1134" w:hanging="567"/>
        <w:rPr>
          <w:rFonts w:eastAsia="Calibri"/>
        </w:rPr>
      </w:pPr>
    </w:p>
    <w:p w14:paraId="6A6E1F5F" w14:textId="77777777" w:rsidR="00FA6F39" w:rsidRPr="005A1A96" w:rsidRDefault="00FA6F39" w:rsidP="00FA6F39">
      <w:pPr>
        <w:ind w:left="1134" w:hanging="567"/>
        <w:rPr>
          <w:rFonts w:eastAsia="Calibri"/>
        </w:rPr>
      </w:pPr>
      <w:r w:rsidRPr="005A1A96">
        <w:rPr>
          <w:rFonts w:eastAsia="Calibri"/>
        </w:rPr>
        <w:t>o)</w:t>
      </w:r>
      <w:r w:rsidRPr="005A1A96">
        <w:rPr>
          <w:rFonts w:eastAsia="Calibri"/>
        </w:rPr>
        <w:tab/>
      </w:r>
      <w:r w:rsidRPr="005A1A96">
        <w:rPr>
          <w:rFonts w:eastAsia="Calibri"/>
          <w:i/>
        </w:rPr>
        <w:t>Oikeushallinnon palvelukeskus – Justitieförvaltningens servicecentral</w:t>
      </w:r>
      <w:r w:rsidRPr="005A1A96">
        <w:rPr>
          <w:rFonts w:eastAsia="Calibri"/>
        </w:rPr>
        <w:t xml:space="preserve"> (Juridiskās pārvaldības dienests)</w:t>
      </w:r>
    </w:p>
    <w:p w14:paraId="1DB66857" w14:textId="77777777" w:rsidR="00FA6F39" w:rsidRPr="005A1A96" w:rsidRDefault="00FA6F39" w:rsidP="00FA6F39">
      <w:pPr>
        <w:ind w:left="1134" w:hanging="567"/>
        <w:rPr>
          <w:rFonts w:eastAsia="Calibri"/>
        </w:rPr>
      </w:pPr>
    </w:p>
    <w:p w14:paraId="46CE1B30" w14:textId="6BF5DCAC" w:rsidR="00751A0A" w:rsidRPr="005A1A96" w:rsidRDefault="00751A0A" w:rsidP="00751A0A">
      <w:pPr>
        <w:rPr>
          <w:rFonts w:eastAsia="Calibri"/>
        </w:rPr>
      </w:pPr>
      <w:r w:rsidRPr="005A1A96">
        <w:rPr>
          <w:rFonts w:eastAsia="Calibri"/>
        </w:rPr>
        <w:br w:type="page"/>
      </w:r>
    </w:p>
    <w:p w14:paraId="79CD8980" w14:textId="521FA353" w:rsidR="00FA6F39" w:rsidRPr="005A1A96" w:rsidRDefault="00751A0A" w:rsidP="00FA6F39">
      <w:pPr>
        <w:ind w:left="1134" w:hanging="567"/>
        <w:rPr>
          <w:rFonts w:eastAsia="Calibri"/>
        </w:rPr>
      </w:pPr>
      <w:r w:rsidRPr="005A1A96">
        <w:rPr>
          <w:rFonts w:eastAsia="Calibri"/>
        </w:rPr>
        <w:t>p</w:t>
      </w:r>
      <w:r w:rsidR="00FA6F39" w:rsidRPr="005A1A96">
        <w:rPr>
          <w:rFonts w:eastAsia="Calibri"/>
        </w:rPr>
        <w:t>)</w:t>
      </w:r>
      <w:r w:rsidR="00FA6F39" w:rsidRPr="005A1A96">
        <w:rPr>
          <w:rFonts w:eastAsia="Calibri"/>
        </w:rPr>
        <w:tab/>
      </w:r>
      <w:r w:rsidR="00FA6F39" w:rsidRPr="005A1A96">
        <w:rPr>
          <w:rFonts w:eastAsia="Calibri"/>
          <w:i/>
        </w:rPr>
        <w:t>Oikeushallinnon tietotekniikkakeskus – Justitieförvaltningens datateknikcentral</w:t>
      </w:r>
      <w:r w:rsidR="00FA6F39" w:rsidRPr="005A1A96">
        <w:rPr>
          <w:rFonts w:eastAsia="Calibri"/>
        </w:rPr>
        <w:t xml:space="preserve"> (Juridiskās pārvaldības datorcentrs)</w:t>
      </w:r>
    </w:p>
    <w:p w14:paraId="5D20E0AB" w14:textId="77777777" w:rsidR="00FA6F39" w:rsidRPr="005A1A96" w:rsidRDefault="00FA6F39" w:rsidP="00FA6F39">
      <w:pPr>
        <w:ind w:left="1134" w:hanging="567"/>
        <w:rPr>
          <w:rFonts w:eastAsia="Calibri"/>
        </w:rPr>
      </w:pPr>
    </w:p>
    <w:p w14:paraId="5157F2FC" w14:textId="77777777" w:rsidR="00FA6F39" w:rsidRPr="005A1A96" w:rsidRDefault="00FA6F39" w:rsidP="00FA6F39">
      <w:pPr>
        <w:ind w:left="1134" w:hanging="567"/>
        <w:rPr>
          <w:rFonts w:eastAsia="Calibri"/>
        </w:rPr>
      </w:pPr>
      <w:r w:rsidRPr="005A1A96">
        <w:rPr>
          <w:rFonts w:eastAsia="Calibri"/>
        </w:rPr>
        <w:t>q)</w:t>
      </w:r>
      <w:r w:rsidRPr="005A1A96">
        <w:rPr>
          <w:rFonts w:eastAsia="Calibri"/>
        </w:rPr>
        <w:tab/>
      </w:r>
      <w:r w:rsidRPr="005A1A96">
        <w:rPr>
          <w:rFonts w:eastAsia="Calibri"/>
          <w:i/>
        </w:rPr>
        <w:t>Oikeuspoliittinen tutkimuslaitos (Optula) – Rättspolitiska forskningsinstitutet</w:t>
      </w:r>
      <w:r w:rsidRPr="005A1A96">
        <w:rPr>
          <w:rFonts w:eastAsia="Calibri"/>
        </w:rPr>
        <w:t xml:space="preserve"> (Juridiskās politikas institūts)</w:t>
      </w:r>
    </w:p>
    <w:p w14:paraId="361198D8" w14:textId="77777777" w:rsidR="00FA6F39" w:rsidRPr="005A1A96" w:rsidRDefault="00FA6F39" w:rsidP="00FA6F39">
      <w:pPr>
        <w:ind w:left="1134" w:hanging="567"/>
        <w:rPr>
          <w:rFonts w:eastAsia="Calibri"/>
        </w:rPr>
      </w:pPr>
    </w:p>
    <w:p w14:paraId="5C217481" w14:textId="77777777" w:rsidR="00FA6F39" w:rsidRPr="005A1A96" w:rsidRDefault="00FA6F39" w:rsidP="00FA6F39">
      <w:pPr>
        <w:ind w:left="1134" w:hanging="567"/>
        <w:rPr>
          <w:rFonts w:eastAsia="Calibri"/>
        </w:rPr>
      </w:pPr>
      <w:r w:rsidRPr="005A1A96">
        <w:rPr>
          <w:rFonts w:eastAsia="Calibri"/>
        </w:rPr>
        <w:t>r)</w:t>
      </w:r>
      <w:r w:rsidRPr="005A1A96">
        <w:rPr>
          <w:rFonts w:eastAsia="Calibri"/>
        </w:rPr>
        <w:tab/>
      </w:r>
      <w:r w:rsidRPr="005A1A96">
        <w:rPr>
          <w:rFonts w:eastAsia="Calibri"/>
          <w:i/>
        </w:rPr>
        <w:t>Oikeusrekisterikeskus – Rättsregistercentralen</w:t>
      </w:r>
      <w:r w:rsidRPr="005A1A96">
        <w:rPr>
          <w:rFonts w:eastAsia="Calibri"/>
        </w:rPr>
        <w:t xml:space="preserve"> (Juridiskais reģistrs)</w:t>
      </w:r>
    </w:p>
    <w:p w14:paraId="0A7F5122" w14:textId="77777777" w:rsidR="00FA6F39" w:rsidRPr="005A1A96" w:rsidRDefault="00FA6F39" w:rsidP="00FA6F39">
      <w:pPr>
        <w:ind w:left="1134" w:hanging="567"/>
        <w:rPr>
          <w:rFonts w:eastAsia="Calibri"/>
        </w:rPr>
      </w:pPr>
    </w:p>
    <w:p w14:paraId="515837C7" w14:textId="77777777" w:rsidR="00FA6F39" w:rsidRPr="005A1A96" w:rsidRDefault="00FA6F39" w:rsidP="00FA6F39">
      <w:pPr>
        <w:ind w:left="1134" w:hanging="567"/>
        <w:rPr>
          <w:rFonts w:eastAsia="Calibri"/>
        </w:rPr>
      </w:pPr>
      <w:r w:rsidRPr="005A1A96">
        <w:rPr>
          <w:rFonts w:eastAsia="Calibri"/>
        </w:rPr>
        <w:t>s)</w:t>
      </w:r>
      <w:r w:rsidRPr="005A1A96">
        <w:rPr>
          <w:rFonts w:eastAsia="Calibri"/>
        </w:rPr>
        <w:tab/>
      </w:r>
      <w:r w:rsidRPr="005A1A96">
        <w:rPr>
          <w:rFonts w:eastAsia="Calibri"/>
          <w:i/>
        </w:rPr>
        <w:t>Onnettomuustutkintakeskus – Centralen för undersökning av olyckor</w:t>
      </w:r>
      <w:r w:rsidRPr="005A1A96">
        <w:rPr>
          <w:rFonts w:eastAsia="Calibri"/>
        </w:rPr>
        <w:t xml:space="preserve"> (Nelaimes gadījumu izmeklēšanas padome)</w:t>
      </w:r>
    </w:p>
    <w:p w14:paraId="4060B080" w14:textId="77777777" w:rsidR="00FA6F39" w:rsidRPr="005A1A96" w:rsidRDefault="00FA6F39" w:rsidP="00FA6F39">
      <w:pPr>
        <w:ind w:left="1134" w:hanging="567"/>
        <w:rPr>
          <w:rFonts w:eastAsia="Calibri"/>
        </w:rPr>
      </w:pPr>
    </w:p>
    <w:p w14:paraId="585FE4DB" w14:textId="77777777" w:rsidR="00FA6F39" w:rsidRPr="005A1A96" w:rsidRDefault="00FA6F39" w:rsidP="00FA6F39">
      <w:pPr>
        <w:ind w:left="1134" w:hanging="567"/>
        <w:rPr>
          <w:rFonts w:eastAsia="Calibri"/>
        </w:rPr>
      </w:pPr>
      <w:r w:rsidRPr="005A1A96">
        <w:rPr>
          <w:rFonts w:eastAsia="Calibri"/>
        </w:rPr>
        <w:t>t)</w:t>
      </w:r>
      <w:r w:rsidRPr="005A1A96">
        <w:rPr>
          <w:rFonts w:eastAsia="Calibri"/>
        </w:rPr>
        <w:tab/>
      </w:r>
      <w:r w:rsidRPr="005A1A96">
        <w:rPr>
          <w:rFonts w:eastAsia="Calibri"/>
          <w:i/>
        </w:rPr>
        <w:t>Rikosseuraamusvirasto – Brottspåföljdsverket</w:t>
      </w:r>
      <w:r w:rsidRPr="005A1A96">
        <w:rPr>
          <w:rFonts w:eastAsia="Calibri"/>
        </w:rPr>
        <w:t xml:space="preserve"> (Kriminālsodu aģentūra)</w:t>
      </w:r>
    </w:p>
    <w:p w14:paraId="71DB94E6" w14:textId="77777777" w:rsidR="00FA6F39" w:rsidRPr="005A1A96" w:rsidRDefault="00FA6F39" w:rsidP="00FA6F39">
      <w:pPr>
        <w:ind w:left="1134" w:hanging="567"/>
        <w:rPr>
          <w:rFonts w:eastAsia="Calibri"/>
        </w:rPr>
      </w:pPr>
    </w:p>
    <w:p w14:paraId="0FEC389D" w14:textId="77777777" w:rsidR="00FA6F39" w:rsidRPr="005A1A96" w:rsidRDefault="00FA6F39" w:rsidP="00FA6F39">
      <w:pPr>
        <w:ind w:left="1134" w:hanging="567"/>
        <w:rPr>
          <w:rFonts w:eastAsia="Calibri"/>
        </w:rPr>
      </w:pPr>
      <w:r w:rsidRPr="005A1A96">
        <w:rPr>
          <w:rFonts w:eastAsia="Calibri"/>
        </w:rPr>
        <w:t>u)</w:t>
      </w:r>
      <w:r w:rsidRPr="005A1A96">
        <w:rPr>
          <w:rFonts w:eastAsia="Calibri"/>
        </w:rPr>
        <w:tab/>
      </w:r>
      <w:r w:rsidRPr="005A1A96">
        <w:rPr>
          <w:rFonts w:eastAsia="Calibri"/>
          <w:i/>
        </w:rPr>
        <w:t>Rikosseuraamusalan koulutuskeskus – Brottspåföljdsområdets utbildningscentral</w:t>
      </w:r>
      <w:r w:rsidRPr="005A1A96">
        <w:rPr>
          <w:rFonts w:eastAsia="Calibri"/>
        </w:rPr>
        <w:t xml:space="preserve"> (Ieslodzījuma vietu un probācijas dienesta mācību institūts)</w:t>
      </w:r>
    </w:p>
    <w:p w14:paraId="744498A7" w14:textId="77777777" w:rsidR="00FA6F39" w:rsidRPr="005A1A96" w:rsidRDefault="00FA6F39" w:rsidP="00FA6F39">
      <w:pPr>
        <w:ind w:left="1134" w:hanging="567"/>
        <w:rPr>
          <w:rFonts w:eastAsia="Calibri"/>
        </w:rPr>
      </w:pPr>
    </w:p>
    <w:p w14:paraId="06A132A9" w14:textId="77777777" w:rsidR="00FA6F39" w:rsidRPr="005A1A96" w:rsidRDefault="00FA6F39" w:rsidP="00FA6F39">
      <w:pPr>
        <w:ind w:left="1134" w:hanging="567"/>
        <w:rPr>
          <w:rFonts w:eastAsia="Calibri"/>
        </w:rPr>
      </w:pPr>
      <w:r w:rsidRPr="005A1A96">
        <w:rPr>
          <w:rFonts w:eastAsia="Calibri"/>
        </w:rPr>
        <w:t>v)</w:t>
      </w:r>
      <w:r w:rsidRPr="005A1A96">
        <w:rPr>
          <w:rFonts w:eastAsia="Calibri"/>
        </w:rPr>
        <w:tab/>
      </w:r>
      <w:r w:rsidRPr="005A1A96">
        <w:rPr>
          <w:rFonts w:eastAsia="Calibri"/>
          <w:i/>
        </w:rPr>
        <w:t>Rikoksentorjuntaneuvosto Rådet för brottsförebyggande</w:t>
      </w:r>
      <w:r w:rsidRPr="005A1A96">
        <w:rPr>
          <w:rFonts w:eastAsia="Calibri"/>
        </w:rPr>
        <w:t xml:space="preserve"> (Valsts noziedzības novēršanas padome)</w:t>
      </w:r>
    </w:p>
    <w:p w14:paraId="712137C3" w14:textId="77777777" w:rsidR="00FA6F39" w:rsidRPr="005A1A96" w:rsidRDefault="00FA6F39" w:rsidP="00FA6F39">
      <w:pPr>
        <w:ind w:left="1134" w:hanging="567"/>
        <w:rPr>
          <w:rFonts w:eastAsia="Calibri"/>
        </w:rPr>
      </w:pPr>
    </w:p>
    <w:p w14:paraId="226520CA" w14:textId="77777777" w:rsidR="00FA6F39" w:rsidRPr="005A1A96" w:rsidRDefault="00FA6F39" w:rsidP="00FA6F39">
      <w:pPr>
        <w:ind w:left="1134" w:hanging="567"/>
        <w:rPr>
          <w:rFonts w:eastAsia="Calibri"/>
        </w:rPr>
      </w:pPr>
      <w:r w:rsidRPr="005A1A96">
        <w:rPr>
          <w:rFonts w:eastAsia="Calibri"/>
        </w:rPr>
        <w:t>w)</w:t>
      </w:r>
      <w:r w:rsidRPr="005A1A96">
        <w:rPr>
          <w:rFonts w:eastAsia="Calibri"/>
        </w:rPr>
        <w:tab/>
      </w:r>
      <w:r w:rsidRPr="005A1A96">
        <w:rPr>
          <w:rFonts w:eastAsia="Calibri"/>
          <w:i/>
        </w:rPr>
        <w:t>Saamelaiskäräjät – Sametinget</w:t>
      </w:r>
      <w:r w:rsidRPr="005A1A96">
        <w:rPr>
          <w:rFonts w:eastAsia="Calibri"/>
        </w:rPr>
        <w:t xml:space="preserve"> (Sāmu parlaments)</w:t>
      </w:r>
    </w:p>
    <w:p w14:paraId="1CA79D0F" w14:textId="77777777" w:rsidR="00FA6F39" w:rsidRPr="005A1A96" w:rsidRDefault="00FA6F39" w:rsidP="00FA6F39">
      <w:pPr>
        <w:ind w:left="1134" w:hanging="567"/>
        <w:rPr>
          <w:rFonts w:eastAsia="Calibri"/>
        </w:rPr>
      </w:pPr>
    </w:p>
    <w:p w14:paraId="6540FA59" w14:textId="77777777" w:rsidR="00FA6F39" w:rsidRPr="005A1A96" w:rsidRDefault="00FA6F39" w:rsidP="00FA6F39">
      <w:pPr>
        <w:ind w:left="1134" w:hanging="567"/>
        <w:rPr>
          <w:rFonts w:eastAsia="Calibri"/>
        </w:rPr>
      </w:pPr>
      <w:r w:rsidRPr="005A1A96">
        <w:rPr>
          <w:rFonts w:eastAsia="Calibri"/>
        </w:rPr>
        <w:t>x)</w:t>
      </w:r>
      <w:r w:rsidRPr="005A1A96">
        <w:rPr>
          <w:rFonts w:eastAsia="Calibri"/>
        </w:rPr>
        <w:tab/>
      </w:r>
      <w:r w:rsidRPr="005A1A96">
        <w:rPr>
          <w:rFonts w:eastAsia="Calibri"/>
          <w:i/>
        </w:rPr>
        <w:t>Valtakunnansyyttäjänvirasto – Riksåklagarämbetet</w:t>
      </w:r>
      <w:r w:rsidRPr="005A1A96">
        <w:rPr>
          <w:rFonts w:eastAsia="Calibri"/>
        </w:rPr>
        <w:t xml:space="preserve"> (Ģenerālprokuratūra)</w:t>
      </w:r>
    </w:p>
    <w:p w14:paraId="08D1277D" w14:textId="77777777" w:rsidR="00FA6F39" w:rsidRPr="005A1A96" w:rsidRDefault="00FA6F39" w:rsidP="00FA6F39">
      <w:pPr>
        <w:ind w:left="1134" w:hanging="567"/>
        <w:rPr>
          <w:rFonts w:eastAsia="Calibri"/>
        </w:rPr>
      </w:pPr>
    </w:p>
    <w:p w14:paraId="52E62A25" w14:textId="62EBBCDC" w:rsidR="00751A0A" w:rsidRPr="005A1A96" w:rsidRDefault="00751A0A" w:rsidP="00751A0A">
      <w:pPr>
        <w:rPr>
          <w:rFonts w:eastAsia="Calibri"/>
        </w:rPr>
      </w:pPr>
      <w:r w:rsidRPr="005A1A96">
        <w:rPr>
          <w:rFonts w:eastAsia="Calibri"/>
        </w:rPr>
        <w:br w:type="page"/>
      </w:r>
    </w:p>
    <w:p w14:paraId="5AE4A340" w14:textId="08B92196" w:rsidR="00FA6F39" w:rsidRPr="005A1A96" w:rsidRDefault="00751A0A" w:rsidP="00FA6F39">
      <w:pPr>
        <w:ind w:left="567" w:hanging="567"/>
        <w:rPr>
          <w:rFonts w:eastAsia="Calibri"/>
        </w:rPr>
      </w:pPr>
      <w:r w:rsidRPr="005A1A96">
        <w:rPr>
          <w:rFonts w:eastAsia="Calibri"/>
        </w:rPr>
        <w:t>5</w:t>
      </w:r>
      <w:r w:rsidR="00FA6F39" w:rsidRPr="005A1A96">
        <w:rPr>
          <w:rFonts w:eastAsia="Calibri"/>
        </w:rPr>
        <w:t>.</w:t>
      </w:r>
      <w:r w:rsidR="00FA6F39" w:rsidRPr="005A1A96">
        <w:rPr>
          <w:rFonts w:eastAsia="Calibri"/>
        </w:rPr>
        <w:tab/>
      </w:r>
      <w:r w:rsidR="00FA6F39" w:rsidRPr="005A1A96">
        <w:rPr>
          <w:rFonts w:eastAsia="Calibri"/>
          <w:i/>
        </w:rPr>
        <w:t>Opetusministeriö – Undervisningsministeriet</w:t>
      </w:r>
      <w:r w:rsidR="00FA6F39" w:rsidRPr="005A1A96">
        <w:rPr>
          <w:rFonts w:eastAsia="Calibri"/>
        </w:rPr>
        <w:t xml:space="preserve"> (Izglītības ministrija):</w:t>
      </w:r>
    </w:p>
    <w:p w14:paraId="1057BAF9" w14:textId="77777777" w:rsidR="00FA6F39" w:rsidRPr="005A1A96" w:rsidRDefault="00FA6F39" w:rsidP="00FA6F39">
      <w:pPr>
        <w:ind w:left="567" w:hanging="567"/>
        <w:rPr>
          <w:rFonts w:eastAsia="Calibri"/>
        </w:rPr>
      </w:pPr>
    </w:p>
    <w:p w14:paraId="10ACAB71" w14:textId="77777777" w:rsidR="00FA6F39" w:rsidRPr="005A1A96" w:rsidRDefault="00FA6F39" w:rsidP="00FA6F39">
      <w:pPr>
        <w:ind w:left="1134" w:hanging="567"/>
        <w:rPr>
          <w:rFonts w:eastAsia="Calibri"/>
        </w:rPr>
      </w:pPr>
      <w:r w:rsidRPr="005A1A96">
        <w:rPr>
          <w:rFonts w:eastAsia="Calibri"/>
        </w:rPr>
        <w:t>a)</w:t>
      </w:r>
      <w:r w:rsidRPr="005A1A96">
        <w:rPr>
          <w:rFonts w:eastAsia="Calibri"/>
        </w:rPr>
        <w:tab/>
      </w:r>
      <w:r w:rsidRPr="005A1A96">
        <w:rPr>
          <w:rFonts w:eastAsia="Calibri"/>
          <w:i/>
        </w:rPr>
        <w:t>Opetushallitus – Utbildningsstyrelsen</w:t>
      </w:r>
      <w:r w:rsidRPr="005A1A96">
        <w:rPr>
          <w:rFonts w:eastAsia="Calibri"/>
        </w:rPr>
        <w:t xml:space="preserve"> (Valsts izglītības padome)</w:t>
      </w:r>
    </w:p>
    <w:p w14:paraId="4B39BE61" w14:textId="77777777" w:rsidR="00FA6F39" w:rsidRPr="005A1A96" w:rsidRDefault="00FA6F39" w:rsidP="00FA6F39">
      <w:pPr>
        <w:ind w:left="1134" w:hanging="567"/>
        <w:rPr>
          <w:rFonts w:eastAsia="Calibri"/>
        </w:rPr>
      </w:pPr>
    </w:p>
    <w:p w14:paraId="01496F27" w14:textId="77777777" w:rsidR="00FA6F39" w:rsidRPr="005A1A96" w:rsidRDefault="00FA6F39" w:rsidP="00FA6F39">
      <w:pPr>
        <w:ind w:left="1134" w:hanging="567"/>
        <w:rPr>
          <w:rFonts w:eastAsia="Calibri"/>
        </w:rPr>
      </w:pPr>
      <w:r w:rsidRPr="005A1A96">
        <w:rPr>
          <w:rFonts w:eastAsia="Calibri"/>
        </w:rPr>
        <w:t>b)</w:t>
      </w:r>
      <w:r w:rsidRPr="005A1A96">
        <w:rPr>
          <w:rFonts w:eastAsia="Calibri"/>
        </w:rPr>
        <w:tab/>
      </w:r>
      <w:r w:rsidRPr="005A1A96">
        <w:rPr>
          <w:rFonts w:eastAsia="Calibri"/>
          <w:i/>
        </w:rPr>
        <w:t>Valtion elokuvatarkastamo – Statens filmgranskningsbyrå</w:t>
      </w:r>
      <w:r w:rsidRPr="005A1A96">
        <w:rPr>
          <w:rFonts w:eastAsia="Calibri"/>
        </w:rPr>
        <w:t xml:space="preserve"> (Somijas Filmu klasifikācijas padome)</w:t>
      </w:r>
    </w:p>
    <w:p w14:paraId="7939CB75" w14:textId="77777777" w:rsidR="00FA6F39" w:rsidRPr="005A1A96" w:rsidRDefault="00FA6F39" w:rsidP="00FA6F39">
      <w:pPr>
        <w:rPr>
          <w:rFonts w:eastAsia="Calibri"/>
        </w:rPr>
      </w:pPr>
    </w:p>
    <w:p w14:paraId="393F52B9" w14:textId="77777777" w:rsidR="00FA6F39" w:rsidRPr="005A1A96" w:rsidRDefault="00FA6F39" w:rsidP="00FA6F39">
      <w:pPr>
        <w:ind w:left="567" w:hanging="567"/>
        <w:rPr>
          <w:rFonts w:eastAsia="Calibri"/>
        </w:rPr>
      </w:pPr>
      <w:r w:rsidRPr="005A1A96">
        <w:rPr>
          <w:rFonts w:eastAsia="Calibri"/>
        </w:rPr>
        <w:t>6.</w:t>
      </w:r>
      <w:r w:rsidRPr="005A1A96">
        <w:rPr>
          <w:rFonts w:eastAsia="Calibri"/>
        </w:rPr>
        <w:tab/>
      </w:r>
      <w:r w:rsidRPr="005A1A96">
        <w:rPr>
          <w:rFonts w:eastAsia="Calibri"/>
          <w:i/>
        </w:rPr>
        <w:t>Puolustusministeriö – Försvarsministeriet</w:t>
      </w:r>
      <w:r w:rsidRPr="005A1A96">
        <w:rPr>
          <w:rFonts w:eastAsia="Calibri"/>
        </w:rPr>
        <w:t xml:space="preserve"> (Aizsardzības ministrija);</w:t>
      </w:r>
    </w:p>
    <w:p w14:paraId="4D5554F4" w14:textId="77777777" w:rsidR="00FA6F39" w:rsidRPr="005A1A96" w:rsidRDefault="00FA6F39" w:rsidP="00FA6F39">
      <w:pPr>
        <w:ind w:left="567" w:hanging="567"/>
        <w:rPr>
          <w:rFonts w:eastAsia="Calibri"/>
        </w:rPr>
      </w:pPr>
    </w:p>
    <w:p w14:paraId="5DA8F4FF" w14:textId="77777777" w:rsidR="00FA6F39" w:rsidRPr="005A1A96" w:rsidRDefault="00FA6F39" w:rsidP="00FA6F39">
      <w:pPr>
        <w:ind w:left="1134" w:hanging="567"/>
        <w:rPr>
          <w:rFonts w:eastAsia="Calibri"/>
        </w:rPr>
      </w:pPr>
      <w:r w:rsidRPr="005A1A96">
        <w:rPr>
          <w:rFonts w:eastAsia="Calibri"/>
        </w:rPr>
        <w:t>a)</w:t>
      </w:r>
      <w:r w:rsidRPr="005A1A96">
        <w:rPr>
          <w:rFonts w:eastAsia="Calibri"/>
        </w:rPr>
        <w:tab/>
      </w:r>
      <w:r w:rsidRPr="005A1A96">
        <w:rPr>
          <w:rFonts w:eastAsia="Calibri"/>
          <w:i/>
        </w:rPr>
        <w:t>Puolustusvoimat – Försvarsmakten</w:t>
      </w:r>
      <w:r w:rsidRPr="005A1A96">
        <w:rPr>
          <w:rFonts w:eastAsia="Calibri"/>
        </w:rPr>
        <w:t xml:space="preserve"> (Somijas aizsardzības spēki)</w:t>
      </w:r>
    </w:p>
    <w:p w14:paraId="35CBCB1B" w14:textId="77777777" w:rsidR="00FA6F39" w:rsidRPr="005A1A96" w:rsidRDefault="00FA6F39" w:rsidP="00FA6F39">
      <w:pPr>
        <w:rPr>
          <w:rFonts w:eastAsia="Calibri"/>
        </w:rPr>
      </w:pPr>
    </w:p>
    <w:p w14:paraId="663B96EF" w14:textId="77777777" w:rsidR="00FA6F39" w:rsidRPr="005A1A96" w:rsidRDefault="00FA6F39" w:rsidP="00FA6F39">
      <w:pPr>
        <w:ind w:left="567" w:hanging="567"/>
        <w:rPr>
          <w:rFonts w:eastAsia="Calibri"/>
        </w:rPr>
      </w:pPr>
      <w:r w:rsidRPr="005A1A96">
        <w:rPr>
          <w:rFonts w:eastAsia="Calibri"/>
        </w:rPr>
        <w:t>7.</w:t>
      </w:r>
      <w:r w:rsidRPr="005A1A96">
        <w:rPr>
          <w:rFonts w:eastAsia="Calibri"/>
        </w:rPr>
        <w:tab/>
      </w:r>
      <w:r w:rsidRPr="005A1A96">
        <w:rPr>
          <w:rFonts w:eastAsia="Calibri"/>
          <w:i/>
        </w:rPr>
        <w:t>Sisäasiainministeriö – Inrikesministeriet</w:t>
      </w:r>
      <w:r w:rsidRPr="005A1A96">
        <w:rPr>
          <w:rFonts w:eastAsia="Calibri"/>
        </w:rPr>
        <w:t xml:space="preserve"> (Iekšlietu ministrija):</w:t>
      </w:r>
    </w:p>
    <w:p w14:paraId="171A3DA5" w14:textId="77777777" w:rsidR="00FA6F39" w:rsidRPr="005A1A96" w:rsidRDefault="00FA6F39" w:rsidP="00FA6F39">
      <w:pPr>
        <w:rPr>
          <w:rFonts w:eastAsia="Calibri"/>
        </w:rPr>
      </w:pPr>
    </w:p>
    <w:p w14:paraId="64BBAF37" w14:textId="77777777" w:rsidR="00FA6F39" w:rsidRPr="005A1A96" w:rsidRDefault="00FA6F39" w:rsidP="00FA6F39">
      <w:pPr>
        <w:ind w:left="1134" w:hanging="567"/>
        <w:rPr>
          <w:rFonts w:eastAsia="Calibri"/>
        </w:rPr>
      </w:pPr>
      <w:r w:rsidRPr="005A1A96">
        <w:rPr>
          <w:rFonts w:eastAsia="Calibri"/>
        </w:rPr>
        <w:t>a)</w:t>
      </w:r>
      <w:r w:rsidRPr="005A1A96">
        <w:rPr>
          <w:rFonts w:eastAsia="Calibri"/>
        </w:rPr>
        <w:tab/>
      </w:r>
      <w:r w:rsidRPr="005A1A96">
        <w:rPr>
          <w:rFonts w:eastAsia="Calibri"/>
          <w:i/>
        </w:rPr>
        <w:t>Keskusrikospoliisi – Centralkriminalpolisen</w:t>
      </w:r>
      <w:r w:rsidRPr="005A1A96">
        <w:rPr>
          <w:rFonts w:eastAsia="Calibri"/>
        </w:rPr>
        <w:t xml:space="preserve"> (Galvenā kriminālpolicija)</w:t>
      </w:r>
    </w:p>
    <w:p w14:paraId="0F3DCDBD" w14:textId="77777777" w:rsidR="00FA6F39" w:rsidRPr="005A1A96" w:rsidRDefault="00FA6F39" w:rsidP="00FA6F39">
      <w:pPr>
        <w:ind w:left="1134" w:hanging="567"/>
        <w:rPr>
          <w:rFonts w:eastAsia="Calibri"/>
        </w:rPr>
      </w:pPr>
    </w:p>
    <w:p w14:paraId="510A8FB2" w14:textId="77777777" w:rsidR="00FA6F39" w:rsidRPr="005A1A96" w:rsidRDefault="00FA6F39" w:rsidP="00FA6F39">
      <w:pPr>
        <w:ind w:left="1134" w:hanging="567"/>
        <w:rPr>
          <w:rFonts w:eastAsia="Calibri"/>
        </w:rPr>
      </w:pPr>
      <w:r w:rsidRPr="005A1A96">
        <w:rPr>
          <w:rFonts w:eastAsia="Calibri"/>
        </w:rPr>
        <w:t>b)</w:t>
      </w:r>
      <w:r w:rsidRPr="005A1A96">
        <w:rPr>
          <w:rFonts w:eastAsia="Calibri"/>
        </w:rPr>
        <w:tab/>
      </w:r>
      <w:r w:rsidRPr="005A1A96">
        <w:rPr>
          <w:rFonts w:eastAsia="Calibri"/>
          <w:i/>
        </w:rPr>
        <w:t>Liikkuva poliisi – Rörliga polisen</w:t>
      </w:r>
      <w:r w:rsidRPr="005A1A96">
        <w:rPr>
          <w:rFonts w:eastAsia="Calibri"/>
        </w:rPr>
        <w:t xml:space="preserve"> (Valsts ceļu policija)</w:t>
      </w:r>
    </w:p>
    <w:p w14:paraId="1D3776CF" w14:textId="77777777" w:rsidR="00FA6F39" w:rsidRPr="005A1A96" w:rsidRDefault="00FA6F39" w:rsidP="00FA6F39">
      <w:pPr>
        <w:ind w:left="1134" w:hanging="567"/>
        <w:rPr>
          <w:rFonts w:eastAsia="Calibri"/>
        </w:rPr>
      </w:pPr>
    </w:p>
    <w:p w14:paraId="73D5A030" w14:textId="77777777" w:rsidR="00FA6F39" w:rsidRPr="005A1A96" w:rsidRDefault="00FA6F39" w:rsidP="00FA6F39">
      <w:pPr>
        <w:ind w:left="1134" w:hanging="567"/>
        <w:rPr>
          <w:rFonts w:eastAsia="Calibri"/>
        </w:rPr>
      </w:pPr>
      <w:r w:rsidRPr="005A1A96">
        <w:rPr>
          <w:rFonts w:eastAsia="Calibri"/>
        </w:rPr>
        <w:t>c)</w:t>
      </w:r>
      <w:r w:rsidRPr="005A1A96">
        <w:rPr>
          <w:rFonts w:eastAsia="Calibri"/>
        </w:rPr>
        <w:tab/>
      </w:r>
      <w:r w:rsidRPr="005A1A96">
        <w:rPr>
          <w:rFonts w:eastAsia="Calibri"/>
          <w:i/>
        </w:rPr>
        <w:t>Rajavartiolaitos – Gränsbevakningsväsendet</w:t>
      </w:r>
      <w:r w:rsidRPr="005A1A96">
        <w:rPr>
          <w:rFonts w:eastAsia="Calibri"/>
        </w:rPr>
        <w:t xml:space="preserve"> (Robežsardze)</w:t>
      </w:r>
    </w:p>
    <w:p w14:paraId="656F4C18" w14:textId="77777777" w:rsidR="00FA6F39" w:rsidRPr="005A1A96" w:rsidRDefault="00FA6F39" w:rsidP="00FA6F39">
      <w:pPr>
        <w:ind w:left="1134" w:hanging="567"/>
        <w:rPr>
          <w:rFonts w:eastAsia="Calibri"/>
        </w:rPr>
      </w:pPr>
    </w:p>
    <w:p w14:paraId="79C71BE4" w14:textId="77777777" w:rsidR="00FA6F39" w:rsidRPr="005A1A96" w:rsidRDefault="00FA6F39" w:rsidP="00FA6F39">
      <w:pPr>
        <w:ind w:left="1134" w:hanging="567"/>
        <w:rPr>
          <w:rFonts w:eastAsia="Calibri"/>
        </w:rPr>
      </w:pPr>
      <w:r w:rsidRPr="005A1A96">
        <w:rPr>
          <w:rFonts w:eastAsia="Calibri"/>
        </w:rPr>
        <w:t>d)</w:t>
      </w:r>
      <w:r w:rsidRPr="005A1A96">
        <w:rPr>
          <w:rFonts w:eastAsia="Calibri"/>
        </w:rPr>
        <w:tab/>
      </w:r>
      <w:r w:rsidRPr="005A1A96">
        <w:rPr>
          <w:rFonts w:eastAsia="Calibri"/>
          <w:i/>
        </w:rPr>
        <w:t>Suojelupoliisi – Skyddspolisen</w:t>
      </w:r>
      <w:r w:rsidRPr="005A1A96">
        <w:rPr>
          <w:rFonts w:eastAsia="Calibri"/>
        </w:rPr>
        <w:t xml:space="preserve"> (Valsts drošības dienests)</w:t>
      </w:r>
    </w:p>
    <w:p w14:paraId="6685FE99" w14:textId="77777777" w:rsidR="00FA6F39" w:rsidRPr="005A1A96" w:rsidRDefault="00FA6F39" w:rsidP="00FA6F39">
      <w:pPr>
        <w:ind w:left="1134" w:hanging="567"/>
        <w:rPr>
          <w:rFonts w:eastAsia="Calibri"/>
        </w:rPr>
      </w:pPr>
    </w:p>
    <w:p w14:paraId="3D852EB1" w14:textId="77777777" w:rsidR="00FA6F39" w:rsidRPr="005A1A96" w:rsidRDefault="00FA6F39" w:rsidP="00FA6F39">
      <w:pPr>
        <w:ind w:left="1134" w:hanging="567"/>
        <w:rPr>
          <w:rFonts w:eastAsia="Calibri"/>
        </w:rPr>
      </w:pPr>
      <w:r w:rsidRPr="005A1A96">
        <w:rPr>
          <w:rFonts w:eastAsia="Calibri"/>
        </w:rPr>
        <w:t>e)</w:t>
      </w:r>
      <w:r w:rsidRPr="005A1A96">
        <w:rPr>
          <w:rFonts w:eastAsia="Calibri"/>
        </w:rPr>
        <w:tab/>
      </w:r>
      <w:r w:rsidRPr="005A1A96">
        <w:rPr>
          <w:rFonts w:eastAsia="Calibri"/>
          <w:i/>
        </w:rPr>
        <w:t>Poliisiammattikorkeakoulu – Polisyrkeshögskolan</w:t>
      </w:r>
      <w:r w:rsidRPr="005A1A96">
        <w:rPr>
          <w:rFonts w:eastAsia="Calibri"/>
        </w:rPr>
        <w:t xml:space="preserve"> (Policijas koledža)</w:t>
      </w:r>
    </w:p>
    <w:p w14:paraId="395D007C" w14:textId="77777777" w:rsidR="00FA6F39" w:rsidRPr="005A1A96" w:rsidRDefault="00FA6F39" w:rsidP="00FA6F39">
      <w:pPr>
        <w:ind w:left="1134" w:hanging="567"/>
        <w:rPr>
          <w:rFonts w:eastAsia="Calibri"/>
        </w:rPr>
      </w:pPr>
    </w:p>
    <w:p w14:paraId="6E59F7B7" w14:textId="0C810AEA" w:rsidR="00751A0A" w:rsidRPr="005A1A96" w:rsidRDefault="00751A0A" w:rsidP="00751A0A">
      <w:pPr>
        <w:rPr>
          <w:rFonts w:eastAsia="Calibri"/>
        </w:rPr>
      </w:pPr>
      <w:r w:rsidRPr="005A1A96">
        <w:rPr>
          <w:rFonts w:eastAsia="Calibri"/>
        </w:rPr>
        <w:br w:type="page"/>
      </w:r>
    </w:p>
    <w:p w14:paraId="3FE87A20" w14:textId="4D8C67FB" w:rsidR="00FA6F39" w:rsidRPr="005A1A96" w:rsidRDefault="00751A0A" w:rsidP="00FA6F39">
      <w:pPr>
        <w:ind w:left="1134" w:hanging="567"/>
        <w:rPr>
          <w:rFonts w:eastAsia="Calibri"/>
        </w:rPr>
      </w:pPr>
      <w:r w:rsidRPr="005A1A96">
        <w:rPr>
          <w:rFonts w:eastAsia="Calibri"/>
        </w:rPr>
        <w:t>f</w:t>
      </w:r>
      <w:r w:rsidR="00FA6F39" w:rsidRPr="005A1A96">
        <w:rPr>
          <w:rFonts w:eastAsia="Calibri"/>
        </w:rPr>
        <w:t>)</w:t>
      </w:r>
      <w:r w:rsidR="00FA6F39" w:rsidRPr="005A1A96">
        <w:rPr>
          <w:rFonts w:eastAsia="Calibri"/>
        </w:rPr>
        <w:tab/>
      </w:r>
      <w:r w:rsidR="00FA6F39" w:rsidRPr="005A1A96">
        <w:rPr>
          <w:rFonts w:eastAsia="Calibri"/>
          <w:i/>
        </w:rPr>
        <w:t>Poliisin tekniikkakeskus – Polisens teknikcentral</w:t>
      </w:r>
      <w:r w:rsidR="00FA6F39" w:rsidRPr="005A1A96">
        <w:rPr>
          <w:rFonts w:eastAsia="Calibri"/>
        </w:rPr>
        <w:t xml:space="preserve"> (Policijas tehniskais centrs)</w:t>
      </w:r>
    </w:p>
    <w:p w14:paraId="54A1F8BD" w14:textId="77777777" w:rsidR="00FA6F39" w:rsidRPr="005A1A96" w:rsidRDefault="00FA6F39" w:rsidP="00FA6F39">
      <w:pPr>
        <w:ind w:left="1134" w:hanging="567"/>
        <w:rPr>
          <w:rFonts w:eastAsia="Calibri"/>
        </w:rPr>
      </w:pPr>
    </w:p>
    <w:p w14:paraId="64D03FB4" w14:textId="77777777" w:rsidR="00FA6F39" w:rsidRPr="005A1A96" w:rsidRDefault="00FA6F39" w:rsidP="00FA6F39">
      <w:pPr>
        <w:ind w:left="1134" w:hanging="567"/>
        <w:rPr>
          <w:rFonts w:eastAsia="Calibri"/>
        </w:rPr>
      </w:pPr>
      <w:r w:rsidRPr="005A1A96">
        <w:rPr>
          <w:rFonts w:eastAsia="Calibri"/>
        </w:rPr>
        <w:t>g)</w:t>
      </w:r>
      <w:r w:rsidRPr="005A1A96">
        <w:rPr>
          <w:rFonts w:eastAsia="Calibri"/>
        </w:rPr>
        <w:tab/>
      </w:r>
      <w:r w:rsidRPr="005A1A96">
        <w:rPr>
          <w:rFonts w:eastAsia="Calibri"/>
          <w:i/>
        </w:rPr>
        <w:t>Pelastusopisto – Räddningsverket</w:t>
      </w:r>
      <w:r w:rsidRPr="005A1A96">
        <w:rPr>
          <w:rFonts w:eastAsia="Calibri"/>
        </w:rPr>
        <w:t xml:space="preserve"> (Ārkārtas gadījumu dienesti)</w:t>
      </w:r>
    </w:p>
    <w:p w14:paraId="2428BC73" w14:textId="77777777" w:rsidR="00FA6F39" w:rsidRPr="005A1A96" w:rsidRDefault="00FA6F39" w:rsidP="00FA6F39">
      <w:pPr>
        <w:ind w:left="1134" w:hanging="567"/>
        <w:rPr>
          <w:rFonts w:eastAsia="Calibri"/>
        </w:rPr>
      </w:pPr>
    </w:p>
    <w:p w14:paraId="49D25C5F" w14:textId="77777777" w:rsidR="00FA6F39" w:rsidRPr="005A1A96" w:rsidRDefault="00FA6F39" w:rsidP="00FA6F39">
      <w:pPr>
        <w:ind w:left="1134" w:hanging="567"/>
        <w:rPr>
          <w:rFonts w:eastAsia="Calibri"/>
        </w:rPr>
      </w:pPr>
      <w:r w:rsidRPr="005A1A96">
        <w:rPr>
          <w:rFonts w:eastAsia="Calibri"/>
        </w:rPr>
        <w:t>h)</w:t>
      </w:r>
      <w:r w:rsidRPr="005A1A96">
        <w:rPr>
          <w:rFonts w:eastAsia="Calibri"/>
        </w:rPr>
        <w:tab/>
      </w:r>
      <w:r w:rsidRPr="005A1A96">
        <w:rPr>
          <w:rFonts w:eastAsia="Calibri"/>
          <w:i/>
        </w:rPr>
        <w:t>Hätäkeskuslaitos – Nödcentralsverket</w:t>
      </w:r>
      <w:r w:rsidRPr="005A1A96">
        <w:rPr>
          <w:rFonts w:eastAsia="Calibri"/>
        </w:rPr>
        <w:t xml:space="preserve"> (Ārkārtas reaģēšanas centrs)</w:t>
      </w:r>
    </w:p>
    <w:p w14:paraId="262E8520" w14:textId="77777777" w:rsidR="00FA6F39" w:rsidRPr="005A1A96" w:rsidRDefault="00FA6F39" w:rsidP="00FA6F39">
      <w:pPr>
        <w:ind w:left="1134" w:hanging="567"/>
        <w:rPr>
          <w:rFonts w:eastAsia="Calibri"/>
        </w:rPr>
      </w:pPr>
    </w:p>
    <w:p w14:paraId="61B5E395" w14:textId="77777777" w:rsidR="00FA6F39" w:rsidRPr="005A1A96" w:rsidRDefault="00FA6F39" w:rsidP="00FA6F39">
      <w:pPr>
        <w:ind w:left="1134" w:hanging="567"/>
        <w:rPr>
          <w:rFonts w:eastAsia="Calibri"/>
        </w:rPr>
      </w:pPr>
      <w:r w:rsidRPr="005A1A96">
        <w:rPr>
          <w:rFonts w:eastAsia="Calibri"/>
        </w:rPr>
        <w:t>i)</w:t>
      </w:r>
      <w:r w:rsidRPr="005A1A96">
        <w:rPr>
          <w:rFonts w:eastAsia="Calibri"/>
        </w:rPr>
        <w:tab/>
      </w:r>
      <w:r w:rsidRPr="005A1A96">
        <w:rPr>
          <w:rFonts w:eastAsia="Calibri"/>
          <w:i/>
        </w:rPr>
        <w:t>Maahanmuuttovirasto – Migrationsverket</w:t>
      </w:r>
      <w:r w:rsidRPr="005A1A96">
        <w:rPr>
          <w:rFonts w:eastAsia="Calibri"/>
        </w:rPr>
        <w:t xml:space="preserve"> (Imigrācijas dienests)</w:t>
      </w:r>
    </w:p>
    <w:p w14:paraId="19E8A57F" w14:textId="77777777" w:rsidR="00FA6F39" w:rsidRPr="005A1A96" w:rsidRDefault="00FA6F39" w:rsidP="00FA6F39">
      <w:pPr>
        <w:ind w:left="1134" w:hanging="567"/>
        <w:rPr>
          <w:rFonts w:eastAsia="Calibri"/>
        </w:rPr>
      </w:pPr>
    </w:p>
    <w:p w14:paraId="0D21AEDD" w14:textId="77777777" w:rsidR="00FA6F39" w:rsidRPr="005A1A96" w:rsidRDefault="00FA6F39" w:rsidP="00FA6F39">
      <w:pPr>
        <w:ind w:left="1134" w:hanging="567"/>
        <w:rPr>
          <w:rFonts w:eastAsia="Calibri"/>
        </w:rPr>
      </w:pPr>
      <w:r w:rsidRPr="005A1A96">
        <w:rPr>
          <w:rFonts w:eastAsia="Calibri"/>
        </w:rPr>
        <w:t>j)</w:t>
      </w:r>
      <w:r w:rsidRPr="005A1A96">
        <w:rPr>
          <w:rFonts w:eastAsia="Calibri"/>
        </w:rPr>
        <w:tab/>
      </w:r>
      <w:r w:rsidRPr="005A1A96">
        <w:rPr>
          <w:rFonts w:eastAsia="Calibri"/>
          <w:i/>
        </w:rPr>
        <w:t>Sisäasiainhallinnon palvelukeskus – Inrikesförvaltningens servicecentral</w:t>
      </w:r>
      <w:r w:rsidRPr="005A1A96">
        <w:rPr>
          <w:rFonts w:eastAsia="Calibri"/>
        </w:rPr>
        <w:t xml:space="preserve"> (Iekšējās pārvaldības dienests)</w:t>
      </w:r>
    </w:p>
    <w:p w14:paraId="603E10D3" w14:textId="77777777" w:rsidR="00FA6F39" w:rsidRPr="005A1A96" w:rsidRDefault="00FA6F39" w:rsidP="00FA6F39">
      <w:pPr>
        <w:ind w:left="1134" w:hanging="567"/>
        <w:rPr>
          <w:rFonts w:eastAsia="Calibri"/>
        </w:rPr>
      </w:pPr>
    </w:p>
    <w:p w14:paraId="481865DD" w14:textId="77777777" w:rsidR="00FA6F39" w:rsidRPr="005A1A96" w:rsidRDefault="00FA6F39" w:rsidP="00FA6F39">
      <w:pPr>
        <w:ind w:left="1134" w:hanging="567"/>
        <w:rPr>
          <w:rFonts w:eastAsia="Calibri"/>
        </w:rPr>
      </w:pPr>
      <w:r w:rsidRPr="005A1A96">
        <w:rPr>
          <w:rFonts w:eastAsia="Calibri"/>
        </w:rPr>
        <w:t>k)</w:t>
      </w:r>
      <w:r w:rsidRPr="005A1A96">
        <w:rPr>
          <w:rFonts w:eastAsia="Calibri"/>
        </w:rPr>
        <w:tab/>
      </w:r>
      <w:r w:rsidRPr="005A1A96">
        <w:rPr>
          <w:rFonts w:eastAsia="Calibri"/>
          <w:i/>
        </w:rPr>
        <w:t>Helsingin kihlakunnan poliisilaitos – Polisinrättningen i Helsingfors</w:t>
      </w:r>
      <w:r w:rsidRPr="005A1A96">
        <w:rPr>
          <w:rFonts w:eastAsia="Calibri"/>
        </w:rPr>
        <w:t xml:space="preserve"> (Helsinku policijas departaments)</w:t>
      </w:r>
    </w:p>
    <w:p w14:paraId="6B08A8BF" w14:textId="77777777" w:rsidR="00FA6F39" w:rsidRPr="005A1A96" w:rsidRDefault="00FA6F39" w:rsidP="00FA6F39">
      <w:pPr>
        <w:ind w:left="1134" w:hanging="567"/>
        <w:rPr>
          <w:rFonts w:eastAsia="Calibri"/>
        </w:rPr>
      </w:pPr>
    </w:p>
    <w:p w14:paraId="463EA2F2" w14:textId="77777777" w:rsidR="00FA6F39" w:rsidRPr="005A1A96" w:rsidRDefault="00FA6F39" w:rsidP="00FA6F39">
      <w:pPr>
        <w:ind w:left="1134" w:hanging="567"/>
        <w:rPr>
          <w:rFonts w:eastAsia="Calibri"/>
        </w:rPr>
      </w:pPr>
      <w:r w:rsidRPr="005A1A96">
        <w:rPr>
          <w:rFonts w:eastAsia="Calibri"/>
        </w:rPr>
        <w:t>l)</w:t>
      </w:r>
      <w:r w:rsidRPr="005A1A96">
        <w:rPr>
          <w:rFonts w:eastAsia="Calibri"/>
        </w:rPr>
        <w:tab/>
      </w:r>
      <w:r w:rsidRPr="005A1A96">
        <w:rPr>
          <w:rFonts w:eastAsia="Calibri"/>
          <w:i/>
        </w:rPr>
        <w:t>Valtion turvapaikanhakijoiden vastaanottokeskukset – Statliga förläggningar för asylsökande</w:t>
      </w:r>
      <w:r w:rsidRPr="005A1A96">
        <w:rPr>
          <w:rFonts w:eastAsia="Calibri"/>
        </w:rPr>
        <w:t xml:space="preserve"> (Patvēruma meklētāju uzņemšanas centri)</w:t>
      </w:r>
    </w:p>
    <w:p w14:paraId="6BFDE59E" w14:textId="77777777" w:rsidR="00FA6F39" w:rsidRPr="005A1A96" w:rsidRDefault="00FA6F39" w:rsidP="00FA6F39">
      <w:pPr>
        <w:ind w:left="1134" w:hanging="567"/>
        <w:rPr>
          <w:rFonts w:eastAsia="Calibri"/>
        </w:rPr>
      </w:pPr>
    </w:p>
    <w:p w14:paraId="065ED816" w14:textId="77777777" w:rsidR="00FA6F39" w:rsidRPr="005A1A96" w:rsidRDefault="00FA6F39" w:rsidP="00FA6F39">
      <w:pPr>
        <w:ind w:left="567" w:hanging="567"/>
        <w:rPr>
          <w:rFonts w:eastAsia="Calibri"/>
        </w:rPr>
      </w:pPr>
      <w:r w:rsidRPr="005A1A96">
        <w:rPr>
          <w:rFonts w:eastAsia="Calibri"/>
        </w:rPr>
        <w:t>8.</w:t>
      </w:r>
      <w:r w:rsidRPr="005A1A96">
        <w:rPr>
          <w:rFonts w:eastAsia="Calibri"/>
        </w:rPr>
        <w:tab/>
      </w:r>
      <w:r w:rsidRPr="005A1A96">
        <w:rPr>
          <w:rFonts w:eastAsia="Calibri"/>
          <w:i/>
        </w:rPr>
        <w:t>Sosiaali- Ja Terveysministeriö – Social- Och Hälsovårdsministeriet</w:t>
      </w:r>
      <w:r w:rsidRPr="005A1A96">
        <w:rPr>
          <w:rFonts w:eastAsia="Calibri"/>
        </w:rPr>
        <w:t xml:space="preserve"> (Sociālo lietu un veselības ministrija):</w:t>
      </w:r>
    </w:p>
    <w:p w14:paraId="7F9476DD" w14:textId="77777777" w:rsidR="00FA6F39" w:rsidRPr="005A1A96" w:rsidRDefault="00FA6F39" w:rsidP="00FA6F39">
      <w:pPr>
        <w:ind w:left="567" w:hanging="567"/>
        <w:rPr>
          <w:rFonts w:eastAsia="Calibri"/>
        </w:rPr>
      </w:pPr>
    </w:p>
    <w:p w14:paraId="7DA1094C" w14:textId="77777777" w:rsidR="00FA6F39" w:rsidRPr="005A1A96" w:rsidRDefault="00FA6F39" w:rsidP="00FA6F39">
      <w:pPr>
        <w:ind w:left="1134" w:hanging="567"/>
        <w:rPr>
          <w:rFonts w:eastAsia="Calibri"/>
        </w:rPr>
      </w:pPr>
      <w:r w:rsidRPr="005A1A96">
        <w:rPr>
          <w:rFonts w:eastAsia="Calibri"/>
        </w:rPr>
        <w:t>a)</w:t>
      </w:r>
      <w:r w:rsidRPr="005A1A96">
        <w:rPr>
          <w:rFonts w:eastAsia="Calibri"/>
        </w:rPr>
        <w:tab/>
      </w:r>
      <w:r w:rsidRPr="005A1A96">
        <w:rPr>
          <w:rFonts w:eastAsia="Calibri"/>
          <w:i/>
        </w:rPr>
        <w:t>Työttömyysturvalautakunta – Besvärsnämnden för utkomstskyddsärenden</w:t>
      </w:r>
      <w:r w:rsidRPr="005A1A96">
        <w:rPr>
          <w:rFonts w:eastAsia="Calibri"/>
        </w:rPr>
        <w:t xml:space="preserve"> (Bezdarbnieku apelācijas padome)</w:t>
      </w:r>
    </w:p>
    <w:p w14:paraId="25EEA31E" w14:textId="77777777" w:rsidR="00FA6F39" w:rsidRPr="005A1A96" w:rsidRDefault="00FA6F39" w:rsidP="00FA6F39">
      <w:pPr>
        <w:ind w:left="1134" w:hanging="567"/>
        <w:rPr>
          <w:rFonts w:eastAsia="Calibri"/>
        </w:rPr>
      </w:pPr>
    </w:p>
    <w:p w14:paraId="1F40B150" w14:textId="0FDF1FEF" w:rsidR="00751A0A" w:rsidRPr="005A1A96" w:rsidRDefault="00751A0A" w:rsidP="00751A0A">
      <w:pPr>
        <w:rPr>
          <w:rFonts w:eastAsia="Calibri"/>
        </w:rPr>
      </w:pPr>
      <w:r w:rsidRPr="005A1A96">
        <w:rPr>
          <w:rFonts w:eastAsia="Calibri"/>
        </w:rPr>
        <w:br w:type="page"/>
      </w:r>
    </w:p>
    <w:p w14:paraId="4EF48F23" w14:textId="7DD8CD71" w:rsidR="00FA6F39" w:rsidRPr="005A1A96" w:rsidRDefault="00751A0A" w:rsidP="00FA6F39">
      <w:pPr>
        <w:ind w:left="1134" w:hanging="567"/>
        <w:rPr>
          <w:rFonts w:eastAsia="Calibri"/>
        </w:rPr>
      </w:pPr>
      <w:r w:rsidRPr="005A1A96">
        <w:rPr>
          <w:rFonts w:eastAsia="Calibri"/>
        </w:rPr>
        <w:t>b</w:t>
      </w:r>
      <w:r w:rsidR="00FA6F39" w:rsidRPr="005A1A96">
        <w:rPr>
          <w:rFonts w:eastAsia="Calibri"/>
        </w:rPr>
        <w:t>)</w:t>
      </w:r>
      <w:r w:rsidR="00FA6F39" w:rsidRPr="005A1A96">
        <w:rPr>
          <w:rFonts w:eastAsia="Calibri"/>
        </w:rPr>
        <w:tab/>
      </w:r>
      <w:r w:rsidR="00FA6F39" w:rsidRPr="005A1A96">
        <w:rPr>
          <w:rFonts w:eastAsia="Calibri"/>
          <w:i/>
        </w:rPr>
        <w:t>Sosiaaliturvan muutoksenhakulautakunta – Besvärsnämnden för socialtrygghet</w:t>
      </w:r>
      <w:r w:rsidR="00FA6F39" w:rsidRPr="005A1A96">
        <w:rPr>
          <w:rFonts w:eastAsia="Calibri"/>
        </w:rPr>
        <w:t xml:space="preserve"> (Apelāciju tribunāls)</w:t>
      </w:r>
    </w:p>
    <w:p w14:paraId="1724185F" w14:textId="77777777" w:rsidR="00FA6F39" w:rsidRPr="005A1A96" w:rsidRDefault="00FA6F39" w:rsidP="00FA6F39">
      <w:pPr>
        <w:ind w:left="1134" w:hanging="567"/>
        <w:rPr>
          <w:rFonts w:eastAsia="Calibri"/>
        </w:rPr>
      </w:pPr>
    </w:p>
    <w:p w14:paraId="5EC7A224" w14:textId="77777777" w:rsidR="00FA6F39" w:rsidRPr="005A1A96" w:rsidRDefault="00FA6F39" w:rsidP="00FA6F39">
      <w:pPr>
        <w:ind w:left="1134" w:hanging="567"/>
        <w:rPr>
          <w:rFonts w:eastAsia="Calibri"/>
        </w:rPr>
      </w:pPr>
      <w:r w:rsidRPr="005A1A96">
        <w:rPr>
          <w:rFonts w:eastAsia="Calibri"/>
        </w:rPr>
        <w:t>c)</w:t>
      </w:r>
      <w:r w:rsidRPr="005A1A96">
        <w:rPr>
          <w:rFonts w:eastAsia="Calibri"/>
        </w:rPr>
        <w:tab/>
      </w:r>
      <w:r w:rsidRPr="005A1A96">
        <w:rPr>
          <w:rFonts w:eastAsia="Calibri"/>
          <w:i/>
        </w:rPr>
        <w:t>Lääkelaitos – Läkemedelsverket</w:t>
      </w:r>
      <w:r w:rsidRPr="005A1A96">
        <w:rPr>
          <w:rFonts w:eastAsia="Calibri"/>
        </w:rPr>
        <w:t xml:space="preserve"> (Valsts zāļu aģentūra)</w:t>
      </w:r>
    </w:p>
    <w:p w14:paraId="2BA430AC" w14:textId="77777777" w:rsidR="00FA6F39" w:rsidRPr="005A1A96" w:rsidRDefault="00FA6F39" w:rsidP="00FA6F39">
      <w:pPr>
        <w:ind w:left="1134" w:hanging="567"/>
        <w:rPr>
          <w:rFonts w:eastAsia="Calibri"/>
        </w:rPr>
      </w:pPr>
    </w:p>
    <w:p w14:paraId="54EBF80C" w14:textId="77777777" w:rsidR="00FA6F39" w:rsidRPr="005A1A96" w:rsidRDefault="00FA6F39" w:rsidP="00FA6F39">
      <w:pPr>
        <w:ind w:left="1134" w:hanging="567"/>
        <w:rPr>
          <w:rFonts w:eastAsia="Calibri"/>
        </w:rPr>
      </w:pPr>
      <w:r w:rsidRPr="005A1A96">
        <w:rPr>
          <w:rFonts w:eastAsia="Calibri"/>
        </w:rPr>
        <w:t>d)</w:t>
      </w:r>
      <w:r w:rsidRPr="005A1A96">
        <w:rPr>
          <w:rFonts w:eastAsia="Calibri"/>
        </w:rPr>
        <w:tab/>
      </w:r>
      <w:r w:rsidRPr="005A1A96">
        <w:rPr>
          <w:rFonts w:eastAsia="Calibri"/>
          <w:i/>
        </w:rPr>
        <w:t>Terveydenhuollon oikeusturvakeskus – Rättsskyddscentralen för hälsovården</w:t>
      </w:r>
      <w:r w:rsidRPr="005A1A96">
        <w:rPr>
          <w:rFonts w:eastAsia="Calibri"/>
        </w:rPr>
        <w:t xml:space="preserve"> (Valsts medicīnas tieslietu iestāde)</w:t>
      </w:r>
    </w:p>
    <w:p w14:paraId="7B97BBB9" w14:textId="77777777" w:rsidR="00FA6F39" w:rsidRPr="005A1A96" w:rsidRDefault="00FA6F39" w:rsidP="00FA6F39">
      <w:pPr>
        <w:ind w:left="1134" w:hanging="567"/>
        <w:rPr>
          <w:rFonts w:eastAsia="Calibri"/>
        </w:rPr>
      </w:pPr>
    </w:p>
    <w:p w14:paraId="0709A079" w14:textId="77777777" w:rsidR="00FA6F39" w:rsidRPr="005A1A96" w:rsidRDefault="00FA6F39" w:rsidP="00FA6F39">
      <w:pPr>
        <w:ind w:left="1134" w:hanging="567"/>
        <w:rPr>
          <w:rFonts w:eastAsia="Calibri"/>
        </w:rPr>
      </w:pPr>
      <w:r w:rsidRPr="005A1A96">
        <w:rPr>
          <w:rFonts w:eastAsia="Calibri"/>
        </w:rPr>
        <w:t>e)</w:t>
      </w:r>
      <w:r w:rsidRPr="005A1A96">
        <w:rPr>
          <w:rFonts w:eastAsia="Calibri"/>
        </w:rPr>
        <w:tab/>
      </w:r>
      <w:r w:rsidRPr="005A1A96">
        <w:rPr>
          <w:rFonts w:eastAsia="Calibri"/>
          <w:i/>
        </w:rPr>
        <w:t>Säteilyturvakeskus – Strålsäkerhetscentralen</w:t>
      </w:r>
      <w:r w:rsidRPr="005A1A96">
        <w:rPr>
          <w:rFonts w:eastAsia="Calibri"/>
        </w:rPr>
        <w:t xml:space="preserve"> (Somijas Radiācijas un kodoldrošības centrs)</w:t>
      </w:r>
    </w:p>
    <w:p w14:paraId="175DE39A" w14:textId="77777777" w:rsidR="00FA6F39" w:rsidRPr="005A1A96" w:rsidRDefault="00FA6F39" w:rsidP="00FA6F39">
      <w:pPr>
        <w:ind w:left="1134" w:hanging="567"/>
        <w:rPr>
          <w:rFonts w:eastAsia="Calibri"/>
        </w:rPr>
      </w:pPr>
    </w:p>
    <w:p w14:paraId="07F153C8" w14:textId="77777777" w:rsidR="00FA6F39" w:rsidRPr="005A1A96" w:rsidRDefault="00FA6F39" w:rsidP="00FA6F39">
      <w:pPr>
        <w:ind w:left="1134" w:hanging="567"/>
        <w:rPr>
          <w:rFonts w:eastAsia="Calibri"/>
        </w:rPr>
      </w:pPr>
      <w:r w:rsidRPr="005A1A96">
        <w:rPr>
          <w:rFonts w:eastAsia="Calibri"/>
        </w:rPr>
        <w:t>f)</w:t>
      </w:r>
      <w:r w:rsidRPr="005A1A96">
        <w:rPr>
          <w:rFonts w:eastAsia="Calibri"/>
        </w:rPr>
        <w:tab/>
      </w:r>
      <w:r w:rsidRPr="005A1A96">
        <w:rPr>
          <w:rFonts w:eastAsia="Calibri"/>
          <w:i/>
        </w:rPr>
        <w:t>Kansanterveyslaitos – Folkhälsoinstitutet</w:t>
      </w:r>
      <w:r w:rsidRPr="005A1A96">
        <w:rPr>
          <w:rFonts w:eastAsia="Calibri"/>
        </w:rPr>
        <w:t xml:space="preserve"> (Valsts sabiedrības veselības institūts)</w:t>
      </w:r>
    </w:p>
    <w:p w14:paraId="5027C20C" w14:textId="77777777" w:rsidR="00FA6F39" w:rsidRPr="005A1A96" w:rsidRDefault="00FA6F39" w:rsidP="00FA6F39">
      <w:pPr>
        <w:ind w:left="1134" w:hanging="567"/>
        <w:rPr>
          <w:rFonts w:eastAsia="Calibri"/>
        </w:rPr>
      </w:pPr>
    </w:p>
    <w:p w14:paraId="204C2E83" w14:textId="77777777" w:rsidR="00FA6F39" w:rsidRPr="005A1A96" w:rsidRDefault="00FA6F39" w:rsidP="00FA6F39">
      <w:pPr>
        <w:ind w:left="1134" w:hanging="567"/>
        <w:rPr>
          <w:rFonts w:eastAsia="Calibri"/>
        </w:rPr>
      </w:pPr>
      <w:r w:rsidRPr="005A1A96">
        <w:rPr>
          <w:rFonts w:eastAsia="Calibri"/>
        </w:rPr>
        <w:t>g)</w:t>
      </w:r>
      <w:r w:rsidRPr="005A1A96">
        <w:rPr>
          <w:rFonts w:eastAsia="Calibri"/>
        </w:rPr>
        <w:tab/>
      </w:r>
      <w:r w:rsidRPr="005A1A96">
        <w:rPr>
          <w:rFonts w:eastAsia="Calibri"/>
          <w:i/>
        </w:rPr>
        <w:t>Lääkehoidon kehittämiskeskus ROHTO – Utvecklingscentralen för läkemedelsbehandling</w:t>
      </w:r>
      <w:r w:rsidRPr="005A1A96">
        <w:rPr>
          <w:rFonts w:eastAsia="Calibri"/>
        </w:rPr>
        <w:t xml:space="preserve"> (Farmakoterapijas attīstības centrs </w:t>
      </w:r>
      <w:r w:rsidRPr="005A1A96">
        <w:rPr>
          <w:rFonts w:eastAsia="Calibri"/>
          <w:i/>
        </w:rPr>
        <w:t>ROHTO</w:t>
      </w:r>
      <w:r w:rsidRPr="005A1A96">
        <w:rPr>
          <w:rFonts w:eastAsia="Calibri"/>
        </w:rPr>
        <w:t>)</w:t>
      </w:r>
    </w:p>
    <w:p w14:paraId="25A11D80" w14:textId="77777777" w:rsidR="00FA6F39" w:rsidRPr="005A1A96" w:rsidRDefault="00FA6F39" w:rsidP="00FA6F39">
      <w:pPr>
        <w:ind w:left="1134" w:hanging="567"/>
        <w:rPr>
          <w:rFonts w:eastAsia="Calibri"/>
        </w:rPr>
      </w:pPr>
    </w:p>
    <w:p w14:paraId="30F57D09" w14:textId="77777777" w:rsidR="00FA6F39" w:rsidRPr="005A1A96" w:rsidRDefault="00FA6F39" w:rsidP="00FA6F39">
      <w:pPr>
        <w:ind w:left="1134" w:hanging="567"/>
        <w:rPr>
          <w:rFonts w:eastAsia="Calibri"/>
        </w:rPr>
      </w:pPr>
      <w:r w:rsidRPr="005A1A96">
        <w:rPr>
          <w:rFonts w:eastAsia="Calibri"/>
        </w:rPr>
        <w:t>h)</w:t>
      </w:r>
      <w:r w:rsidRPr="005A1A96">
        <w:rPr>
          <w:rFonts w:eastAsia="Calibri"/>
        </w:rPr>
        <w:tab/>
      </w:r>
      <w:r w:rsidRPr="005A1A96">
        <w:rPr>
          <w:rFonts w:eastAsia="Calibri"/>
          <w:i/>
        </w:rPr>
        <w:t>Sosiaali- ja terveydenhuollon tuotevalvontakeskus – Social- och hälsovårdens produkttillsynscentral</w:t>
      </w:r>
      <w:r w:rsidRPr="005A1A96">
        <w:rPr>
          <w:rFonts w:eastAsia="Calibri"/>
        </w:rPr>
        <w:t xml:space="preserve"> (Valsts ražojumu kontroles aģentūra </w:t>
      </w:r>
      <w:r w:rsidRPr="005A1A96">
        <w:rPr>
          <w:rFonts w:eastAsia="Calibri"/>
          <w:i/>
        </w:rPr>
        <w:t>SSTV</w:t>
      </w:r>
      <w:r w:rsidRPr="005A1A96">
        <w:rPr>
          <w:rFonts w:eastAsia="Calibri"/>
        </w:rPr>
        <w:t>)</w:t>
      </w:r>
    </w:p>
    <w:p w14:paraId="54CA8B53" w14:textId="77777777" w:rsidR="00FA6F39" w:rsidRPr="005A1A96" w:rsidRDefault="00FA6F39" w:rsidP="00FA6F39">
      <w:pPr>
        <w:ind w:left="1134" w:hanging="567"/>
        <w:rPr>
          <w:rFonts w:eastAsia="Calibri"/>
        </w:rPr>
      </w:pPr>
    </w:p>
    <w:p w14:paraId="794FCCCF" w14:textId="77777777" w:rsidR="00FA6F39" w:rsidRPr="005A1A96" w:rsidRDefault="00FA6F39" w:rsidP="00FA6F39">
      <w:pPr>
        <w:ind w:left="1134" w:hanging="567"/>
        <w:rPr>
          <w:rFonts w:eastAsia="Calibri"/>
        </w:rPr>
      </w:pPr>
      <w:r w:rsidRPr="005A1A96">
        <w:rPr>
          <w:rFonts w:eastAsia="Calibri"/>
        </w:rPr>
        <w:t>i)</w:t>
      </w:r>
      <w:r w:rsidRPr="005A1A96">
        <w:rPr>
          <w:rFonts w:eastAsia="Calibri"/>
        </w:rPr>
        <w:tab/>
      </w:r>
      <w:r w:rsidRPr="005A1A96">
        <w:rPr>
          <w:rFonts w:eastAsia="Calibri"/>
          <w:i/>
        </w:rPr>
        <w:t>Sosiaali- ja terveysalan tutkimus- ja kehittämiskeskus Stakes – Forsknings- och utvecklingscentralen för social- och hälsovården Stakes</w:t>
      </w:r>
      <w:r w:rsidRPr="005A1A96">
        <w:rPr>
          <w:rFonts w:eastAsia="Calibri"/>
        </w:rPr>
        <w:t xml:space="preserve"> (Veselības un sociālās aprūpes pētniecības centrs </w:t>
      </w:r>
      <w:r w:rsidRPr="005A1A96">
        <w:rPr>
          <w:rFonts w:eastAsia="Calibri"/>
          <w:i/>
        </w:rPr>
        <w:t>STAKES</w:t>
      </w:r>
      <w:r w:rsidRPr="005A1A96">
        <w:rPr>
          <w:rFonts w:eastAsia="Calibri"/>
        </w:rPr>
        <w:t>)</w:t>
      </w:r>
    </w:p>
    <w:p w14:paraId="0571235B" w14:textId="77777777" w:rsidR="00FA6F39" w:rsidRPr="005A1A96" w:rsidRDefault="00FA6F39" w:rsidP="00FA6F39">
      <w:pPr>
        <w:rPr>
          <w:rFonts w:eastAsia="Calibri"/>
        </w:rPr>
      </w:pPr>
    </w:p>
    <w:p w14:paraId="7E240748" w14:textId="47383DD5" w:rsidR="00751A0A" w:rsidRPr="005A1A96" w:rsidRDefault="00751A0A" w:rsidP="00751A0A">
      <w:pPr>
        <w:rPr>
          <w:rFonts w:eastAsia="Calibri"/>
        </w:rPr>
      </w:pPr>
      <w:r w:rsidRPr="005A1A96">
        <w:rPr>
          <w:rFonts w:eastAsia="Calibri"/>
        </w:rPr>
        <w:br w:type="page"/>
      </w:r>
    </w:p>
    <w:p w14:paraId="6065FACD" w14:textId="53A8E4C7" w:rsidR="00FA6F39" w:rsidRPr="005A1A96" w:rsidRDefault="00751A0A" w:rsidP="00FA6F39">
      <w:pPr>
        <w:ind w:left="567" w:hanging="567"/>
        <w:rPr>
          <w:rFonts w:eastAsia="Calibri"/>
        </w:rPr>
      </w:pPr>
      <w:r w:rsidRPr="005A1A96">
        <w:rPr>
          <w:rFonts w:eastAsia="Calibri"/>
        </w:rPr>
        <w:t>9</w:t>
      </w:r>
      <w:r w:rsidR="00FA6F39" w:rsidRPr="005A1A96">
        <w:rPr>
          <w:rFonts w:eastAsia="Calibri"/>
        </w:rPr>
        <w:t>.</w:t>
      </w:r>
      <w:r w:rsidR="00FA6F39" w:rsidRPr="005A1A96">
        <w:rPr>
          <w:rFonts w:eastAsia="Calibri"/>
        </w:rPr>
        <w:tab/>
      </w:r>
      <w:r w:rsidR="00FA6F39" w:rsidRPr="005A1A96">
        <w:rPr>
          <w:rFonts w:eastAsia="Calibri"/>
          <w:i/>
        </w:rPr>
        <w:t>Työ- Ja Elinkeinoministeriö – Arbets- Och Näringsministeriet</w:t>
      </w:r>
      <w:r w:rsidR="00FA6F39" w:rsidRPr="005A1A96">
        <w:rPr>
          <w:rFonts w:eastAsia="Calibri"/>
        </w:rPr>
        <w:t xml:space="preserve"> (Nodarbinātības un ekonomikas ministrija):</w:t>
      </w:r>
    </w:p>
    <w:p w14:paraId="435372C6" w14:textId="77777777" w:rsidR="00FA6F39" w:rsidRPr="005A1A96" w:rsidRDefault="00FA6F39" w:rsidP="00FA6F39">
      <w:pPr>
        <w:ind w:left="567" w:hanging="567"/>
        <w:rPr>
          <w:rFonts w:eastAsia="Calibri"/>
        </w:rPr>
      </w:pPr>
    </w:p>
    <w:p w14:paraId="7366E9C6" w14:textId="77777777" w:rsidR="00FA6F39" w:rsidRPr="005A1A96" w:rsidRDefault="00FA6F39" w:rsidP="00FA6F39">
      <w:pPr>
        <w:ind w:left="1134" w:hanging="567"/>
        <w:rPr>
          <w:rFonts w:eastAsia="Calibri"/>
        </w:rPr>
      </w:pPr>
      <w:r w:rsidRPr="005A1A96">
        <w:rPr>
          <w:rFonts w:eastAsia="Calibri"/>
        </w:rPr>
        <w:t>a)</w:t>
      </w:r>
      <w:r w:rsidRPr="005A1A96">
        <w:rPr>
          <w:rFonts w:eastAsia="Calibri"/>
        </w:rPr>
        <w:tab/>
      </w:r>
      <w:r w:rsidRPr="005A1A96">
        <w:rPr>
          <w:rFonts w:eastAsia="Calibri"/>
          <w:i/>
        </w:rPr>
        <w:t>Kuluttajavirasto – Konsumentverket</w:t>
      </w:r>
      <w:r w:rsidRPr="005A1A96">
        <w:rPr>
          <w:rFonts w:eastAsia="Calibri"/>
        </w:rPr>
        <w:t xml:space="preserve"> (Somijas Patērētāju lietu aģentūra)</w:t>
      </w:r>
    </w:p>
    <w:p w14:paraId="4E233495" w14:textId="77777777" w:rsidR="00FA6F39" w:rsidRPr="005A1A96" w:rsidRDefault="00FA6F39" w:rsidP="00FA6F39">
      <w:pPr>
        <w:ind w:left="1134" w:hanging="567"/>
        <w:rPr>
          <w:rFonts w:eastAsia="Calibri"/>
        </w:rPr>
      </w:pPr>
    </w:p>
    <w:p w14:paraId="37A52872" w14:textId="77777777" w:rsidR="00FA6F39" w:rsidRPr="005A1A96" w:rsidRDefault="00FA6F39" w:rsidP="00FA6F39">
      <w:pPr>
        <w:ind w:left="1134" w:hanging="567"/>
        <w:rPr>
          <w:rFonts w:eastAsia="Calibri"/>
        </w:rPr>
      </w:pPr>
      <w:r w:rsidRPr="005A1A96">
        <w:rPr>
          <w:rFonts w:eastAsia="Calibri"/>
        </w:rPr>
        <w:t>b)</w:t>
      </w:r>
      <w:r w:rsidRPr="005A1A96">
        <w:rPr>
          <w:rFonts w:eastAsia="Calibri"/>
        </w:rPr>
        <w:tab/>
      </w:r>
      <w:r w:rsidRPr="005A1A96">
        <w:rPr>
          <w:rFonts w:eastAsia="Calibri"/>
          <w:i/>
        </w:rPr>
        <w:t>Kilpailuvirasto – Konkurrensverket</w:t>
      </w:r>
      <w:r w:rsidRPr="005A1A96">
        <w:rPr>
          <w:rFonts w:eastAsia="Calibri"/>
        </w:rPr>
        <w:t xml:space="preserve"> (Somijas Konkurences iestāde)</w:t>
      </w:r>
    </w:p>
    <w:p w14:paraId="560D81F8" w14:textId="77777777" w:rsidR="00FA6F39" w:rsidRPr="005A1A96" w:rsidRDefault="00FA6F39" w:rsidP="00FA6F39">
      <w:pPr>
        <w:ind w:left="1134" w:hanging="567"/>
        <w:rPr>
          <w:rFonts w:eastAsia="Calibri"/>
        </w:rPr>
      </w:pPr>
    </w:p>
    <w:p w14:paraId="5F3FD7CA" w14:textId="77777777" w:rsidR="00FA6F39" w:rsidRPr="005A1A96" w:rsidRDefault="00FA6F39" w:rsidP="00FA6F39">
      <w:pPr>
        <w:ind w:left="1134" w:hanging="567"/>
        <w:rPr>
          <w:rFonts w:eastAsia="Calibri"/>
        </w:rPr>
      </w:pPr>
      <w:r w:rsidRPr="005A1A96">
        <w:rPr>
          <w:rFonts w:eastAsia="Calibri"/>
        </w:rPr>
        <w:t>c)</w:t>
      </w:r>
      <w:r w:rsidRPr="005A1A96">
        <w:rPr>
          <w:rFonts w:eastAsia="Calibri"/>
        </w:rPr>
        <w:tab/>
      </w:r>
      <w:r w:rsidRPr="005A1A96">
        <w:rPr>
          <w:rFonts w:eastAsia="Calibri"/>
          <w:i/>
        </w:rPr>
        <w:t>Patentti- ja rekisterihallitus – Patent- och registerstyrelsen</w:t>
      </w:r>
      <w:r w:rsidRPr="005A1A96">
        <w:rPr>
          <w:rFonts w:eastAsia="Calibri"/>
        </w:rPr>
        <w:t xml:space="preserve"> (Valsts patentu un reģistrācijas padome)</w:t>
      </w:r>
    </w:p>
    <w:p w14:paraId="2F465246" w14:textId="77777777" w:rsidR="00FA6F39" w:rsidRPr="005A1A96" w:rsidRDefault="00FA6F39" w:rsidP="00FA6F39">
      <w:pPr>
        <w:ind w:left="1134" w:hanging="567"/>
        <w:rPr>
          <w:rFonts w:eastAsia="Calibri"/>
        </w:rPr>
      </w:pPr>
    </w:p>
    <w:p w14:paraId="37CF24DE" w14:textId="77777777" w:rsidR="00FA6F39" w:rsidRPr="005A1A96" w:rsidRDefault="00FA6F39" w:rsidP="00FA6F39">
      <w:pPr>
        <w:ind w:left="1134" w:hanging="567"/>
        <w:rPr>
          <w:rFonts w:eastAsia="Calibri"/>
        </w:rPr>
      </w:pPr>
      <w:r w:rsidRPr="005A1A96">
        <w:rPr>
          <w:rFonts w:eastAsia="Calibri"/>
        </w:rPr>
        <w:t>d)</w:t>
      </w:r>
      <w:r w:rsidRPr="005A1A96">
        <w:rPr>
          <w:rFonts w:eastAsia="Calibri"/>
        </w:rPr>
        <w:tab/>
      </w:r>
      <w:r w:rsidRPr="005A1A96">
        <w:rPr>
          <w:rFonts w:eastAsia="Calibri"/>
          <w:i/>
        </w:rPr>
        <w:t>Valtakunnansovittelijain toimisto – Riksförlikningsmännens byrå</w:t>
      </w:r>
      <w:r w:rsidRPr="005A1A96">
        <w:rPr>
          <w:rFonts w:eastAsia="Calibri"/>
        </w:rPr>
        <w:t xml:space="preserve"> (Valsts mediatora birojs)</w:t>
      </w:r>
    </w:p>
    <w:p w14:paraId="20C61F88" w14:textId="77777777" w:rsidR="00FA6F39" w:rsidRPr="005A1A96" w:rsidRDefault="00FA6F39" w:rsidP="00FA6F39">
      <w:pPr>
        <w:ind w:left="1134" w:hanging="567"/>
        <w:rPr>
          <w:rFonts w:eastAsia="Calibri"/>
        </w:rPr>
      </w:pPr>
    </w:p>
    <w:p w14:paraId="6BB477CD" w14:textId="77777777" w:rsidR="00FA6F39" w:rsidRPr="005A1A96" w:rsidRDefault="00FA6F39" w:rsidP="00FA6F39">
      <w:pPr>
        <w:ind w:left="1134" w:hanging="567"/>
        <w:rPr>
          <w:rFonts w:eastAsia="Calibri"/>
        </w:rPr>
      </w:pPr>
      <w:r w:rsidRPr="005A1A96">
        <w:rPr>
          <w:rFonts w:eastAsia="Calibri"/>
        </w:rPr>
        <w:t>e)</w:t>
      </w:r>
      <w:r w:rsidRPr="005A1A96">
        <w:rPr>
          <w:rFonts w:eastAsia="Calibri"/>
        </w:rPr>
        <w:tab/>
      </w:r>
      <w:r w:rsidRPr="005A1A96">
        <w:rPr>
          <w:rFonts w:eastAsia="Calibri"/>
          <w:i/>
        </w:rPr>
        <w:t>Työneuvosto – Arbetsrådet</w:t>
      </w:r>
      <w:r w:rsidRPr="005A1A96">
        <w:rPr>
          <w:rFonts w:eastAsia="Calibri"/>
        </w:rPr>
        <w:t xml:space="preserve"> (Nodarbinātības padome)</w:t>
      </w:r>
    </w:p>
    <w:p w14:paraId="0564D3AF" w14:textId="77777777" w:rsidR="00FA6F39" w:rsidRPr="005A1A96" w:rsidRDefault="00FA6F39" w:rsidP="00FA6F39">
      <w:pPr>
        <w:ind w:left="1134" w:hanging="567"/>
        <w:rPr>
          <w:rFonts w:eastAsia="Calibri"/>
        </w:rPr>
      </w:pPr>
    </w:p>
    <w:p w14:paraId="08199CBF" w14:textId="77777777" w:rsidR="00FA6F39" w:rsidRPr="005A1A96" w:rsidRDefault="00FA6F39" w:rsidP="00FA6F39">
      <w:pPr>
        <w:ind w:left="1134" w:hanging="567"/>
        <w:rPr>
          <w:rFonts w:eastAsia="Calibri"/>
        </w:rPr>
      </w:pPr>
      <w:r w:rsidRPr="005A1A96">
        <w:rPr>
          <w:rFonts w:eastAsia="Calibri"/>
        </w:rPr>
        <w:t>f)</w:t>
      </w:r>
      <w:r w:rsidRPr="005A1A96">
        <w:rPr>
          <w:rFonts w:eastAsia="Calibri"/>
        </w:rPr>
        <w:tab/>
      </w:r>
      <w:r w:rsidRPr="005A1A96">
        <w:rPr>
          <w:rFonts w:eastAsia="Calibri"/>
          <w:i/>
        </w:rPr>
        <w:t>Energiamarkkinavirasto − Energimarknadsverket</w:t>
      </w:r>
      <w:r w:rsidRPr="005A1A96">
        <w:rPr>
          <w:rFonts w:eastAsia="Calibri"/>
        </w:rPr>
        <w:t xml:space="preserve"> (Enerģētikas tirgus iestāde)</w:t>
      </w:r>
    </w:p>
    <w:p w14:paraId="599EF964" w14:textId="77777777" w:rsidR="00FA6F39" w:rsidRPr="005A1A96" w:rsidRDefault="00FA6F39" w:rsidP="00FA6F39">
      <w:pPr>
        <w:ind w:left="1134" w:hanging="567"/>
        <w:rPr>
          <w:rFonts w:eastAsia="Calibri"/>
        </w:rPr>
      </w:pPr>
    </w:p>
    <w:p w14:paraId="42D25F66" w14:textId="77777777" w:rsidR="00FA6F39" w:rsidRPr="005A1A96" w:rsidRDefault="00FA6F39" w:rsidP="00FA6F39">
      <w:pPr>
        <w:ind w:left="1134" w:hanging="567"/>
        <w:rPr>
          <w:rFonts w:eastAsia="Calibri"/>
        </w:rPr>
      </w:pPr>
      <w:r w:rsidRPr="005A1A96">
        <w:rPr>
          <w:rFonts w:eastAsia="Calibri"/>
        </w:rPr>
        <w:t>g)</w:t>
      </w:r>
      <w:r w:rsidRPr="005A1A96">
        <w:rPr>
          <w:rFonts w:eastAsia="Calibri"/>
        </w:rPr>
        <w:tab/>
      </w:r>
      <w:r w:rsidRPr="005A1A96">
        <w:rPr>
          <w:rFonts w:eastAsia="Calibri"/>
          <w:i/>
        </w:rPr>
        <w:t>Geologian tutkimuskeskus – Geologiska forskningscentralen</w:t>
      </w:r>
      <w:r w:rsidRPr="005A1A96">
        <w:rPr>
          <w:rFonts w:eastAsia="Calibri"/>
        </w:rPr>
        <w:t xml:space="preserve"> (Somijas ģeoloģiskā izpēte)</w:t>
      </w:r>
    </w:p>
    <w:p w14:paraId="1BA29F61" w14:textId="77777777" w:rsidR="00FA6F39" w:rsidRPr="005A1A96" w:rsidRDefault="00FA6F39" w:rsidP="00FA6F39">
      <w:pPr>
        <w:ind w:left="1134" w:hanging="567"/>
        <w:rPr>
          <w:rFonts w:eastAsia="Calibri"/>
        </w:rPr>
      </w:pPr>
    </w:p>
    <w:p w14:paraId="48C8FF1D" w14:textId="77777777" w:rsidR="00FA6F39" w:rsidRPr="005A1A96" w:rsidRDefault="00FA6F39" w:rsidP="00FA6F39">
      <w:pPr>
        <w:ind w:left="1134" w:hanging="567"/>
        <w:rPr>
          <w:rFonts w:eastAsia="Calibri"/>
        </w:rPr>
      </w:pPr>
      <w:r w:rsidRPr="005A1A96">
        <w:rPr>
          <w:rFonts w:eastAsia="Calibri"/>
        </w:rPr>
        <w:t>h)</w:t>
      </w:r>
      <w:r w:rsidRPr="005A1A96">
        <w:rPr>
          <w:rFonts w:eastAsia="Calibri"/>
        </w:rPr>
        <w:tab/>
      </w:r>
      <w:r w:rsidRPr="005A1A96">
        <w:rPr>
          <w:rFonts w:eastAsia="Calibri"/>
          <w:i/>
        </w:rPr>
        <w:t>Huoltovarmuuskeskus – Försörjningsberedskapscentralen</w:t>
      </w:r>
      <w:r w:rsidRPr="005A1A96">
        <w:rPr>
          <w:rFonts w:eastAsia="Calibri"/>
        </w:rPr>
        <w:t xml:space="preserve"> (Valsts ārkārtas apgādes aģentūra)</w:t>
      </w:r>
    </w:p>
    <w:p w14:paraId="61EFE22F" w14:textId="77777777" w:rsidR="00FA6F39" w:rsidRPr="005A1A96" w:rsidRDefault="00FA6F39" w:rsidP="00FA6F39">
      <w:pPr>
        <w:ind w:left="1134" w:hanging="567"/>
        <w:rPr>
          <w:rFonts w:eastAsia="Calibri"/>
        </w:rPr>
      </w:pPr>
    </w:p>
    <w:p w14:paraId="44ED51EC" w14:textId="5F6CB0A3" w:rsidR="00751A0A" w:rsidRPr="005A1A96" w:rsidRDefault="00751A0A" w:rsidP="00751A0A">
      <w:pPr>
        <w:rPr>
          <w:rFonts w:eastAsia="Calibri"/>
        </w:rPr>
      </w:pPr>
      <w:r w:rsidRPr="005A1A96">
        <w:rPr>
          <w:rFonts w:eastAsia="Calibri"/>
        </w:rPr>
        <w:br w:type="page"/>
      </w:r>
    </w:p>
    <w:p w14:paraId="4AC51F6F" w14:textId="67C13840" w:rsidR="00FA6F39" w:rsidRPr="005A1A96" w:rsidRDefault="00751A0A" w:rsidP="00FA6F39">
      <w:pPr>
        <w:ind w:left="1134" w:hanging="567"/>
        <w:rPr>
          <w:rFonts w:eastAsia="Calibri"/>
        </w:rPr>
      </w:pPr>
      <w:r w:rsidRPr="005A1A96">
        <w:rPr>
          <w:rFonts w:eastAsia="Calibri"/>
        </w:rPr>
        <w:t>i</w:t>
      </w:r>
      <w:r w:rsidR="00FA6F39" w:rsidRPr="005A1A96">
        <w:rPr>
          <w:rFonts w:eastAsia="Calibri"/>
        </w:rPr>
        <w:t>)</w:t>
      </w:r>
      <w:r w:rsidR="00FA6F39" w:rsidRPr="005A1A96">
        <w:rPr>
          <w:rFonts w:eastAsia="Calibri"/>
        </w:rPr>
        <w:tab/>
      </w:r>
      <w:r w:rsidR="00FA6F39" w:rsidRPr="005A1A96">
        <w:rPr>
          <w:rFonts w:eastAsia="Calibri"/>
          <w:i/>
        </w:rPr>
        <w:t>Kuluttajatutkimuskeskus – Konsumentforskningscentralen</w:t>
      </w:r>
      <w:r w:rsidR="00FA6F39" w:rsidRPr="005A1A96">
        <w:rPr>
          <w:rFonts w:eastAsia="Calibri"/>
        </w:rPr>
        <w:t xml:space="preserve"> (Valsts patērētāju izpētes centrs)</w:t>
      </w:r>
    </w:p>
    <w:p w14:paraId="0753B08E" w14:textId="77777777" w:rsidR="00FA6F39" w:rsidRPr="005A1A96" w:rsidRDefault="00FA6F39" w:rsidP="00FA6F39">
      <w:pPr>
        <w:ind w:left="1134" w:hanging="567"/>
        <w:rPr>
          <w:rFonts w:eastAsia="Calibri"/>
        </w:rPr>
      </w:pPr>
    </w:p>
    <w:p w14:paraId="30A8F926" w14:textId="77777777" w:rsidR="00FA6F39" w:rsidRPr="005A1A96" w:rsidRDefault="00FA6F39" w:rsidP="00FA6F39">
      <w:pPr>
        <w:ind w:left="1134" w:hanging="567"/>
        <w:rPr>
          <w:rFonts w:eastAsia="Calibri"/>
        </w:rPr>
      </w:pPr>
      <w:r w:rsidRPr="005A1A96">
        <w:rPr>
          <w:rFonts w:eastAsia="Calibri"/>
        </w:rPr>
        <w:t>j)</w:t>
      </w:r>
      <w:r w:rsidRPr="005A1A96">
        <w:rPr>
          <w:rFonts w:eastAsia="Calibri"/>
        </w:rPr>
        <w:tab/>
      </w:r>
      <w:r w:rsidRPr="005A1A96">
        <w:rPr>
          <w:rFonts w:eastAsia="Calibri"/>
          <w:i/>
        </w:rPr>
        <w:t>Matkailun edistämiskeskus – MEK – Centralen för turistfrämjande</w:t>
      </w:r>
      <w:r w:rsidRPr="005A1A96">
        <w:rPr>
          <w:rFonts w:eastAsia="Calibri"/>
        </w:rPr>
        <w:t xml:space="preserve"> (Somijas Tūrisma padome)</w:t>
      </w:r>
    </w:p>
    <w:p w14:paraId="5D6AFE2B" w14:textId="77777777" w:rsidR="00FA6F39" w:rsidRPr="005A1A96" w:rsidRDefault="00FA6F39" w:rsidP="00FA6F39">
      <w:pPr>
        <w:ind w:left="1134" w:hanging="567"/>
        <w:rPr>
          <w:rFonts w:eastAsia="Calibri"/>
        </w:rPr>
      </w:pPr>
    </w:p>
    <w:p w14:paraId="6CA5AFE1" w14:textId="77777777" w:rsidR="00FA6F39" w:rsidRPr="005A1A96" w:rsidRDefault="00FA6F39" w:rsidP="00FA6F39">
      <w:pPr>
        <w:ind w:left="1134" w:hanging="567"/>
        <w:rPr>
          <w:rFonts w:eastAsia="Calibri"/>
        </w:rPr>
      </w:pPr>
      <w:r w:rsidRPr="005A1A96">
        <w:rPr>
          <w:rFonts w:eastAsia="Calibri"/>
        </w:rPr>
        <w:t>k)</w:t>
      </w:r>
      <w:r w:rsidRPr="005A1A96">
        <w:rPr>
          <w:rFonts w:eastAsia="Calibri"/>
        </w:rPr>
        <w:tab/>
      </w:r>
      <w:r w:rsidRPr="005A1A96">
        <w:rPr>
          <w:rFonts w:eastAsia="Calibri"/>
          <w:i/>
        </w:rPr>
        <w:t>Mittatekniikan keskus – MIKES – Mätteknikcentralen</w:t>
      </w:r>
      <w:r w:rsidRPr="005A1A96">
        <w:rPr>
          <w:rFonts w:eastAsia="Calibri"/>
        </w:rPr>
        <w:t xml:space="preserve"> (Metroloģijas un akreditācijas centrs)</w:t>
      </w:r>
    </w:p>
    <w:p w14:paraId="2B593909" w14:textId="77777777" w:rsidR="00FA6F39" w:rsidRPr="005A1A96" w:rsidRDefault="00FA6F39" w:rsidP="00FA6F39">
      <w:pPr>
        <w:ind w:left="1134" w:hanging="567"/>
        <w:rPr>
          <w:rFonts w:eastAsia="Calibri"/>
        </w:rPr>
      </w:pPr>
    </w:p>
    <w:p w14:paraId="18EDD022" w14:textId="77777777" w:rsidR="00FA6F39" w:rsidRPr="005A1A96" w:rsidRDefault="00FA6F39" w:rsidP="00FA6F39">
      <w:pPr>
        <w:ind w:left="1134" w:hanging="567"/>
        <w:rPr>
          <w:rFonts w:eastAsia="Calibri"/>
        </w:rPr>
      </w:pPr>
      <w:r w:rsidRPr="005A1A96">
        <w:rPr>
          <w:rFonts w:eastAsia="Calibri"/>
        </w:rPr>
        <w:t>l)</w:t>
      </w:r>
      <w:r w:rsidRPr="005A1A96">
        <w:rPr>
          <w:rFonts w:eastAsia="Calibri"/>
        </w:rPr>
        <w:tab/>
      </w:r>
      <w:r w:rsidRPr="005A1A96">
        <w:rPr>
          <w:rFonts w:eastAsia="Calibri"/>
          <w:i/>
        </w:rPr>
        <w:t>Tekes - teknologian ja innovaatioiden kehittämiskeskus −Tekes - utvecklingscentralen för teknologi och innovationer</w:t>
      </w:r>
      <w:r w:rsidRPr="005A1A96">
        <w:rPr>
          <w:rFonts w:eastAsia="Calibri"/>
        </w:rPr>
        <w:t xml:space="preserve"> (Somijas Tehnoloģijas un inovāciju finansēšanas aģentūra)</w:t>
      </w:r>
    </w:p>
    <w:p w14:paraId="7656753A" w14:textId="77777777" w:rsidR="00FA6F39" w:rsidRPr="005A1A96" w:rsidRDefault="00FA6F39" w:rsidP="00FA6F39">
      <w:pPr>
        <w:ind w:left="1134" w:hanging="567"/>
        <w:rPr>
          <w:rFonts w:eastAsia="Calibri"/>
        </w:rPr>
      </w:pPr>
    </w:p>
    <w:p w14:paraId="6DDC19D8" w14:textId="77777777" w:rsidR="00FA6F39" w:rsidRPr="005A1A96" w:rsidRDefault="00FA6F39" w:rsidP="00FA6F39">
      <w:pPr>
        <w:ind w:left="1134" w:hanging="567"/>
        <w:rPr>
          <w:rFonts w:eastAsia="Calibri"/>
        </w:rPr>
      </w:pPr>
      <w:r w:rsidRPr="005A1A96">
        <w:rPr>
          <w:rFonts w:eastAsia="Calibri"/>
        </w:rPr>
        <w:t>m)</w:t>
      </w:r>
      <w:r w:rsidRPr="005A1A96">
        <w:rPr>
          <w:rFonts w:eastAsia="Calibri"/>
        </w:rPr>
        <w:tab/>
      </w:r>
      <w:r w:rsidRPr="005A1A96">
        <w:rPr>
          <w:rFonts w:eastAsia="Calibri"/>
          <w:i/>
        </w:rPr>
        <w:t>Turvatekniikan keskus – TUKES – Säkerhetsteknikcentralen</w:t>
      </w:r>
      <w:r w:rsidRPr="005A1A96">
        <w:rPr>
          <w:rFonts w:eastAsia="Calibri"/>
        </w:rPr>
        <w:t xml:space="preserve"> (Drošības tehnoloģiju iestāde)</w:t>
      </w:r>
    </w:p>
    <w:p w14:paraId="2FD86357" w14:textId="77777777" w:rsidR="00FA6F39" w:rsidRPr="005A1A96" w:rsidRDefault="00FA6F39" w:rsidP="00FA6F39">
      <w:pPr>
        <w:ind w:left="1134" w:hanging="567"/>
        <w:rPr>
          <w:rFonts w:eastAsia="Calibri"/>
        </w:rPr>
      </w:pPr>
    </w:p>
    <w:p w14:paraId="1B67BB6D" w14:textId="77777777" w:rsidR="00FA6F39" w:rsidRPr="005A1A96" w:rsidRDefault="00FA6F39" w:rsidP="00FA6F39">
      <w:pPr>
        <w:ind w:left="1134" w:hanging="567"/>
        <w:rPr>
          <w:rFonts w:eastAsia="Calibri"/>
        </w:rPr>
      </w:pPr>
      <w:r w:rsidRPr="005A1A96">
        <w:rPr>
          <w:rFonts w:eastAsia="Calibri"/>
        </w:rPr>
        <w:t>n)</w:t>
      </w:r>
      <w:r w:rsidRPr="005A1A96">
        <w:rPr>
          <w:rFonts w:eastAsia="Calibri"/>
        </w:rPr>
        <w:tab/>
      </w:r>
      <w:r w:rsidRPr="005A1A96">
        <w:rPr>
          <w:rFonts w:eastAsia="Calibri"/>
          <w:i/>
        </w:rPr>
        <w:t>Valtion teknillinen tutkimuskeskus VTT – Statens tekniska forskningscentral</w:t>
      </w:r>
      <w:r w:rsidRPr="005A1A96">
        <w:rPr>
          <w:rFonts w:eastAsia="Calibri"/>
        </w:rPr>
        <w:t xml:space="preserve"> (Somijas Tehnisko pētījumu centrs </w:t>
      </w:r>
      <w:r w:rsidRPr="005A1A96">
        <w:rPr>
          <w:rFonts w:eastAsia="Calibri"/>
          <w:i/>
        </w:rPr>
        <w:t>VTT</w:t>
      </w:r>
      <w:r w:rsidRPr="005A1A96">
        <w:rPr>
          <w:rFonts w:eastAsia="Calibri"/>
        </w:rPr>
        <w:t>)</w:t>
      </w:r>
    </w:p>
    <w:p w14:paraId="758E0EA0" w14:textId="77777777" w:rsidR="00FA6F39" w:rsidRPr="005A1A96" w:rsidRDefault="00FA6F39" w:rsidP="00FA6F39">
      <w:pPr>
        <w:ind w:left="1134" w:hanging="567"/>
        <w:rPr>
          <w:rFonts w:eastAsia="Calibri"/>
        </w:rPr>
      </w:pPr>
    </w:p>
    <w:p w14:paraId="65D3FBA5" w14:textId="77777777" w:rsidR="00FA6F39" w:rsidRPr="005A1A96" w:rsidRDefault="00FA6F39" w:rsidP="00FA6F39">
      <w:pPr>
        <w:ind w:left="1134" w:hanging="567"/>
        <w:rPr>
          <w:rFonts w:eastAsia="Calibri"/>
        </w:rPr>
      </w:pPr>
      <w:r w:rsidRPr="005A1A96">
        <w:rPr>
          <w:rFonts w:eastAsia="Calibri"/>
        </w:rPr>
        <w:t>o)</w:t>
      </w:r>
      <w:r w:rsidRPr="005A1A96">
        <w:rPr>
          <w:rFonts w:eastAsia="Calibri"/>
        </w:rPr>
        <w:tab/>
      </w:r>
      <w:r w:rsidRPr="005A1A96">
        <w:rPr>
          <w:rFonts w:eastAsia="Calibri"/>
          <w:i/>
        </w:rPr>
        <w:t>Syrjintälautakunta – Nationella diskrimineringsnämnden</w:t>
      </w:r>
      <w:r w:rsidRPr="005A1A96">
        <w:rPr>
          <w:rFonts w:eastAsia="Calibri"/>
        </w:rPr>
        <w:t xml:space="preserve"> (Diskriminācijas lietu tribunāls)</w:t>
      </w:r>
    </w:p>
    <w:p w14:paraId="1069DBF6" w14:textId="77777777" w:rsidR="00FA6F39" w:rsidRPr="005A1A96" w:rsidRDefault="00FA6F39" w:rsidP="00FA6F39">
      <w:pPr>
        <w:ind w:left="1134" w:hanging="567"/>
        <w:rPr>
          <w:rFonts w:eastAsia="Calibri"/>
        </w:rPr>
      </w:pPr>
    </w:p>
    <w:p w14:paraId="482818E0" w14:textId="77777777" w:rsidR="00FA6F39" w:rsidRPr="005A1A96" w:rsidRDefault="00FA6F39" w:rsidP="00FA6F39">
      <w:pPr>
        <w:ind w:left="1134" w:hanging="567"/>
        <w:rPr>
          <w:rFonts w:eastAsia="Calibri"/>
        </w:rPr>
      </w:pPr>
      <w:r w:rsidRPr="005A1A96">
        <w:rPr>
          <w:rFonts w:eastAsia="Calibri"/>
        </w:rPr>
        <w:t>p)</w:t>
      </w:r>
      <w:r w:rsidRPr="005A1A96">
        <w:rPr>
          <w:rFonts w:eastAsia="Calibri"/>
        </w:rPr>
        <w:tab/>
      </w:r>
      <w:r w:rsidRPr="005A1A96">
        <w:rPr>
          <w:rFonts w:eastAsia="Calibri"/>
          <w:i/>
        </w:rPr>
        <w:t>Vähemmistövaltuutetun toimisto – Minoritetsombudsmannens byrå</w:t>
      </w:r>
      <w:r w:rsidRPr="005A1A96">
        <w:rPr>
          <w:rFonts w:eastAsia="Calibri"/>
        </w:rPr>
        <w:t xml:space="preserve"> (Minoritāšu ombuda birojs)</w:t>
      </w:r>
    </w:p>
    <w:p w14:paraId="454F1F2B" w14:textId="77777777" w:rsidR="00FA6F39" w:rsidRPr="005A1A96" w:rsidRDefault="00FA6F39" w:rsidP="00FA6F39">
      <w:pPr>
        <w:rPr>
          <w:rFonts w:eastAsia="Calibri"/>
        </w:rPr>
      </w:pPr>
    </w:p>
    <w:p w14:paraId="350938E7" w14:textId="3DD8CD5C" w:rsidR="00751A0A" w:rsidRPr="005A1A96" w:rsidRDefault="00751A0A" w:rsidP="00751A0A">
      <w:pPr>
        <w:rPr>
          <w:rFonts w:eastAsia="Calibri"/>
        </w:rPr>
      </w:pPr>
      <w:r w:rsidRPr="005A1A96">
        <w:rPr>
          <w:rFonts w:eastAsia="Calibri"/>
        </w:rPr>
        <w:br w:type="page"/>
      </w:r>
    </w:p>
    <w:p w14:paraId="076B8DA4" w14:textId="414B1B49" w:rsidR="00FA6F39" w:rsidRPr="005A1A96" w:rsidRDefault="00751A0A" w:rsidP="00FA6F39">
      <w:pPr>
        <w:ind w:left="567" w:hanging="567"/>
        <w:rPr>
          <w:rFonts w:eastAsia="Calibri"/>
        </w:rPr>
      </w:pPr>
      <w:r w:rsidRPr="005A1A96">
        <w:rPr>
          <w:rFonts w:eastAsia="Calibri"/>
        </w:rPr>
        <w:t>1</w:t>
      </w:r>
      <w:r w:rsidR="00FA6F39" w:rsidRPr="005A1A96">
        <w:rPr>
          <w:rFonts w:eastAsia="Calibri"/>
        </w:rPr>
        <w:t>0.</w:t>
      </w:r>
      <w:r w:rsidR="00FA6F39" w:rsidRPr="005A1A96">
        <w:rPr>
          <w:rFonts w:eastAsia="Calibri"/>
        </w:rPr>
        <w:tab/>
      </w:r>
      <w:r w:rsidR="00FA6F39" w:rsidRPr="005A1A96">
        <w:rPr>
          <w:rFonts w:eastAsia="Calibri"/>
          <w:i/>
        </w:rPr>
        <w:t>Ulkoasiainministeriö – utrikesministeriet</w:t>
      </w:r>
      <w:r w:rsidR="00FA6F39" w:rsidRPr="005A1A96">
        <w:rPr>
          <w:rFonts w:eastAsia="Calibri"/>
        </w:rPr>
        <w:t xml:space="preserve"> (Ārlietu ministrija)</w:t>
      </w:r>
    </w:p>
    <w:p w14:paraId="442577F6" w14:textId="77777777" w:rsidR="00FA6F39" w:rsidRPr="005A1A96" w:rsidRDefault="00FA6F39" w:rsidP="00FA6F39">
      <w:pPr>
        <w:ind w:left="567" w:hanging="567"/>
        <w:rPr>
          <w:rFonts w:eastAsia="Calibri"/>
        </w:rPr>
      </w:pPr>
    </w:p>
    <w:p w14:paraId="6C77F8B9" w14:textId="77777777" w:rsidR="00FA6F39" w:rsidRPr="005A1A96" w:rsidRDefault="00FA6F39" w:rsidP="00FA6F39">
      <w:pPr>
        <w:ind w:left="567" w:hanging="567"/>
        <w:rPr>
          <w:rFonts w:eastAsia="Calibri"/>
        </w:rPr>
      </w:pPr>
      <w:r w:rsidRPr="005A1A96">
        <w:rPr>
          <w:rFonts w:eastAsia="Calibri"/>
        </w:rPr>
        <w:t>11.</w:t>
      </w:r>
      <w:r w:rsidRPr="005A1A96">
        <w:rPr>
          <w:rFonts w:eastAsia="Calibri"/>
        </w:rPr>
        <w:tab/>
      </w:r>
      <w:r w:rsidRPr="005A1A96">
        <w:rPr>
          <w:rFonts w:eastAsia="Calibri"/>
          <w:i/>
        </w:rPr>
        <w:t>Valtioneuvoston kanslia – statsrådets kansli</w:t>
      </w:r>
      <w:r w:rsidRPr="005A1A96">
        <w:rPr>
          <w:rFonts w:eastAsia="Calibri"/>
        </w:rPr>
        <w:t xml:space="preserve"> (Premjerministra birojs)</w:t>
      </w:r>
    </w:p>
    <w:p w14:paraId="518DC1AC" w14:textId="77777777" w:rsidR="00FA6F39" w:rsidRPr="005A1A96" w:rsidRDefault="00FA6F39" w:rsidP="00FA6F39">
      <w:pPr>
        <w:rPr>
          <w:rFonts w:eastAsia="Calibri"/>
        </w:rPr>
      </w:pPr>
    </w:p>
    <w:p w14:paraId="464BD60D" w14:textId="77777777" w:rsidR="00FA6F39" w:rsidRPr="005A1A96" w:rsidRDefault="00FA6F39" w:rsidP="00FA6F39">
      <w:pPr>
        <w:ind w:left="567" w:hanging="567"/>
        <w:rPr>
          <w:rFonts w:eastAsia="Calibri"/>
        </w:rPr>
      </w:pPr>
      <w:r w:rsidRPr="005A1A96">
        <w:rPr>
          <w:rFonts w:eastAsia="Calibri"/>
        </w:rPr>
        <w:t>12.</w:t>
      </w:r>
      <w:r w:rsidRPr="005A1A96">
        <w:rPr>
          <w:rFonts w:eastAsia="Calibri"/>
        </w:rPr>
        <w:tab/>
      </w:r>
      <w:r w:rsidRPr="005A1A96">
        <w:rPr>
          <w:rFonts w:eastAsia="Calibri"/>
          <w:i/>
        </w:rPr>
        <w:t>Valtiovarainministeriö – finansministeriet</w:t>
      </w:r>
      <w:r w:rsidRPr="005A1A96">
        <w:rPr>
          <w:rFonts w:eastAsia="Calibri"/>
        </w:rPr>
        <w:t xml:space="preserve"> (Finanšu ministrija):</w:t>
      </w:r>
    </w:p>
    <w:p w14:paraId="665F8025" w14:textId="77777777" w:rsidR="00FA6F39" w:rsidRPr="005A1A96" w:rsidRDefault="00FA6F39" w:rsidP="00FA6F39">
      <w:pPr>
        <w:rPr>
          <w:rFonts w:eastAsia="Calibri"/>
        </w:rPr>
      </w:pPr>
    </w:p>
    <w:p w14:paraId="78C3F9F5" w14:textId="77777777" w:rsidR="00FA6F39" w:rsidRPr="005A1A96" w:rsidRDefault="00FA6F39" w:rsidP="00FA6F39">
      <w:pPr>
        <w:ind w:left="1134" w:hanging="567"/>
        <w:rPr>
          <w:rFonts w:eastAsia="Calibri"/>
        </w:rPr>
      </w:pPr>
      <w:r w:rsidRPr="005A1A96">
        <w:rPr>
          <w:rFonts w:eastAsia="Calibri"/>
        </w:rPr>
        <w:t>a)</w:t>
      </w:r>
      <w:r w:rsidRPr="005A1A96">
        <w:rPr>
          <w:rFonts w:eastAsia="Calibri"/>
        </w:rPr>
        <w:tab/>
      </w:r>
      <w:r w:rsidRPr="005A1A96">
        <w:rPr>
          <w:rFonts w:eastAsia="Calibri"/>
          <w:i/>
        </w:rPr>
        <w:t>Valtiokonttori – Statskontoret</w:t>
      </w:r>
      <w:r w:rsidRPr="005A1A96">
        <w:rPr>
          <w:rFonts w:eastAsia="Calibri"/>
        </w:rPr>
        <w:t xml:space="preserve"> (Valsts kase)</w:t>
      </w:r>
    </w:p>
    <w:p w14:paraId="11592923" w14:textId="77777777" w:rsidR="00FA6F39" w:rsidRPr="005A1A96" w:rsidRDefault="00FA6F39" w:rsidP="00FA6F39">
      <w:pPr>
        <w:ind w:left="1134" w:hanging="567"/>
        <w:rPr>
          <w:rFonts w:eastAsia="Calibri"/>
        </w:rPr>
      </w:pPr>
    </w:p>
    <w:p w14:paraId="248BE461" w14:textId="77777777" w:rsidR="00FA6F39" w:rsidRPr="005A1A96" w:rsidRDefault="00FA6F39" w:rsidP="00FA6F39">
      <w:pPr>
        <w:ind w:left="1134" w:hanging="567"/>
        <w:rPr>
          <w:rFonts w:eastAsia="Calibri"/>
        </w:rPr>
      </w:pPr>
      <w:r w:rsidRPr="005A1A96">
        <w:rPr>
          <w:rFonts w:eastAsia="Calibri"/>
        </w:rPr>
        <w:t>b)</w:t>
      </w:r>
      <w:r w:rsidRPr="005A1A96">
        <w:rPr>
          <w:rFonts w:eastAsia="Calibri"/>
        </w:rPr>
        <w:tab/>
      </w:r>
      <w:r w:rsidRPr="005A1A96">
        <w:rPr>
          <w:rFonts w:eastAsia="Calibri"/>
          <w:i/>
        </w:rPr>
        <w:t>Verohallinto – Skatteförvaltningen</w:t>
      </w:r>
      <w:r w:rsidRPr="005A1A96">
        <w:rPr>
          <w:rFonts w:eastAsia="Calibri"/>
        </w:rPr>
        <w:t xml:space="preserve"> (Nodokļu administrācija)</w:t>
      </w:r>
    </w:p>
    <w:p w14:paraId="25C52DB7" w14:textId="77777777" w:rsidR="00FA6F39" w:rsidRPr="005A1A96" w:rsidRDefault="00FA6F39" w:rsidP="00FA6F39">
      <w:pPr>
        <w:ind w:left="1134" w:hanging="567"/>
        <w:rPr>
          <w:rFonts w:eastAsia="Calibri"/>
        </w:rPr>
      </w:pPr>
    </w:p>
    <w:p w14:paraId="18777C1B" w14:textId="77777777" w:rsidR="00FA6F39" w:rsidRPr="005A1A96" w:rsidRDefault="00FA6F39" w:rsidP="00FA6F39">
      <w:pPr>
        <w:ind w:left="1134" w:hanging="567"/>
        <w:rPr>
          <w:rFonts w:eastAsia="Calibri"/>
        </w:rPr>
      </w:pPr>
      <w:r w:rsidRPr="005A1A96">
        <w:rPr>
          <w:rFonts w:eastAsia="Calibri"/>
        </w:rPr>
        <w:t>c)</w:t>
      </w:r>
      <w:r w:rsidRPr="005A1A96">
        <w:rPr>
          <w:rFonts w:eastAsia="Calibri"/>
        </w:rPr>
        <w:tab/>
      </w:r>
      <w:r w:rsidRPr="005A1A96">
        <w:rPr>
          <w:rFonts w:eastAsia="Calibri"/>
          <w:i/>
        </w:rPr>
        <w:t>Tullilaitos – Tullverket</w:t>
      </w:r>
      <w:r w:rsidRPr="005A1A96">
        <w:rPr>
          <w:rFonts w:eastAsia="Calibri"/>
        </w:rPr>
        <w:t xml:space="preserve"> (Muita)</w:t>
      </w:r>
    </w:p>
    <w:p w14:paraId="3AE0DB3F" w14:textId="77777777" w:rsidR="00FA6F39" w:rsidRPr="005A1A96" w:rsidRDefault="00FA6F39" w:rsidP="00FA6F39">
      <w:pPr>
        <w:ind w:left="1134" w:hanging="567"/>
        <w:rPr>
          <w:rFonts w:eastAsia="Calibri"/>
        </w:rPr>
      </w:pPr>
    </w:p>
    <w:p w14:paraId="5F47C5A5" w14:textId="77777777" w:rsidR="00FA6F39" w:rsidRPr="005A1A96" w:rsidRDefault="00FA6F39" w:rsidP="00FA6F39">
      <w:pPr>
        <w:ind w:left="1134" w:hanging="567"/>
        <w:rPr>
          <w:rFonts w:eastAsia="Calibri"/>
        </w:rPr>
      </w:pPr>
      <w:r w:rsidRPr="005A1A96">
        <w:rPr>
          <w:rFonts w:eastAsia="Calibri"/>
        </w:rPr>
        <w:t>d)</w:t>
      </w:r>
      <w:r w:rsidRPr="005A1A96">
        <w:rPr>
          <w:rFonts w:eastAsia="Calibri"/>
        </w:rPr>
        <w:tab/>
      </w:r>
      <w:r w:rsidRPr="005A1A96">
        <w:rPr>
          <w:rFonts w:eastAsia="Calibri"/>
          <w:i/>
        </w:rPr>
        <w:t>Tilastokeskus – Statistikcentralen</w:t>
      </w:r>
      <w:r w:rsidRPr="005A1A96">
        <w:rPr>
          <w:rFonts w:eastAsia="Calibri"/>
        </w:rPr>
        <w:t xml:space="preserve"> (Somijas Statistikas birojs)</w:t>
      </w:r>
    </w:p>
    <w:p w14:paraId="5F7628E6" w14:textId="77777777" w:rsidR="00FA6F39" w:rsidRPr="005A1A96" w:rsidRDefault="00FA6F39" w:rsidP="00FA6F39">
      <w:pPr>
        <w:ind w:left="1134" w:hanging="567"/>
        <w:rPr>
          <w:rFonts w:eastAsia="Calibri"/>
        </w:rPr>
      </w:pPr>
    </w:p>
    <w:p w14:paraId="530BF737" w14:textId="4CC6763F" w:rsidR="00FA6F39" w:rsidRPr="005A1A96" w:rsidRDefault="00FA6F39" w:rsidP="00FA6F39">
      <w:pPr>
        <w:ind w:left="1134" w:hanging="567"/>
        <w:rPr>
          <w:rFonts w:eastAsia="Calibri"/>
        </w:rPr>
      </w:pPr>
      <w:r w:rsidRPr="005A1A96">
        <w:rPr>
          <w:rFonts w:eastAsia="Calibri"/>
        </w:rPr>
        <w:t>e)</w:t>
      </w:r>
      <w:r w:rsidRPr="005A1A96">
        <w:rPr>
          <w:rFonts w:eastAsia="Calibri"/>
        </w:rPr>
        <w:tab/>
      </w:r>
      <w:r w:rsidRPr="005A1A96">
        <w:rPr>
          <w:rFonts w:eastAsia="Calibri"/>
          <w:i/>
        </w:rPr>
        <w:t>Valtion</w:t>
      </w:r>
      <w:r w:rsidR="00492550">
        <w:rPr>
          <w:rFonts w:eastAsia="Calibri"/>
          <w:i/>
        </w:rPr>
        <w:t xml:space="preserve"> </w:t>
      </w:r>
      <w:r w:rsidRPr="005A1A96">
        <w:rPr>
          <w:rFonts w:eastAsia="Calibri"/>
          <w:i/>
        </w:rPr>
        <w:t>taloudellinen tutkimuskeskus – Statens ekonomiska forskningscentral</w:t>
      </w:r>
      <w:r w:rsidRPr="005A1A96">
        <w:rPr>
          <w:rFonts w:eastAsia="Calibri"/>
        </w:rPr>
        <w:t xml:space="preserve"> (Valsts ekonomikas pētījumu institūts)</w:t>
      </w:r>
    </w:p>
    <w:p w14:paraId="0D17D5E5" w14:textId="77777777" w:rsidR="00FA6F39" w:rsidRPr="005A1A96" w:rsidRDefault="00FA6F39" w:rsidP="00FA6F39">
      <w:pPr>
        <w:ind w:left="1134" w:hanging="567"/>
        <w:rPr>
          <w:rFonts w:eastAsia="Calibri"/>
        </w:rPr>
      </w:pPr>
    </w:p>
    <w:p w14:paraId="66756EA8" w14:textId="77777777" w:rsidR="00FA6F39" w:rsidRPr="005A1A96" w:rsidRDefault="00FA6F39" w:rsidP="00FA6F39">
      <w:pPr>
        <w:ind w:left="1134" w:hanging="567"/>
        <w:rPr>
          <w:rFonts w:eastAsia="Calibri"/>
        </w:rPr>
      </w:pPr>
      <w:r w:rsidRPr="005A1A96">
        <w:rPr>
          <w:rFonts w:eastAsia="Calibri"/>
        </w:rPr>
        <w:t>f)</w:t>
      </w:r>
      <w:r w:rsidRPr="005A1A96">
        <w:rPr>
          <w:rFonts w:eastAsia="Calibri"/>
        </w:rPr>
        <w:tab/>
      </w:r>
      <w:r w:rsidRPr="005A1A96">
        <w:rPr>
          <w:rFonts w:eastAsia="Calibri"/>
          <w:i/>
        </w:rPr>
        <w:t>Väestörekisterikeskus – Befolkningsregistercentralen</w:t>
      </w:r>
      <w:r w:rsidRPr="005A1A96">
        <w:rPr>
          <w:rFonts w:eastAsia="Calibri"/>
        </w:rPr>
        <w:t xml:space="preserve"> (Iedzīvotāju reģistra centrs)</w:t>
      </w:r>
    </w:p>
    <w:p w14:paraId="42231346" w14:textId="77777777" w:rsidR="00FA6F39" w:rsidRPr="005A1A96" w:rsidRDefault="00FA6F39" w:rsidP="00FA6F39">
      <w:pPr>
        <w:rPr>
          <w:rFonts w:eastAsia="Calibri"/>
        </w:rPr>
      </w:pPr>
    </w:p>
    <w:p w14:paraId="56A74204" w14:textId="77777777" w:rsidR="00FA6F39" w:rsidRPr="005A1A96" w:rsidRDefault="00FA6F39" w:rsidP="00FA6F39">
      <w:pPr>
        <w:ind w:left="567" w:hanging="567"/>
        <w:rPr>
          <w:rFonts w:eastAsia="Calibri"/>
        </w:rPr>
      </w:pPr>
      <w:r w:rsidRPr="005A1A96">
        <w:rPr>
          <w:rFonts w:eastAsia="Calibri"/>
        </w:rPr>
        <w:t>13.</w:t>
      </w:r>
      <w:r w:rsidRPr="005A1A96">
        <w:rPr>
          <w:rFonts w:eastAsia="Calibri"/>
        </w:rPr>
        <w:tab/>
      </w:r>
      <w:r w:rsidRPr="005A1A96">
        <w:rPr>
          <w:rFonts w:eastAsia="Calibri"/>
          <w:i/>
        </w:rPr>
        <w:t>Ympäristöministeriö – Miljöministeriet</w:t>
      </w:r>
      <w:r w:rsidRPr="005A1A96">
        <w:rPr>
          <w:rFonts w:eastAsia="Calibri"/>
        </w:rPr>
        <w:t xml:space="preserve"> (Vides ministrija):</w:t>
      </w:r>
    </w:p>
    <w:p w14:paraId="699C6845" w14:textId="77777777" w:rsidR="00FA6F39" w:rsidRPr="005A1A96" w:rsidRDefault="00FA6F39" w:rsidP="00FA6F39">
      <w:pPr>
        <w:ind w:left="567" w:hanging="567"/>
        <w:rPr>
          <w:rFonts w:eastAsia="Calibri"/>
        </w:rPr>
      </w:pPr>
    </w:p>
    <w:p w14:paraId="30591096" w14:textId="77777777" w:rsidR="00FA6F39" w:rsidRPr="005A1A96" w:rsidRDefault="00FA6F39" w:rsidP="00FA6F39">
      <w:pPr>
        <w:ind w:left="1134" w:hanging="567"/>
        <w:rPr>
          <w:rFonts w:eastAsia="Calibri"/>
        </w:rPr>
      </w:pPr>
      <w:r w:rsidRPr="005A1A96">
        <w:rPr>
          <w:rFonts w:eastAsia="Calibri"/>
        </w:rPr>
        <w:t>a)</w:t>
      </w:r>
      <w:r w:rsidRPr="005A1A96">
        <w:rPr>
          <w:rFonts w:eastAsia="Calibri"/>
        </w:rPr>
        <w:tab/>
      </w:r>
      <w:r w:rsidRPr="005A1A96">
        <w:rPr>
          <w:rFonts w:eastAsia="Calibri"/>
          <w:i/>
        </w:rPr>
        <w:t>Suomen ympäristökeskus - Finlands miljöcentral</w:t>
      </w:r>
      <w:r w:rsidRPr="005A1A96">
        <w:rPr>
          <w:rFonts w:eastAsia="Calibri"/>
        </w:rPr>
        <w:t xml:space="preserve"> (Finnish Environment Institute)</w:t>
      </w:r>
    </w:p>
    <w:p w14:paraId="63DE0516" w14:textId="77777777" w:rsidR="00FA6F39" w:rsidRPr="005A1A96" w:rsidRDefault="00FA6F39" w:rsidP="00FA6F39">
      <w:pPr>
        <w:rPr>
          <w:rFonts w:eastAsia="Calibri"/>
        </w:rPr>
      </w:pPr>
    </w:p>
    <w:p w14:paraId="5775F87B" w14:textId="77777777" w:rsidR="00FA6F39" w:rsidRPr="005A1A96" w:rsidRDefault="00FA6F39" w:rsidP="00FA6F39">
      <w:pPr>
        <w:ind w:left="567" w:hanging="567"/>
        <w:rPr>
          <w:rFonts w:eastAsia="Calibri"/>
        </w:rPr>
      </w:pPr>
      <w:r w:rsidRPr="005A1A96">
        <w:rPr>
          <w:rFonts w:eastAsia="Calibri"/>
        </w:rPr>
        <w:t>14.</w:t>
      </w:r>
      <w:r w:rsidRPr="005A1A96">
        <w:rPr>
          <w:rFonts w:eastAsia="Calibri"/>
        </w:rPr>
        <w:tab/>
      </w:r>
      <w:r w:rsidRPr="005A1A96">
        <w:rPr>
          <w:rFonts w:eastAsia="Calibri"/>
          <w:i/>
        </w:rPr>
        <w:t>Valtiontalouden Tarkastusvirasto – Statens Revisionsverk</w:t>
      </w:r>
      <w:r w:rsidRPr="005A1A96">
        <w:rPr>
          <w:rFonts w:eastAsia="Calibri"/>
        </w:rPr>
        <w:t xml:space="preserve"> (Valsts revīzijas birojs)</w:t>
      </w:r>
    </w:p>
    <w:p w14:paraId="63CA5834" w14:textId="77777777" w:rsidR="00FA6F39" w:rsidRPr="005A1A96" w:rsidRDefault="00FA6F39" w:rsidP="00FA6F39"/>
    <w:p w14:paraId="42BA669A" w14:textId="03FEED41" w:rsidR="00751A0A" w:rsidRPr="005A1A96" w:rsidRDefault="00751A0A" w:rsidP="00751A0A">
      <w:r w:rsidRPr="005A1A96">
        <w:br w:type="page"/>
      </w:r>
    </w:p>
    <w:p w14:paraId="64A6B4B4" w14:textId="65E078C7" w:rsidR="00FA6F39" w:rsidRPr="005A1A96" w:rsidRDefault="00751A0A" w:rsidP="00FA6F39">
      <w:pPr>
        <w:jc w:val="center"/>
      </w:pPr>
      <w:r w:rsidRPr="005A1A96">
        <w:t>Z</w:t>
      </w:r>
      <w:r w:rsidR="00FA6F39" w:rsidRPr="005A1A96">
        <w:t>VIEDRIJA</w:t>
      </w:r>
    </w:p>
    <w:p w14:paraId="6A6F5A38" w14:textId="77777777" w:rsidR="00FA6F39" w:rsidRPr="005A1A96" w:rsidRDefault="00FA6F39" w:rsidP="00FA6F39"/>
    <w:p w14:paraId="4CE507B6" w14:textId="77777777" w:rsidR="00FA6F39" w:rsidRPr="005A1A96" w:rsidRDefault="00FA6F39" w:rsidP="00FA6F39">
      <w:pPr>
        <w:ind w:left="567" w:hanging="567"/>
      </w:pPr>
      <w:r w:rsidRPr="005A1A96">
        <w:t>1.</w:t>
      </w:r>
      <w:r w:rsidRPr="005A1A96">
        <w:tab/>
      </w:r>
      <w:r w:rsidRPr="005A1A96">
        <w:rPr>
          <w:i/>
        </w:rPr>
        <w:t>Akademien för de fria konsterna</w:t>
      </w:r>
      <w:r w:rsidRPr="005A1A96">
        <w:t xml:space="preserve"> (Karaliskā mākslas akadēmija)</w:t>
      </w:r>
    </w:p>
    <w:p w14:paraId="0965A424" w14:textId="77777777" w:rsidR="00FA6F39" w:rsidRPr="005A1A96" w:rsidRDefault="00FA6F39" w:rsidP="00FA6F39">
      <w:pPr>
        <w:ind w:left="567" w:hanging="567"/>
      </w:pPr>
    </w:p>
    <w:p w14:paraId="1B56B672" w14:textId="77777777" w:rsidR="00FA6F39" w:rsidRPr="005A1A96" w:rsidRDefault="00FA6F39" w:rsidP="00FA6F39">
      <w:pPr>
        <w:ind w:left="567" w:hanging="567"/>
      </w:pPr>
      <w:r w:rsidRPr="005A1A96">
        <w:t>2.</w:t>
      </w:r>
      <w:r w:rsidRPr="005A1A96">
        <w:tab/>
      </w:r>
      <w:r w:rsidRPr="005A1A96">
        <w:rPr>
          <w:i/>
        </w:rPr>
        <w:t>Allmänna reklamationsnämnden</w:t>
      </w:r>
      <w:r w:rsidRPr="005A1A96">
        <w:t xml:space="preserve"> (Valsts patērētāju sūdzību padome)</w:t>
      </w:r>
    </w:p>
    <w:p w14:paraId="68A2042F" w14:textId="77777777" w:rsidR="00FA6F39" w:rsidRPr="005A1A96" w:rsidRDefault="00FA6F39" w:rsidP="00FA6F39">
      <w:pPr>
        <w:ind w:left="567" w:hanging="567"/>
      </w:pPr>
    </w:p>
    <w:p w14:paraId="2A8777EF" w14:textId="77777777" w:rsidR="00FA6F39" w:rsidRPr="005A1A96" w:rsidRDefault="00FA6F39" w:rsidP="00FA6F39">
      <w:pPr>
        <w:ind w:left="567" w:hanging="567"/>
      </w:pPr>
      <w:r w:rsidRPr="005A1A96">
        <w:t>3.</w:t>
      </w:r>
      <w:r w:rsidRPr="005A1A96">
        <w:tab/>
      </w:r>
      <w:r w:rsidRPr="005A1A96">
        <w:rPr>
          <w:i/>
        </w:rPr>
        <w:t>Arbetsdomstolen</w:t>
      </w:r>
      <w:r w:rsidRPr="005A1A96">
        <w:t xml:space="preserve"> (Darba lietu tiesa)</w:t>
      </w:r>
    </w:p>
    <w:p w14:paraId="2A10E524" w14:textId="77777777" w:rsidR="00FA6F39" w:rsidRPr="005A1A96" w:rsidRDefault="00FA6F39" w:rsidP="00FA6F39">
      <w:pPr>
        <w:ind w:left="567" w:hanging="567"/>
      </w:pPr>
    </w:p>
    <w:p w14:paraId="65335D55" w14:textId="77777777" w:rsidR="00FA6F39" w:rsidRPr="005A1A96" w:rsidRDefault="00FA6F39" w:rsidP="00FA6F39">
      <w:pPr>
        <w:ind w:left="567" w:hanging="567"/>
      </w:pPr>
      <w:r w:rsidRPr="005A1A96">
        <w:t>4.</w:t>
      </w:r>
      <w:r w:rsidRPr="005A1A96">
        <w:tab/>
      </w:r>
      <w:r w:rsidRPr="005A1A96">
        <w:rPr>
          <w:i/>
        </w:rPr>
        <w:t>Arbetsförmedlingen</w:t>
      </w:r>
      <w:r w:rsidRPr="005A1A96">
        <w:t xml:space="preserve"> (Zviedrijas Nodarbinātības dienests)</w:t>
      </w:r>
    </w:p>
    <w:p w14:paraId="7E907C1D" w14:textId="77777777" w:rsidR="00FA6F39" w:rsidRPr="005A1A96" w:rsidRDefault="00FA6F39" w:rsidP="00FA6F39">
      <w:pPr>
        <w:ind w:left="567" w:hanging="567"/>
      </w:pPr>
    </w:p>
    <w:p w14:paraId="07F65681" w14:textId="77777777" w:rsidR="00FA6F39" w:rsidRPr="005A1A96" w:rsidRDefault="00FA6F39" w:rsidP="00FA6F39">
      <w:pPr>
        <w:ind w:left="567" w:hanging="567"/>
      </w:pPr>
      <w:r w:rsidRPr="005A1A96">
        <w:t>5.</w:t>
      </w:r>
      <w:r w:rsidRPr="005A1A96">
        <w:tab/>
      </w:r>
      <w:r w:rsidRPr="005A1A96">
        <w:rPr>
          <w:i/>
        </w:rPr>
        <w:t>Arbetsgivarverk, statens</w:t>
      </w:r>
      <w:r w:rsidRPr="005A1A96">
        <w:t xml:space="preserve"> (Valsts darba devēju aģentūra)</w:t>
      </w:r>
    </w:p>
    <w:p w14:paraId="106150FB" w14:textId="77777777" w:rsidR="00FA6F39" w:rsidRPr="005A1A96" w:rsidRDefault="00FA6F39" w:rsidP="00FA6F39">
      <w:pPr>
        <w:ind w:left="567" w:hanging="567"/>
      </w:pPr>
    </w:p>
    <w:p w14:paraId="006C76EB" w14:textId="77777777" w:rsidR="00FA6F39" w:rsidRPr="005A1A96" w:rsidRDefault="00FA6F39" w:rsidP="00FA6F39">
      <w:pPr>
        <w:ind w:left="567" w:hanging="567"/>
      </w:pPr>
      <w:r w:rsidRPr="005A1A96">
        <w:t>6.</w:t>
      </w:r>
      <w:r w:rsidRPr="005A1A96">
        <w:tab/>
      </w:r>
      <w:r w:rsidRPr="005A1A96">
        <w:rPr>
          <w:i/>
        </w:rPr>
        <w:t>Arbetslivsinstitutet</w:t>
      </w:r>
      <w:r w:rsidRPr="005A1A96">
        <w:t xml:space="preserve"> (Darba dzīves valsts institūts)</w:t>
      </w:r>
    </w:p>
    <w:p w14:paraId="5C1ABEA8" w14:textId="77777777" w:rsidR="00FA6F39" w:rsidRPr="005A1A96" w:rsidRDefault="00FA6F39" w:rsidP="00FA6F39">
      <w:pPr>
        <w:ind w:left="567" w:hanging="567"/>
      </w:pPr>
    </w:p>
    <w:p w14:paraId="09111019" w14:textId="77777777" w:rsidR="00FA6F39" w:rsidRPr="005A1A96" w:rsidRDefault="00FA6F39" w:rsidP="00FA6F39">
      <w:pPr>
        <w:ind w:left="567" w:hanging="567"/>
      </w:pPr>
      <w:r w:rsidRPr="005A1A96">
        <w:t>7.</w:t>
      </w:r>
      <w:r w:rsidRPr="005A1A96">
        <w:tab/>
      </w:r>
      <w:r w:rsidRPr="005A1A96">
        <w:rPr>
          <w:i/>
        </w:rPr>
        <w:t>Arbetmiljöverket</w:t>
      </w:r>
      <w:r w:rsidRPr="005A1A96">
        <w:t xml:space="preserve"> (Zviedrijas Darba vides iestāde)</w:t>
      </w:r>
    </w:p>
    <w:p w14:paraId="6EA33E96" w14:textId="77777777" w:rsidR="00FA6F39" w:rsidRPr="005A1A96" w:rsidRDefault="00FA6F39" w:rsidP="00FA6F39">
      <w:pPr>
        <w:ind w:left="567" w:hanging="567"/>
      </w:pPr>
    </w:p>
    <w:p w14:paraId="07A4E07B" w14:textId="77777777" w:rsidR="00FA6F39" w:rsidRPr="005A1A96" w:rsidRDefault="00FA6F39" w:rsidP="00FA6F39">
      <w:pPr>
        <w:ind w:left="567" w:hanging="567"/>
      </w:pPr>
      <w:r w:rsidRPr="005A1A96">
        <w:t>8.</w:t>
      </w:r>
      <w:r w:rsidRPr="005A1A96">
        <w:tab/>
      </w:r>
      <w:r w:rsidRPr="005A1A96">
        <w:rPr>
          <w:i/>
        </w:rPr>
        <w:t>Arvsfondsdelegationen</w:t>
      </w:r>
      <w:r w:rsidRPr="005A1A96">
        <w:t xml:space="preserve"> (Zviedrijas Kultūras un vēstures mantojuma fonda komisija)</w:t>
      </w:r>
    </w:p>
    <w:p w14:paraId="5B447605" w14:textId="77777777" w:rsidR="00FA6F39" w:rsidRPr="005A1A96" w:rsidRDefault="00FA6F39" w:rsidP="00FA6F39">
      <w:pPr>
        <w:ind w:left="567" w:hanging="567"/>
      </w:pPr>
    </w:p>
    <w:p w14:paraId="6C708584" w14:textId="77777777" w:rsidR="00FA6F39" w:rsidRPr="005A1A96" w:rsidRDefault="00FA6F39" w:rsidP="00FA6F39">
      <w:pPr>
        <w:ind w:left="567" w:hanging="567"/>
      </w:pPr>
      <w:r w:rsidRPr="005A1A96">
        <w:t>9.</w:t>
      </w:r>
      <w:r w:rsidRPr="005A1A96">
        <w:tab/>
      </w:r>
      <w:r w:rsidRPr="005A1A96">
        <w:rPr>
          <w:i/>
        </w:rPr>
        <w:t>Arkitekturmuseet</w:t>
      </w:r>
      <w:r w:rsidRPr="005A1A96">
        <w:t xml:space="preserve"> (Arhitektūras muzejs)</w:t>
      </w:r>
    </w:p>
    <w:p w14:paraId="33BF01C7" w14:textId="77777777" w:rsidR="00FA6F39" w:rsidRPr="005A1A96" w:rsidRDefault="00FA6F39" w:rsidP="00FA6F39">
      <w:pPr>
        <w:ind w:left="567" w:hanging="567"/>
      </w:pPr>
    </w:p>
    <w:p w14:paraId="41B40DA1" w14:textId="77777777" w:rsidR="00FA6F39" w:rsidRPr="005A1A96" w:rsidRDefault="00FA6F39" w:rsidP="00FA6F39">
      <w:pPr>
        <w:ind w:left="567" w:hanging="567"/>
      </w:pPr>
      <w:r w:rsidRPr="005A1A96">
        <w:t>10.</w:t>
      </w:r>
      <w:r w:rsidRPr="005A1A96">
        <w:tab/>
      </w:r>
      <w:r w:rsidRPr="005A1A96">
        <w:rPr>
          <w:i/>
        </w:rPr>
        <w:t>Ljud och bildarkiv, statens</w:t>
      </w:r>
      <w:r w:rsidRPr="005A1A96">
        <w:t xml:space="preserve"> (Valsts skaņu ierakstu un filmu arhīvs)</w:t>
      </w:r>
    </w:p>
    <w:p w14:paraId="337BA744" w14:textId="77777777" w:rsidR="00FA6F39" w:rsidRPr="005A1A96" w:rsidRDefault="00FA6F39" w:rsidP="00FA6F39">
      <w:pPr>
        <w:ind w:left="567" w:hanging="567"/>
      </w:pPr>
    </w:p>
    <w:p w14:paraId="29CCA403" w14:textId="77777777" w:rsidR="00FA6F39" w:rsidRPr="005A1A96" w:rsidRDefault="00FA6F39" w:rsidP="00FA6F39">
      <w:pPr>
        <w:ind w:left="567" w:hanging="567"/>
      </w:pPr>
      <w:r w:rsidRPr="005A1A96">
        <w:t>11.</w:t>
      </w:r>
      <w:r w:rsidRPr="005A1A96">
        <w:tab/>
      </w:r>
      <w:r w:rsidRPr="005A1A96">
        <w:rPr>
          <w:i/>
        </w:rPr>
        <w:t>Barnombudsmannen</w:t>
      </w:r>
      <w:r w:rsidRPr="005A1A96">
        <w:t xml:space="preserve"> (Bērnu ombuda birojs)</w:t>
      </w:r>
    </w:p>
    <w:p w14:paraId="2ABCC56F" w14:textId="77777777" w:rsidR="00FA6F39" w:rsidRPr="005A1A96" w:rsidRDefault="00FA6F39" w:rsidP="00FA6F39">
      <w:pPr>
        <w:ind w:left="567" w:hanging="567"/>
      </w:pPr>
    </w:p>
    <w:p w14:paraId="1F77B5FB" w14:textId="4E8D24B1" w:rsidR="00751A0A" w:rsidRPr="005A1A96" w:rsidRDefault="00751A0A" w:rsidP="00751A0A">
      <w:r w:rsidRPr="005A1A96">
        <w:br w:type="page"/>
      </w:r>
    </w:p>
    <w:p w14:paraId="26EEEB99" w14:textId="17C57138" w:rsidR="00FA6F39" w:rsidRPr="005A1A96" w:rsidRDefault="00751A0A" w:rsidP="00FA6F39">
      <w:pPr>
        <w:ind w:left="567" w:hanging="567"/>
      </w:pPr>
      <w:r w:rsidRPr="005A1A96">
        <w:t>1</w:t>
      </w:r>
      <w:r w:rsidR="00FA6F39" w:rsidRPr="005A1A96">
        <w:t>2.</w:t>
      </w:r>
      <w:r w:rsidR="00FA6F39" w:rsidRPr="005A1A96">
        <w:tab/>
      </w:r>
      <w:r w:rsidR="00FA6F39" w:rsidRPr="005A1A96">
        <w:rPr>
          <w:i/>
        </w:rPr>
        <w:t>Beredning för utvärdering av medicinsk metodik, statens</w:t>
      </w:r>
      <w:r w:rsidR="00FA6F39" w:rsidRPr="005A1A96">
        <w:t xml:space="preserve"> (Zviedrijas Veselības aprūpes tehnoloģiju novērtēšanas padome)</w:t>
      </w:r>
    </w:p>
    <w:p w14:paraId="36D10FDE" w14:textId="77777777" w:rsidR="00FA6F39" w:rsidRPr="005A1A96" w:rsidRDefault="00FA6F39" w:rsidP="00FA6F39">
      <w:pPr>
        <w:ind w:left="567" w:hanging="567"/>
      </w:pPr>
    </w:p>
    <w:p w14:paraId="0D5A95D6" w14:textId="77777777" w:rsidR="00FA6F39" w:rsidRPr="005A1A96" w:rsidRDefault="00FA6F39" w:rsidP="00FA6F39">
      <w:pPr>
        <w:ind w:left="567" w:hanging="567"/>
      </w:pPr>
      <w:r w:rsidRPr="005A1A96">
        <w:t>13.</w:t>
      </w:r>
      <w:r w:rsidRPr="005A1A96">
        <w:tab/>
      </w:r>
      <w:r w:rsidRPr="005A1A96">
        <w:rPr>
          <w:i/>
        </w:rPr>
        <w:t>Kungliga Biblioteket</w:t>
      </w:r>
      <w:r w:rsidRPr="005A1A96">
        <w:t xml:space="preserve"> (Karaliskā bibliotēka)</w:t>
      </w:r>
    </w:p>
    <w:p w14:paraId="6732F294" w14:textId="77777777" w:rsidR="00FA6F39" w:rsidRPr="005A1A96" w:rsidRDefault="00FA6F39" w:rsidP="00FA6F39">
      <w:pPr>
        <w:ind w:left="567" w:hanging="567"/>
      </w:pPr>
    </w:p>
    <w:p w14:paraId="28910EAE" w14:textId="77777777" w:rsidR="00FA6F39" w:rsidRPr="005A1A96" w:rsidRDefault="00FA6F39" w:rsidP="00FA6F39">
      <w:pPr>
        <w:ind w:left="567" w:hanging="567"/>
      </w:pPr>
      <w:r w:rsidRPr="005A1A96">
        <w:t>14.</w:t>
      </w:r>
      <w:r w:rsidRPr="005A1A96">
        <w:tab/>
      </w:r>
      <w:r w:rsidRPr="005A1A96">
        <w:rPr>
          <w:i/>
        </w:rPr>
        <w:t>Biografbyrå, statens</w:t>
      </w:r>
      <w:r w:rsidRPr="005A1A96">
        <w:t xml:space="preserve"> (Valsts kino cenzoru padome)</w:t>
      </w:r>
    </w:p>
    <w:p w14:paraId="5FECE6CD" w14:textId="77777777" w:rsidR="00FA6F39" w:rsidRPr="005A1A96" w:rsidRDefault="00FA6F39" w:rsidP="00FA6F39">
      <w:pPr>
        <w:ind w:left="567" w:hanging="567"/>
      </w:pPr>
    </w:p>
    <w:p w14:paraId="1E5F2C27" w14:textId="77777777" w:rsidR="00FA6F39" w:rsidRPr="005A1A96" w:rsidRDefault="00FA6F39" w:rsidP="00FA6F39">
      <w:pPr>
        <w:ind w:left="567" w:hanging="567"/>
      </w:pPr>
      <w:r w:rsidRPr="005A1A96">
        <w:t>15.</w:t>
      </w:r>
      <w:r w:rsidRPr="005A1A96">
        <w:tab/>
      </w:r>
      <w:r w:rsidRPr="005A1A96">
        <w:rPr>
          <w:i/>
        </w:rPr>
        <w:t>Biografiskt lexikon, svenskt</w:t>
      </w:r>
      <w:r w:rsidRPr="005A1A96">
        <w:t xml:space="preserve"> (Zviedrijas biogrāfiju vārdnīca)</w:t>
      </w:r>
    </w:p>
    <w:p w14:paraId="442D9A4D" w14:textId="77777777" w:rsidR="00FA6F39" w:rsidRPr="005A1A96" w:rsidRDefault="00FA6F39" w:rsidP="00FA6F39">
      <w:pPr>
        <w:ind w:left="567" w:hanging="567"/>
      </w:pPr>
    </w:p>
    <w:p w14:paraId="2485566A" w14:textId="77777777" w:rsidR="00FA6F39" w:rsidRPr="005A1A96" w:rsidRDefault="00FA6F39" w:rsidP="00FA6F39">
      <w:pPr>
        <w:ind w:left="567" w:hanging="567"/>
      </w:pPr>
      <w:r w:rsidRPr="005A1A96">
        <w:t>16.</w:t>
      </w:r>
      <w:r w:rsidRPr="005A1A96">
        <w:tab/>
      </w:r>
      <w:r w:rsidRPr="005A1A96">
        <w:rPr>
          <w:i/>
        </w:rPr>
        <w:t>Bokföringsnämnden</w:t>
      </w:r>
      <w:r w:rsidRPr="005A1A96">
        <w:t xml:space="preserve"> (Zviedrijas Grāmatvedības standartu padome)</w:t>
      </w:r>
    </w:p>
    <w:p w14:paraId="2A50DD34" w14:textId="77777777" w:rsidR="00FA6F39" w:rsidRPr="005A1A96" w:rsidRDefault="00FA6F39" w:rsidP="00FA6F39">
      <w:pPr>
        <w:ind w:left="567" w:hanging="567"/>
      </w:pPr>
    </w:p>
    <w:p w14:paraId="7B42CC4F" w14:textId="77777777" w:rsidR="00FA6F39" w:rsidRPr="005A1A96" w:rsidRDefault="00FA6F39" w:rsidP="00FA6F39">
      <w:pPr>
        <w:ind w:left="567" w:hanging="567"/>
      </w:pPr>
      <w:r w:rsidRPr="005A1A96">
        <w:t>17.</w:t>
      </w:r>
      <w:r w:rsidRPr="005A1A96">
        <w:tab/>
      </w:r>
      <w:r w:rsidRPr="005A1A96">
        <w:rPr>
          <w:i/>
        </w:rPr>
        <w:t>Bolagsverket</w:t>
      </w:r>
      <w:r w:rsidRPr="005A1A96">
        <w:t xml:space="preserve"> (Zviedrijas Uzņēmumu reģistrs)</w:t>
      </w:r>
    </w:p>
    <w:p w14:paraId="4CA4EA49" w14:textId="77777777" w:rsidR="00FA6F39" w:rsidRPr="005A1A96" w:rsidRDefault="00FA6F39" w:rsidP="00FA6F39">
      <w:pPr>
        <w:ind w:left="567" w:hanging="567"/>
      </w:pPr>
    </w:p>
    <w:p w14:paraId="6DBCC876" w14:textId="77777777" w:rsidR="00FA6F39" w:rsidRPr="005A1A96" w:rsidRDefault="00FA6F39" w:rsidP="00FA6F39">
      <w:pPr>
        <w:ind w:left="567" w:hanging="567"/>
      </w:pPr>
      <w:r w:rsidRPr="005A1A96">
        <w:t>18.</w:t>
      </w:r>
      <w:r w:rsidRPr="005A1A96">
        <w:tab/>
      </w:r>
      <w:r w:rsidRPr="005A1A96">
        <w:rPr>
          <w:i/>
        </w:rPr>
        <w:t>Bostadskreditnämnd, Statens (BKN)</w:t>
      </w:r>
      <w:r w:rsidRPr="005A1A96">
        <w:t xml:space="preserve"> (Mājokļu kredītu garantiju nacionālā padome)</w:t>
      </w:r>
    </w:p>
    <w:p w14:paraId="7E633DD1" w14:textId="77777777" w:rsidR="00FA6F39" w:rsidRPr="005A1A96" w:rsidRDefault="00FA6F39" w:rsidP="00FA6F39">
      <w:pPr>
        <w:ind w:left="567" w:hanging="567"/>
      </w:pPr>
    </w:p>
    <w:p w14:paraId="40476AF2" w14:textId="77777777" w:rsidR="00FA6F39" w:rsidRPr="005A1A96" w:rsidRDefault="00FA6F39" w:rsidP="00FA6F39">
      <w:pPr>
        <w:ind w:left="567" w:hanging="567"/>
      </w:pPr>
      <w:r w:rsidRPr="005A1A96">
        <w:t>19.</w:t>
      </w:r>
      <w:r w:rsidRPr="005A1A96">
        <w:tab/>
      </w:r>
      <w:r w:rsidRPr="005A1A96">
        <w:rPr>
          <w:i/>
        </w:rPr>
        <w:t>Boverket</w:t>
      </w:r>
      <w:r w:rsidRPr="005A1A96">
        <w:t xml:space="preserve"> (Valsts mājokļu padome)</w:t>
      </w:r>
    </w:p>
    <w:p w14:paraId="0EDE8EAC" w14:textId="77777777" w:rsidR="00FA6F39" w:rsidRPr="005A1A96" w:rsidRDefault="00FA6F39" w:rsidP="00FA6F39">
      <w:pPr>
        <w:ind w:left="567" w:hanging="567"/>
      </w:pPr>
    </w:p>
    <w:p w14:paraId="0B141E46" w14:textId="77777777" w:rsidR="00FA6F39" w:rsidRPr="005A1A96" w:rsidRDefault="00FA6F39" w:rsidP="00FA6F39">
      <w:pPr>
        <w:ind w:left="567" w:hanging="567"/>
      </w:pPr>
      <w:r w:rsidRPr="005A1A96">
        <w:t>20.</w:t>
      </w:r>
      <w:r w:rsidRPr="005A1A96">
        <w:tab/>
      </w:r>
      <w:r w:rsidRPr="005A1A96">
        <w:rPr>
          <w:i/>
        </w:rPr>
        <w:t>Brottsförebyggande rådet</w:t>
      </w:r>
      <w:r w:rsidRPr="005A1A96">
        <w:t xml:space="preserve"> (Noziedzības novēršanas valsts padome)</w:t>
      </w:r>
    </w:p>
    <w:p w14:paraId="1DDA2957" w14:textId="77777777" w:rsidR="00FA6F39" w:rsidRPr="005A1A96" w:rsidRDefault="00FA6F39" w:rsidP="00FA6F39">
      <w:pPr>
        <w:ind w:left="567" w:hanging="567"/>
      </w:pPr>
    </w:p>
    <w:p w14:paraId="5570B423" w14:textId="77777777" w:rsidR="00FA6F39" w:rsidRPr="005A1A96" w:rsidRDefault="00FA6F39" w:rsidP="00FA6F39">
      <w:pPr>
        <w:ind w:left="567" w:hanging="567"/>
      </w:pPr>
      <w:r w:rsidRPr="005A1A96">
        <w:t>21.</w:t>
      </w:r>
      <w:r w:rsidRPr="005A1A96">
        <w:tab/>
      </w:r>
      <w:r w:rsidRPr="005A1A96">
        <w:rPr>
          <w:i/>
        </w:rPr>
        <w:t>Brottsoffermyndigheten</w:t>
      </w:r>
      <w:r w:rsidRPr="005A1A96">
        <w:t xml:space="preserve"> (Kompensācijas un atbalsta iestāde noziegumos cietušajiem)</w:t>
      </w:r>
    </w:p>
    <w:p w14:paraId="5FBB9222" w14:textId="77777777" w:rsidR="00FA6F39" w:rsidRPr="005A1A96" w:rsidRDefault="00FA6F39" w:rsidP="00FA6F39">
      <w:pPr>
        <w:ind w:left="567" w:hanging="567"/>
      </w:pPr>
    </w:p>
    <w:p w14:paraId="39E20003" w14:textId="77777777" w:rsidR="00FA6F39" w:rsidRPr="005A1A96" w:rsidRDefault="00FA6F39" w:rsidP="00FA6F39">
      <w:pPr>
        <w:ind w:left="567" w:hanging="567"/>
      </w:pPr>
      <w:r w:rsidRPr="005A1A96">
        <w:t>22.</w:t>
      </w:r>
      <w:r w:rsidRPr="005A1A96">
        <w:tab/>
      </w:r>
      <w:r w:rsidRPr="005A1A96">
        <w:rPr>
          <w:i/>
        </w:rPr>
        <w:t xml:space="preserve">Centrala studiestödsnämnden </w:t>
      </w:r>
      <w:r w:rsidRPr="005A1A96">
        <w:t>(Valsts studentu atbalsta padome)</w:t>
      </w:r>
    </w:p>
    <w:p w14:paraId="2E274EE1" w14:textId="77777777" w:rsidR="00FA6F39" w:rsidRPr="005A1A96" w:rsidRDefault="00FA6F39" w:rsidP="00FA6F39">
      <w:pPr>
        <w:ind w:left="567" w:hanging="567"/>
      </w:pPr>
    </w:p>
    <w:p w14:paraId="6E41CCB2" w14:textId="6D56B8FB" w:rsidR="00751A0A" w:rsidRPr="005A1A96" w:rsidRDefault="00751A0A" w:rsidP="00751A0A">
      <w:r w:rsidRPr="005A1A96">
        <w:br w:type="page"/>
      </w:r>
    </w:p>
    <w:p w14:paraId="3509D4C5" w14:textId="330359D0" w:rsidR="00FA6F39" w:rsidRPr="005A1A96" w:rsidRDefault="00751A0A" w:rsidP="00FA6F39">
      <w:pPr>
        <w:ind w:left="567" w:hanging="567"/>
      </w:pPr>
      <w:r w:rsidRPr="005A1A96">
        <w:t>2</w:t>
      </w:r>
      <w:r w:rsidR="00FA6F39" w:rsidRPr="005A1A96">
        <w:t>3.</w:t>
      </w:r>
      <w:r w:rsidR="00FA6F39" w:rsidRPr="005A1A96">
        <w:tab/>
      </w:r>
      <w:r w:rsidR="00FA6F39" w:rsidRPr="005A1A96">
        <w:rPr>
          <w:i/>
        </w:rPr>
        <w:t>Datainspektionen</w:t>
      </w:r>
      <w:r w:rsidR="00FA6F39" w:rsidRPr="005A1A96">
        <w:t xml:space="preserve"> (Datu inspekcijas padome)</w:t>
      </w:r>
    </w:p>
    <w:p w14:paraId="55346AE6" w14:textId="77777777" w:rsidR="00FA6F39" w:rsidRPr="005A1A96" w:rsidRDefault="00FA6F39" w:rsidP="00FA6F39">
      <w:pPr>
        <w:ind w:left="567" w:hanging="567"/>
      </w:pPr>
    </w:p>
    <w:p w14:paraId="56F5D185" w14:textId="77777777" w:rsidR="00FA6F39" w:rsidRPr="005A1A96" w:rsidRDefault="00FA6F39" w:rsidP="00FA6F39">
      <w:pPr>
        <w:ind w:left="567" w:hanging="567"/>
      </w:pPr>
      <w:r w:rsidRPr="005A1A96">
        <w:t>24.</w:t>
      </w:r>
      <w:r w:rsidRPr="005A1A96">
        <w:tab/>
      </w:r>
      <w:r w:rsidRPr="005A1A96">
        <w:rPr>
          <w:i/>
        </w:rPr>
        <w:t>Departementen</w:t>
      </w:r>
      <w:r w:rsidRPr="005A1A96">
        <w:t xml:space="preserve"> (Ministrijas (valsts pārvaldes departamenti))</w:t>
      </w:r>
    </w:p>
    <w:p w14:paraId="2F73BE99" w14:textId="77777777" w:rsidR="00FA6F39" w:rsidRPr="005A1A96" w:rsidRDefault="00FA6F39" w:rsidP="00FA6F39">
      <w:pPr>
        <w:ind w:left="567" w:hanging="567"/>
      </w:pPr>
    </w:p>
    <w:p w14:paraId="0663C0E9" w14:textId="77777777" w:rsidR="00FA6F39" w:rsidRPr="005A1A96" w:rsidRDefault="00FA6F39" w:rsidP="00FA6F39">
      <w:pPr>
        <w:ind w:left="567" w:hanging="567"/>
      </w:pPr>
      <w:r w:rsidRPr="005A1A96">
        <w:t>25.</w:t>
      </w:r>
      <w:r w:rsidRPr="005A1A96">
        <w:tab/>
      </w:r>
      <w:r w:rsidRPr="005A1A96">
        <w:rPr>
          <w:i/>
        </w:rPr>
        <w:t>Domstolsverket</w:t>
      </w:r>
      <w:r w:rsidRPr="005A1A96">
        <w:t xml:space="preserve"> (Valsts tiesu administrācija)</w:t>
      </w:r>
    </w:p>
    <w:p w14:paraId="3BEC6F81" w14:textId="77777777" w:rsidR="00FA6F39" w:rsidRPr="005A1A96" w:rsidRDefault="00FA6F39" w:rsidP="00FA6F39">
      <w:pPr>
        <w:ind w:left="567" w:hanging="567"/>
      </w:pPr>
    </w:p>
    <w:p w14:paraId="787E7EED" w14:textId="77777777" w:rsidR="00FA6F39" w:rsidRPr="005A1A96" w:rsidRDefault="00FA6F39" w:rsidP="00FA6F39">
      <w:pPr>
        <w:ind w:left="567" w:hanging="567"/>
      </w:pPr>
      <w:r w:rsidRPr="005A1A96">
        <w:t>26.</w:t>
      </w:r>
      <w:r w:rsidRPr="005A1A96">
        <w:tab/>
      </w:r>
      <w:r w:rsidRPr="005A1A96">
        <w:rPr>
          <w:i/>
        </w:rPr>
        <w:t>Elsäkerhetsverket</w:t>
      </w:r>
      <w:r w:rsidRPr="005A1A96">
        <w:t xml:space="preserve"> (Valsts elektrodrošības pārvalde)</w:t>
      </w:r>
    </w:p>
    <w:p w14:paraId="27D84CD9" w14:textId="77777777" w:rsidR="00FA6F39" w:rsidRPr="005A1A96" w:rsidRDefault="00FA6F39" w:rsidP="00FA6F39">
      <w:pPr>
        <w:ind w:left="567" w:hanging="567"/>
      </w:pPr>
    </w:p>
    <w:p w14:paraId="3008F953" w14:textId="77777777" w:rsidR="00FA6F39" w:rsidRPr="005A1A96" w:rsidRDefault="00FA6F39" w:rsidP="00FA6F39">
      <w:pPr>
        <w:ind w:left="567" w:hanging="567"/>
      </w:pPr>
      <w:r w:rsidRPr="005A1A96">
        <w:t>27.</w:t>
      </w:r>
      <w:r w:rsidRPr="005A1A96">
        <w:tab/>
      </w:r>
      <w:r w:rsidRPr="005A1A96">
        <w:rPr>
          <w:i/>
        </w:rPr>
        <w:t>Energimarknadsinspektionen</w:t>
      </w:r>
      <w:r w:rsidRPr="005A1A96">
        <w:t xml:space="preserve"> (Zviedrijas Enerģētikas tirgu inspekcija)</w:t>
      </w:r>
    </w:p>
    <w:p w14:paraId="6351AC7B" w14:textId="77777777" w:rsidR="00FA6F39" w:rsidRPr="005A1A96" w:rsidRDefault="00FA6F39" w:rsidP="00FA6F39">
      <w:pPr>
        <w:ind w:left="567" w:hanging="567"/>
      </w:pPr>
    </w:p>
    <w:p w14:paraId="4F52E7E3" w14:textId="77777777" w:rsidR="00FA6F39" w:rsidRPr="005A1A96" w:rsidRDefault="00FA6F39" w:rsidP="00FA6F39">
      <w:pPr>
        <w:ind w:left="567" w:hanging="567"/>
      </w:pPr>
      <w:r w:rsidRPr="005A1A96">
        <w:t>28.</w:t>
      </w:r>
      <w:r w:rsidRPr="005A1A96">
        <w:tab/>
      </w:r>
      <w:r w:rsidRPr="005A1A96">
        <w:rPr>
          <w:i/>
        </w:rPr>
        <w:t>Exportkreditnämnden</w:t>
      </w:r>
      <w:r w:rsidRPr="005A1A96">
        <w:t xml:space="preserve"> (Eksporta kredītu garantiju padome)</w:t>
      </w:r>
    </w:p>
    <w:p w14:paraId="3A96DD4F" w14:textId="77777777" w:rsidR="00FA6F39" w:rsidRPr="005A1A96" w:rsidRDefault="00FA6F39" w:rsidP="00FA6F39">
      <w:pPr>
        <w:ind w:left="567" w:hanging="567"/>
      </w:pPr>
    </w:p>
    <w:p w14:paraId="48B5047A" w14:textId="77777777" w:rsidR="00FA6F39" w:rsidRPr="005A1A96" w:rsidRDefault="00FA6F39" w:rsidP="00FA6F39">
      <w:pPr>
        <w:ind w:left="567" w:hanging="567"/>
      </w:pPr>
      <w:r w:rsidRPr="005A1A96">
        <w:t>29.</w:t>
      </w:r>
      <w:r w:rsidRPr="005A1A96">
        <w:tab/>
      </w:r>
      <w:r w:rsidRPr="005A1A96">
        <w:rPr>
          <w:i/>
        </w:rPr>
        <w:t>Finanspolitiska rådet</w:t>
      </w:r>
      <w:r w:rsidRPr="005A1A96">
        <w:t xml:space="preserve"> (Zviedrijas fiskālās politikas padome)</w:t>
      </w:r>
    </w:p>
    <w:p w14:paraId="6379A1EC" w14:textId="77777777" w:rsidR="00FA6F39" w:rsidRPr="005A1A96" w:rsidRDefault="00FA6F39" w:rsidP="00FA6F39">
      <w:pPr>
        <w:ind w:left="567" w:hanging="567"/>
      </w:pPr>
    </w:p>
    <w:p w14:paraId="4C45C043" w14:textId="77777777" w:rsidR="00FA6F39" w:rsidRPr="005A1A96" w:rsidRDefault="00FA6F39" w:rsidP="00FA6F39">
      <w:pPr>
        <w:ind w:left="567" w:hanging="567"/>
      </w:pPr>
      <w:r w:rsidRPr="005A1A96">
        <w:t>30.</w:t>
      </w:r>
      <w:r w:rsidRPr="005A1A96">
        <w:tab/>
      </w:r>
      <w:r w:rsidRPr="005A1A96">
        <w:rPr>
          <w:i/>
        </w:rPr>
        <w:t>Finansinspektionen</w:t>
      </w:r>
      <w:r w:rsidRPr="005A1A96">
        <w:t xml:space="preserve"> (Finanšu uzraudzības iestāde)</w:t>
      </w:r>
    </w:p>
    <w:p w14:paraId="2AEDA8E7" w14:textId="77777777" w:rsidR="00FA6F39" w:rsidRPr="005A1A96" w:rsidRDefault="00FA6F39" w:rsidP="00FA6F39">
      <w:pPr>
        <w:ind w:left="567" w:hanging="567"/>
      </w:pPr>
    </w:p>
    <w:p w14:paraId="7A75623B" w14:textId="77777777" w:rsidR="00FA6F39" w:rsidRPr="005A1A96" w:rsidRDefault="00FA6F39" w:rsidP="00FA6F39">
      <w:pPr>
        <w:ind w:left="567" w:hanging="567"/>
      </w:pPr>
      <w:r w:rsidRPr="005A1A96">
        <w:t>31.</w:t>
      </w:r>
      <w:r w:rsidRPr="005A1A96">
        <w:tab/>
      </w:r>
      <w:r w:rsidRPr="005A1A96">
        <w:rPr>
          <w:i/>
        </w:rPr>
        <w:t>Fiskeriverket</w:t>
      </w:r>
      <w:r w:rsidRPr="005A1A96">
        <w:t xml:space="preserve"> (Valsts zivsaimniecības padome)</w:t>
      </w:r>
    </w:p>
    <w:p w14:paraId="04467A1B" w14:textId="77777777" w:rsidR="00FA6F39" w:rsidRPr="005A1A96" w:rsidRDefault="00FA6F39" w:rsidP="00FA6F39">
      <w:pPr>
        <w:ind w:left="567" w:hanging="567"/>
      </w:pPr>
    </w:p>
    <w:p w14:paraId="1EC71D46" w14:textId="77777777" w:rsidR="00FA6F39" w:rsidRPr="005A1A96" w:rsidRDefault="00FA6F39" w:rsidP="00FA6F39">
      <w:pPr>
        <w:ind w:left="567" w:hanging="567"/>
      </w:pPr>
      <w:r w:rsidRPr="005A1A96">
        <w:t>32.</w:t>
      </w:r>
      <w:r w:rsidRPr="005A1A96">
        <w:tab/>
      </w:r>
      <w:r w:rsidRPr="005A1A96">
        <w:rPr>
          <w:i/>
        </w:rPr>
        <w:t>Folkhälsoinstitut, statens</w:t>
      </w:r>
      <w:r w:rsidRPr="005A1A96">
        <w:t xml:space="preserve"> (Sabiedrības veselības valsts institūts)</w:t>
      </w:r>
    </w:p>
    <w:p w14:paraId="57BADA80" w14:textId="77777777" w:rsidR="00FA6F39" w:rsidRPr="005A1A96" w:rsidRDefault="00FA6F39" w:rsidP="00FA6F39">
      <w:pPr>
        <w:ind w:left="567" w:hanging="567"/>
      </w:pPr>
    </w:p>
    <w:p w14:paraId="365D32B2" w14:textId="77777777" w:rsidR="00FA6F39" w:rsidRPr="005A1A96" w:rsidRDefault="00FA6F39" w:rsidP="00FA6F39">
      <w:pPr>
        <w:ind w:left="567" w:hanging="567"/>
      </w:pPr>
      <w:r w:rsidRPr="005A1A96">
        <w:t>33.</w:t>
      </w:r>
      <w:r w:rsidRPr="005A1A96">
        <w:tab/>
      </w:r>
      <w:r w:rsidRPr="005A1A96">
        <w:rPr>
          <w:i/>
        </w:rPr>
        <w:t>Forskningsrådet för miljö, areella näringar och samhällsbyggande, Formas</w:t>
      </w:r>
      <w:r w:rsidRPr="005A1A96">
        <w:t xml:space="preserve"> (Zviedrijas Vides pētniecības padome)</w:t>
      </w:r>
    </w:p>
    <w:p w14:paraId="306EBA78" w14:textId="77777777" w:rsidR="00FA6F39" w:rsidRPr="005A1A96" w:rsidRDefault="00FA6F39" w:rsidP="00FA6F39">
      <w:pPr>
        <w:ind w:left="567" w:hanging="567"/>
      </w:pPr>
    </w:p>
    <w:p w14:paraId="4C58B202" w14:textId="01B1DF55" w:rsidR="00751A0A" w:rsidRPr="005A1A96" w:rsidRDefault="00751A0A" w:rsidP="00751A0A">
      <w:r w:rsidRPr="005A1A96">
        <w:br w:type="page"/>
      </w:r>
    </w:p>
    <w:p w14:paraId="22F46556" w14:textId="1FD162DF" w:rsidR="00FA6F39" w:rsidRPr="005A1A96" w:rsidRDefault="00751A0A" w:rsidP="00FA6F39">
      <w:pPr>
        <w:ind w:left="567" w:hanging="567"/>
      </w:pPr>
      <w:r w:rsidRPr="005A1A96">
        <w:t>3</w:t>
      </w:r>
      <w:r w:rsidR="00FA6F39" w:rsidRPr="005A1A96">
        <w:t>4.</w:t>
      </w:r>
      <w:r w:rsidR="00FA6F39" w:rsidRPr="005A1A96">
        <w:tab/>
      </w:r>
      <w:r w:rsidR="00FA6F39" w:rsidRPr="005A1A96">
        <w:rPr>
          <w:i/>
        </w:rPr>
        <w:t>Fortifikationsverket</w:t>
      </w:r>
      <w:r w:rsidR="00FA6F39" w:rsidRPr="005A1A96">
        <w:t xml:space="preserve"> (Valsts fortifikācijas administrācija)</w:t>
      </w:r>
    </w:p>
    <w:p w14:paraId="14E0629F" w14:textId="77777777" w:rsidR="00FA6F39" w:rsidRPr="005A1A96" w:rsidRDefault="00FA6F39" w:rsidP="00FA6F39">
      <w:pPr>
        <w:ind w:left="567" w:hanging="567"/>
      </w:pPr>
    </w:p>
    <w:p w14:paraId="7F342116" w14:textId="77777777" w:rsidR="00FA6F39" w:rsidRPr="005A1A96" w:rsidRDefault="00FA6F39" w:rsidP="00FA6F39">
      <w:pPr>
        <w:ind w:left="567" w:hanging="567"/>
      </w:pPr>
      <w:r w:rsidRPr="005A1A96">
        <w:t>35.</w:t>
      </w:r>
      <w:r w:rsidRPr="005A1A96">
        <w:tab/>
      </w:r>
      <w:r w:rsidRPr="005A1A96">
        <w:rPr>
          <w:i/>
        </w:rPr>
        <w:t>Medlingsinstitutet</w:t>
      </w:r>
      <w:r w:rsidRPr="005A1A96">
        <w:t xml:space="preserve"> (Valsts mediatora birojs)</w:t>
      </w:r>
    </w:p>
    <w:p w14:paraId="0DE63318" w14:textId="77777777" w:rsidR="00FA6F39" w:rsidRPr="005A1A96" w:rsidRDefault="00FA6F39" w:rsidP="00FA6F39">
      <w:pPr>
        <w:ind w:left="567" w:hanging="567"/>
      </w:pPr>
    </w:p>
    <w:p w14:paraId="5342DAFC" w14:textId="77777777" w:rsidR="00FA6F39" w:rsidRPr="005A1A96" w:rsidRDefault="00FA6F39" w:rsidP="00FA6F39">
      <w:pPr>
        <w:ind w:left="567" w:hanging="567"/>
      </w:pPr>
      <w:r w:rsidRPr="005A1A96">
        <w:t>36.</w:t>
      </w:r>
      <w:r w:rsidRPr="005A1A96">
        <w:tab/>
      </w:r>
      <w:r w:rsidRPr="005A1A96">
        <w:rPr>
          <w:i/>
        </w:rPr>
        <w:t>Försvarets materielverk</w:t>
      </w:r>
      <w:r w:rsidRPr="005A1A96">
        <w:t xml:space="preserve"> (Aizsardzības materiālu administrācija)</w:t>
      </w:r>
    </w:p>
    <w:p w14:paraId="46D7E963" w14:textId="77777777" w:rsidR="00FA6F39" w:rsidRPr="005A1A96" w:rsidRDefault="00FA6F39" w:rsidP="00FA6F39">
      <w:pPr>
        <w:ind w:left="567" w:hanging="567"/>
      </w:pPr>
    </w:p>
    <w:p w14:paraId="64214DC2" w14:textId="77777777" w:rsidR="00FA6F39" w:rsidRPr="005A1A96" w:rsidRDefault="00FA6F39" w:rsidP="00FA6F39">
      <w:pPr>
        <w:ind w:left="567" w:hanging="567"/>
      </w:pPr>
      <w:r w:rsidRPr="005A1A96">
        <w:t>37.</w:t>
      </w:r>
      <w:r w:rsidRPr="005A1A96">
        <w:tab/>
      </w:r>
      <w:r w:rsidRPr="005A1A96">
        <w:rPr>
          <w:i/>
        </w:rPr>
        <w:t>Försvarets radioanstalt</w:t>
      </w:r>
      <w:r w:rsidRPr="005A1A96">
        <w:t xml:space="preserve"> (Valsts militārais radiosakaru centrs)</w:t>
      </w:r>
    </w:p>
    <w:p w14:paraId="6CB100A9" w14:textId="77777777" w:rsidR="00FA6F39" w:rsidRPr="005A1A96" w:rsidRDefault="00FA6F39" w:rsidP="00FA6F39">
      <w:pPr>
        <w:ind w:left="567" w:hanging="567"/>
      </w:pPr>
    </w:p>
    <w:p w14:paraId="5D7356E4" w14:textId="77777777" w:rsidR="00FA6F39" w:rsidRPr="005A1A96" w:rsidRDefault="00FA6F39" w:rsidP="00FA6F39">
      <w:pPr>
        <w:ind w:left="567" w:hanging="567"/>
      </w:pPr>
      <w:r w:rsidRPr="005A1A96">
        <w:t>38.</w:t>
      </w:r>
      <w:r w:rsidRPr="005A1A96">
        <w:tab/>
      </w:r>
      <w:r w:rsidRPr="005A1A96">
        <w:rPr>
          <w:i/>
        </w:rPr>
        <w:t>Försvarshistoriska museer, statens</w:t>
      </w:r>
      <w:r w:rsidRPr="005A1A96">
        <w:t xml:space="preserve"> (Zviedrijas Militārās vēstures muzeji)</w:t>
      </w:r>
    </w:p>
    <w:p w14:paraId="2CD960A4" w14:textId="77777777" w:rsidR="00FA6F39" w:rsidRPr="005A1A96" w:rsidRDefault="00FA6F39" w:rsidP="00FA6F39">
      <w:pPr>
        <w:ind w:left="567" w:hanging="567"/>
      </w:pPr>
    </w:p>
    <w:p w14:paraId="2A5D3810" w14:textId="77777777" w:rsidR="00FA6F39" w:rsidRPr="005A1A96" w:rsidRDefault="00FA6F39" w:rsidP="00FA6F39">
      <w:pPr>
        <w:ind w:left="567" w:hanging="567"/>
      </w:pPr>
      <w:r w:rsidRPr="005A1A96">
        <w:t>39.</w:t>
      </w:r>
      <w:r w:rsidRPr="005A1A96">
        <w:tab/>
      </w:r>
      <w:r w:rsidRPr="005A1A96">
        <w:rPr>
          <w:i/>
        </w:rPr>
        <w:t xml:space="preserve">Försvarshögskolan </w:t>
      </w:r>
      <w:r w:rsidRPr="005A1A96">
        <w:t>(Valsts Aizsardzības koledža)</w:t>
      </w:r>
    </w:p>
    <w:p w14:paraId="553C9866" w14:textId="77777777" w:rsidR="00FA6F39" w:rsidRPr="005A1A96" w:rsidRDefault="00FA6F39" w:rsidP="00FA6F39">
      <w:pPr>
        <w:ind w:left="567" w:hanging="567"/>
      </w:pPr>
    </w:p>
    <w:p w14:paraId="10AF720D" w14:textId="77777777" w:rsidR="00FA6F39" w:rsidRPr="005A1A96" w:rsidRDefault="00FA6F39" w:rsidP="00FA6F39">
      <w:pPr>
        <w:ind w:left="567" w:hanging="567"/>
      </w:pPr>
      <w:r w:rsidRPr="005A1A96">
        <w:t>40.</w:t>
      </w:r>
      <w:r w:rsidRPr="005A1A96">
        <w:tab/>
      </w:r>
      <w:r w:rsidRPr="005A1A96">
        <w:rPr>
          <w:i/>
        </w:rPr>
        <w:t>Försvarsmakten</w:t>
      </w:r>
      <w:r w:rsidRPr="005A1A96">
        <w:t xml:space="preserve"> (Zviedrijas Bruņotie spēki)</w:t>
      </w:r>
    </w:p>
    <w:p w14:paraId="35B70CE7" w14:textId="77777777" w:rsidR="00FA6F39" w:rsidRPr="005A1A96" w:rsidRDefault="00FA6F39" w:rsidP="00FA6F39">
      <w:pPr>
        <w:ind w:left="567" w:hanging="567"/>
      </w:pPr>
    </w:p>
    <w:p w14:paraId="4A76CBE4" w14:textId="77777777" w:rsidR="00FA6F39" w:rsidRPr="005A1A96" w:rsidRDefault="00FA6F39" w:rsidP="00FA6F39">
      <w:pPr>
        <w:ind w:left="567" w:hanging="567"/>
      </w:pPr>
      <w:r w:rsidRPr="005A1A96">
        <w:t>41.</w:t>
      </w:r>
      <w:r w:rsidRPr="005A1A96">
        <w:tab/>
      </w:r>
      <w:r w:rsidRPr="005A1A96">
        <w:rPr>
          <w:i/>
        </w:rPr>
        <w:t>Försäkringskassan</w:t>
      </w:r>
      <w:r w:rsidRPr="005A1A96">
        <w:t xml:space="preserve"> (Sociālās apdrošināšanas birojs)</w:t>
      </w:r>
    </w:p>
    <w:p w14:paraId="4A78B8BA" w14:textId="77777777" w:rsidR="00FA6F39" w:rsidRPr="005A1A96" w:rsidRDefault="00FA6F39" w:rsidP="00FA6F39">
      <w:pPr>
        <w:ind w:left="567" w:hanging="567"/>
      </w:pPr>
    </w:p>
    <w:p w14:paraId="14539BAD" w14:textId="77777777" w:rsidR="00FA6F39" w:rsidRPr="005A1A96" w:rsidRDefault="00FA6F39" w:rsidP="00FA6F39">
      <w:pPr>
        <w:ind w:left="567" w:hanging="567"/>
      </w:pPr>
      <w:r w:rsidRPr="005A1A96">
        <w:t>42.</w:t>
      </w:r>
      <w:r w:rsidRPr="005A1A96">
        <w:tab/>
      </w:r>
      <w:r w:rsidRPr="005A1A96">
        <w:rPr>
          <w:i/>
        </w:rPr>
        <w:t>Geologiska undersökning, Sveriges</w:t>
      </w:r>
      <w:r w:rsidRPr="005A1A96">
        <w:t xml:space="preserve"> (Zviedrijas Ģeoloģiskās izpētes iestāde)</w:t>
      </w:r>
    </w:p>
    <w:p w14:paraId="66880919" w14:textId="77777777" w:rsidR="00FA6F39" w:rsidRPr="005A1A96" w:rsidRDefault="00FA6F39" w:rsidP="00FA6F39">
      <w:pPr>
        <w:ind w:left="567" w:hanging="567"/>
      </w:pPr>
    </w:p>
    <w:p w14:paraId="0BD1E857" w14:textId="77777777" w:rsidR="00FA6F39" w:rsidRPr="005A1A96" w:rsidRDefault="00FA6F39" w:rsidP="00FA6F39">
      <w:pPr>
        <w:ind w:left="567" w:hanging="567"/>
      </w:pPr>
      <w:r w:rsidRPr="005A1A96">
        <w:t>43.</w:t>
      </w:r>
      <w:r w:rsidRPr="005A1A96">
        <w:tab/>
      </w:r>
      <w:r w:rsidRPr="005A1A96">
        <w:rPr>
          <w:i/>
        </w:rPr>
        <w:t>Geotekniska institut, statens</w:t>
      </w:r>
      <w:r w:rsidRPr="005A1A96">
        <w:t xml:space="preserve"> (Ģeotehniskais institūts)</w:t>
      </w:r>
    </w:p>
    <w:p w14:paraId="0ECB066F" w14:textId="77777777" w:rsidR="00FA6F39" w:rsidRPr="005A1A96" w:rsidRDefault="00FA6F39" w:rsidP="00FA6F39">
      <w:pPr>
        <w:ind w:left="567" w:hanging="567"/>
      </w:pPr>
    </w:p>
    <w:p w14:paraId="1DC285FA" w14:textId="77777777" w:rsidR="00FA6F39" w:rsidRPr="005A1A96" w:rsidRDefault="00FA6F39" w:rsidP="00FA6F39">
      <w:pPr>
        <w:ind w:left="567" w:hanging="567"/>
      </w:pPr>
      <w:r w:rsidRPr="005A1A96">
        <w:t>44.</w:t>
      </w:r>
      <w:r w:rsidRPr="005A1A96">
        <w:tab/>
      </w:r>
      <w:r w:rsidRPr="005A1A96">
        <w:rPr>
          <w:i/>
        </w:rPr>
        <w:t>Glesbygdsverket</w:t>
      </w:r>
      <w:r w:rsidRPr="005A1A96">
        <w:t xml:space="preserve"> (Valsts lauku attīstības aģentūra)</w:t>
      </w:r>
    </w:p>
    <w:p w14:paraId="4A9A7D65" w14:textId="77777777" w:rsidR="00FA6F39" w:rsidRPr="005A1A96" w:rsidRDefault="00FA6F39" w:rsidP="00FA6F39">
      <w:pPr>
        <w:ind w:left="567" w:hanging="567"/>
      </w:pPr>
    </w:p>
    <w:p w14:paraId="0CD50040" w14:textId="62774315" w:rsidR="00751A0A" w:rsidRPr="005A1A96" w:rsidRDefault="00751A0A" w:rsidP="00751A0A">
      <w:r w:rsidRPr="005A1A96">
        <w:br w:type="page"/>
      </w:r>
    </w:p>
    <w:p w14:paraId="23C960AA" w14:textId="14556070" w:rsidR="00FA6F39" w:rsidRPr="005A1A96" w:rsidRDefault="00751A0A" w:rsidP="00FA6F39">
      <w:pPr>
        <w:ind w:left="567" w:hanging="567"/>
      </w:pPr>
      <w:r w:rsidRPr="005A1A96">
        <w:t>4</w:t>
      </w:r>
      <w:r w:rsidR="00FA6F39" w:rsidRPr="005A1A96">
        <w:t>5.</w:t>
      </w:r>
      <w:r w:rsidR="00FA6F39" w:rsidRPr="005A1A96">
        <w:tab/>
      </w:r>
      <w:r w:rsidR="00FA6F39" w:rsidRPr="005A1A96">
        <w:rPr>
          <w:i/>
        </w:rPr>
        <w:t>Grafiska institutet och institutet för högre kommunikations- och reklamutbildning</w:t>
      </w:r>
      <w:r w:rsidR="00FA6F39" w:rsidRPr="005A1A96">
        <w:t xml:space="preserve"> (Grafikas institūts un sabiedrisko attiecību un reklāmas pēcdiploma mācību iestāde)</w:t>
      </w:r>
    </w:p>
    <w:p w14:paraId="7F8E0C7B" w14:textId="77777777" w:rsidR="00FA6F39" w:rsidRPr="005A1A96" w:rsidRDefault="00FA6F39" w:rsidP="00FA6F39">
      <w:pPr>
        <w:ind w:left="567" w:hanging="567"/>
      </w:pPr>
    </w:p>
    <w:p w14:paraId="0781C9C4" w14:textId="77777777" w:rsidR="00FA6F39" w:rsidRPr="005A1A96" w:rsidRDefault="00FA6F39" w:rsidP="00FA6F39">
      <w:pPr>
        <w:ind w:left="567" w:hanging="567"/>
      </w:pPr>
      <w:r w:rsidRPr="005A1A96">
        <w:t>46.</w:t>
      </w:r>
      <w:r w:rsidRPr="005A1A96">
        <w:tab/>
      </w:r>
      <w:r w:rsidRPr="005A1A96">
        <w:rPr>
          <w:i/>
        </w:rPr>
        <w:t>Granskningsnämnden för Radio och TV</w:t>
      </w:r>
      <w:r w:rsidRPr="005A1A96">
        <w:t xml:space="preserve"> (Zviedrijas Raidorganizāciju komisija)</w:t>
      </w:r>
    </w:p>
    <w:p w14:paraId="19261A14" w14:textId="77777777" w:rsidR="00FA6F39" w:rsidRPr="005A1A96" w:rsidRDefault="00FA6F39" w:rsidP="00FA6F39">
      <w:pPr>
        <w:ind w:left="567" w:hanging="567"/>
      </w:pPr>
    </w:p>
    <w:p w14:paraId="65C33BBE" w14:textId="77777777" w:rsidR="00FA6F39" w:rsidRPr="005A1A96" w:rsidRDefault="00FA6F39" w:rsidP="00FA6F39">
      <w:pPr>
        <w:ind w:left="567" w:hanging="567"/>
      </w:pPr>
      <w:r w:rsidRPr="005A1A96">
        <w:t>47.</w:t>
      </w:r>
      <w:r w:rsidRPr="005A1A96">
        <w:tab/>
      </w:r>
      <w:r w:rsidRPr="005A1A96">
        <w:rPr>
          <w:i/>
        </w:rPr>
        <w:t>Handelsflottans kultur- och fritidsråd</w:t>
      </w:r>
      <w:r w:rsidRPr="005A1A96">
        <w:t xml:space="preserve"> (Zviedrijas Valdības jūrnieku lietu dienests)</w:t>
      </w:r>
    </w:p>
    <w:p w14:paraId="0DD7D6FF" w14:textId="77777777" w:rsidR="00FA6F39" w:rsidRPr="005A1A96" w:rsidRDefault="00FA6F39" w:rsidP="00FA6F39">
      <w:pPr>
        <w:ind w:left="567" w:hanging="567"/>
      </w:pPr>
    </w:p>
    <w:p w14:paraId="2C5FA87D" w14:textId="77777777" w:rsidR="00FA6F39" w:rsidRPr="005A1A96" w:rsidRDefault="00FA6F39" w:rsidP="00FA6F39">
      <w:pPr>
        <w:ind w:left="567" w:hanging="567"/>
      </w:pPr>
      <w:r w:rsidRPr="005A1A96">
        <w:t>48.</w:t>
      </w:r>
      <w:r w:rsidRPr="005A1A96">
        <w:tab/>
      </w:r>
      <w:r w:rsidRPr="005A1A96">
        <w:rPr>
          <w:i/>
        </w:rPr>
        <w:t>Handikappombudsmannen</w:t>
      </w:r>
      <w:r w:rsidRPr="005A1A96">
        <w:t xml:space="preserve"> (Invalīdu ombuds)</w:t>
      </w:r>
    </w:p>
    <w:p w14:paraId="6CCF918F" w14:textId="77777777" w:rsidR="00FA6F39" w:rsidRPr="005A1A96" w:rsidRDefault="00FA6F39" w:rsidP="00FA6F39">
      <w:pPr>
        <w:ind w:left="567" w:hanging="567"/>
      </w:pPr>
    </w:p>
    <w:p w14:paraId="72100618" w14:textId="77777777" w:rsidR="00FA6F39" w:rsidRPr="005A1A96" w:rsidRDefault="00FA6F39" w:rsidP="00FA6F39">
      <w:pPr>
        <w:ind w:left="567" w:hanging="567"/>
      </w:pPr>
      <w:r w:rsidRPr="005A1A96">
        <w:t>49.</w:t>
      </w:r>
      <w:r w:rsidRPr="005A1A96">
        <w:tab/>
      </w:r>
      <w:r w:rsidRPr="005A1A96">
        <w:rPr>
          <w:i/>
        </w:rPr>
        <w:t>Haverikommission, statens</w:t>
      </w:r>
      <w:r w:rsidRPr="005A1A96">
        <w:t xml:space="preserve"> (Negadījumu izmeklēšanas padome)</w:t>
      </w:r>
    </w:p>
    <w:p w14:paraId="6BC6BD54" w14:textId="77777777" w:rsidR="00FA6F39" w:rsidRPr="005A1A96" w:rsidRDefault="00FA6F39" w:rsidP="00FA6F39">
      <w:pPr>
        <w:ind w:left="567" w:hanging="567"/>
      </w:pPr>
    </w:p>
    <w:p w14:paraId="425A2E09" w14:textId="77777777" w:rsidR="00FA6F39" w:rsidRPr="005A1A96" w:rsidRDefault="00FA6F39" w:rsidP="00FA6F39">
      <w:pPr>
        <w:ind w:left="567" w:hanging="567"/>
      </w:pPr>
      <w:r w:rsidRPr="005A1A96">
        <w:t>50.</w:t>
      </w:r>
      <w:r w:rsidRPr="005A1A96">
        <w:tab/>
      </w:r>
      <w:r w:rsidRPr="005A1A96">
        <w:rPr>
          <w:i/>
        </w:rPr>
        <w:t>Hovrätterna</w:t>
      </w:r>
      <w:r w:rsidRPr="005A1A96">
        <w:t xml:space="preserve"> </w:t>
      </w:r>
      <w:r w:rsidRPr="005A1A96">
        <w:rPr>
          <w:i/>
        </w:rPr>
        <w:t>(6)</w:t>
      </w:r>
      <w:r w:rsidRPr="005A1A96">
        <w:t xml:space="preserve"> (Apelācijas tiesas) (6)</w:t>
      </w:r>
    </w:p>
    <w:p w14:paraId="18A4E61D" w14:textId="77777777" w:rsidR="00FA6F39" w:rsidRPr="005A1A96" w:rsidRDefault="00FA6F39" w:rsidP="00FA6F39">
      <w:pPr>
        <w:ind w:left="567" w:hanging="567"/>
      </w:pPr>
    </w:p>
    <w:p w14:paraId="091CAE05" w14:textId="77777777" w:rsidR="00FA6F39" w:rsidRPr="005A1A96" w:rsidRDefault="00FA6F39" w:rsidP="00FA6F39">
      <w:pPr>
        <w:ind w:left="567" w:hanging="567"/>
      </w:pPr>
      <w:r w:rsidRPr="005A1A96">
        <w:t>51.</w:t>
      </w:r>
      <w:r w:rsidRPr="005A1A96">
        <w:tab/>
      </w:r>
      <w:r w:rsidRPr="005A1A96">
        <w:rPr>
          <w:i/>
        </w:rPr>
        <w:t>Hyres- och ärendenämnder (12)</w:t>
      </w:r>
      <w:r w:rsidRPr="005A1A96">
        <w:t xml:space="preserve"> (Reģionālie īres un izīrēšanas lietu tribunāli) (12)</w:t>
      </w:r>
    </w:p>
    <w:p w14:paraId="2C4CB43C" w14:textId="77777777" w:rsidR="00FA6F39" w:rsidRPr="005A1A96" w:rsidRDefault="00FA6F39" w:rsidP="00FA6F39">
      <w:pPr>
        <w:ind w:left="567" w:hanging="567"/>
      </w:pPr>
    </w:p>
    <w:p w14:paraId="15AB210A" w14:textId="77777777" w:rsidR="00FA6F39" w:rsidRPr="005A1A96" w:rsidRDefault="00FA6F39" w:rsidP="00FA6F39">
      <w:pPr>
        <w:ind w:left="567" w:hanging="567"/>
      </w:pPr>
      <w:r w:rsidRPr="005A1A96">
        <w:t>52.</w:t>
      </w:r>
      <w:r w:rsidRPr="005A1A96">
        <w:tab/>
      </w:r>
      <w:r w:rsidRPr="005A1A96">
        <w:rPr>
          <w:i/>
        </w:rPr>
        <w:t>Hälso- och sjukvårdens ansvarsnämnd</w:t>
      </w:r>
      <w:r w:rsidRPr="005A1A96">
        <w:t xml:space="preserve"> (Medicīniskās atbildības komiteja)</w:t>
      </w:r>
    </w:p>
    <w:p w14:paraId="611F3BCC" w14:textId="77777777" w:rsidR="00FA6F39" w:rsidRPr="005A1A96" w:rsidRDefault="00FA6F39" w:rsidP="00FA6F39">
      <w:pPr>
        <w:ind w:left="567" w:hanging="567"/>
      </w:pPr>
    </w:p>
    <w:p w14:paraId="0645DFAC" w14:textId="77777777" w:rsidR="00FA6F39" w:rsidRPr="005A1A96" w:rsidRDefault="00FA6F39" w:rsidP="00FA6F39">
      <w:pPr>
        <w:ind w:left="567" w:hanging="567"/>
      </w:pPr>
      <w:r w:rsidRPr="005A1A96">
        <w:t>53.</w:t>
      </w:r>
      <w:r w:rsidRPr="005A1A96">
        <w:tab/>
      </w:r>
      <w:r w:rsidRPr="005A1A96">
        <w:rPr>
          <w:i/>
        </w:rPr>
        <w:t>Högskoleverket</w:t>
      </w:r>
      <w:r w:rsidRPr="005A1A96">
        <w:t xml:space="preserve"> (Augstākās izglītības valsts aģentūra)</w:t>
      </w:r>
    </w:p>
    <w:p w14:paraId="41A285CD" w14:textId="77777777" w:rsidR="00FA6F39" w:rsidRPr="005A1A96" w:rsidRDefault="00FA6F39" w:rsidP="00FA6F39">
      <w:pPr>
        <w:ind w:left="567" w:hanging="567"/>
      </w:pPr>
    </w:p>
    <w:p w14:paraId="12F3EBC8" w14:textId="77777777" w:rsidR="00FA6F39" w:rsidRPr="005A1A96" w:rsidRDefault="00FA6F39" w:rsidP="00FA6F39">
      <w:pPr>
        <w:ind w:left="567" w:hanging="567"/>
      </w:pPr>
      <w:r w:rsidRPr="005A1A96">
        <w:t>54.</w:t>
      </w:r>
      <w:r w:rsidRPr="005A1A96">
        <w:tab/>
      </w:r>
      <w:r w:rsidRPr="005A1A96">
        <w:rPr>
          <w:i/>
        </w:rPr>
        <w:t>Högsta domstolen</w:t>
      </w:r>
      <w:r w:rsidRPr="005A1A96">
        <w:t xml:space="preserve"> (Augstākā tiesa)</w:t>
      </w:r>
    </w:p>
    <w:p w14:paraId="32A9171F" w14:textId="77777777" w:rsidR="00FA6F39" w:rsidRPr="005A1A96" w:rsidRDefault="00FA6F39" w:rsidP="00FA6F39">
      <w:pPr>
        <w:ind w:left="567" w:hanging="567"/>
      </w:pPr>
    </w:p>
    <w:p w14:paraId="1BE8D455" w14:textId="77777777" w:rsidR="00FA6F39" w:rsidRPr="005A1A96" w:rsidRDefault="00FA6F39" w:rsidP="00FA6F39">
      <w:pPr>
        <w:ind w:left="567" w:hanging="567"/>
      </w:pPr>
      <w:r w:rsidRPr="005A1A96">
        <w:t>55.</w:t>
      </w:r>
      <w:r w:rsidRPr="005A1A96">
        <w:tab/>
      </w:r>
      <w:r w:rsidRPr="005A1A96">
        <w:rPr>
          <w:i/>
        </w:rPr>
        <w:t>Institut för psykosocial miljömedicin, statens</w:t>
      </w:r>
      <w:r w:rsidRPr="005A1A96">
        <w:t xml:space="preserve"> (Psihosociālo faktoru un veselības valsts institūts)</w:t>
      </w:r>
    </w:p>
    <w:p w14:paraId="4E269313" w14:textId="77777777" w:rsidR="00FA6F39" w:rsidRPr="005A1A96" w:rsidRDefault="00FA6F39" w:rsidP="00FA6F39">
      <w:pPr>
        <w:ind w:left="567" w:hanging="567"/>
      </w:pPr>
    </w:p>
    <w:p w14:paraId="4C5A12D1" w14:textId="3690C487" w:rsidR="00751A0A" w:rsidRPr="005A1A96" w:rsidRDefault="00751A0A" w:rsidP="00751A0A">
      <w:r w:rsidRPr="005A1A96">
        <w:br w:type="page"/>
      </w:r>
    </w:p>
    <w:p w14:paraId="38E523B5" w14:textId="6AD04F66" w:rsidR="00FA6F39" w:rsidRPr="005A1A96" w:rsidRDefault="00751A0A" w:rsidP="00FA6F39">
      <w:pPr>
        <w:ind w:left="567" w:hanging="567"/>
      </w:pPr>
      <w:r w:rsidRPr="005A1A96">
        <w:t>5</w:t>
      </w:r>
      <w:r w:rsidR="00FA6F39" w:rsidRPr="005A1A96">
        <w:t>6.</w:t>
      </w:r>
      <w:r w:rsidR="00FA6F39" w:rsidRPr="005A1A96">
        <w:tab/>
      </w:r>
      <w:r w:rsidR="00FA6F39" w:rsidRPr="005A1A96">
        <w:rPr>
          <w:i/>
        </w:rPr>
        <w:t>Institut för tillväxtpolitiska studier</w:t>
      </w:r>
      <w:r w:rsidR="00FA6F39" w:rsidRPr="005A1A96">
        <w:t xml:space="preserve"> (Valsts reģionālo pētījumu institūts)</w:t>
      </w:r>
    </w:p>
    <w:p w14:paraId="4997AE7F" w14:textId="77777777" w:rsidR="00FA6F39" w:rsidRPr="005A1A96" w:rsidRDefault="00FA6F39" w:rsidP="00FA6F39">
      <w:pPr>
        <w:ind w:left="567" w:hanging="567"/>
      </w:pPr>
    </w:p>
    <w:p w14:paraId="5B0E0C83" w14:textId="77777777" w:rsidR="00FA6F39" w:rsidRPr="005A1A96" w:rsidRDefault="00FA6F39" w:rsidP="00FA6F39">
      <w:pPr>
        <w:ind w:left="567" w:hanging="567"/>
      </w:pPr>
      <w:r w:rsidRPr="005A1A96">
        <w:t>57.</w:t>
      </w:r>
      <w:r w:rsidRPr="005A1A96">
        <w:tab/>
      </w:r>
      <w:r w:rsidRPr="005A1A96">
        <w:rPr>
          <w:i/>
        </w:rPr>
        <w:t>Institutet för rymdfysik</w:t>
      </w:r>
      <w:r w:rsidRPr="005A1A96">
        <w:t xml:space="preserve"> (Zviedrijas Kosmiskās fizikas institūts)</w:t>
      </w:r>
    </w:p>
    <w:p w14:paraId="4502D747" w14:textId="77777777" w:rsidR="00FA6F39" w:rsidRPr="005A1A96" w:rsidRDefault="00FA6F39" w:rsidP="00FA6F39">
      <w:pPr>
        <w:ind w:left="567" w:hanging="567"/>
      </w:pPr>
    </w:p>
    <w:p w14:paraId="1909A8E5" w14:textId="77777777" w:rsidR="00FA6F39" w:rsidRPr="005A1A96" w:rsidRDefault="00FA6F39" w:rsidP="00FA6F39">
      <w:pPr>
        <w:ind w:left="567" w:hanging="567"/>
      </w:pPr>
      <w:r w:rsidRPr="005A1A96">
        <w:t>58.</w:t>
      </w:r>
      <w:r w:rsidRPr="005A1A96">
        <w:tab/>
      </w:r>
      <w:r w:rsidRPr="005A1A96">
        <w:rPr>
          <w:i/>
        </w:rPr>
        <w:t>Internationella programkontoret för utbildningsområdet</w:t>
      </w:r>
      <w:r w:rsidRPr="005A1A96">
        <w:t xml:space="preserve"> (Starptautiskās izglītības un apmācības programmas birojs)</w:t>
      </w:r>
    </w:p>
    <w:p w14:paraId="22A11476" w14:textId="77777777" w:rsidR="00FA6F39" w:rsidRPr="005A1A96" w:rsidRDefault="00FA6F39" w:rsidP="00FA6F39">
      <w:pPr>
        <w:ind w:left="567" w:hanging="567"/>
      </w:pPr>
    </w:p>
    <w:p w14:paraId="189AC059" w14:textId="77777777" w:rsidR="00FA6F39" w:rsidRPr="005A1A96" w:rsidRDefault="00FA6F39" w:rsidP="00FA6F39">
      <w:pPr>
        <w:ind w:left="567" w:hanging="567"/>
      </w:pPr>
      <w:r w:rsidRPr="005A1A96">
        <w:t>59.</w:t>
      </w:r>
      <w:r w:rsidRPr="005A1A96">
        <w:tab/>
      </w:r>
      <w:r w:rsidRPr="005A1A96">
        <w:rPr>
          <w:i/>
        </w:rPr>
        <w:t>Migrationsverket</w:t>
      </w:r>
      <w:r w:rsidRPr="005A1A96">
        <w:t xml:space="preserve"> (Zviedrijas Migrācijas padome)</w:t>
      </w:r>
    </w:p>
    <w:p w14:paraId="03D1C2C5" w14:textId="77777777" w:rsidR="00FA6F39" w:rsidRPr="005A1A96" w:rsidRDefault="00FA6F39" w:rsidP="00FA6F39">
      <w:pPr>
        <w:ind w:left="567" w:hanging="567"/>
      </w:pPr>
    </w:p>
    <w:p w14:paraId="2129A808" w14:textId="77777777" w:rsidR="00FA6F39" w:rsidRPr="005A1A96" w:rsidRDefault="00FA6F39" w:rsidP="00FA6F39">
      <w:pPr>
        <w:ind w:left="567" w:hanging="567"/>
      </w:pPr>
      <w:r w:rsidRPr="005A1A96">
        <w:t>60.</w:t>
      </w:r>
      <w:r w:rsidRPr="005A1A96">
        <w:tab/>
      </w:r>
      <w:r w:rsidRPr="005A1A96">
        <w:rPr>
          <w:i/>
        </w:rPr>
        <w:t>Jordbruksverk, statens</w:t>
      </w:r>
      <w:r w:rsidRPr="005A1A96">
        <w:t xml:space="preserve"> (Zviedrijas Lauksaimniecības padome)</w:t>
      </w:r>
    </w:p>
    <w:p w14:paraId="561FF1AE" w14:textId="77777777" w:rsidR="00FA6F39" w:rsidRPr="005A1A96" w:rsidRDefault="00FA6F39" w:rsidP="00FA6F39">
      <w:pPr>
        <w:ind w:left="567" w:hanging="567"/>
      </w:pPr>
    </w:p>
    <w:p w14:paraId="22877196" w14:textId="77777777" w:rsidR="00FA6F39" w:rsidRPr="005A1A96" w:rsidRDefault="00FA6F39" w:rsidP="00FA6F39">
      <w:pPr>
        <w:ind w:left="567" w:hanging="567"/>
      </w:pPr>
      <w:r w:rsidRPr="005A1A96">
        <w:t>61.</w:t>
      </w:r>
      <w:r w:rsidRPr="005A1A96">
        <w:tab/>
      </w:r>
      <w:r w:rsidRPr="005A1A96">
        <w:rPr>
          <w:i/>
        </w:rPr>
        <w:t>Justitiekanslern</w:t>
      </w:r>
      <w:r w:rsidRPr="005A1A96">
        <w:t xml:space="preserve"> (Tieslietu kanclera birojs)</w:t>
      </w:r>
    </w:p>
    <w:p w14:paraId="411D4502" w14:textId="77777777" w:rsidR="00FA6F39" w:rsidRPr="005A1A96" w:rsidRDefault="00FA6F39" w:rsidP="00FA6F39">
      <w:pPr>
        <w:ind w:left="567" w:hanging="567"/>
      </w:pPr>
    </w:p>
    <w:p w14:paraId="1AED3C70" w14:textId="77777777" w:rsidR="00FA6F39" w:rsidRPr="005A1A96" w:rsidRDefault="00FA6F39" w:rsidP="00FA6F39">
      <w:pPr>
        <w:ind w:left="567" w:hanging="567"/>
      </w:pPr>
      <w:r w:rsidRPr="005A1A96">
        <w:t>62.</w:t>
      </w:r>
      <w:r w:rsidRPr="005A1A96">
        <w:tab/>
      </w:r>
      <w:r w:rsidRPr="005A1A96">
        <w:rPr>
          <w:i/>
        </w:rPr>
        <w:t>Jämställdhetsombudsmannen</w:t>
      </w:r>
      <w:r w:rsidRPr="005A1A96">
        <w:t xml:space="preserve"> (Vienlīdzīgu iespēju ombuda birojs)</w:t>
      </w:r>
    </w:p>
    <w:p w14:paraId="1A345EF2" w14:textId="77777777" w:rsidR="00FA6F39" w:rsidRPr="005A1A96" w:rsidRDefault="00FA6F39" w:rsidP="00FA6F39">
      <w:pPr>
        <w:ind w:left="567" w:hanging="567"/>
      </w:pPr>
    </w:p>
    <w:p w14:paraId="662B1D9D" w14:textId="77777777" w:rsidR="00FA6F39" w:rsidRPr="005A1A96" w:rsidRDefault="00FA6F39" w:rsidP="00FA6F39">
      <w:pPr>
        <w:ind w:left="567" w:hanging="567"/>
      </w:pPr>
      <w:r w:rsidRPr="005A1A96">
        <w:t>63.</w:t>
      </w:r>
      <w:r w:rsidRPr="005A1A96">
        <w:tab/>
      </w:r>
      <w:r w:rsidRPr="005A1A96">
        <w:rPr>
          <w:i/>
        </w:rPr>
        <w:t>Kammarkollegiet</w:t>
      </w:r>
      <w:r w:rsidRPr="005A1A96">
        <w:t xml:space="preserve"> (Publiskās zemes un līdzekļu nacionālā tieslietu padome)</w:t>
      </w:r>
    </w:p>
    <w:p w14:paraId="1F1BF69D" w14:textId="77777777" w:rsidR="00FA6F39" w:rsidRPr="005A1A96" w:rsidRDefault="00FA6F39" w:rsidP="00FA6F39">
      <w:pPr>
        <w:ind w:left="567" w:hanging="567"/>
      </w:pPr>
    </w:p>
    <w:p w14:paraId="0ED0B211" w14:textId="77777777" w:rsidR="00FA6F39" w:rsidRPr="005A1A96" w:rsidRDefault="00FA6F39" w:rsidP="00FA6F39">
      <w:pPr>
        <w:ind w:left="567" w:hanging="567"/>
      </w:pPr>
      <w:r w:rsidRPr="005A1A96">
        <w:t>64.</w:t>
      </w:r>
      <w:r w:rsidRPr="005A1A96">
        <w:tab/>
      </w:r>
      <w:r w:rsidRPr="005A1A96">
        <w:rPr>
          <w:i/>
        </w:rPr>
        <w:t>Kammarrätterna (4)</w:t>
      </w:r>
      <w:r w:rsidRPr="005A1A96">
        <w:t xml:space="preserve"> (Administratīvās apelācijas tiesas) (4)</w:t>
      </w:r>
    </w:p>
    <w:p w14:paraId="774BDF29" w14:textId="77777777" w:rsidR="00FA6F39" w:rsidRPr="005A1A96" w:rsidRDefault="00FA6F39" w:rsidP="00FA6F39">
      <w:pPr>
        <w:ind w:left="567" w:hanging="567"/>
      </w:pPr>
    </w:p>
    <w:p w14:paraId="34BD0F72" w14:textId="77777777" w:rsidR="00FA6F39" w:rsidRPr="005A1A96" w:rsidRDefault="00FA6F39" w:rsidP="00FA6F39">
      <w:pPr>
        <w:ind w:left="567" w:hanging="567"/>
      </w:pPr>
      <w:r w:rsidRPr="005A1A96">
        <w:t>65.</w:t>
      </w:r>
      <w:r w:rsidRPr="005A1A96">
        <w:tab/>
      </w:r>
      <w:r w:rsidRPr="005A1A96">
        <w:rPr>
          <w:i/>
        </w:rPr>
        <w:t>Kemikalieinspektionen</w:t>
      </w:r>
      <w:r w:rsidRPr="005A1A96">
        <w:t xml:space="preserve"> (Valsts ķimikāliju inspektorāts)</w:t>
      </w:r>
    </w:p>
    <w:p w14:paraId="54066373" w14:textId="77777777" w:rsidR="00FA6F39" w:rsidRPr="005A1A96" w:rsidRDefault="00FA6F39" w:rsidP="00FA6F39">
      <w:pPr>
        <w:ind w:left="567" w:hanging="567"/>
      </w:pPr>
    </w:p>
    <w:p w14:paraId="14222738" w14:textId="77777777" w:rsidR="00FA6F39" w:rsidRPr="005A1A96" w:rsidRDefault="00FA6F39" w:rsidP="00FA6F39">
      <w:pPr>
        <w:ind w:left="567" w:hanging="567"/>
      </w:pPr>
      <w:r w:rsidRPr="005A1A96">
        <w:t>66.</w:t>
      </w:r>
      <w:r w:rsidRPr="005A1A96">
        <w:tab/>
      </w:r>
      <w:r w:rsidRPr="005A1A96">
        <w:rPr>
          <w:i/>
        </w:rPr>
        <w:t>Kommerskollegium</w:t>
      </w:r>
      <w:r w:rsidRPr="005A1A96">
        <w:t xml:space="preserve"> (Valsts tirdzniecības padome)</w:t>
      </w:r>
    </w:p>
    <w:p w14:paraId="7D474D28" w14:textId="77777777" w:rsidR="00FA6F39" w:rsidRPr="005A1A96" w:rsidRDefault="00FA6F39" w:rsidP="00FA6F39">
      <w:pPr>
        <w:ind w:left="567" w:hanging="567"/>
      </w:pPr>
    </w:p>
    <w:p w14:paraId="0DE25834" w14:textId="3F5E735F" w:rsidR="00751A0A" w:rsidRPr="005A1A96" w:rsidRDefault="00751A0A" w:rsidP="00751A0A">
      <w:r w:rsidRPr="005A1A96">
        <w:br w:type="page"/>
      </w:r>
    </w:p>
    <w:p w14:paraId="3367F21D" w14:textId="257CCAFF" w:rsidR="00FA6F39" w:rsidRPr="005A1A96" w:rsidRDefault="00751A0A" w:rsidP="00FA6F39">
      <w:pPr>
        <w:ind w:left="567" w:hanging="567"/>
      </w:pPr>
      <w:r w:rsidRPr="005A1A96">
        <w:t>6</w:t>
      </w:r>
      <w:r w:rsidR="00FA6F39" w:rsidRPr="005A1A96">
        <w:t>7.</w:t>
      </w:r>
      <w:r w:rsidR="00FA6F39" w:rsidRPr="005A1A96">
        <w:tab/>
      </w:r>
      <w:r w:rsidR="00FA6F39" w:rsidRPr="005A1A96">
        <w:rPr>
          <w:i/>
        </w:rPr>
        <w:t>Verket för innovationssystem (VINNOVA)</w:t>
      </w:r>
      <w:r w:rsidR="00FA6F39" w:rsidRPr="005A1A96">
        <w:t xml:space="preserve"> (Zviedrijas Inovācijas sistēmu aģentūra)</w:t>
      </w:r>
    </w:p>
    <w:p w14:paraId="35C022AB" w14:textId="77777777" w:rsidR="00FA6F39" w:rsidRPr="005A1A96" w:rsidRDefault="00FA6F39" w:rsidP="00FA6F39">
      <w:pPr>
        <w:ind w:left="567" w:hanging="567"/>
      </w:pPr>
    </w:p>
    <w:p w14:paraId="26FED5AF" w14:textId="77777777" w:rsidR="00FA6F39" w:rsidRPr="005A1A96" w:rsidRDefault="00FA6F39" w:rsidP="00FA6F39">
      <w:pPr>
        <w:ind w:left="567" w:hanging="567"/>
      </w:pPr>
      <w:r w:rsidRPr="005A1A96">
        <w:t>68.</w:t>
      </w:r>
      <w:r w:rsidRPr="005A1A96">
        <w:tab/>
      </w:r>
      <w:r w:rsidRPr="005A1A96">
        <w:rPr>
          <w:i/>
        </w:rPr>
        <w:t>Konjunkturinstitutet</w:t>
      </w:r>
      <w:r w:rsidRPr="005A1A96">
        <w:t xml:space="preserve"> (Ekonomiskās izpētes valsts institūts)</w:t>
      </w:r>
    </w:p>
    <w:p w14:paraId="19587311" w14:textId="77777777" w:rsidR="00FA6F39" w:rsidRPr="005A1A96" w:rsidRDefault="00FA6F39" w:rsidP="00FA6F39">
      <w:pPr>
        <w:ind w:left="567" w:hanging="567"/>
      </w:pPr>
    </w:p>
    <w:p w14:paraId="71431A81" w14:textId="77777777" w:rsidR="00FA6F39" w:rsidRPr="005A1A96" w:rsidRDefault="00FA6F39" w:rsidP="00FA6F39">
      <w:pPr>
        <w:ind w:left="567" w:hanging="567"/>
      </w:pPr>
      <w:r w:rsidRPr="005A1A96">
        <w:t>69.</w:t>
      </w:r>
      <w:r w:rsidRPr="005A1A96">
        <w:tab/>
      </w:r>
      <w:r w:rsidRPr="005A1A96">
        <w:rPr>
          <w:i/>
        </w:rPr>
        <w:t>Konkurrensverket</w:t>
      </w:r>
      <w:r w:rsidRPr="005A1A96">
        <w:t xml:space="preserve"> (Zviedrijas Konkurences iestāde)</w:t>
      </w:r>
    </w:p>
    <w:p w14:paraId="365CC412" w14:textId="77777777" w:rsidR="00FA6F39" w:rsidRPr="005A1A96" w:rsidRDefault="00FA6F39" w:rsidP="00FA6F39">
      <w:pPr>
        <w:ind w:left="567" w:hanging="567"/>
      </w:pPr>
    </w:p>
    <w:p w14:paraId="1FDAAE19" w14:textId="77777777" w:rsidR="00FA6F39" w:rsidRPr="005A1A96" w:rsidRDefault="00FA6F39" w:rsidP="00FA6F39">
      <w:pPr>
        <w:ind w:left="567" w:hanging="567"/>
      </w:pPr>
      <w:r w:rsidRPr="005A1A96">
        <w:t>70.</w:t>
      </w:r>
      <w:r w:rsidRPr="005A1A96">
        <w:tab/>
      </w:r>
      <w:r w:rsidRPr="005A1A96">
        <w:rPr>
          <w:i/>
        </w:rPr>
        <w:t>Konstfack</w:t>
      </w:r>
      <w:r w:rsidRPr="005A1A96">
        <w:t xml:space="preserve"> (Mākslas, amatniecības un dizaina koledža)</w:t>
      </w:r>
    </w:p>
    <w:p w14:paraId="2355BA78" w14:textId="77777777" w:rsidR="00FA6F39" w:rsidRPr="005A1A96" w:rsidRDefault="00FA6F39" w:rsidP="00FA6F39">
      <w:pPr>
        <w:ind w:left="567" w:hanging="567"/>
      </w:pPr>
    </w:p>
    <w:p w14:paraId="2ADF48B7" w14:textId="77777777" w:rsidR="00FA6F39" w:rsidRPr="005A1A96" w:rsidRDefault="00FA6F39" w:rsidP="00FA6F39">
      <w:pPr>
        <w:ind w:left="567" w:hanging="567"/>
      </w:pPr>
      <w:r w:rsidRPr="005A1A96">
        <w:t>71.</w:t>
      </w:r>
      <w:r w:rsidRPr="005A1A96">
        <w:tab/>
      </w:r>
      <w:r w:rsidRPr="005A1A96">
        <w:rPr>
          <w:i/>
        </w:rPr>
        <w:t>Konsthögskolan</w:t>
      </w:r>
      <w:r w:rsidRPr="005A1A96">
        <w:t xml:space="preserve"> (Tēlotājmākslas augstskola)</w:t>
      </w:r>
    </w:p>
    <w:p w14:paraId="52F55405" w14:textId="77777777" w:rsidR="00FA6F39" w:rsidRPr="005A1A96" w:rsidRDefault="00FA6F39" w:rsidP="00FA6F39">
      <w:pPr>
        <w:ind w:left="567" w:hanging="567"/>
      </w:pPr>
    </w:p>
    <w:p w14:paraId="28A51EDB" w14:textId="77777777" w:rsidR="00FA6F39" w:rsidRPr="005A1A96" w:rsidRDefault="00FA6F39" w:rsidP="00FA6F39">
      <w:pPr>
        <w:ind w:left="567" w:hanging="567"/>
      </w:pPr>
      <w:r w:rsidRPr="005A1A96">
        <w:t>72.</w:t>
      </w:r>
      <w:r w:rsidRPr="005A1A96">
        <w:tab/>
      </w:r>
      <w:r w:rsidRPr="005A1A96">
        <w:rPr>
          <w:i/>
        </w:rPr>
        <w:t>Nationalmuseum</w:t>
      </w:r>
      <w:r w:rsidRPr="005A1A96">
        <w:t xml:space="preserve"> (Valsts mākslas muzejs)</w:t>
      </w:r>
    </w:p>
    <w:p w14:paraId="619D85A2" w14:textId="77777777" w:rsidR="00FA6F39" w:rsidRPr="005A1A96" w:rsidRDefault="00FA6F39" w:rsidP="00FA6F39">
      <w:pPr>
        <w:ind w:left="567" w:hanging="567"/>
      </w:pPr>
    </w:p>
    <w:p w14:paraId="731C7C07" w14:textId="77777777" w:rsidR="00FA6F39" w:rsidRPr="005A1A96" w:rsidRDefault="00FA6F39" w:rsidP="00FA6F39">
      <w:pPr>
        <w:ind w:left="567" w:hanging="567"/>
      </w:pPr>
      <w:r w:rsidRPr="005A1A96">
        <w:t>73.</w:t>
      </w:r>
      <w:r w:rsidRPr="005A1A96">
        <w:tab/>
      </w:r>
      <w:r w:rsidRPr="005A1A96">
        <w:rPr>
          <w:i/>
        </w:rPr>
        <w:t>Konstnärsnämnden</w:t>
      </w:r>
      <w:r w:rsidRPr="005A1A96">
        <w:t xml:space="preserve"> (Mākslas dotāciju komiteja)</w:t>
      </w:r>
    </w:p>
    <w:p w14:paraId="26CF1321" w14:textId="77777777" w:rsidR="00FA6F39" w:rsidRPr="005A1A96" w:rsidRDefault="00FA6F39" w:rsidP="00FA6F39">
      <w:pPr>
        <w:ind w:left="567" w:hanging="567"/>
      </w:pPr>
    </w:p>
    <w:p w14:paraId="711D92C1" w14:textId="77777777" w:rsidR="00FA6F39" w:rsidRPr="005A1A96" w:rsidRDefault="00FA6F39" w:rsidP="00FA6F39">
      <w:pPr>
        <w:ind w:left="567" w:hanging="567"/>
      </w:pPr>
      <w:r w:rsidRPr="005A1A96">
        <w:t>74.</w:t>
      </w:r>
      <w:r w:rsidRPr="005A1A96">
        <w:tab/>
      </w:r>
      <w:r w:rsidRPr="005A1A96">
        <w:rPr>
          <w:i/>
        </w:rPr>
        <w:t>Konstråd, statens</w:t>
      </w:r>
      <w:r w:rsidRPr="005A1A96">
        <w:t xml:space="preserve"> (Valsts mākslas padome)</w:t>
      </w:r>
    </w:p>
    <w:p w14:paraId="1693F80B" w14:textId="77777777" w:rsidR="00FA6F39" w:rsidRPr="005A1A96" w:rsidRDefault="00FA6F39" w:rsidP="00FA6F39">
      <w:pPr>
        <w:ind w:left="567" w:hanging="567"/>
      </w:pPr>
    </w:p>
    <w:p w14:paraId="459F7046" w14:textId="77777777" w:rsidR="00FA6F39" w:rsidRPr="005A1A96" w:rsidRDefault="00FA6F39" w:rsidP="00FA6F39">
      <w:pPr>
        <w:ind w:left="567" w:hanging="567"/>
      </w:pPr>
      <w:r w:rsidRPr="005A1A96">
        <w:t>75.</w:t>
      </w:r>
      <w:r w:rsidRPr="005A1A96">
        <w:tab/>
      </w:r>
      <w:r w:rsidRPr="005A1A96">
        <w:rPr>
          <w:i/>
        </w:rPr>
        <w:t>Konsumentverket</w:t>
      </w:r>
      <w:r w:rsidRPr="005A1A96">
        <w:t xml:space="preserve"> (Valsts patērētāju politikas padome)</w:t>
      </w:r>
    </w:p>
    <w:p w14:paraId="10A302B4" w14:textId="77777777" w:rsidR="00FA6F39" w:rsidRPr="005A1A96" w:rsidRDefault="00FA6F39" w:rsidP="00FA6F39">
      <w:pPr>
        <w:ind w:left="567" w:hanging="567"/>
      </w:pPr>
    </w:p>
    <w:p w14:paraId="58AB5BA0" w14:textId="77777777" w:rsidR="00FA6F39" w:rsidRPr="005A1A96" w:rsidRDefault="00FA6F39" w:rsidP="00FA6F39">
      <w:pPr>
        <w:ind w:left="567" w:hanging="567"/>
      </w:pPr>
      <w:r w:rsidRPr="005A1A96">
        <w:t>76.</w:t>
      </w:r>
      <w:r w:rsidRPr="005A1A96">
        <w:tab/>
      </w:r>
      <w:r w:rsidRPr="005A1A96">
        <w:rPr>
          <w:i/>
        </w:rPr>
        <w:t>Kriminaltekniska laboratorium, statens</w:t>
      </w:r>
      <w:r w:rsidRPr="005A1A96">
        <w:t xml:space="preserve"> (Valsts kriminālistikas laboratorija)</w:t>
      </w:r>
    </w:p>
    <w:p w14:paraId="40E6F7B8" w14:textId="77777777" w:rsidR="00FA6F39" w:rsidRPr="005A1A96" w:rsidRDefault="00FA6F39" w:rsidP="00FA6F39">
      <w:pPr>
        <w:ind w:left="567" w:hanging="567"/>
      </w:pPr>
    </w:p>
    <w:p w14:paraId="77BA2B93" w14:textId="77777777" w:rsidR="00FA6F39" w:rsidRPr="005A1A96" w:rsidRDefault="00FA6F39" w:rsidP="00FA6F39">
      <w:pPr>
        <w:ind w:left="567" w:hanging="567"/>
      </w:pPr>
      <w:r w:rsidRPr="005A1A96">
        <w:t>77.</w:t>
      </w:r>
      <w:r w:rsidRPr="005A1A96">
        <w:tab/>
      </w:r>
      <w:r w:rsidRPr="005A1A96">
        <w:rPr>
          <w:i/>
        </w:rPr>
        <w:t>Kriminalvården</w:t>
      </w:r>
      <w:r w:rsidRPr="005A1A96">
        <w:t xml:space="preserve"> (Cietumu un probācijas dienests)</w:t>
      </w:r>
    </w:p>
    <w:p w14:paraId="3C26AF86" w14:textId="77777777" w:rsidR="00FA6F39" w:rsidRPr="005A1A96" w:rsidRDefault="00FA6F39" w:rsidP="00FA6F39">
      <w:pPr>
        <w:ind w:left="567" w:hanging="567"/>
      </w:pPr>
    </w:p>
    <w:p w14:paraId="33286ABE" w14:textId="77777777" w:rsidR="00FA6F39" w:rsidRPr="005A1A96" w:rsidRDefault="00FA6F39" w:rsidP="00FA6F39">
      <w:pPr>
        <w:ind w:left="567" w:hanging="567"/>
      </w:pPr>
      <w:r w:rsidRPr="005A1A96">
        <w:t>78.</w:t>
      </w:r>
      <w:r w:rsidRPr="005A1A96">
        <w:tab/>
      </w:r>
      <w:r w:rsidRPr="005A1A96">
        <w:rPr>
          <w:i/>
        </w:rPr>
        <w:t>Kriminalvårdsnämnden</w:t>
      </w:r>
      <w:r w:rsidRPr="005A1A96">
        <w:t xml:space="preserve"> (Nosacītas atbrīvošanas valsts padome)</w:t>
      </w:r>
    </w:p>
    <w:p w14:paraId="3093C44E" w14:textId="77777777" w:rsidR="00FA6F39" w:rsidRPr="005A1A96" w:rsidRDefault="00FA6F39" w:rsidP="00FA6F39">
      <w:pPr>
        <w:ind w:left="567" w:hanging="567"/>
      </w:pPr>
    </w:p>
    <w:p w14:paraId="68A61DC5" w14:textId="47D0F13F" w:rsidR="00751A0A" w:rsidRPr="005A1A96" w:rsidRDefault="00751A0A" w:rsidP="00751A0A">
      <w:r w:rsidRPr="005A1A96">
        <w:br w:type="page"/>
      </w:r>
    </w:p>
    <w:p w14:paraId="2FDEB08A" w14:textId="35C3E032" w:rsidR="00FA6F39" w:rsidRPr="005A1A96" w:rsidRDefault="00751A0A" w:rsidP="00FA6F39">
      <w:pPr>
        <w:ind w:left="567" w:hanging="567"/>
      </w:pPr>
      <w:r w:rsidRPr="005A1A96">
        <w:t>7</w:t>
      </w:r>
      <w:r w:rsidR="00FA6F39" w:rsidRPr="005A1A96">
        <w:t>9.</w:t>
      </w:r>
      <w:r w:rsidR="00FA6F39" w:rsidRPr="005A1A96">
        <w:tab/>
      </w:r>
      <w:r w:rsidR="00FA6F39" w:rsidRPr="005A1A96">
        <w:rPr>
          <w:i/>
        </w:rPr>
        <w:t>Kronofogdemyndigheten</w:t>
      </w:r>
      <w:r w:rsidR="00FA6F39" w:rsidRPr="005A1A96">
        <w:t xml:space="preserve"> (Zviedrijas Izpildes iestāde)</w:t>
      </w:r>
    </w:p>
    <w:p w14:paraId="0D276D8F" w14:textId="77777777" w:rsidR="00FA6F39" w:rsidRPr="005A1A96" w:rsidRDefault="00FA6F39" w:rsidP="00FA6F39">
      <w:pPr>
        <w:ind w:left="567" w:hanging="567"/>
      </w:pPr>
    </w:p>
    <w:p w14:paraId="3CA2CF1B" w14:textId="77777777" w:rsidR="00FA6F39" w:rsidRPr="005A1A96" w:rsidRDefault="00FA6F39" w:rsidP="00FA6F39">
      <w:pPr>
        <w:ind w:left="567" w:hanging="567"/>
      </w:pPr>
      <w:r w:rsidRPr="005A1A96">
        <w:t>80.</w:t>
      </w:r>
      <w:r w:rsidRPr="005A1A96">
        <w:tab/>
      </w:r>
      <w:r w:rsidRPr="005A1A96">
        <w:rPr>
          <w:i/>
        </w:rPr>
        <w:t>Kulturråd, statens</w:t>
      </w:r>
      <w:r w:rsidRPr="005A1A96">
        <w:t xml:space="preserve"> (Valsts kultūras lietu padome)</w:t>
      </w:r>
    </w:p>
    <w:p w14:paraId="4CF01593" w14:textId="77777777" w:rsidR="00FA6F39" w:rsidRPr="005A1A96" w:rsidRDefault="00FA6F39" w:rsidP="00FA6F39">
      <w:pPr>
        <w:ind w:left="567" w:hanging="567"/>
      </w:pPr>
    </w:p>
    <w:p w14:paraId="31788F48" w14:textId="77777777" w:rsidR="00FA6F39" w:rsidRPr="005A1A96" w:rsidRDefault="00FA6F39" w:rsidP="00FA6F39">
      <w:pPr>
        <w:ind w:left="567" w:hanging="567"/>
      </w:pPr>
      <w:r w:rsidRPr="005A1A96">
        <w:t>81.</w:t>
      </w:r>
      <w:r w:rsidRPr="005A1A96">
        <w:tab/>
      </w:r>
      <w:r w:rsidRPr="005A1A96">
        <w:rPr>
          <w:i/>
        </w:rPr>
        <w:t>Kustbevakningen</w:t>
      </w:r>
      <w:r w:rsidRPr="005A1A96">
        <w:t xml:space="preserve"> (Zviedrijas Krasta apsardze)</w:t>
      </w:r>
    </w:p>
    <w:p w14:paraId="791D7FB0" w14:textId="77777777" w:rsidR="00FA6F39" w:rsidRPr="005A1A96" w:rsidRDefault="00FA6F39" w:rsidP="00FA6F39">
      <w:pPr>
        <w:ind w:left="567" w:hanging="567"/>
      </w:pPr>
    </w:p>
    <w:p w14:paraId="7BB88E87" w14:textId="77777777" w:rsidR="00FA6F39" w:rsidRPr="005A1A96" w:rsidRDefault="00FA6F39" w:rsidP="00FA6F39">
      <w:pPr>
        <w:ind w:left="567" w:hanging="567"/>
      </w:pPr>
      <w:r w:rsidRPr="005A1A96">
        <w:t>82.</w:t>
      </w:r>
      <w:r w:rsidRPr="005A1A96">
        <w:tab/>
      </w:r>
      <w:r w:rsidRPr="005A1A96">
        <w:rPr>
          <w:i/>
        </w:rPr>
        <w:t>Lantmäteriverket</w:t>
      </w:r>
      <w:r w:rsidRPr="005A1A96">
        <w:t xml:space="preserve"> (Valsts zemes apsekojuma padome)</w:t>
      </w:r>
    </w:p>
    <w:p w14:paraId="7240BA2A" w14:textId="77777777" w:rsidR="00FA6F39" w:rsidRPr="005A1A96" w:rsidRDefault="00FA6F39" w:rsidP="00FA6F39">
      <w:pPr>
        <w:ind w:left="567" w:hanging="567"/>
      </w:pPr>
    </w:p>
    <w:p w14:paraId="3832D777" w14:textId="77777777" w:rsidR="00FA6F39" w:rsidRPr="005A1A96" w:rsidRDefault="00FA6F39" w:rsidP="00FA6F39">
      <w:pPr>
        <w:ind w:left="567" w:hanging="567"/>
      </w:pPr>
      <w:r w:rsidRPr="005A1A96">
        <w:t>83.</w:t>
      </w:r>
      <w:r w:rsidRPr="005A1A96">
        <w:tab/>
      </w:r>
      <w:r w:rsidRPr="005A1A96">
        <w:rPr>
          <w:i/>
        </w:rPr>
        <w:t>Livrustkammaren/Skoklosters slott/ Hallwylska museet</w:t>
      </w:r>
      <w:r w:rsidRPr="005A1A96">
        <w:t xml:space="preserve"> (Karaliskais arsenāls)</w:t>
      </w:r>
    </w:p>
    <w:p w14:paraId="1180D3F7" w14:textId="77777777" w:rsidR="00FA6F39" w:rsidRPr="005A1A96" w:rsidRDefault="00FA6F39" w:rsidP="00FA6F39">
      <w:pPr>
        <w:ind w:left="567" w:hanging="567"/>
      </w:pPr>
    </w:p>
    <w:p w14:paraId="16505525" w14:textId="77777777" w:rsidR="00FA6F39" w:rsidRPr="005A1A96" w:rsidRDefault="00FA6F39" w:rsidP="00FA6F39">
      <w:pPr>
        <w:ind w:left="567" w:hanging="567"/>
      </w:pPr>
      <w:r w:rsidRPr="005A1A96">
        <w:t>84.</w:t>
      </w:r>
      <w:r w:rsidRPr="005A1A96">
        <w:tab/>
      </w:r>
      <w:r w:rsidRPr="005A1A96">
        <w:rPr>
          <w:i/>
        </w:rPr>
        <w:t>Livsmedelsverk, statens</w:t>
      </w:r>
      <w:r w:rsidRPr="005A1A96">
        <w:t xml:space="preserve"> (Valsts pārtikas administrācija)</w:t>
      </w:r>
    </w:p>
    <w:p w14:paraId="22DF1894" w14:textId="77777777" w:rsidR="00FA6F39" w:rsidRPr="005A1A96" w:rsidRDefault="00FA6F39" w:rsidP="00FA6F39">
      <w:pPr>
        <w:ind w:left="567" w:hanging="567"/>
      </w:pPr>
    </w:p>
    <w:p w14:paraId="63BE98B7" w14:textId="77777777" w:rsidR="00FA6F39" w:rsidRPr="005A1A96" w:rsidRDefault="00FA6F39" w:rsidP="00FA6F39">
      <w:pPr>
        <w:ind w:left="567" w:hanging="567"/>
      </w:pPr>
      <w:r w:rsidRPr="005A1A96">
        <w:t>85.</w:t>
      </w:r>
      <w:r w:rsidRPr="005A1A96">
        <w:tab/>
      </w:r>
      <w:r w:rsidRPr="005A1A96">
        <w:rPr>
          <w:i/>
        </w:rPr>
        <w:t>Lotteriinspektionen</w:t>
      </w:r>
      <w:r w:rsidRPr="005A1A96">
        <w:t xml:space="preserve"> (Valsts azartspēļu padome)</w:t>
      </w:r>
    </w:p>
    <w:p w14:paraId="21F5921A" w14:textId="77777777" w:rsidR="00FA6F39" w:rsidRPr="005A1A96" w:rsidRDefault="00FA6F39" w:rsidP="00FA6F39">
      <w:pPr>
        <w:ind w:left="567" w:hanging="567"/>
      </w:pPr>
    </w:p>
    <w:p w14:paraId="64F2BF51" w14:textId="77777777" w:rsidR="00FA6F39" w:rsidRPr="005A1A96" w:rsidRDefault="00FA6F39" w:rsidP="00FA6F39">
      <w:pPr>
        <w:ind w:left="567" w:hanging="567"/>
      </w:pPr>
      <w:r w:rsidRPr="005A1A96">
        <w:t>86.</w:t>
      </w:r>
      <w:r w:rsidRPr="005A1A96">
        <w:tab/>
        <w:t>Zāļu aģentūra (</w:t>
      </w:r>
      <w:r w:rsidRPr="005A1A96">
        <w:rPr>
          <w:i/>
        </w:rPr>
        <w:t>Läkemedelsverket</w:t>
      </w:r>
      <w:r w:rsidRPr="005A1A96">
        <w:t>)</w:t>
      </w:r>
    </w:p>
    <w:p w14:paraId="4FA27864" w14:textId="77777777" w:rsidR="00FA6F39" w:rsidRPr="005A1A96" w:rsidRDefault="00FA6F39" w:rsidP="00FA6F39">
      <w:pPr>
        <w:ind w:left="567" w:hanging="567"/>
      </w:pPr>
    </w:p>
    <w:p w14:paraId="26F178BC" w14:textId="77777777" w:rsidR="00FA6F39" w:rsidRPr="005A1A96" w:rsidRDefault="00FA6F39" w:rsidP="00FA6F39">
      <w:pPr>
        <w:ind w:left="567" w:hanging="567"/>
      </w:pPr>
      <w:r w:rsidRPr="005A1A96">
        <w:t>87.</w:t>
      </w:r>
      <w:r w:rsidRPr="005A1A96">
        <w:tab/>
      </w:r>
      <w:r w:rsidRPr="005A1A96">
        <w:rPr>
          <w:i/>
        </w:rPr>
        <w:t>Länsrätterna (24)</w:t>
      </w:r>
      <w:r w:rsidRPr="005A1A96">
        <w:t xml:space="preserve"> (Reģionālās administratīvās tiesas) (24)</w:t>
      </w:r>
    </w:p>
    <w:p w14:paraId="18B18710" w14:textId="77777777" w:rsidR="00FA6F39" w:rsidRPr="005A1A96" w:rsidRDefault="00FA6F39" w:rsidP="00FA6F39">
      <w:pPr>
        <w:ind w:left="567" w:hanging="567"/>
      </w:pPr>
    </w:p>
    <w:p w14:paraId="6D971E37" w14:textId="77777777" w:rsidR="00FA6F39" w:rsidRPr="005A1A96" w:rsidRDefault="00FA6F39" w:rsidP="00FA6F39">
      <w:pPr>
        <w:ind w:left="567" w:hanging="567"/>
      </w:pPr>
      <w:r w:rsidRPr="005A1A96">
        <w:t>88.</w:t>
      </w:r>
      <w:r w:rsidRPr="005A1A96">
        <w:tab/>
      </w:r>
      <w:r w:rsidRPr="005A1A96">
        <w:rPr>
          <w:i/>
        </w:rPr>
        <w:t>Länsstyrelserna (24)</w:t>
      </w:r>
      <w:r w:rsidRPr="005A1A96">
        <w:t xml:space="preserve"> (Reģionālās administratīvās padomes) (24)</w:t>
      </w:r>
    </w:p>
    <w:p w14:paraId="596F2707" w14:textId="77777777" w:rsidR="00FA6F39" w:rsidRPr="005A1A96" w:rsidRDefault="00FA6F39" w:rsidP="00FA6F39">
      <w:pPr>
        <w:ind w:left="567" w:hanging="567"/>
      </w:pPr>
    </w:p>
    <w:p w14:paraId="18392BE9" w14:textId="77777777" w:rsidR="00FA6F39" w:rsidRPr="005A1A96" w:rsidRDefault="00FA6F39" w:rsidP="00FA6F39">
      <w:pPr>
        <w:ind w:left="567" w:hanging="567"/>
      </w:pPr>
      <w:r w:rsidRPr="005A1A96">
        <w:t>89.</w:t>
      </w:r>
      <w:r w:rsidRPr="005A1A96">
        <w:tab/>
      </w:r>
      <w:r w:rsidRPr="005A1A96">
        <w:rPr>
          <w:i/>
        </w:rPr>
        <w:t>Pensionsverk, statens</w:t>
      </w:r>
      <w:r w:rsidRPr="005A1A96">
        <w:t xml:space="preserve"> (Nacionālā valsts ierēdņu un pensiju padome)</w:t>
      </w:r>
    </w:p>
    <w:p w14:paraId="6456407D" w14:textId="77777777" w:rsidR="00FA6F39" w:rsidRPr="005A1A96" w:rsidRDefault="00FA6F39" w:rsidP="00FA6F39">
      <w:pPr>
        <w:ind w:left="567" w:hanging="567"/>
      </w:pPr>
    </w:p>
    <w:p w14:paraId="5BF4FA1D" w14:textId="77777777" w:rsidR="00FA6F39" w:rsidRPr="005A1A96" w:rsidRDefault="00FA6F39" w:rsidP="00FA6F39">
      <w:pPr>
        <w:ind w:left="567" w:hanging="567"/>
      </w:pPr>
      <w:r w:rsidRPr="005A1A96">
        <w:t>90.</w:t>
      </w:r>
      <w:r w:rsidRPr="005A1A96">
        <w:tab/>
      </w:r>
      <w:r w:rsidRPr="005A1A96">
        <w:rPr>
          <w:i/>
        </w:rPr>
        <w:t>Marknadsdomstolen</w:t>
      </w:r>
      <w:r w:rsidRPr="005A1A96">
        <w:t xml:space="preserve"> (Komerctiesa)</w:t>
      </w:r>
    </w:p>
    <w:p w14:paraId="602C0A4B" w14:textId="77777777" w:rsidR="00FA6F39" w:rsidRPr="005A1A96" w:rsidRDefault="00FA6F39" w:rsidP="00FA6F39">
      <w:pPr>
        <w:ind w:left="567" w:hanging="567"/>
      </w:pPr>
    </w:p>
    <w:p w14:paraId="02425440" w14:textId="45A6CCA1" w:rsidR="00751A0A" w:rsidRPr="005A1A96" w:rsidRDefault="00751A0A" w:rsidP="00751A0A">
      <w:r w:rsidRPr="005A1A96">
        <w:br w:type="page"/>
      </w:r>
    </w:p>
    <w:p w14:paraId="1493BE55" w14:textId="2B050ADE" w:rsidR="00FA6F39" w:rsidRPr="005A1A96" w:rsidRDefault="00751A0A" w:rsidP="00FA6F39">
      <w:pPr>
        <w:ind w:left="567" w:hanging="567"/>
      </w:pPr>
      <w:r w:rsidRPr="005A1A96">
        <w:t>9</w:t>
      </w:r>
      <w:r w:rsidR="00FA6F39" w:rsidRPr="005A1A96">
        <w:t>1.</w:t>
      </w:r>
      <w:r w:rsidR="00FA6F39" w:rsidRPr="005A1A96">
        <w:tab/>
      </w:r>
      <w:r w:rsidR="00FA6F39" w:rsidRPr="005A1A96">
        <w:rPr>
          <w:i/>
        </w:rPr>
        <w:t>Meteorologiska och hydrologiska institut, Sveriges</w:t>
      </w:r>
      <w:r w:rsidR="00FA6F39" w:rsidRPr="005A1A96">
        <w:t xml:space="preserve"> (Zviedrijas Meteoroloģijas un hidroloģijas institūts)</w:t>
      </w:r>
    </w:p>
    <w:p w14:paraId="02F9899E" w14:textId="77777777" w:rsidR="00FA6F39" w:rsidRPr="005A1A96" w:rsidRDefault="00FA6F39" w:rsidP="00FA6F39">
      <w:pPr>
        <w:ind w:left="567" w:hanging="567"/>
      </w:pPr>
    </w:p>
    <w:p w14:paraId="3A21117F" w14:textId="77777777" w:rsidR="00FA6F39" w:rsidRPr="005A1A96" w:rsidRDefault="00FA6F39" w:rsidP="00FA6F39">
      <w:pPr>
        <w:ind w:left="567" w:hanging="567"/>
      </w:pPr>
      <w:r w:rsidRPr="005A1A96">
        <w:t>92.</w:t>
      </w:r>
      <w:r w:rsidRPr="005A1A96">
        <w:tab/>
      </w:r>
      <w:r w:rsidRPr="005A1A96">
        <w:rPr>
          <w:i/>
        </w:rPr>
        <w:t>Moderna museet</w:t>
      </w:r>
      <w:r w:rsidRPr="005A1A96">
        <w:t xml:space="preserve"> (Modernais muzejs)</w:t>
      </w:r>
    </w:p>
    <w:p w14:paraId="21A8F73A" w14:textId="77777777" w:rsidR="00FA6F39" w:rsidRPr="005A1A96" w:rsidRDefault="00FA6F39" w:rsidP="00FA6F39">
      <w:pPr>
        <w:ind w:left="567" w:hanging="567"/>
      </w:pPr>
    </w:p>
    <w:p w14:paraId="6A213E7D" w14:textId="77777777" w:rsidR="00FA6F39" w:rsidRPr="005A1A96" w:rsidRDefault="00FA6F39" w:rsidP="00FA6F39">
      <w:pPr>
        <w:ind w:left="567" w:hanging="567"/>
      </w:pPr>
      <w:r w:rsidRPr="005A1A96">
        <w:t>93.</w:t>
      </w:r>
      <w:r w:rsidRPr="005A1A96">
        <w:tab/>
      </w:r>
      <w:r w:rsidRPr="005A1A96">
        <w:rPr>
          <w:i/>
        </w:rPr>
        <w:t>Musiksamlingar, statens</w:t>
      </w:r>
      <w:r w:rsidRPr="005A1A96">
        <w:t xml:space="preserve"> (Zviedrijas nacionālā mūzikas kolekcija)</w:t>
      </w:r>
    </w:p>
    <w:p w14:paraId="18673A1F" w14:textId="77777777" w:rsidR="00FA6F39" w:rsidRPr="005A1A96" w:rsidRDefault="00FA6F39" w:rsidP="00FA6F39">
      <w:pPr>
        <w:ind w:left="567" w:hanging="567"/>
      </w:pPr>
    </w:p>
    <w:p w14:paraId="4B2D82A4" w14:textId="77777777" w:rsidR="00FA6F39" w:rsidRPr="005A1A96" w:rsidRDefault="00FA6F39" w:rsidP="00FA6F39">
      <w:pPr>
        <w:ind w:left="567" w:hanging="567"/>
      </w:pPr>
      <w:r w:rsidRPr="005A1A96">
        <w:t>94.</w:t>
      </w:r>
      <w:r w:rsidRPr="005A1A96">
        <w:tab/>
      </w:r>
      <w:r w:rsidRPr="005A1A96">
        <w:rPr>
          <w:i/>
        </w:rPr>
        <w:t>Myndigheten för handikappolitisk samordning</w:t>
      </w:r>
      <w:r w:rsidRPr="005A1A96">
        <w:t xml:space="preserve"> (Zviedrijas Invaliditātes politikas koordinācijas aģentūra)</w:t>
      </w:r>
    </w:p>
    <w:p w14:paraId="2BF99D14" w14:textId="77777777" w:rsidR="00FA6F39" w:rsidRPr="005A1A96" w:rsidRDefault="00FA6F39" w:rsidP="00FA6F39">
      <w:pPr>
        <w:ind w:left="567" w:hanging="567"/>
      </w:pPr>
    </w:p>
    <w:p w14:paraId="220BD764" w14:textId="77777777" w:rsidR="00FA6F39" w:rsidRPr="005A1A96" w:rsidRDefault="00FA6F39" w:rsidP="00FA6F39">
      <w:pPr>
        <w:ind w:left="567" w:hanging="567"/>
      </w:pPr>
      <w:r w:rsidRPr="005A1A96">
        <w:t>95.</w:t>
      </w:r>
      <w:r w:rsidRPr="005A1A96">
        <w:tab/>
      </w:r>
      <w:r w:rsidRPr="005A1A96">
        <w:rPr>
          <w:i/>
        </w:rPr>
        <w:t>Myndigheten för nätverk och samarbete inom högre utbildning</w:t>
      </w:r>
      <w:r w:rsidRPr="005A1A96">
        <w:t xml:space="preserve"> (Zviedrijas Augstākās izglītības jomas tīklu un sadarbības aģentūra)</w:t>
      </w:r>
    </w:p>
    <w:p w14:paraId="3B52E9FA" w14:textId="77777777" w:rsidR="00FA6F39" w:rsidRPr="005A1A96" w:rsidRDefault="00FA6F39" w:rsidP="00FA6F39">
      <w:pPr>
        <w:ind w:left="567" w:hanging="567"/>
      </w:pPr>
    </w:p>
    <w:p w14:paraId="76E6DCB5" w14:textId="77777777" w:rsidR="00FA6F39" w:rsidRPr="005A1A96" w:rsidRDefault="00FA6F39" w:rsidP="00FA6F39">
      <w:pPr>
        <w:ind w:left="567" w:hanging="567"/>
      </w:pPr>
      <w:r w:rsidRPr="005A1A96">
        <w:t>96.</w:t>
      </w:r>
      <w:r w:rsidRPr="005A1A96">
        <w:tab/>
      </w:r>
      <w:r w:rsidRPr="005A1A96">
        <w:rPr>
          <w:i/>
        </w:rPr>
        <w:t>Nämnden för statligt stöd till trossamfun</w:t>
      </w:r>
      <w:r w:rsidRPr="005A1A96">
        <w:t xml:space="preserve"> (Komisija valsts dotāciju piešķiršanai reliģiskajām kopienām)</w:t>
      </w:r>
    </w:p>
    <w:p w14:paraId="11ADF123" w14:textId="77777777" w:rsidR="00FA6F39" w:rsidRPr="005A1A96" w:rsidRDefault="00FA6F39" w:rsidP="00FA6F39">
      <w:pPr>
        <w:ind w:left="567" w:hanging="567"/>
      </w:pPr>
    </w:p>
    <w:p w14:paraId="5908760C" w14:textId="77777777" w:rsidR="00FA6F39" w:rsidRPr="005A1A96" w:rsidRDefault="00FA6F39" w:rsidP="00FA6F39">
      <w:pPr>
        <w:ind w:left="567" w:hanging="567"/>
      </w:pPr>
      <w:r w:rsidRPr="005A1A96">
        <w:t>97.</w:t>
      </w:r>
      <w:r w:rsidRPr="005A1A96">
        <w:tab/>
      </w:r>
      <w:r w:rsidRPr="005A1A96">
        <w:rPr>
          <w:i/>
        </w:rPr>
        <w:t>Naturhistoriska riksmuseet</w:t>
      </w:r>
      <w:r w:rsidRPr="005A1A96">
        <w:t xml:space="preserve"> (Dabas vēstures muzejs)</w:t>
      </w:r>
    </w:p>
    <w:p w14:paraId="34A59C40" w14:textId="77777777" w:rsidR="00FA6F39" w:rsidRPr="005A1A96" w:rsidRDefault="00FA6F39" w:rsidP="00FA6F39">
      <w:pPr>
        <w:ind w:left="567" w:hanging="567"/>
      </w:pPr>
    </w:p>
    <w:p w14:paraId="506820AF" w14:textId="77777777" w:rsidR="00FA6F39" w:rsidRPr="005A1A96" w:rsidRDefault="00FA6F39" w:rsidP="00FA6F39">
      <w:pPr>
        <w:ind w:left="567" w:hanging="567"/>
      </w:pPr>
      <w:r w:rsidRPr="005A1A96">
        <w:t>98.</w:t>
      </w:r>
      <w:r w:rsidRPr="005A1A96">
        <w:tab/>
      </w:r>
      <w:r w:rsidRPr="005A1A96">
        <w:rPr>
          <w:i/>
        </w:rPr>
        <w:t>Naturvårdsverket</w:t>
      </w:r>
      <w:r w:rsidRPr="005A1A96">
        <w:t xml:space="preserve"> (Valsts vides aizsardzības aģentūra)</w:t>
      </w:r>
    </w:p>
    <w:p w14:paraId="45BAC6D2" w14:textId="77777777" w:rsidR="00FA6F39" w:rsidRPr="005A1A96" w:rsidRDefault="00FA6F39" w:rsidP="00FA6F39">
      <w:pPr>
        <w:ind w:left="567" w:hanging="567"/>
      </w:pPr>
    </w:p>
    <w:p w14:paraId="296A39B0" w14:textId="77777777" w:rsidR="00FA6F39" w:rsidRPr="005A1A96" w:rsidRDefault="00FA6F39" w:rsidP="00FA6F39">
      <w:pPr>
        <w:ind w:left="567" w:hanging="567"/>
      </w:pPr>
      <w:r w:rsidRPr="005A1A96">
        <w:t>99.</w:t>
      </w:r>
      <w:r w:rsidRPr="005A1A96">
        <w:tab/>
      </w:r>
      <w:r w:rsidRPr="005A1A96">
        <w:rPr>
          <w:i/>
        </w:rPr>
        <w:t>Nordiska Afrikainstitutet</w:t>
      </w:r>
      <w:r w:rsidRPr="005A1A96">
        <w:t xml:space="preserve"> (Skandināvijas Āfrikas pētījumu institūts)</w:t>
      </w:r>
    </w:p>
    <w:p w14:paraId="6B33CEC8" w14:textId="77777777" w:rsidR="00FA6F39" w:rsidRPr="005A1A96" w:rsidRDefault="00FA6F39" w:rsidP="00FA6F39">
      <w:pPr>
        <w:ind w:left="567" w:hanging="567"/>
      </w:pPr>
    </w:p>
    <w:p w14:paraId="3D90B130" w14:textId="77777777" w:rsidR="00FA6F39" w:rsidRPr="005A1A96" w:rsidRDefault="00FA6F39" w:rsidP="00FA6F39">
      <w:pPr>
        <w:ind w:left="567" w:hanging="567"/>
      </w:pPr>
      <w:r w:rsidRPr="005A1A96">
        <w:t>100.</w:t>
      </w:r>
      <w:r w:rsidRPr="005A1A96">
        <w:tab/>
      </w:r>
      <w:r w:rsidRPr="005A1A96">
        <w:rPr>
          <w:i/>
        </w:rPr>
        <w:t>Nordiska högskolan för folkhälsovetenskap</w:t>
      </w:r>
      <w:r w:rsidRPr="005A1A96">
        <w:t xml:space="preserve"> (Sabiedrības veselības Ziemeļvalstu augstskola)</w:t>
      </w:r>
    </w:p>
    <w:p w14:paraId="72EA52E1" w14:textId="77777777" w:rsidR="00FA6F39" w:rsidRPr="005A1A96" w:rsidRDefault="00FA6F39" w:rsidP="00FA6F39">
      <w:pPr>
        <w:ind w:left="567" w:hanging="567"/>
      </w:pPr>
    </w:p>
    <w:p w14:paraId="1E5DABF1" w14:textId="0A9A0443" w:rsidR="00751A0A" w:rsidRPr="005A1A96" w:rsidRDefault="00751A0A" w:rsidP="00751A0A">
      <w:r w:rsidRPr="005A1A96">
        <w:br w:type="page"/>
      </w:r>
    </w:p>
    <w:p w14:paraId="227A76C7" w14:textId="51A22B4C" w:rsidR="00FA6F39" w:rsidRPr="005A1A96" w:rsidRDefault="00751A0A" w:rsidP="00FA6F39">
      <w:pPr>
        <w:ind w:left="567" w:hanging="567"/>
      </w:pPr>
      <w:r w:rsidRPr="005A1A96">
        <w:t>1</w:t>
      </w:r>
      <w:r w:rsidR="00FA6F39" w:rsidRPr="005A1A96">
        <w:t>01.</w:t>
      </w:r>
      <w:r w:rsidR="00FA6F39" w:rsidRPr="005A1A96">
        <w:tab/>
      </w:r>
      <w:r w:rsidR="00FA6F39" w:rsidRPr="005A1A96">
        <w:rPr>
          <w:i/>
        </w:rPr>
        <w:t>Notarienämnden</w:t>
      </w:r>
      <w:r w:rsidR="00FA6F39" w:rsidRPr="005A1A96">
        <w:t xml:space="preserve"> (Notāru komiteja)</w:t>
      </w:r>
    </w:p>
    <w:p w14:paraId="4F2B7FA4" w14:textId="77777777" w:rsidR="00FA6F39" w:rsidRPr="005A1A96" w:rsidRDefault="00FA6F39" w:rsidP="00FA6F39">
      <w:pPr>
        <w:ind w:left="567" w:hanging="567"/>
      </w:pPr>
    </w:p>
    <w:p w14:paraId="52CC9E21" w14:textId="77777777" w:rsidR="00FA6F39" w:rsidRPr="005A1A96" w:rsidRDefault="00FA6F39" w:rsidP="00FA6F39">
      <w:pPr>
        <w:ind w:left="567" w:hanging="567"/>
      </w:pPr>
      <w:r w:rsidRPr="005A1A96">
        <w:t>102.</w:t>
      </w:r>
      <w:r w:rsidRPr="005A1A96">
        <w:tab/>
      </w:r>
      <w:r w:rsidRPr="005A1A96">
        <w:rPr>
          <w:i/>
        </w:rPr>
        <w:t>Myndigheten för internationella adoptionsfrågor</w:t>
      </w:r>
      <w:r w:rsidRPr="005A1A96">
        <w:t xml:space="preserve"> (Zviedrijas Iekšzemes adopciju valsts padome)</w:t>
      </w:r>
    </w:p>
    <w:p w14:paraId="0EDB32E1" w14:textId="77777777" w:rsidR="00FA6F39" w:rsidRPr="005A1A96" w:rsidRDefault="00FA6F39" w:rsidP="00FA6F39">
      <w:pPr>
        <w:ind w:left="567" w:hanging="567"/>
      </w:pPr>
    </w:p>
    <w:p w14:paraId="0A3BA1E1" w14:textId="77777777" w:rsidR="00FA6F39" w:rsidRPr="005A1A96" w:rsidRDefault="00FA6F39" w:rsidP="00FA6F39">
      <w:pPr>
        <w:ind w:left="567" w:hanging="567"/>
      </w:pPr>
      <w:r w:rsidRPr="005A1A96">
        <w:t>103.</w:t>
      </w:r>
      <w:r w:rsidRPr="005A1A96">
        <w:tab/>
      </w:r>
      <w:r w:rsidRPr="005A1A96">
        <w:rPr>
          <w:i/>
        </w:rPr>
        <w:t>Verket för näringslivsutveckling (NUTEK</w:t>
      </w:r>
      <w:r w:rsidRPr="005A1A96">
        <w:t>) (Zviedrijas Ekonomiskās un reģionālās izaugsmes aģentūra)</w:t>
      </w:r>
    </w:p>
    <w:p w14:paraId="2CBDFACC" w14:textId="77777777" w:rsidR="00FA6F39" w:rsidRPr="005A1A96" w:rsidRDefault="00FA6F39" w:rsidP="00FA6F39">
      <w:pPr>
        <w:ind w:left="567" w:hanging="567"/>
      </w:pPr>
    </w:p>
    <w:p w14:paraId="0F4B3795" w14:textId="77777777" w:rsidR="00FA6F39" w:rsidRPr="005A1A96" w:rsidRDefault="00FA6F39" w:rsidP="00FA6F39">
      <w:pPr>
        <w:ind w:left="567" w:hanging="567"/>
      </w:pPr>
      <w:r w:rsidRPr="005A1A96">
        <w:t>104.</w:t>
      </w:r>
      <w:r w:rsidRPr="005A1A96">
        <w:tab/>
      </w:r>
      <w:r w:rsidRPr="005A1A96">
        <w:rPr>
          <w:i/>
        </w:rPr>
        <w:t>Ombudsmannen mot etnisk diskriminering</w:t>
      </w:r>
      <w:r w:rsidRPr="005A1A96">
        <w:t xml:space="preserve"> (Etniskās diskriminācijas ombuda birojs)</w:t>
      </w:r>
    </w:p>
    <w:p w14:paraId="53A00FF1" w14:textId="77777777" w:rsidR="00FA6F39" w:rsidRPr="005A1A96" w:rsidRDefault="00FA6F39" w:rsidP="00FA6F39">
      <w:pPr>
        <w:ind w:left="567" w:hanging="567"/>
      </w:pPr>
    </w:p>
    <w:p w14:paraId="3E906EF6" w14:textId="77777777" w:rsidR="00FA6F39" w:rsidRPr="005A1A96" w:rsidRDefault="00FA6F39" w:rsidP="00FA6F39">
      <w:pPr>
        <w:ind w:left="567" w:hanging="567"/>
      </w:pPr>
      <w:r w:rsidRPr="005A1A96">
        <w:t>105.</w:t>
      </w:r>
      <w:r w:rsidRPr="005A1A96">
        <w:tab/>
      </w:r>
      <w:r w:rsidRPr="005A1A96">
        <w:rPr>
          <w:i/>
        </w:rPr>
        <w:t>Patentbesvärsrätten</w:t>
      </w:r>
      <w:r w:rsidRPr="005A1A96">
        <w:t xml:space="preserve"> (Patentu apelācijas tiesa)</w:t>
      </w:r>
    </w:p>
    <w:p w14:paraId="45FDA81C" w14:textId="77777777" w:rsidR="00FA6F39" w:rsidRPr="005A1A96" w:rsidRDefault="00FA6F39" w:rsidP="00FA6F39">
      <w:pPr>
        <w:ind w:left="567" w:hanging="567"/>
      </w:pPr>
    </w:p>
    <w:p w14:paraId="2F2724B9" w14:textId="77777777" w:rsidR="00FA6F39" w:rsidRPr="005A1A96" w:rsidRDefault="00FA6F39" w:rsidP="00FA6F39">
      <w:pPr>
        <w:ind w:left="567" w:hanging="567"/>
      </w:pPr>
      <w:r w:rsidRPr="005A1A96">
        <w:t>106.</w:t>
      </w:r>
      <w:r w:rsidRPr="005A1A96">
        <w:tab/>
      </w:r>
      <w:r w:rsidRPr="005A1A96">
        <w:rPr>
          <w:i/>
        </w:rPr>
        <w:t>Patent- och registreringsverket</w:t>
      </w:r>
      <w:r w:rsidRPr="005A1A96">
        <w:t xml:space="preserve"> (Patentu un reģistrācijas birojs)</w:t>
      </w:r>
    </w:p>
    <w:p w14:paraId="0BB88BED" w14:textId="77777777" w:rsidR="00FA6F39" w:rsidRPr="005A1A96" w:rsidRDefault="00FA6F39" w:rsidP="00FA6F39">
      <w:pPr>
        <w:ind w:left="567" w:hanging="567"/>
      </w:pPr>
    </w:p>
    <w:p w14:paraId="41DCB7D9" w14:textId="77777777" w:rsidR="00FA6F39" w:rsidRPr="005A1A96" w:rsidRDefault="00FA6F39" w:rsidP="00FA6F39">
      <w:pPr>
        <w:ind w:left="567" w:hanging="567"/>
      </w:pPr>
      <w:r w:rsidRPr="005A1A96">
        <w:t>107.</w:t>
      </w:r>
      <w:r w:rsidRPr="005A1A96">
        <w:tab/>
      </w:r>
      <w:r w:rsidRPr="005A1A96">
        <w:rPr>
          <w:i/>
        </w:rPr>
        <w:t>Personadressregisternämnd statens, SPAR-nämnden</w:t>
      </w:r>
      <w:r w:rsidRPr="005A1A96">
        <w:t xml:space="preserve"> (Zviedrijas iedzīvotāju adrešu reģistrācijas padome)</w:t>
      </w:r>
    </w:p>
    <w:p w14:paraId="4B85D4E0" w14:textId="77777777" w:rsidR="00FA6F39" w:rsidRPr="005A1A96" w:rsidRDefault="00FA6F39" w:rsidP="00FA6F39">
      <w:pPr>
        <w:ind w:left="567" w:hanging="567"/>
      </w:pPr>
    </w:p>
    <w:p w14:paraId="6844756E" w14:textId="77777777" w:rsidR="00FA6F39" w:rsidRPr="005A1A96" w:rsidRDefault="00FA6F39" w:rsidP="00FA6F39">
      <w:pPr>
        <w:ind w:left="567" w:hanging="567"/>
      </w:pPr>
      <w:r w:rsidRPr="005A1A96">
        <w:t>108.</w:t>
      </w:r>
      <w:r w:rsidRPr="005A1A96">
        <w:tab/>
      </w:r>
      <w:r w:rsidRPr="005A1A96">
        <w:rPr>
          <w:i/>
        </w:rPr>
        <w:t>Polarforskningssekretariatet</w:t>
      </w:r>
      <w:r w:rsidRPr="005A1A96">
        <w:t xml:space="preserve"> (Zviedrijas Polārās izpētes sekretariāts)</w:t>
      </w:r>
    </w:p>
    <w:p w14:paraId="2559F7EC" w14:textId="77777777" w:rsidR="00FA6F39" w:rsidRPr="005A1A96" w:rsidRDefault="00FA6F39" w:rsidP="00FA6F39">
      <w:pPr>
        <w:ind w:left="567" w:hanging="567"/>
      </w:pPr>
    </w:p>
    <w:p w14:paraId="0788CEFC" w14:textId="77777777" w:rsidR="00FA6F39" w:rsidRPr="005A1A96" w:rsidRDefault="00FA6F39" w:rsidP="00FA6F39">
      <w:pPr>
        <w:ind w:left="567" w:hanging="567"/>
      </w:pPr>
      <w:r w:rsidRPr="005A1A96">
        <w:t>109.</w:t>
      </w:r>
      <w:r w:rsidRPr="005A1A96">
        <w:tab/>
      </w:r>
      <w:r w:rsidRPr="005A1A96">
        <w:rPr>
          <w:i/>
        </w:rPr>
        <w:t>Presstödsnämnden</w:t>
      </w:r>
      <w:r w:rsidRPr="005A1A96">
        <w:t xml:space="preserve"> (Preses izdevumu subsīdiju padome)</w:t>
      </w:r>
    </w:p>
    <w:p w14:paraId="26796081" w14:textId="77777777" w:rsidR="00FA6F39" w:rsidRPr="005A1A96" w:rsidRDefault="00FA6F39" w:rsidP="00FA6F39">
      <w:pPr>
        <w:ind w:left="567" w:hanging="567"/>
      </w:pPr>
    </w:p>
    <w:p w14:paraId="19780F3B" w14:textId="77777777" w:rsidR="00FA6F39" w:rsidRPr="005A1A96" w:rsidRDefault="00FA6F39" w:rsidP="00FA6F39">
      <w:pPr>
        <w:ind w:left="567" w:hanging="567"/>
      </w:pPr>
      <w:r w:rsidRPr="005A1A96">
        <w:t>110.</w:t>
      </w:r>
      <w:r w:rsidRPr="005A1A96">
        <w:tab/>
      </w:r>
      <w:r w:rsidRPr="005A1A96">
        <w:rPr>
          <w:i/>
        </w:rPr>
        <w:t>Rådet för Europeiska socialfonden i Sverige</w:t>
      </w:r>
      <w:r w:rsidRPr="005A1A96">
        <w:t xml:space="preserve"> (Eiropas Sociālā fonda padome Zviedrijā)</w:t>
      </w:r>
    </w:p>
    <w:p w14:paraId="2DED0029" w14:textId="77777777" w:rsidR="00FA6F39" w:rsidRPr="005A1A96" w:rsidRDefault="00FA6F39" w:rsidP="00FA6F39">
      <w:pPr>
        <w:ind w:left="567" w:hanging="567"/>
      </w:pPr>
    </w:p>
    <w:p w14:paraId="01C0E04E" w14:textId="5F69B280" w:rsidR="00751A0A" w:rsidRPr="005A1A96" w:rsidRDefault="00751A0A" w:rsidP="00751A0A">
      <w:r w:rsidRPr="005A1A96">
        <w:br w:type="page"/>
      </w:r>
    </w:p>
    <w:p w14:paraId="782BE16F" w14:textId="74F1D21C" w:rsidR="00FA6F39" w:rsidRPr="005A1A96" w:rsidRDefault="00751A0A" w:rsidP="00FA6F39">
      <w:pPr>
        <w:ind w:left="567" w:hanging="567"/>
      </w:pPr>
      <w:r w:rsidRPr="005A1A96">
        <w:t>1</w:t>
      </w:r>
      <w:r w:rsidR="00FA6F39" w:rsidRPr="005A1A96">
        <w:t>11.</w:t>
      </w:r>
      <w:r w:rsidR="00FA6F39" w:rsidRPr="005A1A96">
        <w:tab/>
      </w:r>
      <w:r w:rsidR="00FA6F39" w:rsidRPr="005A1A96">
        <w:rPr>
          <w:i/>
        </w:rPr>
        <w:t>Radio- och TV-verket</w:t>
      </w:r>
      <w:r w:rsidR="00FA6F39" w:rsidRPr="005A1A96">
        <w:t xml:space="preserve"> (Zviedrijas Radio un televīzijas padome)</w:t>
      </w:r>
    </w:p>
    <w:p w14:paraId="46745689" w14:textId="77777777" w:rsidR="00FA6F39" w:rsidRPr="005A1A96" w:rsidRDefault="00FA6F39" w:rsidP="00FA6F39">
      <w:pPr>
        <w:ind w:left="567" w:hanging="567"/>
      </w:pPr>
    </w:p>
    <w:p w14:paraId="78289F4E" w14:textId="77777777" w:rsidR="00FA6F39" w:rsidRPr="005A1A96" w:rsidRDefault="00FA6F39" w:rsidP="00FA6F39">
      <w:pPr>
        <w:ind w:left="567" w:hanging="567"/>
      </w:pPr>
      <w:r w:rsidRPr="005A1A96">
        <w:t>112.</w:t>
      </w:r>
      <w:r w:rsidRPr="005A1A96">
        <w:tab/>
      </w:r>
      <w:r w:rsidRPr="005A1A96">
        <w:rPr>
          <w:i/>
        </w:rPr>
        <w:t>Regeringskansliet</w:t>
      </w:r>
      <w:r w:rsidRPr="005A1A96">
        <w:t xml:space="preserve"> (Valdības biroji)</w:t>
      </w:r>
    </w:p>
    <w:p w14:paraId="497475DC" w14:textId="77777777" w:rsidR="00FA6F39" w:rsidRPr="005A1A96" w:rsidRDefault="00FA6F39" w:rsidP="00FA6F39">
      <w:pPr>
        <w:ind w:left="567" w:hanging="567"/>
      </w:pPr>
    </w:p>
    <w:p w14:paraId="13DA62F3" w14:textId="77777777" w:rsidR="00FA6F39" w:rsidRPr="005A1A96" w:rsidRDefault="00FA6F39" w:rsidP="00FA6F39">
      <w:pPr>
        <w:ind w:left="567" w:hanging="567"/>
      </w:pPr>
      <w:r w:rsidRPr="005A1A96">
        <w:t>113.</w:t>
      </w:r>
      <w:r w:rsidRPr="005A1A96">
        <w:tab/>
      </w:r>
      <w:r w:rsidRPr="005A1A96">
        <w:rPr>
          <w:i/>
        </w:rPr>
        <w:t>Regeringsrätten</w:t>
      </w:r>
      <w:r w:rsidRPr="005A1A96">
        <w:t xml:space="preserve"> (Augstākā administratīvā tiesa)</w:t>
      </w:r>
    </w:p>
    <w:p w14:paraId="3C12B894" w14:textId="77777777" w:rsidR="00FA6F39" w:rsidRPr="005A1A96" w:rsidRDefault="00FA6F39" w:rsidP="00FA6F39">
      <w:pPr>
        <w:ind w:left="567" w:hanging="567"/>
      </w:pPr>
    </w:p>
    <w:p w14:paraId="353FD75D" w14:textId="77777777" w:rsidR="00FA6F39" w:rsidRPr="005A1A96" w:rsidRDefault="00FA6F39" w:rsidP="00FA6F39">
      <w:pPr>
        <w:ind w:left="567" w:hanging="567"/>
      </w:pPr>
      <w:r w:rsidRPr="005A1A96">
        <w:t>114.</w:t>
      </w:r>
      <w:r w:rsidRPr="005A1A96">
        <w:tab/>
      </w:r>
      <w:r w:rsidRPr="005A1A96">
        <w:rPr>
          <w:i/>
        </w:rPr>
        <w:t>Riksantikvarieämbetet</w:t>
      </w:r>
      <w:r w:rsidRPr="005A1A96">
        <w:t xml:space="preserve"> (Valsts nozīmes senlietu centrālā padome)</w:t>
      </w:r>
    </w:p>
    <w:p w14:paraId="6D35DD34" w14:textId="77777777" w:rsidR="00FA6F39" w:rsidRPr="005A1A96" w:rsidRDefault="00FA6F39" w:rsidP="00FA6F39">
      <w:pPr>
        <w:ind w:left="567" w:hanging="567"/>
      </w:pPr>
    </w:p>
    <w:p w14:paraId="46740C9A" w14:textId="77777777" w:rsidR="00FA6F39" w:rsidRPr="005A1A96" w:rsidRDefault="00FA6F39" w:rsidP="00FA6F39">
      <w:pPr>
        <w:ind w:left="567" w:hanging="567"/>
      </w:pPr>
      <w:r w:rsidRPr="005A1A96">
        <w:t>115.</w:t>
      </w:r>
      <w:r w:rsidRPr="005A1A96">
        <w:tab/>
      </w:r>
      <w:r w:rsidRPr="005A1A96">
        <w:rPr>
          <w:i/>
        </w:rPr>
        <w:t>Riksarkivet</w:t>
      </w:r>
      <w:r w:rsidRPr="005A1A96">
        <w:t xml:space="preserve"> (Valsts arhīvi)</w:t>
      </w:r>
    </w:p>
    <w:p w14:paraId="6D143B65" w14:textId="77777777" w:rsidR="00FA6F39" w:rsidRPr="005A1A96" w:rsidRDefault="00FA6F39" w:rsidP="00FA6F39">
      <w:pPr>
        <w:ind w:left="567" w:hanging="567"/>
      </w:pPr>
    </w:p>
    <w:p w14:paraId="3C378E86" w14:textId="77777777" w:rsidR="00FA6F39" w:rsidRPr="005A1A96" w:rsidRDefault="00FA6F39" w:rsidP="00FA6F39">
      <w:pPr>
        <w:ind w:left="567" w:hanging="567"/>
      </w:pPr>
      <w:r w:rsidRPr="005A1A96">
        <w:t>116.</w:t>
      </w:r>
      <w:r w:rsidRPr="005A1A96">
        <w:tab/>
      </w:r>
      <w:r w:rsidRPr="005A1A96">
        <w:rPr>
          <w:i/>
        </w:rPr>
        <w:t>Riksbanken</w:t>
      </w:r>
      <w:r w:rsidRPr="005A1A96">
        <w:t xml:space="preserve"> (Zviedrijas banka)</w:t>
      </w:r>
    </w:p>
    <w:p w14:paraId="3A6375D5" w14:textId="77777777" w:rsidR="00FA6F39" w:rsidRPr="005A1A96" w:rsidRDefault="00FA6F39" w:rsidP="00FA6F39">
      <w:pPr>
        <w:ind w:left="567" w:hanging="567"/>
      </w:pPr>
    </w:p>
    <w:p w14:paraId="14AC4D57" w14:textId="77777777" w:rsidR="00FA6F39" w:rsidRPr="005A1A96" w:rsidRDefault="00FA6F39" w:rsidP="00FA6F39">
      <w:pPr>
        <w:ind w:left="567" w:hanging="567"/>
      </w:pPr>
      <w:r w:rsidRPr="005A1A96">
        <w:t>117.</w:t>
      </w:r>
      <w:r w:rsidRPr="005A1A96">
        <w:tab/>
      </w:r>
      <w:r w:rsidRPr="005A1A96">
        <w:rPr>
          <w:i/>
        </w:rPr>
        <w:t>Riksdagsförvaltningen</w:t>
      </w:r>
      <w:r w:rsidRPr="005A1A96">
        <w:t xml:space="preserve"> (Parlamenta administrācijas birojs)</w:t>
      </w:r>
    </w:p>
    <w:p w14:paraId="311FB7BB" w14:textId="77777777" w:rsidR="00FA6F39" w:rsidRPr="005A1A96" w:rsidRDefault="00FA6F39" w:rsidP="00FA6F39">
      <w:pPr>
        <w:ind w:left="567" w:hanging="567"/>
      </w:pPr>
    </w:p>
    <w:p w14:paraId="28D85275" w14:textId="77777777" w:rsidR="00FA6F39" w:rsidRPr="005A1A96" w:rsidRDefault="00FA6F39" w:rsidP="00FA6F39">
      <w:pPr>
        <w:ind w:left="567" w:hanging="567"/>
      </w:pPr>
      <w:r w:rsidRPr="005A1A96">
        <w:t>118.</w:t>
      </w:r>
      <w:r w:rsidRPr="005A1A96">
        <w:tab/>
      </w:r>
      <w:r w:rsidRPr="005A1A96">
        <w:rPr>
          <w:i/>
        </w:rPr>
        <w:t>Riksdagens ombudsmän, JO</w:t>
      </w:r>
      <w:r w:rsidRPr="005A1A96">
        <w:t xml:space="preserve"> (Parlamenta ombudi)</w:t>
      </w:r>
    </w:p>
    <w:p w14:paraId="0DE01DF6" w14:textId="77777777" w:rsidR="00FA6F39" w:rsidRPr="005A1A96" w:rsidRDefault="00FA6F39" w:rsidP="00FA6F39">
      <w:pPr>
        <w:ind w:left="567" w:hanging="567"/>
      </w:pPr>
    </w:p>
    <w:p w14:paraId="69EA1678" w14:textId="77777777" w:rsidR="00FA6F39" w:rsidRPr="005A1A96" w:rsidRDefault="00FA6F39" w:rsidP="00FA6F39">
      <w:pPr>
        <w:ind w:left="567" w:hanging="567"/>
      </w:pPr>
      <w:r w:rsidRPr="005A1A96">
        <w:t>119.</w:t>
      </w:r>
      <w:r w:rsidRPr="005A1A96">
        <w:tab/>
      </w:r>
      <w:r w:rsidRPr="005A1A96">
        <w:rPr>
          <w:i/>
        </w:rPr>
        <w:t>Riksdagens revisorer</w:t>
      </w:r>
      <w:r w:rsidRPr="005A1A96">
        <w:t xml:space="preserve"> (Parlamenta revidenti)</w:t>
      </w:r>
    </w:p>
    <w:p w14:paraId="546CEAF6" w14:textId="77777777" w:rsidR="00FA6F39" w:rsidRPr="005A1A96" w:rsidRDefault="00FA6F39" w:rsidP="00FA6F39">
      <w:pPr>
        <w:ind w:left="567" w:hanging="567"/>
      </w:pPr>
    </w:p>
    <w:p w14:paraId="717EB263" w14:textId="77777777" w:rsidR="00FA6F39" w:rsidRPr="005A1A96" w:rsidRDefault="00FA6F39" w:rsidP="00FA6F39">
      <w:pPr>
        <w:ind w:left="567" w:hanging="567"/>
      </w:pPr>
      <w:r w:rsidRPr="005A1A96">
        <w:t>120.</w:t>
      </w:r>
      <w:r w:rsidRPr="005A1A96">
        <w:tab/>
      </w:r>
      <w:r w:rsidRPr="005A1A96">
        <w:rPr>
          <w:i/>
        </w:rPr>
        <w:t>Riksgäldskontoret</w:t>
      </w:r>
      <w:r w:rsidRPr="005A1A96">
        <w:t xml:space="preserve"> (Valsts parāda birojs)</w:t>
      </w:r>
    </w:p>
    <w:p w14:paraId="248E63B2" w14:textId="77777777" w:rsidR="00FA6F39" w:rsidRPr="005A1A96" w:rsidRDefault="00FA6F39" w:rsidP="00FA6F39">
      <w:pPr>
        <w:ind w:left="567" w:hanging="567"/>
      </w:pPr>
    </w:p>
    <w:p w14:paraId="05937484" w14:textId="77777777" w:rsidR="00FA6F39" w:rsidRPr="005A1A96" w:rsidRDefault="00FA6F39" w:rsidP="00FA6F39">
      <w:pPr>
        <w:ind w:left="567" w:hanging="567"/>
      </w:pPr>
      <w:r w:rsidRPr="005A1A96">
        <w:t>121.</w:t>
      </w:r>
      <w:r w:rsidRPr="005A1A96">
        <w:tab/>
      </w:r>
      <w:r w:rsidRPr="005A1A96">
        <w:rPr>
          <w:i/>
        </w:rPr>
        <w:t>Rikspolisstyrelsen</w:t>
      </w:r>
      <w:r w:rsidRPr="005A1A96">
        <w:t xml:space="preserve"> (Valsts policijas valde)</w:t>
      </w:r>
    </w:p>
    <w:p w14:paraId="04E99F0F" w14:textId="77777777" w:rsidR="00FA6F39" w:rsidRPr="005A1A96" w:rsidRDefault="00FA6F39" w:rsidP="00FA6F39">
      <w:pPr>
        <w:ind w:left="567" w:hanging="567"/>
      </w:pPr>
    </w:p>
    <w:p w14:paraId="53FA1531" w14:textId="3C0BDB42" w:rsidR="00751A0A" w:rsidRPr="005A1A96" w:rsidRDefault="00751A0A" w:rsidP="00751A0A">
      <w:r w:rsidRPr="005A1A96">
        <w:br w:type="page"/>
      </w:r>
    </w:p>
    <w:p w14:paraId="1187B148" w14:textId="2DE74061" w:rsidR="00FA6F39" w:rsidRPr="005A1A96" w:rsidRDefault="00751A0A" w:rsidP="00FA6F39">
      <w:pPr>
        <w:ind w:left="567" w:hanging="567"/>
      </w:pPr>
      <w:r w:rsidRPr="005A1A96">
        <w:t>1</w:t>
      </w:r>
      <w:r w:rsidR="00FA6F39" w:rsidRPr="005A1A96">
        <w:t>22.</w:t>
      </w:r>
      <w:r w:rsidR="00FA6F39" w:rsidRPr="005A1A96">
        <w:tab/>
      </w:r>
      <w:r w:rsidR="00FA6F39" w:rsidRPr="005A1A96">
        <w:rPr>
          <w:i/>
        </w:rPr>
        <w:t>Riksrevisionen</w:t>
      </w:r>
      <w:r w:rsidR="00FA6F39" w:rsidRPr="005A1A96">
        <w:t xml:space="preserve"> (Valsts revīzijas birojs)</w:t>
      </w:r>
    </w:p>
    <w:p w14:paraId="1DA8DECA" w14:textId="77777777" w:rsidR="00FA6F39" w:rsidRPr="005A1A96" w:rsidRDefault="00FA6F39" w:rsidP="00FA6F39">
      <w:pPr>
        <w:ind w:left="567" w:hanging="567"/>
      </w:pPr>
    </w:p>
    <w:p w14:paraId="7277B7BB" w14:textId="77777777" w:rsidR="00FA6F39" w:rsidRPr="005A1A96" w:rsidRDefault="00FA6F39" w:rsidP="00FA6F39">
      <w:pPr>
        <w:ind w:left="567" w:hanging="567"/>
      </w:pPr>
      <w:r w:rsidRPr="005A1A96">
        <w:t>123.</w:t>
      </w:r>
      <w:r w:rsidRPr="005A1A96">
        <w:tab/>
      </w:r>
      <w:r w:rsidRPr="005A1A96">
        <w:rPr>
          <w:i/>
        </w:rPr>
        <w:t>Riksutställningar, Stiftelsen</w:t>
      </w:r>
      <w:r w:rsidRPr="005A1A96">
        <w:t xml:space="preserve"> (Ceļojošo izstāžu dienests)</w:t>
      </w:r>
    </w:p>
    <w:p w14:paraId="75D084A8" w14:textId="77777777" w:rsidR="00FA6F39" w:rsidRPr="005A1A96" w:rsidRDefault="00FA6F39" w:rsidP="00FA6F39">
      <w:pPr>
        <w:ind w:left="567" w:hanging="567"/>
      </w:pPr>
    </w:p>
    <w:p w14:paraId="5B7E0775" w14:textId="77777777" w:rsidR="00FA6F39" w:rsidRPr="005A1A96" w:rsidRDefault="00FA6F39" w:rsidP="00FA6F39">
      <w:pPr>
        <w:ind w:left="567" w:hanging="567"/>
      </w:pPr>
      <w:r w:rsidRPr="005A1A96">
        <w:t>124.</w:t>
      </w:r>
      <w:r w:rsidRPr="005A1A96">
        <w:tab/>
      </w:r>
      <w:r w:rsidRPr="005A1A96">
        <w:rPr>
          <w:i/>
        </w:rPr>
        <w:t>Rymdstyrelsen</w:t>
      </w:r>
      <w:r w:rsidRPr="005A1A96">
        <w:t xml:space="preserve"> (Valsts kosmosa padome)</w:t>
      </w:r>
    </w:p>
    <w:p w14:paraId="0CF0F909" w14:textId="77777777" w:rsidR="00FA6F39" w:rsidRPr="005A1A96" w:rsidRDefault="00FA6F39" w:rsidP="00FA6F39">
      <w:pPr>
        <w:ind w:left="567" w:hanging="567"/>
      </w:pPr>
    </w:p>
    <w:p w14:paraId="138E8678" w14:textId="77777777" w:rsidR="00FA6F39" w:rsidRPr="005A1A96" w:rsidRDefault="00FA6F39" w:rsidP="00FA6F39">
      <w:pPr>
        <w:ind w:left="567" w:hanging="567"/>
      </w:pPr>
      <w:r w:rsidRPr="005A1A96">
        <w:t>125.</w:t>
      </w:r>
      <w:r w:rsidRPr="005A1A96">
        <w:tab/>
      </w:r>
      <w:r w:rsidRPr="005A1A96">
        <w:rPr>
          <w:i/>
        </w:rPr>
        <w:t>Forskningsrådet för arbetsliv och socialvetenskap</w:t>
      </w:r>
      <w:r w:rsidRPr="005A1A96">
        <w:t xml:space="preserve"> (Zviedrijas Darba dzīves un sociālās pētniecības padome)</w:t>
      </w:r>
    </w:p>
    <w:p w14:paraId="5DC965E9" w14:textId="77777777" w:rsidR="00FA6F39" w:rsidRPr="005A1A96" w:rsidRDefault="00FA6F39" w:rsidP="00FA6F39">
      <w:pPr>
        <w:ind w:left="567" w:hanging="567"/>
      </w:pPr>
    </w:p>
    <w:p w14:paraId="12577DF4" w14:textId="77777777" w:rsidR="00FA6F39" w:rsidRPr="005A1A96" w:rsidRDefault="00FA6F39" w:rsidP="00FA6F39">
      <w:pPr>
        <w:ind w:left="567" w:hanging="567"/>
      </w:pPr>
      <w:r w:rsidRPr="005A1A96">
        <w:t>126.</w:t>
      </w:r>
      <w:r w:rsidRPr="005A1A96">
        <w:tab/>
      </w:r>
      <w:r w:rsidRPr="005A1A96">
        <w:rPr>
          <w:i/>
        </w:rPr>
        <w:t>Räddningsverk, statens</w:t>
      </w:r>
      <w:r w:rsidRPr="005A1A96">
        <w:t xml:space="preserve"> (Valsts glābšanas dienestu padome)</w:t>
      </w:r>
    </w:p>
    <w:p w14:paraId="4187B91B" w14:textId="77777777" w:rsidR="00FA6F39" w:rsidRPr="005A1A96" w:rsidRDefault="00FA6F39" w:rsidP="00FA6F39">
      <w:pPr>
        <w:ind w:left="567" w:hanging="567"/>
      </w:pPr>
    </w:p>
    <w:p w14:paraId="0ED514E2" w14:textId="77777777" w:rsidR="00FA6F39" w:rsidRPr="005A1A96" w:rsidRDefault="00FA6F39" w:rsidP="00FA6F39">
      <w:pPr>
        <w:ind w:left="567" w:hanging="567"/>
      </w:pPr>
      <w:r w:rsidRPr="005A1A96">
        <w:t>127.</w:t>
      </w:r>
      <w:r w:rsidRPr="005A1A96">
        <w:tab/>
      </w:r>
      <w:r w:rsidRPr="005A1A96">
        <w:rPr>
          <w:i/>
        </w:rPr>
        <w:t>Rättshjälpsmyndigheten</w:t>
      </w:r>
      <w:r w:rsidRPr="005A1A96">
        <w:t xml:space="preserve"> (Reģionālā juridiskās palīdzības iestāde)</w:t>
      </w:r>
    </w:p>
    <w:p w14:paraId="1F8ECDF0" w14:textId="77777777" w:rsidR="00FA6F39" w:rsidRPr="005A1A96" w:rsidRDefault="00FA6F39" w:rsidP="00FA6F39">
      <w:pPr>
        <w:ind w:left="567" w:hanging="567"/>
      </w:pPr>
    </w:p>
    <w:p w14:paraId="447F2DA1" w14:textId="77777777" w:rsidR="00FA6F39" w:rsidRPr="005A1A96" w:rsidRDefault="00FA6F39" w:rsidP="00FA6F39">
      <w:pPr>
        <w:ind w:left="567" w:hanging="567"/>
      </w:pPr>
      <w:r w:rsidRPr="005A1A96">
        <w:t>128.</w:t>
      </w:r>
      <w:r w:rsidRPr="005A1A96">
        <w:tab/>
      </w:r>
      <w:r w:rsidRPr="005A1A96">
        <w:rPr>
          <w:i/>
        </w:rPr>
        <w:t>Rättsmedicinalverket</w:t>
      </w:r>
      <w:r w:rsidRPr="005A1A96">
        <w:t xml:space="preserve"> (Valsts tiesu medicīnas padome)</w:t>
      </w:r>
    </w:p>
    <w:p w14:paraId="5E06513A" w14:textId="77777777" w:rsidR="00FA6F39" w:rsidRPr="005A1A96" w:rsidRDefault="00FA6F39" w:rsidP="00FA6F39">
      <w:pPr>
        <w:ind w:left="567" w:hanging="567"/>
      </w:pPr>
    </w:p>
    <w:p w14:paraId="336712CF" w14:textId="77777777" w:rsidR="00FA6F39" w:rsidRPr="005A1A96" w:rsidRDefault="00FA6F39" w:rsidP="00FA6F39">
      <w:pPr>
        <w:ind w:left="567" w:hanging="567"/>
      </w:pPr>
      <w:r w:rsidRPr="005A1A96">
        <w:t>129.</w:t>
      </w:r>
      <w:r w:rsidRPr="005A1A96">
        <w:tab/>
      </w:r>
      <w:r w:rsidRPr="005A1A96">
        <w:rPr>
          <w:i/>
        </w:rPr>
        <w:t>Sameskolstyrelsen och sameskolor</w:t>
      </w:r>
      <w:r w:rsidRPr="005A1A96">
        <w:t xml:space="preserve"> (Sāmu (lapu) skolu padome, sāmu (lapu) skolas)</w:t>
      </w:r>
    </w:p>
    <w:p w14:paraId="144968E4" w14:textId="77777777" w:rsidR="00FA6F39" w:rsidRPr="005A1A96" w:rsidRDefault="00FA6F39" w:rsidP="00FA6F39">
      <w:pPr>
        <w:ind w:left="567" w:hanging="567"/>
      </w:pPr>
    </w:p>
    <w:p w14:paraId="5F49B690" w14:textId="77777777" w:rsidR="00FA6F39" w:rsidRPr="005A1A96" w:rsidRDefault="00FA6F39" w:rsidP="00FA6F39">
      <w:pPr>
        <w:ind w:left="567" w:hanging="567"/>
      </w:pPr>
      <w:r w:rsidRPr="005A1A96">
        <w:t>130.</w:t>
      </w:r>
      <w:r w:rsidRPr="005A1A96">
        <w:tab/>
      </w:r>
      <w:r w:rsidRPr="005A1A96">
        <w:rPr>
          <w:i/>
        </w:rPr>
        <w:t>Sjöfartsverket</w:t>
      </w:r>
      <w:r w:rsidRPr="005A1A96">
        <w:t xml:space="preserve"> (Valsts jūrniecības administrācija)</w:t>
      </w:r>
    </w:p>
    <w:p w14:paraId="29ED93F2" w14:textId="77777777" w:rsidR="00FA6F39" w:rsidRPr="005A1A96" w:rsidRDefault="00FA6F39" w:rsidP="00FA6F39">
      <w:pPr>
        <w:ind w:left="567" w:hanging="567"/>
      </w:pPr>
    </w:p>
    <w:p w14:paraId="1A517864" w14:textId="77777777" w:rsidR="00FA6F39" w:rsidRPr="005A1A96" w:rsidRDefault="00FA6F39" w:rsidP="00FA6F39">
      <w:pPr>
        <w:ind w:left="567" w:hanging="567"/>
      </w:pPr>
      <w:r w:rsidRPr="005A1A96">
        <w:t>131.</w:t>
      </w:r>
      <w:r w:rsidRPr="005A1A96">
        <w:tab/>
      </w:r>
      <w:r w:rsidRPr="005A1A96">
        <w:rPr>
          <w:i/>
        </w:rPr>
        <w:t>Maritima museer, statens</w:t>
      </w:r>
      <w:r w:rsidRPr="005A1A96">
        <w:t xml:space="preserve"> (Valsts jūrniecības muzeji)</w:t>
      </w:r>
    </w:p>
    <w:p w14:paraId="42846720" w14:textId="77777777" w:rsidR="00FA6F39" w:rsidRPr="005A1A96" w:rsidRDefault="00FA6F39" w:rsidP="00FA6F39">
      <w:pPr>
        <w:ind w:left="567" w:hanging="567"/>
      </w:pPr>
    </w:p>
    <w:p w14:paraId="6C750572" w14:textId="77777777" w:rsidR="00FA6F39" w:rsidRPr="005A1A96" w:rsidRDefault="00FA6F39" w:rsidP="00FA6F39">
      <w:pPr>
        <w:ind w:left="567" w:hanging="567"/>
      </w:pPr>
      <w:r w:rsidRPr="005A1A96">
        <w:t>132.</w:t>
      </w:r>
      <w:r w:rsidRPr="005A1A96">
        <w:tab/>
      </w:r>
      <w:r w:rsidRPr="005A1A96">
        <w:rPr>
          <w:i/>
        </w:rPr>
        <w:t>Säkerhets- och intregritetsskyddsnämnden</w:t>
      </w:r>
      <w:r w:rsidRPr="005A1A96">
        <w:t xml:space="preserve"> (Zviedrijas Drošības un integritātes aizsardzības komisija)</w:t>
      </w:r>
    </w:p>
    <w:p w14:paraId="605EE9E9" w14:textId="77777777" w:rsidR="00FA6F39" w:rsidRPr="005A1A96" w:rsidRDefault="00FA6F39" w:rsidP="00FA6F39">
      <w:pPr>
        <w:ind w:left="567" w:hanging="567"/>
      </w:pPr>
    </w:p>
    <w:p w14:paraId="78667512" w14:textId="0DA62C07" w:rsidR="00751A0A" w:rsidRPr="005A1A96" w:rsidRDefault="00751A0A" w:rsidP="00751A0A">
      <w:r w:rsidRPr="005A1A96">
        <w:br w:type="page"/>
      </w:r>
    </w:p>
    <w:p w14:paraId="34408775" w14:textId="3AF3BF04" w:rsidR="00FA6F39" w:rsidRPr="005A1A96" w:rsidRDefault="00751A0A" w:rsidP="00FA6F39">
      <w:pPr>
        <w:ind w:left="567" w:hanging="567"/>
      </w:pPr>
      <w:r w:rsidRPr="005A1A96">
        <w:t>1</w:t>
      </w:r>
      <w:r w:rsidR="00FA6F39" w:rsidRPr="005A1A96">
        <w:t>33.</w:t>
      </w:r>
      <w:r w:rsidR="00FA6F39" w:rsidRPr="005A1A96">
        <w:tab/>
      </w:r>
      <w:r w:rsidR="00FA6F39" w:rsidRPr="005A1A96">
        <w:rPr>
          <w:i/>
        </w:rPr>
        <w:t>Skatteverket</w:t>
      </w:r>
      <w:r w:rsidR="00FA6F39" w:rsidRPr="005A1A96">
        <w:t xml:space="preserve"> (Zviedrijas Nodokļu aģentūra)</w:t>
      </w:r>
    </w:p>
    <w:p w14:paraId="2A9957FD" w14:textId="77777777" w:rsidR="00FA6F39" w:rsidRPr="005A1A96" w:rsidRDefault="00FA6F39" w:rsidP="00FA6F39">
      <w:pPr>
        <w:ind w:left="567" w:hanging="567"/>
      </w:pPr>
    </w:p>
    <w:p w14:paraId="57D15F7F" w14:textId="77777777" w:rsidR="00FA6F39" w:rsidRPr="005A1A96" w:rsidRDefault="00FA6F39" w:rsidP="00FA6F39">
      <w:pPr>
        <w:ind w:left="567" w:hanging="567"/>
      </w:pPr>
      <w:r w:rsidRPr="005A1A96">
        <w:t>134.</w:t>
      </w:r>
      <w:r w:rsidRPr="005A1A96">
        <w:tab/>
      </w:r>
      <w:r w:rsidRPr="005A1A96">
        <w:rPr>
          <w:i/>
        </w:rPr>
        <w:t>Skogsstyrelsen</w:t>
      </w:r>
      <w:r w:rsidRPr="005A1A96">
        <w:t xml:space="preserve"> (Valsts mežsaimniecības padome)</w:t>
      </w:r>
    </w:p>
    <w:p w14:paraId="16497C22" w14:textId="77777777" w:rsidR="00FA6F39" w:rsidRPr="005A1A96" w:rsidRDefault="00FA6F39" w:rsidP="00FA6F39">
      <w:pPr>
        <w:ind w:left="567" w:hanging="567"/>
      </w:pPr>
    </w:p>
    <w:p w14:paraId="1C2BD488" w14:textId="77777777" w:rsidR="00FA6F39" w:rsidRPr="005A1A96" w:rsidRDefault="00FA6F39" w:rsidP="00FA6F39">
      <w:pPr>
        <w:ind w:left="567" w:hanging="567"/>
      </w:pPr>
      <w:r w:rsidRPr="005A1A96">
        <w:t>135.</w:t>
      </w:r>
      <w:r w:rsidRPr="005A1A96">
        <w:tab/>
      </w:r>
      <w:r w:rsidRPr="005A1A96">
        <w:rPr>
          <w:i/>
        </w:rPr>
        <w:t>Skolverk, statens</w:t>
      </w:r>
      <w:r w:rsidRPr="005A1A96">
        <w:t xml:space="preserve"> (Izglītības valsts aģentūra)</w:t>
      </w:r>
    </w:p>
    <w:p w14:paraId="58853760" w14:textId="77777777" w:rsidR="00FA6F39" w:rsidRPr="005A1A96" w:rsidRDefault="00FA6F39" w:rsidP="00FA6F39">
      <w:pPr>
        <w:ind w:left="567" w:hanging="567"/>
      </w:pPr>
    </w:p>
    <w:p w14:paraId="09AA5324" w14:textId="77777777" w:rsidR="00FA6F39" w:rsidRPr="005A1A96" w:rsidRDefault="00FA6F39" w:rsidP="00FA6F39">
      <w:pPr>
        <w:ind w:left="567" w:hanging="567"/>
      </w:pPr>
      <w:r w:rsidRPr="005A1A96">
        <w:t>136.</w:t>
      </w:r>
      <w:r w:rsidRPr="005A1A96">
        <w:tab/>
      </w:r>
      <w:r w:rsidRPr="005A1A96">
        <w:rPr>
          <w:i/>
        </w:rPr>
        <w:t>Smittskyddsinstitutet</w:t>
      </w:r>
      <w:r w:rsidRPr="005A1A96">
        <w:t xml:space="preserve"> (Zviedrijas Infekcijas slimību kontroles institūts)</w:t>
      </w:r>
    </w:p>
    <w:p w14:paraId="664449D1" w14:textId="77777777" w:rsidR="00FA6F39" w:rsidRPr="005A1A96" w:rsidRDefault="00FA6F39" w:rsidP="00FA6F39">
      <w:pPr>
        <w:ind w:left="567" w:hanging="567"/>
      </w:pPr>
    </w:p>
    <w:p w14:paraId="64D0CA8A" w14:textId="77777777" w:rsidR="00FA6F39" w:rsidRPr="005A1A96" w:rsidRDefault="00FA6F39" w:rsidP="00FA6F39">
      <w:pPr>
        <w:ind w:left="567" w:hanging="567"/>
      </w:pPr>
      <w:r w:rsidRPr="005A1A96">
        <w:t>137.</w:t>
      </w:r>
      <w:r w:rsidRPr="005A1A96">
        <w:tab/>
      </w:r>
      <w:r w:rsidRPr="005A1A96">
        <w:rPr>
          <w:i/>
        </w:rPr>
        <w:t>Socialstyrelsen</w:t>
      </w:r>
      <w:r w:rsidRPr="005A1A96">
        <w:t xml:space="preserve"> (Valsts veselības un labklājības padome)</w:t>
      </w:r>
    </w:p>
    <w:p w14:paraId="38F6F463" w14:textId="77777777" w:rsidR="00FA6F39" w:rsidRPr="005A1A96" w:rsidRDefault="00FA6F39" w:rsidP="00FA6F39">
      <w:pPr>
        <w:ind w:left="567" w:hanging="567"/>
      </w:pPr>
    </w:p>
    <w:p w14:paraId="750A5526" w14:textId="77777777" w:rsidR="00FA6F39" w:rsidRPr="005A1A96" w:rsidRDefault="00FA6F39" w:rsidP="00FA6F39">
      <w:pPr>
        <w:ind w:left="567" w:hanging="567"/>
      </w:pPr>
      <w:r w:rsidRPr="005A1A96">
        <w:t>138.</w:t>
      </w:r>
      <w:r w:rsidRPr="005A1A96">
        <w:tab/>
      </w:r>
      <w:r w:rsidRPr="005A1A96">
        <w:rPr>
          <w:i/>
        </w:rPr>
        <w:t>Sprängämnesinspektionen</w:t>
      </w:r>
      <w:r w:rsidRPr="005A1A96">
        <w:t xml:space="preserve"> (Valsts sprāgstvielu un uzliesmojošu vielu inspekcija)</w:t>
      </w:r>
    </w:p>
    <w:p w14:paraId="2871952F" w14:textId="77777777" w:rsidR="00FA6F39" w:rsidRPr="005A1A96" w:rsidRDefault="00FA6F39" w:rsidP="00FA6F39">
      <w:pPr>
        <w:ind w:left="567" w:hanging="567"/>
      </w:pPr>
    </w:p>
    <w:p w14:paraId="2874E1A6" w14:textId="77777777" w:rsidR="00FA6F39" w:rsidRPr="005A1A96" w:rsidRDefault="00FA6F39" w:rsidP="00FA6F39">
      <w:pPr>
        <w:ind w:left="567" w:hanging="567"/>
      </w:pPr>
      <w:r w:rsidRPr="005A1A96">
        <w:t>139.</w:t>
      </w:r>
      <w:r w:rsidRPr="005A1A96">
        <w:tab/>
      </w:r>
      <w:r w:rsidRPr="005A1A96">
        <w:rPr>
          <w:i/>
        </w:rPr>
        <w:t>Statistiska centralbyrån</w:t>
      </w:r>
      <w:r w:rsidRPr="005A1A96">
        <w:t xml:space="preserve"> (Zviedrijas Statistikas birojs)</w:t>
      </w:r>
    </w:p>
    <w:p w14:paraId="27017246" w14:textId="77777777" w:rsidR="00FA6F39" w:rsidRPr="005A1A96" w:rsidRDefault="00FA6F39" w:rsidP="00FA6F39">
      <w:pPr>
        <w:ind w:left="567" w:hanging="567"/>
      </w:pPr>
    </w:p>
    <w:p w14:paraId="7D89C084" w14:textId="77777777" w:rsidR="00FA6F39" w:rsidRPr="005A1A96" w:rsidRDefault="00FA6F39" w:rsidP="00FA6F39">
      <w:pPr>
        <w:ind w:left="567" w:hanging="567"/>
      </w:pPr>
      <w:r w:rsidRPr="005A1A96">
        <w:t>140.</w:t>
      </w:r>
      <w:r w:rsidRPr="005A1A96">
        <w:tab/>
      </w:r>
      <w:r w:rsidRPr="005A1A96">
        <w:rPr>
          <w:i/>
        </w:rPr>
        <w:t>Statskontoret</w:t>
      </w:r>
      <w:r w:rsidRPr="005A1A96">
        <w:t xml:space="preserve"> (Administratīvās attīstības aģentūra)</w:t>
      </w:r>
    </w:p>
    <w:p w14:paraId="28AB8709" w14:textId="77777777" w:rsidR="00FA6F39" w:rsidRPr="005A1A96" w:rsidRDefault="00FA6F39" w:rsidP="00FA6F39">
      <w:pPr>
        <w:ind w:left="567" w:hanging="567"/>
      </w:pPr>
    </w:p>
    <w:p w14:paraId="57681A24" w14:textId="77777777" w:rsidR="00FA6F39" w:rsidRPr="005A1A96" w:rsidRDefault="00FA6F39" w:rsidP="00FA6F39">
      <w:pPr>
        <w:ind w:left="567" w:hanging="567"/>
      </w:pPr>
      <w:r w:rsidRPr="005A1A96">
        <w:t>141.</w:t>
      </w:r>
      <w:r w:rsidRPr="005A1A96">
        <w:tab/>
      </w:r>
      <w:r w:rsidRPr="005A1A96">
        <w:rPr>
          <w:i/>
        </w:rPr>
        <w:t>Strålsäkerhetsmyndigheten</w:t>
      </w:r>
      <w:r w:rsidRPr="005A1A96">
        <w:t xml:space="preserve"> (Zviedrijas Radiācijas drošības iestāde)</w:t>
      </w:r>
    </w:p>
    <w:p w14:paraId="4FBFC7EB" w14:textId="77777777" w:rsidR="00FA6F39" w:rsidRPr="005A1A96" w:rsidRDefault="00FA6F39" w:rsidP="00FA6F39">
      <w:pPr>
        <w:ind w:left="567" w:hanging="567"/>
      </w:pPr>
    </w:p>
    <w:p w14:paraId="0B657158" w14:textId="77777777" w:rsidR="00FA6F39" w:rsidRPr="005A1A96" w:rsidRDefault="00FA6F39" w:rsidP="00FA6F39">
      <w:pPr>
        <w:ind w:left="567" w:hanging="567"/>
      </w:pPr>
      <w:r w:rsidRPr="005A1A96">
        <w:t>142.</w:t>
      </w:r>
      <w:r w:rsidRPr="005A1A96">
        <w:tab/>
      </w:r>
      <w:r w:rsidRPr="005A1A96">
        <w:rPr>
          <w:i/>
        </w:rPr>
        <w:t>Styrelsen för internationellt utvecklingssamarbete, SIDA</w:t>
      </w:r>
      <w:r w:rsidRPr="005A1A96">
        <w:t xml:space="preserve"> (Zviedrijas Starptautiskās sadarbības iestāde attīstības jomā)</w:t>
      </w:r>
    </w:p>
    <w:p w14:paraId="4DB9F0D2" w14:textId="77777777" w:rsidR="00FA6F39" w:rsidRPr="005A1A96" w:rsidRDefault="00FA6F39" w:rsidP="00FA6F39">
      <w:pPr>
        <w:ind w:left="567" w:hanging="567"/>
      </w:pPr>
    </w:p>
    <w:p w14:paraId="71587670" w14:textId="77777777" w:rsidR="00FA6F39" w:rsidRPr="005A1A96" w:rsidRDefault="00FA6F39" w:rsidP="00FA6F39">
      <w:pPr>
        <w:ind w:left="567" w:hanging="567"/>
      </w:pPr>
      <w:r w:rsidRPr="005A1A96">
        <w:t>143.</w:t>
      </w:r>
      <w:r w:rsidRPr="005A1A96">
        <w:tab/>
      </w:r>
      <w:r w:rsidRPr="005A1A96">
        <w:rPr>
          <w:i/>
        </w:rPr>
        <w:t>Styrelsen för psykologiskt försvar</w:t>
      </w:r>
      <w:r w:rsidRPr="005A1A96">
        <w:t xml:space="preserve"> (Psiholoģiskās aizstāvības un atbilstības novērtēšanas valsts padome)</w:t>
      </w:r>
    </w:p>
    <w:p w14:paraId="69C491D5" w14:textId="77777777" w:rsidR="00FA6F39" w:rsidRPr="005A1A96" w:rsidRDefault="00FA6F39" w:rsidP="00FA6F39">
      <w:pPr>
        <w:ind w:left="567" w:hanging="567"/>
      </w:pPr>
    </w:p>
    <w:p w14:paraId="5638788A" w14:textId="4F7525E4" w:rsidR="00751A0A" w:rsidRPr="005A1A96" w:rsidRDefault="00751A0A" w:rsidP="00751A0A">
      <w:r w:rsidRPr="005A1A96">
        <w:br w:type="page"/>
      </w:r>
    </w:p>
    <w:p w14:paraId="351B8EFE" w14:textId="5C3B7AE9" w:rsidR="00FA6F39" w:rsidRPr="005A1A96" w:rsidRDefault="00751A0A" w:rsidP="00FA6F39">
      <w:pPr>
        <w:ind w:left="567" w:hanging="567"/>
      </w:pPr>
      <w:r w:rsidRPr="005A1A96">
        <w:t>1</w:t>
      </w:r>
      <w:r w:rsidR="00FA6F39" w:rsidRPr="005A1A96">
        <w:t>44.</w:t>
      </w:r>
      <w:r w:rsidR="00FA6F39" w:rsidRPr="005A1A96">
        <w:tab/>
      </w:r>
      <w:r w:rsidR="00FA6F39" w:rsidRPr="005A1A96">
        <w:rPr>
          <w:i/>
        </w:rPr>
        <w:t>Styrelsen för ackreditering och teknisk kontroll</w:t>
      </w:r>
      <w:r w:rsidR="00FA6F39" w:rsidRPr="005A1A96">
        <w:t xml:space="preserve"> (Zviedrijas Akreditācijas padome)</w:t>
      </w:r>
    </w:p>
    <w:p w14:paraId="7D496E5A" w14:textId="77777777" w:rsidR="00FA6F39" w:rsidRPr="005A1A96" w:rsidRDefault="00FA6F39" w:rsidP="00FA6F39">
      <w:pPr>
        <w:ind w:left="567" w:hanging="567"/>
      </w:pPr>
    </w:p>
    <w:p w14:paraId="051B68DC" w14:textId="77777777" w:rsidR="00FA6F39" w:rsidRPr="005A1A96" w:rsidRDefault="00FA6F39" w:rsidP="00FA6F39">
      <w:pPr>
        <w:ind w:left="567" w:hanging="567"/>
      </w:pPr>
      <w:r w:rsidRPr="005A1A96">
        <w:t>145.</w:t>
      </w:r>
      <w:r w:rsidRPr="005A1A96">
        <w:tab/>
      </w:r>
      <w:r w:rsidRPr="005A1A96">
        <w:rPr>
          <w:i/>
        </w:rPr>
        <w:t>Svenska Institutet, stiftelsen</w:t>
      </w:r>
      <w:r w:rsidRPr="005A1A96">
        <w:t xml:space="preserve"> (Zviedrijas Institūts)</w:t>
      </w:r>
    </w:p>
    <w:p w14:paraId="079284A3" w14:textId="77777777" w:rsidR="00FA6F39" w:rsidRPr="005A1A96" w:rsidRDefault="00FA6F39" w:rsidP="00FA6F39">
      <w:pPr>
        <w:ind w:left="567" w:hanging="567"/>
      </w:pPr>
    </w:p>
    <w:p w14:paraId="1AF703FC" w14:textId="77777777" w:rsidR="00FA6F39" w:rsidRPr="005A1A96" w:rsidRDefault="00FA6F39" w:rsidP="00FA6F39">
      <w:pPr>
        <w:ind w:left="567" w:hanging="567"/>
      </w:pPr>
      <w:r w:rsidRPr="005A1A96">
        <w:t>146.</w:t>
      </w:r>
      <w:r w:rsidRPr="005A1A96">
        <w:tab/>
      </w:r>
      <w:r w:rsidRPr="005A1A96">
        <w:rPr>
          <w:i/>
        </w:rPr>
        <w:t>Talboks- och punktskriftsbiblioteket</w:t>
      </w:r>
      <w:r w:rsidRPr="005A1A96">
        <w:t xml:space="preserve"> (Audiogrāmatu un Braila rakstā publicētu grāmatu bibliotēka)</w:t>
      </w:r>
    </w:p>
    <w:p w14:paraId="116098D1" w14:textId="77777777" w:rsidR="00FA6F39" w:rsidRPr="005A1A96" w:rsidRDefault="00FA6F39" w:rsidP="00FA6F39">
      <w:pPr>
        <w:ind w:left="567" w:hanging="567"/>
      </w:pPr>
    </w:p>
    <w:p w14:paraId="41D33B3B" w14:textId="77777777" w:rsidR="00FA6F39" w:rsidRPr="005A1A96" w:rsidRDefault="00FA6F39" w:rsidP="00FA6F39">
      <w:pPr>
        <w:ind w:left="567" w:hanging="567"/>
      </w:pPr>
      <w:r w:rsidRPr="005A1A96">
        <w:t>147.</w:t>
      </w:r>
      <w:r w:rsidRPr="005A1A96">
        <w:tab/>
      </w:r>
      <w:r w:rsidRPr="005A1A96">
        <w:rPr>
          <w:i/>
        </w:rPr>
        <w:t>Tingsrätterna (97)</w:t>
      </w:r>
      <w:r w:rsidRPr="005A1A96">
        <w:t xml:space="preserve"> (Rajonu un pilsētu tiesas) (97)</w:t>
      </w:r>
    </w:p>
    <w:p w14:paraId="5F940DD7" w14:textId="77777777" w:rsidR="00FA6F39" w:rsidRPr="005A1A96" w:rsidRDefault="00FA6F39" w:rsidP="00FA6F39">
      <w:pPr>
        <w:ind w:left="567" w:hanging="567"/>
      </w:pPr>
    </w:p>
    <w:p w14:paraId="4DE3CEEA" w14:textId="77777777" w:rsidR="00FA6F39" w:rsidRPr="005A1A96" w:rsidRDefault="00FA6F39" w:rsidP="00FA6F39">
      <w:pPr>
        <w:ind w:left="567" w:hanging="567"/>
      </w:pPr>
      <w:r w:rsidRPr="005A1A96">
        <w:t>148.</w:t>
      </w:r>
      <w:r w:rsidRPr="005A1A96">
        <w:tab/>
      </w:r>
      <w:r w:rsidRPr="005A1A96">
        <w:rPr>
          <w:i/>
        </w:rPr>
        <w:t>Tjänsteförslagsnämnden för domstolsväsendet</w:t>
      </w:r>
      <w:r w:rsidRPr="005A1A96">
        <w:t xml:space="preserve"> (Tiesnešu iecelšanas priekšlikumu komiteja)</w:t>
      </w:r>
    </w:p>
    <w:p w14:paraId="3785D0BC" w14:textId="77777777" w:rsidR="00FA6F39" w:rsidRPr="005A1A96" w:rsidRDefault="00FA6F39" w:rsidP="00FA6F39">
      <w:pPr>
        <w:ind w:left="567" w:hanging="567"/>
      </w:pPr>
    </w:p>
    <w:p w14:paraId="23A57B17" w14:textId="77777777" w:rsidR="00FA6F39" w:rsidRPr="005A1A96" w:rsidRDefault="00FA6F39" w:rsidP="00FA6F39">
      <w:pPr>
        <w:ind w:left="567" w:hanging="567"/>
      </w:pPr>
      <w:r w:rsidRPr="005A1A96">
        <w:t>149.</w:t>
      </w:r>
      <w:r w:rsidRPr="005A1A96">
        <w:tab/>
      </w:r>
      <w:r w:rsidRPr="005A1A96">
        <w:rPr>
          <w:i/>
        </w:rPr>
        <w:t>Totalförsvarets pliktverk</w:t>
      </w:r>
      <w:r w:rsidRPr="005A1A96">
        <w:t xml:space="preserve"> (Bruņoto spēku iesaukšanas padome)</w:t>
      </w:r>
    </w:p>
    <w:p w14:paraId="1E6FDD13" w14:textId="77777777" w:rsidR="00FA6F39" w:rsidRPr="005A1A96" w:rsidRDefault="00FA6F39" w:rsidP="00FA6F39">
      <w:pPr>
        <w:ind w:left="567" w:hanging="567"/>
      </w:pPr>
    </w:p>
    <w:p w14:paraId="4480F2D3" w14:textId="77777777" w:rsidR="00FA6F39" w:rsidRPr="005A1A96" w:rsidRDefault="00FA6F39" w:rsidP="00FA6F39">
      <w:pPr>
        <w:ind w:left="567" w:hanging="567"/>
      </w:pPr>
      <w:r w:rsidRPr="005A1A96">
        <w:t>150.</w:t>
      </w:r>
      <w:r w:rsidRPr="005A1A96">
        <w:tab/>
      </w:r>
      <w:r w:rsidRPr="005A1A96">
        <w:rPr>
          <w:i/>
        </w:rPr>
        <w:t>Totalförsvarets forskningsinstitut</w:t>
      </w:r>
      <w:r w:rsidRPr="005A1A96">
        <w:t xml:space="preserve"> (Zviedrijas Aizsardzības pētniecības aģentūra)</w:t>
      </w:r>
    </w:p>
    <w:p w14:paraId="21F06916" w14:textId="77777777" w:rsidR="00FA6F39" w:rsidRPr="005A1A96" w:rsidRDefault="00FA6F39" w:rsidP="00FA6F39">
      <w:pPr>
        <w:ind w:left="567" w:hanging="567"/>
      </w:pPr>
    </w:p>
    <w:p w14:paraId="1EFC4211" w14:textId="77777777" w:rsidR="00FA6F39" w:rsidRPr="005A1A96" w:rsidRDefault="00FA6F39" w:rsidP="00FA6F39">
      <w:pPr>
        <w:ind w:left="567" w:hanging="567"/>
      </w:pPr>
      <w:r w:rsidRPr="005A1A96">
        <w:t>151.</w:t>
      </w:r>
      <w:r w:rsidRPr="005A1A96">
        <w:tab/>
      </w:r>
      <w:r w:rsidRPr="005A1A96">
        <w:rPr>
          <w:i/>
        </w:rPr>
        <w:t>Tullverket</w:t>
      </w:r>
      <w:r w:rsidRPr="005A1A96">
        <w:t xml:space="preserve"> (Zviedrijas Muitas padome)</w:t>
      </w:r>
    </w:p>
    <w:p w14:paraId="4E7F4E2E" w14:textId="77777777" w:rsidR="00FA6F39" w:rsidRPr="005A1A96" w:rsidRDefault="00FA6F39" w:rsidP="00FA6F39">
      <w:pPr>
        <w:ind w:left="567" w:hanging="567"/>
      </w:pPr>
    </w:p>
    <w:p w14:paraId="04E729E9" w14:textId="77777777" w:rsidR="00FA6F39" w:rsidRPr="005A1A96" w:rsidRDefault="00FA6F39" w:rsidP="00FA6F39">
      <w:pPr>
        <w:ind w:left="567" w:hanging="567"/>
      </w:pPr>
      <w:r w:rsidRPr="005A1A96">
        <w:t>152.</w:t>
      </w:r>
      <w:r w:rsidRPr="005A1A96">
        <w:tab/>
      </w:r>
      <w:r w:rsidRPr="005A1A96">
        <w:rPr>
          <w:i/>
        </w:rPr>
        <w:t>Turistdelegationen</w:t>
      </w:r>
      <w:r w:rsidRPr="005A1A96">
        <w:t xml:space="preserve"> (Zviedrijas Tūrisma pārvalde)</w:t>
      </w:r>
    </w:p>
    <w:p w14:paraId="333F720A" w14:textId="77777777" w:rsidR="00FA6F39" w:rsidRPr="005A1A96" w:rsidRDefault="00FA6F39" w:rsidP="00FA6F39">
      <w:pPr>
        <w:ind w:left="567" w:hanging="567"/>
      </w:pPr>
    </w:p>
    <w:p w14:paraId="2406AB6C" w14:textId="77777777" w:rsidR="00FA6F39" w:rsidRPr="005A1A96" w:rsidRDefault="00FA6F39" w:rsidP="00FA6F39">
      <w:pPr>
        <w:ind w:left="567" w:hanging="567"/>
      </w:pPr>
      <w:r w:rsidRPr="005A1A96">
        <w:t>153.</w:t>
      </w:r>
      <w:r w:rsidRPr="005A1A96">
        <w:tab/>
      </w:r>
      <w:r w:rsidRPr="005A1A96">
        <w:rPr>
          <w:i/>
        </w:rPr>
        <w:t>Ungdomsstyrelsen</w:t>
      </w:r>
      <w:r w:rsidRPr="005A1A96">
        <w:t xml:space="preserve"> (Valsts jaunatnes lietu padome)</w:t>
      </w:r>
    </w:p>
    <w:p w14:paraId="2EEB1425" w14:textId="77777777" w:rsidR="00FA6F39" w:rsidRPr="005A1A96" w:rsidRDefault="00FA6F39" w:rsidP="00FA6F39">
      <w:pPr>
        <w:ind w:left="567" w:hanging="567"/>
      </w:pPr>
    </w:p>
    <w:p w14:paraId="0B7094FA" w14:textId="77777777" w:rsidR="00FA6F39" w:rsidRPr="005A1A96" w:rsidRDefault="00FA6F39" w:rsidP="00FA6F39">
      <w:pPr>
        <w:ind w:left="567" w:hanging="567"/>
      </w:pPr>
      <w:r w:rsidRPr="005A1A96">
        <w:t>154.</w:t>
      </w:r>
      <w:r w:rsidRPr="005A1A96">
        <w:tab/>
      </w:r>
      <w:r w:rsidRPr="005A1A96">
        <w:rPr>
          <w:i/>
        </w:rPr>
        <w:t>Universitet och högskolor</w:t>
      </w:r>
      <w:r w:rsidRPr="005A1A96">
        <w:t xml:space="preserve"> (Universitātes un profesionālās augstskolas)</w:t>
      </w:r>
    </w:p>
    <w:p w14:paraId="791003DF" w14:textId="77777777" w:rsidR="00FA6F39" w:rsidRPr="005A1A96" w:rsidRDefault="00FA6F39" w:rsidP="00FA6F39">
      <w:pPr>
        <w:ind w:left="567" w:hanging="567"/>
      </w:pPr>
    </w:p>
    <w:p w14:paraId="76718608" w14:textId="77777777" w:rsidR="00FA6F39" w:rsidRPr="005A1A96" w:rsidRDefault="00FA6F39" w:rsidP="00FA6F39">
      <w:pPr>
        <w:ind w:left="567" w:hanging="567"/>
      </w:pPr>
      <w:r w:rsidRPr="005A1A96">
        <w:t>155.</w:t>
      </w:r>
      <w:r w:rsidRPr="005A1A96">
        <w:tab/>
      </w:r>
      <w:r w:rsidRPr="005A1A96">
        <w:rPr>
          <w:i/>
        </w:rPr>
        <w:t>Utlänningsnämnden</w:t>
      </w:r>
      <w:r w:rsidRPr="005A1A96">
        <w:t xml:space="preserve"> (Ārzemnieku apelācijas padome)</w:t>
      </w:r>
    </w:p>
    <w:p w14:paraId="7C2FE334" w14:textId="77777777" w:rsidR="00FA6F39" w:rsidRPr="005A1A96" w:rsidRDefault="00FA6F39" w:rsidP="00FA6F39">
      <w:pPr>
        <w:ind w:left="567" w:hanging="567"/>
      </w:pPr>
    </w:p>
    <w:p w14:paraId="3C14F014" w14:textId="0A4B0D9B" w:rsidR="00751A0A" w:rsidRPr="005A1A96" w:rsidRDefault="00751A0A" w:rsidP="00751A0A">
      <w:r w:rsidRPr="005A1A96">
        <w:br w:type="page"/>
      </w:r>
    </w:p>
    <w:p w14:paraId="542C3D4C" w14:textId="7C559AB8" w:rsidR="00FA6F39" w:rsidRPr="005A1A96" w:rsidRDefault="00751A0A" w:rsidP="00FA6F39">
      <w:pPr>
        <w:ind w:left="567" w:hanging="567"/>
      </w:pPr>
      <w:r w:rsidRPr="005A1A96">
        <w:t>1</w:t>
      </w:r>
      <w:r w:rsidR="00FA6F39" w:rsidRPr="005A1A96">
        <w:t>56.</w:t>
      </w:r>
      <w:r w:rsidR="00FA6F39" w:rsidRPr="005A1A96">
        <w:tab/>
      </w:r>
      <w:r w:rsidR="00FA6F39" w:rsidRPr="005A1A96">
        <w:rPr>
          <w:i/>
        </w:rPr>
        <w:t>Utsädeskontroll, statens</w:t>
      </w:r>
      <w:r w:rsidR="00FA6F39" w:rsidRPr="005A1A96">
        <w:t xml:space="preserve"> (Sēklu testēšanas un sertificēšanas valsts institūts)</w:t>
      </w:r>
    </w:p>
    <w:p w14:paraId="40386CBE" w14:textId="77777777" w:rsidR="00FA6F39" w:rsidRPr="005A1A96" w:rsidRDefault="00FA6F39" w:rsidP="00FA6F39">
      <w:pPr>
        <w:ind w:left="567" w:hanging="567"/>
      </w:pPr>
    </w:p>
    <w:p w14:paraId="4FB09096" w14:textId="77777777" w:rsidR="00FA6F39" w:rsidRPr="005A1A96" w:rsidRDefault="00FA6F39" w:rsidP="00FA6F39">
      <w:pPr>
        <w:ind w:left="567" w:hanging="567"/>
      </w:pPr>
      <w:r w:rsidRPr="005A1A96">
        <w:t>157.</w:t>
      </w:r>
      <w:r w:rsidRPr="005A1A96">
        <w:tab/>
      </w:r>
      <w:r w:rsidRPr="005A1A96">
        <w:rPr>
          <w:i/>
        </w:rPr>
        <w:t>Vägverket</w:t>
      </w:r>
      <w:r w:rsidRPr="005A1A96">
        <w:t xml:space="preserve"> (Zviedrijas Valsts ceļu pārvalde)</w:t>
      </w:r>
    </w:p>
    <w:p w14:paraId="43A7A2FC" w14:textId="77777777" w:rsidR="00FA6F39" w:rsidRPr="005A1A96" w:rsidRDefault="00FA6F39" w:rsidP="00FA6F39">
      <w:pPr>
        <w:ind w:left="567" w:hanging="567"/>
      </w:pPr>
    </w:p>
    <w:p w14:paraId="112464E2" w14:textId="77777777" w:rsidR="00FA6F39" w:rsidRPr="005A1A96" w:rsidRDefault="00FA6F39" w:rsidP="00FA6F39">
      <w:pPr>
        <w:ind w:left="567" w:hanging="567"/>
      </w:pPr>
      <w:r w:rsidRPr="005A1A96">
        <w:t>158.</w:t>
      </w:r>
      <w:r w:rsidRPr="005A1A96">
        <w:tab/>
      </w:r>
      <w:r w:rsidRPr="005A1A96">
        <w:rPr>
          <w:i/>
        </w:rPr>
        <w:t>Vatten- och avloppsnämnd, statens</w:t>
      </w:r>
      <w:r w:rsidRPr="005A1A96">
        <w:t xml:space="preserve"> (Valsts tiesa lietās par ūdensapgādi un kanalizāciju)</w:t>
      </w:r>
    </w:p>
    <w:p w14:paraId="3C3EE295" w14:textId="77777777" w:rsidR="00FA6F39" w:rsidRPr="005A1A96" w:rsidRDefault="00FA6F39" w:rsidP="00FA6F39">
      <w:pPr>
        <w:ind w:left="567" w:hanging="567"/>
      </w:pPr>
    </w:p>
    <w:p w14:paraId="5387359C" w14:textId="77777777" w:rsidR="00FA6F39" w:rsidRPr="005A1A96" w:rsidRDefault="00FA6F39" w:rsidP="00FA6F39">
      <w:pPr>
        <w:ind w:left="567" w:hanging="567"/>
      </w:pPr>
      <w:r w:rsidRPr="005A1A96">
        <w:t>159.</w:t>
      </w:r>
      <w:r w:rsidRPr="005A1A96">
        <w:tab/>
      </w:r>
      <w:r w:rsidRPr="005A1A96">
        <w:rPr>
          <w:i/>
        </w:rPr>
        <w:t>Verket för högskoleservice (VHS)</w:t>
      </w:r>
      <w:r w:rsidRPr="005A1A96">
        <w:t xml:space="preserve"> (Augstākās izglītības valsts aģentūra)</w:t>
      </w:r>
    </w:p>
    <w:p w14:paraId="05208674" w14:textId="77777777" w:rsidR="00FA6F39" w:rsidRPr="005A1A96" w:rsidRDefault="00FA6F39" w:rsidP="00FA6F39">
      <w:pPr>
        <w:ind w:left="567" w:hanging="567"/>
      </w:pPr>
    </w:p>
    <w:p w14:paraId="4BD2CF61" w14:textId="77777777" w:rsidR="00FA6F39" w:rsidRPr="005A1A96" w:rsidRDefault="00FA6F39" w:rsidP="00FA6F39">
      <w:pPr>
        <w:ind w:left="567" w:hanging="567"/>
      </w:pPr>
      <w:r w:rsidRPr="005A1A96">
        <w:t>160.</w:t>
      </w:r>
      <w:r w:rsidRPr="005A1A96">
        <w:tab/>
      </w:r>
      <w:r w:rsidRPr="005A1A96">
        <w:rPr>
          <w:i/>
        </w:rPr>
        <w:t>Verket för näringslivsutveckling (NUTEK</w:t>
      </w:r>
      <w:r w:rsidRPr="005A1A96">
        <w:t>) (Zviedrijas Ekonomiskās un reģionālās attīstības aģentūra)</w:t>
      </w:r>
    </w:p>
    <w:p w14:paraId="716AA1C3" w14:textId="77777777" w:rsidR="00FA6F39" w:rsidRPr="005A1A96" w:rsidRDefault="00FA6F39" w:rsidP="00FA6F39">
      <w:pPr>
        <w:ind w:left="567" w:hanging="567"/>
      </w:pPr>
    </w:p>
    <w:p w14:paraId="22CCBAC4" w14:textId="77777777" w:rsidR="00FA6F39" w:rsidRPr="005A1A96" w:rsidRDefault="00FA6F39" w:rsidP="00FA6F39">
      <w:pPr>
        <w:ind w:left="567" w:hanging="567"/>
      </w:pPr>
      <w:r w:rsidRPr="005A1A96">
        <w:t>161.</w:t>
      </w:r>
      <w:r w:rsidRPr="005A1A96">
        <w:tab/>
      </w:r>
      <w:r w:rsidRPr="005A1A96">
        <w:rPr>
          <w:i/>
        </w:rPr>
        <w:t>Vetenskapsrådet</w:t>
      </w:r>
      <w:r w:rsidRPr="005A1A96">
        <w:t xml:space="preserve"> (Zviedrijas Zinātnes padome)</w:t>
      </w:r>
    </w:p>
    <w:p w14:paraId="2325ADAC" w14:textId="77777777" w:rsidR="00FA6F39" w:rsidRPr="005A1A96" w:rsidRDefault="00FA6F39" w:rsidP="00FA6F39">
      <w:pPr>
        <w:ind w:left="567" w:hanging="567"/>
      </w:pPr>
    </w:p>
    <w:p w14:paraId="7784695C" w14:textId="77777777" w:rsidR="00FA6F39" w:rsidRPr="005A1A96" w:rsidRDefault="00FA6F39" w:rsidP="00FA6F39">
      <w:pPr>
        <w:ind w:left="567" w:hanging="567"/>
      </w:pPr>
      <w:r w:rsidRPr="005A1A96">
        <w:t>162.</w:t>
      </w:r>
      <w:r w:rsidRPr="005A1A96">
        <w:tab/>
      </w:r>
      <w:r w:rsidRPr="005A1A96">
        <w:rPr>
          <w:i/>
        </w:rPr>
        <w:t>Veterinärmedicinska anstalt, statens</w:t>
      </w:r>
      <w:r w:rsidRPr="005A1A96">
        <w:t xml:space="preserve"> (Valsts veterinārijas institūts)</w:t>
      </w:r>
    </w:p>
    <w:p w14:paraId="2DCAF25F" w14:textId="77777777" w:rsidR="00FA6F39" w:rsidRPr="005A1A96" w:rsidRDefault="00FA6F39" w:rsidP="00FA6F39">
      <w:pPr>
        <w:ind w:left="567" w:hanging="567"/>
      </w:pPr>
    </w:p>
    <w:p w14:paraId="5DC0FB67" w14:textId="77777777" w:rsidR="00FA6F39" w:rsidRPr="005A1A96" w:rsidRDefault="00FA6F39" w:rsidP="00FA6F39">
      <w:pPr>
        <w:ind w:left="567" w:hanging="567"/>
      </w:pPr>
      <w:r w:rsidRPr="005A1A96">
        <w:t>163.</w:t>
      </w:r>
      <w:r w:rsidRPr="005A1A96">
        <w:tab/>
      </w:r>
      <w:r w:rsidRPr="005A1A96">
        <w:rPr>
          <w:i/>
        </w:rPr>
        <w:t>Väg- och transportforskningsinstitut, statens</w:t>
      </w:r>
      <w:r w:rsidRPr="005A1A96">
        <w:t xml:space="preserve"> (Zviedrijas Valsts ceļu un transporta pētniecības institūts)</w:t>
      </w:r>
    </w:p>
    <w:p w14:paraId="4F7996E7" w14:textId="77777777" w:rsidR="00FA6F39" w:rsidRPr="005A1A96" w:rsidRDefault="00FA6F39" w:rsidP="00FA6F39">
      <w:pPr>
        <w:ind w:left="567" w:hanging="567"/>
      </w:pPr>
    </w:p>
    <w:p w14:paraId="069EF8C2" w14:textId="77777777" w:rsidR="00FA6F39" w:rsidRPr="005A1A96" w:rsidRDefault="00FA6F39" w:rsidP="00FA6F39">
      <w:pPr>
        <w:ind w:left="567" w:hanging="567"/>
      </w:pPr>
      <w:r w:rsidRPr="005A1A96">
        <w:t>164.</w:t>
      </w:r>
      <w:r w:rsidRPr="005A1A96">
        <w:tab/>
      </w:r>
      <w:r w:rsidRPr="005A1A96">
        <w:rPr>
          <w:i/>
        </w:rPr>
        <w:t>Växtsortnämnd, statens</w:t>
      </w:r>
      <w:r w:rsidRPr="005A1A96">
        <w:t xml:space="preserve"> (Valsts augu šķirņu dažādības birojs)</w:t>
      </w:r>
    </w:p>
    <w:p w14:paraId="1BB9DFFA" w14:textId="77777777" w:rsidR="00FA6F39" w:rsidRPr="005A1A96" w:rsidRDefault="00FA6F39" w:rsidP="00FA6F39">
      <w:pPr>
        <w:ind w:left="567" w:hanging="567"/>
      </w:pPr>
    </w:p>
    <w:p w14:paraId="44D247D2" w14:textId="77777777" w:rsidR="00FA6F39" w:rsidRPr="005A1A96" w:rsidRDefault="00FA6F39" w:rsidP="00FA6F39">
      <w:pPr>
        <w:ind w:left="567" w:hanging="567"/>
      </w:pPr>
      <w:r w:rsidRPr="005A1A96">
        <w:t>165.</w:t>
      </w:r>
      <w:r w:rsidRPr="005A1A96">
        <w:tab/>
      </w:r>
      <w:r w:rsidRPr="005A1A96">
        <w:rPr>
          <w:i/>
        </w:rPr>
        <w:t>Åklagarmyndigheten</w:t>
      </w:r>
      <w:r w:rsidRPr="005A1A96">
        <w:t xml:space="preserve"> (Zviedrijas Prokuratūra)</w:t>
      </w:r>
    </w:p>
    <w:p w14:paraId="521A2080" w14:textId="77777777" w:rsidR="00FA6F39" w:rsidRPr="005A1A96" w:rsidRDefault="00FA6F39" w:rsidP="00FA6F39">
      <w:pPr>
        <w:ind w:left="567" w:hanging="567"/>
      </w:pPr>
    </w:p>
    <w:p w14:paraId="4F5DA6D7" w14:textId="77777777" w:rsidR="00FA6F39" w:rsidRPr="005A1A96" w:rsidRDefault="00FA6F39" w:rsidP="00FA6F39">
      <w:pPr>
        <w:ind w:left="567" w:hanging="567"/>
      </w:pPr>
      <w:r w:rsidRPr="005A1A96">
        <w:t>166.</w:t>
      </w:r>
      <w:r w:rsidRPr="005A1A96">
        <w:tab/>
      </w:r>
      <w:r w:rsidRPr="005A1A96">
        <w:rPr>
          <w:i/>
        </w:rPr>
        <w:t>Krisberedskapsmyndigheten</w:t>
      </w:r>
      <w:r w:rsidRPr="005A1A96">
        <w:t xml:space="preserve"> (Zviedrijas Ārkārtas situāciju vadības aģentūra)</w:t>
      </w:r>
    </w:p>
    <w:p w14:paraId="56D665DD" w14:textId="77777777" w:rsidR="00FA6F39" w:rsidRPr="005A1A96" w:rsidRDefault="00FA6F39" w:rsidP="00FA6F39">
      <w:pPr>
        <w:ind w:left="567" w:hanging="567"/>
      </w:pPr>
    </w:p>
    <w:p w14:paraId="7A0EAE5E" w14:textId="77777777" w:rsidR="00FA6F39" w:rsidRPr="005A1A96" w:rsidRDefault="00FA6F39" w:rsidP="00FA6F39">
      <w:pPr>
        <w:ind w:left="567" w:hanging="567"/>
      </w:pPr>
      <w:r w:rsidRPr="005A1A96">
        <w:t>167.</w:t>
      </w:r>
      <w:r w:rsidRPr="005A1A96">
        <w:tab/>
      </w:r>
      <w:r w:rsidRPr="005A1A96">
        <w:rPr>
          <w:i/>
        </w:rPr>
        <w:t>Överklagandenämnden för nämndemannauppdrag</w:t>
      </w:r>
      <w:r w:rsidRPr="005A1A96">
        <w:t xml:space="preserve"> (Manna Misijas apelācijas padome)</w:t>
      </w:r>
    </w:p>
    <w:p w14:paraId="2044393F" w14:textId="77777777" w:rsidR="00FA6F39" w:rsidRPr="005A1A96" w:rsidRDefault="00FA6F39" w:rsidP="00FA6F39"/>
    <w:p w14:paraId="711E2F25" w14:textId="2E039F3F" w:rsidR="00751A0A" w:rsidRPr="005A1A96" w:rsidRDefault="00751A0A" w:rsidP="00751A0A">
      <w:r w:rsidRPr="005A1A96">
        <w:br w:type="page"/>
      </w:r>
    </w:p>
    <w:p w14:paraId="7454EB58" w14:textId="5C00F0A7" w:rsidR="00FA6F39" w:rsidRPr="005A1A96" w:rsidRDefault="00751A0A" w:rsidP="00FA6F39">
      <w:pPr>
        <w:jc w:val="center"/>
      </w:pPr>
      <w:r w:rsidRPr="005A1A96">
        <w:t>P</w:t>
      </w:r>
      <w:r w:rsidR="00FA6F39" w:rsidRPr="005A1A96">
        <w:t>IEZĪMES PAR A IEDAĻU</w:t>
      </w:r>
    </w:p>
    <w:p w14:paraId="78D5776A" w14:textId="77777777" w:rsidR="00FA6F39" w:rsidRPr="005A1A96" w:rsidRDefault="00FA6F39" w:rsidP="00FA6F39"/>
    <w:p w14:paraId="305325CE" w14:textId="77777777" w:rsidR="00FA6F39" w:rsidRPr="005A1A96" w:rsidRDefault="00FA6F39" w:rsidP="00FA6F39">
      <w:r w:rsidRPr="005A1A96">
        <w:t>1.</w:t>
      </w:r>
      <w:r w:rsidRPr="005A1A96">
        <w:tab/>
        <w:t>Sarakstā iekļautās Eiropas Savienības dalībvalstu līgumslēdzējas iestādes aptver arī jebkuru šo līgumslēdzēju iestāžu padotībā esošu struktūru, ja vien tai nav atsevišķas juridiskas personas statusa.</w:t>
      </w:r>
    </w:p>
    <w:p w14:paraId="00DE12E7" w14:textId="77777777" w:rsidR="00FA6F39" w:rsidRPr="005A1A96" w:rsidRDefault="00FA6F39" w:rsidP="00FA6F39"/>
    <w:p w14:paraId="6287CAD5" w14:textId="77777777" w:rsidR="00FA6F39" w:rsidRPr="005A1A96" w:rsidRDefault="00FA6F39" w:rsidP="00FA6F39">
      <w:r w:rsidRPr="005A1A96">
        <w:t>2.</w:t>
      </w:r>
      <w:r w:rsidRPr="005A1A96">
        <w:tab/>
        <w:t>Iepirkums, ko veic aizsardzības un drošības jomas struktūras, tiek aptverts tikai attiecībā uz D iedaļā uzskaitītajiem nesensitīvajiem un nemilitārajiem materiāliem.</w:t>
      </w:r>
    </w:p>
    <w:p w14:paraId="0E7D3FF3" w14:textId="77777777" w:rsidR="00FA6F39" w:rsidRPr="005A1A96" w:rsidRDefault="00FA6F39" w:rsidP="00FA6F39"/>
    <w:p w14:paraId="760B01CD" w14:textId="77777777" w:rsidR="00FA6F39" w:rsidRPr="005A1A96" w:rsidRDefault="00FA6F39" w:rsidP="00FA6F39"/>
    <w:p w14:paraId="1F50FBFA" w14:textId="77777777" w:rsidR="00FA6F39" w:rsidRPr="005A1A96" w:rsidRDefault="00FA6F39" w:rsidP="00FA6F39">
      <w:pPr>
        <w:jc w:val="center"/>
      </w:pPr>
      <w:r w:rsidRPr="005A1A96">
        <w:t>B IEDAĻA</w:t>
      </w:r>
    </w:p>
    <w:p w14:paraId="00DF6BE2" w14:textId="77777777" w:rsidR="00FA6F39" w:rsidRPr="005A1A96" w:rsidRDefault="00FA6F39" w:rsidP="00FA6F39">
      <w:pPr>
        <w:jc w:val="center"/>
      </w:pPr>
    </w:p>
    <w:p w14:paraId="163A6A36" w14:textId="77777777" w:rsidR="00FA6F39" w:rsidRPr="005A1A96" w:rsidRDefault="00FA6F39" w:rsidP="00FA6F39">
      <w:pPr>
        <w:jc w:val="center"/>
      </w:pPr>
      <w:r w:rsidRPr="005A1A96">
        <w:t>TERITORIĀLĀ PĀRVALDES LĪMEŅA STRUKTŪRAS</w:t>
      </w:r>
    </w:p>
    <w:p w14:paraId="5A095A6E" w14:textId="77777777" w:rsidR="00FA6F39" w:rsidRPr="005A1A96" w:rsidRDefault="00FA6F39" w:rsidP="00FA6F39"/>
    <w:p w14:paraId="33DF17E0" w14:textId="3C761391" w:rsidR="00FA6F39" w:rsidRPr="005A1A96" w:rsidRDefault="00FA6F39" w:rsidP="00FA6F39">
      <w:r w:rsidRPr="005A1A96">
        <w:t>1.</w:t>
      </w:r>
      <w:r w:rsidRPr="005A1A96">
        <w:tab/>
        <w:t xml:space="preserve">Ja vien šajā pielikumā nav noteikts citādi un ievērojot vispārīgās piezīmes H iedaļā, 21. nodaļa (Publiskais iepirkums) attiecas uz </w:t>
      </w:r>
      <w:r w:rsidR="00B461BB" w:rsidRPr="005A1A96">
        <w:t xml:space="preserve">šīs iedaļas </w:t>
      </w:r>
      <w:r w:rsidRPr="005A1A96">
        <w:t>2. punkta aptvertajiem iepirkuma veicējiem, ja piegāžu vērtība ir vienāda ar šādām robežvērtībām vai pārsniedz tās:</w:t>
      </w:r>
    </w:p>
    <w:p w14:paraId="10A3A95F" w14:textId="77777777" w:rsidR="00FA6F39" w:rsidRPr="005A1A96" w:rsidRDefault="00FA6F39" w:rsidP="00FA6F39"/>
    <w:p w14:paraId="71A54F71" w14:textId="77777777" w:rsidR="00FA6F39" w:rsidRPr="005A1A96" w:rsidRDefault="00FA6F39" w:rsidP="00FA6F39">
      <w:pPr>
        <w:ind w:left="567" w:hanging="567"/>
      </w:pPr>
      <w:r w:rsidRPr="005A1A96">
        <w:t>a)</w:t>
      </w:r>
      <w:r w:rsidRPr="005A1A96">
        <w:tab/>
        <w:t>200 000 SDR attiecībā uz D iedaļā minētajām precēm un E iedaļā minētajiem pakalpojumiem; un</w:t>
      </w:r>
    </w:p>
    <w:p w14:paraId="6DE58926" w14:textId="77777777" w:rsidR="00FA6F39" w:rsidRPr="005A1A96" w:rsidRDefault="00FA6F39" w:rsidP="00FA6F39">
      <w:pPr>
        <w:ind w:left="567" w:hanging="567"/>
      </w:pPr>
    </w:p>
    <w:p w14:paraId="19CB749D" w14:textId="77777777" w:rsidR="00FA6F39" w:rsidRPr="005A1A96" w:rsidRDefault="00FA6F39" w:rsidP="00FA6F39">
      <w:pPr>
        <w:ind w:left="567" w:hanging="567"/>
      </w:pPr>
      <w:r w:rsidRPr="005A1A96">
        <w:t>b)</w:t>
      </w:r>
      <w:r w:rsidRPr="005A1A96">
        <w:tab/>
        <w:t>5 000 000 SDR attiecībā uz F iedaļā minētajiem būvniecības pakalpojumiem.</w:t>
      </w:r>
    </w:p>
    <w:p w14:paraId="2D455D9D" w14:textId="77777777" w:rsidR="00FA6F39" w:rsidRPr="005A1A96" w:rsidRDefault="00FA6F39" w:rsidP="00FA6F39"/>
    <w:p w14:paraId="222FEE62" w14:textId="23D8DA94" w:rsidR="00751A0A" w:rsidRPr="005A1A96" w:rsidRDefault="00751A0A" w:rsidP="00751A0A">
      <w:r w:rsidRPr="005A1A96">
        <w:br w:type="page"/>
      </w:r>
    </w:p>
    <w:p w14:paraId="59251AD0" w14:textId="5146235A" w:rsidR="00FA6F39" w:rsidRPr="005A1A96" w:rsidRDefault="00751A0A" w:rsidP="00FA6F39">
      <w:r w:rsidRPr="005A1A96">
        <w:t>2</w:t>
      </w:r>
      <w:r w:rsidR="00FA6F39" w:rsidRPr="005A1A96">
        <w:t>.</w:t>
      </w:r>
      <w:r w:rsidR="00FA6F39" w:rsidRPr="005A1A96">
        <w:tab/>
        <w:t xml:space="preserve">Iepirkuma veicēji, uz kuriem attiecas šī iedaļa, ir visas dalībvalstu reģionālās līgumslēdzējas iestādes administratīvajās vienībās, kas uzskaitītas </w:t>
      </w:r>
      <w:r w:rsidR="00FA6F39" w:rsidRPr="005A1A96">
        <w:rPr>
          <w:i/>
        </w:rPr>
        <w:t>NUTS</w:t>
      </w:r>
      <w:r w:rsidR="00FA6F39" w:rsidRPr="005A1A96">
        <w:t xml:space="preserve"> 1 un </w:t>
      </w:r>
      <w:r w:rsidR="00FA6F39" w:rsidRPr="005A1A96">
        <w:rPr>
          <w:i/>
        </w:rPr>
        <w:t>NUTS</w:t>
      </w:r>
      <w:r w:rsidR="00FA6F39" w:rsidRPr="005A1A96">
        <w:t xml:space="preserve"> 2 kategorijās kopējā statistiski teritoriālo vienību klasifikācijā (“</w:t>
      </w:r>
      <w:r w:rsidR="00FA6F39" w:rsidRPr="005A1A96">
        <w:rPr>
          <w:i/>
        </w:rPr>
        <w:t>NUTS</w:t>
      </w:r>
      <w:r w:rsidR="00FA6F39" w:rsidRPr="005A1A96">
        <w:t>”), kura izveidota ar Eiropas Parlamenta un Padomes Regulu (EK) Nr. 1059/2003</w:t>
      </w:r>
      <w:r w:rsidR="00FA6F39" w:rsidRPr="005A1A96">
        <w:rPr>
          <w:rStyle w:val="FootnoteReference"/>
        </w:rPr>
        <w:footnoteReference w:id="5"/>
      </w:r>
      <w:r w:rsidR="00FA6F39" w:rsidRPr="005A1A96">
        <w:t>.</w:t>
      </w:r>
    </w:p>
    <w:p w14:paraId="7F82820A" w14:textId="77777777" w:rsidR="00FA6F39" w:rsidRPr="005A1A96" w:rsidRDefault="00FA6F39" w:rsidP="00FA6F39"/>
    <w:p w14:paraId="4CC3A9BA" w14:textId="77777777" w:rsidR="00FA6F39" w:rsidRPr="005A1A96" w:rsidRDefault="00FA6F39" w:rsidP="00FA6F39">
      <w:pPr>
        <w:jc w:val="center"/>
        <w:rPr>
          <w:caps/>
        </w:rPr>
      </w:pPr>
      <w:r w:rsidRPr="005A1A96">
        <w:rPr>
          <w:caps/>
        </w:rPr>
        <w:t>Piezīmes par B iedaļu</w:t>
      </w:r>
    </w:p>
    <w:p w14:paraId="09531439" w14:textId="77777777" w:rsidR="00FA6F39" w:rsidRPr="005A1A96" w:rsidRDefault="00FA6F39" w:rsidP="00FA6F39"/>
    <w:p w14:paraId="533B8567" w14:textId="18375965" w:rsidR="00FA6F39" w:rsidRPr="005A1A96" w:rsidRDefault="00FA6F39" w:rsidP="00FA6F39">
      <w:r w:rsidRPr="005A1A96">
        <w:t>1.</w:t>
      </w:r>
      <w:r w:rsidRPr="005A1A96">
        <w:tab/>
        <w:t>Eiropas Savienība iesniedz Meksikai piedāvājumu paplašināt šīs iedaļas iepirkuma veicēju tvērumu tūlīt pēc tam, kad ir saņemts Meksikas iesniegtais piedāvājums saskaņā ar 21.-B pielikuma (Meksikas aptvertais iepirkums) piezīmju par B iedaļu 12. punktu.</w:t>
      </w:r>
    </w:p>
    <w:p w14:paraId="2D79B130" w14:textId="77777777" w:rsidR="00FA6F39" w:rsidRPr="005A1A96" w:rsidRDefault="00FA6F39" w:rsidP="00FA6F39"/>
    <w:p w14:paraId="308F4013" w14:textId="1E6D3B21" w:rsidR="00FA6F39" w:rsidRPr="005A1A96" w:rsidRDefault="00FA6F39" w:rsidP="00FA6F39">
      <w:r w:rsidRPr="005A1A96">
        <w:t>2.</w:t>
      </w:r>
      <w:r w:rsidRPr="005A1A96">
        <w:tab/>
        <w:t>Pēc šo piezīmju 1. punktā minētās piedāvājumu apmaiņas Publiskā iepirkuma apakškomiteja, kas izveidota ar 1.10. panta (Šā nolīguma III daļas apakškomitejas un citas struktūras) 1. punkta j) apakšpunktu, novērtē savstarpēji piešķirtās tirgus piekļuves līdzvērtīgumu un, ja Pušu pārstāvji minētajā apakškomitejā uzskata piedāvāto tirgus piekļuvi par līdzvērtīgu, sagatavo Apvienotajai padomei saskaņā ar 21.19. panta (Publiskā iepirkuma apakškomiteja) b) punktu lēmumu, kurā paredzēti vajadzīgie šīs iedaļas grozījumi.</w:t>
      </w:r>
    </w:p>
    <w:p w14:paraId="0299F73E" w14:textId="77777777" w:rsidR="00FA6F39" w:rsidRPr="005A1A96" w:rsidRDefault="00FA6F39" w:rsidP="00FA6F39"/>
    <w:p w14:paraId="67AEACEF" w14:textId="77777777" w:rsidR="00FA6F39" w:rsidRPr="005A1A96" w:rsidRDefault="00FA6F39" w:rsidP="00FA6F39">
      <w:r w:rsidRPr="005A1A96">
        <w:t>3.</w:t>
      </w:r>
      <w:r w:rsidRPr="005A1A96">
        <w:tab/>
        <w:t>Lēmumu, ar ko groza šo iedaļu, Apvienotā padome pieņem sešu mēnešu laikā, ievērojot katras Puses iekšējo procedūru pabeigšanu.</w:t>
      </w:r>
    </w:p>
    <w:p w14:paraId="332D3B7F" w14:textId="77777777" w:rsidR="00FA6F39" w:rsidRPr="005A1A96" w:rsidRDefault="00FA6F39" w:rsidP="00FA6F39"/>
    <w:p w14:paraId="69504C7A" w14:textId="77777777" w:rsidR="00FA6F39" w:rsidRPr="005A1A96" w:rsidRDefault="00FA6F39" w:rsidP="00FA6F39"/>
    <w:p w14:paraId="141CD6A7" w14:textId="31637E4A" w:rsidR="00751A0A" w:rsidRPr="005A1A96" w:rsidRDefault="00751A0A" w:rsidP="00751A0A">
      <w:r w:rsidRPr="005A1A96">
        <w:br w:type="page"/>
      </w:r>
    </w:p>
    <w:p w14:paraId="4892E040" w14:textId="50F0AA82" w:rsidR="00FA6F39" w:rsidRPr="005A1A96" w:rsidRDefault="00751A0A" w:rsidP="00FA6F39">
      <w:pPr>
        <w:jc w:val="center"/>
      </w:pPr>
      <w:r w:rsidRPr="005A1A96">
        <w:t>C</w:t>
      </w:r>
      <w:r w:rsidR="00FA6F39" w:rsidRPr="005A1A96">
        <w:t> IEDAĻA</w:t>
      </w:r>
    </w:p>
    <w:p w14:paraId="45B1E1B9" w14:textId="77777777" w:rsidR="00FA6F39" w:rsidRPr="005A1A96" w:rsidRDefault="00FA6F39" w:rsidP="00FA6F39">
      <w:pPr>
        <w:jc w:val="center"/>
      </w:pPr>
    </w:p>
    <w:p w14:paraId="542D5451" w14:textId="77777777" w:rsidR="00FA6F39" w:rsidRPr="005A1A96" w:rsidRDefault="00FA6F39" w:rsidP="00FA6F39">
      <w:pPr>
        <w:jc w:val="center"/>
      </w:pPr>
      <w:r w:rsidRPr="005A1A96">
        <w:t>CITAS STRUKTŪRAS</w:t>
      </w:r>
    </w:p>
    <w:p w14:paraId="6A0886A8" w14:textId="77777777" w:rsidR="00FA6F39" w:rsidRPr="005A1A96" w:rsidRDefault="00FA6F39" w:rsidP="00FA6F39"/>
    <w:p w14:paraId="6422D610" w14:textId="7338EE27" w:rsidR="00FA6F39" w:rsidRPr="005A1A96" w:rsidRDefault="00FA6F39" w:rsidP="00FA6F39">
      <w:r w:rsidRPr="005A1A96">
        <w:t>1.</w:t>
      </w:r>
      <w:r w:rsidRPr="005A1A96">
        <w:tab/>
        <w:t xml:space="preserve">Ja vien šajā pielikumā nav noteikts citādi un ievērojot šīs iedaļas piezīmes un vispārīgās piezīmes H iedaļā, 21. nodaļa (Publiskais iepirkums) attiecas uz </w:t>
      </w:r>
      <w:r w:rsidR="00B461BB" w:rsidRPr="005A1A96">
        <w:t xml:space="preserve">šīs iedaļas </w:t>
      </w:r>
      <w:r w:rsidRPr="005A1A96">
        <w:t>2. punkta aptvertajiem iepirkuma veicējiem, ja piegāžu vērtība ir vienāda ar šādām robežvērtībām vai pārsniedz tās:</w:t>
      </w:r>
    </w:p>
    <w:p w14:paraId="277B0765" w14:textId="77777777" w:rsidR="00FA6F39" w:rsidRPr="005A1A96" w:rsidRDefault="00FA6F39" w:rsidP="00FA6F39"/>
    <w:p w14:paraId="35D77087" w14:textId="77777777" w:rsidR="00FA6F39" w:rsidRPr="005A1A96" w:rsidRDefault="00FA6F39" w:rsidP="00FA6F39">
      <w:pPr>
        <w:ind w:left="567" w:hanging="567"/>
        <w:rPr>
          <w:strike/>
        </w:rPr>
      </w:pPr>
      <w:r w:rsidRPr="005A1A96">
        <w:t>a)</w:t>
      </w:r>
      <w:r w:rsidRPr="005A1A96">
        <w:tab/>
        <w:t>400 000 SDR attiecībā uz D iedaļā minētajām precēm un E iedaļā minētajiem pakalpojumiem; un</w:t>
      </w:r>
    </w:p>
    <w:p w14:paraId="2504C5C8" w14:textId="77777777" w:rsidR="00FA6F39" w:rsidRPr="005A1A96" w:rsidRDefault="00FA6F39" w:rsidP="00FA6F39"/>
    <w:p w14:paraId="43246239" w14:textId="77777777" w:rsidR="00FA6F39" w:rsidRPr="005A1A96" w:rsidRDefault="00FA6F39" w:rsidP="00FA6F39">
      <w:pPr>
        <w:ind w:left="567" w:hanging="567"/>
      </w:pPr>
      <w:r w:rsidRPr="005A1A96">
        <w:t>b)</w:t>
      </w:r>
      <w:r w:rsidRPr="005A1A96">
        <w:tab/>
        <w:t>5 000 000 SDR attiecībā uz F iedaļā minētajiem būvdarbiem.</w:t>
      </w:r>
    </w:p>
    <w:p w14:paraId="65D8F301" w14:textId="77777777" w:rsidR="00FA6F39" w:rsidRPr="005A1A96" w:rsidRDefault="00FA6F39" w:rsidP="00FA6F39"/>
    <w:p w14:paraId="6194C996" w14:textId="24066087" w:rsidR="00751A0A" w:rsidRPr="005A1A96" w:rsidRDefault="00751A0A" w:rsidP="00751A0A">
      <w:r w:rsidRPr="005A1A96">
        <w:br w:type="page"/>
      </w:r>
    </w:p>
    <w:p w14:paraId="4EEF6672" w14:textId="23B1D723" w:rsidR="00FA6F39" w:rsidRPr="005A1A96" w:rsidRDefault="00751A0A" w:rsidP="00FA6F39">
      <w:r w:rsidRPr="005A1A96">
        <w:t>2</w:t>
      </w:r>
      <w:r w:rsidR="00FA6F39" w:rsidRPr="005A1A96">
        <w:t>.</w:t>
      </w:r>
      <w:r w:rsidR="00FA6F39" w:rsidRPr="005A1A96">
        <w:tab/>
        <w:t>Šo iedaļu piemēro visiem iepirkuma veicējiem, uz kuru iepirkumu attiecas Eiropas Parlamenta un Padomes Direktīva 2014/25/ES</w:t>
      </w:r>
      <w:r w:rsidR="00FA6F39" w:rsidRPr="005A1A96">
        <w:rPr>
          <w:rStyle w:val="FootnoteReference"/>
        </w:rPr>
        <w:footnoteReference w:id="6"/>
      </w:r>
      <w:r w:rsidR="00FA6F39" w:rsidRPr="005A1A96">
        <w:t xml:space="preserve"> un kuri ir līgumslēdzējas iestādes saskaņā ar minēto direktīvu, tostarp tie, uz kuriem attiecas A vai B iedaļa vai kuri kvalificējami kā publiski uzņēmumi</w:t>
      </w:r>
      <w:r w:rsidR="00FA6F39" w:rsidRPr="005A1A96">
        <w:rPr>
          <w:rStyle w:val="FootnoteReference"/>
        </w:rPr>
        <w:footnoteReference w:id="7"/>
      </w:r>
      <w:r w:rsidR="00FA6F39" w:rsidRPr="005A1A96">
        <w:t>, un kuru darbība ir kādā no turpmāk minētajām jomām vai šādu darbību kombinācija:</w:t>
      </w:r>
    </w:p>
    <w:p w14:paraId="513A11A2" w14:textId="77777777" w:rsidR="00FA6F39" w:rsidRPr="005A1A96" w:rsidRDefault="00FA6F39" w:rsidP="00FA6F39"/>
    <w:p w14:paraId="3BC3551C" w14:textId="77777777" w:rsidR="00FA6F39" w:rsidRPr="005A1A96" w:rsidRDefault="00FA6F39" w:rsidP="00FA6F39">
      <w:pPr>
        <w:ind w:left="567" w:hanging="567"/>
      </w:pPr>
      <w:r w:rsidRPr="005A1A96">
        <w:t>a)</w:t>
      </w:r>
      <w:r w:rsidRPr="005A1A96">
        <w:tab/>
        <w:t>tādu fiksētu tīklu nodrošināšana vai ekspluatācija, kas paredzēti pakalpojumu sniegšanai iedzīvotājiem saistībā ar dzeramā ūdens ražošanu, pārvadi vai sadali, vai arī dzeramā ūdens piegāde šādiem tīkliem;</w:t>
      </w:r>
    </w:p>
    <w:p w14:paraId="4FA4E42B" w14:textId="77777777" w:rsidR="00FA6F39" w:rsidRPr="005A1A96" w:rsidRDefault="00FA6F39" w:rsidP="00FA6F39"/>
    <w:p w14:paraId="03D22D07" w14:textId="77777777" w:rsidR="00FA6F39" w:rsidRPr="005A1A96" w:rsidRDefault="00FA6F39" w:rsidP="00FA6F39">
      <w:pPr>
        <w:ind w:left="567" w:hanging="567"/>
      </w:pPr>
      <w:r w:rsidRPr="005A1A96">
        <w:t>b)</w:t>
      </w:r>
      <w:r w:rsidRPr="005A1A96">
        <w:tab/>
        <w:t>tādu fiksēto tīklu nodrošināšana vai ekspluatācija, kas paredzēti pakalpojumu sniegšanai iedzīvotājiem saistībā ar elektroenerģijas ražošanu, pārvadi vai sadali, vai arī elektroenerģijas piegāde šādiem tīkliem;</w:t>
      </w:r>
    </w:p>
    <w:p w14:paraId="31160C22" w14:textId="77777777" w:rsidR="00FA6F39" w:rsidRPr="005A1A96" w:rsidRDefault="00FA6F39" w:rsidP="00FA6F39"/>
    <w:p w14:paraId="35DC3CBC" w14:textId="77777777" w:rsidR="00FA6F39" w:rsidRPr="005A1A96" w:rsidRDefault="00FA6F39" w:rsidP="00FA6F39">
      <w:pPr>
        <w:ind w:left="567" w:hanging="567"/>
      </w:pPr>
      <w:r w:rsidRPr="005A1A96">
        <w:t>c)</w:t>
      </w:r>
      <w:r w:rsidRPr="005A1A96">
        <w:tab/>
        <w:t>aviopārvadātāju nodrošināšana ar lidostu vai cita veida termināļu objektu pakalpojumiem;</w:t>
      </w:r>
    </w:p>
    <w:p w14:paraId="5D12BD9B" w14:textId="77777777" w:rsidR="00FA6F39" w:rsidRPr="005A1A96" w:rsidRDefault="00FA6F39" w:rsidP="00FA6F39"/>
    <w:p w14:paraId="53F62BB7" w14:textId="25F7E060" w:rsidR="00751A0A" w:rsidRPr="005A1A96" w:rsidRDefault="00751A0A" w:rsidP="00751A0A">
      <w:r w:rsidRPr="005A1A96">
        <w:br w:type="page"/>
      </w:r>
    </w:p>
    <w:p w14:paraId="3300BDD3" w14:textId="316794FF" w:rsidR="00FA6F39" w:rsidRPr="005A1A96" w:rsidRDefault="00751A0A" w:rsidP="00FA6F39">
      <w:pPr>
        <w:ind w:left="567" w:hanging="567"/>
      </w:pPr>
      <w:r w:rsidRPr="005A1A96">
        <w:t>d</w:t>
      </w:r>
      <w:r w:rsidR="00FA6F39" w:rsidRPr="005A1A96">
        <w:t>)</w:t>
      </w:r>
      <w:r w:rsidR="00FA6F39" w:rsidRPr="005A1A96">
        <w:tab/>
        <w:t>jūras ostu vai iekšējo ostu vai cita veida termināļu objektu pakalpojumu nodrošināšana pārvadātājiem pa jūras vai iekšējiem ūdensceļiem; vai</w:t>
      </w:r>
    </w:p>
    <w:p w14:paraId="3E7F0B50" w14:textId="77777777" w:rsidR="00FA6F39" w:rsidRPr="005A1A96" w:rsidRDefault="00FA6F39" w:rsidP="00FA6F39">
      <w:pPr>
        <w:ind w:left="567" w:hanging="567"/>
      </w:pPr>
    </w:p>
    <w:p w14:paraId="2AE1D6BA" w14:textId="77777777" w:rsidR="00FA6F39" w:rsidRPr="005A1A96" w:rsidRDefault="00FA6F39" w:rsidP="00FA6F39">
      <w:pPr>
        <w:ind w:left="567" w:hanging="567"/>
      </w:pPr>
      <w:r w:rsidRPr="005A1A96">
        <w:t>e)</w:t>
      </w:r>
      <w:r w:rsidRPr="005A1A96">
        <w:tab/>
        <w:t>tādu tīklu nodrošināšana un ekspluatācija</w:t>
      </w:r>
      <w:r w:rsidRPr="005A1A96">
        <w:rPr>
          <w:rStyle w:val="FootnoteReference"/>
        </w:rPr>
        <w:footnoteReference w:id="8"/>
      </w:r>
      <w:r w:rsidRPr="005A1A96">
        <w:t>, kas iedzīvotājiem sniedz pilsētas transporta pakalpojumus pilsētas dzelzceļa, automatizētu sistēmu, tramvaju, trolejbusu, autobusu vai trošu transporta jomā.</w:t>
      </w:r>
    </w:p>
    <w:p w14:paraId="34F76F2B" w14:textId="77777777" w:rsidR="00FA6F39" w:rsidRPr="005A1A96" w:rsidRDefault="00FA6F39" w:rsidP="00FA6F39"/>
    <w:p w14:paraId="1370970C" w14:textId="77777777" w:rsidR="00FA6F39" w:rsidRPr="005A1A96" w:rsidRDefault="00FA6F39" w:rsidP="00FA6F39">
      <w:pPr>
        <w:jc w:val="center"/>
      </w:pPr>
      <w:r w:rsidRPr="005A1A96">
        <w:t>PIEZĪMES PAR C IEDAĻU</w:t>
      </w:r>
    </w:p>
    <w:p w14:paraId="615F5357" w14:textId="77777777" w:rsidR="00FA6F39" w:rsidRPr="005A1A96" w:rsidRDefault="00FA6F39" w:rsidP="00FA6F39"/>
    <w:p w14:paraId="210D2259" w14:textId="5F8226BF" w:rsidR="00FA6F39" w:rsidRPr="000E6B13" w:rsidRDefault="00FA6F39" w:rsidP="00FA6F39">
      <w:r w:rsidRPr="005A1A96">
        <w:t>1.</w:t>
      </w:r>
      <w:r w:rsidRPr="005A1A96">
        <w:tab/>
        <w:t xml:space="preserve">Nolīguma 21. nodaļa (Publiskais iepirkums) neattiecas uz līgumu slēgšanas tiesībām, ko piešķir, lai īstenotu kādu no šīs </w:t>
      </w:r>
      <w:r w:rsidRPr="000E6B13">
        <w:t>iedaļas 2. punkta a) – e) apakšpunktā uzskaitītajām darbībām, ja darbību skar konkurence attiecīgajā tirgū.</w:t>
      </w:r>
    </w:p>
    <w:p w14:paraId="0FEB7FD6" w14:textId="77777777" w:rsidR="00FA6F39" w:rsidRPr="000E6B13" w:rsidRDefault="00FA6F39" w:rsidP="00FA6F39"/>
    <w:p w14:paraId="5893DD81" w14:textId="77777777" w:rsidR="00FA6F39" w:rsidRPr="000E6B13" w:rsidRDefault="00FA6F39" w:rsidP="00FA6F39">
      <w:r w:rsidRPr="000E6B13">
        <w:t>2.</w:t>
      </w:r>
      <w:r w:rsidRPr="000E6B13">
        <w:tab/>
        <w:t>Nolīguma 21. nodaļa (Publiskais iepirkums) neattiecas uz līgumu slēgšanas tiesībām, ko šīs iedaļas aptvertie iepirkuma veicēji piešķir šādos nolūkos:</w:t>
      </w:r>
    </w:p>
    <w:p w14:paraId="3BA57083" w14:textId="77777777" w:rsidR="00FA6F39" w:rsidRPr="000E6B13" w:rsidRDefault="00FA6F39" w:rsidP="00FA6F39"/>
    <w:p w14:paraId="54DA127A" w14:textId="77777777" w:rsidR="00FA6F39" w:rsidRPr="000E6B13" w:rsidRDefault="00FA6F39" w:rsidP="00FA6F39">
      <w:pPr>
        <w:ind w:left="567" w:hanging="567"/>
      </w:pPr>
      <w:r w:rsidRPr="000E6B13">
        <w:t>a)</w:t>
      </w:r>
      <w:r w:rsidRPr="000E6B13">
        <w:tab/>
        <w:t>ūdens iepirkšanai un enerģijas vai degvielas piegādei, lai ražotu enerģiju;</w:t>
      </w:r>
    </w:p>
    <w:p w14:paraId="4D03B7B3" w14:textId="77777777" w:rsidR="00FA6F39" w:rsidRPr="000E6B13" w:rsidRDefault="00FA6F39" w:rsidP="00FA6F39"/>
    <w:p w14:paraId="22AB1EA7" w14:textId="6A860B66" w:rsidR="00FA6F39" w:rsidRPr="005A1A96" w:rsidRDefault="00FA6F39" w:rsidP="00FA6F39">
      <w:pPr>
        <w:ind w:left="567" w:hanging="567"/>
      </w:pPr>
      <w:r w:rsidRPr="000E6B13">
        <w:t>b)</w:t>
      </w:r>
      <w:r w:rsidRPr="000E6B13">
        <w:tab/>
        <w:t>mērķiem, kas nav saistīti šīs iedaļas 2. punkta</w:t>
      </w:r>
      <w:r w:rsidRPr="005A1A96">
        <w:t xml:space="preserve"> a) – e) apakšpunktā uzskaitīto darbību veikšanu, vai šādu darbību veikšanai kādā valstī ārpus Eiropas Ekonomikas zonas; vai</w:t>
      </w:r>
    </w:p>
    <w:p w14:paraId="19C3B13B" w14:textId="77777777" w:rsidR="00FA6F39" w:rsidRPr="005A1A96" w:rsidRDefault="00FA6F39" w:rsidP="00FA6F39"/>
    <w:p w14:paraId="15A7F9D6" w14:textId="682856D7" w:rsidR="00751A0A" w:rsidRPr="005A1A96" w:rsidRDefault="00751A0A" w:rsidP="00751A0A">
      <w:r w:rsidRPr="005A1A96">
        <w:br w:type="page"/>
      </w:r>
    </w:p>
    <w:p w14:paraId="0372DFA2" w14:textId="6E98569C" w:rsidR="00FA6F39" w:rsidRPr="005A1A96" w:rsidRDefault="00751A0A" w:rsidP="00FA6F39">
      <w:pPr>
        <w:ind w:left="567" w:hanging="567"/>
      </w:pPr>
      <w:r w:rsidRPr="005A1A96">
        <w:t>c</w:t>
      </w:r>
      <w:r w:rsidR="00FA6F39" w:rsidRPr="005A1A96">
        <w:t>)</w:t>
      </w:r>
      <w:r w:rsidR="00FA6F39" w:rsidRPr="005A1A96">
        <w:tab/>
        <w:t>atkārtota pārdošana vai iznomāšana trešām personām, ja iepirkuma veicējam nav īpašu vai ekskluzīvu tiesību pārdot vai iznomāt šādu līgumu priekšmetu un ja citas struktūras to var pārdot vai iznomāt ar tādiem pašiem nosacījumiem kā iepirkuma veicējs.</w:t>
      </w:r>
    </w:p>
    <w:p w14:paraId="68F9E9FE" w14:textId="77777777" w:rsidR="00FA6F39" w:rsidRPr="005A1A96" w:rsidRDefault="00FA6F39" w:rsidP="00FA6F39"/>
    <w:p w14:paraId="5692B28D" w14:textId="66A3CB1D" w:rsidR="00FA6F39" w:rsidRPr="000E6B13" w:rsidRDefault="00FA6F39" w:rsidP="00FA6F39">
      <w:r w:rsidRPr="005A1A96">
        <w:t>3.</w:t>
      </w:r>
      <w:r w:rsidRPr="005A1A96">
        <w:tab/>
        <w:t xml:space="preserve">Tādu dzeramā ūdens vai elektroenerģijas piegādi tīkliem, kas </w:t>
      </w:r>
      <w:r w:rsidRPr="000E6B13">
        <w:t>iedzīvotājiem nodrošina pakalpojumus, kuru veic iepirkuma veicējs, kas nav līgumslēdzēja iestāde, neuzskata par darbību 2.</w:t>
      </w:r>
      <w:r w:rsidR="000E6B13" w:rsidRPr="000E6B13">
        <w:t> </w:t>
      </w:r>
      <w:r w:rsidRPr="000E6B13">
        <w:t>piezīmes a) un b) punkta nozīmē, ja:</w:t>
      </w:r>
    </w:p>
    <w:p w14:paraId="54D8C009" w14:textId="77777777" w:rsidR="00FA6F39" w:rsidRPr="000E6B13" w:rsidRDefault="00FA6F39" w:rsidP="00FA6F39"/>
    <w:p w14:paraId="1A4BF9EE" w14:textId="295D657B" w:rsidR="00FA6F39" w:rsidRPr="005A1A96" w:rsidRDefault="00FA6F39" w:rsidP="00FA6F39">
      <w:pPr>
        <w:ind w:left="567" w:hanging="567"/>
      </w:pPr>
      <w:r w:rsidRPr="000E6B13">
        <w:t>a)</w:t>
      </w:r>
      <w:r w:rsidRPr="000E6B13">
        <w:tab/>
        <w:t>attiecīgā struktūra ražo dzeramo ūdeni vai elektroenerģiju tāpēc, ka to patēriņš ir vajadzīgs, lai veiktu kādu darbību, kas nav minēta šīs iedaļas 2. punkta a) – e) apakšpunkt</w:t>
      </w:r>
      <w:r w:rsidRPr="005A1A96">
        <w:t xml:space="preserve">ā; un </w:t>
      </w:r>
    </w:p>
    <w:p w14:paraId="6FBFDF13" w14:textId="77777777" w:rsidR="00FA6F39" w:rsidRPr="005A1A96" w:rsidRDefault="00FA6F39" w:rsidP="00FA6F39"/>
    <w:p w14:paraId="2EDDBDE9" w14:textId="77777777" w:rsidR="00FA6F39" w:rsidRPr="005A1A96" w:rsidRDefault="00FA6F39" w:rsidP="00FA6F39">
      <w:pPr>
        <w:ind w:left="567" w:hanging="567"/>
      </w:pPr>
      <w:r w:rsidRPr="005A1A96">
        <w:t>b)</w:t>
      </w:r>
      <w:r w:rsidRPr="005A1A96">
        <w:tab/>
        <w:t>piegāde sabiedriskajam tīklam ir atkarīga tikai no struktūras pašpatēriņa un nepārsniedz 30 % no struktūras dzeramā ūdens vai elektroenerģijas ražošanas kopapjoma, ņemot vērā vidējo radītāju iepriekšējos trijos gados, ieskaitot kārtējo gadu.</w:t>
      </w:r>
    </w:p>
    <w:p w14:paraId="0BCB5D9A" w14:textId="77777777" w:rsidR="00FA6F39" w:rsidRPr="005A1A96" w:rsidRDefault="00FA6F39" w:rsidP="00FA6F39"/>
    <w:p w14:paraId="16493B01" w14:textId="126942EC" w:rsidR="00751A0A" w:rsidRPr="005A1A96" w:rsidRDefault="00751A0A" w:rsidP="00751A0A">
      <w:r w:rsidRPr="005A1A96">
        <w:br w:type="page"/>
      </w:r>
    </w:p>
    <w:p w14:paraId="13D29B24" w14:textId="6B391BFE" w:rsidR="00FA6F39" w:rsidRPr="005A1A96" w:rsidRDefault="00751A0A" w:rsidP="00FA6F39">
      <w:r w:rsidRPr="005A1A96">
        <w:t>4</w:t>
      </w:r>
      <w:r w:rsidR="00FA6F39" w:rsidRPr="005A1A96">
        <w:t>.</w:t>
      </w:r>
      <w:r w:rsidR="00FA6F39" w:rsidRPr="005A1A96">
        <w:tab/>
        <w:t>Ja vismaz 80 % no saistītā uzņēmuma vidējā apgrozījuma par pakalpojumiem vai piegādēm iepriekšējos trīs gados ir radušies attiecīgi no šādiem pakalpojumiem vai piegādēm uzņēmumiem, ar kuriem tas ir saistīts</w:t>
      </w:r>
      <w:r w:rsidR="00FA6F39" w:rsidRPr="005A1A96">
        <w:rPr>
          <w:rStyle w:val="FootnoteReference"/>
        </w:rPr>
        <w:footnoteReference w:id="9"/>
      </w:r>
      <w:r w:rsidR="00FA6F39" w:rsidRPr="005A1A96">
        <w:t>, piešķirtajām pakalpojumu vai piegāžu līgumu slēgšanas tiesībām 21. nodaļu (Publiskais iepirkums) nepiemēro, ja:</w:t>
      </w:r>
    </w:p>
    <w:p w14:paraId="11965E6A" w14:textId="77777777" w:rsidR="00FA6F39" w:rsidRPr="005A1A96" w:rsidRDefault="00FA6F39" w:rsidP="00FA6F39"/>
    <w:p w14:paraId="50B0D409" w14:textId="77777777" w:rsidR="00FA6F39" w:rsidRPr="005A1A96" w:rsidRDefault="00FA6F39" w:rsidP="00FA6F39">
      <w:pPr>
        <w:ind w:left="567" w:hanging="567"/>
      </w:pPr>
      <w:r w:rsidRPr="005A1A96">
        <w:t>a)</w:t>
      </w:r>
      <w:r w:rsidRPr="005A1A96">
        <w:tab/>
        <w:t>iepirkuma veicējs tās piešķir saistītam uzņēmumam</w:t>
      </w:r>
      <w:r w:rsidRPr="005A1A96">
        <w:rPr>
          <w:rStyle w:val="FootnoteReference"/>
        </w:rPr>
        <w:footnoteReference w:id="10"/>
      </w:r>
      <w:r w:rsidRPr="005A1A96">
        <w:t>; vai</w:t>
      </w:r>
    </w:p>
    <w:p w14:paraId="2AC33AB5" w14:textId="77777777" w:rsidR="00FA6F39" w:rsidRPr="005A1A96" w:rsidRDefault="00FA6F39" w:rsidP="00FA6F39"/>
    <w:p w14:paraId="1EAFF8A3" w14:textId="0E626DCB" w:rsidR="00FA6F39" w:rsidRPr="005A1A96" w:rsidRDefault="00FA6F39" w:rsidP="00FA6F39">
      <w:pPr>
        <w:ind w:left="567" w:hanging="567"/>
      </w:pPr>
      <w:r w:rsidRPr="005A1A96">
        <w:t>b)</w:t>
      </w:r>
      <w:r w:rsidRPr="005A1A96">
        <w:tab/>
        <w:t xml:space="preserve">kopuzņēmums, kuru veido vienīgi vairāki iepirkuma veicēji, lai veiktu darbības šīs </w:t>
      </w:r>
      <w:r w:rsidRPr="000E6B13">
        <w:t>iedaļas 2.</w:t>
      </w:r>
      <w:r w:rsidR="000E6B13">
        <w:t> </w:t>
      </w:r>
      <w:r w:rsidRPr="000E6B13">
        <w:t>punkta a) – e) apakšpunkta nozīmē, tās piešķir uzņēmumam, kas ir saistīts ar kādu no šie</w:t>
      </w:r>
      <w:r w:rsidRPr="005A1A96">
        <w:t>m iepirkuma veicējiem.</w:t>
      </w:r>
    </w:p>
    <w:p w14:paraId="5FE2589C" w14:textId="77777777" w:rsidR="00FA6F39" w:rsidRPr="005A1A96" w:rsidRDefault="00FA6F39" w:rsidP="00FA6F39"/>
    <w:p w14:paraId="58727638" w14:textId="3A2E2972" w:rsidR="00751A0A" w:rsidRPr="005A1A96" w:rsidRDefault="00751A0A" w:rsidP="00751A0A">
      <w:r w:rsidRPr="005A1A96">
        <w:br w:type="page"/>
      </w:r>
    </w:p>
    <w:p w14:paraId="096E38E2" w14:textId="17F8D1DC" w:rsidR="00FA6F39" w:rsidRPr="005A1A96" w:rsidRDefault="00751A0A" w:rsidP="00FA6F39">
      <w:r w:rsidRPr="005A1A96">
        <w:t>5</w:t>
      </w:r>
      <w:r w:rsidR="00FA6F39" w:rsidRPr="005A1A96">
        <w:t>.</w:t>
      </w:r>
      <w:r w:rsidR="00FA6F39" w:rsidRPr="005A1A96">
        <w:tab/>
        <w:t>Ja kopuzņēmums ir izveidots attiecīgās darbības veikšanai vismaz trīs gadu laikposmā un ja kopuzņēmuma dibināšanas dokumentā ir paredzēts noteikums, ka to veidojošie iepirkuma veicēji būs kopuzņēmuma daļa vismaz tikpat ilgu laika posmu, tad 21. nodaļu (Publiskais iepirkums) nepiemēro līgumu slēgšanas tiesībām:</w:t>
      </w:r>
    </w:p>
    <w:p w14:paraId="6488F244" w14:textId="77777777" w:rsidR="00FA6F39" w:rsidRPr="005A1A96" w:rsidRDefault="00FA6F39" w:rsidP="00FA6F39"/>
    <w:p w14:paraId="74C3156F" w14:textId="71E98CC9" w:rsidR="00FA6F39" w:rsidRPr="005A1A96" w:rsidRDefault="00FA6F39" w:rsidP="00FA6F39">
      <w:pPr>
        <w:ind w:left="567" w:hanging="567"/>
      </w:pPr>
      <w:r w:rsidRPr="005A1A96">
        <w:t>a)</w:t>
      </w:r>
      <w:r w:rsidRPr="005A1A96">
        <w:tab/>
        <w:t xml:space="preserve">ko piešķir kopuzņēmums, kuru veido vienīgi vairāki iepirkuma veicēji, lai veiktu šīs </w:t>
      </w:r>
      <w:r w:rsidRPr="000E6B13">
        <w:t>iedaļas 2.</w:t>
      </w:r>
      <w:r w:rsidR="000E6B13" w:rsidRPr="000E6B13">
        <w:t> </w:t>
      </w:r>
      <w:r w:rsidRPr="000E6B13">
        <w:t>punkta a) – e) apakšpunktā uzskaitītās darbības, vienam no šiem iepirkuma veicējiem; v</w:t>
      </w:r>
      <w:r w:rsidRPr="005A1A96">
        <w:t>ai</w:t>
      </w:r>
    </w:p>
    <w:p w14:paraId="7B1A3164" w14:textId="77777777" w:rsidR="00FA6F39" w:rsidRPr="005A1A96" w:rsidRDefault="00FA6F39" w:rsidP="00FA6F39"/>
    <w:p w14:paraId="36E5C316" w14:textId="77777777" w:rsidR="00FA6F39" w:rsidRPr="005A1A96" w:rsidRDefault="00FA6F39" w:rsidP="00FA6F39">
      <w:pPr>
        <w:ind w:left="567" w:hanging="567"/>
      </w:pPr>
      <w:r w:rsidRPr="005A1A96">
        <w:t>b)</w:t>
      </w:r>
      <w:r w:rsidRPr="005A1A96">
        <w:tab/>
        <w:t>ko iepirkuma veicējs piešķir šādam kopuzņēmumam, kura daļa tas ir.</w:t>
      </w:r>
    </w:p>
    <w:p w14:paraId="277A0347" w14:textId="77777777" w:rsidR="00FA6F39" w:rsidRPr="005A1A96" w:rsidRDefault="00FA6F39" w:rsidP="00FA6F39"/>
    <w:p w14:paraId="0EDC7DEF" w14:textId="77777777" w:rsidR="00FA6F39" w:rsidRPr="005A1A96" w:rsidRDefault="00FA6F39" w:rsidP="00FA6F39"/>
    <w:p w14:paraId="3BD7E3B6" w14:textId="77777777" w:rsidR="00FA6F39" w:rsidRPr="005A1A96" w:rsidRDefault="00FA6F39" w:rsidP="00FA6F39">
      <w:pPr>
        <w:jc w:val="center"/>
      </w:pPr>
      <w:r w:rsidRPr="005A1A96">
        <w:t>D IEDAĻA</w:t>
      </w:r>
    </w:p>
    <w:p w14:paraId="64478532" w14:textId="77777777" w:rsidR="00FA6F39" w:rsidRPr="005A1A96" w:rsidRDefault="00FA6F39" w:rsidP="00FA6F39">
      <w:pPr>
        <w:jc w:val="center"/>
      </w:pPr>
    </w:p>
    <w:p w14:paraId="26CDC554" w14:textId="77777777" w:rsidR="00FA6F39" w:rsidRPr="005A1A96" w:rsidRDefault="00FA6F39" w:rsidP="00FA6F39">
      <w:pPr>
        <w:jc w:val="center"/>
      </w:pPr>
      <w:r w:rsidRPr="005A1A96">
        <w:t>PRECES</w:t>
      </w:r>
    </w:p>
    <w:p w14:paraId="3F17EC26" w14:textId="77777777" w:rsidR="00FA6F39" w:rsidRPr="005A1A96" w:rsidRDefault="00FA6F39" w:rsidP="00FA6F39"/>
    <w:p w14:paraId="13CB5655" w14:textId="77777777" w:rsidR="00FA6F39" w:rsidRPr="005A1A96" w:rsidRDefault="00FA6F39" w:rsidP="00FA6F39">
      <w:r w:rsidRPr="005A1A96">
        <w:t>1.</w:t>
      </w:r>
      <w:r w:rsidRPr="005A1A96">
        <w:tab/>
        <w:t>Ja vien šajā pielikumā nav noteikts citādi un ievērojot vispārīgās piezīmes H iedaļā, 21. nodaļa (Publiskais iepirkums) attiecas uz visu preču iepirkumu, ko iepērk A līdz C iedaļā norādītie iepirkuma veicēji.</w:t>
      </w:r>
    </w:p>
    <w:p w14:paraId="7ABBBD43" w14:textId="77777777" w:rsidR="00FA6F39" w:rsidRPr="005A1A96" w:rsidRDefault="00FA6F39" w:rsidP="00FA6F39"/>
    <w:p w14:paraId="3C64D2F5" w14:textId="02FDD42E" w:rsidR="00751A0A" w:rsidRPr="005A1A96" w:rsidRDefault="00751A0A" w:rsidP="00751A0A">
      <w:r w:rsidRPr="005A1A96">
        <w:br w:type="page"/>
      </w:r>
    </w:p>
    <w:p w14:paraId="0F58B0FF" w14:textId="5EC18DA6" w:rsidR="00FA6F39" w:rsidRPr="005A1A96" w:rsidRDefault="00751A0A" w:rsidP="00FA6F39">
      <w:r w:rsidRPr="005A1A96">
        <w:t>2</w:t>
      </w:r>
      <w:r w:rsidR="00FA6F39" w:rsidRPr="005A1A96">
        <w:t>.</w:t>
      </w:r>
      <w:r w:rsidR="00FA6F39" w:rsidRPr="005A1A96">
        <w:tab/>
        <w:t>Neskarot 1. punktu, attiecībā uz precēm, ko iepērk Beļģijas, Bulgārijas, Čehijas Republikas, Dānijas, Vācijas, Igaunijas, Īrijas, Grieķijas, Spānijas, Francijas, Horvātijas, Itālijas, Kipras, Latvijas, Lietuvas, Luksemburgas, Ungārijas, Maltas, Nīderlandes, Austrijas, Polijas, Portugāles, Rumānijas, Slovēnijas, Slovākijas, Somijas un Zviedrijas aizsardzības ministrijas un aģentūras, 21. nodaļu (Publiskais iepirkums) piemēro tikai precēm, kuras aprakstītas turpmāk norādītajās kombinētās nomenklatūras nodaļās.</w:t>
      </w:r>
    </w:p>
    <w:p w14:paraId="588AF1A4" w14:textId="77777777" w:rsidR="00FA6F39" w:rsidRPr="005A1A96" w:rsidRDefault="00FA6F39" w:rsidP="00FA6F39"/>
    <w:p w14:paraId="6564F399" w14:textId="77777777" w:rsidR="00FA6F39" w:rsidRPr="005A1A96" w:rsidRDefault="00FA6F39" w:rsidP="00FA6F39">
      <w:r w:rsidRPr="005A1A96">
        <w:t>25. nodaļa. Sāls; sērs; zemes un akmens; apmešanas materiāli, kaļķi un cements</w:t>
      </w:r>
    </w:p>
    <w:p w14:paraId="6CE2184F" w14:textId="77777777" w:rsidR="00FA6F39" w:rsidRPr="005A1A96" w:rsidRDefault="00FA6F39" w:rsidP="00FA6F39"/>
    <w:p w14:paraId="38CB85D6" w14:textId="77777777" w:rsidR="00FA6F39" w:rsidRPr="005A1A96" w:rsidRDefault="00FA6F39" w:rsidP="00FA6F39">
      <w:r w:rsidRPr="005A1A96">
        <w:t>26. nodaļa. Rūdas, sārņi un pelni</w:t>
      </w:r>
    </w:p>
    <w:p w14:paraId="72DA3563" w14:textId="77777777" w:rsidR="00FA6F39" w:rsidRPr="005A1A96" w:rsidRDefault="00FA6F39" w:rsidP="00FA6F39"/>
    <w:p w14:paraId="383EFE38" w14:textId="77777777" w:rsidR="00FA6F39" w:rsidRPr="005A1A96" w:rsidRDefault="00FA6F39" w:rsidP="00FA6F39">
      <w:r w:rsidRPr="005A1A96">
        <w:t>27. nodaļa. Minerālais kurināmais, minerāleļļas un to pārtvaices produkti; bitumenvielas; minerālvaski,</w:t>
      </w:r>
    </w:p>
    <w:p w14:paraId="63AB6982" w14:textId="77777777" w:rsidR="00FA6F39" w:rsidRPr="005A1A96" w:rsidRDefault="00FA6F39" w:rsidP="00FA6F39"/>
    <w:p w14:paraId="41FB7EC9" w14:textId="77777777" w:rsidR="00FA6F39" w:rsidRPr="005A1A96" w:rsidRDefault="00FA6F39" w:rsidP="00FA6F39">
      <w:pPr>
        <w:ind w:left="567"/>
      </w:pPr>
      <w:r w:rsidRPr="005A1A96">
        <w:t>izņemot:</w:t>
      </w:r>
    </w:p>
    <w:p w14:paraId="683BC7B3" w14:textId="77777777" w:rsidR="00FA6F39" w:rsidRPr="005A1A96" w:rsidRDefault="00FA6F39" w:rsidP="00FA6F39">
      <w:pPr>
        <w:ind w:left="567"/>
      </w:pPr>
    </w:p>
    <w:p w14:paraId="58690055" w14:textId="77777777" w:rsidR="00FA6F39" w:rsidRPr="005A1A96" w:rsidRDefault="00FA6F39" w:rsidP="00FA6F39">
      <w:pPr>
        <w:ind w:left="567"/>
      </w:pPr>
      <w:r w:rsidRPr="005A1A96">
        <w:t>ex 27.10: īpašas dzinēju degvielas</w:t>
      </w:r>
    </w:p>
    <w:p w14:paraId="4F3EA2B5" w14:textId="77777777" w:rsidR="00FA6F39" w:rsidRPr="005A1A96" w:rsidRDefault="00FA6F39" w:rsidP="00FA6F39"/>
    <w:p w14:paraId="30F4CDD3" w14:textId="77777777" w:rsidR="00FA6F39" w:rsidRPr="005A1A96" w:rsidRDefault="00FA6F39" w:rsidP="00FA6F39">
      <w:r w:rsidRPr="005A1A96">
        <w:t>28. nodaļa. Neorganiskās ķīmijas produkti; dārgmetālu, retzemju metālu, radioaktīvo elementu vai izotopu organiskie un neorganiskie savienojumi,</w:t>
      </w:r>
    </w:p>
    <w:p w14:paraId="3A88E9D9" w14:textId="77777777" w:rsidR="00FA6F39" w:rsidRPr="005A1A96" w:rsidRDefault="00FA6F39" w:rsidP="00FA6F39"/>
    <w:p w14:paraId="31800DA3" w14:textId="77777777" w:rsidR="00FA6F39" w:rsidRPr="005A1A96" w:rsidRDefault="00FA6F39" w:rsidP="00FA6F39">
      <w:pPr>
        <w:ind w:left="567"/>
      </w:pPr>
      <w:r w:rsidRPr="005A1A96">
        <w:t>izņemot:</w:t>
      </w:r>
    </w:p>
    <w:p w14:paraId="1897FDF5" w14:textId="77777777" w:rsidR="00FA6F39" w:rsidRPr="005A1A96" w:rsidRDefault="00FA6F39" w:rsidP="00FA6F39">
      <w:pPr>
        <w:ind w:left="567"/>
      </w:pPr>
    </w:p>
    <w:p w14:paraId="19F66E62" w14:textId="77777777" w:rsidR="00FA6F39" w:rsidRPr="005A1A96" w:rsidRDefault="00FA6F39" w:rsidP="00FA6F39">
      <w:pPr>
        <w:ind w:left="567"/>
      </w:pPr>
      <w:r w:rsidRPr="005A1A96">
        <w:t>ex 2808: sprāgstvielas</w:t>
      </w:r>
    </w:p>
    <w:p w14:paraId="1DF558EE" w14:textId="77777777" w:rsidR="00FA6F39" w:rsidRPr="005A1A96" w:rsidRDefault="00FA6F39" w:rsidP="00FA6F39">
      <w:pPr>
        <w:ind w:left="567"/>
      </w:pPr>
    </w:p>
    <w:p w14:paraId="38C9E8BC" w14:textId="34F247D8" w:rsidR="00751A0A" w:rsidRPr="005A1A96" w:rsidRDefault="00751A0A" w:rsidP="00751A0A">
      <w:r w:rsidRPr="005A1A96">
        <w:br w:type="page"/>
      </w:r>
    </w:p>
    <w:p w14:paraId="68616632" w14:textId="4DBAF140" w:rsidR="00FA6F39" w:rsidRPr="005A1A96" w:rsidRDefault="00751A0A" w:rsidP="00FA6F39">
      <w:pPr>
        <w:ind w:left="567"/>
      </w:pPr>
      <w:r w:rsidRPr="005A1A96">
        <w:t>e</w:t>
      </w:r>
      <w:r w:rsidR="00FA6F39" w:rsidRPr="005A1A96">
        <w:t>x 2813: sprāgstvielas</w:t>
      </w:r>
    </w:p>
    <w:p w14:paraId="7B9A6DCB" w14:textId="77777777" w:rsidR="00FA6F39" w:rsidRPr="005A1A96" w:rsidRDefault="00FA6F39" w:rsidP="00FA6F39">
      <w:pPr>
        <w:ind w:left="567"/>
      </w:pPr>
    </w:p>
    <w:p w14:paraId="6E72F895" w14:textId="77777777" w:rsidR="00FA6F39" w:rsidRPr="005A1A96" w:rsidRDefault="00FA6F39" w:rsidP="00FA6F39">
      <w:pPr>
        <w:ind w:left="567"/>
      </w:pPr>
      <w:r w:rsidRPr="005A1A96">
        <w:t>ex 2814: asaru gāzi</w:t>
      </w:r>
    </w:p>
    <w:p w14:paraId="4BB76570" w14:textId="77777777" w:rsidR="00FA6F39" w:rsidRPr="005A1A96" w:rsidRDefault="00FA6F39" w:rsidP="00FA6F39">
      <w:pPr>
        <w:ind w:left="567"/>
      </w:pPr>
    </w:p>
    <w:p w14:paraId="55BB5686" w14:textId="77777777" w:rsidR="00FA6F39" w:rsidRPr="005A1A96" w:rsidRDefault="00FA6F39" w:rsidP="00FA6F39">
      <w:pPr>
        <w:ind w:left="567"/>
      </w:pPr>
      <w:r w:rsidRPr="005A1A96">
        <w:t>ex 2825: sprāgstvielas</w:t>
      </w:r>
    </w:p>
    <w:p w14:paraId="0EF32E8C" w14:textId="77777777" w:rsidR="00FA6F39" w:rsidRPr="005A1A96" w:rsidRDefault="00FA6F39" w:rsidP="00FA6F39">
      <w:pPr>
        <w:ind w:left="567"/>
      </w:pPr>
    </w:p>
    <w:p w14:paraId="224D5880" w14:textId="77777777" w:rsidR="00FA6F39" w:rsidRPr="005A1A96" w:rsidRDefault="00FA6F39" w:rsidP="00FA6F39">
      <w:pPr>
        <w:ind w:left="567"/>
      </w:pPr>
      <w:r w:rsidRPr="005A1A96">
        <w:t>ex 2829: sprāgstvielas</w:t>
      </w:r>
    </w:p>
    <w:p w14:paraId="0C48DD5A" w14:textId="77777777" w:rsidR="00FA6F39" w:rsidRPr="005A1A96" w:rsidRDefault="00FA6F39" w:rsidP="00FA6F39">
      <w:pPr>
        <w:ind w:left="567"/>
      </w:pPr>
    </w:p>
    <w:p w14:paraId="626077AC" w14:textId="77777777" w:rsidR="00FA6F39" w:rsidRPr="005A1A96" w:rsidRDefault="00FA6F39" w:rsidP="00FA6F39">
      <w:pPr>
        <w:ind w:left="567"/>
      </w:pPr>
      <w:r w:rsidRPr="005A1A96">
        <w:t>ex 2834: sprāgstvielas</w:t>
      </w:r>
    </w:p>
    <w:p w14:paraId="29DBE13F" w14:textId="77777777" w:rsidR="00FA6F39" w:rsidRPr="005A1A96" w:rsidRDefault="00FA6F39" w:rsidP="00FA6F39">
      <w:pPr>
        <w:ind w:left="567"/>
      </w:pPr>
    </w:p>
    <w:p w14:paraId="735CE69B" w14:textId="77777777" w:rsidR="00FA6F39" w:rsidRPr="005A1A96" w:rsidRDefault="00FA6F39" w:rsidP="00FA6F39">
      <w:pPr>
        <w:ind w:left="567"/>
      </w:pPr>
      <w:r w:rsidRPr="005A1A96">
        <w:t>ex 2844: toksiskus produktus</w:t>
      </w:r>
    </w:p>
    <w:p w14:paraId="4E07B567" w14:textId="77777777" w:rsidR="00FA6F39" w:rsidRPr="005A1A96" w:rsidRDefault="00FA6F39" w:rsidP="00FA6F39">
      <w:pPr>
        <w:ind w:left="567"/>
      </w:pPr>
    </w:p>
    <w:p w14:paraId="18C71C3E" w14:textId="77777777" w:rsidR="00FA6F39" w:rsidRPr="005A1A96" w:rsidRDefault="00FA6F39" w:rsidP="00FA6F39">
      <w:pPr>
        <w:ind w:left="567"/>
      </w:pPr>
      <w:r w:rsidRPr="005A1A96">
        <w:t>ex 2845: toksiskus produktus</w:t>
      </w:r>
    </w:p>
    <w:p w14:paraId="2993389D" w14:textId="77777777" w:rsidR="00FA6F39" w:rsidRPr="005A1A96" w:rsidRDefault="00FA6F39" w:rsidP="00FA6F39">
      <w:pPr>
        <w:ind w:left="567"/>
      </w:pPr>
    </w:p>
    <w:p w14:paraId="0FEF9A75" w14:textId="77777777" w:rsidR="00FA6F39" w:rsidRPr="005A1A96" w:rsidRDefault="00FA6F39" w:rsidP="00FA6F39">
      <w:pPr>
        <w:ind w:left="567"/>
      </w:pPr>
      <w:r w:rsidRPr="005A1A96">
        <w:t>ex 2847: sprāgstvielas</w:t>
      </w:r>
    </w:p>
    <w:p w14:paraId="76052F8D" w14:textId="77777777" w:rsidR="00FA6F39" w:rsidRPr="005A1A96" w:rsidRDefault="00FA6F39" w:rsidP="00FA6F39">
      <w:pPr>
        <w:ind w:left="567"/>
      </w:pPr>
    </w:p>
    <w:p w14:paraId="3FFE2524" w14:textId="77777777" w:rsidR="00FA6F39" w:rsidRPr="005A1A96" w:rsidRDefault="00FA6F39" w:rsidP="00FA6F39">
      <w:pPr>
        <w:ind w:left="567"/>
      </w:pPr>
      <w:r w:rsidRPr="005A1A96">
        <w:t>ex 2852: toksiskus produktus</w:t>
      </w:r>
    </w:p>
    <w:p w14:paraId="13E3A5BB" w14:textId="77777777" w:rsidR="00FA6F39" w:rsidRPr="005A1A96" w:rsidRDefault="00FA6F39" w:rsidP="00FA6F39">
      <w:pPr>
        <w:ind w:left="567"/>
      </w:pPr>
    </w:p>
    <w:p w14:paraId="1F59ADA2" w14:textId="77777777" w:rsidR="00FA6F39" w:rsidRPr="005A1A96" w:rsidRDefault="00FA6F39" w:rsidP="00FA6F39">
      <w:pPr>
        <w:ind w:left="567"/>
      </w:pPr>
      <w:r w:rsidRPr="005A1A96">
        <w:t>ex 2853: toksiskus produktus</w:t>
      </w:r>
    </w:p>
    <w:p w14:paraId="4E66EA41" w14:textId="77777777" w:rsidR="00FA6F39" w:rsidRPr="005A1A96" w:rsidRDefault="00FA6F39" w:rsidP="00FA6F39"/>
    <w:p w14:paraId="5D35A79D" w14:textId="77777777" w:rsidR="00FA6F39" w:rsidRPr="005A1A96" w:rsidRDefault="00FA6F39" w:rsidP="00FA6F39">
      <w:r w:rsidRPr="005A1A96">
        <w:t>29. nodaļa. Organiskie ķīmiskie savienojumi,</w:t>
      </w:r>
    </w:p>
    <w:p w14:paraId="6E6C105E" w14:textId="77777777" w:rsidR="00FA6F39" w:rsidRPr="005A1A96" w:rsidRDefault="00FA6F39" w:rsidP="00FA6F39"/>
    <w:p w14:paraId="42BCDA4A" w14:textId="77777777" w:rsidR="00FA6F39" w:rsidRPr="005A1A96" w:rsidRDefault="00FA6F39" w:rsidP="00FA6F39">
      <w:pPr>
        <w:ind w:left="567"/>
      </w:pPr>
      <w:r w:rsidRPr="005A1A96">
        <w:t>izņemot:</w:t>
      </w:r>
    </w:p>
    <w:p w14:paraId="620F1156" w14:textId="77777777" w:rsidR="00FA6F39" w:rsidRPr="005A1A96" w:rsidRDefault="00FA6F39" w:rsidP="00FA6F39">
      <w:pPr>
        <w:ind w:left="567"/>
      </w:pPr>
    </w:p>
    <w:p w14:paraId="771902E1" w14:textId="77777777" w:rsidR="00FA6F39" w:rsidRPr="005A1A96" w:rsidRDefault="00FA6F39" w:rsidP="00FA6F39">
      <w:pPr>
        <w:ind w:left="567"/>
      </w:pPr>
      <w:r w:rsidRPr="005A1A96">
        <w:t>ex 2904: sprāgstvielas</w:t>
      </w:r>
    </w:p>
    <w:p w14:paraId="15906E7F" w14:textId="77777777" w:rsidR="00FA6F39" w:rsidRPr="005A1A96" w:rsidRDefault="00FA6F39" w:rsidP="00FA6F39">
      <w:pPr>
        <w:ind w:left="567"/>
      </w:pPr>
    </w:p>
    <w:p w14:paraId="104C0B45" w14:textId="50590CB0" w:rsidR="00751A0A" w:rsidRPr="005A1A96" w:rsidRDefault="00751A0A" w:rsidP="00751A0A">
      <w:r w:rsidRPr="005A1A96">
        <w:br w:type="page"/>
      </w:r>
    </w:p>
    <w:p w14:paraId="60EBC23F" w14:textId="0348A5BE" w:rsidR="00FA6F39" w:rsidRPr="005A1A96" w:rsidRDefault="00751A0A" w:rsidP="00FA6F39">
      <w:pPr>
        <w:ind w:left="567"/>
      </w:pPr>
      <w:r w:rsidRPr="005A1A96">
        <w:t>e</w:t>
      </w:r>
      <w:r w:rsidR="00FA6F39" w:rsidRPr="005A1A96">
        <w:t>x 2905: sprāgstvielas</w:t>
      </w:r>
    </w:p>
    <w:p w14:paraId="4F87C8FF" w14:textId="77777777" w:rsidR="00FA6F39" w:rsidRPr="005A1A96" w:rsidRDefault="00FA6F39" w:rsidP="00FA6F39">
      <w:pPr>
        <w:ind w:left="567"/>
      </w:pPr>
    </w:p>
    <w:p w14:paraId="2736BDDF" w14:textId="77777777" w:rsidR="00FA6F39" w:rsidRPr="005A1A96" w:rsidRDefault="00FA6F39" w:rsidP="00FA6F39">
      <w:pPr>
        <w:ind w:left="567"/>
      </w:pPr>
      <w:r w:rsidRPr="005A1A96">
        <w:t>ex 2908: sprāgstvielas</w:t>
      </w:r>
    </w:p>
    <w:p w14:paraId="7A1EE8AD" w14:textId="77777777" w:rsidR="00FA6F39" w:rsidRPr="005A1A96" w:rsidRDefault="00FA6F39" w:rsidP="00FA6F39">
      <w:pPr>
        <w:ind w:left="567"/>
      </w:pPr>
    </w:p>
    <w:p w14:paraId="0ED13ECB" w14:textId="77777777" w:rsidR="00FA6F39" w:rsidRPr="005A1A96" w:rsidRDefault="00FA6F39" w:rsidP="00FA6F39">
      <w:pPr>
        <w:ind w:left="567"/>
      </w:pPr>
      <w:r w:rsidRPr="005A1A96">
        <w:t>ex 2909: sprāgstvielas</w:t>
      </w:r>
    </w:p>
    <w:p w14:paraId="0C62B4A9" w14:textId="77777777" w:rsidR="00FA6F39" w:rsidRPr="005A1A96" w:rsidRDefault="00FA6F39" w:rsidP="00FA6F39">
      <w:pPr>
        <w:ind w:left="567"/>
      </w:pPr>
    </w:p>
    <w:p w14:paraId="41B972BD" w14:textId="77777777" w:rsidR="00FA6F39" w:rsidRPr="005A1A96" w:rsidRDefault="00FA6F39" w:rsidP="00FA6F39">
      <w:pPr>
        <w:ind w:left="567"/>
      </w:pPr>
      <w:r w:rsidRPr="005A1A96">
        <w:t>ex 2912: sprāgstvielas</w:t>
      </w:r>
    </w:p>
    <w:p w14:paraId="0273911C" w14:textId="77777777" w:rsidR="00FA6F39" w:rsidRPr="005A1A96" w:rsidRDefault="00FA6F39" w:rsidP="00FA6F39">
      <w:pPr>
        <w:ind w:left="567"/>
      </w:pPr>
    </w:p>
    <w:p w14:paraId="2692877C" w14:textId="77777777" w:rsidR="00FA6F39" w:rsidRPr="005A1A96" w:rsidRDefault="00FA6F39" w:rsidP="00FA6F39">
      <w:pPr>
        <w:ind w:left="567"/>
      </w:pPr>
      <w:r w:rsidRPr="005A1A96">
        <w:t>ex 2913: sprāgstvielas</w:t>
      </w:r>
    </w:p>
    <w:p w14:paraId="5E646F3F" w14:textId="77777777" w:rsidR="00FA6F39" w:rsidRPr="005A1A96" w:rsidRDefault="00FA6F39" w:rsidP="00FA6F39">
      <w:pPr>
        <w:ind w:left="567"/>
      </w:pPr>
    </w:p>
    <w:p w14:paraId="4E0CB481" w14:textId="77777777" w:rsidR="00FA6F39" w:rsidRPr="005A1A96" w:rsidRDefault="00FA6F39" w:rsidP="00FA6F39">
      <w:pPr>
        <w:ind w:left="567"/>
      </w:pPr>
      <w:r w:rsidRPr="005A1A96">
        <w:t>ex 2914: toksiskus produktus</w:t>
      </w:r>
    </w:p>
    <w:p w14:paraId="587592ED" w14:textId="77777777" w:rsidR="00FA6F39" w:rsidRPr="005A1A96" w:rsidRDefault="00FA6F39" w:rsidP="00FA6F39">
      <w:pPr>
        <w:ind w:left="567"/>
      </w:pPr>
    </w:p>
    <w:p w14:paraId="319274AD" w14:textId="77777777" w:rsidR="00FA6F39" w:rsidRPr="005A1A96" w:rsidRDefault="00FA6F39" w:rsidP="00FA6F39">
      <w:pPr>
        <w:ind w:left="567"/>
      </w:pPr>
      <w:r w:rsidRPr="005A1A96">
        <w:t>ex 2915: toksiskus produktus</w:t>
      </w:r>
    </w:p>
    <w:p w14:paraId="5A92DDDF" w14:textId="77777777" w:rsidR="00FA6F39" w:rsidRPr="005A1A96" w:rsidRDefault="00FA6F39" w:rsidP="00FA6F39">
      <w:pPr>
        <w:ind w:left="567"/>
      </w:pPr>
    </w:p>
    <w:p w14:paraId="4F56A9B9" w14:textId="77777777" w:rsidR="00FA6F39" w:rsidRPr="005A1A96" w:rsidRDefault="00FA6F39" w:rsidP="00FA6F39">
      <w:pPr>
        <w:ind w:left="567"/>
      </w:pPr>
      <w:r w:rsidRPr="005A1A96">
        <w:t>ex 2916: toksiskus produktus</w:t>
      </w:r>
    </w:p>
    <w:p w14:paraId="4ABA05C2" w14:textId="77777777" w:rsidR="00FA6F39" w:rsidRPr="005A1A96" w:rsidRDefault="00FA6F39" w:rsidP="00FA6F39">
      <w:pPr>
        <w:ind w:left="567"/>
      </w:pPr>
    </w:p>
    <w:p w14:paraId="5D7BBE5D" w14:textId="77777777" w:rsidR="00FA6F39" w:rsidRPr="005A1A96" w:rsidRDefault="00FA6F39" w:rsidP="00FA6F39">
      <w:pPr>
        <w:ind w:left="567"/>
      </w:pPr>
      <w:r w:rsidRPr="005A1A96">
        <w:t>ex 2920: toksiskus produktus</w:t>
      </w:r>
    </w:p>
    <w:p w14:paraId="6F42DC49" w14:textId="77777777" w:rsidR="00FA6F39" w:rsidRPr="005A1A96" w:rsidRDefault="00FA6F39" w:rsidP="00FA6F39">
      <w:pPr>
        <w:ind w:left="567"/>
      </w:pPr>
    </w:p>
    <w:p w14:paraId="7309C8F0" w14:textId="77777777" w:rsidR="00FA6F39" w:rsidRPr="005A1A96" w:rsidRDefault="00FA6F39" w:rsidP="00FA6F39">
      <w:pPr>
        <w:ind w:left="567"/>
      </w:pPr>
      <w:r w:rsidRPr="005A1A96">
        <w:t>ex 2921: toksiskus produktus</w:t>
      </w:r>
    </w:p>
    <w:p w14:paraId="596E9918" w14:textId="77777777" w:rsidR="00FA6F39" w:rsidRPr="005A1A96" w:rsidRDefault="00FA6F39" w:rsidP="00FA6F39">
      <w:pPr>
        <w:ind w:left="567"/>
      </w:pPr>
    </w:p>
    <w:p w14:paraId="02F41BF1" w14:textId="77777777" w:rsidR="00FA6F39" w:rsidRPr="005A1A96" w:rsidRDefault="00FA6F39" w:rsidP="00FA6F39">
      <w:pPr>
        <w:ind w:left="567"/>
      </w:pPr>
      <w:r w:rsidRPr="005A1A96">
        <w:t>ex 2922: toksiskus produktus</w:t>
      </w:r>
    </w:p>
    <w:p w14:paraId="69E0A771" w14:textId="77777777" w:rsidR="00FA6F39" w:rsidRPr="005A1A96" w:rsidRDefault="00FA6F39" w:rsidP="00FA6F39">
      <w:pPr>
        <w:ind w:left="567"/>
      </w:pPr>
    </w:p>
    <w:p w14:paraId="6A849169" w14:textId="77777777" w:rsidR="00FA6F39" w:rsidRPr="005A1A96" w:rsidRDefault="00FA6F39" w:rsidP="00FA6F39">
      <w:pPr>
        <w:ind w:left="567"/>
      </w:pPr>
      <w:r w:rsidRPr="005A1A96">
        <w:t>ex 2933: sprāgstvielas</w:t>
      </w:r>
    </w:p>
    <w:p w14:paraId="7ACB678C" w14:textId="77777777" w:rsidR="00FA6F39" w:rsidRPr="005A1A96" w:rsidRDefault="00FA6F39" w:rsidP="00FA6F39">
      <w:pPr>
        <w:ind w:left="567"/>
      </w:pPr>
    </w:p>
    <w:p w14:paraId="6850501B" w14:textId="77777777" w:rsidR="00FA6F39" w:rsidRPr="005A1A96" w:rsidRDefault="00FA6F39" w:rsidP="00FA6F39">
      <w:pPr>
        <w:ind w:left="567"/>
      </w:pPr>
      <w:r w:rsidRPr="005A1A96">
        <w:t>ex 2926: toksiskus produktus</w:t>
      </w:r>
    </w:p>
    <w:p w14:paraId="6C1E0B86" w14:textId="77777777" w:rsidR="00FA6F39" w:rsidRPr="005A1A96" w:rsidRDefault="00FA6F39" w:rsidP="00FA6F39">
      <w:pPr>
        <w:ind w:left="567"/>
      </w:pPr>
    </w:p>
    <w:p w14:paraId="57AD0D36" w14:textId="77777777" w:rsidR="00FA6F39" w:rsidRPr="005A1A96" w:rsidRDefault="00FA6F39" w:rsidP="00FA6F39">
      <w:pPr>
        <w:ind w:left="567"/>
      </w:pPr>
      <w:r w:rsidRPr="005A1A96">
        <w:t>ex 2928: sprāgstvielas</w:t>
      </w:r>
    </w:p>
    <w:p w14:paraId="24E0C26F" w14:textId="77777777" w:rsidR="00FA6F39" w:rsidRPr="005A1A96" w:rsidRDefault="00FA6F39" w:rsidP="00FA6F39"/>
    <w:p w14:paraId="4E7F510E" w14:textId="055569BF" w:rsidR="00751A0A" w:rsidRPr="005A1A96" w:rsidRDefault="00751A0A" w:rsidP="00751A0A">
      <w:r w:rsidRPr="005A1A96">
        <w:br w:type="page"/>
      </w:r>
    </w:p>
    <w:p w14:paraId="5D8FF2CA" w14:textId="38C667D4" w:rsidR="00FA6F39" w:rsidRPr="005A1A96" w:rsidRDefault="00751A0A" w:rsidP="00FA6F39">
      <w:r w:rsidRPr="005A1A96">
        <w:t>3</w:t>
      </w:r>
      <w:r w:rsidR="00FA6F39" w:rsidRPr="005A1A96">
        <w:t>0. nodaļa. Farmaceitiskie produkti</w:t>
      </w:r>
    </w:p>
    <w:p w14:paraId="766220BF" w14:textId="77777777" w:rsidR="00FA6F39" w:rsidRPr="005A1A96" w:rsidRDefault="00FA6F39" w:rsidP="00FA6F39"/>
    <w:p w14:paraId="2D8F38C6" w14:textId="77777777" w:rsidR="00FA6F39" w:rsidRPr="005A1A96" w:rsidRDefault="00FA6F39" w:rsidP="00FA6F39">
      <w:r w:rsidRPr="005A1A96">
        <w:t>31. nodaļa. Mēslošanas līdzekļi</w:t>
      </w:r>
    </w:p>
    <w:p w14:paraId="6A81C14B" w14:textId="77777777" w:rsidR="00FA6F39" w:rsidRPr="005A1A96" w:rsidRDefault="00FA6F39" w:rsidP="00FA6F39"/>
    <w:p w14:paraId="0EE15163" w14:textId="77777777" w:rsidR="00FA6F39" w:rsidRPr="005A1A96" w:rsidRDefault="00FA6F39" w:rsidP="00FA6F39">
      <w:r w:rsidRPr="005A1A96">
        <w:t>32. nodaļa. Miecvielu vai krāsu ekstrakti; miecvielas un to atvasinājumi; pigmenti un citas krāsvielas; krāsas un lakas, špakteļtepes, tepes un citas mastikas; tintes</w:t>
      </w:r>
    </w:p>
    <w:p w14:paraId="74FBEF18" w14:textId="77777777" w:rsidR="00FA6F39" w:rsidRPr="005A1A96" w:rsidRDefault="00FA6F39" w:rsidP="00FA6F39"/>
    <w:p w14:paraId="00106B67" w14:textId="77777777" w:rsidR="00FA6F39" w:rsidRPr="005A1A96" w:rsidRDefault="00FA6F39" w:rsidP="00FA6F39">
      <w:r w:rsidRPr="005A1A96">
        <w:t>33. nodaļa. Ēteriskās eļļas un rezinoīdi; parfimērijas, kosmētikas un ķermeņa kopšanas līdzekļi</w:t>
      </w:r>
    </w:p>
    <w:p w14:paraId="10F4EF51" w14:textId="77777777" w:rsidR="00FA6F39" w:rsidRPr="005A1A96" w:rsidRDefault="00FA6F39" w:rsidP="00FA6F39"/>
    <w:p w14:paraId="1F8D9FF1" w14:textId="77777777" w:rsidR="00FA6F39" w:rsidRPr="005A1A96" w:rsidRDefault="00FA6F39" w:rsidP="00FA6F39">
      <w:r w:rsidRPr="005A1A96">
        <w:t>34. nodaļa. Ziepes, organiskās virsmaktīvās vielas, mazgāšanas līdzekļi, eļļošanas līdzekļi, mākslīgie vaski, gatavi vaski, spodrināšanas un tīrīšanas līdzekļi, sveces un tamlīdzīgi izstrādājumi, veidošanas pastas, zobtehnikas vaski un izstrādājumi zobārstniecībai uz ģipša bāzes</w:t>
      </w:r>
    </w:p>
    <w:p w14:paraId="173D9373" w14:textId="77777777" w:rsidR="00FA6F39" w:rsidRPr="005A1A96" w:rsidRDefault="00FA6F39" w:rsidP="00FA6F39"/>
    <w:p w14:paraId="304E5B33" w14:textId="77777777" w:rsidR="00FA6F39" w:rsidRPr="005A1A96" w:rsidRDefault="00FA6F39" w:rsidP="00FA6F39">
      <w:r w:rsidRPr="005A1A96">
        <w:t>35. nodaļa. Olbaltumvielas; modificētas cietes; līmes; fermenti</w:t>
      </w:r>
    </w:p>
    <w:p w14:paraId="490D84C0" w14:textId="77777777" w:rsidR="00FA6F39" w:rsidRPr="005A1A96" w:rsidRDefault="00FA6F39" w:rsidP="00FA6F39"/>
    <w:p w14:paraId="26AA8FB2" w14:textId="77777777" w:rsidR="00FA6F39" w:rsidRPr="005A1A96" w:rsidRDefault="00FA6F39" w:rsidP="00FA6F39">
      <w:r w:rsidRPr="005A1A96">
        <w:t>37. nodaļa. Foto un kino preces</w:t>
      </w:r>
    </w:p>
    <w:p w14:paraId="78576040" w14:textId="77777777" w:rsidR="00FA6F39" w:rsidRPr="005A1A96" w:rsidRDefault="00FA6F39" w:rsidP="00FA6F39"/>
    <w:p w14:paraId="4B14671E" w14:textId="77777777" w:rsidR="00FA6F39" w:rsidRPr="005A1A96" w:rsidRDefault="00FA6F39" w:rsidP="00FA6F39">
      <w:r w:rsidRPr="005A1A96">
        <w:t>38. nodaļa. Jaukti ķīmiskie produkti,</w:t>
      </w:r>
    </w:p>
    <w:p w14:paraId="68C4CB14" w14:textId="77777777" w:rsidR="00FA6F39" w:rsidRPr="005A1A96" w:rsidRDefault="00FA6F39" w:rsidP="00FA6F39"/>
    <w:p w14:paraId="60AFAEA8" w14:textId="77777777" w:rsidR="00FA6F39" w:rsidRPr="005A1A96" w:rsidRDefault="00FA6F39" w:rsidP="00FA6F39">
      <w:pPr>
        <w:ind w:left="567"/>
      </w:pPr>
      <w:r w:rsidRPr="005A1A96">
        <w:t>izņemot:</w:t>
      </w:r>
    </w:p>
    <w:p w14:paraId="4ECC4E8E" w14:textId="77777777" w:rsidR="00FA6F39" w:rsidRPr="005A1A96" w:rsidRDefault="00FA6F39" w:rsidP="00FA6F39">
      <w:pPr>
        <w:ind w:left="567"/>
      </w:pPr>
    </w:p>
    <w:p w14:paraId="0EEE6A2A" w14:textId="77777777" w:rsidR="00FA6F39" w:rsidRPr="005A1A96" w:rsidRDefault="00FA6F39" w:rsidP="00FA6F39">
      <w:pPr>
        <w:ind w:left="567"/>
      </w:pPr>
      <w:r w:rsidRPr="005A1A96">
        <w:t>ex 3824: toksiskus produktus</w:t>
      </w:r>
    </w:p>
    <w:p w14:paraId="6B6B9928" w14:textId="77777777" w:rsidR="00FA6F39" w:rsidRPr="005A1A96" w:rsidRDefault="00FA6F39" w:rsidP="00FA6F39"/>
    <w:p w14:paraId="6C420C28" w14:textId="3CD95903" w:rsidR="00751A0A" w:rsidRPr="005A1A96" w:rsidRDefault="00751A0A" w:rsidP="00751A0A">
      <w:r w:rsidRPr="005A1A96">
        <w:br w:type="page"/>
      </w:r>
    </w:p>
    <w:p w14:paraId="19DF93D0" w14:textId="793892F1" w:rsidR="00FA6F39" w:rsidRPr="005A1A96" w:rsidRDefault="00751A0A" w:rsidP="00FA6F39">
      <w:r w:rsidRPr="005A1A96">
        <w:t>3</w:t>
      </w:r>
      <w:r w:rsidR="00FA6F39" w:rsidRPr="005A1A96">
        <w:t>9. nodaļa. Plastmasas un to izstrādājumi,</w:t>
      </w:r>
    </w:p>
    <w:p w14:paraId="313644D7" w14:textId="77777777" w:rsidR="00FA6F39" w:rsidRPr="005A1A96" w:rsidRDefault="00FA6F39" w:rsidP="00FA6F39"/>
    <w:p w14:paraId="09FBC161" w14:textId="77777777" w:rsidR="00FA6F39" w:rsidRPr="005A1A96" w:rsidRDefault="00FA6F39" w:rsidP="00FA6F39">
      <w:pPr>
        <w:ind w:left="567"/>
      </w:pPr>
      <w:r w:rsidRPr="005A1A96">
        <w:t>izņemot:</w:t>
      </w:r>
    </w:p>
    <w:p w14:paraId="1A364E7A" w14:textId="77777777" w:rsidR="00FA6F39" w:rsidRPr="005A1A96" w:rsidRDefault="00FA6F39" w:rsidP="00FA6F39">
      <w:pPr>
        <w:ind w:left="567"/>
      </w:pPr>
    </w:p>
    <w:p w14:paraId="306D668D" w14:textId="77777777" w:rsidR="00FA6F39" w:rsidRPr="005A1A96" w:rsidRDefault="00FA6F39" w:rsidP="00FA6F39">
      <w:pPr>
        <w:ind w:left="567"/>
      </w:pPr>
      <w:r w:rsidRPr="005A1A96">
        <w:t>ex 3912: sprāgstvielas</w:t>
      </w:r>
    </w:p>
    <w:p w14:paraId="70040CF5" w14:textId="77777777" w:rsidR="00FA6F39" w:rsidRPr="005A1A96" w:rsidRDefault="00FA6F39" w:rsidP="00FA6F39"/>
    <w:p w14:paraId="6671F5C2" w14:textId="77777777" w:rsidR="00FA6F39" w:rsidRPr="005A1A96" w:rsidRDefault="00FA6F39" w:rsidP="00FA6F39">
      <w:r w:rsidRPr="005A1A96">
        <w:t>40. nodaļa. Kaučuks un tā izstrādājumi,</w:t>
      </w:r>
    </w:p>
    <w:p w14:paraId="3CEDFCE7" w14:textId="77777777" w:rsidR="00FA6F39" w:rsidRPr="005A1A96" w:rsidRDefault="00FA6F39" w:rsidP="00FA6F39"/>
    <w:p w14:paraId="110BF333" w14:textId="77777777" w:rsidR="00FA6F39" w:rsidRPr="005A1A96" w:rsidRDefault="00FA6F39" w:rsidP="00FA6F39">
      <w:pPr>
        <w:ind w:left="567"/>
      </w:pPr>
      <w:r w:rsidRPr="005A1A96">
        <w:t>izņemot:</w:t>
      </w:r>
    </w:p>
    <w:p w14:paraId="127DB7BC" w14:textId="77777777" w:rsidR="00FA6F39" w:rsidRPr="005A1A96" w:rsidRDefault="00FA6F39" w:rsidP="00FA6F39">
      <w:pPr>
        <w:ind w:left="567"/>
      </w:pPr>
    </w:p>
    <w:p w14:paraId="7BFE505B" w14:textId="77777777" w:rsidR="00FA6F39" w:rsidRPr="005A1A96" w:rsidRDefault="00FA6F39" w:rsidP="00FA6F39">
      <w:pPr>
        <w:ind w:left="567"/>
      </w:pPr>
      <w:r w:rsidRPr="005A1A96">
        <w:t>ex 4011: ložu necaurlaidīgas riepas</w:t>
      </w:r>
    </w:p>
    <w:p w14:paraId="665DA193" w14:textId="77777777" w:rsidR="00FA6F39" w:rsidRPr="005A1A96" w:rsidRDefault="00FA6F39" w:rsidP="00FA6F39"/>
    <w:p w14:paraId="310C819C" w14:textId="77777777" w:rsidR="00FA6F39" w:rsidRPr="005A1A96" w:rsidRDefault="00FA6F39" w:rsidP="00FA6F39">
      <w:r w:rsidRPr="005A1A96">
        <w:t>41. nodaļa. Jēlādas (izņemot kažokādas) un āda</w:t>
      </w:r>
    </w:p>
    <w:p w14:paraId="47D50527" w14:textId="77777777" w:rsidR="00FA6F39" w:rsidRPr="005A1A96" w:rsidRDefault="00FA6F39" w:rsidP="00FA6F39"/>
    <w:p w14:paraId="52338DF2" w14:textId="77777777" w:rsidR="00FA6F39" w:rsidRPr="005A1A96" w:rsidRDefault="00FA6F39" w:rsidP="00FA6F39">
      <w:r w:rsidRPr="005A1A96">
        <w:t>42. nodaļa. Ādas izstrādājumi; zirglietas un iejūgs; ceļojuma piederumi, somas un tamlīdzīgas preces; izstrādājumi no dzīvnieku zarnām (izņemot zīdtārpiņa pavedienu)</w:t>
      </w:r>
    </w:p>
    <w:p w14:paraId="1ED96285" w14:textId="77777777" w:rsidR="00FA6F39" w:rsidRPr="005A1A96" w:rsidRDefault="00FA6F39" w:rsidP="00FA6F39"/>
    <w:p w14:paraId="14A5477C" w14:textId="77777777" w:rsidR="00FA6F39" w:rsidRPr="005A1A96" w:rsidRDefault="00FA6F39" w:rsidP="00FA6F39">
      <w:r w:rsidRPr="005A1A96">
        <w:t>43. nodaļa. Kažokādas un mākslīgās kažokādas; to izstrādājumi</w:t>
      </w:r>
    </w:p>
    <w:p w14:paraId="23B4183F" w14:textId="77777777" w:rsidR="00FA6F39" w:rsidRPr="005A1A96" w:rsidRDefault="00FA6F39" w:rsidP="00FA6F39"/>
    <w:p w14:paraId="4F12E534" w14:textId="77777777" w:rsidR="00FA6F39" w:rsidRPr="005A1A96" w:rsidRDefault="00FA6F39" w:rsidP="00FA6F39">
      <w:r w:rsidRPr="005A1A96">
        <w:t>44. nodaļa. Koks un koka izstrādājumi; kokogle</w:t>
      </w:r>
    </w:p>
    <w:p w14:paraId="22EFDE33" w14:textId="77777777" w:rsidR="00FA6F39" w:rsidRPr="005A1A96" w:rsidRDefault="00FA6F39" w:rsidP="00FA6F39"/>
    <w:p w14:paraId="672C09FD" w14:textId="77777777" w:rsidR="00FA6F39" w:rsidRPr="005A1A96" w:rsidRDefault="00FA6F39" w:rsidP="00FA6F39">
      <w:r w:rsidRPr="005A1A96">
        <w:t>45. nodaļa. Korķis un korķa izstrādājumi</w:t>
      </w:r>
    </w:p>
    <w:p w14:paraId="1F882958" w14:textId="77777777" w:rsidR="00FA6F39" w:rsidRPr="005A1A96" w:rsidRDefault="00FA6F39" w:rsidP="00FA6F39"/>
    <w:p w14:paraId="145BD5FD" w14:textId="222D0189" w:rsidR="00751A0A" w:rsidRPr="005A1A96" w:rsidRDefault="00751A0A" w:rsidP="00751A0A">
      <w:r w:rsidRPr="005A1A96">
        <w:br w:type="page"/>
      </w:r>
    </w:p>
    <w:p w14:paraId="45A6E72A" w14:textId="33A0A835" w:rsidR="00FA6F39" w:rsidRPr="005A1A96" w:rsidRDefault="00751A0A" w:rsidP="00FA6F39">
      <w:r w:rsidRPr="005A1A96">
        <w:t>4</w:t>
      </w:r>
      <w:r w:rsidR="00FA6F39" w:rsidRPr="005A1A96">
        <w:t>6. nodaļa. Izstrādājumi no salmiem, esparto vai citiem pinamiem materiāliem; pīti trauki un pinumi</w:t>
      </w:r>
    </w:p>
    <w:p w14:paraId="2EFF1A10" w14:textId="77777777" w:rsidR="00FA6F39" w:rsidRPr="005A1A96" w:rsidRDefault="00FA6F39" w:rsidP="00FA6F39"/>
    <w:p w14:paraId="0B97AF8F" w14:textId="77777777" w:rsidR="00FA6F39" w:rsidRPr="005A1A96" w:rsidRDefault="00FA6F39" w:rsidP="00FA6F39">
      <w:r w:rsidRPr="005A1A96">
        <w:t>47. nodaļa. Papīra masa no koksnes vai cita celulozes šķiedrmateriāla; pārstrādāts (atkritumu un makulatūras) papīrs vai kartons</w:t>
      </w:r>
    </w:p>
    <w:p w14:paraId="5536A8F6" w14:textId="77777777" w:rsidR="00FA6F39" w:rsidRPr="005A1A96" w:rsidRDefault="00FA6F39" w:rsidP="00FA6F39"/>
    <w:p w14:paraId="2CFCBF0F" w14:textId="77777777" w:rsidR="00FA6F39" w:rsidRPr="005A1A96" w:rsidRDefault="00FA6F39" w:rsidP="00FA6F39">
      <w:r w:rsidRPr="005A1A96">
        <w:t>48. nodaļa. Papīrs un kartons; papīra masas, papīra vai kartona izstrādājumi</w:t>
      </w:r>
    </w:p>
    <w:p w14:paraId="773A662E" w14:textId="77777777" w:rsidR="00FA6F39" w:rsidRPr="005A1A96" w:rsidRDefault="00FA6F39" w:rsidP="00FA6F39"/>
    <w:p w14:paraId="166EFAB5" w14:textId="77777777" w:rsidR="00FA6F39" w:rsidRPr="005A1A96" w:rsidRDefault="00FA6F39" w:rsidP="00FA6F39">
      <w:r w:rsidRPr="005A1A96">
        <w:t>49. nodaļa. Iespiestas grāmatas, laikraksti, attēli un citi poligrāfijas rūpniecības izstrādājumi; rokraksti, mašīnraksti un plāni</w:t>
      </w:r>
    </w:p>
    <w:p w14:paraId="3A94BF4E" w14:textId="77777777" w:rsidR="00FA6F39" w:rsidRPr="005A1A96" w:rsidRDefault="00FA6F39" w:rsidP="00FA6F39"/>
    <w:p w14:paraId="777BED19" w14:textId="77777777" w:rsidR="00FA6F39" w:rsidRPr="005A1A96" w:rsidRDefault="00FA6F39" w:rsidP="00FA6F39">
      <w:r w:rsidRPr="005A1A96">
        <w:t>65. nodaļa. Galvassegas un to daļas</w:t>
      </w:r>
    </w:p>
    <w:p w14:paraId="6843C926" w14:textId="77777777" w:rsidR="00FA6F39" w:rsidRPr="005A1A96" w:rsidRDefault="00FA6F39" w:rsidP="00FA6F39"/>
    <w:p w14:paraId="0B889465" w14:textId="77777777" w:rsidR="00FA6F39" w:rsidRPr="005A1A96" w:rsidRDefault="00FA6F39" w:rsidP="00FA6F39">
      <w:r w:rsidRPr="005A1A96">
        <w:t>66. nodaļa. Lietussargi, saulessargi, spieķi, spieķsēdekļi, pātagas, pletnes un to daļas</w:t>
      </w:r>
    </w:p>
    <w:p w14:paraId="11B19526" w14:textId="77777777" w:rsidR="00FA6F39" w:rsidRPr="005A1A96" w:rsidRDefault="00FA6F39" w:rsidP="00FA6F39"/>
    <w:p w14:paraId="64B39DF5" w14:textId="77777777" w:rsidR="00FA6F39" w:rsidRPr="005A1A96" w:rsidRDefault="00FA6F39" w:rsidP="00FA6F39">
      <w:r w:rsidRPr="005A1A96">
        <w:t>67. nodaļa. Apstrādātas spalvas un dūnas un izstrādājumi no spalvām vai dūnām; mākslīgie ziedi; izstrādājumi no cilvēku matiem</w:t>
      </w:r>
    </w:p>
    <w:p w14:paraId="59BFA0F6" w14:textId="77777777" w:rsidR="00FA6F39" w:rsidRPr="005A1A96" w:rsidRDefault="00FA6F39" w:rsidP="00FA6F39"/>
    <w:p w14:paraId="278ED8DB" w14:textId="77777777" w:rsidR="00FA6F39" w:rsidRPr="005A1A96" w:rsidRDefault="00FA6F39" w:rsidP="00FA6F39">
      <w:r w:rsidRPr="005A1A96">
        <w:t>68. nodaļa. Akmens, ģipša, cementa, azbesta, vizlas un tamlīdzīgu materiālu izstrādājumi</w:t>
      </w:r>
    </w:p>
    <w:p w14:paraId="2E221B15" w14:textId="77777777" w:rsidR="00FA6F39" w:rsidRPr="005A1A96" w:rsidRDefault="00FA6F39" w:rsidP="00FA6F39"/>
    <w:p w14:paraId="6D75C014" w14:textId="77777777" w:rsidR="00FA6F39" w:rsidRPr="005A1A96" w:rsidRDefault="00FA6F39" w:rsidP="00FA6F39">
      <w:r w:rsidRPr="005A1A96">
        <w:t>69. nodaļa. Keramikas izstrādājumi</w:t>
      </w:r>
    </w:p>
    <w:p w14:paraId="5956BC18" w14:textId="77777777" w:rsidR="00FA6F39" w:rsidRPr="005A1A96" w:rsidRDefault="00FA6F39" w:rsidP="00FA6F39"/>
    <w:p w14:paraId="6F7AD63C" w14:textId="77777777" w:rsidR="00FA6F39" w:rsidRPr="005A1A96" w:rsidRDefault="00FA6F39" w:rsidP="00FA6F39">
      <w:r w:rsidRPr="005A1A96">
        <w:t>70. nodaļa. Stikls un stikla izstrādājumi</w:t>
      </w:r>
    </w:p>
    <w:p w14:paraId="56799CC1" w14:textId="77777777" w:rsidR="00FA6F39" w:rsidRPr="005A1A96" w:rsidRDefault="00FA6F39" w:rsidP="00FA6F39"/>
    <w:p w14:paraId="76E524BA" w14:textId="4FBEED7A" w:rsidR="00751A0A" w:rsidRPr="005A1A96" w:rsidRDefault="00751A0A" w:rsidP="00751A0A">
      <w:r w:rsidRPr="005A1A96">
        <w:br w:type="page"/>
      </w:r>
    </w:p>
    <w:p w14:paraId="127F73C1" w14:textId="6AA94F8A" w:rsidR="00FA6F39" w:rsidRPr="005A1A96" w:rsidRDefault="00751A0A" w:rsidP="00FA6F39">
      <w:r w:rsidRPr="005A1A96">
        <w:t>7</w:t>
      </w:r>
      <w:r w:rsidR="00FA6F39" w:rsidRPr="005A1A96">
        <w:t>1. nodaļa. Dabiskas vai kultivētas pērles, dārgakmeņi un pusdārgakmeņi, dārgmetāli, ar dārgmetālu plaķēti metāli un to izstrādājumi; bižutērija; monētas</w:t>
      </w:r>
    </w:p>
    <w:p w14:paraId="3E886C36" w14:textId="77777777" w:rsidR="00FA6F39" w:rsidRPr="005A1A96" w:rsidRDefault="00FA6F39" w:rsidP="00FA6F39"/>
    <w:p w14:paraId="12AC16D5" w14:textId="77777777" w:rsidR="00FA6F39" w:rsidRPr="005A1A96" w:rsidRDefault="00FA6F39" w:rsidP="00FA6F39">
      <w:r w:rsidRPr="005A1A96">
        <w:t>73. nodaļa. Dzelzs vai tērauda izstrādājumi</w:t>
      </w:r>
    </w:p>
    <w:p w14:paraId="6EF49A3B" w14:textId="77777777" w:rsidR="00FA6F39" w:rsidRPr="005A1A96" w:rsidRDefault="00FA6F39" w:rsidP="00FA6F39"/>
    <w:p w14:paraId="38CDB3C2" w14:textId="77777777" w:rsidR="00FA6F39" w:rsidRPr="005A1A96" w:rsidRDefault="00FA6F39" w:rsidP="00FA6F39">
      <w:r w:rsidRPr="005A1A96">
        <w:t>74. nodaļa. Varš un tā izstrādājumi</w:t>
      </w:r>
    </w:p>
    <w:p w14:paraId="4675E9BA" w14:textId="77777777" w:rsidR="00FA6F39" w:rsidRPr="005A1A96" w:rsidRDefault="00FA6F39" w:rsidP="00FA6F39"/>
    <w:p w14:paraId="34944CA7" w14:textId="77777777" w:rsidR="00FA6F39" w:rsidRPr="005A1A96" w:rsidRDefault="00FA6F39" w:rsidP="00FA6F39">
      <w:r w:rsidRPr="005A1A96">
        <w:t>75. nodaļa. Niķelis un tā izstrādājumi</w:t>
      </w:r>
    </w:p>
    <w:p w14:paraId="384D7278" w14:textId="77777777" w:rsidR="00FA6F39" w:rsidRPr="005A1A96" w:rsidRDefault="00FA6F39" w:rsidP="00FA6F39"/>
    <w:p w14:paraId="0E2D2A3B" w14:textId="77777777" w:rsidR="00FA6F39" w:rsidRPr="005A1A96" w:rsidRDefault="00FA6F39" w:rsidP="00FA6F39">
      <w:r w:rsidRPr="005A1A96">
        <w:t>76. nodaļa. Alumīnijs un tā izstrādājumi</w:t>
      </w:r>
    </w:p>
    <w:p w14:paraId="75B9DB98" w14:textId="77777777" w:rsidR="00FA6F39" w:rsidRPr="005A1A96" w:rsidRDefault="00FA6F39" w:rsidP="00FA6F39"/>
    <w:p w14:paraId="762A3EF7" w14:textId="77777777" w:rsidR="00FA6F39" w:rsidRPr="005A1A96" w:rsidRDefault="00FA6F39" w:rsidP="00FA6F39">
      <w:r w:rsidRPr="005A1A96">
        <w:t>77. nodaļa. Magnijs un berilijs un to izstrādājumi</w:t>
      </w:r>
    </w:p>
    <w:p w14:paraId="4DBE8789" w14:textId="77777777" w:rsidR="00FA6F39" w:rsidRPr="005A1A96" w:rsidRDefault="00FA6F39" w:rsidP="00FA6F39"/>
    <w:p w14:paraId="21626BB6" w14:textId="77777777" w:rsidR="00FA6F39" w:rsidRPr="005A1A96" w:rsidRDefault="00FA6F39" w:rsidP="00FA6F39">
      <w:r w:rsidRPr="005A1A96">
        <w:t>78. nodaļa. Svins un tā izstrādājumi</w:t>
      </w:r>
    </w:p>
    <w:p w14:paraId="57CAEFE5" w14:textId="77777777" w:rsidR="00FA6F39" w:rsidRPr="005A1A96" w:rsidRDefault="00FA6F39" w:rsidP="00FA6F39"/>
    <w:p w14:paraId="1F6208AC" w14:textId="77777777" w:rsidR="00FA6F39" w:rsidRPr="005A1A96" w:rsidRDefault="00FA6F39" w:rsidP="00FA6F39">
      <w:r w:rsidRPr="005A1A96">
        <w:t>79. nodaļa. Cinks un tā izstrādājumi</w:t>
      </w:r>
    </w:p>
    <w:p w14:paraId="0EF37838" w14:textId="77777777" w:rsidR="00FA6F39" w:rsidRPr="005A1A96" w:rsidRDefault="00FA6F39" w:rsidP="00FA6F39"/>
    <w:p w14:paraId="2D57A5A1" w14:textId="77777777" w:rsidR="00FA6F39" w:rsidRPr="005A1A96" w:rsidRDefault="00FA6F39" w:rsidP="00FA6F39">
      <w:r w:rsidRPr="005A1A96">
        <w:t>80. nodaļa. Alva un tās izstrādājumi</w:t>
      </w:r>
    </w:p>
    <w:p w14:paraId="1679EE8D" w14:textId="77777777" w:rsidR="00FA6F39" w:rsidRPr="005A1A96" w:rsidRDefault="00FA6F39" w:rsidP="00FA6F39"/>
    <w:p w14:paraId="5EC161A0" w14:textId="77777777" w:rsidR="00FA6F39" w:rsidRPr="005A1A96" w:rsidRDefault="00FA6F39" w:rsidP="00FA6F39">
      <w:r w:rsidRPr="005A1A96">
        <w:t>81. nodaļa. Pārējie parastie metāli; metālkeramika; to izstrādājumi</w:t>
      </w:r>
    </w:p>
    <w:p w14:paraId="3BCB1F20" w14:textId="77777777" w:rsidR="00FA6F39" w:rsidRPr="005A1A96" w:rsidRDefault="00FA6F39" w:rsidP="00FA6F39"/>
    <w:p w14:paraId="27D2CE69" w14:textId="5D455667" w:rsidR="00751A0A" w:rsidRPr="005A1A96" w:rsidRDefault="00751A0A" w:rsidP="00751A0A">
      <w:r w:rsidRPr="005A1A96">
        <w:br w:type="page"/>
      </w:r>
    </w:p>
    <w:p w14:paraId="7A75ECF5" w14:textId="48109977" w:rsidR="00FA6F39" w:rsidRPr="005A1A96" w:rsidRDefault="00751A0A" w:rsidP="00FA6F39">
      <w:r w:rsidRPr="005A1A96">
        <w:t>8</w:t>
      </w:r>
      <w:r w:rsidR="00FA6F39" w:rsidRPr="005A1A96">
        <w:t>2. nodaļa. Parasto metālu instrumenti, darbarīki, griešanas rīki, karotes un dakšiņas; to daļas no parastajiem metāliem,</w:t>
      </w:r>
    </w:p>
    <w:p w14:paraId="19106725" w14:textId="77777777" w:rsidR="00FA6F39" w:rsidRPr="005A1A96" w:rsidRDefault="00FA6F39" w:rsidP="00FA6F39"/>
    <w:p w14:paraId="2551BEE6" w14:textId="77777777" w:rsidR="00FA6F39" w:rsidRPr="005A1A96" w:rsidRDefault="00FA6F39" w:rsidP="00FA6F39">
      <w:pPr>
        <w:ind w:left="567"/>
      </w:pPr>
      <w:r w:rsidRPr="005A1A96">
        <w:t>izņemot:</w:t>
      </w:r>
    </w:p>
    <w:p w14:paraId="4C1549D5" w14:textId="77777777" w:rsidR="00FA6F39" w:rsidRPr="005A1A96" w:rsidRDefault="00FA6F39" w:rsidP="00FA6F39">
      <w:pPr>
        <w:ind w:left="567"/>
      </w:pPr>
    </w:p>
    <w:p w14:paraId="67BE46C5" w14:textId="77777777" w:rsidR="00FA6F39" w:rsidRPr="005A1A96" w:rsidRDefault="00FA6F39" w:rsidP="00FA6F39">
      <w:pPr>
        <w:ind w:left="567"/>
      </w:pPr>
      <w:r w:rsidRPr="005A1A96">
        <w:t>ex 8207: instrumentus no parastajiem metāliem</w:t>
      </w:r>
    </w:p>
    <w:p w14:paraId="09ADDDF8" w14:textId="77777777" w:rsidR="00FA6F39" w:rsidRPr="005A1A96" w:rsidRDefault="00FA6F39" w:rsidP="00FA6F39">
      <w:pPr>
        <w:ind w:left="567"/>
      </w:pPr>
    </w:p>
    <w:p w14:paraId="6E2923DF" w14:textId="77777777" w:rsidR="00FA6F39" w:rsidRPr="005A1A96" w:rsidRDefault="00FA6F39" w:rsidP="00FA6F39">
      <w:pPr>
        <w:ind w:left="567"/>
      </w:pPr>
      <w:r w:rsidRPr="005A1A96">
        <w:t>ex 8209: instrumentus un daļas no parastajiem metāliem</w:t>
      </w:r>
    </w:p>
    <w:p w14:paraId="3B52055E" w14:textId="77777777" w:rsidR="00FA6F39" w:rsidRPr="005A1A96" w:rsidRDefault="00FA6F39" w:rsidP="00FA6F39"/>
    <w:p w14:paraId="54A4BB97" w14:textId="77777777" w:rsidR="00FA6F39" w:rsidRPr="005A1A96" w:rsidRDefault="00FA6F39" w:rsidP="00FA6F39">
      <w:r w:rsidRPr="005A1A96">
        <w:t>83. nodaļa. Dažādi parasto metālu izstrādājumi</w:t>
      </w:r>
    </w:p>
    <w:p w14:paraId="4EBD84E5" w14:textId="77777777" w:rsidR="00FA6F39" w:rsidRPr="005A1A96" w:rsidRDefault="00FA6F39" w:rsidP="00FA6F39"/>
    <w:p w14:paraId="57A01464" w14:textId="77777777" w:rsidR="00FA6F39" w:rsidRPr="005A1A96" w:rsidRDefault="00FA6F39" w:rsidP="00FA6F39">
      <w:r w:rsidRPr="005A1A96">
        <w:t>84. nodaļa. Kodolreaktori, katli, mehānismi un mehāniskas ierīces; to daļas,</w:t>
      </w:r>
    </w:p>
    <w:p w14:paraId="333B19F2" w14:textId="77777777" w:rsidR="00FA6F39" w:rsidRPr="005A1A96" w:rsidRDefault="00FA6F39" w:rsidP="00FA6F39"/>
    <w:p w14:paraId="7D5F15AD" w14:textId="77777777" w:rsidR="00FA6F39" w:rsidRPr="005A1A96" w:rsidRDefault="00FA6F39" w:rsidP="00FA6F39">
      <w:pPr>
        <w:ind w:left="567"/>
      </w:pPr>
      <w:r w:rsidRPr="005A1A96">
        <w:t>izņemot:</w:t>
      </w:r>
    </w:p>
    <w:p w14:paraId="43CF99F7" w14:textId="77777777" w:rsidR="00FA6F39" w:rsidRPr="005A1A96" w:rsidRDefault="00FA6F39" w:rsidP="00FA6F39">
      <w:pPr>
        <w:ind w:left="567"/>
      </w:pPr>
    </w:p>
    <w:p w14:paraId="0E5265FC" w14:textId="77777777" w:rsidR="00FA6F39" w:rsidRPr="005A1A96" w:rsidRDefault="00FA6F39" w:rsidP="00FA6F39">
      <w:pPr>
        <w:ind w:left="567"/>
      </w:pPr>
      <w:r w:rsidRPr="005A1A96">
        <w:t>8407: dzinējus</w:t>
      </w:r>
    </w:p>
    <w:p w14:paraId="0A1F3271" w14:textId="77777777" w:rsidR="00FA6F39" w:rsidRPr="005A1A96" w:rsidRDefault="00FA6F39" w:rsidP="00FA6F39">
      <w:pPr>
        <w:ind w:left="567"/>
      </w:pPr>
    </w:p>
    <w:p w14:paraId="69DECDDF" w14:textId="77777777" w:rsidR="00FA6F39" w:rsidRPr="005A1A96" w:rsidRDefault="00FA6F39" w:rsidP="00FA6F39">
      <w:pPr>
        <w:ind w:left="567"/>
      </w:pPr>
      <w:r w:rsidRPr="005A1A96">
        <w:t>8408: dzinējus</w:t>
      </w:r>
    </w:p>
    <w:p w14:paraId="238CE664" w14:textId="77777777" w:rsidR="00FA6F39" w:rsidRPr="005A1A96" w:rsidRDefault="00FA6F39" w:rsidP="00FA6F39">
      <w:pPr>
        <w:ind w:left="567"/>
      </w:pPr>
    </w:p>
    <w:p w14:paraId="6F6F3FE6" w14:textId="77777777" w:rsidR="00FA6F39" w:rsidRPr="005A1A96" w:rsidRDefault="00FA6F39" w:rsidP="00FA6F39">
      <w:pPr>
        <w:ind w:left="567"/>
      </w:pPr>
      <w:r w:rsidRPr="005A1A96">
        <w:t>ex 8411: citādus dzinējus</w:t>
      </w:r>
    </w:p>
    <w:p w14:paraId="19F355E4" w14:textId="77777777" w:rsidR="00FA6F39" w:rsidRPr="005A1A96" w:rsidRDefault="00FA6F39" w:rsidP="00FA6F39">
      <w:pPr>
        <w:ind w:left="567"/>
      </w:pPr>
    </w:p>
    <w:p w14:paraId="2732BEB5" w14:textId="77777777" w:rsidR="00FA6F39" w:rsidRPr="005A1A96" w:rsidRDefault="00FA6F39" w:rsidP="00FA6F39">
      <w:pPr>
        <w:ind w:left="567"/>
      </w:pPr>
      <w:r w:rsidRPr="005A1A96">
        <w:t>ex 8412: citādus dzinējus</w:t>
      </w:r>
    </w:p>
    <w:p w14:paraId="60CAE60A" w14:textId="77777777" w:rsidR="00FA6F39" w:rsidRPr="005A1A96" w:rsidRDefault="00FA6F39" w:rsidP="00FA6F39">
      <w:pPr>
        <w:ind w:left="567"/>
      </w:pPr>
    </w:p>
    <w:p w14:paraId="62E807FD" w14:textId="77777777" w:rsidR="00FA6F39" w:rsidRPr="005A1A96" w:rsidRDefault="00FA6F39" w:rsidP="00FA6F39">
      <w:pPr>
        <w:ind w:left="567"/>
      </w:pPr>
      <w:r w:rsidRPr="005A1A96">
        <w:t>ex 8458: mašīnas</w:t>
      </w:r>
    </w:p>
    <w:p w14:paraId="7A876680" w14:textId="77777777" w:rsidR="00FA6F39" w:rsidRPr="005A1A96" w:rsidRDefault="00FA6F39" w:rsidP="00FA6F39">
      <w:pPr>
        <w:ind w:left="567"/>
      </w:pPr>
    </w:p>
    <w:p w14:paraId="202AB853" w14:textId="21EE073E" w:rsidR="00751A0A" w:rsidRPr="005A1A96" w:rsidRDefault="00751A0A" w:rsidP="00751A0A">
      <w:r w:rsidRPr="005A1A96">
        <w:br w:type="page"/>
      </w:r>
    </w:p>
    <w:p w14:paraId="3774246D" w14:textId="4398AD1D" w:rsidR="00FA6F39" w:rsidRPr="005A1A96" w:rsidRDefault="00751A0A" w:rsidP="00FA6F39">
      <w:pPr>
        <w:ind w:left="567"/>
      </w:pPr>
      <w:r w:rsidRPr="005A1A96">
        <w:t>e</w:t>
      </w:r>
      <w:r w:rsidR="00FA6F39" w:rsidRPr="005A1A96">
        <w:t>x 8486: mašīnas</w:t>
      </w:r>
    </w:p>
    <w:p w14:paraId="7DA64109" w14:textId="77777777" w:rsidR="00FA6F39" w:rsidRPr="005A1A96" w:rsidRDefault="00FA6F39" w:rsidP="00FA6F39">
      <w:pPr>
        <w:ind w:left="567"/>
      </w:pPr>
    </w:p>
    <w:p w14:paraId="6E19F57F" w14:textId="77777777" w:rsidR="00FA6F39" w:rsidRPr="005A1A96" w:rsidRDefault="00FA6F39" w:rsidP="00FA6F39">
      <w:pPr>
        <w:ind w:left="567"/>
      </w:pPr>
      <w:r w:rsidRPr="005A1A96">
        <w:t>ex 8471: datu automātiskās apstrādes iekārtas</w:t>
      </w:r>
    </w:p>
    <w:p w14:paraId="74EBF375" w14:textId="77777777" w:rsidR="00FA6F39" w:rsidRPr="005A1A96" w:rsidRDefault="00FA6F39" w:rsidP="00FA6F39">
      <w:pPr>
        <w:ind w:left="567"/>
      </w:pPr>
    </w:p>
    <w:p w14:paraId="1AE7C61E" w14:textId="77777777" w:rsidR="00FA6F39" w:rsidRPr="005A1A96" w:rsidRDefault="00FA6F39" w:rsidP="00FA6F39">
      <w:pPr>
        <w:ind w:left="567"/>
      </w:pPr>
      <w:r w:rsidRPr="005A1A96">
        <w:t>ex 8473: to mašīnu daļas, kas minētas pozīcijā 8471</w:t>
      </w:r>
    </w:p>
    <w:p w14:paraId="48A8350E" w14:textId="77777777" w:rsidR="00FA6F39" w:rsidRPr="005A1A96" w:rsidRDefault="00FA6F39" w:rsidP="00FA6F39">
      <w:pPr>
        <w:ind w:left="567"/>
      </w:pPr>
    </w:p>
    <w:p w14:paraId="780830DA" w14:textId="77777777" w:rsidR="00FA6F39" w:rsidRPr="005A1A96" w:rsidRDefault="00FA6F39" w:rsidP="00FA6F39">
      <w:pPr>
        <w:ind w:left="567"/>
      </w:pPr>
      <w:r w:rsidRPr="005A1A96">
        <w:t>ex 8401: kodolreaktorus</w:t>
      </w:r>
    </w:p>
    <w:p w14:paraId="6D470212" w14:textId="77777777" w:rsidR="00FA6F39" w:rsidRPr="005A1A96" w:rsidRDefault="00FA6F39" w:rsidP="00FA6F39"/>
    <w:p w14:paraId="58275583" w14:textId="77777777" w:rsidR="00FA6F39" w:rsidRPr="005A1A96" w:rsidRDefault="00FA6F39" w:rsidP="00FA6F39">
      <w:r w:rsidRPr="005A1A96">
        <w:t>85. nodaļa. Elektroierīces un elektroiekārtas un to detaļas; skaņu ierakstīšanas un atskaņošanas aparatūra, televīzijas attēla un skaņas ierakstīšanas un reproducēšanas aparatūra un šādu izstrādājumu detaļas un piederumi,</w:t>
      </w:r>
    </w:p>
    <w:p w14:paraId="78086EDC" w14:textId="77777777" w:rsidR="00FA6F39" w:rsidRPr="005A1A96" w:rsidRDefault="00FA6F39" w:rsidP="00FA6F39"/>
    <w:p w14:paraId="7691D9D1" w14:textId="77777777" w:rsidR="00FA6F39" w:rsidRPr="005A1A96" w:rsidRDefault="00FA6F39" w:rsidP="00FA6F39">
      <w:pPr>
        <w:ind w:left="567"/>
      </w:pPr>
      <w:r w:rsidRPr="005A1A96">
        <w:t>izņemot:</w:t>
      </w:r>
    </w:p>
    <w:p w14:paraId="545E1658" w14:textId="77777777" w:rsidR="00FA6F39" w:rsidRPr="005A1A96" w:rsidRDefault="00FA6F39" w:rsidP="00FA6F39">
      <w:pPr>
        <w:ind w:left="567"/>
      </w:pPr>
    </w:p>
    <w:p w14:paraId="388C0BB4" w14:textId="77777777" w:rsidR="00FA6F39" w:rsidRPr="005A1A96" w:rsidRDefault="00FA6F39" w:rsidP="00FA6F39">
      <w:pPr>
        <w:ind w:left="567"/>
      </w:pPr>
      <w:r w:rsidRPr="005A1A96">
        <w:t>ex 8517: telesakaru iekārtas</w:t>
      </w:r>
    </w:p>
    <w:p w14:paraId="6FA9DB25" w14:textId="77777777" w:rsidR="00FA6F39" w:rsidRPr="005A1A96" w:rsidRDefault="00FA6F39" w:rsidP="00FA6F39">
      <w:pPr>
        <w:ind w:left="567"/>
      </w:pPr>
    </w:p>
    <w:p w14:paraId="624903B7" w14:textId="77777777" w:rsidR="00FA6F39" w:rsidRPr="005A1A96" w:rsidRDefault="00FA6F39" w:rsidP="00FA6F39">
      <w:pPr>
        <w:ind w:left="567"/>
      </w:pPr>
      <w:r w:rsidRPr="005A1A96">
        <w:t>ex 8525: raidaparatūru</w:t>
      </w:r>
    </w:p>
    <w:p w14:paraId="26206544" w14:textId="77777777" w:rsidR="00FA6F39" w:rsidRPr="005A1A96" w:rsidRDefault="00FA6F39" w:rsidP="00FA6F39">
      <w:pPr>
        <w:ind w:left="567"/>
      </w:pPr>
    </w:p>
    <w:p w14:paraId="43D996C1" w14:textId="77777777" w:rsidR="00FA6F39" w:rsidRPr="005A1A96" w:rsidRDefault="00FA6F39" w:rsidP="00FA6F39">
      <w:pPr>
        <w:ind w:left="567"/>
      </w:pPr>
      <w:r w:rsidRPr="005A1A96">
        <w:t>ex 8527: raidaparatūru</w:t>
      </w:r>
    </w:p>
    <w:p w14:paraId="0D7934AC" w14:textId="77777777" w:rsidR="00FA6F39" w:rsidRPr="005A1A96" w:rsidRDefault="00FA6F39" w:rsidP="00FA6F39"/>
    <w:p w14:paraId="49D0A78E" w14:textId="64B8C2FB" w:rsidR="00751A0A" w:rsidRPr="005A1A96" w:rsidRDefault="00751A0A" w:rsidP="00751A0A">
      <w:r w:rsidRPr="005A1A96">
        <w:br w:type="page"/>
      </w:r>
    </w:p>
    <w:p w14:paraId="7DE653B1" w14:textId="1F1D1391" w:rsidR="00FA6F39" w:rsidRPr="005A1A96" w:rsidRDefault="00751A0A" w:rsidP="00FA6F39">
      <w:r w:rsidRPr="005A1A96">
        <w:t>8</w:t>
      </w:r>
      <w:r w:rsidR="00FA6F39" w:rsidRPr="005A1A96">
        <w:t>6. nodaļa. Dzelzceļa vai tramvaju lokomotīves, ritošais sastāvs un to daļas; dzelzceļa vai tramvaju ceļa aprīkojums un tā daļas; visu veidu mehāniskās (ieskaitot elektromehāniskās) satiksmes signalizācijas iekārtas,</w:t>
      </w:r>
    </w:p>
    <w:p w14:paraId="0825A9C3" w14:textId="77777777" w:rsidR="00FA6F39" w:rsidRPr="005A1A96" w:rsidRDefault="00FA6F39" w:rsidP="00FA6F39"/>
    <w:p w14:paraId="27EE4614" w14:textId="77777777" w:rsidR="00FA6F39" w:rsidRPr="005A1A96" w:rsidRDefault="00FA6F39" w:rsidP="00FA6F39">
      <w:pPr>
        <w:ind w:left="567"/>
      </w:pPr>
      <w:r w:rsidRPr="005A1A96">
        <w:t>izņemot:</w:t>
      </w:r>
    </w:p>
    <w:p w14:paraId="7B03357E" w14:textId="77777777" w:rsidR="00FA6F39" w:rsidRPr="005A1A96" w:rsidRDefault="00FA6F39" w:rsidP="00FA6F39">
      <w:pPr>
        <w:ind w:left="567"/>
      </w:pPr>
    </w:p>
    <w:p w14:paraId="452826DF" w14:textId="77777777" w:rsidR="00FA6F39" w:rsidRPr="005A1A96" w:rsidRDefault="00FA6F39" w:rsidP="00FA6F39">
      <w:pPr>
        <w:ind w:left="567"/>
      </w:pPr>
      <w:r w:rsidRPr="005A1A96">
        <w:t>ex 8601: elektriskās bruņulokomotīves</w:t>
      </w:r>
    </w:p>
    <w:p w14:paraId="30681BD8" w14:textId="77777777" w:rsidR="00FA6F39" w:rsidRPr="005A1A96" w:rsidRDefault="00FA6F39" w:rsidP="00FA6F39">
      <w:pPr>
        <w:ind w:left="567"/>
      </w:pPr>
    </w:p>
    <w:p w14:paraId="2500F75A" w14:textId="77777777" w:rsidR="00FA6F39" w:rsidRPr="005A1A96" w:rsidRDefault="00FA6F39" w:rsidP="00FA6F39">
      <w:pPr>
        <w:ind w:left="567"/>
      </w:pPr>
      <w:r w:rsidRPr="005A1A96">
        <w:t>ex 8603: citādas bruņulokomotīves</w:t>
      </w:r>
    </w:p>
    <w:p w14:paraId="311DEEEB" w14:textId="77777777" w:rsidR="00FA6F39" w:rsidRPr="005A1A96" w:rsidRDefault="00FA6F39" w:rsidP="00FA6F39">
      <w:pPr>
        <w:ind w:left="567"/>
      </w:pPr>
    </w:p>
    <w:p w14:paraId="64638230" w14:textId="77777777" w:rsidR="00FA6F39" w:rsidRPr="005A1A96" w:rsidRDefault="00FA6F39" w:rsidP="00FA6F39">
      <w:pPr>
        <w:ind w:left="567"/>
      </w:pPr>
      <w:r w:rsidRPr="005A1A96">
        <w:t>ex 8605: vagonus</w:t>
      </w:r>
    </w:p>
    <w:p w14:paraId="58865CF4" w14:textId="77777777" w:rsidR="00FA6F39" w:rsidRPr="005A1A96" w:rsidRDefault="00FA6F39" w:rsidP="00FA6F39">
      <w:pPr>
        <w:ind w:left="567"/>
      </w:pPr>
    </w:p>
    <w:p w14:paraId="35A8DD99" w14:textId="77777777" w:rsidR="00FA6F39" w:rsidRPr="005A1A96" w:rsidRDefault="00FA6F39" w:rsidP="00FA6F39">
      <w:pPr>
        <w:ind w:left="567"/>
      </w:pPr>
      <w:r w:rsidRPr="005A1A96">
        <w:t>ex 8604: remonta vagonus</w:t>
      </w:r>
    </w:p>
    <w:p w14:paraId="2A4A1212" w14:textId="77777777" w:rsidR="00FA6F39" w:rsidRPr="005A1A96" w:rsidRDefault="00FA6F39" w:rsidP="00FA6F39"/>
    <w:p w14:paraId="76A40E0F" w14:textId="77777777" w:rsidR="00FA6F39" w:rsidRPr="005A1A96" w:rsidRDefault="00FA6F39" w:rsidP="00FA6F39">
      <w:r w:rsidRPr="005A1A96">
        <w:t>87. nodaļa. Transportlīdzekļi, izņemot dzelzceļa vai tramvaju ritošo sastāvu, un to daļas un piederumi,</w:t>
      </w:r>
    </w:p>
    <w:p w14:paraId="0EBC4745" w14:textId="77777777" w:rsidR="00FA6F39" w:rsidRPr="005A1A96" w:rsidRDefault="00FA6F39" w:rsidP="00FA6F39"/>
    <w:p w14:paraId="6806D23E" w14:textId="77777777" w:rsidR="00FA6F39" w:rsidRPr="005A1A96" w:rsidRDefault="00FA6F39" w:rsidP="00FA6F39">
      <w:pPr>
        <w:ind w:left="567"/>
      </w:pPr>
      <w:r w:rsidRPr="005A1A96">
        <w:t>izņemot:</w:t>
      </w:r>
    </w:p>
    <w:p w14:paraId="68BC8CDB" w14:textId="77777777" w:rsidR="00FA6F39" w:rsidRPr="005A1A96" w:rsidRDefault="00FA6F39" w:rsidP="00FA6F39">
      <w:pPr>
        <w:ind w:left="567"/>
      </w:pPr>
    </w:p>
    <w:p w14:paraId="2474A2D3" w14:textId="77777777" w:rsidR="00FA6F39" w:rsidRPr="005A1A96" w:rsidRDefault="00FA6F39" w:rsidP="00FA6F39">
      <w:pPr>
        <w:ind w:left="567"/>
      </w:pPr>
      <w:r w:rsidRPr="005A1A96">
        <w:t>8710: tankus un citādus bruņutransporta līdzekļus</w:t>
      </w:r>
    </w:p>
    <w:p w14:paraId="29973665" w14:textId="77777777" w:rsidR="00FA6F39" w:rsidRPr="005A1A96" w:rsidRDefault="00FA6F39" w:rsidP="00FA6F39">
      <w:pPr>
        <w:ind w:left="567"/>
      </w:pPr>
    </w:p>
    <w:p w14:paraId="290E8DF2" w14:textId="77777777" w:rsidR="00FA6F39" w:rsidRPr="005A1A96" w:rsidRDefault="00FA6F39" w:rsidP="00FA6F39">
      <w:pPr>
        <w:ind w:left="567"/>
      </w:pPr>
      <w:r w:rsidRPr="005A1A96">
        <w:t>8701: traktorus</w:t>
      </w:r>
    </w:p>
    <w:p w14:paraId="2E683ACE" w14:textId="77777777" w:rsidR="00FA6F39" w:rsidRPr="005A1A96" w:rsidRDefault="00FA6F39" w:rsidP="00FA6F39">
      <w:pPr>
        <w:ind w:left="567"/>
      </w:pPr>
    </w:p>
    <w:p w14:paraId="6FA4CC05" w14:textId="77777777" w:rsidR="00FA6F39" w:rsidRPr="005A1A96" w:rsidRDefault="00FA6F39" w:rsidP="00FA6F39">
      <w:pPr>
        <w:ind w:left="567"/>
      </w:pPr>
      <w:r w:rsidRPr="005A1A96">
        <w:t>ex 8702: militāros transportlīdzekļus</w:t>
      </w:r>
    </w:p>
    <w:p w14:paraId="2033DE32" w14:textId="77777777" w:rsidR="00FA6F39" w:rsidRPr="005A1A96" w:rsidRDefault="00FA6F39" w:rsidP="00FA6F39">
      <w:pPr>
        <w:ind w:left="567"/>
      </w:pPr>
    </w:p>
    <w:p w14:paraId="00DFD9BE" w14:textId="77777777" w:rsidR="00FA6F39" w:rsidRPr="005A1A96" w:rsidRDefault="00FA6F39" w:rsidP="00FA6F39">
      <w:pPr>
        <w:ind w:left="567"/>
      </w:pPr>
      <w:r w:rsidRPr="005A1A96">
        <w:t>ex 8705: tehniskās palīdzības automašīnas</w:t>
      </w:r>
    </w:p>
    <w:p w14:paraId="26B0FCA1" w14:textId="77777777" w:rsidR="00FA6F39" w:rsidRPr="005A1A96" w:rsidRDefault="00FA6F39" w:rsidP="00FA6F39">
      <w:pPr>
        <w:ind w:left="567"/>
      </w:pPr>
    </w:p>
    <w:p w14:paraId="4F5253B4" w14:textId="2461FB6E" w:rsidR="00751A0A" w:rsidRPr="005A1A96" w:rsidRDefault="00751A0A" w:rsidP="00751A0A">
      <w:r w:rsidRPr="005A1A96">
        <w:br w:type="page"/>
      </w:r>
    </w:p>
    <w:p w14:paraId="6ED88594" w14:textId="5DF77909" w:rsidR="00FA6F39" w:rsidRPr="005A1A96" w:rsidRDefault="00751A0A" w:rsidP="00FA6F39">
      <w:pPr>
        <w:ind w:left="567"/>
      </w:pPr>
      <w:r w:rsidRPr="005A1A96">
        <w:t>e</w:t>
      </w:r>
      <w:r w:rsidR="00FA6F39" w:rsidRPr="005A1A96">
        <w:t>x 8711: motociklus</w:t>
      </w:r>
    </w:p>
    <w:p w14:paraId="038962FC" w14:textId="77777777" w:rsidR="00FA6F39" w:rsidRPr="005A1A96" w:rsidRDefault="00FA6F39" w:rsidP="00FA6F39">
      <w:pPr>
        <w:ind w:left="567"/>
      </w:pPr>
    </w:p>
    <w:p w14:paraId="48A7221B" w14:textId="77777777" w:rsidR="00FA6F39" w:rsidRPr="005A1A96" w:rsidRDefault="00FA6F39" w:rsidP="00FA6F39">
      <w:pPr>
        <w:ind w:left="567"/>
      </w:pPr>
      <w:r w:rsidRPr="005A1A96">
        <w:t>ex 8716: piekabes</w:t>
      </w:r>
    </w:p>
    <w:p w14:paraId="4ED4475D" w14:textId="77777777" w:rsidR="00FA6F39" w:rsidRPr="005A1A96" w:rsidRDefault="00FA6F39" w:rsidP="00FA6F39"/>
    <w:p w14:paraId="40C2A7A8" w14:textId="77777777" w:rsidR="00FA6F39" w:rsidRPr="005A1A96" w:rsidRDefault="00FA6F39" w:rsidP="00FA6F39">
      <w:r w:rsidRPr="005A1A96">
        <w:t>89. nodaļa. Kuģi, laivas un citi peldlīdzekļi,</w:t>
      </w:r>
    </w:p>
    <w:p w14:paraId="06A6AEF4" w14:textId="77777777" w:rsidR="00FA6F39" w:rsidRPr="005A1A96" w:rsidRDefault="00FA6F39" w:rsidP="00FA6F39"/>
    <w:p w14:paraId="43926EBA" w14:textId="77777777" w:rsidR="00FA6F39" w:rsidRPr="005A1A96" w:rsidRDefault="00FA6F39" w:rsidP="00FA6F39">
      <w:pPr>
        <w:ind w:left="567"/>
      </w:pPr>
      <w:r w:rsidRPr="005A1A96">
        <w:t>izņemot:</w:t>
      </w:r>
    </w:p>
    <w:p w14:paraId="63AEB63A" w14:textId="77777777" w:rsidR="00FA6F39" w:rsidRPr="005A1A96" w:rsidRDefault="00FA6F39" w:rsidP="00FA6F39">
      <w:pPr>
        <w:ind w:left="567"/>
      </w:pPr>
    </w:p>
    <w:p w14:paraId="4091B50C" w14:textId="77777777" w:rsidR="00FA6F39" w:rsidRPr="005A1A96" w:rsidRDefault="00FA6F39" w:rsidP="00FA6F39">
      <w:pPr>
        <w:ind w:left="567"/>
      </w:pPr>
      <w:r w:rsidRPr="005A1A96">
        <w:t>ex 8906: karakuģus</w:t>
      </w:r>
    </w:p>
    <w:p w14:paraId="30DB6F5E" w14:textId="77777777" w:rsidR="00FA6F39" w:rsidRPr="005A1A96" w:rsidRDefault="00FA6F39" w:rsidP="00FA6F39"/>
    <w:p w14:paraId="6D4C331A" w14:textId="77777777" w:rsidR="00FA6F39" w:rsidRPr="005A1A96" w:rsidRDefault="00FA6F39" w:rsidP="00FA6F39">
      <w:r w:rsidRPr="005A1A96">
        <w:t>90. nodaļa. Optiskās ierīces un aparatūra, foto un kino ierīces un aparatūra, mērierīces un kontrolierīces un aparatūra, precīzijas instrumenti un iekārtas, medicīnas un ķirurģiski instrumenti un aparatūra; to daļas,</w:t>
      </w:r>
    </w:p>
    <w:p w14:paraId="1F515100" w14:textId="77777777" w:rsidR="00FA6F39" w:rsidRPr="005A1A96" w:rsidRDefault="00FA6F39" w:rsidP="00FA6F39"/>
    <w:p w14:paraId="0D9D3DDA" w14:textId="77777777" w:rsidR="00FA6F39" w:rsidRPr="005A1A96" w:rsidRDefault="00FA6F39" w:rsidP="00FA6F39">
      <w:pPr>
        <w:ind w:left="567"/>
      </w:pPr>
      <w:r w:rsidRPr="005A1A96">
        <w:t>izņemot:</w:t>
      </w:r>
    </w:p>
    <w:p w14:paraId="645A874B" w14:textId="77777777" w:rsidR="00FA6F39" w:rsidRPr="005A1A96" w:rsidRDefault="00FA6F39" w:rsidP="00FA6F39">
      <w:pPr>
        <w:ind w:left="567"/>
      </w:pPr>
    </w:p>
    <w:p w14:paraId="000543CF" w14:textId="77777777" w:rsidR="00FA6F39" w:rsidRPr="005A1A96" w:rsidRDefault="00FA6F39" w:rsidP="00FA6F39">
      <w:pPr>
        <w:ind w:left="567"/>
      </w:pPr>
      <w:r w:rsidRPr="005A1A96">
        <w:t>ex 9005: binokļus</w:t>
      </w:r>
    </w:p>
    <w:p w14:paraId="6506FD77" w14:textId="77777777" w:rsidR="00FA6F39" w:rsidRPr="005A1A96" w:rsidRDefault="00FA6F39" w:rsidP="00FA6F39">
      <w:pPr>
        <w:ind w:left="567"/>
      </w:pPr>
    </w:p>
    <w:p w14:paraId="5836B0F2" w14:textId="77777777" w:rsidR="00FA6F39" w:rsidRPr="005A1A96" w:rsidRDefault="00FA6F39" w:rsidP="00FA6F39">
      <w:pPr>
        <w:ind w:left="567"/>
      </w:pPr>
      <w:r w:rsidRPr="005A1A96">
        <w:t>ex 9013: dažādus instrumentus, lāzerus</w:t>
      </w:r>
    </w:p>
    <w:p w14:paraId="452F1F23" w14:textId="77777777" w:rsidR="00FA6F39" w:rsidRPr="005A1A96" w:rsidRDefault="00FA6F39" w:rsidP="00FA6F39">
      <w:pPr>
        <w:ind w:left="567"/>
      </w:pPr>
    </w:p>
    <w:p w14:paraId="3BCA58C8" w14:textId="77777777" w:rsidR="00FA6F39" w:rsidRPr="005A1A96" w:rsidRDefault="00FA6F39" w:rsidP="00FA6F39">
      <w:pPr>
        <w:ind w:left="567"/>
      </w:pPr>
      <w:r w:rsidRPr="005A1A96">
        <w:t>ex 9014: telemetrus</w:t>
      </w:r>
    </w:p>
    <w:p w14:paraId="5CBCCD0B" w14:textId="77777777" w:rsidR="00FA6F39" w:rsidRPr="005A1A96" w:rsidRDefault="00FA6F39" w:rsidP="00FA6F39">
      <w:pPr>
        <w:ind w:left="567"/>
      </w:pPr>
    </w:p>
    <w:p w14:paraId="5212F769" w14:textId="77777777" w:rsidR="00FA6F39" w:rsidRPr="005A1A96" w:rsidRDefault="00FA6F39" w:rsidP="00FA6F39">
      <w:pPr>
        <w:ind w:left="567"/>
      </w:pPr>
      <w:r w:rsidRPr="005A1A96">
        <w:t>ex 9028: elektriskos un elektroniskos mērinstrumentus</w:t>
      </w:r>
    </w:p>
    <w:p w14:paraId="3CAA5DDF" w14:textId="77777777" w:rsidR="00FA6F39" w:rsidRPr="005A1A96" w:rsidRDefault="00FA6F39" w:rsidP="00FA6F39">
      <w:pPr>
        <w:ind w:left="567"/>
      </w:pPr>
    </w:p>
    <w:p w14:paraId="6EE00EF9" w14:textId="77777777" w:rsidR="00FA6F39" w:rsidRPr="005A1A96" w:rsidRDefault="00FA6F39" w:rsidP="00FA6F39">
      <w:pPr>
        <w:ind w:left="567"/>
      </w:pPr>
      <w:r w:rsidRPr="005A1A96">
        <w:t>ex 9030: elektriskos un elektroniskos mērinstrumentus</w:t>
      </w:r>
    </w:p>
    <w:p w14:paraId="24AB53EE" w14:textId="77777777" w:rsidR="00FA6F39" w:rsidRPr="005A1A96" w:rsidRDefault="00FA6F39" w:rsidP="00FA6F39">
      <w:pPr>
        <w:ind w:left="567"/>
      </w:pPr>
    </w:p>
    <w:p w14:paraId="15522022" w14:textId="0AA76A7B" w:rsidR="00751A0A" w:rsidRPr="005A1A96" w:rsidRDefault="00751A0A" w:rsidP="00751A0A">
      <w:r w:rsidRPr="005A1A96">
        <w:br w:type="page"/>
      </w:r>
    </w:p>
    <w:p w14:paraId="5BBF9379" w14:textId="53ACB804" w:rsidR="00FA6F39" w:rsidRPr="005A1A96" w:rsidRDefault="00751A0A" w:rsidP="00FA6F39">
      <w:pPr>
        <w:ind w:left="567"/>
      </w:pPr>
      <w:r w:rsidRPr="005A1A96">
        <w:t>e</w:t>
      </w:r>
      <w:r w:rsidR="00FA6F39" w:rsidRPr="005A1A96">
        <w:t>x 9031: elektriskos un elektroniskos mērinstrumentus</w:t>
      </w:r>
    </w:p>
    <w:p w14:paraId="5F8963C5" w14:textId="77777777" w:rsidR="00FA6F39" w:rsidRPr="005A1A96" w:rsidRDefault="00FA6F39" w:rsidP="00FA6F39">
      <w:pPr>
        <w:ind w:left="567"/>
      </w:pPr>
    </w:p>
    <w:p w14:paraId="34C55C1A" w14:textId="77777777" w:rsidR="00FA6F39" w:rsidRPr="005A1A96" w:rsidRDefault="00FA6F39" w:rsidP="00FA6F39">
      <w:pPr>
        <w:ind w:left="567"/>
      </w:pPr>
      <w:r w:rsidRPr="005A1A96">
        <w:t>ex 9012: mikroskopus</w:t>
      </w:r>
    </w:p>
    <w:p w14:paraId="126B1BA1" w14:textId="77777777" w:rsidR="00FA6F39" w:rsidRPr="005A1A96" w:rsidRDefault="00FA6F39" w:rsidP="00FA6F39">
      <w:pPr>
        <w:ind w:left="567"/>
      </w:pPr>
    </w:p>
    <w:p w14:paraId="320F9C39" w14:textId="77777777" w:rsidR="00FA6F39" w:rsidRPr="005A1A96" w:rsidRDefault="00FA6F39" w:rsidP="00FA6F39">
      <w:pPr>
        <w:ind w:left="567"/>
      </w:pPr>
      <w:r w:rsidRPr="005A1A96">
        <w:t>ex 9018: medicīnas instrumentus</w:t>
      </w:r>
    </w:p>
    <w:p w14:paraId="1BE8FB0B" w14:textId="77777777" w:rsidR="00FA6F39" w:rsidRPr="005A1A96" w:rsidRDefault="00FA6F39" w:rsidP="00FA6F39">
      <w:pPr>
        <w:ind w:left="567"/>
      </w:pPr>
    </w:p>
    <w:p w14:paraId="53F3A1A6" w14:textId="77777777" w:rsidR="00FA6F39" w:rsidRPr="005A1A96" w:rsidRDefault="00FA6F39" w:rsidP="00FA6F39">
      <w:pPr>
        <w:ind w:left="567"/>
      </w:pPr>
      <w:r w:rsidRPr="005A1A96">
        <w:t>ex 9019: mehanoterapijas ierīces</w:t>
      </w:r>
    </w:p>
    <w:p w14:paraId="448D302D" w14:textId="77777777" w:rsidR="00FA6F39" w:rsidRPr="005A1A96" w:rsidRDefault="00FA6F39" w:rsidP="00FA6F39">
      <w:pPr>
        <w:ind w:left="567"/>
      </w:pPr>
    </w:p>
    <w:p w14:paraId="777E0423" w14:textId="77777777" w:rsidR="00FA6F39" w:rsidRPr="005A1A96" w:rsidRDefault="00FA6F39" w:rsidP="00FA6F39">
      <w:pPr>
        <w:ind w:left="567"/>
      </w:pPr>
      <w:r w:rsidRPr="005A1A96">
        <w:t>ex 9021: ortopēdiskos piederumus</w:t>
      </w:r>
    </w:p>
    <w:p w14:paraId="3871B218" w14:textId="77777777" w:rsidR="00FA6F39" w:rsidRPr="005A1A96" w:rsidRDefault="00FA6F39" w:rsidP="00FA6F39">
      <w:pPr>
        <w:ind w:left="567"/>
      </w:pPr>
    </w:p>
    <w:p w14:paraId="7CCA1476" w14:textId="77777777" w:rsidR="00FA6F39" w:rsidRPr="005A1A96" w:rsidRDefault="00FA6F39" w:rsidP="00FA6F39">
      <w:pPr>
        <w:ind w:left="567"/>
      </w:pPr>
      <w:r w:rsidRPr="005A1A96">
        <w:t>ex 9022: rentgena aparātus</w:t>
      </w:r>
    </w:p>
    <w:p w14:paraId="6F7FF996" w14:textId="77777777" w:rsidR="00FA6F39" w:rsidRPr="005A1A96" w:rsidRDefault="00FA6F39" w:rsidP="00FA6F39"/>
    <w:p w14:paraId="1B96E01D" w14:textId="77777777" w:rsidR="00FA6F39" w:rsidRPr="005A1A96" w:rsidRDefault="00FA6F39" w:rsidP="00FA6F39">
      <w:r w:rsidRPr="005A1A96">
        <w:t>91. nodaļa. Pulksteņi un to daļas</w:t>
      </w:r>
    </w:p>
    <w:p w14:paraId="06206C51" w14:textId="77777777" w:rsidR="00FA6F39" w:rsidRPr="005A1A96" w:rsidRDefault="00FA6F39" w:rsidP="00FA6F39"/>
    <w:p w14:paraId="24E8003F" w14:textId="77777777" w:rsidR="00FA6F39" w:rsidRPr="005A1A96" w:rsidRDefault="00FA6F39" w:rsidP="00FA6F39">
      <w:r w:rsidRPr="005A1A96">
        <w:t>92. nodaļa. Mūzikas instrumenti; to daļas un piederumi</w:t>
      </w:r>
    </w:p>
    <w:p w14:paraId="735E39CA" w14:textId="77777777" w:rsidR="00FA6F39" w:rsidRPr="005A1A96" w:rsidRDefault="00FA6F39" w:rsidP="00FA6F39"/>
    <w:p w14:paraId="00DBF079" w14:textId="77777777" w:rsidR="00FA6F39" w:rsidRPr="005A1A96" w:rsidRDefault="00FA6F39" w:rsidP="00FA6F39">
      <w:r w:rsidRPr="005A1A96">
        <w:t>94. nodaļa. Mēbeles; gultas piederumi, matrači, matraču pamati, polsterējumi un tamlīdzīgi pildīti mājas aprīkojuma izstrādājumi; lampas un apgaismes piederumi, kas citur nav minēti un iekļauti; apgaismes zīmes, tablo un līdzīgi izstrādājumi; saliekamās būvkonstrukcijas,</w:t>
      </w:r>
    </w:p>
    <w:p w14:paraId="10A50FA0" w14:textId="77777777" w:rsidR="00FA6F39" w:rsidRPr="005A1A96" w:rsidRDefault="00FA6F39" w:rsidP="00FA6F39"/>
    <w:p w14:paraId="27553369" w14:textId="77777777" w:rsidR="00FA6F39" w:rsidRPr="005A1A96" w:rsidRDefault="00FA6F39" w:rsidP="00FA6F39">
      <w:pPr>
        <w:ind w:left="567"/>
      </w:pPr>
      <w:r w:rsidRPr="005A1A96">
        <w:t>izņemot:</w:t>
      </w:r>
    </w:p>
    <w:p w14:paraId="0AA210A9" w14:textId="77777777" w:rsidR="00FA6F39" w:rsidRPr="005A1A96" w:rsidRDefault="00FA6F39" w:rsidP="00FA6F39">
      <w:pPr>
        <w:ind w:left="567"/>
      </w:pPr>
    </w:p>
    <w:p w14:paraId="0665E67F" w14:textId="77777777" w:rsidR="00FA6F39" w:rsidRPr="005A1A96" w:rsidRDefault="00FA6F39" w:rsidP="00FA6F39">
      <w:pPr>
        <w:ind w:left="567"/>
      </w:pPr>
      <w:r w:rsidRPr="005A1A96">
        <w:t>ex 9401: lidaparātu sēdekļus</w:t>
      </w:r>
    </w:p>
    <w:p w14:paraId="0E484FB9" w14:textId="77777777" w:rsidR="00FA6F39" w:rsidRPr="005A1A96" w:rsidRDefault="00FA6F39" w:rsidP="00FA6F39"/>
    <w:p w14:paraId="3471C408" w14:textId="0B7A2D1E" w:rsidR="00751A0A" w:rsidRPr="005A1A96" w:rsidRDefault="00751A0A" w:rsidP="00751A0A">
      <w:r w:rsidRPr="005A1A96">
        <w:br w:type="page"/>
      </w:r>
    </w:p>
    <w:p w14:paraId="0727232C" w14:textId="692192F1" w:rsidR="00FA6F39" w:rsidRPr="005A1A96" w:rsidRDefault="00751A0A" w:rsidP="00FA6F39">
      <w:r w:rsidRPr="005A1A96">
        <w:t>9</w:t>
      </w:r>
      <w:r w:rsidR="00FA6F39" w:rsidRPr="005A1A96">
        <w:t>5. nodaļa. Grebumi vai veidņu materiāla izstrādājumi un ražojumi</w:t>
      </w:r>
    </w:p>
    <w:p w14:paraId="037CF83D" w14:textId="77777777" w:rsidR="00FA6F39" w:rsidRPr="005A1A96" w:rsidRDefault="00FA6F39" w:rsidP="00FA6F39"/>
    <w:p w14:paraId="6C4BDC31" w14:textId="77777777" w:rsidR="00FA6F39" w:rsidRPr="005A1A96" w:rsidRDefault="00FA6F39" w:rsidP="00FA6F39">
      <w:r w:rsidRPr="005A1A96">
        <w:t>96. nodaļa. Dažādi izstrādājumi</w:t>
      </w:r>
    </w:p>
    <w:p w14:paraId="354B2373" w14:textId="77777777" w:rsidR="00FA6F39" w:rsidRPr="005A1A96" w:rsidRDefault="00FA6F39" w:rsidP="00FA6F39"/>
    <w:p w14:paraId="1E9BB458" w14:textId="77777777" w:rsidR="00FA6F39" w:rsidRPr="005A1A96" w:rsidRDefault="00FA6F39" w:rsidP="00FA6F39"/>
    <w:p w14:paraId="566244F9" w14:textId="77777777" w:rsidR="00FA6F39" w:rsidRPr="005A1A96" w:rsidRDefault="00FA6F39" w:rsidP="00FA6F39">
      <w:pPr>
        <w:jc w:val="center"/>
      </w:pPr>
      <w:r w:rsidRPr="005A1A96">
        <w:t>E IEDAĻA</w:t>
      </w:r>
    </w:p>
    <w:p w14:paraId="12FCD65B" w14:textId="77777777" w:rsidR="00FA6F39" w:rsidRPr="005A1A96" w:rsidRDefault="00FA6F39" w:rsidP="00FA6F39">
      <w:pPr>
        <w:jc w:val="center"/>
      </w:pPr>
    </w:p>
    <w:p w14:paraId="08B828FE" w14:textId="77777777" w:rsidR="00FA6F39" w:rsidRPr="005A1A96" w:rsidRDefault="00FA6F39" w:rsidP="00FA6F39">
      <w:pPr>
        <w:jc w:val="center"/>
      </w:pPr>
      <w:r w:rsidRPr="005A1A96">
        <w:t>PAKALPOJUMI</w:t>
      </w:r>
    </w:p>
    <w:p w14:paraId="1C095A23" w14:textId="77777777" w:rsidR="00FA6F39" w:rsidRPr="005A1A96" w:rsidRDefault="00FA6F39" w:rsidP="00FA6F39"/>
    <w:p w14:paraId="2DD3BD98" w14:textId="77777777" w:rsidR="00FA6F39" w:rsidRPr="005A1A96" w:rsidRDefault="00FA6F39" w:rsidP="00FA6F39">
      <w:r w:rsidRPr="005A1A96">
        <w:t>Ja vien šajā pielikumā nav noteikts citādi un ievērojot piezīmes par šo iedaļu un vispārīgās piezīmes H iedaļā, 21. nodaļa (Publiskais iepirkums) attiecībā uz iepirkumu, ko veic A līdz C iedaļā norādītie iepirkuma veicēji, aptver turpmāk norādītos pakalpojumus, kuri noteikti saskaņā ar Apvienoto Nāciju Organizācijas Centrālo preču klasifikāciju (</w:t>
      </w:r>
      <w:r w:rsidRPr="005A1A96">
        <w:rPr>
          <w:i/>
        </w:rPr>
        <w:t>CPC</w:t>
      </w:r>
      <w:r w:rsidRPr="005A1A96">
        <w:t xml:space="preserve">) dokumentā </w:t>
      </w:r>
      <w:r w:rsidRPr="005A1A96">
        <w:rPr>
          <w:i/>
        </w:rPr>
        <w:t>MTN</w:t>
      </w:r>
      <w:r w:rsidRPr="005A1A96">
        <w:t>.</w:t>
      </w:r>
      <w:r w:rsidRPr="005A1A96">
        <w:rPr>
          <w:i/>
        </w:rPr>
        <w:t>GNS/W/120</w:t>
      </w:r>
      <w:r w:rsidRPr="005A1A96">
        <w:t>.</w:t>
      </w:r>
    </w:p>
    <w:p w14:paraId="2F1D31A2" w14:textId="77777777" w:rsidR="00FA6F39" w:rsidRPr="005A1A96" w:rsidRDefault="00FA6F39" w:rsidP="00FA6F39"/>
    <w:tbl>
      <w:tblPr>
        <w:tblStyle w:val="TableGrid"/>
        <w:tblW w:w="5000" w:type="pct"/>
        <w:tblLook w:val="04A0" w:firstRow="1" w:lastRow="0" w:firstColumn="1" w:lastColumn="0" w:noHBand="0" w:noVBand="1"/>
      </w:tblPr>
      <w:tblGrid>
        <w:gridCol w:w="6154"/>
        <w:gridCol w:w="3474"/>
      </w:tblGrid>
      <w:tr w:rsidR="00FA6F39" w:rsidRPr="00A34266" w14:paraId="2ECA43CB" w14:textId="77777777" w:rsidTr="005D04A2">
        <w:trPr>
          <w:tblHeader/>
        </w:trPr>
        <w:tc>
          <w:tcPr>
            <w:tcW w:w="3196" w:type="pct"/>
            <w:hideMark/>
          </w:tcPr>
          <w:p w14:paraId="0E05DD49" w14:textId="77777777" w:rsidR="00FA6F39" w:rsidRPr="00A34266" w:rsidRDefault="00FA6F39" w:rsidP="005D04A2">
            <w:pPr>
              <w:spacing w:before="60" w:after="60" w:line="240" w:lineRule="auto"/>
              <w:ind w:left="0" w:firstLine="0"/>
              <w:jc w:val="center"/>
              <w:rPr>
                <w:rFonts w:ascii="Times New Roman" w:hAnsi="Times New Roman" w:cs="Times New Roman"/>
                <w:szCs w:val="24"/>
              </w:rPr>
            </w:pPr>
            <w:r w:rsidRPr="00A34266">
              <w:rPr>
                <w:rFonts w:ascii="Times New Roman" w:hAnsi="Times New Roman"/>
              </w:rPr>
              <w:t>Pakalpojumi</w:t>
            </w:r>
          </w:p>
        </w:tc>
        <w:tc>
          <w:tcPr>
            <w:tcW w:w="1804" w:type="pct"/>
            <w:hideMark/>
          </w:tcPr>
          <w:p w14:paraId="1206ED4C" w14:textId="77777777" w:rsidR="00FA6F39" w:rsidRPr="00A34266" w:rsidRDefault="00FA6F39" w:rsidP="005D04A2">
            <w:pPr>
              <w:spacing w:before="60" w:after="60" w:line="240" w:lineRule="auto"/>
              <w:ind w:left="0" w:firstLine="0"/>
              <w:jc w:val="center"/>
              <w:rPr>
                <w:rFonts w:ascii="Times New Roman" w:hAnsi="Times New Roman" w:cs="Times New Roman"/>
                <w:szCs w:val="24"/>
              </w:rPr>
            </w:pPr>
            <w:r w:rsidRPr="00A34266">
              <w:rPr>
                <w:rFonts w:ascii="Times New Roman" w:hAnsi="Times New Roman"/>
                <w:i/>
              </w:rPr>
              <w:t>CPC</w:t>
            </w:r>
            <w:r w:rsidRPr="00A34266">
              <w:rPr>
                <w:rFonts w:ascii="Times New Roman" w:hAnsi="Times New Roman"/>
              </w:rPr>
              <w:t xml:space="preserve"> atsauces nr.</w:t>
            </w:r>
          </w:p>
        </w:tc>
      </w:tr>
      <w:tr w:rsidR="00FA6F39" w:rsidRPr="00A34266" w14:paraId="4339C15C" w14:textId="77777777" w:rsidTr="005D04A2">
        <w:tc>
          <w:tcPr>
            <w:tcW w:w="3196" w:type="pct"/>
            <w:hideMark/>
          </w:tcPr>
          <w:p w14:paraId="20978BA7"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Apkopes un remonta pakalpojumi</w:t>
            </w:r>
          </w:p>
        </w:tc>
        <w:tc>
          <w:tcPr>
            <w:tcW w:w="1804" w:type="pct"/>
            <w:hideMark/>
          </w:tcPr>
          <w:p w14:paraId="70D55564"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6112, 6122, 633, 886</w:t>
            </w:r>
          </w:p>
        </w:tc>
      </w:tr>
      <w:tr w:rsidR="00FA6F39" w:rsidRPr="00A34266" w14:paraId="68A96CE8" w14:textId="77777777" w:rsidTr="005D04A2">
        <w:tc>
          <w:tcPr>
            <w:tcW w:w="3196" w:type="pct"/>
            <w:hideMark/>
          </w:tcPr>
          <w:p w14:paraId="19BBACC8"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Sauszemes transporta pakalpojumi, tostarp bruņutransporta pakalpojumi, un kurjeru pakalpojumi, izņemot pasta pārvadājumus</w:t>
            </w:r>
          </w:p>
        </w:tc>
        <w:tc>
          <w:tcPr>
            <w:tcW w:w="1804" w:type="pct"/>
            <w:hideMark/>
          </w:tcPr>
          <w:p w14:paraId="4FE03DA3"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712 (izņemot 71235), 7512, 87304</w:t>
            </w:r>
          </w:p>
        </w:tc>
      </w:tr>
      <w:tr w:rsidR="00FA6F39" w:rsidRPr="00A34266" w14:paraId="3A0C335C" w14:textId="77777777" w:rsidTr="005D04A2">
        <w:tc>
          <w:tcPr>
            <w:tcW w:w="3196" w:type="pct"/>
            <w:hideMark/>
          </w:tcPr>
          <w:p w14:paraId="46C3E030"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Pasažieru un kravas aviopārvadājumu pakalpojumi, izņemot pasta pārvadājumus</w:t>
            </w:r>
          </w:p>
        </w:tc>
        <w:tc>
          <w:tcPr>
            <w:tcW w:w="1804" w:type="pct"/>
            <w:hideMark/>
          </w:tcPr>
          <w:p w14:paraId="637C7E75"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73 (izņemot 7321)</w:t>
            </w:r>
          </w:p>
        </w:tc>
      </w:tr>
      <w:tr w:rsidR="00FA6F39" w:rsidRPr="00A34266" w14:paraId="3D48D321" w14:textId="77777777" w:rsidTr="005D04A2">
        <w:tc>
          <w:tcPr>
            <w:tcW w:w="3196" w:type="pct"/>
            <w:hideMark/>
          </w:tcPr>
          <w:p w14:paraId="011B16A2"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Sauszemes pasta transports, izņemot dzelzceļu, un gaisa pasta transports</w:t>
            </w:r>
          </w:p>
        </w:tc>
        <w:tc>
          <w:tcPr>
            <w:tcW w:w="1804" w:type="pct"/>
            <w:hideMark/>
          </w:tcPr>
          <w:p w14:paraId="073FFFE6"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71235, 7321</w:t>
            </w:r>
          </w:p>
        </w:tc>
      </w:tr>
      <w:tr w:rsidR="00FA6F39" w:rsidRPr="00A34266" w14:paraId="19A3DDD4" w14:textId="77777777" w:rsidTr="005D04A2">
        <w:tc>
          <w:tcPr>
            <w:tcW w:w="3196" w:type="pct"/>
            <w:hideMark/>
          </w:tcPr>
          <w:p w14:paraId="2DD85D49"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Telesakaru pakalpojumi</w:t>
            </w:r>
          </w:p>
        </w:tc>
        <w:tc>
          <w:tcPr>
            <w:tcW w:w="1804" w:type="pct"/>
            <w:hideMark/>
          </w:tcPr>
          <w:p w14:paraId="607F95D4"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 xml:space="preserve">752 </w:t>
            </w:r>
          </w:p>
        </w:tc>
      </w:tr>
      <w:tr w:rsidR="00FA6F39" w:rsidRPr="00A34266" w14:paraId="510163FC" w14:textId="77777777" w:rsidTr="005D04A2">
        <w:tc>
          <w:tcPr>
            <w:tcW w:w="3196" w:type="pct"/>
            <w:hideMark/>
          </w:tcPr>
          <w:p w14:paraId="3E81D280" w14:textId="77777777" w:rsidR="00FA6F39" w:rsidRPr="00A34266" w:rsidRDefault="00FA6F39" w:rsidP="005D04A2">
            <w:pPr>
              <w:pageBreakBefore/>
              <w:spacing w:before="60" w:after="60" w:line="240" w:lineRule="auto"/>
              <w:ind w:left="0" w:firstLine="0"/>
              <w:rPr>
                <w:rFonts w:ascii="Times New Roman" w:hAnsi="Times New Roman" w:cs="Times New Roman"/>
                <w:szCs w:val="24"/>
              </w:rPr>
            </w:pPr>
            <w:r w:rsidRPr="00A34266">
              <w:rPr>
                <w:rFonts w:ascii="Times New Roman" w:hAnsi="Times New Roman"/>
              </w:rPr>
              <w:t>Finanšu pakalpojumi</w:t>
            </w:r>
          </w:p>
        </w:tc>
        <w:tc>
          <w:tcPr>
            <w:tcW w:w="1804" w:type="pct"/>
            <w:hideMark/>
          </w:tcPr>
          <w:p w14:paraId="15755317"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i/>
              </w:rPr>
              <w:t>ex</w:t>
            </w:r>
            <w:r w:rsidRPr="00A34266">
              <w:rPr>
                <w:rFonts w:ascii="Times New Roman" w:hAnsi="Times New Roman"/>
              </w:rPr>
              <w:t> 81</w:t>
            </w:r>
          </w:p>
        </w:tc>
      </w:tr>
      <w:tr w:rsidR="00FA6F39" w:rsidRPr="00A34266" w14:paraId="39E5F26A" w14:textId="77777777" w:rsidTr="005D04A2">
        <w:tc>
          <w:tcPr>
            <w:tcW w:w="3196" w:type="pct"/>
            <w:hideMark/>
          </w:tcPr>
          <w:p w14:paraId="3D659117" w14:textId="77777777" w:rsidR="00FA6F39" w:rsidRPr="00A34266" w:rsidRDefault="00FA6F39" w:rsidP="005D04A2">
            <w:pPr>
              <w:spacing w:before="60" w:after="60" w:line="240" w:lineRule="auto"/>
              <w:ind w:left="1134" w:hanging="567"/>
              <w:rPr>
                <w:rFonts w:ascii="Times New Roman" w:hAnsi="Times New Roman" w:cs="Times New Roman"/>
                <w:szCs w:val="24"/>
              </w:rPr>
            </w:pPr>
            <w:r w:rsidRPr="00A34266">
              <w:rPr>
                <w:rFonts w:ascii="Times New Roman" w:hAnsi="Times New Roman"/>
              </w:rPr>
              <w:t>a)</w:t>
            </w:r>
            <w:r w:rsidRPr="00A34266">
              <w:tab/>
            </w:r>
            <w:r w:rsidRPr="00A34266">
              <w:rPr>
                <w:rFonts w:ascii="Times New Roman" w:hAnsi="Times New Roman"/>
              </w:rPr>
              <w:t>Apdrošināšanas pakalpojumi</w:t>
            </w:r>
          </w:p>
        </w:tc>
        <w:tc>
          <w:tcPr>
            <w:tcW w:w="1804" w:type="pct"/>
            <w:hideMark/>
          </w:tcPr>
          <w:p w14:paraId="7C7BF153"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812, 814</w:t>
            </w:r>
          </w:p>
        </w:tc>
      </w:tr>
      <w:tr w:rsidR="00FA6F39" w:rsidRPr="00A34266" w14:paraId="485BF2AA" w14:textId="77777777" w:rsidTr="005D04A2">
        <w:tc>
          <w:tcPr>
            <w:tcW w:w="3196" w:type="pct"/>
            <w:hideMark/>
          </w:tcPr>
          <w:p w14:paraId="4591B0B0" w14:textId="77777777" w:rsidR="00FA6F39" w:rsidRPr="00A34266" w:rsidRDefault="00FA6F39" w:rsidP="005D04A2">
            <w:pPr>
              <w:spacing w:before="60" w:after="60" w:line="240" w:lineRule="auto"/>
              <w:ind w:left="1134" w:hanging="567"/>
              <w:rPr>
                <w:rFonts w:ascii="Times New Roman" w:hAnsi="Times New Roman" w:cs="Times New Roman"/>
                <w:szCs w:val="24"/>
              </w:rPr>
            </w:pPr>
            <w:r w:rsidRPr="00A34266">
              <w:rPr>
                <w:rFonts w:ascii="Times New Roman" w:hAnsi="Times New Roman"/>
              </w:rPr>
              <w:t>b)</w:t>
            </w:r>
            <w:r w:rsidRPr="00A34266">
              <w:tab/>
            </w:r>
            <w:r w:rsidRPr="00A34266">
              <w:rPr>
                <w:rFonts w:ascii="Times New Roman" w:hAnsi="Times New Roman"/>
              </w:rPr>
              <w:t>banku un investīciju pakalpojumi</w:t>
            </w:r>
          </w:p>
        </w:tc>
        <w:tc>
          <w:tcPr>
            <w:tcW w:w="1804" w:type="pct"/>
          </w:tcPr>
          <w:p w14:paraId="01342429" w14:textId="77777777" w:rsidR="00FA6F39" w:rsidRPr="00A34266" w:rsidRDefault="00FA6F39" w:rsidP="005D04A2">
            <w:pPr>
              <w:spacing w:before="60" w:after="60" w:line="240" w:lineRule="auto"/>
              <w:ind w:left="0" w:firstLine="0"/>
              <w:rPr>
                <w:rFonts w:ascii="Times New Roman" w:hAnsi="Times New Roman" w:cs="Times New Roman"/>
                <w:szCs w:val="24"/>
              </w:rPr>
            </w:pPr>
          </w:p>
        </w:tc>
      </w:tr>
      <w:tr w:rsidR="00FA6F39" w:rsidRPr="00A34266" w14:paraId="6DB22EB3" w14:textId="77777777" w:rsidTr="005D04A2">
        <w:tc>
          <w:tcPr>
            <w:tcW w:w="3196" w:type="pct"/>
            <w:hideMark/>
          </w:tcPr>
          <w:p w14:paraId="0A793F53"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Datorpakalpojumi un ar tiem saistītie pakalpojumi</w:t>
            </w:r>
          </w:p>
        </w:tc>
        <w:tc>
          <w:tcPr>
            <w:tcW w:w="1804" w:type="pct"/>
            <w:hideMark/>
          </w:tcPr>
          <w:p w14:paraId="687F10BE"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84</w:t>
            </w:r>
          </w:p>
        </w:tc>
      </w:tr>
      <w:tr w:rsidR="00FA6F39" w:rsidRPr="00A34266" w14:paraId="472511F4" w14:textId="77777777" w:rsidTr="005D04A2">
        <w:tc>
          <w:tcPr>
            <w:tcW w:w="3196" w:type="pct"/>
            <w:hideMark/>
          </w:tcPr>
          <w:p w14:paraId="67B67585"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Grāmatvedības, revīzijas un uzskaites pakalpojumi</w:t>
            </w:r>
          </w:p>
        </w:tc>
        <w:tc>
          <w:tcPr>
            <w:tcW w:w="1804" w:type="pct"/>
            <w:hideMark/>
          </w:tcPr>
          <w:p w14:paraId="5DC7701E"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862</w:t>
            </w:r>
          </w:p>
        </w:tc>
      </w:tr>
      <w:tr w:rsidR="00FA6F39" w:rsidRPr="00A34266" w14:paraId="4E2B983B" w14:textId="77777777" w:rsidTr="005D04A2">
        <w:tc>
          <w:tcPr>
            <w:tcW w:w="3196" w:type="pct"/>
            <w:hideMark/>
          </w:tcPr>
          <w:p w14:paraId="742E9C6C"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Tirgus un sabiedriskās domas izpētes pakalpojumi</w:t>
            </w:r>
          </w:p>
        </w:tc>
        <w:tc>
          <w:tcPr>
            <w:tcW w:w="1804" w:type="pct"/>
            <w:hideMark/>
          </w:tcPr>
          <w:p w14:paraId="3B33D2D2"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864</w:t>
            </w:r>
          </w:p>
        </w:tc>
      </w:tr>
      <w:tr w:rsidR="00FA6F39" w:rsidRPr="00A34266" w14:paraId="7EB3C5C6" w14:textId="77777777" w:rsidTr="005D04A2">
        <w:tc>
          <w:tcPr>
            <w:tcW w:w="3196" w:type="pct"/>
            <w:hideMark/>
          </w:tcPr>
          <w:p w14:paraId="797BF662"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Vadības konsultāciju pakalpojumi un saistīti pakalpojumi</w:t>
            </w:r>
          </w:p>
        </w:tc>
        <w:tc>
          <w:tcPr>
            <w:tcW w:w="1804" w:type="pct"/>
            <w:hideMark/>
          </w:tcPr>
          <w:p w14:paraId="23A7FD79"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865, 866</w:t>
            </w:r>
          </w:p>
        </w:tc>
      </w:tr>
      <w:tr w:rsidR="00FA6F39" w:rsidRPr="00A34266" w14:paraId="292A5FA4" w14:textId="77777777" w:rsidTr="005D04A2">
        <w:tc>
          <w:tcPr>
            <w:tcW w:w="3196" w:type="pct"/>
            <w:hideMark/>
          </w:tcPr>
          <w:p w14:paraId="51B72D52"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Arhitektu pakalpojumi; inženierijas pakalpojumi un integrētie inženierijas pakalpojumi, pilsētplānošanas un ainavu arhitektūras pakalpojumi; saistītie zinātnisko un tehnisko konsultāciju pakalpojumi; tehniskās testēšanas un analīzes pakalpojumi</w:t>
            </w:r>
          </w:p>
        </w:tc>
        <w:tc>
          <w:tcPr>
            <w:tcW w:w="1804" w:type="pct"/>
            <w:hideMark/>
          </w:tcPr>
          <w:p w14:paraId="7B528E4F"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867</w:t>
            </w:r>
          </w:p>
        </w:tc>
      </w:tr>
      <w:tr w:rsidR="00FA6F39" w:rsidRPr="00A34266" w14:paraId="74443400" w14:textId="77777777" w:rsidTr="005D04A2">
        <w:tc>
          <w:tcPr>
            <w:tcW w:w="3196" w:type="pct"/>
            <w:hideMark/>
          </w:tcPr>
          <w:p w14:paraId="59A3E2A1"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Reklāmas pakalpojumi</w:t>
            </w:r>
          </w:p>
        </w:tc>
        <w:tc>
          <w:tcPr>
            <w:tcW w:w="1804" w:type="pct"/>
            <w:hideMark/>
          </w:tcPr>
          <w:p w14:paraId="7F3A2256"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871</w:t>
            </w:r>
          </w:p>
        </w:tc>
      </w:tr>
      <w:tr w:rsidR="00FA6F39" w:rsidRPr="00A34266" w14:paraId="37334F1E" w14:textId="77777777" w:rsidTr="005D04A2">
        <w:tc>
          <w:tcPr>
            <w:tcW w:w="3196" w:type="pct"/>
            <w:hideMark/>
          </w:tcPr>
          <w:p w14:paraId="778BE074"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Ēku tīrīšana un īpašumu pārvaldīšana</w:t>
            </w:r>
          </w:p>
        </w:tc>
        <w:tc>
          <w:tcPr>
            <w:tcW w:w="1804" w:type="pct"/>
            <w:hideMark/>
          </w:tcPr>
          <w:p w14:paraId="4C2EB71A"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874, 82201 līdz 82206</w:t>
            </w:r>
          </w:p>
        </w:tc>
      </w:tr>
      <w:tr w:rsidR="00FA6F39" w:rsidRPr="00A34266" w14:paraId="7AC07F64" w14:textId="77777777" w:rsidTr="005D04A2">
        <w:trPr>
          <w:trHeight w:val="350"/>
        </w:trPr>
        <w:tc>
          <w:tcPr>
            <w:tcW w:w="3196" w:type="pct"/>
            <w:hideMark/>
          </w:tcPr>
          <w:p w14:paraId="466EF03D"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Izdevniecības un iespiešanas pakalpojumi par atlīdzību vai uz līguma pamata</w:t>
            </w:r>
          </w:p>
        </w:tc>
        <w:tc>
          <w:tcPr>
            <w:tcW w:w="1804" w:type="pct"/>
            <w:hideMark/>
          </w:tcPr>
          <w:p w14:paraId="290332CC"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88442</w:t>
            </w:r>
          </w:p>
        </w:tc>
      </w:tr>
      <w:tr w:rsidR="00FA6F39" w:rsidRPr="00A34266" w14:paraId="4BA7942F" w14:textId="77777777" w:rsidTr="005D04A2">
        <w:tc>
          <w:tcPr>
            <w:tcW w:w="3196" w:type="pct"/>
            <w:hideMark/>
          </w:tcPr>
          <w:p w14:paraId="45E423E0"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Notekūdeņu un atkritumu apsaimniekošana, kanalizācijas, asenizācijas un tamlīdzīgi pakalpojumi</w:t>
            </w:r>
          </w:p>
        </w:tc>
        <w:tc>
          <w:tcPr>
            <w:tcW w:w="1804" w:type="pct"/>
            <w:hideMark/>
          </w:tcPr>
          <w:p w14:paraId="5C412EA7" w14:textId="77777777" w:rsidR="00FA6F39" w:rsidRPr="00A34266" w:rsidRDefault="00FA6F39" w:rsidP="005D04A2">
            <w:pPr>
              <w:spacing w:before="60" w:after="60" w:line="240" w:lineRule="auto"/>
              <w:ind w:left="0" w:firstLine="0"/>
              <w:rPr>
                <w:rFonts w:ascii="Times New Roman" w:hAnsi="Times New Roman" w:cs="Times New Roman"/>
                <w:szCs w:val="24"/>
              </w:rPr>
            </w:pPr>
            <w:r w:rsidRPr="00A34266">
              <w:rPr>
                <w:rFonts w:ascii="Times New Roman" w:hAnsi="Times New Roman"/>
              </w:rPr>
              <w:t>94</w:t>
            </w:r>
          </w:p>
        </w:tc>
      </w:tr>
    </w:tbl>
    <w:p w14:paraId="76ECAEE8" w14:textId="77777777" w:rsidR="00FA6F39" w:rsidRPr="005A1A96" w:rsidRDefault="00FA6F39" w:rsidP="00FA6F39"/>
    <w:p w14:paraId="70FEE055" w14:textId="77777777" w:rsidR="00FA6F39" w:rsidRPr="005A1A96" w:rsidRDefault="00FA6F39" w:rsidP="00FA6F39">
      <w:pPr>
        <w:jc w:val="center"/>
      </w:pPr>
      <w:r w:rsidRPr="005A1A96">
        <w:t>PIEZĪMES PAR E IEDAĻU</w:t>
      </w:r>
    </w:p>
    <w:p w14:paraId="7CF10600" w14:textId="77777777" w:rsidR="00FA6F39" w:rsidRPr="005A1A96" w:rsidRDefault="00FA6F39" w:rsidP="00FA6F39"/>
    <w:p w14:paraId="45802835" w14:textId="77777777" w:rsidR="00FA6F39" w:rsidRPr="005A1A96" w:rsidRDefault="00FA6F39" w:rsidP="00FA6F39">
      <w:r w:rsidRPr="005A1A96">
        <w:t>1.</w:t>
      </w:r>
      <w:r w:rsidRPr="005A1A96">
        <w:tab/>
        <w:t>Iepirkums, ko veic A līdz C iedaļā norādītie iepirkuma veicēji attiecībā uz jebkuru no šīs nodaļas aptvertajiem pakalpojumiem, saistībā ar Meksikas pakalpojumu sniedzēju ir aptverts iepirkums tikai tiktāl, ciktāl Meksika minēto pakalpojumu ir ietvērusi 21.-B pielikuma (Meksikas aptvertais iepirkums) E iedaļā (Pakalpojumi).</w:t>
      </w:r>
    </w:p>
    <w:p w14:paraId="60935CFB" w14:textId="77777777" w:rsidR="00FA6F39" w:rsidRPr="005A1A96" w:rsidRDefault="00FA6F39" w:rsidP="00FA6F39"/>
    <w:p w14:paraId="2D3FB058" w14:textId="7F5CE26D" w:rsidR="00751A0A" w:rsidRPr="005A1A96" w:rsidRDefault="00751A0A" w:rsidP="00751A0A">
      <w:r w:rsidRPr="005A1A96">
        <w:br w:type="page"/>
      </w:r>
    </w:p>
    <w:p w14:paraId="10630053" w14:textId="29677439" w:rsidR="00FA6F39" w:rsidRPr="005A1A96" w:rsidRDefault="00751A0A" w:rsidP="00FA6F39">
      <w:r w:rsidRPr="005A1A96">
        <w:t>2</w:t>
      </w:r>
      <w:r w:rsidR="00FA6F39" w:rsidRPr="005A1A96">
        <w:t>.</w:t>
      </w:r>
      <w:r w:rsidR="00FA6F39" w:rsidRPr="005A1A96">
        <w:tab/>
        <w:t>21. nodaļa (Publiskais iepirkums) neattiecas uz pakalpojumiem, kas struktūrām jāiepērk no citas struktūras atbilstīgi ekskluzīvām tiesībām, kuras noteiktas ar izsludinātu normatīvu vai administratīvu aktu.</w:t>
      </w:r>
    </w:p>
    <w:p w14:paraId="41101C49" w14:textId="77777777" w:rsidR="00FA6F39" w:rsidRPr="005A1A96" w:rsidRDefault="00FA6F39" w:rsidP="00FA6F39"/>
    <w:p w14:paraId="2219F5D6" w14:textId="77777777" w:rsidR="00FA6F39" w:rsidRPr="005A1A96" w:rsidRDefault="00FA6F39" w:rsidP="00FA6F39">
      <w:r w:rsidRPr="005A1A96">
        <w:t>3.</w:t>
      </w:r>
      <w:r w:rsidRPr="005A1A96">
        <w:tab/>
        <w:t>Attiecībā uz banku un investīciju pakalpojumiem 21. nodaļa (Publiskais iepirkums) neattiecas uz finanšu aģentu vai depozitāru pakalpojumu, likvidācijas un vadības pakalpojumu regulētām finanšu iestādēm un pakalpojumu, kas attiecas uz valsts parāda pārdošanu, izpirkšanu un izplatīšanu, tostarp aizņēmumu un obligāciju, parādzīmju un citu vērtspapīru, iepirkumu vai iegādi. Zviedrijā maksājumus valsts iestādēm un šo iestāžu veicamos maksājumus veic Zviedrijas pasta žiro sistēmā (</w:t>
      </w:r>
      <w:r w:rsidRPr="005A1A96">
        <w:rPr>
          <w:i/>
        </w:rPr>
        <w:t>Postgiro</w:t>
      </w:r>
      <w:r w:rsidRPr="005A1A96">
        <w:t>).</w:t>
      </w:r>
    </w:p>
    <w:p w14:paraId="58F8D9FF" w14:textId="77777777" w:rsidR="00FA6F39" w:rsidRPr="005A1A96" w:rsidRDefault="00FA6F39" w:rsidP="00FA6F39"/>
    <w:p w14:paraId="5DD001DF" w14:textId="77777777" w:rsidR="00FA6F39" w:rsidRPr="005A1A96" w:rsidRDefault="00FA6F39" w:rsidP="00FA6F39">
      <w:r w:rsidRPr="005A1A96">
        <w:t>4.</w:t>
      </w:r>
      <w:r w:rsidRPr="005A1A96">
        <w:tab/>
        <w:t xml:space="preserve">Attiecībā uz pakalpojumiem, ko aptver </w:t>
      </w:r>
      <w:r w:rsidRPr="005A1A96">
        <w:rPr>
          <w:i/>
        </w:rPr>
        <w:t>CPC</w:t>
      </w:r>
      <w:r w:rsidRPr="005A1A96">
        <w:t xml:space="preserve"> 866, 21. nodaļa (Publiskais iepirkums) neattiecas uz arbitrāžas un samierināšanas pakalpojumiem.</w:t>
      </w:r>
    </w:p>
    <w:p w14:paraId="0FE4B9FB" w14:textId="77777777" w:rsidR="00FA6F39" w:rsidRPr="005A1A96" w:rsidRDefault="00FA6F39" w:rsidP="00FA6F39"/>
    <w:p w14:paraId="54BF9039" w14:textId="77777777" w:rsidR="00FA6F39" w:rsidRPr="005A1A96" w:rsidRDefault="00FA6F39" w:rsidP="00FA6F39"/>
    <w:p w14:paraId="540CC3D5" w14:textId="77777777" w:rsidR="00FA6F39" w:rsidRPr="005A1A96" w:rsidRDefault="00FA6F39" w:rsidP="00FA6F39">
      <w:pPr>
        <w:jc w:val="center"/>
      </w:pPr>
      <w:r w:rsidRPr="005A1A96">
        <w:t>F IEDAĻA</w:t>
      </w:r>
    </w:p>
    <w:p w14:paraId="08C19627" w14:textId="77777777" w:rsidR="00FA6F39" w:rsidRPr="005A1A96" w:rsidRDefault="00FA6F39" w:rsidP="00FA6F39">
      <w:pPr>
        <w:jc w:val="center"/>
      </w:pPr>
    </w:p>
    <w:p w14:paraId="05AA0C7F" w14:textId="77777777" w:rsidR="00FA6F39" w:rsidRPr="005A1A96" w:rsidRDefault="00FA6F39" w:rsidP="00FA6F39">
      <w:pPr>
        <w:jc w:val="center"/>
      </w:pPr>
      <w:r w:rsidRPr="005A1A96">
        <w:t>BŪVNIECĪBAS PAKALPOJUMI</w:t>
      </w:r>
    </w:p>
    <w:p w14:paraId="67AE0BB2" w14:textId="77777777" w:rsidR="00FA6F39" w:rsidRPr="005A1A96" w:rsidRDefault="00FA6F39" w:rsidP="00FA6F39"/>
    <w:p w14:paraId="1B03A846" w14:textId="77777777" w:rsidR="00FA6F39" w:rsidRPr="005A1A96" w:rsidRDefault="00FA6F39" w:rsidP="00FA6F39">
      <w:pPr>
        <w:rPr>
          <w:spacing w:val="-2"/>
        </w:rPr>
      </w:pPr>
      <w:r w:rsidRPr="005A1A96">
        <w:t>1.</w:t>
      </w:r>
      <w:r w:rsidRPr="005A1A96">
        <w:tab/>
        <w:t xml:space="preserve">Šajā pielikumā “būvniecības pakalpojumu līgums” ir līgums, kurā norādītais mērķis ir īstenot jebkādas būves vai būvdarbus </w:t>
      </w:r>
      <w:r w:rsidRPr="005A1A96">
        <w:rPr>
          <w:i/>
        </w:rPr>
        <w:t>CPC</w:t>
      </w:r>
      <w:r w:rsidRPr="005A1A96">
        <w:t xml:space="preserve"> 51. nodaļas nozīmē.</w:t>
      </w:r>
    </w:p>
    <w:p w14:paraId="765B3B86" w14:textId="77777777" w:rsidR="00FA6F39" w:rsidRPr="005A1A96" w:rsidRDefault="00FA6F39" w:rsidP="00FA6F39">
      <w:pPr>
        <w:rPr>
          <w:spacing w:val="-2"/>
        </w:rPr>
      </w:pPr>
    </w:p>
    <w:p w14:paraId="318C5EBD" w14:textId="711B581E" w:rsidR="00751A0A" w:rsidRPr="005A1A96" w:rsidRDefault="00751A0A" w:rsidP="00751A0A">
      <w:pPr>
        <w:rPr>
          <w:spacing w:val="-2"/>
        </w:rPr>
      </w:pPr>
      <w:r w:rsidRPr="005A1A96">
        <w:rPr>
          <w:spacing w:val="-2"/>
        </w:rPr>
        <w:br w:type="page"/>
      </w:r>
    </w:p>
    <w:p w14:paraId="2507896E" w14:textId="41106079" w:rsidR="00FA6F39" w:rsidRPr="005A1A96" w:rsidRDefault="00751A0A" w:rsidP="00FA6F39">
      <w:pPr>
        <w:rPr>
          <w:strike/>
          <w:spacing w:val="-2"/>
        </w:rPr>
      </w:pPr>
      <w:r w:rsidRPr="005A1A96">
        <w:t>2</w:t>
      </w:r>
      <w:r w:rsidR="00FA6F39" w:rsidRPr="005A1A96">
        <w:t>.</w:t>
      </w:r>
      <w:r w:rsidR="00FA6F39" w:rsidRPr="005A1A96">
        <w:tab/>
        <w:t xml:space="preserve">Ja vien šajā pielikumā nav noteikts citādi un ievērojot vispārīgās piezīmes H iedaļā, 21. nodaļa (Publiskais iepirkums) aptver visus būvniecības pakalpojumus, ko iepērk A līdz C iedaļā minētie iepirkuma veicēji un kas uzskaitīti </w:t>
      </w:r>
      <w:r w:rsidR="00FA6F39" w:rsidRPr="005A1A96">
        <w:rPr>
          <w:i/>
        </w:rPr>
        <w:t>CPC</w:t>
      </w:r>
      <w:r w:rsidR="00FA6F39" w:rsidRPr="005A1A96">
        <w:t xml:space="preserve"> 51. nodaļā.</w:t>
      </w:r>
    </w:p>
    <w:p w14:paraId="2D2FFD48" w14:textId="77777777" w:rsidR="00FA6F39" w:rsidRPr="005A1A96" w:rsidRDefault="00FA6F39" w:rsidP="00FA6F39">
      <w:pPr>
        <w:rPr>
          <w:spacing w:val="-2"/>
        </w:rPr>
      </w:pPr>
    </w:p>
    <w:p w14:paraId="25146F1A" w14:textId="77777777" w:rsidR="00FA6F39" w:rsidRPr="005A1A96" w:rsidRDefault="00FA6F39" w:rsidP="00FA6F39"/>
    <w:p w14:paraId="1BF6F7E9" w14:textId="77777777" w:rsidR="00FA6F39" w:rsidRPr="005A1A96" w:rsidRDefault="00FA6F39" w:rsidP="00FA6F39">
      <w:pPr>
        <w:jc w:val="center"/>
      </w:pPr>
      <w:r w:rsidRPr="005A1A96">
        <w:t>G IEDAĻA</w:t>
      </w:r>
    </w:p>
    <w:p w14:paraId="6C9179B6" w14:textId="77777777" w:rsidR="00FA6F39" w:rsidRPr="005A1A96" w:rsidRDefault="00FA6F39" w:rsidP="00FA6F39">
      <w:pPr>
        <w:jc w:val="center"/>
      </w:pPr>
    </w:p>
    <w:p w14:paraId="23F733AE" w14:textId="77777777" w:rsidR="00FA6F39" w:rsidRPr="005A1A96" w:rsidRDefault="00FA6F39" w:rsidP="00FA6F39">
      <w:pPr>
        <w:jc w:val="center"/>
      </w:pPr>
      <w:r w:rsidRPr="005A1A96">
        <w:t>BŪVDARBU KONCESIJAS</w:t>
      </w:r>
    </w:p>
    <w:p w14:paraId="5D8657BA" w14:textId="77777777" w:rsidR="00FA6F39" w:rsidRPr="005A1A96" w:rsidRDefault="00FA6F39" w:rsidP="00FA6F39"/>
    <w:p w14:paraId="05E05949" w14:textId="77777777" w:rsidR="00FA6F39" w:rsidRPr="005A1A96" w:rsidRDefault="00FA6F39" w:rsidP="00FA6F39">
      <w:pPr>
        <w:rPr>
          <w:spacing w:val="-2"/>
        </w:rPr>
      </w:pPr>
      <w:r w:rsidRPr="005A1A96">
        <w:rPr>
          <w:spacing w:val="-2"/>
        </w:rPr>
        <w:t>1.</w:t>
      </w:r>
      <w:r w:rsidRPr="005A1A96">
        <w:rPr>
          <w:spacing w:val="-2"/>
        </w:rPr>
        <w:tab/>
        <w:t>Šajā pielikumā “būvdarbu koncesija” ir finansiālās interesēs rakstiski noslēgts līgums, ar kuru iepirkuma veicēji uzdod veikt būvdarbus vienam vai vairākiem ekonomikas dalībniekiem un kurā atlīdzība par to ir vai nu tikai tiesības ekspluatēt būves, kas ir līguma priekšmets, vai arī minētās tiesības kopā ar samaksu. Būvdarbu koncesijas piešķiršana nozīmē, ka ekonomikas dalībniekiem tiek nodots operacionālais risks, kas saistīts ar šo būvju ekspluatāciju, ietverot pieprasījuma vai piedāvājuma risku vai abus. Nevajadzētu garantēt, ka tiek atgūtas veiktās investīcijas vai būvju ekspluatācijas izmaksas.</w:t>
      </w:r>
    </w:p>
    <w:p w14:paraId="0ACDE96A" w14:textId="77777777" w:rsidR="00FA6F39" w:rsidRPr="005A1A96" w:rsidRDefault="00FA6F39" w:rsidP="00FA6F39">
      <w:pPr>
        <w:rPr>
          <w:spacing w:val="-2"/>
        </w:rPr>
      </w:pPr>
    </w:p>
    <w:p w14:paraId="18803B36" w14:textId="77777777" w:rsidR="00FA6F39" w:rsidRPr="005A1A96" w:rsidRDefault="00FA6F39" w:rsidP="00FA6F39">
      <w:r w:rsidRPr="005A1A96">
        <w:t>2.</w:t>
      </w:r>
      <w:r w:rsidRPr="005A1A96">
        <w:tab/>
        <w:t>Ja vien šajā pielikumā nav noteikts citādi un ievērojot piezīmes par šo iedaļu un vispārīgās piezīmes H iedaļā, uz būvdarbu koncesijām, ko piešķir A iedaļā uzskaitītie iepirkuma veicēji, attiecas šādi 21. nodaļas (Publiskais iepirkums) noteikumi:</w:t>
      </w:r>
    </w:p>
    <w:p w14:paraId="0A6C46D6" w14:textId="77777777" w:rsidR="00FA6F39" w:rsidRPr="005A1A96" w:rsidRDefault="00FA6F39" w:rsidP="00FA6F39">
      <w:pPr>
        <w:rPr>
          <w:lang w:eastAsia="en-GB"/>
        </w:rPr>
      </w:pPr>
    </w:p>
    <w:p w14:paraId="76E62667" w14:textId="77777777" w:rsidR="00FA6F39" w:rsidRPr="005A1A96" w:rsidRDefault="00FA6F39" w:rsidP="00FA6F39">
      <w:pPr>
        <w:ind w:left="567" w:hanging="567"/>
        <w:rPr>
          <w:lang w:eastAsia="en-GB"/>
        </w:rPr>
      </w:pPr>
      <w:r w:rsidRPr="005A1A96">
        <w:rPr>
          <w:lang w:eastAsia="en-GB"/>
        </w:rPr>
        <w:t>a)</w:t>
      </w:r>
      <w:r w:rsidRPr="005A1A96">
        <w:rPr>
          <w:lang w:eastAsia="en-GB"/>
        </w:rPr>
        <w:tab/>
        <w:t>21.1. pants (Definīcijas);</w:t>
      </w:r>
    </w:p>
    <w:p w14:paraId="765C3321" w14:textId="77777777" w:rsidR="00FA6F39" w:rsidRPr="005A1A96" w:rsidRDefault="00FA6F39" w:rsidP="00FA6F39">
      <w:pPr>
        <w:rPr>
          <w:lang w:eastAsia="en-GB"/>
        </w:rPr>
      </w:pPr>
    </w:p>
    <w:p w14:paraId="707F3FB0" w14:textId="5CBB39B3" w:rsidR="00751A0A" w:rsidRPr="005A1A96" w:rsidRDefault="00751A0A" w:rsidP="00751A0A">
      <w:pPr>
        <w:rPr>
          <w:lang w:eastAsia="en-GB"/>
        </w:rPr>
      </w:pPr>
      <w:r w:rsidRPr="005A1A96">
        <w:rPr>
          <w:lang w:eastAsia="en-GB"/>
        </w:rPr>
        <w:br w:type="page"/>
      </w:r>
    </w:p>
    <w:p w14:paraId="4A22609D" w14:textId="15A15E1F" w:rsidR="00FA6F39" w:rsidRPr="005A1A96" w:rsidRDefault="00751A0A" w:rsidP="00FA6F39">
      <w:pPr>
        <w:ind w:left="567" w:hanging="567"/>
        <w:rPr>
          <w:lang w:eastAsia="en-GB"/>
        </w:rPr>
      </w:pPr>
      <w:r w:rsidRPr="005A1A96">
        <w:rPr>
          <w:lang w:eastAsia="en-GB"/>
        </w:rPr>
        <w:t>b</w:t>
      </w:r>
      <w:r w:rsidR="00FA6F39" w:rsidRPr="005A1A96">
        <w:rPr>
          <w:lang w:eastAsia="en-GB"/>
        </w:rPr>
        <w:t>)</w:t>
      </w:r>
      <w:r w:rsidR="00FA6F39" w:rsidRPr="005A1A96">
        <w:rPr>
          <w:lang w:eastAsia="en-GB"/>
        </w:rPr>
        <w:tab/>
        <w:t>21.2. pants (Piemērošanas joma un tvērums), izņemot 7. un 8. punktu;</w:t>
      </w:r>
    </w:p>
    <w:p w14:paraId="23E148F8" w14:textId="77777777" w:rsidR="00FA6F39" w:rsidRPr="005A1A96" w:rsidRDefault="00FA6F39" w:rsidP="00FA6F39">
      <w:pPr>
        <w:rPr>
          <w:lang w:eastAsia="en-GB"/>
        </w:rPr>
      </w:pPr>
    </w:p>
    <w:p w14:paraId="14B91515" w14:textId="77777777" w:rsidR="00FA6F39" w:rsidRPr="005A1A96" w:rsidRDefault="00FA6F39" w:rsidP="00FA6F39">
      <w:pPr>
        <w:ind w:left="567" w:hanging="567"/>
        <w:rPr>
          <w:lang w:eastAsia="en-GB"/>
        </w:rPr>
      </w:pPr>
      <w:r w:rsidRPr="005A1A96">
        <w:rPr>
          <w:lang w:eastAsia="en-GB"/>
        </w:rPr>
        <w:t>c)</w:t>
      </w:r>
      <w:r w:rsidRPr="005A1A96">
        <w:rPr>
          <w:lang w:eastAsia="en-GB"/>
        </w:rPr>
        <w:tab/>
        <w:t>21.3. pants (Drošība un vispārīgi izņēmumi);</w:t>
      </w:r>
    </w:p>
    <w:p w14:paraId="1B6A88F1" w14:textId="77777777" w:rsidR="00FA6F39" w:rsidRPr="005A1A96" w:rsidRDefault="00FA6F39" w:rsidP="00FA6F39">
      <w:pPr>
        <w:rPr>
          <w:lang w:eastAsia="en-GB"/>
        </w:rPr>
      </w:pPr>
    </w:p>
    <w:p w14:paraId="611455DF" w14:textId="77777777" w:rsidR="00FA6F39" w:rsidRPr="005A1A96" w:rsidRDefault="00FA6F39" w:rsidP="00FA6F39">
      <w:pPr>
        <w:ind w:left="567" w:hanging="567"/>
        <w:rPr>
          <w:lang w:eastAsia="en-GB"/>
        </w:rPr>
      </w:pPr>
      <w:r w:rsidRPr="005A1A96">
        <w:rPr>
          <w:lang w:eastAsia="en-GB"/>
        </w:rPr>
        <w:t>d)</w:t>
      </w:r>
      <w:r w:rsidRPr="005A1A96">
        <w:rPr>
          <w:lang w:eastAsia="en-GB"/>
        </w:rPr>
        <w:tab/>
        <w:t>21.4. pants (Vispārīgi principi), izņemot 4. punktu;</w:t>
      </w:r>
    </w:p>
    <w:p w14:paraId="642F416C" w14:textId="77777777" w:rsidR="00FA6F39" w:rsidRPr="005A1A96" w:rsidRDefault="00FA6F39" w:rsidP="00FA6F39">
      <w:pPr>
        <w:rPr>
          <w:lang w:eastAsia="en-GB"/>
        </w:rPr>
      </w:pPr>
    </w:p>
    <w:p w14:paraId="03EDBE47" w14:textId="055ED68A" w:rsidR="00FA6F39" w:rsidRPr="005A1A96" w:rsidRDefault="00FA6F39" w:rsidP="00FA6F39">
      <w:pPr>
        <w:ind w:left="567" w:hanging="567"/>
        <w:rPr>
          <w:lang w:eastAsia="en-GB"/>
        </w:rPr>
      </w:pPr>
      <w:r w:rsidRPr="005A1A96">
        <w:rPr>
          <w:lang w:eastAsia="en-GB"/>
        </w:rPr>
        <w:t>e)</w:t>
      </w:r>
      <w:r w:rsidRPr="005A1A96">
        <w:rPr>
          <w:lang w:eastAsia="en-GB"/>
        </w:rPr>
        <w:tab/>
        <w:t>21.5. pants (Informācija par iepirkuma sistēmu);</w:t>
      </w:r>
    </w:p>
    <w:p w14:paraId="52A96ECD" w14:textId="77777777" w:rsidR="00FA6F39" w:rsidRPr="005A1A96" w:rsidRDefault="00FA6F39" w:rsidP="00FA6F39">
      <w:pPr>
        <w:rPr>
          <w:lang w:eastAsia="en-GB"/>
        </w:rPr>
      </w:pPr>
    </w:p>
    <w:p w14:paraId="490C937A" w14:textId="77777777" w:rsidR="00FA6F39" w:rsidRPr="000E6B13" w:rsidRDefault="00FA6F39" w:rsidP="00FA6F39">
      <w:pPr>
        <w:ind w:left="567" w:hanging="567"/>
        <w:rPr>
          <w:lang w:eastAsia="en-GB"/>
        </w:rPr>
      </w:pPr>
      <w:r w:rsidRPr="005A1A96">
        <w:rPr>
          <w:lang w:eastAsia="en-GB"/>
        </w:rPr>
        <w:t>f)</w:t>
      </w:r>
      <w:r w:rsidRPr="005A1A96">
        <w:rPr>
          <w:lang w:eastAsia="en-GB"/>
        </w:rPr>
        <w:tab/>
        <w:t xml:space="preserve">21.6. pants (Paziņojumi), </w:t>
      </w:r>
      <w:r w:rsidRPr="000E6B13">
        <w:rPr>
          <w:lang w:eastAsia="en-GB"/>
        </w:rPr>
        <w:t>izņemot 2. punkta c) un e) apakšpunktu un 4. un 5. punktu;</w:t>
      </w:r>
    </w:p>
    <w:p w14:paraId="02828378" w14:textId="77777777" w:rsidR="00FA6F39" w:rsidRPr="000E6B13" w:rsidRDefault="00FA6F39" w:rsidP="00FA6F39">
      <w:pPr>
        <w:rPr>
          <w:lang w:eastAsia="en-GB"/>
        </w:rPr>
      </w:pPr>
    </w:p>
    <w:p w14:paraId="63FA4565" w14:textId="77777777" w:rsidR="00FA6F39" w:rsidRPr="000E6B13" w:rsidRDefault="00FA6F39" w:rsidP="00FA6F39">
      <w:pPr>
        <w:ind w:left="567" w:hanging="567"/>
        <w:rPr>
          <w:lang w:eastAsia="en-GB"/>
        </w:rPr>
      </w:pPr>
      <w:r w:rsidRPr="000E6B13">
        <w:rPr>
          <w:lang w:eastAsia="en-GB"/>
        </w:rPr>
        <w:t>g)</w:t>
      </w:r>
      <w:r w:rsidRPr="000E6B13">
        <w:rPr>
          <w:lang w:eastAsia="en-GB"/>
        </w:rPr>
        <w:tab/>
        <w:t>21.7. pants (Dalības nosacījumi);</w:t>
      </w:r>
    </w:p>
    <w:p w14:paraId="13451361" w14:textId="77777777" w:rsidR="00FA6F39" w:rsidRPr="000E6B13" w:rsidRDefault="00FA6F39" w:rsidP="00FA6F39">
      <w:pPr>
        <w:rPr>
          <w:lang w:eastAsia="en-GB"/>
        </w:rPr>
      </w:pPr>
    </w:p>
    <w:p w14:paraId="5C0538FE" w14:textId="22591F76" w:rsidR="00FA6F39" w:rsidRPr="000E6B13" w:rsidRDefault="00FA6F39" w:rsidP="00FA6F39">
      <w:pPr>
        <w:ind w:left="567" w:hanging="567"/>
        <w:rPr>
          <w:lang w:eastAsia="en-GB"/>
        </w:rPr>
      </w:pPr>
      <w:r w:rsidRPr="000E6B13">
        <w:rPr>
          <w:lang w:eastAsia="en-GB"/>
        </w:rPr>
        <w:t>h)</w:t>
      </w:r>
      <w:r w:rsidRPr="000E6B13">
        <w:rPr>
          <w:lang w:eastAsia="en-GB"/>
        </w:rPr>
        <w:tab/>
        <w:t>21.9. pants (Tehniskās specifikācijas un iepirkuma procedūras dokumentācija);</w:t>
      </w:r>
    </w:p>
    <w:p w14:paraId="4F68506C" w14:textId="77777777" w:rsidR="00FA6F39" w:rsidRPr="000E6B13" w:rsidRDefault="00FA6F39" w:rsidP="00FA6F39">
      <w:pPr>
        <w:rPr>
          <w:lang w:eastAsia="en-GB"/>
        </w:rPr>
      </w:pPr>
    </w:p>
    <w:p w14:paraId="6FE22B81" w14:textId="5018B59A" w:rsidR="00FA6F39" w:rsidRPr="000E6B13" w:rsidRDefault="00FA6F39" w:rsidP="00FA6F39">
      <w:pPr>
        <w:ind w:left="567" w:hanging="567"/>
        <w:rPr>
          <w:lang w:eastAsia="en-GB"/>
        </w:rPr>
      </w:pPr>
      <w:r w:rsidRPr="000E6B13">
        <w:rPr>
          <w:lang w:eastAsia="en-GB"/>
        </w:rPr>
        <w:t>i)</w:t>
      </w:r>
      <w:r w:rsidRPr="000E6B13">
        <w:rPr>
          <w:lang w:eastAsia="en-GB"/>
        </w:rPr>
        <w:tab/>
        <w:t>21.10. panta (Laikposmi) 1. punkts;</w:t>
      </w:r>
    </w:p>
    <w:p w14:paraId="52ABDFC2" w14:textId="77777777" w:rsidR="00FA6F39" w:rsidRPr="000E6B13" w:rsidRDefault="00FA6F39" w:rsidP="00FA6F39">
      <w:pPr>
        <w:rPr>
          <w:lang w:eastAsia="en-GB"/>
        </w:rPr>
      </w:pPr>
    </w:p>
    <w:p w14:paraId="26B404E6" w14:textId="5EFBB693" w:rsidR="00FA6F39" w:rsidRPr="005A1A96" w:rsidRDefault="00FA6F39" w:rsidP="00FA6F39">
      <w:pPr>
        <w:ind w:left="567" w:hanging="567"/>
        <w:rPr>
          <w:lang w:eastAsia="en-GB"/>
        </w:rPr>
      </w:pPr>
      <w:r w:rsidRPr="000E6B13">
        <w:rPr>
          <w:lang w:eastAsia="en-GB"/>
        </w:rPr>
        <w:t>j)</w:t>
      </w:r>
      <w:r w:rsidRPr="000E6B13">
        <w:rPr>
          <w:lang w:eastAsia="en-GB"/>
        </w:rPr>
        <w:tab/>
        <w:t>21.12. panta (Ierobežota iepirkuma procedūra) 1. punkta a) līdz c) apakšpunkts; un</w:t>
      </w:r>
    </w:p>
    <w:p w14:paraId="632CA2DA" w14:textId="77777777" w:rsidR="00FA6F39" w:rsidRPr="005A1A96" w:rsidRDefault="00FA6F39" w:rsidP="00FA6F39">
      <w:pPr>
        <w:rPr>
          <w:lang w:eastAsia="en-GB"/>
        </w:rPr>
      </w:pPr>
    </w:p>
    <w:p w14:paraId="427060FC" w14:textId="2DD2F0F6" w:rsidR="00FA6F39" w:rsidRPr="005A1A96" w:rsidRDefault="00FA6F39" w:rsidP="00FA6F39">
      <w:pPr>
        <w:ind w:left="567" w:hanging="567"/>
        <w:rPr>
          <w:lang w:eastAsia="en-GB"/>
        </w:rPr>
      </w:pPr>
      <w:r w:rsidRPr="005A1A96">
        <w:rPr>
          <w:lang w:eastAsia="en-GB"/>
        </w:rPr>
        <w:t>k)</w:t>
      </w:r>
      <w:r w:rsidRPr="005A1A96">
        <w:rPr>
          <w:lang w:eastAsia="en-GB"/>
        </w:rPr>
        <w:tab/>
        <w:t>21.14. pants (Piedāvājumu izskatīšana un līgumu slēgšanas tiesību piešķiršana) līdz 21.19.</w:t>
      </w:r>
      <w:r w:rsidR="000E6B13">
        <w:rPr>
          <w:lang w:eastAsia="en-GB"/>
        </w:rPr>
        <w:t> </w:t>
      </w:r>
      <w:r w:rsidRPr="005A1A96">
        <w:rPr>
          <w:lang w:eastAsia="en-GB"/>
        </w:rPr>
        <w:t>pants (Publiskā iepirkuma apakškomiteja).</w:t>
      </w:r>
    </w:p>
    <w:p w14:paraId="6C456A94" w14:textId="77777777" w:rsidR="00FA6F39" w:rsidRPr="005A1A96" w:rsidRDefault="00FA6F39" w:rsidP="00FA6F39">
      <w:pPr>
        <w:rPr>
          <w:lang w:eastAsia="en-GB"/>
        </w:rPr>
      </w:pPr>
    </w:p>
    <w:p w14:paraId="66CB767D" w14:textId="268D8635" w:rsidR="00751A0A" w:rsidRPr="005A1A96" w:rsidRDefault="00751A0A" w:rsidP="00751A0A">
      <w:pPr>
        <w:rPr>
          <w:spacing w:val="-2"/>
        </w:rPr>
      </w:pPr>
      <w:r w:rsidRPr="005A1A96">
        <w:rPr>
          <w:spacing w:val="-2"/>
        </w:rPr>
        <w:br w:type="page"/>
      </w:r>
    </w:p>
    <w:p w14:paraId="3E169119" w14:textId="1E626F34" w:rsidR="00FA6F39" w:rsidRPr="005A1A96" w:rsidRDefault="00751A0A" w:rsidP="00FA6F39">
      <w:pPr>
        <w:jc w:val="center"/>
        <w:rPr>
          <w:spacing w:val="-2"/>
        </w:rPr>
      </w:pPr>
      <w:r w:rsidRPr="005A1A96">
        <w:rPr>
          <w:spacing w:val="-2"/>
        </w:rPr>
        <w:t>P</w:t>
      </w:r>
      <w:r w:rsidR="00FA6F39" w:rsidRPr="005A1A96">
        <w:rPr>
          <w:spacing w:val="-2"/>
        </w:rPr>
        <w:t>IEZĪMES PAR G IEDAĻU</w:t>
      </w:r>
    </w:p>
    <w:p w14:paraId="02C94420" w14:textId="77777777" w:rsidR="00FA6F39" w:rsidRPr="005A1A96" w:rsidRDefault="00FA6F39" w:rsidP="00FA6F39">
      <w:pPr>
        <w:rPr>
          <w:spacing w:val="-2"/>
        </w:rPr>
      </w:pPr>
    </w:p>
    <w:p w14:paraId="7E474382" w14:textId="454B01F1" w:rsidR="00FA6F39" w:rsidRPr="005A1A96" w:rsidRDefault="00FA6F39" w:rsidP="00FA6F39">
      <w:pPr>
        <w:rPr>
          <w:spacing w:val="-2"/>
        </w:rPr>
      </w:pPr>
      <w:r w:rsidRPr="005A1A96">
        <w:t xml:space="preserve">Šīs iedaļas aptvertajām būvdarbu koncesijām piemēro Eiropas </w:t>
      </w:r>
      <w:r w:rsidR="00AA4CA2" w:rsidRPr="005A1A96">
        <w:t>Parlamenta</w:t>
      </w:r>
      <w:r w:rsidRPr="005A1A96">
        <w:t xml:space="preserve"> un Padomes Direktīvas 2014/23/ES</w:t>
      </w:r>
      <w:r w:rsidRPr="005A1A96">
        <w:rPr>
          <w:rStyle w:val="FootnoteReference"/>
        </w:rPr>
        <w:footnoteReference w:id="11"/>
      </w:r>
      <w:r w:rsidRPr="005A1A96">
        <w:t xml:space="preserve"> 11. un 12. pantā izklāstītos izņēmumus.</w:t>
      </w:r>
    </w:p>
    <w:p w14:paraId="0EF5C1CD" w14:textId="77777777" w:rsidR="00FA6F39" w:rsidRPr="005A1A96" w:rsidRDefault="00FA6F39" w:rsidP="00FA6F39">
      <w:pPr>
        <w:rPr>
          <w:spacing w:val="-2"/>
        </w:rPr>
      </w:pPr>
    </w:p>
    <w:p w14:paraId="05188B5A" w14:textId="77777777" w:rsidR="00FA6F39" w:rsidRPr="005A1A96" w:rsidRDefault="00FA6F39" w:rsidP="00FA6F39"/>
    <w:p w14:paraId="19A69FD0" w14:textId="77777777" w:rsidR="00FA6F39" w:rsidRPr="005A1A96" w:rsidRDefault="00FA6F39" w:rsidP="00FA6F39">
      <w:pPr>
        <w:jc w:val="center"/>
      </w:pPr>
      <w:r w:rsidRPr="005A1A96">
        <w:t>H IEDAĻA</w:t>
      </w:r>
    </w:p>
    <w:p w14:paraId="284DB72B" w14:textId="77777777" w:rsidR="00FA6F39" w:rsidRPr="005A1A96" w:rsidRDefault="00FA6F39" w:rsidP="00FA6F39">
      <w:pPr>
        <w:jc w:val="center"/>
      </w:pPr>
    </w:p>
    <w:p w14:paraId="4878C6D6" w14:textId="77777777" w:rsidR="00FA6F39" w:rsidRPr="005A1A96" w:rsidRDefault="00FA6F39" w:rsidP="00FA6F39">
      <w:pPr>
        <w:jc w:val="center"/>
      </w:pPr>
      <w:r w:rsidRPr="005A1A96">
        <w:t>VISPĀRĪGAS PIEZĪMES UN ATKĀPES</w:t>
      </w:r>
    </w:p>
    <w:p w14:paraId="5C70CDE4" w14:textId="77777777" w:rsidR="00FA6F39" w:rsidRPr="005A1A96" w:rsidRDefault="00FA6F39" w:rsidP="00FA6F39"/>
    <w:p w14:paraId="6E978EF9" w14:textId="77777777" w:rsidR="00FA6F39" w:rsidRPr="005A1A96" w:rsidRDefault="00FA6F39" w:rsidP="00FA6F39">
      <w:r w:rsidRPr="005A1A96">
        <w:t>1.</w:t>
      </w:r>
      <w:r w:rsidRPr="005A1A96">
        <w:tab/>
        <w:t>Šā nolīguma 21. nodaļa (“Publiskais iepirkums”) neattiecas uz turpmāk minēto:</w:t>
      </w:r>
    </w:p>
    <w:p w14:paraId="4754DCEB" w14:textId="77777777" w:rsidR="00FA6F39" w:rsidRPr="005A1A96" w:rsidRDefault="00FA6F39" w:rsidP="00FA6F39"/>
    <w:p w14:paraId="1DAC03F5" w14:textId="5B0D3251" w:rsidR="00FA6F39" w:rsidRPr="005A1A96" w:rsidRDefault="00FA6F39" w:rsidP="00FA6F39">
      <w:pPr>
        <w:ind w:left="567" w:hanging="567"/>
      </w:pPr>
      <w:r w:rsidRPr="005A1A96">
        <w:t>a)</w:t>
      </w:r>
      <w:r w:rsidRPr="005A1A96">
        <w:tab/>
        <w:t>uz lauksaimniecības produktu iepirkumu, ko veic, lai sekmētu lauksaimniecības atbalsta programmas un iedzīvotāju pārtikas apgādes programmas (piemēram, uz pārtikas palīdzību, ietverot neatliekamu palīdzību);</w:t>
      </w:r>
    </w:p>
    <w:p w14:paraId="6B2086A6" w14:textId="77777777" w:rsidR="00FA6F39" w:rsidRPr="005A1A96" w:rsidRDefault="00FA6F39" w:rsidP="00FA6F39"/>
    <w:p w14:paraId="59DA746E" w14:textId="245042B1" w:rsidR="00FA6F39" w:rsidRPr="005A1A96" w:rsidRDefault="00FA6F39" w:rsidP="00FA6F39">
      <w:pPr>
        <w:ind w:left="567" w:hanging="567"/>
      </w:pPr>
      <w:r w:rsidRPr="005A1A96">
        <w:t>b)</w:t>
      </w:r>
      <w:r w:rsidRPr="005A1A96">
        <w:tab/>
        <w:t>uz raidorganizāciju veiktu iepirkumu programmu materiāla iegādei, attīstībai, ražošanai vai kopražošanai, kā arī raidlaika līgumiem;</w:t>
      </w:r>
    </w:p>
    <w:p w14:paraId="2CB18FFB" w14:textId="77777777" w:rsidR="00FA6F39" w:rsidRPr="005A1A96" w:rsidRDefault="00FA6F39" w:rsidP="00FA6F39"/>
    <w:p w14:paraId="32ED58DD" w14:textId="77777777" w:rsidR="00FA6F39" w:rsidRPr="005A1A96" w:rsidRDefault="00FA6F39" w:rsidP="00FA6F39">
      <w:pPr>
        <w:ind w:left="567" w:hanging="567"/>
      </w:pPr>
      <w:r w:rsidRPr="005A1A96">
        <w:t>c)</w:t>
      </w:r>
      <w:r w:rsidRPr="005A1A96">
        <w:tab/>
        <w:t>uz iepirkumu, ko veic A un B iedaļā norādītie iepirkuma veicēji saistībā ar darbībām dzeramā ūdens, enerģētikas, transporta un pasta jomā, ja vien uz šādu iepirkumu neattiecas C iedaļa un ievērojot tur norādītos vērtības ierobežojumus;</w:t>
      </w:r>
    </w:p>
    <w:p w14:paraId="5676F777" w14:textId="77777777" w:rsidR="00FA6F39" w:rsidRPr="005A1A96" w:rsidRDefault="00FA6F39" w:rsidP="00FA6F39"/>
    <w:p w14:paraId="1182C696" w14:textId="61093092" w:rsidR="00751A0A" w:rsidRPr="005A1A96" w:rsidRDefault="00751A0A" w:rsidP="00751A0A">
      <w:r w:rsidRPr="005A1A96">
        <w:br w:type="page"/>
      </w:r>
    </w:p>
    <w:p w14:paraId="2D0080A0" w14:textId="38994734" w:rsidR="00FA6F39" w:rsidRPr="005A1A96" w:rsidRDefault="00751A0A" w:rsidP="00FA6F39">
      <w:pPr>
        <w:ind w:left="567" w:hanging="567"/>
      </w:pPr>
      <w:r w:rsidRPr="005A1A96">
        <w:t>d</w:t>
      </w:r>
      <w:r w:rsidR="00FA6F39" w:rsidRPr="005A1A96">
        <w:t>)</w:t>
      </w:r>
      <w:r w:rsidR="00FA6F39" w:rsidRPr="005A1A96">
        <w:tab/>
        <w:t>uz preču un pakalpojumu pirkumiem, ko aptverta struktūra veic ar savu vienību vai struktūru starpniecību; un</w:t>
      </w:r>
    </w:p>
    <w:p w14:paraId="07533F4A" w14:textId="77777777" w:rsidR="00FA6F39" w:rsidRPr="005A1A96" w:rsidRDefault="00FA6F39" w:rsidP="00FA6F39"/>
    <w:p w14:paraId="1FAFA019" w14:textId="77777777" w:rsidR="00FA6F39" w:rsidRPr="005A1A96" w:rsidRDefault="00FA6F39" w:rsidP="00FA6F39">
      <w:pPr>
        <w:ind w:left="567" w:hanging="567"/>
      </w:pPr>
      <w:r w:rsidRPr="005A1A96">
        <w:t>e)</w:t>
      </w:r>
      <w:r w:rsidRPr="005A1A96">
        <w:tab/>
        <w:t>uz iepirkumu, ko viena aptverta struktūra veic no citas struktūras, ja aptvertā struktūra kontrolē otru struktūru līdzīgi tam, kā tā kontrolē savas vienības.</w:t>
      </w:r>
    </w:p>
    <w:p w14:paraId="2F9DAAFC" w14:textId="77777777" w:rsidR="00FA6F39" w:rsidRPr="005A1A96" w:rsidRDefault="00FA6F39" w:rsidP="00FA6F39"/>
    <w:p w14:paraId="4EB55F76" w14:textId="77777777" w:rsidR="00FA6F39" w:rsidRPr="005A1A96" w:rsidRDefault="00FA6F39" w:rsidP="00FA6F39">
      <w:r w:rsidRPr="005A1A96">
        <w:t>2.</w:t>
      </w:r>
      <w:r w:rsidRPr="005A1A96">
        <w:tab/>
        <w:t>Attiecībā uz Olandes salām piemēro Līguma par Somijas Republikas pievienošanos Eiropas Savienībai 2. protokola par Olandes salām īpašos nosacījumus.</w:t>
      </w:r>
    </w:p>
    <w:p w14:paraId="1F1C0A82" w14:textId="77777777" w:rsidR="00FA6F39" w:rsidRPr="005A1A96" w:rsidRDefault="00FA6F39" w:rsidP="00FA6F39"/>
    <w:p w14:paraId="11CBF280" w14:textId="77777777" w:rsidR="00FA6F39" w:rsidRPr="005A1A96" w:rsidRDefault="00FA6F39" w:rsidP="00FA6F39"/>
    <w:p w14:paraId="5822C0BC" w14:textId="77777777" w:rsidR="00FA6F39" w:rsidRPr="005A1A96" w:rsidRDefault="00FA6F39" w:rsidP="00FA6F39">
      <w:pPr>
        <w:jc w:val="center"/>
      </w:pPr>
      <w:r w:rsidRPr="005A1A96">
        <w:t>I IEDAĻA</w:t>
      </w:r>
    </w:p>
    <w:p w14:paraId="4848DAE4" w14:textId="77777777" w:rsidR="00FA6F39" w:rsidRPr="005A1A96" w:rsidRDefault="00FA6F39" w:rsidP="00FA6F39">
      <w:pPr>
        <w:jc w:val="center"/>
      </w:pPr>
    </w:p>
    <w:p w14:paraId="2E023A91" w14:textId="77777777" w:rsidR="00FA6F39" w:rsidRPr="005A1A96" w:rsidRDefault="00FA6F39" w:rsidP="00FA6F39">
      <w:pPr>
        <w:jc w:val="center"/>
      </w:pPr>
      <w:r w:rsidRPr="005A1A96">
        <w:t>INFORMĒŠANA PAR IEPIRKUMU</w:t>
      </w:r>
    </w:p>
    <w:p w14:paraId="268D8912" w14:textId="77777777" w:rsidR="00FA6F39" w:rsidRPr="005A1A96" w:rsidRDefault="00FA6F39" w:rsidP="00FA6F39"/>
    <w:p w14:paraId="1ED03A74" w14:textId="77777777" w:rsidR="00FA6F39" w:rsidRPr="005A1A96" w:rsidRDefault="00FA6F39" w:rsidP="00FA6F39">
      <w:pPr>
        <w:rPr>
          <w:caps/>
        </w:rPr>
      </w:pPr>
      <w:r w:rsidRPr="005A1A96">
        <w:rPr>
          <w:caps/>
        </w:rPr>
        <w:t>A.</w:t>
      </w:r>
      <w:r w:rsidRPr="005A1A96">
        <w:tab/>
      </w:r>
      <w:r w:rsidRPr="005A1A96">
        <w:rPr>
          <w:caps/>
        </w:rPr>
        <w:t>Vispārīgo iepirkuma pasākumu publicēšana</w:t>
      </w:r>
    </w:p>
    <w:p w14:paraId="355F2F7C" w14:textId="77777777" w:rsidR="00FA6F39" w:rsidRPr="005A1A96" w:rsidRDefault="00FA6F39" w:rsidP="00FA6F39"/>
    <w:p w14:paraId="1FAD7C7E" w14:textId="4E27F93F" w:rsidR="00FA6F39" w:rsidRPr="005A1A96" w:rsidRDefault="00FA6F39" w:rsidP="00FA6F39">
      <w:r w:rsidRPr="005A1A96">
        <w:t>Turpmāk ir uzskaitīti elektroniskie vai drukātie plašsaziņas līdzekļi, kurus Eiropas Savienībā un tās dalībvalstīs izmanto, lai publicētu tiesību aktus, noteikumus, tiesu nolēmumus, vispārēji piemērojamus administratīvus nolēmumus, standarta līgumu klauzulas un procedūras, kā minēts 21.5. pantā (Informācija par iepirkuma sistēmu), saistībā ar 21. nodaļas (Publiskais iepirkums) aptverto publisko iepirkumu.</w:t>
      </w:r>
    </w:p>
    <w:p w14:paraId="5D8DBC72" w14:textId="77777777" w:rsidR="00FA6F39" w:rsidRPr="005A1A96" w:rsidRDefault="00FA6F39" w:rsidP="00FA6F39"/>
    <w:p w14:paraId="23C1B8BE" w14:textId="59D917D4" w:rsidR="00751A0A" w:rsidRPr="005A1A96" w:rsidRDefault="00751A0A" w:rsidP="00751A0A">
      <w:r w:rsidRPr="005A1A96">
        <w:br w:type="page"/>
      </w:r>
    </w:p>
    <w:p w14:paraId="218356FB" w14:textId="787412CD" w:rsidR="00FA6F39" w:rsidRPr="005A1A96" w:rsidRDefault="00751A0A" w:rsidP="00FA6F39">
      <w:r w:rsidRPr="005A1A96">
        <w:t>1</w:t>
      </w:r>
      <w:r w:rsidR="00FA6F39" w:rsidRPr="005A1A96">
        <w:t>.</w:t>
      </w:r>
      <w:r w:rsidR="00FA6F39" w:rsidRPr="005A1A96">
        <w:tab/>
        <w:t>EIROPAS SAVIENĪBAS LĪMENIS</w:t>
      </w:r>
    </w:p>
    <w:p w14:paraId="46AC8E6F" w14:textId="77777777" w:rsidR="00FA6F39" w:rsidRPr="005A1A96" w:rsidRDefault="00FA6F39" w:rsidP="00FA6F39"/>
    <w:p w14:paraId="64E11B74" w14:textId="77777777" w:rsidR="00FA6F39" w:rsidRPr="005A1A96" w:rsidRDefault="00FA6F39" w:rsidP="00FA6F39">
      <w:r w:rsidRPr="005A1A96">
        <w:t>Informācija par Eiropas Savienības publiskā iepirkuma sistēmu:</w:t>
      </w:r>
    </w:p>
    <w:p w14:paraId="2AE716E5" w14:textId="77777777" w:rsidR="00FA6F39" w:rsidRPr="005A1A96" w:rsidRDefault="00FA6F39" w:rsidP="00FA6F39"/>
    <w:p w14:paraId="7E661C4A" w14:textId="54A8CE74" w:rsidR="00FA6F39" w:rsidRPr="005A1A96" w:rsidRDefault="00FA6F39" w:rsidP="00FA6F39">
      <w:pPr>
        <w:ind w:left="567" w:hanging="567"/>
      </w:pPr>
      <w:r w:rsidRPr="005A1A96">
        <w:t>a)</w:t>
      </w:r>
      <w:r w:rsidRPr="005A1A96">
        <w:tab/>
        <w:t>https://ted.europa.eu</w:t>
      </w:r>
    </w:p>
    <w:p w14:paraId="2E583F91" w14:textId="77777777" w:rsidR="00FA6F39" w:rsidRPr="005A1A96" w:rsidRDefault="00FA6F39" w:rsidP="00FA6F39"/>
    <w:p w14:paraId="0A8B5ABF" w14:textId="77777777" w:rsidR="00FA6F39" w:rsidRPr="005A1A96" w:rsidRDefault="00FA6F39" w:rsidP="00FA6F39">
      <w:pPr>
        <w:ind w:left="567" w:hanging="567"/>
      </w:pPr>
      <w:r w:rsidRPr="005A1A96">
        <w:t>b)</w:t>
      </w:r>
      <w:r w:rsidRPr="005A1A96">
        <w:tab/>
      </w:r>
      <w:r w:rsidRPr="005A1A96">
        <w:rPr>
          <w:i/>
        </w:rPr>
        <w:t>Eiropas Savienības Oficiālais Vēstnesis</w:t>
      </w:r>
    </w:p>
    <w:p w14:paraId="1F25064A" w14:textId="77777777" w:rsidR="00FA6F39" w:rsidRPr="005A1A96" w:rsidRDefault="00FA6F39" w:rsidP="00FA6F39"/>
    <w:p w14:paraId="6A6F017F" w14:textId="77777777" w:rsidR="00FA6F39" w:rsidRPr="005A1A96" w:rsidRDefault="00FA6F39" w:rsidP="00FA6F39">
      <w:r w:rsidRPr="005A1A96">
        <w:t>2.</w:t>
      </w:r>
      <w:r w:rsidRPr="005A1A96">
        <w:tab/>
        <w:t>DALĪBVALSTIS</w:t>
      </w:r>
    </w:p>
    <w:p w14:paraId="3F996351" w14:textId="77777777" w:rsidR="00FA6F39" w:rsidRPr="005A1A96" w:rsidRDefault="00FA6F39" w:rsidP="00FA6F39"/>
    <w:p w14:paraId="7A83EFC4" w14:textId="77777777" w:rsidR="00FA6F39" w:rsidRPr="005A1A96" w:rsidRDefault="00FA6F39" w:rsidP="00FA6F39">
      <w:pPr>
        <w:jc w:val="center"/>
        <w:rPr>
          <w:bCs/>
        </w:rPr>
      </w:pPr>
      <w:r w:rsidRPr="005A1A96">
        <w:rPr>
          <w:bCs/>
        </w:rPr>
        <w:t>BEĻĢIJA</w:t>
      </w:r>
    </w:p>
    <w:p w14:paraId="32922E23" w14:textId="77777777" w:rsidR="00FA6F39" w:rsidRPr="005A1A96" w:rsidRDefault="00FA6F39" w:rsidP="00FA6F39">
      <w:pPr>
        <w:rPr>
          <w:bCs/>
        </w:rPr>
      </w:pPr>
    </w:p>
    <w:p w14:paraId="2D00B8FA" w14:textId="77777777" w:rsidR="00FA6F39" w:rsidRPr="005A1A96" w:rsidRDefault="00FA6F39" w:rsidP="00FA6F39">
      <w:pPr>
        <w:ind w:left="567" w:hanging="567"/>
      </w:pPr>
      <w:r w:rsidRPr="005A1A96">
        <w:t>a)</w:t>
      </w:r>
      <w:r w:rsidRPr="005A1A96">
        <w:tab/>
        <w:t>Likumi, karaliskie noteikumi, ministriju noteikumi, ministriju cirkulāri:</w:t>
      </w:r>
    </w:p>
    <w:p w14:paraId="0FC51482" w14:textId="77777777" w:rsidR="00FA6F39" w:rsidRPr="005A1A96" w:rsidRDefault="00FA6F39" w:rsidP="00FA6F39">
      <w:pPr>
        <w:ind w:left="567" w:hanging="567"/>
      </w:pPr>
    </w:p>
    <w:p w14:paraId="16B06FDC" w14:textId="77777777" w:rsidR="00FA6F39" w:rsidRPr="00AA4CA2" w:rsidRDefault="00FA6F39" w:rsidP="00FA6F39">
      <w:pPr>
        <w:ind w:left="567"/>
        <w:rPr>
          <w:i/>
          <w:iCs/>
        </w:rPr>
      </w:pPr>
      <w:r w:rsidRPr="00AA4CA2">
        <w:rPr>
          <w:i/>
          <w:iCs/>
        </w:rPr>
        <w:t>le Moniteur Belge</w:t>
      </w:r>
    </w:p>
    <w:p w14:paraId="09BFF9FB" w14:textId="77777777" w:rsidR="00FA6F39" w:rsidRPr="005A1A96" w:rsidRDefault="00FA6F39" w:rsidP="00FA6F39"/>
    <w:p w14:paraId="24E5C85C" w14:textId="77777777" w:rsidR="00FA6F39" w:rsidRPr="005A1A96" w:rsidRDefault="00FA6F39" w:rsidP="00FA6F39">
      <w:pPr>
        <w:ind w:left="567" w:hanging="567"/>
      </w:pPr>
      <w:r w:rsidRPr="005A1A96">
        <w:t>b)</w:t>
      </w:r>
      <w:r w:rsidRPr="005A1A96">
        <w:tab/>
        <w:t>Tiesu prakse:</w:t>
      </w:r>
    </w:p>
    <w:p w14:paraId="1E44316A" w14:textId="77777777" w:rsidR="00FA6F39" w:rsidRPr="005A1A96" w:rsidRDefault="00FA6F39" w:rsidP="00FA6F39"/>
    <w:p w14:paraId="392867A1" w14:textId="77777777" w:rsidR="00FA6F39" w:rsidRPr="00AA4CA2" w:rsidRDefault="00FA6F39" w:rsidP="00FA6F39">
      <w:pPr>
        <w:ind w:left="567"/>
        <w:rPr>
          <w:i/>
          <w:iCs/>
        </w:rPr>
      </w:pPr>
      <w:r w:rsidRPr="00AA4CA2">
        <w:rPr>
          <w:i/>
          <w:iCs/>
        </w:rPr>
        <w:t>Pasicrisie</w:t>
      </w:r>
    </w:p>
    <w:p w14:paraId="5E1C6733" w14:textId="77777777" w:rsidR="00FA6F39" w:rsidRPr="005A1A96" w:rsidRDefault="00FA6F39" w:rsidP="00FA6F39">
      <w:pPr>
        <w:rPr>
          <w:bCs/>
        </w:rPr>
      </w:pPr>
    </w:p>
    <w:p w14:paraId="5EE8F741" w14:textId="2A6270CD" w:rsidR="00751A0A" w:rsidRPr="005A1A96" w:rsidRDefault="00751A0A" w:rsidP="00751A0A">
      <w:pPr>
        <w:rPr>
          <w:bCs/>
        </w:rPr>
      </w:pPr>
      <w:r w:rsidRPr="005A1A96">
        <w:rPr>
          <w:bCs/>
        </w:rPr>
        <w:br w:type="page"/>
      </w:r>
    </w:p>
    <w:p w14:paraId="02AFF5F5" w14:textId="1D8E2970" w:rsidR="00FA6F39" w:rsidRPr="005A1A96" w:rsidRDefault="00751A0A" w:rsidP="00FA6F39">
      <w:pPr>
        <w:jc w:val="center"/>
        <w:rPr>
          <w:bCs/>
        </w:rPr>
      </w:pPr>
      <w:r w:rsidRPr="005A1A96">
        <w:rPr>
          <w:bCs/>
        </w:rPr>
        <w:t>B</w:t>
      </w:r>
      <w:r w:rsidR="00FA6F39" w:rsidRPr="005A1A96">
        <w:rPr>
          <w:bCs/>
        </w:rPr>
        <w:t>ULGĀRIJA</w:t>
      </w:r>
    </w:p>
    <w:p w14:paraId="337B7718" w14:textId="77777777" w:rsidR="00FA6F39" w:rsidRPr="005A1A96" w:rsidRDefault="00FA6F39" w:rsidP="00FA6F39">
      <w:pPr>
        <w:rPr>
          <w:bCs/>
        </w:rPr>
      </w:pPr>
    </w:p>
    <w:p w14:paraId="2294AB50" w14:textId="77777777" w:rsidR="00FA6F39" w:rsidRPr="005A1A96" w:rsidRDefault="00FA6F39" w:rsidP="00FA6F39">
      <w:pPr>
        <w:ind w:left="567" w:hanging="567"/>
      </w:pPr>
      <w:r w:rsidRPr="005A1A96">
        <w:t>a)</w:t>
      </w:r>
      <w:r w:rsidRPr="005A1A96">
        <w:tab/>
        <w:t>Normatīvie akti:</w:t>
      </w:r>
    </w:p>
    <w:p w14:paraId="3C7CF381" w14:textId="77777777" w:rsidR="00FA6F39" w:rsidRPr="005A1A96" w:rsidRDefault="00FA6F39" w:rsidP="00FA6F39">
      <w:pPr>
        <w:ind w:left="567" w:hanging="567"/>
      </w:pPr>
    </w:p>
    <w:p w14:paraId="209674BB" w14:textId="77777777" w:rsidR="00FA6F39" w:rsidRPr="005A1A96" w:rsidRDefault="00FA6F39" w:rsidP="00FA6F39">
      <w:pPr>
        <w:ind w:left="567"/>
      </w:pPr>
      <w:r w:rsidRPr="005A1A96">
        <w:t>Държавен вестник (Oficiālais vēstnesis)</w:t>
      </w:r>
    </w:p>
    <w:p w14:paraId="4708EDBE" w14:textId="77777777" w:rsidR="00FA6F39" w:rsidRPr="005A1A96" w:rsidRDefault="00FA6F39" w:rsidP="00FA6F39"/>
    <w:p w14:paraId="3C957AA0" w14:textId="77777777" w:rsidR="00FA6F39" w:rsidRPr="005A1A96" w:rsidRDefault="00FA6F39" w:rsidP="00FA6F39">
      <w:pPr>
        <w:ind w:left="567" w:hanging="567"/>
      </w:pPr>
      <w:r w:rsidRPr="005A1A96">
        <w:t>b)</w:t>
      </w:r>
      <w:r w:rsidRPr="005A1A96">
        <w:tab/>
        <w:t>Tiesu nolēmumi:</w:t>
      </w:r>
    </w:p>
    <w:p w14:paraId="4D8E157B" w14:textId="77777777" w:rsidR="00FA6F39" w:rsidRPr="005A1A96" w:rsidRDefault="00FA6F39" w:rsidP="00FA6F39"/>
    <w:p w14:paraId="5EDAE2DA" w14:textId="77777777" w:rsidR="00FA6F39" w:rsidRPr="005A1A96" w:rsidRDefault="00FA6F39" w:rsidP="00FA6F39">
      <w:pPr>
        <w:ind w:left="567"/>
      </w:pPr>
      <w:r w:rsidRPr="005A1A96">
        <w:t>http://www.sac.government.bg</w:t>
      </w:r>
    </w:p>
    <w:p w14:paraId="0E3DB6DD" w14:textId="77777777" w:rsidR="00FA6F39" w:rsidRPr="005A1A96" w:rsidRDefault="00FA6F39" w:rsidP="00FA6F39"/>
    <w:p w14:paraId="709D04D0" w14:textId="77777777" w:rsidR="00FA6F39" w:rsidRPr="005A1A96" w:rsidRDefault="00FA6F39" w:rsidP="00FA6F39">
      <w:pPr>
        <w:ind w:left="567" w:hanging="567"/>
      </w:pPr>
      <w:r w:rsidRPr="005A1A96">
        <w:t>c)</w:t>
      </w:r>
      <w:r w:rsidRPr="005A1A96">
        <w:tab/>
        <w:t>Vispārēji piemērojami administratīvie nolēmumi un procedūras:</w:t>
      </w:r>
    </w:p>
    <w:p w14:paraId="52CE992C" w14:textId="77777777" w:rsidR="00FA6F39" w:rsidRPr="005A1A96" w:rsidRDefault="00FA6F39" w:rsidP="00FA6F39">
      <w:pPr>
        <w:ind w:left="567" w:hanging="567"/>
      </w:pPr>
    </w:p>
    <w:p w14:paraId="5AD6FF54" w14:textId="77777777" w:rsidR="00FA6F39" w:rsidRPr="005A1A96" w:rsidRDefault="00FA6F39" w:rsidP="00FA6F39">
      <w:pPr>
        <w:ind w:left="567"/>
      </w:pPr>
      <w:r w:rsidRPr="005A1A96">
        <w:t>http://www.aop.bg</w:t>
      </w:r>
    </w:p>
    <w:p w14:paraId="050E2B43" w14:textId="77777777" w:rsidR="00FA6F39" w:rsidRPr="005A1A96" w:rsidRDefault="00FA6F39" w:rsidP="00FA6F39">
      <w:pPr>
        <w:ind w:left="567"/>
      </w:pPr>
    </w:p>
    <w:p w14:paraId="0B9E527B" w14:textId="77777777" w:rsidR="00FA6F39" w:rsidRPr="005A1A96" w:rsidRDefault="00FA6F39" w:rsidP="00FA6F39">
      <w:pPr>
        <w:ind w:left="567"/>
      </w:pPr>
      <w:r w:rsidRPr="005A1A96">
        <w:t>http://www.cpc.bg</w:t>
      </w:r>
    </w:p>
    <w:p w14:paraId="53CEE172" w14:textId="77777777" w:rsidR="00FA6F39" w:rsidRPr="005A1A96" w:rsidRDefault="00FA6F39" w:rsidP="00FA6F39"/>
    <w:p w14:paraId="42ABA50F" w14:textId="77777777" w:rsidR="00FA6F39" w:rsidRPr="005A1A96" w:rsidRDefault="00FA6F39" w:rsidP="00FA6F39">
      <w:pPr>
        <w:jc w:val="center"/>
        <w:rPr>
          <w:bCs/>
        </w:rPr>
      </w:pPr>
      <w:r w:rsidRPr="005A1A96">
        <w:rPr>
          <w:bCs/>
        </w:rPr>
        <w:t>ČEHIJA</w:t>
      </w:r>
    </w:p>
    <w:p w14:paraId="4DE817B3" w14:textId="77777777" w:rsidR="00FA6F39" w:rsidRPr="005A1A96" w:rsidRDefault="00FA6F39" w:rsidP="00FA6F39">
      <w:pPr>
        <w:rPr>
          <w:bCs/>
        </w:rPr>
      </w:pPr>
    </w:p>
    <w:p w14:paraId="5BE21367" w14:textId="77777777" w:rsidR="00FA6F39" w:rsidRPr="005A1A96" w:rsidRDefault="00FA6F39" w:rsidP="00FA6F39">
      <w:pPr>
        <w:ind w:left="567" w:hanging="567"/>
      </w:pPr>
      <w:r w:rsidRPr="005A1A96">
        <w:t>a)</w:t>
      </w:r>
      <w:r w:rsidRPr="005A1A96">
        <w:tab/>
        <w:t>Normatīvie akti:</w:t>
      </w:r>
    </w:p>
    <w:p w14:paraId="0B0F4D68" w14:textId="77777777" w:rsidR="00FA6F39" w:rsidRPr="005A1A96" w:rsidRDefault="00FA6F39" w:rsidP="00FA6F39">
      <w:pPr>
        <w:ind w:left="567" w:hanging="567"/>
      </w:pPr>
    </w:p>
    <w:p w14:paraId="65195357" w14:textId="77777777" w:rsidR="00FA6F39" w:rsidRPr="005A1A96" w:rsidRDefault="00FA6F39" w:rsidP="00FA6F39">
      <w:pPr>
        <w:ind w:left="567"/>
      </w:pPr>
      <w:r w:rsidRPr="005A1A96">
        <w:t>Čehijas Republikas Likumu krājums</w:t>
      </w:r>
    </w:p>
    <w:p w14:paraId="179F122A" w14:textId="77777777" w:rsidR="00FA6F39" w:rsidRPr="005A1A96" w:rsidRDefault="00FA6F39" w:rsidP="00FA6F39"/>
    <w:p w14:paraId="4C889BC4" w14:textId="77777777" w:rsidR="00FA6F39" w:rsidRPr="005A1A96" w:rsidRDefault="00FA6F39" w:rsidP="00FA6F39">
      <w:pPr>
        <w:ind w:left="567" w:hanging="567"/>
      </w:pPr>
      <w:r w:rsidRPr="005A1A96">
        <w:t>b)</w:t>
      </w:r>
      <w:r w:rsidRPr="005A1A96">
        <w:tab/>
        <w:t>Konkurences aizsardzības biroja nolēmumi:</w:t>
      </w:r>
    </w:p>
    <w:p w14:paraId="2FCC851F" w14:textId="77777777" w:rsidR="00FA6F39" w:rsidRPr="005A1A96" w:rsidRDefault="00FA6F39" w:rsidP="00FA6F39"/>
    <w:p w14:paraId="541BC4B6" w14:textId="77777777" w:rsidR="00FA6F39" w:rsidRPr="005A1A96" w:rsidRDefault="00FA6F39" w:rsidP="00FA6F39">
      <w:pPr>
        <w:ind w:left="567"/>
      </w:pPr>
      <w:r w:rsidRPr="005A1A96">
        <w:t>Konkurences aizsardzības biroja nolēmumu krājums</w:t>
      </w:r>
    </w:p>
    <w:p w14:paraId="48565AC6" w14:textId="77777777" w:rsidR="00FA6F39" w:rsidRPr="005A1A96" w:rsidRDefault="00FA6F39" w:rsidP="00FA6F39"/>
    <w:p w14:paraId="57923360" w14:textId="1EC9BE06" w:rsidR="00751A0A" w:rsidRPr="005A1A96" w:rsidRDefault="00751A0A" w:rsidP="00751A0A">
      <w:pPr>
        <w:rPr>
          <w:bCs/>
        </w:rPr>
      </w:pPr>
      <w:r w:rsidRPr="005A1A96">
        <w:rPr>
          <w:bCs/>
        </w:rPr>
        <w:br w:type="page"/>
      </w:r>
    </w:p>
    <w:p w14:paraId="33E543E8" w14:textId="3C8B9EFB" w:rsidR="00FA6F39" w:rsidRPr="005A1A96" w:rsidRDefault="00751A0A" w:rsidP="00FA6F39">
      <w:pPr>
        <w:jc w:val="center"/>
        <w:rPr>
          <w:bCs/>
        </w:rPr>
      </w:pPr>
      <w:r w:rsidRPr="005A1A96">
        <w:rPr>
          <w:bCs/>
        </w:rPr>
        <w:t>D</w:t>
      </w:r>
      <w:r w:rsidR="00FA6F39" w:rsidRPr="005A1A96">
        <w:rPr>
          <w:bCs/>
        </w:rPr>
        <w:t>ĀNIJA</w:t>
      </w:r>
    </w:p>
    <w:p w14:paraId="7D6AFD49" w14:textId="77777777" w:rsidR="00FA6F39" w:rsidRPr="005A1A96" w:rsidRDefault="00FA6F39" w:rsidP="00FA6F39">
      <w:pPr>
        <w:rPr>
          <w:bCs/>
        </w:rPr>
      </w:pPr>
    </w:p>
    <w:p w14:paraId="0C83C9D7" w14:textId="77777777" w:rsidR="00FA6F39" w:rsidRPr="005A1A96" w:rsidRDefault="00FA6F39" w:rsidP="00FA6F39">
      <w:r w:rsidRPr="005A1A96">
        <w:t>a)</w:t>
      </w:r>
      <w:r w:rsidRPr="005A1A96">
        <w:tab/>
        <w:t>Normatīvie akti:</w:t>
      </w:r>
    </w:p>
    <w:p w14:paraId="36E2FB5F" w14:textId="77777777" w:rsidR="00FA6F39" w:rsidRPr="005A1A96" w:rsidRDefault="00FA6F39" w:rsidP="00FA6F39"/>
    <w:p w14:paraId="3CD2432E" w14:textId="77777777" w:rsidR="00FA6F39" w:rsidRPr="005A1A96" w:rsidRDefault="00FA6F39" w:rsidP="00FA6F39">
      <w:pPr>
        <w:ind w:left="567"/>
      </w:pPr>
      <w:r w:rsidRPr="00AA4CA2">
        <w:rPr>
          <w:i/>
          <w:iCs/>
        </w:rPr>
        <w:t>Lovtidende</w:t>
      </w:r>
    </w:p>
    <w:p w14:paraId="6968031E" w14:textId="77777777" w:rsidR="00FA6F39" w:rsidRPr="005A1A96" w:rsidRDefault="00FA6F39" w:rsidP="00FA6F39"/>
    <w:p w14:paraId="564C73B5" w14:textId="77777777" w:rsidR="00FA6F39" w:rsidRPr="005A1A96" w:rsidRDefault="00FA6F39" w:rsidP="00FA6F39">
      <w:r w:rsidRPr="005A1A96">
        <w:t>b)</w:t>
      </w:r>
      <w:r w:rsidRPr="005A1A96">
        <w:tab/>
        <w:t>Tiesu nolēmumi:</w:t>
      </w:r>
    </w:p>
    <w:p w14:paraId="4DFFD07A" w14:textId="77777777" w:rsidR="00FA6F39" w:rsidRPr="005A1A96" w:rsidRDefault="00FA6F39" w:rsidP="00FA6F39"/>
    <w:p w14:paraId="69EDBD79" w14:textId="77777777" w:rsidR="00FA6F39" w:rsidRPr="00AA4CA2" w:rsidRDefault="00FA6F39" w:rsidP="00FA6F39">
      <w:pPr>
        <w:ind w:left="567"/>
        <w:rPr>
          <w:i/>
          <w:iCs/>
        </w:rPr>
      </w:pPr>
      <w:r w:rsidRPr="00AA4CA2">
        <w:rPr>
          <w:i/>
          <w:iCs/>
        </w:rPr>
        <w:t>Ugeskrift for Retsvæsen</w:t>
      </w:r>
    </w:p>
    <w:p w14:paraId="608AAD09" w14:textId="77777777" w:rsidR="00FA6F39" w:rsidRPr="005A1A96" w:rsidRDefault="00FA6F39" w:rsidP="00FA6F39"/>
    <w:p w14:paraId="431D298E" w14:textId="77777777" w:rsidR="00FA6F39" w:rsidRPr="005A1A96" w:rsidRDefault="00FA6F39" w:rsidP="00FA6F39">
      <w:r w:rsidRPr="005A1A96">
        <w:t>c)</w:t>
      </w:r>
      <w:r w:rsidRPr="005A1A96">
        <w:tab/>
        <w:t>Administratīvie nolēmumi un procedūras:</w:t>
      </w:r>
    </w:p>
    <w:p w14:paraId="50D00D05" w14:textId="77777777" w:rsidR="00FA6F39" w:rsidRPr="005A1A96" w:rsidRDefault="00FA6F39" w:rsidP="00FA6F39"/>
    <w:p w14:paraId="589049E3" w14:textId="77777777" w:rsidR="00FA6F39" w:rsidRPr="005A1A96" w:rsidRDefault="00FA6F39" w:rsidP="00FA6F39">
      <w:pPr>
        <w:ind w:left="567"/>
      </w:pPr>
      <w:r w:rsidRPr="00AA4CA2">
        <w:rPr>
          <w:i/>
          <w:iCs/>
        </w:rPr>
        <w:t>Ministerialtidende</w:t>
      </w:r>
    </w:p>
    <w:p w14:paraId="326F77D6" w14:textId="77777777" w:rsidR="00FA6F39" w:rsidRPr="005A1A96" w:rsidRDefault="00FA6F39" w:rsidP="00FA6F39">
      <w:pPr>
        <w:ind w:left="567" w:hanging="567"/>
      </w:pPr>
    </w:p>
    <w:p w14:paraId="79551592" w14:textId="77777777" w:rsidR="00FA6F39" w:rsidRPr="005A1A96" w:rsidRDefault="00FA6F39" w:rsidP="00FA6F39">
      <w:pPr>
        <w:ind w:left="567" w:hanging="567"/>
      </w:pPr>
      <w:r w:rsidRPr="005A1A96">
        <w:t>d)</w:t>
      </w:r>
      <w:r w:rsidRPr="005A1A96">
        <w:tab/>
        <w:t>Dānijas Publiskā iepirkuma apelācijas padomes lēmumi:</w:t>
      </w:r>
    </w:p>
    <w:p w14:paraId="50297128" w14:textId="77777777" w:rsidR="00FA6F39" w:rsidRPr="005A1A96" w:rsidRDefault="00FA6F39" w:rsidP="00FA6F39">
      <w:pPr>
        <w:ind w:left="567" w:hanging="567"/>
      </w:pPr>
    </w:p>
    <w:p w14:paraId="60E6F3C1" w14:textId="77777777" w:rsidR="00FA6F39" w:rsidRPr="00AA4CA2" w:rsidRDefault="00FA6F39" w:rsidP="00FA6F39">
      <w:pPr>
        <w:ind w:left="567"/>
        <w:rPr>
          <w:i/>
          <w:iCs/>
        </w:rPr>
      </w:pPr>
      <w:r w:rsidRPr="00AA4CA2">
        <w:rPr>
          <w:i/>
          <w:iCs/>
        </w:rPr>
        <w:t>Kendelser fra Klagenævnet for Udbud</w:t>
      </w:r>
    </w:p>
    <w:p w14:paraId="1722265B" w14:textId="77777777" w:rsidR="00FA6F39" w:rsidRPr="005A1A96" w:rsidRDefault="00FA6F39" w:rsidP="00FA6F39"/>
    <w:p w14:paraId="14263279" w14:textId="77777777" w:rsidR="00FA6F39" w:rsidRPr="005A1A96" w:rsidRDefault="00FA6F39" w:rsidP="00FA6F39">
      <w:pPr>
        <w:jc w:val="center"/>
        <w:rPr>
          <w:bCs/>
        </w:rPr>
      </w:pPr>
      <w:r w:rsidRPr="005A1A96">
        <w:rPr>
          <w:bCs/>
        </w:rPr>
        <w:t>VĀCIJA</w:t>
      </w:r>
    </w:p>
    <w:p w14:paraId="186B1564" w14:textId="77777777" w:rsidR="00FA6F39" w:rsidRPr="005A1A96" w:rsidRDefault="00FA6F39" w:rsidP="00FA6F39">
      <w:pPr>
        <w:rPr>
          <w:bCs/>
        </w:rPr>
      </w:pPr>
    </w:p>
    <w:p w14:paraId="5F20511A" w14:textId="77777777" w:rsidR="00FA6F39" w:rsidRPr="005A1A96" w:rsidRDefault="00FA6F39" w:rsidP="00FA6F39">
      <w:r w:rsidRPr="005A1A96">
        <w:t>a)</w:t>
      </w:r>
      <w:r w:rsidRPr="005A1A96">
        <w:tab/>
        <w:t>Normatīvie akti:</w:t>
      </w:r>
    </w:p>
    <w:p w14:paraId="75D43FFD" w14:textId="77777777" w:rsidR="00FA6F39" w:rsidRPr="005A1A96" w:rsidRDefault="00FA6F39" w:rsidP="00FA6F39"/>
    <w:p w14:paraId="6AA7BC2D" w14:textId="77777777" w:rsidR="00FA6F39" w:rsidRPr="005A1A96" w:rsidRDefault="00FA6F39" w:rsidP="00FA6F39">
      <w:pPr>
        <w:ind w:left="567"/>
      </w:pPr>
      <w:r w:rsidRPr="00AA4CA2">
        <w:rPr>
          <w:i/>
          <w:iCs/>
        </w:rPr>
        <w:t>Bundesgesetzblatt</w:t>
      </w:r>
    </w:p>
    <w:p w14:paraId="3FEB0083" w14:textId="77777777" w:rsidR="00FA6F39" w:rsidRPr="005A1A96" w:rsidRDefault="00FA6F39" w:rsidP="00FA6F39">
      <w:pPr>
        <w:ind w:left="567"/>
      </w:pPr>
    </w:p>
    <w:p w14:paraId="08E6AC9D" w14:textId="1478A954" w:rsidR="00751A0A" w:rsidRPr="005A1A96" w:rsidRDefault="00751A0A" w:rsidP="00751A0A">
      <w:r w:rsidRPr="005A1A96">
        <w:br w:type="page"/>
      </w:r>
    </w:p>
    <w:p w14:paraId="357F663A" w14:textId="7404A805" w:rsidR="00FA6F39" w:rsidRPr="005A1A96" w:rsidRDefault="00751A0A" w:rsidP="00FA6F39">
      <w:pPr>
        <w:ind w:left="567"/>
      </w:pPr>
      <w:r w:rsidRPr="00AA4CA2">
        <w:rPr>
          <w:i/>
          <w:iCs/>
        </w:rPr>
        <w:t>B</w:t>
      </w:r>
      <w:r w:rsidR="00FA6F39" w:rsidRPr="00AA4CA2">
        <w:rPr>
          <w:i/>
          <w:iCs/>
        </w:rPr>
        <w:t>undesanzeiger</w:t>
      </w:r>
    </w:p>
    <w:p w14:paraId="7381813B" w14:textId="77777777" w:rsidR="00FA6F39" w:rsidRPr="005A1A96" w:rsidRDefault="00FA6F39" w:rsidP="00FA6F39">
      <w:pPr>
        <w:ind w:left="567" w:hanging="567"/>
      </w:pPr>
    </w:p>
    <w:p w14:paraId="4A479D2F" w14:textId="77777777" w:rsidR="00FA6F39" w:rsidRPr="005A1A96" w:rsidRDefault="00FA6F39" w:rsidP="00FA6F39">
      <w:pPr>
        <w:ind w:left="567" w:hanging="567"/>
      </w:pPr>
      <w:r w:rsidRPr="005A1A96">
        <w:t>b)</w:t>
      </w:r>
      <w:r w:rsidRPr="005A1A96">
        <w:tab/>
        <w:t>Tiesu nolēmumi:</w:t>
      </w:r>
    </w:p>
    <w:p w14:paraId="3865EB84" w14:textId="77777777" w:rsidR="00FA6F39" w:rsidRPr="005A1A96" w:rsidRDefault="00FA6F39" w:rsidP="00FA6F39">
      <w:pPr>
        <w:ind w:left="567" w:hanging="567"/>
      </w:pPr>
    </w:p>
    <w:p w14:paraId="3908FFD2" w14:textId="239A1370" w:rsidR="00FA6F39" w:rsidRPr="00AA4CA2" w:rsidRDefault="00FA6F39" w:rsidP="00FA6F39">
      <w:pPr>
        <w:ind w:left="567"/>
        <w:rPr>
          <w:i/>
          <w:iCs/>
        </w:rPr>
      </w:pPr>
      <w:r w:rsidRPr="00AA4CA2">
        <w:rPr>
          <w:i/>
          <w:iCs/>
        </w:rPr>
        <w:t>Entscheidung</w:t>
      </w:r>
      <w:r w:rsidR="00B461BB" w:rsidRPr="00AA4CA2">
        <w:rPr>
          <w:i/>
          <w:iCs/>
        </w:rPr>
        <w:t>s</w:t>
      </w:r>
      <w:r w:rsidRPr="00AA4CA2">
        <w:rPr>
          <w:i/>
          <w:iCs/>
        </w:rPr>
        <w:t>sammlungen des: Bundesverfassungsgerichts; Bundesgerichtshofs</w:t>
      </w:r>
      <w:r w:rsidR="00B461BB" w:rsidRPr="00AA4CA2">
        <w:rPr>
          <w:i/>
          <w:iCs/>
        </w:rPr>
        <w:t>;</w:t>
      </w:r>
    </w:p>
    <w:p w14:paraId="294ADF1A" w14:textId="77777777" w:rsidR="00FA6F39" w:rsidRPr="00AA4CA2" w:rsidRDefault="00FA6F39" w:rsidP="00FA6F39">
      <w:pPr>
        <w:ind w:left="567"/>
        <w:rPr>
          <w:i/>
          <w:iCs/>
        </w:rPr>
      </w:pPr>
    </w:p>
    <w:p w14:paraId="385DAAAF" w14:textId="6B051580" w:rsidR="00FA6F39" w:rsidRPr="00AA4CA2" w:rsidRDefault="00FA6F39" w:rsidP="00FA6F39">
      <w:pPr>
        <w:ind w:left="567"/>
        <w:rPr>
          <w:i/>
          <w:iCs/>
        </w:rPr>
      </w:pPr>
      <w:r w:rsidRPr="00AA4CA2">
        <w:rPr>
          <w:i/>
          <w:iCs/>
        </w:rPr>
        <w:t>Bundesverwaltungsgerichts</w:t>
      </w:r>
      <w:r w:rsidR="00B461BB" w:rsidRPr="00AA4CA2">
        <w:rPr>
          <w:i/>
          <w:iCs/>
        </w:rPr>
        <w:t>;</w:t>
      </w:r>
      <w:r w:rsidRPr="00AA4CA2">
        <w:rPr>
          <w:i/>
          <w:iCs/>
        </w:rPr>
        <w:t xml:space="preserve"> Bundesfinanzhofs</w:t>
      </w:r>
      <w:r w:rsidR="00B461BB" w:rsidRPr="00AA4CA2">
        <w:rPr>
          <w:i/>
          <w:iCs/>
        </w:rPr>
        <w:t>;</w:t>
      </w:r>
      <w:r w:rsidRPr="00AA4CA2">
        <w:rPr>
          <w:i/>
          <w:iCs/>
        </w:rPr>
        <w:t xml:space="preserve"> sowie der Oberlandesgerichte</w:t>
      </w:r>
    </w:p>
    <w:p w14:paraId="7C69C4ED" w14:textId="77777777" w:rsidR="00FA6F39" w:rsidRPr="005A1A96" w:rsidRDefault="00FA6F39" w:rsidP="00FA6F39"/>
    <w:p w14:paraId="00B4B1A3" w14:textId="77777777" w:rsidR="00FA6F39" w:rsidRPr="005A1A96" w:rsidRDefault="00FA6F39" w:rsidP="00FA6F39">
      <w:pPr>
        <w:jc w:val="center"/>
        <w:rPr>
          <w:bCs/>
        </w:rPr>
      </w:pPr>
      <w:r w:rsidRPr="005A1A96">
        <w:rPr>
          <w:bCs/>
        </w:rPr>
        <w:t>IGAUNIJA</w:t>
      </w:r>
    </w:p>
    <w:p w14:paraId="2F0F5F4E" w14:textId="77777777" w:rsidR="00FA6F39" w:rsidRPr="005A1A96" w:rsidRDefault="00FA6F39" w:rsidP="00FA6F39">
      <w:pPr>
        <w:rPr>
          <w:bCs/>
        </w:rPr>
      </w:pPr>
    </w:p>
    <w:p w14:paraId="7BC809CD" w14:textId="77777777" w:rsidR="00FA6F39" w:rsidRPr="005A1A96" w:rsidRDefault="00FA6F39" w:rsidP="00FA6F39">
      <w:r w:rsidRPr="005A1A96">
        <w:t>a)</w:t>
      </w:r>
      <w:r w:rsidRPr="005A1A96">
        <w:tab/>
        <w:t>Normatīvie akti un vispārēji piemērojami administratīvie nolēmumi:</w:t>
      </w:r>
    </w:p>
    <w:p w14:paraId="442CFA57" w14:textId="77777777" w:rsidR="00FA6F39" w:rsidRPr="005A1A96" w:rsidRDefault="00FA6F39" w:rsidP="00FA6F39"/>
    <w:p w14:paraId="0C8CBD64" w14:textId="77777777" w:rsidR="00FA6F39" w:rsidRPr="005A1A96" w:rsidRDefault="00FA6F39" w:rsidP="00FA6F39">
      <w:pPr>
        <w:ind w:left="567"/>
      </w:pPr>
      <w:r w:rsidRPr="00AA4CA2">
        <w:rPr>
          <w:i/>
          <w:iCs/>
        </w:rPr>
        <w:t>Riigi Teataja</w:t>
      </w:r>
      <w:r w:rsidRPr="005A1A96">
        <w:t xml:space="preserve"> - http://www.riigiteataja.ee</w:t>
      </w:r>
    </w:p>
    <w:p w14:paraId="0E4A5A61" w14:textId="77777777" w:rsidR="00FA6F39" w:rsidRPr="005A1A96" w:rsidRDefault="00FA6F39" w:rsidP="00FA6F39"/>
    <w:p w14:paraId="557A05CA" w14:textId="77777777" w:rsidR="00FA6F39" w:rsidRPr="005A1A96" w:rsidRDefault="00FA6F39" w:rsidP="00FA6F39">
      <w:r w:rsidRPr="005A1A96">
        <w:t>b)</w:t>
      </w:r>
      <w:r w:rsidRPr="005A1A96">
        <w:tab/>
        <w:t>Procedūras attiecībā uz publisko iepirkumu:</w:t>
      </w:r>
    </w:p>
    <w:p w14:paraId="453D0C52" w14:textId="77777777" w:rsidR="00FA6F39" w:rsidRPr="005A1A96" w:rsidRDefault="00FA6F39" w:rsidP="00FA6F39"/>
    <w:p w14:paraId="520E7BE2" w14:textId="77777777" w:rsidR="00FA6F39" w:rsidRPr="005A1A96" w:rsidRDefault="00FA6F39" w:rsidP="00FA6F39">
      <w:pPr>
        <w:ind w:left="567"/>
      </w:pPr>
      <w:r w:rsidRPr="005A1A96">
        <w:t>https://riigihanked.riik.ee</w:t>
      </w:r>
    </w:p>
    <w:p w14:paraId="10B35BA1" w14:textId="77777777" w:rsidR="00FA6F39" w:rsidRPr="005A1A96" w:rsidRDefault="00FA6F39" w:rsidP="00FA6F39"/>
    <w:p w14:paraId="4BCEF0C0" w14:textId="77777777" w:rsidR="00FA6F39" w:rsidRPr="005A1A96" w:rsidRDefault="00FA6F39" w:rsidP="00FA6F39">
      <w:pPr>
        <w:jc w:val="center"/>
        <w:rPr>
          <w:bCs/>
        </w:rPr>
      </w:pPr>
      <w:r w:rsidRPr="005A1A96">
        <w:rPr>
          <w:bCs/>
        </w:rPr>
        <w:t>ĪRIJA</w:t>
      </w:r>
    </w:p>
    <w:p w14:paraId="5CF6D79B" w14:textId="77777777" w:rsidR="00FA6F39" w:rsidRPr="005A1A96" w:rsidRDefault="00FA6F39" w:rsidP="00FA6F39">
      <w:pPr>
        <w:rPr>
          <w:bCs/>
        </w:rPr>
      </w:pPr>
    </w:p>
    <w:p w14:paraId="04BA37B2" w14:textId="77777777" w:rsidR="00FA6F39" w:rsidRPr="005A1A96" w:rsidRDefault="00FA6F39" w:rsidP="00FA6F39">
      <w:r w:rsidRPr="005A1A96">
        <w:t>a)</w:t>
      </w:r>
      <w:r w:rsidRPr="005A1A96">
        <w:tab/>
        <w:t>Normatīvie akti:</w:t>
      </w:r>
    </w:p>
    <w:p w14:paraId="76F747BB" w14:textId="77777777" w:rsidR="00FA6F39" w:rsidRPr="005A1A96" w:rsidRDefault="00FA6F39" w:rsidP="00FA6F39"/>
    <w:p w14:paraId="0787C740" w14:textId="77777777" w:rsidR="00FA6F39" w:rsidRPr="005A1A96" w:rsidRDefault="00FA6F39" w:rsidP="00FA6F39">
      <w:pPr>
        <w:ind w:left="567"/>
      </w:pPr>
      <w:r w:rsidRPr="00AA4CA2">
        <w:rPr>
          <w:i/>
          <w:iCs/>
        </w:rPr>
        <w:t>Iris Oifigiuil</w:t>
      </w:r>
      <w:r w:rsidRPr="005A1A96">
        <w:t xml:space="preserve"> (Īrijas valdības Oficiālais vēstnesis)</w:t>
      </w:r>
    </w:p>
    <w:p w14:paraId="7EF38E87" w14:textId="77777777" w:rsidR="00FA6F39" w:rsidRPr="005A1A96" w:rsidRDefault="00FA6F39" w:rsidP="00FA6F39"/>
    <w:p w14:paraId="6F2A6A82" w14:textId="4944E9F3" w:rsidR="00751A0A" w:rsidRPr="005A1A96" w:rsidRDefault="00751A0A" w:rsidP="00751A0A">
      <w:pPr>
        <w:rPr>
          <w:bCs/>
        </w:rPr>
      </w:pPr>
      <w:r w:rsidRPr="005A1A96">
        <w:rPr>
          <w:bCs/>
        </w:rPr>
        <w:br w:type="page"/>
      </w:r>
    </w:p>
    <w:p w14:paraId="60AFDEA8" w14:textId="73CFD854" w:rsidR="00FA6F39" w:rsidRPr="005A1A96" w:rsidRDefault="00751A0A" w:rsidP="00FA6F39">
      <w:pPr>
        <w:jc w:val="center"/>
        <w:rPr>
          <w:bCs/>
        </w:rPr>
      </w:pPr>
      <w:r w:rsidRPr="005A1A96">
        <w:rPr>
          <w:bCs/>
        </w:rPr>
        <w:t>G</w:t>
      </w:r>
      <w:r w:rsidR="00FA6F39" w:rsidRPr="005A1A96">
        <w:rPr>
          <w:bCs/>
        </w:rPr>
        <w:t>RIEĶIJA</w:t>
      </w:r>
    </w:p>
    <w:p w14:paraId="55FDB88F" w14:textId="77777777" w:rsidR="00FA6F39" w:rsidRPr="005A1A96" w:rsidRDefault="00FA6F39" w:rsidP="00FA6F39">
      <w:pPr>
        <w:rPr>
          <w:bCs/>
        </w:rPr>
      </w:pPr>
    </w:p>
    <w:p w14:paraId="019E2483" w14:textId="3D16B5C7" w:rsidR="00FA6F39" w:rsidRPr="005A1A96" w:rsidRDefault="00FA6F39" w:rsidP="00FA6F39">
      <w:r w:rsidRPr="00AA4CA2">
        <w:rPr>
          <w:i/>
          <w:iCs/>
        </w:rPr>
        <w:t>Εφημερίδα της Κυβερνήσεως της Ελληνικής Δημοκρατίας</w:t>
      </w:r>
      <w:r w:rsidRPr="005A1A96">
        <w:t xml:space="preserve"> (Grieķijas valdības oficiālais vēstnesis)</w:t>
      </w:r>
    </w:p>
    <w:p w14:paraId="2AEB71E9" w14:textId="77777777" w:rsidR="00FA6F39" w:rsidRPr="005A1A96" w:rsidRDefault="00FA6F39" w:rsidP="00FA6F39"/>
    <w:p w14:paraId="257DB397" w14:textId="77777777" w:rsidR="00FA6F39" w:rsidRPr="005A1A96" w:rsidRDefault="00FA6F39" w:rsidP="00FA6F39">
      <w:pPr>
        <w:jc w:val="center"/>
        <w:rPr>
          <w:bCs/>
        </w:rPr>
      </w:pPr>
      <w:r w:rsidRPr="005A1A96">
        <w:rPr>
          <w:bCs/>
        </w:rPr>
        <w:t>SPĀNIJA</w:t>
      </w:r>
    </w:p>
    <w:p w14:paraId="625F72D2" w14:textId="77777777" w:rsidR="00FA6F39" w:rsidRPr="005A1A96" w:rsidRDefault="00FA6F39" w:rsidP="00FA6F39">
      <w:pPr>
        <w:rPr>
          <w:bCs/>
        </w:rPr>
      </w:pPr>
    </w:p>
    <w:p w14:paraId="02C4C503" w14:textId="77777777" w:rsidR="00FA6F39" w:rsidRPr="005A1A96" w:rsidRDefault="00FA6F39" w:rsidP="00FA6F39">
      <w:r w:rsidRPr="005A1A96">
        <w:t>a)</w:t>
      </w:r>
      <w:r w:rsidRPr="005A1A96">
        <w:tab/>
        <w:t>Normatīvie akti:</w:t>
      </w:r>
    </w:p>
    <w:p w14:paraId="51C6B04C" w14:textId="77777777" w:rsidR="00FA6F39" w:rsidRPr="005A1A96" w:rsidRDefault="00FA6F39" w:rsidP="00FA6F39"/>
    <w:p w14:paraId="4E6633E5" w14:textId="2B486AE3" w:rsidR="00FA6F39" w:rsidRPr="00AA4CA2" w:rsidRDefault="00FA6F39" w:rsidP="00FA6F39">
      <w:pPr>
        <w:ind w:left="567"/>
        <w:rPr>
          <w:i/>
          <w:iCs/>
        </w:rPr>
      </w:pPr>
      <w:r w:rsidRPr="00AA4CA2">
        <w:rPr>
          <w:i/>
          <w:iCs/>
        </w:rPr>
        <w:t>Boletín Oficial del Estado</w:t>
      </w:r>
    </w:p>
    <w:p w14:paraId="41E1B255" w14:textId="77777777" w:rsidR="00FA6F39" w:rsidRPr="005A1A96" w:rsidRDefault="00FA6F39" w:rsidP="00FA6F39"/>
    <w:p w14:paraId="0A832E10" w14:textId="77777777" w:rsidR="00FA6F39" w:rsidRPr="005A1A96" w:rsidRDefault="00FA6F39" w:rsidP="00FA6F39">
      <w:pPr>
        <w:ind w:left="567" w:hanging="567"/>
      </w:pPr>
      <w:r w:rsidRPr="005A1A96">
        <w:t>b)</w:t>
      </w:r>
      <w:r w:rsidRPr="005A1A96">
        <w:tab/>
        <w:t>Tiesu nolēmumi:</w:t>
      </w:r>
    </w:p>
    <w:p w14:paraId="658AE4B7" w14:textId="77777777" w:rsidR="00FA6F39" w:rsidRPr="005A1A96" w:rsidRDefault="00FA6F39" w:rsidP="00FA6F39">
      <w:pPr>
        <w:ind w:left="567" w:hanging="567"/>
      </w:pPr>
    </w:p>
    <w:p w14:paraId="1C753692" w14:textId="77777777" w:rsidR="00FA6F39" w:rsidRPr="005A1A96" w:rsidRDefault="00FA6F39" w:rsidP="00FA6F39">
      <w:pPr>
        <w:ind w:left="567"/>
      </w:pPr>
      <w:r w:rsidRPr="005A1A96">
        <w:t>oficiāli nepublicē</w:t>
      </w:r>
    </w:p>
    <w:p w14:paraId="57BB3CB4" w14:textId="77777777" w:rsidR="00FA6F39" w:rsidRPr="005A1A96" w:rsidRDefault="00FA6F39" w:rsidP="00FA6F39"/>
    <w:p w14:paraId="4514B209" w14:textId="77777777" w:rsidR="00FA6F39" w:rsidRPr="005A1A96" w:rsidRDefault="00FA6F39" w:rsidP="00FA6F39">
      <w:pPr>
        <w:jc w:val="center"/>
        <w:rPr>
          <w:bCs/>
        </w:rPr>
      </w:pPr>
      <w:r w:rsidRPr="005A1A96">
        <w:rPr>
          <w:bCs/>
        </w:rPr>
        <w:t>FRANCIJA</w:t>
      </w:r>
    </w:p>
    <w:p w14:paraId="45FEEBA5" w14:textId="77777777" w:rsidR="00FA6F39" w:rsidRPr="005A1A96" w:rsidRDefault="00FA6F39" w:rsidP="00FA6F39">
      <w:pPr>
        <w:rPr>
          <w:bCs/>
        </w:rPr>
      </w:pPr>
    </w:p>
    <w:p w14:paraId="5FA2F3C1" w14:textId="77777777" w:rsidR="00FA6F39" w:rsidRPr="005A1A96" w:rsidRDefault="00FA6F39" w:rsidP="00FA6F39">
      <w:r w:rsidRPr="005A1A96">
        <w:t>a)</w:t>
      </w:r>
      <w:r w:rsidRPr="005A1A96">
        <w:tab/>
        <w:t>Normatīvie akti:</w:t>
      </w:r>
    </w:p>
    <w:p w14:paraId="096E12A7" w14:textId="77777777" w:rsidR="00FA6F39" w:rsidRPr="005A1A96" w:rsidRDefault="00FA6F39" w:rsidP="00FA6F39"/>
    <w:p w14:paraId="5ECE347B" w14:textId="77777777" w:rsidR="00FA6F39" w:rsidRPr="00AA4CA2" w:rsidRDefault="00FA6F39" w:rsidP="00FA6F39">
      <w:pPr>
        <w:ind w:left="567"/>
        <w:rPr>
          <w:i/>
          <w:iCs/>
        </w:rPr>
      </w:pPr>
      <w:r w:rsidRPr="00AA4CA2">
        <w:rPr>
          <w:i/>
          <w:iCs/>
        </w:rPr>
        <w:t>Journal Officiel de la République française</w:t>
      </w:r>
    </w:p>
    <w:p w14:paraId="27C04C25" w14:textId="77777777" w:rsidR="00FA6F39" w:rsidRPr="005A1A96" w:rsidRDefault="00FA6F39" w:rsidP="00FA6F39">
      <w:pPr>
        <w:ind w:left="567" w:hanging="567"/>
      </w:pPr>
    </w:p>
    <w:p w14:paraId="1735EBC7" w14:textId="77777777" w:rsidR="00FA6F39" w:rsidRPr="005A1A96" w:rsidRDefault="00FA6F39" w:rsidP="00FA6F39">
      <w:pPr>
        <w:ind w:left="567" w:hanging="567"/>
      </w:pPr>
      <w:r w:rsidRPr="005A1A96">
        <w:t>b)</w:t>
      </w:r>
      <w:r w:rsidRPr="005A1A96">
        <w:tab/>
        <w:t>Tiesu prakse:</w:t>
      </w:r>
    </w:p>
    <w:p w14:paraId="0AA2FDF3" w14:textId="77777777" w:rsidR="00FA6F39" w:rsidRPr="005A1A96" w:rsidRDefault="00FA6F39" w:rsidP="00FA6F39">
      <w:pPr>
        <w:ind w:left="567" w:hanging="567"/>
      </w:pPr>
    </w:p>
    <w:p w14:paraId="29F4FFC9" w14:textId="77777777" w:rsidR="00FA6F39" w:rsidRPr="00AA4CA2" w:rsidRDefault="00FA6F39" w:rsidP="00FA6F39">
      <w:pPr>
        <w:ind w:left="567"/>
        <w:rPr>
          <w:i/>
          <w:iCs/>
        </w:rPr>
      </w:pPr>
      <w:r w:rsidRPr="00AA4CA2">
        <w:rPr>
          <w:i/>
          <w:iCs/>
        </w:rPr>
        <w:t>Recueil des arrêts du Conseil d'État</w:t>
      </w:r>
    </w:p>
    <w:p w14:paraId="370597D0" w14:textId="77777777" w:rsidR="00FA6F39" w:rsidRPr="005A1A96" w:rsidRDefault="00FA6F39" w:rsidP="00FA6F39">
      <w:pPr>
        <w:ind w:left="567"/>
      </w:pPr>
    </w:p>
    <w:p w14:paraId="6C9DDF93" w14:textId="77777777" w:rsidR="00FA6F39" w:rsidRPr="00AA4CA2" w:rsidRDefault="00FA6F39" w:rsidP="00FA6F39">
      <w:pPr>
        <w:ind w:left="567"/>
        <w:rPr>
          <w:i/>
          <w:iCs/>
        </w:rPr>
      </w:pPr>
      <w:r w:rsidRPr="00AA4CA2">
        <w:rPr>
          <w:i/>
          <w:iCs/>
        </w:rPr>
        <w:t>Revue des marchés publics</w:t>
      </w:r>
    </w:p>
    <w:p w14:paraId="7F970282" w14:textId="77777777" w:rsidR="00FA6F39" w:rsidRPr="005A1A96" w:rsidRDefault="00FA6F39" w:rsidP="00FA6F39">
      <w:pPr>
        <w:rPr>
          <w:bCs/>
        </w:rPr>
      </w:pPr>
    </w:p>
    <w:p w14:paraId="666D1350" w14:textId="018AE325" w:rsidR="00751A0A" w:rsidRPr="005A1A96" w:rsidRDefault="00751A0A" w:rsidP="00751A0A">
      <w:pPr>
        <w:rPr>
          <w:bCs/>
        </w:rPr>
      </w:pPr>
      <w:r w:rsidRPr="005A1A96">
        <w:rPr>
          <w:bCs/>
        </w:rPr>
        <w:br w:type="page"/>
      </w:r>
    </w:p>
    <w:p w14:paraId="5F483C05" w14:textId="4838B851" w:rsidR="00FA6F39" w:rsidRPr="005A1A96" w:rsidRDefault="00751A0A" w:rsidP="00FA6F39">
      <w:pPr>
        <w:jc w:val="center"/>
        <w:rPr>
          <w:bCs/>
        </w:rPr>
      </w:pPr>
      <w:r w:rsidRPr="005A1A96">
        <w:rPr>
          <w:bCs/>
        </w:rPr>
        <w:t>H</w:t>
      </w:r>
      <w:r w:rsidR="00FA6F39" w:rsidRPr="005A1A96">
        <w:rPr>
          <w:bCs/>
        </w:rPr>
        <w:t>ORVĀTIJA</w:t>
      </w:r>
    </w:p>
    <w:p w14:paraId="71338353" w14:textId="77777777" w:rsidR="00FA6F39" w:rsidRPr="005A1A96" w:rsidRDefault="00FA6F39" w:rsidP="00FA6F39">
      <w:pPr>
        <w:rPr>
          <w:bCs/>
        </w:rPr>
      </w:pPr>
    </w:p>
    <w:p w14:paraId="6041FC7D" w14:textId="77777777" w:rsidR="00FA6F39" w:rsidRPr="005A1A96" w:rsidRDefault="00FA6F39" w:rsidP="00FA6F39">
      <w:r w:rsidRPr="00AA4CA2">
        <w:rPr>
          <w:i/>
          <w:iCs/>
        </w:rPr>
        <w:t>Narodne novine</w:t>
      </w:r>
      <w:r w:rsidRPr="005A1A96">
        <w:t xml:space="preserve"> – http://www.nn.hr</w:t>
      </w:r>
    </w:p>
    <w:p w14:paraId="5E8032A2" w14:textId="77777777" w:rsidR="00FA6F39" w:rsidRPr="005A1A96" w:rsidRDefault="00FA6F39" w:rsidP="00FA6F39"/>
    <w:p w14:paraId="772347EA" w14:textId="77777777" w:rsidR="00FA6F39" w:rsidRPr="005A1A96" w:rsidRDefault="00FA6F39" w:rsidP="00FA6F39">
      <w:pPr>
        <w:jc w:val="center"/>
        <w:rPr>
          <w:bCs/>
        </w:rPr>
      </w:pPr>
      <w:r w:rsidRPr="005A1A96">
        <w:rPr>
          <w:bCs/>
        </w:rPr>
        <w:t>ITĀLIJA</w:t>
      </w:r>
    </w:p>
    <w:p w14:paraId="1F8ADEC3" w14:textId="77777777" w:rsidR="00FA6F39" w:rsidRPr="005A1A96" w:rsidRDefault="00FA6F39" w:rsidP="00FA6F39">
      <w:pPr>
        <w:rPr>
          <w:bCs/>
        </w:rPr>
      </w:pPr>
    </w:p>
    <w:p w14:paraId="2D9090F8" w14:textId="77777777" w:rsidR="00FA6F39" w:rsidRPr="005A1A96" w:rsidRDefault="00FA6F39" w:rsidP="00FA6F39">
      <w:r w:rsidRPr="005A1A96">
        <w:t>a)</w:t>
      </w:r>
      <w:r w:rsidRPr="005A1A96">
        <w:tab/>
        <w:t>Normatīvie akti:</w:t>
      </w:r>
    </w:p>
    <w:p w14:paraId="1E16416E" w14:textId="77777777" w:rsidR="00FA6F39" w:rsidRPr="005A1A96" w:rsidRDefault="00FA6F39" w:rsidP="00FA6F39"/>
    <w:p w14:paraId="56D8C970" w14:textId="77777777" w:rsidR="00FA6F39" w:rsidRPr="00AA4CA2" w:rsidRDefault="00FA6F39" w:rsidP="00FA6F39">
      <w:pPr>
        <w:ind w:left="567"/>
        <w:rPr>
          <w:i/>
          <w:iCs/>
        </w:rPr>
      </w:pPr>
      <w:r w:rsidRPr="00AA4CA2">
        <w:rPr>
          <w:i/>
          <w:iCs/>
        </w:rPr>
        <w:t>Gazzetta Ufficiale</w:t>
      </w:r>
    </w:p>
    <w:p w14:paraId="55B4BB88" w14:textId="77777777" w:rsidR="00FA6F39" w:rsidRPr="005A1A96" w:rsidRDefault="00FA6F39" w:rsidP="00FA6F39">
      <w:pPr>
        <w:ind w:left="567"/>
      </w:pPr>
    </w:p>
    <w:p w14:paraId="118B3530" w14:textId="77777777" w:rsidR="00FA6F39" w:rsidRPr="005A1A96" w:rsidRDefault="00FA6F39" w:rsidP="00FA6F39">
      <w:r w:rsidRPr="005A1A96">
        <w:t>b)</w:t>
      </w:r>
      <w:r w:rsidRPr="005A1A96">
        <w:tab/>
        <w:t>Tiesu prakse:</w:t>
      </w:r>
    </w:p>
    <w:p w14:paraId="248431AE" w14:textId="77777777" w:rsidR="00FA6F39" w:rsidRPr="005A1A96" w:rsidRDefault="00FA6F39" w:rsidP="00FA6F39"/>
    <w:p w14:paraId="7E729F5F" w14:textId="77777777" w:rsidR="00FA6F39" w:rsidRPr="005A1A96" w:rsidRDefault="00FA6F39" w:rsidP="00FA6F39">
      <w:pPr>
        <w:ind w:left="567"/>
      </w:pPr>
      <w:r w:rsidRPr="005A1A96">
        <w:t>oficiāli nepublicē</w:t>
      </w:r>
    </w:p>
    <w:p w14:paraId="0E590470" w14:textId="77777777" w:rsidR="00FA6F39" w:rsidRPr="005A1A96" w:rsidRDefault="00FA6F39" w:rsidP="00FA6F39"/>
    <w:p w14:paraId="080BF929" w14:textId="77777777" w:rsidR="00FA6F39" w:rsidRPr="005A1A96" w:rsidRDefault="00FA6F39" w:rsidP="00FA6F39">
      <w:pPr>
        <w:jc w:val="center"/>
        <w:rPr>
          <w:bCs/>
        </w:rPr>
      </w:pPr>
      <w:r w:rsidRPr="005A1A96">
        <w:rPr>
          <w:bCs/>
        </w:rPr>
        <w:t>KIPRA</w:t>
      </w:r>
    </w:p>
    <w:p w14:paraId="4E623D69" w14:textId="77777777" w:rsidR="00FA6F39" w:rsidRPr="005A1A96" w:rsidRDefault="00FA6F39" w:rsidP="00FA6F39">
      <w:pPr>
        <w:rPr>
          <w:bCs/>
        </w:rPr>
      </w:pPr>
    </w:p>
    <w:p w14:paraId="29DAC2BB" w14:textId="77777777" w:rsidR="00FA6F39" w:rsidRPr="005A1A96" w:rsidRDefault="00FA6F39" w:rsidP="00FA6F39">
      <w:r w:rsidRPr="005A1A96">
        <w:t>a)</w:t>
      </w:r>
      <w:r w:rsidRPr="005A1A96">
        <w:tab/>
        <w:t>Normatīvie akti:</w:t>
      </w:r>
    </w:p>
    <w:p w14:paraId="486D54C1" w14:textId="77777777" w:rsidR="00FA6F39" w:rsidRPr="005A1A96" w:rsidRDefault="00FA6F39" w:rsidP="00FA6F39"/>
    <w:p w14:paraId="25593B45" w14:textId="77777777" w:rsidR="00FA6F39" w:rsidRPr="005A1A96" w:rsidRDefault="00FA6F39" w:rsidP="00FA6F39">
      <w:pPr>
        <w:ind w:left="567"/>
      </w:pPr>
      <w:r w:rsidRPr="00AA4CA2">
        <w:rPr>
          <w:i/>
          <w:iCs/>
        </w:rPr>
        <w:t>Επίσημη Εφημερίδα της Δημοκρατίας</w:t>
      </w:r>
      <w:r w:rsidRPr="005A1A96">
        <w:t xml:space="preserve"> (Republikas Oficiālais vēstnesis)</w:t>
      </w:r>
    </w:p>
    <w:p w14:paraId="6B4380A8" w14:textId="77777777" w:rsidR="00FA6F39" w:rsidRPr="005A1A96" w:rsidRDefault="00FA6F39" w:rsidP="00FA6F39">
      <w:pPr>
        <w:ind w:left="567" w:hanging="567"/>
      </w:pPr>
    </w:p>
    <w:p w14:paraId="17ABAEE3" w14:textId="77777777" w:rsidR="00FA6F39" w:rsidRPr="005A1A96" w:rsidRDefault="00FA6F39" w:rsidP="00FA6F39">
      <w:pPr>
        <w:ind w:left="567" w:hanging="567"/>
      </w:pPr>
      <w:r w:rsidRPr="005A1A96">
        <w:t>b)</w:t>
      </w:r>
      <w:r w:rsidRPr="005A1A96">
        <w:tab/>
        <w:t>Tiesu nolēmumi:</w:t>
      </w:r>
    </w:p>
    <w:p w14:paraId="3060E5B3" w14:textId="77777777" w:rsidR="00FA6F39" w:rsidRPr="005A1A96" w:rsidRDefault="00FA6F39" w:rsidP="00FA6F39">
      <w:pPr>
        <w:ind w:left="567" w:hanging="567"/>
      </w:pPr>
    </w:p>
    <w:p w14:paraId="1058D674" w14:textId="77777777" w:rsidR="00FA6F39" w:rsidRPr="005A1A96" w:rsidRDefault="00FA6F39" w:rsidP="00FA6F39">
      <w:pPr>
        <w:ind w:left="567"/>
      </w:pPr>
      <w:r w:rsidRPr="00AA4CA2">
        <w:rPr>
          <w:i/>
          <w:iCs/>
        </w:rPr>
        <w:t>Αποφάσεις ανωτάτου δικαστηρίου 1999 – Τυπογραφείο της Δημοκρατίας</w:t>
      </w:r>
      <w:r w:rsidRPr="005A1A96">
        <w:t xml:space="preserve"> (Augstākās tiesas nolēmumi – Tipogrāfija)</w:t>
      </w:r>
    </w:p>
    <w:p w14:paraId="3B27CC20" w14:textId="77777777" w:rsidR="00FA6F39" w:rsidRPr="005A1A96" w:rsidRDefault="00FA6F39" w:rsidP="00FA6F39">
      <w:pPr>
        <w:rPr>
          <w:bCs/>
        </w:rPr>
      </w:pPr>
    </w:p>
    <w:p w14:paraId="5EE295A2" w14:textId="359356AC" w:rsidR="00751A0A" w:rsidRPr="005A1A96" w:rsidRDefault="00751A0A" w:rsidP="00751A0A">
      <w:pPr>
        <w:rPr>
          <w:bCs/>
        </w:rPr>
      </w:pPr>
      <w:r w:rsidRPr="005A1A96">
        <w:rPr>
          <w:bCs/>
        </w:rPr>
        <w:br w:type="page"/>
      </w:r>
    </w:p>
    <w:p w14:paraId="00CEB302" w14:textId="7070D0C2" w:rsidR="00FA6F39" w:rsidRPr="005A1A96" w:rsidRDefault="00751A0A" w:rsidP="00FA6F39">
      <w:pPr>
        <w:jc w:val="center"/>
        <w:rPr>
          <w:bCs/>
        </w:rPr>
      </w:pPr>
      <w:r w:rsidRPr="005A1A96">
        <w:rPr>
          <w:bCs/>
        </w:rPr>
        <w:t>L</w:t>
      </w:r>
      <w:r w:rsidR="00FA6F39" w:rsidRPr="005A1A96">
        <w:rPr>
          <w:bCs/>
        </w:rPr>
        <w:t>ATVIJA</w:t>
      </w:r>
    </w:p>
    <w:p w14:paraId="14B5FCDD" w14:textId="77777777" w:rsidR="00FA6F39" w:rsidRPr="005A1A96" w:rsidRDefault="00FA6F39" w:rsidP="00FA6F39">
      <w:pPr>
        <w:rPr>
          <w:bCs/>
        </w:rPr>
      </w:pPr>
    </w:p>
    <w:p w14:paraId="24B2796A" w14:textId="77777777" w:rsidR="00FA6F39" w:rsidRPr="005A1A96" w:rsidRDefault="00FA6F39" w:rsidP="00FA6F39">
      <w:pPr>
        <w:ind w:left="567" w:hanging="567"/>
      </w:pPr>
      <w:r w:rsidRPr="005A1A96">
        <w:t>a)</w:t>
      </w:r>
      <w:r w:rsidRPr="005A1A96">
        <w:tab/>
        <w:t>Normatīvie akti:</w:t>
      </w:r>
    </w:p>
    <w:p w14:paraId="6DE88F4A" w14:textId="77777777" w:rsidR="00FA6F39" w:rsidRPr="005A1A96" w:rsidRDefault="00FA6F39" w:rsidP="00FA6F39">
      <w:pPr>
        <w:ind w:left="567" w:hanging="567"/>
      </w:pPr>
    </w:p>
    <w:p w14:paraId="0DCDFFC9" w14:textId="77777777" w:rsidR="00FA6F39" w:rsidRPr="005A1A96" w:rsidRDefault="00FA6F39" w:rsidP="00FA6F39">
      <w:pPr>
        <w:ind w:left="567"/>
      </w:pPr>
      <w:r w:rsidRPr="005A1A96">
        <w:t>Latvijas Vēstnesis</w:t>
      </w:r>
    </w:p>
    <w:p w14:paraId="32DA817C" w14:textId="77777777" w:rsidR="00FA6F39" w:rsidRPr="005A1A96" w:rsidRDefault="00FA6F39" w:rsidP="00FA6F39"/>
    <w:p w14:paraId="03A6461F" w14:textId="77777777" w:rsidR="00FA6F39" w:rsidRPr="005A1A96" w:rsidRDefault="00FA6F39" w:rsidP="00FA6F39">
      <w:pPr>
        <w:jc w:val="center"/>
        <w:rPr>
          <w:bCs/>
        </w:rPr>
      </w:pPr>
      <w:r w:rsidRPr="005A1A96">
        <w:rPr>
          <w:bCs/>
        </w:rPr>
        <w:t>LIETUVA</w:t>
      </w:r>
    </w:p>
    <w:p w14:paraId="1CDCBF19" w14:textId="77777777" w:rsidR="00FA6F39" w:rsidRPr="005A1A96" w:rsidRDefault="00FA6F39" w:rsidP="00FA6F39">
      <w:pPr>
        <w:rPr>
          <w:bCs/>
        </w:rPr>
      </w:pPr>
    </w:p>
    <w:p w14:paraId="5B9BDF86" w14:textId="77777777" w:rsidR="00FA6F39" w:rsidRPr="005A1A96" w:rsidRDefault="00FA6F39" w:rsidP="00FA6F39">
      <w:r w:rsidRPr="005A1A96">
        <w:t>a)</w:t>
      </w:r>
      <w:r w:rsidRPr="005A1A96">
        <w:tab/>
        <w:t>Normatīvie un administratīvie akti:</w:t>
      </w:r>
    </w:p>
    <w:p w14:paraId="05DAEF6D" w14:textId="77777777" w:rsidR="00FA6F39" w:rsidRPr="005A1A96" w:rsidRDefault="00FA6F39" w:rsidP="00FA6F39"/>
    <w:p w14:paraId="3B1FD09C" w14:textId="77777777" w:rsidR="00FA6F39" w:rsidRPr="005A1A96" w:rsidRDefault="00FA6F39" w:rsidP="00FA6F39">
      <w:pPr>
        <w:ind w:left="567"/>
      </w:pPr>
      <w:r w:rsidRPr="005A1A96">
        <w:t>Teisės aktų registras (Tiesību aktu reģistrs)</w:t>
      </w:r>
    </w:p>
    <w:p w14:paraId="4E92CA5C" w14:textId="77777777" w:rsidR="00FA6F39" w:rsidRPr="005A1A96" w:rsidRDefault="00FA6F39" w:rsidP="00FA6F39"/>
    <w:p w14:paraId="706A1585" w14:textId="77777777" w:rsidR="00FA6F39" w:rsidRPr="005A1A96" w:rsidRDefault="00FA6F39" w:rsidP="00FA6F39">
      <w:r w:rsidRPr="005A1A96">
        <w:t>b)</w:t>
      </w:r>
      <w:r w:rsidRPr="005A1A96">
        <w:tab/>
        <w:t>Tiesu nolēmumi, tiesu prakse:</w:t>
      </w:r>
    </w:p>
    <w:p w14:paraId="30C870F3" w14:textId="77777777" w:rsidR="00FA6F39" w:rsidRPr="005A1A96" w:rsidRDefault="00FA6F39" w:rsidP="00FA6F39"/>
    <w:p w14:paraId="14A1E7D5" w14:textId="77777777" w:rsidR="00FA6F39" w:rsidRPr="005A1A96" w:rsidRDefault="00FA6F39" w:rsidP="00FA6F39">
      <w:pPr>
        <w:ind w:left="567"/>
      </w:pPr>
      <w:r w:rsidRPr="005A1A96">
        <w:t>Lietuvas Augstākās tiesas biļetens “</w:t>
      </w:r>
      <w:r w:rsidRPr="005A1A96">
        <w:rPr>
          <w:i/>
        </w:rPr>
        <w:t>Teismų praktika</w:t>
      </w:r>
      <w:r w:rsidRPr="005A1A96">
        <w:t>”</w:t>
      </w:r>
    </w:p>
    <w:p w14:paraId="224789C8" w14:textId="77777777" w:rsidR="00FA6F39" w:rsidRPr="005A1A96" w:rsidRDefault="00FA6F39" w:rsidP="00FA6F39">
      <w:pPr>
        <w:ind w:left="567"/>
      </w:pPr>
    </w:p>
    <w:p w14:paraId="2D7D885C" w14:textId="77777777" w:rsidR="00FA6F39" w:rsidRPr="005A1A96" w:rsidRDefault="00FA6F39" w:rsidP="00FA6F39">
      <w:pPr>
        <w:ind w:left="567"/>
      </w:pPr>
      <w:r w:rsidRPr="005A1A96">
        <w:t>Lietuvas Augstākās Administratīvās tiesas biļetens “</w:t>
      </w:r>
      <w:r w:rsidRPr="005A1A96">
        <w:rPr>
          <w:i/>
        </w:rPr>
        <w:t>Administracinių teismų praktika</w:t>
      </w:r>
      <w:r w:rsidRPr="005A1A96">
        <w:t>”</w:t>
      </w:r>
    </w:p>
    <w:p w14:paraId="43E50EEF" w14:textId="77777777" w:rsidR="00FA6F39" w:rsidRPr="005A1A96" w:rsidRDefault="00FA6F39" w:rsidP="00FA6F39"/>
    <w:p w14:paraId="457AB4AD" w14:textId="77777777" w:rsidR="00FA6F39" w:rsidRPr="005A1A96" w:rsidRDefault="00FA6F39" w:rsidP="00FA6F39">
      <w:pPr>
        <w:jc w:val="center"/>
        <w:rPr>
          <w:bCs/>
        </w:rPr>
      </w:pPr>
      <w:r w:rsidRPr="005A1A96">
        <w:rPr>
          <w:bCs/>
        </w:rPr>
        <w:t>LUKSEMBURGA</w:t>
      </w:r>
    </w:p>
    <w:p w14:paraId="0F722020" w14:textId="77777777" w:rsidR="00FA6F39" w:rsidRPr="005A1A96" w:rsidRDefault="00FA6F39" w:rsidP="00FA6F39">
      <w:pPr>
        <w:rPr>
          <w:bCs/>
        </w:rPr>
      </w:pPr>
    </w:p>
    <w:p w14:paraId="284725D9" w14:textId="77777777" w:rsidR="00FA6F39" w:rsidRPr="005A1A96" w:rsidRDefault="00FA6F39" w:rsidP="00FA6F39">
      <w:r w:rsidRPr="005A1A96">
        <w:t>a)</w:t>
      </w:r>
      <w:r w:rsidRPr="005A1A96">
        <w:tab/>
        <w:t>Normatīvie akti:</w:t>
      </w:r>
    </w:p>
    <w:p w14:paraId="4C83AE7A" w14:textId="77777777" w:rsidR="00FA6F39" w:rsidRPr="005A1A96" w:rsidRDefault="00FA6F39" w:rsidP="00FA6F39"/>
    <w:p w14:paraId="72C96472" w14:textId="77777777" w:rsidR="00FA6F39" w:rsidRPr="005A1A96" w:rsidRDefault="00FA6F39" w:rsidP="00FA6F39">
      <w:pPr>
        <w:ind w:left="567"/>
      </w:pPr>
      <w:r w:rsidRPr="00AA4CA2">
        <w:rPr>
          <w:i/>
          <w:iCs/>
        </w:rPr>
        <w:t>Memorial</w:t>
      </w:r>
    </w:p>
    <w:p w14:paraId="331F595C" w14:textId="77777777" w:rsidR="00FA6F39" w:rsidRPr="005A1A96" w:rsidRDefault="00FA6F39" w:rsidP="00FA6F39"/>
    <w:p w14:paraId="505B5990" w14:textId="5B87BDFB" w:rsidR="00751A0A" w:rsidRPr="005A1A96" w:rsidRDefault="00751A0A" w:rsidP="00751A0A">
      <w:r w:rsidRPr="005A1A96">
        <w:br w:type="page"/>
      </w:r>
    </w:p>
    <w:p w14:paraId="54B3E048" w14:textId="019029C4" w:rsidR="00FA6F39" w:rsidRPr="005A1A96" w:rsidRDefault="00751A0A" w:rsidP="00FA6F39">
      <w:r w:rsidRPr="005A1A96">
        <w:t>b</w:t>
      </w:r>
      <w:r w:rsidR="00FA6F39" w:rsidRPr="005A1A96">
        <w:t>)</w:t>
      </w:r>
      <w:r w:rsidR="00FA6F39" w:rsidRPr="005A1A96">
        <w:tab/>
        <w:t>Tiesu prakse:</w:t>
      </w:r>
    </w:p>
    <w:p w14:paraId="13B01D66" w14:textId="77777777" w:rsidR="00FA6F39" w:rsidRPr="005A1A96" w:rsidRDefault="00FA6F39" w:rsidP="00FA6F39"/>
    <w:p w14:paraId="66649377" w14:textId="77777777" w:rsidR="00FA6F39" w:rsidRPr="005A1A96" w:rsidRDefault="00FA6F39" w:rsidP="00FA6F39">
      <w:pPr>
        <w:ind w:left="567"/>
      </w:pPr>
      <w:r w:rsidRPr="00AA4CA2">
        <w:rPr>
          <w:i/>
          <w:iCs/>
        </w:rPr>
        <w:t>Pasicrisie</w:t>
      </w:r>
    </w:p>
    <w:p w14:paraId="3B7A2C06" w14:textId="77777777" w:rsidR="00FA6F39" w:rsidRPr="005A1A96" w:rsidRDefault="00FA6F39" w:rsidP="00FA6F39"/>
    <w:p w14:paraId="58F7BC51" w14:textId="77777777" w:rsidR="00FA6F39" w:rsidRPr="005A1A96" w:rsidRDefault="00FA6F39" w:rsidP="00FA6F39">
      <w:pPr>
        <w:jc w:val="center"/>
        <w:rPr>
          <w:bCs/>
        </w:rPr>
      </w:pPr>
      <w:r w:rsidRPr="005A1A96">
        <w:rPr>
          <w:bCs/>
        </w:rPr>
        <w:t>UNGĀRIJA</w:t>
      </w:r>
    </w:p>
    <w:p w14:paraId="33005CF9" w14:textId="77777777" w:rsidR="00FA6F39" w:rsidRPr="005A1A96" w:rsidRDefault="00FA6F39" w:rsidP="00FA6F39">
      <w:pPr>
        <w:rPr>
          <w:bCs/>
        </w:rPr>
      </w:pPr>
    </w:p>
    <w:p w14:paraId="2FFB855D" w14:textId="77777777" w:rsidR="00FA6F39" w:rsidRPr="005A1A96" w:rsidRDefault="00FA6F39" w:rsidP="00FA6F39">
      <w:r w:rsidRPr="005A1A96">
        <w:t>a)</w:t>
      </w:r>
      <w:r w:rsidRPr="005A1A96">
        <w:tab/>
        <w:t>Normatīvie akti:</w:t>
      </w:r>
    </w:p>
    <w:p w14:paraId="5F381082" w14:textId="77777777" w:rsidR="00FA6F39" w:rsidRPr="005A1A96" w:rsidRDefault="00FA6F39" w:rsidP="00FA6F39"/>
    <w:p w14:paraId="04DE2F43" w14:textId="77777777" w:rsidR="00FA6F39" w:rsidRPr="005A1A96" w:rsidRDefault="00FA6F39" w:rsidP="00FA6F39">
      <w:pPr>
        <w:ind w:left="567"/>
      </w:pPr>
      <w:r w:rsidRPr="00AA4CA2">
        <w:rPr>
          <w:i/>
          <w:iCs/>
        </w:rPr>
        <w:t>Magyar Közlöny</w:t>
      </w:r>
      <w:r w:rsidRPr="005A1A96">
        <w:t xml:space="preserve"> (Ungārijas Republikas oficiālais vēstnesis)</w:t>
      </w:r>
    </w:p>
    <w:p w14:paraId="5AC7BD42" w14:textId="77777777" w:rsidR="00FA6F39" w:rsidRPr="005A1A96" w:rsidRDefault="00FA6F39" w:rsidP="00FA6F39">
      <w:pPr>
        <w:ind w:left="567" w:hanging="567"/>
      </w:pPr>
    </w:p>
    <w:p w14:paraId="3BB4755A" w14:textId="77777777" w:rsidR="00FA6F39" w:rsidRPr="005A1A96" w:rsidRDefault="00FA6F39" w:rsidP="00FA6F39">
      <w:pPr>
        <w:ind w:left="567" w:hanging="567"/>
      </w:pPr>
      <w:r w:rsidRPr="005A1A96">
        <w:t>b)</w:t>
      </w:r>
      <w:r w:rsidRPr="005A1A96">
        <w:tab/>
        <w:t>Tiesu prakse:</w:t>
      </w:r>
    </w:p>
    <w:p w14:paraId="1506D883" w14:textId="77777777" w:rsidR="00FA6F39" w:rsidRPr="005A1A96" w:rsidRDefault="00FA6F39" w:rsidP="00FA6F39">
      <w:pPr>
        <w:ind w:left="567" w:hanging="567"/>
      </w:pPr>
    </w:p>
    <w:p w14:paraId="42ACD2C3" w14:textId="77777777" w:rsidR="00FA6F39" w:rsidRPr="005A1A96" w:rsidRDefault="00FA6F39" w:rsidP="00FA6F39">
      <w:pPr>
        <w:ind w:left="567"/>
      </w:pPr>
      <w:r w:rsidRPr="00AA4CA2">
        <w:rPr>
          <w:i/>
          <w:iCs/>
        </w:rPr>
        <w:t>Közbeszerzési Értesítő – a Közbeszerzések Tanácsa Hivatalos Lapja</w:t>
      </w:r>
      <w:r w:rsidRPr="005A1A96">
        <w:t xml:space="preserve"> (Publiskā iepirkuma biļetens – Publiskā iepirkuma padomes oficiālais vēstnesis)</w:t>
      </w:r>
    </w:p>
    <w:p w14:paraId="7B1E4D04" w14:textId="77777777" w:rsidR="00FA6F39" w:rsidRPr="005A1A96" w:rsidRDefault="00FA6F39" w:rsidP="00FA6F39">
      <w:pPr>
        <w:rPr>
          <w:bCs/>
        </w:rPr>
      </w:pPr>
    </w:p>
    <w:p w14:paraId="547D8BE9" w14:textId="77777777" w:rsidR="00FA6F39" w:rsidRPr="005A1A96" w:rsidRDefault="00FA6F39" w:rsidP="00FA6F39">
      <w:pPr>
        <w:jc w:val="center"/>
        <w:rPr>
          <w:bCs/>
        </w:rPr>
      </w:pPr>
      <w:r w:rsidRPr="005A1A96">
        <w:rPr>
          <w:bCs/>
        </w:rPr>
        <w:t>MALTA</w:t>
      </w:r>
    </w:p>
    <w:p w14:paraId="6F6D546A" w14:textId="77777777" w:rsidR="00FA6F39" w:rsidRPr="005A1A96" w:rsidRDefault="00FA6F39" w:rsidP="00FA6F39">
      <w:pPr>
        <w:rPr>
          <w:bCs/>
        </w:rPr>
      </w:pPr>
    </w:p>
    <w:p w14:paraId="504C607E" w14:textId="77777777" w:rsidR="00FA6F39" w:rsidRPr="005A1A96" w:rsidRDefault="00FA6F39" w:rsidP="00FA6F39">
      <w:r w:rsidRPr="005A1A96">
        <w:t>a)</w:t>
      </w:r>
      <w:r w:rsidRPr="005A1A96">
        <w:tab/>
        <w:t>Normatīvie akti:</w:t>
      </w:r>
    </w:p>
    <w:p w14:paraId="1D1E9087" w14:textId="77777777" w:rsidR="00FA6F39" w:rsidRPr="005A1A96" w:rsidRDefault="00FA6F39" w:rsidP="00FA6F39"/>
    <w:p w14:paraId="389B3AD9" w14:textId="77777777" w:rsidR="00FA6F39" w:rsidRPr="00AA4CA2" w:rsidRDefault="00FA6F39" w:rsidP="00FA6F39">
      <w:pPr>
        <w:ind w:left="567"/>
        <w:rPr>
          <w:i/>
          <w:iCs/>
        </w:rPr>
      </w:pPr>
      <w:r w:rsidRPr="00AA4CA2">
        <w:rPr>
          <w:i/>
          <w:iCs/>
        </w:rPr>
        <w:t>Government Gazette</w:t>
      </w:r>
    </w:p>
    <w:p w14:paraId="362D6C53" w14:textId="77777777" w:rsidR="00FA6F39" w:rsidRPr="005A1A96" w:rsidRDefault="00FA6F39" w:rsidP="00FA6F39">
      <w:pPr>
        <w:rPr>
          <w:bCs/>
        </w:rPr>
      </w:pPr>
    </w:p>
    <w:p w14:paraId="570777C0" w14:textId="5489EA8C" w:rsidR="00751A0A" w:rsidRPr="005A1A96" w:rsidRDefault="00751A0A" w:rsidP="00751A0A">
      <w:pPr>
        <w:rPr>
          <w:bCs/>
        </w:rPr>
      </w:pPr>
      <w:r w:rsidRPr="005A1A96">
        <w:rPr>
          <w:bCs/>
        </w:rPr>
        <w:br w:type="page"/>
      </w:r>
    </w:p>
    <w:p w14:paraId="07A18FA9" w14:textId="49F7E8FB" w:rsidR="00FA6F39" w:rsidRPr="005A1A96" w:rsidRDefault="00751A0A" w:rsidP="00FA6F39">
      <w:pPr>
        <w:jc w:val="center"/>
        <w:rPr>
          <w:bCs/>
        </w:rPr>
      </w:pPr>
      <w:r w:rsidRPr="005A1A96">
        <w:rPr>
          <w:bCs/>
        </w:rPr>
        <w:t>N</w:t>
      </w:r>
      <w:r w:rsidR="00FA6F39" w:rsidRPr="005A1A96">
        <w:rPr>
          <w:bCs/>
        </w:rPr>
        <w:t>ĪDERLANDE</w:t>
      </w:r>
    </w:p>
    <w:p w14:paraId="5C110243" w14:textId="77777777" w:rsidR="00FA6F39" w:rsidRPr="005A1A96" w:rsidRDefault="00FA6F39" w:rsidP="00FA6F39">
      <w:pPr>
        <w:rPr>
          <w:bCs/>
        </w:rPr>
      </w:pPr>
    </w:p>
    <w:p w14:paraId="1390A334" w14:textId="77777777" w:rsidR="00FA6F39" w:rsidRPr="005A1A96" w:rsidRDefault="00FA6F39" w:rsidP="00FA6F39">
      <w:r w:rsidRPr="005A1A96">
        <w:t>a)</w:t>
      </w:r>
      <w:r w:rsidRPr="005A1A96">
        <w:tab/>
        <w:t>Normatīvie akti:</w:t>
      </w:r>
    </w:p>
    <w:p w14:paraId="2ED1B3B8" w14:textId="77777777" w:rsidR="00FA6F39" w:rsidRPr="005A1A96" w:rsidRDefault="00FA6F39" w:rsidP="00FA6F39"/>
    <w:p w14:paraId="3DE86BAA" w14:textId="77777777" w:rsidR="00FA6F39" w:rsidRPr="005A1A96" w:rsidRDefault="00FA6F39" w:rsidP="00FA6F39">
      <w:pPr>
        <w:ind w:left="567"/>
      </w:pPr>
      <w:r w:rsidRPr="00A8284C">
        <w:rPr>
          <w:i/>
          <w:iCs/>
        </w:rPr>
        <w:t>Nederlandse Staatscourant</w:t>
      </w:r>
      <w:r w:rsidRPr="005A1A96">
        <w:t xml:space="preserve"> vai </w:t>
      </w:r>
      <w:r w:rsidRPr="00A8284C">
        <w:rPr>
          <w:i/>
          <w:iCs/>
        </w:rPr>
        <w:t>Staatsblad</w:t>
      </w:r>
    </w:p>
    <w:p w14:paraId="18774016" w14:textId="77777777" w:rsidR="00FA6F39" w:rsidRPr="005A1A96" w:rsidRDefault="00FA6F39" w:rsidP="00FA6F39">
      <w:pPr>
        <w:ind w:left="567" w:hanging="567"/>
      </w:pPr>
    </w:p>
    <w:p w14:paraId="31E251FA" w14:textId="77777777" w:rsidR="00FA6F39" w:rsidRPr="005A1A96" w:rsidRDefault="00FA6F39" w:rsidP="00FA6F39">
      <w:pPr>
        <w:ind w:left="567" w:hanging="567"/>
      </w:pPr>
      <w:r w:rsidRPr="005A1A96">
        <w:t>b)</w:t>
      </w:r>
      <w:r w:rsidRPr="005A1A96">
        <w:tab/>
        <w:t>Tiesu prakse:</w:t>
      </w:r>
    </w:p>
    <w:p w14:paraId="526FB052" w14:textId="77777777" w:rsidR="00FA6F39" w:rsidRPr="005A1A96" w:rsidRDefault="00FA6F39" w:rsidP="00FA6F39">
      <w:pPr>
        <w:ind w:left="567" w:hanging="567"/>
      </w:pPr>
    </w:p>
    <w:p w14:paraId="21CC2517" w14:textId="77777777" w:rsidR="00FA6F39" w:rsidRPr="005A1A96" w:rsidRDefault="00FA6F39" w:rsidP="00FA6F39">
      <w:pPr>
        <w:ind w:left="567"/>
      </w:pPr>
      <w:r w:rsidRPr="005A1A96">
        <w:t>oficiāli nepublicē</w:t>
      </w:r>
    </w:p>
    <w:p w14:paraId="2FB79B07" w14:textId="77777777" w:rsidR="00FA6F39" w:rsidRPr="005A1A96" w:rsidRDefault="00FA6F39" w:rsidP="00FA6F39"/>
    <w:p w14:paraId="31C333CF" w14:textId="77777777" w:rsidR="00FA6F39" w:rsidRPr="005A1A96" w:rsidRDefault="00FA6F39" w:rsidP="00FA6F39">
      <w:pPr>
        <w:jc w:val="center"/>
        <w:rPr>
          <w:bCs/>
        </w:rPr>
      </w:pPr>
      <w:r w:rsidRPr="005A1A96">
        <w:rPr>
          <w:bCs/>
        </w:rPr>
        <w:t>AUSTRIJA</w:t>
      </w:r>
    </w:p>
    <w:p w14:paraId="28A764FE" w14:textId="77777777" w:rsidR="00FA6F39" w:rsidRPr="005A1A96" w:rsidRDefault="00FA6F39" w:rsidP="00FA6F39">
      <w:pPr>
        <w:rPr>
          <w:bCs/>
        </w:rPr>
      </w:pPr>
    </w:p>
    <w:p w14:paraId="38DA211E" w14:textId="77777777" w:rsidR="00FA6F39" w:rsidRPr="005A1A96" w:rsidRDefault="00FA6F39" w:rsidP="00FA6F39">
      <w:pPr>
        <w:ind w:left="567" w:hanging="567"/>
      </w:pPr>
      <w:r w:rsidRPr="005A1A96">
        <w:t>a)</w:t>
      </w:r>
      <w:r w:rsidRPr="005A1A96">
        <w:tab/>
        <w:t>Normatīvie akti:</w:t>
      </w:r>
    </w:p>
    <w:p w14:paraId="23354242" w14:textId="77777777" w:rsidR="00FA6F39" w:rsidRPr="005A1A96" w:rsidRDefault="00FA6F39" w:rsidP="00FA6F39">
      <w:pPr>
        <w:ind w:left="567" w:hanging="567"/>
      </w:pPr>
    </w:p>
    <w:p w14:paraId="4D3BA6F5" w14:textId="77777777" w:rsidR="00FA6F39" w:rsidRPr="00A8284C" w:rsidRDefault="00FA6F39" w:rsidP="00FA6F39">
      <w:pPr>
        <w:ind w:left="567"/>
        <w:rPr>
          <w:i/>
          <w:iCs/>
        </w:rPr>
      </w:pPr>
      <w:r w:rsidRPr="00A8284C">
        <w:rPr>
          <w:i/>
          <w:iCs/>
        </w:rPr>
        <w:t>Österreichisches Bundesgesetzblatt</w:t>
      </w:r>
    </w:p>
    <w:p w14:paraId="0480DBB3" w14:textId="77777777" w:rsidR="00FA6F39" w:rsidRPr="005A1A96" w:rsidRDefault="00FA6F39" w:rsidP="00FA6F39">
      <w:pPr>
        <w:ind w:left="567"/>
      </w:pPr>
    </w:p>
    <w:p w14:paraId="5E791B92" w14:textId="77777777" w:rsidR="00FA6F39" w:rsidRPr="00A8284C" w:rsidRDefault="00FA6F39" w:rsidP="00FA6F39">
      <w:pPr>
        <w:ind w:left="567"/>
        <w:rPr>
          <w:i/>
          <w:iCs/>
        </w:rPr>
      </w:pPr>
      <w:r w:rsidRPr="00A8284C">
        <w:rPr>
          <w:i/>
          <w:iCs/>
        </w:rPr>
        <w:t>Amtsblatt zur Wiener Zeitung</w:t>
      </w:r>
    </w:p>
    <w:p w14:paraId="67239D0F" w14:textId="77777777" w:rsidR="00FA6F39" w:rsidRPr="005A1A96" w:rsidRDefault="00FA6F39" w:rsidP="00FA6F39">
      <w:pPr>
        <w:ind w:left="567" w:hanging="567"/>
      </w:pPr>
    </w:p>
    <w:p w14:paraId="5C4D2D4D" w14:textId="77777777" w:rsidR="00FA6F39" w:rsidRPr="005A1A96" w:rsidRDefault="00FA6F39" w:rsidP="00FA6F39">
      <w:pPr>
        <w:ind w:left="567" w:hanging="567"/>
      </w:pPr>
      <w:r w:rsidRPr="005A1A96">
        <w:t>b)</w:t>
      </w:r>
      <w:r w:rsidRPr="005A1A96">
        <w:tab/>
        <w:t>Tiesu nolēmumi:</w:t>
      </w:r>
    </w:p>
    <w:p w14:paraId="17CFCF8C" w14:textId="77777777" w:rsidR="00FA6F39" w:rsidRPr="005A1A96" w:rsidRDefault="00FA6F39" w:rsidP="00FA6F39">
      <w:pPr>
        <w:ind w:left="567" w:hanging="567"/>
      </w:pPr>
    </w:p>
    <w:p w14:paraId="1A59E8E8" w14:textId="77777777" w:rsidR="00FA6F39" w:rsidRPr="005A1A96" w:rsidRDefault="00FA6F39" w:rsidP="00FA6F39">
      <w:pPr>
        <w:ind w:left="567"/>
      </w:pPr>
      <w:r w:rsidRPr="00A8284C">
        <w:rPr>
          <w:i/>
          <w:iCs/>
        </w:rPr>
        <w:t>Entscheidungen des Verfassungsgerichtshofes, Verwaltungsgerichtshofes, Obersten Gerichtshofes, der Oberlandesgerichte, des Bundesverwaltungsgerichtes und der Landesverwaltungsgerichte</w:t>
      </w:r>
      <w:r w:rsidRPr="005A1A96">
        <w:t xml:space="preserve"> – http://ris.bka.gv.at/Judikatur/</w:t>
      </w:r>
    </w:p>
    <w:p w14:paraId="0648C4DB" w14:textId="77777777" w:rsidR="00FA6F39" w:rsidRPr="005A1A96" w:rsidRDefault="00FA6F39" w:rsidP="00FA6F39"/>
    <w:p w14:paraId="0439E1E0" w14:textId="3B9AF1E4" w:rsidR="00751A0A" w:rsidRPr="005A1A96" w:rsidRDefault="00751A0A" w:rsidP="00751A0A">
      <w:pPr>
        <w:rPr>
          <w:bCs/>
        </w:rPr>
      </w:pPr>
      <w:r w:rsidRPr="005A1A96">
        <w:rPr>
          <w:bCs/>
        </w:rPr>
        <w:br w:type="page"/>
      </w:r>
    </w:p>
    <w:p w14:paraId="30B4BE5B" w14:textId="423E956A" w:rsidR="00FA6F39" w:rsidRPr="005A1A96" w:rsidRDefault="00751A0A" w:rsidP="00FA6F39">
      <w:pPr>
        <w:jc w:val="center"/>
        <w:rPr>
          <w:bCs/>
        </w:rPr>
      </w:pPr>
      <w:r w:rsidRPr="005A1A96">
        <w:rPr>
          <w:bCs/>
        </w:rPr>
        <w:t>P</w:t>
      </w:r>
      <w:r w:rsidR="00FA6F39" w:rsidRPr="005A1A96">
        <w:rPr>
          <w:bCs/>
        </w:rPr>
        <w:t>OLIJA</w:t>
      </w:r>
    </w:p>
    <w:p w14:paraId="20F776C3" w14:textId="77777777" w:rsidR="00FA6F39" w:rsidRPr="005A1A96" w:rsidRDefault="00FA6F39" w:rsidP="00FA6F39">
      <w:pPr>
        <w:rPr>
          <w:bCs/>
        </w:rPr>
      </w:pPr>
    </w:p>
    <w:p w14:paraId="5093D82D" w14:textId="77777777" w:rsidR="00FA6F39" w:rsidRPr="005A1A96" w:rsidRDefault="00FA6F39" w:rsidP="00FA6F39">
      <w:r w:rsidRPr="005A1A96">
        <w:t>a)</w:t>
      </w:r>
      <w:r w:rsidRPr="005A1A96">
        <w:tab/>
        <w:t>Normatīvie akti:</w:t>
      </w:r>
    </w:p>
    <w:p w14:paraId="52D91F2C" w14:textId="77777777" w:rsidR="00FA6F39" w:rsidRPr="005A1A96" w:rsidRDefault="00FA6F39" w:rsidP="00FA6F39"/>
    <w:p w14:paraId="6E8DB93E" w14:textId="77777777" w:rsidR="00FA6F39" w:rsidRPr="005A1A96" w:rsidRDefault="00FA6F39" w:rsidP="00FA6F39">
      <w:pPr>
        <w:ind w:left="567"/>
      </w:pPr>
      <w:r w:rsidRPr="00A8284C">
        <w:rPr>
          <w:i/>
          <w:iCs/>
        </w:rPr>
        <w:t>Dziennik Ustaw Rzeczypospolitej Polskiej</w:t>
      </w:r>
      <w:r w:rsidRPr="005A1A96">
        <w:t xml:space="preserve"> (Polijas Republikas Likumu žurnāls)</w:t>
      </w:r>
    </w:p>
    <w:p w14:paraId="4E086CB2" w14:textId="77777777" w:rsidR="00FA6F39" w:rsidRPr="005A1A96" w:rsidRDefault="00FA6F39" w:rsidP="00FA6F39"/>
    <w:p w14:paraId="343EB52B" w14:textId="77777777" w:rsidR="00FA6F39" w:rsidRPr="005A1A96" w:rsidRDefault="00FA6F39" w:rsidP="00FA6F39">
      <w:r w:rsidRPr="005A1A96">
        <w:t>b)</w:t>
      </w:r>
      <w:r w:rsidRPr="005A1A96">
        <w:tab/>
        <w:t>Tiesu nolēmumi, tiesu prakse:</w:t>
      </w:r>
    </w:p>
    <w:p w14:paraId="64B8F78E" w14:textId="77777777" w:rsidR="00FA6F39" w:rsidRPr="005A1A96" w:rsidRDefault="00FA6F39" w:rsidP="00FA6F39"/>
    <w:p w14:paraId="26FDE09F" w14:textId="77777777" w:rsidR="00FA6F39" w:rsidRPr="005A1A96" w:rsidRDefault="00FA6F39" w:rsidP="00FA6F39">
      <w:pPr>
        <w:ind w:left="567"/>
      </w:pPr>
      <w:r w:rsidRPr="005A1A96">
        <w:t>“</w:t>
      </w:r>
      <w:r w:rsidRPr="005A1A96">
        <w:rPr>
          <w:i/>
        </w:rPr>
        <w:t>Zamówienia publiczne w orzecznictwie</w:t>
      </w:r>
      <w:r w:rsidRPr="005A1A96">
        <w:t xml:space="preserve">. </w:t>
      </w:r>
      <w:r w:rsidRPr="005A1A96">
        <w:rPr>
          <w:i/>
        </w:rPr>
        <w:t>Wybrane orzeczenia zespołu arbitrów i Sądu Okręgowego w Warszawie</w:t>
      </w:r>
      <w:r w:rsidRPr="005A1A96">
        <w:t>” (Šķīrējtiesu un Varšavas reģionālās tiesas spriedumu izlase)</w:t>
      </w:r>
    </w:p>
    <w:p w14:paraId="749F0C06" w14:textId="77777777" w:rsidR="00FA6F39" w:rsidRPr="005A1A96" w:rsidRDefault="00FA6F39" w:rsidP="00FA6F39"/>
    <w:p w14:paraId="149D4156" w14:textId="77777777" w:rsidR="00FA6F39" w:rsidRPr="005A1A96" w:rsidRDefault="00FA6F39" w:rsidP="00FA6F39">
      <w:pPr>
        <w:jc w:val="center"/>
        <w:rPr>
          <w:bCs/>
        </w:rPr>
      </w:pPr>
      <w:r w:rsidRPr="005A1A96">
        <w:rPr>
          <w:bCs/>
        </w:rPr>
        <w:t>PORTUGĀLE</w:t>
      </w:r>
    </w:p>
    <w:p w14:paraId="6FE03D28" w14:textId="77777777" w:rsidR="00FA6F39" w:rsidRPr="005A1A96" w:rsidRDefault="00FA6F39" w:rsidP="00FA6F39">
      <w:pPr>
        <w:rPr>
          <w:bCs/>
        </w:rPr>
      </w:pPr>
    </w:p>
    <w:p w14:paraId="08971B39" w14:textId="77777777" w:rsidR="00FA6F39" w:rsidRPr="005A1A96" w:rsidRDefault="00FA6F39" w:rsidP="00FA6F39">
      <w:r w:rsidRPr="005A1A96">
        <w:t>a)</w:t>
      </w:r>
      <w:r w:rsidRPr="005A1A96">
        <w:tab/>
        <w:t>Normatīvie akti:</w:t>
      </w:r>
    </w:p>
    <w:p w14:paraId="27FC1E91" w14:textId="77777777" w:rsidR="00FA6F39" w:rsidRPr="005A1A96" w:rsidRDefault="00FA6F39" w:rsidP="00FA6F39"/>
    <w:p w14:paraId="0E2D77BF" w14:textId="77777777" w:rsidR="00FA6F39" w:rsidRPr="00A8284C" w:rsidRDefault="00FA6F39" w:rsidP="00FA6F39">
      <w:pPr>
        <w:ind w:left="567"/>
        <w:rPr>
          <w:i/>
          <w:iCs/>
        </w:rPr>
      </w:pPr>
      <w:r w:rsidRPr="00A8284C">
        <w:rPr>
          <w:i/>
          <w:iCs/>
        </w:rPr>
        <w:t>Diário da República Portuguesa 1a Série A e 2a série</w:t>
      </w:r>
    </w:p>
    <w:p w14:paraId="0157906A" w14:textId="77777777" w:rsidR="00FA6F39" w:rsidRPr="005A1A96" w:rsidRDefault="00FA6F39" w:rsidP="00FA6F39"/>
    <w:p w14:paraId="174BE490" w14:textId="77777777" w:rsidR="00FA6F39" w:rsidRPr="005A1A96" w:rsidRDefault="00FA6F39" w:rsidP="00FA6F39">
      <w:r w:rsidRPr="005A1A96">
        <w:t>b)</w:t>
      </w:r>
      <w:r w:rsidRPr="005A1A96">
        <w:tab/>
        <w:t>Tiesu sistēmas publikācijas:</w:t>
      </w:r>
    </w:p>
    <w:p w14:paraId="558C28AD" w14:textId="77777777" w:rsidR="00FA6F39" w:rsidRPr="005A1A96" w:rsidRDefault="00FA6F39" w:rsidP="00FA6F39"/>
    <w:p w14:paraId="7D015B4F" w14:textId="77777777" w:rsidR="00FA6F39" w:rsidRPr="00A8284C" w:rsidRDefault="00FA6F39" w:rsidP="00FA6F39">
      <w:pPr>
        <w:ind w:left="567"/>
        <w:rPr>
          <w:i/>
          <w:iCs/>
        </w:rPr>
      </w:pPr>
      <w:r w:rsidRPr="00A8284C">
        <w:rPr>
          <w:i/>
          <w:iCs/>
        </w:rPr>
        <w:t>Boletim do Ministério da Justiça</w:t>
      </w:r>
    </w:p>
    <w:p w14:paraId="3818E1C8" w14:textId="77777777" w:rsidR="00FA6F39" w:rsidRPr="00A8284C" w:rsidRDefault="00FA6F39" w:rsidP="00FA6F39">
      <w:pPr>
        <w:ind w:left="567"/>
        <w:rPr>
          <w:i/>
          <w:iCs/>
        </w:rPr>
      </w:pPr>
    </w:p>
    <w:p w14:paraId="2D9A87B4" w14:textId="77777777" w:rsidR="00FA6F39" w:rsidRPr="00A8284C" w:rsidRDefault="00FA6F39" w:rsidP="00FA6F39">
      <w:pPr>
        <w:ind w:left="567"/>
        <w:rPr>
          <w:i/>
          <w:iCs/>
        </w:rPr>
      </w:pPr>
      <w:r w:rsidRPr="00A8284C">
        <w:rPr>
          <w:i/>
          <w:iCs/>
        </w:rPr>
        <w:t>Colectânea de Acordos do Supremo Tribunal Administrativo</w:t>
      </w:r>
    </w:p>
    <w:p w14:paraId="1C54DA43" w14:textId="77777777" w:rsidR="00FA6F39" w:rsidRPr="005A1A96" w:rsidRDefault="00FA6F39" w:rsidP="00FA6F39">
      <w:pPr>
        <w:ind w:left="567"/>
      </w:pPr>
    </w:p>
    <w:p w14:paraId="4051F8A0" w14:textId="23BBDF87" w:rsidR="00751A0A" w:rsidRPr="005A1A96" w:rsidRDefault="00751A0A" w:rsidP="00751A0A">
      <w:r w:rsidRPr="005A1A96">
        <w:br w:type="page"/>
      </w:r>
    </w:p>
    <w:p w14:paraId="7E45F5F5" w14:textId="797B09DE" w:rsidR="00FA6F39" w:rsidRPr="00A8284C" w:rsidRDefault="00751A0A" w:rsidP="00FA6F39">
      <w:pPr>
        <w:ind w:left="567"/>
        <w:rPr>
          <w:i/>
          <w:iCs/>
        </w:rPr>
      </w:pPr>
      <w:r w:rsidRPr="00A8284C">
        <w:rPr>
          <w:i/>
          <w:iCs/>
        </w:rPr>
        <w:t>C</w:t>
      </w:r>
      <w:r w:rsidR="00FA6F39" w:rsidRPr="00A8284C">
        <w:rPr>
          <w:i/>
          <w:iCs/>
        </w:rPr>
        <w:t>olectânea de Jurisprudencia Das Relações</w:t>
      </w:r>
    </w:p>
    <w:p w14:paraId="5CF9ABFE" w14:textId="77777777" w:rsidR="00FA6F39" w:rsidRPr="005A1A96" w:rsidRDefault="00FA6F39" w:rsidP="00FA6F39"/>
    <w:p w14:paraId="71481001" w14:textId="77777777" w:rsidR="00FA6F39" w:rsidRPr="005A1A96" w:rsidRDefault="00FA6F39" w:rsidP="00FA6F39">
      <w:pPr>
        <w:jc w:val="center"/>
        <w:rPr>
          <w:bCs/>
        </w:rPr>
      </w:pPr>
      <w:r w:rsidRPr="005A1A96">
        <w:rPr>
          <w:bCs/>
        </w:rPr>
        <w:t>RUMĀNIJA</w:t>
      </w:r>
    </w:p>
    <w:p w14:paraId="749AE34E" w14:textId="77777777" w:rsidR="00FA6F39" w:rsidRPr="005A1A96" w:rsidRDefault="00FA6F39" w:rsidP="00FA6F39">
      <w:pPr>
        <w:rPr>
          <w:bCs/>
        </w:rPr>
      </w:pPr>
    </w:p>
    <w:p w14:paraId="750F2BBB" w14:textId="77777777" w:rsidR="00FA6F39" w:rsidRPr="005A1A96" w:rsidRDefault="00FA6F39" w:rsidP="00FA6F39">
      <w:r w:rsidRPr="005A1A96">
        <w:t>a)</w:t>
      </w:r>
      <w:r w:rsidRPr="005A1A96">
        <w:tab/>
        <w:t>Normatīvie akti:</w:t>
      </w:r>
    </w:p>
    <w:p w14:paraId="620DA3A3" w14:textId="77777777" w:rsidR="00FA6F39" w:rsidRPr="005A1A96" w:rsidRDefault="00FA6F39" w:rsidP="00FA6F39"/>
    <w:p w14:paraId="404B840C" w14:textId="77777777" w:rsidR="00FA6F39" w:rsidRPr="005A1A96" w:rsidRDefault="00FA6F39" w:rsidP="00FA6F39">
      <w:pPr>
        <w:ind w:left="567"/>
      </w:pPr>
      <w:r w:rsidRPr="00A8284C">
        <w:rPr>
          <w:i/>
          <w:iCs/>
        </w:rPr>
        <w:t>Monitorul Oficial al României</w:t>
      </w:r>
      <w:r w:rsidRPr="005A1A96">
        <w:t xml:space="preserve"> (Rumānijas Oficiālais vēstnesis)</w:t>
      </w:r>
    </w:p>
    <w:p w14:paraId="2C15A66A" w14:textId="77777777" w:rsidR="00FA6F39" w:rsidRPr="005A1A96" w:rsidRDefault="00FA6F39" w:rsidP="00FA6F39">
      <w:pPr>
        <w:ind w:left="567" w:hanging="567"/>
      </w:pPr>
    </w:p>
    <w:p w14:paraId="559DF31E" w14:textId="77777777" w:rsidR="00FA6F39" w:rsidRPr="005A1A96" w:rsidRDefault="00FA6F39" w:rsidP="00FA6F39">
      <w:pPr>
        <w:ind w:left="567" w:hanging="567"/>
      </w:pPr>
      <w:r w:rsidRPr="005A1A96">
        <w:t>b)</w:t>
      </w:r>
      <w:r w:rsidRPr="005A1A96">
        <w:tab/>
        <w:t>Tiesu nolēmumi, vispārēji piemērojami administratīvie nolēmumi un procedūras:</w:t>
      </w:r>
    </w:p>
    <w:p w14:paraId="2784B219" w14:textId="77777777" w:rsidR="00FA6F39" w:rsidRPr="005A1A96" w:rsidRDefault="00FA6F39" w:rsidP="00FA6F39">
      <w:pPr>
        <w:ind w:left="567" w:hanging="567"/>
      </w:pPr>
    </w:p>
    <w:p w14:paraId="28B127A6" w14:textId="77777777" w:rsidR="00FA6F39" w:rsidRPr="005A1A96" w:rsidRDefault="00FA6F39" w:rsidP="00FA6F39">
      <w:pPr>
        <w:ind w:left="567"/>
      </w:pPr>
      <w:r w:rsidRPr="005A1A96">
        <w:t>http://www.anrmap.ro</w:t>
      </w:r>
    </w:p>
    <w:p w14:paraId="2F4AD87B" w14:textId="77777777" w:rsidR="00FA6F39" w:rsidRPr="005A1A96" w:rsidRDefault="00FA6F39" w:rsidP="00FA6F39"/>
    <w:p w14:paraId="655FC3F8" w14:textId="77777777" w:rsidR="00FA6F39" w:rsidRPr="005A1A96" w:rsidRDefault="00FA6F39" w:rsidP="00FA6F39">
      <w:pPr>
        <w:jc w:val="center"/>
        <w:rPr>
          <w:bCs/>
        </w:rPr>
      </w:pPr>
      <w:r w:rsidRPr="005A1A96">
        <w:rPr>
          <w:bCs/>
        </w:rPr>
        <w:t>SLOVĒNIJA</w:t>
      </w:r>
    </w:p>
    <w:p w14:paraId="25EDE068" w14:textId="77777777" w:rsidR="00FA6F39" w:rsidRPr="005A1A96" w:rsidRDefault="00FA6F39" w:rsidP="00FA6F39">
      <w:pPr>
        <w:rPr>
          <w:bCs/>
        </w:rPr>
      </w:pPr>
    </w:p>
    <w:p w14:paraId="31C6AB0E" w14:textId="77777777" w:rsidR="00FA6F39" w:rsidRPr="005A1A96" w:rsidRDefault="00FA6F39" w:rsidP="00FA6F39">
      <w:r w:rsidRPr="005A1A96">
        <w:t>a)</w:t>
      </w:r>
      <w:r w:rsidRPr="005A1A96">
        <w:tab/>
        <w:t>Normatīvie akti:</w:t>
      </w:r>
    </w:p>
    <w:p w14:paraId="2D9D178C" w14:textId="77777777" w:rsidR="00FA6F39" w:rsidRPr="005A1A96" w:rsidRDefault="00FA6F39" w:rsidP="00FA6F39"/>
    <w:p w14:paraId="7E9D1911" w14:textId="77777777" w:rsidR="00FA6F39" w:rsidRPr="005A1A96" w:rsidRDefault="00FA6F39" w:rsidP="00FA6F39">
      <w:pPr>
        <w:ind w:left="567"/>
      </w:pPr>
      <w:r w:rsidRPr="005A1A96">
        <w:t>Slovēnijas Republikas Oficiālais vēstnesis</w:t>
      </w:r>
    </w:p>
    <w:p w14:paraId="6BD79EC1" w14:textId="77777777" w:rsidR="00FA6F39" w:rsidRPr="005A1A96" w:rsidRDefault="00FA6F39" w:rsidP="00FA6F39"/>
    <w:p w14:paraId="49F23C70" w14:textId="77777777" w:rsidR="00FA6F39" w:rsidRPr="005A1A96" w:rsidRDefault="00FA6F39" w:rsidP="00FA6F39">
      <w:r w:rsidRPr="005A1A96">
        <w:t>b)</w:t>
      </w:r>
      <w:r w:rsidRPr="005A1A96">
        <w:tab/>
        <w:t>Tiesu nolēmumi:</w:t>
      </w:r>
    </w:p>
    <w:p w14:paraId="6D0564EF" w14:textId="77777777" w:rsidR="00FA6F39" w:rsidRPr="005A1A96" w:rsidRDefault="00FA6F39" w:rsidP="00FA6F39"/>
    <w:p w14:paraId="02FE1346" w14:textId="77777777" w:rsidR="00FA6F39" w:rsidRPr="005A1A96" w:rsidRDefault="00FA6F39" w:rsidP="00FA6F39">
      <w:pPr>
        <w:ind w:left="567"/>
      </w:pPr>
      <w:r w:rsidRPr="005A1A96">
        <w:t>oficiāli nepublicē</w:t>
      </w:r>
    </w:p>
    <w:p w14:paraId="68360E03" w14:textId="77777777" w:rsidR="00FA6F39" w:rsidRPr="005A1A96" w:rsidRDefault="00FA6F39" w:rsidP="00FA6F39">
      <w:pPr>
        <w:rPr>
          <w:bCs/>
        </w:rPr>
      </w:pPr>
    </w:p>
    <w:p w14:paraId="0877E27C" w14:textId="7A386119" w:rsidR="00751A0A" w:rsidRPr="005A1A96" w:rsidRDefault="00751A0A" w:rsidP="00751A0A">
      <w:pPr>
        <w:rPr>
          <w:bCs/>
        </w:rPr>
      </w:pPr>
      <w:r w:rsidRPr="005A1A96">
        <w:rPr>
          <w:bCs/>
        </w:rPr>
        <w:br w:type="page"/>
      </w:r>
    </w:p>
    <w:p w14:paraId="7CC48206" w14:textId="5FF1E2CF" w:rsidR="00FA6F39" w:rsidRPr="005A1A96" w:rsidRDefault="00751A0A" w:rsidP="00FA6F39">
      <w:pPr>
        <w:jc w:val="center"/>
        <w:rPr>
          <w:bCs/>
        </w:rPr>
      </w:pPr>
      <w:r w:rsidRPr="005A1A96">
        <w:rPr>
          <w:bCs/>
        </w:rPr>
        <w:t>S</w:t>
      </w:r>
      <w:r w:rsidR="00FA6F39" w:rsidRPr="005A1A96">
        <w:rPr>
          <w:bCs/>
        </w:rPr>
        <w:t>LOVĀKIJA</w:t>
      </w:r>
    </w:p>
    <w:p w14:paraId="19BD1778" w14:textId="77777777" w:rsidR="00FA6F39" w:rsidRPr="005A1A96" w:rsidRDefault="00FA6F39" w:rsidP="00FA6F39">
      <w:pPr>
        <w:rPr>
          <w:bCs/>
        </w:rPr>
      </w:pPr>
    </w:p>
    <w:p w14:paraId="063A10AB" w14:textId="77777777" w:rsidR="00FA6F39" w:rsidRPr="005A1A96" w:rsidRDefault="00FA6F39" w:rsidP="00FA6F39">
      <w:r w:rsidRPr="005A1A96">
        <w:t>a)</w:t>
      </w:r>
      <w:r w:rsidRPr="005A1A96">
        <w:tab/>
        <w:t>Normatīvie akti:</w:t>
      </w:r>
    </w:p>
    <w:p w14:paraId="7C9E1AD4" w14:textId="77777777" w:rsidR="00FA6F39" w:rsidRPr="005A1A96" w:rsidRDefault="00FA6F39" w:rsidP="00FA6F39"/>
    <w:p w14:paraId="58782562" w14:textId="77777777" w:rsidR="00FA6F39" w:rsidRPr="005A1A96" w:rsidRDefault="00FA6F39" w:rsidP="00FA6F39">
      <w:pPr>
        <w:ind w:left="567"/>
      </w:pPr>
      <w:r w:rsidRPr="00A8284C">
        <w:rPr>
          <w:i/>
          <w:iCs/>
        </w:rPr>
        <w:t>Zbierka zakonov</w:t>
      </w:r>
      <w:r w:rsidRPr="005A1A96">
        <w:t xml:space="preserve"> (Likumu krājums)</w:t>
      </w:r>
    </w:p>
    <w:p w14:paraId="143F0FE0" w14:textId="77777777" w:rsidR="00FA6F39" w:rsidRPr="005A1A96" w:rsidRDefault="00FA6F39" w:rsidP="00FA6F39">
      <w:pPr>
        <w:ind w:left="567" w:hanging="567"/>
      </w:pPr>
    </w:p>
    <w:p w14:paraId="5250ADBC" w14:textId="77777777" w:rsidR="00FA6F39" w:rsidRPr="005A1A96" w:rsidRDefault="00FA6F39" w:rsidP="00FA6F39">
      <w:pPr>
        <w:ind w:left="567" w:hanging="567"/>
      </w:pPr>
      <w:r w:rsidRPr="005A1A96">
        <w:t>b)</w:t>
      </w:r>
      <w:r w:rsidRPr="005A1A96">
        <w:tab/>
        <w:t>Tiesu nolēmumi:</w:t>
      </w:r>
    </w:p>
    <w:p w14:paraId="7C25E953" w14:textId="77777777" w:rsidR="00FA6F39" w:rsidRPr="005A1A96" w:rsidRDefault="00FA6F39" w:rsidP="00FA6F39">
      <w:pPr>
        <w:ind w:left="567" w:hanging="567"/>
      </w:pPr>
    </w:p>
    <w:p w14:paraId="557501CC" w14:textId="77777777" w:rsidR="00FA6F39" w:rsidRPr="005A1A96" w:rsidRDefault="00FA6F39" w:rsidP="00FA6F39">
      <w:pPr>
        <w:ind w:left="567"/>
      </w:pPr>
      <w:r w:rsidRPr="005A1A96">
        <w:t>oficiāli nepublicē</w:t>
      </w:r>
    </w:p>
    <w:p w14:paraId="04D2D7A3" w14:textId="77777777" w:rsidR="00FA6F39" w:rsidRPr="005A1A96" w:rsidRDefault="00FA6F39" w:rsidP="00FA6F39"/>
    <w:p w14:paraId="27A74A9A" w14:textId="77777777" w:rsidR="00FA6F39" w:rsidRPr="005A1A96" w:rsidRDefault="00FA6F39" w:rsidP="00FA6F39">
      <w:pPr>
        <w:jc w:val="center"/>
        <w:rPr>
          <w:bCs/>
        </w:rPr>
      </w:pPr>
      <w:r w:rsidRPr="005A1A96">
        <w:rPr>
          <w:bCs/>
        </w:rPr>
        <w:t>SOMIJA</w:t>
      </w:r>
    </w:p>
    <w:p w14:paraId="57E5CD3C" w14:textId="77777777" w:rsidR="00FA6F39" w:rsidRPr="005A1A96" w:rsidRDefault="00FA6F39" w:rsidP="00FA6F39">
      <w:pPr>
        <w:rPr>
          <w:bCs/>
        </w:rPr>
      </w:pPr>
    </w:p>
    <w:p w14:paraId="25FF6817" w14:textId="77777777" w:rsidR="00FA6F39" w:rsidRPr="005A1A96" w:rsidRDefault="00FA6F39" w:rsidP="00FA6F39">
      <w:r w:rsidRPr="00A8284C">
        <w:rPr>
          <w:i/>
          <w:iCs/>
        </w:rPr>
        <w:t>Suomen Säädöskokoelma – Finlands Författningssamling</w:t>
      </w:r>
      <w:r w:rsidRPr="005A1A96">
        <w:t xml:space="preserve"> (Somijas likumu krājums)</w:t>
      </w:r>
    </w:p>
    <w:p w14:paraId="52490668" w14:textId="77777777" w:rsidR="00FA6F39" w:rsidRPr="005A1A96" w:rsidRDefault="00FA6F39" w:rsidP="00FA6F39"/>
    <w:p w14:paraId="5687ABA1" w14:textId="77777777" w:rsidR="00FA6F39" w:rsidRPr="005A1A96" w:rsidRDefault="00FA6F39" w:rsidP="00FA6F39">
      <w:pPr>
        <w:jc w:val="center"/>
        <w:rPr>
          <w:bCs/>
        </w:rPr>
      </w:pPr>
      <w:r w:rsidRPr="005A1A96">
        <w:rPr>
          <w:bCs/>
        </w:rPr>
        <w:t>ZVIEDRIJA</w:t>
      </w:r>
    </w:p>
    <w:p w14:paraId="2DD03640" w14:textId="77777777" w:rsidR="00FA6F39" w:rsidRPr="005A1A96" w:rsidRDefault="00FA6F39" w:rsidP="00FA6F39">
      <w:pPr>
        <w:rPr>
          <w:bCs/>
        </w:rPr>
      </w:pPr>
    </w:p>
    <w:p w14:paraId="27BE0B45" w14:textId="77777777" w:rsidR="00FA6F39" w:rsidRPr="005A1A96" w:rsidRDefault="00FA6F39" w:rsidP="00FA6F39">
      <w:r w:rsidRPr="00A8284C">
        <w:rPr>
          <w:i/>
          <w:iCs/>
        </w:rPr>
        <w:t>Svensk Författningssamling</w:t>
      </w:r>
      <w:r w:rsidRPr="005A1A96">
        <w:t xml:space="preserve"> (Zviedrijas likumu krājums)</w:t>
      </w:r>
    </w:p>
    <w:p w14:paraId="40C31DA0" w14:textId="77777777" w:rsidR="00FA6F39" w:rsidRPr="005A1A96" w:rsidRDefault="00FA6F39" w:rsidP="00FA6F39"/>
    <w:p w14:paraId="0CB2EC0B" w14:textId="47161BC4" w:rsidR="00751A0A" w:rsidRPr="005A1A96" w:rsidRDefault="00751A0A" w:rsidP="00751A0A">
      <w:pPr>
        <w:rPr>
          <w:caps/>
        </w:rPr>
      </w:pPr>
      <w:r w:rsidRPr="005A1A96">
        <w:rPr>
          <w:caps/>
        </w:rPr>
        <w:br w:type="page"/>
      </w:r>
    </w:p>
    <w:p w14:paraId="18544883" w14:textId="363409C4" w:rsidR="00FA6F39" w:rsidRPr="005A1A96" w:rsidRDefault="00751A0A" w:rsidP="00FA6F39">
      <w:pPr>
        <w:rPr>
          <w:caps/>
        </w:rPr>
      </w:pPr>
      <w:r w:rsidRPr="005A1A96">
        <w:rPr>
          <w:caps/>
        </w:rPr>
        <w:t>B</w:t>
      </w:r>
      <w:r w:rsidR="00FA6F39" w:rsidRPr="005A1A96">
        <w:rPr>
          <w:caps/>
        </w:rPr>
        <w:t>.</w:t>
      </w:r>
      <w:r w:rsidR="00FA6F39" w:rsidRPr="005A1A96">
        <w:tab/>
      </w:r>
      <w:r w:rsidR="00FA6F39" w:rsidRPr="005A1A96">
        <w:rPr>
          <w:caps/>
        </w:rPr>
        <w:t>Paziņojumu par iepirkumu publicēšana</w:t>
      </w:r>
    </w:p>
    <w:p w14:paraId="746E84B5" w14:textId="77777777" w:rsidR="00FA6F39" w:rsidRPr="005A1A96" w:rsidRDefault="00FA6F39" w:rsidP="00FA6F39"/>
    <w:p w14:paraId="4EE5F9A8" w14:textId="7461EDD9" w:rsidR="00FA6F39" w:rsidRPr="005A1A96" w:rsidRDefault="00FA6F39" w:rsidP="00FA6F39">
      <w:r w:rsidRPr="005A1A96">
        <w:t>Šajā I iedaļas daļā ir uzskaitīti elektroniskie vai papīra plašsaziņas līdzekļi, ko Eiropas Savienība un tās dalībvalstis izmanto paziņojumu publicēšanai saskaņā ar 21.5. pantu (Informācija par iepirkuma sistēmu), kā prasīts 21.6. pantā (Paziņojumi), 21.8. panta (Piegādātāju kvalificēšanās) 7. punktā un 21.15. panta (Iepirkuma informācijas pārredzamība) 2. punktā.</w:t>
      </w:r>
    </w:p>
    <w:p w14:paraId="67A77D11" w14:textId="77777777" w:rsidR="00FA6F39" w:rsidRPr="005A1A96" w:rsidRDefault="00FA6F39" w:rsidP="00FA6F39"/>
    <w:p w14:paraId="1F75E99E" w14:textId="77777777" w:rsidR="00FA6F39" w:rsidRPr="005A1A96" w:rsidRDefault="00FA6F39" w:rsidP="00FA6F39">
      <w:r w:rsidRPr="005A1A96">
        <w:t>1.</w:t>
      </w:r>
      <w:r w:rsidRPr="005A1A96">
        <w:tab/>
        <w:t>Eiropas Savienība un tās dalībvalstis</w:t>
      </w:r>
    </w:p>
    <w:p w14:paraId="09901038" w14:textId="77777777" w:rsidR="00FA6F39" w:rsidRPr="005A1A96" w:rsidRDefault="00FA6F39" w:rsidP="00FA6F39"/>
    <w:p w14:paraId="76CAE232" w14:textId="3F3E5FF9" w:rsidR="00FA6F39" w:rsidRPr="005A1A96" w:rsidRDefault="00FA6F39" w:rsidP="00FA6F39">
      <w:r w:rsidRPr="005A1A96">
        <w:t xml:space="preserve">Visi Eiropas Savienības un tās dalībvalstu iepirkuma veicēju, uz kuriem attiecas A, B un C iedaļa, paziņojumi par iepirkumu tiek publicēti </w:t>
      </w:r>
      <w:r w:rsidRPr="005A1A96">
        <w:rPr>
          <w:i/>
        </w:rPr>
        <w:t>Eiropas Savienības Oficiālā Vēstneša</w:t>
      </w:r>
      <w:r w:rsidRPr="005A1A96">
        <w:t xml:space="preserve"> papildinājumā un tā elektroniskajā versijā </w:t>
      </w:r>
      <w:r w:rsidRPr="005A1A96">
        <w:rPr>
          <w:i/>
        </w:rPr>
        <w:t>TED</w:t>
      </w:r>
      <w:r w:rsidRPr="005A1A96">
        <w:t xml:space="preserve"> (</w:t>
      </w:r>
      <w:r w:rsidRPr="005A1A96">
        <w:rPr>
          <w:i/>
        </w:rPr>
        <w:t>Tenders electronically daily</w:t>
      </w:r>
      <w:r w:rsidRPr="005A1A96">
        <w:t>), http://ted.europa.eu.</w:t>
      </w:r>
    </w:p>
    <w:p w14:paraId="60549EA9" w14:textId="77777777" w:rsidR="00FA6F39" w:rsidRPr="005A1A96" w:rsidRDefault="00FA6F39" w:rsidP="00FA6F39"/>
    <w:p w14:paraId="29579509" w14:textId="77777777" w:rsidR="00FA6F39" w:rsidRPr="005A1A96" w:rsidRDefault="00FA6F39" w:rsidP="00FA6F39">
      <w:r w:rsidRPr="005A1A96">
        <w:t>2.</w:t>
      </w:r>
      <w:r w:rsidRPr="005A1A96">
        <w:tab/>
        <w:t>Papildu publikācijas konkrētās dalībvalstīs</w:t>
      </w:r>
    </w:p>
    <w:p w14:paraId="1FFD335E" w14:textId="77777777" w:rsidR="00FA6F39" w:rsidRPr="005A1A96" w:rsidRDefault="00FA6F39" w:rsidP="00FA6F39"/>
    <w:p w14:paraId="4FA8605C" w14:textId="77777777" w:rsidR="00FA6F39" w:rsidRPr="005A1A96" w:rsidRDefault="00FA6F39" w:rsidP="00FA6F39">
      <w:r w:rsidRPr="005A1A96">
        <w:t>Papildus publicēšanai elektroniskā vai papīra formātā, kā minēts 1. punktā, dalībvalstis nodrošina paziņojumu par iepirkumu publicēšanu uzskaitītajos plašsaziņas līdzekļos.</w:t>
      </w:r>
    </w:p>
    <w:p w14:paraId="098580A4" w14:textId="77777777" w:rsidR="00FA6F39" w:rsidRPr="005A1A96" w:rsidRDefault="00FA6F39" w:rsidP="00FA6F39"/>
    <w:p w14:paraId="61A4D789" w14:textId="77777777" w:rsidR="00FA6F39" w:rsidRPr="005A1A96" w:rsidRDefault="00FA6F39" w:rsidP="00FA6F39">
      <w:pPr>
        <w:jc w:val="center"/>
        <w:rPr>
          <w:bCs/>
        </w:rPr>
      </w:pPr>
      <w:r w:rsidRPr="005A1A96">
        <w:rPr>
          <w:bCs/>
        </w:rPr>
        <w:t>BEĻĢIJA</w:t>
      </w:r>
    </w:p>
    <w:p w14:paraId="0BED994F" w14:textId="77777777" w:rsidR="00FA6F39" w:rsidRPr="005A1A96" w:rsidRDefault="00FA6F39" w:rsidP="00FA6F39">
      <w:pPr>
        <w:rPr>
          <w:bCs/>
        </w:rPr>
      </w:pPr>
    </w:p>
    <w:p w14:paraId="351F2CD0" w14:textId="77777777" w:rsidR="00FA6F39" w:rsidRPr="005A1A96" w:rsidRDefault="00FA6F39" w:rsidP="00FA6F39">
      <w:pPr>
        <w:ind w:left="567" w:hanging="567"/>
      </w:pPr>
      <w:r w:rsidRPr="005A1A96">
        <w:t>a)</w:t>
      </w:r>
      <w:r w:rsidRPr="005A1A96">
        <w:tab/>
      </w:r>
      <w:r w:rsidRPr="005A1A96">
        <w:rPr>
          <w:i/>
        </w:rPr>
        <w:t>Le Bulletin des Adjudications</w:t>
      </w:r>
    </w:p>
    <w:p w14:paraId="0806FB7C" w14:textId="77777777" w:rsidR="00FA6F39" w:rsidRPr="005A1A96" w:rsidRDefault="00FA6F39" w:rsidP="00FA6F39">
      <w:pPr>
        <w:ind w:left="567" w:hanging="567"/>
      </w:pPr>
    </w:p>
    <w:p w14:paraId="775EA63D" w14:textId="051C5DFC" w:rsidR="00751A0A" w:rsidRPr="005A1A96" w:rsidRDefault="00751A0A" w:rsidP="00751A0A">
      <w:r w:rsidRPr="005A1A96">
        <w:br w:type="page"/>
      </w:r>
    </w:p>
    <w:p w14:paraId="0EEA884F" w14:textId="2C4E4EB6" w:rsidR="00FA6F39" w:rsidRPr="005A1A96" w:rsidRDefault="00751A0A" w:rsidP="00FA6F39">
      <w:pPr>
        <w:ind w:left="567" w:hanging="567"/>
      </w:pPr>
      <w:r w:rsidRPr="005A1A96">
        <w:t>b</w:t>
      </w:r>
      <w:r w:rsidR="00FA6F39" w:rsidRPr="005A1A96">
        <w:t>)</w:t>
      </w:r>
      <w:r w:rsidR="00FA6F39" w:rsidRPr="005A1A96">
        <w:tab/>
        <w:t>Citas publikācijas specializētajos preses izdevumos</w:t>
      </w:r>
    </w:p>
    <w:p w14:paraId="567C0462" w14:textId="77777777" w:rsidR="00FA6F39" w:rsidRPr="005A1A96" w:rsidRDefault="00FA6F39" w:rsidP="00FA6F39"/>
    <w:p w14:paraId="6EC0FA97" w14:textId="77777777" w:rsidR="00FA6F39" w:rsidRPr="005A1A96" w:rsidRDefault="00FA6F39" w:rsidP="00FA6F39">
      <w:pPr>
        <w:jc w:val="center"/>
        <w:rPr>
          <w:bCs/>
        </w:rPr>
      </w:pPr>
      <w:r w:rsidRPr="005A1A96">
        <w:rPr>
          <w:bCs/>
        </w:rPr>
        <w:t>BULGĀRIJA</w:t>
      </w:r>
    </w:p>
    <w:p w14:paraId="7C5A6EA2" w14:textId="77777777" w:rsidR="00FA6F39" w:rsidRPr="005A1A96" w:rsidRDefault="00FA6F39" w:rsidP="00FA6F39">
      <w:pPr>
        <w:rPr>
          <w:bCs/>
        </w:rPr>
      </w:pPr>
    </w:p>
    <w:p w14:paraId="34533FC1" w14:textId="77777777" w:rsidR="00FA6F39" w:rsidRPr="005A1A96" w:rsidRDefault="00FA6F39" w:rsidP="00FA6F39">
      <w:pPr>
        <w:ind w:left="567" w:hanging="567"/>
      </w:pPr>
      <w:r w:rsidRPr="005A1A96">
        <w:t>a)</w:t>
      </w:r>
      <w:r w:rsidRPr="005A1A96">
        <w:tab/>
      </w:r>
      <w:r w:rsidRPr="005A1A96">
        <w:rPr>
          <w:i/>
        </w:rPr>
        <w:t>Държавен вестник</w:t>
      </w:r>
      <w:r w:rsidRPr="005A1A96">
        <w:t xml:space="preserve"> (Valsts Oficiālais vēstnesis) – http://dv.parliament.bg</w:t>
      </w:r>
    </w:p>
    <w:p w14:paraId="78C18F2D" w14:textId="77777777" w:rsidR="00FA6F39" w:rsidRPr="005A1A96" w:rsidRDefault="00FA6F39" w:rsidP="00FA6F39">
      <w:pPr>
        <w:ind w:left="567" w:hanging="567"/>
      </w:pPr>
    </w:p>
    <w:p w14:paraId="349E96CD" w14:textId="77777777" w:rsidR="00FA6F39" w:rsidRPr="005A1A96" w:rsidRDefault="00FA6F39" w:rsidP="00FA6F39">
      <w:pPr>
        <w:ind w:left="567" w:hanging="567"/>
      </w:pPr>
      <w:r w:rsidRPr="005A1A96">
        <w:t>b)</w:t>
      </w:r>
      <w:r w:rsidRPr="005A1A96">
        <w:tab/>
        <w:t>Publiskā iepirkuma reģistrs –</w:t>
      </w:r>
      <w:hyperlink r:id="rId14" w:history="1">
        <w:r w:rsidRPr="005A1A96">
          <w:t>http://www.aop.bg</w:t>
        </w:r>
      </w:hyperlink>
    </w:p>
    <w:p w14:paraId="430C0E37" w14:textId="77777777" w:rsidR="00FA6F39" w:rsidRPr="005A1A96" w:rsidRDefault="00FA6F39" w:rsidP="00FA6F39"/>
    <w:p w14:paraId="408A225B" w14:textId="77777777" w:rsidR="00FA6F39" w:rsidRPr="005A1A96" w:rsidRDefault="00FA6F39" w:rsidP="00FA6F39">
      <w:pPr>
        <w:jc w:val="center"/>
        <w:rPr>
          <w:bCs/>
        </w:rPr>
      </w:pPr>
      <w:r w:rsidRPr="005A1A96">
        <w:rPr>
          <w:bCs/>
        </w:rPr>
        <w:t>ĪRIJA</w:t>
      </w:r>
    </w:p>
    <w:p w14:paraId="0E54D6C0" w14:textId="77777777" w:rsidR="00FA6F39" w:rsidRPr="005A1A96" w:rsidRDefault="00FA6F39" w:rsidP="00FA6F39">
      <w:pPr>
        <w:rPr>
          <w:bCs/>
        </w:rPr>
      </w:pPr>
    </w:p>
    <w:p w14:paraId="67BF477C" w14:textId="77777777" w:rsidR="00FA6F39" w:rsidRPr="005A1A96" w:rsidRDefault="00FA6F39" w:rsidP="00FA6F39">
      <w:r w:rsidRPr="005A1A96">
        <w:t xml:space="preserve">Dienas laikraksti: </w:t>
      </w:r>
      <w:r w:rsidRPr="005A1A96">
        <w:rPr>
          <w:i/>
        </w:rPr>
        <w:t>Irish Independent</w:t>
      </w:r>
      <w:r w:rsidRPr="005A1A96">
        <w:t xml:space="preserve">, </w:t>
      </w:r>
      <w:r w:rsidRPr="005A1A96">
        <w:rPr>
          <w:i/>
        </w:rPr>
        <w:t>Irish Times</w:t>
      </w:r>
      <w:r w:rsidRPr="005A1A96">
        <w:t xml:space="preserve">, </w:t>
      </w:r>
      <w:r w:rsidRPr="005A1A96">
        <w:rPr>
          <w:i/>
        </w:rPr>
        <w:t>Irish Press</w:t>
      </w:r>
      <w:r w:rsidRPr="005A1A96">
        <w:t xml:space="preserve">, </w:t>
      </w:r>
      <w:r w:rsidRPr="005A1A96">
        <w:rPr>
          <w:i/>
        </w:rPr>
        <w:t>Cork Examiner</w:t>
      </w:r>
    </w:p>
    <w:p w14:paraId="302641AE" w14:textId="77777777" w:rsidR="00FA6F39" w:rsidRPr="005A1A96" w:rsidRDefault="00FA6F39" w:rsidP="00FA6F39"/>
    <w:p w14:paraId="46B27DB0" w14:textId="77777777" w:rsidR="00FA6F39" w:rsidRPr="005A1A96" w:rsidRDefault="00FA6F39" w:rsidP="00FA6F39">
      <w:pPr>
        <w:jc w:val="center"/>
        <w:rPr>
          <w:bCs/>
        </w:rPr>
      </w:pPr>
      <w:r w:rsidRPr="005A1A96">
        <w:rPr>
          <w:bCs/>
        </w:rPr>
        <w:t>GRIEĶIJA</w:t>
      </w:r>
    </w:p>
    <w:p w14:paraId="488C9BBC" w14:textId="77777777" w:rsidR="00FA6F39" w:rsidRPr="005A1A96" w:rsidRDefault="00FA6F39" w:rsidP="00FA6F39">
      <w:pPr>
        <w:rPr>
          <w:bCs/>
        </w:rPr>
      </w:pPr>
    </w:p>
    <w:p w14:paraId="553F4A1F" w14:textId="77777777" w:rsidR="00FA6F39" w:rsidRPr="005A1A96" w:rsidRDefault="00FA6F39" w:rsidP="00FA6F39">
      <w:r w:rsidRPr="005A1A96">
        <w:t>Publikācija dienas, finanšu, reģionālajos un specializētajos preses izdevumos</w:t>
      </w:r>
    </w:p>
    <w:p w14:paraId="780B6465" w14:textId="77777777" w:rsidR="00FA6F39" w:rsidRPr="005A1A96" w:rsidRDefault="00FA6F39" w:rsidP="00FA6F39"/>
    <w:p w14:paraId="68176E6D" w14:textId="77777777" w:rsidR="00FA6F39" w:rsidRPr="005A1A96" w:rsidRDefault="00FA6F39" w:rsidP="00FA6F39">
      <w:pPr>
        <w:jc w:val="center"/>
        <w:rPr>
          <w:bCs/>
        </w:rPr>
      </w:pPr>
      <w:r w:rsidRPr="005A1A96">
        <w:rPr>
          <w:bCs/>
        </w:rPr>
        <w:t>FRANCIJA</w:t>
      </w:r>
    </w:p>
    <w:p w14:paraId="65F42FA0" w14:textId="77777777" w:rsidR="00FA6F39" w:rsidRPr="00A8284C" w:rsidRDefault="00FA6F39" w:rsidP="00FA6F39">
      <w:pPr>
        <w:rPr>
          <w:bCs/>
          <w:i/>
          <w:iCs/>
        </w:rPr>
      </w:pPr>
    </w:p>
    <w:p w14:paraId="63D3F9C5" w14:textId="1B482613" w:rsidR="00FA6F39" w:rsidRPr="00A8284C" w:rsidRDefault="00FA6F39" w:rsidP="00FA6F39">
      <w:pPr>
        <w:rPr>
          <w:i/>
          <w:iCs/>
        </w:rPr>
      </w:pPr>
      <w:r w:rsidRPr="00A8284C">
        <w:rPr>
          <w:i/>
          <w:iCs/>
        </w:rPr>
        <w:t>Bulletin officiel des annonces des marchés publics</w:t>
      </w:r>
    </w:p>
    <w:p w14:paraId="5621E2F1" w14:textId="77777777" w:rsidR="00FA6F39" w:rsidRPr="005A1A96" w:rsidRDefault="00FA6F39" w:rsidP="00FA6F39"/>
    <w:p w14:paraId="6D0C125D" w14:textId="77777777" w:rsidR="00FA6F39" w:rsidRPr="005A1A96" w:rsidRDefault="00FA6F39" w:rsidP="00FA6F39">
      <w:pPr>
        <w:jc w:val="center"/>
        <w:rPr>
          <w:bCs/>
        </w:rPr>
      </w:pPr>
      <w:r w:rsidRPr="005A1A96">
        <w:rPr>
          <w:bCs/>
        </w:rPr>
        <w:t>HORVĀTIJA</w:t>
      </w:r>
    </w:p>
    <w:p w14:paraId="03295953" w14:textId="77777777" w:rsidR="00FA6F39" w:rsidRPr="005A1A96" w:rsidRDefault="00FA6F39" w:rsidP="00FA6F39"/>
    <w:p w14:paraId="6454690B" w14:textId="77777777" w:rsidR="00FA6F39" w:rsidRPr="005A1A96" w:rsidRDefault="00FA6F39" w:rsidP="00FA6F39">
      <w:r w:rsidRPr="00A8284C">
        <w:rPr>
          <w:i/>
          <w:iCs/>
        </w:rPr>
        <w:t>Elektronički oglasnik javne nabave Republike Hrvatske</w:t>
      </w:r>
      <w:r w:rsidRPr="005A1A96">
        <w:t xml:space="preserve"> (Horvātijas Republikas elektroniskie publiskā iepirkuma sludinājumi)</w:t>
      </w:r>
    </w:p>
    <w:p w14:paraId="154EA511" w14:textId="77777777" w:rsidR="00FA6F39" w:rsidRPr="005A1A96" w:rsidRDefault="00FA6F39" w:rsidP="00FA6F39"/>
    <w:p w14:paraId="6EDDE1EB" w14:textId="5130DC39" w:rsidR="00751A0A" w:rsidRPr="005A1A96" w:rsidRDefault="00751A0A" w:rsidP="00751A0A">
      <w:pPr>
        <w:rPr>
          <w:bCs/>
        </w:rPr>
      </w:pPr>
      <w:r w:rsidRPr="005A1A96">
        <w:rPr>
          <w:bCs/>
        </w:rPr>
        <w:br w:type="page"/>
      </w:r>
    </w:p>
    <w:p w14:paraId="051F2E08" w14:textId="5A7D4741" w:rsidR="00FA6F39" w:rsidRPr="005A1A96" w:rsidRDefault="00751A0A" w:rsidP="00FA6F39">
      <w:pPr>
        <w:jc w:val="center"/>
        <w:rPr>
          <w:bCs/>
        </w:rPr>
      </w:pPr>
      <w:r w:rsidRPr="005A1A96">
        <w:rPr>
          <w:bCs/>
        </w:rPr>
        <w:t>K</w:t>
      </w:r>
      <w:r w:rsidR="00FA6F39" w:rsidRPr="005A1A96">
        <w:rPr>
          <w:bCs/>
        </w:rPr>
        <w:t>IPRA</w:t>
      </w:r>
    </w:p>
    <w:p w14:paraId="1835ACDE" w14:textId="77777777" w:rsidR="00FA6F39" w:rsidRPr="005A1A96" w:rsidRDefault="00FA6F39" w:rsidP="00FA6F39">
      <w:pPr>
        <w:rPr>
          <w:bCs/>
        </w:rPr>
      </w:pPr>
    </w:p>
    <w:p w14:paraId="5E3590D2" w14:textId="77777777" w:rsidR="00FA6F39" w:rsidRPr="005A1A96" w:rsidRDefault="00FA6F39" w:rsidP="00FA6F39">
      <w:pPr>
        <w:ind w:left="567" w:hanging="567"/>
      </w:pPr>
      <w:r w:rsidRPr="005A1A96">
        <w:t>a)</w:t>
      </w:r>
      <w:r w:rsidRPr="005A1A96">
        <w:tab/>
        <w:t>Republikas Oficiālais vēstnesis</w:t>
      </w:r>
    </w:p>
    <w:p w14:paraId="4801AFC4" w14:textId="77777777" w:rsidR="00FA6F39" w:rsidRPr="005A1A96" w:rsidRDefault="00FA6F39" w:rsidP="00FA6F39">
      <w:pPr>
        <w:ind w:left="567" w:hanging="567"/>
      </w:pPr>
    </w:p>
    <w:p w14:paraId="03C0C620" w14:textId="77777777" w:rsidR="00FA6F39" w:rsidRPr="005A1A96" w:rsidRDefault="00FA6F39" w:rsidP="00FA6F39">
      <w:pPr>
        <w:ind w:left="567" w:hanging="567"/>
      </w:pPr>
      <w:r w:rsidRPr="005A1A96">
        <w:t>b)</w:t>
      </w:r>
      <w:r w:rsidRPr="005A1A96">
        <w:tab/>
        <w:t>Vietējā dienas prese</w:t>
      </w:r>
    </w:p>
    <w:p w14:paraId="157D7DE3" w14:textId="77777777" w:rsidR="00FA6F39" w:rsidRPr="005A1A96" w:rsidRDefault="00FA6F39" w:rsidP="00FA6F39"/>
    <w:p w14:paraId="0A533327" w14:textId="77777777" w:rsidR="00FA6F39" w:rsidRPr="005A1A96" w:rsidRDefault="00FA6F39" w:rsidP="00FA6F39">
      <w:pPr>
        <w:jc w:val="center"/>
        <w:rPr>
          <w:bCs/>
        </w:rPr>
      </w:pPr>
      <w:r w:rsidRPr="005A1A96">
        <w:rPr>
          <w:bCs/>
        </w:rPr>
        <w:t>LATVIJA</w:t>
      </w:r>
    </w:p>
    <w:p w14:paraId="34DE0FCC" w14:textId="77777777" w:rsidR="00FA6F39" w:rsidRPr="005A1A96" w:rsidRDefault="00FA6F39" w:rsidP="00FA6F39">
      <w:pPr>
        <w:rPr>
          <w:bCs/>
        </w:rPr>
      </w:pPr>
    </w:p>
    <w:p w14:paraId="4610DA87" w14:textId="77777777" w:rsidR="00FA6F39" w:rsidRPr="005A1A96" w:rsidRDefault="00FA6F39" w:rsidP="00FA6F39">
      <w:r w:rsidRPr="005A1A96">
        <w:t>Latvijas Vēstnesis</w:t>
      </w:r>
    </w:p>
    <w:p w14:paraId="0F9C4995" w14:textId="77777777" w:rsidR="00FA6F39" w:rsidRPr="005A1A96" w:rsidRDefault="00FA6F39" w:rsidP="00FA6F39"/>
    <w:p w14:paraId="79BF991D" w14:textId="77777777" w:rsidR="00FA6F39" w:rsidRPr="005A1A96" w:rsidRDefault="00FA6F39" w:rsidP="00FA6F39">
      <w:pPr>
        <w:jc w:val="center"/>
        <w:rPr>
          <w:bCs/>
        </w:rPr>
      </w:pPr>
      <w:r w:rsidRPr="005A1A96">
        <w:rPr>
          <w:bCs/>
        </w:rPr>
        <w:t>LIETUVA</w:t>
      </w:r>
    </w:p>
    <w:p w14:paraId="4661F262" w14:textId="77777777" w:rsidR="00FA6F39" w:rsidRPr="005A1A96" w:rsidRDefault="00FA6F39" w:rsidP="00FA6F39">
      <w:pPr>
        <w:rPr>
          <w:bCs/>
        </w:rPr>
      </w:pPr>
    </w:p>
    <w:p w14:paraId="369C7564" w14:textId="77777777" w:rsidR="00FA6F39" w:rsidRPr="005A1A96" w:rsidRDefault="00FA6F39" w:rsidP="00FA6F39">
      <w:pPr>
        <w:ind w:left="567" w:hanging="567"/>
      </w:pPr>
      <w:r w:rsidRPr="005A1A96">
        <w:t>a)</w:t>
      </w:r>
      <w:r w:rsidRPr="005A1A96">
        <w:tab/>
      </w:r>
      <w:r w:rsidRPr="005A1A96">
        <w:rPr>
          <w:i/>
        </w:rPr>
        <w:t>Centrinė viešųjų pirkimų informacinė sistema</w:t>
      </w:r>
      <w:r w:rsidRPr="005A1A96">
        <w:t xml:space="preserve"> (Publiskā iepirkuma centrālais portāls)</w:t>
      </w:r>
    </w:p>
    <w:p w14:paraId="2B50445D" w14:textId="77777777" w:rsidR="00FA6F39" w:rsidRPr="005A1A96" w:rsidRDefault="00FA6F39" w:rsidP="00FA6F39">
      <w:pPr>
        <w:ind w:left="567" w:hanging="567"/>
      </w:pPr>
    </w:p>
    <w:p w14:paraId="415B5EC1" w14:textId="77777777" w:rsidR="00FA6F39" w:rsidRPr="005A1A96" w:rsidRDefault="00FA6F39" w:rsidP="00FA6F39">
      <w:pPr>
        <w:ind w:left="567" w:hanging="567"/>
      </w:pPr>
      <w:r w:rsidRPr="005A1A96">
        <w:t>b)</w:t>
      </w:r>
      <w:r w:rsidRPr="005A1A96">
        <w:tab/>
        <w:t>Informatīvs pielikums “</w:t>
      </w:r>
      <w:r w:rsidRPr="005A1A96">
        <w:rPr>
          <w:i/>
        </w:rPr>
        <w:t>Informaciniai pranešimai</w:t>
      </w:r>
      <w:r w:rsidRPr="005A1A96">
        <w:t>” Lietuvas Republikas Oficiālajam vēstnesim (“</w:t>
      </w:r>
      <w:r w:rsidRPr="005A1A96">
        <w:rPr>
          <w:i/>
        </w:rPr>
        <w:t>Valstybės žinios</w:t>
      </w:r>
      <w:r w:rsidRPr="005A1A96">
        <w:t>”)</w:t>
      </w:r>
    </w:p>
    <w:p w14:paraId="694EEA14" w14:textId="77777777" w:rsidR="00FA6F39" w:rsidRPr="005A1A96" w:rsidRDefault="00FA6F39" w:rsidP="00FA6F39"/>
    <w:p w14:paraId="1376E48C" w14:textId="77777777" w:rsidR="00FA6F39" w:rsidRPr="005A1A96" w:rsidRDefault="00FA6F39" w:rsidP="00FA6F39">
      <w:pPr>
        <w:jc w:val="center"/>
        <w:rPr>
          <w:bCs/>
        </w:rPr>
      </w:pPr>
      <w:r w:rsidRPr="005A1A96">
        <w:rPr>
          <w:bCs/>
        </w:rPr>
        <w:t>LUKSEMBURGA</w:t>
      </w:r>
    </w:p>
    <w:p w14:paraId="532A9C2F" w14:textId="77777777" w:rsidR="00FA6F39" w:rsidRPr="005A1A96" w:rsidRDefault="00FA6F39" w:rsidP="00FA6F39">
      <w:pPr>
        <w:rPr>
          <w:bCs/>
        </w:rPr>
      </w:pPr>
    </w:p>
    <w:p w14:paraId="24B6A24C" w14:textId="77777777" w:rsidR="00FA6F39" w:rsidRPr="005A1A96" w:rsidRDefault="00FA6F39" w:rsidP="00FA6F39">
      <w:r w:rsidRPr="005A1A96">
        <w:t>Dienas laikraksti</w:t>
      </w:r>
    </w:p>
    <w:p w14:paraId="0D7D14AE" w14:textId="77777777" w:rsidR="00FA6F39" w:rsidRPr="005A1A96" w:rsidRDefault="00FA6F39" w:rsidP="00FA6F39"/>
    <w:p w14:paraId="2DA3133E" w14:textId="6425EE37" w:rsidR="00751A0A" w:rsidRPr="005A1A96" w:rsidRDefault="00751A0A" w:rsidP="00751A0A">
      <w:pPr>
        <w:rPr>
          <w:bCs/>
        </w:rPr>
      </w:pPr>
      <w:r w:rsidRPr="005A1A96">
        <w:rPr>
          <w:bCs/>
        </w:rPr>
        <w:br w:type="page"/>
      </w:r>
    </w:p>
    <w:p w14:paraId="128F0D3D" w14:textId="1E3092C4" w:rsidR="00FA6F39" w:rsidRPr="005A1A96" w:rsidRDefault="00751A0A" w:rsidP="00FA6F39">
      <w:pPr>
        <w:jc w:val="center"/>
        <w:rPr>
          <w:bCs/>
        </w:rPr>
      </w:pPr>
      <w:r w:rsidRPr="005A1A96">
        <w:rPr>
          <w:bCs/>
        </w:rPr>
        <w:t>U</w:t>
      </w:r>
      <w:r w:rsidR="00FA6F39" w:rsidRPr="005A1A96">
        <w:rPr>
          <w:bCs/>
        </w:rPr>
        <w:t>NGĀRIJA</w:t>
      </w:r>
    </w:p>
    <w:p w14:paraId="14FB8F37" w14:textId="77777777" w:rsidR="00FA6F39" w:rsidRPr="005A1A96" w:rsidRDefault="00FA6F39" w:rsidP="00FA6F39">
      <w:pPr>
        <w:rPr>
          <w:bCs/>
        </w:rPr>
      </w:pPr>
    </w:p>
    <w:p w14:paraId="11B1F159" w14:textId="77777777" w:rsidR="00FA6F39" w:rsidRPr="005A1A96" w:rsidRDefault="00FA6F39" w:rsidP="00FA6F39">
      <w:r w:rsidRPr="005A1A96">
        <w:t>Közbeszerzési Értesítő - a Közbeszerzések Tanácsa Hivatalos Lapja (Publiskā iepirkuma biļetens – Publiskā iepirkuma padomes oficiālais vēstnesis)</w:t>
      </w:r>
    </w:p>
    <w:p w14:paraId="728497EE" w14:textId="77777777" w:rsidR="00FA6F39" w:rsidRPr="005A1A96" w:rsidRDefault="00FA6F39" w:rsidP="00FA6F39"/>
    <w:p w14:paraId="63C572EE" w14:textId="77777777" w:rsidR="00FA6F39" w:rsidRPr="005A1A96" w:rsidRDefault="00FA6F39" w:rsidP="00FA6F39">
      <w:pPr>
        <w:jc w:val="center"/>
        <w:rPr>
          <w:bCs/>
        </w:rPr>
      </w:pPr>
      <w:r w:rsidRPr="005A1A96">
        <w:rPr>
          <w:bCs/>
        </w:rPr>
        <w:t>MALTA</w:t>
      </w:r>
    </w:p>
    <w:p w14:paraId="28D6FCD6" w14:textId="77777777" w:rsidR="00FA6F39" w:rsidRPr="005A1A96" w:rsidRDefault="00FA6F39" w:rsidP="00FA6F39">
      <w:pPr>
        <w:rPr>
          <w:bCs/>
        </w:rPr>
      </w:pPr>
    </w:p>
    <w:p w14:paraId="5AAE788E" w14:textId="77777777" w:rsidR="00FA6F39" w:rsidRPr="005A1A96" w:rsidRDefault="00FA6F39" w:rsidP="00FA6F39">
      <w:r w:rsidRPr="005A1A96">
        <w:t>Government Gazette</w:t>
      </w:r>
    </w:p>
    <w:p w14:paraId="7253BF1E" w14:textId="77777777" w:rsidR="00FA6F39" w:rsidRPr="005A1A96" w:rsidRDefault="00FA6F39" w:rsidP="00FA6F39"/>
    <w:p w14:paraId="11D7D272" w14:textId="77777777" w:rsidR="00FA6F39" w:rsidRPr="005A1A96" w:rsidRDefault="00FA6F39" w:rsidP="00FA6F39">
      <w:pPr>
        <w:jc w:val="center"/>
        <w:rPr>
          <w:bCs/>
        </w:rPr>
      </w:pPr>
      <w:r w:rsidRPr="005A1A96">
        <w:rPr>
          <w:bCs/>
        </w:rPr>
        <w:t>AUSTRIJA</w:t>
      </w:r>
    </w:p>
    <w:p w14:paraId="1FB10C4C" w14:textId="77777777" w:rsidR="00FA6F39" w:rsidRPr="005A1A96" w:rsidRDefault="00FA6F39" w:rsidP="00FA6F39">
      <w:pPr>
        <w:rPr>
          <w:bCs/>
        </w:rPr>
      </w:pPr>
    </w:p>
    <w:p w14:paraId="663191E1" w14:textId="77777777" w:rsidR="00FA6F39" w:rsidRPr="005A1A96" w:rsidRDefault="00FA6F39" w:rsidP="00FA6F39">
      <w:r w:rsidRPr="005A1A96">
        <w:t>Amtsblatt zur Wiener Zeitung</w:t>
      </w:r>
    </w:p>
    <w:p w14:paraId="16B64F84" w14:textId="77777777" w:rsidR="00FA6F39" w:rsidRPr="005A1A96" w:rsidRDefault="00FA6F39" w:rsidP="00FA6F39"/>
    <w:p w14:paraId="6B152835" w14:textId="77777777" w:rsidR="00FA6F39" w:rsidRPr="005A1A96" w:rsidRDefault="00FA6F39" w:rsidP="00FA6F39">
      <w:pPr>
        <w:jc w:val="center"/>
        <w:rPr>
          <w:bCs/>
        </w:rPr>
      </w:pPr>
      <w:r w:rsidRPr="005A1A96">
        <w:rPr>
          <w:bCs/>
        </w:rPr>
        <w:t>POLIJA</w:t>
      </w:r>
    </w:p>
    <w:p w14:paraId="25B46E5E" w14:textId="77777777" w:rsidR="00FA6F39" w:rsidRPr="005A1A96" w:rsidRDefault="00FA6F39" w:rsidP="00FA6F39">
      <w:pPr>
        <w:rPr>
          <w:bCs/>
        </w:rPr>
      </w:pPr>
    </w:p>
    <w:p w14:paraId="15FAE265" w14:textId="77777777" w:rsidR="00FA6F39" w:rsidRPr="005A1A96" w:rsidRDefault="00FA6F39" w:rsidP="00FA6F39">
      <w:r w:rsidRPr="005A1A96">
        <w:t>Biuletyn Zamówień Publicznych (Publiskā iepirkuma biļetens)</w:t>
      </w:r>
    </w:p>
    <w:p w14:paraId="54CBF2CA" w14:textId="77777777" w:rsidR="00FA6F39" w:rsidRPr="005A1A96" w:rsidRDefault="00FA6F39" w:rsidP="00FA6F39"/>
    <w:p w14:paraId="2F2E0EC5" w14:textId="77777777" w:rsidR="00FA6F39" w:rsidRPr="005A1A96" w:rsidRDefault="00FA6F39" w:rsidP="00FA6F39">
      <w:pPr>
        <w:jc w:val="center"/>
        <w:rPr>
          <w:bCs/>
        </w:rPr>
      </w:pPr>
      <w:r w:rsidRPr="005A1A96">
        <w:rPr>
          <w:bCs/>
        </w:rPr>
        <w:t>RUMĀNIJA</w:t>
      </w:r>
    </w:p>
    <w:p w14:paraId="14F957D0" w14:textId="77777777" w:rsidR="00FA6F39" w:rsidRPr="005A1A96" w:rsidRDefault="00FA6F39" w:rsidP="00FA6F39">
      <w:pPr>
        <w:rPr>
          <w:bCs/>
        </w:rPr>
      </w:pPr>
    </w:p>
    <w:p w14:paraId="3CAA7B8A" w14:textId="77777777" w:rsidR="00FA6F39" w:rsidRPr="005A1A96" w:rsidRDefault="00FA6F39" w:rsidP="00FA6F39">
      <w:pPr>
        <w:ind w:left="567" w:hanging="567"/>
      </w:pPr>
      <w:r w:rsidRPr="005A1A96">
        <w:t>a)</w:t>
      </w:r>
      <w:r w:rsidRPr="005A1A96">
        <w:tab/>
      </w:r>
      <w:r w:rsidRPr="005A1A96">
        <w:rPr>
          <w:i/>
        </w:rPr>
        <w:t>Monitorul Oficial al României</w:t>
      </w:r>
      <w:r w:rsidRPr="005A1A96">
        <w:t xml:space="preserve"> (Rumānijas Oficiālais vēstnesis)</w:t>
      </w:r>
    </w:p>
    <w:p w14:paraId="735220B7" w14:textId="77777777" w:rsidR="00FA6F39" w:rsidRPr="005A1A96" w:rsidRDefault="00FA6F39" w:rsidP="00FA6F39">
      <w:pPr>
        <w:ind w:left="567" w:hanging="567"/>
      </w:pPr>
    </w:p>
    <w:p w14:paraId="30BE068A" w14:textId="77777777" w:rsidR="00FA6F39" w:rsidRPr="005A1A96" w:rsidRDefault="00FA6F39" w:rsidP="00FA6F39">
      <w:pPr>
        <w:ind w:left="567" w:hanging="567"/>
      </w:pPr>
      <w:r w:rsidRPr="005A1A96">
        <w:t>b)</w:t>
      </w:r>
      <w:r w:rsidRPr="005A1A96">
        <w:tab/>
        <w:t>Publiskā iepirkuma elektroniskā sistēma – http://www.e-licitatie.ro</w:t>
      </w:r>
    </w:p>
    <w:p w14:paraId="050DB1EE" w14:textId="77777777" w:rsidR="00FA6F39" w:rsidRPr="005A1A96" w:rsidRDefault="00FA6F39" w:rsidP="00FA6F39"/>
    <w:p w14:paraId="57BF1B7F" w14:textId="598EB851" w:rsidR="00751A0A" w:rsidRPr="005A1A96" w:rsidRDefault="00751A0A" w:rsidP="00751A0A">
      <w:pPr>
        <w:rPr>
          <w:bCs/>
        </w:rPr>
      </w:pPr>
      <w:r w:rsidRPr="005A1A96">
        <w:rPr>
          <w:bCs/>
        </w:rPr>
        <w:br w:type="page"/>
      </w:r>
    </w:p>
    <w:p w14:paraId="796FAA1C" w14:textId="5341EBD1" w:rsidR="00FA6F39" w:rsidRPr="005A1A96" w:rsidRDefault="00751A0A" w:rsidP="00FA6F39">
      <w:pPr>
        <w:jc w:val="center"/>
        <w:rPr>
          <w:bCs/>
        </w:rPr>
      </w:pPr>
      <w:r w:rsidRPr="005A1A96">
        <w:rPr>
          <w:bCs/>
        </w:rPr>
        <w:t>S</w:t>
      </w:r>
      <w:r w:rsidR="00FA6F39" w:rsidRPr="005A1A96">
        <w:rPr>
          <w:bCs/>
        </w:rPr>
        <w:t>LOVĒNIJA</w:t>
      </w:r>
    </w:p>
    <w:p w14:paraId="4BDDEC48" w14:textId="77777777" w:rsidR="00FA6F39" w:rsidRPr="005A1A96" w:rsidRDefault="00FA6F39" w:rsidP="00FA6F39">
      <w:pPr>
        <w:rPr>
          <w:bCs/>
        </w:rPr>
      </w:pPr>
    </w:p>
    <w:p w14:paraId="1BBE6697" w14:textId="77777777" w:rsidR="00FA6F39" w:rsidRPr="005A1A96" w:rsidRDefault="00FA6F39" w:rsidP="00FA6F39">
      <w:r w:rsidRPr="00A8284C">
        <w:rPr>
          <w:i/>
          <w:iCs/>
        </w:rPr>
        <w:t>Portal javnih naročil</w:t>
      </w:r>
      <w:r w:rsidRPr="005A1A96">
        <w:t xml:space="preserve"> - http://www.enarocanje.si/?podrocje=portal</w:t>
      </w:r>
    </w:p>
    <w:p w14:paraId="72727FED" w14:textId="77777777" w:rsidR="00FA6F39" w:rsidRPr="005A1A96" w:rsidRDefault="00FA6F39" w:rsidP="00FA6F39"/>
    <w:p w14:paraId="2DA29578" w14:textId="77777777" w:rsidR="00FA6F39" w:rsidRPr="005A1A96" w:rsidRDefault="00FA6F39" w:rsidP="00FA6F39">
      <w:pPr>
        <w:jc w:val="center"/>
        <w:rPr>
          <w:bCs/>
        </w:rPr>
      </w:pPr>
      <w:r w:rsidRPr="005A1A96">
        <w:rPr>
          <w:bCs/>
        </w:rPr>
        <w:t>SLOVĀKIJA</w:t>
      </w:r>
    </w:p>
    <w:p w14:paraId="514CE580" w14:textId="77777777" w:rsidR="00FA6F39" w:rsidRPr="005A1A96" w:rsidRDefault="00FA6F39" w:rsidP="00FA6F39">
      <w:pPr>
        <w:rPr>
          <w:bCs/>
        </w:rPr>
      </w:pPr>
    </w:p>
    <w:p w14:paraId="0E0D2F3A" w14:textId="77777777" w:rsidR="00FA6F39" w:rsidRPr="005A1A96" w:rsidRDefault="00FA6F39" w:rsidP="00FA6F39">
      <w:r w:rsidRPr="00A8284C">
        <w:rPr>
          <w:i/>
          <w:iCs/>
        </w:rPr>
        <w:t>Vestnik verejneho obstaravania</w:t>
      </w:r>
      <w:r w:rsidRPr="005A1A96">
        <w:t xml:space="preserve"> (publiskā iepirkuma žurnāls)</w:t>
      </w:r>
    </w:p>
    <w:p w14:paraId="2AD981BD" w14:textId="77777777" w:rsidR="00FA6F39" w:rsidRPr="005A1A96" w:rsidRDefault="00FA6F39" w:rsidP="00FA6F39"/>
    <w:p w14:paraId="7552F5F1" w14:textId="77777777" w:rsidR="00FA6F39" w:rsidRPr="005A1A96" w:rsidRDefault="00FA6F39" w:rsidP="00FA6F39">
      <w:pPr>
        <w:jc w:val="center"/>
        <w:rPr>
          <w:bCs/>
        </w:rPr>
      </w:pPr>
      <w:r w:rsidRPr="005A1A96">
        <w:rPr>
          <w:bCs/>
        </w:rPr>
        <w:t>SOMIJA</w:t>
      </w:r>
    </w:p>
    <w:p w14:paraId="0AB206EE" w14:textId="77777777" w:rsidR="00FA6F39" w:rsidRPr="005A1A96" w:rsidRDefault="00FA6F39" w:rsidP="00FA6F39">
      <w:pPr>
        <w:rPr>
          <w:bCs/>
        </w:rPr>
      </w:pPr>
    </w:p>
    <w:p w14:paraId="6AC08CFC" w14:textId="77777777" w:rsidR="00FA6F39" w:rsidRPr="005A1A96" w:rsidRDefault="00FA6F39" w:rsidP="00FA6F39">
      <w:r w:rsidRPr="00A8284C">
        <w:rPr>
          <w:i/>
          <w:iCs/>
        </w:rPr>
        <w:t>Julkiset hankinnat Suomessa ja ETA-alueella, Virallisen lehden liite</w:t>
      </w:r>
      <w:r w:rsidRPr="005A1A96">
        <w:t xml:space="preserve"> (Publiskais iepirkums Somijā un EEZ teritorijā, Somijas Oficiālā vēstneša pielikums)</w:t>
      </w:r>
    </w:p>
    <w:p w14:paraId="77ED860C" w14:textId="77777777" w:rsidR="00FA6F39" w:rsidRPr="005A1A96" w:rsidRDefault="00FA6F39" w:rsidP="00FA6F39"/>
    <w:p w14:paraId="6E3C66C7" w14:textId="77777777" w:rsidR="00FA6F39" w:rsidRPr="005A1A96" w:rsidRDefault="00FA6F39" w:rsidP="00FA6F39"/>
    <w:p w14:paraId="1E3FDA34" w14:textId="77777777" w:rsidR="00FA6F39" w:rsidRPr="005A1A96" w:rsidRDefault="00FA6F39" w:rsidP="00FA6F39">
      <w:pPr>
        <w:jc w:val="center"/>
      </w:pPr>
      <w:r w:rsidRPr="005A1A96">
        <w:t>________________</w:t>
      </w:r>
    </w:p>
    <w:p w14:paraId="04CC64E4" w14:textId="77777777" w:rsidR="00751A0A" w:rsidRPr="005A1A96" w:rsidRDefault="00751A0A" w:rsidP="00FA6F39">
      <w:pPr>
        <w:rPr>
          <w:bCs/>
          <w:iCs/>
          <w:lang w:eastAsia="cs-CZ" w:bidi="cs-CZ"/>
        </w:rPr>
        <w:sectPr w:rsidR="00751A0A" w:rsidRPr="005A1A96" w:rsidSect="00751A0A">
          <w:headerReference w:type="even" r:id="rId15"/>
          <w:headerReference w:type="default" r:id="rId16"/>
          <w:footerReference w:type="even" r:id="rId17"/>
          <w:footerReference w:type="default" r:id="rId18"/>
          <w:headerReference w:type="first" r:id="rId19"/>
          <w:footerReference w:type="first" r:id="rId20"/>
          <w:footnotePr>
            <w:numRestart w:val="eachSect"/>
          </w:footnotePr>
          <w:type w:val="nextColumn"/>
          <w:pgSz w:w="11906" w:h="16838" w:code="9"/>
          <w:pgMar w:top="1134" w:right="1134" w:bottom="1134" w:left="1134" w:header="1134" w:footer="1134" w:gutter="0"/>
          <w:pgNumType w:start="1"/>
          <w:cols w:space="708"/>
          <w:titlePg/>
          <w:docGrid w:linePitch="360"/>
        </w:sectPr>
      </w:pPr>
    </w:p>
    <w:p w14:paraId="0962B4A6" w14:textId="011510E5" w:rsidR="00FA6F39" w:rsidRPr="005A1A96" w:rsidRDefault="00751A0A" w:rsidP="00FA6F39">
      <w:pPr>
        <w:jc w:val="right"/>
        <w:rPr>
          <w:b/>
          <w:bCs/>
          <w:caps/>
          <w:u w:val="single"/>
        </w:rPr>
      </w:pPr>
      <w:r w:rsidRPr="005A1A96">
        <w:rPr>
          <w:b/>
          <w:bCs/>
          <w:caps/>
          <w:u w:val="single"/>
        </w:rPr>
        <w:t>2</w:t>
      </w:r>
      <w:r w:rsidR="00FA6F39" w:rsidRPr="005A1A96">
        <w:rPr>
          <w:b/>
          <w:bCs/>
          <w:caps/>
          <w:u w:val="single"/>
        </w:rPr>
        <w:t>1.-B PIELIKUMS</w:t>
      </w:r>
    </w:p>
    <w:p w14:paraId="2AB8EEF1" w14:textId="77777777" w:rsidR="00FA6F39" w:rsidRPr="005A1A96" w:rsidRDefault="00FA6F39" w:rsidP="00FA6F39">
      <w:pPr>
        <w:rPr>
          <w:rFonts w:eastAsia="Calibri"/>
        </w:rPr>
      </w:pPr>
    </w:p>
    <w:p w14:paraId="13B35497" w14:textId="77777777" w:rsidR="00FA6F39" w:rsidRPr="005A1A96" w:rsidRDefault="00FA6F39" w:rsidP="00FA6F39">
      <w:pPr>
        <w:rPr>
          <w:rFonts w:eastAsia="Calibri"/>
        </w:rPr>
      </w:pPr>
    </w:p>
    <w:p w14:paraId="61C0F1CE" w14:textId="77777777" w:rsidR="00FA6F39" w:rsidRPr="005A1A96" w:rsidRDefault="00FA6F39" w:rsidP="00FA6F39">
      <w:pPr>
        <w:jc w:val="center"/>
        <w:rPr>
          <w:rFonts w:eastAsia="Calibri"/>
        </w:rPr>
      </w:pPr>
      <w:bookmarkStart w:id="2" w:name="_Hlk120115223"/>
      <w:r w:rsidRPr="005A1A96">
        <w:rPr>
          <w:rFonts w:eastAsia="Calibri"/>
        </w:rPr>
        <w:t>MEKSIKAS APTVERTAIS IEPIRKUMS</w:t>
      </w:r>
      <w:bookmarkEnd w:id="2"/>
    </w:p>
    <w:p w14:paraId="42095A95" w14:textId="77777777" w:rsidR="00FA6F39" w:rsidRPr="005A1A96" w:rsidRDefault="00FA6F39" w:rsidP="00FA6F39">
      <w:pPr>
        <w:jc w:val="center"/>
      </w:pPr>
    </w:p>
    <w:p w14:paraId="7BE4CB6F" w14:textId="77777777" w:rsidR="00FA6F39" w:rsidRPr="005A1A96" w:rsidRDefault="00FA6F39" w:rsidP="00FA6F39">
      <w:pPr>
        <w:jc w:val="center"/>
      </w:pPr>
    </w:p>
    <w:p w14:paraId="135D6234" w14:textId="77777777" w:rsidR="00FA6F39" w:rsidRPr="005A1A96" w:rsidRDefault="00FA6F39" w:rsidP="00FA6F39">
      <w:pPr>
        <w:jc w:val="center"/>
      </w:pPr>
      <w:r w:rsidRPr="005A1A96">
        <w:t>A IEDAĻA</w:t>
      </w:r>
    </w:p>
    <w:p w14:paraId="008D288E" w14:textId="77777777" w:rsidR="00FA6F39" w:rsidRPr="005A1A96" w:rsidRDefault="00FA6F39" w:rsidP="00FA6F39">
      <w:pPr>
        <w:jc w:val="center"/>
        <w:rPr>
          <w:bCs/>
        </w:rPr>
      </w:pPr>
    </w:p>
    <w:p w14:paraId="425983E3" w14:textId="77777777" w:rsidR="00FA6F39" w:rsidRPr="005A1A96" w:rsidRDefault="00FA6F39" w:rsidP="00FA6F39">
      <w:pPr>
        <w:jc w:val="center"/>
        <w:rPr>
          <w:rFonts w:eastAsia="Calibri"/>
        </w:rPr>
      </w:pPr>
      <w:r w:rsidRPr="005A1A96">
        <w:rPr>
          <w:rFonts w:eastAsia="Calibri"/>
        </w:rPr>
        <w:t>CENTRĀLĀS PĀRVALDES STRUKTŪRAS</w:t>
      </w:r>
    </w:p>
    <w:p w14:paraId="7F256D0F" w14:textId="77777777" w:rsidR="00FA6F39" w:rsidRPr="005A1A96" w:rsidRDefault="00FA6F39" w:rsidP="00FA6F39">
      <w:pPr>
        <w:rPr>
          <w:rFonts w:eastAsia="Calibri"/>
        </w:rPr>
      </w:pPr>
    </w:p>
    <w:p w14:paraId="59D5DCB2" w14:textId="77777777" w:rsidR="00FA6F39" w:rsidRPr="005A1A96" w:rsidRDefault="00FA6F39" w:rsidP="00FA6F39">
      <w:r w:rsidRPr="005A1A96">
        <w:t>1.</w:t>
      </w:r>
      <w:r w:rsidRPr="005A1A96">
        <w:tab/>
        <w:t>Ja vien šajā pielikumā nav noteikts citādi un ievērojot piezīmes par šo iedaļu un vispārīgās piezīmes H iedaļā, 21. nodaļa (Publiskais iepirkums) attiecas uz šajā iedaļā uzskaitītajiem Meksikas iepirkuma veicējiem, ja piegāžu vērtība ir vienāda ar šādām robežvērtībām vai pārsniedz tās:</w:t>
      </w:r>
    </w:p>
    <w:p w14:paraId="7C80896E" w14:textId="77777777" w:rsidR="00FA6F39" w:rsidRPr="005A1A96" w:rsidRDefault="00FA6F39" w:rsidP="00FA6F39"/>
    <w:p w14:paraId="6A2528F6" w14:textId="77777777" w:rsidR="00FA6F39" w:rsidRPr="005A1A96" w:rsidRDefault="00FA6F39" w:rsidP="00FA6F39">
      <w:pPr>
        <w:ind w:left="567" w:hanging="567"/>
      </w:pPr>
      <w:r w:rsidRPr="005A1A96">
        <w:t>a)</w:t>
      </w:r>
      <w:r w:rsidRPr="005A1A96">
        <w:tab/>
        <w:t>79 507 USD D un E iedaļā minētajām precēm un pakalpojumiem; un</w:t>
      </w:r>
    </w:p>
    <w:p w14:paraId="2EA143B4" w14:textId="77777777" w:rsidR="00FA6F39" w:rsidRPr="005A1A96" w:rsidRDefault="00FA6F39" w:rsidP="00FA6F39"/>
    <w:p w14:paraId="7BAF1E2A" w14:textId="77777777" w:rsidR="00FA6F39" w:rsidRPr="005A1A96" w:rsidRDefault="00FA6F39" w:rsidP="00FA6F39">
      <w:pPr>
        <w:ind w:left="567" w:hanging="567"/>
      </w:pPr>
      <w:r w:rsidRPr="005A1A96">
        <w:t>b)</w:t>
      </w:r>
      <w:r w:rsidRPr="005A1A96">
        <w:tab/>
        <w:t>10 335 931 USD F un G iedaļā minētajiem būvniecības pakalpojumiem un publiskā un privātā sektora partnerības projektiem.</w:t>
      </w:r>
    </w:p>
    <w:p w14:paraId="08251FEE" w14:textId="77777777" w:rsidR="00FA6F39" w:rsidRPr="005A1A96" w:rsidRDefault="00FA6F39" w:rsidP="00FA6F39"/>
    <w:p w14:paraId="1346ABE1" w14:textId="77777777" w:rsidR="00FA6F39" w:rsidRPr="005A1A96" w:rsidRDefault="00FA6F39" w:rsidP="00FA6F39">
      <w:pPr>
        <w:rPr>
          <w:bCs/>
        </w:rPr>
      </w:pPr>
      <w:r w:rsidRPr="005A1A96">
        <w:rPr>
          <w:bCs/>
        </w:rPr>
        <w:t>2.</w:t>
      </w:r>
      <w:r w:rsidRPr="005A1A96">
        <w:rPr>
          <w:bCs/>
        </w:rPr>
        <w:tab/>
        <w:t>Robežvērtības, kas noteiktas 1. punktā, attiecas uz 2018. gadu, un tām piemēro inflācijas korekciju saskaņā ar H iedaļas (Vispārīgās piezīmes) 16. punktu.</w:t>
      </w:r>
    </w:p>
    <w:p w14:paraId="193C95FB" w14:textId="77777777" w:rsidR="00FA6F39" w:rsidRPr="005A1A96" w:rsidRDefault="00FA6F39" w:rsidP="00FA6F39"/>
    <w:p w14:paraId="5575DF9B" w14:textId="261012A7" w:rsidR="00751A0A" w:rsidRPr="005A1A96" w:rsidRDefault="00751A0A" w:rsidP="00751A0A">
      <w:r w:rsidRPr="005A1A96">
        <w:br w:type="page"/>
      </w:r>
    </w:p>
    <w:p w14:paraId="44527D59" w14:textId="51A8663C" w:rsidR="00FA6F39" w:rsidRPr="005A1A96" w:rsidRDefault="00751A0A" w:rsidP="00FA6F39">
      <w:pPr>
        <w:jc w:val="center"/>
      </w:pPr>
      <w:r w:rsidRPr="005A1A96">
        <w:t>S</w:t>
      </w:r>
      <w:r w:rsidR="00FA6F39" w:rsidRPr="005A1A96">
        <w:t>TRUKTŪRU SARAKSTS</w:t>
      </w:r>
    </w:p>
    <w:p w14:paraId="2B9F9DE5" w14:textId="77777777" w:rsidR="00FA6F39" w:rsidRPr="005A1A96" w:rsidRDefault="00FA6F39" w:rsidP="00FA6F39"/>
    <w:p w14:paraId="25791683" w14:textId="77777777" w:rsidR="00FA6F39" w:rsidRPr="005A1A96" w:rsidRDefault="00FA6F39" w:rsidP="00FA6F39">
      <w:pPr>
        <w:ind w:left="567" w:hanging="567"/>
        <w:rPr>
          <w:rFonts w:eastAsia="Calibri"/>
        </w:rPr>
      </w:pPr>
      <w:r w:rsidRPr="005A1A96">
        <w:t>1.</w:t>
      </w:r>
      <w:r w:rsidRPr="005A1A96">
        <w:tab/>
      </w:r>
      <w:r w:rsidRPr="005A1A96">
        <w:rPr>
          <w:i/>
        </w:rPr>
        <w:t>Secretaría de Agricultura, Ganadería, Desarrollo Rural, Pesca y Alimentación</w:t>
      </w:r>
      <w:r w:rsidRPr="005A1A96">
        <w:t xml:space="preserve"> (Lauksaimniecības, lopkopības, lauku attīstības, zivsaimniecības un dzīvnieku barības ministrija), ietverot turpmāko:</w:t>
      </w:r>
    </w:p>
    <w:p w14:paraId="31615B89" w14:textId="77777777" w:rsidR="00FA6F39" w:rsidRPr="005A1A96" w:rsidRDefault="00FA6F39" w:rsidP="00FA6F39">
      <w:pPr>
        <w:rPr>
          <w:rFonts w:eastAsia="Calibri"/>
        </w:rPr>
      </w:pPr>
    </w:p>
    <w:p w14:paraId="7F01563B" w14:textId="77777777" w:rsidR="00FA6F39" w:rsidRPr="005A1A96" w:rsidRDefault="00FA6F39" w:rsidP="00FA6F39">
      <w:pPr>
        <w:ind w:left="1134" w:hanging="567"/>
        <w:rPr>
          <w:rFonts w:eastAsia="Calibri"/>
        </w:rPr>
      </w:pPr>
      <w:r w:rsidRPr="005A1A96">
        <w:rPr>
          <w:rFonts w:eastAsia="Calibri"/>
        </w:rPr>
        <w:t>a)</w:t>
      </w:r>
      <w:r w:rsidRPr="005A1A96">
        <w:rPr>
          <w:rFonts w:eastAsia="Calibri"/>
        </w:rPr>
        <w:tab/>
      </w:r>
      <w:r w:rsidRPr="005A1A96">
        <w:rPr>
          <w:rFonts w:eastAsia="Calibri"/>
          <w:i/>
        </w:rPr>
        <w:t>Agencia de Servicios a la Comercialización y Desarrollo de Mercados Agropecuarios</w:t>
      </w:r>
      <w:r w:rsidRPr="005A1A96">
        <w:rPr>
          <w:rFonts w:eastAsia="Calibri"/>
        </w:rPr>
        <w:t xml:space="preserve"> (Lauksaimniecības tirdzniecības atbalsta pakalpojumi);</w:t>
      </w:r>
    </w:p>
    <w:p w14:paraId="71560FDD" w14:textId="77777777" w:rsidR="00FA6F39" w:rsidRPr="005A1A96" w:rsidRDefault="00FA6F39" w:rsidP="00FA6F39">
      <w:pPr>
        <w:ind w:left="1134" w:hanging="567"/>
        <w:rPr>
          <w:rFonts w:eastAsia="Calibri"/>
        </w:rPr>
      </w:pPr>
    </w:p>
    <w:p w14:paraId="0DAB89FF" w14:textId="77777777" w:rsidR="00FA6F39" w:rsidRPr="005A1A96" w:rsidRDefault="00FA6F39" w:rsidP="00FA6F39">
      <w:pPr>
        <w:ind w:left="1134" w:hanging="567"/>
        <w:rPr>
          <w:rFonts w:eastAsia="Calibri"/>
        </w:rPr>
      </w:pPr>
      <w:r w:rsidRPr="005A1A96">
        <w:rPr>
          <w:rFonts w:eastAsia="Calibri"/>
        </w:rPr>
        <w:t>b)</w:t>
      </w:r>
      <w:r w:rsidRPr="005A1A96">
        <w:rPr>
          <w:rFonts w:eastAsia="Calibri"/>
        </w:rPr>
        <w:tab/>
      </w:r>
      <w:r w:rsidRPr="005A1A96">
        <w:rPr>
          <w:rFonts w:eastAsia="Calibri"/>
          <w:i/>
        </w:rPr>
        <w:t>Comisión Nacional de Acuacultura y Pesca</w:t>
      </w:r>
      <w:r w:rsidRPr="005A1A96">
        <w:rPr>
          <w:rFonts w:eastAsia="Calibri"/>
        </w:rPr>
        <w:t xml:space="preserve"> (Valsts akvakultūras un zivsaimniecības komisija);</w:t>
      </w:r>
    </w:p>
    <w:p w14:paraId="08D9C718" w14:textId="77777777" w:rsidR="00FA6F39" w:rsidRPr="005A1A96" w:rsidRDefault="00FA6F39" w:rsidP="00FA6F39">
      <w:pPr>
        <w:ind w:left="1134" w:hanging="567"/>
        <w:rPr>
          <w:rFonts w:eastAsia="Calibri"/>
        </w:rPr>
      </w:pPr>
    </w:p>
    <w:p w14:paraId="25B793D3" w14:textId="77777777" w:rsidR="00FA6F39" w:rsidRPr="005A1A96" w:rsidRDefault="00FA6F39" w:rsidP="00FA6F39">
      <w:pPr>
        <w:ind w:left="1134" w:hanging="567"/>
      </w:pPr>
      <w:r w:rsidRPr="005A1A96">
        <w:t>c)</w:t>
      </w:r>
      <w:r w:rsidRPr="005A1A96">
        <w:tab/>
      </w:r>
      <w:r w:rsidRPr="005A1A96">
        <w:rPr>
          <w:i/>
        </w:rPr>
        <w:t>Instituto Nacional de Investigaciones Forestales, Agrícolas y Pecuarias</w:t>
      </w:r>
      <w:r w:rsidRPr="005A1A96">
        <w:t xml:space="preserve"> (Valsts mežsaimniecības, lauksaimniecības un liellopu pētniecības institūts);</w:t>
      </w:r>
    </w:p>
    <w:p w14:paraId="0EAED0A9" w14:textId="77777777" w:rsidR="00FA6F39" w:rsidRPr="005A1A96" w:rsidRDefault="00FA6F39" w:rsidP="00FA6F39">
      <w:pPr>
        <w:ind w:left="1134" w:hanging="567"/>
      </w:pPr>
    </w:p>
    <w:p w14:paraId="6387900D" w14:textId="77777777" w:rsidR="00FA6F39" w:rsidRPr="005A1A96" w:rsidRDefault="00FA6F39" w:rsidP="00FA6F39">
      <w:pPr>
        <w:ind w:left="1134" w:hanging="567"/>
      </w:pPr>
      <w:r w:rsidRPr="005A1A96">
        <w:t>d)</w:t>
      </w:r>
      <w:r w:rsidRPr="005A1A96">
        <w:tab/>
      </w:r>
      <w:r w:rsidRPr="005A1A96">
        <w:rPr>
          <w:i/>
        </w:rPr>
        <w:t>Instituto Nacional de Pesca</w:t>
      </w:r>
      <w:r w:rsidRPr="005A1A96">
        <w:t xml:space="preserve"> (Valsts zivsaimniecības institūts);</w:t>
      </w:r>
    </w:p>
    <w:p w14:paraId="62AE2673" w14:textId="77777777" w:rsidR="00FA6F39" w:rsidRPr="005A1A96" w:rsidRDefault="00FA6F39" w:rsidP="00FA6F39">
      <w:pPr>
        <w:ind w:left="1134" w:hanging="567"/>
      </w:pPr>
    </w:p>
    <w:p w14:paraId="4E0600EA" w14:textId="77777777" w:rsidR="00FA6F39" w:rsidRPr="005A1A96" w:rsidRDefault="00FA6F39" w:rsidP="00FA6F39">
      <w:pPr>
        <w:ind w:left="1134" w:hanging="567"/>
      </w:pPr>
      <w:r w:rsidRPr="005A1A96">
        <w:t>e)</w:t>
      </w:r>
      <w:r w:rsidRPr="005A1A96">
        <w:tab/>
      </w:r>
      <w:r w:rsidRPr="005A1A96">
        <w:rPr>
          <w:i/>
        </w:rPr>
        <w:t>Servicio de Información y Estadistica Agroalimentaria y Pesquera</w:t>
      </w:r>
      <w:r w:rsidRPr="005A1A96">
        <w:t xml:space="preserve"> (Informācijas dienests un lauksaimniecības un zivsaimniecības statistika);</w:t>
      </w:r>
    </w:p>
    <w:p w14:paraId="575DE381" w14:textId="77777777" w:rsidR="00FA6F39" w:rsidRPr="005A1A96" w:rsidRDefault="00FA6F39" w:rsidP="00FA6F39">
      <w:pPr>
        <w:ind w:left="1134" w:hanging="567"/>
      </w:pPr>
    </w:p>
    <w:p w14:paraId="47EDA52D" w14:textId="77777777" w:rsidR="00FA6F39" w:rsidRPr="005A1A96" w:rsidRDefault="00FA6F39" w:rsidP="00FA6F39">
      <w:pPr>
        <w:ind w:left="1134" w:hanging="567"/>
      </w:pPr>
      <w:r w:rsidRPr="005A1A96">
        <w:t>f)</w:t>
      </w:r>
      <w:r w:rsidRPr="005A1A96">
        <w:tab/>
      </w:r>
      <w:r w:rsidRPr="005A1A96">
        <w:rPr>
          <w:i/>
        </w:rPr>
        <w:t>Servicio Nacional de Inspección y Certificación de Semillas</w:t>
      </w:r>
      <w:r w:rsidRPr="005A1A96">
        <w:t xml:space="preserve"> (Sēklu pārbaudes un sertificēšanas valsts dienests);</w:t>
      </w:r>
    </w:p>
    <w:p w14:paraId="02E69CF9" w14:textId="77777777" w:rsidR="00FA6F39" w:rsidRPr="005A1A96" w:rsidRDefault="00FA6F39" w:rsidP="00FA6F39">
      <w:pPr>
        <w:ind w:left="1134" w:hanging="567"/>
      </w:pPr>
    </w:p>
    <w:p w14:paraId="551D9CCC" w14:textId="6C1521B0" w:rsidR="00751A0A" w:rsidRPr="005A1A96" w:rsidRDefault="00751A0A" w:rsidP="00751A0A">
      <w:r w:rsidRPr="005A1A96">
        <w:br w:type="page"/>
      </w:r>
    </w:p>
    <w:p w14:paraId="6420A5F7" w14:textId="01BA4624" w:rsidR="00FA6F39" w:rsidRPr="005A1A96" w:rsidRDefault="00751A0A" w:rsidP="00FA6F39">
      <w:pPr>
        <w:ind w:left="1134" w:hanging="567"/>
      </w:pPr>
      <w:r w:rsidRPr="005A1A96">
        <w:t>g</w:t>
      </w:r>
      <w:r w:rsidR="00FA6F39" w:rsidRPr="005A1A96">
        <w:t>)</w:t>
      </w:r>
      <w:r w:rsidR="00FA6F39" w:rsidRPr="005A1A96">
        <w:tab/>
      </w:r>
      <w:r w:rsidR="00FA6F39" w:rsidRPr="005A1A96">
        <w:rPr>
          <w:i/>
        </w:rPr>
        <w:t>Servicio Nacional de Sanidad, Inocuidad y Calidad Agroalimentaria</w:t>
      </w:r>
      <w:r w:rsidR="00FA6F39" w:rsidRPr="005A1A96">
        <w:t xml:space="preserve"> (Valsts veselības, drošības un pārtikas kvalitātes dienests); un</w:t>
      </w:r>
    </w:p>
    <w:p w14:paraId="538BE6B3" w14:textId="77777777" w:rsidR="00FA6F39" w:rsidRPr="005A1A96" w:rsidRDefault="00FA6F39" w:rsidP="00FA6F39">
      <w:pPr>
        <w:ind w:left="1134" w:hanging="567"/>
      </w:pPr>
    </w:p>
    <w:p w14:paraId="391E3612" w14:textId="77777777" w:rsidR="00FA6F39" w:rsidRPr="005A1A96" w:rsidRDefault="00FA6F39" w:rsidP="00FA6F39">
      <w:pPr>
        <w:ind w:left="1134" w:hanging="567"/>
      </w:pPr>
      <w:r w:rsidRPr="005A1A96">
        <w:t>h)</w:t>
      </w:r>
      <w:r w:rsidRPr="005A1A96">
        <w:tab/>
      </w:r>
      <w:r w:rsidRPr="005A1A96">
        <w:rPr>
          <w:i/>
        </w:rPr>
        <w:t>Colegio Superior Agropecuario del Estado de Guerrero</w:t>
      </w:r>
      <w:r w:rsidRPr="005A1A96">
        <w:t xml:space="preserve"> (Gerrero štata Lauksaimniecības universitāte).</w:t>
      </w:r>
    </w:p>
    <w:p w14:paraId="570D3099" w14:textId="77777777" w:rsidR="00FA6F39" w:rsidRPr="005A1A96" w:rsidRDefault="00FA6F39" w:rsidP="00FA6F39"/>
    <w:p w14:paraId="300E322D" w14:textId="77777777" w:rsidR="00FA6F39" w:rsidRPr="005A1A96" w:rsidRDefault="00FA6F39" w:rsidP="00FA6F39">
      <w:pPr>
        <w:ind w:left="567" w:hanging="567"/>
      </w:pPr>
      <w:r w:rsidRPr="005A1A96">
        <w:t>2.</w:t>
      </w:r>
      <w:r w:rsidRPr="005A1A96">
        <w:tab/>
      </w:r>
      <w:r w:rsidRPr="005A1A96">
        <w:rPr>
          <w:i/>
        </w:rPr>
        <w:t>Secretaría de Comunicaciones y Transportes</w:t>
      </w:r>
      <w:r w:rsidRPr="005A1A96">
        <w:t xml:space="preserve"> (Sakaru un transporta ministrija), ietverot turpmāko:</w:t>
      </w:r>
    </w:p>
    <w:p w14:paraId="2BA7C4F6" w14:textId="77777777" w:rsidR="00FA6F39" w:rsidRPr="005A1A96" w:rsidRDefault="00FA6F39" w:rsidP="00FA6F39"/>
    <w:p w14:paraId="5E3BD853" w14:textId="77777777" w:rsidR="00FA6F39" w:rsidRPr="005A1A96" w:rsidRDefault="00FA6F39" w:rsidP="00FA6F39">
      <w:pPr>
        <w:ind w:left="1134" w:hanging="567"/>
      </w:pPr>
      <w:r w:rsidRPr="005A1A96">
        <w:t>a)</w:t>
      </w:r>
      <w:r w:rsidRPr="005A1A96">
        <w:tab/>
      </w:r>
      <w:r w:rsidRPr="005A1A96">
        <w:rPr>
          <w:i/>
        </w:rPr>
        <w:t>Instituto Mexicano del Transporte</w:t>
      </w:r>
      <w:r w:rsidRPr="005A1A96">
        <w:t xml:space="preserve"> (Meksikas Transporta institūts); un</w:t>
      </w:r>
    </w:p>
    <w:p w14:paraId="38E6C284" w14:textId="77777777" w:rsidR="00FA6F39" w:rsidRPr="005A1A96" w:rsidRDefault="00FA6F39" w:rsidP="00FA6F39">
      <w:pPr>
        <w:ind w:left="1134" w:hanging="567"/>
      </w:pPr>
    </w:p>
    <w:p w14:paraId="07C11E0B" w14:textId="77777777" w:rsidR="00FA6F39" w:rsidRPr="005A1A96" w:rsidRDefault="00FA6F39" w:rsidP="00FA6F39">
      <w:pPr>
        <w:ind w:left="1134" w:hanging="567"/>
      </w:pPr>
      <w:r w:rsidRPr="005A1A96">
        <w:t>b)</w:t>
      </w:r>
      <w:r w:rsidRPr="005A1A96">
        <w:tab/>
      </w:r>
      <w:r w:rsidRPr="005A1A96">
        <w:rPr>
          <w:i/>
        </w:rPr>
        <w:t>Servicios a la Navegación en el Espacio Aéreo Mexicano</w:t>
      </w:r>
      <w:r w:rsidRPr="005A1A96">
        <w:t xml:space="preserve"> (Navigācijas pakalpojumi Meksikas gaisa telpai).</w:t>
      </w:r>
    </w:p>
    <w:p w14:paraId="16AA488A" w14:textId="77777777" w:rsidR="00FA6F39" w:rsidRPr="005A1A96" w:rsidRDefault="00FA6F39" w:rsidP="00FA6F39"/>
    <w:p w14:paraId="1DADA6FC" w14:textId="77777777" w:rsidR="00FA6F39" w:rsidRPr="005A1A96" w:rsidRDefault="00FA6F39" w:rsidP="00FA6F39">
      <w:pPr>
        <w:ind w:left="567" w:hanging="567"/>
      </w:pPr>
      <w:r w:rsidRPr="005A1A96">
        <w:t>3.</w:t>
      </w:r>
      <w:r w:rsidRPr="005A1A96">
        <w:tab/>
      </w:r>
      <w:r w:rsidRPr="005A1A96">
        <w:rPr>
          <w:i/>
        </w:rPr>
        <w:t>Secretaría de Cultura</w:t>
      </w:r>
      <w:r w:rsidRPr="005A1A96">
        <w:t xml:space="preserve"> (Kultūras ministrija), ietverot turpmāko:</w:t>
      </w:r>
    </w:p>
    <w:p w14:paraId="29EBC4A6" w14:textId="77777777" w:rsidR="00FA6F39" w:rsidRPr="005A1A96" w:rsidRDefault="00FA6F39" w:rsidP="00FA6F39"/>
    <w:p w14:paraId="54E3E97F" w14:textId="77777777" w:rsidR="00FA6F39" w:rsidRPr="005A1A96" w:rsidRDefault="00FA6F39" w:rsidP="00FA6F39">
      <w:pPr>
        <w:ind w:left="1134" w:hanging="567"/>
      </w:pPr>
      <w:r w:rsidRPr="005A1A96">
        <w:t>a)</w:t>
      </w:r>
      <w:r w:rsidRPr="005A1A96">
        <w:tab/>
      </w:r>
      <w:r w:rsidRPr="005A1A96">
        <w:rPr>
          <w:i/>
        </w:rPr>
        <w:t>Instituto Nacional de Antropología e Historia</w:t>
      </w:r>
      <w:r w:rsidRPr="005A1A96">
        <w:t xml:space="preserve"> (Valsts antropoloģijas un vēstures institūts);</w:t>
      </w:r>
    </w:p>
    <w:p w14:paraId="46819B22" w14:textId="77777777" w:rsidR="00FA6F39" w:rsidRPr="005A1A96" w:rsidRDefault="00FA6F39" w:rsidP="00FA6F39">
      <w:pPr>
        <w:ind w:left="1134" w:hanging="567"/>
      </w:pPr>
    </w:p>
    <w:p w14:paraId="752933B3" w14:textId="77777777" w:rsidR="00FA6F39" w:rsidRPr="005A1A96" w:rsidRDefault="00FA6F39" w:rsidP="00FA6F39">
      <w:pPr>
        <w:ind w:left="1134" w:hanging="567"/>
      </w:pPr>
      <w:r w:rsidRPr="005A1A96">
        <w:t>b)</w:t>
      </w:r>
      <w:r w:rsidRPr="005A1A96">
        <w:tab/>
      </w:r>
      <w:r w:rsidRPr="005A1A96">
        <w:rPr>
          <w:i/>
        </w:rPr>
        <w:t>Instituto Nacional de Bellas Artes y Literatura</w:t>
      </w:r>
      <w:r w:rsidRPr="005A1A96">
        <w:t xml:space="preserve"> (Valsts tēlotājmākslas un literatūras institūts);</w:t>
      </w:r>
    </w:p>
    <w:p w14:paraId="48B15DC0" w14:textId="77777777" w:rsidR="00FA6F39" w:rsidRPr="005A1A96" w:rsidRDefault="00FA6F39" w:rsidP="00FA6F39">
      <w:pPr>
        <w:ind w:left="1134" w:hanging="567"/>
      </w:pPr>
    </w:p>
    <w:p w14:paraId="2C04071B" w14:textId="31915F91" w:rsidR="00751A0A" w:rsidRPr="005A1A96" w:rsidRDefault="00751A0A" w:rsidP="00751A0A">
      <w:r w:rsidRPr="005A1A96">
        <w:br w:type="page"/>
      </w:r>
    </w:p>
    <w:p w14:paraId="5766752D" w14:textId="310BFF77" w:rsidR="00FA6F39" w:rsidRPr="005A1A96" w:rsidRDefault="00751A0A" w:rsidP="00FA6F39">
      <w:pPr>
        <w:ind w:left="1134" w:hanging="567"/>
      </w:pPr>
      <w:r w:rsidRPr="005A1A96">
        <w:t>c</w:t>
      </w:r>
      <w:r w:rsidR="00FA6F39" w:rsidRPr="005A1A96">
        <w:t>)</w:t>
      </w:r>
      <w:r w:rsidR="00FA6F39" w:rsidRPr="005A1A96">
        <w:tab/>
      </w:r>
      <w:r w:rsidR="00FA6F39" w:rsidRPr="005A1A96">
        <w:rPr>
          <w:i/>
        </w:rPr>
        <w:t>Instituto Nacional de Estudios Históricos de las revoluciones de México</w:t>
      </w:r>
      <w:r w:rsidR="00FA6F39" w:rsidRPr="005A1A96">
        <w:t xml:space="preserve"> (Meksikas revolūciju vēstures studiju valsts institūts);</w:t>
      </w:r>
    </w:p>
    <w:p w14:paraId="10AA24CE" w14:textId="77777777" w:rsidR="00FA6F39" w:rsidRPr="005A1A96" w:rsidRDefault="00FA6F39" w:rsidP="00FA6F39">
      <w:pPr>
        <w:ind w:left="1134" w:hanging="567"/>
      </w:pPr>
    </w:p>
    <w:p w14:paraId="6A52A410" w14:textId="77777777" w:rsidR="00FA6F39" w:rsidRPr="005A1A96" w:rsidRDefault="00FA6F39" w:rsidP="00FA6F39">
      <w:pPr>
        <w:ind w:left="1134" w:hanging="567"/>
      </w:pPr>
      <w:r w:rsidRPr="005A1A96">
        <w:t>d)</w:t>
      </w:r>
      <w:r w:rsidRPr="005A1A96">
        <w:tab/>
      </w:r>
      <w:r w:rsidRPr="005A1A96">
        <w:rPr>
          <w:i/>
        </w:rPr>
        <w:t>Instituto Nacional del Derecho de Autor</w:t>
      </w:r>
      <w:r w:rsidRPr="005A1A96">
        <w:t xml:space="preserve"> (Valsts autortiesību institūts); un</w:t>
      </w:r>
    </w:p>
    <w:p w14:paraId="7F6CE09C" w14:textId="77777777" w:rsidR="00FA6F39" w:rsidRPr="005A1A96" w:rsidRDefault="00FA6F39" w:rsidP="00FA6F39">
      <w:pPr>
        <w:ind w:left="1134" w:hanging="567"/>
      </w:pPr>
    </w:p>
    <w:p w14:paraId="0EF1C8F8" w14:textId="77777777" w:rsidR="00FA6F39" w:rsidRPr="005A1A96" w:rsidRDefault="00FA6F39" w:rsidP="00FA6F39">
      <w:pPr>
        <w:ind w:left="1134" w:hanging="567"/>
      </w:pPr>
      <w:r w:rsidRPr="005A1A96">
        <w:t>e)</w:t>
      </w:r>
      <w:r w:rsidRPr="005A1A96">
        <w:tab/>
      </w:r>
      <w:r w:rsidRPr="005A1A96">
        <w:rPr>
          <w:i/>
        </w:rPr>
        <w:t>Radio Educación</w:t>
      </w:r>
      <w:r w:rsidRPr="005A1A96">
        <w:t xml:space="preserve"> (radio izglītībai).</w:t>
      </w:r>
    </w:p>
    <w:p w14:paraId="6CB79527" w14:textId="77777777" w:rsidR="00FA6F39" w:rsidRPr="005A1A96" w:rsidRDefault="00FA6F39" w:rsidP="00FA6F39"/>
    <w:p w14:paraId="59E1E8CF" w14:textId="77777777" w:rsidR="00FA6F39" w:rsidRPr="005A1A96" w:rsidRDefault="00FA6F39" w:rsidP="00FA6F39">
      <w:pPr>
        <w:ind w:left="567" w:hanging="567"/>
      </w:pPr>
      <w:r w:rsidRPr="005A1A96">
        <w:t>4.</w:t>
      </w:r>
      <w:r w:rsidRPr="005A1A96">
        <w:tab/>
      </w:r>
      <w:r w:rsidRPr="005A1A96">
        <w:rPr>
          <w:i/>
        </w:rPr>
        <w:t>Secretaría de la Defensa Nacional</w:t>
      </w:r>
      <w:r w:rsidRPr="005A1A96">
        <w:t xml:space="preserve"> (Valsts aizsardzības ministrija).</w:t>
      </w:r>
    </w:p>
    <w:p w14:paraId="4AAD3FEA" w14:textId="77777777" w:rsidR="00FA6F39" w:rsidRPr="005A1A96" w:rsidRDefault="00FA6F39" w:rsidP="00FA6F39"/>
    <w:p w14:paraId="7379D15E" w14:textId="56F4B5FD" w:rsidR="00FA6F39" w:rsidRPr="005A1A96" w:rsidRDefault="00FA6F39" w:rsidP="00FA6F39">
      <w:pPr>
        <w:ind w:left="567" w:hanging="567"/>
      </w:pPr>
      <w:r w:rsidRPr="005A1A96">
        <w:t>5.</w:t>
      </w:r>
      <w:r w:rsidRPr="005A1A96">
        <w:tab/>
      </w:r>
      <w:r w:rsidRPr="005A1A96">
        <w:rPr>
          <w:i/>
        </w:rPr>
        <w:t>Secretaría de Desarrollo Agrario, Territorial y Urbano</w:t>
      </w:r>
      <w:r w:rsidRPr="005A1A96">
        <w:t xml:space="preserve"> (Agrārās, teritoriālās un pilsētu attīstības ministrija), ietverot turpmāko:</w:t>
      </w:r>
    </w:p>
    <w:p w14:paraId="2361E96D" w14:textId="77777777" w:rsidR="00FA6F39" w:rsidRPr="005A1A96" w:rsidRDefault="00FA6F39" w:rsidP="00FA6F39">
      <w:pPr>
        <w:ind w:left="567" w:hanging="567"/>
      </w:pPr>
    </w:p>
    <w:p w14:paraId="7E44D22F" w14:textId="77777777" w:rsidR="00FA6F39" w:rsidRPr="005A1A96" w:rsidRDefault="00FA6F39" w:rsidP="00FA6F39">
      <w:pPr>
        <w:ind w:left="1134" w:hanging="567"/>
      </w:pPr>
      <w:r w:rsidRPr="005A1A96">
        <w:t>a)</w:t>
      </w:r>
      <w:r w:rsidRPr="005A1A96">
        <w:tab/>
      </w:r>
      <w:r w:rsidRPr="005A1A96">
        <w:rPr>
          <w:i/>
        </w:rPr>
        <w:t>Procuraduría Agraria</w:t>
      </w:r>
      <w:r w:rsidRPr="005A1A96">
        <w:t xml:space="preserve"> (Lauksaimniecības prokuratūra); un</w:t>
      </w:r>
    </w:p>
    <w:p w14:paraId="3140623E" w14:textId="77777777" w:rsidR="00FA6F39" w:rsidRPr="005A1A96" w:rsidRDefault="00FA6F39" w:rsidP="00FA6F39">
      <w:pPr>
        <w:ind w:left="1134" w:hanging="567"/>
      </w:pPr>
    </w:p>
    <w:p w14:paraId="0E05A018" w14:textId="77777777" w:rsidR="00FA6F39" w:rsidRPr="005A1A96" w:rsidRDefault="00FA6F39" w:rsidP="00FA6F39">
      <w:pPr>
        <w:ind w:left="1134" w:hanging="567"/>
      </w:pPr>
      <w:r w:rsidRPr="005A1A96">
        <w:t>b)</w:t>
      </w:r>
      <w:r w:rsidRPr="005A1A96">
        <w:tab/>
      </w:r>
      <w:r w:rsidRPr="005A1A96">
        <w:rPr>
          <w:i/>
        </w:rPr>
        <w:t>Registro Agrario Nacional</w:t>
      </w:r>
      <w:r w:rsidRPr="005A1A96">
        <w:t xml:space="preserve"> (Valsts lauksaimniecības reģistrs).</w:t>
      </w:r>
    </w:p>
    <w:p w14:paraId="08DB7BB5" w14:textId="77777777" w:rsidR="00FA6F39" w:rsidRPr="005A1A96" w:rsidRDefault="00FA6F39" w:rsidP="00FA6F39">
      <w:pPr>
        <w:ind w:left="567" w:hanging="567"/>
      </w:pPr>
    </w:p>
    <w:p w14:paraId="67259110" w14:textId="77777777" w:rsidR="00FA6F39" w:rsidRPr="005A1A96" w:rsidRDefault="00FA6F39" w:rsidP="00FA6F39">
      <w:pPr>
        <w:ind w:left="567" w:hanging="567"/>
      </w:pPr>
      <w:r w:rsidRPr="005A1A96">
        <w:t>6.</w:t>
      </w:r>
      <w:r w:rsidRPr="005A1A96">
        <w:tab/>
      </w:r>
      <w:r w:rsidRPr="005A1A96">
        <w:rPr>
          <w:i/>
        </w:rPr>
        <w:t>Secretaría de Desarrollo Social</w:t>
      </w:r>
      <w:r w:rsidRPr="005A1A96">
        <w:t xml:space="preserve"> (Sociālās attīstības ministrija), ietverot turpmāko:</w:t>
      </w:r>
    </w:p>
    <w:p w14:paraId="273B0980" w14:textId="77777777" w:rsidR="00FA6F39" w:rsidRPr="005A1A96" w:rsidRDefault="00FA6F39" w:rsidP="00FA6F39">
      <w:pPr>
        <w:ind w:left="567" w:hanging="567"/>
      </w:pPr>
    </w:p>
    <w:p w14:paraId="1EE8428D" w14:textId="77777777" w:rsidR="00FA6F39" w:rsidRPr="005A1A96" w:rsidRDefault="00FA6F39" w:rsidP="00FA6F39">
      <w:pPr>
        <w:ind w:left="1134" w:hanging="567"/>
      </w:pPr>
      <w:r w:rsidRPr="005A1A96">
        <w:t>a)</w:t>
      </w:r>
      <w:r w:rsidRPr="005A1A96">
        <w:tab/>
      </w:r>
      <w:r w:rsidRPr="005A1A96">
        <w:rPr>
          <w:i/>
        </w:rPr>
        <w:t>Coordinación Nacional de PROSPERA</w:t>
      </w:r>
      <w:r w:rsidRPr="005A1A96">
        <w:t xml:space="preserve"> (</w:t>
      </w:r>
      <w:r w:rsidRPr="005A1A96">
        <w:rPr>
          <w:i/>
        </w:rPr>
        <w:t>PROSPERA</w:t>
      </w:r>
      <w:r w:rsidRPr="005A1A96">
        <w:t xml:space="preserve"> valsts līmeņa koordinācija);</w:t>
      </w:r>
    </w:p>
    <w:p w14:paraId="4F4DE6E6" w14:textId="77777777" w:rsidR="00FA6F39" w:rsidRPr="005A1A96" w:rsidRDefault="00FA6F39" w:rsidP="00FA6F39">
      <w:pPr>
        <w:ind w:left="1134" w:hanging="567"/>
      </w:pPr>
    </w:p>
    <w:p w14:paraId="7A9FF0EC" w14:textId="77777777" w:rsidR="00FA6F39" w:rsidRPr="005A1A96" w:rsidRDefault="00FA6F39" w:rsidP="00FA6F39">
      <w:pPr>
        <w:ind w:left="1134" w:hanging="567"/>
      </w:pPr>
      <w:r w:rsidRPr="005A1A96">
        <w:t>b)</w:t>
      </w:r>
      <w:r w:rsidRPr="005A1A96">
        <w:tab/>
      </w:r>
      <w:r w:rsidRPr="005A1A96">
        <w:rPr>
          <w:i/>
        </w:rPr>
        <w:t>Instituto Nacional de Desarrollo Social</w:t>
      </w:r>
      <w:r w:rsidRPr="005A1A96">
        <w:t xml:space="preserve"> (Valsts sociālās attīstības institūts); un</w:t>
      </w:r>
    </w:p>
    <w:p w14:paraId="64EA9919" w14:textId="77777777" w:rsidR="00FA6F39" w:rsidRPr="005A1A96" w:rsidRDefault="00FA6F39" w:rsidP="00FA6F39">
      <w:pPr>
        <w:ind w:left="1134" w:hanging="567"/>
      </w:pPr>
    </w:p>
    <w:p w14:paraId="17004E98" w14:textId="77777777" w:rsidR="00FA6F39" w:rsidRPr="005A1A96" w:rsidRDefault="00FA6F39" w:rsidP="00FA6F39">
      <w:pPr>
        <w:ind w:left="1134" w:hanging="567"/>
      </w:pPr>
      <w:r w:rsidRPr="005A1A96">
        <w:t>c)</w:t>
      </w:r>
      <w:r w:rsidRPr="005A1A96">
        <w:tab/>
      </w:r>
      <w:r w:rsidRPr="005A1A96">
        <w:rPr>
          <w:i/>
        </w:rPr>
        <w:t>Instituto Nacional de la Economía Social</w:t>
      </w:r>
      <w:r w:rsidRPr="005A1A96">
        <w:t xml:space="preserve"> (Valsts sociālās ekonomikas institūts).</w:t>
      </w:r>
    </w:p>
    <w:p w14:paraId="01D3D006" w14:textId="77777777" w:rsidR="00FA6F39" w:rsidRPr="005A1A96" w:rsidRDefault="00FA6F39" w:rsidP="00FA6F39"/>
    <w:p w14:paraId="4B7B9004" w14:textId="5E50C53D" w:rsidR="00751A0A" w:rsidRPr="005A1A96" w:rsidRDefault="00751A0A" w:rsidP="00751A0A">
      <w:r w:rsidRPr="005A1A96">
        <w:br w:type="page"/>
      </w:r>
    </w:p>
    <w:p w14:paraId="35E02F80" w14:textId="5BABA28E" w:rsidR="00FA6F39" w:rsidRPr="005A1A96" w:rsidRDefault="00751A0A" w:rsidP="00FA6F39">
      <w:pPr>
        <w:ind w:left="567" w:hanging="567"/>
      </w:pPr>
      <w:r w:rsidRPr="005A1A96">
        <w:t>7</w:t>
      </w:r>
      <w:r w:rsidR="00FA6F39" w:rsidRPr="005A1A96">
        <w:t>.</w:t>
      </w:r>
      <w:r w:rsidR="00FA6F39" w:rsidRPr="005A1A96">
        <w:tab/>
      </w:r>
      <w:r w:rsidR="00FA6F39" w:rsidRPr="005A1A96">
        <w:rPr>
          <w:i/>
        </w:rPr>
        <w:t>Secretaría de Economía</w:t>
      </w:r>
      <w:r w:rsidR="00FA6F39" w:rsidRPr="005A1A96">
        <w:t xml:space="preserve"> (Ekonomikas ministrija), ietverot turpmāko:</w:t>
      </w:r>
    </w:p>
    <w:p w14:paraId="748B199D" w14:textId="77777777" w:rsidR="00FA6F39" w:rsidRPr="005A1A96" w:rsidRDefault="00FA6F39" w:rsidP="00FA6F39">
      <w:pPr>
        <w:ind w:left="567" w:hanging="567"/>
      </w:pPr>
    </w:p>
    <w:p w14:paraId="1762A442" w14:textId="77777777" w:rsidR="00FA6F39" w:rsidRPr="005A1A96" w:rsidRDefault="00FA6F39" w:rsidP="00FA6F39">
      <w:pPr>
        <w:ind w:left="1134" w:hanging="567"/>
      </w:pPr>
      <w:r w:rsidRPr="005A1A96">
        <w:t>a)</w:t>
      </w:r>
      <w:r w:rsidRPr="005A1A96">
        <w:tab/>
      </w:r>
      <w:r w:rsidRPr="005A1A96">
        <w:rPr>
          <w:i/>
        </w:rPr>
        <w:t>Comisión Federal de Mejora Regulatoria</w:t>
      </w:r>
      <w:r w:rsidRPr="005A1A96">
        <w:t xml:space="preserve"> (Federālā regulatīvās uzlabošanas komisija); un</w:t>
      </w:r>
    </w:p>
    <w:p w14:paraId="3E443425" w14:textId="77777777" w:rsidR="00FA6F39" w:rsidRPr="005A1A96" w:rsidRDefault="00FA6F39" w:rsidP="00FA6F39">
      <w:pPr>
        <w:ind w:left="1134" w:hanging="567"/>
      </w:pPr>
    </w:p>
    <w:p w14:paraId="599143CF" w14:textId="77777777" w:rsidR="00FA6F39" w:rsidRPr="005A1A96" w:rsidRDefault="00FA6F39" w:rsidP="00FA6F39">
      <w:pPr>
        <w:ind w:left="1134" w:hanging="567"/>
      </w:pPr>
      <w:r w:rsidRPr="005A1A96">
        <w:t>b)</w:t>
      </w:r>
      <w:r w:rsidRPr="005A1A96">
        <w:tab/>
      </w:r>
      <w:r w:rsidRPr="005A1A96">
        <w:rPr>
          <w:i/>
        </w:rPr>
        <w:t>Instituto Nacional del Emprendedor</w:t>
      </w:r>
      <w:r w:rsidRPr="005A1A96">
        <w:t xml:space="preserve"> (Valsts uzņēmēju institūts).</w:t>
      </w:r>
    </w:p>
    <w:p w14:paraId="34E34A45" w14:textId="77777777" w:rsidR="00FA6F39" w:rsidRPr="005A1A96" w:rsidRDefault="00FA6F39" w:rsidP="00FA6F39"/>
    <w:p w14:paraId="0EA50C64" w14:textId="77777777" w:rsidR="00FA6F39" w:rsidRPr="005A1A96" w:rsidRDefault="00FA6F39" w:rsidP="00FA6F39">
      <w:pPr>
        <w:ind w:left="567" w:hanging="567"/>
      </w:pPr>
      <w:r w:rsidRPr="005A1A96">
        <w:t>8.</w:t>
      </w:r>
      <w:r w:rsidRPr="005A1A96">
        <w:tab/>
      </w:r>
      <w:r w:rsidRPr="005A1A96">
        <w:rPr>
          <w:i/>
        </w:rPr>
        <w:t>Secretaría de Educación Pública</w:t>
      </w:r>
      <w:r w:rsidRPr="005A1A96">
        <w:t xml:space="preserve"> (Valsts izglītības ministrija), ietverot turpmāko:</w:t>
      </w:r>
    </w:p>
    <w:p w14:paraId="6CD90B34" w14:textId="77777777" w:rsidR="00FA6F39" w:rsidRPr="005A1A96" w:rsidRDefault="00FA6F39" w:rsidP="00FA6F39"/>
    <w:p w14:paraId="5D8FB08A" w14:textId="77777777" w:rsidR="00FA6F39" w:rsidRPr="005A1A96" w:rsidRDefault="00FA6F39" w:rsidP="00FA6F39">
      <w:pPr>
        <w:ind w:left="1134" w:hanging="567"/>
      </w:pPr>
      <w:r w:rsidRPr="005A1A96">
        <w:t>a)</w:t>
      </w:r>
      <w:r w:rsidRPr="005A1A96">
        <w:tab/>
      </w:r>
      <w:r w:rsidRPr="005A1A96">
        <w:rPr>
          <w:i/>
        </w:rPr>
        <w:t>Administración Federal de Servicios Educativos en el Distrito Federal</w:t>
      </w:r>
      <w:r w:rsidRPr="005A1A96">
        <w:t xml:space="preserve"> (Federālā izglītības pakalpojumu pārvalde rajonos);</w:t>
      </w:r>
    </w:p>
    <w:p w14:paraId="6C7498A3" w14:textId="77777777" w:rsidR="00FA6F39" w:rsidRPr="005A1A96" w:rsidRDefault="00FA6F39" w:rsidP="00FA6F39">
      <w:pPr>
        <w:ind w:left="1134" w:hanging="567"/>
      </w:pPr>
    </w:p>
    <w:p w14:paraId="5010A4BE" w14:textId="77777777" w:rsidR="00FA6F39" w:rsidRPr="005A1A96" w:rsidRDefault="00FA6F39" w:rsidP="00FA6F39">
      <w:pPr>
        <w:ind w:left="1134" w:hanging="567"/>
      </w:pPr>
      <w:r w:rsidRPr="005A1A96">
        <w:t>b)</w:t>
      </w:r>
      <w:r w:rsidRPr="005A1A96">
        <w:tab/>
      </w:r>
      <w:r w:rsidRPr="005A1A96">
        <w:rPr>
          <w:i/>
        </w:rPr>
        <w:t>Comisión Nacional de Cultura Física y Deporte</w:t>
      </w:r>
      <w:r w:rsidRPr="005A1A96">
        <w:t xml:space="preserve"> (Valsts fiziskās kultūras un sporta komisija);</w:t>
      </w:r>
    </w:p>
    <w:p w14:paraId="298CECDC" w14:textId="77777777" w:rsidR="00FA6F39" w:rsidRPr="005A1A96" w:rsidRDefault="00FA6F39" w:rsidP="00FA6F39">
      <w:pPr>
        <w:ind w:left="1134" w:hanging="567"/>
      </w:pPr>
    </w:p>
    <w:p w14:paraId="1E67739D" w14:textId="77777777" w:rsidR="00FA6F39" w:rsidRPr="005A1A96" w:rsidRDefault="00FA6F39" w:rsidP="00FA6F39">
      <w:pPr>
        <w:ind w:left="1134" w:hanging="567"/>
      </w:pPr>
      <w:r w:rsidRPr="005A1A96">
        <w:t>c)</w:t>
      </w:r>
      <w:r w:rsidRPr="005A1A96">
        <w:tab/>
      </w:r>
      <w:r w:rsidRPr="005A1A96">
        <w:rPr>
          <w:i/>
        </w:rPr>
        <w:t>Comisión de Apelación y Arbitraje del Deporte</w:t>
      </w:r>
      <w:r w:rsidRPr="005A1A96">
        <w:t xml:space="preserve"> (Sporta apelācijas un arbitrāžas komisija);</w:t>
      </w:r>
    </w:p>
    <w:p w14:paraId="01CB10A7" w14:textId="77777777" w:rsidR="00FA6F39" w:rsidRPr="005A1A96" w:rsidRDefault="00FA6F39" w:rsidP="00FA6F39">
      <w:pPr>
        <w:ind w:left="1134" w:hanging="567"/>
      </w:pPr>
    </w:p>
    <w:p w14:paraId="664A7623" w14:textId="77777777" w:rsidR="00FA6F39" w:rsidRPr="005A1A96" w:rsidRDefault="00FA6F39" w:rsidP="00FA6F39">
      <w:pPr>
        <w:ind w:left="1134" w:hanging="567"/>
      </w:pPr>
      <w:r w:rsidRPr="005A1A96">
        <w:t>d)</w:t>
      </w:r>
      <w:r w:rsidRPr="005A1A96">
        <w:tab/>
      </w:r>
      <w:r w:rsidRPr="005A1A96">
        <w:rPr>
          <w:i/>
        </w:rPr>
        <w:t>Instituto Politécnico Nacional</w:t>
      </w:r>
      <w:r w:rsidRPr="005A1A96">
        <w:t xml:space="preserve"> (Valsts politehnikas institūts);</w:t>
      </w:r>
    </w:p>
    <w:p w14:paraId="51A301A5" w14:textId="77777777" w:rsidR="00FA6F39" w:rsidRPr="005A1A96" w:rsidRDefault="00FA6F39" w:rsidP="00FA6F39">
      <w:pPr>
        <w:ind w:left="1134" w:hanging="567"/>
      </w:pPr>
    </w:p>
    <w:p w14:paraId="7582FB1E" w14:textId="77777777" w:rsidR="00FA6F39" w:rsidRPr="005A1A96" w:rsidRDefault="00FA6F39" w:rsidP="00FA6F39">
      <w:pPr>
        <w:ind w:left="1134" w:hanging="567"/>
      </w:pPr>
      <w:r w:rsidRPr="005A1A96">
        <w:t>e)</w:t>
      </w:r>
      <w:r w:rsidRPr="005A1A96">
        <w:tab/>
      </w:r>
      <w:r w:rsidRPr="005A1A96">
        <w:rPr>
          <w:i/>
        </w:rPr>
        <w:t>Universidad Pedagógica Nacional</w:t>
      </w:r>
      <w:r w:rsidRPr="005A1A96">
        <w:t xml:space="preserve"> (Valsts pedagoģijas universitāte);</w:t>
      </w:r>
    </w:p>
    <w:p w14:paraId="3CE8A87B" w14:textId="77777777" w:rsidR="00FA6F39" w:rsidRPr="005A1A96" w:rsidRDefault="00FA6F39" w:rsidP="00FA6F39">
      <w:pPr>
        <w:ind w:left="1134" w:hanging="567"/>
      </w:pPr>
    </w:p>
    <w:p w14:paraId="1FE8A102" w14:textId="3A758E96" w:rsidR="00751A0A" w:rsidRPr="005A1A96" w:rsidRDefault="00751A0A" w:rsidP="00751A0A">
      <w:r w:rsidRPr="005A1A96">
        <w:br w:type="page"/>
      </w:r>
    </w:p>
    <w:p w14:paraId="449456D1" w14:textId="4AEBE78F" w:rsidR="00FA6F39" w:rsidRPr="005A1A96" w:rsidRDefault="00751A0A" w:rsidP="00FA6F39">
      <w:pPr>
        <w:ind w:left="1134" w:hanging="567"/>
      </w:pPr>
      <w:r w:rsidRPr="005A1A96">
        <w:t>f</w:t>
      </w:r>
      <w:r w:rsidR="00FA6F39" w:rsidRPr="005A1A96">
        <w:t>)</w:t>
      </w:r>
      <w:r w:rsidR="00FA6F39" w:rsidRPr="005A1A96">
        <w:tab/>
      </w:r>
      <w:r w:rsidR="00FA6F39" w:rsidRPr="005A1A96">
        <w:rPr>
          <w:i/>
        </w:rPr>
        <w:t>Universidad Abierta y a Distancia de México</w:t>
      </w:r>
      <w:r w:rsidR="00FA6F39" w:rsidRPr="005A1A96">
        <w:t xml:space="preserve"> (Meksikas atvērtā un tālmācības universitāte);</w:t>
      </w:r>
    </w:p>
    <w:p w14:paraId="09D36B7E" w14:textId="77777777" w:rsidR="00FA6F39" w:rsidRPr="005A1A96" w:rsidRDefault="00FA6F39" w:rsidP="00FA6F39">
      <w:pPr>
        <w:ind w:left="1134" w:hanging="567"/>
      </w:pPr>
    </w:p>
    <w:p w14:paraId="0ECF72E7" w14:textId="77777777" w:rsidR="00FA6F39" w:rsidRPr="005A1A96" w:rsidRDefault="00FA6F39" w:rsidP="00FA6F39">
      <w:pPr>
        <w:ind w:left="1134" w:hanging="567"/>
      </w:pPr>
      <w:r w:rsidRPr="005A1A96">
        <w:t>g)</w:t>
      </w:r>
      <w:r w:rsidRPr="005A1A96">
        <w:tab/>
      </w:r>
      <w:r w:rsidRPr="005A1A96">
        <w:rPr>
          <w:i/>
        </w:rPr>
        <w:t>Coordinación Nacional del Servicio Profesional Docente</w:t>
      </w:r>
      <w:r w:rsidRPr="005A1A96">
        <w:t xml:space="preserve"> (Profesionālo mācīšanas pakalpojumu valsts koordinācija);</w:t>
      </w:r>
    </w:p>
    <w:p w14:paraId="4777CF40" w14:textId="77777777" w:rsidR="00FA6F39" w:rsidRPr="005A1A96" w:rsidRDefault="00FA6F39" w:rsidP="00FA6F39">
      <w:pPr>
        <w:ind w:left="1134" w:hanging="567"/>
      </w:pPr>
    </w:p>
    <w:p w14:paraId="5A56A117" w14:textId="77777777" w:rsidR="00FA6F39" w:rsidRPr="005A1A96" w:rsidRDefault="00FA6F39" w:rsidP="00FA6F39">
      <w:pPr>
        <w:ind w:left="1134" w:hanging="567"/>
      </w:pPr>
      <w:r w:rsidRPr="005A1A96">
        <w:t>h)</w:t>
      </w:r>
      <w:r w:rsidRPr="005A1A96">
        <w:tab/>
      </w:r>
      <w:r w:rsidRPr="005A1A96">
        <w:rPr>
          <w:i/>
        </w:rPr>
        <w:t>Coordinación General @prende</w:t>
      </w:r>
      <w:r w:rsidRPr="005A1A96">
        <w:t>.</w:t>
      </w:r>
      <w:r w:rsidRPr="005A1A96">
        <w:rPr>
          <w:i/>
        </w:rPr>
        <w:t>mx</w:t>
      </w:r>
      <w:r w:rsidRPr="005A1A96">
        <w:t xml:space="preserve"> (vispārējā koordinācija @prende.mx); un</w:t>
      </w:r>
    </w:p>
    <w:p w14:paraId="486EDD33" w14:textId="77777777" w:rsidR="00FA6F39" w:rsidRPr="005A1A96" w:rsidRDefault="00FA6F39" w:rsidP="00FA6F39">
      <w:pPr>
        <w:ind w:left="1134" w:hanging="567"/>
      </w:pPr>
    </w:p>
    <w:p w14:paraId="6028D24E" w14:textId="77777777" w:rsidR="00FA6F39" w:rsidRPr="005A1A96" w:rsidRDefault="00FA6F39" w:rsidP="00FA6F39">
      <w:pPr>
        <w:ind w:left="1134" w:hanging="567"/>
        <w:rPr>
          <w:color w:val="2F2F2F"/>
        </w:rPr>
      </w:pPr>
      <w:r w:rsidRPr="005A1A96">
        <w:t>i)</w:t>
      </w:r>
      <w:r w:rsidRPr="005A1A96">
        <w:tab/>
      </w:r>
      <w:r w:rsidRPr="005A1A96">
        <w:rPr>
          <w:i/>
        </w:rPr>
        <w:t>Tecnológico Nacional de</w:t>
      </w:r>
      <w:r w:rsidRPr="005A1A96">
        <w:rPr>
          <w:i/>
          <w:color w:val="2F2F2F"/>
        </w:rPr>
        <w:t xml:space="preserve"> México</w:t>
      </w:r>
      <w:r w:rsidRPr="005A1A96">
        <w:rPr>
          <w:color w:val="2F2F2F"/>
        </w:rPr>
        <w:t xml:space="preserve"> (Meksikas Valsts tehnoloģiju institūts).</w:t>
      </w:r>
    </w:p>
    <w:p w14:paraId="1918DFF1" w14:textId="77777777" w:rsidR="00FA6F39" w:rsidRPr="005A1A96" w:rsidRDefault="00FA6F39" w:rsidP="00FA6F39"/>
    <w:p w14:paraId="6A53DFB7" w14:textId="77777777" w:rsidR="00FA6F39" w:rsidRPr="005A1A96" w:rsidRDefault="00FA6F39" w:rsidP="00FA6F39">
      <w:pPr>
        <w:ind w:left="567" w:hanging="567"/>
      </w:pPr>
      <w:r w:rsidRPr="005A1A96">
        <w:t>9.</w:t>
      </w:r>
      <w:r w:rsidRPr="005A1A96">
        <w:tab/>
      </w:r>
      <w:r w:rsidRPr="005A1A96">
        <w:rPr>
          <w:i/>
        </w:rPr>
        <w:t>Secretaría de Energía</w:t>
      </w:r>
      <w:r w:rsidRPr="005A1A96">
        <w:t xml:space="preserve"> (Enerģētikas ministrija), ietverot turpmāko:</w:t>
      </w:r>
    </w:p>
    <w:p w14:paraId="2EBA4E0B" w14:textId="77777777" w:rsidR="00FA6F39" w:rsidRPr="005A1A96" w:rsidRDefault="00FA6F39" w:rsidP="00FA6F39">
      <w:pPr>
        <w:ind w:left="567" w:hanging="567"/>
      </w:pPr>
    </w:p>
    <w:p w14:paraId="3C50B850" w14:textId="77777777" w:rsidR="00FA6F39" w:rsidRPr="005A1A96" w:rsidRDefault="00FA6F39" w:rsidP="00FA6F39">
      <w:pPr>
        <w:ind w:left="1134" w:hanging="567"/>
      </w:pPr>
      <w:r w:rsidRPr="005A1A96">
        <w:t>a)</w:t>
      </w:r>
      <w:r w:rsidRPr="005A1A96">
        <w:tab/>
      </w:r>
      <w:r w:rsidRPr="005A1A96">
        <w:rPr>
          <w:i/>
        </w:rPr>
        <w:t>Comisión Nacional de Seguridad Nuclear y Salvaguardias</w:t>
      </w:r>
      <w:r w:rsidRPr="005A1A96">
        <w:t xml:space="preserve"> (Valsts kodoldrošības un drošības komisija); un</w:t>
      </w:r>
    </w:p>
    <w:p w14:paraId="7FBBB75D" w14:textId="77777777" w:rsidR="00FA6F39" w:rsidRPr="005A1A96" w:rsidRDefault="00FA6F39" w:rsidP="00FA6F39">
      <w:pPr>
        <w:ind w:left="1134" w:hanging="567"/>
      </w:pPr>
    </w:p>
    <w:p w14:paraId="5F7676F9" w14:textId="77777777" w:rsidR="00FA6F39" w:rsidRPr="005A1A96" w:rsidRDefault="00FA6F39" w:rsidP="00FA6F39">
      <w:pPr>
        <w:ind w:left="1134" w:hanging="567"/>
      </w:pPr>
      <w:r w:rsidRPr="005A1A96">
        <w:t>b)</w:t>
      </w:r>
      <w:r w:rsidRPr="005A1A96">
        <w:tab/>
      </w:r>
      <w:r w:rsidRPr="005A1A96">
        <w:rPr>
          <w:i/>
        </w:rPr>
        <w:t>Comisión Nacional para el Uso eficiente de la Energía</w:t>
      </w:r>
      <w:r w:rsidRPr="005A1A96">
        <w:t xml:space="preserve"> (Valsts energotaupības komisija).</w:t>
      </w:r>
    </w:p>
    <w:p w14:paraId="5EBF28F7" w14:textId="77777777" w:rsidR="00FA6F39" w:rsidRPr="005A1A96" w:rsidRDefault="00FA6F39" w:rsidP="00FA6F39">
      <w:pPr>
        <w:ind w:left="567" w:hanging="567"/>
      </w:pPr>
    </w:p>
    <w:p w14:paraId="669364E5" w14:textId="77777777" w:rsidR="00FA6F39" w:rsidRPr="005A1A96" w:rsidRDefault="00FA6F39" w:rsidP="00FA6F39">
      <w:pPr>
        <w:ind w:left="567" w:hanging="567"/>
      </w:pPr>
      <w:r w:rsidRPr="005A1A96">
        <w:t>10.</w:t>
      </w:r>
      <w:r w:rsidRPr="005A1A96">
        <w:tab/>
      </w:r>
      <w:r w:rsidRPr="005A1A96">
        <w:rPr>
          <w:i/>
        </w:rPr>
        <w:t>Secretaría de la Función Pública</w:t>
      </w:r>
      <w:r w:rsidRPr="005A1A96">
        <w:t xml:space="preserve"> (Valsts pārvaldes ministrija)</w:t>
      </w:r>
    </w:p>
    <w:p w14:paraId="3F9284E0" w14:textId="77777777" w:rsidR="00FA6F39" w:rsidRPr="005A1A96" w:rsidRDefault="00FA6F39" w:rsidP="00FA6F39">
      <w:pPr>
        <w:ind w:left="567" w:hanging="567"/>
      </w:pPr>
    </w:p>
    <w:p w14:paraId="73005D7D" w14:textId="77777777" w:rsidR="00FA6F39" w:rsidRPr="005A1A96" w:rsidRDefault="00FA6F39" w:rsidP="00FA6F39">
      <w:pPr>
        <w:ind w:left="567" w:hanging="567"/>
      </w:pPr>
      <w:r w:rsidRPr="005A1A96">
        <w:t>11.</w:t>
      </w:r>
      <w:r w:rsidRPr="005A1A96">
        <w:tab/>
      </w:r>
      <w:r w:rsidRPr="005A1A96">
        <w:rPr>
          <w:i/>
        </w:rPr>
        <w:t>Secretaría de Gobernación</w:t>
      </w:r>
      <w:r w:rsidRPr="005A1A96">
        <w:t xml:space="preserve"> (Pārvaldes ministrija), ietverot turpmāko:</w:t>
      </w:r>
    </w:p>
    <w:p w14:paraId="700F75A0" w14:textId="77777777" w:rsidR="00FA6F39" w:rsidRPr="005A1A96" w:rsidRDefault="00FA6F39" w:rsidP="00FA6F39">
      <w:pPr>
        <w:ind w:left="567" w:hanging="567"/>
      </w:pPr>
    </w:p>
    <w:p w14:paraId="1C2066A6" w14:textId="77777777" w:rsidR="00FA6F39" w:rsidRPr="005A1A96" w:rsidRDefault="00FA6F39" w:rsidP="00FA6F39">
      <w:pPr>
        <w:ind w:left="1134" w:hanging="567"/>
      </w:pPr>
      <w:r w:rsidRPr="005A1A96">
        <w:t>a)</w:t>
      </w:r>
      <w:r w:rsidRPr="005A1A96">
        <w:tab/>
      </w:r>
      <w:r w:rsidRPr="005A1A96">
        <w:rPr>
          <w:i/>
        </w:rPr>
        <w:t>Archivo General de la Nación</w:t>
      </w:r>
      <w:r w:rsidRPr="005A1A96">
        <w:t xml:space="preserve"> (Valsts vispārējais arhīvs);</w:t>
      </w:r>
    </w:p>
    <w:p w14:paraId="220EBAF5" w14:textId="77777777" w:rsidR="00FA6F39" w:rsidRPr="005A1A96" w:rsidRDefault="00FA6F39" w:rsidP="00FA6F39">
      <w:pPr>
        <w:ind w:left="1134" w:hanging="567"/>
      </w:pPr>
    </w:p>
    <w:p w14:paraId="2E17B071" w14:textId="5DD8A628" w:rsidR="00751A0A" w:rsidRPr="005A1A96" w:rsidRDefault="00751A0A" w:rsidP="00751A0A">
      <w:r w:rsidRPr="005A1A96">
        <w:br w:type="page"/>
      </w:r>
    </w:p>
    <w:p w14:paraId="2A271BE0" w14:textId="5B6B34D5" w:rsidR="00FA6F39" w:rsidRPr="005A1A96" w:rsidRDefault="00751A0A" w:rsidP="00FA6F39">
      <w:pPr>
        <w:ind w:left="1134" w:hanging="567"/>
      </w:pPr>
      <w:r w:rsidRPr="005A1A96">
        <w:t>b</w:t>
      </w:r>
      <w:r w:rsidR="00FA6F39" w:rsidRPr="005A1A96">
        <w:t>)</w:t>
      </w:r>
      <w:r w:rsidR="00FA6F39" w:rsidRPr="005A1A96">
        <w:tab/>
      </w:r>
      <w:r w:rsidR="00FA6F39" w:rsidRPr="005A1A96">
        <w:rPr>
          <w:i/>
        </w:rPr>
        <w:t>Centro Nacional de Prevención de Desastres</w:t>
      </w:r>
      <w:r w:rsidR="00FA6F39" w:rsidRPr="005A1A96">
        <w:t xml:space="preserve"> (Valsts katastrofu novēršanas centrs);</w:t>
      </w:r>
    </w:p>
    <w:p w14:paraId="3965362B" w14:textId="77777777" w:rsidR="00FA6F39" w:rsidRPr="005A1A96" w:rsidRDefault="00FA6F39" w:rsidP="00FA6F39">
      <w:pPr>
        <w:ind w:left="1134" w:hanging="567"/>
      </w:pPr>
    </w:p>
    <w:p w14:paraId="7ADBE8A2" w14:textId="77777777" w:rsidR="00FA6F39" w:rsidRPr="005A1A96" w:rsidRDefault="00FA6F39" w:rsidP="00FA6F39">
      <w:pPr>
        <w:ind w:left="1134" w:hanging="567"/>
      </w:pPr>
      <w:r w:rsidRPr="005A1A96">
        <w:t>c)</w:t>
      </w:r>
      <w:r w:rsidRPr="005A1A96">
        <w:tab/>
      </w:r>
      <w:r w:rsidRPr="005A1A96">
        <w:rPr>
          <w:i/>
        </w:rPr>
        <w:t>Centro de Producción de Programas Informativos y Especiales</w:t>
      </w:r>
      <w:r w:rsidRPr="005A1A96">
        <w:t xml:space="preserve"> (Informatīvo programmu un speciālo zināšanu radīšanas centrs);</w:t>
      </w:r>
    </w:p>
    <w:p w14:paraId="617886F6" w14:textId="77777777" w:rsidR="00FA6F39" w:rsidRPr="005A1A96" w:rsidRDefault="00FA6F39" w:rsidP="00FA6F39">
      <w:pPr>
        <w:ind w:left="1134" w:hanging="567"/>
      </w:pPr>
    </w:p>
    <w:p w14:paraId="67DE6BCC" w14:textId="77777777" w:rsidR="00FA6F39" w:rsidRPr="005A1A96" w:rsidRDefault="00FA6F39" w:rsidP="00FA6F39">
      <w:pPr>
        <w:ind w:left="1134" w:hanging="567"/>
      </w:pPr>
      <w:r w:rsidRPr="005A1A96">
        <w:t>d)</w:t>
      </w:r>
      <w:r w:rsidRPr="005A1A96">
        <w:tab/>
      </w:r>
      <w:r w:rsidRPr="005A1A96">
        <w:rPr>
          <w:i/>
        </w:rPr>
        <w:t>Comisión Nacional para Prevenir y Erradicar la Violencia contra las Mujeres</w:t>
      </w:r>
      <w:r w:rsidRPr="005A1A96">
        <w:t xml:space="preserve"> (Valsts komisija vardarbības pret sievietēm novēršanai un izskaušanai);</w:t>
      </w:r>
    </w:p>
    <w:p w14:paraId="5ADA688B" w14:textId="77777777" w:rsidR="00FA6F39" w:rsidRPr="005A1A96" w:rsidRDefault="00FA6F39" w:rsidP="00FA6F39">
      <w:pPr>
        <w:ind w:left="1134" w:hanging="567"/>
      </w:pPr>
    </w:p>
    <w:p w14:paraId="07E98ADF" w14:textId="77777777" w:rsidR="00FA6F39" w:rsidRPr="005A1A96" w:rsidRDefault="00FA6F39" w:rsidP="00FA6F39">
      <w:pPr>
        <w:ind w:left="1134" w:hanging="567"/>
      </w:pPr>
      <w:r w:rsidRPr="005A1A96">
        <w:t>e)</w:t>
      </w:r>
      <w:r w:rsidRPr="005A1A96">
        <w:tab/>
      </w:r>
      <w:r w:rsidRPr="005A1A96">
        <w:rPr>
          <w:i/>
        </w:rPr>
        <w:t>Coordinación General de la Comisión Mexicana de Ayuda a Refugiados</w:t>
      </w:r>
      <w:r w:rsidRPr="005A1A96">
        <w:t xml:space="preserve"> (Meksikas Komisijas palīdzības sniegšanai bēgļiem vispārējā koordinācija);</w:t>
      </w:r>
    </w:p>
    <w:p w14:paraId="25812F7B" w14:textId="77777777" w:rsidR="00FA6F39" w:rsidRPr="005A1A96" w:rsidRDefault="00FA6F39" w:rsidP="00FA6F39">
      <w:pPr>
        <w:ind w:left="1134" w:hanging="567"/>
      </w:pPr>
    </w:p>
    <w:p w14:paraId="68074A70" w14:textId="77777777" w:rsidR="00FA6F39" w:rsidRPr="005A1A96" w:rsidRDefault="00FA6F39" w:rsidP="00FA6F39">
      <w:pPr>
        <w:ind w:left="1134" w:hanging="567"/>
      </w:pPr>
      <w:r w:rsidRPr="005A1A96">
        <w:t>f)</w:t>
      </w:r>
      <w:r w:rsidRPr="005A1A96">
        <w:tab/>
      </w:r>
      <w:r w:rsidRPr="005A1A96">
        <w:rPr>
          <w:i/>
        </w:rPr>
        <w:t>Coordinación para la Atención Integral de la Migración en la Frontera Sur</w:t>
      </w:r>
      <w:r w:rsidRPr="005A1A96">
        <w:t xml:space="preserve"> (Koordinācija integrētai uzmanības pievēršanai migrācijai dienvidu pierobežā);</w:t>
      </w:r>
    </w:p>
    <w:p w14:paraId="7ABF92D6" w14:textId="77777777" w:rsidR="00FA6F39" w:rsidRPr="005A1A96" w:rsidRDefault="00FA6F39" w:rsidP="00FA6F39">
      <w:pPr>
        <w:ind w:left="1134" w:hanging="567"/>
        <w:rPr>
          <w:lang w:eastAsia="es-MX"/>
        </w:rPr>
      </w:pPr>
    </w:p>
    <w:p w14:paraId="22710804" w14:textId="77777777" w:rsidR="00FA6F39" w:rsidRPr="005A1A96" w:rsidRDefault="00FA6F39" w:rsidP="00FA6F39">
      <w:pPr>
        <w:ind w:left="1134" w:hanging="567"/>
      </w:pPr>
      <w:r w:rsidRPr="005A1A96">
        <w:t>g)</w:t>
      </w:r>
      <w:r w:rsidRPr="005A1A96">
        <w:tab/>
      </w:r>
      <w:r w:rsidRPr="005A1A96">
        <w:rPr>
          <w:i/>
        </w:rPr>
        <w:t>Instituto Nacional de Migración</w:t>
      </w:r>
      <w:r w:rsidRPr="005A1A96">
        <w:t xml:space="preserve"> (Valsts migrācijas institūts);</w:t>
      </w:r>
    </w:p>
    <w:p w14:paraId="654D470F" w14:textId="77777777" w:rsidR="00FA6F39" w:rsidRPr="005A1A96" w:rsidRDefault="00FA6F39" w:rsidP="00FA6F39">
      <w:pPr>
        <w:ind w:left="1134" w:hanging="567"/>
      </w:pPr>
    </w:p>
    <w:p w14:paraId="60AC00D6" w14:textId="77777777" w:rsidR="00FA6F39" w:rsidRPr="005A1A96" w:rsidRDefault="00FA6F39" w:rsidP="00FA6F39">
      <w:pPr>
        <w:ind w:left="1134" w:hanging="567"/>
      </w:pPr>
      <w:r w:rsidRPr="005A1A96">
        <w:t>h)</w:t>
      </w:r>
      <w:r w:rsidRPr="005A1A96">
        <w:tab/>
      </w:r>
      <w:r w:rsidRPr="005A1A96">
        <w:rPr>
          <w:i/>
        </w:rPr>
        <w:t>Instituto Nacional para el Federalismo y el Desarrollo Municipal</w:t>
      </w:r>
      <w:r w:rsidRPr="005A1A96">
        <w:t xml:space="preserve"> (Valsts federālisma un pašvaldību attīstības institūts);</w:t>
      </w:r>
    </w:p>
    <w:p w14:paraId="41A8EB48" w14:textId="77777777" w:rsidR="00FA6F39" w:rsidRPr="005A1A96" w:rsidRDefault="00FA6F39" w:rsidP="00FA6F39">
      <w:pPr>
        <w:ind w:left="1134" w:hanging="567"/>
      </w:pPr>
    </w:p>
    <w:p w14:paraId="08570552" w14:textId="77777777" w:rsidR="00FA6F39" w:rsidRPr="005A1A96" w:rsidRDefault="00FA6F39" w:rsidP="00FA6F39">
      <w:pPr>
        <w:ind w:left="1134" w:hanging="567"/>
      </w:pPr>
      <w:r w:rsidRPr="005A1A96">
        <w:t>i)</w:t>
      </w:r>
      <w:r w:rsidRPr="005A1A96">
        <w:tab/>
      </w:r>
      <w:r w:rsidRPr="005A1A96">
        <w:rPr>
          <w:i/>
        </w:rPr>
        <w:t>Policía Federal</w:t>
      </w:r>
      <w:r w:rsidRPr="005A1A96">
        <w:t xml:space="preserve"> (Federālā policija);</w:t>
      </w:r>
    </w:p>
    <w:p w14:paraId="0D73DE4E" w14:textId="77777777" w:rsidR="00FA6F39" w:rsidRPr="005A1A96" w:rsidRDefault="00FA6F39" w:rsidP="00FA6F39">
      <w:pPr>
        <w:ind w:left="1134" w:hanging="567"/>
      </w:pPr>
    </w:p>
    <w:p w14:paraId="3123FCB3" w14:textId="77777777" w:rsidR="00FA6F39" w:rsidRPr="005A1A96" w:rsidRDefault="00FA6F39" w:rsidP="00FA6F39">
      <w:pPr>
        <w:ind w:left="1134" w:hanging="567"/>
      </w:pPr>
      <w:r w:rsidRPr="005A1A96">
        <w:t>j)</w:t>
      </w:r>
      <w:r w:rsidRPr="005A1A96">
        <w:tab/>
      </w:r>
      <w:r w:rsidRPr="005A1A96">
        <w:rPr>
          <w:i/>
        </w:rPr>
        <w:t>Prevención y Readaptación Social</w:t>
      </w:r>
      <w:r w:rsidRPr="005A1A96">
        <w:t xml:space="preserve"> (Prevencija un sociālā readaptācija);</w:t>
      </w:r>
    </w:p>
    <w:p w14:paraId="4CA238DE" w14:textId="77777777" w:rsidR="00FA6F39" w:rsidRPr="005A1A96" w:rsidRDefault="00FA6F39" w:rsidP="00FA6F39">
      <w:pPr>
        <w:ind w:left="1134" w:hanging="567"/>
      </w:pPr>
    </w:p>
    <w:p w14:paraId="41E13979" w14:textId="7866AFE5" w:rsidR="00751A0A" w:rsidRPr="005A1A96" w:rsidRDefault="00751A0A" w:rsidP="00751A0A">
      <w:r w:rsidRPr="005A1A96">
        <w:br w:type="page"/>
      </w:r>
    </w:p>
    <w:p w14:paraId="066C6E53" w14:textId="1676D556" w:rsidR="00FA6F39" w:rsidRPr="005A1A96" w:rsidRDefault="00751A0A" w:rsidP="00FA6F39">
      <w:pPr>
        <w:ind w:left="1134" w:hanging="567"/>
      </w:pPr>
      <w:r w:rsidRPr="005A1A96">
        <w:t>k</w:t>
      </w:r>
      <w:r w:rsidR="00FA6F39" w:rsidRPr="005A1A96">
        <w:t>)</w:t>
      </w:r>
      <w:r w:rsidR="00FA6F39" w:rsidRPr="005A1A96">
        <w:tab/>
      </w:r>
      <w:r w:rsidR="00FA6F39" w:rsidRPr="005A1A96">
        <w:rPr>
          <w:i/>
        </w:rPr>
        <w:t>Secretariado Ejecutivo del Sistema Nacional de Seguridad Pública</w:t>
      </w:r>
      <w:r w:rsidR="00FA6F39" w:rsidRPr="005A1A96">
        <w:t xml:space="preserve"> (Valsts sabiedriskās drošības sistēmas izpildsekretariāts);</w:t>
      </w:r>
    </w:p>
    <w:p w14:paraId="08D1192F" w14:textId="77777777" w:rsidR="00FA6F39" w:rsidRPr="005A1A96" w:rsidRDefault="00FA6F39" w:rsidP="00FA6F39">
      <w:pPr>
        <w:ind w:left="1134" w:hanging="567"/>
      </w:pPr>
    </w:p>
    <w:p w14:paraId="58BFC7EF" w14:textId="77777777" w:rsidR="00FA6F39" w:rsidRPr="005A1A96" w:rsidRDefault="00FA6F39" w:rsidP="00FA6F39">
      <w:pPr>
        <w:ind w:left="1134" w:hanging="567"/>
      </w:pPr>
      <w:r w:rsidRPr="005A1A96">
        <w:t>l)</w:t>
      </w:r>
      <w:r w:rsidRPr="005A1A96">
        <w:tab/>
      </w:r>
      <w:r w:rsidRPr="005A1A96">
        <w:rPr>
          <w:i/>
        </w:rPr>
        <w:t>Secretaría General del Consejo Nacional de Población</w:t>
      </w:r>
      <w:r w:rsidRPr="005A1A96">
        <w:t xml:space="preserve"> (Valsts iedzīvotāju padomes ģenerālsekretariāts);</w:t>
      </w:r>
    </w:p>
    <w:p w14:paraId="50660DF0" w14:textId="77777777" w:rsidR="00FA6F39" w:rsidRPr="005A1A96" w:rsidRDefault="00FA6F39" w:rsidP="00FA6F39">
      <w:pPr>
        <w:ind w:left="1134" w:hanging="567"/>
      </w:pPr>
    </w:p>
    <w:p w14:paraId="7631A286" w14:textId="77777777" w:rsidR="00FA6F39" w:rsidRPr="005A1A96" w:rsidRDefault="00FA6F39" w:rsidP="00FA6F39">
      <w:pPr>
        <w:ind w:left="1134" w:hanging="567"/>
      </w:pPr>
      <w:r w:rsidRPr="005A1A96">
        <w:t>m)</w:t>
      </w:r>
      <w:r w:rsidRPr="005A1A96">
        <w:tab/>
      </w:r>
      <w:r w:rsidRPr="005A1A96">
        <w:rPr>
          <w:i/>
        </w:rPr>
        <w:t>Secretaría Técnica de la Comisión Calificadora de Publicaciones y Revistas Ilustradas</w:t>
      </w:r>
      <w:r w:rsidRPr="005A1A96">
        <w:t xml:space="preserve"> (Ilustrēto periodisko izdevumu un publikāciju pārbaudes komisijas tehniskais sekretariāts); un</w:t>
      </w:r>
    </w:p>
    <w:p w14:paraId="6934F5EC" w14:textId="77777777" w:rsidR="00FA6F39" w:rsidRPr="005A1A96" w:rsidRDefault="00FA6F39" w:rsidP="00FA6F39">
      <w:pPr>
        <w:ind w:left="1134" w:hanging="567"/>
      </w:pPr>
    </w:p>
    <w:p w14:paraId="2FCB59B1" w14:textId="77777777" w:rsidR="00FA6F39" w:rsidRPr="005A1A96" w:rsidRDefault="00FA6F39" w:rsidP="00FA6F39">
      <w:pPr>
        <w:ind w:left="1134" w:hanging="567"/>
      </w:pPr>
      <w:r w:rsidRPr="005A1A96">
        <w:t>n)</w:t>
      </w:r>
      <w:r w:rsidRPr="005A1A96">
        <w:tab/>
      </w:r>
      <w:r w:rsidRPr="005A1A96">
        <w:rPr>
          <w:i/>
        </w:rPr>
        <w:t>Secretaría Técnica del Consejo de Coordinación para la Implementación del Sistema de Justicia Penal</w:t>
      </w:r>
      <w:r w:rsidRPr="005A1A96">
        <w:t xml:space="preserve"> (Krimināltiesību sistēmas īstenošanas koordinācijas padomes tehniskais sekretariāts)</w:t>
      </w:r>
      <w:r w:rsidRPr="005A1A96">
        <w:rPr>
          <w:color w:val="2F2F2F"/>
        </w:rPr>
        <w:t>.</w:t>
      </w:r>
    </w:p>
    <w:p w14:paraId="273CB7EA" w14:textId="77777777" w:rsidR="00FA6F39" w:rsidRPr="005A1A96" w:rsidRDefault="00FA6F39" w:rsidP="00FA6F39"/>
    <w:p w14:paraId="5F6852F7" w14:textId="77777777" w:rsidR="00FA6F39" w:rsidRPr="005A1A96" w:rsidRDefault="00FA6F39" w:rsidP="00FA6F39">
      <w:pPr>
        <w:ind w:left="567" w:hanging="567"/>
      </w:pPr>
      <w:r w:rsidRPr="005A1A96">
        <w:t>12.</w:t>
      </w:r>
      <w:r w:rsidRPr="005A1A96">
        <w:tab/>
      </w:r>
      <w:r w:rsidRPr="005A1A96">
        <w:rPr>
          <w:i/>
        </w:rPr>
        <w:t>Secretaría de Hacienda y Crédito Público</w:t>
      </w:r>
      <w:r w:rsidRPr="005A1A96">
        <w:t xml:space="preserve"> (Finanšu un valsts kredītu ministrija), ietverot turpmāko:</w:t>
      </w:r>
    </w:p>
    <w:p w14:paraId="4043A818" w14:textId="77777777" w:rsidR="00FA6F39" w:rsidRPr="005A1A96" w:rsidRDefault="00FA6F39" w:rsidP="00FA6F39"/>
    <w:p w14:paraId="7E947CCD" w14:textId="77777777" w:rsidR="00FA6F39" w:rsidRPr="005A1A96" w:rsidRDefault="00FA6F39" w:rsidP="00FA6F39">
      <w:pPr>
        <w:ind w:left="1134" w:hanging="567"/>
      </w:pPr>
      <w:r w:rsidRPr="005A1A96">
        <w:t>a)</w:t>
      </w:r>
      <w:r w:rsidRPr="005A1A96">
        <w:tab/>
      </w:r>
      <w:r w:rsidRPr="005A1A96">
        <w:rPr>
          <w:i/>
        </w:rPr>
        <w:t>Comisión Nacional Bancaria y de Valores</w:t>
      </w:r>
      <w:r w:rsidRPr="005A1A96">
        <w:t xml:space="preserve"> (Banku un vērtspapīru valsts komisija);</w:t>
      </w:r>
    </w:p>
    <w:p w14:paraId="2184CDBE" w14:textId="77777777" w:rsidR="00FA6F39" w:rsidRPr="005A1A96" w:rsidRDefault="00FA6F39" w:rsidP="00FA6F39">
      <w:pPr>
        <w:ind w:left="1134" w:hanging="567"/>
      </w:pPr>
    </w:p>
    <w:p w14:paraId="7ED5C2DE" w14:textId="77777777" w:rsidR="00FA6F39" w:rsidRPr="005A1A96" w:rsidRDefault="00FA6F39" w:rsidP="00FA6F39">
      <w:pPr>
        <w:ind w:left="1134" w:hanging="567"/>
      </w:pPr>
      <w:r w:rsidRPr="005A1A96">
        <w:t>b)</w:t>
      </w:r>
      <w:r w:rsidRPr="005A1A96">
        <w:tab/>
      </w:r>
      <w:r w:rsidRPr="005A1A96">
        <w:rPr>
          <w:i/>
        </w:rPr>
        <w:t>Comisión Nacional de Seguros y Fianzas</w:t>
      </w:r>
      <w:r w:rsidRPr="005A1A96">
        <w:t xml:space="preserve"> (Valsts apdrošināšanas un garantiju komisija);</w:t>
      </w:r>
    </w:p>
    <w:p w14:paraId="69A1BE79" w14:textId="77777777" w:rsidR="00FA6F39" w:rsidRPr="005A1A96" w:rsidRDefault="00FA6F39" w:rsidP="00FA6F39">
      <w:pPr>
        <w:ind w:left="1134" w:hanging="567"/>
      </w:pPr>
    </w:p>
    <w:p w14:paraId="56B8EF64" w14:textId="0FC4B90E" w:rsidR="00751A0A" w:rsidRPr="005A1A96" w:rsidRDefault="00751A0A" w:rsidP="00751A0A">
      <w:r w:rsidRPr="005A1A96">
        <w:br w:type="page"/>
      </w:r>
    </w:p>
    <w:p w14:paraId="7D1523A9" w14:textId="08FC0CE1" w:rsidR="00FA6F39" w:rsidRPr="005A1A96" w:rsidRDefault="00751A0A" w:rsidP="00FA6F39">
      <w:pPr>
        <w:ind w:left="1134" w:hanging="567"/>
      </w:pPr>
      <w:r w:rsidRPr="005A1A96">
        <w:t>c</w:t>
      </w:r>
      <w:r w:rsidR="00FA6F39" w:rsidRPr="005A1A96">
        <w:t>)</w:t>
      </w:r>
      <w:r w:rsidR="00FA6F39" w:rsidRPr="005A1A96">
        <w:tab/>
      </w:r>
      <w:r w:rsidR="00FA6F39" w:rsidRPr="005A1A96">
        <w:rPr>
          <w:i/>
        </w:rPr>
        <w:t>Comisión Nacional del Sistema de Ahorro para el Retiro</w:t>
      </w:r>
      <w:r w:rsidR="00FA6F39" w:rsidRPr="005A1A96">
        <w:t xml:space="preserve"> (Pensijas uzkrājumu sistēmas valsts komisija);</w:t>
      </w:r>
    </w:p>
    <w:p w14:paraId="2F060654" w14:textId="77777777" w:rsidR="00FA6F39" w:rsidRPr="005A1A96" w:rsidRDefault="00FA6F39" w:rsidP="00FA6F39">
      <w:pPr>
        <w:ind w:left="1134" w:hanging="567"/>
      </w:pPr>
    </w:p>
    <w:p w14:paraId="152D88C7" w14:textId="77777777" w:rsidR="00FA6F39" w:rsidRPr="005A1A96" w:rsidRDefault="00FA6F39" w:rsidP="00FA6F39">
      <w:pPr>
        <w:ind w:left="1134" w:hanging="567"/>
      </w:pPr>
      <w:r w:rsidRPr="005A1A96">
        <w:t>d)</w:t>
      </w:r>
      <w:r w:rsidRPr="005A1A96">
        <w:tab/>
      </w:r>
      <w:r w:rsidRPr="005A1A96">
        <w:rPr>
          <w:i/>
        </w:rPr>
        <w:t>Servicio de Administración y enajenación Bienes</w:t>
      </w:r>
      <w:r w:rsidRPr="005A1A96">
        <w:t xml:space="preserve"> (Aktīvu pārvaldības un izmantošanas aģentūra);</w:t>
      </w:r>
    </w:p>
    <w:p w14:paraId="0EE4FFFB" w14:textId="77777777" w:rsidR="00FA6F39" w:rsidRPr="005A1A96" w:rsidRDefault="00FA6F39" w:rsidP="00FA6F39">
      <w:pPr>
        <w:ind w:left="1134" w:hanging="567"/>
      </w:pPr>
    </w:p>
    <w:p w14:paraId="023CF0D1" w14:textId="77777777" w:rsidR="00FA6F39" w:rsidRPr="005A1A96" w:rsidRDefault="00FA6F39" w:rsidP="00FA6F39">
      <w:pPr>
        <w:ind w:left="1134" w:hanging="567"/>
      </w:pPr>
      <w:r w:rsidRPr="005A1A96">
        <w:t>e)</w:t>
      </w:r>
      <w:r w:rsidRPr="005A1A96">
        <w:tab/>
      </w:r>
      <w:r w:rsidRPr="005A1A96">
        <w:rPr>
          <w:i/>
        </w:rPr>
        <w:t>Servicio de Administración Tributaria</w:t>
      </w:r>
      <w:r w:rsidRPr="005A1A96">
        <w:t xml:space="preserve"> (Nodokļu administrācijas dienests); un</w:t>
      </w:r>
    </w:p>
    <w:p w14:paraId="76EF30FA" w14:textId="77777777" w:rsidR="00FA6F39" w:rsidRPr="005A1A96" w:rsidRDefault="00FA6F39" w:rsidP="00FA6F39">
      <w:pPr>
        <w:ind w:left="1134" w:hanging="567"/>
      </w:pPr>
    </w:p>
    <w:p w14:paraId="5136E9B9" w14:textId="77777777" w:rsidR="00FA6F39" w:rsidRPr="005A1A96" w:rsidRDefault="00FA6F39" w:rsidP="00FA6F39">
      <w:pPr>
        <w:ind w:left="1134" w:hanging="567"/>
      </w:pPr>
      <w:r w:rsidRPr="005A1A96">
        <w:t>f)</w:t>
      </w:r>
      <w:r w:rsidRPr="005A1A96">
        <w:tab/>
      </w:r>
      <w:r w:rsidRPr="005A1A96">
        <w:rPr>
          <w:i/>
        </w:rPr>
        <w:t>Instituto de Administración y Avalúos de Bienes Nacionales</w:t>
      </w:r>
      <w:r w:rsidRPr="005A1A96">
        <w:t xml:space="preserve"> (Valsts īpašuma pārvaldības un novērtēšanas institūts).</w:t>
      </w:r>
    </w:p>
    <w:p w14:paraId="42B13533" w14:textId="77777777" w:rsidR="00FA6F39" w:rsidRPr="005A1A96" w:rsidRDefault="00FA6F39" w:rsidP="00FA6F39"/>
    <w:p w14:paraId="2352BAF3" w14:textId="77777777" w:rsidR="00FA6F39" w:rsidRPr="005A1A96" w:rsidRDefault="00FA6F39" w:rsidP="00FA6F39">
      <w:pPr>
        <w:ind w:left="567" w:hanging="567"/>
      </w:pPr>
      <w:r w:rsidRPr="005A1A96">
        <w:t>13.</w:t>
      </w:r>
      <w:r w:rsidRPr="005A1A96">
        <w:tab/>
      </w:r>
      <w:r w:rsidRPr="005A1A96">
        <w:rPr>
          <w:i/>
        </w:rPr>
        <w:t>Secretaría de Marina</w:t>
      </w:r>
      <w:r w:rsidRPr="005A1A96">
        <w:t xml:space="preserve"> (Jūras spēku ministrija)</w:t>
      </w:r>
    </w:p>
    <w:p w14:paraId="37DAB274" w14:textId="77777777" w:rsidR="00FA6F39" w:rsidRPr="005A1A96" w:rsidRDefault="00FA6F39" w:rsidP="00FA6F39">
      <w:pPr>
        <w:ind w:left="567" w:hanging="567"/>
      </w:pPr>
    </w:p>
    <w:p w14:paraId="5BFCCC21" w14:textId="77777777" w:rsidR="00FA6F39" w:rsidRPr="005A1A96" w:rsidRDefault="00FA6F39" w:rsidP="00FA6F39">
      <w:pPr>
        <w:ind w:left="567" w:hanging="567"/>
      </w:pPr>
      <w:r w:rsidRPr="005A1A96">
        <w:t>14.</w:t>
      </w:r>
      <w:r w:rsidRPr="005A1A96">
        <w:tab/>
      </w:r>
      <w:r w:rsidRPr="005A1A96">
        <w:rPr>
          <w:i/>
        </w:rPr>
        <w:t>Secretaría de Medio Ambiente y Recursos Naturales</w:t>
      </w:r>
      <w:r w:rsidRPr="005A1A96">
        <w:t xml:space="preserve"> (Vides un dabas resursu ministrija), ietverot turpmāko:</w:t>
      </w:r>
    </w:p>
    <w:p w14:paraId="0C2FEC7A" w14:textId="77777777" w:rsidR="00FA6F39" w:rsidRPr="005A1A96" w:rsidRDefault="00FA6F39" w:rsidP="00FA6F39"/>
    <w:p w14:paraId="258FB9AC" w14:textId="77777777" w:rsidR="00FA6F39" w:rsidRPr="005A1A96" w:rsidRDefault="00FA6F39" w:rsidP="00FA6F39">
      <w:pPr>
        <w:ind w:left="1134" w:hanging="567"/>
      </w:pPr>
      <w:r w:rsidRPr="005A1A96">
        <w:t>a)</w:t>
      </w:r>
      <w:r w:rsidRPr="005A1A96">
        <w:tab/>
      </w:r>
      <w:r w:rsidRPr="005A1A96">
        <w:rPr>
          <w:i/>
        </w:rPr>
        <w:t>Instituto Mexicano de Tecnología del Agua</w:t>
      </w:r>
      <w:r w:rsidRPr="005A1A96">
        <w:t xml:space="preserve"> (Meksikas Ūdens tehnoloģiju institūts);</w:t>
      </w:r>
    </w:p>
    <w:p w14:paraId="15D2BB8D" w14:textId="77777777" w:rsidR="00FA6F39" w:rsidRPr="005A1A96" w:rsidRDefault="00FA6F39" w:rsidP="00FA6F39">
      <w:pPr>
        <w:ind w:left="1134" w:hanging="567"/>
      </w:pPr>
    </w:p>
    <w:p w14:paraId="5071CF50" w14:textId="77777777" w:rsidR="00FA6F39" w:rsidRPr="005A1A96" w:rsidRDefault="00FA6F39" w:rsidP="00FA6F39">
      <w:pPr>
        <w:ind w:left="1134" w:hanging="567"/>
      </w:pPr>
      <w:r w:rsidRPr="005A1A96">
        <w:t>b)</w:t>
      </w:r>
      <w:r w:rsidRPr="005A1A96">
        <w:tab/>
      </w:r>
      <w:r w:rsidRPr="005A1A96">
        <w:rPr>
          <w:i/>
        </w:rPr>
        <w:t>Comisión Nacional de Áreas Naturales Protegidas</w:t>
      </w:r>
      <w:r w:rsidRPr="005A1A96">
        <w:t xml:space="preserve"> (Valsts aizsargājamo dabas teritoriju komisija);</w:t>
      </w:r>
    </w:p>
    <w:p w14:paraId="392B07A8" w14:textId="77777777" w:rsidR="00FA6F39" w:rsidRPr="005A1A96" w:rsidRDefault="00FA6F39" w:rsidP="00FA6F39">
      <w:pPr>
        <w:ind w:left="1134" w:hanging="567"/>
      </w:pPr>
    </w:p>
    <w:p w14:paraId="42D17878" w14:textId="77777777" w:rsidR="00FA6F39" w:rsidRPr="005A1A96" w:rsidRDefault="00FA6F39" w:rsidP="00FA6F39">
      <w:pPr>
        <w:ind w:left="1134" w:hanging="567"/>
      </w:pPr>
      <w:r w:rsidRPr="005A1A96">
        <w:t>c)</w:t>
      </w:r>
      <w:r w:rsidRPr="005A1A96">
        <w:tab/>
      </w:r>
      <w:r w:rsidRPr="005A1A96">
        <w:rPr>
          <w:i/>
        </w:rPr>
        <w:t>Procuraduría Federal de Protección al Medio Ambiente</w:t>
      </w:r>
      <w:r w:rsidRPr="005A1A96">
        <w:t xml:space="preserve"> (Federālā vides aizsardzības prokuratūra);</w:t>
      </w:r>
    </w:p>
    <w:p w14:paraId="79077586" w14:textId="77777777" w:rsidR="00FA6F39" w:rsidRPr="005A1A96" w:rsidRDefault="00FA6F39" w:rsidP="00FA6F39">
      <w:pPr>
        <w:ind w:left="1134" w:hanging="567"/>
      </w:pPr>
    </w:p>
    <w:p w14:paraId="3D918E0E" w14:textId="14037E10" w:rsidR="00751A0A" w:rsidRPr="005A1A96" w:rsidRDefault="00751A0A" w:rsidP="00751A0A">
      <w:r w:rsidRPr="005A1A96">
        <w:br w:type="page"/>
      </w:r>
    </w:p>
    <w:p w14:paraId="2E347F08" w14:textId="6507F085" w:rsidR="00FA6F39" w:rsidRPr="005A1A96" w:rsidRDefault="00751A0A" w:rsidP="00FA6F39">
      <w:pPr>
        <w:ind w:left="1134" w:hanging="567"/>
      </w:pPr>
      <w:r w:rsidRPr="005A1A96">
        <w:t>d</w:t>
      </w:r>
      <w:r w:rsidR="00FA6F39" w:rsidRPr="005A1A96">
        <w:t>)</w:t>
      </w:r>
      <w:r w:rsidR="00FA6F39" w:rsidRPr="005A1A96">
        <w:tab/>
      </w:r>
      <w:r w:rsidR="00FA6F39" w:rsidRPr="005A1A96">
        <w:rPr>
          <w:i/>
        </w:rPr>
        <w:t>Comisión Nacional para el Conocimiento y Uso de la Biodiversidad</w:t>
      </w:r>
      <w:r w:rsidR="00FA6F39" w:rsidRPr="005A1A96">
        <w:t xml:space="preserve"> (Bioloģiskās daudzveidības zināšanu un izmantošanas komisija); un</w:t>
      </w:r>
    </w:p>
    <w:p w14:paraId="2EFA185E" w14:textId="77777777" w:rsidR="00FA6F39" w:rsidRPr="005A1A96" w:rsidRDefault="00FA6F39" w:rsidP="00FA6F39">
      <w:pPr>
        <w:ind w:left="1134" w:hanging="567"/>
      </w:pPr>
    </w:p>
    <w:p w14:paraId="4B85AC68" w14:textId="77777777" w:rsidR="00FA6F39" w:rsidRPr="005A1A96" w:rsidRDefault="00FA6F39" w:rsidP="00FA6F39">
      <w:pPr>
        <w:ind w:left="1134" w:hanging="567"/>
      </w:pPr>
      <w:r w:rsidRPr="005A1A96">
        <w:t>e)</w:t>
      </w:r>
      <w:r w:rsidRPr="005A1A96">
        <w:tab/>
      </w:r>
      <w:r w:rsidRPr="005A1A96">
        <w:rPr>
          <w:i/>
        </w:rPr>
        <w:t>Instituto Nacional de Ecología y Cambio Climático</w:t>
      </w:r>
      <w:r w:rsidRPr="005A1A96">
        <w:t xml:space="preserve"> (Valsts ekoloģijas un klimata pārmaiņu institūts).</w:t>
      </w:r>
    </w:p>
    <w:p w14:paraId="6233FEF3" w14:textId="77777777" w:rsidR="00FA6F39" w:rsidRPr="005A1A96" w:rsidRDefault="00FA6F39" w:rsidP="00FA6F39"/>
    <w:p w14:paraId="7FC8A310" w14:textId="77777777" w:rsidR="00FA6F39" w:rsidRPr="005A1A96" w:rsidRDefault="00FA6F39" w:rsidP="00FA6F39">
      <w:pPr>
        <w:ind w:left="567" w:hanging="567"/>
      </w:pPr>
      <w:r w:rsidRPr="005A1A96">
        <w:t>15.</w:t>
      </w:r>
      <w:r w:rsidRPr="005A1A96">
        <w:tab/>
      </w:r>
      <w:r w:rsidRPr="005A1A96">
        <w:rPr>
          <w:i/>
        </w:rPr>
        <w:t>Secretaría de Relaciones Exteriores</w:t>
      </w:r>
      <w:r w:rsidRPr="005A1A96">
        <w:t xml:space="preserve"> (Ārlietu ministrija), ietverot turpmāko:</w:t>
      </w:r>
    </w:p>
    <w:p w14:paraId="4F24A781" w14:textId="77777777" w:rsidR="00FA6F39" w:rsidRPr="005A1A96" w:rsidRDefault="00FA6F39" w:rsidP="00FA6F39"/>
    <w:p w14:paraId="4C3AE218" w14:textId="77777777" w:rsidR="00FA6F39" w:rsidRPr="005A1A96" w:rsidRDefault="00FA6F39" w:rsidP="00FA6F39">
      <w:pPr>
        <w:ind w:left="1134" w:hanging="567"/>
      </w:pPr>
      <w:r w:rsidRPr="005A1A96">
        <w:t>a)</w:t>
      </w:r>
      <w:r w:rsidRPr="005A1A96">
        <w:tab/>
      </w:r>
      <w:r w:rsidRPr="005A1A96">
        <w:rPr>
          <w:i/>
        </w:rPr>
        <w:t>Agencia Mexicana de Cooperación Internacional para el Desarrollo</w:t>
      </w:r>
      <w:r w:rsidRPr="005A1A96">
        <w:t xml:space="preserve"> (Meksikas Starptautiskās attīstības sadarbības aģentūra);</w:t>
      </w:r>
    </w:p>
    <w:p w14:paraId="0A009195" w14:textId="77777777" w:rsidR="00FA6F39" w:rsidRPr="005A1A96" w:rsidRDefault="00FA6F39" w:rsidP="00FA6F39">
      <w:pPr>
        <w:ind w:left="1134" w:hanging="567"/>
      </w:pPr>
    </w:p>
    <w:p w14:paraId="52DDB2F5" w14:textId="77777777" w:rsidR="00FA6F39" w:rsidRPr="005A1A96" w:rsidRDefault="00FA6F39" w:rsidP="00FA6F39">
      <w:pPr>
        <w:ind w:left="1134" w:hanging="567"/>
      </w:pPr>
      <w:r w:rsidRPr="005A1A96">
        <w:t>b)</w:t>
      </w:r>
      <w:r w:rsidRPr="005A1A96">
        <w:tab/>
      </w:r>
      <w:r w:rsidRPr="005A1A96">
        <w:rPr>
          <w:i/>
        </w:rPr>
        <w:t>Instituto de los Mexicanos en el Exterior</w:t>
      </w:r>
      <w:r w:rsidRPr="005A1A96">
        <w:t xml:space="preserve"> (Ārvalstīs dzīvojošo meksikāņu lietu institūts); un</w:t>
      </w:r>
    </w:p>
    <w:p w14:paraId="1E2732D4" w14:textId="77777777" w:rsidR="00FA6F39" w:rsidRPr="005A1A96" w:rsidRDefault="00FA6F39" w:rsidP="00FA6F39">
      <w:pPr>
        <w:ind w:left="1134" w:hanging="567"/>
      </w:pPr>
    </w:p>
    <w:p w14:paraId="60D5AFFA" w14:textId="77777777" w:rsidR="00FA6F39" w:rsidRPr="005A1A96" w:rsidRDefault="00FA6F39" w:rsidP="00FA6F39">
      <w:pPr>
        <w:ind w:left="1134" w:hanging="567"/>
      </w:pPr>
      <w:r w:rsidRPr="005A1A96">
        <w:t>c)</w:t>
      </w:r>
      <w:r w:rsidRPr="005A1A96">
        <w:tab/>
      </w:r>
      <w:r w:rsidRPr="005A1A96">
        <w:rPr>
          <w:i/>
        </w:rPr>
        <w:t>Instituto Matías Romero</w:t>
      </w:r>
      <w:r w:rsidRPr="005A1A96">
        <w:t xml:space="preserve"> (</w:t>
      </w:r>
      <w:r w:rsidRPr="005A1A96">
        <w:rPr>
          <w:i/>
        </w:rPr>
        <w:t>Matías Romero</w:t>
      </w:r>
      <w:r w:rsidRPr="005A1A96">
        <w:t xml:space="preserve"> institūts).</w:t>
      </w:r>
    </w:p>
    <w:p w14:paraId="00CCF62C" w14:textId="77777777" w:rsidR="00FA6F39" w:rsidRPr="005A1A96" w:rsidRDefault="00FA6F39" w:rsidP="00FA6F39"/>
    <w:p w14:paraId="520C9C1F" w14:textId="77777777" w:rsidR="00FA6F39" w:rsidRPr="005A1A96" w:rsidRDefault="00FA6F39" w:rsidP="00FA6F39">
      <w:pPr>
        <w:ind w:left="567" w:hanging="567"/>
      </w:pPr>
      <w:r w:rsidRPr="005A1A96">
        <w:t>16.</w:t>
      </w:r>
      <w:r w:rsidRPr="005A1A96">
        <w:tab/>
      </w:r>
      <w:r w:rsidRPr="005A1A96">
        <w:rPr>
          <w:i/>
        </w:rPr>
        <w:t>Secretaría de Salud</w:t>
      </w:r>
      <w:r w:rsidRPr="005A1A96">
        <w:t xml:space="preserve"> (Veselības ministrija), ietverot turpmāko:</w:t>
      </w:r>
    </w:p>
    <w:p w14:paraId="48CE3C8F" w14:textId="77777777" w:rsidR="00FA6F39" w:rsidRPr="005A1A96" w:rsidRDefault="00FA6F39" w:rsidP="00FA6F39"/>
    <w:p w14:paraId="2AF62373" w14:textId="77777777" w:rsidR="00FA6F39" w:rsidRPr="005A1A96" w:rsidRDefault="00FA6F39" w:rsidP="00FA6F39">
      <w:pPr>
        <w:ind w:left="1134" w:hanging="567"/>
      </w:pPr>
      <w:r w:rsidRPr="005A1A96">
        <w:t>a)</w:t>
      </w:r>
      <w:r w:rsidRPr="005A1A96">
        <w:tab/>
      </w:r>
      <w:r w:rsidRPr="005A1A96">
        <w:rPr>
          <w:i/>
        </w:rPr>
        <w:t>Administración del Patrimonio de la Beneficencia Pública</w:t>
      </w:r>
      <w:r w:rsidRPr="005A1A96">
        <w:t xml:space="preserve"> (Publisko labdarības fondu administrācija);</w:t>
      </w:r>
    </w:p>
    <w:p w14:paraId="3FBAC307" w14:textId="77777777" w:rsidR="00FA6F39" w:rsidRPr="005A1A96" w:rsidRDefault="00FA6F39" w:rsidP="00FA6F39">
      <w:pPr>
        <w:ind w:left="1134" w:hanging="567"/>
      </w:pPr>
    </w:p>
    <w:p w14:paraId="7AD8AB9F" w14:textId="77777777" w:rsidR="00FA6F39" w:rsidRPr="005A1A96" w:rsidRDefault="00FA6F39" w:rsidP="00FA6F39">
      <w:pPr>
        <w:ind w:left="1134" w:hanging="567"/>
      </w:pPr>
      <w:r w:rsidRPr="005A1A96">
        <w:t>b)</w:t>
      </w:r>
      <w:r w:rsidRPr="005A1A96">
        <w:tab/>
      </w:r>
      <w:r w:rsidRPr="005A1A96">
        <w:rPr>
          <w:i/>
        </w:rPr>
        <w:t>Centro Nacional de Programas preventivos y Control de Enfermedades</w:t>
      </w:r>
      <w:r w:rsidRPr="005A1A96">
        <w:t xml:space="preserve"> (Valsts profilakses un slimību kontroles centrs);</w:t>
      </w:r>
    </w:p>
    <w:p w14:paraId="653CE8EC" w14:textId="77777777" w:rsidR="00FA6F39" w:rsidRPr="005A1A96" w:rsidRDefault="00FA6F39" w:rsidP="00FA6F39">
      <w:pPr>
        <w:ind w:left="1134" w:hanging="567"/>
      </w:pPr>
    </w:p>
    <w:p w14:paraId="395CBEDA" w14:textId="36128B09" w:rsidR="00751A0A" w:rsidRPr="005A1A96" w:rsidRDefault="00751A0A" w:rsidP="00751A0A">
      <w:r w:rsidRPr="005A1A96">
        <w:br w:type="page"/>
      </w:r>
    </w:p>
    <w:p w14:paraId="6CC090CE" w14:textId="006CA9F2" w:rsidR="00FA6F39" w:rsidRPr="005A1A96" w:rsidRDefault="00751A0A" w:rsidP="00FA6F39">
      <w:pPr>
        <w:ind w:left="1134" w:hanging="567"/>
      </w:pPr>
      <w:r w:rsidRPr="005A1A96">
        <w:t>c</w:t>
      </w:r>
      <w:r w:rsidR="00FA6F39" w:rsidRPr="005A1A96">
        <w:t>)</w:t>
      </w:r>
      <w:r w:rsidR="00FA6F39" w:rsidRPr="005A1A96">
        <w:tab/>
      </w:r>
      <w:r w:rsidR="00FA6F39" w:rsidRPr="005A1A96">
        <w:rPr>
          <w:i/>
        </w:rPr>
        <w:t>Centro Nacional de Trasplantes</w:t>
      </w:r>
      <w:r w:rsidR="00FA6F39" w:rsidRPr="005A1A96">
        <w:t xml:space="preserve"> (Valsts transplantācijas centrs);</w:t>
      </w:r>
    </w:p>
    <w:p w14:paraId="32801E55" w14:textId="77777777" w:rsidR="00FA6F39" w:rsidRPr="005A1A96" w:rsidRDefault="00FA6F39" w:rsidP="00FA6F39">
      <w:pPr>
        <w:ind w:left="1134" w:hanging="567"/>
      </w:pPr>
    </w:p>
    <w:p w14:paraId="78186124" w14:textId="77777777" w:rsidR="00FA6F39" w:rsidRPr="005A1A96" w:rsidRDefault="00FA6F39" w:rsidP="00FA6F39">
      <w:pPr>
        <w:ind w:left="1134" w:hanging="567"/>
      </w:pPr>
      <w:r w:rsidRPr="005A1A96">
        <w:t>d)</w:t>
      </w:r>
      <w:r w:rsidRPr="005A1A96">
        <w:tab/>
      </w:r>
      <w:r w:rsidRPr="005A1A96">
        <w:rPr>
          <w:i/>
        </w:rPr>
        <w:t>Centro Nacional de la Transfusión Sanguínea</w:t>
      </w:r>
      <w:r w:rsidRPr="005A1A96">
        <w:t xml:space="preserve"> (Valsts asins pārliešanas centrs);</w:t>
      </w:r>
    </w:p>
    <w:p w14:paraId="5A53A01B" w14:textId="77777777" w:rsidR="00FA6F39" w:rsidRPr="005A1A96" w:rsidRDefault="00FA6F39" w:rsidP="00FA6F39">
      <w:pPr>
        <w:ind w:left="1134" w:hanging="567"/>
      </w:pPr>
    </w:p>
    <w:p w14:paraId="553219BA" w14:textId="77777777" w:rsidR="00FA6F39" w:rsidRPr="005A1A96" w:rsidRDefault="00FA6F39" w:rsidP="00FA6F39">
      <w:pPr>
        <w:ind w:left="1134" w:hanging="567"/>
      </w:pPr>
      <w:r w:rsidRPr="005A1A96">
        <w:t>e)</w:t>
      </w:r>
      <w:r w:rsidRPr="005A1A96">
        <w:tab/>
      </w:r>
      <w:r w:rsidRPr="005A1A96">
        <w:rPr>
          <w:i/>
        </w:rPr>
        <w:t>Centro Nacional para la Prevención y Control del VIH/SIDA</w:t>
      </w:r>
      <w:r w:rsidRPr="005A1A96">
        <w:t xml:space="preserve"> (Valsts HIV/AIDS profilakses un kontroles centrs);</w:t>
      </w:r>
    </w:p>
    <w:p w14:paraId="7E11E050" w14:textId="77777777" w:rsidR="00FA6F39" w:rsidRPr="005A1A96" w:rsidRDefault="00FA6F39" w:rsidP="00FA6F39">
      <w:pPr>
        <w:ind w:left="1134" w:hanging="567"/>
      </w:pPr>
    </w:p>
    <w:p w14:paraId="0ED764E9" w14:textId="77777777" w:rsidR="00FA6F39" w:rsidRPr="005A1A96" w:rsidRDefault="00FA6F39" w:rsidP="00FA6F39">
      <w:pPr>
        <w:ind w:left="1134" w:hanging="567"/>
      </w:pPr>
      <w:r w:rsidRPr="005A1A96">
        <w:t>f)</w:t>
      </w:r>
      <w:r w:rsidRPr="005A1A96">
        <w:tab/>
      </w:r>
      <w:r w:rsidRPr="005A1A96">
        <w:rPr>
          <w:i/>
        </w:rPr>
        <w:t>Centro Nacional para la Salud de la Infancia y la Adolescencia</w:t>
      </w:r>
      <w:r w:rsidRPr="005A1A96">
        <w:t xml:space="preserve"> (Valsts Bērnu un jauniešu veselības centrs);</w:t>
      </w:r>
    </w:p>
    <w:p w14:paraId="7846FE41" w14:textId="77777777" w:rsidR="00FA6F39" w:rsidRPr="005A1A96" w:rsidRDefault="00FA6F39" w:rsidP="00FA6F39">
      <w:pPr>
        <w:ind w:left="1134" w:hanging="567"/>
      </w:pPr>
    </w:p>
    <w:p w14:paraId="56950BFB" w14:textId="77777777" w:rsidR="00FA6F39" w:rsidRPr="005A1A96" w:rsidRDefault="00FA6F39" w:rsidP="00FA6F39">
      <w:pPr>
        <w:ind w:left="1134" w:hanging="567"/>
      </w:pPr>
      <w:r w:rsidRPr="005A1A96">
        <w:t>g)</w:t>
      </w:r>
      <w:r w:rsidRPr="005A1A96">
        <w:tab/>
      </w:r>
      <w:r w:rsidRPr="005A1A96">
        <w:rPr>
          <w:i/>
        </w:rPr>
        <w:t>Comisión Federal para la Protección contra Riesgos Sanitarios</w:t>
      </w:r>
      <w:r w:rsidRPr="005A1A96">
        <w:t xml:space="preserve"> (Federālā komisija aizsardzībai pret veselības apdraudējumiem);</w:t>
      </w:r>
    </w:p>
    <w:p w14:paraId="2EF98C81" w14:textId="77777777" w:rsidR="00FA6F39" w:rsidRPr="005A1A96" w:rsidRDefault="00FA6F39" w:rsidP="00FA6F39">
      <w:pPr>
        <w:ind w:left="1134" w:hanging="567"/>
      </w:pPr>
    </w:p>
    <w:p w14:paraId="368FEF0E" w14:textId="77777777" w:rsidR="00FA6F39" w:rsidRPr="005A1A96" w:rsidRDefault="00FA6F39" w:rsidP="00FA6F39">
      <w:pPr>
        <w:ind w:left="1134" w:hanging="567"/>
      </w:pPr>
      <w:r w:rsidRPr="005A1A96">
        <w:t>h)</w:t>
      </w:r>
      <w:r w:rsidRPr="005A1A96">
        <w:tab/>
      </w:r>
      <w:r w:rsidRPr="005A1A96">
        <w:rPr>
          <w:i/>
        </w:rPr>
        <w:t>Comisión Nacional de Arbitraje Médico</w:t>
      </w:r>
      <w:r w:rsidRPr="005A1A96">
        <w:t xml:space="preserve"> (Valsts medicīnas arbitrāžas komisija);</w:t>
      </w:r>
    </w:p>
    <w:p w14:paraId="4AD2BCC9" w14:textId="77777777" w:rsidR="00FA6F39" w:rsidRPr="005A1A96" w:rsidRDefault="00FA6F39" w:rsidP="00FA6F39">
      <w:pPr>
        <w:ind w:left="1134" w:hanging="567"/>
      </w:pPr>
    </w:p>
    <w:p w14:paraId="11A1368D" w14:textId="77777777" w:rsidR="00FA6F39" w:rsidRPr="005A1A96" w:rsidRDefault="00FA6F39" w:rsidP="00FA6F39">
      <w:pPr>
        <w:ind w:left="1134" w:hanging="567"/>
      </w:pPr>
      <w:r w:rsidRPr="005A1A96">
        <w:t>i)</w:t>
      </w:r>
      <w:r w:rsidRPr="005A1A96">
        <w:tab/>
      </w:r>
      <w:r w:rsidRPr="005A1A96">
        <w:rPr>
          <w:i/>
        </w:rPr>
        <w:t>Instituto Nacional de Rehabilitación</w:t>
      </w:r>
      <w:r w:rsidRPr="005A1A96">
        <w:t xml:space="preserve"> (Valsts rehabilitācijas institūts);</w:t>
      </w:r>
    </w:p>
    <w:p w14:paraId="70B6764B" w14:textId="77777777" w:rsidR="00FA6F39" w:rsidRPr="005A1A96" w:rsidRDefault="00FA6F39" w:rsidP="00FA6F39">
      <w:pPr>
        <w:ind w:left="1134" w:hanging="567"/>
      </w:pPr>
    </w:p>
    <w:p w14:paraId="22E5087E" w14:textId="77777777" w:rsidR="00FA6F39" w:rsidRPr="005A1A96" w:rsidRDefault="00FA6F39" w:rsidP="00FA6F39">
      <w:pPr>
        <w:ind w:left="1134" w:hanging="567"/>
      </w:pPr>
      <w:r w:rsidRPr="005A1A96">
        <w:t>j)</w:t>
      </w:r>
      <w:r w:rsidRPr="005A1A96">
        <w:tab/>
      </w:r>
      <w:r w:rsidRPr="005A1A96">
        <w:rPr>
          <w:i/>
        </w:rPr>
        <w:t>Laboratorios de Biológicos y Reactivos de México, S</w:t>
      </w:r>
      <w:r w:rsidRPr="005A1A96">
        <w:t>.</w:t>
      </w:r>
      <w:r w:rsidRPr="005A1A96">
        <w:rPr>
          <w:i/>
        </w:rPr>
        <w:t>A</w:t>
      </w:r>
      <w:r w:rsidRPr="005A1A96">
        <w:t>.</w:t>
      </w:r>
      <w:r w:rsidRPr="005A1A96">
        <w:rPr>
          <w:i/>
        </w:rPr>
        <w:t xml:space="preserve"> de C</w:t>
      </w:r>
      <w:r w:rsidRPr="005A1A96">
        <w:t>.</w:t>
      </w:r>
      <w:r w:rsidRPr="005A1A96">
        <w:rPr>
          <w:i/>
        </w:rPr>
        <w:t>V</w:t>
      </w:r>
      <w:r w:rsidRPr="005A1A96">
        <w:t>. (Meksikas bioloģisko vielu un reaģentu laboratorijas);</w:t>
      </w:r>
    </w:p>
    <w:p w14:paraId="47839D51" w14:textId="77777777" w:rsidR="00FA6F39" w:rsidRPr="005A1A96" w:rsidRDefault="00FA6F39" w:rsidP="00FA6F39">
      <w:pPr>
        <w:ind w:left="1134" w:hanging="567"/>
      </w:pPr>
    </w:p>
    <w:p w14:paraId="1F371A93" w14:textId="77777777" w:rsidR="00FA6F39" w:rsidRPr="005A1A96" w:rsidRDefault="00FA6F39" w:rsidP="00FA6F39">
      <w:pPr>
        <w:ind w:left="1134" w:hanging="567"/>
      </w:pPr>
      <w:r w:rsidRPr="005A1A96">
        <w:t>k)</w:t>
      </w:r>
      <w:r w:rsidRPr="005A1A96">
        <w:tab/>
      </w:r>
      <w:r w:rsidRPr="005A1A96">
        <w:rPr>
          <w:i/>
        </w:rPr>
        <w:t>Servicios de Atención Psiquiátrica</w:t>
      </w:r>
      <w:r w:rsidRPr="005A1A96">
        <w:t xml:space="preserve"> (psihiatriskās aprūpes iestādes);</w:t>
      </w:r>
    </w:p>
    <w:p w14:paraId="20032D54" w14:textId="77777777" w:rsidR="00FA6F39" w:rsidRPr="005A1A96" w:rsidRDefault="00FA6F39" w:rsidP="00FA6F39">
      <w:pPr>
        <w:ind w:left="1134" w:hanging="567"/>
      </w:pPr>
    </w:p>
    <w:p w14:paraId="5577148D" w14:textId="545C3578" w:rsidR="00751A0A" w:rsidRPr="005A1A96" w:rsidRDefault="00751A0A" w:rsidP="00751A0A">
      <w:r w:rsidRPr="005A1A96">
        <w:br w:type="page"/>
      </w:r>
    </w:p>
    <w:p w14:paraId="34EEC4A3" w14:textId="707C2B09" w:rsidR="00FA6F39" w:rsidRPr="005A1A96" w:rsidRDefault="00751A0A" w:rsidP="00FA6F39">
      <w:pPr>
        <w:ind w:left="1134" w:hanging="567"/>
      </w:pPr>
      <w:r w:rsidRPr="005A1A96">
        <w:t>l</w:t>
      </w:r>
      <w:r w:rsidR="00FA6F39" w:rsidRPr="005A1A96">
        <w:t>)</w:t>
      </w:r>
      <w:r w:rsidR="00FA6F39" w:rsidRPr="005A1A96">
        <w:tab/>
      </w:r>
      <w:r w:rsidR="00FA6F39" w:rsidRPr="005A1A96">
        <w:rPr>
          <w:i/>
        </w:rPr>
        <w:t>Coordinación General de los Institutos Nacionales de Salud</w:t>
      </w:r>
      <w:r w:rsidR="00FA6F39" w:rsidRPr="005A1A96">
        <w:t xml:space="preserve"> (Valsts veselības institūtu vispārējā koordinācija);</w:t>
      </w:r>
    </w:p>
    <w:p w14:paraId="46FA61E1" w14:textId="77777777" w:rsidR="00FA6F39" w:rsidRPr="005A1A96" w:rsidRDefault="00FA6F39" w:rsidP="00FA6F39">
      <w:pPr>
        <w:ind w:left="1134" w:hanging="567"/>
      </w:pPr>
    </w:p>
    <w:p w14:paraId="0E89C537" w14:textId="77777777" w:rsidR="00FA6F39" w:rsidRPr="005A1A96" w:rsidRDefault="00FA6F39" w:rsidP="00FA6F39">
      <w:pPr>
        <w:ind w:left="1134" w:hanging="567"/>
      </w:pPr>
      <w:r w:rsidRPr="005A1A96">
        <w:t>m)</w:t>
      </w:r>
      <w:r w:rsidRPr="005A1A96">
        <w:tab/>
      </w:r>
      <w:r w:rsidRPr="005A1A96">
        <w:rPr>
          <w:i/>
        </w:rPr>
        <w:t>Centro Nacional de Equidad de Género y Salud Reproductiva</w:t>
      </w:r>
      <w:r w:rsidRPr="005A1A96">
        <w:t xml:space="preserve"> (Valsts dzimumu līdztiesības un reproduktīvās veselības centrs);</w:t>
      </w:r>
    </w:p>
    <w:p w14:paraId="565F859A" w14:textId="77777777" w:rsidR="00FA6F39" w:rsidRPr="005A1A96" w:rsidRDefault="00FA6F39" w:rsidP="00FA6F39">
      <w:pPr>
        <w:ind w:left="1134" w:hanging="567"/>
      </w:pPr>
    </w:p>
    <w:p w14:paraId="29954EBF" w14:textId="77777777" w:rsidR="00FA6F39" w:rsidRPr="005A1A96" w:rsidRDefault="00FA6F39" w:rsidP="00FA6F39">
      <w:pPr>
        <w:ind w:left="1134" w:hanging="567"/>
      </w:pPr>
      <w:r w:rsidRPr="005A1A96">
        <w:t>n)</w:t>
      </w:r>
      <w:r w:rsidRPr="005A1A96">
        <w:tab/>
      </w:r>
      <w:r w:rsidRPr="005A1A96">
        <w:rPr>
          <w:i/>
        </w:rPr>
        <w:t>Centro Nacional de Excelencia Tecnológica en Salud</w:t>
      </w:r>
      <w:r w:rsidRPr="005A1A96">
        <w:t xml:space="preserve"> (Valsts veselības aprūpes tehnoloģiju izcilības centrs);</w:t>
      </w:r>
    </w:p>
    <w:p w14:paraId="5FFABB25" w14:textId="77777777" w:rsidR="00FA6F39" w:rsidRPr="005A1A96" w:rsidRDefault="00FA6F39" w:rsidP="00FA6F39">
      <w:pPr>
        <w:ind w:left="1134" w:hanging="567"/>
      </w:pPr>
    </w:p>
    <w:p w14:paraId="30EA5867" w14:textId="77777777" w:rsidR="00FA6F39" w:rsidRPr="005A1A96" w:rsidRDefault="00FA6F39" w:rsidP="00FA6F39">
      <w:pPr>
        <w:ind w:left="1134" w:hanging="567"/>
      </w:pPr>
      <w:r w:rsidRPr="005A1A96">
        <w:t>o)</w:t>
      </w:r>
      <w:r w:rsidRPr="005A1A96">
        <w:tab/>
      </w:r>
      <w:r w:rsidRPr="005A1A96">
        <w:rPr>
          <w:i/>
        </w:rPr>
        <w:t>Centro Nacional para la Prevención y el Control de las Adicciones</w:t>
      </w:r>
      <w:r w:rsidRPr="005A1A96">
        <w:t xml:space="preserve"> (Valsts atkarību novēršanas un profilakses centrs);</w:t>
      </w:r>
    </w:p>
    <w:p w14:paraId="294E38B8" w14:textId="77777777" w:rsidR="00FA6F39" w:rsidRPr="005A1A96" w:rsidRDefault="00FA6F39" w:rsidP="00FA6F39">
      <w:pPr>
        <w:ind w:left="1134" w:hanging="567"/>
      </w:pPr>
    </w:p>
    <w:p w14:paraId="38E2A164" w14:textId="77777777" w:rsidR="00FA6F39" w:rsidRPr="005A1A96" w:rsidRDefault="00FA6F39" w:rsidP="00FA6F39">
      <w:pPr>
        <w:ind w:left="1134" w:hanging="567"/>
      </w:pPr>
      <w:r w:rsidRPr="005A1A96">
        <w:t>p)</w:t>
      </w:r>
      <w:r w:rsidRPr="005A1A96">
        <w:tab/>
      </w:r>
      <w:r w:rsidRPr="005A1A96">
        <w:rPr>
          <w:i/>
        </w:rPr>
        <w:t>Comisión Nacional de Bioética</w:t>
      </w:r>
      <w:r w:rsidRPr="005A1A96">
        <w:t xml:space="preserve"> (Valsts bioētikas komisija); un</w:t>
      </w:r>
    </w:p>
    <w:p w14:paraId="69565C28" w14:textId="77777777" w:rsidR="00FA6F39" w:rsidRPr="005A1A96" w:rsidRDefault="00FA6F39" w:rsidP="00FA6F39">
      <w:pPr>
        <w:ind w:left="1134" w:hanging="567"/>
      </w:pPr>
    </w:p>
    <w:p w14:paraId="311A5AC6" w14:textId="77777777" w:rsidR="00FA6F39" w:rsidRPr="005A1A96" w:rsidRDefault="00FA6F39" w:rsidP="00FA6F39">
      <w:pPr>
        <w:ind w:left="1134" w:hanging="567"/>
      </w:pPr>
      <w:r w:rsidRPr="005A1A96">
        <w:t>q)</w:t>
      </w:r>
      <w:r w:rsidRPr="005A1A96">
        <w:tab/>
      </w:r>
      <w:r w:rsidRPr="005A1A96">
        <w:rPr>
          <w:i/>
        </w:rPr>
        <w:t>Comisión Nacional de Protección Social en Salud</w:t>
      </w:r>
      <w:r w:rsidRPr="005A1A96">
        <w:t xml:space="preserve"> (Valsts komisija sociālajai aizsardzībai veselības jomā).</w:t>
      </w:r>
    </w:p>
    <w:p w14:paraId="5B193B84" w14:textId="77777777" w:rsidR="00FA6F39" w:rsidRPr="005A1A96" w:rsidRDefault="00FA6F39" w:rsidP="00FA6F39"/>
    <w:p w14:paraId="720D0BC5" w14:textId="77777777" w:rsidR="00FA6F39" w:rsidRPr="005A1A96" w:rsidRDefault="00FA6F39" w:rsidP="00FA6F39">
      <w:pPr>
        <w:ind w:left="567" w:hanging="567"/>
      </w:pPr>
      <w:r w:rsidRPr="005A1A96">
        <w:t>17.</w:t>
      </w:r>
      <w:r w:rsidRPr="005A1A96">
        <w:tab/>
      </w:r>
      <w:r w:rsidRPr="005A1A96">
        <w:rPr>
          <w:i/>
        </w:rPr>
        <w:t>Secretaría del Trabajo y Previsión Social</w:t>
      </w:r>
      <w:r w:rsidRPr="005A1A96">
        <w:t xml:space="preserve"> (Darba un sociālās labklājības ministrija), ietverot turpmāko:</w:t>
      </w:r>
    </w:p>
    <w:p w14:paraId="79897614" w14:textId="77777777" w:rsidR="00FA6F39" w:rsidRPr="005A1A96" w:rsidRDefault="00FA6F39" w:rsidP="00FA6F39"/>
    <w:p w14:paraId="2983E4AA" w14:textId="77777777" w:rsidR="00FA6F39" w:rsidRPr="005A1A96" w:rsidRDefault="00FA6F39" w:rsidP="00FA6F39">
      <w:pPr>
        <w:ind w:left="1134" w:hanging="567"/>
      </w:pPr>
      <w:r w:rsidRPr="005A1A96">
        <w:t>a)</w:t>
      </w:r>
      <w:r w:rsidRPr="005A1A96">
        <w:tab/>
      </w:r>
      <w:r w:rsidRPr="005A1A96">
        <w:rPr>
          <w:i/>
        </w:rPr>
        <w:t>Procuraduría Federal de la Defensa del Trabajo</w:t>
      </w:r>
      <w:r w:rsidRPr="005A1A96">
        <w:t xml:space="preserve"> (Federālā darba aizsardzības prokurora birojs);</w:t>
      </w:r>
    </w:p>
    <w:p w14:paraId="43E809ED" w14:textId="77777777" w:rsidR="00FA6F39" w:rsidRPr="005A1A96" w:rsidRDefault="00FA6F39" w:rsidP="00FA6F39">
      <w:pPr>
        <w:ind w:left="1134" w:hanging="567"/>
      </w:pPr>
    </w:p>
    <w:p w14:paraId="37D19D78" w14:textId="77777777" w:rsidR="00FA6F39" w:rsidRPr="005A1A96" w:rsidRDefault="00FA6F39" w:rsidP="00FA6F39">
      <w:pPr>
        <w:ind w:left="1134" w:hanging="567"/>
      </w:pPr>
      <w:r w:rsidRPr="005A1A96">
        <w:t>b)</w:t>
      </w:r>
      <w:r w:rsidRPr="005A1A96">
        <w:tab/>
      </w:r>
      <w:r w:rsidRPr="005A1A96">
        <w:rPr>
          <w:i/>
        </w:rPr>
        <w:t>LAS Delegaciones Federales del Trabajo</w:t>
      </w:r>
      <w:r w:rsidRPr="005A1A96">
        <w:t xml:space="preserve"> (federālās nodarbināto delegācijas); un</w:t>
      </w:r>
    </w:p>
    <w:p w14:paraId="7F92CC4C" w14:textId="77777777" w:rsidR="00FA6F39" w:rsidRPr="005A1A96" w:rsidRDefault="00FA6F39" w:rsidP="00FA6F39">
      <w:pPr>
        <w:ind w:left="1134" w:hanging="567"/>
      </w:pPr>
    </w:p>
    <w:p w14:paraId="5D170CAF" w14:textId="584E6D3D" w:rsidR="00751A0A" w:rsidRPr="005A1A96" w:rsidRDefault="00751A0A" w:rsidP="00751A0A">
      <w:r w:rsidRPr="005A1A96">
        <w:br w:type="page"/>
      </w:r>
    </w:p>
    <w:p w14:paraId="3DB4794B" w14:textId="53C1AAEE" w:rsidR="00FA6F39" w:rsidRPr="005A1A96" w:rsidRDefault="00751A0A" w:rsidP="00FA6F39">
      <w:pPr>
        <w:ind w:left="1134" w:hanging="567"/>
      </w:pPr>
      <w:r w:rsidRPr="005A1A96">
        <w:t>c</w:t>
      </w:r>
      <w:r w:rsidR="00FA6F39" w:rsidRPr="005A1A96">
        <w:t>)</w:t>
      </w:r>
      <w:r w:rsidR="00FA6F39" w:rsidRPr="005A1A96">
        <w:tab/>
      </w:r>
      <w:r w:rsidR="00FA6F39" w:rsidRPr="005A1A96">
        <w:rPr>
          <w:i/>
        </w:rPr>
        <w:t>Comité Nacional Mixto de Protección al Salario</w:t>
      </w:r>
      <w:r w:rsidR="00FA6F39" w:rsidRPr="005A1A96">
        <w:t xml:space="preserve"> (Valsts apvienotā algu aizsardzības komiteja).</w:t>
      </w:r>
    </w:p>
    <w:p w14:paraId="4F9E0B7C" w14:textId="77777777" w:rsidR="00FA6F39" w:rsidRPr="005A1A96" w:rsidRDefault="00FA6F39" w:rsidP="00FA6F39"/>
    <w:p w14:paraId="7D2B7AB2" w14:textId="77777777" w:rsidR="00FA6F39" w:rsidRPr="005A1A96" w:rsidRDefault="00FA6F39" w:rsidP="00FA6F39">
      <w:pPr>
        <w:ind w:left="567" w:hanging="567"/>
      </w:pPr>
      <w:r w:rsidRPr="005A1A96">
        <w:t>18.</w:t>
      </w:r>
      <w:r w:rsidRPr="005A1A96">
        <w:tab/>
      </w:r>
      <w:r w:rsidRPr="005A1A96">
        <w:rPr>
          <w:i/>
        </w:rPr>
        <w:t>Secretaría de Turismo</w:t>
      </w:r>
      <w:r w:rsidRPr="005A1A96">
        <w:t xml:space="preserve"> (Tūrisma ministrija), ietverot turpmāko:</w:t>
      </w:r>
    </w:p>
    <w:p w14:paraId="080EF907" w14:textId="77777777" w:rsidR="00FA6F39" w:rsidRPr="005A1A96" w:rsidRDefault="00FA6F39" w:rsidP="00FA6F39"/>
    <w:p w14:paraId="4174267C" w14:textId="77777777" w:rsidR="00FA6F39" w:rsidRPr="005A1A96" w:rsidRDefault="00FA6F39" w:rsidP="00FA6F39">
      <w:pPr>
        <w:ind w:left="1134" w:hanging="567"/>
      </w:pPr>
      <w:r w:rsidRPr="005A1A96">
        <w:t>a)</w:t>
      </w:r>
      <w:r w:rsidRPr="005A1A96">
        <w:tab/>
      </w:r>
      <w:r w:rsidRPr="005A1A96">
        <w:rPr>
          <w:i/>
        </w:rPr>
        <w:t>Corporación de Servicios al Turista Ángeles Verdes</w:t>
      </w:r>
      <w:r w:rsidRPr="005A1A96">
        <w:t xml:space="preserve"> (“Zaļo eņģeļu” tūrisma pakalpojumu korporācija); un</w:t>
      </w:r>
    </w:p>
    <w:p w14:paraId="1FF52B94" w14:textId="77777777" w:rsidR="00FA6F39" w:rsidRPr="005A1A96" w:rsidRDefault="00FA6F39" w:rsidP="00FA6F39">
      <w:pPr>
        <w:ind w:left="1134" w:hanging="567"/>
      </w:pPr>
    </w:p>
    <w:p w14:paraId="1B95A003" w14:textId="77777777" w:rsidR="00FA6F39" w:rsidRPr="005A1A96" w:rsidRDefault="00FA6F39" w:rsidP="00FA6F39">
      <w:pPr>
        <w:ind w:left="1134" w:hanging="567"/>
      </w:pPr>
      <w:r w:rsidRPr="005A1A96">
        <w:t>b)</w:t>
      </w:r>
      <w:r w:rsidRPr="005A1A96">
        <w:tab/>
      </w:r>
      <w:r w:rsidRPr="005A1A96">
        <w:rPr>
          <w:i/>
        </w:rPr>
        <w:t>Instituto de Competitividad Turística</w:t>
      </w:r>
      <w:r w:rsidRPr="005A1A96">
        <w:t xml:space="preserve"> (Tūrisma konkurētspējas institūts).</w:t>
      </w:r>
    </w:p>
    <w:p w14:paraId="5628655C" w14:textId="77777777" w:rsidR="00FA6F39" w:rsidRPr="005A1A96" w:rsidRDefault="00FA6F39" w:rsidP="00FA6F39"/>
    <w:p w14:paraId="66C56531" w14:textId="77777777" w:rsidR="00FA6F39" w:rsidRPr="005A1A96" w:rsidRDefault="00FA6F39" w:rsidP="00FA6F39">
      <w:pPr>
        <w:ind w:left="567" w:hanging="567"/>
      </w:pPr>
      <w:r w:rsidRPr="005A1A96">
        <w:t>19.</w:t>
      </w:r>
      <w:r w:rsidRPr="005A1A96">
        <w:tab/>
      </w:r>
      <w:r w:rsidRPr="005A1A96">
        <w:rPr>
          <w:i/>
        </w:rPr>
        <w:t>Procuraduría General de la República</w:t>
      </w:r>
      <w:r w:rsidRPr="005A1A96">
        <w:t xml:space="preserve"> (Republikas ģenerālprokurora birojs)</w:t>
      </w:r>
    </w:p>
    <w:p w14:paraId="3DC802C9" w14:textId="77777777" w:rsidR="00FA6F39" w:rsidRPr="005A1A96" w:rsidRDefault="00FA6F39" w:rsidP="00FA6F39">
      <w:pPr>
        <w:ind w:left="567" w:hanging="567"/>
      </w:pPr>
    </w:p>
    <w:p w14:paraId="3D1FA7C5" w14:textId="77777777" w:rsidR="00FA6F39" w:rsidRPr="005A1A96" w:rsidRDefault="00FA6F39" w:rsidP="00FA6F39">
      <w:pPr>
        <w:ind w:left="567" w:hanging="567"/>
      </w:pPr>
      <w:r w:rsidRPr="005A1A96">
        <w:t>20.</w:t>
      </w:r>
      <w:r w:rsidRPr="005A1A96">
        <w:tab/>
      </w:r>
      <w:r w:rsidRPr="005A1A96">
        <w:rPr>
          <w:i/>
        </w:rPr>
        <w:t>Centro de Ingeniería y Desarrollo Industrial</w:t>
      </w:r>
      <w:r w:rsidRPr="005A1A96">
        <w:t xml:space="preserve"> (Inženierijas un rūpniecības attīstības centrs)</w:t>
      </w:r>
    </w:p>
    <w:p w14:paraId="027406BD" w14:textId="77777777" w:rsidR="00FA6F39" w:rsidRPr="005A1A96" w:rsidRDefault="00FA6F39" w:rsidP="00FA6F39">
      <w:pPr>
        <w:ind w:left="567" w:hanging="567"/>
      </w:pPr>
    </w:p>
    <w:p w14:paraId="38332FCA" w14:textId="77777777" w:rsidR="00FA6F39" w:rsidRPr="005A1A96" w:rsidRDefault="00FA6F39" w:rsidP="00FA6F39">
      <w:pPr>
        <w:ind w:left="567" w:hanging="567"/>
      </w:pPr>
      <w:r w:rsidRPr="005A1A96">
        <w:t>21.</w:t>
      </w:r>
      <w:r w:rsidRPr="005A1A96">
        <w:tab/>
      </w:r>
      <w:r w:rsidRPr="005A1A96">
        <w:rPr>
          <w:i/>
        </w:rPr>
        <w:t>Comisión Nacional de Libros de Texto Gratuitos</w:t>
      </w:r>
      <w:r w:rsidRPr="005A1A96">
        <w:t xml:space="preserve"> (Valsts bezmaksas mācību grāmatu komisija).</w:t>
      </w:r>
    </w:p>
    <w:p w14:paraId="1EBD3BE4" w14:textId="77777777" w:rsidR="00FA6F39" w:rsidRPr="005A1A96" w:rsidRDefault="00FA6F39" w:rsidP="00FA6F39">
      <w:pPr>
        <w:ind w:left="567" w:hanging="567"/>
      </w:pPr>
    </w:p>
    <w:p w14:paraId="5CAF6CB3" w14:textId="77777777" w:rsidR="00FA6F39" w:rsidRPr="005A1A96" w:rsidRDefault="00FA6F39" w:rsidP="00FA6F39">
      <w:pPr>
        <w:ind w:left="567" w:hanging="567"/>
      </w:pPr>
      <w:r w:rsidRPr="005A1A96">
        <w:t>22.</w:t>
      </w:r>
      <w:r w:rsidRPr="005A1A96">
        <w:tab/>
      </w:r>
      <w:r w:rsidRPr="005A1A96">
        <w:rPr>
          <w:i/>
        </w:rPr>
        <w:t>Comisión Nacional de las Zonas Áridas</w:t>
      </w:r>
      <w:r w:rsidRPr="005A1A96">
        <w:t xml:space="preserve"> (Valsts komisija sauso teritoriju jautājumos).</w:t>
      </w:r>
    </w:p>
    <w:p w14:paraId="50E9E4D2" w14:textId="77777777" w:rsidR="00FA6F39" w:rsidRPr="005A1A96" w:rsidRDefault="00FA6F39" w:rsidP="00FA6F39">
      <w:pPr>
        <w:ind w:left="567" w:hanging="567"/>
      </w:pPr>
    </w:p>
    <w:p w14:paraId="37FC254E" w14:textId="77777777" w:rsidR="00FA6F39" w:rsidRPr="005A1A96" w:rsidRDefault="00FA6F39" w:rsidP="00FA6F39">
      <w:pPr>
        <w:ind w:left="567" w:hanging="567"/>
      </w:pPr>
      <w:r w:rsidRPr="005A1A96">
        <w:t>23.</w:t>
      </w:r>
      <w:r w:rsidRPr="005A1A96">
        <w:tab/>
      </w:r>
      <w:r w:rsidRPr="005A1A96">
        <w:rPr>
          <w:i/>
        </w:rPr>
        <w:t>Consejo Nacional de Fomento Educativo</w:t>
      </w:r>
      <w:r w:rsidRPr="005A1A96">
        <w:t xml:space="preserve"> (Valsts izglītības attīstības padome).</w:t>
      </w:r>
    </w:p>
    <w:p w14:paraId="5F2FF315" w14:textId="77777777" w:rsidR="00FA6F39" w:rsidRPr="005A1A96" w:rsidRDefault="00FA6F39" w:rsidP="00FA6F39">
      <w:pPr>
        <w:ind w:left="567" w:hanging="567"/>
      </w:pPr>
    </w:p>
    <w:p w14:paraId="4D8D4CFC" w14:textId="77777777" w:rsidR="00FA6F39" w:rsidRPr="005A1A96" w:rsidRDefault="00FA6F39" w:rsidP="00FA6F39">
      <w:pPr>
        <w:ind w:left="567" w:hanging="567"/>
      </w:pPr>
      <w:r w:rsidRPr="005A1A96">
        <w:t>24.</w:t>
      </w:r>
      <w:r w:rsidRPr="005A1A96">
        <w:tab/>
      </w:r>
      <w:r w:rsidRPr="005A1A96">
        <w:rPr>
          <w:i/>
        </w:rPr>
        <w:t>Comisión Reguladora de Energía</w:t>
      </w:r>
      <w:r w:rsidRPr="005A1A96">
        <w:t xml:space="preserve"> (Enerģētikas regulatīvā komisija).</w:t>
      </w:r>
    </w:p>
    <w:p w14:paraId="40CF5004" w14:textId="77777777" w:rsidR="00FA6F39" w:rsidRPr="005A1A96" w:rsidRDefault="00FA6F39" w:rsidP="00FA6F39"/>
    <w:p w14:paraId="28415DDA" w14:textId="6EBA451E" w:rsidR="00751A0A" w:rsidRPr="005A1A96" w:rsidRDefault="00751A0A" w:rsidP="00751A0A">
      <w:pPr>
        <w:rPr>
          <w:bCs/>
        </w:rPr>
      </w:pPr>
      <w:r w:rsidRPr="005A1A96">
        <w:rPr>
          <w:bCs/>
        </w:rPr>
        <w:br w:type="page"/>
      </w:r>
    </w:p>
    <w:p w14:paraId="6C3D7594" w14:textId="7AFA7054" w:rsidR="00FA6F39" w:rsidRPr="005A1A96" w:rsidRDefault="00751A0A" w:rsidP="00FA6F39">
      <w:pPr>
        <w:jc w:val="center"/>
        <w:rPr>
          <w:bCs/>
        </w:rPr>
      </w:pPr>
      <w:r w:rsidRPr="005A1A96">
        <w:rPr>
          <w:bCs/>
        </w:rPr>
        <w:t>P</w:t>
      </w:r>
      <w:r w:rsidR="00FA6F39" w:rsidRPr="005A1A96">
        <w:rPr>
          <w:bCs/>
        </w:rPr>
        <w:t>IEZĪMES PAR A IEDAĻU</w:t>
      </w:r>
    </w:p>
    <w:p w14:paraId="0CD49D97" w14:textId="77777777" w:rsidR="00FA6F39" w:rsidRPr="005A1A96" w:rsidRDefault="00FA6F39" w:rsidP="00FA6F39">
      <w:pPr>
        <w:rPr>
          <w:bCs/>
        </w:rPr>
      </w:pPr>
    </w:p>
    <w:p w14:paraId="53AE4FD8" w14:textId="77777777" w:rsidR="00FA6F39" w:rsidRPr="005A1A96" w:rsidRDefault="00FA6F39" w:rsidP="00FA6F39">
      <w:r w:rsidRPr="005A1A96">
        <w:t>Šajā iedaļā uzskaitīto struktūru tulkojums tiek sniegts tikai atsauces nolūkā, un tas nav oficiāls tulkojums.</w:t>
      </w:r>
    </w:p>
    <w:p w14:paraId="6139EED4" w14:textId="77777777" w:rsidR="00FA6F39" w:rsidRPr="005A1A96" w:rsidRDefault="00FA6F39" w:rsidP="00FA6F39"/>
    <w:p w14:paraId="068C214C" w14:textId="77777777" w:rsidR="00FA6F39" w:rsidRPr="005A1A96" w:rsidRDefault="00FA6F39" w:rsidP="00FA6F39"/>
    <w:p w14:paraId="48E611C3" w14:textId="77777777" w:rsidR="00FA6F39" w:rsidRPr="005A1A96" w:rsidRDefault="00FA6F39" w:rsidP="00FA6F39">
      <w:pPr>
        <w:jc w:val="center"/>
      </w:pPr>
      <w:r w:rsidRPr="005A1A96">
        <w:t>B IEDAĻA</w:t>
      </w:r>
    </w:p>
    <w:p w14:paraId="3D4445AC" w14:textId="77777777" w:rsidR="00FA6F39" w:rsidRPr="005A1A96" w:rsidRDefault="00FA6F39" w:rsidP="00FA6F39">
      <w:pPr>
        <w:jc w:val="center"/>
      </w:pPr>
    </w:p>
    <w:p w14:paraId="7F31BD88" w14:textId="77777777" w:rsidR="00FA6F39" w:rsidRPr="005A1A96" w:rsidRDefault="00FA6F39" w:rsidP="00FA6F39">
      <w:pPr>
        <w:jc w:val="center"/>
      </w:pPr>
      <w:r w:rsidRPr="005A1A96">
        <w:t>TERITORIĀLĀ PĀRVALDES LĪMEŅA STRUKTŪRAS</w:t>
      </w:r>
    </w:p>
    <w:p w14:paraId="324119BF" w14:textId="77777777" w:rsidR="00FA6F39" w:rsidRPr="005A1A96" w:rsidRDefault="00FA6F39" w:rsidP="00FA6F39"/>
    <w:p w14:paraId="06857A4C" w14:textId="04F67F49" w:rsidR="00FA6F39" w:rsidRPr="005A1A96" w:rsidRDefault="00FA6F39" w:rsidP="00FA6F39">
      <w:r w:rsidRPr="005A1A96">
        <w:t>1.</w:t>
      </w:r>
      <w:r w:rsidRPr="005A1A96">
        <w:tab/>
        <w:t>Ja vien piezīmēs par šo iedaļu un vispārīgajās piezīmēs H iedaļā nav noteikts citādi, 21. nodaļa (Publiskais iepirkums) attiecas uz iepirkuma veicējiem šādos štatos: Čivava, Mehiko, Kolima, Durango, Mehiko (štats), Gvanahvato, Halisko, Morelosa, Nuevoleona, Puebla, Keretaro, Sanluisa Potosi, Verakrusa un Sacatekasa:</w:t>
      </w:r>
    </w:p>
    <w:p w14:paraId="49B17B24" w14:textId="77777777" w:rsidR="00FA6F39" w:rsidRPr="005A1A96" w:rsidRDefault="00FA6F39" w:rsidP="00FA6F39"/>
    <w:p w14:paraId="38CE037F" w14:textId="77777777" w:rsidR="00FA6F39" w:rsidRPr="005A1A96" w:rsidRDefault="00FA6F39" w:rsidP="00FA6F39">
      <w:pPr>
        <w:ind w:left="567" w:hanging="567"/>
      </w:pPr>
      <w:r w:rsidRPr="005A1A96">
        <w:t>a)</w:t>
      </w:r>
      <w:r w:rsidRPr="005A1A96">
        <w:tab/>
        <w:t>attiecībā uz katra štata 1. apakšsarakstā (Pārvaldes struktūras) uzskaitītajām teritoriālā pārvaldes līmeņa struktūrām, ja piegāžu vērtība ir vienāda ar šādām robežvērtībām vai pārsniedz tās:</w:t>
      </w:r>
    </w:p>
    <w:p w14:paraId="5268FCCC" w14:textId="77777777" w:rsidR="00FA6F39" w:rsidRPr="005A1A96" w:rsidRDefault="00FA6F39" w:rsidP="00FA6F39"/>
    <w:p w14:paraId="20B6F9E6" w14:textId="77777777" w:rsidR="00FA6F39" w:rsidRPr="005A1A96" w:rsidRDefault="00FA6F39" w:rsidP="00FA6F39">
      <w:pPr>
        <w:tabs>
          <w:tab w:val="left" w:pos="1134"/>
        </w:tabs>
        <w:ind w:left="3402" w:hanging="2835"/>
      </w:pPr>
      <w:r w:rsidRPr="005A1A96">
        <w:t>i)</w:t>
      </w:r>
      <w:r w:rsidRPr="005A1A96">
        <w:tab/>
        <w:t>178 100 USD</w:t>
      </w:r>
      <w:r w:rsidRPr="005A1A96">
        <w:tab/>
        <w:t>D un E iedaļā minētajām precēm un pakalpojumiem; un</w:t>
      </w:r>
    </w:p>
    <w:p w14:paraId="269DB397" w14:textId="77777777" w:rsidR="00FA6F39" w:rsidRPr="005A1A96" w:rsidRDefault="00FA6F39" w:rsidP="00FA6F39">
      <w:pPr>
        <w:tabs>
          <w:tab w:val="left" w:pos="1134"/>
        </w:tabs>
        <w:ind w:left="3402" w:hanging="2835"/>
      </w:pPr>
    </w:p>
    <w:p w14:paraId="0AFF62D4" w14:textId="77777777" w:rsidR="00FA6F39" w:rsidRPr="005A1A96" w:rsidRDefault="00FA6F39" w:rsidP="00FA6F39">
      <w:pPr>
        <w:tabs>
          <w:tab w:val="left" w:pos="1134"/>
        </w:tabs>
        <w:ind w:left="3402" w:hanging="2835"/>
      </w:pPr>
      <w:r w:rsidRPr="005A1A96">
        <w:t>ii)</w:t>
      </w:r>
      <w:r w:rsidRPr="005A1A96">
        <w:tab/>
        <w:t>10 333 931 USD</w:t>
      </w:r>
      <w:r w:rsidRPr="005A1A96">
        <w:tab/>
        <w:t>F iedaļā minētajiem būvniecības pakalpojumiem; un</w:t>
      </w:r>
    </w:p>
    <w:p w14:paraId="027F109F" w14:textId="77777777" w:rsidR="00FA6F39" w:rsidRPr="005A1A96" w:rsidRDefault="00FA6F39" w:rsidP="00FA6F39"/>
    <w:p w14:paraId="4E4F4F6F" w14:textId="53A7365B" w:rsidR="00751A0A" w:rsidRPr="005A1A96" w:rsidRDefault="00751A0A" w:rsidP="00751A0A">
      <w:r w:rsidRPr="005A1A96">
        <w:br w:type="page"/>
      </w:r>
    </w:p>
    <w:p w14:paraId="5FAD60AD" w14:textId="50DD2383" w:rsidR="00FA6F39" w:rsidRPr="005A1A96" w:rsidRDefault="00751A0A" w:rsidP="00FA6F39">
      <w:pPr>
        <w:ind w:left="567" w:hanging="567"/>
      </w:pPr>
      <w:r w:rsidRPr="005A1A96">
        <w:t>b</w:t>
      </w:r>
      <w:r w:rsidR="00FA6F39" w:rsidRPr="005A1A96">
        <w:t>)</w:t>
      </w:r>
      <w:r w:rsidR="00FA6F39" w:rsidRPr="005A1A96">
        <w:tab/>
        <w:t>attiecībā uz katra štata 2. apakšsarakstā (Citas struktūras) uzskaitītajām pārējām teritoriālā līmeņa struktūrām, ja piegāžu vērtība ir vienāda ar šādām robežvērtībām vai pārsniedz tās:</w:t>
      </w:r>
    </w:p>
    <w:p w14:paraId="1962C08B" w14:textId="77777777" w:rsidR="00FA6F39" w:rsidRPr="005A1A96" w:rsidRDefault="00FA6F39" w:rsidP="00FA6F39"/>
    <w:p w14:paraId="7C8149FE" w14:textId="77777777" w:rsidR="00FA6F39" w:rsidRPr="005A1A96" w:rsidRDefault="00FA6F39" w:rsidP="00FA6F39">
      <w:pPr>
        <w:tabs>
          <w:tab w:val="left" w:pos="1134"/>
        </w:tabs>
        <w:ind w:left="3402" w:hanging="2835"/>
      </w:pPr>
      <w:r w:rsidRPr="005A1A96">
        <w:t>i)</w:t>
      </w:r>
      <w:r w:rsidRPr="005A1A96">
        <w:tab/>
        <w:t>397 535 USD</w:t>
      </w:r>
      <w:r w:rsidRPr="005A1A96">
        <w:tab/>
        <w:t>D un E iedaļā minētajām precēm un pakalpojumiem; un</w:t>
      </w:r>
    </w:p>
    <w:p w14:paraId="070089A4" w14:textId="77777777" w:rsidR="00FA6F39" w:rsidRPr="005A1A96" w:rsidRDefault="00FA6F39" w:rsidP="00FA6F39">
      <w:pPr>
        <w:tabs>
          <w:tab w:val="left" w:pos="1134"/>
        </w:tabs>
        <w:ind w:left="3402" w:hanging="2835"/>
      </w:pPr>
    </w:p>
    <w:p w14:paraId="3AAD0F80" w14:textId="77777777" w:rsidR="00FA6F39" w:rsidRPr="005A1A96" w:rsidRDefault="00FA6F39" w:rsidP="00FA6F39">
      <w:pPr>
        <w:tabs>
          <w:tab w:val="left" w:pos="1134"/>
        </w:tabs>
        <w:ind w:left="3402" w:hanging="2835"/>
      </w:pPr>
      <w:r w:rsidRPr="005A1A96">
        <w:t>ii)</w:t>
      </w:r>
      <w:r w:rsidRPr="005A1A96">
        <w:tab/>
        <w:t>12 721 740 USD</w:t>
      </w:r>
      <w:r w:rsidRPr="005A1A96">
        <w:tab/>
        <w:t>F iedaļā minētajiem būvniecības pakalpojumiem.</w:t>
      </w:r>
    </w:p>
    <w:p w14:paraId="1C3880D0" w14:textId="77777777" w:rsidR="00FA6F39" w:rsidRPr="005A1A96" w:rsidRDefault="00FA6F39" w:rsidP="00FA6F39"/>
    <w:p w14:paraId="3EB260D6" w14:textId="77777777" w:rsidR="00FA6F39" w:rsidRPr="005A1A96" w:rsidRDefault="00FA6F39" w:rsidP="00FA6F39">
      <w:pPr>
        <w:rPr>
          <w:bCs/>
        </w:rPr>
      </w:pPr>
      <w:r w:rsidRPr="005A1A96">
        <w:rPr>
          <w:bCs/>
        </w:rPr>
        <w:t>2.</w:t>
      </w:r>
      <w:r w:rsidRPr="005A1A96">
        <w:rPr>
          <w:bCs/>
        </w:rPr>
        <w:tab/>
        <w:t>Iepriekš 1. punktā noteiktās robežvērtības piemēro šā nolīguma spēkā stāšanās gadā, un tām piemēro inflācijas korekciju saskaņā ar šīs iedaļas piezīmju 14. punktu.</w:t>
      </w:r>
    </w:p>
    <w:p w14:paraId="5C39D133" w14:textId="77777777" w:rsidR="00FA6F39" w:rsidRPr="005A1A96" w:rsidRDefault="00FA6F39" w:rsidP="00FA6F39">
      <w:pPr>
        <w:rPr>
          <w:bCs/>
        </w:rPr>
      </w:pPr>
    </w:p>
    <w:p w14:paraId="311B7B1A" w14:textId="77777777" w:rsidR="00FA6F39" w:rsidRPr="005A1A96" w:rsidRDefault="00FA6F39" w:rsidP="00FA6F39">
      <w:pPr>
        <w:jc w:val="center"/>
      </w:pPr>
      <w:r w:rsidRPr="005A1A96">
        <w:t>Teritoriālā līmeņa iepirkuma veicēju saraksts</w:t>
      </w:r>
    </w:p>
    <w:p w14:paraId="064E6BAA" w14:textId="77777777" w:rsidR="00FA6F39" w:rsidRPr="005A1A96" w:rsidRDefault="00FA6F39" w:rsidP="00FA6F39"/>
    <w:p w14:paraId="09851CB9" w14:textId="77777777" w:rsidR="00FA6F39" w:rsidRPr="005A1A96" w:rsidRDefault="00FA6F39" w:rsidP="00FA6F39">
      <w:pPr>
        <w:ind w:left="567" w:hanging="567"/>
      </w:pPr>
      <w:r w:rsidRPr="005A1A96">
        <w:t>I.</w:t>
      </w:r>
      <w:r w:rsidRPr="005A1A96">
        <w:tab/>
        <w:t>ČIVAVA</w:t>
      </w:r>
    </w:p>
    <w:p w14:paraId="52AB8F04" w14:textId="77777777" w:rsidR="00FA6F39" w:rsidRPr="005A1A96" w:rsidRDefault="00FA6F39" w:rsidP="00FA6F39">
      <w:pPr>
        <w:rPr>
          <w:rFonts w:eastAsia="Calibri"/>
        </w:rPr>
      </w:pPr>
    </w:p>
    <w:p w14:paraId="1A9A73EF" w14:textId="77777777" w:rsidR="00FA6F39" w:rsidRPr="005A1A96" w:rsidRDefault="00FA6F39" w:rsidP="00FA6F39">
      <w:pPr>
        <w:tabs>
          <w:tab w:val="left" w:pos="1418"/>
        </w:tabs>
        <w:rPr>
          <w:iCs/>
        </w:rPr>
      </w:pPr>
      <w:r w:rsidRPr="005A1A96">
        <w:rPr>
          <w:iCs/>
        </w:rPr>
        <w:t>1. apakšsaraksts</w:t>
      </w:r>
      <w:r w:rsidRPr="005A1A96">
        <w:rPr>
          <w:iCs/>
        </w:rPr>
        <w:tab/>
        <w:t>Pārvaldes struktūras</w:t>
      </w:r>
    </w:p>
    <w:p w14:paraId="325E4562" w14:textId="77777777" w:rsidR="00FA6F39" w:rsidRPr="005A1A96" w:rsidRDefault="00FA6F39" w:rsidP="00FA6F39">
      <w:pPr>
        <w:tabs>
          <w:tab w:val="left" w:pos="1701"/>
        </w:tabs>
        <w:rPr>
          <w:iCs/>
        </w:rPr>
      </w:pPr>
    </w:p>
    <w:p w14:paraId="659884DC" w14:textId="77777777" w:rsidR="00FA6F39" w:rsidRPr="005A1A96" w:rsidRDefault="00FA6F39" w:rsidP="00FA6F39">
      <w:pPr>
        <w:ind w:left="567" w:hanging="567"/>
      </w:pPr>
      <w:r w:rsidRPr="005A1A96">
        <w:t>1.</w:t>
      </w:r>
      <w:r w:rsidRPr="005A1A96">
        <w:tab/>
      </w:r>
      <w:r w:rsidRPr="005A1A96">
        <w:rPr>
          <w:i/>
        </w:rPr>
        <w:t>Comisión Estatal para los Pueblos Indígenas</w:t>
      </w:r>
      <w:r w:rsidRPr="005A1A96">
        <w:t>;</w:t>
      </w:r>
    </w:p>
    <w:p w14:paraId="272DD7F8" w14:textId="77777777" w:rsidR="00FA6F39" w:rsidRPr="005A1A96" w:rsidRDefault="00FA6F39" w:rsidP="00FA6F39">
      <w:pPr>
        <w:ind w:left="567" w:hanging="567"/>
      </w:pPr>
    </w:p>
    <w:p w14:paraId="24C31C16" w14:textId="77777777" w:rsidR="00FA6F39" w:rsidRPr="005A1A96" w:rsidRDefault="00FA6F39" w:rsidP="00FA6F39">
      <w:pPr>
        <w:ind w:left="567" w:hanging="567"/>
      </w:pPr>
      <w:r w:rsidRPr="005A1A96">
        <w:t>2.</w:t>
      </w:r>
      <w:r w:rsidRPr="005A1A96">
        <w:tab/>
      </w:r>
      <w:r w:rsidRPr="005A1A96">
        <w:rPr>
          <w:i/>
        </w:rPr>
        <w:t>Coordinación Ejecutiva de Gabinete</w:t>
      </w:r>
      <w:r w:rsidRPr="005A1A96">
        <w:t>;</w:t>
      </w:r>
    </w:p>
    <w:p w14:paraId="6C194D68" w14:textId="77777777" w:rsidR="00FA6F39" w:rsidRPr="005A1A96" w:rsidRDefault="00FA6F39" w:rsidP="00FA6F39">
      <w:pPr>
        <w:ind w:left="567" w:hanging="567"/>
      </w:pPr>
    </w:p>
    <w:p w14:paraId="21BB91AF" w14:textId="77777777" w:rsidR="00FA6F39" w:rsidRPr="005A1A96" w:rsidRDefault="00FA6F39" w:rsidP="00FA6F39">
      <w:pPr>
        <w:ind w:left="567" w:hanging="567"/>
      </w:pPr>
      <w:r w:rsidRPr="005A1A96">
        <w:t>3.</w:t>
      </w:r>
      <w:r w:rsidRPr="005A1A96">
        <w:tab/>
      </w:r>
      <w:r w:rsidRPr="005A1A96">
        <w:rPr>
          <w:i/>
        </w:rPr>
        <w:t>Fiscalía General del Estado</w:t>
      </w:r>
      <w:r w:rsidRPr="005A1A96">
        <w:t>;</w:t>
      </w:r>
    </w:p>
    <w:p w14:paraId="33D0A6A4" w14:textId="77777777" w:rsidR="00FA6F39" w:rsidRPr="005A1A96" w:rsidRDefault="00FA6F39" w:rsidP="00FA6F39">
      <w:pPr>
        <w:ind w:left="567" w:hanging="567"/>
      </w:pPr>
    </w:p>
    <w:p w14:paraId="74AA8DE7" w14:textId="4E12D22D" w:rsidR="00751A0A" w:rsidRPr="005A1A96" w:rsidRDefault="00751A0A" w:rsidP="00751A0A">
      <w:r w:rsidRPr="005A1A96">
        <w:br w:type="page"/>
      </w:r>
    </w:p>
    <w:p w14:paraId="6695A0AA" w14:textId="4315DA8B" w:rsidR="00FA6F39" w:rsidRPr="005A1A96" w:rsidRDefault="00751A0A" w:rsidP="00FA6F39">
      <w:pPr>
        <w:ind w:left="567" w:hanging="567"/>
      </w:pPr>
      <w:r w:rsidRPr="005A1A96">
        <w:t>4</w:t>
      </w:r>
      <w:r w:rsidR="00FA6F39" w:rsidRPr="005A1A96">
        <w:t>.</w:t>
      </w:r>
      <w:r w:rsidR="00FA6F39" w:rsidRPr="005A1A96">
        <w:tab/>
      </w:r>
      <w:r w:rsidR="00FA6F39" w:rsidRPr="005A1A96">
        <w:rPr>
          <w:i/>
        </w:rPr>
        <w:t>Secretaría de Comunicaciones y Obras Públicas</w:t>
      </w:r>
      <w:r w:rsidR="00FA6F39" w:rsidRPr="005A1A96">
        <w:t>;</w:t>
      </w:r>
    </w:p>
    <w:p w14:paraId="154197B7" w14:textId="77777777" w:rsidR="00FA6F39" w:rsidRPr="005A1A96" w:rsidRDefault="00FA6F39" w:rsidP="00FA6F39">
      <w:pPr>
        <w:ind w:left="567" w:hanging="567"/>
      </w:pPr>
    </w:p>
    <w:p w14:paraId="106607EC" w14:textId="77777777" w:rsidR="00FA6F39" w:rsidRPr="005A1A96" w:rsidRDefault="00FA6F39" w:rsidP="00FA6F39">
      <w:pPr>
        <w:ind w:left="567" w:hanging="567"/>
      </w:pPr>
      <w:r w:rsidRPr="005A1A96">
        <w:t>5.</w:t>
      </w:r>
      <w:r w:rsidRPr="005A1A96">
        <w:tab/>
      </w:r>
      <w:r w:rsidRPr="005A1A96">
        <w:rPr>
          <w:i/>
        </w:rPr>
        <w:t>Secretaría de Cultura</w:t>
      </w:r>
      <w:r w:rsidRPr="005A1A96">
        <w:t>;</w:t>
      </w:r>
    </w:p>
    <w:p w14:paraId="354AA44E" w14:textId="77777777" w:rsidR="00FA6F39" w:rsidRPr="005A1A96" w:rsidRDefault="00FA6F39" w:rsidP="00FA6F39">
      <w:pPr>
        <w:ind w:left="567" w:hanging="567"/>
      </w:pPr>
    </w:p>
    <w:p w14:paraId="0B8E0753" w14:textId="77777777" w:rsidR="00FA6F39" w:rsidRPr="005A1A96" w:rsidRDefault="00FA6F39" w:rsidP="00FA6F39">
      <w:pPr>
        <w:ind w:left="567" w:hanging="567"/>
      </w:pPr>
      <w:r w:rsidRPr="005A1A96">
        <w:t>6.</w:t>
      </w:r>
      <w:r w:rsidRPr="005A1A96">
        <w:tab/>
      </w:r>
      <w:r w:rsidRPr="005A1A96">
        <w:rPr>
          <w:i/>
        </w:rPr>
        <w:t>Secretaría de Desarrollo Municipal</w:t>
      </w:r>
      <w:r w:rsidRPr="005A1A96">
        <w:t>;</w:t>
      </w:r>
    </w:p>
    <w:p w14:paraId="62BBBD76" w14:textId="77777777" w:rsidR="00FA6F39" w:rsidRPr="005A1A96" w:rsidRDefault="00FA6F39" w:rsidP="00FA6F39">
      <w:pPr>
        <w:ind w:left="567" w:hanging="567"/>
      </w:pPr>
    </w:p>
    <w:p w14:paraId="57604E8D" w14:textId="77777777" w:rsidR="00FA6F39" w:rsidRPr="005A1A96" w:rsidRDefault="00FA6F39" w:rsidP="00FA6F39">
      <w:pPr>
        <w:ind w:left="567" w:hanging="567"/>
      </w:pPr>
      <w:r w:rsidRPr="005A1A96">
        <w:t>7.</w:t>
      </w:r>
      <w:r w:rsidRPr="005A1A96">
        <w:tab/>
      </w:r>
      <w:r w:rsidRPr="005A1A96">
        <w:rPr>
          <w:i/>
        </w:rPr>
        <w:t>Secretaría de Desarrollo Rural</w:t>
      </w:r>
      <w:r w:rsidRPr="005A1A96">
        <w:t>;</w:t>
      </w:r>
    </w:p>
    <w:p w14:paraId="24B26CA3" w14:textId="77777777" w:rsidR="00FA6F39" w:rsidRPr="005A1A96" w:rsidRDefault="00FA6F39" w:rsidP="00FA6F39">
      <w:pPr>
        <w:ind w:left="567" w:hanging="567"/>
      </w:pPr>
    </w:p>
    <w:p w14:paraId="6BFE74E4" w14:textId="77777777" w:rsidR="00FA6F39" w:rsidRPr="005A1A96" w:rsidRDefault="00FA6F39" w:rsidP="00FA6F39">
      <w:pPr>
        <w:ind w:left="567" w:hanging="567"/>
      </w:pPr>
      <w:r w:rsidRPr="005A1A96">
        <w:t>8.</w:t>
      </w:r>
      <w:r w:rsidRPr="005A1A96">
        <w:tab/>
      </w:r>
      <w:r w:rsidRPr="005A1A96">
        <w:rPr>
          <w:i/>
        </w:rPr>
        <w:t>Secretaría de Desarrollo Social</w:t>
      </w:r>
      <w:r w:rsidRPr="005A1A96">
        <w:t>;</w:t>
      </w:r>
    </w:p>
    <w:p w14:paraId="1BD73A34" w14:textId="77777777" w:rsidR="00FA6F39" w:rsidRPr="005A1A96" w:rsidRDefault="00FA6F39" w:rsidP="00FA6F39">
      <w:pPr>
        <w:ind w:left="567" w:hanging="567"/>
      </w:pPr>
    </w:p>
    <w:p w14:paraId="2AE09B9B" w14:textId="77777777" w:rsidR="00FA6F39" w:rsidRPr="005A1A96" w:rsidRDefault="00FA6F39" w:rsidP="00FA6F39">
      <w:pPr>
        <w:ind w:left="567" w:hanging="567"/>
      </w:pPr>
      <w:r w:rsidRPr="005A1A96">
        <w:t>9.</w:t>
      </w:r>
      <w:r w:rsidRPr="005A1A96">
        <w:tab/>
      </w:r>
      <w:r w:rsidRPr="005A1A96">
        <w:rPr>
          <w:i/>
        </w:rPr>
        <w:t>Secretaría de Desarrollo Urbano y Ecología</w:t>
      </w:r>
      <w:r w:rsidRPr="005A1A96">
        <w:t>;</w:t>
      </w:r>
    </w:p>
    <w:p w14:paraId="05BE646D" w14:textId="77777777" w:rsidR="00FA6F39" w:rsidRPr="005A1A96" w:rsidRDefault="00FA6F39" w:rsidP="00FA6F39">
      <w:pPr>
        <w:ind w:left="567" w:hanging="567"/>
      </w:pPr>
    </w:p>
    <w:p w14:paraId="741F5846" w14:textId="77777777" w:rsidR="00FA6F39" w:rsidRPr="005A1A96" w:rsidRDefault="00FA6F39" w:rsidP="00FA6F39">
      <w:pPr>
        <w:ind w:left="567" w:hanging="567"/>
      </w:pPr>
      <w:r w:rsidRPr="005A1A96">
        <w:t>10.</w:t>
      </w:r>
      <w:r w:rsidRPr="005A1A96">
        <w:tab/>
      </w:r>
      <w:r w:rsidRPr="005A1A96">
        <w:rPr>
          <w:i/>
        </w:rPr>
        <w:t>Secretaría de Educación y Deporte</w:t>
      </w:r>
      <w:r w:rsidRPr="005A1A96">
        <w:t>;</w:t>
      </w:r>
    </w:p>
    <w:p w14:paraId="718A7BD9" w14:textId="77777777" w:rsidR="00FA6F39" w:rsidRPr="005A1A96" w:rsidRDefault="00FA6F39" w:rsidP="00FA6F39">
      <w:pPr>
        <w:ind w:left="567" w:hanging="567"/>
      </w:pPr>
    </w:p>
    <w:p w14:paraId="68BE2EF0" w14:textId="77777777" w:rsidR="00FA6F39" w:rsidRPr="005A1A96" w:rsidRDefault="00FA6F39" w:rsidP="00FA6F39">
      <w:pPr>
        <w:ind w:left="567" w:hanging="567"/>
      </w:pPr>
      <w:r w:rsidRPr="005A1A96">
        <w:t>11.</w:t>
      </w:r>
      <w:r w:rsidRPr="005A1A96">
        <w:tab/>
      </w:r>
      <w:r w:rsidRPr="005A1A96">
        <w:rPr>
          <w:i/>
        </w:rPr>
        <w:t>Secretaría de Hacienda</w:t>
      </w:r>
      <w:r w:rsidRPr="005A1A96">
        <w:t>;</w:t>
      </w:r>
    </w:p>
    <w:p w14:paraId="631B97CF" w14:textId="77777777" w:rsidR="00FA6F39" w:rsidRPr="005A1A96" w:rsidRDefault="00FA6F39" w:rsidP="00FA6F39">
      <w:pPr>
        <w:ind w:left="567" w:hanging="567"/>
      </w:pPr>
    </w:p>
    <w:p w14:paraId="349BCC3F" w14:textId="77777777" w:rsidR="00FA6F39" w:rsidRPr="005A1A96" w:rsidRDefault="00FA6F39" w:rsidP="00FA6F39">
      <w:pPr>
        <w:ind w:left="567" w:hanging="567"/>
      </w:pPr>
      <w:r w:rsidRPr="005A1A96">
        <w:t>12.</w:t>
      </w:r>
      <w:r w:rsidRPr="005A1A96">
        <w:tab/>
      </w:r>
      <w:r w:rsidRPr="005A1A96">
        <w:rPr>
          <w:i/>
        </w:rPr>
        <w:t>Secretaría de Innovación y Desarrollo Económico</w:t>
      </w:r>
      <w:r w:rsidRPr="005A1A96">
        <w:t>;</w:t>
      </w:r>
    </w:p>
    <w:p w14:paraId="57F763E1" w14:textId="77777777" w:rsidR="00FA6F39" w:rsidRPr="005A1A96" w:rsidRDefault="00FA6F39" w:rsidP="00FA6F39">
      <w:pPr>
        <w:ind w:left="567" w:hanging="567"/>
      </w:pPr>
    </w:p>
    <w:p w14:paraId="48BF8428" w14:textId="77777777" w:rsidR="00FA6F39" w:rsidRPr="005A1A96" w:rsidRDefault="00FA6F39" w:rsidP="00FA6F39">
      <w:pPr>
        <w:ind w:left="567" w:hanging="567"/>
      </w:pPr>
      <w:r w:rsidRPr="005A1A96">
        <w:t>13.</w:t>
      </w:r>
      <w:r w:rsidRPr="005A1A96">
        <w:tab/>
      </w:r>
      <w:r w:rsidRPr="005A1A96">
        <w:rPr>
          <w:i/>
        </w:rPr>
        <w:t>Secretaría de la Función Pública</w:t>
      </w:r>
      <w:r w:rsidRPr="005A1A96">
        <w:t>;</w:t>
      </w:r>
    </w:p>
    <w:p w14:paraId="763DCF11" w14:textId="77777777" w:rsidR="00FA6F39" w:rsidRPr="005A1A96" w:rsidRDefault="00FA6F39" w:rsidP="00FA6F39">
      <w:pPr>
        <w:ind w:left="567" w:hanging="567"/>
      </w:pPr>
    </w:p>
    <w:p w14:paraId="3C3DA587" w14:textId="77777777" w:rsidR="00FA6F39" w:rsidRPr="005A1A96" w:rsidRDefault="00FA6F39" w:rsidP="00FA6F39">
      <w:pPr>
        <w:ind w:left="567" w:hanging="567"/>
      </w:pPr>
      <w:r w:rsidRPr="005A1A96">
        <w:t>14.</w:t>
      </w:r>
      <w:r w:rsidRPr="005A1A96">
        <w:tab/>
      </w:r>
      <w:r w:rsidRPr="005A1A96">
        <w:rPr>
          <w:i/>
        </w:rPr>
        <w:t>Secretaría de Salud</w:t>
      </w:r>
      <w:r w:rsidRPr="005A1A96">
        <w:t>;</w:t>
      </w:r>
    </w:p>
    <w:p w14:paraId="24040AAE" w14:textId="77777777" w:rsidR="00FA6F39" w:rsidRPr="005A1A96" w:rsidRDefault="00FA6F39" w:rsidP="00FA6F39">
      <w:pPr>
        <w:ind w:left="567" w:hanging="567"/>
      </w:pPr>
    </w:p>
    <w:p w14:paraId="4A1A787F" w14:textId="77777777" w:rsidR="00FA6F39" w:rsidRPr="005A1A96" w:rsidRDefault="00FA6F39" w:rsidP="00FA6F39">
      <w:pPr>
        <w:ind w:left="567" w:hanging="567"/>
      </w:pPr>
      <w:r w:rsidRPr="005A1A96">
        <w:t>15.</w:t>
      </w:r>
      <w:r w:rsidRPr="005A1A96">
        <w:tab/>
      </w:r>
      <w:r w:rsidRPr="005A1A96">
        <w:rPr>
          <w:i/>
        </w:rPr>
        <w:t>Secretaría del Trabajo y Previsión Social</w:t>
      </w:r>
      <w:r w:rsidRPr="005A1A96">
        <w:t>; un</w:t>
      </w:r>
    </w:p>
    <w:p w14:paraId="748D7E52" w14:textId="77777777" w:rsidR="00FA6F39" w:rsidRPr="005A1A96" w:rsidRDefault="00FA6F39" w:rsidP="00FA6F39">
      <w:pPr>
        <w:ind w:left="567" w:hanging="567"/>
      </w:pPr>
    </w:p>
    <w:p w14:paraId="7333F5FD" w14:textId="77777777" w:rsidR="00FA6F39" w:rsidRPr="005A1A96" w:rsidRDefault="00FA6F39" w:rsidP="00FA6F39">
      <w:pPr>
        <w:ind w:left="567" w:hanging="567"/>
      </w:pPr>
      <w:r w:rsidRPr="005A1A96">
        <w:t>16.</w:t>
      </w:r>
      <w:r w:rsidRPr="005A1A96">
        <w:tab/>
      </w:r>
      <w:r w:rsidRPr="005A1A96">
        <w:rPr>
          <w:i/>
        </w:rPr>
        <w:t>Secretaría General de Gobierno</w:t>
      </w:r>
      <w:r w:rsidRPr="005A1A96">
        <w:t>.</w:t>
      </w:r>
    </w:p>
    <w:p w14:paraId="2B70E1D3" w14:textId="77777777" w:rsidR="00FA6F39" w:rsidRPr="005A1A96" w:rsidRDefault="00FA6F39" w:rsidP="00FA6F39">
      <w:pPr>
        <w:rPr>
          <w:rFonts w:eastAsia="Calibri"/>
        </w:rPr>
      </w:pPr>
    </w:p>
    <w:p w14:paraId="6D1D7865" w14:textId="1EA0B2BB" w:rsidR="00751A0A" w:rsidRPr="005A1A96" w:rsidRDefault="00751A0A" w:rsidP="00751A0A">
      <w:pPr>
        <w:rPr>
          <w:iCs/>
        </w:rPr>
      </w:pPr>
      <w:r w:rsidRPr="005A1A96">
        <w:rPr>
          <w:iCs/>
        </w:rPr>
        <w:br w:type="page"/>
      </w:r>
    </w:p>
    <w:p w14:paraId="24941952" w14:textId="15F5631D" w:rsidR="00FA6F39" w:rsidRPr="005A1A96" w:rsidRDefault="00751A0A" w:rsidP="00FA6F39">
      <w:pPr>
        <w:tabs>
          <w:tab w:val="left" w:pos="1418"/>
        </w:tabs>
        <w:rPr>
          <w:iCs/>
        </w:rPr>
      </w:pPr>
      <w:r w:rsidRPr="005A1A96">
        <w:rPr>
          <w:iCs/>
        </w:rPr>
        <w:t>2</w:t>
      </w:r>
      <w:r w:rsidR="00FA6F39" w:rsidRPr="005A1A96">
        <w:rPr>
          <w:iCs/>
        </w:rPr>
        <w:t>. apakšsaraksts</w:t>
      </w:r>
      <w:r w:rsidR="00FA6F39" w:rsidRPr="005A1A96">
        <w:rPr>
          <w:iCs/>
        </w:rPr>
        <w:tab/>
        <w:t>Citas struktūras</w:t>
      </w:r>
    </w:p>
    <w:p w14:paraId="609C2512" w14:textId="77777777" w:rsidR="00FA6F39" w:rsidRPr="005A1A96" w:rsidRDefault="00FA6F39" w:rsidP="00FA6F39">
      <w:pPr>
        <w:tabs>
          <w:tab w:val="left" w:pos="1701"/>
        </w:tabs>
        <w:rPr>
          <w:iCs/>
        </w:rPr>
      </w:pPr>
    </w:p>
    <w:p w14:paraId="61470BEA" w14:textId="77777777" w:rsidR="00FA6F39" w:rsidRPr="005A1A96" w:rsidRDefault="00FA6F39" w:rsidP="00FA6F39">
      <w:pPr>
        <w:ind w:left="567" w:hanging="567"/>
      </w:pPr>
      <w:r w:rsidRPr="005A1A96">
        <w:t>1.</w:t>
      </w:r>
      <w:r w:rsidRPr="005A1A96">
        <w:tab/>
      </w:r>
      <w:r w:rsidRPr="005A1A96">
        <w:rPr>
          <w:i/>
        </w:rPr>
        <w:t>Administradora de Servicios Aeroportuarios de Chihuahua, S</w:t>
      </w:r>
      <w:r w:rsidRPr="005A1A96">
        <w:t>.</w:t>
      </w:r>
      <w:r w:rsidRPr="005A1A96">
        <w:rPr>
          <w:i/>
        </w:rPr>
        <w:t>A</w:t>
      </w:r>
      <w:r w:rsidRPr="005A1A96">
        <w:t>.</w:t>
      </w:r>
      <w:r w:rsidRPr="005A1A96">
        <w:rPr>
          <w:i/>
        </w:rPr>
        <w:t xml:space="preserve"> de C</w:t>
      </w:r>
      <w:r w:rsidRPr="005A1A96">
        <w:t>.</w:t>
      </w:r>
      <w:r w:rsidRPr="005A1A96">
        <w:rPr>
          <w:i/>
        </w:rPr>
        <w:t>V</w:t>
      </w:r>
      <w:r w:rsidRPr="005A1A96">
        <w:t>.;</w:t>
      </w:r>
    </w:p>
    <w:p w14:paraId="7DA0EAD1" w14:textId="77777777" w:rsidR="00FA6F39" w:rsidRPr="005A1A96" w:rsidRDefault="00FA6F39" w:rsidP="00FA6F39">
      <w:pPr>
        <w:ind w:left="567" w:hanging="567"/>
      </w:pPr>
    </w:p>
    <w:p w14:paraId="215D59D3" w14:textId="77777777" w:rsidR="00FA6F39" w:rsidRPr="005A1A96" w:rsidRDefault="00FA6F39" w:rsidP="00FA6F39">
      <w:pPr>
        <w:ind w:left="567" w:hanging="567"/>
      </w:pPr>
      <w:r w:rsidRPr="005A1A96">
        <w:t>2.</w:t>
      </w:r>
      <w:r w:rsidRPr="005A1A96">
        <w:tab/>
      </w:r>
      <w:r w:rsidRPr="005A1A96">
        <w:rPr>
          <w:i/>
        </w:rPr>
        <w:t>Colegio de Bachilleres del Estado de Chihuahua (COBACH)</w:t>
      </w:r>
      <w:r w:rsidRPr="005A1A96">
        <w:t>;</w:t>
      </w:r>
    </w:p>
    <w:p w14:paraId="154BBDE9" w14:textId="77777777" w:rsidR="00FA6F39" w:rsidRPr="005A1A96" w:rsidRDefault="00FA6F39" w:rsidP="00FA6F39">
      <w:pPr>
        <w:ind w:left="567" w:hanging="567"/>
      </w:pPr>
    </w:p>
    <w:p w14:paraId="15C14759" w14:textId="77777777" w:rsidR="00FA6F39" w:rsidRPr="005A1A96" w:rsidRDefault="00FA6F39" w:rsidP="00FA6F39">
      <w:pPr>
        <w:ind w:left="567" w:hanging="567"/>
      </w:pPr>
      <w:r w:rsidRPr="005A1A96">
        <w:t>3.</w:t>
      </w:r>
      <w:r w:rsidRPr="005A1A96">
        <w:tab/>
      </w:r>
      <w:r w:rsidRPr="005A1A96">
        <w:rPr>
          <w:i/>
        </w:rPr>
        <w:t>Colegio de Educación Profesional Técnica del Estado de Chihuahua</w:t>
      </w:r>
      <w:r w:rsidRPr="005A1A96">
        <w:t>;</w:t>
      </w:r>
    </w:p>
    <w:p w14:paraId="32DAE18C" w14:textId="77777777" w:rsidR="00FA6F39" w:rsidRPr="005A1A96" w:rsidRDefault="00FA6F39" w:rsidP="00FA6F39">
      <w:pPr>
        <w:ind w:left="567" w:hanging="567"/>
      </w:pPr>
    </w:p>
    <w:p w14:paraId="120B84E4" w14:textId="77777777" w:rsidR="00FA6F39" w:rsidRPr="005A1A96" w:rsidRDefault="00FA6F39" w:rsidP="00FA6F39">
      <w:pPr>
        <w:ind w:left="567" w:hanging="567"/>
      </w:pPr>
      <w:r w:rsidRPr="005A1A96">
        <w:t>4.</w:t>
      </w:r>
      <w:r w:rsidRPr="005A1A96">
        <w:tab/>
      </w:r>
      <w:r w:rsidRPr="005A1A96">
        <w:rPr>
          <w:i/>
        </w:rPr>
        <w:t>Colegio de Estudios Científicos y Tecnológicos del Estado de Chihuahua</w:t>
      </w:r>
      <w:r w:rsidRPr="005A1A96">
        <w:t>;</w:t>
      </w:r>
    </w:p>
    <w:p w14:paraId="5EF5C7D0" w14:textId="77777777" w:rsidR="00FA6F39" w:rsidRPr="005A1A96" w:rsidRDefault="00FA6F39" w:rsidP="00FA6F39">
      <w:pPr>
        <w:ind w:left="567" w:hanging="567"/>
      </w:pPr>
    </w:p>
    <w:p w14:paraId="15FF5E1E" w14:textId="77777777" w:rsidR="00FA6F39" w:rsidRPr="005A1A96" w:rsidRDefault="00FA6F39" w:rsidP="00FA6F39">
      <w:pPr>
        <w:ind w:left="567" w:hanging="567"/>
      </w:pPr>
      <w:r w:rsidRPr="005A1A96">
        <w:t>5.</w:t>
      </w:r>
      <w:r w:rsidRPr="005A1A96">
        <w:tab/>
      </w:r>
      <w:r w:rsidRPr="005A1A96">
        <w:rPr>
          <w:i/>
        </w:rPr>
        <w:t>Comisión Estatal de Vivienda, Suelo e Infraestructura de Chihuahua (COESVI)</w:t>
      </w:r>
      <w:r w:rsidRPr="005A1A96">
        <w:t>;</w:t>
      </w:r>
    </w:p>
    <w:p w14:paraId="00CA596D" w14:textId="77777777" w:rsidR="00FA6F39" w:rsidRPr="005A1A96" w:rsidRDefault="00FA6F39" w:rsidP="00FA6F39">
      <w:pPr>
        <w:ind w:left="567" w:hanging="567"/>
      </w:pPr>
    </w:p>
    <w:p w14:paraId="6DD56ABC" w14:textId="77777777" w:rsidR="00FA6F39" w:rsidRPr="005A1A96" w:rsidRDefault="00FA6F39" w:rsidP="00FA6F39">
      <w:pPr>
        <w:ind w:left="567" w:hanging="567"/>
      </w:pPr>
      <w:r w:rsidRPr="005A1A96">
        <w:t>6.</w:t>
      </w:r>
      <w:r w:rsidRPr="005A1A96">
        <w:tab/>
      </w:r>
      <w:r w:rsidRPr="005A1A96">
        <w:rPr>
          <w:i/>
        </w:rPr>
        <w:t>Comisión Estatal para la Protección contra Riesgos Sanitarios</w:t>
      </w:r>
      <w:r w:rsidRPr="005A1A96">
        <w:t>;</w:t>
      </w:r>
    </w:p>
    <w:p w14:paraId="2F6C9AB8" w14:textId="77777777" w:rsidR="00FA6F39" w:rsidRPr="005A1A96" w:rsidRDefault="00FA6F39" w:rsidP="00FA6F39">
      <w:pPr>
        <w:ind w:left="567" w:hanging="567"/>
      </w:pPr>
    </w:p>
    <w:p w14:paraId="747863ED" w14:textId="77777777" w:rsidR="00FA6F39" w:rsidRPr="005A1A96" w:rsidRDefault="00FA6F39" w:rsidP="00FA6F39">
      <w:pPr>
        <w:ind w:left="567" w:hanging="567"/>
      </w:pPr>
      <w:r w:rsidRPr="005A1A96">
        <w:t>7.</w:t>
      </w:r>
      <w:r w:rsidRPr="005A1A96">
        <w:tab/>
      </w:r>
      <w:r w:rsidRPr="005A1A96">
        <w:rPr>
          <w:i/>
        </w:rPr>
        <w:t>Consejo Estatal de Población</w:t>
      </w:r>
      <w:r w:rsidRPr="005A1A96">
        <w:t>;</w:t>
      </w:r>
    </w:p>
    <w:p w14:paraId="499E6831" w14:textId="77777777" w:rsidR="00FA6F39" w:rsidRPr="005A1A96" w:rsidRDefault="00FA6F39" w:rsidP="00FA6F39">
      <w:pPr>
        <w:ind w:left="567" w:hanging="567"/>
      </w:pPr>
    </w:p>
    <w:p w14:paraId="5D100B9F" w14:textId="77777777" w:rsidR="00FA6F39" w:rsidRPr="005A1A96" w:rsidRDefault="00FA6F39" w:rsidP="00FA6F39">
      <w:pPr>
        <w:ind w:left="567" w:hanging="567"/>
      </w:pPr>
      <w:r w:rsidRPr="005A1A96">
        <w:t>8.</w:t>
      </w:r>
      <w:r w:rsidRPr="005A1A96">
        <w:tab/>
      </w:r>
      <w:r w:rsidRPr="005A1A96">
        <w:rPr>
          <w:i/>
        </w:rPr>
        <w:t>Desarrollo Integral de la Familia del Estado de Chihuahua</w:t>
      </w:r>
      <w:r w:rsidRPr="005A1A96">
        <w:t>;</w:t>
      </w:r>
    </w:p>
    <w:p w14:paraId="4B9ABB36" w14:textId="77777777" w:rsidR="00FA6F39" w:rsidRPr="005A1A96" w:rsidRDefault="00FA6F39" w:rsidP="00FA6F39">
      <w:pPr>
        <w:ind w:left="567" w:hanging="567"/>
      </w:pPr>
    </w:p>
    <w:p w14:paraId="0A0CE867" w14:textId="77777777" w:rsidR="00FA6F39" w:rsidRPr="005A1A96" w:rsidRDefault="00FA6F39" w:rsidP="00FA6F39">
      <w:pPr>
        <w:ind w:left="567" w:hanging="567"/>
      </w:pPr>
      <w:r w:rsidRPr="005A1A96">
        <w:t>9.</w:t>
      </w:r>
      <w:r w:rsidRPr="005A1A96">
        <w:tab/>
      </w:r>
      <w:r w:rsidRPr="005A1A96">
        <w:rPr>
          <w:i/>
        </w:rPr>
        <w:t>El Colegio de Chihuahua</w:t>
      </w:r>
      <w:r w:rsidRPr="005A1A96">
        <w:t>;</w:t>
      </w:r>
    </w:p>
    <w:p w14:paraId="2C3C6C78" w14:textId="77777777" w:rsidR="00FA6F39" w:rsidRPr="005A1A96" w:rsidRDefault="00FA6F39" w:rsidP="00FA6F39">
      <w:pPr>
        <w:ind w:left="567" w:hanging="567"/>
      </w:pPr>
    </w:p>
    <w:p w14:paraId="251A0226" w14:textId="77777777" w:rsidR="00FA6F39" w:rsidRPr="005A1A96" w:rsidRDefault="00FA6F39" w:rsidP="00FA6F39">
      <w:pPr>
        <w:ind w:left="567" w:hanging="567"/>
      </w:pPr>
      <w:r w:rsidRPr="005A1A96">
        <w:t>10.</w:t>
      </w:r>
      <w:r w:rsidRPr="005A1A96">
        <w:tab/>
      </w:r>
      <w:r w:rsidRPr="005A1A96">
        <w:rPr>
          <w:i/>
        </w:rPr>
        <w:t>Escuela Normal Superior del Estado Profesor J</w:t>
      </w:r>
      <w:r w:rsidRPr="005A1A96">
        <w:t>.</w:t>
      </w:r>
      <w:r w:rsidRPr="005A1A96">
        <w:rPr>
          <w:i/>
        </w:rPr>
        <w:t xml:space="preserve"> E</w:t>
      </w:r>
      <w:r w:rsidRPr="005A1A96">
        <w:t>.</w:t>
      </w:r>
      <w:r w:rsidRPr="005A1A96">
        <w:rPr>
          <w:i/>
        </w:rPr>
        <w:t xml:space="preserve"> Medrano</w:t>
      </w:r>
      <w:r w:rsidRPr="005A1A96">
        <w:t>;</w:t>
      </w:r>
    </w:p>
    <w:p w14:paraId="71D13B60" w14:textId="77777777" w:rsidR="00FA6F39" w:rsidRPr="005A1A96" w:rsidRDefault="00FA6F39" w:rsidP="00FA6F39">
      <w:pPr>
        <w:ind w:left="567" w:hanging="567"/>
      </w:pPr>
    </w:p>
    <w:p w14:paraId="02DFCE56" w14:textId="77777777" w:rsidR="00FA6F39" w:rsidRPr="005A1A96" w:rsidRDefault="00FA6F39" w:rsidP="00FA6F39">
      <w:pPr>
        <w:ind w:left="567" w:hanging="567"/>
      </w:pPr>
      <w:r w:rsidRPr="005A1A96">
        <w:t>11.</w:t>
      </w:r>
      <w:r w:rsidRPr="005A1A96">
        <w:tab/>
      </w:r>
      <w:r w:rsidRPr="005A1A96">
        <w:rPr>
          <w:i/>
        </w:rPr>
        <w:t>Fomento y Desarrollo Artesanal del Estado de Chihuahua</w:t>
      </w:r>
      <w:r w:rsidRPr="005A1A96">
        <w:t>;</w:t>
      </w:r>
    </w:p>
    <w:p w14:paraId="5EFB617A" w14:textId="77777777" w:rsidR="00FA6F39" w:rsidRPr="005A1A96" w:rsidRDefault="00FA6F39" w:rsidP="00FA6F39">
      <w:pPr>
        <w:ind w:left="567" w:hanging="567"/>
      </w:pPr>
    </w:p>
    <w:p w14:paraId="27C66FF3" w14:textId="02C185E3" w:rsidR="00751A0A" w:rsidRPr="005A1A96" w:rsidRDefault="00751A0A" w:rsidP="00751A0A">
      <w:r w:rsidRPr="005A1A96">
        <w:br w:type="page"/>
      </w:r>
    </w:p>
    <w:p w14:paraId="6CD773EA" w14:textId="553A0950" w:rsidR="00FA6F39" w:rsidRPr="005A1A96" w:rsidRDefault="00751A0A" w:rsidP="00FA6F39">
      <w:pPr>
        <w:ind w:left="567" w:hanging="567"/>
      </w:pPr>
      <w:r w:rsidRPr="005A1A96">
        <w:t>1</w:t>
      </w:r>
      <w:r w:rsidR="00FA6F39" w:rsidRPr="005A1A96">
        <w:t>2.</w:t>
      </w:r>
      <w:r w:rsidR="00FA6F39" w:rsidRPr="005A1A96">
        <w:tab/>
      </w:r>
      <w:r w:rsidR="00FA6F39" w:rsidRPr="005A1A96">
        <w:rPr>
          <w:i/>
        </w:rPr>
        <w:t>Instituto Chihuahuense de Educación para los Adultos (ICHEA)</w:t>
      </w:r>
      <w:r w:rsidR="00FA6F39" w:rsidRPr="005A1A96">
        <w:t>;</w:t>
      </w:r>
    </w:p>
    <w:p w14:paraId="2086CCC0" w14:textId="77777777" w:rsidR="00FA6F39" w:rsidRPr="005A1A96" w:rsidRDefault="00FA6F39" w:rsidP="00FA6F39">
      <w:pPr>
        <w:ind w:left="567" w:hanging="567"/>
      </w:pPr>
    </w:p>
    <w:p w14:paraId="6E699539" w14:textId="77777777" w:rsidR="00FA6F39" w:rsidRPr="005A1A96" w:rsidRDefault="00FA6F39" w:rsidP="00FA6F39">
      <w:pPr>
        <w:ind w:left="567" w:hanging="567"/>
      </w:pPr>
      <w:r w:rsidRPr="005A1A96">
        <w:t>13.</w:t>
      </w:r>
      <w:r w:rsidRPr="005A1A96">
        <w:tab/>
      </w:r>
      <w:r w:rsidRPr="005A1A96">
        <w:rPr>
          <w:i/>
        </w:rPr>
        <w:t>Instituto Chihuahuense de Infraestructura Física y Educativa</w:t>
      </w:r>
      <w:r w:rsidRPr="005A1A96">
        <w:t>;</w:t>
      </w:r>
    </w:p>
    <w:p w14:paraId="638EA3BE" w14:textId="77777777" w:rsidR="00FA6F39" w:rsidRPr="005A1A96" w:rsidRDefault="00FA6F39" w:rsidP="00FA6F39">
      <w:pPr>
        <w:ind w:left="567" w:hanging="567"/>
      </w:pPr>
    </w:p>
    <w:p w14:paraId="722C898F" w14:textId="77777777" w:rsidR="00FA6F39" w:rsidRPr="005A1A96" w:rsidRDefault="00FA6F39" w:rsidP="00FA6F39">
      <w:pPr>
        <w:ind w:left="567" w:hanging="567"/>
      </w:pPr>
      <w:r w:rsidRPr="005A1A96">
        <w:t>14.</w:t>
      </w:r>
      <w:r w:rsidRPr="005A1A96">
        <w:tab/>
      </w:r>
      <w:r w:rsidRPr="005A1A96">
        <w:rPr>
          <w:i/>
        </w:rPr>
        <w:t>Instituto Chihuahuense de la Juventud</w:t>
      </w:r>
      <w:r w:rsidRPr="005A1A96">
        <w:t>;</w:t>
      </w:r>
    </w:p>
    <w:p w14:paraId="31A6357A" w14:textId="77777777" w:rsidR="00FA6F39" w:rsidRPr="005A1A96" w:rsidRDefault="00FA6F39" w:rsidP="00FA6F39">
      <w:pPr>
        <w:ind w:left="567" w:hanging="567"/>
      </w:pPr>
    </w:p>
    <w:p w14:paraId="505E4CFB" w14:textId="77777777" w:rsidR="00FA6F39" w:rsidRPr="005A1A96" w:rsidRDefault="00FA6F39" w:rsidP="00FA6F39">
      <w:pPr>
        <w:ind w:left="567" w:hanging="567"/>
      </w:pPr>
      <w:r w:rsidRPr="005A1A96">
        <w:t>15.</w:t>
      </w:r>
      <w:r w:rsidRPr="005A1A96">
        <w:tab/>
      </w:r>
      <w:r w:rsidRPr="005A1A96">
        <w:rPr>
          <w:i/>
        </w:rPr>
        <w:t>Instituto Chihuahuense de la Mujer</w:t>
      </w:r>
      <w:r w:rsidRPr="005A1A96">
        <w:t>;</w:t>
      </w:r>
    </w:p>
    <w:p w14:paraId="4CBC13D9" w14:textId="77777777" w:rsidR="00FA6F39" w:rsidRPr="005A1A96" w:rsidRDefault="00FA6F39" w:rsidP="00FA6F39">
      <w:pPr>
        <w:ind w:left="567" w:hanging="567"/>
      </w:pPr>
    </w:p>
    <w:p w14:paraId="66523D6D" w14:textId="77777777" w:rsidR="00FA6F39" w:rsidRPr="005A1A96" w:rsidRDefault="00FA6F39" w:rsidP="00FA6F39">
      <w:pPr>
        <w:ind w:left="567" w:hanging="567"/>
      </w:pPr>
      <w:r w:rsidRPr="005A1A96">
        <w:t>16.</w:t>
      </w:r>
      <w:r w:rsidRPr="005A1A96">
        <w:tab/>
      </w:r>
      <w:r w:rsidRPr="005A1A96">
        <w:rPr>
          <w:i/>
        </w:rPr>
        <w:t>Instituto Chihuahuense de Salud</w:t>
      </w:r>
      <w:r w:rsidRPr="005A1A96">
        <w:t>;</w:t>
      </w:r>
    </w:p>
    <w:p w14:paraId="7C0B7761" w14:textId="77777777" w:rsidR="00FA6F39" w:rsidRPr="005A1A96" w:rsidRDefault="00FA6F39" w:rsidP="00FA6F39">
      <w:pPr>
        <w:ind w:left="567" w:hanging="567"/>
      </w:pPr>
    </w:p>
    <w:p w14:paraId="5EEFBCF2" w14:textId="77777777" w:rsidR="00FA6F39" w:rsidRPr="005A1A96" w:rsidRDefault="00FA6F39" w:rsidP="00FA6F39">
      <w:pPr>
        <w:ind w:left="567" w:hanging="567"/>
      </w:pPr>
      <w:r w:rsidRPr="005A1A96">
        <w:t>17.</w:t>
      </w:r>
      <w:r w:rsidRPr="005A1A96">
        <w:tab/>
      </w:r>
      <w:r w:rsidRPr="005A1A96">
        <w:rPr>
          <w:i/>
        </w:rPr>
        <w:t>Instituto Chihuahuense del Deporte y Cultura Física</w:t>
      </w:r>
      <w:r w:rsidRPr="005A1A96">
        <w:t>;</w:t>
      </w:r>
    </w:p>
    <w:p w14:paraId="2E3081BB" w14:textId="77777777" w:rsidR="00FA6F39" w:rsidRPr="005A1A96" w:rsidRDefault="00FA6F39" w:rsidP="00FA6F39">
      <w:pPr>
        <w:ind w:left="567" w:hanging="567"/>
      </w:pPr>
    </w:p>
    <w:p w14:paraId="15EDB967" w14:textId="77777777" w:rsidR="00FA6F39" w:rsidRPr="005A1A96" w:rsidRDefault="00FA6F39" w:rsidP="00FA6F39">
      <w:pPr>
        <w:ind w:left="567" w:hanging="567"/>
      </w:pPr>
      <w:r w:rsidRPr="005A1A96">
        <w:t>18.</w:t>
      </w:r>
      <w:r w:rsidRPr="005A1A96">
        <w:tab/>
      </w:r>
      <w:r w:rsidRPr="005A1A96">
        <w:rPr>
          <w:i/>
        </w:rPr>
        <w:t>Instituto de Apoyo al Desarrollo Tecnológico</w:t>
      </w:r>
      <w:r w:rsidRPr="005A1A96">
        <w:t>;</w:t>
      </w:r>
    </w:p>
    <w:p w14:paraId="5BEE6F6B" w14:textId="77777777" w:rsidR="00FA6F39" w:rsidRPr="005A1A96" w:rsidRDefault="00FA6F39" w:rsidP="00FA6F39">
      <w:pPr>
        <w:ind w:left="567" w:hanging="567"/>
      </w:pPr>
    </w:p>
    <w:p w14:paraId="65355541" w14:textId="77777777" w:rsidR="00FA6F39" w:rsidRPr="005A1A96" w:rsidRDefault="00FA6F39" w:rsidP="00FA6F39">
      <w:pPr>
        <w:ind w:left="567" w:hanging="567"/>
      </w:pPr>
      <w:r w:rsidRPr="005A1A96">
        <w:t>19.</w:t>
      </w:r>
      <w:r w:rsidRPr="005A1A96">
        <w:tab/>
      </w:r>
      <w:r w:rsidRPr="005A1A96">
        <w:rPr>
          <w:i/>
        </w:rPr>
        <w:t>Instituto de Capacitación para el Trabajo del Estado de Chihuahua</w:t>
      </w:r>
      <w:r w:rsidRPr="005A1A96">
        <w:t>;</w:t>
      </w:r>
    </w:p>
    <w:p w14:paraId="4A148258" w14:textId="77777777" w:rsidR="00FA6F39" w:rsidRPr="005A1A96" w:rsidRDefault="00FA6F39" w:rsidP="00FA6F39">
      <w:pPr>
        <w:ind w:left="567" w:hanging="567"/>
      </w:pPr>
    </w:p>
    <w:p w14:paraId="0FD93ABF" w14:textId="77777777" w:rsidR="00FA6F39" w:rsidRPr="005A1A96" w:rsidRDefault="00FA6F39" w:rsidP="00FA6F39">
      <w:pPr>
        <w:ind w:left="567" w:hanging="567"/>
      </w:pPr>
      <w:r w:rsidRPr="005A1A96">
        <w:t>20.</w:t>
      </w:r>
      <w:r w:rsidRPr="005A1A96">
        <w:tab/>
      </w:r>
      <w:r w:rsidRPr="005A1A96">
        <w:rPr>
          <w:i/>
        </w:rPr>
        <w:t>Instituto de Innovación y Competitividad</w:t>
      </w:r>
      <w:r w:rsidRPr="005A1A96">
        <w:t>;</w:t>
      </w:r>
    </w:p>
    <w:p w14:paraId="1BAF5D86" w14:textId="77777777" w:rsidR="00FA6F39" w:rsidRPr="005A1A96" w:rsidRDefault="00FA6F39" w:rsidP="00FA6F39">
      <w:pPr>
        <w:ind w:left="567" w:hanging="567"/>
      </w:pPr>
    </w:p>
    <w:p w14:paraId="31A390A2" w14:textId="77777777" w:rsidR="00FA6F39" w:rsidRPr="005A1A96" w:rsidRDefault="00FA6F39" w:rsidP="00FA6F39">
      <w:pPr>
        <w:ind w:left="567" w:hanging="567"/>
      </w:pPr>
      <w:r w:rsidRPr="005A1A96">
        <w:t>21.</w:t>
      </w:r>
      <w:r w:rsidRPr="005A1A96">
        <w:tab/>
      </w:r>
      <w:r w:rsidRPr="005A1A96">
        <w:rPr>
          <w:i/>
        </w:rPr>
        <w:t>Instituto Tecnológico Superior de Nuevo Casas Grandes (ITSNCG)</w:t>
      </w:r>
      <w:r w:rsidRPr="005A1A96">
        <w:t>;</w:t>
      </w:r>
    </w:p>
    <w:p w14:paraId="6AF05E1B" w14:textId="77777777" w:rsidR="00FA6F39" w:rsidRPr="005A1A96" w:rsidRDefault="00FA6F39" w:rsidP="00FA6F39">
      <w:pPr>
        <w:ind w:left="567" w:hanging="567"/>
      </w:pPr>
    </w:p>
    <w:p w14:paraId="2257280C" w14:textId="77777777" w:rsidR="00FA6F39" w:rsidRPr="005A1A96" w:rsidRDefault="00FA6F39" w:rsidP="00FA6F39">
      <w:pPr>
        <w:ind w:left="567" w:hanging="567"/>
      </w:pPr>
      <w:r w:rsidRPr="005A1A96">
        <w:t>22.</w:t>
      </w:r>
      <w:r w:rsidRPr="005A1A96">
        <w:tab/>
      </w:r>
      <w:r w:rsidRPr="005A1A96">
        <w:rPr>
          <w:i/>
        </w:rPr>
        <w:t>Junta Central de Agua y Saneamiento</w:t>
      </w:r>
      <w:r w:rsidRPr="005A1A96">
        <w:t>;</w:t>
      </w:r>
    </w:p>
    <w:p w14:paraId="04A8201E" w14:textId="77777777" w:rsidR="00FA6F39" w:rsidRPr="005A1A96" w:rsidRDefault="00FA6F39" w:rsidP="00FA6F39">
      <w:pPr>
        <w:ind w:left="567" w:hanging="567"/>
      </w:pPr>
    </w:p>
    <w:p w14:paraId="40E4C483" w14:textId="77777777" w:rsidR="00FA6F39" w:rsidRPr="005A1A96" w:rsidRDefault="00FA6F39" w:rsidP="00FA6F39">
      <w:pPr>
        <w:ind w:left="567" w:hanging="567"/>
      </w:pPr>
      <w:r w:rsidRPr="005A1A96">
        <w:t>23.</w:t>
      </w:r>
      <w:r w:rsidRPr="005A1A96">
        <w:tab/>
      </w:r>
      <w:r w:rsidRPr="005A1A96">
        <w:rPr>
          <w:i/>
        </w:rPr>
        <w:t>Junta de Asistencia Social</w:t>
      </w:r>
      <w:r w:rsidRPr="005A1A96">
        <w:t>;</w:t>
      </w:r>
    </w:p>
    <w:p w14:paraId="2353B679" w14:textId="77777777" w:rsidR="00FA6F39" w:rsidRPr="005A1A96" w:rsidRDefault="00FA6F39" w:rsidP="00FA6F39">
      <w:pPr>
        <w:ind w:left="567" w:hanging="567"/>
      </w:pPr>
    </w:p>
    <w:p w14:paraId="1C83C3BC" w14:textId="05F8B4E7" w:rsidR="00751A0A" w:rsidRPr="005A1A96" w:rsidRDefault="00751A0A" w:rsidP="00751A0A">
      <w:r w:rsidRPr="005A1A96">
        <w:br w:type="page"/>
      </w:r>
    </w:p>
    <w:p w14:paraId="5D8C147A" w14:textId="3140BED6" w:rsidR="00FA6F39" w:rsidRPr="005A1A96" w:rsidRDefault="00751A0A" w:rsidP="00FA6F39">
      <w:pPr>
        <w:ind w:left="567" w:hanging="567"/>
      </w:pPr>
      <w:r w:rsidRPr="005A1A96">
        <w:t>2</w:t>
      </w:r>
      <w:r w:rsidR="00FA6F39" w:rsidRPr="005A1A96">
        <w:t>4.</w:t>
      </w:r>
      <w:r w:rsidR="00FA6F39" w:rsidRPr="005A1A96">
        <w:tab/>
      </w:r>
      <w:r w:rsidR="00FA6F39" w:rsidRPr="005A1A96">
        <w:rPr>
          <w:i/>
        </w:rPr>
        <w:t>Pensiones Civiles del Estado de Chihuahua</w:t>
      </w:r>
      <w:r w:rsidR="00FA6F39" w:rsidRPr="005A1A96">
        <w:t>;</w:t>
      </w:r>
    </w:p>
    <w:p w14:paraId="61FA61F6" w14:textId="77777777" w:rsidR="00FA6F39" w:rsidRPr="005A1A96" w:rsidRDefault="00FA6F39" w:rsidP="00FA6F39">
      <w:pPr>
        <w:ind w:left="567" w:hanging="567"/>
      </w:pPr>
    </w:p>
    <w:p w14:paraId="5D8D0BCF" w14:textId="77777777" w:rsidR="00FA6F39" w:rsidRPr="005A1A96" w:rsidRDefault="00FA6F39" w:rsidP="00FA6F39">
      <w:pPr>
        <w:ind w:left="567" w:hanging="567"/>
      </w:pPr>
      <w:r w:rsidRPr="005A1A96">
        <w:t>25.</w:t>
      </w:r>
      <w:r w:rsidRPr="005A1A96">
        <w:tab/>
      </w:r>
      <w:r w:rsidRPr="005A1A96">
        <w:rPr>
          <w:i/>
        </w:rPr>
        <w:t>Promotora para el Desarrollo Económico de Chihuahua</w:t>
      </w:r>
      <w:r w:rsidRPr="005A1A96">
        <w:t>;</w:t>
      </w:r>
    </w:p>
    <w:p w14:paraId="070ADE31" w14:textId="77777777" w:rsidR="00FA6F39" w:rsidRPr="005A1A96" w:rsidRDefault="00FA6F39" w:rsidP="00FA6F39">
      <w:pPr>
        <w:ind w:left="567" w:hanging="567"/>
      </w:pPr>
    </w:p>
    <w:p w14:paraId="46FAB70C" w14:textId="77777777" w:rsidR="00FA6F39" w:rsidRPr="005A1A96" w:rsidRDefault="00FA6F39" w:rsidP="00FA6F39">
      <w:pPr>
        <w:ind w:left="567" w:hanging="567"/>
      </w:pPr>
      <w:r w:rsidRPr="005A1A96">
        <w:t>26.</w:t>
      </w:r>
      <w:r w:rsidRPr="005A1A96">
        <w:tab/>
      </w:r>
      <w:r w:rsidRPr="005A1A96">
        <w:rPr>
          <w:i/>
        </w:rPr>
        <w:t>Régimen Estatal de Protección Social en Salud (Seguro Popular)</w:t>
      </w:r>
      <w:r w:rsidRPr="005A1A96">
        <w:t>;</w:t>
      </w:r>
    </w:p>
    <w:p w14:paraId="1B4D1882" w14:textId="77777777" w:rsidR="00FA6F39" w:rsidRPr="005A1A96" w:rsidRDefault="00FA6F39" w:rsidP="00FA6F39">
      <w:pPr>
        <w:ind w:left="567" w:hanging="567"/>
      </w:pPr>
    </w:p>
    <w:p w14:paraId="77B20233" w14:textId="77777777" w:rsidR="00FA6F39" w:rsidRPr="005A1A96" w:rsidRDefault="00FA6F39" w:rsidP="00FA6F39">
      <w:pPr>
        <w:ind w:left="567" w:hanging="567"/>
      </w:pPr>
      <w:r w:rsidRPr="005A1A96">
        <w:t>27.</w:t>
      </w:r>
      <w:r w:rsidRPr="005A1A96">
        <w:tab/>
      </w:r>
      <w:r w:rsidRPr="005A1A96">
        <w:rPr>
          <w:i/>
        </w:rPr>
        <w:t>Servicios de Salud de Chihuahua</w:t>
      </w:r>
      <w:r w:rsidRPr="005A1A96">
        <w:t>;</w:t>
      </w:r>
    </w:p>
    <w:p w14:paraId="030B499B" w14:textId="77777777" w:rsidR="00FA6F39" w:rsidRPr="005A1A96" w:rsidRDefault="00FA6F39" w:rsidP="00FA6F39">
      <w:pPr>
        <w:ind w:left="567" w:hanging="567"/>
      </w:pPr>
    </w:p>
    <w:p w14:paraId="63136226" w14:textId="77777777" w:rsidR="00FA6F39" w:rsidRPr="005A1A96" w:rsidRDefault="00FA6F39" w:rsidP="00FA6F39">
      <w:pPr>
        <w:ind w:left="567" w:hanging="567"/>
      </w:pPr>
      <w:r w:rsidRPr="005A1A96">
        <w:t>28.</w:t>
      </w:r>
      <w:r w:rsidRPr="005A1A96">
        <w:tab/>
      </w:r>
      <w:r w:rsidRPr="005A1A96">
        <w:rPr>
          <w:i/>
        </w:rPr>
        <w:t>Servicios Educativos del Estado de Chihuahua</w:t>
      </w:r>
      <w:r w:rsidRPr="005A1A96">
        <w:t>;</w:t>
      </w:r>
    </w:p>
    <w:p w14:paraId="79A93767" w14:textId="77777777" w:rsidR="00FA6F39" w:rsidRPr="005A1A96" w:rsidRDefault="00FA6F39" w:rsidP="00FA6F39">
      <w:pPr>
        <w:ind w:left="567" w:hanging="567"/>
      </w:pPr>
    </w:p>
    <w:p w14:paraId="6BBF54F7" w14:textId="77777777" w:rsidR="00FA6F39" w:rsidRPr="005A1A96" w:rsidRDefault="00FA6F39" w:rsidP="00FA6F39">
      <w:pPr>
        <w:ind w:left="567" w:hanging="567"/>
      </w:pPr>
      <w:r w:rsidRPr="005A1A96">
        <w:t>29.</w:t>
      </w:r>
      <w:r w:rsidRPr="005A1A96">
        <w:tab/>
      </w:r>
      <w:r w:rsidRPr="005A1A96">
        <w:rPr>
          <w:i/>
        </w:rPr>
        <w:t>Subsistema de Preparatoria Abierta del Estado de Chihuahua</w:t>
      </w:r>
      <w:r w:rsidRPr="005A1A96">
        <w:t>;</w:t>
      </w:r>
    </w:p>
    <w:p w14:paraId="262B6CF6" w14:textId="77777777" w:rsidR="00FA6F39" w:rsidRPr="005A1A96" w:rsidRDefault="00FA6F39" w:rsidP="00FA6F39">
      <w:pPr>
        <w:ind w:left="567" w:hanging="567"/>
      </w:pPr>
    </w:p>
    <w:p w14:paraId="6AFFDC20" w14:textId="77777777" w:rsidR="00FA6F39" w:rsidRPr="005A1A96" w:rsidRDefault="00FA6F39" w:rsidP="00FA6F39">
      <w:pPr>
        <w:ind w:left="567" w:hanging="567"/>
      </w:pPr>
      <w:r w:rsidRPr="005A1A96">
        <w:t>30.</w:t>
      </w:r>
      <w:r w:rsidRPr="005A1A96">
        <w:tab/>
      </w:r>
      <w:r w:rsidRPr="005A1A96">
        <w:rPr>
          <w:i/>
        </w:rPr>
        <w:t>Universidad Pedagógica Nacional</w:t>
      </w:r>
      <w:r w:rsidRPr="005A1A96">
        <w:t>;</w:t>
      </w:r>
    </w:p>
    <w:p w14:paraId="74ACB1C1" w14:textId="77777777" w:rsidR="00FA6F39" w:rsidRPr="005A1A96" w:rsidRDefault="00FA6F39" w:rsidP="00FA6F39">
      <w:pPr>
        <w:ind w:left="567" w:hanging="567"/>
      </w:pPr>
    </w:p>
    <w:p w14:paraId="202C3C51" w14:textId="77777777" w:rsidR="00FA6F39" w:rsidRPr="005A1A96" w:rsidRDefault="00FA6F39" w:rsidP="00FA6F39">
      <w:pPr>
        <w:ind w:left="567" w:hanging="567"/>
      </w:pPr>
      <w:r w:rsidRPr="005A1A96">
        <w:t>31.</w:t>
      </w:r>
      <w:r w:rsidRPr="005A1A96">
        <w:tab/>
      </w:r>
      <w:r w:rsidRPr="005A1A96">
        <w:rPr>
          <w:i/>
        </w:rPr>
        <w:t>Universidad Politécnica de Chihuahua (UPCH)</w:t>
      </w:r>
      <w:r w:rsidRPr="005A1A96">
        <w:t>;</w:t>
      </w:r>
    </w:p>
    <w:p w14:paraId="5C12A500" w14:textId="77777777" w:rsidR="00FA6F39" w:rsidRPr="005A1A96" w:rsidRDefault="00FA6F39" w:rsidP="00FA6F39">
      <w:pPr>
        <w:ind w:left="567" w:hanging="567"/>
      </w:pPr>
    </w:p>
    <w:p w14:paraId="5250C5F8" w14:textId="77777777" w:rsidR="00FA6F39" w:rsidRPr="005A1A96" w:rsidRDefault="00FA6F39" w:rsidP="00FA6F39">
      <w:pPr>
        <w:ind w:left="567" w:hanging="567"/>
      </w:pPr>
      <w:r w:rsidRPr="005A1A96">
        <w:t>32.</w:t>
      </w:r>
      <w:r w:rsidRPr="005A1A96">
        <w:tab/>
      </w:r>
      <w:r w:rsidRPr="005A1A96">
        <w:rPr>
          <w:i/>
        </w:rPr>
        <w:t>Universidad Tecnológica de Camargo</w:t>
      </w:r>
      <w:r w:rsidRPr="005A1A96">
        <w:t>;</w:t>
      </w:r>
    </w:p>
    <w:p w14:paraId="7FC7942E" w14:textId="77777777" w:rsidR="00FA6F39" w:rsidRPr="005A1A96" w:rsidRDefault="00FA6F39" w:rsidP="00FA6F39">
      <w:pPr>
        <w:ind w:left="567" w:hanging="567"/>
      </w:pPr>
    </w:p>
    <w:p w14:paraId="268CA7CB" w14:textId="77777777" w:rsidR="00FA6F39" w:rsidRPr="005A1A96" w:rsidRDefault="00FA6F39" w:rsidP="00FA6F39">
      <w:pPr>
        <w:ind w:left="567" w:hanging="567"/>
      </w:pPr>
      <w:r w:rsidRPr="005A1A96">
        <w:t>33.</w:t>
      </w:r>
      <w:r w:rsidRPr="005A1A96">
        <w:tab/>
      </w:r>
      <w:r w:rsidRPr="005A1A96">
        <w:rPr>
          <w:i/>
        </w:rPr>
        <w:t>Universidad Tecnológica de Chihuahua (UTCH)</w:t>
      </w:r>
      <w:r w:rsidRPr="005A1A96">
        <w:t>;</w:t>
      </w:r>
    </w:p>
    <w:p w14:paraId="7D0DCC9E" w14:textId="77777777" w:rsidR="00FA6F39" w:rsidRPr="005A1A96" w:rsidRDefault="00FA6F39" w:rsidP="00FA6F39">
      <w:pPr>
        <w:ind w:left="567" w:hanging="567"/>
      </w:pPr>
    </w:p>
    <w:p w14:paraId="156FBA3E" w14:textId="77777777" w:rsidR="00FA6F39" w:rsidRPr="005A1A96" w:rsidRDefault="00FA6F39" w:rsidP="00FA6F39">
      <w:pPr>
        <w:ind w:left="567" w:hanging="567"/>
      </w:pPr>
      <w:r w:rsidRPr="005A1A96">
        <w:t>34.</w:t>
      </w:r>
      <w:r w:rsidRPr="005A1A96">
        <w:tab/>
      </w:r>
      <w:r w:rsidRPr="005A1A96">
        <w:rPr>
          <w:i/>
        </w:rPr>
        <w:t>Universidad Tecnológica de Chihuahua Sur</w:t>
      </w:r>
      <w:r w:rsidRPr="005A1A96">
        <w:t>;</w:t>
      </w:r>
    </w:p>
    <w:p w14:paraId="7A48A547" w14:textId="77777777" w:rsidR="00FA6F39" w:rsidRPr="005A1A96" w:rsidRDefault="00FA6F39" w:rsidP="00FA6F39">
      <w:pPr>
        <w:ind w:left="567" w:hanging="567"/>
      </w:pPr>
    </w:p>
    <w:p w14:paraId="4FF97CF1" w14:textId="77777777" w:rsidR="00FA6F39" w:rsidRPr="005A1A96" w:rsidRDefault="00FA6F39" w:rsidP="00FA6F39">
      <w:pPr>
        <w:ind w:left="567" w:hanging="567"/>
      </w:pPr>
      <w:r w:rsidRPr="005A1A96">
        <w:t>35.</w:t>
      </w:r>
      <w:r w:rsidRPr="005A1A96">
        <w:tab/>
      </w:r>
      <w:r w:rsidRPr="005A1A96">
        <w:rPr>
          <w:i/>
        </w:rPr>
        <w:t>Universidad Tecnológica de Ciudad Juárez</w:t>
      </w:r>
      <w:r w:rsidRPr="005A1A96">
        <w:t>;</w:t>
      </w:r>
    </w:p>
    <w:p w14:paraId="313B15F9" w14:textId="77777777" w:rsidR="00FA6F39" w:rsidRPr="005A1A96" w:rsidRDefault="00FA6F39" w:rsidP="00FA6F39">
      <w:pPr>
        <w:ind w:left="567" w:hanging="567"/>
      </w:pPr>
    </w:p>
    <w:p w14:paraId="796E09A5" w14:textId="0D74FDB9" w:rsidR="00751A0A" w:rsidRPr="005A1A96" w:rsidRDefault="00751A0A" w:rsidP="00751A0A">
      <w:r w:rsidRPr="005A1A96">
        <w:br w:type="page"/>
      </w:r>
    </w:p>
    <w:p w14:paraId="42C6C4ED" w14:textId="5C366292" w:rsidR="00FA6F39" w:rsidRPr="005A1A96" w:rsidRDefault="00751A0A" w:rsidP="00FA6F39">
      <w:pPr>
        <w:ind w:left="567" w:hanging="567"/>
      </w:pPr>
      <w:r w:rsidRPr="005A1A96">
        <w:t>3</w:t>
      </w:r>
      <w:r w:rsidR="00FA6F39" w:rsidRPr="005A1A96">
        <w:t>6.</w:t>
      </w:r>
      <w:r w:rsidR="00FA6F39" w:rsidRPr="005A1A96">
        <w:tab/>
      </w:r>
      <w:r w:rsidR="00FA6F39" w:rsidRPr="005A1A96">
        <w:rPr>
          <w:i/>
        </w:rPr>
        <w:t>Universidad Tecnológica de la Babícora</w:t>
      </w:r>
      <w:r w:rsidR="00FA6F39" w:rsidRPr="005A1A96">
        <w:t>;</w:t>
      </w:r>
    </w:p>
    <w:p w14:paraId="5E7D9F46" w14:textId="77777777" w:rsidR="00FA6F39" w:rsidRPr="005A1A96" w:rsidRDefault="00FA6F39" w:rsidP="00FA6F39">
      <w:pPr>
        <w:ind w:left="567" w:hanging="567"/>
      </w:pPr>
    </w:p>
    <w:p w14:paraId="14541ED8" w14:textId="77777777" w:rsidR="00FA6F39" w:rsidRPr="005A1A96" w:rsidRDefault="00FA6F39" w:rsidP="00FA6F39">
      <w:pPr>
        <w:ind w:left="567" w:hanging="567"/>
      </w:pPr>
      <w:r w:rsidRPr="005A1A96">
        <w:t>37.</w:t>
      </w:r>
      <w:r w:rsidRPr="005A1A96">
        <w:tab/>
      </w:r>
      <w:r w:rsidRPr="005A1A96">
        <w:rPr>
          <w:i/>
        </w:rPr>
        <w:t>Universidad Tecnológica de la Tarahumara</w:t>
      </w:r>
      <w:r w:rsidRPr="005A1A96">
        <w:t>;</w:t>
      </w:r>
    </w:p>
    <w:p w14:paraId="7A2FF2D9" w14:textId="77777777" w:rsidR="00FA6F39" w:rsidRPr="005A1A96" w:rsidRDefault="00FA6F39" w:rsidP="00FA6F39">
      <w:pPr>
        <w:ind w:left="567" w:hanging="567"/>
      </w:pPr>
    </w:p>
    <w:p w14:paraId="1C845962" w14:textId="77777777" w:rsidR="00FA6F39" w:rsidRPr="005A1A96" w:rsidRDefault="00FA6F39" w:rsidP="00FA6F39">
      <w:pPr>
        <w:ind w:left="567" w:hanging="567"/>
      </w:pPr>
      <w:r w:rsidRPr="005A1A96">
        <w:t>38.</w:t>
      </w:r>
      <w:r w:rsidRPr="005A1A96">
        <w:tab/>
      </w:r>
      <w:r w:rsidRPr="005A1A96">
        <w:rPr>
          <w:i/>
        </w:rPr>
        <w:t>Universidad Tecnológica de Paquimé</w:t>
      </w:r>
      <w:r w:rsidRPr="005A1A96">
        <w:t>;</w:t>
      </w:r>
    </w:p>
    <w:p w14:paraId="1C65C378" w14:textId="77777777" w:rsidR="00FA6F39" w:rsidRPr="005A1A96" w:rsidRDefault="00FA6F39" w:rsidP="00FA6F39">
      <w:pPr>
        <w:ind w:left="567" w:hanging="567"/>
      </w:pPr>
    </w:p>
    <w:p w14:paraId="07089549" w14:textId="77777777" w:rsidR="00FA6F39" w:rsidRPr="005A1A96" w:rsidRDefault="00FA6F39" w:rsidP="00FA6F39">
      <w:pPr>
        <w:ind w:left="567" w:hanging="567"/>
      </w:pPr>
      <w:r w:rsidRPr="005A1A96">
        <w:t>39.</w:t>
      </w:r>
      <w:r w:rsidRPr="005A1A96">
        <w:tab/>
      </w:r>
      <w:r w:rsidRPr="005A1A96">
        <w:rPr>
          <w:i/>
        </w:rPr>
        <w:t>Universidad Tecnológica de Parral</w:t>
      </w:r>
      <w:r w:rsidRPr="005A1A96">
        <w:t>; un</w:t>
      </w:r>
    </w:p>
    <w:p w14:paraId="6F53B7F5" w14:textId="77777777" w:rsidR="00FA6F39" w:rsidRPr="005A1A96" w:rsidRDefault="00FA6F39" w:rsidP="00FA6F39">
      <w:pPr>
        <w:ind w:left="567" w:hanging="567"/>
      </w:pPr>
    </w:p>
    <w:p w14:paraId="79C512CF" w14:textId="77777777" w:rsidR="00FA6F39" w:rsidRPr="005A1A96" w:rsidRDefault="00FA6F39" w:rsidP="00FA6F39">
      <w:pPr>
        <w:ind w:left="567" w:hanging="567"/>
      </w:pPr>
      <w:r w:rsidRPr="005A1A96">
        <w:t>40.</w:t>
      </w:r>
      <w:r w:rsidRPr="005A1A96">
        <w:tab/>
      </w:r>
      <w:r w:rsidRPr="005A1A96">
        <w:rPr>
          <w:i/>
        </w:rPr>
        <w:t>Universidad Tecnológica Paso del Norte</w:t>
      </w:r>
      <w:r w:rsidRPr="005A1A96">
        <w:t>.</w:t>
      </w:r>
    </w:p>
    <w:p w14:paraId="186F831E" w14:textId="77777777" w:rsidR="00FA6F39" w:rsidRPr="005A1A96" w:rsidRDefault="00FA6F39" w:rsidP="00FA6F39">
      <w:pPr>
        <w:rPr>
          <w:rFonts w:eastAsia="Calibri"/>
        </w:rPr>
      </w:pPr>
    </w:p>
    <w:p w14:paraId="0905C961" w14:textId="77777777" w:rsidR="00FA6F39" w:rsidRPr="005A1A96" w:rsidRDefault="00FA6F39" w:rsidP="00FA6F39">
      <w:pPr>
        <w:ind w:left="567" w:hanging="567"/>
      </w:pPr>
      <w:r w:rsidRPr="005A1A96">
        <w:t>II.</w:t>
      </w:r>
      <w:r w:rsidRPr="005A1A96">
        <w:tab/>
        <w:t>MEHIKO</w:t>
      </w:r>
    </w:p>
    <w:p w14:paraId="3E0B398C" w14:textId="77777777" w:rsidR="00FA6F39" w:rsidRPr="005A1A96" w:rsidRDefault="00FA6F39" w:rsidP="00FA6F39"/>
    <w:p w14:paraId="4FAB8940" w14:textId="77777777" w:rsidR="00FA6F39" w:rsidRPr="005A1A96" w:rsidRDefault="00FA6F39" w:rsidP="00FA6F39">
      <w:pPr>
        <w:tabs>
          <w:tab w:val="left" w:pos="1418"/>
        </w:tabs>
        <w:rPr>
          <w:iCs/>
        </w:rPr>
      </w:pPr>
      <w:r w:rsidRPr="005A1A96">
        <w:rPr>
          <w:iCs/>
        </w:rPr>
        <w:t>1. apakšsaraksts</w:t>
      </w:r>
      <w:r w:rsidRPr="005A1A96">
        <w:rPr>
          <w:iCs/>
        </w:rPr>
        <w:tab/>
        <w:t>Pārvaldes struktūras</w:t>
      </w:r>
    </w:p>
    <w:p w14:paraId="02BD2A7B" w14:textId="77777777" w:rsidR="00FA6F39" w:rsidRPr="005A1A96" w:rsidRDefault="00FA6F39" w:rsidP="00FA6F39">
      <w:pPr>
        <w:tabs>
          <w:tab w:val="left" w:pos="1418"/>
        </w:tabs>
        <w:rPr>
          <w:iCs/>
        </w:rPr>
      </w:pPr>
    </w:p>
    <w:p w14:paraId="2E135613" w14:textId="77777777" w:rsidR="00FA6F39" w:rsidRPr="005A1A96" w:rsidRDefault="00FA6F39" w:rsidP="00FA6F39">
      <w:pPr>
        <w:ind w:left="567" w:hanging="567"/>
      </w:pPr>
      <w:r w:rsidRPr="005A1A96">
        <w:t>1.</w:t>
      </w:r>
      <w:r w:rsidRPr="005A1A96">
        <w:tab/>
      </w:r>
      <w:r w:rsidRPr="005A1A96">
        <w:rPr>
          <w:i/>
        </w:rPr>
        <w:t>Consejería Jurídica y de Servicios Legales</w:t>
      </w:r>
      <w:r w:rsidRPr="005A1A96">
        <w:t>;</w:t>
      </w:r>
    </w:p>
    <w:p w14:paraId="36D9E2E2" w14:textId="77777777" w:rsidR="00FA6F39" w:rsidRPr="005A1A96" w:rsidRDefault="00FA6F39" w:rsidP="00FA6F39">
      <w:pPr>
        <w:ind w:left="567" w:hanging="567"/>
      </w:pPr>
    </w:p>
    <w:p w14:paraId="5FE1C99F" w14:textId="77777777" w:rsidR="00FA6F39" w:rsidRPr="005A1A96" w:rsidRDefault="00FA6F39" w:rsidP="00FA6F39">
      <w:pPr>
        <w:ind w:left="567" w:hanging="567"/>
      </w:pPr>
      <w:r w:rsidRPr="005A1A96">
        <w:t>2.</w:t>
      </w:r>
      <w:r w:rsidRPr="005A1A96">
        <w:tab/>
      </w:r>
      <w:r w:rsidRPr="005A1A96">
        <w:rPr>
          <w:i/>
        </w:rPr>
        <w:t>Secretaría de Administración y Finanzas</w:t>
      </w:r>
      <w:r w:rsidRPr="005A1A96">
        <w:t>;</w:t>
      </w:r>
    </w:p>
    <w:p w14:paraId="7400CA93" w14:textId="77777777" w:rsidR="00FA6F39" w:rsidRPr="005A1A96" w:rsidRDefault="00FA6F39" w:rsidP="00FA6F39">
      <w:pPr>
        <w:ind w:left="567" w:hanging="567"/>
      </w:pPr>
    </w:p>
    <w:p w14:paraId="5D68663B" w14:textId="77777777" w:rsidR="00FA6F39" w:rsidRPr="005A1A96" w:rsidRDefault="00FA6F39" w:rsidP="00FA6F39">
      <w:pPr>
        <w:ind w:left="567" w:hanging="567"/>
      </w:pPr>
      <w:r w:rsidRPr="005A1A96">
        <w:t>3.</w:t>
      </w:r>
      <w:r w:rsidRPr="005A1A96">
        <w:tab/>
      </w:r>
      <w:r w:rsidRPr="005A1A96">
        <w:rPr>
          <w:i/>
        </w:rPr>
        <w:t>Secretaría de Cultura</w:t>
      </w:r>
      <w:r w:rsidRPr="005A1A96">
        <w:t>;</w:t>
      </w:r>
    </w:p>
    <w:p w14:paraId="0926D6F4" w14:textId="77777777" w:rsidR="00FA6F39" w:rsidRPr="005A1A96" w:rsidRDefault="00FA6F39" w:rsidP="00FA6F39">
      <w:pPr>
        <w:ind w:left="567" w:hanging="567"/>
      </w:pPr>
    </w:p>
    <w:p w14:paraId="3211093C" w14:textId="77777777" w:rsidR="00FA6F39" w:rsidRPr="005A1A96" w:rsidRDefault="00FA6F39" w:rsidP="00FA6F39">
      <w:pPr>
        <w:ind w:left="567" w:hanging="567"/>
      </w:pPr>
      <w:r w:rsidRPr="005A1A96">
        <w:t>4.</w:t>
      </w:r>
      <w:r w:rsidRPr="005A1A96">
        <w:tab/>
      </w:r>
      <w:r w:rsidRPr="005A1A96">
        <w:rPr>
          <w:i/>
        </w:rPr>
        <w:t>Secretaría de Desarrollo Económico</w:t>
      </w:r>
      <w:r w:rsidRPr="005A1A96">
        <w:t>;</w:t>
      </w:r>
    </w:p>
    <w:p w14:paraId="529C1E49" w14:textId="77777777" w:rsidR="00FA6F39" w:rsidRPr="005A1A96" w:rsidRDefault="00FA6F39" w:rsidP="00FA6F39">
      <w:pPr>
        <w:ind w:left="567" w:hanging="567"/>
      </w:pPr>
    </w:p>
    <w:p w14:paraId="4A42A80B" w14:textId="77777777" w:rsidR="00FA6F39" w:rsidRPr="005A1A96" w:rsidRDefault="00FA6F39" w:rsidP="00FA6F39">
      <w:pPr>
        <w:ind w:left="567" w:hanging="567"/>
      </w:pPr>
      <w:r w:rsidRPr="005A1A96">
        <w:t>5.</w:t>
      </w:r>
      <w:r w:rsidRPr="005A1A96">
        <w:tab/>
      </w:r>
      <w:r w:rsidRPr="005A1A96">
        <w:rPr>
          <w:i/>
        </w:rPr>
        <w:t>Secretaría de Desarrollo Urbano y Vivienda</w:t>
      </w:r>
      <w:r w:rsidRPr="005A1A96">
        <w:t>;</w:t>
      </w:r>
    </w:p>
    <w:p w14:paraId="7A357972" w14:textId="77777777" w:rsidR="00FA6F39" w:rsidRPr="005A1A96" w:rsidRDefault="00FA6F39" w:rsidP="00FA6F39">
      <w:pPr>
        <w:ind w:left="567" w:hanging="567"/>
      </w:pPr>
    </w:p>
    <w:p w14:paraId="2E9A5F0A" w14:textId="733CBFEC" w:rsidR="00751A0A" w:rsidRPr="005A1A96" w:rsidRDefault="00751A0A" w:rsidP="00751A0A">
      <w:r w:rsidRPr="005A1A96">
        <w:br w:type="page"/>
      </w:r>
    </w:p>
    <w:p w14:paraId="7081073E" w14:textId="7C9BB0E6" w:rsidR="00FA6F39" w:rsidRPr="005A1A96" w:rsidRDefault="00751A0A" w:rsidP="00FA6F39">
      <w:pPr>
        <w:ind w:left="567" w:hanging="567"/>
      </w:pPr>
      <w:r w:rsidRPr="005A1A96">
        <w:t>6</w:t>
      </w:r>
      <w:r w:rsidR="00FA6F39" w:rsidRPr="005A1A96">
        <w:t>.</w:t>
      </w:r>
      <w:r w:rsidR="00FA6F39" w:rsidRPr="005A1A96">
        <w:tab/>
      </w:r>
      <w:r w:rsidR="00FA6F39" w:rsidRPr="005A1A96">
        <w:rPr>
          <w:i/>
        </w:rPr>
        <w:t>Secretaría de Educación, Ciencia, Tecnología e Innovación</w:t>
      </w:r>
      <w:r w:rsidR="00FA6F39" w:rsidRPr="005A1A96">
        <w:t>;</w:t>
      </w:r>
    </w:p>
    <w:p w14:paraId="20FFC70B" w14:textId="77777777" w:rsidR="00FA6F39" w:rsidRPr="005A1A96" w:rsidRDefault="00FA6F39" w:rsidP="00FA6F39">
      <w:pPr>
        <w:ind w:left="567" w:hanging="567"/>
      </w:pPr>
    </w:p>
    <w:p w14:paraId="0F83ABAB" w14:textId="77777777" w:rsidR="00FA6F39" w:rsidRPr="005A1A96" w:rsidRDefault="00FA6F39" w:rsidP="00FA6F39">
      <w:pPr>
        <w:ind w:left="567" w:hanging="567"/>
      </w:pPr>
      <w:r w:rsidRPr="005A1A96">
        <w:t>7.</w:t>
      </w:r>
      <w:r w:rsidRPr="005A1A96">
        <w:tab/>
      </w:r>
      <w:r w:rsidRPr="005A1A96">
        <w:rPr>
          <w:i/>
        </w:rPr>
        <w:t>Secretaría de Gestión Integral de Riesgos y Protección Civil</w:t>
      </w:r>
      <w:r w:rsidRPr="005A1A96">
        <w:t>;</w:t>
      </w:r>
    </w:p>
    <w:p w14:paraId="495D7B37" w14:textId="77777777" w:rsidR="00FA6F39" w:rsidRPr="005A1A96" w:rsidRDefault="00FA6F39" w:rsidP="00FA6F39">
      <w:pPr>
        <w:ind w:left="567" w:hanging="567"/>
      </w:pPr>
    </w:p>
    <w:p w14:paraId="224CBA62" w14:textId="77777777" w:rsidR="00FA6F39" w:rsidRPr="005A1A96" w:rsidRDefault="00FA6F39" w:rsidP="00FA6F39">
      <w:pPr>
        <w:ind w:left="567" w:hanging="567"/>
      </w:pPr>
      <w:r w:rsidRPr="005A1A96">
        <w:t>8.</w:t>
      </w:r>
      <w:r w:rsidRPr="005A1A96">
        <w:tab/>
      </w:r>
      <w:r w:rsidRPr="005A1A96">
        <w:rPr>
          <w:i/>
        </w:rPr>
        <w:t>Secretaría de Gobierno</w:t>
      </w:r>
      <w:r w:rsidRPr="005A1A96">
        <w:t>;</w:t>
      </w:r>
    </w:p>
    <w:p w14:paraId="74970D6D" w14:textId="77777777" w:rsidR="00FA6F39" w:rsidRPr="005A1A96" w:rsidRDefault="00FA6F39" w:rsidP="00FA6F39">
      <w:pPr>
        <w:ind w:left="567" w:hanging="567"/>
      </w:pPr>
    </w:p>
    <w:p w14:paraId="61EB07E8" w14:textId="77777777" w:rsidR="00FA6F39" w:rsidRPr="005A1A96" w:rsidRDefault="00FA6F39" w:rsidP="00FA6F39">
      <w:pPr>
        <w:ind w:left="567" w:hanging="567"/>
      </w:pPr>
      <w:r w:rsidRPr="005A1A96">
        <w:t>9.</w:t>
      </w:r>
      <w:r w:rsidRPr="005A1A96">
        <w:tab/>
      </w:r>
      <w:r w:rsidRPr="005A1A96">
        <w:rPr>
          <w:i/>
        </w:rPr>
        <w:t>Secretaría de Inclusión y Bienestar Social</w:t>
      </w:r>
      <w:r w:rsidRPr="005A1A96">
        <w:t>;</w:t>
      </w:r>
    </w:p>
    <w:p w14:paraId="109B2C1F" w14:textId="77777777" w:rsidR="00FA6F39" w:rsidRPr="005A1A96" w:rsidRDefault="00FA6F39" w:rsidP="00FA6F39">
      <w:pPr>
        <w:ind w:left="567" w:hanging="567"/>
      </w:pPr>
    </w:p>
    <w:p w14:paraId="2BF856C3" w14:textId="77777777" w:rsidR="00FA6F39" w:rsidRPr="005A1A96" w:rsidRDefault="00FA6F39" w:rsidP="00FA6F39">
      <w:pPr>
        <w:ind w:left="567" w:hanging="567"/>
      </w:pPr>
      <w:r w:rsidRPr="005A1A96">
        <w:t>10.</w:t>
      </w:r>
      <w:r w:rsidRPr="005A1A96">
        <w:tab/>
      </w:r>
      <w:r w:rsidRPr="005A1A96">
        <w:rPr>
          <w:i/>
        </w:rPr>
        <w:t>Secretaría de la Contraloría General</w:t>
      </w:r>
      <w:r w:rsidRPr="005A1A96">
        <w:t>;</w:t>
      </w:r>
    </w:p>
    <w:p w14:paraId="712544D6" w14:textId="77777777" w:rsidR="00FA6F39" w:rsidRPr="005A1A96" w:rsidRDefault="00FA6F39" w:rsidP="00FA6F39">
      <w:pPr>
        <w:ind w:left="567" w:hanging="567"/>
      </w:pPr>
    </w:p>
    <w:p w14:paraId="3DCEC951" w14:textId="77777777" w:rsidR="00FA6F39" w:rsidRPr="005A1A96" w:rsidRDefault="00FA6F39" w:rsidP="00FA6F39">
      <w:pPr>
        <w:ind w:left="567" w:hanging="567"/>
      </w:pPr>
      <w:r w:rsidRPr="005A1A96">
        <w:t>11.</w:t>
      </w:r>
      <w:r w:rsidRPr="005A1A96">
        <w:tab/>
      </w:r>
      <w:r w:rsidRPr="005A1A96">
        <w:rPr>
          <w:i/>
        </w:rPr>
        <w:t>Secretaría de las Mujeres</w:t>
      </w:r>
      <w:r w:rsidRPr="005A1A96">
        <w:t>;</w:t>
      </w:r>
    </w:p>
    <w:p w14:paraId="410E00C4" w14:textId="77777777" w:rsidR="00FA6F39" w:rsidRPr="005A1A96" w:rsidRDefault="00FA6F39" w:rsidP="00FA6F39">
      <w:pPr>
        <w:ind w:left="567" w:hanging="567"/>
      </w:pPr>
    </w:p>
    <w:p w14:paraId="51403EF6" w14:textId="77777777" w:rsidR="00FA6F39" w:rsidRPr="005A1A96" w:rsidRDefault="00FA6F39" w:rsidP="00FA6F39">
      <w:pPr>
        <w:ind w:left="567" w:hanging="567"/>
      </w:pPr>
      <w:r w:rsidRPr="005A1A96">
        <w:t>12.</w:t>
      </w:r>
      <w:r w:rsidRPr="005A1A96">
        <w:tab/>
      </w:r>
      <w:r w:rsidRPr="005A1A96">
        <w:rPr>
          <w:i/>
        </w:rPr>
        <w:t>Secretaría de Movilidad</w:t>
      </w:r>
      <w:r w:rsidRPr="005A1A96">
        <w:t>;</w:t>
      </w:r>
    </w:p>
    <w:p w14:paraId="28BC4274" w14:textId="77777777" w:rsidR="00FA6F39" w:rsidRPr="005A1A96" w:rsidRDefault="00FA6F39" w:rsidP="00FA6F39">
      <w:pPr>
        <w:ind w:left="567" w:hanging="567"/>
      </w:pPr>
    </w:p>
    <w:p w14:paraId="594E22DF" w14:textId="77777777" w:rsidR="00FA6F39" w:rsidRPr="005A1A96" w:rsidRDefault="00FA6F39" w:rsidP="00FA6F39">
      <w:pPr>
        <w:ind w:left="567" w:hanging="567"/>
      </w:pPr>
      <w:r w:rsidRPr="005A1A96">
        <w:t>13.</w:t>
      </w:r>
      <w:r w:rsidRPr="005A1A96">
        <w:tab/>
      </w:r>
      <w:r w:rsidRPr="005A1A96">
        <w:rPr>
          <w:i/>
        </w:rPr>
        <w:t>Secretaría de Obras y Servicios</w:t>
      </w:r>
      <w:r w:rsidRPr="005A1A96">
        <w:t>;</w:t>
      </w:r>
    </w:p>
    <w:p w14:paraId="259CB0D6" w14:textId="77777777" w:rsidR="00FA6F39" w:rsidRPr="005A1A96" w:rsidRDefault="00FA6F39" w:rsidP="00FA6F39">
      <w:pPr>
        <w:ind w:left="567" w:hanging="567"/>
      </w:pPr>
    </w:p>
    <w:p w14:paraId="0738C3D5" w14:textId="77777777" w:rsidR="00FA6F39" w:rsidRPr="005A1A96" w:rsidRDefault="00FA6F39" w:rsidP="00FA6F39">
      <w:pPr>
        <w:ind w:left="567" w:hanging="567"/>
      </w:pPr>
      <w:r w:rsidRPr="005A1A96">
        <w:t>14.</w:t>
      </w:r>
      <w:r w:rsidRPr="005A1A96">
        <w:tab/>
      </w:r>
      <w:r w:rsidRPr="005A1A96">
        <w:rPr>
          <w:i/>
        </w:rPr>
        <w:t>Secretaría de Pueblos y Barrios Originarios y Comunidades Indígenas Residentes</w:t>
      </w:r>
      <w:r w:rsidRPr="005A1A96">
        <w:t>;</w:t>
      </w:r>
    </w:p>
    <w:p w14:paraId="27BD7DCD" w14:textId="77777777" w:rsidR="00FA6F39" w:rsidRPr="005A1A96" w:rsidRDefault="00FA6F39" w:rsidP="00FA6F39">
      <w:pPr>
        <w:ind w:left="567" w:hanging="567"/>
      </w:pPr>
    </w:p>
    <w:p w14:paraId="2B8FD686" w14:textId="77777777" w:rsidR="00FA6F39" w:rsidRPr="005A1A96" w:rsidRDefault="00FA6F39" w:rsidP="00FA6F39">
      <w:pPr>
        <w:ind w:left="567" w:hanging="567"/>
      </w:pPr>
      <w:r w:rsidRPr="005A1A96">
        <w:t>15.</w:t>
      </w:r>
      <w:r w:rsidRPr="005A1A96">
        <w:tab/>
      </w:r>
      <w:r w:rsidRPr="005A1A96">
        <w:rPr>
          <w:i/>
        </w:rPr>
        <w:t>Secretaría de Salud</w:t>
      </w:r>
      <w:r w:rsidRPr="005A1A96">
        <w:t>;</w:t>
      </w:r>
    </w:p>
    <w:p w14:paraId="48259D3C" w14:textId="77777777" w:rsidR="00FA6F39" w:rsidRPr="005A1A96" w:rsidRDefault="00FA6F39" w:rsidP="00FA6F39">
      <w:pPr>
        <w:ind w:left="567" w:hanging="567"/>
      </w:pPr>
    </w:p>
    <w:p w14:paraId="660DD65E" w14:textId="77777777" w:rsidR="00FA6F39" w:rsidRPr="005A1A96" w:rsidRDefault="00FA6F39" w:rsidP="00FA6F39">
      <w:pPr>
        <w:ind w:left="567" w:hanging="567"/>
      </w:pPr>
      <w:r w:rsidRPr="005A1A96">
        <w:t>16.</w:t>
      </w:r>
      <w:r w:rsidRPr="005A1A96">
        <w:tab/>
      </w:r>
      <w:r w:rsidRPr="005A1A96">
        <w:rPr>
          <w:i/>
        </w:rPr>
        <w:t>Secretaría de Trabajo y Fomento al Empleo</w:t>
      </w:r>
      <w:r w:rsidRPr="005A1A96">
        <w:t>;</w:t>
      </w:r>
    </w:p>
    <w:p w14:paraId="3BE5D09B" w14:textId="77777777" w:rsidR="00FA6F39" w:rsidRPr="005A1A96" w:rsidRDefault="00FA6F39" w:rsidP="00FA6F39">
      <w:pPr>
        <w:ind w:left="567" w:hanging="567"/>
      </w:pPr>
    </w:p>
    <w:p w14:paraId="7A8098D5" w14:textId="77777777" w:rsidR="00FA6F39" w:rsidRPr="005A1A96" w:rsidRDefault="00FA6F39" w:rsidP="00FA6F39">
      <w:pPr>
        <w:ind w:left="567" w:hanging="567"/>
      </w:pPr>
      <w:r w:rsidRPr="005A1A96">
        <w:t>17.</w:t>
      </w:r>
      <w:r w:rsidRPr="005A1A96">
        <w:tab/>
      </w:r>
      <w:r w:rsidRPr="005A1A96">
        <w:rPr>
          <w:i/>
        </w:rPr>
        <w:t>Secretaría de Turismo</w:t>
      </w:r>
      <w:r w:rsidRPr="005A1A96">
        <w:t>; un</w:t>
      </w:r>
    </w:p>
    <w:p w14:paraId="32740B02" w14:textId="77777777" w:rsidR="00FA6F39" w:rsidRPr="005A1A96" w:rsidRDefault="00FA6F39" w:rsidP="00FA6F39">
      <w:pPr>
        <w:ind w:left="567" w:hanging="567"/>
      </w:pPr>
    </w:p>
    <w:p w14:paraId="28D7074C" w14:textId="77777777" w:rsidR="00FA6F39" w:rsidRPr="005A1A96" w:rsidRDefault="00FA6F39" w:rsidP="00FA6F39">
      <w:pPr>
        <w:ind w:left="567" w:hanging="567"/>
      </w:pPr>
      <w:r w:rsidRPr="005A1A96">
        <w:t>18.</w:t>
      </w:r>
      <w:r w:rsidRPr="005A1A96">
        <w:tab/>
      </w:r>
      <w:r w:rsidRPr="005A1A96">
        <w:rPr>
          <w:i/>
        </w:rPr>
        <w:t>Secretaría del Medio Ambiente</w:t>
      </w:r>
      <w:r w:rsidRPr="005A1A96">
        <w:t>.</w:t>
      </w:r>
    </w:p>
    <w:p w14:paraId="5C3FB198" w14:textId="77777777" w:rsidR="00FA6F39" w:rsidRPr="005A1A96" w:rsidRDefault="00FA6F39" w:rsidP="00FA6F39"/>
    <w:p w14:paraId="033EF3A3" w14:textId="211576AE" w:rsidR="00751A0A" w:rsidRPr="005A1A96" w:rsidRDefault="00751A0A" w:rsidP="00751A0A">
      <w:pPr>
        <w:rPr>
          <w:iCs/>
        </w:rPr>
      </w:pPr>
      <w:r w:rsidRPr="005A1A96">
        <w:rPr>
          <w:iCs/>
        </w:rPr>
        <w:br w:type="page"/>
      </w:r>
    </w:p>
    <w:p w14:paraId="128CFCE6" w14:textId="4F76A91C" w:rsidR="00FA6F39" w:rsidRPr="005A1A96" w:rsidRDefault="00751A0A" w:rsidP="00FA6F39">
      <w:pPr>
        <w:tabs>
          <w:tab w:val="left" w:pos="1418"/>
        </w:tabs>
        <w:rPr>
          <w:iCs/>
        </w:rPr>
      </w:pPr>
      <w:r w:rsidRPr="005A1A96">
        <w:rPr>
          <w:iCs/>
        </w:rPr>
        <w:t>2</w:t>
      </w:r>
      <w:r w:rsidR="00FA6F39" w:rsidRPr="005A1A96">
        <w:rPr>
          <w:iCs/>
        </w:rPr>
        <w:t>. apakšsaraksts</w:t>
      </w:r>
      <w:r w:rsidR="00FA6F39" w:rsidRPr="005A1A96">
        <w:rPr>
          <w:iCs/>
        </w:rPr>
        <w:tab/>
        <w:t>Citas struktūras</w:t>
      </w:r>
    </w:p>
    <w:p w14:paraId="45CEAD84" w14:textId="77777777" w:rsidR="00FA6F39" w:rsidRPr="005A1A96" w:rsidRDefault="00FA6F39" w:rsidP="00FA6F39">
      <w:pPr>
        <w:tabs>
          <w:tab w:val="left" w:pos="1418"/>
        </w:tabs>
        <w:rPr>
          <w:iCs/>
        </w:rPr>
      </w:pPr>
    </w:p>
    <w:p w14:paraId="24E37001" w14:textId="77777777" w:rsidR="00FA6F39" w:rsidRPr="005A1A96" w:rsidRDefault="00FA6F39" w:rsidP="00FA6F39">
      <w:pPr>
        <w:ind w:left="567" w:hanging="567"/>
        <w:rPr>
          <w:iCs/>
        </w:rPr>
      </w:pPr>
      <w:r w:rsidRPr="005A1A96">
        <w:rPr>
          <w:iCs/>
        </w:rPr>
        <w:t>1.</w:t>
      </w:r>
      <w:r w:rsidRPr="005A1A96">
        <w:rPr>
          <w:iCs/>
        </w:rPr>
        <w:tab/>
      </w:r>
      <w:r w:rsidRPr="005A1A96">
        <w:rPr>
          <w:i/>
          <w:iCs/>
        </w:rPr>
        <w:t>Agencia de Atención Animal</w:t>
      </w:r>
      <w:r w:rsidRPr="005A1A96">
        <w:rPr>
          <w:iCs/>
        </w:rPr>
        <w:t>;</w:t>
      </w:r>
    </w:p>
    <w:p w14:paraId="444CA20A" w14:textId="77777777" w:rsidR="00FA6F39" w:rsidRPr="005A1A96" w:rsidRDefault="00FA6F39" w:rsidP="00FA6F39">
      <w:pPr>
        <w:tabs>
          <w:tab w:val="left" w:pos="1418"/>
        </w:tabs>
        <w:rPr>
          <w:iCs/>
        </w:rPr>
      </w:pPr>
    </w:p>
    <w:p w14:paraId="4AF14501" w14:textId="77777777" w:rsidR="00FA6F39" w:rsidRPr="005A1A96" w:rsidRDefault="00FA6F39" w:rsidP="00FA6F39">
      <w:pPr>
        <w:ind w:left="567" w:hanging="567"/>
      </w:pPr>
      <w:r w:rsidRPr="005A1A96">
        <w:t>2.</w:t>
      </w:r>
      <w:r w:rsidRPr="005A1A96">
        <w:tab/>
      </w:r>
      <w:r w:rsidRPr="005A1A96">
        <w:rPr>
          <w:i/>
        </w:rPr>
        <w:t>Atención de Protección Sanitaria</w:t>
      </w:r>
      <w:r w:rsidRPr="005A1A96">
        <w:t>;</w:t>
      </w:r>
    </w:p>
    <w:p w14:paraId="24F11C5E" w14:textId="77777777" w:rsidR="00FA6F39" w:rsidRPr="005A1A96" w:rsidRDefault="00FA6F39" w:rsidP="00FA6F39">
      <w:pPr>
        <w:ind w:left="567" w:hanging="567"/>
      </w:pPr>
    </w:p>
    <w:p w14:paraId="50DA164B" w14:textId="77777777" w:rsidR="00FA6F39" w:rsidRPr="005A1A96" w:rsidRDefault="00FA6F39" w:rsidP="00FA6F39">
      <w:pPr>
        <w:ind w:left="567" w:hanging="567"/>
      </w:pPr>
      <w:r w:rsidRPr="005A1A96">
        <w:t>3.</w:t>
      </w:r>
      <w:r w:rsidRPr="005A1A96">
        <w:tab/>
      </w:r>
      <w:r w:rsidRPr="005A1A96">
        <w:rPr>
          <w:i/>
        </w:rPr>
        <w:t>Agencia Digital de Innovación Pública</w:t>
      </w:r>
      <w:r w:rsidRPr="005A1A96">
        <w:t>;</w:t>
      </w:r>
    </w:p>
    <w:p w14:paraId="59961469" w14:textId="77777777" w:rsidR="00FA6F39" w:rsidRPr="005A1A96" w:rsidRDefault="00FA6F39" w:rsidP="00FA6F39">
      <w:pPr>
        <w:ind w:left="567" w:hanging="567"/>
      </w:pPr>
    </w:p>
    <w:p w14:paraId="6D99DFD3" w14:textId="77777777" w:rsidR="00FA6F39" w:rsidRPr="005A1A96" w:rsidRDefault="00FA6F39" w:rsidP="00FA6F39">
      <w:pPr>
        <w:ind w:left="567" w:hanging="567"/>
      </w:pPr>
      <w:r w:rsidRPr="005A1A96">
        <w:t>4.</w:t>
      </w:r>
      <w:r w:rsidRPr="005A1A96">
        <w:tab/>
      </w:r>
      <w:r w:rsidRPr="005A1A96">
        <w:rPr>
          <w:i/>
        </w:rPr>
        <w:t>Autoridad del Centro Histórico</w:t>
      </w:r>
      <w:r w:rsidRPr="005A1A96">
        <w:t>;</w:t>
      </w:r>
    </w:p>
    <w:p w14:paraId="432CA022" w14:textId="77777777" w:rsidR="00FA6F39" w:rsidRPr="005A1A96" w:rsidRDefault="00FA6F39" w:rsidP="00FA6F39">
      <w:pPr>
        <w:ind w:left="567" w:hanging="567"/>
      </w:pPr>
    </w:p>
    <w:p w14:paraId="22080335" w14:textId="77777777" w:rsidR="00FA6F39" w:rsidRPr="005A1A96" w:rsidRDefault="00FA6F39" w:rsidP="00FA6F39">
      <w:pPr>
        <w:ind w:left="567" w:hanging="567"/>
      </w:pPr>
      <w:r w:rsidRPr="005A1A96">
        <w:t>5.</w:t>
      </w:r>
      <w:r w:rsidRPr="005A1A96">
        <w:tab/>
      </w:r>
      <w:r w:rsidRPr="005A1A96">
        <w:rPr>
          <w:i/>
        </w:rPr>
        <w:t>Caja de Previsión de la Policía Auxiliar de la Ciudad de México</w:t>
      </w:r>
      <w:r w:rsidRPr="005A1A96">
        <w:t>;</w:t>
      </w:r>
    </w:p>
    <w:p w14:paraId="286FCD57" w14:textId="77777777" w:rsidR="00FA6F39" w:rsidRPr="005A1A96" w:rsidRDefault="00FA6F39" w:rsidP="00FA6F39">
      <w:pPr>
        <w:ind w:left="567" w:hanging="567"/>
      </w:pPr>
    </w:p>
    <w:p w14:paraId="64254836" w14:textId="77777777" w:rsidR="00FA6F39" w:rsidRPr="005A1A96" w:rsidRDefault="00FA6F39" w:rsidP="00FA6F39">
      <w:pPr>
        <w:ind w:left="567" w:hanging="567"/>
      </w:pPr>
      <w:r w:rsidRPr="005A1A96">
        <w:t>6.</w:t>
      </w:r>
      <w:r w:rsidRPr="005A1A96">
        <w:tab/>
      </w:r>
      <w:r w:rsidRPr="005A1A96">
        <w:rPr>
          <w:i/>
        </w:rPr>
        <w:t>Caja de Previsión de la Policía Preventiva</w:t>
      </w:r>
      <w:r w:rsidRPr="005A1A96">
        <w:t>;</w:t>
      </w:r>
    </w:p>
    <w:p w14:paraId="05503602" w14:textId="77777777" w:rsidR="00FA6F39" w:rsidRPr="005A1A96" w:rsidRDefault="00FA6F39" w:rsidP="00FA6F39">
      <w:pPr>
        <w:ind w:left="567" w:hanging="567"/>
      </w:pPr>
    </w:p>
    <w:p w14:paraId="71349DE6" w14:textId="77777777" w:rsidR="00FA6F39" w:rsidRPr="005A1A96" w:rsidRDefault="00FA6F39" w:rsidP="00FA6F39">
      <w:pPr>
        <w:ind w:left="567" w:hanging="567"/>
      </w:pPr>
      <w:r w:rsidRPr="005A1A96">
        <w:t>7.</w:t>
      </w:r>
      <w:r w:rsidRPr="005A1A96">
        <w:tab/>
      </w:r>
      <w:r w:rsidRPr="005A1A96">
        <w:rPr>
          <w:i/>
        </w:rPr>
        <w:t>Caja de Previsión para Trabajadores a Lista de Raya de la Ciudad de México</w:t>
      </w:r>
      <w:r w:rsidRPr="005A1A96">
        <w:t>;</w:t>
      </w:r>
    </w:p>
    <w:p w14:paraId="0A9A8315" w14:textId="77777777" w:rsidR="00FA6F39" w:rsidRPr="005A1A96" w:rsidRDefault="00FA6F39" w:rsidP="00FA6F39">
      <w:pPr>
        <w:ind w:left="567" w:hanging="567"/>
      </w:pPr>
    </w:p>
    <w:p w14:paraId="64A3804A" w14:textId="77777777" w:rsidR="00FA6F39" w:rsidRPr="005A1A96" w:rsidRDefault="00FA6F39" w:rsidP="00FA6F39">
      <w:pPr>
        <w:ind w:left="567" w:hanging="567"/>
      </w:pPr>
      <w:r w:rsidRPr="005A1A96">
        <w:t>8.</w:t>
      </w:r>
      <w:r w:rsidRPr="005A1A96">
        <w:tab/>
      </w:r>
      <w:r w:rsidRPr="005A1A96">
        <w:rPr>
          <w:i/>
        </w:rPr>
        <w:t>Consejo de Evaluación de Desarrollo Social de la Ciudad de México</w:t>
      </w:r>
      <w:r w:rsidRPr="005A1A96">
        <w:t>;</w:t>
      </w:r>
    </w:p>
    <w:p w14:paraId="6F7D718B" w14:textId="77777777" w:rsidR="00FA6F39" w:rsidRPr="005A1A96" w:rsidRDefault="00FA6F39" w:rsidP="00FA6F39">
      <w:pPr>
        <w:ind w:left="567" w:hanging="567"/>
      </w:pPr>
    </w:p>
    <w:p w14:paraId="3A79D975" w14:textId="77777777" w:rsidR="00FA6F39" w:rsidRPr="005A1A96" w:rsidRDefault="00FA6F39" w:rsidP="00FA6F39">
      <w:pPr>
        <w:ind w:left="567" w:hanging="567"/>
      </w:pPr>
      <w:r w:rsidRPr="005A1A96">
        <w:t>9.</w:t>
      </w:r>
      <w:r w:rsidRPr="005A1A96">
        <w:tab/>
      </w:r>
      <w:r w:rsidRPr="005A1A96">
        <w:rPr>
          <w:i/>
        </w:rPr>
        <w:t>Consejo para Prevenir y Eliminar la Discriminación de la Ciudad de México</w:t>
      </w:r>
      <w:r w:rsidRPr="005A1A96">
        <w:t>;</w:t>
      </w:r>
    </w:p>
    <w:p w14:paraId="6F982FFF" w14:textId="77777777" w:rsidR="00FA6F39" w:rsidRPr="005A1A96" w:rsidRDefault="00FA6F39" w:rsidP="00FA6F39">
      <w:pPr>
        <w:ind w:left="567" w:hanging="567"/>
      </w:pPr>
    </w:p>
    <w:p w14:paraId="3C764951" w14:textId="77777777" w:rsidR="00FA6F39" w:rsidRPr="005A1A96" w:rsidRDefault="00FA6F39" w:rsidP="00FA6F39">
      <w:pPr>
        <w:ind w:left="567" w:hanging="567"/>
      </w:pPr>
      <w:r w:rsidRPr="005A1A96">
        <w:t>10.</w:t>
      </w:r>
      <w:r w:rsidRPr="005A1A96">
        <w:tab/>
      </w:r>
      <w:r w:rsidRPr="005A1A96">
        <w:rPr>
          <w:i/>
        </w:rPr>
        <w:t>Corporación Mexicana de Impresión, S</w:t>
      </w:r>
      <w:r w:rsidRPr="005A1A96">
        <w:t>.</w:t>
      </w:r>
      <w:r w:rsidRPr="005A1A96">
        <w:rPr>
          <w:i/>
        </w:rPr>
        <w:t>A</w:t>
      </w:r>
      <w:r w:rsidRPr="005A1A96">
        <w:t>.</w:t>
      </w:r>
      <w:r w:rsidRPr="005A1A96">
        <w:rPr>
          <w:i/>
        </w:rPr>
        <w:t xml:space="preserve"> de C</w:t>
      </w:r>
      <w:r w:rsidRPr="005A1A96">
        <w:t>.</w:t>
      </w:r>
      <w:r w:rsidRPr="005A1A96">
        <w:rPr>
          <w:i/>
        </w:rPr>
        <w:t>V</w:t>
      </w:r>
      <w:r w:rsidRPr="005A1A96">
        <w:t>.;</w:t>
      </w:r>
    </w:p>
    <w:p w14:paraId="20E76FAF" w14:textId="77777777" w:rsidR="00FA6F39" w:rsidRPr="005A1A96" w:rsidRDefault="00FA6F39" w:rsidP="00FA6F39">
      <w:pPr>
        <w:ind w:left="567" w:hanging="567"/>
      </w:pPr>
    </w:p>
    <w:p w14:paraId="69B45C72" w14:textId="77777777" w:rsidR="00FA6F39" w:rsidRPr="005A1A96" w:rsidRDefault="00FA6F39" w:rsidP="00FA6F39">
      <w:pPr>
        <w:ind w:left="567" w:hanging="567"/>
      </w:pPr>
      <w:r w:rsidRPr="005A1A96">
        <w:t>11.</w:t>
      </w:r>
      <w:r w:rsidRPr="005A1A96">
        <w:tab/>
      </w:r>
      <w:r w:rsidRPr="005A1A96">
        <w:rPr>
          <w:i/>
        </w:rPr>
        <w:t>Escuela de Administración Pública de la Ciudad de México</w:t>
      </w:r>
      <w:r w:rsidRPr="005A1A96">
        <w:t>;</w:t>
      </w:r>
    </w:p>
    <w:p w14:paraId="474B7361" w14:textId="77777777" w:rsidR="00FA6F39" w:rsidRPr="005A1A96" w:rsidRDefault="00FA6F39" w:rsidP="00FA6F39">
      <w:pPr>
        <w:ind w:left="567" w:hanging="567"/>
      </w:pPr>
    </w:p>
    <w:p w14:paraId="26096368" w14:textId="51375DB4" w:rsidR="00751A0A" w:rsidRPr="005A1A96" w:rsidRDefault="00751A0A" w:rsidP="00751A0A">
      <w:r w:rsidRPr="005A1A96">
        <w:br w:type="page"/>
      </w:r>
    </w:p>
    <w:p w14:paraId="349634A5" w14:textId="5412A2D3" w:rsidR="00FA6F39" w:rsidRPr="005A1A96" w:rsidRDefault="00751A0A" w:rsidP="00FA6F39">
      <w:pPr>
        <w:ind w:left="567" w:hanging="567"/>
      </w:pPr>
      <w:r w:rsidRPr="005A1A96">
        <w:t>1</w:t>
      </w:r>
      <w:r w:rsidR="00FA6F39" w:rsidRPr="005A1A96">
        <w:t>2.</w:t>
      </w:r>
      <w:r w:rsidR="00FA6F39" w:rsidRPr="005A1A96">
        <w:tab/>
      </w:r>
      <w:r w:rsidR="00FA6F39" w:rsidRPr="005A1A96">
        <w:rPr>
          <w:i/>
        </w:rPr>
        <w:t>Heroico Cuerpo de Bomberos de la Ciudad de México</w:t>
      </w:r>
      <w:r w:rsidR="00FA6F39" w:rsidRPr="005A1A96">
        <w:t>;</w:t>
      </w:r>
    </w:p>
    <w:p w14:paraId="016E60B5" w14:textId="77777777" w:rsidR="00FA6F39" w:rsidRPr="005A1A96" w:rsidRDefault="00FA6F39" w:rsidP="00FA6F39">
      <w:pPr>
        <w:ind w:left="567" w:hanging="567"/>
      </w:pPr>
    </w:p>
    <w:p w14:paraId="0280AD2A" w14:textId="77777777" w:rsidR="00FA6F39" w:rsidRPr="005A1A96" w:rsidRDefault="00FA6F39" w:rsidP="00FA6F39">
      <w:pPr>
        <w:ind w:left="567" w:hanging="567"/>
      </w:pPr>
      <w:r w:rsidRPr="005A1A96">
        <w:t>13.</w:t>
      </w:r>
      <w:r w:rsidRPr="005A1A96">
        <w:tab/>
      </w:r>
      <w:r w:rsidRPr="005A1A96">
        <w:rPr>
          <w:i/>
        </w:rPr>
        <w:t>Instituto de Educación Media Superior</w:t>
      </w:r>
      <w:r w:rsidRPr="005A1A96">
        <w:t>;</w:t>
      </w:r>
    </w:p>
    <w:p w14:paraId="1D7FDA96" w14:textId="77777777" w:rsidR="00FA6F39" w:rsidRPr="005A1A96" w:rsidRDefault="00FA6F39" w:rsidP="00FA6F39">
      <w:pPr>
        <w:ind w:left="567" w:hanging="567"/>
      </w:pPr>
    </w:p>
    <w:p w14:paraId="4CF15F8E" w14:textId="77777777" w:rsidR="00FA6F39" w:rsidRPr="005A1A96" w:rsidRDefault="00FA6F39" w:rsidP="00FA6F39">
      <w:pPr>
        <w:ind w:left="567" w:hanging="567"/>
      </w:pPr>
      <w:r w:rsidRPr="005A1A96">
        <w:t>14.</w:t>
      </w:r>
      <w:r w:rsidRPr="005A1A96">
        <w:tab/>
      </w:r>
      <w:r w:rsidRPr="005A1A96">
        <w:rPr>
          <w:i/>
        </w:rPr>
        <w:t>Instituto de la Juventud de la Ciudad de México</w:t>
      </w:r>
      <w:r w:rsidRPr="005A1A96">
        <w:t>;</w:t>
      </w:r>
    </w:p>
    <w:p w14:paraId="62EB9879" w14:textId="77777777" w:rsidR="00FA6F39" w:rsidRPr="005A1A96" w:rsidRDefault="00FA6F39" w:rsidP="00FA6F39">
      <w:pPr>
        <w:ind w:left="567" w:hanging="567"/>
      </w:pPr>
    </w:p>
    <w:p w14:paraId="03453FDD" w14:textId="77777777" w:rsidR="00FA6F39" w:rsidRPr="005A1A96" w:rsidRDefault="00FA6F39" w:rsidP="00FA6F39">
      <w:pPr>
        <w:ind w:left="567" w:hanging="567"/>
      </w:pPr>
      <w:r w:rsidRPr="005A1A96">
        <w:t>15.</w:t>
      </w:r>
      <w:r w:rsidRPr="005A1A96">
        <w:tab/>
      </w:r>
      <w:r w:rsidRPr="005A1A96">
        <w:rPr>
          <w:i/>
        </w:rPr>
        <w:t>Instituto de Verificación Administrativa</w:t>
      </w:r>
      <w:r w:rsidRPr="005A1A96">
        <w:t>;</w:t>
      </w:r>
    </w:p>
    <w:p w14:paraId="12AFB5F6" w14:textId="77777777" w:rsidR="00FA6F39" w:rsidRPr="005A1A96" w:rsidRDefault="00FA6F39" w:rsidP="00FA6F39">
      <w:pPr>
        <w:ind w:left="567" w:hanging="567"/>
      </w:pPr>
    </w:p>
    <w:p w14:paraId="79E46C71" w14:textId="77777777" w:rsidR="00FA6F39" w:rsidRPr="005A1A96" w:rsidRDefault="00FA6F39" w:rsidP="00FA6F39">
      <w:pPr>
        <w:ind w:left="567" w:hanging="567"/>
      </w:pPr>
      <w:r w:rsidRPr="005A1A96">
        <w:t>16.</w:t>
      </w:r>
      <w:r w:rsidRPr="005A1A96">
        <w:tab/>
      </w:r>
      <w:r w:rsidRPr="005A1A96">
        <w:rPr>
          <w:i/>
        </w:rPr>
        <w:t>Instituto de Vivienda</w:t>
      </w:r>
      <w:r w:rsidRPr="005A1A96">
        <w:t>;</w:t>
      </w:r>
    </w:p>
    <w:p w14:paraId="4B21263C" w14:textId="77777777" w:rsidR="00FA6F39" w:rsidRPr="005A1A96" w:rsidRDefault="00FA6F39" w:rsidP="00FA6F39">
      <w:pPr>
        <w:ind w:left="567" w:hanging="567"/>
      </w:pPr>
    </w:p>
    <w:p w14:paraId="51C496F3" w14:textId="77777777" w:rsidR="00FA6F39" w:rsidRPr="005A1A96" w:rsidRDefault="00FA6F39" w:rsidP="00FA6F39">
      <w:pPr>
        <w:ind w:left="567" w:hanging="567"/>
      </w:pPr>
      <w:r w:rsidRPr="005A1A96">
        <w:t>17.</w:t>
      </w:r>
      <w:r w:rsidRPr="005A1A96">
        <w:tab/>
      </w:r>
      <w:r w:rsidRPr="005A1A96">
        <w:rPr>
          <w:i/>
        </w:rPr>
        <w:t>Instituto del Deporte de la Ciudad de México</w:t>
      </w:r>
      <w:r w:rsidRPr="005A1A96">
        <w:t>;</w:t>
      </w:r>
    </w:p>
    <w:p w14:paraId="7DDFC93B" w14:textId="77777777" w:rsidR="00FA6F39" w:rsidRPr="005A1A96" w:rsidRDefault="00FA6F39" w:rsidP="00FA6F39">
      <w:pPr>
        <w:ind w:left="567" w:hanging="567"/>
      </w:pPr>
    </w:p>
    <w:p w14:paraId="0D37DE4A" w14:textId="77777777" w:rsidR="00FA6F39" w:rsidRPr="005A1A96" w:rsidRDefault="00FA6F39" w:rsidP="00FA6F39">
      <w:pPr>
        <w:ind w:left="567" w:hanging="567"/>
      </w:pPr>
      <w:r w:rsidRPr="005A1A96">
        <w:t>18.</w:t>
      </w:r>
      <w:r w:rsidRPr="005A1A96">
        <w:tab/>
      </w:r>
      <w:r w:rsidRPr="005A1A96">
        <w:rPr>
          <w:i/>
        </w:rPr>
        <w:t>Instituto Local de la Infraestructura Física Educativa de la Ciudad de México</w:t>
      </w:r>
      <w:r w:rsidRPr="005A1A96">
        <w:t>;</w:t>
      </w:r>
    </w:p>
    <w:p w14:paraId="3357681E" w14:textId="77777777" w:rsidR="00FA6F39" w:rsidRPr="005A1A96" w:rsidRDefault="00FA6F39" w:rsidP="00FA6F39">
      <w:pPr>
        <w:ind w:left="567" w:hanging="567"/>
      </w:pPr>
    </w:p>
    <w:p w14:paraId="3B421952" w14:textId="77777777" w:rsidR="00FA6F39" w:rsidRPr="005A1A96" w:rsidRDefault="00FA6F39" w:rsidP="00FA6F39">
      <w:pPr>
        <w:ind w:left="567" w:hanging="567"/>
      </w:pPr>
      <w:r w:rsidRPr="005A1A96">
        <w:t>19.</w:t>
      </w:r>
      <w:r w:rsidRPr="005A1A96">
        <w:tab/>
      </w:r>
      <w:r w:rsidRPr="005A1A96">
        <w:rPr>
          <w:i/>
        </w:rPr>
        <w:t>Instituto para la Integración al Desarrollo de las Personas con Discapacidad de la Ciudad de México</w:t>
      </w:r>
      <w:r w:rsidRPr="005A1A96">
        <w:t>;</w:t>
      </w:r>
    </w:p>
    <w:p w14:paraId="71D23122" w14:textId="77777777" w:rsidR="00FA6F39" w:rsidRPr="005A1A96" w:rsidRDefault="00FA6F39" w:rsidP="00FA6F39">
      <w:pPr>
        <w:ind w:left="567" w:hanging="567"/>
      </w:pPr>
    </w:p>
    <w:p w14:paraId="27B3D718" w14:textId="77777777" w:rsidR="00FA6F39" w:rsidRPr="005A1A96" w:rsidRDefault="00FA6F39" w:rsidP="00FA6F39">
      <w:pPr>
        <w:ind w:left="567" w:hanging="567"/>
      </w:pPr>
      <w:r w:rsidRPr="005A1A96">
        <w:t>20.</w:t>
      </w:r>
      <w:r w:rsidRPr="005A1A96">
        <w:tab/>
      </w:r>
      <w:r w:rsidRPr="005A1A96">
        <w:rPr>
          <w:i/>
        </w:rPr>
        <w:t>Instituto para la Prevención de las Adicciones de la Ciudad de México</w:t>
      </w:r>
      <w:r w:rsidRPr="005A1A96">
        <w:t>;</w:t>
      </w:r>
    </w:p>
    <w:p w14:paraId="394F835E" w14:textId="77777777" w:rsidR="00FA6F39" w:rsidRPr="005A1A96" w:rsidRDefault="00FA6F39" w:rsidP="00FA6F39">
      <w:pPr>
        <w:ind w:left="567" w:hanging="567"/>
      </w:pPr>
    </w:p>
    <w:p w14:paraId="3A6F8A36" w14:textId="77777777" w:rsidR="00FA6F39" w:rsidRPr="005A1A96" w:rsidRDefault="00FA6F39" w:rsidP="00FA6F39">
      <w:pPr>
        <w:ind w:left="567" w:hanging="567"/>
      </w:pPr>
      <w:r w:rsidRPr="005A1A96">
        <w:t>21.</w:t>
      </w:r>
      <w:r w:rsidRPr="005A1A96">
        <w:tab/>
      </w:r>
      <w:r w:rsidRPr="005A1A96">
        <w:rPr>
          <w:i/>
        </w:rPr>
        <w:t>Instituto para la Seguridad de las Construcciones de la Ciudad de México</w:t>
      </w:r>
      <w:r w:rsidRPr="005A1A96">
        <w:t>;</w:t>
      </w:r>
    </w:p>
    <w:p w14:paraId="64160405" w14:textId="77777777" w:rsidR="00FA6F39" w:rsidRPr="005A1A96" w:rsidRDefault="00FA6F39" w:rsidP="00FA6F39">
      <w:pPr>
        <w:ind w:left="567" w:hanging="567"/>
      </w:pPr>
    </w:p>
    <w:p w14:paraId="3BA51BD1" w14:textId="77777777" w:rsidR="00FA6F39" w:rsidRPr="005A1A96" w:rsidRDefault="00FA6F39" w:rsidP="00FA6F39">
      <w:pPr>
        <w:ind w:left="567" w:hanging="567"/>
      </w:pPr>
      <w:r w:rsidRPr="005A1A96">
        <w:t>22.</w:t>
      </w:r>
      <w:r w:rsidRPr="005A1A96">
        <w:tab/>
      </w:r>
      <w:r w:rsidRPr="005A1A96">
        <w:rPr>
          <w:i/>
        </w:rPr>
        <w:t>Metrobús</w:t>
      </w:r>
      <w:r w:rsidRPr="005A1A96">
        <w:t>;</w:t>
      </w:r>
    </w:p>
    <w:p w14:paraId="4828FF43" w14:textId="77777777" w:rsidR="00FA6F39" w:rsidRPr="005A1A96" w:rsidRDefault="00FA6F39" w:rsidP="00FA6F39">
      <w:pPr>
        <w:ind w:left="567" w:hanging="567"/>
      </w:pPr>
    </w:p>
    <w:p w14:paraId="348BA057" w14:textId="6B92EB64" w:rsidR="00751A0A" w:rsidRPr="005A1A96" w:rsidRDefault="00751A0A" w:rsidP="00751A0A">
      <w:r w:rsidRPr="005A1A96">
        <w:br w:type="page"/>
      </w:r>
    </w:p>
    <w:p w14:paraId="67D57B1D" w14:textId="7E5D4799" w:rsidR="00FA6F39" w:rsidRPr="005A1A96" w:rsidRDefault="00751A0A" w:rsidP="00FA6F39">
      <w:pPr>
        <w:ind w:left="567" w:hanging="567"/>
      </w:pPr>
      <w:r w:rsidRPr="005A1A96">
        <w:t>2</w:t>
      </w:r>
      <w:r w:rsidR="00FA6F39" w:rsidRPr="005A1A96">
        <w:t>3.</w:t>
      </w:r>
      <w:r w:rsidR="00FA6F39" w:rsidRPr="005A1A96">
        <w:tab/>
      </w:r>
      <w:r w:rsidR="00FA6F39" w:rsidRPr="005A1A96">
        <w:rPr>
          <w:i/>
        </w:rPr>
        <w:t>Órgano Regulador del Transporte</w:t>
      </w:r>
      <w:r w:rsidR="00FA6F39" w:rsidRPr="005A1A96">
        <w:t>;</w:t>
      </w:r>
    </w:p>
    <w:p w14:paraId="03E0F635" w14:textId="77777777" w:rsidR="00FA6F39" w:rsidRPr="005A1A96" w:rsidRDefault="00FA6F39" w:rsidP="00FA6F39">
      <w:pPr>
        <w:ind w:left="567" w:hanging="567"/>
      </w:pPr>
    </w:p>
    <w:p w14:paraId="68520D98" w14:textId="77777777" w:rsidR="00FA6F39" w:rsidRPr="005A1A96" w:rsidRDefault="00FA6F39" w:rsidP="00FA6F39">
      <w:pPr>
        <w:ind w:left="567" w:hanging="567"/>
      </w:pPr>
      <w:r w:rsidRPr="005A1A96">
        <w:t>24.</w:t>
      </w:r>
      <w:r w:rsidRPr="005A1A96">
        <w:tab/>
      </w:r>
      <w:r w:rsidRPr="005A1A96">
        <w:rPr>
          <w:i/>
        </w:rPr>
        <w:t>Planta Productora de Mezclas Asfálticas de la Ciudad de México</w:t>
      </w:r>
      <w:r w:rsidRPr="005A1A96">
        <w:t>;</w:t>
      </w:r>
    </w:p>
    <w:p w14:paraId="2EE05EDB" w14:textId="77777777" w:rsidR="00FA6F39" w:rsidRPr="005A1A96" w:rsidRDefault="00FA6F39" w:rsidP="00FA6F39">
      <w:pPr>
        <w:ind w:left="567" w:hanging="567"/>
      </w:pPr>
    </w:p>
    <w:p w14:paraId="70A3BAD7" w14:textId="77777777" w:rsidR="00FA6F39" w:rsidRPr="005A1A96" w:rsidRDefault="00FA6F39" w:rsidP="00FA6F39">
      <w:pPr>
        <w:ind w:left="567" w:hanging="567"/>
      </w:pPr>
      <w:r w:rsidRPr="005A1A96">
        <w:t>25.</w:t>
      </w:r>
      <w:r w:rsidRPr="005A1A96">
        <w:tab/>
      </w:r>
      <w:r w:rsidRPr="005A1A96">
        <w:rPr>
          <w:i/>
        </w:rPr>
        <w:t>Procuraduría Ambiental y del Ordenamiento Territorial de la Ciudad de México</w:t>
      </w:r>
      <w:r w:rsidRPr="005A1A96">
        <w:t>;</w:t>
      </w:r>
    </w:p>
    <w:p w14:paraId="5443CEA7" w14:textId="77777777" w:rsidR="00FA6F39" w:rsidRPr="005A1A96" w:rsidRDefault="00FA6F39" w:rsidP="00FA6F39">
      <w:pPr>
        <w:ind w:left="567" w:hanging="567"/>
      </w:pPr>
    </w:p>
    <w:p w14:paraId="485BC2F2" w14:textId="77777777" w:rsidR="00FA6F39" w:rsidRPr="005A1A96" w:rsidRDefault="00FA6F39" w:rsidP="00FA6F39">
      <w:pPr>
        <w:ind w:left="567" w:hanging="567"/>
      </w:pPr>
      <w:r w:rsidRPr="005A1A96">
        <w:t>26.</w:t>
      </w:r>
      <w:r w:rsidRPr="005A1A96">
        <w:tab/>
      </w:r>
      <w:r w:rsidRPr="005A1A96">
        <w:rPr>
          <w:i/>
        </w:rPr>
        <w:t>Procuraduría Social de la Ciudad de México</w:t>
      </w:r>
      <w:r w:rsidRPr="005A1A96">
        <w:t>;</w:t>
      </w:r>
    </w:p>
    <w:p w14:paraId="0352956F" w14:textId="77777777" w:rsidR="00FA6F39" w:rsidRPr="005A1A96" w:rsidRDefault="00FA6F39" w:rsidP="00FA6F39">
      <w:pPr>
        <w:ind w:left="567" w:hanging="567"/>
      </w:pPr>
    </w:p>
    <w:p w14:paraId="123B7CCC" w14:textId="77777777" w:rsidR="00FA6F39" w:rsidRPr="005A1A96" w:rsidRDefault="00FA6F39" w:rsidP="00FA6F39">
      <w:pPr>
        <w:ind w:left="567" w:hanging="567"/>
      </w:pPr>
      <w:r w:rsidRPr="005A1A96">
        <w:t>27.</w:t>
      </w:r>
      <w:r w:rsidRPr="005A1A96">
        <w:tab/>
      </w:r>
      <w:r w:rsidRPr="005A1A96">
        <w:rPr>
          <w:i/>
        </w:rPr>
        <w:t>Red de Transporte de Pasajeros de la Ciudad de México</w:t>
      </w:r>
      <w:r w:rsidRPr="005A1A96">
        <w:t>;</w:t>
      </w:r>
    </w:p>
    <w:p w14:paraId="0F2F5DCE" w14:textId="77777777" w:rsidR="00FA6F39" w:rsidRPr="005A1A96" w:rsidRDefault="00FA6F39" w:rsidP="00FA6F39">
      <w:pPr>
        <w:ind w:left="567" w:hanging="567"/>
      </w:pPr>
    </w:p>
    <w:p w14:paraId="272E5B17" w14:textId="77777777" w:rsidR="00FA6F39" w:rsidRPr="005A1A96" w:rsidRDefault="00FA6F39" w:rsidP="00FA6F39">
      <w:pPr>
        <w:ind w:left="567" w:hanging="567"/>
      </w:pPr>
      <w:r w:rsidRPr="005A1A96">
        <w:t>28.</w:t>
      </w:r>
      <w:r w:rsidRPr="005A1A96">
        <w:tab/>
      </w:r>
      <w:r w:rsidRPr="005A1A96">
        <w:rPr>
          <w:i/>
        </w:rPr>
        <w:t>Servicios de Salud Pública de la Ciudad de México</w:t>
      </w:r>
      <w:r w:rsidRPr="005A1A96">
        <w:t>;</w:t>
      </w:r>
    </w:p>
    <w:p w14:paraId="38693E20" w14:textId="77777777" w:rsidR="00FA6F39" w:rsidRPr="005A1A96" w:rsidRDefault="00FA6F39" w:rsidP="00FA6F39">
      <w:pPr>
        <w:ind w:left="567" w:hanging="567"/>
      </w:pPr>
    </w:p>
    <w:p w14:paraId="38811104" w14:textId="77777777" w:rsidR="00FA6F39" w:rsidRPr="005A1A96" w:rsidRDefault="00FA6F39" w:rsidP="00FA6F39">
      <w:pPr>
        <w:ind w:left="567" w:hanging="567"/>
      </w:pPr>
      <w:r w:rsidRPr="005A1A96">
        <w:t>29.</w:t>
      </w:r>
      <w:r w:rsidRPr="005A1A96">
        <w:tab/>
      </w:r>
      <w:r w:rsidRPr="005A1A96">
        <w:rPr>
          <w:i/>
        </w:rPr>
        <w:t>Sistema de Transporte Colectivo</w:t>
      </w:r>
      <w:r w:rsidRPr="005A1A96">
        <w:t>;</w:t>
      </w:r>
    </w:p>
    <w:p w14:paraId="4A76938E" w14:textId="77777777" w:rsidR="00FA6F39" w:rsidRPr="005A1A96" w:rsidRDefault="00FA6F39" w:rsidP="00FA6F39">
      <w:pPr>
        <w:ind w:left="567" w:hanging="567"/>
      </w:pPr>
    </w:p>
    <w:p w14:paraId="420784E7" w14:textId="77777777" w:rsidR="00FA6F39" w:rsidRPr="005A1A96" w:rsidRDefault="00FA6F39" w:rsidP="00FA6F39">
      <w:pPr>
        <w:ind w:left="567" w:hanging="567"/>
      </w:pPr>
      <w:r w:rsidRPr="005A1A96">
        <w:t>30.</w:t>
      </w:r>
      <w:r w:rsidRPr="005A1A96">
        <w:tab/>
      </w:r>
      <w:r w:rsidRPr="005A1A96">
        <w:rPr>
          <w:i/>
        </w:rPr>
        <w:t>Servicios de Transportes Eléctricos</w:t>
      </w:r>
      <w:r w:rsidRPr="005A1A96">
        <w:t>;</w:t>
      </w:r>
    </w:p>
    <w:p w14:paraId="35827559" w14:textId="77777777" w:rsidR="00FA6F39" w:rsidRPr="005A1A96" w:rsidRDefault="00FA6F39" w:rsidP="00FA6F39">
      <w:pPr>
        <w:ind w:left="567" w:hanging="567"/>
      </w:pPr>
    </w:p>
    <w:p w14:paraId="68DCB298" w14:textId="77777777" w:rsidR="00FA6F39" w:rsidRPr="005A1A96" w:rsidRDefault="00FA6F39" w:rsidP="00FA6F39">
      <w:pPr>
        <w:ind w:left="567" w:hanging="567"/>
      </w:pPr>
      <w:r w:rsidRPr="005A1A96">
        <w:t>31.</w:t>
      </w:r>
      <w:r w:rsidRPr="005A1A96">
        <w:tab/>
      </w:r>
      <w:r w:rsidRPr="005A1A96">
        <w:rPr>
          <w:i/>
        </w:rPr>
        <w:t>Servicios Metropolitanos, S</w:t>
      </w:r>
      <w:r w:rsidRPr="005A1A96">
        <w:t>.</w:t>
      </w:r>
      <w:r w:rsidRPr="005A1A96">
        <w:rPr>
          <w:i/>
        </w:rPr>
        <w:t>A</w:t>
      </w:r>
      <w:r w:rsidRPr="005A1A96">
        <w:t>.</w:t>
      </w:r>
      <w:r w:rsidRPr="005A1A96">
        <w:rPr>
          <w:i/>
        </w:rPr>
        <w:t xml:space="preserve"> de C</w:t>
      </w:r>
      <w:r w:rsidRPr="005A1A96">
        <w:t>.</w:t>
      </w:r>
      <w:r w:rsidRPr="005A1A96">
        <w:rPr>
          <w:i/>
        </w:rPr>
        <w:t>V</w:t>
      </w:r>
      <w:r w:rsidRPr="005A1A96">
        <w:t>.;</w:t>
      </w:r>
    </w:p>
    <w:p w14:paraId="75BC5432" w14:textId="77777777" w:rsidR="00FA6F39" w:rsidRPr="005A1A96" w:rsidRDefault="00FA6F39" w:rsidP="00FA6F39">
      <w:pPr>
        <w:ind w:left="567" w:hanging="567"/>
      </w:pPr>
    </w:p>
    <w:p w14:paraId="54F70058" w14:textId="77777777" w:rsidR="00FA6F39" w:rsidRPr="005A1A96" w:rsidRDefault="00FA6F39" w:rsidP="00FA6F39">
      <w:pPr>
        <w:ind w:left="567" w:hanging="567"/>
      </w:pPr>
      <w:r w:rsidRPr="005A1A96">
        <w:t>32.</w:t>
      </w:r>
      <w:r w:rsidRPr="005A1A96">
        <w:tab/>
      </w:r>
      <w:r w:rsidRPr="005A1A96">
        <w:rPr>
          <w:i/>
        </w:rPr>
        <w:t>Sistema de Aguas de la Ciudad de México</w:t>
      </w:r>
      <w:r w:rsidRPr="005A1A96">
        <w:t>; un</w:t>
      </w:r>
    </w:p>
    <w:p w14:paraId="22D50550" w14:textId="77777777" w:rsidR="00FA6F39" w:rsidRPr="005A1A96" w:rsidRDefault="00FA6F39" w:rsidP="00FA6F39">
      <w:pPr>
        <w:ind w:left="567" w:hanging="567"/>
      </w:pPr>
    </w:p>
    <w:p w14:paraId="6139A3A1" w14:textId="77777777" w:rsidR="00FA6F39" w:rsidRPr="005A1A96" w:rsidRDefault="00FA6F39" w:rsidP="00FA6F39">
      <w:pPr>
        <w:ind w:left="567" w:hanging="567"/>
      </w:pPr>
      <w:r w:rsidRPr="005A1A96">
        <w:t>33.</w:t>
      </w:r>
      <w:r w:rsidRPr="005A1A96">
        <w:tab/>
      </w:r>
      <w:r w:rsidRPr="005A1A96">
        <w:rPr>
          <w:i/>
        </w:rPr>
        <w:t>Sistema para el Desarrollo Integral de la Familia de la Ciudad de México</w:t>
      </w:r>
      <w:r w:rsidRPr="005A1A96">
        <w:t>.</w:t>
      </w:r>
    </w:p>
    <w:p w14:paraId="7B4741F5" w14:textId="77777777" w:rsidR="00FA6F39" w:rsidRPr="005A1A96" w:rsidRDefault="00FA6F39" w:rsidP="00FA6F39">
      <w:pPr>
        <w:rPr>
          <w:rFonts w:eastAsia="Calibri"/>
        </w:rPr>
      </w:pPr>
    </w:p>
    <w:p w14:paraId="5DD2B2AB" w14:textId="771D345E" w:rsidR="00751A0A" w:rsidRPr="005A1A96" w:rsidRDefault="00751A0A" w:rsidP="00751A0A">
      <w:r w:rsidRPr="005A1A96">
        <w:br w:type="page"/>
      </w:r>
    </w:p>
    <w:p w14:paraId="77BA5879" w14:textId="366EE9B8" w:rsidR="00FA6F39" w:rsidRPr="005A1A96" w:rsidRDefault="00751A0A" w:rsidP="00FA6F39">
      <w:pPr>
        <w:ind w:left="567" w:hanging="567"/>
      </w:pPr>
      <w:r w:rsidRPr="005A1A96">
        <w:t>I</w:t>
      </w:r>
      <w:r w:rsidR="00FA6F39" w:rsidRPr="005A1A96">
        <w:t>II.</w:t>
      </w:r>
      <w:r w:rsidR="00FA6F39" w:rsidRPr="005A1A96">
        <w:tab/>
        <w:t>KOLIMA</w:t>
      </w:r>
    </w:p>
    <w:p w14:paraId="42E11F8E" w14:textId="77777777" w:rsidR="00FA6F39" w:rsidRPr="005A1A96" w:rsidRDefault="00FA6F39" w:rsidP="00FA6F39">
      <w:pPr>
        <w:rPr>
          <w:rFonts w:eastAsia="Calibri"/>
        </w:rPr>
      </w:pPr>
    </w:p>
    <w:p w14:paraId="51845F54" w14:textId="77777777" w:rsidR="00FA6F39" w:rsidRPr="005A1A96" w:rsidRDefault="00FA6F39" w:rsidP="00FA6F39">
      <w:pPr>
        <w:tabs>
          <w:tab w:val="left" w:pos="1418"/>
        </w:tabs>
        <w:rPr>
          <w:iCs/>
        </w:rPr>
      </w:pPr>
      <w:r w:rsidRPr="005A1A96">
        <w:rPr>
          <w:iCs/>
        </w:rPr>
        <w:t>1. apakšsaraksts</w:t>
      </w:r>
      <w:r w:rsidRPr="005A1A96">
        <w:rPr>
          <w:iCs/>
        </w:rPr>
        <w:tab/>
        <w:t>Pārvaldes struktūras</w:t>
      </w:r>
    </w:p>
    <w:p w14:paraId="5E4A0410" w14:textId="77777777" w:rsidR="00FA6F39" w:rsidRPr="005A1A96" w:rsidRDefault="00FA6F39" w:rsidP="00FA6F39"/>
    <w:p w14:paraId="588ABEE4" w14:textId="77777777" w:rsidR="00FA6F39" w:rsidRPr="005A1A96" w:rsidRDefault="00FA6F39" w:rsidP="00FA6F39">
      <w:pPr>
        <w:ind w:left="567" w:hanging="567"/>
      </w:pPr>
      <w:r w:rsidRPr="005A1A96">
        <w:t>1.</w:t>
      </w:r>
      <w:r w:rsidRPr="005A1A96">
        <w:tab/>
      </w:r>
      <w:r w:rsidRPr="005A1A96">
        <w:rPr>
          <w:i/>
        </w:rPr>
        <w:t>Procuraduría General de Justicia</w:t>
      </w:r>
      <w:r w:rsidRPr="005A1A96">
        <w:t>;</w:t>
      </w:r>
    </w:p>
    <w:p w14:paraId="5DCA0BF0" w14:textId="77777777" w:rsidR="00FA6F39" w:rsidRPr="005A1A96" w:rsidRDefault="00FA6F39" w:rsidP="00FA6F39">
      <w:pPr>
        <w:ind w:left="567" w:hanging="567"/>
      </w:pPr>
    </w:p>
    <w:p w14:paraId="2B38F199" w14:textId="77777777" w:rsidR="00FA6F39" w:rsidRPr="005A1A96" w:rsidRDefault="00FA6F39" w:rsidP="00FA6F39">
      <w:pPr>
        <w:ind w:left="567" w:hanging="567"/>
      </w:pPr>
      <w:r w:rsidRPr="005A1A96">
        <w:t>2.</w:t>
      </w:r>
      <w:r w:rsidRPr="005A1A96">
        <w:tab/>
      </w:r>
      <w:r w:rsidRPr="005A1A96">
        <w:rPr>
          <w:i/>
        </w:rPr>
        <w:t>Secretaría de Administración y Gestión Pública</w:t>
      </w:r>
      <w:r w:rsidRPr="005A1A96">
        <w:t>;</w:t>
      </w:r>
    </w:p>
    <w:p w14:paraId="42993447" w14:textId="77777777" w:rsidR="00FA6F39" w:rsidRPr="005A1A96" w:rsidRDefault="00FA6F39" w:rsidP="00FA6F39">
      <w:pPr>
        <w:ind w:left="567" w:hanging="567"/>
      </w:pPr>
    </w:p>
    <w:p w14:paraId="0A775C64" w14:textId="77777777" w:rsidR="00FA6F39" w:rsidRPr="005A1A96" w:rsidRDefault="00FA6F39" w:rsidP="00FA6F39">
      <w:pPr>
        <w:ind w:left="567" w:hanging="567"/>
      </w:pPr>
      <w:r w:rsidRPr="005A1A96">
        <w:t>3.</w:t>
      </w:r>
      <w:r w:rsidRPr="005A1A96">
        <w:tab/>
      </w:r>
      <w:r w:rsidRPr="005A1A96">
        <w:rPr>
          <w:i/>
        </w:rPr>
        <w:t>Secretaría de Cultura</w:t>
      </w:r>
      <w:r w:rsidRPr="005A1A96">
        <w:t>;</w:t>
      </w:r>
    </w:p>
    <w:p w14:paraId="20201E94" w14:textId="77777777" w:rsidR="00FA6F39" w:rsidRPr="005A1A96" w:rsidRDefault="00FA6F39" w:rsidP="00FA6F39">
      <w:pPr>
        <w:ind w:left="567" w:hanging="567"/>
      </w:pPr>
    </w:p>
    <w:p w14:paraId="0B41DABA" w14:textId="77777777" w:rsidR="00FA6F39" w:rsidRPr="005A1A96" w:rsidRDefault="00FA6F39" w:rsidP="00FA6F39">
      <w:pPr>
        <w:ind w:left="567" w:hanging="567"/>
      </w:pPr>
      <w:r w:rsidRPr="005A1A96">
        <w:t>4.</w:t>
      </w:r>
      <w:r w:rsidRPr="005A1A96">
        <w:tab/>
      </w:r>
      <w:r w:rsidRPr="005A1A96">
        <w:rPr>
          <w:i/>
        </w:rPr>
        <w:t>Secretaría de Desarrollo Rural</w:t>
      </w:r>
      <w:r w:rsidRPr="005A1A96">
        <w:t>;</w:t>
      </w:r>
    </w:p>
    <w:p w14:paraId="7870C591" w14:textId="77777777" w:rsidR="00FA6F39" w:rsidRPr="005A1A96" w:rsidRDefault="00FA6F39" w:rsidP="00FA6F39">
      <w:pPr>
        <w:ind w:left="567" w:hanging="567"/>
      </w:pPr>
    </w:p>
    <w:p w14:paraId="19584E21" w14:textId="77777777" w:rsidR="00FA6F39" w:rsidRPr="005A1A96" w:rsidRDefault="00FA6F39" w:rsidP="00FA6F39">
      <w:pPr>
        <w:ind w:left="567" w:hanging="567"/>
      </w:pPr>
      <w:r w:rsidRPr="005A1A96">
        <w:t>5.</w:t>
      </w:r>
      <w:r w:rsidRPr="005A1A96">
        <w:tab/>
      </w:r>
      <w:r w:rsidRPr="005A1A96">
        <w:rPr>
          <w:i/>
        </w:rPr>
        <w:t>Secretaría de Desarrollo Social</w:t>
      </w:r>
      <w:r w:rsidRPr="005A1A96">
        <w:t>;</w:t>
      </w:r>
    </w:p>
    <w:p w14:paraId="6BBA049A" w14:textId="77777777" w:rsidR="00FA6F39" w:rsidRPr="005A1A96" w:rsidRDefault="00FA6F39" w:rsidP="00FA6F39">
      <w:pPr>
        <w:ind w:left="567" w:hanging="567"/>
      </w:pPr>
    </w:p>
    <w:p w14:paraId="5A4F8620" w14:textId="77777777" w:rsidR="00FA6F39" w:rsidRPr="005A1A96" w:rsidRDefault="00FA6F39" w:rsidP="00FA6F39">
      <w:pPr>
        <w:ind w:left="567" w:hanging="567"/>
      </w:pPr>
      <w:r w:rsidRPr="005A1A96">
        <w:t>6.</w:t>
      </w:r>
      <w:r w:rsidRPr="005A1A96">
        <w:tab/>
      </w:r>
      <w:r w:rsidRPr="005A1A96">
        <w:rPr>
          <w:i/>
        </w:rPr>
        <w:t>Secretaría de Educación</w:t>
      </w:r>
      <w:r w:rsidRPr="005A1A96">
        <w:t>;</w:t>
      </w:r>
    </w:p>
    <w:p w14:paraId="37D94EF8" w14:textId="77777777" w:rsidR="00FA6F39" w:rsidRPr="005A1A96" w:rsidRDefault="00FA6F39" w:rsidP="00FA6F39">
      <w:pPr>
        <w:ind w:left="567" w:hanging="567"/>
      </w:pPr>
    </w:p>
    <w:p w14:paraId="26B755AA" w14:textId="77777777" w:rsidR="00FA6F39" w:rsidRPr="005A1A96" w:rsidRDefault="00FA6F39" w:rsidP="00FA6F39">
      <w:pPr>
        <w:ind w:left="567" w:hanging="567"/>
      </w:pPr>
      <w:r w:rsidRPr="005A1A96">
        <w:t>7.</w:t>
      </w:r>
      <w:r w:rsidRPr="005A1A96">
        <w:tab/>
      </w:r>
      <w:r w:rsidRPr="005A1A96">
        <w:rPr>
          <w:i/>
        </w:rPr>
        <w:t>Secretaría de Fomento Económico</w:t>
      </w:r>
      <w:r w:rsidRPr="005A1A96">
        <w:t>;</w:t>
      </w:r>
    </w:p>
    <w:p w14:paraId="625E1EDE" w14:textId="77777777" w:rsidR="00FA6F39" w:rsidRPr="005A1A96" w:rsidRDefault="00FA6F39" w:rsidP="00FA6F39">
      <w:pPr>
        <w:ind w:left="567" w:hanging="567"/>
      </w:pPr>
    </w:p>
    <w:p w14:paraId="4FD308C2" w14:textId="77777777" w:rsidR="00FA6F39" w:rsidRPr="005A1A96" w:rsidRDefault="00FA6F39" w:rsidP="00FA6F39">
      <w:pPr>
        <w:ind w:left="567" w:hanging="567"/>
      </w:pPr>
      <w:r w:rsidRPr="005A1A96">
        <w:t>8.</w:t>
      </w:r>
      <w:r w:rsidRPr="005A1A96">
        <w:tab/>
      </w:r>
      <w:r w:rsidRPr="005A1A96">
        <w:rPr>
          <w:i/>
        </w:rPr>
        <w:t>Secretaría de Infraestructura y Desarrollo Urbano</w:t>
      </w:r>
      <w:r w:rsidRPr="005A1A96">
        <w:t>;</w:t>
      </w:r>
    </w:p>
    <w:p w14:paraId="6E03D9B5" w14:textId="77777777" w:rsidR="00FA6F39" w:rsidRPr="005A1A96" w:rsidRDefault="00FA6F39" w:rsidP="00FA6F39">
      <w:pPr>
        <w:ind w:left="567" w:hanging="567"/>
      </w:pPr>
    </w:p>
    <w:p w14:paraId="24C3EFCA" w14:textId="77777777" w:rsidR="00FA6F39" w:rsidRPr="005A1A96" w:rsidRDefault="00FA6F39" w:rsidP="00FA6F39">
      <w:pPr>
        <w:ind w:left="567" w:hanging="567"/>
      </w:pPr>
      <w:r w:rsidRPr="005A1A96">
        <w:t>9.</w:t>
      </w:r>
      <w:r w:rsidRPr="005A1A96">
        <w:tab/>
      </w:r>
      <w:r w:rsidRPr="005A1A96">
        <w:rPr>
          <w:i/>
        </w:rPr>
        <w:t>Secretaría de la Juventud</w:t>
      </w:r>
      <w:r w:rsidRPr="005A1A96">
        <w:t>;</w:t>
      </w:r>
    </w:p>
    <w:p w14:paraId="0BD2D5C1" w14:textId="77777777" w:rsidR="00FA6F39" w:rsidRPr="005A1A96" w:rsidRDefault="00FA6F39" w:rsidP="00FA6F39">
      <w:pPr>
        <w:ind w:left="567" w:hanging="567"/>
      </w:pPr>
    </w:p>
    <w:p w14:paraId="325EF786" w14:textId="77777777" w:rsidR="00FA6F39" w:rsidRPr="005A1A96" w:rsidRDefault="00FA6F39" w:rsidP="00FA6F39">
      <w:pPr>
        <w:ind w:left="567" w:hanging="567"/>
      </w:pPr>
      <w:r w:rsidRPr="005A1A96">
        <w:t>10.</w:t>
      </w:r>
      <w:r w:rsidRPr="005A1A96">
        <w:tab/>
      </w:r>
      <w:r w:rsidRPr="005A1A96">
        <w:rPr>
          <w:i/>
        </w:rPr>
        <w:t>Secretaría de Movilidad</w:t>
      </w:r>
      <w:r w:rsidRPr="005A1A96">
        <w:t>;</w:t>
      </w:r>
    </w:p>
    <w:p w14:paraId="004AA22E" w14:textId="77777777" w:rsidR="00FA6F39" w:rsidRPr="005A1A96" w:rsidRDefault="00FA6F39" w:rsidP="00FA6F39">
      <w:pPr>
        <w:ind w:left="567" w:hanging="567"/>
      </w:pPr>
    </w:p>
    <w:p w14:paraId="63BA7488" w14:textId="03158457" w:rsidR="00751A0A" w:rsidRPr="005A1A96" w:rsidRDefault="00751A0A" w:rsidP="00751A0A">
      <w:r w:rsidRPr="005A1A96">
        <w:br w:type="page"/>
      </w:r>
    </w:p>
    <w:p w14:paraId="4A3C71A9" w14:textId="6B82A58A" w:rsidR="00FA6F39" w:rsidRPr="005A1A96" w:rsidRDefault="00751A0A" w:rsidP="00FA6F39">
      <w:pPr>
        <w:ind w:left="567" w:hanging="567"/>
      </w:pPr>
      <w:r w:rsidRPr="005A1A96">
        <w:t>1</w:t>
      </w:r>
      <w:r w:rsidR="00FA6F39" w:rsidRPr="005A1A96">
        <w:t>1.</w:t>
      </w:r>
      <w:r w:rsidR="00FA6F39" w:rsidRPr="005A1A96">
        <w:tab/>
      </w:r>
      <w:r w:rsidR="00FA6F39" w:rsidRPr="005A1A96">
        <w:rPr>
          <w:i/>
        </w:rPr>
        <w:t>Secretaría de Planeación y Finanzas</w:t>
      </w:r>
      <w:r w:rsidR="00FA6F39" w:rsidRPr="005A1A96">
        <w:t>;</w:t>
      </w:r>
    </w:p>
    <w:p w14:paraId="0BE14E05" w14:textId="77777777" w:rsidR="00FA6F39" w:rsidRPr="005A1A96" w:rsidRDefault="00FA6F39" w:rsidP="00FA6F39">
      <w:pPr>
        <w:ind w:left="567" w:hanging="567"/>
      </w:pPr>
    </w:p>
    <w:p w14:paraId="5D7ACDB6" w14:textId="77777777" w:rsidR="00FA6F39" w:rsidRPr="005A1A96" w:rsidRDefault="00FA6F39" w:rsidP="00FA6F39">
      <w:pPr>
        <w:ind w:left="567" w:hanging="567"/>
      </w:pPr>
      <w:r w:rsidRPr="005A1A96">
        <w:t>12.</w:t>
      </w:r>
      <w:r w:rsidRPr="005A1A96">
        <w:tab/>
      </w:r>
      <w:r w:rsidRPr="005A1A96">
        <w:rPr>
          <w:i/>
        </w:rPr>
        <w:t>Secretaría de Salud y Bienestar Social</w:t>
      </w:r>
      <w:r w:rsidRPr="005A1A96">
        <w:t>;</w:t>
      </w:r>
    </w:p>
    <w:p w14:paraId="4B32AC4A" w14:textId="77777777" w:rsidR="00FA6F39" w:rsidRPr="005A1A96" w:rsidRDefault="00FA6F39" w:rsidP="00FA6F39">
      <w:pPr>
        <w:ind w:left="567" w:hanging="567"/>
      </w:pPr>
    </w:p>
    <w:p w14:paraId="72085F4F" w14:textId="77777777" w:rsidR="00FA6F39" w:rsidRPr="005A1A96" w:rsidRDefault="00FA6F39" w:rsidP="00FA6F39">
      <w:pPr>
        <w:ind w:left="567" w:hanging="567"/>
      </w:pPr>
      <w:r w:rsidRPr="005A1A96">
        <w:t>13.</w:t>
      </w:r>
      <w:r w:rsidRPr="005A1A96">
        <w:tab/>
      </w:r>
      <w:r w:rsidRPr="005A1A96">
        <w:rPr>
          <w:i/>
        </w:rPr>
        <w:t>Secretaría de Seguridad Pública</w:t>
      </w:r>
      <w:r w:rsidRPr="005A1A96">
        <w:t>;</w:t>
      </w:r>
    </w:p>
    <w:p w14:paraId="463D3E07" w14:textId="77777777" w:rsidR="00FA6F39" w:rsidRPr="005A1A96" w:rsidRDefault="00FA6F39" w:rsidP="00FA6F39">
      <w:pPr>
        <w:ind w:left="567" w:hanging="567"/>
      </w:pPr>
    </w:p>
    <w:p w14:paraId="368174C6" w14:textId="77777777" w:rsidR="00FA6F39" w:rsidRPr="005A1A96" w:rsidRDefault="00FA6F39" w:rsidP="00FA6F39">
      <w:pPr>
        <w:ind w:left="567" w:hanging="567"/>
      </w:pPr>
      <w:r w:rsidRPr="005A1A96">
        <w:t>14.</w:t>
      </w:r>
      <w:r w:rsidRPr="005A1A96">
        <w:tab/>
      </w:r>
      <w:r w:rsidRPr="005A1A96">
        <w:rPr>
          <w:i/>
        </w:rPr>
        <w:t>Secretaría de Turismo</w:t>
      </w:r>
      <w:r w:rsidRPr="005A1A96">
        <w:t>;</w:t>
      </w:r>
    </w:p>
    <w:p w14:paraId="1F69AECB" w14:textId="77777777" w:rsidR="00FA6F39" w:rsidRPr="005A1A96" w:rsidRDefault="00FA6F39" w:rsidP="00FA6F39">
      <w:pPr>
        <w:ind w:left="567" w:hanging="567"/>
      </w:pPr>
    </w:p>
    <w:p w14:paraId="34635393" w14:textId="77777777" w:rsidR="00FA6F39" w:rsidRPr="005A1A96" w:rsidRDefault="00FA6F39" w:rsidP="00FA6F39">
      <w:pPr>
        <w:ind w:left="567" w:hanging="567"/>
      </w:pPr>
      <w:r w:rsidRPr="005A1A96">
        <w:t>15.</w:t>
      </w:r>
      <w:r w:rsidRPr="005A1A96">
        <w:tab/>
      </w:r>
      <w:r w:rsidRPr="005A1A96">
        <w:rPr>
          <w:i/>
        </w:rPr>
        <w:t>Secretaría del Trabajo y Previsión Social</w:t>
      </w:r>
      <w:r w:rsidRPr="005A1A96">
        <w:t>; un</w:t>
      </w:r>
    </w:p>
    <w:p w14:paraId="618A0039" w14:textId="77777777" w:rsidR="00FA6F39" w:rsidRPr="005A1A96" w:rsidRDefault="00FA6F39" w:rsidP="00FA6F39">
      <w:pPr>
        <w:ind w:left="567" w:hanging="567"/>
      </w:pPr>
    </w:p>
    <w:p w14:paraId="06377209" w14:textId="77777777" w:rsidR="00FA6F39" w:rsidRPr="005A1A96" w:rsidRDefault="00FA6F39" w:rsidP="00FA6F39">
      <w:pPr>
        <w:ind w:left="567" w:hanging="567"/>
      </w:pPr>
      <w:r w:rsidRPr="005A1A96">
        <w:t>16.</w:t>
      </w:r>
      <w:r w:rsidRPr="005A1A96">
        <w:tab/>
      </w:r>
      <w:r w:rsidRPr="005A1A96">
        <w:rPr>
          <w:i/>
        </w:rPr>
        <w:t>Secretaría General de Gobierno</w:t>
      </w:r>
      <w:r w:rsidRPr="005A1A96">
        <w:t>.</w:t>
      </w:r>
    </w:p>
    <w:p w14:paraId="181E8941" w14:textId="77777777" w:rsidR="00FA6F39" w:rsidRPr="005A1A96" w:rsidRDefault="00FA6F39" w:rsidP="00FA6F39">
      <w:pPr>
        <w:rPr>
          <w:rFonts w:eastAsia="Calibri"/>
        </w:rPr>
      </w:pPr>
    </w:p>
    <w:p w14:paraId="66844F1D" w14:textId="77777777" w:rsidR="00FA6F39" w:rsidRPr="005A1A96" w:rsidRDefault="00FA6F39" w:rsidP="00FA6F39">
      <w:pPr>
        <w:tabs>
          <w:tab w:val="left" w:pos="1418"/>
        </w:tabs>
        <w:rPr>
          <w:iCs/>
        </w:rPr>
      </w:pPr>
      <w:r w:rsidRPr="005A1A96">
        <w:rPr>
          <w:iCs/>
        </w:rPr>
        <w:t>2. apakšsaraksts</w:t>
      </w:r>
      <w:r w:rsidRPr="005A1A96">
        <w:rPr>
          <w:iCs/>
        </w:rPr>
        <w:tab/>
        <w:t>Citas struktūras</w:t>
      </w:r>
    </w:p>
    <w:p w14:paraId="7CDBF6D4" w14:textId="77777777" w:rsidR="00FA6F39" w:rsidRPr="005A1A96" w:rsidRDefault="00FA6F39" w:rsidP="00FA6F39"/>
    <w:p w14:paraId="1D99276B" w14:textId="77777777" w:rsidR="00FA6F39" w:rsidRPr="005A1A96" w:rsidRDefault="00FA6F39" w:rsidP="00FA6F39">
      <w:pPr>
        <w:ind w:left="567" w:hanging="567"/>
      </w:pPr>
      <w:r w:rsidRPr="005A1A96">
        <w:t>1.</w:t>
      </w:r>
      <w:r w:rsidRPr="005A1A96">
        <w:tab/>
      </w:r>
      <w:r w:rsidRPr="005A1A96">
        <w:rPr>
          <w:i/>
        </w:rPr>
        <w:t>Colegio de Educación Profesional Técnica del Estado de Colima</w:t>
      </w:r>
      <w:r w:rsidRPr="005A1A96">
        <w:t>;</w:t>
      </w:r>
    </w:p>
    <w:p w14:paraId="1789E5DA" w14:textId="77777777" w:rsidR="00FA6F39" w:rsidRPr="005A1A96" w:rsidRDefault="00FA6F39" w:rsidP="00FA6F39">
      <w:pPr>
        <w:ind w:left="567" w:hanging="567"/>
      </w:pPr>
    </w:p>
    <w:p w14:paraId="20439598" w14:textId="77777777" w:rsidR="00FA6F39" w:rsidRPr="005A1A96" w:rsidRDefault="00FA6F39" w:rsidP="00FA6F39">
      <w:pPr>
        <w:ind w:left="567" w:hanging="567"/>
      </w:pPr>
      <w:r w:rsidRPr="005A1A96">
        <w:t>2.</w:t>
      </w:r>
      <w:r w:rsidRPr="005A1A96">
        <w:tab/>
      </w:r>
      <w:r w:rsidRPr="005A1A96">
        <w:rPr>
          <w:i/>
        </w:rPr>
        <w:t>Comisión Estatal del Agua de Colima</w:t>
      </w:r>
      <w:r w:rsidRPr="005A1A96">
        <w:t>;</w:t>
      </w:r>
    </w:p>
    <w:p w14:paraId="5BCEA0F0" w14:textId="77777777" w:rsidR="00FA6F39" w:rsidRPr="005A1A96" w:rsidRDefault="00FA6F39" w:rsidP="00FA6F39">
      <w:pPr>
        <w:ind w:left="567" w:hanging="567"/>
      </w:pPr>
    </w:p>
    <w:p w14:paraId="21010449" w14:textId="77777777" w:rsidR="00FA6F39" w:rsidRPr="005A1A96" w:rsidRDefault="00FA6F39" w:rsidP="00FA6F39">
      <w:pPr>
        <w:ind w:left="567" w:hanging="567"/>
      </w:pPr>
      <w:r w:rsidRPr="005A1A96">
        <w:t>3.</w:t>
      </w:r>
      <w:r w:rsidRPr="005A1A96">
        <w:tab/>
      </w:r>
      <w:r w:rsidRPr="005A1A96">
        <w:rPr>
          <w:i/>
        </w:rPr>
        <w:t>Comisión Estatal para la Protección contra Riesgos Sanitarios</w:t>
      </w:r>
      <w:r w:rsidRPr="005A1A96">
        <w:t>;</w:t>
      </w:r>
    </w:p>
    <w:p w14:paraId="3F0E29FA" w14:textId="77777777" w:rsidR="00FA6F39" w:rsidRPr="005A1A96" w:rsidRDefault="00FA6F39" w:rsidP="00FA6F39">
      <w:pPr>
        <w:ind w:left="567" w:hanging="567"/>
      </w:pPr>
    </w:p>
    <w:p w14:paraId="1D6D4446" w14:textId="77777777" w:rsidR="00FA6F39" w:rsidRPr="005A1A96" w:rsidRDefault="00FA6F39" w:rsidP="00FA6F39">
      <w:pPr>
        <w:ind w:left="567" w:hanging="567"/>
      </w:pPr>
      <w:r w:rsidRPr="005A1A96">
        <w:t>4.</w:t>
      </w:r>
      <w:r w:rsidRPr="005A1A96">
        <w:tab/>
      </w:r>
      <w:r w:rsidRPr="005A1A96">
        <w:rPr>
          <w:i/>
        </w:rPr>
        <w:t>Consejo de Participación Social del Estado de Colima</w:t>
      </w:r>
      <w:r w:rsidRPr="005A1A96">
        <w:t>;</w:t>
      </w:r>
    </w:p>
    <w:p w14:paraId="03E0ECDA" w14:textId="77777777" w:rsidR="00FA6F39" w:rsidRPr="005A1A96" w:rsidRDefault="00FA6F39" w:rsidP="00FA6F39">
      <w:pPr>
        <w:ind w:left="567" w:hanging="567"/>
      </w:pPr>
    </w:p>
    <w:p w14:paraId="66EB1C3E" w14:textId="77777777" w:rsidR="00FA6F39" w:rsidRPr="005A1A96" w:rsidRDefault="00FA6F39" w:rsidP="00FA6F39">
      <w:pPr>
        <w:ind w:left="567" w:hanging="567"/>
      </w:pPr>
      <w:r w:rsidRPr="005A1A96">
        <w:t>5.</w:t>
      </w:r>
      <w:r w:rsidRPr="005A1A96">
        <w:tab/>
      </w:r>
      <w:r w:rsidRPr="005A1A96">
        <w:rPr>
          <w:i/>
        </w:rPr>
        <w:t>Consejo Estatal contra las Adicciones (CECA)</w:t>
      </w:r>
      <w:r w:rsidRPr="005A1A96">
        <w:t>;</w:t>
      </w:r>
    </w:p>
    <w:p w14:paraId="64A76770" w14:textId="77777777" w:rsidR="00FA6F39" w:rsidRPr="005A1A96" w:rsidRDefault="00FA6F39" w:rsidP="00FA6F39">
      <w:pPr>
        <w:ind w:left="567" w:hanging="567"/>
      </w:pPr>
    </w:p>
    <w:p w14:paraId="505C2B7E" w14:textId="7AFD500C" w:rsidR="00751A0A" w:rsidRPr="005A1A96" w:rsidRDefault="00751A0A" w:rsidP="00751A0A">
      <w:r w:rsidRPr="005A1A96">
        <w:br w:type="page"/>
      </w:r>
    </w:p>
    <w:p w14:paraId="053829A1" w14:textId="62F4D3F1" w:rsidR="00FA6F39" w:rsidRPr="005A1A96" w:rsidRDefault="00751A0A" w:rsidP="00FA6F39">
      <w:pPr>
        <w:ind w:left="567" w:hanging="567"/>
      </w:pPr>
      <w:r w:rsidRPr="005A1A96">
        <w:t>6</w:t>
      </w:r>
      <w:r w:rsidR="00FA6F39" w:rsidRPr="005A1A96">
        <w:t>.</w:t>
      </w:r>
      <w:r w:rsidR="00FA6F39" w:rsidRPr="005A1A96">
        <w:tab/>
      </w:r>
      <w:r w:rsidR="00FA6F39" w:rsidRPr="005A1A96">
        <w:rPr>
          <w:i/>
        </w:rPr>
        <w:t>Consejo Estatal de Ciencia y Tecnología de Colima</w:t>
      </w:r>
      <w:r w:rsidR="00FA6F39" w:rsidRPr="005A1A96">
        <w:t>;</w:t>
      </w:r>
    </w:p>
    <w:p w14:paraId="56A1B537" w14:textId="77777777" w:rsidR="00FA6F39" w:rsidRPr="005A1A96" w:rsidRDefault="00FA6F39" w:rsidP="00FA6F39">
      <w:pPr>
        <w:ind w:left="567" w:hanging="567"/>
      </w:pPr>
    </w:p>
    <w:p w14:paraId="14B1F3DF" w14:textId="77777777" w:rsidR="00FA6F39" w:rsidRPr="005A1A96" w:rsidRDefault="00FA6F39" w:rsidP="00FA6F39">
      <w:pPr>
        <w:ind w:left="567" w:hanging="567"/>
      </w:pPr>
      <w:r w:rsidRPr="005A1A96">
        <w:t>7.</w:t>
      </w:r>
      <w:r w:rsidRPr="005A1A96">
        <w:tab/>
      </w:r>
      <w:r w:rsidRPr="005A1A96">
        <w:rPr>
          <w:i/>
        </w:rPr>
        <w:t>Consejo Estatal para la Prevención y Atención a la Violencia Familiar</w:t>
      </w:r>
      <w:r w:rsidRPr="005A1A96">
        <w:t>;</w:t>
      </w:r>
    </w:p>
    <w:p w14:paraId="09E57347" w14:textId="77777777" w:rsidR="00FA6F39" w:rsidRPr="005A1A96" w:rsidRDefault="00FA6F39" w:rsidP="00FA6F39">
      <w:pPr>
        <w:ind w:left="567" w:hanging="567"/>
      </w:pPr>
    </w:p>
    <w:p w14:paraId="42842649" w14:textId="77777777" w:rsidR="00FA6F39" w:rsidRPr="005A1A96" w:rsidRDefault="00FA6F39" w:rsidP="00FA6F39">
      <w:pPr>
        <w:ind w:left="567" w:hanging="567"/>
      </w:pPr>
      <w:r w:rsidRPr="005A1A96">
        <w:t>8.</w:t>
      </w:r>
      <w:r w:rsidRPr="005A1A96">
        <w:tab/>
      </w:r>
      <w:r w:rsidRPr="005A1A96">
        <w:rPr>
          <w:i/>
        </w:rPr>
        <w:t>Escuela de Talentos</w:t>
      </w:r>
      <w:r w:rsidRPr="005A1A96">
        <w:t>;</w:t>
      </w:r>
    </w:p>
    <w:p w14:paraId="62BDA0E6" w14:textId="77777777" w:rsidR="00FA6F39" w:rsidRPr="005A1A96" w:rsidRDefault="00FA6F39" w:rsidP="00FA6F39">
      <w:pPr>
        <w:ind w:left="567" w:hanging="567"/>
      </w:pPr>
    </w:p>
    <w:p w14:paraId="1FD2845A" w14:textId="77777777" w:rsidR="00FA6F39" w:rsidRPr="005A1A96" w:rsidRDefault="00FA6F39" w:rsidP="00FA6F39">
      <w:pPr>
        <w:ind w:left="567" w:hanging="567"/>
      </w:pPr>
      <w:r w:rsidRPr="005A1A96">
        <w:t>9.</w:t>
      </w:r>
      <w:r w:rsidRPr="005A1A96">
        <w:tab/>
      </w:r>
      <w:r w:rsidRPr="005A1A96">
        <w:rPr>
          <w:i/>
        </w:rPr>
        <w:t>Instituto Colimense de la Charrería</w:t>
      </w:r>
      <w:r w:rsidRPr="005A1A96">
        <w:t>;</w:t>
      </w:r>
    </w:p>
    <w:p w14:paraId="6A2C40A4" w14:textId="77777777" w:rsidR="00FA6F39" w:rsidRPr="005A1A96" w:rsidRDefault="00FA6F39" w:rsidP="00FA6F39">
      <w:pPr>
        <w:ind w:left="567" w:hanging="567"/>
      </w:pPr>
    </w:p>
    <w:p w14:paraId="3EB8CC83" w14:textId="77777777" w:rsidR="00FA6F39" w:rsidRPr="005A1A96" w:rsidRDefault="00FA6F39" w:rsidP="00FA6F39">
      <w:pPr>
        <w:ind w:left="567" w:hanging="567"/>
      </w:pPr>
      <w:r w:rsidRPr="005A1A96">
        <w:t>10.</w:t>
      </w:r>
      <w:r w:rsidRPr="005A1A96">
        <w:tab/>
      </w:r>
      <w:r w:rsidRPr="005A1A96">
        <w:rPr>
          <w:i/>
        </w:rPr>
        <w:t>Instituto Colimense de la Infraestructura Física Educativa</w:t>
      </w:r>
      <w:r w:rsidRPr="005A1A96">
        <w:t>;</w:t>
      </w:r>
    </w:p>
    <w:p w14:paraId="528A9DDF" w14:textId="77777777" w:rsidR="00FA6F39" w:rsidRPr="005A1A96" w:rsidRDefault="00FA6F39" w:rsidP="00FA6F39">
      <w:pPr>
        <w:ind w:left="567" w:hanging="567"/>
      </w:pPr>
    </w:p>
    <w:p w14:paraId="2AD75D83" w14:textId="77777777" w:rsidR="00FA6F39" w:rsidRPr="005A1A96" w:rsidRDefault="00FA6F39" w:rsidP="00FA6F39">
      <w:pPr>
        <w:ind w:left="567" w:hanging="567"/>
      </w:pPr>
      <w:r w:rsidRPr="005A1A96">
        <w:t>11.</w:t>
      </w:r>
      <w:r w:rsidRPr="005A1A96">
        <w:tab/>
      </w:r>
      <w:r w:rsidRPr="005A1A96">
        <w:rPr>
          <w:i/>
        </w:rPr>
        <w:t>Instituto Colimense de las Mujeres</w:t>
      </w:r>
      <w:r w:rsidRPr="005A1A96">
        <w:t>;</w:t>
      </w:r>
    </w:p>
    <w:p w14:paraId="232B3AD7" w14:textId="77777777" w:rsidR="00FA6F39" w:rsidRPr="005A1A96" w:rsidRDefault="00FA6F39" w:rsidP="00FA6F39">
      <w:pPr>
        <w:ind w:left="567" w:hanging="567"/>
      </w:pPr>
    </w:p>
    <w:p w14:paraId="4C7D1230" w14:textId="77777777" w:rsidR="00FA6F39" w:rsidRPr="005A1A96" w:rsidRDefault="00FA6F39" w:rsidP="00FA6F39">
      <w:pPr>
        <w:ind w:left="567" w:hanging="567"/>
      </w:pPr>
      <w:r w:rsidRPr="005A1A96">
        <w:t>12.</w:t>
      </w:r>
      <w:r w:rsidRPr="005A1A96">
        <w:tab/>
      </w:r>
      <w:r w:rsidRPr="005A1A96">
        <w:rPr>
          <w:i/>
        </w:rPr>
        <w:t>Instituto Colimense de Radio y Televisión</w:t>
      </w:r>
      <w:r w:rsidRPr="005A1A96">
        <w:t>;</w:t>
      </w:r>
    </w:p>
    <w:p w14:paraId="752F8B3C" w14:textId="77777777" w:rsidR="00FA6F39" w:rsidRPr="005A1A96" w:rsidRDefault="00FA6F39" w:rsidP="00FA6F39">
      <w:pPr>
        <w:ind w:left="567" w:hanging="567"/>
      </w:pPr>
    </w:p>
    <w:p w14:paraId="3BFD67CC" w14:textId="77777777" w:rsidR="00FA6F39" w:rsidRPr="005A1A96" w:rsidRDefault="00FA6F39" w:rsidP="00FA6F39">
      <w:pPr>
        <w:ind w:left="567" w:hanging="567"/>
      </w:pPr>
      <w:r w:rsidRPr="005A1A96">
        <w:t>13.</w:t>
      </w:r>
      <w:r w:rsidRPr="005A1A96">
        <w:tab/>
      </w:r>
      <w:r w:rsidRPr="005A1A96">
        <w:rPr>
          <w:i/>
        </w:rPr>
        <w:t>Instituto Colimense del Deporte</w:t>
      </w:r>
      <w:r w:rsidRPr="005A1A96">
        <w:t>;</w:t>
      </w:r>
    </w:p>
    <w:p w14:paraId="0383BF46" w14:textId="77777777" w:rsidR="00FA6F39" w:rsidRPr="005A1A96" w:rsidRDefault="00FA6F39" w:rsidP="00FA6F39">
      <w:pPr>
        <w:ind w:left="567" w:hanging="567"/>
      </w:pPr>
    </w:p>
    <w:p w14:paraId="704DA2D0" w14:textId="77777777" w:rsidR="00FA6F39" w:rsidRPr="005A1A96" w:rsidRDefault="00FA6F39" w:rsidP="00FA6F39">
      <w:pPr>
        <w:ind w:left="567" w:hanging="567"/>
      </w:pPr>
      <w:r w:rsidRPr="005A1A96">
        <w:t>14.</w:t>
      </w:r>
      <w:r w:rsidRPr="005A1A96">
        <w:tab/>
      </w:r>
      <w:r w:rsidRPr="005A1A96">
        <w:rPr>
          <w:i/>
        </w:rPr>
        <w:t>Instituto Colimense para la Discapacidad</w:t>
      </w:r>
      <w:r w:rsidRPr="005A1A96">
        <w:t>;</w:t>
      </w:r>
    </w:p>
    <w:p w14:paraId="6D6C0337" w14:textId="77777777" w:rsidR="00FA6F39" w:rsidRPr="005A1A96" w:rsidRDefault="00FA6F39" w:rsidP="00FA6F39">
      <w:pPr>
        <w:ind w:left="567" w:hanging="567"/>
      </w:pPr>
    </w:p>
    <w:p w14:paraId="63C44658" w14:textId="77777777" w:rsidR="00FA6F39" w:rsidRPr="005A1A96" w:rsidRDefault="00FA6F39" w:rsidP="00FA6F39">
      <w:pPr>
        <w:ind w:left="567" w:hanging="567"/>
      </w:pPr>
      <w:r w:rsidRPr="005A1A96">
        <w:t>15.</w:t>
      </w:r>
      <w:r w:rsidRPr="005A1A96">
        <w:tab/>
      </w:r>
      <w:r w:rsidRPr="005A1A96">
        <w:rPr>
          <w:i/>
        </w:rPr>
        <w:t>Instituto Colimense para la Sociedad de la Información y el Conocimiento</w:t>
      </w:r>
      <w:r w:rsidRPr="005A1A96">
        <w:t>;</w:t>
      </w:r>
    </w:p>
    <w:p w14:paraId="7BCB976D" w14:textId="77777777" w:rsidR="00FA6F39" w:rsidRPr="005A1A96" w:rsidRDefault="00FA6F39" w:rsidP="00FA6F39">
      <w:pPr>
        <w:ind w:left="567" w:hanging="567"/>
      </w:pPr>
    </w:p>
    <w:p w14:paraId="4C7D1B4C" w14:textId="77777777" w:rsidR="00FA6F39" w:rsidRPr="005A1A96" w:rsidRDefault="00FA6F39" w:rsidP="00FA6F39">
      <w:pPr>
        <w:ind w:left="567" w:hanging="567"/>
      </w:pPr>
      <w:r w:rsidRPr="005A1A96">
        <w:t>16.</w:t>
      </w:r>
      <w:r w:rsidRPr="005A1A96">
        <w:tab/>
      </w:r>
      <w:r w:rsidRPr="005A1A96">
        <w:rPr>
          <w:i/>
        </w:rPr>
        <w:t>Instituto de Suelo Urbanización y Vivienda</w:t>
      </w:r>
      <w:r w:rsidRPr="005A1A96">
        <w:t>;</w:t>
      </w:r>
    </w:p>
    <w:p w14:paraId="768CFF42" w14:textId="77777777" w:rsidR="00FA6F39" w:rsidRPr="005A1A96" w:rsidRDefault="00FA6F39" w:rsidP="00FA6F39">
      <w:pPr>
        <w:ind w:left="567" w:hanging="567"/>
      </w:pPr>
    </w:p>
    <w:p w14:paraId="1A298037" w14:textId="77777777" w:rsidR="00FA6F39" w:rsidRPr="005A1A96" w:rsidRDefault="00FA6F39" w:rsidP="00FA6F39">
      <w:pPr>
        <w:ind w:left="567" w:hanging="567"/>
      </w:pPr>
      <w:r w:rsidRPr="005A1A96">
        <w:t>17.</w:t>
      </w:r>
      <w:r w:rsidRPr="005A1A96">
        <w:tab/>
      </w:r>
      <w:r w:rsidRPr="005A1A96">
        <w:rPr>
          <w:i/>
        </w:rPr>
        <w:t>Instituto Estatal de Becas</w:t>
      </w:r>
      <w:r w:rsidRPr="005A1A96">
        <w:t>;</w:t>
      </w:r>
    </w:p>
    <w:p w14:paraId="45286D8F" w14:textId="77777777" w:rsidR="00FA6F39" w:rsidRPr="005A1A96" w:rsidRDefault="00FA6F39" w:rsidP="00FA6F39">
      <w:pPr>
        <w:ind w:left="567" w:hanging="567"/>
      </w:pPr>
    </w:p>
    <w:p w14:paraId="4EB990D3" w14:textId="3FF5D814" w:rsidR="00751A0A" w:rsidRPr="005A1A96" w:rsidRDefault="00751A0A" w:rsidP="00751A0A">
      <w:r w:rsidRPr="005A1A96">
        <w:br w:type="page"/>
      </w:r>
    </w:p>
    <w:p w14:paraId="3AFFEDE7" w14:textId="556F408B" w:rsidR="00FA6F39" w:rsidRPr="005A1A96" w:rsidRDefault="00751A0A" w:rsidP="00FA6F39">
      <w:pPr>
        <w:ind w:left="567" w:hanging="567"/>
      </w:pPr>
      <w:r w:rsidRPr="005A1A96">
        <w:t>1</w:t>
      </w:r>
      <w:r w:rsidR="00FA6F39" w:rsidRPr="005A1A96">
        <w:t>8.</w:t>
      </w:r>
      <w:r w:rsidR="00FA6F39" w:rsidRPr="005A1A96">
        <w:tab/>
      </w:r>
      <w:r w:rsidR="00FA6F39" w:rsidRPr="005A1A96">
        <w:rPr>
          <w:i/>
        </w:rPr>
        <w:t>Instituto Estatal de Educación para Adultos</w:t>
      </w:r>
      <w:r w:rsidR="00FA6F39" w:rsidRPr="005A1A96">
        <w:t>;</w:t>
      </w:r>
    </w:p>
    <w:p w14:paraId="0756806D" w14:textId="77777777" w:rsidR="00FA6F39" w:rsidRPr="005A1A96" w:rsidRDefault="00FA6F39" w:rsidP="00FA6F39">
      <w:pPr>
        <w:ind w:left="567" w:hanging="567"/>
      </w:pPr>
    </w:p>
    <w:p w14:paraId="1C899058" w14:textId="77777777" w:rsidR="00FA6F39" w:rsidRPr="005A1A96" w:rsidRDefault="00FA6F39" w:rsidP="00FA6F39">
      <w:pPr>
        <w:ind w:left="567" w:hanging="567"/>
      </w:pPr>
      <w:r w:rsidRPr="005A1A96">
        <w:t>19.</w:t>
      </w:r>
      <w:r w:rsidRPr="005A1A96">
        <w:tab/>
      </w:r>
      <w:r w:rsidRPr="005A1A96">
        <w:rPr>
          <w:i/>
        </w:rPr>
        <w:t>Instituto para el Medio Ambiente y Desarrollo Sustentable del Estado de Colima</w:t>
      </w:r>
      <w:r w:rsidRPr="005A1A96">
        <w:t>;</w:t>
      </w:r>
    </w:p>
    <w:p w14:paraId="64734307" w14:textId="77777777" w:rsidR="00FA6F39" w:rsidRPr="005A1A96" w:rsidRDefault="00FA6F39" w:rsidP="00FA6F39">
      <w:pPr>
        <w:ind w:left="567" w:hanging="567"/>
      </w:pPr>
    </w:p>
    <w:p w14:paraId="34DF5330" w14:textId="77777777" w:rsidR="00FA6F39" w:rsidRPr="005A1A96" w:rsidRDefault="00FA6F39" w:rsidP="00FA6F39">
      <w:pPr>
        <w:ind w:left="567" w:hanging="567"/>
      </w:pPr>
      <w:r w:rsidRPr="005A1A96">
        <w:t>20.</w:t>
      </w:r>
      <w:r w:rsidRPr="005A1A96">
        <w:tab/>
      </w:r>
      <w:r w:rsidRPr="005A1A96">
        <w:rPr>
          <w:i/>
        </w:rPr>
        <w:t>Instituto para el Registro del Territorio del Estado de Colima</w:t>
      </w:r>
      <w:r w:rsidRPr="005A1A96">
        <w:t>;</w:t>
      </w:r>
    </w:p>
    <w:p w14:paraId="768724A3" w14:textId="77777777" w:rsidR="00FA6F39" w:rsidRPr="005A1A96" w:rsidRDefault="00FA6F39" w:rsidP="00FA6F39">
      <w:pPr>
        <w:ind w:left="567" w:hanging="567"/>
      </w:pPr>
    </w:p>
    <w:p w14:paraId="39957701" w14:textId="77777777" w:rsidR="00FA6F39" w:rsidRPr="005A1A96" w:rsidRDefault="00FA6F39" w:rsidP="00FA6F39">
      <w:pPr>
        <w:ind w:left="567" w:hanging="567"/>
      </w:pPr>
      <w:r w:rsidRPr="005A1A96">
        <w:t>21.</w:t>
      </w:r>
      <w:r w:rsidRPr="005A1A96">
        <w:tab/>
      </w:r>
      <w:r w:rsidRPr="005A1A96">
        <w:rPr>
          <w:i/>
        </w:rPr>
        <w:t>Instituto para la Atención de los Adultos en Plenitud</w:t>
      </w:r>
      <w:r w:rsidRPr="005A1A96">
        <w:t>;</w:t>
      </w:r>
    </w:p>
    <w:p w14:paraId="36032985" w14:textId="77777777" w:rsidR="00FA6F39" w:rsidRPr="005A1A96" w:rsidRDefault="00FA6F39" w:rsidP="00FA6F39">
      <w:pPr>
        <w:ind w:left="567" w:hanging="567"/>
      </w:pPr>
    </w:p>
    <w:p w14:paraId="325CAA16" w14:textId="77777777" w:rsidR="00FA6F39" w:rsidRPr="005A1A96" w:rsidRDefault="00FA6F39" w:rsidP="00FA6F39">
      <w:pPr>
        <w:ind w:left="567" w:hanging="567"/>
      </w:pPr>
      <w:r w:rsidRPr="005A1A96">
        <w:t>22.</w:t>
      </w:r>
      <w:r w:rsidRPr="005A1A96">
        <w:tab/>
      </w:r>
      <w:r w:rsidRPr="005A1A96">
        <w:rPr>
          <w:i/>
        </w:rPr>
        <w:t>Instituto para la Competitividad del Estado de Colima</w:t>
      </w:r>
      <w:r w:rsidRPr="005A1A96">
        <w:t>;</w:t>
      </w:r>
    </w:p>
    <w:p w14:paraId="27F5CE82" w14:textId="77777777" w:rsidR="00FA6F39" w:rsidRPr="005A1A96" w:rsidRDefault="00FA6F39" w:rsidP="00FA6F39">
      <w:pPr>
        <w:ind w:left="567" w:hanging="567"/>
      </w:pPr>
    </w:p>
    <w:p w14:paraId="1C0013C4" w14:textId="77777777" w:rsidR="00FA6F39" w:rsidRPr="005A1A96" w:rsidRDefault="00FA6F39" w:rsidP="00FA6F39">
      <w:pPr>
        <w:ind w:left="567" w:hanging="567"/>
      </w:pPr>
      <w:r w:rsidRPr="005A1A96">
        <w:t>23.</w:t>
      </w:r>
      <w:r w:rsidRPr="005A1A96">
        <w:tab/>
      </w:r>
      <w:r w:rsidRPr="005A1A96">
        <w:rPr>
          <w:i/>
        </w:rPr>
        <w:t>Instituto Superior de Educación Normal del Estado de Colima</w:t>
      </w:r>
      <w:r w:rsidRPr="005A1A96">
        <w:t>;</w:t>
      </w:r>
    </w:p>
    <w:p w14:paraId="4A030511" w14:textId="77777777" w:rsidR="00FA6F39" w:rsidRPr="005A1A96" w:rsidRDefault="00FA6F39" w:rsidP="00FA6F39">
      <w:pPr>
        <w:ind w:left="567" w:hanging="567"/>
      </w:pPr>
    </w:p>
    <w:p w14:paraId="70E64639" w14:textId="77777777" w:rsidR="00FA6F39" w:rsidRPr="005A1A96" w:rsidRDefault="00FA6F39" w:rsidP="00FA6F39">
      <w:pPr>
        <w:ind w:left="567" w:hanging="567"/>
      </w:pPr>
      <w:r w:rsidRPr="005A1A96">
        <w:t>24.</w:t>
      </w:r>
      <w:r w:rsidRPr="005A1A96">
        <w:tab/>
      </w:r>
      <w:r w:rsidRPr="005A1A96">
        <w:rPr>
          <w:i/>
        </w:rPr>
        <w:t>Junta de Asistencia Privada del Estado de Colima</w:t>
      </w:r>
      <w:r w:rsidRPr="005A1A96">
        <w:t>;</w:t>
      </w:r>
    </w:p>
    <w:p w14:paraId="4D20EBDF" w14:textId="77777777" w:rsidR="00FA6F39" w:rsidRPr="005A1A96" w:rsidRDefault="00FA6F39" w:rsidP="00FA6F39">
      <w:pPr>
        <w:ind w:left="567" w:hanging="567"/>
      </w:pPr>
    </w:p>
    <w:p w14:paraId="0305AAE6" w14:textId="77777777" w:rsidR="00FA6F39" w:rsidRPr="005A1A96" w:rsidRDefault="00FA6F39" w:rsidP="00FA6F39">
      <w:pPr>
        <w:ind w:left="567" w:hanging="567"/>
      </w:pPr>
      <w:r w:rsidRPr="005A1A96">
        <w:t>25.</w:t>
      </w:r>
      <w:r w:rsidRPr="005A1A96">
        <w:tab/>
      </w:r>
      <w:r w:rsidRPr="005A1A96">
        <w:rPr>
          <w:i/>
        </w:rPr>
        <w:t>Órgano de Gestión y Control del Patrimonio Inmobiliario del Estado de Colima</w:t>
      </w:r>
      <w:r w:rsidRPr="005A1A96">
        <w:t>;</w:t>
      </w:r>
    </w:p>
    <w:p w14:paraId="0B79E7B7" w14:textId="77777777" w:rsidR="00FA6F39" w:rsidRPr="005A1A96" w:rsidRDefault="00FA6F39" w:rsidP="00FA6F39">
      <w:pPr>
        <w:ind w:left="567" w:hanging="567"/>
      </w:pPr>
    </w:p>
    <w:p w14:paraId="5EBB06C3" w14:textId="77777777" w:rsidR="00FA6F39" w:rsidRPr="005A1A96" w:rsidRDefault="00FA6F39" w:rsidP="00FA6F39">
      <w:pPr>
        <w:ind w:left="567" w:hanging="567"/>
      </w:pPr>
      <w:r w:rsidRPr="005A1A96">
        <w:t>26.</w:t>
      </w:r>
      <w:r w:rsidRPr="005A1A96">
        <w:tab/>
      </w:r>
      <w:r w:rsidRPr="005A1A96">
        <w:rPr>
          <w:i/>
        </w:rPr>
        <w:t>Sistema para el Desarrollo Integral de la Familia del Estado de Colima</w:t>
      </w:r>
      <w:r w:rsidRPr="005A1A96">
        <w:t>;</w:t>
      </w:r>
    </w:p>
    <w:p w14:paraId="47FF48E9" w14:textId="77777777" w:rsidR="00FA6F39" w:rsidRPr="005A1A96" w:rsidRDefault="00FA6F39" w:rsidP="00FA6F39">
      <w:pPr>
        <w:ind w:left="567" w:hanging="567"/>
      </w:pPr>
    </w:p>
    <w:p w14:paraId="279CFAA6" w14:textId="77777777" w:rsidR="00FA6F39" w:rsidRPr="005A1A96" w:rsidRDefault="00FA6F39" w:rsidP="00FA6F39">
      <w:pPr>
        <w:ind w:left="567" w:hanging="567"/>
      </w:pPr>
      <w:r w:rsidRPr="005A1A96">
        <w:t>27.</w:t>
      </w:r>
      <w:r w:rsidRPr="005A1A96">
        <w:tab/>
      </w:r>
      <w:r w:rsidRPr="005A1A96">
        <w:rPr>
          <w:i/>
        </w:rPr>
        <w:t>Unidad Estatal de Protección Civil</w:t>
      </w:r>
      <w:r w:rsidRPr="005A1A96">
        <w:t>; un</w:t>
      </w:r>
    </w:p>
    <w:p w14:paraId="4C486A47" w14:textId="77777777" w:rsidR="00FA6F39" w:rsidRPr="005A1A96" w:rsidRDefault="00FA6F39" w:rsidP="00FA6F39">
      <w:pPr>
        <w:ind w:left="567" w:hanging="567"/>
      </w:pPr>
    </w:p>
    <w:p w14:paraId="1121F392" w14:textId="77777777" w:rsidR="00FA6F39" w:rsidRPr="005A1A96" w:rsidRDefault="00FA6F39" w:rsidP="00FA6F39">
      <w:pPr>
        <w:ind w:left="567" w:hanging="567"/>
      </w:pPr>
      <w:r w:rsidRPr="005A1A96">
        <w:t>28.</w:t>
      </w:r>
      <w:r w:rsidRPr="005A1A96">
        <w:tab/>
      </w:r>
      <w:r w:rsidRPr="005A1A96">
        <w:rPr>
          <w:i/>
        </w:rPr>
        <w:t>Universidad Tecnológica de Manzanillo</w:t>
      </w:r>
      <w:r w:rsidRPr="005A1A96">
        <w:t>.</w:t>
      </w:r>
    </w:p>
    <w:p w14:paraId="5E89F058" w14:textId="77777777" w:rsidR="00FA6F39" w:rsidRPr="005A1A96" w:rsidRDefault="00FA6F39" w:rsidP="00FA6F39">
      <w:pPr>
        <w:rPr>
          <w:rFonts w:eastAsia="Calibri"/>
        </w:rPr>
      </w:pPr>
    </w:p>
    <w:p w14:paraId="29DD7645" w14:textId="300EFC8D" w:rsidR="00751A0A" w:rsidRPr="005A1A96" w:rsidRDefault="00751A0A" w:rsidP="00751A0A">
      <w:r w:rsidRPr="005A1A96">
        <w:br w:type="page"/>
      </w:r>
    </w:p>
    <w:p w14:paraId="6CD644AC" w14:textId="49FB6BA3" w:rsidR="00FA6F39" w:rsidRPr="005A1A96" w:rsidRDefault="00751A0A" w:rsidP="00FA6F39">
      <w:pPr>
        <w:ind w:left="567" w:hanging="567"/>
      </w:pPr>
      <w:r w:rsidRPr="005A1A96">
        <w:t>I</w:t>
      </w:r>
      <w:r w:rsidR="00FA6F39" w:rsidRPr="005A1A96">
        <w:t>V.</w:t>
      </w:r>
      <w:r w:rsidR="00FA6F39" w:rsidRPr="005A1A96">
        <w:tab/>
        <w:t>DURANGO</w:t>
      </w:r>
    </w:p>
    <w:p w14:paraId="7315591E" w14:textId="77777777" w:rsidR="00FA6F39" w:rsidRPr="005A1A96" w:rsidRDefault="00FA6F39" w:rsidP="00FA6F39"/>
    <w:p w14:paraId="1508BDA0" w14:textId="77777777" w:rsidR="00FA6F39" w:rsidRPr="005A1A96" w:rsidRDefault="00FA6F39" w:rsidP="00FA6F39">
      <w:pPr>
        <w:tabs>
          <w:tab w:val="left" w:pos="1418"/>
        </w:tabs>
        <w:rPr>
          <w:iCs/>
        </w:rPr>
      </w:pPr>
      <w:r w:rsidRPr="005A1A96">
        <w:rPr>
          <w:iCs/>
        </w:rPr>
        <w:t>1. apakšsaraksts</w:t>
      </w:r>
      <w:r w:rsidRPr="005A1A96">
        <w:rPr>
          <w:iCs/>
        </w:rPr>
        <w:tab/>
        <w:t>Pārvaldes struktūras</w:t>
      </w:r>
    </w:p>
    <w:p w14:paraId="0B5F61FE" w14:textId="77777777" w:rsidR="00FA6F39" w:rsidRPr="005A1A96" w:rsidRDefault="00FA6F39" w:rsidP="00FA6F39">
      <w:pPr>
        <w:ind w:left="567" w:hanging="567"/>
      </w:pPr>
    </w:p>
    <w:p w14:paraId="653F0FF5" w14:textId="77777777" w:rsidR="00FA6F39" w:rsidRPr="005A1A96" w:rsidRDefault="00FA6F39" w:rsidP="00FA6F39">
      <w:pPr>
        <w:ind w:left="567" w:hanging="567"/>
      </w:pPr>
      <w:r w:rsidRPr="005A1A96">
        <w:t>1.</w:t>
      </w:r>
      <w:r w:rsidRPr="005A1A96">
        <w:tab/>
      </w:r>
      <w:r w:rsidRPr="005A1A96">
        <w:rPr>
          <w:i/>
        </w:rPr>
        <w:t>Secretaría de Agricultura, Ganadería y Desarrollo Rural</w:t>
      </w:r>
      <w:r w:rsidRPr="005A1A96">
        <w:t>;</w:t>
      </w:r>
    </w:p>
    <w:p w14:paraId="3F541D2B" w14:textId="77777777" w:rsidR="00FA6F39" w:rsidRPr="005A1A96" w:rsidRDefault="00FA6F39" w:rsidP="00FA6F39">
      <w:pPr>
        <w:ind w:left="567" w:hanging="567"/>
      </w:pPr>
    </w:p>
    <w:p w14:paraId="18EFDB6E" w14:textId="77777777" w:rsidR="00FA6F39" w:rsidRPr="005A1A96" w:rsidRDefault="00FA6F39" w:rsidP="00FA6F39">
      <w:pPr>
        <w:ind w:left="567" w:hanging="567"/>
      </w:pPr>
      <w:r w:rsidRPr="005A1A96">
        <w:t>2.</w:t>
      </w:r>
      <w:r w:rsidRPr="005A1A96">
        <w:tab/>
      </w:r>
      <w:r w:rsidRPr="005A1A96">
        <w:rPr>
          <w:i/>
        </w:rPr>
        <w:t>Secretaría de Bienestar Social</w:t>
      </w:r>
      <w:r w:rsidRPr="005A1A96">
        <w:t>;</w:t>
      </w:r>
    </w:p>
    <w:p w14:paraId="44C1D883" w14:textId="77777777" w:rsidR="00FA6F39" w:rsidRPr="005A1A96" w:rsidRDefault="00FA6F39" w:rsidP="00FA6F39">
      <w:pPr>
        <w:ind w:left="567" w:hanging="567"/>
      </w:pPr>
    </w:p>
    <w:p w14:paraId="5B9BF35A" w14:textId="77777777" w:rsidR="00FA6F39" w:rsidRPr="005A1A96" w:rsidRDefault="00FA6F39" w:rsidP="00FA6F39">
      <w:pPr>
        <w:ind w:left="567" w:hanging="567"/>
      </w:pPr>
      <w:r w:rsidRPr="005A1A96">
        <w:t>3.</w:t>
      </w:r>
      <w:r w:rsidRPr="005A1A96">
        <w:tab/>
      </w:r>
      <w:r w:rsidRPr="005A1A96">
        <w:rPr>
          <w:i/>
        </w:rPr>
        <w:t>Secretaría de Comunicaciones y Obras Públicas</w:t>
      </w:r>
      <w:r w:rsidRPr="005A1A96">
        <w:t>;</w:t>
      </w:r>
    </w:p>
    <w:p w14:paraId="08D3B4C4" w14:textId="77777777" w:rsidR="00FA6F39" w:rsidRPr="005A1A96" w:rsidRDefault="00FA6F39" w:rsidP="00FA6F39">
      <w:pPr>
        <w:ind w:left="567" w:hanging="567"/>
      </w:pPr>
    </w:p>
    <w:p w14:paraId="3CCA7A5A" w14:textId="77777777" w:rsidR="00FA6F39" w:rsidRPr="005A1A96" w:rsidRDefault="00FA6F39" w:rsidP="00FA6F39">
      <w:pPr>
        <w:ind w:left="567" w:hanging="567"/>
      </w:pPr>
      <w:r w:rsidRPr="005A1A96">
        <w:t>4.</w:t>
      </w:r>
      <w:r w:rsidRPr="005A1A96">
        <w:tab/>
      </w:r>
      <w:r w:rsidRPr="005A1A96">
        <w:rPr>
          <w:i/>
        </w:rPr>
        <w:t>Secretaría de Contraloría</w:t>
      </w:r>
      <w:r w:rsidRPr="005A1A96">
        <w:t>;</w:t>
      </w:r>
    </w:p>
    <w:p w14:paraId="3EC49C8C" w14:textId="77777777" w:rsidR="00FA6F39" w:rsidRPr="005A1A96" w:rsidRDefault="00FA6F39" w:rsidP="00FA6F39">
      <w:pPr>
        <w:ind w:left="567" w:hanging="567"/>
      </w:pPr>
    </w:p>
    <w:p w14:paraId="17B67623" w14:textId="77777777" w:rsidR="00FA6F39" w:rsidRPr="005A1A96" w:rsidRDefault="00FA6F39" w:rsidP="00FA6F39">
      <w:pPr>
        <w:ind w:left="567" w:hanging="567"/>
      </w:pPr>
      <w:r w:rsidRPr="005A1A96">
        <w:t>5.</w:t>
      </w:r>
      <w:r w:rsidRPr="005A1A96">
        <w:tab/>
      </w:r>
      <w:r w:rsidRPr="005A1A96">
        <w:rPr>
          <w:i/>
        </w:rPr>
        <w:t>Secretaría de Desarrollo Económico</w:t>
      </w:r>
      <w:r w:rsidRPr="005A1A96">
        <w:t>;</w:t>
      </w:r>
    </w:p>
    <w:p w14:paraId="4DDED6EF" w14:textId="77777777" w:rsidR="00FA6F39" w:rsidRPr="005A1A96" w:rsidRDefault="00FA6F39" w:rsidP="00FA6F39">
      <w:pPr>
        <w:ind w:left="567" w:hanging="567"/>
      </w:pPr>
    </w:p>
    <w:p w14:paraId="78E86DD5" w14:textId="77777777" w:rsidR="00FA6F39" w:rsidRPr="005A1A96" w:rsidRDefault="00FA6F39" w:rsidP="00FA6F39">
      <w:pPr>
        <w:ind w:left="567" w:hanging="567"/>
      </w:pPr>
      <w:r w:rsidRPr="005A1A96">
        <w:t>6.</w:t>
      </w:r>
      <w:r w:rsidRPr="005A1A96">
        <w:tab/>
      </w:r>
      <w:r w:rsidRPr="005A1A96">
        <w:rPr>
          <w:i/>
        </w:rPr>
        <w:t>Secretaría de Educación</w:t>
      </w:r>
      <w:r w:rsidRPr="005A1A96">
        <w:t>;</w:t>
      </w:r>
    </w:p>
    <w:p w14:paraId="07CA6A83" w14:textId="77777777" w:rsidR="00FA6F39" w:rsidRPr="005A1A96" w:rsidRDefault="00FA6F39" w:rsidP="00FA6F39">
      <w:pPr>
        <w:ind w:left="567" w:hanging="567"/>
      </w:pPr>
    </w:p>
    <w:p w14:paraId="7B64C6E1" w14:textId="77777777" w:rsidR="00FA6F39" w:rsidRPr="005A1A96" w:rsidRDefault="00FA6F39" w:rsidP="00FA6F39">
      <w:pPr>
        <w:ind w:left="567" w:hanging="567"/>
      </w:pPr>
      <w:r w:rsidRPr="005A1A96">
        <w:t>7.</w:t>
      </w:r>
      <w:r w:rsidRPr="005A1A96">
        <w:tab/>
      </w:r>
      <w:r w:rsidRPr="005A1A96">
        <w:rPr>
          <w:i/>
        </w:rPr>
        <w:t>Secretaría de Finanzas y de Administración</w:t>
      </w:r>
      <w:r w:rsidRPr="005A1A96">
        <w:t>;</w:t>
      </w:r>
    </w:p>
    <w:p w14:paraId="642E94C8" w14:textId="77777777" w:rsidR="00FA6F39" w:rsidRPr="005A1A96" w:rsidRDefault="00FA6F39" w:rsidP="00FA6F39">
      <w:pPr>
        <w:ind w:left="567" w:hanging="567"/>
      </w:pPr>
    </w:p>
    <w:p w14:paraId="6A0E9DFC" w14:textId="77777777" w:rsidR="00FA6F39" w:rsidRPr="005A1A96" w:rsidRDefault="00FA6F39" w:rsidP="00FA6F39">
      <w:pPr>
        <w:ind w:left="567" w:hanging="567"/>
      </w:pPr>
      <w:r w:rsidRPr="005A1A96">
        <w:t>8.</w:t>
      </w:r>
      <w:r w:rsidRPr="005A1A96">
        <w:tab/>
      </w:r>
      <w:r w:rsidRPr="005A1A96">
        <w:rPr>
          <w:i/>
        </w:rPr>
        <w:t>Secretaría de Recursos Naturales y Medio Ambiente</w:t>
      </w:r>
      <w:r w:rsidRPr="005A1A96">
        <w:t>;</w:t>
      </w:r>
    </w:p>
    <w:p w14:paraId="4DCFCAE0" w14:textId="77777777" w:rsidR="00FA6F39" w:rsidRPr="005A1A96" w:rsidRDefault="00FA6F39" w:rsidP="00FA6F39">
      <w:pPr>
        <w:ind w:left="567" w:hanging="567"/>
      </w:pPr>
    </w:p>
    <w:p w14:paraId="37A6D6A8" w14:textId="77777777" w:rsidR="00FA6F39" w:rsidRPr="005A1A96" w:rsidRDefault="00FA6F39" w:rsidP="00FA6F39">
      <w:pPr>
        <w:ind w:left="567" w:hanging="567"/>
      </w:pPr>
      <w:r w:rsidRPr="005A1A96">
        <w:t>9.</w:t>
      </w:r>
      <w:r w:rsidRPr="005A1A96">
        <w:tab/>
      </w:r>
      <w:r w:rsidRPr="005A1A96">
        <w:rPr>
          <w:i/>
        </w:rPr>
        <w:t>Secretaría de Salud</w:t>
      </w:r>
      <w:r w:rsidRPr="005A1A96">
        <w:t>;</w:t>
      </w:r>
    </w:p>
    <w:p w14:paraId="1685B85C" w14:textId="77777777" w:rsidR="00FA6F39" w:rsidRPr="005A1A96" w:rsidRDefault="00FA6F39" w:rsidP="00FA6F39">
      <w:pPr>
        <w:ind w:left="567" w:hanging="567"/>
      </w:pPr>
    </w:p>
    <w:p w14:paraId="22FE6648" w14:textId="77777777" w:rsidR="00FA6F39" w:rsidRPr="005A1A96" w:rsidRDefault="00FA6F39" w:rsidP="00FA6F39">
      <w:pPr>
        <w:ind w:left="567" w:hanging="567"/>
      </w:pPr>
      <w:r w:rsidRPr="005A1A96">
        <w:t>10.</w:t>
      </w:r>
      <w:r w:rsidRPr="005A1A96">
        <w:tab/>
      </w:r>
      <w:r w:rsidRPr="005A1A96">
        <w:rPr>
          <w:i/>
        </w:rPr>
        <w:t>Secretaría de Seguridad Pública</w:t>
      </w:r>
      <w:r w:rsidRPr="005A1A96">
        <w:t>;</w:t>
      </w:r>
    </w:p>
    <w:p w14:paraId="14A6AF3A" w14:textId="77777777" w:rsidR="00FA6F39" w:rsidRPr="005A1A96" w:rsidRDefault="00FA6F39" w:rsidP="00FA6F39">
      <w:pPr>
        <w:ind w:left="567" w:hanging="567"/>
      </w:pPr>
    </w:p>
    <w:p w14:paraId="2A1119B6" w14:textId="6D14170F" w:rsidR="00751A0A" w:rsidRPr="005A1A96" w:rsidRDefault="00751A0A" w:rsidP="00751A0A">
      <w:r w:rsidRPr="005A1A96">
        <w:br w:type="page"/>
      </w:r>
    </w:p>
    <w:p w14:paraId="599CFA18" w14:textId="36C58047" w:rsidR="00FA6F39" w:rsidRPr="005A1A96" w:rsidRDefault="00751A0A" w:rsidP="00FA6F39">
      <w:pPr>
        <w:ind w:left="567" w:hanging="567"/>
      </w:pPr>
      <w:r w:rsidRPr="005A1A96">
        <w:t>1</w:t>
      </w:r>
      <w:r w:rsidR="00FA6F39" w:rsidRPr="005A1A96">
        <w:t>1.</w:t>
      </w:r>
      <w:r w:rsidR="00FA6F39" w:rsidRPr="005A1A96">
        <w:tab/>
      </w:r>
      <w:r w:rsidR="00FA6F39" w:rsidRPr="005A1A96">
        <w:rPr>
          <w:i/>
        </w:rPr>
        <w:t>Secretaría de Turismo</w:t>
      </w:r>
      <w:r w:rsidR="00FA6F39" w:rsidRPr="005A1A96">
        <w:t>;</w:t>
      </w:r>
    </w:p>
    <w:p w14:paraId="76334322" w14:textId="77777777" w:rsidR="00FA6F39" w:rsidRPr="005A1A96" w:rsidRDefault="00FA6F39" w:rsidP="00FA6F39">
      <w:pPr>
        <w:ind w:left="567" w:hanging="567"/>
      </w:pPr>
    </w:p>
    <w:p w14:paraId="27A35614" w14:textId="77777777" w:rsidR="00FA6F39" w:rsidRPr="005A1A96" w:rsidRDefault="00FA6F39" w:rsidP="00FA6F39">
      <w:pPr>
        <w:ind w:left="567" w:hanging="567"/>
      </w:pPr>
      <w:r w:rsidRPr="005A1A96">
        <w:t>12.</w:t>
      </w:r>
      <w:r w:rsidRPr="005A1A96">
        <w:tab/>
      </w:r>
      <w:r w:rsidRPr="005A1A96">
        <w:rPr>
          <w:i/>
        </w:rPr>
        <w:t>Secretaría del Trabajo y Previsión Social</w:t>
      </w:r>
      <w:r w:rsidRPr="005A1A96">
        <w:t>;</w:t>
      </w:r>
    </w:p>
    <w:p w14:paraId="402A184E" w14:textId="77777777" w:rsidR="00FA6F39" w:rsidRPr="005A1A96" w:rsidRDefault="00FA6F39" w:rsidP="00FA6F39">
      <w:pPr>
        <w:ind w:left="567" w:hanging="567"/>
      </w:pPr>
    </w:p>
    <w:p w14:paraId="29F3366A" w14:textId="77777777" w:rsidR="00FA6F39" w:rsidRPr="005A1A96" w:rsidRDefault="00FA6F39" w:rsidP="00FA6F39">
      <w:pPr>
        <w:ind w:left="567" w:hanging="567"/>
      </w:pPr>
      <w:r w:rsidRPr="005A1A96">
        <w:t>13.</w:t>
      </w:r>
      <w:r w:rsidRPr="005A1A96">
        <w:tab/>
      </w:r>
      <w:r w:rsidRPr="005A1A96">
        <w:rPr>
          <w:i/>
        </w:rPr>
        <w:t>Secretaría General de Gobierno</w:t>
      </w:r>
      <w:r w:rsidRPr="005A1A96">
        <w:t>; un</w:t>
      </w:r>
    </w:p>
    <w:p w14:paraId="727B3E52" w14:textId="77777777" w:rsidR="00FA6F39" w:rsidRPr="005A1A96" w:rsidRDefault="00FA6F39" w:rsidP="00FA6F39">
      <w:pPr>
        <w:ind w:left="567" w:hanging="567"/>
      </w:pPr>
    </w:p>
    <w:p w14:paraId="7D12CA5E" w14:textId="77777777" w:rsidR="00FA6F39" w:rsidRPr="005A1A96" w:rsidRDefault="00FA6F39" w:rsidP="00FA6F39">
      <w:pPr>
        <w:ind w:left="567" w:hanging="567"/>
      </w:pPr>
      <w:r w:rsidRPr="005A1A96">
        <w:t>14.</w:t>
      </w:r>
      <w:r w:rsidRPr="005A1A96">
        <w:tab/>
      </w:r>
      <w:r w:rsidRPr="005A1A96">
        <w:rPr>
          <w:i/>
        </w:rPr>
        <w:t>Fiscalía General del Estado</w:t>
      </w:r>
      <w:r w:rsidRPr="005A1A96">
        <w:t>.</w:t>
      </w:r>
    </w:p>
    <w:p w14:paraId="54EA7EA5" w14:textId="77777777" w:rsidR="00FA6F39" w:rsidRPr="005A1A96" w:rsidRDefault="00FA6F39" w:rsidP="00FA6F39"/>
    <w:p w14:paraId="43095B94" w14:textId="77777777" w:rsidR="00FA6F39" w:rsidRPr="005A1A96" w:rsidRDefault="00FA6F39" w:rsidP="00FA6F39">
      <w:pPr>
        <w:tabs>
          <w:tab w:val="left" w:pos="1418"/>
        </w:tabs>
        <w:rPr>
          <w:iCs/>
        </w:rPr>
      </w:pPr>
      <w:r w:rsidRPr="005A1A96">
        <w:rPr>
          <w:iCs/>
        </w:rPr>
        <w:t>2. apakšsaraksts</w:t>
      </w:r>
      <w:r w:rsidRPr="005A1A96">
        <w:rPr>
          <w:iCs/>
        </w:rPr>
        <w:tab/>
        <w:t>Citas struktūras</w:t>
      </w:r>
    </w:p>
    <w:p w14:paraId="590B1C39" w14:textId="77777777" w:rsidR="00FA6F39" w:rsidRPr="005A1A96" w:rsidRDefault="00FA6F39" w:rsidP="00FA6F39"/>
    <w:p w14:paraId="1A46A049" w14:textId="77777777" w:rsidR="00FA6F39" w:rsidRPr="005A1A96" w:rsidRDefault="00FA6F39" w:rsidP="00FA6F39">
      <w:pPr>
        <w:ind w:left="567" w:hanging="567"/>
      </w:pPr>
      <w:r w:rsidRPr="005A1A96">
        <w:t>1.</w:t>
      </w:r>
      <w:r w:rsidRPr="005A1A96">
        <w:tab/>
      </w:r>
      <w:r w:rsidRPr="005A1A96">
        <w:rPr>
          <w:i/>
        </w:rPr>
        <w:t>Bebeleche, Museo Interactivo de Durango</w:t>
      </w:r>
      <w:r w:rsidRPr="005A1A96">
        <w:t>;</w:t>
      </w:r>
    </w:p>
    <w:p w14:paraId="227FC160" w14:textId="77777777" w:rsidR="00FA6F39" w:rsidRPr="005A1A96" w:rsidRDefault="00FA6F39" w:rsidP="00FA6F39">
      <w:pPr>
        <w:ind w:left="567" w:hanging="567"/>
      </w:pPr>
    </w:p>
    <w:p w14:paraId="1A2A43D6" w14:textId="77777777" w:rsidR="00FA6F39" w:rsidRPr="005A1A96" w:rsidRDefault="00FA6F39" w:rsidP="00FA6F39">
      <w:pPr>
        <w:ind w:left="567" w:hanging="567"/>
      </w:pPr>
      <w:r w:rsidRPr="005A1A96">
        <w:t>2.</w:t>
      </w:r>
      <w:r w:rsidRPr="005A1A96">
        <w:tab/>
      </w:r>
      <w:r w:rsidRPr="005A1A96">
        <w:rPr>
          <w:i/>
        </w:rPr>
        <w:t>Benemérita y Centenaria Escuela Normal del Estado de Durango</w:t>
      </w:r>
      <w:r w:rsidRPr="005A1A96">
        <w:t>;</w:t>
      </w:r>
    </w:p>
    <w:p w14:paraId="627938EA" w14:textId="77777777" w:rsidR="00FA6F39" w:rsidRPr="005A1A96" w:rsidRDefault="00FA6F39" w:rsidP="00FA6F39">
      <w:pPr>
        <w:ind w:left="567" w:hanging="567"/>
      </w:pPr>
    </w:p>
    <w:p w14:paraId="5F89507B" w14:textId="77777777" w:rsidR="00FA6F39" w:rsidRPr="005A1A96" w:rsidRDefault="00FA6F39" w:rsidP="00FA6F39">
      <w:pPr>
        <w:ind w:left="567" w:hanging="567"/>
      </w:pPr>
      <w:r w:rsidRPr="005A1A96">
        <w:t>3.</w:t>
      </w:r>
      <w:r w:rsidRPr="005A1A96">
        <w:tab/>
      </w:r>
      <w:r w:rsidRPr="005A1A96">
        <w:rPr>
          <w:i/>
        </w:rPr>
        <w:t>Colegio de Bachilleres del Estado de Durango</w:t>
      </w:r>
      <w:r w:rsidRPr="005A1A96">
        <w:t>;</w:t>
      </w:r>
    </w:p>
    <w:p w14:paraId="31E178F8" w14:textId="77777777" w:rsidR="00FA6F39" w:rsidRPr="005A1A96" w:rsidRDefault="00FA6F39" w:rsidP="00FA6F39">
      <w:pPr>
        <w:ind w:left="567" w:hanging="567"/>
      </w:pPr>
    </w:p>
    <w:p w14:paraId="31EA865B" w14:textId="77777777" w:rsidR="00FA6F39" w:rsidRPr="005A1A96" w:rsidRDefault="00FA6F39" w:rsidP="00FA6F39">
      <w:pPr>
        <w:ind w:left="567" w:hanging="567"/>
      </w:pPr>
      <w:r w:rsidRPr="005A1A96">
        <w:t>4.</w:t>
      </w:r>
      <w:r w:rsidRPr="005A1A96">
        <w:tab/>
      </w:r>
      <w:r w:rsidRPr="005A1A96">
        <w:rPr>
          <w:i/>
        </w:rPr>
        <w:t>Colegio de Educación Profesional Técnica del Estado</w:t>
      </w:r>
      <w:r w:rsidRPr="005A1A96">
        <w:t>;</w:t>
      </w:r>
    </w:p>
    <w:p w14:paraId="0D3116BF" w14:textId="77777777" w:rsidR="00FA6F39" w:rsidRPr="005A1A96" w:rsidRDefault="00FA6F39" w:rsidP="00FA6F39">
      <w:pPr>
        <w:ind w:left="567" w:hanging="567"/>
      </w:pPr>
    </w:p>
    <w:p w14:paraId="2F424E04" w14:textId="77777777" w:rsidR="00FA6F39" w:rsidRPr="005A1A96" w:rsidRDefault="00FA6F39" w:rsidP="00FA6F39">
      <w:pPr>
        <w:ind w:left="567" w:hanging="567"/>
      </w:pPr>
      <w:r w:rsidRPr="005A1A96">
        <w:t>5.</w:t>
      </w:r>
      <w:r w:rsidRPr="005A1A96">
        <w:tab/>
      </w:r>
      <w:r w:rsidRPr="005A1A96">
        <w:rPr>
          <w:i/>
        </w:rPr>
        <w:t>Colegio Tecnológico de Estudios Científicos y Tecnológicos del Estado de Durango</w:t>
      </w:r>
      <w:r w:rsidRPr="005A1A96">
        <w:t>;</w:t>
      </w:r>
    </w:p>
    <w:p w14:paraId="1DB7C4E0" w14:textId="77777777" w:rsidR="00FA6F39" w:rsidRPr="005A1A96" w:rsidRDefault="00FA6F39" w:rsidP="00FA6F39">
      <w:pPr>
        <w:ind w:left="567" w:hanging="567"/>
      </w:pPr>
    </w:p>
    <w:p w14:paraId="2E087B8D" w14:textId="77777777" w:rsidR="00FA6F39" w:rsidRPr="005A1A96" w:rsidRDefault="00FA6F39" w:rsidP="00FA6F39">
      <w:pPr>
        <w:ind w:left="567" w:hanging="567"/>
      </w:pPr>
      <w:r w:rsidRPr="005A1A96">
        <w:t>6.</w:t>
      </w:r>
      <w:r w:rsidRPr="005A1A96">
        <w:tab/>
      </w:r>
      <w:r w:rsidRPr="005A1A96">
        <w:rPr>
          <w:i/>
        </w:rPr>
        <w:t>Consejo de Ciencia y Tecnología del Estado de Durango</w:t>
      </w:r>
      <w:r w:rsidRPr="005A1A96">
        <w:t>;</w:t>
      </w:r>
    </w:p>
    <w:p w14:paraId="16789037" w14:textId="77777777" w:rsidR="00FA6F39" w:rsidRPr="005A1A96" w:rsidRDefault="00FA6F39" w:rsidP="00FA6F39">
      <w:pPr>
        <w:ind w:left="567" w:hanging="567"/>
      </w:pPr>
    </w:p>
    <w:p w14:paraId="2A41461A" w14:textId="77777777" w:rsidR="00FA6F39" w:rsidRPr="005A1A96" w:rsidRDefault="00FA6F39" w:rsidP="00FA6F39">
      <w:pPr>
        <w:ind w:left="567" w:hanging="567"/>
      </w:pPr>
      <w:r w:rsidRPr="005A1A96">
        <w:t>7.</w:t>
      </w:r>
      <w:r w:rsidRPr="005A1A96">
        <w:tab/>
      </w:r>
      <w:r w:rsidRPr="005A1A96">
        <w:rPr>
          <w:i/>
        </w:rPr>
        <w:t>Centro Cultural y de Convenciones del Estado de Durango</w:t>
      </w:r>
      <w:r w:rsidRPr="005A1A96">
        <w:t>;</w:t>
      </w:r>
    </w:p>
    <w:p w14:paraId="252B2F29" w14:textId="77777777" w:rsidR="00FA6F39" w:rsidRPr="005A1A96" w:rsidRDefault="00FA6F39" w:rsidP="00FA6F39">
      <w:pPr>
        <w:ind w:left="567" w:hanging="567"/>
      </w:pPr>
    </w:p>
    <w:p w14:paraId="0F64F05B" w14:textId="2E659DEA" w:rsidR="00751A0A" w:rsidRPr="005A1A96" w:rsidRDefault="00751A0A" w:rsidP="00751A0A">
      <w:r w:rsidRPr="005A1A96">
        <w:br w:type="page"/>
      </w:r>
    </w:p>
    <w:p w14:paraId="04BCF7F6" w14:textId="0B67DF18" w:rsidR="00FA6F39" w:rsidRPr="005A1A96" w:rsidRDefault="00751A0A" w:rsidP="00FA6F39">
      <w:pPr>
        <w:ind w:left="567" w:hanging="567"/>
      </w:pPr>
      <w:r w:rsidRPr="005A1A96">
        <w:t>8</w:t>
      </w:r>
      <w:r w:rsidR="00FA6F39" w:rsidRPr="005A1A96">
        <w:t>.</w:t>
      </w:r>
      <w:r w:rsidR="00FA6F39" w:rsidRPr="005A1A96">
        <w:tab/>
      </w:r>
      <w:r w:rsidR="00FA6F39" w:rsidRPr="005A1A96">
        <w:rPr>
          <w:i/>
        </w:rPr>
        <w:t>Comisión del Agua del Estado de Durango</w:t>
      </w:r>
      <w:r w:rsidR="00FA6F39" w:rsidRPr="005A1A96">
        <w:t>;</w:t>
      </w:r>
    </w:p>
    <w:p w14:paraId="60815775" w14:textId="77777777" w:rsidR="00FA6F39" w:rsidRPr="005A1A96" w:rsidRDefault="00FA6F39" w:rsidP="00FA6F39">
      <w:pPr>
        <w:ind w:left="567" w:hanging="567"/>
      </w:pPr>
    </w:p>
    <w:p w14:paraId="5D04FB18" w14:textId="77777777" w:rsidR="00FA6F39" w:rsidRPr="005A1A96" w:rsidRDefault="00FA6F39" w:rsidP="00FA6F39">
      <w:pPr>
        <w:ind w:left="567" w:hanging="567"/>
      </w:pPr>
      <w:r w:rsidRPr="005A1A96">
        <w:t>9.</w:t>
      </w:r>
      <w:r w:rsidRPr="005A1A96">
        <w:tab/>
      </w:r>
      <w:r w:rsidRPr="005A1A96">
        <w:rPr>
          <w:i/>
        </w:rPr>
        <w:t>Comisión Ejecutiva Estatal de Atención a Víctimas</w:t>
      </w:r>
      <w:r w:rsidRPr="005A1A96">
        <w:t>;</w:t>
      </w:r>
    </w:p>
    <w:p w14:paraId="2321AE86" w14:textId="77777777" w:rsidR="00FA6F39" w:rsidRPr="005A1A96" w:rsidRDefault="00FA6F39" w:rsidP="00FA6F39">
      <w:pPr>
        <w:ind w:left="567" w:hanging="567"/>
      </w:pPr>
    </w:p>
    <w:p w14:paraId="5E31063F" w14:textId="77777777" w:rsidR="00FA6F39" w:rsidRPr="005A1A96" w:rsidRDefault="00FA6F39" w:rsidP="00FA6F39">
      <w:pPr>
        <w:ind w:left="567" w:hanging="567"/>
      </w:pPr>
      <w:r w:rsidRPr="005A1A96">
        <w:t>10.</w:t>
      </w:r>
      <w:r w:rsidRPr="005A1A96">
        <w:tab/>
      </w:r>
      <w:r w:rsidRPr="005A1A96">
        <w:rPr>
          <w:i/>
        </w:rPr>
        <w:t>Comisión Estatal de Suelo y Vivienda</w:t>
      </w:r>
      <w:r w:rsidRPr="005A1A96">
        <w:t>;</w:t>
      </w:r>
    </w:p>
    <w:p w14:paraId="19C9883D" w14:textId="77777777" w:rsidR="00FA6F39" w:rsidRPr="005A1A96" w:rsidRDefault="00FA6F39" w:rsidP="00FA6F39">
      <w:pPr>
        <w:ind w:left="567" w:hanging="567"/>
      </w:pPr>
    </w:p>
    <w:p w14:paraId="637C4E78" w14:textId="77777777" w:rsidR="00FA6F39" w:rsidRPr="005A1A96" w:rsidRDefault="00FA6F39" w:rsidP="00FA6F39">
      <w:pPr>
        <w:ind w:left="567" w:hanging="567"/>
      </w:pPr>
      <w:r w:rsidRPr="005A1A96">
        <w:t>11.</w:t>
      </w:r>
      <w:r w:rsidRPr="005A1A96">
        <w:tab/>
      </w:r>
      <w:r w:rsidRPr="005A1A96">
        <w:rPr>
          <w:i/>
        </w:rPr>
        <w:t>Ferias, Espectáculos y Paseos Turísticos de Durango</w:t>
      </w:r>
      <w:r w:rsidRPr="005A1A96">
        <w:t>;</w:t>
      </w:r>
    </w:p>
    <w:p w14:paraId="32DB4848" w14:textId="77777777" w:rsidR="00FA6F39" w:rsidRPr="005A1A96" w:rsidRDefault="00FA6F39" w:rsidP="00FA6F39">
      <w:pPr>
        <w:ind w:left="567" w:hanging="567"/>
      </w:pPr>
    </w:p>
    <w:p w14:paraId="2170C135" w14:textId="77777777" w:rsidR="00FA6F39" w:rsidRPr="005A1A96" w:rsidRDefault="00FA6F39" w:rsidP="00FA6F39">
      <w:pPr>
        <w:ind w:left="567" w:hanging="567"/>
      </w:pPr>
      <w:r w:rsidRPr="005A1A96">
        <w:t>12.</w:t>
      </w:r>
      <w:r w:rsidRPr="005A1A96">
        <w:tab/>
      </w:r>
      <w:r w:rsidRPr="005A1A96">
        <w:rPr>
          <w:i/>
        </w:rPr>
        <w:t>Dirección de Pensiones del Estado de Durango</w:t>
      </w:r>
      <w:r w:rsidRPr="005A1A96">
        <w:t>;</w:t>
      </w:r>
    </w:p>
    <w:p w14:paraId="7DB0D9EE" w14:textId="77777777" w:rsidR="00FA6F39" w:rsidRPr="005A1A96" w:rsidRDefault="00FA6F39" w:rsidP="00FA6F39">
      <w:pPr>
        <w:ind w:left="567" w:hanging="567"/>
      </w:pPr>
    </w:p>
    <w:p w14:paraId="04A56AD6" w14:textId="77777777" w:rsidR="00FA6F39" w:rsidRPr="005A1A96" w:rsidRDefault="00FA6F39" w:rsidP="00FA6F39">
      <w:pPr>
        <w:ind w:left="567" w:hanging="567"/>
      </w:pPr>
      <w:r w:rsidRPr="005A1A96">
        <w:t>13.</w:t>
      </w:r>
      <w:r w:rsidRPr="005A1A96">
        <w:tab/>
      </w:r>
      <w:r w:rsidRPr="005A1A96">
        <w:rPr>
          <w:i/>
        </w:rPr>
        <w:t>Instituto Duranguense de Educación para Adultos</w:t>
      </w:r>
      <w:r w:rsidRPr="005A1A96">
        <w:t>;</w:t>
      </w:r>
    </w:p>
    <w:p w14:paraId="59005275" w14:textId="77777777" w:rsidR="00FA6F39" w:rsidRPr="005A1A96" w:rsidRDefault="00FA6F39" w:rsidP="00FA6F39">
      <w:pPr>
        <w:ind w:left="567" w:hanging="567"/>
      </w:pPr>
    </w:p>
    <w:p w14:paraId="7C682D9D" w14:textId="77777777" w:rsidR="00FA6F39" w:rsidRPr="005A1A96" w:rsidRDefault="00FA6F39" w:rsidP="00FA6F39">
      <w:pPr>
        <w:ind w:left="567" w:hanging="567"/>
      </w:pPr>
      <w:r w:rsidRPr="005A1A96">
        <w:t>14.</w:t>
      </w:r>
      <w:r w:rsidRPr="005A1A96">
        <w:tab/>
      </w:r>
      <w:r w:rsidRPr="005A1A96">
        <w:rPr>
          <w:i/>
        </w:rPr>
        <w:t>Instituto Tecnológico Superior de la Región de los Llanos</w:t>
      </w:r>
      <w:r w:rsidRPr="005A1A96">
        <w:t>;</w:t>
      </w:r>
    </w:p>
    <w:p w14:paraId="43AADB71" w14:textId="77777777" w:rsidR="00FA6F39" w:rsidRPr="005A1A96" w:rsidRDefault="00FA6F39" w:rsidP="00FA6F39">
      <w:pPr>
        <w:ind w:left="567" w:hanging="567"/>
      </w:pPr>
    </w:p>
    <w:p w14:paraId="0CB15E30" w14:textId="77777777" w:rsidR="00FA6F39" w:rsidRPr="005A1A96" w:rsidRDefault="00FA6F39" w:rsidP="00FA6F39">
      <w:pPr>
        <w:ind w:left="567" w:hanging="567"/>
      </w:pPr>
      <w:r w:rsidRPr="005A1A96">
        <w:t>15.</w:t>
      </w:r>
      <w:r w:rsidRPr="005A1A96">
        <w:tab/>
      </w:r>
      <w:r w:rsidRPr="005A1A96">
        <w:rPr>
          <w:i/>
        </w:rPr>
        <w:t>Instituto Tecnológico Superior de Lerdo</w:t>
      </w:r>
      <w:r w:rsidRPr="005A1A96">
        <w:t>;</w:t>
      </w:r>
    </w:p>
    <w:p w14:paraId="0B770CA4" w14:textId="77777777" w:rsidR="00FA6F39" w:rsidRPr="005A1A96" w:rsidRDefault="00FA6F39" w:rsidP="00FA6F39">
      <w:pPr>
        <w:ind w:left="567" w:hanging="567"/>
      </w:pPr>
    </w:p>
    <w:p w14:paraId="712CA1B4" w14:textId="77777777" w:rsidR="00FA6F39" w:rsidRPr="005A1A96" w:rsidRDefault="00FA6F39" w:rsidP="00FA6F39">
      <w:pPr>
        <w:ind w:left="567" w:hanging="567"/>
      </w:pPr>
      <w:r w:rsidRPr="005A1A96">
        <w:t>16.</w:t>
      </w:r>
      <w:r w:rsidRPr="005A1A96">
        <w:tab/>
      </w:r>
      <w:r w:rsidRPr="005A1A96">
        <w:rPr>
          <w:i/>
        </w:rPr>
        <w:t>Instituto Tecnológico Superior de Santa María del Oro</w:t>
      </w:r>
      <w:r w:rsidRPr="005A1A96">
        <w:t>;</w:t>
      </w:r>
    </w:p>
    <w:p w14:paraId="58446416" w14:textId="77777777" w:rsidR="00FA6F39" w:rsidRPr="005A1A96" w:rsidRDefault="00FA6F39" w:rsidP="00FA6F39">
      <w:pPr>
        <w:ind w:left="567" w:hanging="567"/>
      </w:pPr>
    </w:p>
    <w:p w14:paraId="52C076D5" w14:textId="77777777" w:rsidR="00FA6F39" w:rsidRPr="005A1A96" w:rsidRDefault="00FA6F39" w:rsidP="00FA6F39">
      <w:pPr>
        <w:ind w:left="567" w:hanging="567"/>
      </w:pPr>
      <w:r w:rsidRPr="005A1A96">
        <w:t>17.</w:t>
      </w:r>
      <w:r w:rsidRPr="005A1A96">
        <w:tab/>
      </w:r>
      <w:r w:rsidRPr="005A1A96">
        <w:rPr>
          <w:i/>
        </w:rPr>
        <w:t>Instituto Tecnológico Superior de Santiago Papasquiaro</w:t>
      </w:r>
      <w:r w:rsidRPr="005A1A96">
        <w:t>;</w:t>
      </w:r>
    </w:p>
    <w:p w14:paraId="3C9BB739" w14:textId="77777777" w:rsidR="00FA6F39" w:rsidRPr="005A1A96" w:rsidRDefault="00FA6F39" w:rsidP="00FA6F39">
      <w:pPr>
        <w:ind w:left="567" w:hanging="567"/>
      </w:pPr>
    </w:p>
    <w:p w14:paraId="3CD0EA7C" w14:textId="77777777" w:rsidR="00FA6F39" w:rsidRPr="005A1A96" w:rsidRDefault="00FA6F39" w:rsidP="00FA6F39">
      <w:pPr>
        <w:ind w:left="567" w:hanging="567"/>
      </w:pPr>
      <w:r w:rsidRPr="005A1A96">
        <w:t>18.</w:t>
      </w:r>
      <w:r w:rsidRPr="005A1A96">
        <w:tab/>
      </w:r>
      <w:r w:rsidRPr="005A1A96">
        <w:rPr>
          <w:i/>
        </w:rPr>
        <w:t>Instituto Estatal de Atención a Migrantes y su Familia</w:t>
      </w:r>
      <w:r w:rsidRPr="005A1A96">
        <w:t>;</w:t>
      </w:r>
    </w:p>
    <w:p w14:paraId="35C07CA7" w14:textId="77777777" w:rsidR="00FA6F39" w:rsidRPr="005A1A96" w:rsidRDefault="00FA6F39" w:rsidP="00FA6F39">
      <w:pPr>
        <w:ind w:left="567" w:hanging="567"/>
      </w:pPr>
    </w:p>
    <w:p w14:paraId="347AD1D5" w14:textId="77777777" w:rsidR="00FA6F39" w:rsidRPr="005A1A96" w:rsidRDefault="00FA6F39" w:rsidP="00FA6F39">
      <w:pPr>
        <w:ind w:left="567" w:hanging="567"/>
      </w:pPr>
      <w:r w:rsidRPr="005A1A96">
        <w:t>19.</w:t>
      </w:r>
      <w:r w:rsidRPr="005A1A96">
        <w:tab/>
      </w:r>
      <w:r w:rsidRPr="005A1A96">
        <w:rPr>
          <w:i/>
        </w:rPr>
        <w:t>Instituto Duranguense de la Juventud</w:t>
      </w:r>
      <w:r w:rsidRPr="005A1A96">
        <w:t>;</w:t>
      </w:r>
    </w:p>
    <w:p w14:paraId="66D0B6F0" w14:textId="77777777" w:rsidR="00FA6F39" w:rsidRPr="005A1A96" w:rsidRDefault="00FA6F39" w:rsidP="00FA6F39">
      <w:pPr>
        <w:ind w:left="567" w:hanging="567"/>
      </w:pPr>
    </w:p>
    <w:p w14:paraId="56E5A8A5" w14:textId="4383ABD1" w:rsidR="00751A0A" w:rsidRPr="005A1A96" w:rsidRDefault="00751A0A" w:rsidP="00751A0A">
      <w:r w:rsidRPr="005A1A96">
        <w:br w:type="page"/>
      </w:r>
    </w:p>
    <w:p w14:paraId="7006F7DE" w14:textId="2D633DA7" w:rsidR="00FA6F39" w:rsidRPr="005A1A96" w:rsidRDefault="00751A0A" w:rsidP="00FA6F39">
      <w:pPr>
        <w:ind w:left="567" w:hanging="567"/>
      </w:pPr>
      <w:r w:rsidRPr="005A1A96">
        <w:t>2</w:t>
      </w:r>
      <w:r w:rsidR="00FA6F39" w:rsidRPr="005A1A96">
        <w:t>0.</w:t>
      </w:r>
      <w:r w:rsidR="00FA6F39" w:rsidRPr="005A1A96">
        <w:tab/>
      </w:r>
      <w:r w:rsidR="00FA6F39" w:rsidRPr="005A1A96">
        <w:rPr>
          <w:i/>
        </w:rPr>
        <w:t>Instituto Estatal de las Mujeres</w:t>
      </w:r>
      <w:r w:rsidR="00FA6F39" w:rsidRPr="005A1A96">
        <w:t>;</w:t>
      </w:r>
    </w:p>
    <w:p w14:paraId="565FE1F4" w14:textId="77777777" w:rsidR="00FA6F39" w:rsidRPr="005A1A96" w:rsidRDefault="00FA6F39" w:rsidP="00FA6F39">
      <w:pPr>
        <w:ind w:left="567" w:hanging="567"/>
      </w:pPr>
    </w:p>
    <w:p w14:paraId="376C3378" w14:textId="77777777" w:rsidR="00FA6F39" w:rsidRPr="005A1A96" w:rsidRDefault="00FA6F39" w:rsidP="00FA6F39">
      <w:pPr>
        <w:ind w:left="567" w:hanging="567"/>
      </w:pPr>
      <w:r w:rsidRPr="005A1A96">
        <w:t>21.</w:t>
      </w:r>
      <w:r w:rsidRPr="005A1A96">
        <w:tab/>
      </w:r>
      <w:r w:rsidRPr="005A1A96">
        <w:rPr>
          <w:i/>
        </w:rPr>
        <w:t>Instituto para la Infraestructura Física Educativa del Estado de Durango</w:t>
      </w:r>
      <w:r w:rsidRPr="005A1A96">
        <w:t>;</w:t>
      </w:r>
    </w:p>
    <w:p w14:paraId="4CFF56AA" w14:textId="77777777" w:rsidR="00FA6F39" w:rsidRPr="005A1A96" w:rsidRDefault="00FA6F39" w:rsidP="00FA6F39">
      <w:pPr>
        <w:ind w:left="567" w:hanging="567"/>
      </w:pPr>
    </w:p>
    <w:p w14:paraId="7AAC89F3" w14:textId="77777777" w:rsidR="00FA6F39" w:rsidRPr="005A1A96" w:rsidRDefault="00FA6F39" w:rsidP="00FA6F39">
      <w:pPr>
        <w:ind w:left="567" w:hanging="567"/>
      </w:pPr>
      <w:r w:rsidRPr="005A1A96">
        <w:t>22.</w:t>
      </w:r>
      <w:r w:rsidRPr="005A1A96">
        <w:tab/>
      </w:r>
      <w:r w:rsidRPr="005A1A96">
        <w:rPr>
          <w:i/>
        </w:rPr>
        <w:t>Secretariado Ejecutivo del Consejo Estatal de Seguridad Pública</w:t>
      </w:r>
      <w:r w:rsidRPr="005A1A96">
        <w:t>;</w:t>
      </w:r>
    </w:p>
    <w:p w14:paraId="48353972" w14:textId="77777777" w:rsidR="00FA6F39" w:rsidRPr="005A1A96" w:rsidRDefault="00FA6F39" w:rsidP="00FA6F39">
      <w:pPr>
        <w:ind w:left="567" w:hanging="567"/>
      </w:pPr>
    </w:p>
    <w:p w14:paraId="3CE9A228" w14:textId="77777777" w:rsidR="00FA6F39" w:rsidRPr="005A1A96" w:rsidRDefault="00FA6F39" w:rsidP="00FA6F39">
      <w:pPr>
        <w:ind w:left="567" w:hanging="567"/>
      </w:pPr>
      <w:r w:rsidRPr="005A1A96">
        <w:t>23.</w:t>
      </w:r>
      <w:r w:rsidRPr="005A1A96">
        <w:tab/>
      </w:r>
      <w:r w:rsidRPr="005A1A96">
        <w:rPr>
          <w:i/>
        </w:rPr>
        <w:t>Sistema para el Desarrollo Integral de la Familia</w:t>
      </w:r>
      <w:r w:rsidRPr="005A1A96">
        <w:t>;</w:t>
      </w:r>
    </w:p>
    <w:p w14:paraId="69FEA6E7" w14:textId="77777777" w:rsidR="00FA6F39" w:rsidRPr="005A1A96" w:rsidRDefault="00FA6F39" w:rsidP="00FA6F39">
      <w:pPr>
        <w:ind w:left="567" w:hanging="567"/>
      </w:pPr>
    </w:p>
    <w:p w14:paraId="6955EBF8" w14:textId="77777777" w:rsidR="00FA6F39" w:rsidRPr="005A1A96" w:rsidRDefault="00FA6F39" w:rsidP="00FA6F39">
      <w:pPr>
        <w:ind w:left="567" w:hanging="567"/>
      </w:pPr>
      <w:r w:rsidRPr="005A1A96">
        <w:t>24.</w:t>
      </w:r>
      <w:r w:rsidRPr="005A1A96">
        <w:tab/>
      </w:r>
      <w:r w:rsidRPr="005A1A96">
        <w:rPr>
          <w:i/>
        </w:rPr>
        <w:t>Sistema Estatal de Telesecundaria</w:t>
      </w:r>
      <w:r w:rsidRPr="005A1A96">
        <w:t>;</w:t>
      </w:r>
    </w:p>
    <w:p w14:paraId="204A7332" w14:textId="77777777" w:rsidR="00FA6F39" w:rsidRPr="005A1A96" w:rsidRDefault="00FA6F39" w:rsidP="00FA6F39">
      <w:pPr>
        <w:ind w:left="567" w:hanging="567"/>
      </w:pPr>
    </w:p>
    <w:p w14:paraId="6332006E" w14:textId="77777777" w:rsidR="00FA6F39" w:rsidRPr="005A1A96" w:rsidRDefault="00FA6F39" w:rsidP="00FA6F39">
      <w:pPr>
        <w:ind w:left="567" w:hanging="567"/>
      </w:pPr>
      <w:r w:rsidRPr="005A1A96">
        <w:t>25.</w:t>
      </w:r>
      <w:r w:rsidRPr="005A1A96">
        <w:tab/>
      </w:r>
      <w:r w:rsidRPr="005A1A96">
        <w:rPr>
          <w:i/>
        </w:rPr>
        <w:t>Servicios de Salud de Durango</w:t>
      </w:r>
      <w:r w:rsidRPr="005A1A96">
        <w:t>;</w:t>
      </w:r>
    </w:p>
    <w:p w14:paraId="10476FCE" w14:textId="77777777" w:rsidR="00FA6F39" w:rsidRPr="005A1A96" w:rsidRDefault="00FA6F39" w:rsidP="00FA6F39">
      <w:pPr>
        <w:ind w:left="567" w:hanging="567"/>
      </w:pPr>
    </w:p>
    <w:p w14:paraId="1F98DE45" w14:textId="77777777" w:rsidR="00FA6F39" w:rsidRPr="005A1A96" w:rsidRDefault="00FA6F39" w:rsidP="00FA6F39">
      <w:pPr>
        <w:ind w:left="567" w:hanging="567"/>
      </w:pPr>
      <w:r w:rsidRPr="005A1A96">
        <w:t>26.</w:t>
      </w:r>
      <w:r w:rsidRPr="005A1A96">
        <w:tab/>
      </w:r>
      <w:r w:rsidRPr="005A1A96">
        <w:rPr>
          <w:i/>
        </w:rPr>
        <w:t>Secretaría Ejecutiva del Sistema Local Anticorrupción</w:t>
      </w:r>
      <w:r w:rsidRPr="005A1A96">
        <w:t>;</w:t>
      </w:r>
    </w:p>
    <w:p w14:paraId="4693CBE4" w14:textId="77777777" w:rsidR="00FA6F39" w:rsidRPr="005A1A96" w:rsidRDefault="00FA6F39" w:rsidP="00FA6F39">
      <w:pPr>
        <w:ind w:left="567" w:hanging="567"/>
      </w:pPr>
    </w:p>
    <w:p w14:paraId="2F01C6F7" w14:textId="77777777" w:rsidR="00FA6F39" w:rsidRPr="005A1A96" w:rsidRDefault="00FA6F39" w:rsidP="00FA6F39">
      <w:pPr>
        <w:ind w:left="567" w:hanging="567"/>
      </w:pPr>
      <w:r w:rsidRPr="005A1A96">
        <w:t>27.</w:t>
      </w:r>
      <w:r w:rsidRPr="005A1A96">
        <w:tab/>
      </w:r>
      <w:r w:rsidRPr="005A1A96">
        <w:rPr>
          <w:i/>
        </w:rPr>
        <w:t>Universidad Pedagógica de Durango</w:t>
      </w:r>
      <w:r w:rsidRPr="005A1A96">
        <w:t>;</w:t>
      </w:r>
    </w:p>
    <w:p w14:paraId="723AC31A" w14:textId="77777777" w:rsidR="00FA6F39" w:rsidRPr="005A1A96" w:rsidRDefault="00FA6F39" w:rsidP="00FA6F39">
      <w:pPr>
        <w:ind w:left="567" w:hanging="567"/>
      </w:pPr>
    </w:p>
    <w:p w14:paraId="535BA053" w14:textId="77777777" w:rsidR="00FA6F39" w:rsidRPr="005A1A96" w:rsidRDefault="00FA6F39" w:rsidP="00FA6F39">
      <w:pPr>
        <w:ind w:left="567" w:hanging="567"/>
      </w:pPr>
      <w:r w:rsidRPr="005A1A96">
        <w:t>28.</w:t>
      </w:r>
      <w:r w:rsidRPr="005A1A96">
        <w:tab/>
      </w:r>
      <w:r w:rsidRPr="005A1A96">
        <w:rPr>
          <w:i/>
        </w:rPr>
        <w:t>Universidad Politécnica de Durango</w:t>
      </w:r>
      <w:r w:rsidRPr="005A1A96">
        <w:t>;</w:t>
      </w:r>
    </w:p>
    <w:p w14:paraId="7D226EEF" w14:textId="77777777" w:rsidR="00FA6F39" w:rsidRPr="005A1A96" w:rsidRDefault="00FA6F39" w:rsidP="00FA6F39">
      <w:pPr>
        <w:ind w:left="567" w:hanging="567"/>
      </w:pPr>
    </w:p>
    <w:p w14:paraId="2D06BE69" w14:textId="77777777" w:rsidR="00FA6F39" w:rsidRPr="005A1A96" w:rsidRDefault="00FA6F39" w:rsidP="00FA6F39">
      <w:pPr>
        <w:ind w:left="567" w:hanging="567"/>
      </w:pPr>
      <w:r w:rsidRPr="005A1A96">
        <w:t>29.</w:t>
      </w:r>
      <w:r w:rsidRPr="005A1A96">
        <w:tab/>
      </w:r>
      <w:r w:rsidRPr="005A1A96">
        <w:rPr>
          <w:i/>
        </w:rPr>
        <w:t>Universidad Politécnica de Gómez Palacio</w:t>
      </w:r>
      <w:r w:rsidRPr="005A1A96">
        <w:t>;</w:t>
      </w:r>
    </w:p>
    <w:p w14:paraId="76C39816" w14:textId="77777777" w:rsidR="00FA6F39" w:rsidRPr="005A1A96" w:rsidRDefault="00FA6F39" w:rsidP="00FA6F39">
      <w:pPr>
        <w:ind w:left="567" w:hanging="567"/>
      </w:pPr>
    </w:p>
    <w:p w14:paraId="48AE6AF2" w14:textId="77777777" w:rsidR="00FA6F39" w:rsidRPr="005A1A96" w:rsidRDefault="00FA6F39" w:rsidP="00FA6F39">
      <w:pPr>
        <w:ind w:left="567" w:hanging="567"/>
      </w:pPr>
      <w:r w:rsidRPr="005A1A96">
        <w:t>30.</w:t>
      </w:r>
      <w:r w:rsidRPr="005A1A96">
        <w:tab/>
      </w:r>
      <w:r w:rsidRPr="005A1A96">
        <w:rPr>
          <w:i/>
        </w:rPr>
        <w:t>Universidad Politécnica de Cuencamé</w:t>
      </w:r>
      <w:r w:rsidRPr="005A1A96">
        <w:t>;</w:t>
      </w:r>
    </w:p>
    <w:p w14:paraId="66498F91" w14:textId="77777777" w:rsidR="00FA6F39" w:rsidRPr="005A1A96" w:rsidRDefault="00FA6F39" w:rsidP="00FA6F39">
      <w:pPr>
        <w:ind w:left="567" w:hanging="567"/>
      </w:pPr>
    </w:p>
    <w:p w14:paraId="3405FB24" w14:textId="64806B4B" w:rsidR="00751A0A" w:rsidRPr="005A1A96" w:rsidRDefault="00751A0A" w:rsidP="00751A0A">
      <w:r w:rsidRPr="005A1A96">
        <w:br w:type="page"/>
      </w:r>
    </w:p>
    <w:p w14:paraId="2F159CB9" w14:textId="2DA10692" w:rsidR="00FA6F39" w:rsidRPr="005A1A96" w:rsidRDefault="00751A0A" w:rsidP="00FA6F39">
      <w:pPr>
        <w:ind w:left="567" w:hanging="567"/>
      </w:pPr>
      <w:r w:rsidRPr="005A1A96">
        <w:t>3</w:t>
      </w:r>
      <w:r w:rsidR="00FA6F39" w:rsidRPr="005A1A96">
        <w:t>1.</w:t>
      </w:r>
      <w:r w:rsidR="00FA6F39" w:rsidRPr="005A1A96">
        <w:tab/>
      </w:r>
      <w:r w:rsidR="00FA6F39" w:rsidRPr="005A1A96">
        <w:rPr>
          <w:i/>
        </w:rPr>
        <w:t>Universidad Tecnológica de Durango</w:t>
      </w:r>
      <w:r w:rsidR="00FA6F39" w:rsidRPr="005A1A96">
        <w:t>;</w:t>
      </w:r>
    </w:p>
    <w:p w14:paraId="6B2A2006" w14:textId="77777777" w:rsidR="00FA6F39" w:rsidRPr="005A1A96" w:rsidRDefault="00FA6F39" w:rsidP="00FA6F39">
      <w:pPr>
        <w:ind w:left="567" w:hanging="567"/>
      </w:pPr>
    </w:p>
    <w:p w14:paraId="4A1B7692" w14:textId="77777777" w:rsidR="00FA6F39" w:rsidRPr="005A1A96" w:rsidRDefault="00FA6F39" w:rsidP="00FA6F39">
      <w:pPr>
        <w:ind w:left="567" w:hanging="567"/>
      </w:pPr>
      <w:r w:rsidRPr="005A1A96">
        <w:t>32.</w:t>
      </w:r>
      <w:r w:rsidRPr="005A1A96">
        <w:tab/>
      </w:r>
      <w:r w:rsidRPr="005A1A96">
        <w:rPr>
          <w:i/>
        </w:rPr>
        <w:t>Universidad Tecnológica de la Laguna</w:t>
      </w:r>
      <w:r w:rsidRPr="005A1A96">
        <w:t>;</w:t>
      </w:r>
    </w:p>
    <w:p w14:paraId="1AA0AA90" w14:textId="77777777" w:rsidR="00FA6F39" w:rsidRPr="005A1A96" w:rsidRDefault="00FA6F39" w:rsidP="00FA6F39">
      <w:pPr>
        <w:ind w:left="567" w:hanging="567"/>
      </w:pPr>
    </w:p>
    <w:p w14:paraId="20BC22E4" w14:textId="77777777" w:rsidR="00FA6F39" w:rsidRPr="005A1A96" w:rsidRDefault="00FA6F39" w:rsidP="00FA6F39">
      <w:pPr>
        <w:ind w:left="567" w:hanging="567"/>
      </w:pPr>
      <w:r w:rsidRPr="005A1A96">
        <w:t>33.</w:t>
      </w:r>
      <w:r w:rsidRPr="005A1A96">
        <w:tab/>
      </w:r>
      <w:r w:rsidRPr="005A1A96">
        <w:rPr>
          <w:i/>
        </w:rPr>
        <w:t>Universidad Tecnológica del Mezquital</w:t>
      </w:r>
      <w:r w:rsidRPr="005A1A96">
        <w:t>;</w:t>
      </w:r>
    </w:p>
    <w:p w14:paraId="6C9350BA" w14:textId="77777777" w:rsidR="00FA6F39" w:rsidRPr="005A1A96" w:rsidRDefault="00FA6F39" w:rsidP="00FA6F39">
      <w:pPr>
        <w:ind w:left="567" w:hanging="567"/>
      </w:pPr>
    </w:p>
    <w:p w14:paraId="6A8CEFD8" w14:textId="77777777" w:rsidR="00FA6F39" w:rsidRPr="005A1A96" w:rsidRDefault="00FA6F39" w:rsidP="00FA6F39">
      <w:pPr>
        <w:ind w:left="567" w:hanging="567"/>
      </w:pPr>
      <w:r w:rsidRPr="005A1A96">
        <w:t>34.</w:t>
      </w:r>
      <w:r w:rsidRPr="005A1A96">
        <w:tab/>
      </w:r>
      <w:r w:rsidRPr="005A1A96">
        <w:rPr>
          <w:i/>
        </w:rPr>
        <w:t>Universidad Tecnológica de Poanas</w:t>
      </w:r>
      <w:r w:rsidRPr="005A1A96">
        <w:t>;</w:t>
      </w:r>
    </w:p>
    <w:p w14:paraId="3BDA3079" w14:textId="77777777" w:rsidR="00FA6F39" w:rsidRPr="005A1A96" w:rsidRDefault="00FA6F39" w:rsidP="00FA6F39">
      <w:pPr>
        <w:ind w:left="567" w:hanging="567"/>
      </w:pPr>
    </w:p>
    <w:p w14:paraId="3C82673A" w14:textId="77777777" w:rsidR="00FA6F39" w:rsidRPr="005A1A96" w:rsidRDefault="00FA6F39" w:rsidP="00FA6F39">
      <w:pPr>
        <w:ind w:left="567" w:hanging="567"/>
      </w:pPr>
      <w:r w:rsidRPr="005A1A96">
        <w:t>35.</w:t>
      </w:r>
      <w:r w:rsidRPr="005A1A96">
        <w:tab/>
      </w:r>
      <w:r w:rsidRPr="005A1A96">
        <w:rPr>
          <w:i/>
        </w:rPr>
        <w:t>Universidad Tecnológica de Rodeo</w:t>
      </w:r>
      <w:r w:rsidRPr="005A1A96">
        <w:t>; un</w:t>
      </w:r>
    </w:p>
    <w:p w14:paraId="71BEEAAB" w14:textId="77777777" w:rsidR="00FA6F39" w:rsidRPr="005A1A96" w:rsidRDefault="00FA6F39" w:rsidP="00FA6F39">
      <w:pPr>
        <w:ind w:left="567" w:hanging="567"/>
      </w:pPr>
    </w:p>
    <w:p w14:paraId="443D90B7" w14:textId="77777777" w:rsidR="00FA6F39" w:rsidRPr="005A1A96" w:rsidRDefault="00FA6F39" w:rsidP="00FA6F39">
      <w:pPr>
        <w:ind w:left="567" w:hanging="567"/>
      </w:pPr>
      <w:r w:rsidRPr="005A1A96">
        <w:t>36.</w:t>
      </w:r>
      <w:r w:rsidRPr="005A1A96">
        <w:tab/>
      </w:r>
      <w:r w:rsidRPr="005A1A96">
        <w:rPr>
          <w:i/>
        </w:rPr>
        <w:t>Universidad Tecnológica de Tamazula</w:t>
      </w:r>
      <w:r w:rsidRPr="005A1A96">
        <w:t>.</w:t>
      </w:r>
    </w:p>
    <w:p w14:paraId="08E59A38" w14:textId="77777777" w:rsidR="00FA6F39" w:rsidRPr="005A1A96" w:rsidRDefault="00FA6F39" w:rsidP="00FA6F39"/>
    <w:p w14:paraId="6B5A12BC" w14:textId="77777777" w:rsidR="00FA6F39" w:rsidRPr="005A1A96" w:rsidRDefault="00FA6F39" w:rsidP="00FA6F39">
      <w:pPr>
        <w:ind w:left="567" w:hanging="567"/>
      </w:pPr>
      <w:r w:rsidRPr="005A1A96">
        <w:t>V.</w:t>
      </w:r>
      <w:r w:rsidRPr="005A1A96">
        <w:tab/>
        <w:t>MEHIKO (štats)</w:t>
      </w:r>
    </w:p>
    <w:p w14:paraId="798D9F91" w14:textId="77777777" w:rsidR="00FA6F39" w:rsidRPr="005A1A96" w:rsidRDefault="00FA6F39" w:rsidP="00FA6F39">
      <w:pPr>
        <w:rPr>
          <w:rFonts w:eastAsia="Calibri"/>
        </w:rPr>
      </w:pPr>
    </w:p>
    <w:p w14:paraId="492F85D2" w14:textId="77777777" w:rsidR="00FA6F39" w:rsidRPr="005A1A96" w:rsidRDefault="00FA6F39" w:rsidP="00FA6F39">
      <w:pPr>
        <w:tabs>
          <w:tab w:val="left" w:pos="1418"/>
        </w:tabs>
        <w:rPr>
          <w:iCs/>
        </w:rPr>
      </w:pPr>
      <w:r w:rsidRPr="005A1A96">
        <w:rPr>
          <w:iCs/>
        </w:rPr>
        <w:t>1. apakšsaraksts</w:t>
      </w:r>
      <w:r w:rsidRPr="005A1A96">
        <w:rPr>
          <w:iCs/>
        </w:rPr>
        <w:tab/>
        <w:t>Pārvaldes struktūras</w:t>
      </w:r>
    </w:p>
    <w:p w14:paraId="3F2DA4C7" w14:textId="77777777" w:rsidR="00FA6F39" w:rsidRPr="005A1A96" w:rsidRDefault="00FA6F39" w:rsidP="00FA6F39"/>
    <w:p w14:paraId="551737D0" w14:textId="77777777" w:rsidR="00FA6F39" w:rsidRPr="005A1A96" w:rsidRDefault="00FA6F39" w:rsidP="00FA6F39">
      <w:pPr>
        <w:ind w:left="567" w:hanging="567"/>
      </w:pPr>
      <w:r w:rsidRPr="005A1A96">
        <w:t>1.</w:t>
      </w:r>
      <w:r w:rsidRPr="005A1A96">
        <w:tab/>
      </w:r>
      <w:r w:rsidRPr="005A1A96">
        <w:rPr>
          <w:i/>
        </w:rPr>
        <w:t>Secretaría de Comunicaciones</w:t>
      </w:r>
      <w:r w:rsidRPr="005A1A96">
        <w:t>;</w:t>
      </w:r>
    </w:p>
    <w:p w14:paraId="76C51860" w14:textId="77777777" w:rsidR="00FA6F39" w:rsidRPr="005A1A96" w:rsidRDefault="00FA6F39" w:rsidP="00FA6F39">
      <w:pPr>
        <w:ind w:left="567" w:hanging="567"/>
      </w:pPr>
    </w:p>
    <w:p w14:paraId="024517B6" w14:textId="77777777" w:rsidR="00FA6F39" w:rsidRPr="005A1A96" w:rsidRDefault="00FA6F39" w:rsidP="00FA6F39">
      <w:pPr>
        <w:ind w:left="567" w:hanging="567"/>
      </w:pPr>
      <w:r w:rsidRPr="005A1A96">
        <w:t>2.</w:t>
      </w:r>
      <w:r w:rsidRPr="005A1A96">
        <w:tab/>
      </w:r>
      <w:r w:rsidRPr="005A1A96">
        <w:rPr>
          <w:i/>
        </w:rPr>
        <w:t>Secretaría de Cultura</w:t>
      </w:r>
      <w:r w:rsidRPr="005A1A96">
        <w:t>;</w:t>
      </w:r>
    </w:p>
    <w:p w14:paraId="2FAB45E9" w14:textId="77777777" w:rsidR="00FA6F39" w:rsidRPr="005A1A96" w:rsidRDefault="00FA6F39" w:rsidP="00FA6F39">
      <w:pPr>
        <w:ind w:left="567" w:hanging="567"/>
      </w:pPr>
    </w:p>
    <w:p w14:paraId="58A5B63D" w14:textId="77777777" w:rsidR="00FA6F39" w:rsidRPr="005A1A96" w:rsidRDefault="00FA6F39" w:rsidP="00FA6F39">
      <w:pPr>
        <w:ind w:left="567" w:hanging="567"/>
      </w:pPr>
      <w:r w:rsidRPr="005A1A96">
        <w:t>3.</w:t>
      </w:r>
      <w:r w:rsidRPr="005A1A96">
        <w:tab/>
      </w:r>
      <w:r w:rsidRPr="005A1A96">
        <w:rPr>
          <w:i/>
        </w:rPr>
        <w:t>Secretaría de Desarrollo Agropecuario</w:t>
      </w:r>
      <w:r w:rsidRPr="005A1A96">
        <w:t>;</w:t>
      </w:r>
    </w:p>
    <w:p w14:paraId="684D34A6" w14:textId="77777777" w:rsidR="00FA6F39" w:rsidRPr="005A1A96" w:rsidRDefault="00FA6F39" w:rsidP="00FA6F39">
      <w:pPr>
        <w:ind w:left="567" w:hanging="567"/>
      </w:pPr>
    </w:p>
    <w:p w14:paraId="74E9B31F" w14:textId="77777777" w:rsidR="00FA6F39" w:rsidRPr="005A1A96" w:rsidRDefault="00FA6F39" w:rsidP="00FA6F39">
      <w:pPr>
        <w:ind w:left="567" w:hanging="567"/>
      </w:pPr>
      <w:r w:rsidRPr="005A1A96">
        <w:t>4.</w:t>
      </w:r>
      <w:r w:rsidRPr="005A1A96">
        <w:tab/>
      </w:r>
      <w:r w:rsidRPr="005A1A96">
        <w:rPr>
          <w:i/>
        </w:rPr>
        <w:t>Secretaría de Desarrollo Económico</w:t>
      </w:r>
      <w:r w:rsidRPr="005A1A96">
        <w:t>;</w:t>
      </w:r>
    </w:p>
    <w:p w14:paraId="44899EE7" w14:textId="77777777" w:rsidR="00FA6F39" w:rsidRPr="005A1A96" w:rsidRDefault="00FA6F39" w:rsidP="00FA6F39">
      <w:pPr>
        <w:ind w:left="567" w:hanging="567"/>
      </w:pPr>
    </w:p>
    <w:p w14:paraId="33B925D7" w14:textId="60ED6EC9" w:rsidR="00751A0A" w:rsidRPr="005A1A96" w:rsidRDefault="00751A0A" w:rsidP="00751A0A">
      <w:r w:rsidRPr="005A1A96">
        <w:br w:type="page"/>
      </w:r>
    </w:p>
    <w:p w14:paraId="6EA1DA75" w14:textId="0FC01261" w:rsidR="00FA6F39" w:rsidRPr="005A1A96" w:rsidRDefault="00751A0A" w:rsidP="00FA6F39">
      <w:pPr>
        <w:ind w:left="567" w:hanging="567"/>
      </w:pPr>
      <w:r w:rsidRPr="005A1A96">
        <w:t>5</w:t>
      </w:r>
      <w:r w:rsidR="00FA6F39" w:rsidRPr="005A1A96">
        <w:t>.</w:t>
      </w:r>
      <w:r w:rsidR="00FA6F39" w:rsidRPr="005A1A96">
        <w:tab/>
      </w:r>
      <w:r w:rsidR="00FA6F39" w:rsidRPr="005A1A96">
        <w:rPr>
          <w:i/>
        </w:rPr>
        <w:t>Secretaría de Desarrollo Urbano y Metropolitano</w:t>
      </w:r>
      <w:r w:rsidR="00FA6F39" w:rsidRPr="005A1A96">
        <w:t>;</w:t>
      </w:r>
    </w:p>
    <w:p w14:paraId="5246B2D7" w14:textId="77777777" w:rsidR="00FA6F39" w:rsidRPr="005A1A96" w:rsidRDefault="00FA6F39" w:rsidP="00FA6F39">
      <w:pPr>
        <w:ind w:left="567" w:hanging="567"/>
      </w:pPr>
    </w:p>
    <w:p w14:paraId="7D47B127" w14:textId="77777777" w:rsidR="00FA6F39" w:rsidRPr="005A1A96" w:rsidRDefault="00FA6F39" w:rsidP="00FA6F39">
      <w:pPr>
        <w:ind w:left="567" w:hanging="567"/>
      </w:pPr>
      <w:r w:rsidRPr="005A1A96">
        <w:t>6.</w:t>
      </w:r>
      <w:r w:rsidRPr="005A1A96">
        <w:tab/>
      </w:r>
      <w:r w:rsidRPr="005A1A96">
        <w:rPr>
          <w:i/>
        </w:rPr>
        <w:t>Secretaría de Educación</w:t>
      </w:r>
      <w:r w:rsidRPr="005A1A96">
        <w:t>;</w:t>
      </w:r>
    </w:p>
    <w:p w14:paraId="42641736" w14:textId="77777777" w:rsidR="00FA6F39" w:rsidRPr="005A1A96" w:rsidRDefault="00FA6F39" w:rsidP="00FA6F39">
      <w:pPr>
        <w:ind w:left="567" w:hanging="567"/>
      </w:pPr>
    </w:p>
    <w:p w14:paraId="14DB37C7" w14:textId="77777777" w:rsidR="00FA6F39" w:rsidRPr="005A1A96" w:rsidRDefault="00FA6F39" w:rsidP="00FA6F39">
      <w:pPr>
        <w:ind w:left="567" w:hanging="567"/>
      </w:pPr>
      <w:r w:rsidRPr="005A1A96">
        <w:t>7.</w:t>
      </w:r>
      <w:r w:rsidRPr="005A1A96">
        <w:tab/>
      </w:r>
      <w:r w:rsidRPr="005A1A96">
        <w:rPr>
          <w:i/>
        </w:rPr>
        <w:t>Secretaría de Finanzas</w:t>
      </w:r>
      <w:r w:rsidRPr="005A1A96">
        <w:t>;</w:t>
      </w:r>
    </w:p>
    <w:p w14:paraId="38F799DF" w14:textId="77777777" w:rsidR="00FA6F39" w:rsidRPr="005A1A96" w:rsidRDefault="00FA6F39" w:rsidP="00FA6F39">
      <w:pPr>
        <w:ind w:left="567" w:hanging="567"/>
      </w:pPr>
    </w:p>
    <w:p w14:paraId="0DD6CBEB" w14:textId="77777777" w:rsidR="00FA6F39" w:rsidRPr="005A1A96" w:rsidRDefault="00FA6F39" w:rsidP="00FA6F39">
      <w:pPr>
        <w:ind w:left="567" w:hanging="567"/>
      </w:pPr>
      <w:r w:rsidRPr="005A1A96">
        <w:t>8.</w:t>
      </w:r>
      <w:r w:rsidRPr="005A1A96">
        <w:tab/>
      </w:r>
      <w:r w:rsidRPr="005A1A96">
        <w:rPr>
          <w:i/>
        </w:rPr>
        <w:t>Secretaría de Justicia y de Derechos Humanos del Estado de México</w:t>
      </w:r>
      <w:r w:rsidRPr="005A1A96">
        <w:t>;</w:t>
      </w:r>
    </w:p>
    <w:p w14:paraId="0459A9ED" w14:textId="77777777" w:rsidR="00FA6F39" w:rsidRPr="005A1A96" w:rsidRDefault="00FA6F39" w:rsidP="00FA6F39">
      <w:pPr>
        <w:ind w:left="567" w:hanging="567"/>
      </w:pPr>
    </w:p>
    <w:p w14:paraId="7ED89B5F" w14:textId="77777777" w:rsidR="00FA6F39" w:rsidRPr="005A1A96" w:rsidRDefault="00FA6F39" w:rsidP="00FA6F39">
      <w:pPr>
        <w:ind w:left="567" w:hanging="567"/>
      </w:pPr>
      <w:r w:rsidRPr="005A1A96">
        <w:t>9.</w:t>
      </w:r>
      <w:r w:rsidRPr="005A1A96">
        <w:tab/>
      </w:r>
      <w:r w:rsidRPr="005A1A96">
        <w:rPr>
          <w:i/>
        </w:rPr>
        <w:t>Secretaría de la Contraloría</w:t>
      </w:r>
      <w:r w:rsidRPr="005A1A96">
        <w:t>;</w:t>
      </w:r>
    </w:p>
    <w:p w14:paraId="56CD8724" w14:textId="77777777" w:rsidR="00FA6F39" w:rsidRPr="005A1A96" w:rsidRDefault="00FA6F39" w:rsidP="00FA6F39">
      <w:pPr>
        <w:ind w:left="567" w:hanging="567"/>
      </w:pPr>
    </w:p>
    <w:p w14:paraId="25C66531" w14:textId="77777777" w:rsidR="00FA6F39" w:rsidRPr="005A1A96" w:rsidRDefault="00FA6F39" w:rsidP="00FA6F39">
      <w:pPr>
        <w:ind w:left="567" w:hanging="567"/>
      </w:pPr>
      <w:r w:rsidRPr="005A1A96">
        <w:t>10.</w:t>
      </w:r>
      <w:r w:rsidRPr="005A1A96">
        <w:tab/>
      </w:r>
      <w:r w:rsidRPr="005A1A96">
        <w:rPr>
          <w:i/>
        </w:rPr>
        <w:t>Secretaría de Movilidad</w:t>
      </w:r>
      <w:r w:rsidRPr="005A1A96">
        <w:t>;</w:t>
      </w:r>
    </w:p>
    <w:p w14:paraId="4724DEF8" w14:textId="77777777" w:rsidR="00FA6F39" w:rsidRPr="005A1A96" w:rsidRDefault="00FA6F39" w:rsidP="00FA6F39">
      <w:pPr>
        <w:ind w:left="567" w:hanging="567"/>
      </w:pPr>
    </w:p>
    <w:p w14:paraId="6C8AA596" w14:textId="77777777" w:rsidR="00FA6F39" w:rsidRPr="005A1A96" w:rsidRDefault="00FA6F39" w:rsidP="00FA6F39">
      <w:pPr>
        <w:ind w:left="567" w:hanging="567"/>
      </w:pPr>
      <w:r w:rsidRPr="005A1A96">
        <w:t>11.</w:t>
      </w:r>
      <w:r w:rsidRPr="005A1A96">
        <w:tab/>
      </w:r>
      <w:r w:rsidRPr="005A1A96">
        <w:rPr>
          <w:i/>
        </w:rPr>
        <w:t>Secretaría de Obra Pública</w:t>
      </w:r>
      <w:r w:rsidRPr="005A1A96">
        <w:t>;</w:t>
      </w:r>
    </w:p>
    <w:p w14:paraId="1DFF4F00" w14:textId="77777777" w:rsidR="00FA6F39" w:rsidRPr="005A1A96" w:rsidRDefault="00FA6F39" w:rsidP="00FA6F39">
      <w:pPr>
        <w:ind w:left="567" w:hanging="567"/>
      </w:pPr>
    </w:p>
    <w:p w14:paraId="66866EDE" w14:textId="77777777" w:rsidR="00FA6F39" w:rsidRPr="005A1A96" w:rsidRDefault="00FA6F39" w:rsidP="00FA6F39">
      <w:pPr>
        <w:ind w:left="567" w:hanging="567"/>
      </w:pPr>
      <w:r w:rsidRPr="005A1A96">
        <w:t>12.</w:t>
      </w:r>
      <w:r w:rsidRPr="005A1A96">
        <w:tab/>
      </w:r>
      <w:r w:rsidRPr="005A1A96">
        <w:rPr>
          <w:i/>
        </w:rPr>
        <w:t>Secretaría de Salud</w:t>
      </w:r>
      <w:r w:rsidRPr="005A1A96">
        <w:t>;</w:t>
      </w:r>
    </w:p>
    <w:p w14:paraId="4E581982" w14:textId="77777777" w:rsidR="00FA6F39" w:rsidRPr="005A1A96" w:rsidRDefault="00FA6F39" w:rsidP="00FA6F39">
      <w:pPr>
        <w:ind w:left="567" w:hanging="567"/>
      </w:pPr>
    </w:p>
    <w:p w14:paraId="24D7686B" w14:textId="77777777" w:rsidR="00FA6F39" w:rsidRPr="005A1A96" w:rsidRDefault="00FA6F39" w:rsidP="00FA6F39">
      <w:pPr>
        <w:ind w:left="567" w:hanging="567"/>
      </w:pPr>
      <w:r w:rsidRPr="005A1A96">
        <w:t>13.</w:t>
      </w:r>
      <w:r w:rsidRPr="005A1A96">
        <w:tab/>
      </w:r>
      <w:r w:rsidRPr="005A1A96">
        <w:rPr>
          <w:i/>
        </w:rPr>
        <w:t>Secretaría de Turismo</w:t>
      </w:r>
      <w:r w:rsidRPr="005A1A96">
        <w:t>;</w:t>
      </w:r>
    </w:p>
    <w:p w14:paraId="76CDA2B1" w14:textId="77777777" w:rsidR="00FA6F39" w:rsidRPr="005A1A96" w:rsidRDefault="00FA6F39" w:rsidP="00FA6F39">
      <w:pPr>
        <w:ind w:left="567" w:hanging="567"/>
      </w:pPr>
    </w:p>
    <w:p w14:paraId="49E747A0" w14:textId="77777777" w:rsidR="00FA6F39" w:rsidRPr="005A1A96" w:rsidRDefault="00FA6F39" w:rsidP="00FA6F39">
      <w:pPr>
        <w:ind w:left="567" w:hanging="567"/>
      </w:pPr>
      <w:r w:rsidRPr="005A1A96">
        <w:t>14.</w:t>
      </w:r>
      <w:r w:rsidRPr="005A1A96">
        <w:tab/>
      </w:r>
      <w:r w:rsidRPr="005A1A96">
        <w:rPr>
          <w:i/>
        </w:rPr>
        <w:t>Secretaría del Medio Ambiente</w:t>
      </w:r>
      <w:r w:rsidRPr="005A1A96">
        <w:t>;</w:t>
      </w:r>
    </w:p>
    <w:p w14:paraId="48B3B18C" w14:textId="77777777" w:rsidR="00FA6F39" w:rsidRPr="005A1A96" w:rsidRDefault="00FA6F39" w:rsidP="00FA6F39">
      <w:pPr>
        <w:ind w:left="567" w:hanging="567"/>
      </w:pPr>
    </w:p>
    <w:p w14:paraId="30AF1B55" w14:textId="77777777" w:rsidR="00FA6F39" w:rsidRPr="005A1A96" w:rsidRDefault="00FA6F39" w:rsidP="00FA6F39">
      <w:pPr>
        <w:ind w:left="567" w:hanging="567"/>
      </w:pPr>
      <w:r w:rsidRPr="005A1A96">
        <w:t>15.</w:t>
      </w:r>
      <w:r w:rsidRPr="005A1A96">
        <w:tab/>
      </w:r>
      <w:r w:rsidRPr="005A1A96">
        <w:rPr>
          <w:i/>
        </w:rPr>
        <w:t>Secretaría del Trabajo</w:t>
      </w:r>
      <w:r w:rsidRPr="005A1A96">
        <w:t>; un</w:t>
      </w:r>
    </w:p>
    <w:p w14:paraId="48B84CB1" w14:textId="77777777" w:rsidR="00FA6F39" w:rsidRPr="005A1A96" w:rsidRDefault="00FA6F39" w:rsidP="00FA6F39">
      <w:pPr>
        <w:ind w:left="567" w:hanging="567"/>
      </w:pPr>
    </w:p>
    <w:p w14:paraId="616300B5" w14:textId="77777777" w:rsidR="00FA6F39" w:rsidRPr="005A1A96" w:rsidRDefault="00FA6F39" w:rsidP="00FA6F39">
      <w:pPr>
        <w:ind w:left="567" w:hanging="567"/>
      </w:pPr>
      <w:r w:rsidRPr="005A1A96">
        <w:t>16.</w:t>
      </w:r>
      <w:r w:rsidRPr="005A1A96">
        <w:tab/>
      </w:r>
      <w:r w:rsidRPr="005A1A96">
        <w:rPr>
          <w:i/>
        </w:rPr>
        <w:t>Secretaría General de Gobierno</w:t>
      </w:r>
      <w:r w:rsidRPr="005A1A96">
        <w:t>.</w:t>
      </w:r>
    </w:p>
    <w:p w14:paraId="2E1F1ADD" w14:textId="77777777" w:rsidR="00FA6F39" w:rsidRPr="005A1A96" w:rsidRDefault="00FA6F39" w:rsidP="00FA6F39"/>
    <w:p w14:paraId="646F9936" w14:textId="28558855" w:rsidR="00751A0A" w:rsidRPr="005A1A96" w:rsidRDefault="00751A0A" w:rsidP="00751A0A">
      <w:pPr>
        <w:rPr>
          <w:iCs/>
        </w:rPr>
      </w:pPr>
      <w:r w:rsidRPr="005A1A96">
        <w:rPr>
          <w:iCs/>
        </w:rPr>
        <w:br w:type="page"/>
      </w:r>
    </w:p>
    <w:p w14:paraId="7A565477" w14:textId="745BE4F1" w:rsidR="00FA6F39" w:rsidRPr="005A1A96" w:rsidRDefault="00751A0A" w:rsidP="00FA6F39">
      <w:pPr>
        <w:tabs>
          <w:tab w:val="left" w:pos="1418"/>
        </w:tabs>
        <w:rPr>
          <w:iCs/>
        </w:rPr>
      </w:pPr>
      <w:r w:rsidRPr="005A1A96">
        <w:rPr>
          <w:iCs/>
        </w:rPr>
        <w:t>2</w:t>
      </w:r>
      <w:r w:rsidR="00FA6F39" w:rsidRPr="005A1A96">
        <w:rPr>
          <w:iCs/>
        </w:rPr>
        <w:t>. apakšsaraksts</w:t>
      </w:r>
      <w:r w:rsidR="00FA6F39" w:rsidRPr="005A1A96">
        <w:rPr>
          <w:iCs/>
        </w:rPr>
        <w:tab/>
        <w:t>Citas struktūras</w:t>
      </w:r>
    </w:p>
    <w:p w14:paraId="5CF364AC" w14:textId="77777777" w:rsidR="00FA6F39" w:rsidRPr="005A1A96" w:rsidRDefault="00FA6F39" w:rsidP="00FA6F39"/>
    <w:p w14:paraId="0069F5AD" w14:textId="77777777" w:rsidR="00FA6F39" w:rsidRPr="005A1A96" w:rsidRDefault="00FA6F39" w:rsidP="00FA6F39">
      <w:pPr>
        <w:ind w:left="567" w:hanging="567"/>
      </w:pPr>
      <w:r w:rsidRPr="005A1A96">
        <w:t>1.</w:t>
      </w:r>
      <w:r w:rsidRPr="005A1A96">
        <w:tab/>
      </w:r>
      <w:r w:rsidRPr="005A1A96">
        <w:rPr>
          <w:i/>
        </w:rPr>
        <w:t>Administradora Mexiquense del Aeropuerto Internacional de Toluca, S</w:t>
      </w:r>
      <w:r w:rsidRPr="005A1A96">
        <w:t>.</w:t>
      </w:r>
      <w:r w:rsidRPr="005A1A96">
        <w:rPr>
          <w:i/>
        </w:rPr>
        <w:t>A</w:t>
      </w:r>
      <w:r w:rsidRPr="005A1A96">
        <w:t>.</w:t>
      </w:r>
      <w:r w:rsidRPr="005A1A96">
        <w:rPr>
          <w:i/>
        </w:rPr>
        <w:t xml:space="preserve"> de C</w:t>
      </w:r>
      <w:r w:rsidRPr="005A1A96">
        <w:t>.</w:t>
      </w:r>
      <w:r w:rsidRPr="005A1A96">
        <w:rPr>
          <w:i/>
        </w:rPr>
        <w:t>V</w:t>
      </w:r>
      <w:r w:rsidRPr="005A1A96">
        <w:t>.;</w:t>
      </w:r>
    </w:p>
    <w:p w14:paraId="7C02A37E" w14:textId="77777777" w:rsidR="00FA6F39" w:rsidRPr="005A1A96" w:rsidRDefault="00FA6F39" w:rsidP="00FA6F39">
      <w:pPr>
        <w:ind w:left="567" w:hanging="567"/>
      </w:pPr>
    </w:p>
    <w:p w14:paraId="0C471B14" w14:textId="77777777" w:rsidR="00FA6F39" w:rsidRPr="005A1A96" w:rsidRDefault="00FA6F39" w:rsidP="00FA6F39">
      <w:pPr>
        <w:ind w:left="567" w:hanging="567"/>
      </w:pPr>
      <w:r w:rsidRPr="005A1A96">
        <w:t>2.</w:t>
      </w:r>
      <w:r w:rsidRPr="005A1A96">
        <w:tab/>
      </w:r>
      <w:r w:rsidRPr="005A1A96">
        <w:rPr>
          <w:i/>
        </w:rPr>
        <w:t>Colegio de Bachilleres del Estado de México</w:t>
      </w:r>
      <w:r w:rsidRPr="005A1A96">
        <w:t>;</w:t>
      </w:r>
    </w:p>
    <w:p w14:paraId="1EE68B56" w14:textId="77777777" w:rsidR="00FA6F39" w:rsidRPr="005A1A96" w:rsidRDefault="00FA6F39" w:rsidP="00FA6F39">
      <w:pPr>
        <w:ind w:left="567" w:hanging="567"/>
      </w:pPr>
    </w:p>
    <w:p w14:paraId="0D7C1725" w14:textId="77777777" w:rsidR="00FA6F39" w:rsidRPr="005A1A96" w:rsidRDefault="00FA6F39" w:rsidP="00FA6F39">
      <w:pPr>
        <w:ind w:left="567" w:hanging="567"/>
      </w:pPr>
      <w:r w:rsidRPr="005A1A96">
        <w:t>3.</w:t>
      </w:r>
      <w:r w:rsidRPr="005A1A96">
        <w:tab/>
      </w:r>
      <w:r w:rsidRPr="005A1A96">
        <w:rPr>
          <w:i/>
        </w:rPr>
        <w:t>Colegio de Estudios Científicos y Tecnológicos del Estado de México</w:t>
      </w:r>
      <w:r w:rsidRPr="005A1A96">
        <w:t>;</w:t>
      </w:r>
    </w:p>
    <w:p w14:paraId="6C90A30E" w14:textId="77777777" w:rsidR="00FA6F39" w:rsidRPr="005A1A96" w:rsidRDefault="00FA6F39" w:rsidP="00FA6F39">
      <w:pPr>
        <w:ind w:left="567" w:hanging="567"/>
      </w:pPr>
    </w:p>
    <w:p w14:paraId="03CC4E45" w14:textId="77777777" w:rsidR="00FA6F39" w:rsidRPr="005A1A96" w:rsidRDefault="00FA6F39" w:rsidP="00FA6F39">
      <w:pPr>
        <w:ind w:left="567" w:hanging="567"/>
      </w:pPr>
      <w:r w:rsidRPr="005A1A96">
        <w:t>4.</w:t>
      </w:r>
      <w:r w:rsidRPr="005A1A96">
        <w:tab/>
      </w:r>
      <w:r w:rsidRPr="005A1A96">
        <w:rPr>
          <w:i/>
        </w:rPr>
        <w:t>Comisión del Agua del Estado de México</w:t>
      </w:r>
      <w:r w:rsidRPr="005A1A96">
        <w:t>;</w:t>
      </w:r>
    </w:p>
    <w:p w14:paraId="4FE35C0C" w14:textId="77777777" w:rsidR="00FA6F39" w:rsidRPr="005A1A96" w:rsidRDefault="00FA6F39" w:rsidP="00FA6F39">
      <w:pPr>
        <w:ind w:left="567" w:hanging="567"/>
      </w:pPr>
    </w:p>
    <w:p w14:paraId="604F0DED" w14:textId="77777777" w:rsidR="00FA6F39" w:rsidRPr="005A1A96" w:rsidRDefault="00FA6F39" w:rsidP="00FA6F39">
      <w:pPr>
        <w:ind w:left="567" w:hanging="567"/>
      </w:pPr>
      <w:r w:rsidRPr="005A1A96">
        <w:t>5.</w:t>
      </w:r>
      <w:r w:rsidRPr="005A1A96">
        <w:tab/>
      </w:r>
      <w:r w:rsidRPr="005A1A96">
        <w:rPr>
          <w:i/>
        </w:rPr>
        <w:t>Centro de Control de Confianza del Estado de México</w:t>
      </w:r>
      <w:r w:rsidRPr="005A1A96">
        <w:t>;</w:t>
      </w:r>
    </w:p>
    <w:p w14:paraId="53D62792" w14:textId="77777777" w:rsidR="00FA6F39" w:rsidRPr="005A1A96" w:rsidRDefault="00FA6F39" w:rsidP="00FA6F39">
      <w:pPr>
        <w:ind w:left="567" w:hanging="567"/>
      </w:pPr>
    </w:p>
    <w:p w14:paraId="59B8EA26" w14:textId="77777777" w:rsidR="00FA6F39" w:rsidRPr="005A1A96" w:rsidRDefault="00FA6F39" w:rsidP="00FA6F39">
      <w:pPr>
        <w:ind w:left="567" w:hanging="567"/>
      </w:pPr>
      <w:r w:rsidRPr="005A1A96">
        <w:t>6.</w:t>
      </w:r>
      <w:r w:rsidRPr="005A1A96">
        <w:tab/>
      </w:r>
      <w:r w:rsidRPr="005A1A96">
        <w:rPr>
          <w:i/>
        </w:rPr>
        <w:t>Comisión Estatal de Parques Naturales y de la Fauna</w:t>
      </w:r>
      <w:r w:rsidRPr="005A1A96">
        <w:t>;</w:t>
      </w:r>
    </w:p>
    <w:p w14:paraId="25FB930A" w14:textId="77777777" w:rsidR="00FA6F39" w:rsidRPr="005A1A96" w:rsidRDefault="00FA6F39" w:rsidP="00FA6F39">
      <w:pPr>
        <w:ind w:left="567" w:hanging="567"/>
      </w:pPr>
    </w:p>
    <w:p w14:paraId="3F44BB4D" w14:textId="77777777" w:rsidR="00FA6F39" w:rsidRPr="005A1A96" w:rsidRDefault="00FA6F39" w:rsidP="00FA6F39">
      <w:pPr>
        <w:ind w:left="567" w:hanging="567"/>
      </w:pPr>
      <w:r w:rsidRPr="005A1A96">
        <w:t>7.</w:t>
      </w:r>
      <w:r w:rsidRPr="005A1A96">
        <w:tab/>
      </w:r>
      <w:r w:rsidRPr="005A1A96">
        <w:rPr>
          <w:i/>
        </w:rPr>
        <w:t>Comisión para la Protección contra Riesgos Sanitarios del Estado de México</w:t>
      </w:r>
      <w:r w:rsidRPr="005A1A96">
        <w:t>;</w:t>
      </w:r>
    </w:p>
    <w:p w14:paraId="4AD25C8D" w14:textId="77777777" w:rsidR="00FA6F39" w:rsidRPr="005A1A96" w:rsidRDefault="00FA6F39" w:rsidP="00FA6F39">
      <w:pPr>
        <w:ind w:left="567" w:hanging="567"/>
      </w:pPr>
    </w:p>
    <w:p w14:paraId="0335766D" w14:textId="77777777" w:rsidR="00FA6F39" w:rsidRPr="005A1A96" w:rsidRDefault="00FA6F39" w:rsidP="00FA6F39">
      <w:pPr>
        <w:ind w:left="567" w:hanging="567"/>
      </w:pPr>
      <w:r w:rsidRPr="005A1A96">
        <w:t>8.</w:t>
      </w:r>
      <w:r w:rsidRPr="005A1A96">
        <w:tab/>
      </w:r>
      <w:r w:rsidRPr="005A1A96">
        <w:rPr>
          <w:i/>
        </w:rPr>
        <w:t>Comisión para el Desarrollo Turístico del Valle de Teotihuacán</w:t>
      </w:r>
      <w:r w:rsidRPr="005A1A96">
        <w:t>;</w:t>
      </w:r>
    </w:p>
    <w:p w14:paraId="350CE7F9" w14:textId="77777777" w:rsidR="00FA6F39" w:rsidRPr="005A1A96" w:rsidRDefault="00FA6F39" w:rsidP="00FA6F39">
      <w:pPr>
        <w:ind w:left="567" w:hanging="567"/>
      </w:pPr>
    </w:p>
    <w:p w14:paraId="4B2C1406" w14:textId="77777777" w:rsidR="00FA6F39" w:rsidRPr="005A1A96" w:rsidRDefault="00FA6F39" w:rsidP="00FA6F39">
      <w:pPr>
        <w:ind w:left="567" w:hanging="567"/>
      </w:pPr>
      <w:r w:rsidRPr="005A1A96">
        <w:t>9.</w:t>
      </w:r>
      <w:r w:rsidRPr="005A1A96">
        <w:tab/>
      </w:r>
      <w:r w:rsidRPr="005A1A96">
        <w:rPr>
          <w:i/>
        </w:rPr>
        <w:t>Hospital Regional de Alta Especialidad de Zumpango</w:t>
      </w:r>
      <w:r w:rsidRPr="005A1A96">
        <w:t>;</w:t>
      </w:r>
    </w:p>
    <w:p w14:paraId="75090F7B" w14:textId="77777777" w:rsidR="00FA6F39" w:rsidRPr="005A1A96" w:rsidRDefault="00FA6F39" w:rsidP="00FA6F39">
      <w:pPr>
        <w:ind w:left="567" w:hanging="567"/>
      </w:pPr>
    </w:p>
    <w:p w14:paraId="77A3D1B3" w14:textId="77777777" w:rsidR="00FA6F39" w:rsidRPr="005A1A96" w:rsidRDefault="00FA6F39" w:rsidP="00FA6F39">
      <w:pPr>
        <w:ind w:left="567" w:hanging="567"/>
      </w:pPr>
      <w:r w:rsidRPr="005A1A96">
        <w:t>10.</w:t>
      </w:r>
      <w:r w:rsidRPr="005A1A96">
        <w:tab/>
      </w:r>
      <w:r w:rsidRPr="005A1A96">
        <w:rPr>
          <w:i/>
        </w:rPr>
        <w:t>Comité de la Planeación para el Desarrollo del Estado de México</w:t>
      </w:r>
      <w:r w:rsidRPr="005A1A96">
        <w:t>;</w:t>
      </w:r>
    </w:p>
    <w:p w14:paraId="62B0AF25" w14:textId="77777777" w:rsidR="00FA6F39" w:rsidRPr="005A1A96" w:rsidRDefault="00FA6F39" w:rsidP="00FA6F39">
      <w:pPr>
        <w:ind w:left="567" w:hanging="567"/>
      </w:pPr>
    </w:p>
    <w:p w14:paraId="2F3C06AB" w14:textId="77777777" w:rsidR="00FA6F39" w:rsidRPr="005A1A96" w:rsidRDefault="00FA6F39" w:rsidP="00FA6F39">
      <w:pPr>
        <w:ind w:left="567" w:hanging="567"/>
      </w:pPr>
      <w:r w:rsidRPr="005A1A96">
        <w:t>11.</w:t>
      </w:r>
      <w:r w:rsidRPr="005A1A96">
        <w:tab/>
      </w:r>
      <w:r w:rsidRPr="005A1A96">
        <w:rPr>
          <w:i/>
        </w:rPr>
        <w:t>Consejo Mexiquense de Ciencia y Tecnología</w:t>
      </w:r>
      <w:r w:rsidRPr="005A1A96">
        <w:t>;</w:t>
      </w:r>
    </w:p>
    <w:p w14:paraId="2CD89B00" w14:textId="77777777" w:rsidR="00FA6F39" w:rsidRPr="005A1A96" w:rsidRDefault="00FA6F39" w:rsidP="00FA6F39">
      <w:pPr>
        <w:ind w:left="567" w:hanging="567"/>
      </w:pPr>
    </w:p>
    <w:p w14:paraId="0A56B7C4" w14:textId="3BD49DF0" w:rsidR="00751A0A" w:rsidRPr="005A1A96" w:rsidRDefault="00751A0A" w:rsidP="00751A0A">
      <w:r w:rsidRPr="005A1A96">
        <w:br w:type="page"/>
      </w:r>
    </w:p>
    <w:p w14:paraId="0CBF106A" w14:textId="66BBE1D1" w:rsidR="00FA6F39" w:rsidRPr="005A1A96" w:rsidRDefault="00751A0A" w:rsidP="00FA6F39">
      <w:pPr>
        <w:ind w:left="567" w:hanging="567"/>
      </w:pPr>
      <w:r w:rsidRPr="005A1A96">
        <w:t>1</w:t>
      </w:r>
      <w:r w:rsidR="00FA6F39" w:rsidRPr="005A1A96">
        <w:t>2.</w:t>
      </w:r>
      <w:r w:rsidR="00FA6F39" w:rsidRPr="005A1A96">
        <w:tab/>
      </w:r>
      <w:r w:rsidR="00FA6F39" w:rsidRPr="005A1A96">
        <w:rPr>
          <w:i/>
        </w:rPr>
        <w:t>Instituto de Formación Continua, Profesionalización e Investigación del Magisterio del Estado</w:t>
      </w:r>
      <w:r w:rsidR="00FA6F39" w:rsidRPr="005A1A96">
        <w:t>;</w:t>
      </w:r>
    </w:p>
    <w:p w14:paraId="18E57BF1" w14:textId="77777777" w:rsidR="00FA6F39" w:rsidRPr="005A1A96" w:rsidRDefault="00FA6F39" w:rsidP="00FA6F39">
      <w:pPr>
        <w:ind w:left="567" w:hanging="567"/>
      </w:pPr>
    </w:p>
    <w:p w14:paraId="36D08054" w14:textId="77777777" w:rsidR="00FA6F39" w:rsidRPr="005A1A96" w:rsidRDefault="00FA6F39" w:rsidP="00FA6F39">
      <w:pPr>
        <w:ind w:left="567" w:hanging="567"/>
      </w:pPr>
      <w:r w:rsidRPr="005A1A96">
        <w:t>13.</w:t>
      </w:r>
      <w:r w:rsidRPr="005A1A96">
        <w:tab/>
      </w:r>
      <w:r w:rsidRPr="005A1A96">
        <w:rPr>
          <w:i/>
        </w:rPr>
        <w:t>Instituto de Capacitación y Adiestramiento para el Trabajo Industrial</w:t>
      </w:r>
      <w:r w:rsidRPr="005A1A96">
        <w:t>;</w:t>
      </w:r>
    </w:p>
    <w:p w14:paraId="77D7DDB2" w14:textId="77777777" w:rsidR="00FA6F39" w:rsidRPr="005A1A96" w:rsidRDefault="00FA6F39" w:rsidP="00FA6F39">
      <w:pPr>
        <w:ind w:left="567" w:hanging="567"/>
      </w:pPr>
    </w:p>
    <w:p w14:paraId="2F60E4EF" w14:textId="77777777" w:rsidR="00FA6F39" w:rsidRPr="005A1A96" w:rsidRDefault="00FA6F39" w:rsidP="00FA6F39">
      <w:pPr>
        <w:ind w:left="567" w:hanging="567"/>
      </w:pPr>
      <w:r w:rsidRPr="005A1A96">
        <w:t>14.</w:t>
      </w:r>
      <w:r w:rsidRPr="005A1A96">
        <w:tab/>
      </w:r>
      <w:r w:rsidRPr="005A1A96">
        <w:rPr>
          <w:i/>
        </w:rPr>
        <w:t>Instituto de Fomento Minero y Estudios Geológicos del Estado de México</w:t>
      </w:r>
      <w:r w:rsidRPr="005A1A96">
        <w:t>;</w:t>
      </w:r>
    </w:p>
    <w:p w14:paraId="333B74A0" w14:textId="77777777" w:rsidR="00FA6F39" w:rsidRPr="005A1A96" w:rsidRDefault="00FA6F39" w:rsidP="00FA6F39">
      <w:pPr>
        <w:ind w:left="567" w:hanging="567"/>
      </w:pPr>
    </w:p>
    <w:p w14:paraId="0AF5E2C3" w14:textId="77777777" w:rsidR="00FA6F39" w:rsidRPr="005A1A96" w:rsidRDefault="00FA6F39" w:rsidP="00FA6F39">
      <w:pPr>
        <w:ind w:left="567" w:hanging="567"/>
      </w:pPr>
      <w:r w:rsidRPr="005A1A96">
        <w:t>15.</w:t>
      </w:r>
      <w:r w:rsidRPr="005A1A96">
        <w:tab/>
      </w:r>
      <w:r w:rsidRPr="005A1A96">
        <w:rPr>
          <w:i/>
        </w:rPr>
        <w:t>Instituto de Información e Investigación Geográfica, Estadística y Catastral del Estado de México</w:t>
      </w:r>
      <w:r w:rsidRPr="005A1A96">
        <w:t>;</w:t>
      </w:r>
    </w:p>
    <w:p w14:paraId="16091501" w14:textId="77777777" w:rsidR="00FA6F39" w:rsidRPr="005A1A96" w:rsidRDefault="00FA6F39" w:rsidP="00FA6F39">
      <w:pPr>
        <w:ind w:left="567" w:hanging="567"/>
      </w:pPr>
    </w:p>
    <w:p w14:paraId="757789BF" w14:textId="77777777" w:rsidR="00FA6F39" w:rsidRPr="005A1A96" w:rsidRDefault="00FA6F39" w:rsidP="00FA6F39">
      <w:pPr>
        <w:ind w:left="567" w:hanging="567"/>
      </w:pPr>
      <w:r w:rsidRPr="005A1A96">
        <w:t>16.</w:t>
      </w:r>
      <w:r w:rsidRPr="005A1A96">
        <w:tab/>
      </w:r>
      <w:r w:rsidRPr="005A1A96">
        <w:rPr>
          <w:i/>
        </w:rPr>
        <w:t>Instituto de Investigación y Capacitación Agropecuaria, Acuícola y Forestal del Estado de México</w:t>
      </w:r>
      <w:r w:rsidRPr="005A1A96">
        <w:t>;</w:t>
      </w:r>
    </w:p>
    <w:p w14:paraId="05EC620C" w14:textId="77777777" w:rsidR="00FA6F39" w:rsidRPr="005A1A96" w:rsidRDefault="00FA6F39" w:rsidP="00FA6F39">
      <w:pPr>
        <w:ind w:left="567" w:hanging="567"/>
      </w:pPr>
    </w:p>
    <w:p w14:paraId="587A0B00" w14:textId="77777777" w:rsidR="00FA6F39" w:rsidRPr="005A1A96" w:rsidRDefault="00FA6F39" w:rsidP="00FA6F39">
      <w:pPr>
        <w:ind w:left="567" w:hanging="567"/>
      </w:pPr>
      <w:r w:rsidRPr="005A1A96">
        <w:t>17.</w:t>
      </w:r>
      <w:r w:rsidRPr="005A1A96">
        <w:tab/>
      </w:r>
      <w:r w:rsidRPr="005A1A96">
        <w:rPr>
          <w:i/>
        </w:rPr>
        <w:t>Instituto de Investigación y Fomento de las Artesanías del Estado de México</w:t>
      </w:r>
      <w:r w:rsidRPr="005A1A96">
        <w:t>;</w:t>
      </w:r>
    </w:p>
    <w:p w14:paraId="5D04D205" w14:textId="77777777" w:rsidR="00FA6F39" w:rsidRPr="005A1A96" w:rsidRDefault="00FA6F39" w:rsidP="00FA6F39">
      <w:pPr>
        <w:ind w:left="567" w:hanging="567"/>
      </w:pPr>
    </w:p>
    <w:p w14:paraId="1CF9ED8C" w14:textId="77777777" w:rsidR="00FA6F39" w:rsidRPr="005A1A96" w:rsidRDefault="00FA6F39" w:rsidP="00FA6F39">
      <w:pPr>
        <w:ind w:left="567" w:hanging="567"/>
      </w:pPr>
      <w:r w:rsidRPr="005A1A96">
        <w:t>18.</w:t>
      </w:r>
      <w:r w:rsidRPr="005A1A96">
        <w:tab/>
      </w:r>
      <w:r w:rsidRPr="005A1A96">
        <w:rPr>
          <w:i/>
        </w:rPr>
        <w:t>Instituto de la Función Registral del Estado de México</w:t>
      </w:r>
      <w:r w:rsidRPr="005A1A96">
        <w:t>;</w:t>
      </w:r>
    </w:p>
    <w:p w14:paraId="3B1AE4A2" w14:textId="77777777" w:rsidR="00FA6F39" w:rsidRPr="005A1A96" w:rsidRDefault="00FA6F39" w:rsidP="00FA6F39">
      <w:pPr>
        <w:ind w:left="567" w:hanging="567"/>
      </w:pPr>
    </w:p>
    <w:p w14:paraId="11C1ED5A" w14:textId="77777777" w:rsidR="00FA6F39" w:rsidRPr="005A1A96" w:rsidRDefault="00FA6F39" w:rsidP="00FA6F39">
      <w:pPr>
        <w:ind w:left="567" w:hanging="567"/>
      </w:pPr>
      <w:r w:rsidRPr="005A1A96">
        <w:t>19.</w:t>
      </w:r>
      <w:r w:rsidRPr="005A1A96">
        <w:tab/>
      </w:r>
      <w:r w:rsidRPr="005A1A96">
        <w:rPr>
          <w:i/>
        </w:rPr>
        <w:t>Instituto Hacendario del Estado de México</w:t>
      </w:r>
      <w:r w:rsidRPr="005A1A96">
        <w:t>;</w:t>
      </w:r>
    </w:p>
    <w:p w14:paraId="57BB48A5" w14:textId="77777777" w:rsidR="00FA6F39" w:rsidRPr="005A1A96" w:rsidRDefault="00FA6F39" w:rsidP="00FA6F39">
      <w:pPr>
        <w:ind w:left="567" w:hanging="567"/>
      </w:pPr>
    </w:p>
    <w:p w14:paraId="46DECF90" w14:textId="77777777" w:rsidR="00FA6F39" w:rsidRPr="005A1A96" w:rsidRDefault="00FA6F39" w:rsidP="00FA6F39">
      <w:pPr>
        <w:ind w:left="567" w:hanging="567"/>
      </w:pPr>
      <w:r w:rsidRPr="005A1A96">
        <w:t>20.</w:t>
      </w:r>
      <w:r w:rsidRPr="005A1A96">
        <w:tab/>
      </w:r>
      <w:r w:rsidRPr="005A1A96">
        <w:rPr>
          <w:i/>
        </w:rPr>
        <w:t>Instituto Mexiquense del Emprendedor</w:t>
      </w:r>
      <w:r w:rsidRPr="005A1A96">
        <w:t>;</w:t>
      </w:r>
    </w:p>
    <w:p w14:paraId="6CCD972F" w14:textId="77777777" w:rsidR="00FA6F39" w:rsidRPr="005A1A96" w:rsidRDefault="00FA6F39" w:rsidP="00FA6F39">
      <w:pPr>
        <w:ind w:left="567" w:hanging="567"/>
      </w:pPr>
    </w:p>
    <w:p w14:paraId="262DD80B" w14:textId="77777777" w:rsidR="00FA6F39" w:rsidRPr="005A1A96" w:rsidRDefault="00FA6F39" w:rsidP="00FA6F39">
      <w:pPr>
        <w:ind w:left="567" w:hanging="567"/>
      </w:pPr>
      <w:r w:rsidRPr="005A1A96">
        <w:t>21.</w:t>
      </w:r>
      <w:r w:rsidRPr="005A1A96">
        <w:tab/>
      </w:r>
      <w:r w:rsidRPr="005A1A96">
        <w:rPr>
          <w:i/>
        </w:rPr>
        <w:t>Junta de Caminos del Estado de México</w:t>
      </w:r>
      <w:r w:rsidRPr="005A1A96">
        <w:t>;</w:t>
      </w:r>
    </w:p>
    <w:p w14:paraId="47C5DC1D" w14:textId="77777777" w:rsidR="00FA6F39" w:rsidRPr="005A1A96" w:rsidRDefault="00FA6F39" w:rsidP="00FA6F39">
      <w:pPr>
        <w:ind w:left="567" w:hanging="567"/>
      </w:pPr>
    </w:p>
    <w:p w14:paraId="32219DCA" w14:textId="4EAF1FD4" w:rsidR="00751A0A" w:rsidRPr="005A1A96" w:rsidRDefault="00751A0A" w:rsidP="00751A0A">
      <w:r w:rsidRPr="005A1A96">
        <w:br w:type="page"/>
      </w:r>
    </w:p>
    <w:p w14:paraId="0C9A0E45" w14:textId="2F64F2DD" w:rsidR="00FA6F39" w:rsidRPr="005A1A96" w:rsidRDefault="00751A0A" w:rsidP="00FA6F39">
      <w:pPr>
        <w:ind w:left="567" w:hanging="567"/>
      </w:pPr>
      <w:r w:rsidRPr="005A1A96">
        <w:t>2</w:t>
      </w:r>
      <w:r w:rsidR="00FA6F39" w:rsidRPr="005A1A96">
        <w:t>2.</w:t>
      </w:r>
      <w:r w:rsidR="00FA6F39" w:rsidRPr="005A1A96">
        <w:tab/>
      </w:r>
      <w:r w:rsidR="00FA6F39" w:rsidRPr="005A1A96">
        <w:rPr>
          <w:i/>
        </w:rPr>
        <w:t>Procuraduría de Protección al Ambiente del Estado de México</w:t>
      </w:r>
      <w:r w:rsidR="00FA6F39" w:rsidRPr="005A1A96">
        <w:t>;</w:t>
      </w:r>
    </w:p>
    <w:p w14:paraId="0D22165B" w14:textId="77777777" w:rsidR="00FA6F39" w:rsidRPr="005A1A96" w:rsidRDefault="00FA6F39" w:rsidP="00FA6F39">
      <w:pPr>
        <w:ind w:left="567" w:hanging="567"/>
      </w:pPr>
    </w:p>
    <w:p w14:paraId="6FC057C1" w14:textId="77777777" w:rsidR="00FA6F39" w:rsidRPr="005A1A96" w:rsidRDefault="00FA6F39" w:rsidP="00FA6F39">
      <w:pPr>
        <w:ind w:left="567" w:hanging="567"/>
      </w:pPr>
      <w:r w:rsidRPr="005A1A96">
        <w:t>23.</w:t>
      </w:r>
      <w:r w:rsidRPr="005A1A96">
        <w:tab/>
      </w:r>
      <w:r w:rsidRPr="005A1A96">
        <w:rPr>
          <w:i/>
        </w:rPr>
        <w:t>Procuraduría del Colono del Estado de México</w:t>
      </w:r>
      <w:r w:rsidRPr="005A1A96">
        <w:t>;</w:t>
      </w:r>
    </w:p>
    <w:p w14:paraId="40F377E1" w14:textId="77777777" w:rsidR="00FA6F39" w:rsidRPr="005A1A96" w:rsidRDefault="00FA6F39" w:rsidP="00FA6F39">
      <w:pPr>
        <w:ind w:left="567" w:hanging="567"/>
      </w:pPr>
    </w:p>
    <w:p w14:paraId="574ADAD0" w14:textId="77777777" w:rsidR="00FA6F39" w:rsidRPr="005A1A96" w:rsidRDefault="00FA6F39" w:rsidP="00FA6F39">
      <w:pPr>
        <w:ind w:left="567" w:hanging="567"/>
      </w:pPr>
      <w:r w:rsidRPr="005A1A96">
        <w:t>24.</w:t>
      </w:r>
      <w:r w:rsidRPr="005A1A96">
        <w:tab/>
      </w:r>
      <w:r w:rsidRPr="005A1A96">
        <w:rPr>
          <w:i/>
        </w:rPr>
        <w:t>Protectora de Bosques del Estado de México</w:t>
      </w:r>
      <w:r w:rsidRPr="005A1A96">
        <w:t>;</w:t>
      </w:r>
    </w:p>
    <w:p w14:paraId="6DB942DD" w14:textId="77777777" w:rsidR="00FA6F39" w:rsidRPr="005A1A96" w:rsidRDefault="00FA6F39" w:rsidP="00FA6F39">
      <w:pPr>
        <w:ind w:left="567" w:hanging="567"/>
      </w:pPr>
    </w:p>
    <w:p w14:paraId="7747084D" w14:textId="77777777" w:rsidR="00FA6F39" w:rsidRPr="005A1A96" w:rsidRDefault="00FA6F39" w:rsidP="00FA6F39">
      <w:pPr>
        <w:ind w:left="567" w:hanging="567"/>
      </w:pPr>
      <w:r w:rsidRPr="005A1A96">
        <w:t>25.</w:t>
      </w:r>
      <w:r w:rsidRPr="005A1A96">
        <w:tab/>
      </w:r>
      <w:r w:rsidRPr="005A1A96">
        <w:rPr>
          <w:i/>
        </w:rPr>
        <w:t>Régimen Estatal de Protección Social en Salud</w:t>
      </w:r>
      <w:r w:rsidRPr="005A1A96">
        <w:t>;</w:t>
      </w:r>
    </w:p>
    <w:p w14:paraId="7B166117" w14:textId="77777777" w:rsidR="00FA6F39" w:rsidRPr="005A1A96" w:rsidRDefault="00FA6F39" w:rsidP="00FA6F39">
      <w:pPr>
        <w:ind w:left="567" w:hanging="567"/>
      </w:pPr>
    </w:p>
    <w:p w14:paraId="24979795" w14:textId="77777777" w:rsidR="00FA6F39" w:rsidRPr="005A1A96" w:rsidRDefault="00FA6F39" w:rsidP="00FA6F39">
      <w:pPr>
        <w:ind w:left="567" w:hanging="567"/>
      </w:pPr>
      <w:r w:rsidRPr="005A1A96">
        <w:t>26.</w:t>
      </w:r>
      <w:r w:rsidRPr="005A1A96">
        <w:tab/>
      </w:r>
      <w:r w:rsidRPr="005A1A96">
        <w:rPr>
          <w:i/>
        </w:rPr>
        <w:t>Sistema de Autopistas, Aeropuertos, Servicios Conexos y Auxiliares del Estado de México</w:t>
      </w:r>
      <w:r w:rsidRPr="005A1A96">
        <w:t>;</w:t>
      </w:r>
    </w:p>
    <w:p w14:paraId="669EFC14" w14:textId="77777777" w:rsidR="00FA6F39" w:rsidRPr="005A1A96" w:rsidRDefault="00FA6F39" w:rsidP="00FA6F39">
      <w:pPr>
        <w:ind w:left="567" w:hanging="567"/>
      </w:pPr>
    </w:p>
    <w:p w14:paraId="7C397A02" w14:textId="77777777" w:rsidR="00FA6F39" w:rsidRPr="005A1A96" w:rsidRDefault="00FA6F39" w:rsidP="00FA6F39">
      <w:pPr>
        <w:ind w:left="567" w:hanging="567"/>
      </w:pPr>
      <w:r w:rsidRPr="005A1A96">
        <w:t>27.</w:t>
      </w:r>
      <w:r w:rsidRPr="005A1A96">
        <w:tab/>
      </w:r>
      <w:r w:rsidRPr="005A1A96">
        <w:rPr>
          <w:i/>
        </w:rPr>
        <w:t>Sistema de Radio y Televisión Mexiquense</w:t>
      </w:r>
      <w:r w:rsidRPr="005A1A96">
        <w:t>;</w:t>
      </w:r>
    </w:p>
    <w:p w14:paraId="440A8A66" w14:textId="77777777" w:rsidR="00FA6F39" w:rsidRPr="005A1A96" w:rsidRDefault="00FA6F39" w:rsidP="00FA6F39">
      <w:pPr>
        <w:ind w:left="567" w:hanging="567"/>
      </w:pPr>
    </w:p>
    <w:p w14:paraId="636C45A4" w14:textId="77777777" w:rsidR="00FA6F39" w:rsidRPr="005A1A96" w:rsidRDefault="00FA6F39" w:rsidP="00FA6F39">
      <w:pPr>
        <w:ind w:left="567" w:hanging="567"/>
      </w:pPr>
      <w:r w:rsidRPr="005A1A96">
        <w:t>28.</w:t>
      </w:r>
      <w:r w:rsidRPr="005A1A96">
        <w:tab/>
      </w:r>
      <w:r w:rsidRPr="005A1A96">
        <w:rPr>
          <w:i/>
        </w:rPr>
        <w:t>Sistema de Transporte Masivo y Teleférico del Estado de México</w:t>
      </w:r>
      <w:r w:rsidRPr="005A1A96">
        <w:t>;</w:t>
      </w:r>
    </w:p>
    <w:p w14:paraId="4BB89592" w14:textId="77777777" w:rsidR="00FA6F39" w:rsidRPr="005A1A96" w:rsidRDefault="00FA6F39" w:rsidP="00FA6F39">
      <w:pPr>
        <w:ind w:left="567" w:hanging="567"/>
      </w:pPr>
    </w:p>
    <w:p w14:paraId="034ED896" w14:textId="77777777" w:rsidR="00FA6F39" w:rsidRPr="005A1A96" w:rsidRDefault="00FA6F39" w:rsidP="00FA6F39">
      <w:pPr>
        <w:ind w:left="567" w:hanging="567"/>
      </w:pPr>
      <w:r w:rsidRPr="005A1A96">
        <w:t>29.</w:t>
      </w:r>
      <w:r w:rsidRPr="005A1A96">
        <w:tab/>
      </w:r>
      <w:r w:rsidRPr="005A1A96">
        <w:rPr>
          <w:i/>
        </w:rPr>
        <w:t>Servicios Educativos Integrados al Estado de México</w:t>
      </w:r>
      <w:r w:rsidRPr="005A1A96">
        <w:t>;</w:t>
      </w:r>
    </w:p>
    <w:p w14:paraId="02D79E1B" w14:textId="77777777" w:rsidR="00FA6F39" w:rsidRPr="005A1A96" w:rsidRDefault="00FA6F39" w:rsidP="00FA6F39">
      <w:pPr>
        <w:ind w:left="567" w:hanging="567"/>
      </w:pPr>
    </w:p>
    <w:p w14:paraId="24D91A59" w14:textId="77777777" w:rsidR="00FA6F39" w:rsidRPr="005A1A96" w:rsidRDefault="00FA6F39" w:rsidP="00FA6F39">
      <w:pPr>
        <w:ind w:left="567" w:hanging="567"/>
      </w:pPr>
      <w:r w:rsidRPr="005A1A96">
        <w:t>30.</w:t>
      </w:r>
      <w:r w:rsidRPr="005A1A96">
        <w:tab/>
      </w:r>
      <w:r w:rsidRPr="005A1A96">
        <w:rPr>
          <w:i/>
        </w:rPr>
        <w:t>Tecnológico de Estudios Superiores de Coacalco</w:t>
      </w:r>
      <w:r w:rsidRPr="005A1A96">
        <w:t>;</w:t>
      </w:r>
    </w:p>
    <w:p w14:paraId="37D49D12" w14:textId="77777777" w:rsidR="00FA6F39" w:rsidRPr="005A1A96" w:rsidRDefault="00FA6F39" w:rsidP="00FA6F39">
      <w:pPr>
        <w:ind w:left="567" w:hanging="567"/>
      </w:pPr>
    </w:p>
    <w:p w14:paraId="729A9E71" w14:textId="77777777" w:rsidR="00FA6F39" w:rsidRPr="005A1A96" w:rsidRDefault="00FA6F39" w:rsidP="00FA6F39">
      <w:pPr>
        <w:ind w:left="567" w:hanging="567"/>
      </w:pPr>
      <w:r w:rsidRPr="005A1A96">
        <w:t>31.</w:t>
      </w:r>
      <w:r w:rsidRPr="005A1A96">
        <w:tab/>
      </w:r>
      <w:r w:rsidRPr="005A1A96">
        <w:rPr>
          <w:i/>
        </w:rPr>
        <w:t>Tecnológico de Estudios Superiores de Ecatepec</w:t>
      </w:r>
      <w:r w:rsidRPr="005A1A96">
        <w:t>;</w:t>
      </w:r>
    </w:p>
    <w:p w14:paraId="30BD4C43" w14:textId="77777777" w:rsidR="00FA6F39" w:rsidRPr="005A1A96" w:rsidRDefault="00FA6F39" w:rsidP="00FA6F39">
      <w:pPr>
        <w:ind w:left="567" w:hanging="567"/>
      </w:pPr>
    </w:p>
    <w:p w14:paraId="69237FE1" w14:textId="77777777" w:rsidR="00FA6F39" w:rsidRPr="005A1A96" w:rsidRDefault="00FA6F39" w:rsidP="00FA6F39">
      <w:pPr>
        <w:ind w:left="567" w:hanging="567"/>
      </w:pPr>
      <w:r w:rsidRPr="005A1A96">
        <w:t>32.</w:t>
      </w:r>
      <w:r w:rsidRPr="005A1A96">
        <w:tab/>
      </w:r>
      <w:r w:rsidRPr="005A1A96">
        <w:rPr>
          <w:i/>
        </w:rPr>
        <w:t>Universidad Tecnológica "Fidel Velázquez"</w:t>
      </w:r>
      <w:r w:rsidRPr="005A1A96">
        <w:t>;</w:t>
      </w:r>
    </w:p>
    <w:p w14:paraId="11EDB6E7" w14:textId="77777777" w:rsidR="00FA6F39" w:rsidRPr="005A1A96" w:rsidRDefault="00FA6F39" w:rsidP="00FA6F39">
      <w:pPr>
        <w:ind w:left="567" w:hanging="567"/>
      </w:pPr>
    </w:p>
    <w:p w14:paraId="678E7F6D" w14:textId="77777777" w:rsidR="00FA6F39" w:rsidRPr="005A1A96" w:rsidRDefault="00FA6F39" w:rsidP="00FA6F39">
      <w:pPr>
        <w:ind w:left="567" w:hanging="567"/>
      </w:pPr>
      <w:r w:rsidRPr="005A1A96">
        <w:t>33.</w:t>
      </w:r>
      <w:r w:rsidRPr="005A1A96">
        <w:tab/>
      </w:r>
      <w:r w:rsidRPr="005A1A96">
        <w:rPr>
          <w:i/>
        </w:rPr>
        <w:t>Universidad Tecnológica de Nezahualcóyotl</w:t>
      </w:r>
      <w:r w:rsidRPr="005A1A96">
        <w:t>; un</w:t>
      </w:r>
    </w:p>
    <w:p w14:paraId="60BB6BB0" w14:textId="77777777" w:rsidR="00FA6F39" w:rsidRPr="005A1A96" w:rsidRDefault="00FA6F39" w:rsidP="00FA6F39">
      <w:pPr>
        <w:ind w:left="567" w:hanging="567"/>
      </w:pPr>
    </w:p>
    <w:p w14:paraId="7A0EC840" w14:textId="242534AA" w:rsidR="00751A0A" w:rsidRPr="005A1A96" w:rsidRDefault="00751A0A" w:rsidP="00751A0A">
      <w:r w:rsidRPr="005A1A96">
        <w:br w:type="page"/>
      </w:r>
    </w:p>
    <w:p w14:paraId="111F18C8" w14:textId="42622983" w:rsidR="00FA6F39" w:rsidRPr="005A1A96" w:rsidRDefault="00751A0A" w:rsidP="00FA6F39">
      <w:pPr>
        <w:ind w:left="567" w:hanging="567"/>
      </w:pPr>
      <w:r w:rsidRPr="005A1A96">
        <w:t>3</w:t>
      </w:r>
      <w:r w:rsidR="00FA6F39" w:rsidRPr="005A1A96">
        <w:t>4.</w:t>
      </w:r>
      <w:r w:rsidR="00FA6F39" w:rsidRPr="005A1A96">
        <w:tab/>
      </w:r>
      <w:r w:rsidR="00FA6F39" w:rsidRPr="005A1A96">
        <w:rPr>
          <w:i/>
        </w:rPr>
        <w:t>Universidad Tecnológica de Tecámac</w:t>
      </w:r>
      <w:r w:rsidR="00FA6F39" w:rsidRPr="005A1A96">
        <w:t>.</w:t>
      </w:r>
    </w:p>
    <w:p w14:paraId="71065BF6" w14:textId="77777777" w:rsidR="00FA6F39" w:rsidRPr="005A1A96" w:rsidRDefault="00FA6F39" w:rsidP="00FA6F39">
      <w:pPr>
        <w:rPr>
          <w:rFonts w:eastAsia="Calibri"/>
        </w:rPr>
      </w:pPr>
    </w:p>
    <w:p w14:paraId="1C02EC1F" w14:textId="77777777" w:rsidR="00FA6F39" w:rsidRPr="005A1A96" w:rsidRDefault="00FA6F39" w:rsidP="00FA6F39">
      <w:pPr>
        <w:ind w:left="567" w:hanging="567"/>
      </w:pPr>
      <w:r w:rsidRPr="005A1A96">
        <w:t>VI.</w:t>
      </w:r>
      <w:r w:rsidRPr="005A1A96">
        <w:tab/>
        <w:t>GVANAHVATO</w:t>
      </w:r>
    </w:p>
    <w:p w14:paraId="37292F90" w14:textId="77777777" w:rsidR="00FA6F39" w:rsidRPr="005A1A96" w:rsidRDefault="00FA6F39" w:rsidP="00FA6F39">
      <w:pPr>
        <w:rPr>
          <w:rFonts w:eastAsia="Calibri"/>
        </w:rPr>
      </w:pPr>
    </w:p>
    <w:p w14:paraId="42127A09" w14:textId="77777777" w:rsidR="00FA6F39" w:rsidRPr="005A1A96" w:rsidRDefault="00FA6F39" w:rsidP="00FA6F39">
      <w:pPr>
        <w:tabs>
          <w:tab w:val="left" w:pos="1418"/>
        </w:tabs>
        <w:rPr>
          <w:iCs/>
        </w:rPr>
      </w:pPr>
      <w:r w:rsidRPr="005A1A96">
        <w:rPr>
          <w:iCs/>
        </w:rPr>
        <w:t>1. apakšsaraksts</w:t>
      </w:r>
      <w:r w:rsidRPr="005A1A96">
        <w:rPr>
          <w:iCs/>
        </w:rPr>
        <w:tab/>
        <w:t>Pārvaldes struktūras</w:t>
      </w:r>
    </w:p>
    <w:p w14:paraId="59E07320" w14:textId="77777777" w:rsidR="00FA6F39" w:rsidRPr="005A1A96" w:rsidRDefault="00FA6F39" w:rsidP="00FA6F39"/>
    <w:p w14:paraId="12AD73E3" w14:textId="77777777" w:rsidR="00FA6F39" w:rsidRPr="005A1A96" w:rsidRDefault="00FA6F39" w:rsidP="00FA6F39">
      <w:pPr>
        <w:ind w:left="567" w:hanging="567"/>
      </w:pPr>
      <w:r w:rsidRPr="005A1A96">
        <w:t>1.</w:t>
      </w:r>
      <w:r w:rsidRPr="005A1A96">
        <w:tab/>
      </w:r>
      <w:r w:rsidRPr="005A1A96">
        <w:rPr>
          <w:i/>
        </w:rPr>
        <w:t>Secretaría de Desarrollo Agroalimentario y Rural</w:t>
      </w:r>
      <w:r w:rsidRPr="005A1A96">
        <w:t>;</w:t>
      </w:r>
    </w:p>
    <w:p w14:paraId="2343761A" w14:textId="77777777" w:rsidR="00FA6F39" w:rsidRPr="005A1A96" w:rsidRDefault="00FA6F39" w:rsidP="00FA6F39">
      <w:pPr>
        <w:ind w:left="567" w:hanging="567"/>
      </w:pPr>
    </w:p>
    <w:p w14:paraId="6E16847B" w14:textId="77777777" w:rsidR="00FA6F39" w:rsidRPr="005A1A96" w:rsidRDefault="00FA6F39" w:rsidP="00FA6F39">
      <w:pPr>
        <w:ind w:left="567" w:hanging="567"/>
      </w:pPr>
      <w:r w:rsidRPr="005A1A96">
        <w:t>2.</w:t>
      </w:r>
      <w:r w:rsidRPr="005A1A96">
        <w:tab/>
      </w:r>
      <w:r w:rsidRPr="005A1A96">
        <w:rPr>
          <w:i/>
        </w:rPr>
        <w:t>Secretaría de Desarrollo Económico Sustentable</w:t>
      </w:r>
      <w:r w:rsidRPr="005A1A96">
        <w:t>;</w:t>
      </w:r>
    </w:p>
    <w:p w14:paraId="70E555FF" w14:textId="77777777" w:rsidR="00FA6F39" w:rsidRPr="005A1A96" w:rsidRDefault="00FA6F39" w:rsidP="00FA6F39">
      <w:pPr>
        <w:ind w:left="567" w:hanging="567"/>
      </w:pPr>
    </w:p>
    <w:p w14:paraId="29210675" w14:textId="77777777" w:rsidR="00FA6F39" w:rsidRPr="005A1A96" w:rsidRDefault="00FA6F39" w:rsidP="00FA6F39">
      <w:pPr>
        <w:ind w:left="567" w:hanging="567"/>
      </w:pPr>
      <w:r w:rsidRPr="005A1A96">
        <w:t>3.</w:t>
      </w:r>
      <w:r w:rsidRPr="005A1A96">
        <w:tab/>
      </w:r>
      <w:r w:rsidRPr="005A1A96">
        <w:rPr>
          <w:i/>
        </w:rPr>
        <w:t>Secretaría de Desarrollo Social y Humano</w:t>
      </w:r>
      <w:r w:rsidRPr="005A1A96">
        <w:t>;</w:t>
      </w:r>
    </w:p>
    <w:p w14:paraId="730182DA" w14:textId="77777777" w:rsidR="00FA6F39" w:rsidRPr="005A1A96" w:rsidRDefault="00FA6F39" w:rsidP="00FA6F39">
      <w:pPr>
        <w:ind w:left="567" w:hanging="567"/>
      </w:pPr>
    </w:p>
    <w:p w14:paraId="1C05E8EC" w14:textId="77777777" w:rsidR="00FA6F39" w:rsidRPr="005A1A96" w:rsidRDefault="00FA6F39" w:rsidP="00FA6F39">
      <w:pPr>
        <w:ind w:left="567" w:hanging="567"/>
      </w:pPr>
      <w:r w:rsidRPr="005A1A96">
        <w:t>4.</w:t>
      </w:r>
      <w:r w:rsidRPr="005A1A96">
        <w:tab/>
      </w:r>
      <w:r w:rsidRPr="005A1A96">
        <w:rPr>
          <w:i/>
        </w:rPr>
        <w:t>Secretaría de Finanzas, Inversión y Administración</w:t>
      </w:r>
      <w:r w:rsidRPr="005A1A96">
        <w:t>;</w:t>
      </w:r>
    </w:p>
    <w:p w14:paraId="29C565CD" w14:textId="77777777" w:rsidR="00FA6F39" w:rsidRPr="005A1A96" w:rsidRDefault="00FA6F39" w:rsidP="00FA6F39">
      <w:pPr>
        <w:ind w:left="567" w:hanging="567"/>
      </w:pPr>
    </w:p>
    <w:p w14:paraId="14DF2891" w14:textId="77777777" w:rsidR="00FA6F39" w:rsidRPr="005A1A96" w:rsidRDefault="00FA6F39" w:rsidP="00FA6F39">
      <w:pPr>
        <w:ind w:left="567" w:hanging="567"/>
      </w:pPr>
      <w:r w:rsidRPr="005A1A96">
        <w:t>5.</w:t>
      </w:r>
      <w:r w:rsidRPr="005A1A96">
        <w:tab/>
      </w:r>
      <w:r w:rsidRPr="005A1A96">
        <w:rPr>
          <w:i/>
        </w:rPr>
        <w:t>Secretaría de Infraestructura, Conectividad y Movilidad</w:t>
      </w:r>
      <w:r w:rsidRPr="005A1A96">
        <w:t>;</w:t>
      </w:r>
    </w:p>
    <w:p w14:paraId="5023F3E7" w14:textId="77777777" w:rsidR="00FA6F39" w:rsidRPr="005A1A96" w:rsidRDefault="00FA6F39" w:rsidP="00FA6F39">
      <w:pPr>
        <w:ind w:left="567" w:hanging="567"/>
      </w:pPr>
    </w:p>
    <w:p w14:paraId="0E50CBB9" w14:textId="77777777" w:rsidR="00FA6F39" w:rsidRPr="005A1A96" w:rsidRDefault="00FA6F39" w:rsidP="00FA6F39">
      <w:pPr>
        <w:ind w:left="567" w:hanging="567"/>
      </w:pPr>
      <w:r w:rsidRPr="005A1A96">
        <w:t>6.</w:t>
      </w:r>
      <w:r w:rsidRPr="005A1A96">
        <w:tab/>
      </w:r>
      <w:r w:rsidRPr="005A1A96">
        <w:rPr>
          <w:i/>
        </w:rPr>
        <w:t>Secretaría de Medio Ambiente y Ordenamiento Territorial</w:t>
      </w:r>
      <w:r w:rsidRPr="005A1A96">
        <w:t>;</w:t>
      </w:r>
    </w:p>
    <w:p w14:paraId="4CA433C6" w14:textId="77777777" w:rsidR="00FA6F39" w:rsidRPr="005A1A96" w:rsidRDefault="00FA6F39" w:rsidP="00FA6F39">
      <w:pPr>
        <w:ind w:left="567" w:hanging="567"/>
      </w:pPr>
    </w:p>
    <w:p w14:paraId="52631C47" w14:textId="77777777" w:rsidR="00FA6F39" w:rsidRPr="005A1A96" w:rsidRDefault="00FA6F39" w:rsidP="00FA6F39">
      <w:pPr>
        <w:ind w:left="567" w:hanging="567"/>
      </w:pPr>
      <w:r w:rsidRPr="005A1A96">
        <w:t>7.</w:t>
      </w:r>
      <w:r w:rsidRPr="005A1A96">
        <w:tab/>
      </w:r>
      <w:r w:rsidRPr="005A1A96">
        <w:rPr>
          <w:i/>
        </w:rPr>
        <w:t>Secretaría de Educación de Guanajuato</w:t>
      </w:r>
      <w:r w:rsidRPr="005A1A96">
        <w:t>;</w:t>
      </w:r>
    </w:p>
    <w:p w14:paraId="3F40B878" w14:textId="77777777" w:rsidR="00FA6F39" w:rsidRPr="005A1A96" w:rsidRDefault="00FA6F39" w:rsidP="00FA6F39">
      <w:pPr>
        <w:ind w:left="567" w:hanging="567"/>
      </w:pPr>
    </w:p>
    <w:p w14:paraId="30F1A3EB" w14:textId="77777777" w:rsidR="00FA6F39" w:rsidRPr="005A1A96" w:rsidRDefault="00FA6F39" w:rsidP="00FA6F39">
      <w:pPr>
        <w:ind w:left="567" w:hanging="567"/>
      </w:pPr>
      <w:r w:rsidRPr="005A1A96">
        <w:t>8.</w:t>
      </w:r>
      <w:r w:rsidRPr="005A1A96">
        <w:tab/>
      </w:r>
      <w:r w:rsidRPr="005A1A96">
        <w:rPr>
          <w:i/>
        </w:rPr>
        <w:t>Secretaría de Innovación, Ciencia y Educación Superior</w:t>
      </w:r>
      <w:r w:rsidRPr="005A1A96">
        <w:t>; un</w:t>
      </w:r>
    </w:p>
    <w:p w14:paraId="412A3D6C" w14:textId="77777777" w:rsidR="00FA6F39" w:rsidRPr="005A1A96" w:rsidRDefault="00FA6F39" w:rsidP="00FA6F39">
      <w:pPr>
        <w:ind w:left="567" w:hanging="567"/>
      </w:pPr>
    </w:p>
    <w:p w14:paraId="0C8323EA" w14:textId="77777777" w:rsidR="00FA6F39" w:rsidRPr="005A1A96" w:rsidRDefault="00FA6F39" w:rsidP="00FA6F39">
      <w:pPr>
        <w:ind w:left="567" w:hanging="567"/>
      </w:pPr>
      <w:r w:rsidRPr="005A1A96">
        <w:t>9.</w:t>
      </w:r>
      <w:r w:rsidRPr="005A1A96">
        <w:tab/>
      </w:r>
      <w:r w:rsidRPr="005A1A96">
        <w:rPr>
          <w:i/>
        </w:rPr>
        <w:t>Secretaría de la Trasparencia y Rendición de Cuentas</w:t>
      </w:r>
      <w:r w:rsidRPr="005A1A96">
        <w:t>.</w:t>
      </w:r>
    </w:p>
    <w:p w14:paraId="1E058D05" w14:textId="77777777" w:rsidR="00FA6F39" w:rsidRPr="005A1A96" w:rsidRDefault="00FA6F39" w:rsidP="00FA6F39">
      <w:pPr>
        <w:rPr>
          <w:rFonts w:eastAsia="Calibri"/>
        </w:rPr>
      </w:pPr>
    </w:p>
    <w:p w14:paraId="1064183D" w14:textId="6B02A750" w:rsidR="00751A0A" w:rsidRPr="005A1A96" w:rsidRDefault="00751A0A" w:rsidP="00751A0A">
      <w:pPr>
        <w:rPr>
          <w:iCs/>
        </w:rPr>
      </w:pPr>
      <w:r w:rsidRPr="005A1A96">
        <w:rPr>
          <w:iCs/>
        </w:rPr>
        <w:br w:type="page"/>
      </w:r>
    </w:p>
    <w:p w14:paraId="55FFB775" w14:textId="5FD98905" w:rsidR="00FA6F39" w:rsidRPr="005A1A96" w:rsidRDefault="00751A0A" w:rsidP="00FA6F39">
      <w:pPr>
        <w:tabs>
          <w:tab w:val="left" w:pos="1418"/>
        </w:tabs>
        <w:rPr>
          <w:iCs/>
        </w:rPr>
      </w:pPr>
      <w:r w:rsidRPr="005A1A96">
        <w:rPr>
          <w:iCs/>
        </w:rPr>
        <w:t>2</w:t>
      </w:r>
      <w:r w:rsidR="00FA6F39" w:rsidRPr="005A1A96">
        <w:rPr>
          <w:iCs/>
        </w:rPr>
        <w:t>. apakšsaraksts</w:t>
      </w:r>
      <w:r w:rsidR="00FA6F39" w:rsidRPr="005A1A96">
        <w:rPr>
          <w:iCs/>
        </w:rPr>
        <w:tab/>
        <w:t>Citas struktūras</w:t>
      </w:r>
    </w:p>
    <w:p w14:paraId="4E2DD7A6" w14:textId="77777777" w:rsidR="00FA6F39" w:rsidRPr="005A1A96" w:rsidRDefault="00FA6F39" w:rsidP="00FA6F39"/>
    <w:p w14:paraId="4FB6D478" w14:textId="77777777" w:rsidR="00FA6F39" w:rsidRPr="005A1A96" w:rsidRDefault="00FA6F39" w:rsidP="00FA6F39">
      <w:pPr>
        <w:ind w:left="567" w:hanging="567"/>
      </w:pPr>
      <w:r w:rsidRPr="005A1A96">
        <w:t>1.</w:t>
      </w:r>
      <w:r w:rsidRPr="005A1A96">
        <w:tab/>
      </w:r>
      <w:r w:rsidRPr="005A1A96">
        <w:rPr>
          <w:i/>
        </w:rPr>
        <w:t>Instituto de Alfabetización y Educación Básica para Adultos</w:t>
      </w:r>
      <w:r w:rsidRPr="005A1A96">
        <w:t>;</w:t>
      </w:r>
    </w:p>
    <w:p w14:paraId="3401DF47" w14:textId="77777777" w:rsidR="00FA6F39" w:rsidRPr="005A1A96" w:rsidRDefault="00FA6F39" w:rsidP="00FA6F39">
      <w:pPr>
        <w:ind w:left="567" w:hanging="567"/>
      </w:pPr>
    </w:p>
    <w:p w14:paraId="46DF7EE9" w14:textId="77777777" w:rsidR="00FA6F39" w:rsidRPr="005A1A96" w:rsidRDefault="00FA6F39" w:rsidP="00FA6F39">
      <w:pPr>
        <w:ind w:left="567" w:hanging="567"/>
      </w:pPr>
      <w:r w:rsidRPr="005A1A96">
        <w:t>2.</w:t>
      </w:r>
      <w:r w:rsidRPr="005A1A96">
        <w:tab/>
      </w:r>
      <w:r w:rsidRPr="005A1A96">
        <w:rPr>
          <w:i/>
        </w:rPr>
        <w:t>Instituto de Financiamiento e Información para la Educación (EDUCAFIN)</w:t>
      </w:r>
      <w:r w:rsidRPr="005A1A96">
        <w:t>;</w:t>
      </w:r>
    </w:p>
    <w:p w14:paraId="07147B80" w14:textId="77777777" w:rsidR="00FA6F39" w:rsidRPr="005A1A96" w:rsidRDefault="00FA6F39" w:rsidP="00FA6F39">
      <w:pPr>
        <w:ind w:left="567" w:hanging="567"/>
      </w:pPr>
    </w:p>
    <w:p w14:paraId="37D2A296" w14:textId="77777777" w:rsidR="00FA6F39" w:rsidRPr="005A1A96" w:rsidRDefault="00FA6F39" w:rsidP="00FA6F39">
      <w:pPr>
        <w:ind w:left="567" w:hanging="567"/>
      </w:pPr>
      <w:r w:rsidRPr="005A1A96">
        <w:t>3.</w:t>
      </w:r>
      <w:r w:rsidRPr="005A1A96">
        <w:tab/>
      </w:r>
      <w:r w:rsidRPr="005A1A96">
        <w:rPr>
          <w:i/>
        </w:rPr>
        <w:t>Instituto Tecnológico Superior de Irapuato</w:t>
      </w:r>
      <w:r w:rsidRPr="005A1A96">
        <w:t>;</w:t>
      </w:r>
    </w:p>
    <w:p w14:paraId="26B41A1A" w14:textId="77777777" w:rsidR="00FA6F39" w:rsidRPr="005A1A96" w:rsidRDefault="00FA6F39" w:rsidP="00FA6F39">
      <w:pPr>
        <w:ind w:left="567" w:hanging="567"/>
      </w:pPr>
    </w:p>
    <w:p w14:paraId="665A2777" w14:textId="77777777" w:rsidR="00FA6F39" w:rsidRPr="005A1A96" w:rsidRDefault="00FA6F39" w:rsidP="00FA6F39">
      <w:pPr>
        <w:ind w:left="567" w:hanging="567"/>
      </w:pPr>
      <w:r w:rsidRPr="005A1A96">
        <w:t>4.</w:t>
      </w:r>
      <w:r w:rsidRPr="005A1A96">
        <w:tab/>
      </w:r>
      <w:r w:rsidRPr="005A1A96">
        <w:rPr>
          <w:i/>
        </w:rPr>
        <w:t>Museo Iconográfico del Quijote</w:t>
      </w:r>
      <w:r w:rsidRPr="005A1A96">
        <w:t>;</w:t>
      </w:r>
    </w:p>
    <w:p w14:paraId="2BA90022" w14:textId="77777777" w:rsidR="00FA6F39" w:rsidRPr="005A1A96" w:rsidRDefault="00FA6F39" w:rsidP="00FA6F39">
      <w:pPr>
        <w:ind w:left="567" w:hanging="567"/>
      </w:pPr>
    </w:p>
    <w:p w14:paraId="0D76F484" w14:textId="77777777" w:rsidR="00FA6F39" w:rsidRPr="005A1A96" w:rsidRDefault="00FA6F39" w:rsidP="00FA6F39">
      <w:pPr>
        <w:ind w:left="567" w:hanging="567"/>
      </w:pPr>
      <w:r w:rsidRPr="005A1A96">
        <w:t>5.</w:t>
      </w:r>
      <w:r w:rsidRPr="005A1A96">
        <w:tab/>
      </w:r>
      <w:r w:rsidRPr="005A1A96">
        <w:rPr>
          <w:i/>
        </w:rPr>
        <w:t>Universidad Politécnica Bicentenario</w:t>
      </w:r>
      <w:r w:rsidRPr="005A1A96">
        <w:t>;</w:t>
      </w:r>
    </w:p>
    <w:p w14:paraId="278F2F77" w14:textId="77777777" w:rsidR="00FA6F39" w:rsidRPr="005A1A96" w:rsidRDefault="00FA6F39" w:rsidP="00FA6F39">
      <w:pPr>
        <w:ind w:left="567" w:hanging="567"/>
      </w:pPr>
    </w:p>
    <w:p w14:paraId="3B1CB4F5" w14:textId="77777777" w:rsidR="00FA6F39" w:rsidRPr="005A1A96" w:rsidRDefault="00FA6F39" w:rsidP="00FA6F39">
      <w:pPr>
        <w:ind w:left="567" w:hanging="567"/>
      </w:pPr>
      <w:r w:rsidRPr="005A1A96">
        <w:t>6.</w:t>
      </w:r>
      <w:r w:rsidRPr="005A1A96">
        <w:tab/>
      </w:r>
      <w:r w:rsidRPr="005A1A96">
        <w:rPr>
          <w:i/>
        </w:rPr>
        <w:t>Universidad Politécnica de Guanajuato</w:t>
      </w:r>
      <w:r w:rsidRPr="005A1A96">
        <w:t>;</w:t>
      </w:r>
    </w:p>
    <w:p w14:paraId="5756F4D8" w14:textId="77777777" w:rsidR="00FA6F39" w:rsidRPr="005A1A96" w:rsidRDefault="00FA6F39" w:rsidP="00FA6F39">
      <w:pPr>
        <w:ind w:left="567" w:hanging="567"/>
      </w:pPr>
    </w:p>
    <w:p w14:paraId="3DFBD424" w14:textId="77777777" w:rsidR="00FA6F39" w:rsidRPr="005A1A96" w:rsidRDefault="00FA6F39" w:rsidP="00FA6F39">
      <w:pPr>
        <w:ind w:left="567" w:hanging="567"/>
      </w:pPr>
      <w:r w:rsidRPr="005A1A96">
        <w:t>7.</w:t>
      </w:r>
      <w:r w:rsidRPr="005A1A96">
        <w:tab/>
      </w:r>
      <w:r w:rsidRPr="005A1A96">
        <w:rPr>
          <w:i/>
        </w:rPr>
        <w:t>Universidad Politécnica de Pénjamo</w:t>
      </w:r>
      <w:r w:rsidRPr="005A1A96">
        <w:t>;</w:t>
      </w:r>
    </w:p>
    <w:p w14:paraId="01064279" w14:textId="77777777" w:rsidR="00FA6F39" w:rsidRPr="005A1A96" w:rsidRDefault="00FA6F39" w:rsidP="00FA6F39">
      <w:pPr>
        <w:ind w:left="567" w:hanging="567"/>
      </w:pPr>
    </w:p>
    <w:p w14:paraId="6830C3D1" w14:textId="77777777" w:rsidR="00FA6F39" w:rsidRPr="005A1A96" w:rsidRDefault="00FA6F39" w:rsidP="00FA6F39">
      <w:pPr>
        <w:ind w:left="567" w:hanging="567"/>
      </w:pPr>
      <w:r w:rsidRPr="005A1A96">
        <w:t>8.</w:t>
      </w:r>
      <w:r w:rsidRPr="005A1A96">
        <w:tab/>
      </w:r>
      <w:r w:rsidRPr="005A1A96">
        <w:rPr>
          <w:i/>
        </w:rPr>
        <w:t>Universidad Politécnica Juventino Rosas</w:t>
      </w:r>
      <w:r w:rsidRPr="005A1A96">
        <w:t>;</w:t>
      </w:r>
    </w:p>
    <w:p w14:paraId="31D51B0B" w14:textId="77777777" w:rsidR="00FA6F39" w:rsidRPr="005A1A96" w:rsidRDefault="00FA6F39" w:rsidP="00FA6F39">
      <w:pPr>
        <w:ind w:left="567" w:hanging="567"/>
      </w:pPr>
    </w:p>
    <w:p w14:paraId="577B4C70" w14:textId="77777777" w:rsidR="00FA6F39" w:rsidRPr="005A1A96" w:rsidRDefault="00FA6F39" w:rsidP="00FA6F39">
      <w:pPr>
        <w:ind w:left="567" w:hanging="567"/>
      </w:pPr>
      <w:r w:rsidRPr="005A1A96">
        <w:t>9.</w:t>
      </w:r>
      <w:r w:rsidRPr="005A1A96">
        <w:tab/>
      </w:r>
      <w:r w:rsidRPr="005A1A96">
        <w:rPr>
          <w:i/>
        </w:rPr>
        <w:t>Colegio Nacional de Educación Profesional Técnica de Guanajuato (CONALEP)</w:t>
      </w:r>
      <w:r w:rsidRPr="005A1A96">
        <w:t>;</w:t>
      </w:r>
    </w:p>
    <w:p w14:paraId="30303D8E" w14:textId="77777777" w:rsidR="00FA6F39" w:rsidRPr="005A1A96" w:rsidRDefault="00FA6F39" w:rsidP="00FA6F39">
      <w:pPr>
        <w:ind w:left="567" w:hanging="567"/>
      </w:pPr>
    </w:p>
    <w:p w14:paraId="45B63465" w14:textId="77777777" w:rsidR="00FA6F39" w:rsidRPr="005A1A96" w:rsidRDefault="00FA6F39" w:rsidP="00FA6F39">
      <w:pPr>
        <w:ind w:left="567" w:hanging="567"/>
      </w:pPr>
      <w:r w:rsidRPr="005A1A96">
        <w:t>10.</w:t>
      </w:r>
      <w:r w:rsidRPr="005A1A96">
        <w:tab/>
      </w:r>
      <w:r w:rsidRPr="005A1A96">
        <w:rPr>
          <w:i/>
        </w:rPr>
        <w:t>Instituto de Infraestructura Física Educativa de Guanajuato</w:t>
      </w:r>
      <w:r w:rsidRPr="005A1A96">
        <w:t>;</w:t>
      </w:r>
    </w:p>
    <w:p w14:paraId="7A04EF4A" w14:textId="77777777" w:rsidR="00FA6F39" w:rsidRPr="005A1A96" w:rsidRDefault="00FA6F39" w:rsidP="00FA6F39">
      <w:pPr>
        <w:ind w:left="567" w:hanging="567"/>
      </w:pPr>
    </w:p>
    <w:p w14:paraId="2A5CD99A" w14:textId="77777777" w:rsidR="00FA6F39" w:rsidRPr="005A1A96" w:rsidRDefault="00FA6F39" w:rsidP="00FA6F39">
      <w:pPr>
        <w:ind w:left="567" w:hanging="567"/>
      </w:pPr>
      <w:r w:rsidRPr="005A1A96">
        <w:t>11.</w:t>
      </w:r>
      <w:r w:rsidRPr="005A1A96">
        <w:tab/>
      </w:r>
      <w:r w:rsidRPr="005A1A96">
        <w:rPr>
          <w:i/>
        </w:rPr>
        <w:t>Instituto Estatal de Capacitación</w:t>
      </w:r>
      <w:r w:rsidRPr="005A1A96">
        <w:t>;</w:t>
      </w:r>
    </w:p>
    <w:p w14:paraId="4714BC31" w14:textId="77777777" w:rsidR="00FA6F39" w:rsidRPr="005A1A96" w:rsidRDefault="00FA6F39" w:rsidP="00FA6F39">
      <w:pPr>
        <w:ind w:left="567" w:hanging="567"/>
      </w:pPr>
    </w:p>
    <w:p w14:paraId="38D3D9C0" w14:textId="32555EB6" w:rsidR="00751A0A" w:rsidRPr="005A1A96" w:rsidRDefault="00751A0A" w:rsidP="00751A0A">
      <w:r w:rsidRPr="005A1A96">
        <w:br w:type="page"/>
      </w:r>
    </w:p>
    <w:p w14:paraId="01847614" w14:textId="101F3C4B" w:rsidR="00FA6F39" w:rsidRPr="005A1A96" w:rsidRDefault="00751A0A" w:rsidP="00FA6F39">
      <w:pPr>
        <w:ind w:left="567" w:hanging="567"/>
      </w:pPr>
      <w:r w:rsidRPr="005A1A96">
        <w:t>1</w:t>
      </w:r>
      <w:r w:rsidR="00FA6F39" w:rsidRPr="005A1A96">
        <w:t>2.</w:t>
      </w:r>
      <w:r w:rsidR="00FA6F39" w:rsidRPr="005A1A96">
        <w:tab/>
      </w:r>
      <w:r w:rsidR="00FA6F39" w:rsidRPr="005A1A96">
        <w:rPr>
          <w:i/>
        </w:rPr>
        <w:t>Preparatoria Regional del Rincón</w:t>
      </w:r>
      <w:r w:rsidR="00FA6F39" w:rsidRPr="005A1A96">
        <w:t>;</w:t>
      </w:r>
    </w:p>
    <w:p w14:paraId="51B27B50" w14:textId="77777777" w:rsidR="00FA6F39" w:rsidRPr="005A1A96" w:rsidRDefault="00FA6F39" w:rsidP="00FA6F39">
      <w:pPr>
        <w:ind w:left="567" w:hanging="567"/>
      </w:pPr>
    </w:p>
    <w:p w14:paraId="47317FAF" w14:textId="77777777" w:rsidR="00FA6F39" w:rsidRPr="005A1A96" w:rsidRDefault="00FA6F39" w:rsidP="00FA6F39">
      <w:pPr>
        <w:ind w:left="567" w:hanging="567"/>
      </w:pPr>
      <w:r w:rsidRPr="005A1A96">
        <w:t>13.</w:t>
      </w:r>
      <w:r w:rsidRPr="005A1A96">
        <w:tab/>
      </w:r>
      <w:r w:rsidRPr="005A1A96">
        <w:rPr>
          <w:i/>
        </w:rPr>
        <w:t>Sistema Avanzado de Bachillerato y Educación Superior</w:t>
      </w:r>
      <w:r w:rsidRPr="005A1A96">
        <w:t>;</w:t>
      </w:r>
    </w:p>
    <w:p w14:paraId="50FC36CA" w14:textId="77777777" w:rsidR="00FA6F39" w:rsidRPr="005A1A96" w:rsidRDefault="00FA6F39" w:rsidP="00FA6F39">
      <w:pPr>
        <w:ind w:left="567" w:hanging="567"/>
      </w:pPr>
    </w:p>
    <w:p w14:paraId="76CEB188" w14:textId="77777777" w:rsidR="00FA6F39" w:rsidRPr="005A1A96" w:rsidRDefault="00FA6F39" w:rsidP="00FA6F39">
      <w:pPr>
        <w:ind w:left="567" w:hanging="567"/>
      </w:pPr>
      <w:r w:rsidRPr="005A1A96">
        <w:t>14.</w:t>
      </w:r>
      <w:r w:rsidRPr="005A1A96">
        <w:tab/>
      </w:r>
      <w:r w:rsidRPr="005A1A96">
        <w:rPr>
          <w:i/>
        </w:rPr>
        <w:t>Universidad Tecnológica de León</w:t>
      </w:r>
      <w:r w:rsidRPr="005A1A96">
        <w:t>;</w:t>
      </w:r>
    </w:p>
    <w:p w14:paraId="727D998D" w14:textId="77777777" w:rsidR="00FA6F39" w:rsidRPr="005A1A96" w:rsidRDefault="00FA6F39" w:rsidP="00FA6F39">
      <w:pPr>
        <w:ind w:left="567" w:hanging="567"/>
      </w:pPr>
    </w:p>
    <w:p w14:paraId="5778ACD5" w14:textId="77777777" w:rsidR="00FA6F39" w:rsidRPr="005A1A96" w:rsidRDefault="00FA6F39" w:rsidP="00FA6F39">
      <w:pPr>
        <w:ind w:left="567" w:hanging="567"/>
      </w:pPr>
      <w:r w:rsidRPr="005A1A96">
        <w:t>15.</w:t>
      </w:r>
      <w:r w:rsidRPr="005A1A96">
        <w:tab/>
      </w:r>
      <w:r w:rsidRPr="005A1A96">
        <w:rPr>
          <w:i/>
        </w:rPr>
        <w:t>Universidad Tecnológica de Salamanca</w:t>
      </w:r>
      <w:r w:rsidRPr="005A1A96">
        <w:t>;</w:t>
      </w:r>
    </w:p>
    <w:p w14:paraId="4B8B55E6" w14:textId="77777777" w:rsidR="00FA6F39" w:rsidRPr="005A1A96" w:rsidRDefault="00FA6F39" w:rsidP="00FA6F39">
      <w:pPr>
        <w:ind w:left="567" w:hanging="567"/>
      </w:pPr>
    </w:p>
    <w:p w14:paraId="3B6B2F52" w14:textId="77777777" w:rsidR="00FA6F39" w:rsidRPr="005A1A96" w:rsidRDefault="00FA6F39" w:rsidP="00FA6F39">
      <w:pPr>
        <w:ind w:left="567" w:hanging="567"/>
      </w:pPr>
      <w:r w:rsidRPr="005A1A96">
        <w:t>16.</w:t>
      </w:r>
      <w:r w:rsidRPr="005A1A96">
        <w:tab/>
      </w:r>
      <w:r w:rsidRPr="005A1A96">
        <w:rPr>
          <w:i/>
        </w:rPr>
        <w:t>Universidad Tecnología de San Miguel de Allende</w:t>
      </w:r>
      <w:r w:rsidRPr="005A1A96">
        <w:t>;</w:t>
      </w:r>
    </w:p>
    <w:p w14:paraId="1A0343AB" w14:textId="77777777" w:rsidR="00FA6F39" w:rsidRPr="005A1A96" w:rsidRDefault="00FA6F39" w:rsidP="00FA6F39">
      <w:pPr>
        <w:ind w:left="567" w:hanging="567"/>
      </w:pPr>
    </w:p>
    <w:p w14:paraId="0A47B9A9" w14:textId="77777777" w:rsidR="00FA6F39" w:rsidRPr="005A1A96" w:rsidRDefault="00FA6F39" w:rsidP="00FA6F39">
      <w:pPr>
        <w:ind w:left="567" w:hanging="567"/>
      </w:pPr>
      <w:r w:rsidRPr="005A1A96">
        <w:t>17.</w:t>
      </w:r>
      <w:r w:rsidRPr="005A1A96">
        <w:tab/>
      </w:r>
      <w:r w:rsidRPr="005A1A96">
        <w:rPr>
          <w:i/>
        </w:rPr>
        <w:t>Universidad Tecnológica del Norte de Guanajuato</w:t>
      </w:r>
      <w:r w:rsidRPr="005A1A96">
        <w:t>; un</w:t>
      </w:r>
    </w:p>
    <w:p w14:paraId="7CAA4742" w14:textId="77777777" w:rsidR="00FA6F39" w:rsidRPr="005A1A96" w:rsidRDefault="00FA6F39" w:rsidP="00FA6F39">
      <w:pPr>
        <w:ind w:left="567" w:hanging="567"/>
      </w:pPr>
    </w:p>
    <w:p w14:paraId="2B7C9807" w14:textId="77777777" w:rsidR="00FA6F39" w:rsidRPr="005A1A96" w:rsidRDefault="00FA6F39" w:rsidP="00FA6F39">
      <w:pPr>
        <w:ind w:left="567" w:hanging="567"/>
      </w:pPr>
      <w:r w:rsidRPr="005A1A96">
        <w:t>18.</w:t>
      </w:r>
      <w:r w:rsidRPr="005A1A96">
        <w:tab/>
      </w:r>
      <w:r w:rsidRPr="005A1A96">
        <w:rPr>
          <w:i/>
        </w:rPr>
        <w:t>Universidad Tecnológica del Suroeste de Guanajuato</w:t>
      </w:r>
      <w:r w:rsidRPr="005A1A96">
        <w:t>.</w:t>
      </w:r>
    </w:p>
    <w:p w14:paraId="65E1117E" w14:textId="77777777" w:rsidR="00FA6F39" w:rsidRPr="005A1A96" w:rsidRDefault="00FA6F39" w:rsidP="00FA6F39">
      <w:pPr>
        <w:rPr>
          <w:rFonts w:eastAsia="Calibri"/>
        </w:rPr>
      </w:pPr>
    </w:p>
    <w:p w14:paraId="0668FD85" w14:textId="77777777" w:rsidR="00FA6F39" w:rsidRPr="005A1A96" w:rsidRDefault="00FA6F39" w:rsidP="00FA6F39">
      <w:pPr>
        <w:ind w:left="567" w:hanging="567"/>
        <w:rPr>
          <w:rFonts w:eastAsia="Calibri"/>
        </w:rPr>
      </w:pPr>
      <w:r w:rsidRPr="005A1A96">
        <w:rPr>
          <w:rFonts w:eastAsia="Calibri"/>
        </w:rPr>
        <w:t>VII.</w:t>
      </w:r>
      <w:r w:rsidRPr="005A1A96">
        <w:rPr>
          <w:rFonts w:eastAsia="Calibri"/>
        </w:rPr>
        <w:tab/>
        <w:t>HALISKO</w:t>
      </w:r>
    </w:p>
    <w:p w14:paraId="04D29CA1" w14:textId="77777777" w:rsidR="00FA6F39" w:rsidRPr="005A1A96" w:rsidRDefault="00FA6F39" w:rsidP="00FA6F39">
      <w:pPr>
        <w:rPr>
          <w:rFonts w:eastAsia="Calibri"/>
        </w:rPr>
      </w:pPr>
    </w:p>
    <w:p w14:paraId="1ECF80A4" w14:textId="77777777" w:rsidR="00FA6F39" w:rsidRPr="005A1A96" w:rsidRDefault="00FA6F39" w:rsidP="00FA6F39">
      <w:pPr>
        <w:tabs>
          <w:tab w:val="left" w:pos="1418"/>
        </w:tabs>
        <w:rPr>
          <w:iCs/>
        </w:rPr>
      </w:pPr>
      <w:r w:rsidRPr="005A1A96">
        <w:rPr>
          <w:iCs/>
        </w:rPr>
        <w:t>1. apakšsaraksts</w:t>
      </w:r>
      <w:r w:rsidRPr="005A1A96">
        <w:rPr>
          <w:iCs/>
        </w:rPr>
        <w:tab/>
        <w:t>Pārvaldes struktūras</w:t>
      </w:r>
    </w:p>
    <w:p w14:paraId="1986D73E" w14:textId="77777777" w:rsidR="00FA6F39" w:rsidRPr="005A1A96" w:rsidRDefault="00FA6F39" w:rsidP="00FA6F39"/>
    <w:p w14:paraId="64FC19D2" w14:textId="77777777" w:rsidR="00FA6F39" w:rsidRPr="005A1A96" w:rsidRDefault="00FA6F39" w:rsidP="00FA6F39">
      <w:pPr>
        <w:ind w:left="567" w:hanging="567"/>
      </w:pPr>
      <w:r w:rsidRPr="005A1A96">
        <w:t>1.</w:t>
      </w:r>
      <w:r w:rsidRPr="005A1A96">
        <w:tab/>
      </w:r>
      <w:r w:rsidRPr="005A1A96">
        <w:rPr>
          <w:i/>
        </w:rPr>
        <w:t>Jefatura de Gabinete</w:t>
      </w:r>
      <w:r w:rsidRPr="005A1A96">
        <w:t>;</w:t>
      </w:r>
    </w:p>
    <w:p w14:paraId="36778540" w14:textId="77777777" w:rsidR="00FA6F39" w:rsidRPr="005A1A96" w:rsidRDefault="00FA6F39" w:rsidP="00FA6F39">
      <w:pPr>
        <w:ind w:left="567" w:hanging="567"/>
      </w:pPr>
    </w:p>
    <w:p w14:paraId="223FBAAC" w14:textId="77777777" w:rsidR="00FA6F39" w:rsidRPr="005A1A96" w:rsidRDefault="00FA6F39" w:rsidP="00FA6F39">
      <w:pPr>
        <w:ind w:left="567" w:hanging="567"/>
      </w:pPr>
      <w:r w:rsidRPr="005A1A96">
        <w:t>2.</w:t>
      </w:r>
      <w:r w:rsidRPr="005A1A96">
        <w:tab/>
      </w:r>
      <w:r w:rsidRPr="005A1A96">
        <w:rPr>
          <w:i/>
        </w:rPr>
        <w:t>Coordinaciones Generales Estratégicas</w:t>
      </w:r>
      <w:r w:rsidRPr="005A1A96">
        <w:t>;</w:t>
      </w:r>
    </w:p>
    <w:p w14:paraId="01E92AD6" w14:textId="77777777" w:rsidR="00FA6F39" w:rsidRPr="005A1A96" w:rsidRDefault="00FA6F39" w:rsidP="00FA6F39">
      <w:pPr>
        <w:ind w:left="567" w:hanging="567"/>
      </w:pPr>
    </w:p>
    <w:p w14:paraId="691CF8C1" w14:textId="77777777" w:rsidR="00FA6F39" w:rsidRPr="005A1A96" w:rsidRDefault="00FA6F39" w:rsidP="00FA6F39">
      <w:pPr>
        <w:ind w:left="567" w:hanging="567"/>
      </w:pPr>
      <w:r w:rsidRPr="005A1A96">
        <w:t>3.</w:t>
      </w:r>
      <w:r w:rsidRPr="005A1A96">
        <w:tab/>
      </w:r>
      <w:r w:rsidRPr="005A1A96">
        <w:rPr>
          <w:i/>
        </w:rPr>
        <w:t>Unidad de Enlace Federal y Asuntos Internacionales</w:t>
      </w:r>
      <w:r w:rsidRPr="005A1A96">
        <w:t>;</w:t>
      </w:r>
    </w:p>
    <w:p w14:paraId="177FF9FB" w14:textId="77777777" w:rsidR="00FA6F39" w:rsidRPr="005A1A96" w:rsidRDefault="00FA6F39" w:rsidP="00FA6F39">
      <w:pPr>
        <w:ind w:left="567" w:hanging="567"/>
      </w:pPr>
    </w:p>
    <w:p w14:paraId="39157831" w14:textId="07B0CDC4" w:rsidR="00751A0A" w:rsidRPr="005A1A96" w:rsidRDefault="00751A0A" w:rsidP="00751A0A">
      <w:r w:rsidRPr="005A1A96">
        <w:br w:type="page"/>
      </w:r>
    </w:p>
    <w:p w14:paraId="23A5D1F3" w14:textId="24D28324" w:rsidR="00FA6F39" w:rsidRPr="005A1A96" w:rsidRDefault="00751A0A" w:rsidP="00FA6F39">
      <w:pPr>
        <w:ind w:left="567" w:hanging="567"/>
      </w:pPr>
      <w:r w:rsidRPr="005A1A96">
        <w:t>4</w:t>
      </w:r>
      <w:r w:rsidR="00FA6F39" w:rsidRPr="005A1A96">
        <w:t>.</w:t>
      </w:r>
      <w:r w:rsidR="00FA6F39" w:rsidRPr="005A1A96">
        <w:tab/>
      </w:r>
      <w:r w:rsidR="00FA6F39" w:rsidRPr="005A1A96">
        <w:rPr>
          <w:i/>
        </w:rPr>
        <w:t>Contraloría del Estado</w:t>
      </w:r>
      <w:r w:rsidR="00FA6F39" w:rsidRPr="005A1A96">
        <w:t>;</w:t>
      </w:r>
    </w:p>
    <w:p w14:paraId="2B7420DC" w14:textId="77777777" w:rsidR="00FA6F39" w:rsidRPr="005A1A96" w:rsidRDefault="00FA6F39" w:rsidP="00FA6F39">
      <w:pPr>
        <w:ind w:left="567" w:hanging="567"/>
      </w:pPr>
    </w:p>
    <w:p w14:paraId="211D59A3" w14:textId="77777777" w:rsidR="00FA6F39" w:rsidRPr="005A1A96" w:rsidRDefault="00FA6F39" w:rsidP="00FA6F39">
      <w:pPr>
        <w:ind w:left="567" w:hanging="567"/>
      </w:pPr>
      <w:r w:rsidRPr="005A1A96">
        <w:t>5.</w:t>
      </w:r>
      <w:r w:rsidRPr="005A1A96">
        <w:tab/>
      </w:r>
      <w:r w:rsidRPr="005A1A96">
        <w:rPr>
          <w:i/>
        </w:rPr>
        <w:t>Consejería Jurídica del Poder Ejecutivo del Estado</w:t>
      </w:r>
      <w:r w:rsidRPr="005A1A96">
        <w:t>;</w:t>
      </w:r>
    </w:p>
    <w:p w14:paraId="7E048127" w14:textId="77777777" w:rsidR="00FA6F39" w:rsidRPr="005A1A96" w:rsidRDefault="00FA6F39" w:rsidP="00FA6F39">
      <w:pPr>
        <w:ind w:left="567" w:hanging="567"/>
      </w:pPr>
    </w:p>
    <w:p w14:paraId="0DDBA530" w14:textId="77777777" w:rsidR="00FA6F39" w:rsidRPr="005A1A96" w:rsidRDefault="00FA6F39" w:rsidP="00FA6F39">
      <w:pPr>
        <w:ind w:left="567" w:hanging="567"/>
      </w:pPr>
      <w:r w:rsidRPr="005A1A96">
        <w:t>6.</w:t>
      </w:r>
      <w:r w:rsidRPr="005A1A96">
        <w:tab/>
      </w:r>
      <w:r w:rsidRPr="005A1A96">
        <w:rPr>
          <w:i/>
        </w:rPr>
        <w:t>Fiscalía Estatal</w:t>
      </w:r>
      <w:r w:rsidRPr="005A1A96">
        <w:t>;</w:t>
      </w:r>
    </w:p>
    <w:p w14:paraId="3E5CEB31" w14:textId="77777777" w:rsidR="00FA6F39" w:rsidRPr="005A1A96" w:rsidRDefault="00FA6F39" w:rsidP="00FA6F39">
      <w:pPr>
        <w:ind w:left="567" w:hanging="567"/>
      </w:pPr>
    </w:p>
    <w:p w14:paraId="0DB79EF4" w14:textId="77777777" w:rsidR="00FA6F39" w:rsidRPr="005A1A96" w:rsidRDefault="00FA6F39" w:rsidP="00FA6F39">
      <w:pPr>
        <w:ind w:left="567" w:hanging="567"/>
      </w:pPr>
      <w:r w:rsidRPr="005A1A96">
        <w:t>7.</w:t>
      </w:r>
      <w:r w:rsidRPr="005A1A96">
        <w:tab/>
      </w:r>
      <w:r w:rsidRPr="005A1A96">
        <w:rPr>
          <w:i/>
        </w:rPr>
        <w:t>Procuraduría Social del Estado</w:t>
      </w:r>
      <w:r w:rsidRPr="005A1A96">
        <w:t>;</w:t>
      </w:r>
    </w:p>
    <w:p w14:paraId="5859BC8C" w14:textId="77777777" w:rsidR="00FA6F39" w:rsidRPr="005A1A96" w:rsidRDefault="00FA6F39" w:rsidP="00FA6F39">
      <w:pPr>
        <w:ind w:left="567" w:hanging="567"/>
      </w:pPr>
    </w:p>
    <w:p w14:paraId="05A332C3" w14:textId="77777777" w:rsidR="00FA6F39" w:rsidRPr="005A1A96" w:rsidRDefault="00FA6F39" w:rsidP="00FA6F39">
      <w:pPr>
        <w:ind w:left="567" w:hanging="567"/>
      </w:pPr>
      <w:r w:rsidRPr="005A1A96">
        <w:t>8.</w:t>
      </w:r>
      <w:r w:rsidRPr="005A1A96">
        <w:tab/>
      </w:r>
      <w:r w:rsidRPr="005A1A96">
        <w:rPr>
          <w:i/>
        </w:rPr>
        <w:t>Secretaría de Administración</w:t>
      </w:r>
      <w:r w:rsidRPr="005A1A96">
        <w:t>;</w:t>
      </w:r>
    </w:p>
    <w:p w14:paraId="60DF0588" w14:textId="77777777" w:rsidR="00FA6F39" w:rsidRPr="005A1A96" w:rsidRDefault="00FA6F39" w:rsidP="00FA6F39">
      <w:pPr>
        <w:ind w:left="567" w:hanging="567"/>
      </w:pPr>
    </w:p>
    <w:p w14:paraId="66E41011" w14:textId="77777777" w:rsidR="00FA6F39" w:rsidRPr="005A1A96" w:rsidRDefault="00FA6F39" w:rsidP="00FA6F39">
      <w:pPr>
        <w:ind w:left="567" w:hanging="567"/>
      </w:pPr>
      <w:r w:rsidRPr="005A1A96">
        <w:t>9.</w:t>
      </w:r>
      <w:r w:rsidRPr="005A1A96">
        <w:tab/>
      </w:r>
      <w:r w:rsidRPr="005A1A96">
        <w:rPr>
          <w:i/>
        </w:rPr>
        <w:t>Secretaría de Cultura</w:t>
      </w:r>
      <w:r w:rsidRPr="005A1A96">
        <w:t>;</w:t>
      </w:r>
    </w:p>
    <w:p w14:paraId="564937F6" w14:textId="77777777" w:rsidR="00FA6F39" w:rsidRPr="005A1A96" w:rsidRDefault="00FA6F39" w:rsidP="00FA6F39">
      <w:pPr>
        <w:ind w:left="567" w:hanging="567"/>
      </w:pPr>
    </w:p>
    <w:p w14:paraId="51F4C5C3" w14:textId="77777777" w:rsidR="00FA6F39" w:rsidRPr="005A1A96" w:rsidRDefault="00FA6F39" w:rsidP="00FA6F39">
      <w:pPr>
        <w:ind w:left="567" w:hanging="567"/>
      </w:pPr>
      <w:r w:rsidRPr="005A1A96">
        <w:t>10.</w:t>
      </w:r>
      <w:r w:rsidRPr="005A1A96">
        <w:tab/>
      </w:r>
      <w:r w:rsidRPr="005A1A96">
        <w:rPr>
          <w:i/>
        </w:rPr>
        <w:t>Secretaría de Igualdad Sustantiva</w:t>
      </w:r>
      <w:r w:rsidRPr="005A1A96">
        <w:t>;</w:t>
      </w:r>
    </w:p>
    <w:p w14:paraId="3653AB2C" w14:textId="77777777" w:rsidR="00FA6F39" w:rsidRPr="005A1A96" w:rsidRDefault="00FA6F39" w:rsidP="00FA6F39">
      <w:pPr>
        <w:ind w:left="567" w:hanging="567"/>
      </w:pPr>
    </w:p>
    <w:p w14:paraId="42DA8EF3" w14:textId="77777777" w:rsidR="00FA6F39" w:rsidRPr="005A1A96" w:rsidRDefault="00FA6F39" w:rsidP="00FA6F39">
      <w:pPr>
        <w:ind w:left="567" w:hanging="567"/>
      </w:pPr>
      <w:r w:rsidRPr="005A1A96">
        <w:t>11.</w:t>
      </w:r>
      <w:r w:rsidRPr="005A1A96">
        <w:tab/>
      </w:r>
      <w:r w:rsidRPr="005A1A96">
        <w:rPr>
          <w:i/>
        </w:rPr>
        <w:t>Secretaría de Desarrollo Económico</w:t>
      </w:r>
      <w:r w:rsidRPr="005A1A96">
        <w:t>;</w:t>
      </w:r>
    </w:p>
    <w:p w14:paraId="55AAE38E" w14:textId="77777777" w:rsidR="00FA6F39" w:rsidRPr="005A1A96" w:rsidRDefault="00FA6F39" w:rsidP="00FA6F39">
      <w:pPr>
        <w:ind w:left="567" w:hanging="567"/>
      </w:pPr>
    </w:p>
    <w:p w14:paraId="17E8B247" w14:textId="77777777" w:rsidR="00FA6F39" w:rsidRPr="005A1A96" w:rsidRDefault="00FA6F39" w:rsidP="00FA6F39">
      <w:pPr>
        <w:ind w:left="567" w:hanging="567"/>
      </w:pPr>
      <w:r w:rsidRPr="005A1A96">
        <w:t>12.</w:t>
      </w:r>
      <w:r w:rsidRPr="005A1A96">
        <w:tab/>
      </w:r>
      <w:r w:rsidRPr="005A1A96">
        <w:rPr>
          <w:i/>
        </w:rPr>
        <w:t>Secretaría de Agricultura y Desarrollo Rural</w:t>
      </w:r>
      <w:r w:rsidRPr="005A1A96">
        <w:t>;</w:t>
      </w:r>
    </w:p>
    <w:p w14:paraId="550C12A7" w14:textId="77777777" w:rsidR="00FA6F39" w:rsidRPr="005A1A96" w:rsidRDefault="00FA6F39" w:rsidP="00FA6F39">
      <w:pPr>
        <w:ind w:left="567" w:hanging="567"/>
      </w:pPr>
    </w:p>
    <w:p w14:paraId="4B3467BC" w14:textId="77777777" w:rsidR="00FA6F39" w:rsidRPr="005A1A96" w:rsidRDefault="00FA6F39" w:rsidP="00FA6F39">
      <w:pPr>
        <w:ind w:left="567" w:hanging="567"/>
      </w:pPr>
      <w:r w:rsidRPr="005A1A96">
        <w:t>13.</w:t>
      </w:r>
      <w:r w:rsidRPr="005A1A96">
        <w:tab/>
      </w:r>
      <w:r w:rsidRPr="005A1A96">
        <w:rPr>
          <w:i/>
        </w:rPr>
        <w:t>Secretaría de Educación</w:t>
      </w:r>
      <w:r w:rsidRPr="005A1A96">
        <w:t>;</w:t>
      </w:r>
    </w:p>
    <w:p w14:paraId="347C73AF" w14:textId="77777777" w:rsidR="00FA6F39" w:rsidRPr="005A1A96" w:rsidRDefault="00FA6F39" w:rsidP="00FA6F39">
      <w:pPr>
        <w:ind w:left="567" w:hanging="567"/>
      </w:pPr>
    </w:p>
    <w:p w14:paraId="256ED8FE" w14:textId="77777777" w:rsidR="00FA6F39" w:rsidRPr="005A1A96" w:rsidRDefault="00FA6F39" w:rsidP="00FA6F39">
      <w:pPr>
        <w:ind w:left="567" w:hanging="567"/>
      </w:pPr>
      <w:r w:rsidRPr="005A1A96">
        <w:t>14.</w:t>
      </w:r>
      <w:r w:rsidRPr="005A1A96">
        <w:tab/>
      </w:r>
      <w:r w:rsidRPr="005A1A96">
        <w:rPr>
          <w:i/>
        </w:rPr>
        <w:t>Secretaría General de Gobierno</w:t>
      </w:r>
      <w:r w:rsidRPr="005A1A96">
        <w:t>;</w:t>
      </w:r>
    </w:p>
    <w:p w14:paraId="288748A3" w14:textId="77777777" w:rsidR="00FA6F39" w:rsidRPr="005A1A96" w:rsidRDefault="00FA6F39" w:rsidP="00FA6F39">
      <w:pPr>
        <w:ind w:left="567" w:hanging="567"/>
      </w:pPr>
    </w:p>
    <w:p w14:paraId="68FA702D" w14:textId="77777777" w:rsidR="00FA6F39" w:rsidRPr="005A1A96" w:rsidRDefault="00FA6F39" w:rsidP="00FA6F39">
      <w:pPr>
        <w:ind w:left="567" w:hanging="567"/>
      </w:pPr>
      <w:r w:rsidRPr="005A1A96">
        <w:t>15.</w:t>
      </w:r>
      <w:r w:rsidRPr="005A1A96">
        <w:tab/>
      </w:r>
      <w:r w:rsidRPr="005A1A96">
        <w:rPr>
          <w:i/>
        </w:rPr>
        <w:t>Secretaria de Gestión Integral del Agua</w:t>
      </w:r>
      <w:r w:rsidRPr="005A1A96">
        <w:t>;</w:t>
      </w:r>
    </w:p>
    <w:p w14:paraId="6AAE5BD1" w14:textId="77777777" w:rsidR="00FA6F39" w:rsidRPr="005A1A96" w:rsidRDefault="00FA6F39" w:rsidP="00FA6F39">
      <w:pPr>
        <w:ind w:left="567" w:hanging="567"/>
      </w:pPr>
    </w:p>
    <w:p w14:paraId="0F8B71B1" w14:textId="739541C1" w:rsidR="00751A0A" w:rsidRPr="005A1A96" w:rsidRDefault="00751A0A" w:rsidP="00751A0A">
      <w:r w:rsidRPr="005A1A96">
        <w:br w:type="page"/>
      </w:r>
    </w:p>
    <w:p w14:paraId="3E05493A" w14:textId="40087AA1" w:rsidR="00FA6F39" w:rsidRPr="005A1A96" w:rsidRDefault="00751A0A" w:rsidP="00FA6F39">
      <w:pPr>
        <w:ind w:left="567" w:hanging="567"/>
      </w:pPr>
      <w:r w:rsidRPr="005A1A96">
        <w:t>1</w:t>
      </w:r>
      <w:r w:rsidR="00FA6F39" w:rsidRPr="005A1A96">
        <w:t>6.</w:t>
      </w:r>
      <w:r w:rsidR="00FA6F39" w:rsidRPr="005A1A96">
        <w:tab/>
      </w:r>
      <w:r w:rsidR="00FA6F39" w:rsidRPr="005A1A96">
        <w:rPr>
          <w:i/>
        </w:rPr>
        <w:t>Secretaría de Infraestructura y Obra Pública</w:t>
      </w:r>
      <w:r w:rsidR="00FA6F39" w:rsidRPr="005A1A96">
        <w:t>;</w:t>
      </w:r>
    </w:p>
    <w:p w14:paraId="6BD709EA" w14:textId="77777777" w:rsidR="00FA6F39" w:rsidRPr="005A1A96" w:rsidRDefault="00FA6F39" w:rsidP="00FA6F39">
      <w:pPr>
        <w:ind w:left="567" w:hanging="567"/>
      </w:pPr>
    </w:p>
    <w:p w14:paraId="33A439AA" w14:textId="77777777" w:rsidR="00FA6F39" w:rsidRPr="005A1A96" w:rsidRDefault="00FA6F39" w:rsidP="00FA6F39">
      <w:pPr>
        <w:ind w:left="567" w:hanging="567"/>
      </w:pPr>
      <w:r w:rsidRPr="005A1A96">
        <w:t>17.</w:t>
      </w:r>
      <w:r w:rsidRPr="005A1A96">
        <w:tab/>
      </w:r>
      <w:r w:rsidRPr="005A1A96">
        <w:rPr>
          <w:i/>
        </w:rPr>
        <w:t>Secretaría de Innovación, Ciencia y Tecnología</w:t>
      </w:r>
      <w:r w:rsidRPr="005A1A96">
        <w:t>;</w:t>
      </w:r>
    </w:p>
    <w:p w14:paraId="3E44F8B6" w14:textId="77777777" w:rsidR="00FA6F39" w:rsidRPr="005A1A96" w:rsidRDefault="00FA6F39" w:rsidP="00FA6F39">
      <w:pPr>
        <w:ind w:left="567" w:hanging="567"/>
      </w:pPr>
    </w:p>
    <w:p w14:paraId="770642AB" w14:textId="77777777" w:rsidR="00FA6F39" w:rsidRPr="005A1A96" w:rsidRDefault="00FA6F39" w:rsidP="00FA6F39">
      <w:pPr>
        <w:ind w:left="567" w:hanging="567"/>
      </w:pPr>
      <w:r w:rsidRPr="005A1A96">
        <w:t>18.</w:t>
      </w:r>
      <w:r w:rsidRPr="005A1A96">
        <w:tab/>
      </w:r>
      <w:r w:rsidRPr="005A1A96">
        <w:rPr>
          <w:i/>
        </w:rPr>
        <w:t>Secretaría de Medio Ambiente y Desarrollo Territorial</w:t>
      </w:r>
      <w:r w:rsidRPr="005A1A96">
        <w:t>;</w:t>
      </w:r>
    </w:p>
    <w:p w14:paraId="4638912F" w14:textId="77777777" w:rsidR="00FA6F39" w:rsidRPr="005A1A96" w:rsidRDefault="00FA6F39" w:rsidP="00FA6F39">
      <w:pPr>
        <w:ind w:left="567" w:hanging="567"/>
      </w:pPr>
    </w:p>
    <w:p w14:paraId="032683AE" w14:textId="77777777" w:rsidR="00FA6F39" w:rsidRPr="005A1A96" w:rsidRDefault="00FA6F39" w:rsidP="00FA6F39">
      <w:pPr>
        <w:ind w:left="567" w:hanging="567"/>
      </w:pPr>
      <w:r w:rsidRPr="005A1A96">
        <w:t>19.</w:t>
      </w:r>
      <w:r w:rsidRPr="005A1A96">
        <w:tab/>
      </w:r>
      <w:r w:rsidRPr="005A1A96">
        <w:rPr>
          <w:i/>
        </w:rPr>
        <w:t>Secretaría de Transporte</w:t>
      </w:r>
      <w:r w:rsidRPr="005A1A96">
        <w:t>;</w:t>
      </w:r>
    </w:p>
    <w:p w14:paraId="77966840" w14:textId="77777777" w:rsidR="00FA6F39" w:rsidRPr="005A1A96" w:rsidRDefault="00FA6F39" w:rsidP="00FA6F39">
      <w:pPr>
        <w:ind w:left="567" w:hanging="567"/>
      </w:pPr>
    </w:p>
    <w:p w14:paraId="602A4860" w14:textId="77777777" w:rsidR="00FA6F39" w:rsidRPr="005A1A96" w:rsidRDefault="00FA6F39" w:rsidP="00FA6F39">
      <w:pPr>
        <w:ind w:left="567" w:hanging="567"/>
      </w:pPr>
      <w:r w:rsidRPr="005A1A96">
        <w:t>20.</w:t>
      </w:r>
      <w:r w:rsidRPr="005A1A96">
        <w:tab/>
      </w:r>
      <w:r w:rsidRPr="005A1A96">
        <w:rPr>
          <w:i/>
        </w:rPr>
        <w:t>Secretaría de la Hacienda Pública</w:t>
      </w:r>
      <w:r w:rsidRPr="005A1A96">
        <w:t>;</w:t>
      </w:r>
    </w:p>
    <w:p w14:paraId="512775A6" w14:textId="77777777" w:rsidR="00FA6F39" w:rsidRPr="005A1A96" w:rsidRDefault="00FA6F39" w:rsidP="00FA6F39">
      <w:pPr>
        <w:ind w:left="567" w:hanging="567"/>
      </w:pPr>
    </w:p>
    <w:p w14:paraId="71D934EC" w14:textId="77777777" w:rsidR="00FA6F39" w:rsidRPr="005A1A96" w:rsidRDefault="00FA6F39" w:rsidP="00FA6F39">
      <w:pPr>
        <w:ind w:left="567" w:hanging="567"/>
      </w:pPr>
      <w:r w:rsidRPr="005A1A96">
        <w:t>21.</w:t>
      </w:r>
      <w:r w:rsidRPr="005A1A96">
        <w:tab/>
      </w:r>
      <w:r w:rsidRPr="005A1A96">
        <w:rPr>
          <w:i/>
        </w:rPr>
        <w:t>Secretaría de Planeación y Participación Ciudadana</w:t>
      </w:r>
      <w:r w:rsidRPr="005A1A96">
        <w:t>;</w:t>
      </w:r>
    </w:p>
    <w:p w14:paraId="34D036D9" w14:textId="77777777" w:rsidR="00FA6F39" w:rsidRPr="005A1A96" w:rsidRDefault="00FA6F39" w:rsidP="00FA6F39">
      <w:pPr>
        <w:ind w:left="567" w:hanging="567"/>
      </w:pPr>
    </w:p>
    <w:p w14:paraId="32D4F913" w14:textId="77777777" w:rsidR="00FA6F39" w:rsidRPr="005A1A96" w:rsidRDefault="00FA6F39" w:rsidP="00FA6F39">
      <w:pPr>
        <w:ind w:left="567" w:hanging="567"/>
      </w:pPr>
      <w:r w:rsidRPr="005A1A96">
        <w:t>22.</w:t>
      </w:r>
      <w:r w:rsidRPr="005A1A96">
        <w:tab/>
      </w:r>
      <w:r w:rsidRPr="005A1A96">
        <w:rPr>
          <w:i/>
        </w:rPr>
        <w:t>Secretaría de Salud</w:t>
      </w:r>
      <w:r w:rsidRPr="005A1A96">
        <w:t>;</w:t>
      </w:r>
    </w:p>
    <w:p w14:paraId="2F642A5D" w14:textId="77777777" w:rsidR="00FA6F39" w:rsidRPr="005A1A96" w:rsidRDefault="00FA6F39" w:rsidP="00FA6F39">
      <w:pPr>
        <w:ind w:left="567" w:hanging="567"/>
      </w:pPr>
    </w:p>
    <w:p w14:paraId="30BA112C" w14:textId="77777777" w:rsidR="00FA6F39" w:rsidRPr="005A1A96" w:rsidRDefault="00FA6F39" w:rsidP="00FA6F39">
      <w:pPr>
        <w:ind w:left="567" w:hanging="567"/>
      </w:pPr>
      <w:r w:rsidRPr="005A1A96">
        <w:t>23.</w:t>
      </w:r>
      <w:r w:rsidRPr="005A1A96">
        <w:tab/>
      </w:r>
      <w:r w:rsidRPr="005A1A96">
        <w:rPr>
          <w:i/>
        </w:rPr>
        <w:t>Secretaria de Seguridad</w:t>
      </w:r>
      <w:r w:rsidRPr="005A1A96">
        <w:t>;</w:t>
      </w:r>
    </w:p>
    <w:p w14:paraId="6D318139" w14:textId="77777777" w:rsidR="00FA6F39" w:rsidRPr="005A1A96" w:rsidRDefault="00FA6F39" w:rsidP="00FA6F39">
      <w:pPr>
        <w:ind w:left="567" w:hanging="567"/>
      </w:pPr>
    </w:p>
    <w:p w14:paraId="1F376969" w14:textId="77777777" w:rsidR="00FA6F39" w:rsidRPr="005A1A96" w:rsidRDefault="00FA6F39" w:rsidP="00FA6F39">
      <w:pPr>
        <w:ind w:left="567" w:hanging="567"/>
      </w:pPr>
      <w:r w:rsidRPr="005A1A96">
        <w:t>24.</w:t>
      </w:r>
      <w:r w:rsidRPr="005A1A96">
        <w:tab/>
      </w:r>
      <w:r w:rsidRPr="005A1A96">
        <w:rPr>
          <w:i/>
        </w:rPr>
        <w:t>Secretaria del Sistema de Asistencia Social</w:t>
      </w:r>
      <w:r w:rsidRPr="005A1A96">
        <w:t>;</w:t>
      </w:r>
    </w:p>
    <w:p w14:paraId="2BD3A4CE" w14:textId="77777777" w:rsidR="00FA6F39" w:rsidRPr="005A1A96" w:rsidRDefault="00FA6F39" w:rsidP="00FA6F39">
      <w:pPr>
        <w:ind w:left="567" w:hanging="567"/>
      </w:pPr>
    </w:p>
    <w:p w14:paraId="71664D7F" w14:textId="77777777" w:rsidR="00FA6F39" w:rsidRPr="005A1A96" w:rsidRDefault="00FA6F39" w:rsidP="00FA6F39">
      <w:pPr>
        <w:ind w:left="567" w:hanging="567"/>
      </w:pPr>
      <w:r w:rsidRPr="005A1A96">
        <w:t>25.</w:t>
      </w:r>
      <w:r w:rsidRPr="005A1A96">
        <w:tab/>
      </w:r>
      <w:r w:rsidRPr="005A1A96">
        <w:rPr>
          <w:i/>
        </w:rPr>
        <w:t>Secretaría de Trabajo y Previsión Social</w:t>
      </w:r>
      <w:r w:rsidRPr="005A1A96">
        <w:t>; un</w:t>
      </w:r>
    </w:p>
    <w:p w14:paraId="7CB7F918" w14:textId="77777777" w:rsidR="00FA6F39" w:rsidRPr="005A1A96" w:rsidRDefault="00FA6F39" w:rsidP="00FA6F39">
      <w:pPr>
        <w:ind w:left="567" w:hanging="567"/>
      </w:pPr>
    </w:p>
    <w:p w14:paraId="38DC0694" w14:textId="77777777" w:rsidR="00FA6F39" w:rsidRPr="005A1A96" w:rsidRDefault="00FA6F39" w:rsidP="00FA6F39">
      <w:pPr>
        <w:ind w:left="567" w:hanging="567"/>
      </w:pPr>
      <w:r w:rsidRPr="005A1A96">
        <w:t>26.</w:t>
      </w:r>
      <w:r w:rsidRPr="005A1A96">
        <w:tab/>
      </w:r>
      <w:r w:rsidRPr="005A1A96">
        <w:rPr>
          <w:i/>
        </w:rPr>
        <w:t>Secretaría de Turismo</w:t>
      </w:r>
      <w:r w:rsidRPr="005A1A96">
        <w:t>.</w:t>
      </w:r>
    </w:p>
    <w:p w14:paraId="6BF53527" w14:textId="77777777" w:rsidR="00FA6F39" w:rsidRPr="005A1A96" w:rsidRDefault="00FA6F39" w:rsidP="00FA6F39">
      <w:pPr>
        <w:rPr>
          <w:rFonts w:eastAsia="Calibri"/>
        </w:rPr>
      </w:pPr>
    </w:p>
    <w:p w14:paraId="31536CB5" w14:textId="687E2EB3" w:rsidR="00751A0A" w:rsidRPr="005A1A96" w:rsidRDefault="00751A0A" w:rsidP="00751A0A">
      <w:pPr>
        <w:rPr>
          <w:iCs/>
        </w:rPr>
      </w:pPr>
      <w:r w:rsidRPr="005A1A96">
        <w:rPr>
          <w:iCs/>
        </w:rPr>
        <w:br w:type="page"/>
      </w:r>
    </w:p>
    <w:p w14:paraId="39050DC2" w14:textId="4BD265CA" w:rsidR="00FA6F39" w:rsidRPr="005A1A96" w:rsidRDefault="00751A0A" w:rsidP="00FA6F39">
      <w:pPr>
        <w:tabs>
          <w:tab w:val="left" w:pos="1418"/>
        </w:tabs>
        <w:rPr>
          <w:iCs/>
        </w:rPr>
      </w:pPr>
      <w:r w:rsidRPr="005A1A96">
        <w:rPr>
          <w:iCs/>
        </w:rPr>
        <w:t>2</w:t>
      </w:r>
      <w:r w:rsidR="00FA6F39" w:rsidRPr="005A1A96">
        <w:rPr>
          <w:iCs/>
        </w:rPr>
        <w:t>. apakšsaraksts</w:t>
      </w:r>
      <w:r w:rsidR="00FA6F39" w:rsidRPr="005A1A96">
        <w:rPr>
          <w:iCs/>
        </w:rPr>
        <w:tab/>
        <w:t>Citas struktūras</w:t>
      </w:r>
    </w:p>
    <w:p w14:paraId="11ED973B" w14:textId="77777777" w:rsidR="00FA6F39" w:rsidRPr="005A1A96" w:rsidRDefault="00FA6F39" w:rsidP="00FA6F39"/>
    <w:p w14:paraId="62CF7E69" w14:textId="77777777" w:rsidR="00FA6F39" w:rsidRPr="005A1A96" w:rsidRDefault="00FA6F39" w:rsidP="00FA6F39">
      <w:pPr>
        <w:ind w:left="567" w:hanging="567"/>
      </w:pPr>
      <w:r w:rsidRPr="005A1A96">
        <w:t>1.</w:t>
      </w:r>
      <w:r w:rsidRPr="005A1A96">
        <w:tab/>
      </w:r>
      <w:r w:rsidRPr="00A8284C">
        <w:rPr>
          <w:i/>
          <w:iCs/>
        </w:rPr>
        <w:t>Agencia de Energía del Estado de Jalisco</w:t>
      </w:r>
      <w:r w:rsidRPr="005A1A96">
        <w:t xml:space="preserve"> – </w:t>
      </w:r>
      <w:r w:rsidRPr="00A8284C">
        <w:rPr>
          <w:i/>
          <w:iCs/>
        </w:rPr>
        <w:t>AEEJ;</w:t>
      </w:r>
    </w:p>
    <w:p w14:paraId="4D316307" w14:textId="77777777" w:rsidR="00FA6F39" w:rsidRPr="005A1A96" w:rsidRDefault="00FA6F39" w:rsidP="00FA6F39">
      <w:pPr>
        <w:ind w:left="567" w:hanging="567"/>
      </w:pPr>
    </w:p>
    <w:p w14:paraId="7AB0D80F" w14:textId="77777777" w:rsidR="00FA6F39" w:rsidRPr="005A1A96" w:rsidRDefault="00FA6F39" w:rsidP="00FA6F39">
      <w:pPr>
        <w:ind w:left="567" w:hanging="567"/>
      </w:pPr>
      <w:r w:rsidRPr="005A1A96">
        <w:t>2.</w:t>
      </w:r>
      <w:r w:rsidRPr="005A1A96">
        <w:tab/>
      </w:r>
      <w:r w:rsidRPr="00A8284C">
        <w:rPr>
          <w:i/>
          <w:iCs/>
        </w:rPr>
        <w:t>Agencia Estatal de Entretenimiento de Jalisco</w:t>
      </w:r>
      <w:r w:rsidRPr="005A1A96">
        <w:t>;</w:t>
      </w:r>
    </w:p>
    <w:p w14:paraId="6D5DB374" w14:textId="77777777" w:rsidR="00FA6F39" w:rsidRPr="005A1A96" w:rsidRDefault="00FA6F39" w:rsidP="00FA6F39">
      <w:pPr>
        <w:ind w:left="567" w:hanging="567"/>
      </w:pPr>
    </w:p>
    <w:p w14:paraId="3EBA5AA8" w14:textId="77777777" w:rsidR="00FA6F39" w:rsidRPr="00A8284C" w:rsidRDefault="00FA6F39" w:rsidP="00FA6F39">
      <w:pPr>
        <w:ind w:left="567" w:hanging="567"/>
        <w:rPr>
          <w:i/>
          <w:iCs/>
        </w:rPr>
      </w:pPr>
      <w:r w:rsidRPr="005A1A96">
        <w:t>3.</w:t>
      </w:r>
      <w:r w:rsidRPr="005A1A96">
        <w:tab/>
      </w:r>
      <w:r w:rsidRPr="00A8284C">
        <w:rPr>
          <w:i/>
          <w:iCs/>
        </w:rPr>
        <w:t>Agencia Integral de Regulación de Emisiones (AIRE);</w:t>
      </w:r>
    </w:p>
    <w:p w14:paraId="0E34C011" w14:textId="77777777" w:rsidR="00FA6F39" w:rsidRPr="005A1A96" w:rsidRDefault="00FA6F39" w:rsidP="00FA6F39">
      <w:pPr>
        <w:ind w:left="567" w:hanging="567"/>
      </w:pPr>
    </w:p>
    <w:p w14:paraId="18B90845" w14:textId="77777777" w:rsidR="00FA6F39" w:rsidRPr="005A1A96" w:rsidRDefault="00FA6F39" w:rsidP="00FA6F39">
      <w:pPr>
        <w:ind w:left="567" w:hanging="567"/>
      </w:pPr>
      <w:r w:rsidRPr="005A1A96">
        <w:t>4.</w:t>
      </w:r>
      <w:r w:rsidRPr="005A1A96">
        <w:tab/>
      </w:r>
      <w:r w:rsidRPr="00A8284C">
        <w:rPr>
          <w:i/>
          <w:iCs/>
        </w:rPr>
        <w:t>Agencia para el Desarrollo de Industrias Creativas y Digitales del Estado de Jalisco</w:t>
      </w:r>
      <w:r w:rsidRPr="005A1A96">
        <w:t>;</w:t>
      </w:r>
    </w:p>
    <w:p w14:paraId="0D7F0C79" w14:textId="77777777" w:rsidR="00FA6F39" w:rsidRPr="005A1A96" w:rsidRDefault="00FA6F39" w:rsidP="00FA6F39">
      <w:pPr>
        <w:ind w:left="567" w:hanging="567"/>
      </w:pPr>
    </w:p>
    <w:p w14:paraId="5E0E236B" w14:textId="77777777" w:rsidR="00FA6F39" w:rsidRPr="00A8284C" w:rsidRDefault="00FA6F39" w:rsidP="00FA6F39">
      <w:pPr>
        <w:ind w:left="567" w:hanging="567"/>
        <w:rPr>
          <w:i/>
          <w:iCs/>
        </w:rPr>
      </w:pPr>
      <w:r w:rsidRPr="005A1A96">
        <w:t>5.</w:t>
      </w:r>
      <w:r w:rsidRPr="005A1A96">
        <w:tab/>
      </w:r>
      <w:r w:rsidRPr="00A8284C">
        <w:rPr>
          <w:i/>
          <w:iCs/>
        </w:rPr>
        <w:t>Bosque La Primavera;</w:t>
      </w:r>
    </w:p>
    <w:p w14:paraId="5F71B92E" w14:textId="77777777" w:rsidR="00FA6F39" w:rsidRPr="005A1A96" w:rsidRDefault="00FA6F39" w:rsidP="00FA6F39">
      <w:pPr>
        <w:ind w:left="567" w:hanging="567"/>
      </w:pPr>
    </w:p>
    <w:p w14:paraId="28D9F679" w14:textId="77777777" w:rsidR="00FA6F39" w:rsidRPr="00A8284C" w:rsidRDefault="00FA6F39" w:rsidP="00FA6F39">
      <w:pPr>
        <w:ind w:left="567" w:hanging="567"/>
        <w:rPr>
          <w:i/>
          <w:iCs/>
        </w:rPr>
      </w:pPr>
      <w:r w:rsidRPr="005A1A96">
        <w:t>6.</w:t>
      </w:r>
      <w:r w:rsidRPr="005A1A96">
        <w:tab/>
      </w:r>
      <w:r w:rsidRPr="00A8284C">
        <w:rPr>
          <w:i/>
          <w:iCs/>
        </w:rPr>
        <w:t>Centro de Coordinación, Comando, Control, Comunicaciones y Computo de Estado de Jalisco – Escudo Urbano C5;</w:t>
      </w:r>
    </w:p>
    <w:p w14:paraId="4CD154DA" w14:textId="77777777" w:rsidR="00FA6F39" w:rsidRPr="005A1A96" w:rsidRDefault="00FA6F39" w:rsidP="00FA6F39">
      <w:pPr>
        <w:ind w:left="567" w:hanging="567"/>
      </w:pPr>
    </w:p>
    <w:p w14:paraId="15B10152" w14:textId="77777777" w:rsidR="00FA6F39" w:rsidRPr="00A8284C" w:rsidRDefault="00FA6F39" w:rsidP="00FA6F39">
      <w:pPr>
        <w:ind w:left="567" w:hanging="567"/>
        <w:rPr>
          <w:i/>
          <w:iCs/>
        </w:rPr>
      </w:pPr>
      <w:r w:rsidRPr="005A1A96">
        <w:t>7.</w:t>
      </w:r>
      <w:r w:rsidRPr="005A1A96">
        <w:tab/>
      </w:r>
      <w:r w:rsidRPr="00A8284C">
        <w:rPr>
          <w:i/>
          <w:iCs/>
        </w:rPr>
        <w:t>Centro de Justicia para las Mujeres del Estado de Jalisco;</w:t>
      </w:r>
    </w:p>
    <w:p w14:paraId="428C5D43" w14:textId="77777777" w:rsidR="00FA6F39" w:rsidRPr="005A1A96" w:rsidRDefault="00FA6F39" w:rsidP="00FA6F39">
      <w:pPr>
        <w:ind w:left="567" w:hanging="567"/>
      </w:pPr>
    </w:p>
    <w:p w14:paraId="1DE2AF34" w14:textId="77777777" w:rsidR="00FA6F39" w:rsidRPr="00A8284C" w:rsidRDefault="00FA6F39" w:rsidP="00FA6F39">
      <w:pPr>
        <w:ind w:left="567" w:hanging="567"/>
        <w:rPr>
          <w:i/>
          <w:iCs/>
        </w:rPr>
      </w:pPr>
      <w:r w:rsidRPr="005A1A96">
        <w:t>8.</w:t>
      </w:r>
      <w:r w:rsidRPr="005A1A96">
        <w:tab/>
      </w:r>
      <w:r w:rsidRPr="00A8284C">
        <w:rPr>
          <w:i/>
          <w:iCs/>
        </w:rPr>
        <w:t>Colegio de Bachilleres del Estado de Jalisco – COBAEJ;</w:t>
      </w:r>
    </w:p>
    <w:p w14:paraId="1C682BE5" w14:textId="77777777" w:rsidR="00FA6F39" w:rsidRPr="005A1A96" w:rsidRDefault="00FA6F39" w:rsidP="00FA6F39">
      <w:pPr>
        <w:ind w:left="567" w:hanging="567"/>
      </w:pPr>
    </w:p>
    <w:p w14:paraId="6368A709" w14:textId="77777777" w:rsidR="00FA6F39" w:rsidRPr="005A1A96" w:rsidRDefault="00FA6F39" w:rsidP="00FA6F39">
      <w:pPr>
        <w:ind w:left="567" w:hanging="567"/>
      </w:pPr>
      <w:r w:rsidRPr="005A1A96">
        <w:t>9.</w:t>
      </w:r>
      <w:r w:rsidRPr="005A1A96">
        <w:tab/>
      </w:r>
      <w:r w:rsidRPr="00A8284C">
        <w:rPr>
          <w:i/>
          <w:iCs/>
        </w:rPr>
        <w:t>Colegio de Educación Profesional Técnica del Estado de Jalisco – CONALEP;</w:t>
      </w:r>
    </w:p>
    <w:p w14:paraId="40DD02F9" w14:textId="77777777" w:rsidR="00FA6F39" w:rsidRPr="005A1A96" w:rsidRDefault="00FA6F39" w:rsidP="00FA6F39">
      <w:pPr>
        <w:ind w:left="567" w:hanging="567"/>
      </w:pPr>
    </w:p>
    <w:p w14:paraId="79C7EA36" w14:textId="77777777" w:rsidR="00FA6F39" w:rsidRPr="00A8284C" w:rsidRDefault="00FA6F39" w:rsidP="00FA6F39">
      <w:pPr>
        <w:ind w:left="567" w:hanging="567"/>
        <w:rPr>
          <w:i/>
          <w:iCs/>
        </w:rPr>
      </w:pPr>
      <w:r w:rsidRPr="005A1A96">
        <w:t>10.</w:t>
      </w:r>
      <w:r w:rsidRPr="005A1A96">
        <w:tab/>
      </w:r>
      <w:r w:rsidRPr="00A8284C">
        <w:rPr>
          <w:i/>
          <w:iCs/>
        </w:rPr>
        <w:t>Colegio de Estudios Científicos y Tecnológicos del Estado de Jalisco – CECYTEJ;</w:t>
      </w:r>
    </w:p>
    <w:p w14:paraId="05711F12" w14:textId="77777777" w:rsidR="00FA6F39" w:rsidRPr="005A1A96" w:rsidRDefault="00FA6F39" w:rsidP="00FA6F39">
      <w:pPr>
        <w:ind w:left="567" w:hanging="567"/>
      </w:pPr>
    </w:p>
    <w:p w14:paraId="4A1F2755" w14:textId="2834B5E2" w:rsidR="00751A0A" w:rsidRPr="005A1A96" w:rsidRDefault="00751A0A" w:rsidP="00751A0A">
      <w:r w:rsidRPr="005A1A96">
        <w:br w:type="page"/>
      </w:r>
    </w:p>
    <w:p w14:paraId="5FC195FB" w14:textId="093255F4" w:rsidR="00FA6F39" w:rsidRPr="005A1A96" w:rsidRDefault="00751A0A" w:rsidP="00FA6F39">
      <w:pPr>
        <w:ind w:left="567" w:hanging="567"/>
      </w:pPr>
      <w:r w:rsidRPr="005A1A96">
        <w:t>1</w:t>
      </w:r>
      <w:r w:rsidR="00FA6F39" w:rsidRPr="005A1A96">
        <w:t>1.</w:t>
      </w:r>
      <w:r w:rsidR="00FA6F39" w:rsidRPr="005A1A96">
        <w:tab/>
      </w:r>
      <w:r w:rsidR="00FA6F39" w:rsidRPr="005A1A96">
        <w:rPr>
          <w:i/>
        </w:rPr>
        <w:t>Comisión de Arbitraje Médico del Estado de Jalisco – CAMEJAL</w:t>
      </w:r>
      <w:r w:rsidR="00FA6F39" w:rsidRPr="005A1A96">
        <w:t>;</w:t>
      </w:r>
    </w:p>
    <w:p w14:paraId="20A3B0FA" w14:textId="77777777" w:rsidR="00FA6F39" w:rsidRPr="005A1A96" w:rsidRDefault="00FA6F39" w:rsidP="00FA6F39">
      <w:pPr>
        <w:ind w:left="567" w:hanging="567"/>
      </w:pPr>
    </w:p>
    <w:p w14:paraId="42C924C9" w14:textId="77777777" w:rsidR="00FA6F39" w:rsidRPr="005A1A96" w:rsidRDefault="00FA6F39" w:rsidP="00FA6F39">
      <w:pPr>
        <w:ind w:left="567" w:hanging="567"/>
      </w:pPr>
      <w:r w:rsidRPr="005A1A96">
        <w:t>12.</w:t>
      </w:r>
      <w:r w:rsidRPr="005A1A96">
        <w:tab/>
      </w:r>
      <w:r w:rsidRPr="005A1A96">
        <w:rPr>
          <w:i/>
        </w:rPr>
        <w:t>Comisión Estatal del Agua de Jalisco – CEA</w:t>
      </w:r>
      <w:r w:rsidRPr="005A1A96">
        <w:t>;</w:t>
      </w:r>
    </w:p>
    <w:p w14:paraId="3995152D" w14:textId="77777777" w:rsidR="00FA6F39" w:rsidRPr="005A1A96" w:rsidRDefault="00FA6F39" w:rsidP="00FA6F39">
      <w:pPr>
        <w:ind w:left="567" w:hanging="567"/>
      </w:pPr>
    </w:p>
    <w:p w14:paraId="275A373E" w14:textId="77777777" w:rsidR="00FA6F39" w:rsidRPr="005A1A96" w:rsidRDefault="00FA6F39" w:rsidP="00FA6F39">
      <w:pPr>
        <w:ind w:left="567" w:hanging="567"/>
      </w:pPr>
      <w:r w:rsidRPr="005A1A96">
        <w:t>13.</w:t>
      </w:r>
      <w:r w:rsidRPr="005A1A96">
        <w:tab/>
      </w:r>
      <w:r w:rsidRPr="005A1A96">
        <w:rPr>
          <w:i/>
        </w:rPr>
        <w:t>Comisión Estatal Indígena – CEI</w:t>
      </w:r>
      <w:r w:rsidRPr="005A1A96">
        <w:t>;</w:t>
      </w:r>
    </w:p>
    <w:p w14:paraId="4B05FB79" w14:textId="77777777" w:rsidR="00FA6F39" w:rsidRPr="005A1A96" w:rsidRDefault="00FA6F39" w:rsidP="00FA6F39">
      <w:pPr>
        <w:ind w:left="567" w:hanging="567"/>
      </w:pPr>
    </w:p>
    <w:p w14:paraId="3F8D2268" w14:textId="77777777" w:rsidR="00FA6F39" w:rsidRPr="005A1A96" w:rsidRDefault="00FA6F39" w:rsidP="00FA6F39">
      <w:pPr>
        <w:ind w:left="567" w:hanging="567"/>
      </w:pPr>
      <w:r w:rsidRPr="005A1A96">
        <w:t>14.</w:t>
      </w:r>
      <w:r w:rsidRPr="005A1A96">
        <w:tab/>
      </w:r>
      <w:r w:rsidRPr="005A1A96">
        <w:rPr>
          <w:i/>
        </w:rPr>
        <w:t>Consejo Estatal de Ciencia y Tecnología – COECYTJAL</w:t>
      </w:r>
      <w:r w:rsidRPr="005A1A96">
        <w:t>;</w:t>
      </w:r>
    </w:p>
    <w:p w14:paraId="246DB445" w14:textId="77777777" w:rsidR="00FA6F39" w:rsidRPr="005A1A96" w:rsidRDefault="00FA6F39" w:rsidP="00FA6F39">
      <w:pPr>
        <w:ind w:left="567" w:hanging="567"/>
      </w:pPr>
    </w:p>
    <w:p w14:paraId="1FA96F4B" w14:textId="77777777" w:rsidR="00FA6F39" w:rsidRPr="005A1A96" w:rsidRDefault="00FA6F39" w:rsidP="00FA6F39">
      <w:pPr>
        <w:ind w:left="567" w:hanging="567"/>
      </w:pPr>
      <w:r w:rsidRPr="005A1A96">
        <w:t>15.</w:t>
      </w:r>
      <w:r w:rsidRPr="005A1A96">
        <w:tab/>
      </w:r>
      <w:r w:rsidRPr="005A1A96">
        <w:rPr>
          <w:i/>
        </w:rPr>
        <w:t>Consejo Estatal de Promoción Económica – CEPE</w:t>
      </w:r>
      <w:r w:rsidRPr="005A1A96">
        <w:t>;</w:t>
      </w:r>
    </w:p>
    <w:p w14:paraId="421F5AE0" w14:textId="77777777" w:rsidR="00FA6F39" w:rsidRPr="005A1A96" w:rsidRDefault="00FA6F39" w:rsidP="00FA6F39">
      <w:pPr>
        <w:ind w:left="567" w:hanging="567"/>
      </w:pPr>
    </w:p>
    <w:p w14:paraId="47EE19EB" w14:textId="77777777" w:rsidR="00FA6F39" w:rsidRPr="005A1A96" w:rsidRDefault="00FA6F39" w:rsidP="00FA6F39">
      <w:pPr>
        <w:ind w:left="567" w:hanging="567"/>
      </w:pPr>
      <w:r w:rsidRPr="005A1A96">
        <w:t>16.</w:t>
      </w:r>
      <w:r w:rsidRPr="005A1A96">
        <w:tab/>
      </w:r>
      <w:r w:rsidRPr="005A1A96">
        <w:rPr>
          <w:i/>
        </w:rPr>
        <w:t>Consejo Estatal de Trasplantes de Órganos y Tejidos CETOT</w:t>
      </w:r>
      <w:r w:rsidRPr="005A1A96">
        <w:t>;</w:t>
      </w:r>
    </w:p>
    <w:p w14:paraId="14651E58" w14:textId="77777777" w:rsidR="00FA6F39" w:rsidRPr="005A1A96" w:rsidRDefault="00FA6F39" w:rsidP="00FA6F39">
      <w:pPr>
        <w:ind w:left="567" w:hanging="567"/>
      </w:pPr>
    </w:p>
    <w:p w14:paraId="0649E4DF" w14:textId="77777777" w:rsidR="00FA6F39" w:rsidRPr="005A1A96" w:rsidRDefault="00FA6F39" w:rsidP="00FA6F39">
      <w:pPr>
        <w:ind w:left="567" w:hanging="567"/>
      </w:pPr>
      <w:r w:rsidRPr="005A1A96">
        <w:t>17.</w:t>
      </w:r>
      <w:r w:rsidRPr="005A1A96">
        <w:tab/>
      </w:r>
      <w:r w:rsidRPr="005A1A96">
        <w:rPr>
          <w:i/>
        </w:rPr>
        <w:t>Consejo Estatal para el Fomento Deportivo – CODE</w:t>
      </w:r>
      <w:r w:rsidRPr="005A1A96">
        <w:t>;</w:t>
      </w:r>
    </w:p>
    <w:p w14:paraId="5BDDFCC0" w14:textId="77777777" w:rsidR="00FA6F39" w:rsidRPr="005A1A96" w:rsidRDefault="00FA6F39" w:rsidP="00FA6F39">
      <w:pPr>
        <w:ind w:left="567" w:hanging="567"/>
      </w:pPr>
    </w:p>
    <w:p w14:paraId="6E36455D" w14:textId="77777777" w:rsidR="00FA6F39" w:rsidRPr="005A1A96" w:rsidRDefault="00FA6F39" w:rsidP="00FA6F39">
      <w:pPr>
        <w:ind w:left="567" w:hanging="567"/>
      </w:pPr>
      <w:r w:rsidRPr="005A1A96">
        <w:t>18.</w:t>
      </w:r>
      <w:r w:rsidRPr="005A1A96">
        <w:tab/>
      </w:r>
      <w:r w:rsidRPr="005A1A96">
        <w:rPr>
          <w:i/>
        </w:rPr>
        <w:t>Escuela de conservación y Restauración de Occidente – ECRO</w:t>
      </w:r>
      <w:r w:rsidRPr="005A1A96">
        <w:t>;</w:t>
      </w:r>
    </w:p>
    <w:p w14:paraId="330FE50A" w14:textId="77777777" w:rsidR="00FA6F39" w:rsidRPr="005A1A96" w:rsidRDefault="00FA6F39" w:rsidP="00FA6F39">
      <w:pPr>
        <w:ind w:left="567" w:hanging="567"/>
      </w:pPr>
    </w:p>
    <w:p w14:paraId="03D28BF9" w14:textId="77777777" w:rsidR="00FA6F39" w:rsidRPr="005A1A96" w:rsidRDefault="00FA6F39" w:rsidP="00FA6F39">
      <w:pPr>
        <w:ind w:left="567" w:hanging="567"/>
      </w:pPr>
      <w:r w:rsidRPr="005A1A96">
        <w:t>19.</w:t>
      </w:r>
      <w:r w:rsidRPr="005A1A96">
        <w:tab/>
      </w:r>
      <w:r w:rsidRPr="005A1A96">
        <w:rPr>
          <w:i/>
        </w:rPr>
        <w:t>Fiscalía Especializada en el Combate a la Corrupción</w:t>
      </w:r>
      <w:r w:rsidRPr="005A1A96">
        <w:t>;</w:t>
      </w:r>
    </w:p>
    <w:p w14:paraId="3F50930B" w14:textId="77777777" w:rsidR="00FA6F39" w:rsidRPr="005A1A96" w:rsidRDefault="00FA6F39" w:rsidP="00FA6F39">
      <w:pPr>
        <w:ind w:left="567" w:hanging="567"/>
      </w:pPr>
    </w:p>
    <w:p w14:paraId="1125E0B2" w14:textId="77777777" w:rsidR="00FA6F39" w:rsidRPr="005A1A96" w:rsidRDefault="00FA6F39" w:rsidP="00FA6F39">
      <w:pPr>
        <w:ind w:left="567" w:hanging="567"/>
      </w:pPr>
      <w:r w:rsidRPr="005A1A96">
        <w:t>20.</w:t>
      </w:r>
      <w:r w:rsidRPr="005A1A96">
        <w:tab/>
      </w:r>
      <w:r w:rsidRPr="005A1A96">
        <w:rPr>
          <w:i/>
        </w:rPr>
        <w:t>Hogar Cabañas</w:t>
      </w:r>
      <w:r w:rsidRPr="005A1A96">
        <w:t>;</w:t>
      </w:r>
    </w:p>
    <w:p w14:paraId="7529BC04" w14:textId="77777777" w:rsidR="00FA6F39" w:rsidRPr="005A1A96" w:rsidRDefault="00FA6F39" w:rsidP="00FA6F39">
      <w:pPr>
        <w:ind w:left="567" w:hanging="567"/>
      </w:pPr>
    </w:p>
    <w:p w14:paraId="5D1EDDDD" w14:textId="77777777" w:rsidR="00FA6F39" w:rsidRPr="005A1A96" w:rsidRDefault="00FA6F39" w:rsidP="00FA6F39">
      <w:pPr>
        <w:ind w:left="567" w:hanging="567"/>
      </w:pPr>
      <w:r w:rsidRPr="005A1A96">
        <w:t>21.</w:t>
      </w:r>
      <w:r w:rsidRPr="005A1A96">
        <w:tab/>
      </w:r>
      <w:r w:rsidRPr="005A1A96">
        <w:rPr>
          <w:i/>
        </w:rPr>
        <w:t>Hospital Civil de Guadalajara (HCG)</w:t>
      </w:r>
      <w:r w:rsidRPr="005A1A96">
        <w:t>;</w:t>
      </w:r>
    </w:p>
    <w:p w14:paraId="04323D3B" w14:textId="77777777" w:rsidR="00FA6F39" w:rsidRPr="005A1A96" w:rsidRDefault="00FA6F39" w:rsidP="00FA6F39">
      <w:pPr>
        <w:ind w:left="567" w:hanging="567"/>
      </w:pPr>
    </w:p>
    <w:p w14:paraId="1663C106" w14:textId="77777777" w:rsidR="00FA6F39" w:rsidRPr="005A1A96" w:rsidRDefault="00FA6F39" w:rsidP="00FA6F39">
      <w:pPr>
        <w:ind w:left="567" w:hanging="567"/>
      </w:pPr>
      <w:r w:rsidRPr="005A1A96">
        <w:t>22.</w:t>
      </w:r>
      <w:r w:rsidRPr="005A1A96">
        <w:tab/>
      </w:r>
      <w:r w:rsidRPr="005A1A96">
        <w:rPr>
          <w:i/>
        </w:rPr>
        <w:t>Industria Jalisciense de Rehabilitación Social (INJALRESO)</w:t>
      </w:r>
      <w:r w:rsidRPr="005A1A96">
        <w:t>;</w:t>
      </w:r>
    </w:p>
    <w:p w14:paraId="0BF0CCB0" w14:textId="77777777" w:rsidR="00FA6F39" w:rsidRPr="005A1A96" w:rsidRDefault="00FA6F39" w:rsidP="00FA6F39">
      <w:pPr>
        <w:ind w:left="567" w:hanging="567"/>
      </w:pPr>
    </w:p>
    <w:p w14:paraId="086EE0E0" w14:textId="20B5AE98" w:rsidR="00751A0A" w:rsidRPr="005A1A96" w:rsidRDefault="00751A0A" w:rsidP="00751A0A">
      <w:r w:rsidRPr="005A1A96">
        <w:br w:type="page"/>
      </w:r>
    </w:p>
    <w:p w14:paraId="2FE936AF" w14:textId="74F7C00D" w:rsidR="00FA6F39" w:rsidRPr="005A1A96" w:rsidRDefault="00751A0A" w:rsidP="00FA6F39">
      <w:pPr>
        <w:ind w:left="567" w:hanging="567"/>
      </w:pPr>
      <w:r w:rsidRPr="005A1A96">
        <w:t>2</w:t>
      </w:r>
      <w:r w:rsidR="00FA6F39" w:rsidRPr="005A1A96">
        <w:t>3.</w:t>
      </w:r>
      <w:r w:rsidR="00FA6F39" w:rsidRPr="005A1A96">
        <w:tab/>
      </w:r>
      <w:r w:rsidR="00FA6F39" w:rsidRPr="005A1A96">
        <w:rPr>
          <w:i/>
        </w:rPr>
        <w:t>Instituto Cultural Cabañas – ICC</w:t>
      </w:r>
      <w:r w:rsidR="00FA6F39" w:rsidRPr="005A1A96">
        <w:t>;</w:t>
      </w:r>
    </w:p>
    <w:p w14:paraId="20E39AA3" w14:textId="77777777" w:rsidR="00FA6F39" w:rsidRPr="005A1A96" w:rsidRDefault="00FA6F39" w:rsidP="00FA6F39">
      <w:pPr>
        <w:ind w:left="567" w:hanging="567"/>
      </w:pPr>
    </w:p>
    <w:p w14:paraId="56B0287E" w14:textId="77777777" w:rsidR="00FA6F39" w:rsidRPr="005A1A96" w:rsidRDefault="00FA6F39" w:rsidP="00FA6F39">
      <w:pPr>
        <w:ind w:left="567" w:hanging="567"/>
      </w:pPr>
      <w:r w:rsidRPr="005A1A96">
        <w:t>24.</w:t>
      </w:r>
      <w:r w:rsidRPr="005A1A96">
        <w:tab/>
      </w:r>
      <w:r w:rsidRPr="005A1A96">
        <w:rPr>
          <w:i/>
        </w:rPr>
        <w:t>Instituto de Formación para el Trabajo del Estado de Jalisco – IDEFT</w:t>
      </w:r>
      <w:r w:rsidRPr="005A1A96">
        <w:t>;</w:t>
      </w:r>
    </w:p>
    <w:p w14:paraId="3F0E5C57" w14:textId="77777777" w:rsidR="00FA6F39" w:rsidRPr="005A1A96" w:rsidRDefault="00FA6F39" w:rsidP="00FA6F39">
      <w:pPr>
        <w:ind w:left="567" w:hanging="567"/>
      </w:pPr>
    </w:p>
    <w:p w14:paraId="24F94508" w14:textId="77777777" w:rsidR="00FA6F39" w:rsidRPr="005A1A96" w:rsidRDefault="00FA6F39" w:rsidP="00FA6F39">
      <w:pPr>
        <w:ind w:left="567" w:hanging="567"/>
      </w:pPr>
      <w:r w:rsidRPr="005A1A96">
        <w:t>25.</w:t>
      </w:r>
      <w:r w:rsidRPr="005A1A96">
        <w:tab/>
      </w:r>
      <w:r w:rsidRPr="005A1A96">
        <w:rPr>
          <w:i/>
        </w:rPr>
        <w:t>Instituto de Información Estadística y Geográfica del Estado de Jalisco – IIEG</w:t>
      </w:r>
      <w:r w:rsidRPr="005A1A96">
        <w:t>;</w:t>
      </w:r>
    </w:p>
    <w:p w14:paraId="09DA0C11" w14:textId="77777777" w:rsidR="00FA6F39" w:rsidRPr="005A1A96" w:rsidRDefault="00FA6F39" w:rsidP="00FA6F39">
      <w:pPr>
        <w:ind w:left="567" w:hanging="567"/>
      </w:pPr>
    </w:p>
    <w:p w14:paraId="0D0D9895" w14:textId="77777777" w:rsidR="00FA6F39" w:rsidRPr="005A1A96" w:rsidRDefault="00FA6F39" w:rsidP="00FA6F39">
      <w:pPr>
        <w:ind w:left="567" w:hanging="567"/>
      </w:pPr>
      <w:r w:rsidRPr="005A1A96">
        <w:t>26.</w:t>
      </w:r>
      <w:r w:rsidRPr="005A1A96">
        <w:tab/>
      </w:r>
      <w:r w:rsidRPr="005A1A96">
        <w:rPr>
          <w:i/>
        </w:rPr>
        <w:t>Instituto de la Infraestructura Física Educativa del Estado de Jalisco (INFEJAL)</w:t>
      </w:r>
      <w:r w:rsidRPr="005A1A96">
        <w:t>;</w:t>
      </w:r>
    </w:p>
    <w:p w14:paraId="5DA34CA4" w14:textId="77777777" w:rsidR="00FA6F39" w:rsidRPr="005A1A96" w:rsidRDefault="00FA6F39" w:rsidP="00FA6F39">
      <w:pPr>
        <w:ind w:left="567" w:hanging="567"/>
      </w:pPr>
    </w:p>
    <w:p w14:paraId="5CC0187A" w14:textId="77777777" w:rsidR="00FA6F39" w:rsidRPr="005A1A96" w:rsidRDefault="00FA6F39" w:rsidP="00FA6F39">
      <w:pPr>
        <w:ind w:left="567" w:hanging="567"/>
      </w:pPr>
      <w:r w:rsidRPr="005A1A96">
        <w:t>27.</w:t>
      </w:r>
      <w:r w:rsidRPr="005A1A96">
        <w:tab/>
      </w:r>
      <w:r w:rsidRPr="005A1A96">
        <w:rPr>
          <w:i/>
        </w:rPr>
        <w:t>Instituto de Pensiones del Estado</w:t>
      </w:r>
      <w:r w:rsidRPr="005A1A96">
        <w:t>;</w:t>
      </w:r>
    </w:p>
    <w:p w14:paraId="5077E58C" w14:textId="77777777" w:rsidR="00FA6F39" w:rsidRPr="005A1A96" w:rsidRDefault="00FA6F39" w:rsidP="00FA6F39">
      <w:pPr>
        <w:ind w:left="567" w:hanging="567"/>
      </w:pPr>
    </w:p>
    <w:p w14:paraId="22AE14E9" w14:textId="77777777" w:rsidR="00FA6F39" w:rsidRPr="005A1A96" w:rsidRDefault="00FA6F39" w:rsidP="00FA6F39">
      <w:pPr>
        <w:ind w:left="567" w:hanging="567"/>
      </w:pPr>
      <w:r w:rsidRPr="005A1A96">
        <w:t>28.</w:t>
      </w:r>
      <w:r w:rsidRPr="005A1A96">
        <w:tab/>
      </w:r>
      <w:r w:rsidRPr="005A1A96">
        <w:rPr>
          <w:i/>
        </w:rPr>
        <w:t>Instituto Estatal para la Educación de Jóvenes y Adultos – INEEJAD</w:t>
      </w:r>
      <w:r w:rsidRPr="005A1A96">
        <w:t>;</w:t>
      </w:r>
    </w:p>
    <w:p w14:paraId="0B64FB73" w14:textId="77777777" w:rsidR="00FA6F39" w:rsidRPr="005A1A96" w:rsidRDefault="00FA6F39" w:rsidP="00FA6F39">
      <w:pPr>
        <w:ind w:left="567" w:hanging="567"/>
      </w:pPr>
    </w:p>
    <w:p w14:paraId="3C0F2539" w14:textId="77777777" w:rsidR="00FA6F39" w:rsidRPr="005A1A96" w:rsidRDefault="00FA6F39" w:rsidP="00FA6F39">
      <w:pPr>
        <w:ind w:left="567" w:hanging="567"/>
      </w:pPr>
      <w:r w:rsidRPr="005A1A96">
        <w:t>29.</w:t>
      </w:r>
      <w:r w:rsidRPr="005A1A96">
        <w:tab/>
      </w:r>
      <w:r w:rsidRPr="005A1A96">
        <w:rPr>
          <w:i/>
        </w:rPr>
        <w:t>Instituto Jalisciense de Cancerología – IJC</w:t>
      </w:r>
      <w:r w:rsidRPr="005A1A96">
        <w:t>;</w:t>
      </w:r>
    </w:p>
    <w:p w14:paraId="2C13C942" w14:textId="77777777" w:rsidR="00FA6F39" w:rsidRPr="005A1A96" w:rsidRDefault="00FA6F39" w:rsidP="00FA6F39">
      <w:pPr>
        <w:ind w:left="567" w:hanging="567"/>
      </w:pPr>
    </w:p>
    <w:p w14:paraId="0E1CC2BE" w14:textId="77777777" w:rsidR="00FA6F39" w:rsidRPr="005A1A96" w:rsidRDefault="00FA6F39" w:rsidP="00FA6F39">
      <w:pPr>
        <w:ind w:left="567" w:hanging="567"/>
      </w:pPr>
      <w:r w:rsidRPr="005A1A96">
        <w:t>30.</w:t>
      </w:r>
      <w:r w:rsidRPr="005A1A96">
        <w:tab/>
      </w:r>
      <w:r w:rsidRPr="005A1A96">
        <w:rPr>
          <w:i/>
        </w:rPr>
        <w:t>Instituto Jalisciense de Ciencias Forenses IJCF</w:t>
      </w:r>
      <w:r w:rsidRPr="005A1A96">
        <w:t>;</w:t>
      </w:r>
    </w:p>
    <w:p w14:paraId="0067BDBB" w14:textId="77777777" w:rsidR="00FA6F39" w:rsidRPr="005A1A96" w:rsidRDefault="00FA6F39" w:rsidP="00FA6F39">
      <w:pPr>
        <w:ind w:left="567" w:hanging="567"/>
      </w:pPr>
    </w:p>
    <w:p w14:paraId="26E66615" w14:textId="77777777" w:rsidR="00FA6F39" w:rsidRPr="005A1A96" w:rsidRDefault="00FA6F39" w:rsidP="00FA6F39">
      <w:pPr>
        <w:ind w:left="567" w:hanging="567"/>
      </w:pPr>
      <w:r w:rsidRPr="005A1A96">
        <w:t>31.</w:t>
      </w:r>
      <w:r w:rsidRPr="005A1A96">
        <w:tab/>
      </w:r>
      <w:r w:rsidRPr="005A1A96">
        <w:rPr>
          <w:i/>
        </w:rPr>
        <w:t>Instituto Jalisciense de la Vivienda – IJALVI</w:t>
      </w:r>
      <w:r w:rsidRPr="005A1A96">
        <w:t>;</w:t>
      </w:r>
    </w:p>
    <w:p w14:paraId="6FE7017A" w14:textId="77777777" w:rsidR="00FA6F39" w:rsidRPr="005A1A96" w:rsidRDefault="00FA6F39" w:rsidP="00FA6F39">
      <w:pPr>
        <w:ind w:left="567" w:hanging="567"/>
      </w:pPr>
    </w:p>
    <w:p w14:paraId="0C30A959" w14:textId="77777777" w:rsidR="00FA6F39" w:rsidRPr="005A1A96" w:rsidRDefault="00FA6F39" w:rsidP="00FA6F39">
      <w:pPr>
        <w:ind w:left="567" w:hanging="567"/>
      </w:pPr>
      <w:r w:rsidRPr="005A1A96">
        <w:t>32.</w:t>
      </w:r>
      <w:r w:rsidRPr="005A1A96">
        <w:tab/>
      </w:r>
      <w:r w:rsidRPr="005A1A96">
        <w:rPr>
          <w:i/>
        </w:rPr>
        <w:t>Museos Exposiciones y Galerías de Jalisco</w:t>
      </w:r>
      <w:r w:rsidRPr="005A1A96">
        <w:t>;</w:t>
      </w:r>
    </w:p>
    <w:p w14:paraId="41DD70E8" w14:textId="77777777" w:rsidR="00FA6F39" w:rsidRPr="005A1A96" w:rsidRDefault="00FA6F39" w:rsidP="00FA6F39">
      <w:pPr>
        <w:ind w:left="567" w:hanging="567"/>
      </w:pPr>
    </w:p>
    <w:p w14:paraId="6741493F" w14:textId="77777777" w:rsidR="00FA6F39" w:rsidRPr="005A1A96" w:rsidRDefault="00FA6F39" w:rsidP="00FA6F39">
      <w:pPr>
        <w:ind w:left="567" w:hanging="567"/>
      </w:pPr>
      <w:r w:rsidRPr="005A1A96">
        <w:t>33.</w:t>
      </w:r>
      <w:r w:rsidRPr="005A1A96">
        <w:tab/>
      </w:r>
      <w:r w:rsidRPr="005A1A96">
        <w:rPr>
          <w:i/>
        </w:rPr>
        <w:t>Organismo Operador del Parque de la Solidaridad</w:t>
      </w:r>
      <w:r w:rsidRPr="005A1A96">
        <w:t>;</w:t>
      </w:r>
    </w:p>
    <w:p w14:paraId="4EA3F557" w14:textId="77777777" w:rsidR="00FA6F39" w:rsidRPr="005A1A96" w:rsidRDefault="00FA6F39" w:rsidP="00FA6F39">
      <w:pPr>
        <w:ind w:left="567" w:hanging="567"/>
      </w:pPr>
    </w:p>
    <w:p w14:paraId="0307E353" w14:textId="77777777" w:rsidR="00FA6F39" w:rsidRPr="005A1A96" w:rsidRDefault="00FA6F39" w:rsidP="00FA6F39">
      <w:pPr>
        <w:ind w:left="567" w:hanging="567"/>
      </w:pPr>
      <w:r w:rsidRPr="005A1A96">
        <w:t>34.</w:t>
      </w:r>
      <w:r w:rsidRPr="005A1A96">
        <w:tab/>
      </w:r>
      <w:r w:rsidRPr="005A1A96">
        <w:rPr>
          <w:i/>
        </w:rPr>
        <w:t>Parque Metropolitano de Guadalajara</w:t>
      </w:r>
      <w:r w:rsidRPr="005A1A96">
        <w:t>;</w:t>
      </w:r>
    </w:p>
    <w:p w14:paraId="60A89D06" w14:textId="77777777" w:rsidR="00FA6F39" w:rsidRPr="005A1A96" w:rsidRDefault="00FA6F39" w:rsidP="00FA6F39">
      <w:pPr>
        <w:ind w:left="567" w:hanging="567"/>
      </w:pPr>
    </w:p>
    <w:p w14:paraId="22F60E8E" w14:textId="549925D1" w:rsidR="00751A0A" w:rsidRPr="005A1A96" w:rsidRDefault="00751A0A" w:rsidP="00751A0A">
      <w:r w:rsidRPr="005A1A96">
        <w:br w:type="page"/>
      </w:r>
    </w:p>
    <w:p w14:paraId="3F9CE006" w14:textId="124CA0AA" w:rsidR="00FA6F39" w:rsidRPr="005A1A96" w:rsidRDefault="00751A0A" w:rsidP="00FA6F39">
      <w:pPr>
        <w:ind w:left="567" w:hanging="567"/>
      </w:pPr>
      <w:r w:rsidRPr="005A1A96">
        <w:t>3</w:t>
      </w:r>
      <w:r w:rsidR="00FA6F39" w:rsidRPr="005A1A96">
        <w:t>5.</w:t>
      </w:r>
      <w:r w:rsidR="00FA6F39" w:rsidRPr="005A1A96">
        <w:tab/>
      </w:r>
      <w:r w:rsidR="00FA6F39" w:rsidRPr="005A1A96">
        <w:rPr>
          <w:i/>
        </w:rPr>
        <w:t>Procuraduría de Desarrollo Urbano</w:t>
      </w:r>
      <w:r w:rsidR="00FA6F39" w:rsidRPr="005A1A96">
        <w:t>;</w:t>
      </w:r>
    </w:p>
    <w:p w14:paraId="004B25CB" w14:textId="77777777" w:rsidR="00FA6F39" w:rsidRPr="005A1A96" w:rsidRDefault="00FA6F39" w:rsidP="00FA6F39">
      <w:pPr>
        <w:ind w:left="567" w:hanging="567"/>
      </w:pPr>
    </w:p>
    <w:p w14:paraId="5DF58787" w14:textId="77777777" w:rsidR="00FA6F39" w:rsidRPr="005A1A96" w:rsidRDefault="00FA6F39" w:rsidP="00FA6F39">
      <w:pPr>
        <w:ind w:left="567" w:hanging="567"/>
      </w:pPr>
      <w:r w:rsidRPr="005A1A96">
        <w:t>36.</w:t>
      </w:r>
      <w:r w:rsidRPr="005A1A96">
        <w:tab/>
      </w:r>
      <w:r w:rsidRPr="005A1A96">
        <w:rPr>
          <w:i/>
        </w:rPr>
        <w:t>Régimen Estatal de Protección Social en Salud de Jalisco – REPSS</w:t>
      </w:r>
      <w:r w:rsidRPr="005A1A96">
        <w:t>;</w:t>
      </w:r>
    </w:p>
    <w:p w14:paraId="2F5D3B62" w14:textId="77777777" w:rsidR="00FA6F39" w:rsidRPr="005A1A96" w:rsidRDefault="00FA6F39" w:rsidP="00FA6F39">
      <w:pPr>
        <w:ind w:left="567" w:hanging="567"/>
      </w:pPr>
    </w:p>
    <w:p w14:paraId="26BBF1B3" w14:textId="77777777" w:rsidR="00FA6F39" w:rsidRPr="005A1A96" w:rsidRDefault="00FA6F39" w:rsidP="00FA6F39">
      <w:pPr>
        <w:ind w:left="567" w:hanging="567"/>
      </w:pPr>
      <w:r w:rsidRPr="005A1A96">
        <w:t>37.</w:t>
      </w:r>
      <w:r w:rsidRPr="005A1A96">
        <w:tab/>
      </w:r>
      <w:r w:rsidRPr="005A1A96">
        <w:rPr>
          <w:i/>
        </w:rPr>
        <w:t>Secretaría Ejecutiva del Sistema Estatal Anticorrupción</w:t>
      </w:r>
      <w:r w:rsidRPr="005A1A96">
        <w:t>;</w:t>
      </w:r>
    </w:p>
    <w:p w14:paraId="1334245D" w14:textId="77777777" w:rsidR="00FA6F39" w:rsidRPr="005A1A96" w:rsidRDefault="00FA6F39" w:rsidP="00FA6F39">
      <w:pPr>
        <w:ind w:left="567" w:hanging="567"/>
      </w:pPr>
    </w:p>
    <w:p w14:paraId="5263D070" w14:textId="77777777" w:rsidR="00FA6F39" w:rsidRPr="005A1A96" w:rsidRDefault="00FA6F39" w:rsidP="00FA6F39">
      <w:pPr>
        <w:ind w:left="567" w:hanging="567"/>
      </w:pPr>
      <w:r w:rsidRPr="005A1A96">
        <w:t>38.</w:t>
      </w:r>
      <w:r w:rsidRPr="005A1A96">
        <w:tab/>
      </w:r>
      <w:r w:rsidRPr="005A1A96">
        <w:rPr>
          <w:i/>
        </w:rPr>
        <w:t>Secretaría Ejecutiva del Sistema Estatal Anticorrupción</w:t>
      </w:r>
      <w:r w:rsidRPr="005A1A96">
        <w:t>;</w:t>
      </w:r>
    </w:p>
    <w:p w14:paraId="5A402B8F" w14:textId="77777777" w:rsidR="00FA6F39" w:rsidRPr="005A1A96" w:rsidRDefault="00FA6F39" w:rsidP="00FA6F39">
      <w:pPr>
        <w:ind w:left="567" w:hanging="567"/>
      </w:pPr>
    </w:p>
    <w:p w14:paraId="6AD3E2BD" w14:textId="77777777" w:rsidR="00FA6F39" w:rsidRPr="005A1A96" w:rsidRDefault="00FA6F39" w:rsidP="00FA6F39">
      <w:pPr>
        <w:ind w:left="567" w:hanging="567"/>
      </w:pPr>
      <w:r w:rsidRPr="005A1A96">
        <w:t>39.</w:t>
      </w:r>
      <w:r w:rsidRPr="005A1A96">
        <w:tab/>
      </w:r>
      <w:r w:rsidRPr="005A1A96">
        <w:rPr>
          <w:i/>
        </w:rPr>
        <w:t>Servicios de Salud Jalisco – SSJ</w:t>
      </w:r>
      <w:r w:rsidRPr="005A1A96">
        <w:t>;</w:t>
      </w:r>
    </w:p>
    <w:p w14:paraId="5DAE6C09" w14:textId="77777777" w:rsidR="00FA6F39" w:rsidRPr="005A1A96" w:rsidRDefault="00FA6F39" w:rsidP="00FA6F39">
      <w:pPr>
        <w:ind w:left="567" w:hanging="567"/>
      </w:pPr>
    </w:p>
    <w:p w14:paraId="07738D62" w14:textId="77777777" w:rsidR="00FA6F39" w:rsidRPr="005A1A96" w:rsidRDefault="00FA6F39" w:rsidP="00FA6F39">
      <w:pPr>
        <w:ind w:left="567" w:hanging="567"/>
      </w:pPr>
      <w:r w:rsidRPr="005A1A96">
        <w:t>40.</w:t>
      </w:r>
      <w:r w:rsidRPr="005A1A96">
        <w:tab/>
      </w:r>
      <w:r w:rsidRPr="005A1A96">
        <w:rPr>
          <w:i/>
        </w:rPr>
        <w:t>Servicios y Transportes – SyT</w:t>
      </w:r>
      <w:r w:rsidRPr="005A1A96">
        <w:t>;</w:t>
      </w:r>
    </w:p>
    <w:p w14:paraId="7703A298" w14:textId="77777777" w:rsidR="00FA6F39" w:rsidRPr="005A1A96" w:rsidRDefault="00FA6F39" w:rsidP="00FA6F39">
      <w:pPr>
        <w:ind w:left="567" w:hanging="567"/>
      </w:pPr>
    </w:p>
    <w:p w14:paraId="618191AF" w14:textId="77777777" w:rsidR="00FA6F39" w:rsidRPr="005A1A96" w:rsidRDefault="00FA6F39" w:rsidP="00FA6F39">
      <w:pPr>
        <w:ind w:left="567" w:hanging="567"/>
      </w:pPr>
      <w:r w:rsidRPr="005A1A96">
        <w:t>41.</w:t>
      </w:r>
      <w:r w:rsidRPr="005A1A96">
        <w:tab/>
      </w:r>
      <w:r w:rsidRPr="005A1A96">
        <w:rPr>
          <w:i/>
        </w:rPr>
        <w:t>Sistema de Servicios de Agua Potable, Drenaje y Alcantarillado de Puerto Vallarta, Jalisco – SEAPAL</w:t>
      </w:r>
      <w:r w:rsidRPr="005A1A96">
        <w:t>;</w:t>
      </w:r>
    </w:p>
    <w:p w14:paraId="42BED924" w14:textId="77777777" w:rsidR="00FA6F39" w:rsidRPr="005A1A96" w:rsidRDefault="00FA6F39" w:rsidP="00FA6F39">
      <w:pPr>
        <w:ind w:left="567" w:hanging="567"/>
      </w:pPr>
    </w:p>
    <w:p w14:paraId="2E9D0981" w14:textId="77777777" w:rsidR="00FA6F39" w:rsidRPr="005A1A96" w:rsidRDefault="00FA6F39" w:rsidP="00FA6F39">
      <w:pPr>
        <w:ind w:left="567" w:hanging="567"/>
      </w:pPr>
      <w:r w:rsidRPr="005A1A96">
        <w:t>42.</w:t>
      </w:r>
      <w:r w:rsidRPr="005A1A96">
        <w:tab/>
      </w:r>
      <w:r w:rsidRPr="005A1A96">
        <w:rPr>
          <w:i/>
        </w:rPr>
        <w:t>Sistema de Tren Eléctrico Urbano – SITEUR</w:t>
      </w:r>
      <w:r w:rsidRPr="005A1A96">
        <w:t>;</w:t>
      </w:r>
    </w:p>
    <w:p w14:paraId="59826205" w14:textId="77777777" w:rsidR="00FA6F39" w:rsidRPr="005A1A96" w:rsidRDefault="00FA6F39" w:rsidP="00FA6F39">
      <w:pPr>
        <w:ind w:left="567" w:hanging="567"/>
      </w:pPr>
    </w:p>
    <w:p w14:paraId="79F73095" w14:textId="77777777" w:rsidR="00FA6F39" w:rsidRPr="005A1A96" w:rsidRDefault="00FA6F39" w:rsidP="00FA6F39">
      <w:pPr>
        <w:ind w:left="567" w:hanging="567"/>
      </w:pPr>
      <w:r w:rsidRPr="005A1A96">
        <w:t>43.</w:t>
      </w:r>
      <w:r w:rsidRPr="005A1A96">
        <w:tab/>
      </w:r>
      <w:r w:rsidRPr="005A1A96">
        <w:rPr>
          <w:i/>
        </w:rPr>
        <w:t>Sistema Intermunicipal de los Servicios de Agua Potable y Alcantarillado – SIAPA</w:t>
      </w:r>
      <w:r w:rsidRPr="005A1A96">
        <w:t>;</w:t>
      </w:r>
    </w:p>
    <w:p w14:paraId="1B0FAB02" w14:textId="77777777" w:rsidR="00FA6F39" w:rsidRPr="005A1A96" w:rsidRDefault="00FA6F39" w:rsidP="00FA6F39">
      <w:pPr>
        <w:ind w:left="567" w:hanging="567"/>
      </w:pPr>
    </w:p>
    <w:p w14:paraId="43202E57" w14:textId="77777777" w:rsidR="00FA6F39" w:rsidRPr="005A1A96" w:rsidRDefault="00FA6F39" w:rsidP="00FA6F39">
      <w:pPr>
        <w:ind w:left="567" w:hanging="567"/>
      </w:pPr>
      <w:r w:rsidRPr="005A1A96">
        <w:t>44.</w:t>
      </w:r>
      <w:r w:rsidRPr="005A1A96">
        <w:tab/>
      </w:r>
      <w:r w:rsidRPr="005A1A96">
        <w:rPr>
          <w:i/>
        </w:rPr>
        <w:t>Sistema Jalisciense de Radio y Televisión – SJRTV</w:t>
      </w:r>
      <w:r w:rsidRPr="005A1A96">
        <w:t>;</w:t>
      </w:r>
    </w:p>
    <w:p w14:paraId="449E8570" w14:textId="77777777" w:rsidR="00FA6F39" w:rsidRPr="005A1A96" w:rsidRDefault="00FA6F39" w:rsidP="00FA6F39">
      <w:pPr>
        <w:ind w:left="567" w:hanging="567"/>
      </w:pPr>
    </w:p>
    <w:p w14:paraId="1071FE9E" w14:textId="77777777" w:rsidR="00FA6F39" w:rsidRPr="005A1A96" w:rsidRDefault="00FA6F39" w:rsidP="00FA6F39">
      <w:pPr>
        <w:ind w:left="567" w:hanging="567"/>
      </w:pPr>
      <w:r w:rsidRPr="005A1A96">
        <w:t>45.</w:t>
      </w:r>
      <w:r w:rsidRPr="005A1A96">
        <w:tab/>
      </w:r>
      <w:r w:rsidRPr="005A1A96">
        <w:rPr>
          <w:i/>
        </w:rPr>
        <w:t>Sistema para el Desarrollo Integral de la Familia – DIF</w:t>
      </w:r>
      <w:r w:rsidRPr="005A1A96">
        <w:t>;</w:t>
      </w:r>
    </w:p>
    <w:p w14:paraId="0041C094" w14:textId="77777777" w:rsidR="00FA6F39" w:rsidRPr="005A1A96" w:rsidRDefault="00FA6F39" w:rsidP="00FA6F39">
      <w:pPr>
        <w:ind w:left="567" w:hanging="567"/>
      </w:pPr>
    </w:p>
    <w:p w14:paraId="171EE5E7" w14:textId="17669D98" w:rsidR="00751A0A" w:rsidRPr="005A1A96" w:rsidRDefault="00751A0A" w:rsidP="00751A0A">
      <w:r w:rsidRPr="005A1A96">
        <w:br w:type="page"/>
      </w:r>
    </w:p>
    <w:p w14:paraId="7585A4AF" w14:textId="56B89F6B" w:rsidR="00FA6F39" w:rsidRPr="005A1A96" w:rsidRDefault="00751A0A" w:rsidP="00FA6F39">
      <w:pPr>
        <w:ind w:left="567" w:hanging="567"/>
      </w:pPr>
      <w:r w:rsidRPr="005A1A96">
        <w:t>4</w:t>
      </w:r>
      <w:r w:rsidR="00FA6F39" w:rsidRPr="005A1A96">
        <w:t>6.</w:t>
      </w:r>
      <w:r w:rsidR="00FA6F39" w:rsidRPr="005A1A96">
        <w:tab/>
      </w:r>
      <w:r w:rsidR="00FA6F39" w:rsidRPr="005A1A96">
        <w:rPr>
          <w:i/>
        </w:rPr>
        <w:t>Unidad Estatal de Protección Civil y Bomberos Jalisco</w:t>
      </w:r>
      <w:r w:rsidR="00FA6F39" w:rsidRPr="005A1A96">
        <w:t>;</w:t>
      </w:r>
    </w:p>
    <w:p w14:paraId="230BD340" w14:textId="77777777" w:rsidR="00FA6F39" w:rsidRPr="005A1A96" w:rsidRDefault="00FA6F39" w:rsidP="00FA6F39">
      <w:pPr>
        <w:ind w:left="567" w:hanging="567"/>
      </w:pPr>
    </w:p>
    <w:p w14:paraId="17B401EA" w14:textId="77777777" w:rsidR="00FA6F39" w:rsidRPr="005A1A96" w:rsidRDefault="00FA6F39" w:rsidP="00FA6F39">
      <w:pPr>
        <w:ind w:left="567" w:hanging="567"/>
      </w:pPr>
      <w:r w:rsidRPr="005A1A96">
        <w:t>47.</w:t>
      </w:r>
      <w:r w:rsidRPr="005A1A96">
        <w:tab/>
      </w:r>
      <w:r w:rsidRPr="005A1A96">
        <w:rPr>
          <w:i/>
        </w:rPr>
        <w:t>Comisión Estatal de Bioética e Investigación de Jalisco</w:t>
      </w:r>
      <w:r w:rsidRPr="005A1A96">
        <w:t>;</w:t>
      </w:r>
    </w:p>
    <w:p w14:paraId="6FBA224E" w14:textId="77777777" w:rsidR="00FA6F39" w:rsidRPr="005A1A96" w:rsidRDefault="00FA6F39" w:rsidP="00FA6F39">
      <w:pPr>
        <w:ind w:left="567" w:hanging="567"/>
      </w:pPr>
    </w:p>
    <w:p w14:paraId="52C3024C" w14:textId="77777777" w:rsidR="00FA6F39" w:rsidRPr="005A1A96" w:rsidRDefault="00FA6F39" w:rsidP="00FA6F39">
      <w:pPr>
        <w:ind w:left="567" w:hanging="567"/>
      </w:pPr>
      <w:r w:rsidRPr="005A1A96">
        <w:t>48.</w:t>
      </w:r>
      <w:r w:rsidRPr="005A1A96">
        <w:tab/>
      </w:r>
      <w:r w:rsidRPr="005A1A96">
        <w:rPr>
          <w:i/>
        </w:rPr>
        <w:t>Comisión Estatal de Seguridad para el Manejo y uso de Plaguicidas, Fertilizantes y Sustancias Tóxicas</w:t>
      </w:r>
      <w:r w:rsidRPr="005A1A96">
        <w:t>;</w:t>
      </w:r>
    </w:p>
    <w:p w14:paraId="1E3BF01C" w14:textId="77777777" w:rsidR="00FA6F39" w:rsidRPr="005A1A96" w:rsidRDefault="00FA6F39" w:rsidP="00FA6F39">
      <w:pPr>
        <w:ind w:left="567" w:hanging="567"/>
      </w:pPr>
    </w:p>
    <w:p w14:paraId="7C77151F" w14:textId="77777777" w:rsidR="00FA6F39" w:rsidRPr="005A1A96" w:rsidRDefault="00FA6F39" w:rsidP="00FA6F39">
      <w:pPr>
        <w:ind w:left="567" w:hanging="567"/>
      </w:pPr>
      <w:r w:rsidRPr="005A1A96">
        <w:t>49.</w:t>
      </w:r>
      <w:r w:rsidRPr="005A1A96">
        <w:tab/>
      </w:r>
      <w:r w:rsidRPr="005A1A96">
        <w:rPr>
          <w:i/>
        </w:rPr>
        <w:t>Comisión Interinstitucional de Enfermeras del Estado de Jalisco – CIEEJ</w:t>
      </w:r>
      <w:r w:rsidRPr="005A1A96">
        <w:t>;</w:t>
      </w:r>
    </w:p>
    <w:p w14:paraId="7F7233E1" w14:textId="77777777" w:rsidR="00FA6F39" w:rsidRPr="005A1A96" w:rsidRDefault="00FA6F39" w:rsidP="00FA6F39">
      <w:pPr>
        <w:ind w:left="567" w:hanging="567"/>
      </w:pPr>
    </w:p>
    <w:p w14:paraId="5B3D350C" w14:textId="77777777" w:rsidR="00FA6F39" w:rsidRPr="005A1A96" w:rsidRDefault="00FA6F39" w:rsidP="00FA6F39">
      <w:pPr>
        <w:ind w:left="567" w:hanging="567"/>
      </w:pPr>
      <w:r w:rsidRPr="005A1A96">
        <w:t>50.</w:t>
      </w:r>
      <w:r w:rsidRPr="005A1A96">
        <w:tab/>
      </w:r>
      <w:r w:rsidRPr="005A1A96">
        <w:rPr>
          <w:i/>
        </w:rPr>
        <w:t>Comisión Interinstitucional de Profesionalización del Sistema de Seguridad Pública</w:t>
      </w:r>
      <w:r w:rsidRPr="005A1A96">
        <w:t>;</w:t>
      </w:r>
    </w:p>
    <w:p w14:paraId="5629065E" w14:textId="77777777" w:rsidR="00FA6F39" w:rsidRPr="005A1A96" w:rsidRDefault="00FA6F39" w:rsidP="00FA6F39">
      <w:pPr>
        <w:ind w:left="567" w:hanging="567"/>
      </w:pPr>
    </w:p>
    <w:p w14:paraId="7EE62B65" w14:textId="77777777" w:rsidR="00FA6F39" w:rsidRPr="005A1A96" w:rsidRDefault="00FA6F39" w:rsidP="00FA6F39">
      <w:pPr>
        <w:ind w:left="567" w:hanging="567"/>
      </w:pPr>
      <w:r w:rsidRPr="005A1A96">
        <w:t>51.</w:t>
      </w:r>
      <w:r w:rsidRPr="005A1A96">
        <w:tab/>
      </w:r>
      <w:r w:rsidRPr="005A1A96">
        <w:rPr>
          <w:i/>
        </w:rPr>
        <w:t>Comisión Interinstitucional de Salud Bucodental</w:t>
      </w:r>
      <w:r w:rsidRPr="005A1A96">
        <w:t>;</w:t>
      </w:r>
    </w:p>
    <w:p w14:paraId="5F1BCD6E" w14:textId="77777777" w:rsidR="00FA6F39" w:rsidRPr="005A1A96" w:rsidRDefault="00FA6F39" w:rsidP="00FA6F39">
      <w:pPr>
        <w:ind w:left="567" w:hanging="567"/>
      </w:pPr>
    </w:p>
    <w:p w14:paraId="48A4EC06" w14:textId="77777777" w:rsidR="00FA6F39" w:rsidRPr="005A1A96" w:rsidRDefault="00FA6F39" w:rsidP="00FA6F39">
      <w:pPr>
        <w:ind w:left="567" w:hanging="567"/>
      </w:pPr>
      <w:r w:rsidRPr="005A1A96">
        <w:t>52.</w:t>
      </w:r>
      <w:r w:rsidRPr="005A1A96">
        <w:tab/>
      </w:r>
      <w:r w:rsidRPr="005A1A96">
        <w:rPr>
          <w:i/>
        </w:rPr>
        <w:t>Comisión Interinstitucional para la Formación de Recursos Humanos para la Salud</w:t>
      </w:r>
      <w:r w:rsidRPr="005A1A96">
        <w:t>;</w:t>
      </w:r>
    </w:p>
    <w:p w14:paraId="79FF6DB4" w14:textId="77777777" w:rsidR="00FA6F39" w:rsidRPr="005A1A96" w:rsidRDefault="00FA6F39" w:rsidP="00FA6F39">
      <w:pPr>
        <w:ind w:left="567" w:hanging="567"/>
      </w:pPr>
    </w:p>
    <w:p w14:paraId="57209630" w14:textId="77777777" w:rsidR="00FA6F39" w:rsidRPr="005A1A96" w:rsidRDefault="00FA6F39" w:rsidP="00FA6F39">
      <w:pPr>
        <w:ind w:left="567" w:hanging="567"/>
      </w:pPr>
      <w:r w:rsidRPr="005A1A96">
        <w:t>53.</w:t>
      </w:r>
      <w:r w:rsidRPr="005A1A96">
        <w:tab/>
      </w:r>
      <w:r w:rsidRPr="005A1A96">
        <w:rPr>
          <w:i/>
        </w:rPr>
        <w:t>Comité de Mejora Regulatoria del Estado de Jalisco (COMERJAL)</w:t>
      </w:r>
      <w:r w:rsidRPr="005A1A96">
        <w:t>;</w:t>
      </w:r>
    </w:p>
    <w:p w14:paraId="182E9CC3" w14:textId="77777777" w:rsidR="00FA6F39" w:rsidRPr="005A1A96" w:rsidRDefault="00FA6F39" w:rsidP="00FA6F39">
      <w:pPr>
        <w:ind w:left="567" w:hanging="567"/>
      </w:pPr>
    </w:p>
    <w:p w14:paraId="4F4098D7" w14:textId="77777777" w:rsidR="00FA6F39" w:rsidRPr="005A1A96" w:rsidRDefault="00FA6F39" w:rsidP="00FA6F39">
      <w:pPr>
        <w:ind w:left="567" w:hanging="567"/>
      </w:pPr>
      <w:r w:rsidRPr="005A1A96">
        <w:t>54.</w:t>
      </w:r>
      <w:r w:rsidRPr="005A1A96">
        <w:tab/>
      </w:r>
      <w:r w:rsidRPr="005A1A96">
        <w:rPr>
          <w:i/>
        </w:rPr>
        <w:t>Comité Estatal de Prevención de Seguridad Civil</w:t>
      </w:r>
      <w:r w:rsidRPr="005A1A96">
        <w:t>;</w:t>
      </w:r>
    </w:p>
    <w:p w14:paraId="7C344C30" w14:textId="77777777" w:rsidR="00FA6F39" w:rsidRPr="005A1A96" w:rsidRDefault="00FA6F39" w:rsidP="00FA6F39">
      <w:pPr>
        <w:ind w:left="567" w:hanging="567"/>
      </w:pPr>
    </w:p>
    <w:p w14:paraId="7D5BD6B4" w14:textId="77777777" w:rsidR="00FA6F39" w:rsidRPr="005A1A96" w:rsidRDefault="00FA6F39" w:rsidP="00FA6F39">
      <w:pPr>
        <w:ind w:left="567" w:hanging="567"/>
      </w:pPr>
      <w:r w:rsidRPr="005A1A96">
        <w:t>55.</w:t>
      </w:r>
      <w:r w:rsidRPr="005A1A96">
        <w:tab/>
      </w:r>
      <w:r w:rsidRPr="005A1A96">
        <w:rPr>
          <w:i/>
        </w:rPr>
        <w:t>Comité Estatal de Reservas Territoriales para el Desarrollo Urbano Industrial y Regularización de la Tenencia de la Tierra</w:t>
      </w:r>
      <w:r w:rsidRPr="005A1A96">
        <w:t>;</w:t>
      </w:r>
    </w:p>
    <w:p w14:paraId="4748AE9A" w14:textId="77777777" w:rsidR="00FA6F39" w:rsidRPr="005A1A96" w:rsidRDefault="00FA6F39" w:rsidP="00FA6F39">
      <w:pPr>
        <w:ind w:left="567" w:hanging="567"/>
      </w:pPr>
    </w:p>
    <w:p w14:paraId="4A5F237C" w14:textId="77777777" w:rsidR="00FA6F39" w:rsidRPr="005A1A96" w:rsidRDefault="00FA6F39" w:rsidP="00FA6F39">
      <w:pPr>
        <w:ind w:left="567" w:hanging="567"/>
      </w:pPr>
      <w:r w:rsidRPr="005A1A96">
        <w:t>56.</w:t>
      </w:r>
      <w:r w:rsidRPr="005A1A96">
        <w:tab/>
      </w:r>
      <w:r w:rsidRPr="005A1A96">
        <w:rPr>
          <w:i/>
        </w:rPr>
        <w:t>Comité Estatal para la Desregulación y Promoción Económica – CEDESPE</w:t>
      </w:r>
      <w:r w:rsidRPr="005A1A96">
        <w:t>;</w:t>
      </w:r>
    </w:p>
    <w:p w14:paraId="3EE12836" w14:textId="77777777" w:rsidR="00FA6F39" w:rsidRPr="005A1A96" w:rsidRDefault="00FA6F39" w:rsidP="00FA6F39">
      <w:pPr>
        <w:ind w:left="567" w:hanging="567"/>
      </w:pPr>
    </w:p>
    <w:p w14:paraId="3DABB78C" w14:textId="7FAD4C2C" w:rsidR="00751A0A" w:rsidRPr="005A1A96" w:rsidRDefault="00751A0A" w:rsidP="00751A0A">
      <w:r w:rsidRPr="005A1A96">
        <w:br w:type="page"/>
      </w:r>
    </w:p>
    <w:p w14:paraId="5ED06320" w14:textId="36503DC7" w:rsidR="00FA6F39" w:rsidRPr="005A1A96" w:rsidRDefault="00751A0A" w:rsidP="00FA6F39">
      <w:pPr>
        <w:ind w:left="567" w:hanging="567"/>
      </w:pPr>
      <w:r w:rsidRPr="005A1A96">
        <w:t>5</w:t>
      </w:r>
      <w:r w:rsidR="00FA6F39" w:rsidRPr="005A1A96">
        <w:t>7.</w:t>
      </w:r>
      <w:r w:rsidR="00FA6F39" w:rsidRPr="005A1A96">
        <w:tab/>
      </w:r>
      <w:r w:rsidR="00FA6F39" w:rsidRPr="005A1A96">
        <w:rPr>
          <w:i/>
        </w:rPr>
        <w:t>Comité Interinstitucional del Servicio Civil de Carrera del Sistema de Seguridad Pública – CISCCSSP</w:t>
      </w:r>
      <w:r w:rsidR="00FA6F39" w:rsidRPr="005A1A96">
        <w:t>;</w:t>
      </w:r>
    </w:p>
    <w:p w14:paraId="7B77B5B6" w14:textId="77777777" w:rsidR="00FA6F39" w:rsidRPr="005A1A96" w:rsidRDefault="00FA6F39" w:rsidP="00FA6F39">
      <w:pPr>
        <w:ind w:left="567" w:hanging="567"/>
      </w:pPr>
    </w:p>
    <w:p w14:paraId="3A830752" w14:textId="77777777" w:rsidR="00FA6F39" w:rsidRPr="005A1A96" w:rsidRDefault="00FA6F39" w:rsidP="00FA6F39">
      <w:pPr>
        <w:ind w:left="567" w:hanging="567"/>
      </w:pPr>
      <w:r w:rsidRPr="005A1A96">
        <w:t>58.</w:t>
      </w:r>
      <w:r w:rsidRPr="005A1A96">
        <w:tab/>
      </w:r>
      <w:r w:rsidRPr="005A1A96">
        <w:rPr>
          <w:i/>
        </w:rPr>
        <w:t>Consejo Agrario Estatal – CAE</w:t>
      </w:r>
      <w:r w:rsidRPr="005A1A96">
        <w:t>;</w:t>
      </w:r>
    </w:p>
    <w:p w14:paraId="4FBCA689" w14:textId="77777777" w:rsidR="00FA6F39" w:rsidRPr="005A1A96" w:rsidRDefault="00FA6F39" w:rsidP="00FA6F39">
      <w:pPr>
        <w:ind w:left="567" w:hanging="567"/>
      </w:pPr>
    </w:p>
    <w:p w14:paraId="134DB621" w14:textId="77777777" w:rsidR="00FA6F39" w:rsidRPr="005A1A96" w:rsidRDefault="00FA6F39" w:rsidP="00FA6F39">
      <w:pPr>
        <w:ind w:left="567" w:hanging="567"/>
      </w:pPr>
      <w:r w:rsidRPr="005A1A96">
        <w:t>59.</w:t>
      </w:r>
      <w:r w:rsidRPr="005A1A96">
        <w:tab/>
      </w:r>
      <w:r w:rsidRPr="005A1A96">
        <w:rPr>
          <w:i/>
        </w:rPr>
        <w:t>Consejo Consultivo Estatal de Vialidad Tránsito y Transporte</w:t>
      </w:r>
      <w:r w:rsidRPr="005A1A96">
        <w:t>;</w:t>
      </w:r>
    </w:p>
    <w:p w14:paraId="2750DA18" w14:textId="77777777" w:rsidR="00FA6F39" w:rsidRPr="005A1A96" w:rsidRDefault="00FA6F39" w:rsidP="00FA6F39">
      <w:pPr>
        <w:ind w:left="567" w:hanging="567"/>
      </w:pPr>
    </w:p>
    <w:p w14:paraId="63CB96D8" w14:textId="77777777" w:rsidR="00FA6F39" w:rsidRPr="005A1A96" w:rsidRDefault="00FA6F39" w:rsidP="00FA6F39">
      <w:pPr>
        <w:ind w:left="567" w:hanging="567"/>
      </w:pPr>
      <w:r w:rsidRPr="005A1A96">
        <w:t>60.</w:t>
      </w:r>
      <w:r w:rsidRPr="005A1A96">
        <w:tab/>
      </w:r>
      <w:r w:rsidRPr="005A1A96">
        <w:rPr>
          <w:i/>
        </w:rPr>
        <w:t>Consejo Consultivo Turístico del Estado de Jalisco</w:t>
      </w:r>
      <w:r w:rsidRPr="005A1A96">
        <w:t>;</w:t>
      </w:r>
    </w:p>
    <w:p w14:paraId="1466CB4A" w14:textId="77777777" w:rsidR="00FA6F39" w:rsidRPr="005A1A96" w:rsidRDefault="00FA6F39" w:rsidP="00FA6F39">
      <w:pPr>
        <w:ind w:left="567" w:hanging="567"/>
      </w:pPr>
    </w:p>
    <w:p w14:paraId="4691A229" w14:textId="77777777" w:rsidR="00FA6F39" w:rsidRPr="005A1A96" w:rsidRDefault="00FA6F39" w:rsidP="00FA6F39">
      <w:pPr>
        <w:ind w:left="567" w:hanging="567"/>
      </w:pPr>
      <w:r w:rsidRPr="005A1A96">
        <w:t>61.</w:t>
      </w:r>
      <w:r w:rsidRPr="005A1A96">
        <w:tab/>
      </w:r>
      <w:r w:rsidRPr="005A1A96">
        <w:rPr>
          <w:i/>
        </w:rPr>
        <w:t>Consejo de la Zona Metropolitana de Guadalajara</w:t>
      </w:r>
      <w:r w:rsidRPr="005A1A96">
        <w:t>; un</w:t>
      </w:r>
    </w:p>
    <w:p w14:paraId="5C06D549" w14:textId="77777777" w:rsidR="00FA6F39" w:rsidRPr="005A1A96" w:rsidRDefault="00FA6F39" w:rsidP="00FA6F39">
      <w:pPr>
        <w:ind w:left="567" w:hanging="567"/>
      </w:pPr>
    </w:p>
    <w:p w14:paraId="0D313BEC" w14:textId="77777777" w:rsidR="00FA6F39" w:rsidRPr="005A1A96" w:rsidRDefault="00FA6F39" w:rsidP="00FA6F39">
      <w:pPr>
        <w:ind w:left="567" w:hanging="567"/>
      </w:pPr>
      <w:r w:rsidRPr="005A1A96">
        <w:t>62.</w:t>
      </w:r>
      <w:r w:rsidRPr="005A1A96">
        <w:tab/>
      </w:r>
      <w:r w:rsidRPr="005A1A96">
        <w:rPr>
          <w:i/>
        </w:rPr>
        <w:t>Consejo Estatal para la Prevención y Atención a la Violencia Intrafamiliar – CEPAVI</w:t>
      </w:r>
      <w:r w:rsidRPr="005A1A96">
        <w:t>.</w:t>
      </w:r>
    </w:p>
    <w:p w14:paraId="34D47D84" w14:textId="77777777" w:rsidR="00FA6F39" w:rsidRPr="005A1A96" w:rsidRDefault="00FA6F39" w:rsidP="00FA6F39">
      <w:pPr>
        <w:rPr>
          <w:rFonts w:eastAsia="Calibri"/>
        </w:rPr>
      </w:pPr>
    </w:p>
    <w:p w14:paraId="56DFEDF2" w14:textId="77777777" w:rsidR="00FA6F39" w:rsidRPr="005A1A96" w:rsidRDefault="00FA6F39" w:rsidP="00FA6F39">
      <w:pPr>
        <w:ind w:left="567" w:hanging="567"/>
      </w:pPr>
      <w:r w:rsidRPr="005A1A96">
        <w:t>VIII.</w:t>
      </w:r>
      <w:r w:rsidRPr="005A1A96">
        <w:tab/>
        <w:t>MORELOSA</w:t>
      </w:r>
    </w:p>
    <w:p w14:paraId="67B83135" w14:textId="77777777" w:rsidR="00FA6F39" w:rsidRPr="005A1A96" w:rsidRDefault="00FA6F39" w:rsidP="00FA6F39">
      <w:pPr>
        <w:rPr>
          <w:rFonts w:eastAsia="Calibri"/>
        </w:rPr>
      </w:pPr>
    </w:p>
    <w:p w14:paraId="2044A55C" w14:textId="77777777" w:rsidR="00FA6F39" w:rsidRPr="005A1A96" w:rsidRDefault="00FA6F39" w:rsidP="00FA6F39">
      <w:pPr>
        <w:tabs>
          <w:tab w:val="left" w:pos="1418"/>
        </w:tabs>
        <w:rPr>
          <w:iCs/>
        </w:rPr>
      </w:pPr>
      <w:r w:rsidRPr="005A1A96">
        <w:rPr>
          <w:iCs/>
        </w:rPr>
        <w:t>1. apakšsaraksts</w:t>
      </w:r>
      <w:r w:rsidRPr="005A1A96">
        <w:rPr>
          <w:iCs/>
        </w:rPr>
        <w:tab/>
        <w:t>Pārvaldes struktūras</w:t>
      </w:r>
    </w:p>
    <w:p w14:paraId="04886B81" w14:textId="77777777" w:rsidR="00FA6F39" w:rsidRPr="005A1A96" w:rsidRDefault="00FA6F39" w:rsidP="00FA6F39"/>
    <w:p w14:paraId="0090E65F" w14:textId="77777777" w:rsidR="00FA6F39" w:rsidRPr="005A1A96" w:rsidRDefault="00FA6F39" w:rsidP="00FA6F39">
      <w:pPr>
        <w:ind w:left="567" w:hanging="567"/>
      </w:pPr>
      <w:r w:rsidRPr="005A1A96">
        <w:t>1.</w:t>
      </w:r>
      <w:r w:rsidRPr="005A1A96">
        <w:tab/>
      </w:r>
      <w:r w:rsidRPr="005A1A96">
        <w:rPr>
          <w:i/>
        </w:rPr>
        <w:t>Comisión Estatal de Seguridad Pública</w:t>
      </w:r>
      <w:r w:rsidRPr="005A1A96">
        <w:t>;</w:t>
      </w:r>
    </w:p>
    <w:p w14:paraId="51E267F5" w14:textId="77777777" w:rsidR="00FA6F39" w:rsidRPr="005A1A96" w:rsidRDefault="00FA6F39" w:rsidP="00FA6F39">
      <w:pPr>
        <w:ind w:left="567" w:hanging="567"/>
      </w:pPr>
    </w:p>
    <w:p w14:paraId="75BB0A9A" w14:textId="77777777" w:rsidR="00FA6F39" w:rsidRPr="005A1A96" w:rsidRDefault="00FA6F39" w:rsidP="00FA6F39">
      <w:pPr>
        <w:ind w:left="567" w:hanging="567"/>
      </w:pPr>
      <w:r w:rsidRPr="005A1A96">
        <w:t>2.</w:t>
      </w:r>
      <w:r w:rsidRPr="005A1A96">
        <w:tab/>
      </w:r>
      <w:r w:rsidRPr="005A1A96">
        <w:rPr>
          <w:i/>
        </w:rPr>
        <w:t>Consejería Jurídica</w:t>
      </w:r>
      <w:r w:rsidRPr="005A1A96">
        <w:t>;</w:t>
      </w:r>
    </w:p>
    <w:p w14:paraId="2392B121" w14:textId="77777777" w:rsidR="00FA6F39" w:rsidRPr="005A1A96" w:rsidRDefault="00FA6F39" w:rsidP="00FA6F39">
      <w:pPr>
        <w:ind w:left="567" w:hanging="567"/>
      </w:pPr>
    </w:p>
    <w:p w14:paraId="4DA20A24" w14:textId="77777777" w:rsidR="00FA6F39" w:rsidRPr="005A1A96" w:rsidRDefault="00FA6F39" w:rsidP="00FA6F39">
      <w:pPr>
        <w:ind w:left="567" w:hanging="567"/>
      </w:pPr>
      <w:r w:rsidRPr="005A1A96">
        <w:t>3.</w:t>
      </w:r>
      <w:r w:rsidRPr="005A1A96">
        <w:tab/>
      </w:r>
      <w:r w:rsidRPr="005A1A96">
        <w:rPr>
          <w:i/>
        </w:rPr>
        <w:t>Fiscalía General del Estado de Morelos</w:t>
      </w:r>
      <w:r w:rsidRPr="005A1A96">
        <w:t>;</w:t>
      </w:r>
    </w:p>
    <w:p w14:paraId="5C6BE809" w14:textId="77777777" w:rsidR="00FA6F39" w:rsidRPr="005A1A96" w:rsidRDefault="00FA6F39" w:rsidP="00FA6F39">
      <w:pPr>
        <w:ind w:left="567" w:hanging="567"/>
      </w:pPr>
    </w:p>
    <w:p w14:paraId="32B17CC2" w14:textId="77777777" w:rsidR="00FA6F39" w:rsidRPr="005A1A96" w:rsidRDefault="00FA6F39" w:rsidP="00FA6F39">
      <w:pPr>
        <w:ind w:left="567" w:hanging="567"/>
      </w:pPr>
      <w:r w:rsidRPr="005A1A96">
        <w:t>4.</w:t>
      </w:r>
      <w:r w:rsidRPr="005A1A96">
        <w:tab/>
      </w:r>
      <w:r w:rsidRPr="005A1A96">
        <w:rPr>
          <w:i/>
        </w:rPr>
        <w:t>Secretaría de Administración</w:t>
      </w:r>
      <w:r w:rsidRPr="005A1A96">
        <w:t>;</w:t>
      </w:r>
    </w:p>
    <w:p w14:paraId="5E0BEFFF" w14:textId="77777777" w:rsidR="00FA6F39" w:rsidRPr="005A1A96" w:rsidRDefault="00FA6F39" w:rsidP="00FA6F39">
      <w:pPr>
        <w:ind w:left="567" w:hanging="567"/>
      </w:pPr>
    </w:p>
    <w:p w14:paraId="0B02FB75" w14:textId="77777777" w:rsidR="00FA6F39" w:rsidRPr="005A1A96" w:rsidRDefault="00FA6F39" w:rsidP="00FA6F39">
      <w:pPr>
        <w:ind w:left="567" w:hanging="567"/>
      </w:pPr>
      <w:r w:rsidRPr="005A1A96">
        <w:t>5.</w:t>
      </w:r>
      <w:r w:rsidRPr="005A1A96">
        <w:tab/>
      </w:r>
      <w:r w:rsidRPr="005A1A96">
        <w:rPr>
          <w:i/>
        </w:rPr>
        <w:t>Secretaría de Desarrollo Agropecuario</w:t>
      </w:r>
      <w:r w:rsidRPr="005A1A96">
        <w:t>;</w:t>
      </w:r>
    </w:p>
    <w:p w14:paraId="0C75679D" w14:textId="77777777" w:rsidR="00FA6F39" w:rsidRPr="005A1A96" w:rsidRDefault="00FA6F39" w:rsidP="00FA6F39">
      <w:pPr>
        <w:ind w:left="567" w:hanging="567"/>
      </w:pPr>
    </w:p>
    <w:p w14:paraId="0F1496AE" w14:textId="77777777" w:rsidR="00FA6F39" w:rsidRPr="005A1A96" w:rsidRDefault="00FA6F39" w:rsidP="00FA6F39">
      <w:pPr>
        <w:ind w:left="567" w:hanging="567"/>
      </w:pPr>
      <w:r w:rsidRPr="005A1A96">
        <w:t>6.</w:t>
      </w:r>
      <w:r w:rsidRPr="005A1A96">
        <w:tab/>
      </w:r>
      <w:r w:rsidRPr="005A1A96">
        <w:rPr>
          <w:i/>
        </w:rPr>
        <w:t>Secretaría de Desarrollo Económico y del Trabajo</w:t>
      </w:r>
      <w:r w:rsidRPr="005A1A96">
        <w:t>;</w:t>
      </w:r>
    </w:p>
    <w:p w14:paraId="23E53DDF" w14:textId="77777777" w:rsidR="00FA6F39" w:rsidRPr="005A1A96" w:rsidRDefault="00FA6F39" w:rsidP="00FA6F39">
      <w:pPr>
        <w:ind w:left="567" w:hanging="567"/>
      </w:pPr>
    </w:p>
    <w:p w14:paraId="2C835161" w14:textId="77777777" w:rsidR="00FA6F39" w:rsidRPr="005A1A96" w:rsidRDefault="00FA6F39" w:rsidP="00FA6F39">
      <w:pPr>
        <w:ind w:left="567" w:hanging="567"/>
      </w:pPr>
      <w:r w:rsidRPr="005A1A96">
        <w:t>7.</w:t>
      </w:r>
      <w:r w:rsidRPr="005A1A96">
        <w:tab/>
      </w:r>
      <w:r w:rsidRPr="005A1A96">
        <w:rPr>
          <w:i/>
        </w:rPr>
        <w:t>Secretaría de Desarrollo Social</w:t>
      </w:r>
      <w:r w:rsidRPr="005A1A96">
        <w:t>;</w:t>
      </w:r>
    </w:p>
    <w:p w14:paraId="44D5C703" w14:textId="77777777" w:rsidR="00FA6F39" w:rsidRPr="005A1A96" w:rsidRDefault="00FA6F39" w:rsidP="00FA6F39">
      <w:pPr>
        <w:ind w:left="567" w:hanging="567"/>
      </w:pPr>
    </w:p>
    <w:p w14:paraId="72FDD64C" w14:textId="77777777" w:rsidR="00492550" w:rsidRDefault="00492550">
      <w:pPr>
        <w:widowControl/>
        <w:spacing w:line="240" w:lineRule="auto"/>
      </w:pPr>
      <w:r>
        <w:br w:type="page"/>
      </w:r>
    </w:p>
    <w:p w14:paraId="58409096" w14:textId="56AAD6C3" w:rsidR="00FA6F39" w:rsidRPr="005A1A96" w:rsidRDefault="00FA6F39" w:rsidP="00FA6F39">
      <w:pPr>
        <w:ind w:left="567" w:hanging="567"/>
      </w:pPr>
      <w:r w:rsidRPr="005A1A96">
        <w:t>8.</w:t>
      </w:r>
      <w:r w:rsidRPr="005A1A96">
        <w:tab/>
      </w:r>
      <w:r w:rsidRPr="005A1A96">
        <w:rPr>
          <w:i/>
        </w:rPr>
        <w:t>Secretaría de Desarrollo Sustentable</w:t>
      </w:r>
      <w:r w:rsidRPr="005A1A96">
        <w:t>;</w:t>
      </w:r>
    </w:p>
    <w:p w14:paraId="3FF7A3CF" w14:textId="77777777" w:rsidR="00FA6F39" w:rsidRPr="005A1A96" w:rsidRDefault="00FA6F39" w:rsidP="00FA6F39">
      <w:pPr>
        <w:ind w:left="567" w:hanging="567"/>
      </w:pPr>
    </w:p>
    <w:p w14:paraId="1A540375" w14:textId="77777777" w:rsidR="00FA6F39" w:rsidRPr="005A1A96" w:rsidRDefault="00FA6F39" w:rsidP="00FA6F39">
      <w:pPr>
        <w:ind w:left="567" w:hanging="567"/>
      </w:pPr>
      <w:r w:rsidRPr="005A1A96">
        <w:t>9.</w:t>
      </w:r>
      <w:r w:rsidRPr="005A1A96">
        <w:tab/>
      </w:r>
      <w:r w:rsidRPr="005A1A96">
        <w:rPr>
          <w:i/>
        </w:rPr>
        <w:t>Secretaría de Educación</w:t>
      </w:r>
      <w:r w:rsidRPr="005A1A96">
        <w:t>;</w:t>
      </w:r>
    </w:p>
    <w:p w14:paraId="24156F61" w14:textId="77777777" w:rsidR="00FA6F39" w:rsidRPr="005A1A96" w:rsidRDefault="00FA6F39" w:rsidP="00FA6F39">
      <w:pPr>
        <w:ind w:left="567" w:hanging="567"/>
      </w:pPr>
    </w:p>
    <w:p w14:paraId="655EA7D7" w14:textId="77777777" w:rsidR="00FA6F39" w:rsidRPr="005A1A96" w:rsidRDefault="00FA6F39" w:rsidP="00FA6F39">
      <w:pPr>
        <w:ind w:left="567" w:hanging="567"/>
      </w:pPr>
      <w:r w:rsidRPr="005A1A96">
        <w:t>10.</w:t>
      </w:r>
      <w:r w:rsidRPr="005A1A96">
        <w:tab/>
      </w:r>
      <w:r w:rsidRPr="005A1A96">
        <w:rPr>
          <w:i/>
        </w:rPr>
        <w:t>Secretaría de Gobierno</w:t>
      </w:r>
      <w:r w:rsidRPr="005A1A96">
        <w:t>;</w:t>
      </w:r>
    </w:p>
    <w:p w14:paraId="7B59C782" w14:textId="77777777" w:rsidR="00FA6F39" w:rsidRPr="005A1A96" w:rsidRDefault="00FA6F39" w:rsidP="00FA6F39">
      <w:pPr>
        <w:ind w:left="567" w:hanging="567"/>
      </w:pPr>
    </w:p>
    <w:p w14:paraId="3E47AF5A" w14:textId="77777777" w:rsidR="00FA6F39" w:rsidRPr="005A1A96" w:rsidRDefault="00FA6F39" w:rsidP="00FA6F39">
      <w:pPr>
        <w:ind w:left="567" w:hanging="567"/>
      </w:pPr>
      <w:r w:rsidRPr="005A1A96">
        <w:t>11.</w:t>
      </w:r>
      <w:r w:rsidRPr="005A1A96">
        <w:tab/>
      </w:r>
      <w:r w:rsidRPr="005A1A96">
        <w:rPr>
          <w:i/>
        </w:rPr>
        <w:t>Secretaría de Hacienda</w:t>
      </w:r>
      <w:r w:rsidRPr="005A1A96">
        <w:t>;</w:t>
      </w:r>
    </w:p>
    <w:p w14:paraId="5F1EE38A" w14:textId="77777777" w:rsidR="00FA6F39" w:rsidRPr="005A1A96" w:rsidRDefault="00FA6F39" w:rsidP="00FA6F39">
      <w:pPr>
        <w:ind w:left="567" w:hanging="567"/>
      </w:pPr>
    </w:p>
    <w:p w14:paraId="3F0C08CA" w14:textId="77777777" w:rsidR="00FA6F39" w:rsidRPr="005A1A96" w:rsidRDefault="00FA6F39" w:rsidP="00FA6F39">
      <w:pPr>
        <w:ind w:left="567" w:hanging="567"/>
      </w:pPr>
      <w:r w:rsidRPr="005A1A96">
        <w:t>12.</w:t>
      </w:r>
      <w:r w:rsidRPr="005A1A96">
        <w:tab/>
      </w:r>
      <w:r w:rsidRPr="005A1A96">
        <w:rPr>
          <w:i/>
        </w:rPr>
        <w:t>Secretaría de la Contraloría</w:t>
      </w:r>
      <w:r w:rsidRPr="005A1A96">
        <w:t>;</w:t>
      </w:r>
    </w:p>
    <w:p w14:paraId="4BB9F730" w14:textId="77777777" w:rsidR="00FA6F39" w:rsidRPr="005A1A96" w:rsidRDefault="00FA6F39" w:rsidP="00FA6F39">
      <w:pPr>
        <w:ind w:left="567" w:hanging="567"/>
      </w:pPr>
    </w:p>
    <w:p w14:paraId="384CC30E" w14:textId="77777777" w:rsidR="00FA6F39" w:rsidRPr="005A1A96" w:rsidRDefault="00FA6F39" w:rsidP="00FA6F39">
      <w:pPr>
        <w:ind w:left="567" w:hanging="567"/>
      </w:pPr>
      <w:r w:rsidRPr="005A1A96">
        <w:t>13.</w:t>
      </w:r>
      <w:r w:rsidRPr="005A1A96">
        <w:tab/>
      </w:r>
      <w:r w:rsidRPr="005A1A96">
        <w:rPr>
          <w:i/>
        </w:rPr>
        <w:t>Secretaría de Movilidad y Transporte</w:t>
      </w:r>
      <w:r w:rsidRPr="005A1A96">
        <w:t>;</w:t>
      </w:r>
    </w:p>
    <w:p w14:paraId="73E3C906" w14:textId="77777777" w:rsidR="00FA6F39" w:rsidRPr="005A1A96" w:rsidRDefault="00FA6F39" w:rsidP="00FA6F39">
      <w:pPr>
        <w:ind w:left="567" w:hanging="567"/>
      </w:pPr>
    </w:p>
    <w:p w14:paraId="04A3DC53" w14:textId="77777777" w:rsidR="00FA6F39" w:rsidRPr="005A1A96" w:rsidRDefault="00FA6F39" w:rsidP="00FA6F39">
      <w:pPr>
        <w:ind w:left="567" w:hanging="567"/>
      </w:pPr>
      <w:r w:rsidRPr="005A1A96">
        <w:t>14.</w:t>
      </w:r>
      <w:r w:rsidRPr="005A1A96">
        <w:tab/>
      </w:r>
      <w:r w:rsidRPr="005A1A96">
        <w:rPr>
          <w:i/>
        </w:rPr>
        <w:t>Secretaría de Obras Públicas</w:t>
      </w:r>
      <w:r w:rsidRPr="005A1A96">
        <w:t>;</w:t>
      </w:r>
    </w:p>
    <w:p w14:paraId="1D481A6C" w14:textId="77777777" w:rsidR="00FA6F39" w:rsidRPr="005A1A96" w:rsidRDefault="00FA6F39" w:rsidP="00FA6F39">
      <w:pPr>
        <w:ind w:left="567" w:hanging="567"/>
      </w:pPr>
    </w:p>
    <w:p w14:paraId="722A5289" w14:textId="77777777" w:rsidR="00FA6F39" w:rsidRPr="005A1A96" w:rsidRDefault="00FA6F39" w:rsidP="00FA6F39">
      <w:pPr>
        <w:ind w:left="567" w:hanging="567"/>
      </w:pPr>
      <w:r w:rsidRPr="005A1A96">
        <w:t>15.</w:t>
      </w:r>
      <w:r w:rsidRPr="005A1A96">
        <w:tab/>
      </w:r>
      <w:r w:rsidRPr="005A1A96">
        <w:rPr>
          <w:i/>
        </w:rPr>
        <w:t>Secretaría de Salud</w:t>
      </w:r>
      <w:r w:rsidRPr="005A1A96">
        <w:t>; un</w:t>
      </w:r>
    </w:p>
    <w:p w14:paraId="5CAD3F8A" w14:textId="77777777" w:rsidR="00FA6F39" w:rsidRPr="005A1A96" w:rsidRDefault="00FA6F39" w:rsidP="00FA6F39">
      <w:pPr>
        <w:ind w:left="567" w:hanging="567"/>
      </w:pPr>
    </w:p>
    <w:p w14:paraId="7D6B6F04" w14:textId="77777777" w:rsidR="00FA6F39" w:rsidRPr="005A1A96" w:rsidRDefault="00FA6F39" w:rsidP="00FA6F39">
      <w:pPr>
        <w:ind w:left="567" w:hanging="567"/>
      </w:pPr>
      <w:r w:rsidRPr="005A1A96">
        <w:t>16.</w:t>
      </w:r>
      <w:r w:rsidRPr="005A1A96">
        <w:tab/>
      </w:r>
      <w:r w:rsidRPr="005A1A96">
        <w:rPr>
          <w:i/>
        </w:rPr>
        <w:t>Secretaría de Turismo y Cultura</w:t>
      </w:r>
      <w:r w:rsidRPr="005A1A96">
        <w:t>.</w:t>
      </w:r>
    </w:p>
    <w:p w14:paraId="1D8EDD26" w14:textId="77777777" w:rsidR="00FA6F39" w:rsidRPr="005A1A96" w:rsidRDefault="00FA6F39" w:rsidP="00FA6F39">
      <w:pPr>
        <w:rPr>
          <w:rFonts w:eastAsia="Calibri"/>
        </w:rPr>
      </w:pPr>
    </w:p>
    <w:p w14:paraId="0CC6B57A" w14:textId="77777777" w:rsidR="00FA6F39" w:rsidRPr="005A1A96" w:rsidRDefault="00FA6F39" w:rsidP="00FA6F39">
      <w:pPr>
        <w:tabs>
          <w:tab w:val="left" w:pos="1418"/>
        </w:tabs>
        <w:rPr>
          <w:iCs/>
        </w:rPr>
      </w:pPr>
      <w:r w:rsidRPr="005A1A96">
        <w:rPr>
          <w:iCs/>
        </w:rPr>
        <w:t>2. apakšsaraksts</w:t>
      </w:r>
      <w:r w:rsidRPr="005A1A96">
        <w:rPr>
          <w:iCs/>
        </w:rPr>
        <w:tab/>
        <w:t>Citas struktūras</w:t>
      </w:r>
    </w:p>
    <w:p w14:paraId="3E2CC56A" w14:textId="77777777" w:rsidR="00FA6F39" w:rsidRPr="005A1A96" w:rsidRDefault="00FA6F39" w:rsidP="00FA6F39"/>
    <w:p w14:paraId="569E40E8" w14:textId="77777777" w:rsidR="00FA6F39" w:rsidRPr="005A1A96" w:rsidRDefault="00FA6F39" w:rsidP="00FA6F39">
      <w:pPr>
        <w:ind w:left="567" w:hanging="567"/>
      </w:pPr>
      <w:r w:rsidRPr="005A1A96">
        <w:t>1.</w:t>
      </w:r>
      <w:r w:rsidRPr="005A1A96">
        <w:tab/>
      </w:r>
      <w:r w:rsidRPr="005A1A96">
        <w:rPr>
          <w:i/>
        </w:rPr>
        <w:t>Aeropuerto de Cuernavaca S</w:t>
      </w:r>
      <w:r w:rsidRPr="005A1A96">
        <w:t>.</w:t>
      </w:r>
      <w:r w:rsidRPr="005A1A96">
        <w:rPr>
          <w:i/>
        </w:rPr>
        <w:t>A</w:t>
      </w:r>
      <w:r w:rsidRPr="005A1A96">
        <w:t>.</w:t>
      </w:r>
      <w:r w:rsidRPr="005A1A96">
        <w:rPr>
          <w:i/>
        </w:rPr>
        <w:t xml:space="preserve"> de C</w:t>
      </w:r>
      <w:r w:rsidRPr="005A1A96">
        <w:t>.</w:t>
      </w:r>
      <w:r w:rsidRPr="005A1A96">
        <w:rPr>
          <w:i/>
        </w:rPr>
        <w:t>V</w:t>
      </w:r>
      <w:r w:rsidRPr="005A1A96">
        <w:t>.;</w:t>
      </w:r>
    </w:p>
    <w:p w14:paraId="102CF67A" w14:textId="77777777" w:rsidR="00FA6F39" w:rsidRPr="005A1A96" w:rsidRDefault="00FA6F39" w:rsidP="00FA6F39">
      <w:pPr>
        <w:ind w:left="567" w:hanging="567"/>
      </w:pPr>
    </w:p>
    <w:p w14:paraId="27F852E8" w14:textId="77777777" w:rsidR="00FA6F39" w:rsidRPr="005A1A96" w:rsidRDefault="00FA6F39" w:rsidP="00FA6F39">
      <w:pPr>
        <w:ind w:left="567" w:hanging="567"/>
      </w:pPr>
      <w:r w:rsidRPr="005A1A96">
        <w:t>2.</w:t>
      </w:r>
      <w:r w:rsidRPr="005A1A96">
        <w:tab/>
      </w:r>
      <w:r w:rsidRPr="005A1A96">
        <w:rPr>
          <w:i/>
        </w:rPr>
        <w:t>Centro de Rehabilitación Integral "Xoxotla"</w:t>
      </w:r>
      <w:r w:rsidRPr="005A1A96">
        <w:t>;</w:t>
      </w:r>
    </w:p>
    <w:p w14:paraId="7C9144AD" w14:textId="77777777" w:rsidR="00FA6F39" w:rsidRPr="005A1A96" w:rsidRDefault="00FA6F39" w:rsidP="00FA6F39">
      <w:pPr>
        <w:ind w:left="567" w:hanging="567"/>
      </w:pPr>
    </w:p>
    <w:p w14:paraId="6C049C1A" w14:textId="77777777" w:rsidR="00FA6F39" w:rsidRPr="005A1A96" w:rsidRDefault="00FA6F39" w:rsidP="00FA6F39">
      <w:pPr>
        <w:ind w:left="567" w:hanging="567"/>
      </w:pPr>
      <w:r w:rsidRPr="005A1A96">
        <w:t>3.</w:t>
      </w:r>
      <w:r w:rsidRPr="005A1A96">
        <w:tab/>
      </w:r>
      <w:r w:rsidRPr="005A1A96">
        <w:rPr>
          <w:i/>
        </w:rPr>
        <w:t>Centro Morelense de las Artes del Estado de Morelos (CMA)</w:t>
      </w:r>
      <w:r w:rsidRPr="005A1A96">
        <w:t>;</w:t>
      </w:r>
    </w:p>
    <w:p w14:paraId="07E58A02" w14:textId="77777777" w:rsidR="00FA6F39" w:rsidRPr="005A1A96" w:rsidRDefault="00FA6F39" w:rsidP="00FA6F39">
      <w:pPr>
        <w:ind w:left="567" w:hanging="567"/>
      </w:pPr>
    </w:p>
    <w:p w14:paraId="2E863952" w14:textId="6E51D0D5" w:rsidR="00751A0A" w:rsidRPr="005A1A96" w:rsidRDefault="00751A0A" w:rsidP="00751A0A">
      <w:r w:rsidRPr="005A1A96">
        <w:br w:type="page"/>
      </w:r>
    </w:p>
    <w:p w14:paraId="0BEC2C3F" w14:textId="53C5779C" w:rsidR="00FA6F39" w:rsidRPr="005A1A96" w:rsidRDefault="00751A0A" w:rsidP="00FA6F39">
      <w:pPr>
        <w:ind w:left="567" w:hanging="567"/>
      </w:pPr>
      <w:r w:rsidRPr="005A1A96">
        <w:t>4</w:t>
      </w:r>
      <w:r w:rsidR="00FA6F39" w:rsidRPr="005A1A96">
        <w:t>.</w:t>
      </w:r>
      <w:r w:rsidR="00FA6F39" w:rsidRPr="005A1A96">
        <w:tab/>
      </w:r>
      <w:r w:rsidR="00FA6F39" w:rsidRPr="005A1A96">
        <w:rPr>
          <w:i/>
        </w:rPr>
        <w:t>Colegio de Bachilleres del Estado de Morelos (COBAEM)</w:t>
      </w:r>
      <w:r w:rsidR="00FA6F39" w:rsidRPr="005A1A96">
        <w:t>;</w:t>
      </w:r>
    </w:p>
    <w:p w14:paraId="7E6A253B" w14:textId="77777777" w:rsidR="00FA6F39" w:rsidRPr="005A1A96" w:rsidRDefault="00FA6F39" w:rsidP="00FA6F39">
      <w:pPr>
        <w:ind w:left="567" w:hanging="567"/>
      </w:pPr>
    </w:p>
    <w:p w14:paraId="4923390D" w14:textId="77777777" w:rsidR="00FA6F39" w:rsidRPr="005A1A96" w:rsidRDefault="00FA6F39" w:rsidP="00FA6F39">
      <w:pPr>
        <w:ind w:left="567" w:hanging="567"/>
      </w:pPr>
      <w:r w:rsidRPr="005A1A96">
        <w:t>5.</w:t>
      </w:r>
      <w:r w:rsidRPr="005A1A96">
        <w:tab/>
      </w:r>
      <w:r w:rsidRPr="005A1A96">
        <w:rPr>
          <w:i/>
        </w:rPr>
        <w:t>Colegio de Educación Profesional Técnica del Estado de Morelos (CONALEP-MORELOS)</w:t>
      </w:r>
      <w:r w:rsidRPr="005A1A96">
        <w:t>;</w:t>
      </w:r>
    </w:p>
    <w:p w14:paraId="675081DC" w14:textId="77777777" w:rsidR="00FA6F39" w:rsidRPr="005A1A96" w:rsidRDefault="00FA6F39" w:rsidP="00FA6F39">
      <w:pPr>
        <w:ind w:left="567" w:hanging="567"/>
      </w:pPr>
    </w:p>
    <w:p w14:paraId="1692C278" w14:textId="77777777" w:rsidR="00FA6F39" w:rsidRPr="005A1A96" w:rsidRDefault="00FA6F39" w:rsidP="00FA6F39">
      <w:pPr>
        <w:ind w:left="567" w:hanging="567"/>
      </w:pPr>
      <w:r w:rsidRPr="005A1A96">
        <w:t>6.</w:t>
      </w:r>
      <w:r w:rsidRPr="005A1A96">
        <w:tab/>
      </w:r>
      <w:r w:rsidRPr="005A1A96">
        <w:rPr>
          <w:i/>
        </w:rPr>
        <w:t>Colegio de Estudios Científicos y Tecnológicos del Estado de Morelos (CECYTE)</w:t>
      </w:r>
      <w:r w:rsidRPr="005A1A96">
        <w:t>;</w:t>
      </w:r>
    </w:p>
    <w:p w14:paraId="173B3E80" w14:textId="77777777" w:rsidR="00FA6F39" w:rsidRPr="005A1A96" w:rsidRDefault="00FA6F39" w:rsidP="00FA6F39">
      <w:pPr>
        <w:ind w:left="567" w:hanging="567"/>
      </w:pPr>
    </w:p>
    <w:p w14:paraId="56D98439" w14:textId="77777777" w:rsidR="00FA6F39" w:rsidRPr="005A1A96" w:rsidRDefault="00FA6F39" w:rsidP="00FA6F39">
      <w:pPr>
        <w:ind w:left="567" w:hanging="567"/>
      </w:pPr>
      <w:r w:rsidRPr="005A1A96">
        <w:t>7.</w:t>
      </w:r>
      <w:r w:rsidRPr="005A1A96">
        <w:tab/>
      </w:r>
      <w:r w:rsidRPr="005A1A96">
        <w:rPr>
          <w:i/>
        </w:rPr>
        <w:t>Comisión Ejecutiva de Atención y Reparación a Víctimas del Estado de Morelos</w:t>
      </w:r>
      <w:r w:rsidRPr="005A1A96">
        <w:t>;</w:t>
      </w:r>
    </w:p>
    <w:p w14:paraId="71B262BC" w14:textId="77777777" w:rsidR="00FA6F39" w:rsidRPr="005A1A96" w:rsidRDefault="00FA6F39" w:rsidP="00FA6F39">
      <w:pPr>
        <w:ind w:left="567" w:hanging="567"/>
      </w:pPr>
    </w:p>
    <w:p w14:paraId="6382B2F1" w14:textId="77777777" w:rsidR="00FA6F39" w:rsidRPr="005A1A96" w:rsidRDefault="00FA6F39" w:rsidP="00FA6F39">
      <w:pPr>
        <w:ind w:left="567" w:hanging="567"/>
      </w:pPr>
      <w:r w:rsidRPr="005A1A96">
        <w:t>8.</w:t>
      </w:r>
      <w:r w:rsidRPr="005A1A96">
        <w:tab/>
      </w:r>
      <w:r w:rsidRPr="005A1A96">
        <w:rPr>
          <w:i/>
        </w:rPr>
        <w:t>Comisión Estatal de Arbitraje Médico del Estado de Morelos (COESAMOR)</w:t>
      </w:r>
      <w:r w:rsidRPr="005A1A96">
        <w:t>;</w:t>
      </w:r>
    </w:p>
    <w:p w14:paraId="2817B014" w14:textId="77777777" w:rsidR="00FA6F39" w:rsidRPr="005A1A96" w:rsidRDefault="00FA6F39" w:rsidP="00FA6F39">
      <w:pPr>
        <w:ind w:left="567" w:hanging="567"/>
      </w:pPr>
    </w:p>
    <w:p w14:paraId="2FCAB1A7" w14:textId="77777777" w:rsidR="00FA6F39" w:rsidRPr="005A1A96" w:rsidRDefault="00FA6F39" w:rsidP="00FA6F39">
      <w:pPr>
        <w:ind w:left="567" w:hanging="567"/>
      </w:pPr>
      <w:r w:rsidRPr="005A1A96">
        <w:t>9.</w:t>
      </w:r>
      <w:r w:rsidRPr="005A1A96">
        <w:tab/>
      </w:r>
      <w:r w:rsidRPr="005A1A96">
        <w:rPr>
          <w:i/>
        </w:rPr>
        <w:t>Comisión Estatal de Mejora Regulatoria (CEMER)</w:t>
      </w:r>
      <w:r w:rsidRPr="005A1A96">
        <w:t>;</w:t>
      </w:r>
    </w:p>
    <w:p w14:paraId="0E0E2AF6" w14:textId="77777777" w:rsidR="00FA6F39" w:rsidRPr="005A1A96" w:rsidRDefault="00FA6F39" w:rsidP="00FA6F39">
      <w:pPr>
        <w:ind w:left="567" w:hanging="567"/>
      </w:pPr>
    </w:p>
    <w:p w14:paraId="5092EA4B" w14:textId="77777777" w:rsidR="00FA6F39" w:rsidRPr="005A1A96" w:rsidRDefault="00FA6F39" w:rsidP="00FA6F39">
      <w:pPr>
        <w:ind w:left="567" w:hanging="567"/>
      </w:pPr>
      <w:r w:rsidRPr="005A1A96">
        <w:t>10.</w:t>
      </w:r>
      <w:r w:rsidRPr="005A1A96">
        <w:tab/>
      </w:r>
      <w:r w:rsidRPr="005A1A96">
        <w:rPr>
          <w:i/>
        </w:rPr>
        <w:t>Comisión Estatal de Reservas Territoriales (CERT)</w:t>
      </w:r>
      <w:r w:rsidRPr="005A1A96">
        <w:t>;</w:t>
      </w:r>
    </w:p>
    <w:p w14:paraId="2F3331AA" w14:textId="77777777" w:rsidR="00FA6F39" w:rsidRPr="005A1A96" w:rsidRDefault="00FA6F39" w:rsidP="00FA6F39">
      <w:pPr>
        <w:ind w:left="567" w:hanging="567"/>
      </w:pPr>
    </w:p>
    <w:p w14:paraId="5A05083E" w14:textId="77777777" w:rsidR="00FA6F39" w:rsidRPr="005A1A96" w:rsidRDefault="00FA6F39" w:rsidP="00FA6F39">
      <w:pPr>
        <w:ind w:left="567" w:hanging="567"/>
      </w:pPr>
      <w:r w:rsidRPr="005A1A96">
        <w:t>11.</w:t>
      </w:r>
      <w:r w:rsidRPr="005A1A96">
        <w:tab/>
      </w:r>
      <w:r w:rsidRPr="005A1A96">
        <w:rPr>
          <w:i/>
        </w:rPr>
        <w:t>Comisión Estatal del Agua (CEAGUA)</w:t>
      </w:r>
      <w:r w:rsidRPr="005A1A96">
        <w:t>;</w:t>
      </w:r>
    </w:p>
    <w:p w14:paraId="0E1A294A" w14:textId="77777777" w:rsidR="00FA6F39" w:rsidRPr="005A1A96" w:rsidRDefault="00FA6F39" w:rsidP="00FA6F39">
      <w:pPr>
        <w:ind w:left="567" w:hanging="567"/>
      </w:pPr>
    </w:p>
    <w:p w14:paraId="1CAEAB8A" w14:textId="77777777" w:rsidR="00FA6F39" w:rsidRPr="005A1A96" w:rsidRDefault="00FA6F39" w:rsidP="00FA6F39">
      <w:pPr>
        <w:ind w:left="567" w:hanging="567"/>
      </w:pPr>
      <w:r w:rsidRPr="005A1A96">
        <w:t>12.</w:t>
      </w:r>
      <w:r w:rsidRPr="005A1A96">
        <w:tab/>
      </w:r>
      <w:r w:rsidRPr="005A1A96">
        <w:rPr>
          <w:i/>
        </w:rPr>
        <w:t>Consejo de Ciencia y Tecnología del Estado de Morelos (CCYTEM)</w:t>
      </w:r>
      <w:r w:rsidRPr="005A1A96">
        <w:t>;</w:t>
      </w:r>
    </w:p>
    <w:p w14:paraId="73F794B0" w14:textId="77777777" w:rsidR="00FA6F39" w:rsidRPr="005A1A96" w:rsidRDefault="00FA6F39" w:rsidP="00FA6F39">
      <w:pPr>
        <w:ind w:left="567" w:hanging="567"/>
      </w:pPr>
    </w:p>
    <w:p w14:paraId="7C100FAE" w14:textId="77777777" w:rsidR="00FA6F39" w:rsidRPr="005A1A96" w:rsidRDefault="00FA6F39" w:rsidP="00FA6F39">
      <w:pPr>
        <w:ind w:left="567" w:hanging="567"/>
      </w:pPr>
      <w:r w:rsidRPr="005A1A96">
        <w:t>13.</w:t>
      </w:r>
      <w:r w:rsidRPr="005A1A96">
        <w:tab/>
      </w:r>
      <w:r w:rsidRPr="005A1A96">
        <w:rPr>
          <w:i/>
        </w:rPr>
        <w:t>Coordinación Estatal de Protección Civil Morelos</w:t>
      </w:r>
      <w:r w:rsidRPr="005A1A96">
        <w:t>;</w:t>
      </w:r>
    </w:p>
    <w:p w14:paraId="0F368E36" w14:textId="77777777" w:rsidR="00FA6F39" w:rsidRPr="005A1A96" w:rsidRDefault="00FA6F39" w:rsidP="00FA6F39">
      <w:pPr>
        <w:ind w:left="567" w:hanging="567"/>
      </w:pPr>
    </w:p>
    <w:p w14:paraId="3AFA54CE" w14:textId="77777777" w:rsidR="00FA6F39" w:rsidRPr="005A1A96" w:rsidRDefault="00FA6F39" w:rsidP="00FA6F39">
      <w:pPr>
        <w:ind w:left="567" w:hanging="567"/>
      </w:pPr>
      <w:r w:rsidRPr="005A1A96">
        <w:t>14.</w:t>
      </w:r>
      <w:r w:rsidRPr="005A1A96">
        <w:tab/>
      </w:r>
      <w:r w:rsidRPr="005A1A96">
        <w:rPr>
          <w:i/>
        </w:rPr>
        <w:t>Hospital del Niño Morelense</w:t>
      </w:r>
      <w:r w:rsidRPr="005A1A96">
        <w:t>;</w:t>
      </w:r>
    </w:p>
    <w:p w14:paraId="30943C9A" w14:textId="77777777" w:rsidR="00FA6F39" w:rsidRPr="005A1A96" w:rsidRDefault="00FA6F39" w:rsidP="00FA6F39">
      <w:pPr>
        <w:ind w:left="567" w:hanging="567"/>
      </w:pPr>
    </w:p>
    <w:p w14:paraId="41E5AAA6" w14:textId="77777777" w:rsidR="00FA6F39" w:rsidRPr="005A1A96" w:rsidRDefault="00FA6F39" w:rsidP="00FA6F39">
      <w:pPr>
        <w:ind w:left="567" w:hanging="567"/>
      </w:pPr>
      <w:r w:rsidRPr="005A1A96">
        <w:t>15.</w:t>
      </w:r>
      <w:r w:rsidRPr="005A1A96">
        <w:tab/>
      </w:r>
      <w:r w:rsidRPr="005A1A96">
        <w:rPr>
          <w:i/>
        </w:rPr>
        <w:t>Instituto de Capacitación para el Trabajo del Estado de Morelos (ICATMOR)</w:t>
      </w:r>
      <w:r w:rsidRPr="005A1A96">
        <w:t>;</w:t>
      </w:r>
    </w:p>
    <w:p w14:paraId="22D07FD1" w14:textId="77777777" w:rsidR="00FA6F39" w:rsidRPr="005A1A96" w:rsidRDefault="00FA6F39" w:rsidP="00FA6F39">
      <w:pPr>
        <w:ind w:left="567" w:hanging="567"/>
      </w:pPr>
    </w:p>
    <w:p w14:paraId="55B33031" w14:textId="564C9EA4" w:rsidR="00751A0A" w:rsidRPr="005A1A96" w:rsidRDefault="00751A0A" w:rsidP="00751A0A">
      <w:r w:rsidRPr="005A1A96">
        <w:br w:type="page"/>
      </w:r>
    </w:p>
    <w:p w14:paraId="33C442C7" w14:textId="546EE76C" w:rsidR="00FA6F39" w:rsidRPr="005A1A96" w:rsidRDefault="00751A0A" w:rsidP="00FA6F39">
      <w:pPr>
        <w:ind w:left="567" w:hanging="567"/>
      </w:pPr>
      <w:r w:rsidRPr="005A1A96">
        <w:t>1</w:t>
      </w:r>
      <w:r w:rsidR="00FA6F39" w:rsidRPr="005A1A96">
        <w:t>6.</w:t>
      </w:r>
      <w:r w:rsidR="00FA6F39" w:rsidRPr="005A1A96">
        <w:tab/>
      </w:r>
      <w:r w:rsidR="00FA6F39" w:rsidRPr="005A1A96">
        <w:rPr>
          <w:i/>
        </w:rPr>
        <w:t>Instituto de Crédito para los Trabajadores al Servicio del Gobierno del Estado de Morelos (ICTSGEM)</w:t>
      </w:r>
      <w:r w:rsidR="00FA6F39" w:rsidRPr="005A1A96">
        <w:t>;</w:t>
      </w:r>
    </w:p>
    <w:p w14:paraId="0B429B92" w14:textId="77777777" w:rsidR="00FA6F39" w:rsidRPr="005A1A96" w:rsidRDefault="00FA6F39" w:rsidP="00FA6F39">
      <w:pPr>
        <w:ind w:left="567" w:hanging="567"/>
      </w:pPr>
    </w:p>
    <w:p w14:paraId="1556EA43" w14:textId="77777777" w:rsidR="00FA6F39" w:rsidRPr="005A1A96" w:rsidRDefault="00FA6F39" w:rsidP="00FA6F39">
      <w:pPr>
        <w:ind w:left="567" w:hanging="567"/>
      </w:pPr>
      <w:r w:rsidRPr="005A1A96">
        <w:t>17.</w:t>
      </w:r>
      <w:r w:rsidRPr="005A1A96">
        <w:tab/>
      </w:r>
      <w:r w:rsidRPr="005A1A96">
        <w:rPr>
          <w:i/>
        </w:rPr>
        <w:t>Instituto de la Defensoría Pública del Estado de Morelos</w:t>
      </w:r>
      <w:r w:rsidRPr="005A1A96">
        <w:t>;</w:t>
      </w:r>
    </w:p>
    <w:p w14:paraId="4265C4FC" w14:textId="77777777" w:rsidR="00FA6F39" w:rsidRPr="005A1A96" w:rsidRDefault="00FA6F39" w:rsidP="00FA6F39">
      <w:pPr>
        <w:ind w:left="567" w:hanging="567"/>
      </w:pPr>
    </w:p>
    <w:p w14:paraId="5542DDAC" w14:textId="77777777" w:rsidR="00FA6F39" w:rsidRPr="005A1A96" w:rsidRDefault="00FA6F39" w:rsidP="00FA6F39">
      <w:pPr>
        <w:ind w:left="567" w:hanging="567"/>
      </w:pPr>
      <w:r w:rsidRPr="005A1A96">
        <w:t>18.</w:t>
      </w:r>
      <w:r w:rsidRPr="005A1A96">
        <w:tab/>
      </w:r>
      <w:r w:rsidRPr="005A1A96">
        <w:rPr>
          <w:i/>
        </w:rPr>
        <w:t>Instituto de la Educación Básica del Estado de Morelos (IEBEM)</w:t>
      </w:r>
      <w:r w:rsidRPr="005A1A96">
        <w:t>;</w:t>
      </w:r>
    </w:p>
    <w:p w14:paraId="013EFF6E" w14:textId="77777777" w:rsidR="00FA6F39" w:rsidRPr="005A1A96" w:rsidRDefault="00FA6F39" w:rsidP="00FA6F39">
      <w:pPr>
        <w:ind w:left="567" w:hanging="567"/>
      </w:pPr>
    </w:p>
    <w:p w14:paraId="68D9E0AC" w14:textId="77777777" w:rsidR="00FA6F39" w:rsidRPr="005A1A96" w:rsidRDefault="00FA6F39" w:rsidP="00FA6F39">
      <w:pPr>
        <w:ind w:left="567" w:hanging="567"/>
      </w:pPr>
      <w:r w:rsidRPr="005A1A96">
        <w:t>19.</w:t>
      </w:r>
      <w:r w:rsidRPr="005A1A96">
        <w:tab/>
      </w:r>
      <w:r w:rsidRPr="005A1A96">
        <w:rPr>
          <w:i/>
        </w:rPr>
        <w:t>Instituto de la Mujer para el Estado de Morelos (IMM)</w:t>
      </w:r>
      <w:r w:rsidRPr="005A1A96">
        <w:t>;</w:t>
      </w:r>
    </w:p>
    <w:p w14:paraId="098D0BCB" w14:textId="77777777" w:rsidR="00FA6F39" w:rsidRPr="005A1A96" w:rsidRDefault="00FA6F39" w:rsidP="00FA6F39">
      <w:pPr>
        <w:ind w:left="567" w:hanging="567"/>
      </w:pPr>
    </w:p>
    <w:p w14:paraId="030A1981" w14:textId="77777777" w:rsidR="00FA6F39" w:rsidRPr="005A1A96" w:rsidRDefault="00FA6F39" w:rsidP="00FA6F39">
      <w:pPr>
        <w:ind w:left="567" w:hanging="567"/>
      </w:pPr>
      <w:r w:rsidRPr="005A1A96">
        <w:t>20.</w:t>
      </w:r>
      <w:r w:rsidRPr="005A1A96">
        <w:tab/>
      </w:r>
      <w:r w:rsidRPr="005A1A96">
        <w:rPr>
          <w:i/>
        </w:rPr>
        <w:t>Instituto de Servicios Registrales y Catastrales del Estado de Morelos (ISRyC)</w:t>
      </w:r>
      <w:r w:rsidRPr="005A1A96">
        <w:t>;</w:t>
      </w:r>
    </w:p>
    <w:p w14:paraId="35812A87" w14:textId="77777777" w:rsidR="00FA6F39" w:rsidRPr="005A1A96" w:rsidRDefault="00FA6F39" w:rsidP="00FA6F39">
      <w:pPr>
        <w:ind w:left="567" w:hanging="567"/>
      </w:pPr>
    </w:p>
    <w:p w14:paraId="37494D85" w14:textId="77777777" w:rsidR="00FA6F39" w:rsidRPr="005A1A96" w:rsidRDefault="00FA6F39" w:rsidP="00FA6F39">
      <w:pPr>
        <w:ind w:left="567" w:hanging="567"/>
      </w:pPr>
      <w:r w:rsidRPr="005A1A96">
        <w:t>21.</w:t>
      </w:r>
      <w:r w:rsidRPr="005A1A96">
        <w:tab/>
      </w:r>
      <w:r w:rsidRPr="005A1A96">
        <w:rPr>
          <w:i/>
        </w:rPr>
        <w:t>Instituto del Deporte y Cultura Física del Estado de Morelos (INDEM)</w:t>
      </w:r>
      <w:r w:rsidRPr="005A1A96">
        <w:t>;</w:t>
      </w:r>
    </w:p>
    <w:p w14:paraId="122FB4F2" w14:textId="77777777" w:rsidR="00FA6F39" w:rsidRPr="005A1A96" w:rsidRDefault="00FA6F39" w:rsidP="00FA6F39">
      <w:pPr>
        <w:ind w:left="567" w:hanging="567"/>
      </w:pPr>
    </w:p>
    <w:p w14:paraId="4B3D6248" w14:textId="77777777" w:rsidR="00FA6F39" w:rsidRPr="005A1A96" w:rsidRDefault="00FA6F39" w:rsidP="00FA6F39">
      <w:pPr>
        <w:ind w:left="567" w:hanging="567"/>
      </w:pPr>
      <w:r w:rsidRPr="005A1A96">
        <w:t>22.</w:t>
      </w:r>
      <w:r w:rsidRPr="005A1A96">
        <w:tab/>
      </w:r>
      <w:r w:rsidRPr="005A1A96">
        <w:rPr>
          <w:i/>
        </w:rPr>
        <w:t>Instituto Estatal de Educación para Adultos (INEEA)</w:t>
      </w:r>
      <w:r w:rsidRPr="005A1A96">
        <w:t>;</w:t>
      </w:r>
    </w:p>
    <w:p w14:paraId="0CF0511B" w14:textId="77777777" w:rsidR="00FA6F39" w:rsidRPr="005A1A96" w:rsidRDefault="00FA6F39" w:rsidP="00FA6F39">
      <w:pPr>
        <w:ind w:left="567" w:hanging="567"/>
      </w:pPr>
    </w:p>
    <w:p w14:paraId="7A643054" w14:textId="77777777" w:rsidR="00FA6F39" w:rsidRPr="005A1A96" w:rsidRDefault="00FA6F39" w:rsidP="00FA6F39">
      <w:pPr>
        <w:ind w:left="567" w:hanging="567"/>
      </w:pPr>
      <w:r w:rsidRPr="005A1A96">
        <w:t>23.</w:t>
      </w:r>
      <w:r w:rsidRPr="005A1A96">
        <w:tab/>
      </w:r>
      <w:r w:rsidRPr="005A1A96">
        <w:rPr>
          <w:i/>
        </w:rPr>
        <w:t>Instituto Estatal de Infraestructura Educativa (INEIEM)</w:t>
      </w:r>
      <w:r w:rsidRPr="005A1A96">
        <w:t>;</w:t>
      </w:r>
    </w:p>
    <w:p w14:paraId="709EF735" w14:textId="77777777" w:rsidR="00FA6F39" w:rsidRPr="005A1A96" w:rsidRDefault="00FA6F39" w:rsidP="00FA6F39">
      <w:pPr>
        <w:ind w:left="567" w:hanging="567"/>
      </w:pPr>
    </w:p>
    <w:p w14:paraId="1D7E8D4A" w14:textId="77777777" w:rsidR="00FA6F39" w:rsidRPr="005A1A96" w:rsidRDefault="00FA6F39" w:rsidP="00FA6F39">
      <w:pPr>
        <w:ind w:left="567" w:hanging="567"/>
      </w:pPr>
      <w:r w:rsidRPr="005A1A96">
        <w:t>24.</w:t>
      </w:r>
      <w:r w:rsidRPr="005A1A96">
        <w:tab/>
      </w:r>
      <w:r w:rsidRPr="005A1A96">
        <w:rPr>
          <w:i/>
        </w:rPr>
        <w:t>Instituto Morelense de Radio y Televisión (IMRyT)</w:t>
      </w:r>
      <w:r w:rsidRPr="005A1A96">
        <w:t>;</w:t>
      </w:r>
    </w:p>
    <w:p w14:paraId="1AFF0C0E" w14:textId="77777777" w:rsidR="00FA6F39" w:rsidRPr="005A1A96" w:rsidRDefault="00FA6F39" w:rsidP="00FA6F39">
      <w:pPr>
        <w:ind w:left="567" w:hanging="567"/>
      </w:pPr>
    </w:p>
    <w:p w14:paraId="457E2318" w14:textId="77777777" w:rsidR="00FA6F39" w:rsidRPr="005A1A96" w:rsidRDefault="00FA6F39" w:rsidP="00FA6F39">
      <w:pPr>
        <w:ind w:left="567" w:hanging="567"/>
      </w:pPr>
      <w:r w:rsidRPr="005A1A96">
        <w:t>25.</w:t>
      </w:r>
      <w:r w:rsidRPr="005A1A96">
        <w:tab/>
      </w:r>
      <w:r w:rsidRPr="005A1A96">
        <w:rPr>
          <w:i/>
        </w:rPr>
        <w:t>Instituto Morelense para el Financiamiento del Sector Productivo (IMOFI)</w:t>
      </w:r>
      <w:r w:rsidRPr="005A1A96">
        <w:t>;</w:t>
      </w:r>
    </w:p>
    <w:p w14:paraId="1315176E" w14:textId="77777777" w:rsidR="00FA6F39" w:rsidRPr="005A1A96" w:rsidRDefault="00FA6F39" w:rsidP="00FA6F39">
      <w:pPr>
        <w:ind w:left="567" w:hanging="567"/>
      </w:pPr>
    </w:p>
    <w:p w14:paraId="2B3083EB" w14:textId="77777777" w:rsidR="00FA6F39" w:rsidRPr="005A1A96" w:rsidRDefault="00FA6F39" w:rsidP="00FA6F39">
      <w:pPr>
        <w:ind w:left="567" w:hanging="567"/>
      </w:pPr>
      <w:r w:rsidRPr="005A1A96">
        <w:t>26.</w:t>
      </w:r>
      <w:r w:rsidRPr="005A1A96">
        <w:tab/>
      </w:r>
      <w:r w:rsidRPr="005A1A96">
        <w:rPr>
          <w:i/>
        </w:rPr>
        <w:t>Instituto Proveteranos de la Revolución del Sur</w:t>
      </w:r>
      <w:r w:rsidRPr="005A1A96">
        <w:t>;</w:t>
      </w:r>
    </w:p>
    <w:p w14:paraId="7F41A79B" w14:textId="77777777" w:rsidR="00FA6F39" w:rsidRPr="005A1A96" w:rsidRDefault="00FA6F39" w:rsidP="00FA6F39">
      <w:pPr>
        <w:ind w:left="567" w:hanging="567"/>
      </w:pPr>
    </w:p>
    <w:p w14:paraId="3A7F9593" w14:textId="4B9A0B15" w:rsidR="00751A0A" w:rsidRPr="005A1A96" w:rsidRDefault="00751A0A" w:rsidP="00751A0A">
      <w:r w:rsidRPr="005A1A96">
        <w:br w:type="page"/>
      </w:r>
    </w:p>
    <w:p w14:paraId="14C7F254" w14:textId="6FA806EF" w:rsidR="00FA6F39" w:rsidRPr="005A1A96" w:rsidRDefault="00751A0A" w:rsidP="00FA6F39">
      <w:pPr>
        <w:ind w:left="567" w:hanging="567"/>
      </w:pPr>
      <w:r w:rsidRPr="005A1A96">
        <w:t>2</w:t>
      </w:r>
      <w:r w:rsidR="00FA6F39" w:rsidRPr="005A1A96">
        <w:t>7.</w:t>
      </w:r>
      <w:r w:rsidR="00FA6F39" w:rsidRPr="005A1A96">
        <w:tab/>
      </w:r>
      <w:r w:rsidR="00FA6F39" w:rsidRPr="005A1A96">
        <w:rPr>
          <w:i/>
        </w:rPr>
        <w:t>Operador de Carreteras de Cuota</w:t>
      </w:r>
      <w:r w:rsidR="00FA6F39" w:rsidRPr="005A1A96">
        <w:t>;</w:t>
      </w:r>
    </w:p>
    <w:p w14:paraId="55A82E4C" w14:textId="77777777" w:rsidR="00FA6F39" w:rsidRPr="005A1A96" w:rsidRDefault="00FA6F39" w:rsidP="00FA6F39">
      <w:pPr>
        <w:ind w:left="567" w:hanging="567"/>
      </w:pPr>
    </w:p>
    <w:p w14:paraId="3004F2C6" w14:textId="77777777" w:rsidR="00FA6F39" w:rsidRPr="005A1A96" w:rsidRDefault="00FA6F39" w:rsidP="00FA6F39">
      <w:pPr>
        <w:ind w:left="567" w:hanging="567"/>
      </w:pPr>
      <w:r w:rsidRPr="005A1A96">
        <w:t>28.</w:t>
      </w:r>
      <w:r w:rsidRPr="005A1A96">
        <w:tab/>
      </w:r>
      <w:r w:rsidRPr="005A1A96">
        <w:rPr>
          <w:i/>
        </w:rPr>
        <w:t>Servicios de Salud de Morelos</w:t>
      </w:r>
      <w:r w:rsidRPr="005A1A96">
        <w:t>;</w:t>
      </w:r>
    </w:p>
    <w:p w14:paraId="48E2759D" w14:textId="77777777" w:rsidR="00FA6F39" w:rsidRPr="005A1A96" w:rsidRDefault="00FA6F39" w:rsidP="00FA6F39">
      <w:pPr>
        <w:ind w:left="567" w:hanging="567"/>
      </w:pPr>
    </w:p>
    <w:p w14:paraId="32C6E027" w14:textId="77777777" w:rsidR="00FA6F39" w:rsidRPr="005A1A96" w:rsidRDefault="00FA6F39" w:rsidP="00FA6F39">
      <w:pPr>
        <w:ind w:left="567" w:hanging="567"/>
      </w:pPr>
      <w:r w:rsidRPr="005A1A96">
        <w:t>29.</w:t>
      </w:r>
      <w:r w:rsidRPr="005A1A96">
        <w:tab/>
      </w:r>
      <w:r w:rsidRPr="005A1A96">
        <w:rPr>
          <w:i/>
        </w:rPr>
        <w:t>Sistema para el Desarrollo Integral de la Familia del Estado de Morelos (DIF MORELOS)</w:t>
      </w:r>
      <w:r w:rsidRPr="005A1A96">
        <w:t>;</w:t>
      </w:r>
    </w:p>
    <w:p w14:paraId="12920306" w14:textId="77777777" w:rsidR="00FA6F39" w:rsidRPr="005A1A96" w:rsidRDefault="00FA6F39" w:rsidP="00FA6F39">
      <w:pPr>
        <w:ind w:left="567" w:hanging="567"/>
      </w:pPr>
    </w:p>
    <w:p w14:paraId="068AC244" w14:textId="77777777" w:rsidR="00FA6F39" w:rsidRPr="005A1A96" w:rsidRDefault="00FA6F39" w:rsidP="00FA6F39">
      <w:pPr>
        <w:ind w:left="567" w:hanging="567"/>
      </w:pPr>
      <w:r w:rsidRPr="005A1A96">
        <w:t>30.</w:t>
      </w:r>
      <w:r w:rsidRPr="005A1A96">
        <w:tab/>
      </w:r>
      <w:r w:rsidRPr="005A1A96">
        <w:rPr>
          <w:i/>
        </w:rPr>
        <w:t>Universidad Politécnica del Estado de Morelos (UPEMOR)</w:t>
      </w:r>
      <w:r w:rsidRPr="005A1A96">
        <w:t>;</w:t>
      </w:r>
    </w:p>
    <w:p w14:paraId="144B7051" w14:textId="77777777" w:rsidR="00FA6F39" w:rsidRPr="005A1A96" w:rsidRDefault="00FA6F39" w:rsidP="00FA6F39">
      <w:pPr>
        <w:ind w:left="567" w:hanging="567"/>
      </w:pPr>
    </w:p>
    <w:p w14:paraId="2D207D16" w14:textId="77777777" w:rsidR="00FA6F39" w:rsidRPr="005A1A96" w:rsidRDefault="00FA6F39" w:rsidP="00FA6F39">
      <w:pPr>
        <w:ind w:left="567" w:hanging="567"/>
      </w:pPr>
      <w:r w:rsidRPr="005A1A96">
        <w:t>31.</w:t>
      </w:r>
      <w:r w:rsidRPr="005A1A96">
        <w:tab/>
      </w:r>
      <w:r w:rsidRPr="005A1A96">
        <w:rPr>
          <w:i/>
        </w:rPr>
        <w:t>Universidad Tecnológica del Sur del Estado de Morelos (UTSEM)</w:t>
      </w:r>
      <w:r w:rsidRPr="005A1A96">
        <w:t>; un</w:t>
      </w:r>
    </w:p>
    <w:p w14:paraId="526B8E88" w14:textId="77777777" w:rsidR="00FA6F39" w:rsidRPr="005A1A96" w:rsidRDefault="00FA6F39" w:rsidP="00FA6F39">
      <w:pPr>
        <w:ind w:left="567" w:hanging="567"/>
      </w:pPr>
    </w:p>
    <w:p w14:paraId="0347D392" w14:textId="77777777" w:rsidR="00FA6F39" w:rsidRPr="005A1A96" w:rsidRDefault="00FA6F39" w:rsidP="00FA6F39">
      <w:pPr>
        <w:ind w:left="567" w:hanging="567"/>
      </w:pPr>
      <w:r w:rsidRPr="005A1A96">
        <w:t>32.</w:t>
      </w:r>
      <w:r w:rsidRPr="005A1A96">
        <w:tab/>
      </w:r>
      <w:r w:rsidRPr="005A1A96">
        <w:rPr>
          <w:i/>
        </w:rPr>
        <w:t>Universidad Tecnológica Emiliano Zapata (UTEZ)</w:t>
      </w:r>
      <w:r w:rsidRPr="005A1A96">
        <w:t>.</w:t>
      </w:r>
    </w:p>
    <w:p w14:paraId="758C4B8C" w14:textId="77777777" w:rsidR="00FA6F39" w:rsidRPr="005A1A96" w:rsidRDefault="00FA6F39" w:rsidP="00FA6F39">
      <w:pPr>
        <w:rPr>
          <w:rFonts w:eastAsia="Calibri"/>
        </w:rPr>
      </w:pPr>
    </w:p>
    <w:p w14:paraId="223B2CF4" w14:textId="77777777" w:rsidR="00FA6F39" w:rsidRPr="005A1A96" w:rsidRDefault="00FA6F39" w:rsidP="00FA6F39">
      <w:pPr>
        <w:ind w:left="567" w:hanging="567"/>
      </w:pPr>
      <w:r w:rsidRPr="005A1A96">
        <w:t>IX.</w:t>
      </w:r>
      <w:r w:rsidRPr="005A1A96">
        <w:tab/>
        <w:t>NUEVOLEONA</w:t>
      </w:r>
    </w:p>
    <w:p w14:paraId="53385732" w14:textId="77777777" w:rsidR="00FA6F39" w:rsidRPr="005A1A96" w:rsidRDefault="00FA6F39" w:rsidP="00FA6F39">
      <w:pPr>
        <w:rPr>
          <w:rFonts w:eastAsia="Calibri"/>
        </w:rPr>
      </w:pPr>
    </w:p>
    <w:p w14:paraId="3375E8BD" w14:textId="77777777" w:rsidR="00FA6F39" w:rsidRPr="005A1A96" w:rsidRDefault="00FA6F39" w:rsidP="00FA6F39">
      <w:pPr>
        <w:tabs>
          <w:tab w:val="left" w:pos="1418"/>
        </w:tabs>
        <w:rPr>
          <w:iCs/>
        </w:rPr>
      </w:pPr>
      <w:r w:rsidRPr="005A1A96">
        <w:rPr>
          <w:iCs/>
        </w:rPr>
        <w:t>1. apakšsaraksts</w:t>
      </w:r>
      <w:r w:rsidRPr="005A1A96">
        <w:rPr>
          <w:iCs/>
        </w:rPr>
        <w:tab/>
        <w:t>Pārvaldes struktūras</w:t>
      </w:r>
    </w:p>
    <w:p w14:paraId="4D6E70C1" w14:textId="77777777" w:rsidR="00FA6F39" w:rsidRPr="005A1A96" w:rsidRDefault="00FA6F39" w:rsidP="00FA6F39"/>
    <w:p w14:paraId="20E86AA4" w14:textId="77777777" w:rsidR="00FA6F39" w:rsidRPr="005A1A96" w:rsidRDefault="00FA6F39" w:rsidP="00FA6F39">
      <w:pPr>
        <w:ind w:left="567" w:hanging="567"/>
      </w:pPr>
      <w:r w:rsidRPr="005A1A96">
        <w:t>1.</w:t>
      </w:r>
      <w:r w:rsidRPr="005A1A96">
        <w:tab/>
      </w:r>
      <w:r w:rsidRPr="005A1A96">
        <w:rPr>
          <w:i/>
        </w:rPr>
        <w:t>Contraloría y Transparencia Gubernamental</w:t>
      </w:r>
      <w:r w:rsidRPr="005A1A96">
        <w:t>;</w:t>
      </w:r>
    </w:p>
    <w:p w14:paraId="0F4FD6D8" w14:textId="77777777" w:rsidR="00FA6F39" w:rsidRPr="005A1A96" w:rsidRDefault="00FA6F39" w:rsidP="00FA6F39">
      <w:pPr>
        <w:ind w:left="567" w:hanging="567"/>
      </w:pPr>
    </w:p>
    <w:p w14:paraId="04F1D7F7" w14:textId="77777777" w:rsidR="00FA6F39" w:rsidRPr="005A1A96" w:rsidRDefault="00FA6F39" w:rsidP="00FA6F39">
      <w:pPr>
        <w:ind w:left="567" w:hanging="567"/>
      </w:pPr>
      <w:r w:rsidRPr="005A1A96">
        <w:t>2.</w:t>
      </w:r>
      <w:r w:rsidRPr="005A1A96">
        <w:tab/>
      </w:r>
      <w:r w:rsidRPr="005A1A96">
        <w:rPr>
          <w:i/>
        </w:rPr>
        <w:t>Coordinación Ejecutiva de la Administración Pública del Estado</w:t>
      </w:r>
      <w:r w:rsidRPr="005A1A96">
        <w:t>;</w:t>
      </w:r>
    </w:p>
    <w:p w14:paraId="4CF6DABF" w14:textId="77777777" w:rsidR="00FA6F39" w:rsidRPr="005A1A96" w:rsidRDefault="00FA6F39" w:rsidP="00FA6F39">
      <w:pPr>
        <w:ind w:left="567" w:hanging="567"/>
      </w:pPr>
    </w:p>
    <w:p w14:paraId="3532BE2F" w14:textId="77777777" w:rsidR="00FA6F39" w:rsidRPr="005A1A96" w:rsidRDefault="00FA6F39" w:rsidP="00FA6F39">
      <w:pPr>
        <w:ind w:left="567" w:hanging="567"/>
      </w:pPr>
      <w:r w:rsidRPr="005A1A96">
        <w:t>3.</w:t>
      </w:r>
      <w:r w:rsidRPr="005A1A96">
        <w:tab/>
      </w:r>
      <w:r w:rsidRPr="005A1A96">
        <w:rPr>
          <w:i/>
        </w:rPr>
        <w:t>Representación del Gobierno del Estado en la Ciudad de México</w:t>
      </w:r>
      <w:r w:rsidRPr="005A1A96">
        <w:t>;</w:t>
      </w:r>
    </w:p>
    <w:p w14:paraId="76B6E105" w14:textId="77777777" w:rsidR="00FA6F39" w:rsidRPr="005A1A96" w:rsidRDefault="00FA6F39" w:rsidP="00FA6F39">
      <w:pPr>
        <w:ind w:left="567" w:hanging="567"/>
      </w:pPr>
    </w:p>
    <w:p w14:paraId="60E375C0" w14:textId="77777777" w:rsidR="00FA6F39" w:rsidRPr="005A1A96" w:rsidRDefault="00FA6F39" w:rsidP="00FA6F39">
      <w:pPr>
        <w:ind w:left="567" w:hanging="567"/>
      </w:pPr>
      <w:r w:rsidRPr="005A1A96">
        <w:t>4.</w:t>
      </w:r>
      <w:r w:rsidRPr="005A1A96">
        <w:tab/>
      </w:r>
      <w:r w:rsidRPr="005A1A96">
        <w:rPr>
          <w:i/>
        </w:rPr>
        <w:t>Secretaría de Administración</w:t>
      </w:r>
      <w:r w:rsidRPr="005A1A96">
        <w:t>;</w:t>
      </w:r>
    </w:p>
    <w:p w14:paraId="11292730" w14:textId="77777777" w:rsidR="00FA6F39" w:rsidRPr="005A1A96" w:rsidRDefault="00FA6F39" w:rsidP="00FA6F39">
      <w:pPr>
        <w:ind w:left="567" w:hanging="567"/>
      </w:pPr>
    </w:p>
    <w:p w14:paraId="0622D142" w14:textId="00C282BC" w:rsidR="00751A0A" w:rsidRPr="005A1A96" w:rsidRDefault="00751A0A" w:rsidP="00751A0A">
      <w:r w:rsidRPr="005A1A96">
        <w:br w:type="page"/>
      </w:r>
    </w:p>
    <w:p w14:paraId="72D10725" w14:textId="411E0ACA" w:rsidR="00FA6F39" w:rsidRPr="005A1A96" w:rsidRDefault="00751A0A" w:rsidP="00FA6F39">
      <w:pPr>
        <w:ind w:left="567" w:hanging="567"/>
      </w:pPr>
      <w:r w:rsidRPr="005A1A96">
        <w:t>5</w:t>
      </w:r>
      <w:r w:rsidR="00FA6F39" w:rsidRPr="005A1A96">
        <w:t>.</w:t>
      </w:r>
      <w:r w:rsidR="00FA6F39" w:rsidRPr="005A1A96">
        <w:tab/>
      </w:r>
      <w:r w:rsidR="00FA6F39" w:rsidRPr="005A1A96">
        <w:rPr>
          <w:i/>
        </w:rPr>
        <w:t>Secretaría de Desarrollo Agropecuario</w:t>
      </w:r>
      <w:r w:rsidR="00FA6F39" w:rsidRPr="005A1A96">
        <w:t>;</w:t>
      </w:r>
    </w:p>
    <w:p w14:paraId="580C04CF" w14:textId="77777777" w:rsidR="00FA6F39" w:rsidRPr="005A1A96" w:rsidRDefault="00FA6F39" w:rsidP="00FA6F39">
      <w:pPr>
        <w:ind w:left="567" w:hanging="567"/>
      </w:pPr>
    </w:p>
    <w:p w14:paraId="60216877" w14:textId="77777777" w:rsidR="00FA6F39" w:rsidRPr="005A1A96" w:rsidRDefault="00FA6F39" w:rsidP="00FA6F39">
      <w:pPr>
        <w:ind w:left="567" w:hanging="567"/>
      </w:pPr>
      <w:r w:rsidRPr="005A1A96">
        <w:t>6.</w:t>
      </w:r>
      <w:r w:rsidRPr="005A1A96">
        <w:tab/>
      </w:r>
      <w:r w:rsidRPr="005A1A96">
        <w:rPr>
          <w:i/>
        </w:rPr>
        <w:t>Secretaría de Desarrollo Social</w:t>
      </w:r>
      <w:r w:rsidRPr="005A1A96">
        <w:t>;</w:t>
      </w:r>
    </w:p>
    <w:p w14:paraId="7CB19350" w14:textId="77777777" w:rsidR="00FA6F39" w:rsidRPr="005A1A96" w:rsidRDefault="00FA6F39" w:rsidP="00FA6F39">
      <w:pPr>
        <w:ind w:left="567" w:hanging="567"/>
      </w:pPr>
    </w:p>
    <w:p w14:paraId="436D6E75" w14:textId="77777777" w:rsidR="00FA6F39" w:rsidRPr="005A1A96" w:rsidRDefault="00FA6F39" w:rsidP="00FA6F39">
      <w:pPr>
        <w:ind w:left="567" w:hanging="567"/>
      </w:pPr>
      <w:r w:rsidRPr="005A1A96">
        <w:t>7.</w:t>
      </w:r>
      <w:r w:rsidRPr="005A1A96">
        <w:tab/>
      </w:r>
      <w:r w:rsidRPr="005A1A96">
        <w:rPr>
          <w:i/>
        </w:rPr>
        <w:t>Secretaría de Desarrollo Sustentable</w:t>
      </w:r>
      <w:r w:rsidRPr="005A1A96">
        <w:t>;</w:t>
      </w:r>
    </w:p>
    <w:p w14:paraId="583344DC" w14:textId="77777777" w:rsidR="00FA6F39" w:rsidRPr="005A1A96" w:rsidRDefault="00FA6F39" w:rsidP="00FA6F39">
      <w:pPr>
        <w:ind w:left="567" w:hanging="567"/>
      </w:pPr>
    </w:p>
    <w:p w14:paraId="41E59B44" w14:textId="77777777" w:rsidR="00FA6F39" w:rsidRPr="005A1A96" w:rsidRDefault="00FA6F39" w:rsidP="00FA6F39">
      <w:pPr>
        <w:ind w:left="567" w:hanging="567"/>
      </w:pPr>
      <w:r w:rsidRPr="005A1A96">
        <w:t>8.</w:t>
      </w:r>
      <w:r w:rsidRPr="005A1A96">
        <w:tab/>
      </w:r>
      <w:r w:rsidRPr="005A1A96">
        <w:rPr>
          <w:i/>
        </w:rPr>
        <w:t>Secretaría de Economía y Trabajo</w:t>
      </w:r>
      <w:r w:rsidRPr="005A1A96">
        <w:t>;</w:t>
      </w:r>
    </w:p>
    <w:p w14:paraId="20825666" w14:textId="77777777" w:rsidR="00FA6F39" w:rsidRPr="005A1A96" w:rsidRDefault="00FA6F39" w:rsidP="00FA6F39">
      <w:pPr>
        <w:ind w:left="567" w:hanging="567"/>
      </w:pPr>
    </w:p>
    <w:p w14:paraId="4339409A" w14:textId="77777777" w:rsidR="00FA6F39" w:rsidRPr="005A1A96" w:rsidRDefault="00FA6F39" w:rsidP="00FA6F39">
      <w:pPr>
        <w:ind w:left="567" w:hanging="567"/>
      </w:pPr>
      <w:r w:rsidRPr="005A1A96">
        <w:t>9.</w:t>
      </w:r>
      <w:r w:rsidRPr="005A1A96">
        <w:tab/>
      </w:r>
      <w:r w:rsidRPr="005A1A96">
        <w:rPr>
          <w:i/>
        </w:rPr>
        <w:t>Secretaría de Educación</w:t>
      </w:r>
      <w:r w:rsidRPr="005A1A96">
        <w:t>;</w:t>
      </w:r>
    </w:p>
    <w:p w14:paraId="06701A9B" w14:textId="77777777" w:rsidR="00FA6F39" w:rsidRPr="005A1A96" w:rsidRDefault="00FA6F39" w:rsidP="00FA6F39">
      <w:pPr>
        <w:ind w:left="567" w:hanging="567"/>
      </w:pPr>
    </w:p>
    <w:p w14:paraId="15B96ACD" w14:textId="77777777" w:rsidR="00FA6F39" w:rsidRPr="005A1A96" w:rsidRDefault="00FA6F39" w:rsidP="00FA6F39">
      <w:pPr>
        <w:ind w:left="567" w:hanging="567"/>
      </w:pPr>
      <w:r w:rsidRPr="005A1A96">
        <w:t>10.</w:t>
      </w:r>
      <w:r w:rsidRPr="005A1A96">
        <w:tab/>
      </w:r>
      <w:r w:rsidRPr="005A1A96">
        <w:rPr>
          <w:i/>
        </w:rPr>
        <w:t>Secretaría de Finanzas y Tesorería General del Estado</w:t>
      </w:r>
      <w:r w:rsidRPr="005A1A96">
        <w:t>;</w:t>
      </w:r>
    </w:p>
    <w:p w14:paraId="054300AF" w14:textId="77777777" w:rsidR="00FA6F39" w:rsidRPr="005A1A96" w:rsidRDefault="00FA6F39" w:rsidP="00FA6F39">
      <w:pPr>
        <w:ind w:left="567" w:hanging="567"/>
      </w:pPr>
    </w:p>
    <w:p w14:paraId="767DF49D" w14:textId="77777777" w:rsidR="00FA6F39" w:rsidRPr="005A1A96" w:rsidRDefault="00FA6F39" w:rsidP="00FA6F39">
      <w:pPr>
        <w:ind w:left="567" w:hanging="567"/>
      </w:pPr>
      <w:r w:rsidRPr="005A1A96">
        <w:t>11.</w:t>
      </w:r>
      <w:r w:rsidRPr="005A1A96">
        <w:tab/>
      </w:r>
      <w:r w:rsidRPr="005A1A96">
        <w:rPr>
          <w:i/>
        </w:rPr>
        <w:t>Secretaría de Infraestructura</w:t>
      </w:r>
      <w:r w:rsidRPr="005A1A96">
        <w:t>;</w:t>
      </w:r>
    </w:p>
    <w:p w14:paraId="591E3055" w14:textId="77777777" w:rsidR="00FA6F39" w:rsidRPr="005A1A96" w:rsidRDefault="00FA6F39" w:rsidP="00FA6F39">
      <w:pPr>
        <w:ind w:left="567" w:hanging="567"/>
      </w:pPr>
    </w:p>
    <w:p w14:paraId="76310C1C" w14:textId="77777777" w:rsidR="00FA6F39" w:rsidRPr="005A1A96" w:rsidRDefault="00FA6F39" w:rsidP="00FA6F39">
      <w:pPr>
        <w:ind w:left="567" w:hanging="567"/>
      </w:pPr>
      <w:r w:rsidRPr="005A1A96">
        <w:t>12.</w:t>
      </w:r>
      <w:r w:rsidRPr="005A1A96">
        <w:tab/>
      </w:r>
      <w:r w:rsidRPr="005A1A96">
        <w:rPr>
          <w:i/>
        </w:rPr>
        <w:t>Secretaría de Salud</w:t>
      </w:r>
      <w:r w:rsidRPr="005A1A96">
        <w:t>;</w:t>
      </w:r>
    </w:p>
    <w:p w14:paraId="52AA8934" w14:textId="77777777" w:rsidR="00FA6F39" w:rsidRPr="005A1A96" w:rsidRDefault="00FA6F39" w:rsidP="00FA6F39">
      <w:pPr>
        <w:ind w:left="567" w:hanging="567"/>
      </w:pPr>
    </w:p>
    <w:p w14:paraId="735E739E" w14:textId="77777777" w:rsidR="00FA6F39" w:rsidRPr="005A1A96" w:rsidRDefault="00FA6F39" w:rsidP="00FA6F39">
      <w:pPr>
        <w:ind w:left="567" w:hanging="567"/>
      </w:pPr>
      <w:r w:rsidRPr="005A1A96">
        <w:t>13.</w:t>
      </w:r>
      <w:r w:rsidRPr="005A1A96">
        <w:tab/>
      </w:r>
      <w:r w:rsidRPr="005A1A96">
        <w:rPr>
          <w:i/>
        </w:rPr>
        <w:t>Secretaría de Seguridad Pública</w:t>
      </w:r>
      <w:r w:rsidRPr="005A1A96">
        <w:t>; un</w:t>
      </w:r>
    </w:p>
    <w:p w14:paraId="09866B8A" w14:textId="77777777" w:rsidR="00FA6F39" w:rsidRPr="005A1A96" w:rsidRDefault="00FA6F39" w:rsidP="00FA6F39">
      <w:pPr>
        <w:ind w:left="567" w:hanging="567"/>
      </w:pPr>
    </w:p>
    <w:p w14:paraId="04D8396B" w14:textId="77777777" w:rsidR="00FA6F39" w:rsidRPr="005A1A96" w:rsidRDefault="00FA6F39" w:rsidP="00FA6F39">
      <w:pPr>
        <w:ind w:left="567" w:hanging="567"/>
      </w:pPr>
      <w:r w:rsidRPr="005A1A96">
        <w:t>14.</w:t>
      </w:r>
      <w:r w:rsidRPr="005A1A96">
        <w:tab/>
      </w:r>
      <w:r w:rsidRPr="005A1A96">
        <w:rPr>
          <w:i/>
        </w:rPr>
        <w:t>Secretaría General de Gobierno</w:t>
      </w:r>
      <w:r w:rsidRPr="005A1A96">
        <w:t>.</w:t>
      </w:r>
    </w:p>
    <w:p w14:paraId="761F7EC2" w14:textId="77777777" w:rsidR="00FA6F39" w:rsidRPr="005A1A96" w:rsidRDefault="00FA6F39" w:rsidP="00FA6F39">
      <w:pPr>
        <w:rPr>
          <w:rFonts w:eastAsia="Calibri"/>
        </w:rPr>
      </w:pPr>
    </w:p>
    <w:p w14:paraId="314EBDDB" w14:textId="77777777" w:rsidR="00FA6F39" w:rsidRPr="005A1A96" w:rsidRDefault="00FA6F39" w:rsidP="00FA6F39">
      <w:pPr>
        <w:tabs>
          <w:tab w:val="left" w:pos="1418"/>
        </w:tabs>
        <w:rPr>
          <w:iCs/>
        </w:rPr>
      </w:pPr>
      <w:r w:rsidRPr="005A1A96">
        <w:rPr>
          <w:iCs/>
        </w:rPr>
        <w:t>2. apakšsaraksts</w:t>
      </w:r>
      <w:r w:rsidRPr="005A1A96">
        <w:rPr>
          <w:iCs/>
        </w:rPr>
        <w:tab/>
        <w:t>Citas struktūras</w:t>
      </w:r>
    </w:p>
    <w:p w14:paraId="34D64B42" w14:textId="77777777" w:rsidR="00FA6F39" w:rsidRPr="005A1A96" w:rsidRDefault="00FA6F39" w:rsidP="00FA6F39"/>
    <w:p w14:paraId="1C11EE82" w14:textId="77777777" w:rsidR="00FA6F39" w:rsidRPr="005A1A96" w:rsidRDefault="00FA6F39" w:rsidP="00FA6F39">
      <w:pPr>
        <w:ind w:left="567" w:hanging="567"/>
      </w:pPr>
      <w:r w:rsidRPr="005A1A96">
        <w:t>1.</w:t>
      </w:r>
      <w:r w:rsidRPr="005A1A96">
        <w:tab/>
      </w:r>
      <w:r w:rsidRPr="005A1A96">
        <w:rPr>
          <w:i/>
        </w:rPr>
        <w:t>Agencia para la Racionalización y Modernización del Sistema de Transporte Público de Nuevo León</w:t>
      </w:r>
      <w:r w:rsidRPr="005A1A96">
        <w:t>;</w:t>
      </w:r>
    </w:p>
    <w:p w14:paraId="76F7A84C" w14:textId="77777777" w:rsidR="00FA6F39" w:rsidRPr="005A1A96" w:rsidRDefault="00FA6F39" w:rsidP="00FA6F39">
      <w:pPr>
        <w:ind w:left="567" w:hanging="567"/>
      </w:pPr>
    </w:p>
    <w:p w14:paraId="4C730AD1" w14:textId="7472E30B" w:rsidR="00751A0A" w:rsidRPr="005A1A96" w:rsidRDefault="00751A0A" w:rsidP="00751A0A">
      <w:r w:rsidRPr="005A1A96">
        <w:br w:type="page"/>
      </w:r>
    </w:p>
    <w:p w14:paraId="160058DC" w14:textId="767D0525" w:rsidR="00FA6F39" w:rsidRPr="005A1A96" w:rsidRDefault="00751A0A" w:rsidP="00FA6F39">
      <w:pPr>
        <w:ind w:left="567" w:hanging="567"/>
      </w:pPr>
      <w:r w:rsidRPr="005A1A96">
        <w:t>2</w:t>
      </w:r>
      <w:r w:rsidR="00FA6F39" w:rsidRPr="005A1A96">
        <w:t>.</w:t>
      </w:r>
      <w:r w:rsidR="00FA6F39" w:rsidRPr="005A1A96">
        <w:tab/>
      </w:r>
      <w:r w:rsidR="00FA6F39" w:rsidRPr="005A1A96">
        <w:rPr>
          <w:i/>
        </w:rPr>
        <w:t>Colegio de Educación Profesional Técnica de Nuevo León (CONALEP)</w:t>
      </w:r>
      <w:r w:rsidR="00FA6F39" w:rsidRPr="005A1A96">
        <w:t>;</w:t>
      </w:r>
    </w:p>
    <w:p w14:paraId="265D9D1B" w14:textId="77777777" w:rsidR="00FA6F39" w:rsidRPr="005A1A96" w:rsidRDefault="00FA6F39" w:rsidP="00FA6F39">
      <w:pPr>
        <w:ind w:left="567" w:hanging="567"/>
      </w:pPr>
    </w:p>
    <w:p w14:paraId="7060DC96" w14:textId="77777777" w:rsidR="00FA6F39" w:rsidRPr="005A1A96" w:rsidRDefault="00FA6F39" w:rsidP="00FA6F39">
      <w:pPr>
        <w:ind w:left="567" w:hanging="567"/>
      </w:pPr>
      <w:r w:rsidRPr="005A1A96">
        <w:t>3.</w:t>
      </w:r>
      <w:r w:rsidRPr="005A1A96">
        <w:tab/>
      </w:r>
      <w:r w:rsidRPr="005A1A96">
        <w:rPr>
          <w:i/>
        </w:rPr>
        <w:t>Colegio de Estudios Científicos y Tecnológicos del Estado de Nuevo León</w:t>
      </w:r>
      <w:r w:rsidRPr="005A1A96">
        <w:t>;</w:t>
      </w:r>
    </w:p>
    <w:p w14:paraId="4EFB6725" w14:textId="77777777" w:rsidR="00FA6F39" w:rsidRPr="005A1A96" w:rsidRDefault="00FA6F39" w:rsidP="00FA6F39">
      <w:pPr>
        <w:ind w:left="567" w:hanging="567"/>
      </w:pPr>
    </w:p>
    <w:p w14:paraId="1DB0CBA3" w14:textId="77777777" w:rsidR="00FA6F39" w:rsidRPr="005A1A96" w:rsidRDefault="00FA6F39" w:rsidP="00FA6F39">
      <w:pPr>
        <w:ind w:left="567" w:hanging="567"/>
      </w:pPr>
      <w:r w:rsidRPr="005A1A96">
        <w:t>4.</w:t>
      </w:r>
      <w:r w:rsidRPr="005A1A96">
        <w:tab/>
      </w:r>
      <w:r w:rsidRPr="005A1A96">
        <w:rPr>
          <w:i/>
        </w:rPr>
        <w:t>Consejo Estatal de Rehabilitación Urbana, A</w:t>
      </w:r>
      <w:r w:rsidRPr="005A1A96">
        <w:t>.</w:t>
      </w:r>
      <w:r w:rsidRPr="005A1A96">
        <w:rPr>
          <w:i/>
        </w:rPr>
        <w:t>C</w:t>
      </w:r>
      <w:r w:rsidRPr="005A1A96">
        <w:t xml:space="preserve">. </w:t>
      </w:r>
      <w:r w:rsidRPr="005A1A96">
        <w:rPr>
          <w:i/>
        </w:rPr>
        <w:t>(CERU)</w:t>
      </w:r>
      <w:r w:rsidRPr="005A1A96">
        <w:t>;</w:t>
      </w:r>
    </w:p>
    <w:p w14:paraId="2280F3D9" w14:textId="77777777" w:rsidR="00FA6F39" w:rsidRPr="005A1A96" w:rsidRDefault="00FA6F39" w:rsidP="00FA6F39">
      <w:pPr>
        <w:ind w:left="567" w:hanging="567"/>
      </w:pPr>
    </w:p>
    <w:p w14:paraId="4817982F" w14:textId="77777777" w:rsidR="00FA6F39" w:rsidRPr="005A1A96" w:rsidRDefault="00FA6F39" w:rsidP="00FA6F39">
      <w:pPr>
        <w:ind w:left="567" w:hanging="567"/>
      </w:pPr>
      <w:r w:rsidRPr="005A1A96">
        <w:t>5.</w:t>
      </w:r>
      <w:r w:rsidRPr="005A1A96">
        <w:tab/>
      </w:r>
      <w:r w:rsidRPr="005A1A96">
        <w:rPr>
          <w:i/>
        </w:rPr>
        <w:t>Consejo Estatal de Transporte y Vialidad</w:t>
      </w:r>
      <w:r w:rsidRPr="005A1A96">
        <w:t>;</w:t>
      </w:r>
    </w:p>
    <w:p w14:paraId="4C36206F" w14:textId="77777777" w:rsidR="00FA6F39" w:rsidRPr="005A1A96" w:rsidRDefault="00FA6F39" w:rsidP="00FA6F39">
      <w:pPr>
        <w:ind w:left="567" w:hanging="567"/>
      </w:pPr>
    </w:p>
    <w:p w14:paraId="5387289A" w14:textId="77777777" w:rsidR="00FA6F39" w:rsidRPr="005A1A96" w:rsidRDefault="00FA6F39" w:rsidP="00FA6F39">
      <w:pPr>
        <w:ind w:left="567" w:hanging="567"/>
      </w:pPr>
      <w:r w:rsidRPr="005A1A96">
        <w:t>6.</w:t>
      </w:r>
      <w:r w:rsidRPr="005A1A96">
        <w:tab/>
      </w:r>
      <w:r w:rsidRPr="005A1A96">
        <w:rPr>
          <w:i/>
        </w:rPr>
        <w:t>Consejo Estatal para la Promoción de Valores y Cultura de la Legalidad</w:t>
      </w:r>
      <w:r w:rsidRPr="005A1A96">
        <w:t>;</w:t>
      </w:r>
    </w:p>
    <w:p w14:paraId="032D7377" w14:textId="77777777" w:rsidR="00FA6F39" w:rsidRPr="005A1A96" w:rsidRDefault="00FA6F39" w:rsidP="00FA6F39">
      <w:pPr>
        <w:ind w:left="567" w:hanging="567"/>
      </w:pPr>
    </w:p>
    <w:p w14:paraId="01B355B4" w14:textId="77777777" w:rsidR="00FA6F39" w:rsidRPr="005A1A96" w:rsidRDefault="00FA6F39" w:rsidP="00FA6F39">
      <w:pPr>
        <w:ind w:left="567" w:hanging="567"/>
      </w:pPr>
      <w:r w:rsidRPr="005A1A96">
        <w:t>7.</w:t>
      </w:r>
      <w:r w:rsidRPr="005A1A96">
        <w:tab/>
      </w:r>
      <w:r w:rsidRPr="005A1A96">
        <w:rPr>
          <w:i/>
        </w:rPr>
        <w:t>Consejo para la Cultura y las Artes de Nuevo León</w:t>
      </w:r>
      <w:r w:rsidRPr="005A1A96">
        <w:t>;</w:t>
      </w:r>
    </w:p>
    <w:p w14:paraId="57EB9A15" w14:textId="77777777" w:rsidR="00FA6F39" w:rsidRPr="005A1A96" w:rsidRDefault="00FA6F39" w:rsidP="00FA6F39">
      <w:pPr>
        <w:ind w:left="567" w:hanging="567"/>
      </w:pPr>
    </w:p>
    <w:p w14:paraId="0482F13E" w14:textId="77777777" w:rsidR="00FA6F39" w:rsidRPr="005A1A96" w:rsidRDefault="00FA6F39" w:rsidP="00FA6F39">
      <w:pPr>
        <w:ind w:left="567" w:hanging="567"/>
      </w:pPr>
      <w:r w:rsidRPr="005A1A96">
        <w:t>8.</w:t>
      </w:r>
      <w:r w:rsidRPr="005A1A96">
        <w:tab/>
      </w:r>
      <w:r w:rsidRPr="005A1A96">
        <w:rPr>
          <w:i/>
        </w:rPr>
        <w:t>Corporación de Desarrollo Turístico de Nuevo León</w:t>
      </w:r>
      <w:r w:rsidRPr="005A1A96">
        <w:t>;</w:t>
      </w:r>
    </w:p>
    <w:p w14:paraId="2E6D8CA6" w14:textId="77777777" w:rsidR="00FA6F39" w:rsidRPr="005A1A96" w:rsidRDefault="00FA6F39" w:rsidP="00FA6F39">
      <w:pPr>
        <w:ind w:left="567" w:hanging="567"/>
      </w:pPr>
    </w:p>
    <w:p w14:paraId="3BB98DD4" w14:textId="77777777" w:rsidR="00FA6F39" w:rsidRPr="005A1A96" w:rsidRDefault="00FA6F39" w:rsidP="00FA6F39">
      <w:pPr>
        <w:ind w:left="567" w:hanging="567"/>
      </w:pPr>
      <w:r w:rsidRPr="005A1A96">
        <w:t>9.</w:t>
      </w:r>
      <w:r w:rsidRPr="005A1A96">
        <w:tab/>
      </w:r>
      <w:r w:rsidRPr="005A1A96">
        <w:rPr>
          <w:i/>
        </w:rPr>
        <w:t>Corporación para el Desarrollo Agropecuario de Nuevo León (CODEAGRO)</w:t>
      </w:r>
      <w:r w:rsidRPr="005A1A96">
        <w:t>;</w:t>
      </w:r>
    </w:p>
    <w:p w14:paraId="5882C978" w14:textId="77777777" w:rsidR="00FA6F39" w:rsidRPr="005A1A96" w:rsidRDefault="00FA6F39" w:rsidP="00FA6F39">
      <w:pPr>
        <w:ind w:left="567" w:hanging="567"/>
      </w:pPr>
    </w:p>
    <w:p w14:paraId="2C77D710" w14:textId="77777777" w:rsidR="00FA6F39" w:rsidRPr="005A1A96" w:rsidRDefault="00FA6F39" w:rsidP="00FA6F39">
      <w:pPr>
        <w:ind w:left="567" w:hanging="567"/>
      </w:pPr>
      <w:r w:rsidRPr="005A1A96">
        <w:t>10.</w:t>
      </w:r>
      <w:r w:rsidRPr="005A1A96">
        <w:tab/>
      </w:r>
      <w:r w:rsidRPr="005A1A96">
        <w:rPr>
          <w:i/>
        </w:rPr>
        <w:t>Corporación para el Desarrollo de la Zona Fronteriza de Nuevo León</w:t>
      </w:r>
      <w:r w:rsidRPr="005A1A96">
        <w:t>;</w:t>
      </w:r>
    </w:p>
    <w:p w14:paraId="0C824BD2" w14:textId="77777777" w:rsidR="00FA6F39" w:rsidRPr="005A1A96" w:rsidRDefault="00FA6F39" w:rsidP="00FA6F39">
      <w:pPr>
        <w:ind w:left="567" w:hanging="567"/>
      </w:pPr>
    </w:p>
    <w:p w14:paraId="7DA363F1" w14:textId="77777777" w:rsidR="00FA6F39" w:rsidRPr="005A1A96" w:rsidRDefault="00FA6F39" w:rsidP="00FA6F39">
      <w:pPr>
        <w:ind w:left="567" w:hanging="567"/>
      </w:pPr>
      <w:r w:rsidRPr="005A1A96">
        <w:t>11.</w:t>
      </w:r>
      <w:r w:rsidRPr="005A1A96">
        <w:tab/>
      </w:r>
      <w:r w:rsidRPr="005A1A96">
        <w:rPr>
          <w:i/>
        </w:rPr>
        <w:t>Fiscalía General de Justicia</w:t>
      </w:r>
      <w:r w:rsidRPr="005A1A96">
        <w:t>;</w:t>
      </w:r>
    </w:p>
    <w:p w14:paraId="003E1EA6" w14:textId="77777777" w:rsidR="00FA6F39" w:rsidRPr="005A1A96" w:rsidRDefault="00FA6F39" w:rsidP="00FA6F39">
      <w:pPr>
        <w:ind w:left="567" w:hanging="567"/>
      </w:pPr>
    </w:p>
    <w:p w14:paraId="6A2A70C9" w14:textId="77777777" w:rsidR="00FA6F39" w:rsidRPr="005A1A96" w:rsidRDefault="00FA6F39" w:rsidP="00FA6F39">
      <w:pPr>
        <w:ind w:left="567" w:hanging="567"/>
      </w:pPr>
      <w:r w:rsidRPr="005A1A96">
        <w:t>12.</w:t>
      </w:r>
      <w:r w:rsidRPr="005A1A96">
        <w:tab/>
      </w:r>
      <w:r w:rsidRPr="005A1A96">
        <w:rPr>
          <w:i/>
        </w:rPr>
        <w:t>Instituto Constructor de Infraestructura Física Educativa y Deportiva de Nuevo León</w:t>
      </w:r>
      <w:r w:rsidRPr="005A1A96">
        <w:t>;</w:t>
      </w:r>
    </w:p>
    <w:p w14:paraId="7935CED8" w14:textId="77777777" w:rsidR="00FA6F39" w:rsidRPr="005A1A96" w:rsidRDefault="00FA6F39" w:rsidP="00FA6F39">
      <w:pPr>
        <w:ind w:left="567" w:hanging="567"/>
      </w:pPr>
    </w:p>
    <w:p w14:paraId="204D3E6A" w14:textId="77777777" w:rsidR="00FA6F39" w:rsidRPr="005A1A96" w:rsidRDefault="00FA6F39" w:rsidP="00FA6F39">
      <w:pPr>
        <w:ind w:left="567" w:hanging="567"/>
      </w:pPr>
      <w:r w:rsidRPr="005A1A96">
        <w:t>13.</w:t>
      </w:r>
      <w:r w:rsidRPr="005A1A96">
        <w:tab/>
      </w:r>
      <w:r w:rsidRPr="005A1A96">
        <w:rPr>
          <w:i/>
        </w:rPr>
        <w:t>Instituto de Capacitación y Educación para el Trabajo del Estado de Nuevo León</w:t>
      </w:r>
      <w:r w:rsidRPr="005A1A96">
        <w:t>;</w:t>
      </w:r>
    </w:p>
    <w:p w14:paraId="4E602B6B" w14:textId="77777777" w:rsidR="00FA6F39" w:rsidRPr="005A1A96" w:rsidRDefault="00FA6F39" w:rsidP="00FA6F39">
      <w:pPr>
        <w:ind w:left="567" w:hanging="567"/>
      </w:pPr>
    </w:p>
    <w:p w14:paraId="6049A72E" w14:textId="049F8B32" w:rsidR="00751A0A" w:rsidRPr="005A1A96" w:rsidRDefault="00751A0A" w:rsidP="00751A0A">
      <w:r w:rsidRPr="005A1A96">
        <w:br w:type="page"/>
      </w:r>
    </w:p>
    <w:p w14:paraId="5A6E8994" w14:textId="77ABBDD3" w:rsidR="00FA6F39" w:rsidRPr="005A1A96" w:rsidRDefault="00751A0A" w:rsidP="00FA6F39">
      <w:pPr>
        <w:ind w:left="567" w:hanging="567"/>
      </w:pPr>
      <w:r w:rsidRPr="005A1A96">
        <w:t>1</w:t>
      </w:r>
      <w:r w:rsidR="00FA6F39" w:rsidRPr="005A1A96">
        <w:t>4.</w:t>
      </w:r>
      <w:r w:rsidR="00FA6F39" w:rsidRPr="005A1A96">
        <w:tab/>
      </w:r>
      <w:r w:rsidR="00FA6F39" w:rsidRPr="005A1A96">
        <w:rPr>
          <w:i/>
        </w:rPr>
        <w:t>Instituto de Control Vehicular</w:t>
      </w:r>
      <w:r w:rsidR="00FA6F39" w:rsidRPr="005A1A96">
        <w:t>;</w:t>
      </w:r>
    </w:p>
    <w:p w14:paraId="5DA0C735" w14:textId="77777777" w:rsidR="00FA6F39" w:rsidRPr="005A1A96" w:rsidRDefault="00FA6F39" w:rsidP="00FA6F39">
      <w:pPr>
        <w:ind w:left="567" w:hanging="567"/>
      </w:pPr>
    </w:p>
    <w:p w14:paraId="7C07314A" w14:textId="77777777" w:rsidR="00FA6F39" w:rsidRPr="005A1A96" w:rsidRDefault="00FA6F39" w:rsidP="00FA6F39">
      <w:pPr>
        <w:ind w:left="567" w:hanging="567"/>
      </w:pPr>
      <w:r w:rsidRPr="005A1A96">
        <w:t>15.</w:t>
      </w:r>
      <w:r w:rsidRPr="005A1A96">
        <w:tab/>
      </w:r>
      <w:r w:rsidRPr="005A1A96">
        <w:rPr>
          <w:i/>
        </w:rPr>
        <w:t>Instituto de Innovación y Transferencia de Tecnología de Nuevo León</w:t>
      </w:r>
      <w:r w:rsidRPr="005A1A96">
        <w:t>;</w:t>
      </w:r>
    </w:p>
    <w:p w14:paraId="3AFAD972" w14:textId="77777777" w:rsidR="00FA6F39" w:rsidRPr="005A1A96" w:rsidRDefault="00FA6F39" w:rsidP="00FA6F39">
      <w:pPr>
        <w:ind w:left="567" w:hanging="567"/>
      </w:pPr>
    </w:p>
    <w:p w14:paraId="4474C41A" w14:textId="77777777" w:rsidR="00FA6F39" w:rsidRPr="005A1A96" w:rsidRDefault="00FA6F39" w:rsidP="00FA6F39">
      <w:pPr>
        <w:ind w:left="567" w:hanging="567"/>
      </w:pPr>
      <w:r w:rsidRPr="005A1A96">
        <w:t>16.</w:t>
      </w:r>
      <w:r w:rsidRPr="005A1A96">
        <w:tab/>
      </w:r>
      <w:r w:rsidRPr="005A1A96">
        <w:rPr>
          <w:i/>
        </w:rPr>
        <w:t>Instituto de Investigación, Innovación y Estudios de Posgrado para la Educación en el Estado de Nuevo León</w:t>
      </w:r>
      <w:r w:rsidRPr="005A1A96">
        <w:t>;</w:t>
      </w:r>
    </w:p>
    <w:p w14:paraId="4E94038B" w14:textId="77777777" w:rsidR="00FA6F39" w:rsidRPr="005A1A96" w:rsidRDefault="00FA6F39" w:rsidP="00FA6F39">
      <w:pPr>
        <w:ind w:left="567" w:hanging="567"/>
      </w:pPr>
    </w:p>
    <w:p w14:paraId="1F58CD21" w14:textId="77777777" w:rsidR="00FA6F39" w:rsidRPr="005A1A96" w:rsidRDefault="00FA6F39" w:rsidP="00FA6F39">
      <w:pPr>
        <w:ind w:left="567" w:hanging="567"/>
      </w:pPr>
      <w:r w:rsidRPr="005A1A96">
        <w:t>17.</w:t>
      </w:r>
      <w:r w:rsidRPr="005A1A96">
        <w:tab/>
      </w:r>
      <w:r w:rsidRPr="005A1A96">
        <w:rPr>
          <w:i/>
        </w:rPr>
        <w:t>Instituto de la Vivienda de Nuevo León</w:t>
      </w:r>
      <w:r w:rsidRPr="005A1A96">
        <w:t>;</w:t>
      </w:r>
    </w:p>
    <w:p w14:paraId="2CC23877" w14:textId="77777777" w:rsidR="00FA6F39" w:rsidRPr="005A1A96" w:rsidRDefault="00FA6F39" w:rsidP="00FA6F39">
      <w:pPr>
        <w:ind w:left="567" w:hanging="567"/>
      </w:pPr>
    </w:p>
    <w:p w14:paraId="31FD0007" w14:textId="77777777" w:rsidR="00FA6F39" w:rsidRPr="005A1A96" w:rsidRDefault="00FA6F39" w:rsidP="00FA6F39">
      <w:pPr>
        <w:ind w:left="567" w:hanging="567"/>
      </w:pPr>
      <w:r w:rsidRPr="005A1A96">
        <w:t>18.</w:t>
      </w:r>
      <w:r w:rsidRPr="005A1A96">
        <w:tab/>
      </w:r>
      <w:r w:rsidRPr="005A1A96">
        <w:rPr>
          <w:i/>
        </w:rPr>
        <w:t>Instituto de Seguridad y Servicios Sociales de los Trabajadores del Estado de Nuevo León</w:t>
      </w:r>
      <w:r w:rsidRPr="005A1A96">
        <w:t>;</w:t>
      </w:r>
    </w:p>
    <w:p w14:paraId="51F6DB5E" w14:textId="77777777" w:rsidR="00FA6F39" w:rsidRPr="005A1A96" w:rsidRDefault="00FA6F39" w:rsidP="00FA6F39">
      <w:pPr>
        <w:ind w:left="567" w:hanging="567"/>
      </w:pPr>
    </w:p>
    <w:p w14:paraId="064A824A" w14:textId="77777777" w:rsidR="00FA6F39" w:rsidRPr="005A1A96" w:rsidRDefault="00FA6F39" w:rsidP="00FA6F39">
      <w:pPr>
        <w:ind w:left="567" w:hanging="567"/>
      </w:pPr>
      <w:r w:rsidRPr="005A1A96">
        <w:t>19.</w:t>
      </w:r>
      <w:r w:rsidRPr="005A1A96">
        <w:tab/>
      </w:r>
      <w:r w:rsidRPr="005A1A96">
        <w:rPr>
          <w:i/>
        </w:rPr>
        <w:t>Instituto Estatal de Cultura Física y Deporte</w:t>
      </w:r>
      <w:r w:rsidRPr="005A1A96">
        <w:t>;</w:t>
      </w:r>
    </w:p>
    <w:p w14:paraId="7374FBE4" w14:textId="77777777" w:rsidR="00FA6F39" w:rsidRPr="005A1A96" w:rsidRDefault="00FA6F39" w:rsidP="00FA6F39">
      <w:pPr>
        <w:ind w:left="567" w:hanging="567"/>
      </w:pPr>
    </w:p>
    <w:p w14:paraId="69F03DB5" w14:textId="77777777" w:rsidR="00FA6F39" w:rsidRPr="005A1A96" w:rsidRDefault="00FA6F39" w:rsidP="00FA6F39">
      <w:pPr>
        <w:ind w:left="567" w:hanging="567"/>
      </w:pPr>
      <w:r w:rsidRPr="005A1A96">
        <w:t>20.</w:t>
      </w:r>
      <w:r w:rsidRPr="005A1A96">
        <w:tab/>
      </w:r>
      <w:r w:rsidRPr="005A1A96">
        <w:rPr>
          <w:i/>
        </w:rPr>
        <w:t>Instituto Estatal de la Juventud</w:t>
      </w:r>
      <w:r w:rsidRPr="005A1A96">
        <w:t>;</w:t>
      </w:r>
    </w:p>
    <w:p w14:paraId="407C278A" w14:textId="77777777" w:rsidR="00FA6F39" w:rsidRPr="005A1A96" w:rsidRDefault="00FA6F39" w:rsidP="00FA6F39">
      <w:pPr>
        <w:ind w:left="567" w:hanging="567"/>
      </w:pPr>
    </w:p>
    <w:p w14:paraId="7605AA5A" w14:textId="77777777" w:rsidR="00FA6F39" w:rsidRPr="005A1A96" w:rsidRDefault="00FA6F39" w:rsidP="00FA6F39">
      <w:pPr>
        <w:ind w:left="567" w:hanging="567"/>
      </w:pPr>
      <w:r w:rsidRPr="005A1A96">
        <w:t>21.</w:t>
      </w:r>
      <w:r w:rsidRPr="005A1A96">
        <w:tab/>
      </w:r>
      <w:r w:rsidRPr="005A1A96">
        <w:rPr>
          <w:i/>
        </w:rPr>
        <w:t>Instituto Estatal de las Mujeres</w:t>
      </w:r>
      <w:r w:rsidRPr="005A1A96">
        <w:t>;</w:t>
      </w:r>
    </w:p>
    <w:p w14:paraId="52653B00" w14:textId="77777777" w:rsidR="00FA6F39" w:rsidRPr="005A1A96" w:rsidRDefault="00FA6F39" w:rsidP="00FA6F39">
      <w:pPr>
        <w:ind w:left="567" w:hanging="567"/>
      </w:pPr>
    </w:p>
    <w:p w14:paraId="10955608" w14:textId="77777777" w:rsidR="00FA6F39" w:rsidRPr="005A1A96" w:rsidRDefault="00FA6F39" w:rsidP="00FA6F39">
      <w:pPr>
        <w:ind w:left="567" w:hanging="567"/>
      </w:pPr>
      <w:r w:rsidRPr="005A1A96">
        <w:t>22.</w:t>
      </w:r>
      <w:r w:rsidRPr="005A1A96">
        <w:tab/>
      </w:r>
      <w:r w:rsidRPr="005A1A96">
        <w:rPr>
          <w:i/>
        </w:rPr>
        <w:t>Instituto Estatal de Seguridad Pública</w:t>
      </w:r>
      <w:r w:rsidRPr="005A1A96">
        <w:t>;</w:t>
      </w:r>
    </w:p>
    <w:p w14:paraId="4C121B04" w14:textId="77777777" w:rsidR="00FA6F39" w:rsidRPr="005A1A96" w:rsidRDefault="00FA6F39" w:rsidP="00FA6F39">
      <w:pPr>
        <w:ind w:left="567" w:hanging="567"/>
      </w:pPr>
    </w:p>
    <w:p w14:paraId="6DA34570" w14:textId="77777777" w:rsidR="00FA6F39" w:rsidRPr="005A1A96" w:rsidRDefault="00FA6F39" w:rsidP="00FA6F39">
      <w:pPr>
        <w:ind w:left="567" w:hanging="567"/>
      </w:pPr>
      <w:r w:rsidRPr="005A1A96">
        <w:t>23.</w:t>
      </w:r>
      <w:r w:rsidRPr="005A1A96">
        <w:tab/>
      </w:r>
      <w:r w:rsidRPr="005A1A96">
        <w:rPr>
          <w:i/>
        </w:rPr>
        <w:t>Instituto Registral y Catastral del Estado de Nuevo León</w:t>
      </w:r>
      <w:r w:rsidRPr="005A1A96">
        <w:t>;</w:t>
      </w:r>
    </w:p>
    <w:p w14:paraId="2BABC37D" w14:textId="77777777" w:rsidR="00FA6F39" w:rsidRPr="005A1A96" w:rsidRDefault="00FA6F39" w:rsidP="00FA6F39">
      <w:pPr>
        <w:ind w:left="567" w:hanging="567"/>
      </w:pPr>
    </w:p>
    <w:p w14:paraId="7777582A" w14:textId="77777777" w:rsidR="00FA6F39" w:rsidRPr="005A1A96" w:rsidRDefault="00FA6F39" w:rsidP="00FA6F39">
      <w:pPr>
        <w:ind w:left="567" w:hanging="567"/>
      </w:pPr>
      <w:r w:rsidRPr="005A1A96">
        <w:t>24.</w:t>
      </w:r>
      <w:r w:rsidRPr="005A1A96">
        <w:tab/>
      </w:r>
      <w:r w:rsidRPr="005A1A96">
        <w:rPr>
          <w:i/>
        </w:rPr>
        <w:t>Operadora de Servicios Turísticos de Nuevo León</w:t>
      </w:r>
      <w:r w:rsidRPr="005A1A96">
        <w:t>;</w:t>
      </w:r>
    </w:p>
    <w:p w14:paraId="387E4795" w14:textId="77777777" w:rsidR="00FA6F39" w:rsidRPr="005A1A96" w:rsidRDefault="00FA6F39" w:rsidP="00FA6F39">
      <w:pPr>
        <w:ind w:left="567" w:hanging="567"/>
      </w:pPr>
    </w:p>
    <w:p w14:paraId="5F8CF093" w14:textId="77777777" w:rsidR="00FA6F39" w:rsidRPr="005A1A96" w:rsidRDefault="00FA6F39" w:rsidP="00FA6F39">
      <w:pPr>
        <w:ind w:left="567" w:hanging="567"/>
      </w:pPr>
      <w:r w:rsidRPr="005A1A96">
        <w:t>25.</w:t>
      </w:r>
      <w:r w:rsidRPr="005A1A96">
        <w:tab/>
      </w:r>
      <w:r w:rsidRPr="005A1A96">
        <w:rPr>
          <w:i/>
        </w:rPr>
        <w:t>Parque Fundidora</w:t>
      </w:r>
      <w:r w:rsidRPr="005A1A96">
        <w:t>;</w:t>
      </w:r>
    </w:p>
    <w:p w14:paraId="3CF62240" w14:textId="77777777" w:rsidR="00FA6F39" w:rsidRPr="005A1A96" w:rsidRDefault="00FA6F39" w:rsidP="00FA6F39">
      <w:pPr>
        <w:ind w:left="567" w:hanging="567"/>
      </w:pPr>
    </w:p>
    <w:p w14:paraId="19326551" w14:textId="3D658CC6" w:rsidR="00751A0A" w:rsidRPr="005A1A96" w:rsidRDefault="00751A0A" w:rsidP="00751A0A">
      <w:r w:rsidRPr="005A1A96">
        <w:br w:type="page"/>
      </w:r>
    </w:p>
    <w:p w14:paraId="498CCBD7" w14:textId="7BD6522E" w:rsidR="00FA6F39" w:rsidRPr="005A1A96" w:rsidRDefault="00751A0A" w:rsidP="00FA6F39">
      <w:pPr>
        <w:ind w:left="567" w:hanging="567"/>
      </w:pPr>
      <w:r w:rsidRPr="005A1A96">
        <w:t>2</w:t>
      </w:r>
      <w:r w:rsidR="00FA6F39" w:rsidRPr="005A1A96">
        <w:t>6.</w:t>
      </w:r>
      <w:r w:rsidR="00FA6F39" w:rsidRPr="005A1A96">
        <w:tab/>
      </w:r>
      <w:r w:rsidR="00FA6F39" w:rsidRPr="005A1A96">
        <w:rPr>
          <w:i/>
        </w:rPr>
        <w:t>Parques y Vida Silvestre de Nuevo León</w:t>
      </w:r>
      <w:r w:rsidR="00FA6F39" w:rsidRPr="005A1A96">
        <w:t>;</w:t>
      </w:r>
    </w:p>
    <w:p w14:paraId="3974C1BC" w14:textId="77777777" w:rsidR="00FA6F39" w:rsidRPr="005A1A96" w:rsidRDefault="00FA6F39" w:rsidP="00FA6F39">
      <w:pPr>
        <w:ind w:left="567" w:hanging="567"/>
      </w:pPr>
    </w:p>
    <w:p w14:paraId="4F391FD7" w14:textId="77777777" w:rsidR="00FA6F39" w:rsidRPr="005A1A96" w:rsidRDefault="00FA6F39" w:rsidP="00FA6F39">
      <w:pPr>
        <w:ind w:left="567" w:hanging="567"/>
      </w:pPr>
      <w:r w:rsidRPr="005A1A96">
        <w:t>27.</w:t>
      </w:r>
      <w:r w:rsidRPr="005A1A96">
        <w:tab/>
      </w:r>
      <w:r w:rsidRPr="005A1A96">
        <w:rPr>
          <w:i/>
        </w:rPr>
        <w:t>Promotora de Desarrollo Rural de Nuevo León</w:t>
      </w:r>
      <w:r w:rsidRPr="005A1A96">
        <w:t>;</w:t>
      </w:r>
    </w:p>
    <w:p w14:paraId="5D874D13" w14:textId="77777777" w:rsidR="00FA6F39" w:rsidRPr="005A1A96" w:rsidRDefault="00FA6F39" w:rsidP="00FA6F39">
      <w:pPr>
        <w:ind w:left="567" w:hanging="567"/>
      </w:pPr>
    </w:p>
    <w:p w14:paraId="2AA4C72B" w14:textId="77777777" w:rsidR="00FA6F39" w:rsidRPr="005A1A96" w:rsidRDefault="00FA6F39" w:rsidP="00FA6F39">
      <w:pPr>
        <w:ind w:left="567" w:hanging="567"/>
      </w:pPr>
      <w:r w:rsidRPr="005A1A96">
        <w:t>28.</w:t>
      </w:r>
      <w:r w:rsidRPr="005A1A96">
        <w:tab/>
      </w:r>
      <w:r w:rsidRPr="005A1A96">
        <w:rPr>
          <w:i/>
        </w:rPr>
        <w:t>Red Estatal de Autopistas de Nuevo León</w:t>
      </w:r>
      <w:r w:rsidRPr="005A1A96">
        <w:t>;</w:t>
      </w:r>
    </w:p>
    <w:p w14:paraId="0E797A5E" w14:textId="77777777" w:rsidR="00FA6F39" w:rsidRPr="005A1A96" w:rsidRDefault="00FA6F39" w:rsidP="00FA6F39">
      <w:pPr>
        <w:ind w:left="567" w:hanging="567"/>
      </w:pPr>
    </w:p>
    <w:p w14:paraId="65580F09" w14:textId="77777777" w:rsidR="00FA6F39" w:rsidRPr="005A1A96" w:rsidRDefault="00FA6F39" w:rsidP="00FA6F39">
      <w:pPr>
        <w:ind w:left="567" w:hanging="567"/>
      </w:pPr>
      <w:r w:rsidRPr="005A1A96">
        <w:t>29.</w:t>
      </w:r>
      <w:r w:rsidRPr="005A1A96">
        <w:tab/>
      </w:r>
      <w:r w:rsidRPr="005A1A96">
        <w:rPr>
          <w:i/>
        </w:rPr>
        <w:t>Régimen de Protección Social en Salud</w:t>
      </w:r>
      <w:r w:rsidRPr="005A1A96">
        <w:t>;</w:t>
      </w:r>
    </w:p>
    <w:p w14:paraId="7E45B085" w14:textId="77777777" w:rsidR="00FA6F39" w:rsidRPr="005A1A96" w:rsidRDefault="00FA6F39" w:rsidP="00FA6F39">
      <w:pPr>
        <w:ind w:left="567" w:hanging="567"/>
      </w:pPr>
    </w:p>
    <w:p w14:paraId="5291DFDE" w14:textId="77777777" w:rsidR="00FA6F39" w:rsidRPr="005A1A96" w:rsidRDefault="00FA6F39" w:rsidP="00FA6F39">
      <w:pPr>
        <w:ind w:left="567" w:hanging="567"/>
      </w:pPr>
      <w:r w:rsidRPr="005A1A96">
        <w:t>30.</w:t>
      </w:r>
      <w:r w:rsidRPr="005A1A96">
        <w:tab/>
      </w:r>
      <w:r w:rsidRPr="005A1A96">
        <w:rPr>
          <w:i/>
        </w:rPr>
        <w:t>Servicios de Agua y Drenaje de Monterrey</w:t>
      </w:r>
      <w:r w:rsidRPr="005A1A96">
        <w:t>;</w:t>
      </w:r>
    </w:p>
    <w:p w14:paraId="414623BC" w14:textId="77777777" w:rsidR="00FA6F39" w:rsidRPr="005A1A96" w:rsidRDefault="00FA6F39" w:rsidP="00FA6F39">
      <w:pPr>
        <w:ind w:left="567" w:hanging="567"/>
      </w:pPr>
    </w:p>
    <w:p w14:paraId="3AD5C634" w14:textId="77777777" w:rsidR="00FA6F39" w:rsidRPr="005A1A96" w:rsidRDefault="00FA6F39" w:rsidP="00FA6F39">
      <w:pPr>
        <w:ind w:left="567" w:hanging="567"/>
      </w:pPr>
      <w:r w:rsidRPr="005A1A96">
        <w:t>31.</w:t>
      </w:r>
      <w:r w:rsidRPr="005A1A96">
        <w:tab/>
      </w:r>
      <w:r w:rsidRPr="005A1A96">
        <w:rPr>
          <w:i/>
        </w:rPr>
        <w:t>Servicios de Salud de Nuevo León</w:t>
      </w:r>
      <w:r w:rsidRPr="005A1A96">
        <w:t>;</w:t>
      </w:r>
    </w:p>
    <w:p w14:paraId="362189BD" w14:textId="77777777" w:rsidR="00FA6F39" w:rsidRPr="005A1A96" w:rsidRDefault="00FA6F39" w:rsidP="00FA6F39">
      <w:pPr>
        <w:ind w:left="567" w:hanging="567"/>
      </w:pPr>
    </w:p>
    <w:p w14:paraId="3FADF120" w14:textId="77777777" w:rsidR="00FA6F39" w:rsidRPr="005A1A96" w:rsidRDefault="00FA6F39" w:rsidP="00FA6F39">
      <w:pPr>
        <w:ind w:left="567" w:hanging="567"/>
      </w:pPr>
      <w:r w:rsidRPr="005A1A96">
        <w:t>32.</w:t>
      </w:r>
      <w:r w:rsidRPr="005A1A96">
        <w:tab/>
      </w:r>
      <w:r w:rsidRPr="005A1A96">
        <w:rPr>
          <w:i/>
        </w:rPr>
        <w:t>Sistema de Caminos de Nuevo León</w:t>
      </w:r>
      <w:r w:rsidRPr="005A1A96">
        <w:t>;</w:t>
      </w:r>
    </w:p>
    <w:p w14:paraId="0F082DD2" w14:textId="77777777" w:rsidR="00FA6F39" w:rsidRPr="005A1A96" w:rsidRDefault="00FA6F39" w:rsidP="00FA6F39">
      <w:pPr>
        <w:ind w:left="567" w:hanging="567"/>
      </w:pPr>
    </w:p>
    <w:p w14:paraId="47D298EC" w14:textId="77777777" w:rsidR="00FA6F39" w:rsidRPr="005A1A96" w:rsidRDefault="00FA6F39" w:rsidP="00FA6F39">
      <w:pPr>
        <w:ind w:left="567" w:hanging="567"/>
      </w:pPr>
      <w:r w:rsidRPr="005A1A96">
        <w:t>33.</w:t>
      </w:r>
      <w:r w:rsidRPr="005A1A96">
        <w:tab/>
      </w:r>
      <w:r w:rsidRPr="005A1A96">
        <w:rPr>
          <w:i/>
        </w:rPr>
        <w:t>Sistema de Transporte Colectivo</w:t>
      </w:r>
      <w:r w:rsidRPr="005A1A96">
        <w:t>;</w:t>
      </w:r>
    </w:p>
    <w:p w14:paraId="75416215" w14:textId="77777777" w:rsidR="00FA6F39" w:rsidRPr="005A1A96" w:rsidRDefault="00FA6F39" w:rsidP="00FA6F39">
      <w:pPr>
        <w:ind w:left="567" w:hanging="567"/>
      </w:pPr>
    </w:p>
    <w:p w14:paraId="685CC35A" w14:textId="77777777" w:rsidR="00FA6F39" w:rsidRPr="005A1A96" w:rsidRDefault="00FA6F39" w:rsidP="00FA6F39">
      <w:pPr>
        <w:ind w:left="567" w:hanging="567"/>
      </w:pPr>
      <w:r w:rsidRPr="005A1A96">
        <w:t>34.</w:t>
      </w:r>
      <w:r w:rsidRPr="005A1A96">
        <w:tab/>
      </w:r>
      <w:r w:rsidRPr="005A1A96">
        <w:rPr>
          <w:i/>
        </w:rPr>
        <w:t>Sistema Integral para el Manejo Ecológico y Procesamiento de Desechos</w:t>
      </w:r>
      <w:r w:rsidRPr="005A1A96">
        <w:t>;</w:t>
      </w:r>
    </w:p>
    <w:p w14:paraId="49BF3A1F" w14:textId="77777777" w:rsidR="00FA6F39" w:rsidRPr="005A1A96" w:rsidRDefault="00FA6F39" w:rsidP="00FA6F39">
      <w:pPr>
        <w:ind w:left="567" w:hanging="567"/>
      </w:pPr>
    </w:p>
    <w:p w14:paraId="48259CB7" w14:textId="77777777" w:rsidR="00FA6F39" w:rsidRPr="005A1A96" w:rsidRDefault="00FA6F39" w:rsidP="00FA6F39">
      <w:pPr>
        <w:ind w:left="567" w:hanging="567"/>
      </w:pPr>
      <w:r w:rsidRPr="005A1A96">
        <w:t>35.</w:t>
      </w:r>
      <w:r w:rsidRPr="005A1A96">
        <w:tab/>
      </w:r>
      <w:r w:rsidRPr="005A1A96">
        <w:rPr>
          <w:i/>
        </w:rPr>
        <w:t>Sistema para el Desarrollo Integral de la Familia del Estado de Nuevo León</w:t>
      </w:r>
      <w:r w:rsidRPr="005A1A96">
        <w:t>;</w:t>
      </w:r>
    </w:p>
    <w:p w14:paraId="65F9F012" w14:textId="77777777" w:rsidR="00FA6F39" w:rsidRPr="005A1A96" w:rsidRDefault="00FA6F39" w:rsidP="00FA6F39">
      <w:pPr>
        <w:ind w:left="567" w:hanging="567"/>
      </w:pPr>
    </w:p>
    <w:p w14:paraId="407BC957" w14:textId="77777777" w:rsidR="00FA6F39" w:rsidRPr="005A1A96" w:rsidRDefault="00FA6F39" w:rsidP="00FA6F39">
      <w:pPr>
        <w:ind w:left="567" w:hanging="567"/>
      </w:pPr>
      <w:r w:rsidRPr="005A1A96">
        <w:t>36.</w:t>
      </w:r>
      <w:r w:rsidRPr="005A1A96">
        <w:tab/>
      </w:r>
      <w:r w:rsidRPr="005A1A96">
        <w:rPr>
          <w:i/>
        </w:rPr>
        <w:t>Unidad de Integración Educativa</w:t>
      </w:r>
      <w:r w:rsidRPr="005A1A96">
        <w:t>;</w:t>
      </w:r>
    </w:p>
    <w:p w14:paraId="67E7F089" w14:textId="77777777" w:rsidR="00FA6F39" w:rsidRPr="005A1A96" w:rsidRDefault="00FA6F39" w:rsidP="00FA6F39">
      <w:pPr>
        <w:ind w:left="567" w:hanging="567"/>
      </w:pPr>
    </w:p>
    <w:p w14:paraId="4803A11E" w14:textId="77777777" w:rsidR="00FA6F39" w:rsidRPr="005A1A96" w:rsidRDefault="00FA6F39" w:rsidP="00FA6F39">
      <w:pPr>
        <w:ind w:left="567" w:hanging="567"/>
      </w:pPr>
      <w:r w:rsidRPr="005A1A96">
        <w:t>37.</w:t>
      </w:r>
      <w:r w:rsidRPr="005A1A96">
        <w:tab/>
      </w:r>
      <w:r w:rsidRPr="005A1A96">
        <w:rPr>
          <w:i/>
        </w:rPr>
        <w:t>Universidad de Ciencias de la Seguridad</w:t>
      </w:r>
      <w:r w:rsidRPr="005A1A96">
        <w:t>;</w:t>
      </w:r>
    </w:p>
    <w:p w14:paraId="4E48E493" w14:textId="77777777" w:rsidR="00FA6F39" w:rsidRPr="005A1A96" w:rsidRDefault="00FA6F39" w:rsidP="00FA6F39">
      <w:pPr>
        <w:ind w:left="567" w:hanging="567"/>
      </w:pPr>
    </w:p>
    <w:p w14:paraId="08AE3A90" w14:textId="1F096840" w:rsidR="00751A0A" w:rsidRPr="005A1A96" w:rsidRDefault="00751A0A" w:rsidP="00751A0A">
      <w:r w:rsidRPr="005A1A96">
        <w:br w:type="page"/>
      </w:r>
    </w:p>
    <w:p w14:paraId="5D75ABB9" w14:textId="46F13318" w:rsidR="00FA6F39" w:rsidRPr="005A1A96" w:rsidRDefault="00751A0A" w:rsidP="00FA6F39">
      <w:pPr>
        <w:ind w:left="567" w:hanging="567"/>
      </w:pPr>
      <w:r w:rsidRPr="005A1A96">
        <w:t>3</w:t>
      </w:r>
      <w:r w:rsidR="00FA6F39" w:rsidRPr="005A1A96">
        <w:t>8.</w:t>
      </w:r>
      <w:r w:rsidR="00FA6F39" w:rsidRPr="005A1A96">
        <w:tab/>
      </w:r>
      <w:r w:rsidR="00FA6F39" w:rsidRPr="005A1A96">
        <w:rPr>
          <w:i/>
        </w:rPr>
        <w:t>Universidad Politécnica de Apodaca</w:t>
      </w:r>
      <w:r w:rsidR="00FA6F39" w:rsidRPr="005A1A96">
        <w:t>;</w:t>
      </w:r>
    </w:p>
    <w:p w14:paraId="0649CDA0" w14:textId="77777777" w:rsidR="00FA6F39" w:rsidRPr="005A1A96" w:rsidRDefault="00FA6F39" w:rsidP="00FA6F39">
      <w:pPr>
        <w:ind w:left="567" w:hanging="567"/>
      </w:pPr>
    </w:p>
    <w:p w14:paraId="58621870" w14:textId="77777777" w:rsidR="00FA6F39" w:rsidRPr="005A1A96" w:rsidRDefault="00FA6F39" w:rsidP="00FA6F39">
      <w:pPr>
        <w:ind w:left="567" w:hanging="567"/>
      </w:pPr>
      <w:r w:rsidRPr="005A1A96">
        <w:t>39.</w:t>
      </w:r>
      <w:r w:rsidRPr="005A1A96">
        <w:tab/>
      </w:r>
      <w:r w:rsidRPr="005A1A96">
        <w:rPr>
          <w:i/>
        </w:rPr>
        <w:t>Universidad Politécnica de García</w:t>
      </w:r>
      <w:r w:rsidRPr="005A1A96">
        <w:t>;</w:t>
      </w:r>
    </w:p>
    <w:p w14:paraId="46506C0F" w14:textId="77777777" w:rsidR="00FA6F39" w:rsidRPr="005A1A96" w:rsidRDefault="00FA6F39" w:rsidP="00FA6F39">
      <w:pPr>
        <w:ind w:left="567" w:hanging="567"/>
      </w:pPr>
    </w:p>
    <w:p w14:paraId="164E6075" w14:textId="77777777" w:rsidR="00FA6F39" w:rsidRPr="005A1A96" w:rsidRDefault="00FA6F39" w:rsidP="00FA6F39">
      <w:pPr>
        <w:ind w:left="567" w:hanging="567"/>
      </w:pPr>
      <w:r w:rsidRPr="005A1A96">
        <w:t>40.</w:t>
      </w:r>
      <w:r w:rsidRPr="005A1A96">
        <w:tab/>
      </w:r>
      <w:r w:rsidRPr="005A1A96">
        <w:rPr>
          <w:i/>
        </w:rPr>
        <w:t>Universidad Tecnológica de Cadereyta</w:t>
      </w:r>
      <w:r w:rsidRPr="005A1A96">
        <w:t>;</w:t>
      </w:r>
    </w:p>
    <w:p w14:paraId="57D71649" w14:textId="77777777" w:rsidR="00FA6F39" w:rsidRPr="005A1A96" w:rsidRDefault="00FA6F39" w:rsidP="00FA6F39">
      <w:pPr>
        <w:ind w:left="567" w:hanging="567"/>
      </w:pPr>
    </w:p>
    <w:p w14:paraId="717EC7AE" w14:textId="77777777" w:rsidR="00FA6F39" w:rsidRPr="005A1A96" w:rsidRDefault="00FA6F39" w:rsidP="00FA6F39">
      <w:pPr>
        <w:ind w:left="567" w:hanging="567"/>
      </w:pPr>
      <w:r w:rsidRPr="005A1A96">
        <w:t>41.</w:t>
      </w:r>
      <w:r w:rsidRPr="005A1A96">
        <w:tab/>
      </w:r>
      <w:r w:rsidRPr="005A1A96">
        <w:rPr>
          <w:i/>
        </w:rPr>
        <w:t>Universidad Tecnológica General Mariano Escobedo</w:t>
      </w:r>
      <w:r w:rsidRPr="005A1A96">
        <w:t>;</w:t>
      </w:r>
    </w:p>
    <w:p w14:paraId="27BF6442" w14:textId="77777777" w:rsidR="00FA6F39" w:rsidRPr="005A1A96" w:rsidRDefault="00FA6F39" w:rsidP="00FA6F39">
      <w:pPr>
        <w:ind w:left="567" w:hanging="567"/>
      </w:pPr>
    </w:p>
    <w:p w14:paraId="7476102A" w14:textId="77777777" w:rsidR="00FA6F39" w:rsidRPr="005A1A96" w:rsidRDefault="00FA6F39" w:rsidP="00FA6F39">
      <w:pPr>
        <w:ind w:left="567" w:hanging="567"/>
      </w:pPr>
      <w:r w:rsidRPr="005A1A96">
        <w:t>42.</w:t>
      </w:r>
      <w:r w:rsidRPr="005A1A96">
        <w:tab/>
      </w:r>
      <w:r w:rsidRPr="005A1A96">
        <w:rPr>
          <w:i/>
        </w:rPr>
        <w:t>Universidad Tecnológica Linares</w:t>
      </w:r>
      <w:r w:rsidRPr="005A1A96">
        <w:t>; un</w:t>
      </w:r>
    </w:p>
    <w:p w14:paraId="70571371" w14:textId="77777777" w:rsidR="00FA6F39" w:rsidRPr="005A1A96" w:rsidRDefault="00FA6F39" w:rsidP="00FA6F39">
      <w:pPr>
        <w:ind w:left="567" w:hanging="567"/>
      </w:pPr>
    </w:p>
    <w:p w14:paraId="5791BD60" w14:textId="77777777" w:rsidR="00FA6F39" w:rsidRPr="005A1A96" w:rsidRDefault="00FA6F39" w:rsidP="00FA6F39">
      <w:pPr>
        <w:ind w:left="567" w:hanging="567"/>
      </w:pPr>
      <w:r w:rsidRPr="005A1A96">
        <w:t>43.</w:t>
      </w:r>
      <w:r w:rsidRPr="005A1A96">
        <w:tab/>
      </w:r>
      <w:r w:rsidRPr="005A1A96">
        <w:rPr>
          <w:i/>
        </w:rPr>
        <w:t>Universidad Tecnológica Santa Catarina</w:t>
      </w:r>
      <w:r w:rsidRPr="005A1A96">
        <w:t>.</w:t>
      </w:r>
    </w:p>
    <w:p w14:paraId="0D1AF84D" w14:textId="77777777" w:rsidR="00FA6F39" w:rsidRPr="005A1A96" w:rsidRDefault="00FA6F39" w:rsidP="00FA6F39">
      <w:pPr>
        <w:rPr>
          <w:rFonts w:eastAsia="Calibri"/>
        </w:rPr>
      </w:pPr>
    </w:p>
    <w:p w14:paraId="5EB44F14" w14:textId="77777777" w:rsidR="00FA6F39" w:rsidRPr="005A1A96" w:rsidRDefault="00FA6F39" w:rsidP="00FA6F39">
      <w:pPr>
        <w:ind w:left="567" w:hanging="567"/>
      </w:pPr>
      <w:r w:rsidRPr="005A1A96">
        <w:t>X.</w:t>
      </w:r>
      <w:r w:rsidRPr="005A1A96">
        <w:tab/>
        <w:t>PUEBLA</w:t>
      </w:r>
    </w:p>
    <w:p w14:paraId="464A9971" w14:textId="77777777" w:rsidR="00FA6F39" w:rsidRPr="005A1A96" w:rsidRDefault="00FA6F39" w:rsidP="00FA6F39">
      <w:pPr>
        <w:rPr>
          <w:rFonts w:eastAsia="Calibri"/>
        </w:rPr>
      </w:pPr>
    </w:p>
    <w:p w14:paraId="36ED6276" w14:textId="77777777" w:rsidR="00FA6F39" w:rsidRPr="005A1A96" w:rsidRDefault="00FA6F39" w:rsidP="00FA6F39">
      <w:pPr>
        <w:tabs>
          <w:tab w:val="left" w:pos="1418"/>
        </w:tabs>
        <w:rPr>
          <w:iCs/>
        </w:rPr>
      </w:pPr>
      <w:r w:rsidRPr="005A1A96">
        <w:rPr>
          <w:iCs/>
        </w:rPr>
        <w:t>1. apakšsaraksts</w:t>
      </w:r>
      <w:r w:rsidRPr="005A1A96">
        <w:rPr>
          <w:iCs/>
        </w:rPr>
        <w:tab/>
        <w:t>Pārvaldes struktūras</w:t>
      </w:r>
    </w:p>
    <w:p w14:paraId="4BE71D9C" w14:textId="77777777" w:rsidR="00FA6F39" w:rsidRPr="005A1A96" w:rsidRDefault="00FA6F39" w:rsidP="00FA6F39"/>
    <w:p w14:paraId="7C67D437" w14:textId="77777777" w:rsidR="00FA6F39" w:rsidRPr="005A1A96" w:rsidRDefault="00FA6F39" w:rsidP="00FA6F39">
      <w:pPr>
        <w:ind w:left="567" w:hanging="567"/>
      </w:pPr>
      <w:r w:rsidRPr="005A1A96">
        <w:t>1.</w:t>
      </w:r>
      <w:r w:rsidRPr="005A1A96">
        <w:tab/>
      </w:r>
      <w:r w:rsidRPr="005A1A96">
        <w:rPr>
          <w:i/>
        </w:rPr>
        <w:t>Secretaría de Desarrollo Social</w:t>
      </w:r>
      <w:r w:rsidRPr="005A1A96">
        <w:t>;</w:t>
      </w:r>
    </w:p>
    <w:p w14:paraId="36454D6C" w14:textId="77777777" w:rsidR="00FA6F39" w:rsidRPr="005A1A96" w:rsidRDefault="00FA6F39" w:rsidP="00FA6F39">
      <w:pPr>
        <w:ind w:left="567" w:hanging="567"/>
      </w:pPr>
    </w:p>
    <w:p w14:paraId="1BB8036D" w14:textId="77777777" w:rsidR="00FA6F39" w:rsidRPr="005A1A96" w:rsidRDefault="00FA6F39" w:rsidP="00FA6F39">
      <w:pPr>
        <w:ind w:left="567" w:hanging="567"/>
      </w:pPr>
      <w:r w:rsidRPr="005A1A96">
        <w:t>2.</w:t>
      </w:r>
      <w:r w:rsidRPr="005A1A96">
        <w:tab/>
      </w:r>
      <w:r w:rsidRPr="005A1A96">
        <w:rPr>
          <w:i/>
        </w:rPr>
        <w:t>Procuraduría General de Justicia</w:t>
      </w:r>
      <w:r w:rsidRPr="005A1A96">
        <w:t>;</w:t>
      </w:r>
    </w:p>
    <w:p w14:paraId="7D68223E" w14:textId="77777777" w:rsidR="00FA6F39" w:rsidRPr="005A1A96" w:rsidRDefault="00FA6F39" w:rsidP="00FA6F39">
      <w:pPr>
        <w:ind w:left="567" w:hanging="567"/>
      </w:pPr>
    </w:p>
    <w:p w14:paraId="1EF6A6D3" w14:textId="77777777" w:rsidR="00FA6F39" w:rsidRPr="005A1A96" w:rsidRDefault="00FA6F39" w:rsidP="00FA6F39">
      <w:pPr>
        <w:ind w:left="567" w:hanging="567"/>
      </w:pPr>
      <w:r w:rsidRPr="005A1A96">
        <w:t>3.</w:t>
      </w:r>
      <w:r w:rsidRPr="005A1A96">
        <w:tab/>
      </w:r>
      <w:r w:rsidRPr="005A1A96">
        <w:rPr>
          <w:i/>
        </w:rPr>
        <w:t>Secretaría de Bienestar</w:t>
      </w:r>
      <w:r w:rsidRPr="005A1A96">
        <w:t>;</w:t>
      </w:r>
    </w:p>
    <w:p w14:paraId="776AC1B1" w14:textId="77777777" w:rsidR="00FA6F39" w:rsidRPr="005A1A96" w:rsidRDefault="00FA6F39" w:rsidP="00FA6F39">
      <w:pPr>
        <w:ind w:left="567" w:hanging="567"/>
      </w:pPr>
    </w:p>
    <w:p w14:paraId="5595A9B9" w14:textId="77777777" w:rsidR="00FA6F39" w:rsidRPr="005A1A96" w:rsidRDefault="00FA6F39" w:rsidP="00FA6F39">
      <w:pPr>
        <w:ind w:left="567" w:hanging="567"/>
      </w:pPr>
      <w:r w:rsidRPr="005A1A96">
        <w:t>4.</w:t>
      </w:r>
      <w:r w:rsidRPr="005A1A96">
        <w:tab/>
      </w:r>
      <w:r w:rsidRPr="005A1A96">
        <w:rPr>
          <w:i/>
        </w:rPr>
        <w:t>Secretaría de Competitividad, Trabajo y Desarrollo Económico</w:t>
      </w:r>
      <w:r w:rsidRPr="005A1A96">
        <w:t>;</w:t>
      </w:r>
    </w:p>
    <w:p w14:paraId="699CF2F3" w14:textId="77777777" w:rsidR="00FA6F39" w:rsidRPr="005A1A96" w:rsidRDefault="00FA6F39" w:rsidP="00FA6F39">
      <w:pPr>
        <w:ind w:left="567" w:hanging="567"/>
      </w:pPr>
    </w:p>
    <w:p w14:paraId="5D58DDF4" w14:textId="3547CAC9" w:rsidR="00751A0A" w:rsidRPr="005A1A96" w:rsidRDefault="00751A0A" w:rsidP="00751A0A">
      <w:r w:rsidRPr="005A1A96">
        <w:br w:type="page"/>
      </w:r>
    </w:p>
    <w:p w14:paraId="45213ED3" w14:textId="1E3B3F23" w:rsidR="00FA6F39" w:rsidRPr="005A1A96" w:rsidRDefault="00751A0A" w:rsidP="00FA6F39">
      <w:pPr>
        <w:ind w:left="567" w:hanging="567"/>
      </w:pPr>
      <w:r w:rsidRPr="005A1A96">
        <w:t>5</w:t>
      </w:r>
      <w:r w:rsidR="00FA6F39" w:rsidRPr="005A1A96">
        <w:t>.</w:t>
      </w:r>
      <w:r w:rsidR="00FA6F39" w:rsidRPr="005A1A96">
        <w:tab/>
      </w:r>
      <w:r w:rsidR="00FA6F39" w:rsidRPr="005A1A96">
        <w:rPr>
          <w:i/>
        </w:rPr>
        <w:t>Secretaría de Cultura y Turismo</w:t>
      </w:r>
      <w:r w:rsidR="00FA6F39" w:rsidRPr="005A1A96">
        <w:t>;</w:t>
      </w:r>
    </w:p>
    <w:p w14:paraId="277409BC" w14:textId="77777777" w:rsidR="00FA6F39" w:rsidRPr="005A1A96" w:rsidRDefault="00FA6F39" w:rsidP="00FA6F39">
      <w:pPr>
        <w:ind w:left="567" w:hanging="567"/>
      </w:pPr>
    </w:p>
    <w:p w14:paraId="29A6260C" w14:textId="77777777" w:rsidR="00FA6F39" w:rsidRPr="005A1A96" w:rsidRDefault="00FA6F39" w:rsidP="00FA6F39">
      <w:pPr>
        <w:ind w:left="567" w:hanging="567"/>
      </w:pPr>
      <w:r w:rsidRPr="005A1A96">
        <w:t>6.</w:t>
      </w:r>
      <w:r w:rsidRPr="005A1A96">
        <w:tab/>
      </w:r>
      <w:r w:rsidRPr="005A1A96">
        <w:rPr>
          <w:i/>
        </w:rPr>
        <w:t>Secretaría de Desarrollo Rural y Competitividad Agrícola</w:t>
      </w:r>
      <w:r w:rsidRPr="005A1A96">
        <w:t>;</w:t>
      </w:r>
    </w:p>
    <w:p w14:paraId="660E6F67" w14:textId="77777777" w:rsidR="00FA6F39" w:rsidRPr="005A1A96" w:rsidRDefault="00FA6F39" w:rsidP="00FA6F39">
      <w:pPr>
        <w:ind w:left="567" w:hanging="567"/>
      </w:pPr>
    </w:p>
    <w:p w14:paraId="52D4A27A" w14:textId="77777777" w:rsidR="00FA6F39" w:rsidRPr="005A1A96" w:rsidRDefault="00FA6F39" w:rsidP="00FA6F39">
      <w:pPr>
        <w:ind w:left="567" w:hanging="567"/>
      </w:pPr>
      <w:r w:rsidRPr="005A1A96">
        <w:t>7.</w:t>
      </w:r>
      <w:r w:rsidRPr="005A1A96">
        <w:tab/>
      </w:r>
      <w:r w:rsidRPr="005A1A96">
        <w:rPr>
          <w:i/>
        </w:rPr>
        <w:t>Secretaría de Desarrollo Rural, Sustentabilidad y Ordenamiento Territorial</w:t>
      </w:r>
      <w:r w:rsidRPr="005A1A96">
        <w:t>;</w:t>
      </w:r>
    </w:p>
    <w:p w14:paraId="4269F6EA" w14:textId="77777777" w:rsidR="00FA6F39" w:rsidRPr="005A1A96" w:rsidRDefault="00FA6F39" w:rsidP="00FA6F39">
      <w:pPr>
        <w:ind w:left="567" w:hanging="567"/>
      </w:pPr>
    </w:p>
    <w:p w14:paraId="76324B9E" w14:textId="77777777" w:rsidR="00FA6F39" w:rsidRPr="005A1A96" w:rsidRDefault="00FA6F39" w:rsidP="00FA6F39">
      <w:pPr>
        <w:ind w:left="567" w:hanging="567"/>
      </w:pPr>
      <w:r w:rsidRPr="005A1A96">
        <w:t>8.</w:t>
      </w:r>
      <w:r w:rsidRPr="005A1A96">
        <w:tab/>
      </w:r>
      <w:r w:rsidRPr="005A1A96">
        <w:rPr>
          <w:i/>
        </w:rPr>
        <w:t>Secretaría de Educación Pública</w:t>
      </w:r>
      <w:r w:rsidRPr="005A1A96">
        <w:t>;</w:t>
      </w:r>
    </w:p>
    <w:p w14:paraId="028BD9B9" w14:textId="77777777" w:rsidR="00FA6F39" w:rsidRPr="005A1A96" w:rsidRDefault="00FA6F39" w:rsidP="00FA6F39">
      <w:pPr>
        <w:ind w:left="567" w:hanging="567"/>
      </w:pPr>
    </w:p>
    <w:p w14:paraId="4A2C4248" w14:textId="77777777" w:rsidR="00FA6F39" w:rsidRPr="005A1A96" w:rsidRDefault="00FA6F39" w:rsidP="00FA6F39">
      <w:pPr>
        <w:ind w:left="567" w:hanging="567"/>
      </w:pPr>
      <w:r w:rsidRPr="005A1A96">
        <w:t>9.</w:t>
      </w:r>
      <w:r w:rsidRPr="005A1A96">
        <w:tab/>
      </w:r>
      <w:r w:rsidRPr="005A1A96">
        <w:rPr>
          <w:i/>
        </w:rPr>
        <w:t>Secretaría de Finanzas y Administración</w:t>
      </w:r>
      <w:r w:rsidRPr="005A1A96">
        <w:t>;</w:t>
      </w:r>
    </w:p>
    <w:p w14:paraId="1EF7A737" w14:textId="77777777" w:rsidR="00FA6F39" w:rsidRPr="005A1A96" w:rsidRDefault="00FA6F39" w:rsidP="00FA6F39">
      <w:pPr>
        <w:ind w:left="567" w:hanging="567"/>
      </w:pPr>
    </w:p>
    <w:p w14:paraId="1DD6B868" w14:textId="77777777" w:rsidR="00FA6F39" w:rsidRPr="005A1A96" w:rsidRDefault="00FA6F39" w:rsidP="00FA6F39">
      <w:pPr>
        <w:ind w:left="567" w:hanging="567"/>
      </w:pPr>
      <w:r w:rsidRPr="005A1A96">
        <w:t>10.</w:t>
      </w:r>
      <w:r w:rsidRPr="005A1A96">
        <w:tab/>
      </w:r>
      <w:r w:rsidRPr="005A1A96">
        <w:rPr>
          <w:i/>
        </w:rPr>
        <w:t>Secretaría de Infraestructura, Movilidad y Transportes</w:t>
      </w:r>
      <w:r w:rsidRPr="005A1A96">
        <w:t>;</w:t>
      </w:r>
    </w:p>
    <w:p w14:paraId="516D35F0" w14:textId="77777777" w:rsidR="00FA6F39" w:rsidRPr="005A1A96" w:rsidRDefault="00FA6F39" w:rsidP="00FA6F39">
      <w:pPr>
        <w:ind w:left="567" w:hanging="567"/>
      </w:pPr>
    </w:p>
    <w:p w14:paraId="65BB0EF4" w14:textId="77777777" w:rsidR="00FA6F39" w:rsidRPr="005A1A96" w:rsidRDefault="00FA6F39" w:rsidP="00FA6F39">
      <w:pPr>
        <w:ind w:left="567" w:hanging="567"/>
      </w:pPr>
      <w:r w:rsidRPr="005A1A96">
        <w:t>11.</w:t>
      </w:r>
      <w:r w:rsidRPr="005A1A96">
        <w:tab/>
      </w:r>
      <w:r w:rsidRPr="005A1A96">
        <w:rPr>
          <w:i/>
        </w:rPr>
        <w:t>Secretaría de la Contraloría</w:t>
      </w:r>
      <w:r w:rsidRPr="005A1A96">
        <w:t>;</w:t>
      </w:r>
    </w:p>
    <w:p w14:paraId="54398D84" w14:textId="77777777" w:rsidR="00FA6F39" w:rsidRPr="005A1A96" w:rsidRDefault="00FA6F39" w:rsidP="00FA6F39">
      <w:pPr>
        <w:ind w:left="567" w:hanging="567"/>
      </w:pPr>
    </w:p>
    <w:p w14:paraId="3EF6E9DA" w14:textId="77777777" w:rsidR="00FA6F39" w:rsidRPr="005A1A96" w:rsidRDefault="00FA6F39" w:rsidP="00FA6F39">
      <w:pPr>
        <w:ind w:left="567" w:hanging="567"/>
      </w:pPr>
      <w:r w:rsidRPr="005A1A96">
        <w:t>12.</w:t>
      </w:r>
      <w:r w:rsidRPr="005A1A96">
        <w:tab/>
      </w:r>
      <w:r w:rsidRPr="005A1A96">
        <w:rPr>
          <w:i/>
        </w:rPr>
        <w:t>Secretaría de Medio Ambiente y Ordenamiento Territorial</w:t>
      </w:r>
      <w:r w:rsidRPr="005A1A96">
        <w:t>;</w:t>
      </w:r>
    </w:p>
    <w:p w14:paraId="2176356D" w14:textId="77777777" w:rsidR="00FA6F39" w:rsidRPr="005A1A96" w:rsidRDefault="00FA6F39" w:rsidP="00FA6F39">
      <w:pPr>
        <w:ind w:left="567" w:hanging="567"/>
      </w:pPr>
    </w:p>
    <w:p w14:paraId="4EEC5949" w14:textId="77777777" w:rsidR="00FA6F39" w:rsidRPr="005A1A96" w:rsidRDefault="00FA6F39" w:rsidP="00FA6F39">
      <w:pPr>
        <w:ind w:left="567" w:hanging="567"/>
      </w:pPr>
      <w:r w:rsidRPr="005A1A96">
        <w:t>13.</w:t>
      </w:r>
      <w:r w:rsidRPr="005A1A96">
        <w:tab/>
      </w:r>
      <w:r w:rsidRPr="005A1A96">
        <w:rPr>
          <w:i/>
        </w:rPr>
        <w:t>Secretaría de Salud</w:t>
      </w:r>
      <w:r w:rsidRPr="005A1A96">
        <w:t>;</w:t>
      </w:r>
    </w:p>
    <w:p w14:paraId="5C2A1252" w14:textId="77777777" w:rsidR="00FA6F39" w:rsidRPr="005A1A96" w:rsidRDefault="00FA6F39" w:rsidP="00FA6F39">
      <w:pPr>
        <w:ind w:left="567" w:hanging="567"/>
      </w:pPr>
    </w:p>
    <w:p w14:paraId="550DB498" w14:textId="77777777" w:rsidR="00FA6F39" w:rsidRPr="005A1A96" w:rsidRDefault="00FA6F39" w:rsidP="00FA6F39">
      <w:pPr>
        <w:ind w:left="567" w:hanging="567"/>
      </w:pPr>
      <w:r w:rsidRPr="005A1A96">
        <w:t>14.</w:t>
      </w:r>
      <w:r w:rsidRPr="005A1A96">
        <w:tab/>
      </w:r>
      <w:r w:rsidRPr="005A1A96">
        <w:rPr>
          <w:i/>
        </w:rPr>
        <w:t>Secretaría de Seguridad Pública</w:t>
      </w:r>
      <w:r w:rsidRPr="005A1A96">
        <w:t>;</w:t>
      </w:r>
    </w:p>
    <w:p w14:paraId="09D61F23" w14:textId="77777777" w:rsidR="00FA6F39" w:rsidRPr="005A1A96" w:rsidRDefault="00FA6F39" w:rsidP="00FA6F39">
      <w:pPr>
        <w:ind w:left="567" w:hanging="567"/>
      </w:pPr>
    </w:p>
    <w:p w14:paraId="7675351D" w14:textId="77777777" w:rsidR="00FA6F39" w:rsidRPr="005A1A96" w:rsidRDefault="00FA6F39" w:rsidP="00FA6F39">
      <w:pPr>
        <w:ind w:left="567" w:hanging="567"/>
      </w:pPr>
      <w:r w:rsidRPr="005A1A96">
        <w:t>15.</w:t>
      </w:r>
      <w:r w:rsidRPr="005A1A96">
        <w:tab/>
      </w:r>
      <w:r w:rsidRPr="005A1A96">
        <w:rPr>
          <w:i/>
        </w:rPr>
        <w:t>Secretaría de Servicios Legales y Defensoría Pública</w:t>
      </w:r>
      <w:r w:rsidRPr="005A1A96">
        <w:t>;</w:t>
      </w:r>
    </w:p>
    <w:p w14:paraId="09838A9B" w14:textId="77777777" w:rsidR="00FA6F39" w:rsidRPr="005A1A96" w:rsidRDefault="00FA6F39" w:rsidP="00FA6F39">
      <w:pPr>
        <w:ind w:left="567" w:hanging="567"/>
      </w:pPr>
    </w:p>
    <w:p w14:paraId="16691389" w14:textId="77777777" w:rsidR="00FA6F39" w:rsidRPr="005A1A96" w:rsidRDefault="00FA6F39" w:rsidP="00FA6F39">
      <w:pPr>
        <w:ind w:left="567" w:hanging="567"/>
      </w:pPr>
      <w:r w:rsidRPr="005A1A96">
        <w:t>16.</w:t>
      </w:r>
      <w:r w:rsidRPr="005A1A96">
        <w:tab/>
      </w:r>
      <w:r w:rsidRPr="005A1A96">
        <w:rPr>
          <w:i/>
        </w:rPr>
        <w:t>Secretaría del Trabajo y Competitividad</w:t>
      </w:r>
      <w:r w:rsidRPr="005A1A96">
        <w:t>; un</w:t>
      </w:r>
    </w:p>
    <w:p w14:paraId="581F1D39" w14:textId="77777777" w:rsidR="00FA6F39" w:rsidRPr="005A1A96" w:rsidRDefault="00FA6F39" w:rsidP="00FA6F39">
      <w:pPr>
        <w:ind w:left="567" w:hanging="567"/>
      </w:pPr>
    </w:p>
    <w:p w14:paraId="3CB10539" w14:textId="77777777" w:rsidR="00FA6F39" w:rsidRPr="005A1A96" w:rsidRDefault="00FA6F39" w:rsidP="00FA6F39">
      <w:pPr>
        <w:ind w:left="567" w:hanging="567"/>
      </w:pPr>
      <w:r w:rsidRPr="005A1A96">
        <w:t>17.</w:t>
      </w:r>
      <w:r w:rsidRPr="005A1A96">
        <w:tab/>
      </w:r>
      <w:r w:rsidRPr="005A1A96">
        <w:rPr>
          <w:i/>
        </w:rPr>
        <w:t>Secretaría General de Gobierno</w:t>
      </w:r>
      <w:r w:rsidRPr="005A1A96">
        <w:t>.</w:t>
      </w:r>
    </w:p>
    <w:p w14:paraId="6E223CA9" w14:textId="77777777" w:rsidR="00FA6F39" w:rsidRPr="005A1A96" w:rsidRDefault="00FA6F39" w:rsidP="00FA6F39">
      <w:pPr>
        <w:rPr>
          <w:rFonts w:eastAsia="Calibri"/>
          <w:iCs/>
        </w:rPr>
      </w:pPr>
    </w:p>
    <w:p w14:paraId="0560B9C8" w14:textId="6AC3EF4B" w:rsidR="00751A0A" w:rsidRPr="005A1A96" w:rsidRDefault="00751A0A" w:rsidP="00751A0A">
      <w:pPr>
        <w:rPr>
          <w:iCs/>
        </w:rPr>
      </w:pPr>
      <w:r w:rsidRPr="005A1A96">
        <w:rPr>
          <w:iCs/>
        </w:rPr>
        <w:br w:type="page"/>
      </w:r>
    </w:p>
    <w:p w14:paraId="327E213F" w14:textId="79BFEE94" w:rsidR="00FA6F39" w:rsidRPr="005A1A96" w:rsidRDefault="00751A0A" w:rsidP="00FA6F39">
      <w:pPr>
        <w:tabs>
          <w:tab w:val="left" w:pos="1418"/>
        </w:tabs>
        <w:rPr>
          <w:iCs/>
        </w:rPr>
      </w:pPr>
      <w:r w:rsidRPr="005A1A96">
        <w:rPr>
          <w:iCs/>
        </w:rPr>
        <w:t>2</w:t>
      </w:r>
      <w:r w:rsidR="00FA6F39" w:rsidRPr="005A1A96">
        <w:rPr>
          <w:iCs/>
        </w:rPr>
        <w:t>. apakšsaraksts</w:t>
      </w:r>
      <w:r w:rsidR="00FA6F39" w:rsidRPr="005A1A96">
        <w:rPr>
          <w:iCs/>
        </w:rPr>
        <w:tab/>
        <w:t>Citas struktūras</w:t>
      </w:r>
    </w:p>
    <w:p w14:paraId="2BCE3F7C" w14:textId="77777777" w:rsidR="00FA6F39" w:rsidRPr="005A1A96" w:rsidRDefault="00FA6F39" w:rsidP="00FA6F39"/>
    <w:p w14:paraId="22664A78" w14:textId="77777777" w:rsidR="00FA6F39" w:rsidRPr="005A1A96" w:rsidRDefault="00FA6F39" w:rsidP="00FA6F39">
      <w:pPr>
        <w:ind w:left="567" w:hanging="567"/>
      </w:pPr>
      <w:r w:rsidRPr="005A1A96">
        <w:t>1.</w:t>
      </w:r>
      <w:r w:rsidRPr="005A1A96">
        <w:tab/>
      </w:r>
      <w:r w:rsidRPr="005A1A96">
        <w:rPr>
          <w:i/>
        </w:rPr>
        <w:t>Banco Estatal de Tierra</w:t>
      </w:r>
      <w:r w:rsidRPr="005A1A96">
        <w:t>;</w:t>
      </w:r>
    </w:p>
    <w:p w14:paraId="4943AFF1" w14:textId="77777777" w:rsidR="00FA6F39" w:rsidRPr="005A1A96" w:rsidRDefault="00FA6F39" w:rsidP="00FA6F39">
      <w:pPr>
        <w:ind w:left="567" w:hanging="567"/>
      </w:pPr>
    </w:p>
    <w:p w14:paraId="44C17BEE" w14:textId="77777777" w:rsidR="00FA6F39" w:rsidRPr="005A1A96" w:rsidRDefault="00FA6F39" w:rsidP="00FA6F39">
      <w:pPr>
        <w:ind w:left="567" w:hanging="567"/>
      </w:pPr>
      <w:r w:rsidRPr="005A1A96">
        <w:t>2.</w:t>
      </w:r>
      <w:r w:rsidRPr="005A1A96">
        <w:tab/>
      </w:r>
      <w:r w:rsidRPr="005A1A96">
        <w:rPr>
          <w:i/>
        </w:rPr>
        <w:t>Carreteras de Cuota – Puebla</w:t>
      </w:r>
      <w:r w:rsidRPr="005A1A96">
        <w:t>;</w:t>
      </w:r>
    </w:p>
    <w:p w14:paraId="4DBC28F6" w14:textId="77777777" w:rsidR="00FA6F39" w:rsidRPr="005A1A96" w:rsidRDefault="00FA6F39" w:rsidP="00FA6F39">
      <w:pPr>
        <w:ind w:left="567" w:hanging="567"/>
      </w:pPr>
    </w:p>
    <w:p w14:paraId="467C347E" w14:textId="77777777" w:rsidR="00FA6F39" w:rsidRPr="005A1A96" w:rsidRDefault="00FA6F39" w:rsidP="00FA6F39">
      <w:pPr>
        <w:ind w:left="567" w:hanging="567"/>
      </w:pPr>
      <w:r w:rsidRPr="005A1A96">
        <w:t>3.</w:t>
      </w:r>
      <w:r w:rsidRPr="005A1A96">
        <w:tab/>
      </w:r>
      <w:r w:rsidRPr="005A1A96">
        <w:rPr>
          <w:i/>
        </w:rPr>
        <w:t>Casa del Artesano del Estado de Puebla</w:t>
      </w:r>
      <w:r w:rsidRPr="005A1A96">
        <w:t>;</w:t>
      </w:r>
    </w:p>
    <w:p w14:paraId="25F6986C" w14:textId="77777777" w:rsidR="00FA6F39" w:rsidRPr="005A1A96" w:rsidRDefault="00FA6F39" w:rsidP="00FA6F39">
      <w:pPr>
        <w:ind w:left="567" w:hanging="567"/>
      </w:pPr>
    </w:p>
    <w:p w14:paraId="00422820" w14:textId="77777777" w:rsidR="00FA6F39" w:rsidRPr="005A1A96" w:rsidRDefault="00FA6F39" w:rsidP="00FA6F39">
      <w:pPr>
        <w:ind w:left="567" w:hanging="567"/>
      </w:pPr>
      <w:r w:rsidRPr="005A1A96">
        <w:t>4.</w:t>
      </w:r>
      <w:r w:rsidRPr="005A1A96">
        <w:tab/>
      </w:r>
      <w:r w:rsidRPr="005A1A96">
        <w:rPr>
          <w:i/>
        </w:rPr>
        <w:t>Centro de Conciliación Laboral del Estado de Puebla Comisión de Vivienda del Estado De Puebla</w:t>
      </w:r>
      <w:r w:rsidRPr="005A1A96">
        <w:t>;</w:t>
      </w:r>
    </w:p>
    <w:p w14:paraId="050A12A5" w14:textId="77777777" w:rsidR="00FA6F39" w:rsidRPr="005A1A96" w:rsidRDefault="00FA6F39" w:rsidP="00FA6F39">
      <w:pPr>
        <w:ind w:left="567" w:hanging="567"/>
      </w:pPr>
    </w:p>
    <w:p w14:paraId="6E79EE33" w14:textId="77777777" w:rsidR="00FA6F39" w:rsidRPr="005A1A96" w:rsidRDefault="00FA6F39" w:rsidP="00FA6F39">
      <w:pPr>
        <w:ind w:left="567" w:hanging="567"/>
      </w:pPr>
      <w:r w:rsidRPr="005A1A96">
        <w:t>5.</w:t>
      </w:r>
      <w:r w:rsidRPr="005A1A96">
        <w:tab/>
      </w:r>
      <w:r w:rsidRPr="005A1A96">
        <w:rPr>
          <w:i/>
        </w:rPr>
        <w:t>Ciudad Modelo</w:t>
      </w:r>
      <w:r w:rsidRPr="005A1A96">
        <w:t>;</w:t>
      </w:r>
    </w:p>
    <w:p w14:paraId="56B413D2" w14:textId="77777777" w:rsidR="00FA6F39" w:rsidRPr="005A1A96" w:rsidRDefault="00FA6F39" w:rsidP="00FA6F39">
      <w:pPr>
        <w:ind w:left="567" w:hanging="567"/>
      </w:pPr>
    </w:p>
    <w:p w14:paraId="55694B8F" w14:textId="77777777" w:rsidR="00FA6F39" w:rsidRPr="005A1A96" w:rsidRDefault="00FA6F39" w:rsidP="00FA6F39">
      <w:pPr>
        <w:ind w:left="567" w:hanging="567"/>
      </w:pPr>
      <w:r w:rsidRPr="005A1A96">
        <w:t>6.</w:t>
      </w:r>
      <w:r w:rsidRPr="005A1A96">
        <w:tab/>
      </w:r>
      <w:r w:rsidRPr="005A1A96">
        <w:rPr>
          <w:i/>
        </w:rPr>
        <w:t>Colegio de Bachilleres del Estado de Puebla</w:t>
      </w:r>
      <w:r w:rsidRPr="005A1A96">
        <w:t>;</w:t>
      </w:r>
    </w:p>
    <w:p w14:paraId="438498D9" w14:textId="77777777" w:rsidR="00FA6F39" w:rsidRPr="005A1A96" w:rsidRDefault="00FA6F39" w:rsidP="00FA6F39">
      <w:pPr>
        <w:ind w:left="567" w:hanging="567"/>
      </w:pPr>
    </w:p>
    <w:p w14:paraId="50E885E3" w14:textId="77777777" w:rsidR="00FA6F39" w:rsidRPr="005A1A96" w:rsidRDefault="00FA6F39" w:rsidP="00FA6F39">
      <w:pPr>
        <w:ind w:left="567" w:hanging="567"/>
      </w:pPr>
      <w:r w:rsidRPr="005A1A96">
        <w:t>7.</w:t>
      </w:r>
      <w:r w:rsidRPr="005A1A96">
        <w:tab/>
      </w:r>
      <w:r w:rsidRPr="005A1A96">
        <w:rPr>
          <w:i/>
        </w:rPr>
        <w:t>Colegio de Educación Profesional Técnica del Estado de Puebla</w:t>
      </w:r>
      <w:r w:rsidRPr="005A1A96">
        <w:t>;</w:t>
      </w:r>
    </w:p>
    <w:p w14:paraId="03653321" w14:textId="77777777" w:rsidR="00FA6F39" w:rsidRPr="005A1A96" w:rsidRDefault="00FA6F39" w:rsidP="00FA6F39">
      <w:pPr>
        <w:ind w:left="567" w:hanging="567"/>
      </w:pPr>
    </w:p>
    <w:p w14:paraId="5C672E69" w14:textId="77777777" w:rsidR="00FA6F39" w:rsidRPr="005A1A96" w:rsidRDefault="00FA6F39" w:rsidP="00FA6F39">
      <w:pPr>
        <w:ind w:left="567" w:hanging="567"/>
      </w:pPr>
      <w:r w:rsidRPr="005A1A96">
        <w:t>8.</w:t>
      </w:r>
      <w:r w:rsidRPr="005A1A96">
        <w:tab/>
      </w:r>
      <w:r w:rsidRPr="005A1A96">
        <w:rPr>
          <w:i/>
        </w:rPr>
        <w:t>Colegio de Estudios Científicos y Tecnológicos del Estado de Puebla</w:t>
      </w:r>
      <w:r w:rsidRPr="005A1A96">
        <w:t>;</w:t>
      </w:r>
    </w:p>
    <w:p w14:paraId="7D6C5F89" w14:textId="77777777" w:rsidR="00FA6F39" w:rsidRPr="005A1A96" w:rsidRDefault="00FA6F39" w:rsidP="00FA6F39">
      <w:pPr>
        <w:ind w:left="567" w:hanging="567"/>
      </w:pPr>
    </w:p>
    <w:p w14:paraId="419A1277" w14:textId="77777777" w:rsidR="00FA6F39" w:rsidRPr="005A1A96" w:rsidRDefault="00FA6F39" w:rsidP="00FA6F39">
      <w:pPr>
        <w:ind w:left="567" w:hanging="567"/>
      </w:pPr>
      <w:r w:rsidRPr="005A1A96">
        <w:t>9.</w:t>
      </w:r>
      <w:r w:rsidRPr="005A1A96">
        <w:tab/>
      </w:r>
      <w:r w:rsidRPr="005A1A96">
        <w:rPr>
          <w:i/>
        </w:rPr>
        <w:t>Comisión Estatal de Agua y Saneamiento del Estado de Puebla</w:t>
      </w:r>
      <w:r w:rsidRPr="005A1A96">
        <w:t>;</w:t>
      </w:r>
    </w:p>
    <w:p w14:paraId="4EC33745" w14:textId="77777777" w:rsidR="00FA6F39" w:rsidRPr="005A1A96" w:rsidRDefault="00FA6F39" w:rsidP="00FA6F39">
      <w:pPr>
        <w:ind w:left="567" w:hanging="567"/>
      </w:pPr>
    </w:p>
    <w:p w14:paraId="322C3C51" w14:textId="77777777" w:rsidR="00FA6F39" w:rsidRPr="005A1A96" w:rsidRDefault="00FA6F39" w:rsidP="00FA6F39">
      <w:pPr>
        <w:ind w:left="567" w:hanging="567"/>
      </w:pPr>
      <w:r w:rsidRPr="005A1A96">
        <w:t>10.</w:t>
      </w:r>
      <w:r w:rsidRPr="005A1A96">
        <w:tab/>
      </w:r>
      <w:r w:rsidRPr="005A1A96">
        <w:rPr>
          <w:i/>
        </w:rPr>
        <w:t>Comisión Estatal de Mejora Regulatoria</w:t>
      </w:r>
      <w:r w:rsidRPr="005A1A96">
        <w:t>;</w:t>
      </w:r>
    </w:p>
    <w:p w14:paraId="6612B8A1" w14:textId="77777777" w:rsidR="00FA6F39" w:rsidRPr="005A1A96" w:rsidRDefault="00FA6F39" w:rsidP="00FA6F39">
      <w:pPr>
        <w:ind w:left="567" w:hanging="567"/>
      </w:pPr>
    </w:p>
    <w:p w14:paraId="05309295" w14:textId="3374222A" w:rsidR="00751A0A" w:rsidRPr="005A1A96" w:rsidRDefault="00751A0A" w:rsidP="00751A0A">
      <w:r w:rsidRPr="005A1A96">
        <w:br w:type="page"/>
      </w:r>
    </w:p>
    <w:p w14:paraId="7741E415" w14:textId="094F7C67" w:rsidR="00FA6F39" w:rsidRPr="005A1A96" w:rsidRDefault="00751A0A" w:rsidP="00FA6F39">
      <w:pPr>
        <w:ind w:left="567" w:hanging="567"/>
      </w:pPr>
      <w:r w:rsidRPr="005A1A96">
        <w:t>1</w:t>
      </w:r>
      <w:r w:rsidR="00FA6F39" w:rsidRPr="005A1A96">
        <w:t>1.</w:t>
      </w:r>
      <w:r w:rsidR="00FA6F39" w:rsidRPr="005A1A96">
        <w:tab/>
      </w:r>
      <w:r w:rsidR="00FA6F39" w:rsidRPr="005A1A96">
        <w:rPr>
          <w:i/>
        </w:rPr>
        <w:t>Comité Administrador Poblano para la Construcción de Espacios Educativos</w:t>
      </w:r>
      <w:r w:rsidR="00FA6F39" w:rsidRPr="005A1A96">
        <w:t>;</w:t>
      </w:r>
    </w:p>
    <w:p w14:paraId="35D7F38A" w14:textId="77777777" w:rsidR="00FA6F39" w:rsidRPr="005A1A96" w:rsidRDefault="00FA6F39" w:rsidP="00FA6F39">
      <w:pPr>
        <w:ind w:left="567" w:hanging="567"/>
      </w:pPr>
    </w:p>
    <w:p w14:paraId="38A6BCFD" w14:textId="77777777" w:rsidR="00FA6F39" w:rsidRPr="005A1A96" w:rsidRDefault="00FA6F39" w:rsidP="00FA6F39">
      <w:pPr>
        <w:ind w:left="567" w:hanging="567"/>
      </w:pPr>
      <w:r w:rsidRPr="005A1A96">
        <w:t>12.</w:t>
      </w:r>
      <w:r w:rsidRPr="005A1A96">
        <w:tab/>
      </w:r>
      <w:r w:rsidRPr="005A1A96">
        <w:rPr>
          <w:i/>
        </w:rPr>
        <w:t>Comité de Planeación para El Desarrollo del Estado de Puebla</w:t>
      </w:r>
      <w:r w:rsidRPr="005A1A96">
        <w:t>;</w:t>
      </w:r>
    </w:p>
    <w:p w14:paraId="6FAD172A" w14:textId="77777777" w:rsidR="00FA6F39" w:rsidRPr="005A1A96" w:rsidRDefault="00FA6F39" w:rsidP="00FA6F39">
      <w:pPr>
        <w:ind w:left="567" w:hanging="567"/>
      </w:pPr>
    </w:p>
    <w:p w14:paraId="5E5E9D9E" w14:textId="77777777" w:rsidR="00FA6F39" w:rsidRPr="005A1A96" w:rsidRDefault="00FA6F39" w:rsidP="00FA6F39">
      <w:pPr>
        <w:ind w:left="567" w:hanging="567"/>
      </w:pPr>
      <w:r w:rsidRPr="005A1A96">
        <w:t>13.</w:t>
      </w:r>
      <w:r w:rsidRPr="005A1A96">
        <w:tab/>
      </w:r>
      <w:r w:rsidRPr="005A1A96">
        <w:rPr>
          <w:i/>
        </w:rPr>
        <w:t>Consejo de Ciencia y Tecnología del Estado de Puebla</w:t>
      </w:r>
      <w:r w:rsidRPr="005A1A96">
        <w:t>;</w:t>
      </w:r>
    </w:p>
    <w:p w14:paraId="6ED19DDF" w14:textId="77777777" w:rsidR="00FA6F39" w:rsidRPr="005A1A96" w:rsidRDefault="00FA6F39" w:rsidP="00FA6F39">
      <w:pPr>
        <w:ind w:left="567" w:hanging="567"/>
      </w:pPr>
    </w:p>
    <w:p w14:paraId="7AA26E4B" w14:textId="77777777" w:rsidR="00FA6F39" w:rsidRPr="005A1A96" w:rsidRDefault="00FA6F39" w:rsidP="00FA6F39">
      <w:pPr>
        <w:ind w:left="567" w:hanging="567"/>
      </w:pPr>
      <w:r w:rsidRPr="005A1A96">
        <w:t>14.</w:t>
      </w:r>
      <w:r w:rsidRPr="005A1A96">
        <w:tab/>
      </w:r>
      <w:r w:rsidRPr="005A1A96">
        <w:rPr>
          <w:i/>
        </w:rPr>
        <w:t>Consejo Estatal de Coordinación del Sistema Nacional de Seguridad Pública</w:t>
      </w:r>
      <w:r w:rsidRPr="005A1A96">
        <w:t>;</w:t>
      </w:r>
    </w:p>
    <w:p w14:paraId="446E1DDE" w14:textId="77777777" w:rsidR="00FA6F39" w:rsidRPr="005A1A96" w:rsidRDefault="00FA6F39" w:rsidP="00FA6F39">
      <w:pPr>
        <w:ind w:left="567" w:hanging="567"/>
      </w:pPr>
    </w:p>
    <w:p w14:paraId="4F7CB9C5" w14:textId="77777777" w:rsidR="00FA6F39" w:rsidRPr="005A1A96" w:rsidRDefault="00FA6F39" w:rsidP="00FA6F39">
      <w:pPr>
        <w:ind w:left="567" w:hanging="567"/>
      </w:pPr>
      <w:r w:rsidRPr="005A1A96">
        <w:t>15.</w:t>
      </w:r>
      <w:r w:rsidRPr="005A1A96">
        <w:tab/>
      </w:r>
      <w:r w:rsidRPr="005A1A96">
        <w:rPr>
          <w:i/>
        </w:rPr>
        <w:t>Convenciones y Parques</w:t>
      </w:r>
      <w:r w:rsidRPr="005A1A96">
        <w:t>;</w:t>
      </w:r>
    </w:p>
    <w:p w14:paraId="7EEF9886" w14:textId="77777777" w:rsidR="00FA6F39" w:rsidRPr="005A1A96" w:rsidRDefault="00FA6F39" w:rsidP="00FA6F39">
      <w:pPr>
        <w:ind w:left="567" w:hanging="567"/>
      </w:pPr>
    </w:p>
    <w:p w14:paraId="48BB4457" w14:textId="77777777" w:rsidR="00FA6F39" w:rsidRPr="005A1A96" w:rsidRDefault="00FA6F39" w:rsidP="00FA6F39">
      <w:pPr>
        <w:ind w:left="567" w:hanging="567"/>
      </w:pPr>
      <w:r w:rsidRPr="005A1A96">
        <w:t>16.</w:t>
      </w:r>
      <w:r w:rsidRPr="005A1A96">
        <w:tab/>
      </w:r>
      <w:r w:rsidRPr="005A1A96">
        <w:rPr>
          <w:i/>
        </w:rPr>
        <w:t>Coordinación Estatal de Asuntos Internacionales y de Apoyo a Migrantes Poblanos</w:t>
      </w:r>
      <w:r w:rsidRPr="005A1A96">
        <w:t>;</w:t>
      </w:r>
    </w:p>
    <w:p w14:paraId="53399A97" w14:textId="77777777" w:rsidR="00FA6F39" w:rsidRPr="005A1A96" w:rsidRDefault="00FA6F39" w:rsidP="00FA6F39">
      <w:pPr>
        <w:ind w:left="567" w:hanging="567"/>
      </w:pPr>
    </w:p>
    <w:p w14:paraId="63EC7CA7" w14:textId="77777777" w:rsidR="00FA6F39" w:rsidRPr="005A1A96" w:rsidRDefault="00FA6F39" w:rsidP="00FA6F39">
      <w:pPr>
        <w:ind w:left="567" w:hanging="567"/>
      </w:pPr>
      <w:r w:rsidRPr="005A1A96">
        <w:t>17.</w:t>
      </w:r>
      <w:r w:rsidRPr="005A1A96">
        <w:tab/>
      </w:r>
      <w:r w:rsidRPr="005A1A96">
        <w:rPr>
          <w:i/>
        </w:rPr>
        <w:t>Coordinación Estatal de Transparencia y Gobierno Abierto</w:t>
      </w:r>
      <w:r w:rsidRPr="005A1A96">
        <w:t>;</w:t>
      </w:r>
    </w:p>
    <w:p w14:paraId="0276FECB" w14:textId="77777777" w:rsidR="00FA6F39" w:rsidRPr="005A1A96" w:rsidRDefault="00FA6F39" w:rsidP="00FA6F39">
      <w:pPr>
        <w:ind w:left="567" w:hanging="567"/>
      </w:pPr>
    </w:p>
    <w:p w14:paraId="2A196958" w14:textId="77777777" w:rsidR="00FA6F39" w:rsidRPr="005A1A96" w:rsidRDefault="00FA6F39" w:rsidP="00FA6F39">
      <w:pPr>
        <w:ind w:left="567" w:hanging="567"/>
      </w:pPr>
      <w:r w:rsidRPr="005A1A96">
        <w:t>18.</w:t>
      </w:r>
      <w:r w:rsidRPr="005A1A96">
        <w:tab/>
      </w:r>
      <w:r w:rsidRPr="005A1A96">
        <w:rPr>
          <w:i/>
        </w:rPr>
        <w:t>Coordinación General de Comunicación y Agenda Digital</w:t>
      </w:r>
      <w:r w:rsidRPr="005A1A96">
        <w:t>;</w:t>
      </w:r>
    </w:p>
    <w:p w14:paraId="2BEB2645" w14:textId="77777777" w:rsidR="00FA6F39" w:rsidRPr="005A1A96" w:rsidRDefault="00FA6F39" w:rsidP="00FA6F39">
      <w:pPr>
        <w:ind w:left="567" w:hanging="567"/>
      </w:pPr>
    </w:p>
    <w:p w14:paraId="7727F29D" w14:textId="77777777" w:rsidR="00FA6F39" w:rsidRPr="005A1A96" w:rsidRDefault="00FA6F39" w:rsidP="00FA6F39">
      <w:pPr>
        <w:ind w:left="567" w:hanging="567"/>
      </w:pPr>
      <w:r w:rsidRPr="005A1A96">
        <w:t>19.</w:t>
      </w:r>
      <w:r w:rsidRPr="005A1A96">
        <w:tab/>
      </w:r>
      <w:r w:rsidRPr="005A1A96">
        <w:rPr>
          <w:i/>
        </w:rPr>
        <w:t>Corporación Auxiliar de Policía de Protección Ciudadana</w:t>
      </w:r>
      <w:r w:rsidRPr="005A1A96">
        <w:t>;</w:t>
      </w:r>
    </w:p>
    <w:p w14:paraId="52937129" w14:textId="77777777" w:rsidR="00FA6F39" w:rsidRPr="005A1A96" w:rsidRDefault="00FA6F39" w:rsidP="00FA6F39">
      <w:pPr>
        <w:ind w:left="567" w:hanging="567"/>
      </w:pPr>
    </w:p>
    <w:p w14:paraId="7D69231C" w14:textId="77777777" w:rsidR="00FA6F39" w:rsidRPr="005A1A96" w:rsidRDefault="00FA6F39" w:rsidP="00FA6F39">
      <w:pPr>
        <w:ind w:left="567" w:hanging="567"/>
      </w:pPr>
      <w:r w:rsidRPr="005A1A96">
        <w:t>20.</w:t>
      </w:r>
      <w:r w:rsidRPr="005A1A96">
        <w:tab/>
      </w:r>
      <w:r w:rsidRPr="005A1A96">
        <w:rPr>
          <w:i/>
        </w:rPr>
        <w:t>Ejecutivo del Estado</w:t>
      </w:r>
      <w:r w:rsidRPr="005A1A96">
        <w:t>;</w:t>
      </w:r>
    </w:p>
    <w:p w14:paraId="4574D49E" w14:textId="77777777" w:rsidR="00FA6F39" w:rsidRPr="005A1A96" w:rsidRDefault="00FA6F39" w:rsidP="00FA6F39">
      <w:pPr>
        <w:ind w:left="567" w:hanging="567"/>
      </w:pPr>
    </w:p>
    <w:p w14:paraId="2E0D9D85" w14:textId="77777777" w:rsidR="00FA6F39" w:rsidRPr="005A1A96" w:rsidRDefault="00FA6F39" w:rsidP="00FA6F39">
      <w:pPr>
        <w:ind w:left="567" w:hanging="567"/>
      </w:pPr>
      <w:r w:rsidRPr="005A1A96">
        <w:t>21.</w:t>
      </w:r>
      <w:r w:rsidRPr="005A1A96">
        <w:tab/>
      </w:r>
      <w:r w:rsidRPr="005A1A96">
        <w:rPr>
          <w:i/>
        </w:rPr>
        <w:t>Hospital para El Niño Poblano</w:t>
      </w:r>
      <w:r w:rsidRPr="005A1A96">
        <w:t>;</w:t>
      </w:r>
    </w:p>
    <w:p w14:paraId="5B60D546" w14:textId="77777777" w:rsidR="00FA6F39" w:rsidRPr="005A1A96" w:rsidRDefault="00FA6F39" w:rsidP="00FA6F39">
      <w:pPr>
        <w:ind w:left="567" w:hanging="567"/>
      </w:pPr>
    </w:p>
    <w:p w14:paraId="2CE2D617" w14:textId="77777777" w:rsidR="00FA6F39" w:rsidRPr="005A1A96" w:rsidRDefault="00FA6F39" w:rsidP="00FA6F39">
      <w:pPr>
        <w:ind w:left="567" w:hanging="567"/>
      </w:pPr>
      <w:r w:rsidRPr="005A1A96">
        <w:t>22.</w:t>
      </w:r>
      <w:r w:rsidRPr="005A1A96">
        <w:tab/>
      </w:r>
      <w:r w:rsidRPr="005A1A96">
        <w:rPr>
          <w:i/>
        </w:rPr>
        <w:t>Instituto de Capacitación para el Trabajo del Estado de Puebla</w:t>
      </w:r>
      <w:r w:rsidRPr="005A1A96">
        <w:t>;</w:t>
      </w:r>
    </w:p>
    <w:p w14:paraId="153C0D45" w14:textId="77777777" w:rsidR="00FA6F39" w:rsidRPr="005A1A96" w:rsidRDefault="00FA6F39" w:rsidP="00FA6F39">
      <w:pPr>
        <w:ind w:left="567" w:hanging="567"/>
      </w:pPr>
    </w:p>
    <w:p w14:paraId="0F5FD7D4" w14:textId="6AE79284" w:rsidR="00751A0A" w:rsidRPr="005A1A96" w:rsidRDefault="00751A0A" w:rsidP="00751A0A">
      <w:r w:rsidRPr="005A1A96">
        <w:br w:type="page"/>
      </w:r>
    </w:p>
    <w:p w14:paraId="3BD5CC89" w14:textId="50ECBC20" w:rsidR="00FA6F39" w:rsidRPr="005A1A96" w:rsidRDefault="00751A0A" w:rsidP="00FA6F39">
      <w:pPr>
        <w:ind w:left="567" w:hanging="567"/>
      </w:pPr>
      <w:r w:rsidRPr="005A1A96">
        <w:t>2</w:t>
      </w:r>
      <w:r w:rsidR="00FA6F39" w:rsidRPr="005A1A96">
        <w:t>3.</w:t>
      </w:r>
      <w:r w:rsidR="00FA6F39" w:rsidRPr="005A1A96">
        <w:tab/>
      </w:r>
      <w:r w:rsidR="00FA6F39" w:rsidRPr="005A1A96">
        <w:rPr>
          <w:i/>
        </w:rPr>
        <w:t>Instituto de Capacitación para el Trabajo del Estado de Puebla</w:t>
      </w:r>
      <w:r w:rsidR="00FA6F39" w:rsidRPr="005A1A96">
        <w:t>;</w:t>
      </w:r>
    </w:p>
    <w:p w14:paraId="14146DA7" w14:textId="77777777" w:rsidR="00FA6F39" w:rsidRPr="005A1A96" w:rsidRDefault="00FA6F39" w:rsidP="00FA6F39">
      <w:pPr>
        <w:ind w:left="567" w:hanging="567"/>
      </w:pPr>
    </w:p>
    <w:p w14:paraId="6EBF56E3" w14:textId="77777777" w:rsidR="00FA6F39" w:rsidRPr="005A1A96" w:rsidRDefault="00FA6F39" w:rsidP="00FA6F39">
      <w:pPr>
        <w:ind w:left="567" w:hanging="567"/>
      </w:pPr>
      <w:r w:rsidRPr="005A1A96">
        <w:t>24.</w:t>
      </w:r>
      <w:r w:rsidRPr="005A1A96">
        <w:tab/>
      </w:r>
      <w:r w:rsidRPr="005A1A96">
        <w:rPr>
          <w:i/>
        </w:rPr>
        <w:t>Instituto de Educación Digital del Estado de Puebla</w:t>
      </w:r>
      <w:r w:rsidRPr="005A1A96">
        <w:t>;</w:t>
      </w:r>
    </w:p>
    <w:p w14:paraId="3D753DA6" w14:textId="77777777" w:rsidR="00FA6F39" w:rsidRPr="005A1A96" w:rsidRDefault="00FA6F39" w:rsidP="00FA6F39">
      <w:pPr>
        <w:ind w:left="567" w:hanging="567"/>
      </w:pPr>
    </w:p>
    <w:p w14:paraId="55CAD475" w14:textId="77777777" w:rsidR="00FA6F39" w:rsidRPr="005A1A96" w:rsidRDefault="00FA6F39" w:rsidP="00FA6F39">
      <w:pPr>
        <w:ind w:left="567" w:hanging="567"/>
      </w:pPr>
      <w:r w:rsidRPr="005A1A96">
        <w:t>25.</w:t>
      </w:r>
      <w:r w:rsidRPr="005A1A96">
        <w:tab/>
      </w:r>
      <w:r w:rsidRPr="005A1A96">
        <w:rPr>
          <w:i/>
        </w:rPr>
        <w:t>Instituto de Profesionalización del Magisterio Poblano</w:t>
      </w:r>
      <w:r w:rsidRPr="005A1A96">
        <w:t>;</w:t>
      </w:r>
    </w:p>
    <w:p w14:paraId="61456D76" w14:textId="77777777" w:rsidR="00FA6F39" w:rsidRPr="005A1A96" w:rsidRDefault="00FA6F39" w:rsidP="00FA6F39">
      <w:pPr>
        <w:ind w:left="567" w:hanging="567"/>
      </w:pPr>
    </w:p>
    <w:p w14:paraId="3F85235B" w14:textId="77777777" w:rsidR="00FA6F39" w:rsidRPr="005A1A96" w:rsidRDefault="00FA6F39" w:rsidP="00FA6F39">
      <w:pPr>
        <w:ind w:left="567" w:hanging="567"/>
      </w:pPr>
      <w:r w:rsidRPr="005A1A96">
        <w:t>26.</w:t>
      </w:r>
      <w:r w:rsidRPr="005A1A96">
        <w:tab/>
      </w:r>
      <w:r w:rsidRPr="005A1A96">
        <w:rPr>
          <w:i/>
        </w:rPr>
        <w:t>Instituto de Seguridad y Servicios Sociales de Los Trabajadores al Servicio de los Poderes del Estado de Puebla I</w:t>
      </w:r>
      <w:r w:rsidRPr="005A1A96">
        <w:t>.</w:t>
      </w:r>
      <w:r w:rsidRPr="005A1A96">
        <w:rPr>
          <w:i/>
        </w:rPr>
        <w:t>S</w:t>
      </w:r>
      <w:r w:rsidRPr="005A1A96">
        <w:t>.</w:t>
      </w:r>
      <w:r w:rsidRPr="005A1A96">
        <w:rPr>
          <w:i/>
        </w:rPr>
        <w:t>S</w:t>
      </w:r>
      <w:r w:rsidRPr="005A1A96">
        <w:t>.</w:t>
      </w:r>
      <w:r w:rsidRPr="005A1A96">
        <w:rPr>
          <w:i/>
        </w:rPr>
        <w:t>S</w:t>
      </w:r>
      <w:r w:rsidRPr="005A1A96">
        <w:t>.</w:t>
      </w:r>
      <w:r w:rsidRPr="005A1A96">
        <w:rPr>
          <w:i/>
        </w:rPr>
        <w:t>T</w:t>
      </w:r>
      <w:r w:rsidRPr="005A1A96">
        <w:t>.</w:t>
      </w:r>
      <w:r w:rsidRPr="005A1A96">
        <w:rPr>
          <w:i/>
        </w:rPr>
        <w:t>E</w:t>
      </w:r>
      <w:r w:rsidRPr="005A1A96">
        <w:t>.</w:t>
      </w:r>
      <w:r w:rsidRPr="005A1A96">
        <w:rPr>
          <w:i/>
        </w:rPr>
        <w:t>P</w:t>
      </w:r>
      <w:r w:rsidRPr="005A1A96">
        <w:t>.;</w:t>
      </w:r>
    </w:p>
    <w:p w14:paraId="71AA2B94" w14:textId="77777777" w:rsidR="00FA6F39" w:rsidRPr="005A1A96" w:rsidRDefault="00FA6F39" w:rsidP="00FA6F39">
      <w:pPr>
        <w:ind w:left="567" w:hanging="567"/>
      </w:pPr>
    </w:p>
    <w:p w14:paraId="2856BE95" w14:textId="77777777" w:rsidR="00FA6F39" w:rsidRPr="005A1A96" w:rsidRDefault="00FA6F39" w:rsidP="00FA6F39">
      <w:pPr>
        <w:ind w:left="567" w:hanging="567"/>
      </w:pPr>
      <w:r w:rsidRPr="005A1A96">
        <w:t>27.</w:t>
      </w:r>
      <w:r w:rsidRPr="005A1A96">
        <w:tab/>
      </w:r>
      <w:r w:rsidRPr="005A1A96">
        <w:rPr>
          <w:i/>
        </w:rPr>
        <w:t>Instituto Estatal de Educación para Adultos</w:t>
      </w:r>
      <w:r w:rsidRPr="005A1A96">
        <w:t>;</w:t>
      </w:r>
    </w:p>
    <w:p w14:paraId="22DA30AC" w14:textId="77777777" w:rsidR="00FA6F39" w:rsidRPr="005A1A96" w:rsidRDefault="00FA6F39" w:rsidP="00FA6F39">
      <w:pPr>
        <w:ind w:left="567" w:hanging="567"/>
      </w:pPr>
    </w:p>
    <w:p w14:paraId="278A0875" w14:textId="77777777" w:rsidR="00FA6F39" w:rsidRPr="005A1A96" w:rsidRDefault="00FA6F39" w:rsidP="00FA6F39">
      <w:pPr>
        <w:ind w:left="567" w:hanging="567"/>
      </w:pPr>
      <w:r w:rsidRPr="005A1A96">
        <w:t>28.</w:t>
      </w:r>
      <w:r w:rsidRPr="005A1A96">
        <w:tab/>
      </w:r>
      <w:r w:rsidRPr="005A1A96">
        <w:rPr>
          <w:i/>
        </w:rPr>
        <w:t>Instituto Metropolitano de Planeación del Estado de Puebla</w:t>
      </w:r>
      <w:r w:rsidRPr="005A1A96">
        <w:t>;</w:t>
      </w:r>
    </w:p>
    <w:p w14:paraId="75733F67" w14:textId="77777777" w:rsidR="00FA6F39" w:rsidRPr="005A1A96" w:rsidRDefault="00FA6F39" w:rsidP="00FA6F39">
      <w:pPr>
        <w:ind w:left="567" w:hanging="567"/>
      </w:pPr>
    </w:p>
    <w:p w14:paraId="61543685" w14:textId="77777777" w:rsidR="00FA6F39" w:rsidRPr="005A1A96" w:rsidRDefault="00FA6F39" w:rsidP="00FA6F39">
      <w:pPr>
        <w:ind w:left="567" w:hanging="567"/>
      </w:pPr>
      <w:r w:rsidRPr="005A1A96">
        <w:t>29.</w:t>
      </w:r>
      <w:r w:rsidRPr="005A1A96">
        <w:tab/>
      </w:r>
      <w:r w:rsidRPr="005A1A96">
        <w:rPr>
          <w:i/>
        </w:rPr>
        <w:t>Instituto Poblano de las Mujeres</w:t>
      </w:r>
      <w:r w:rsidRPr="005A1A96">
        <w:t>;</w:t>
      </w:r>
    </w:p>
    <w:p w14:paraId="76BC7FEE" w14:textId="77777777" w:rsidR="00FA6F39" w:rsidRPr="005A1A96" w:rsidRDefault="00FA6F39" w:rsidP="00FA6F39">
      <w:pPr>
        <w:ind w:left="567" w:hanging="567"/>
      </w:pPr>
    </w:p>
    <w:p w14:paraId="3884B1B7" w14:textId="77777777" w:rsidR="00FA6F39" w:rsidRPr="005A1A96" w:rsidRDefault="00FA6F39" w:rsidP="00FA6F39">
      <w:pPr>
        <w:ind w:left="567" w:hanging="567"/>
      </w:pPr>
      <w:r w:rsidRPr="005A1A96">
        <w:t>30.</w:t>
      </w:r>
      <w:r w:rsidRPr="005A1A96">
        <w:tab/>
      </w:r>
      <w:r w:rsidRPr="005A1A96">
        <w:rPr>
          <w:i/>
        </w:rPr>
        <w:t>Instituto Registral y Catastral del Estado de Puebla</w:t>
      </w:r>
      <w:r w:rsidRPr="005A1A96">
        <w:t>;</w:t>
      </w:r>
    </w:p>
    <w:p w14:paraId="55A294D1" w14:textId="77777777" w:rsidR="00FA6F39" w:rsidRPr="005A1A96" w:rsidRDefault="00FA6F39" w:rsidP="00FA6F39">
      <w:pPr>
        <w:ind w:left="567" w:hanging="567"/>
      </w:pPr>
    </w:p>
    <w:p w14:paraId="5933FFE0" w14:textId="77777777" w:rsidR="00FA6F39" w:rsidRPr="005A1A96" w:rsidRDefault="00FA6F39" w:rsidP="00FA6F39">
      <w:pPr>
        <w:ind w:left="567" w:hanging="567"/>
      </w:pPr>
      <w:r w:rsidRPr="005A1A96">
        <w:t>31.</w:t>
      </w:r>
      <w:r w:rsidRPr="005A1A96">
        <w:tab/>
      </w:r>
      <w:r w:rsidRPr="005A1A96">
        <w:rPr>
          <w:i/>
        </w:rPr>
        <w:t>Instituto Tecnológico Superior de Acatlán de Osorio</w:t>
      </w:r>
      <w:r w:rsidRPr="005A1A96">
        <w:t>;</w:t>
      </w:r>
    </w:p>
    <w:p w14:paraId="3AEC0812" w14:textId="77777777" w:rsidR="00FA6F39" w:rsidRPr="005A1A96" w:rsidRDefault="00FA6F39" w:rsidP="00FA6F39">
      <w:pPr>
        <w:ind w:left="567" w:hanging="567"/>
      </w:pPr>
    </w:p>
    <w:p w14:paraId="0BFE7043" w14:textId="77777777" w:rsidR="00FA6F39" w:rsidRPr="005A1A96" w:rsidRDefault="00FA6F39" w:rsidP="00FA6F39">
      <w:pPr>
        <w:ind w:left="567" w:hanging="567"/>
      </w:pPr>
      <w:r w:rsidRPr="005A1A96">
        <w:t>32.</w:t>
      </w:r>
      <w:r w:rsidRPr="005A1A96">
        <w:tab/>
      </w:r>
      <w:r w:rsidRPr="005A1A96">
        <w:rPr>
          <w:i/>
        </w:rPr>
        <w:t>Instituto Tecnológico Superior de Atlixco</w:t>
      </w:r>
      <w:r w:rsidRPr="005A1A96">
        <w:t>;</w:t>
      </w:r>
    </w:p>
    <w:p w14:paraId="3B256606" w14:textId="77777777" w:rsidR="00FA6F39" w:rsidRPr="005A1A96" w:rsidRDefault="00FA6F39" w:rsidP="00FA6F39">
      <w:pPr>
        <w:ind w:left="567" w:hanging="567"/>
      </w:pPr>
    </w:p>
    <w:p w14:paraId="24C7CA0D" w14:textId="77777777" w:rsidR="00FA6F39" w:rsidRPr="005A1A96" w:rsidRDefault="00FA6F39" w:rsidP="00FA6F39">
      <w:pPr>
        <w:ind w:left="567" w:hanging="567"/>
      </w:pPr>
      <w:r w:rsidRPr="005A1A96">
        <w:t>33.</w:t>
      </w:r>
      <w:r w:rsidRPr="005A1A96">
        <w:tab/>
      </w:r>
      <w:r w:rsidRPr="005A1A96">
        <w:rPr>
          <w:i/>
        </w:rPr>
        <w:t>Instituto Tecnológico Superior de Ciudad Serdán</w:t>
      </w:r>
      <w:r w:rsidRPr="005A1A96">
        <w:t>;</w:t>
      </w:r>
    </w:p>
    <w:p w14:paraId="1F9F0E58" w14:textId="77777777" w:rsidR="00FA6F39" w:rsidRPr="005A1A96" w:rsidRDefault="00FA6F39" w:rsidP="00FA6F39">
      <w:pPr>
        <w:ind w:left="567" w:hanging="567"/>
      </w:pPr>
    </w:p>
    <w:p w14:paraId="79CEF312" w14:textId="134FE4EA" w:rsidR="00751A0A" w:rsidRPr="005A1A96" w:rsidRDefault="00751A0A" w:rsidP="00751A0A">
      <w:r w:rsidRPr="005A1A96">
        <w:br w:type="page"/>
      </w:r>
    </w:p>
    <w:p w14:paraId="33F61398" w14:textId="7B0DA3B8" w:rsidR="00FA6F39" w:rsidRPr="005A1A96" w:rsidRDefault="00751A0A" w:rsidP="00FA6F39">
      <w:pPr>
        <w:ind w:left="567" w:hanging="567"/>
      </w:pPr>
      <w:r w:rsidRPr="005A1A96">
        <w:t>3</w:t>
      </w:r>
      <w:r w:rsidR="00FA6F39" w:rsidRPr="005A1A96">
        <w:t>4.</w:t>
      </w:r>
      <w:r w:rsidR="00FA6F39" w:rsidRPr="005A1A96">
        <w:tab/>
      </w:r>
      <w:r w:rsidR="00FA6F39" w:rsidRPr="005A1A96">
        <w:rPr>
          <w:i/>
        </w:rPr>
        <w:t>Instituto Tecnológico Superior de Huauchinango</w:t>
      </w:r>
      <w:r w:rsidR="00FA6F39" w:rsidRPr="005A1A96">
        <w:t>;</w:t>
      </w:r>
    </w:p>
    <w:p w14:paraId="025A8EF5" w14:textId="77777777" w:rsidR="00FA6F39" w:rsidRPr="005A1A96" w:rsidRDefault="00FA6F39" w:rsidP="00FA6F39">
      <w:pPr>
        <w:ind w:left="567" w:hanging="567"/>
      </w:pPr>
    </w:p>
    <w:p w14:paraId="672AED39" w14:textId="77777777" w:rsidR="00FA6F39" w:rsidRPr="005A1A96" w:rsidRDefault="00FA6F39" w:rsidP="00FA6F39">
      <w:pPr>
        <w:ind w:left="567" w:hanging="567"/>
      </w:pPr>
      <w:r w:rsidRPr="005A1A96">
        <w:t>35.</w:t>
      </w:r>
      <w:r w:rsidRPr="005A1A96">
        <w:tab/>
      </w:r>
      <w:r w:rsidRPr="005A1A96">
        <w:rPr>
          <w:i/>
        </w:rPr>
        <w:t>Instituto Tecnológico Superior de la Sierra Negra de Ajalpan</w:t>
      </w:r>
      <w:r w:rsidRPr="005A1A96">
        <w:t>;</w:t>
      </w:r>
    </w:p>
    <w:p w14:paraId="74DB8197" w14:textId="77777777" w:rsidR="00FA6F39" w:rsidRPr="005A1A96" w:rsidRDefault="00FA6F39" w:rsidP="00FA6F39">
      <w:pPr>
        <w:ind w:left="567" w:hanging="567"/>
      </w:pPr>
    </w:p>
    <w:p w14:paraId="2407858D" w14:textId="77777777" w:rsidR="00FA6F39" w:rsidRPr="005A1A96" w:rsidRDefault="00FA6F39" w:rsidP="00FA6F39">
      <w:pPr>
        <w:ind w:left="567" w:hanging="567"/>
      </w:pPr>
      <w:r w:rsidRPr="005A1A96">
        <w:t>36.</w:t>
      </w:r>
      <w:r w:rsidRPr="005A1A96">
        <w:tab/>
      </w:r>
      <w:r w:rsidRPr="005A1A96">
        <w:rPr>
          <w:i/>
        </w:rPr>
        <w:t>Instituto Tecnológico Superior de la Sierra Norte de Puebla</w:t>
      </w:r>
      <w:r w:rsidRPr="005A1A96">
        <w:t>;</w:t>
      </w:r>
    </w:p>
    <w:p w14:paraId="4F9B4A43" w14:textId="77777777" w:rsidR="00FA6F39" w:rsidRPr="005A1A96" w:rsidRDefault="00FA6F39" w:rsidP="00FA6F39">
      <w:pPr>
        <w:ind w:left="567" w:hanging="567"/>
      </w:pPr>
    </w:p>
    <w:p w14:paraId="137CD697" w14:textId="77777777" w:rsidR="00FA6F39" w:rsidRPr="005A1A96" w:rsidRDefault="00FA6F39" w:rsidP="00FA6F39">
      <w:pPr>
        <w:ind w:left="567" w:hanging="567"/>
      </w:pPr>
      <w:r w:rsidRPr="005A1A96">
        <w:t>37.</w:t>
      </w:r>
      <w:r w:rsidRPr="005A1A96">
        <w:tab/>
      </w:r>
      <w:r w:rsidRPr="005A1A96">
        <w:rPr>
          <w:i/>
        </w:rPr>
        <w:t>Instituto Tecnológico Superior de Libres</w:t>
      </w:r>
      <w:r w:rsidRPr="005A1A96">
        <w:t>;</w:t>
      </w:r>
    </w:p>
    <w:p w14:paraId="37412810" w14:textId="77777777" w:rsidR="00FA6F39" w:rsidRPr="005A1A96" w:rsidRDefault="00FA6F39" w:rsidP="00FA6F39">
      <w:pPr>
        <w:ind w:left="567" w:hanging="567"/>
      </w:pPr>
    </w:p>
    <w:p w14:paraId="59AAB30C" w14:textId="77777777" w:rsidR="00FA6F39" w:rsidRPr="005A1A96" w:rsidRDefault="00FA6F39" w:rsidP="00FA6F39">
      <w:pPr>
        <w:ind w:left="567" w:hanging="567"/>
      </w:pPr>
      <w:r w:rsidRPr="005A1A96">
        <w:t>38.</w:t>
      </w:r>
      <w:r w:rsidRPr="005A1A96">
        <w:tab/>
      </w:r>
      <w:r w:rsidRPr="005A1A96">
        <w:rPr>
          <w:i/>
        </w:rPr>
        <w:t>Instituto Tecnológico Superior de San Martín Texmelucan</w:t>
      </w:r>
      <w:r w:rsidRPr="005A1A96">
        <w:t>;</w:t>
      </w:r>
    </w:p>
    <w:p w14:paraId="04A3A6E9" w14:textId="77777777" w:rsidR="00FA6F39" w:rsidRPr="005A1A96" w:rsidRDefault="00FA6F39" w:rsidP="00FA6F39">
      <w:pPr>
        <w:ind w:left="567" w:hanging="567"/>
      </w:pPr>
    </w:p>
    <w:p w14:paraId="1546DA11" w14:textId="77777777" w:rsidR="00FA6F39" w:rsidRPr="005A1A96" w:rsidRDefault="00FA6F39" w:rsidP="00FA6F39">
      <w:pPr>
        <w:ind w:left="567" w:hanging="567"/>
      </w:pPr>
      <w:r w:rsidRPr="005A1A96">
        <w:t>39.</w:t>
      </w:r>
      <w:r w:rsidRPr="005A1A96">
        <w:tab/>
      </w:r>
      <w:r w:rsidRPr="005A1A96">
        <w:rPr>
          <w:i/>
        </w:rPr>
        <w:t>Instituto Tecnológico Superior de Tepeaca</w:t>
      </w:r>
      <w:r w:rsidRPr="005A1A96">
        <w:t>;</w:t>
      </w:r>
    </w:p>
    <w:p w14:paraId="5A28721A" w14:textId="77777777" w:rsidR="00FA6F39" w:rsidRPr="005A1A96" w:rsidRDefault="00FA6F39" w:rsidP="00FA6F39">
      <w:pPr>
        <w:ind w:left="567" w:hanging="567"/>
      </w:pPr>
    </w:p>
    <w:p w14:paraId="5CAE2490" w14:textId="77777777" w:rsidR="00FA6F39" w:rsidRPr="005A1A96" w:rsidRDefault="00FA6F39" w:rsidP="00FA6F39">
      <w:pPr>
        <w:ind w:left="567" w:hanging="567"/>
      </w:pPr>
      <w:r w:rsidRPr="005A1A96">
        <w:t>40.</w:t>
      </w:r>
      <w:r w:rsidRPr="005A1A96">
        <w:tab/>
      </w:r>
      <w:r w:rsidRPr="005A1A96">
        <w:rPr>
          <w:i/>
        </w:rPr>
        <w:t>Instituto Tecnológico Superior de Tepexi de Rodríguez</w:t>
      </w:r>
      <w:r w:rsidRPr="005A1A96">
        <w:t>;</w:t>
      </w:r>
    </w:p>
    <w:p w14:paraId="1FBD8F57" w14:textId="77777777" w:rsidR="00FA6F39" w:rsidRPr="005A1A96" w:rsidRDefault="00FA6F39" w:rsidP="00FA6F39">
      <w:pPr>
        <w:ind w:left="567" w:hanging="567"/>
      </w:pPr>
    </w:p>
    <w:p w14:paraId="4630CD14" w14:textId="77777777" w:rsidR="00FA6F39" w:rsidRPr="005A1A96" w:rsidRDefault="00FA6F39" w:rsidP="00FA6F39">
      <w:pPr>
        <w:ind w:left="567" w:hanging="567"/>
      </w:pPr>
      <w:r w:rsidRPr="005A1A96">
        <w:t>41.</w:t>
      </w:r>
      <w:r w:rsidRPr="005A1A96">
        <w:tab/>
      </w:r>
      <w:r w:rsidRPr="005A1A96">
        <w:rPr>
          <w:i/>
        </w:rPr>
        <w:t>Instituto Tecnológico Superior de Teziutlán</w:t>
      </w:r>
      <w:r w:rsidRPr="005A1A96">
        <w:t>;</w:t>
      </w:r>
    </w:p>
    <w:p w14:paraId="59385540" w14:textId="77777777" w:rsidR="00FA6F39" w:rsidRPr="005A1A96" w:rsidRDefault="00FA6F39" w:rsidP="00FA6F39">
      <w:pPr>
        <w:ind w:left="567" w:hanging="567"/>
      </w:pPr>
    </w:p>
    <w:p w14:paraId="612B620C" w14:textId="77777777" w:rsidR="00FA6F39" w:rsidRPr="005A1A96" w:rsidRDefault="00FA6F39" w:rsidP="00FA6F39">
      <w:pPr>
        <w:ind w:left="567" w:hanging="567"/>
      </w:pPr>
      <w:r w:rsidRPr="005A1A96">
        <w:t>42.</w:t>
      </w:r>
      <w:r w:rsidRPr="005A1A96">
        <w:tab/>
      </w:r>
      <w:r w:rsidRPr="005A1A96">
        <w:rPr>
          <w:i/>
        </w:rPr>
        <w:t>nstituto Tecnológico Superior de Tlatlauquitepec</w:t>
      </w:r>
      <w:r w:rsidRPr="005A1A96">
        <w:t>;</w:t>
      </w:r>
    </w:p>
    <w:p w14:paraId="585D527B" w14:textId="77777777" w:rsidR="00FA6F39" w:rsidRPr="005A1A96" w:rsidRDefault="00FA6F39" w:rsidP="00FA6F39">
      <w:pPr>
        <w:ind w:left="567" w:hanging="567"/>
      </w:pPr>
    </w:p>
    <w:p w14:paraId="0F3216A6" w14:textId="77777777" w:rsidR="00FA6F39" w:rsidRPr="005A1A96" w:rsidRDefault="00FA6F39" w:rsidP="00FA6F39">
      <w:pPr>
        <w:ind w:left="567" w:hanging="567"/>
      </w:pPr>
      <w:r w:rsidRPr="005A1A96">
        <w:t>43.</w:t>
      </w:r>
      <w:r w:rsidRPr="005A1A96">
        <w:tab/>
      </w:r>
      <w:r w:rsidRPr="005A1A96">
        <w:rPr>
          <w:i/>
        </w:rPr>
        <w:t>Instituto Tecnológico Superior de Venustiano Carranza</w:t>
      </w:r>
      <w:r w:rsidRPr="005A1A96">
        <w:t>;</w:t>
      </w:r>
    </w:p>
    <w:p w14:paraId="0F9B893E" w14:textId="77777777" w:rsidR="00FA6F39" w:rsidRPr="005A1A96" w:rsidRDefault="00FA6F39" w:rsidP="00FA6F39">
      <w:pPr>
        <w:ind w:left="567" w:hanging="567"/>
      </w:pPr>
    </w:p>
    <w:p w14:paraId="5CECC612" w14:textId="77777777" w:rsidR="00FA6F39" w:rsidRPr="005A1A96" w:rsidRDefault="00FA6F39" w:rsidP="00FA6F39">
      <w:pPr>
        <w:ind w:left="567" w:hanging="567"/>
      </w:pPr>
      <w:r w:rsidRPr="005A1A96">
        <w:t>44.</w:t>
      </w:r>
      <w:r w:rsidRPr="005A1A96">
        <w:tab/>
      </w:r>
      <w:r w:rsidRPr="005A1A96">
        <w:rPr>
          <w:i/>
        </w:rPr>
        <w:t>Instituto Tecnológico Superior de Zacapoaxtla</w:t>
      </w:r>
      <w:r w:rsidRPr="005A1A96">
        <w:t>;</w:t>
      </w:r>
    </w:p>
    <w:p w14:paraId="02778360" w14:textId="77777777" w:rsidR="00FA6F39" w:rsidRPr="005A1A96" w:rsidRDefault="00FA6F39" w:rsidP="00FA6F39">
      <w:pPr>
        <w:ind w:left="567" w:hanging="567"/>
      </w:pPr>
    </w:p>
    <w:p w14:paraId="3DF79D64" w14:textId="77777777" w:rsidR="00FA6F39" w:rsidRPr="005A1A96" w:rsidRDefault="00FA6F39" w:rsidP="00FA6F39">
      <w:pPr>
        <w:ind w:left="567" w:hanging="567"/>
      </w:pPr>
      <w:r w:rsidRPr="005A1A96">
        <w:t>45.</w:t>
      </w:r>
      <w:r w:rsidRPr="005A1A96">
        <w:tab/>
      </w:r>
      <w:r w:rsidRPr="005A1A96">
        <w:rPr>
          <w:i/>
        </w:rPr>
        <w:t>Museos Puebla</w:t>
      </w:r>
      <w:r w:rsidRPr="005A1A96">
        <w:t>;</w:t>
      </w:r>
    </w:p>
    <w:p w14:paraId="5F5DE2EA" w14:textId="77777777" w:rsidR="00FA6F39" w:rsidRPr="005A1A96" w:rsidRDefault="00FA6F39" w:rsidP="00FA6F39">
      <w:pPr>
        <w:ind w:left="567" w:hanging="567"/>
      </w:pPr>
    </w:p>
    <w:p w14:paraId="5E85E148" w14:textId="512063C4" w:rsidR="00751A0A" w:rsidRPr="005A1A96" w:rsidRDefault="00751A0A" w:rsidP="00751A0A">
      <w:r w:rsidRPr="005A1A96">
        <w:br w:type="page"/>
      </w:r>
    </w:p>
    <w:p w14:paraId="2FD716D5" w14:textId="62A04386" w:rsidR="00FA6F39" w:rsidRPr="005A1A96" w:rsidRDefault="00751A0A" w:rsidP="00FA6F39">
      <w:pPr>
        <w:ind w:left="567" w:hanging="567"/>
      </w:pPr>
      <w:r w:rsidRPr="005A1A96">
        <w:t>4</w:t>
      </w:r>
      <w:r w:rsidR="00FA6F39" w:rsidRPr="005A1A96">
        <w:t>6.</w:t>
      </w:r>
      <w:r w:rsidR="00FA6F39" w:rsidRPr="005A1A96">
        <w:tab/>
      </w:r>
      <w:r w:rsidR="00FA6F39" w:rsidRPr="005A1A96">
        <w:rPr>
          <w:i/>
        </w:rPr>
        <w:t>Operadora Estatal de Aeropuertos Internacional de Puebla S</w:t>
      </w:r>
      <w:r w:rsidR="00FA6F39" w:rsidRPr="005A1A96">
        <w:t>.</w:t>
      </w:r>
      <w:r w:rsidR="00FA6F39" w:rsidRPr="005A1A96">
        <w:rPr>
          <w:i/>
        </w:rPr>
        <w:t>A</w:t>
      </w:r>
      <w:r w:rsidR="00FA6F39" w:rsidRPr="005A1A96">
        <w:t>.</w:t>
      </w:r>
      <w:r w:rsidR="00FA6F39" w:rsidRPr="005A1A96">
        <w:rPr>
          <w:i/>
        </w:rPr>
        <w:t xml:space="preserve"> de C</w:t>
      </w:r>
      <w:r w:rsidR="00FA6F39" w:rsidRPr="005A1A96">
        <w:t>.</w:t>
      </w:r>
      <w:r w:rsidR="00FA6F39" w:rsidRPr="005A1A96">
        <w:rPr>
          <w:i/>
        </w:rPr>
        <w:t>V</w:t>
      </w:r>
      <w:r w:rsidR="00FA6F39" w:rsidRPr="005A1A96">
        <w:t>.;</w:t>
      </w:r>
    </w:p>
    <w:p w14:paraId="6993AB77" w14:textId="77777777" w:rsidR="00FA6F39" w:rsidRPr="005A1A96" w:rsidRDefault="00FA6F39" w:rsidP="00FA6F39">
      <w:pPr>
        <w:ind w:left="567" w:hanging="567"/>
      </w:pPr>
    </w:p>
    <w:p w14:paraId="6125D603" w14:textId="77777777" w:rsidR="00FA6F39" w:rsidRPr="005A1A96" w:rsidRDefault="00FA6F39" w:rsidP="00FA6F39">
      <w:pPr>
        <w:ind w:left="567" w:hanging="567"/>
      </w:pPr>
      <w:r w:rsidRPr="005A1A96">
        <w:t>47.</w:t>
      </w:r>
      <w:r w:rsidRPr="005A1A96">
        <w:tab/>
      </w:r>
      <w:r w:rsidRPr="005A1A96">
        <w:rPr>
          <w:i/>
        </w:rPr>
        <w:t>Puebla Comunicaciones</w:t>
      </w:r>
      <w:r w:rsidRPr="005A1A96">
        <w:t>;</w:t>
      </w:r>
    </w:p>
    <w:p w14:paraId="03900C82" w14:textId="77777777" w:rsidR="00FA6F39" w:rsidRPr="005A1A96" w:rsidRDefault="00FA6F39" w:rsidP="00FA6F39">
      <w:pPr>
        <w:ind w:left="567" w:hanging="567"/>
      </w:pPr>
    </w:p>
    <w:p w14:paraId="483C7B6B" w14:textId="77777777" w:rsidR="00FA6F39" w:rsidRPr="005A1A96" w:rsidRDefault="00FA6F39" w:rsidP="00FA6F39">
      <w:pPr>
        <w:ind w:left="567" w:hanging="567"/>
      </w:pPr>
      <w:r w:rsidRPr="005A1A96">
        <w:t>48.</w:t>
      </w:r>
      <w:r w:rsidRPr="005A1A96">
        <w:tab/>
      </w:r>
      <w:r w:rsidRPr="005A1A96">
        <w:rPr>
          <w:i/>
        </w:rPr>
        <w:t>Red Urbana de Transporte Articulado</w:t>
      </w:r>
      <w:r w:rsidRPr="005A1A96">
        <w:t>;</w:t>
      </w:r>
    </w:p>
    <w:p w14:paraId="53578772" w14:textId="77777777" w:rsidR="00FA6F39" w:rsidRPr="005A1A96" w:rsidRDefault="00FA6F39" w:rsidP="00FA6F39">
      <w:pPr>
        <w:ind w:left="567" w:hanging="567"/>
      </w:pPr>
    </w:p>
    <w:p w14:paraId="5FF3F681" w14:textId="77777777" w:rsidR="00FA6F39" w:rsidRPr="005A1A96" w:rsidRDefault="00FA6F39" w:rsidP="00FA6F39">
      <w:pPr>
        <w:ind w:left="567" w:hanging="567"/>
      </w:pPr>
      <w:r w:rsidRPr="005A1A96">
        <w:t>49.</w:t>
      </w:r>
      <w:r w:rsidRPr="005A1A96">
        <w:tab/>
      </w:r>
      <w:r w:rsidRPr="005A1A96">
        <w:rPr>
          <w:i/>
        </w:rPr>
        <w:t>Régimen Estatal de Protección Social en Salud</w:t>
      </w:r>
      <w:r w:rsidRPr="005A1A96">
        <w:t>;</w:t>
      </w:r>
    </w:p>
    <w:p w14:paraId="2D44A7C1" w14:textId="77777777" w:rsidR="00FA6F39" w:rsidRPr="005A1A96" w:rsidRDefault="00FA6F39" w:rsidP="00FA6F39">
      <w:pPr>
        <w:ind w:left="567" w:hanging="567"/>
      </w:pPr>
    </w:p>
    <w:p w14:paraId="3DE45860" w14:textId="77777777" w:rsidR="00FA6F39" w:rsidRPr="005A1A96" w:rsidRDefault="00FA6F39" w:rsidP="00FA6F39">
      <w:pPr>
        <w:ind w:left="567" w:hanging="567"/>
      </w:pPr>
      <w:r w:rsidRPr="005A1A96">
        <w:t>50.</w:t>
      </w:r>
      <w:r w:rsidRPr="005A1A96">
        <w:tab/>
      </w:r>
      <w:r w:rsidRPr="005A1A96">
        <w:rPr>
          <w:i/>
        </w:rPr>
        <w:t>Secretaría Ejecutiva del Sistema Estatal Anticorrupción</w:t>
      </w:r>
      <w:r w:rsidRPr="005A1A96">
        <w:t>;</w:t>
      </w:r>
    </w:p>
    <w:p w14:paraId="7C1F3CBA" w14:textId="77777777" w:rsidR="00FA6F39" w:rsidRPr="005A1A96" w:rsidRDefault="00FA6F39" w:rsidP="00FA6F39">
      <w:pPr>
        <w:ind w:left="567" w:hanging="567"/>
      </w:pPr>
    </w:p>
    <w:p w14:paraId="5569B450" w14:textId="77777777" w:rsidR="00FA6F39" w:rsidRPr="005A1A96" w:rsidRDefault="00FA6F39" w:rsidP="00FA6F39">
      <w:pPr>
        <w:ind w:left="567" w:hanging="567"/>
      </w:pPr>
      <w:r w:rsidRPr="005A1A96">
        <w:t>51.</w:t>
      </w:r>
      <w:r w:rsidRPr="005A1A96">
        <w:tab/>
      </w:r>
      <w:r w:rsidRPr="005A1A96">
        <w:rPr>
          <w:i/>
        </w:rPr>
        <w:t>Servicios de Salud del Estado de Puebla</w:t>
      </w:r>
      <w:r w:rsidRPr="005A1A96">
        <w:t>;</w:t>
      </w:r>
    </w:p>
    <w:p w14:paraId="53374DEF" w14:textId="77777777" w:rsidR="00FA6F39" w:rsidRPr="005A1A96" w:rsidRDefault="00FA6F39" w:rsidP="00FA6F39">
      <w:pPr>
        <w:ind w:left="567" w:hanging="567"/>
      </w:pPr>
    </w:p>
    <w:p w14:paraId="0BB5A0BF" w14:textId="77777777" w:rsidR="00FA6F39" w:rsidRPr="005A1A96" w:rsidRDefault="00FA6F39" w:rsidP="00FA6F39">
      <w:pPr>
        <w:ind w:left="567" w:hanging="567"/>
      </w:pPr>
      <w:r w:rsidRPr="005A1A96">
        <w:t>52.</w:t>
      </w:r>
      <w:r w:rsidRPr="005A1A96">
        <w:tab/>
      </w:r>
      <w:r w:rsidRPr="005A1A96">
        <w:rPr>
          <w:i/>
        </w:rPr>
        <w:t>Sistema para el Desarrollo Integral de la Familia del Estado de Puebla</w:t>
      </w:r>
      <w:r w:rsidRPr="005A1A96">
        <w:t>;</w:t>
      </w:r>
    </w:p>
    <w:p w14:paraId="51E46779" w14:textId="77777777" w:rsidR="00FA6F39" w:rsidRPr="005A1A96" w:rsidRDefault="00FA6F39" w:rsidP="00FA6F39">
      <w:pPr>
        <w:ind w:left="567" w:hanging="567"/>
      </w:pPr>
    </w:p>
    <w:p w14:paraId="42626D9D" w14:textId="77777777" w:rsidR="00FA6F39" w:rsidRPr="005A1A96" w:rsidRDefault="00FA6F39" w:rsidP="00FA6F39">
      <w:pPr>
        <w:ind w:left="567" w:hanging="567"/>
      </w:pPr>
      <w:r w:rsidRPr="005A1A96">
        <w:t>53.</w:t>
      </w:r>
      <w:r w:rsidRPr="005A1A96">
        <w:tab/>
      </w:r>
      <w:r w:rsidRPr="005A1A96">
        <w:rPr>
          <w:i/>
        </w:rPr>
        <w:t>Universidad Intercultural del Estado de Puebla</w:t>
      </w:r>
      <w:r w:rsidRPr="005A1A96">
        <w:t>;</w:t>
      </w:r>
    </w:p>
    <w:p w14:paraId="55140603" w14:textId="77777777" w:rsidR="00FA6F39" w:rsidRPr="005A1A96" w:rsidRDefault="00FA6F39" w:rsidP="00FA6F39">
      <w:pPr>
        <w:ind w:left="567" w:hanging="567"/>
      </w:pPr>
    </w:p>
    <w:p w14:paraId="7C378318" w14:textId="77777777" w:rsidR="00FA6F39" w:rsidRPr="005A1A96" w:rsidRDefault="00FA6F39" w:rsidP="00FA6F39">
      <w:pPr>
        <w:ind w:left="567" w:hanging="567"/>
      </w:pPr>
      <w:r w:rsidRPr="005A1A96">
        <w:t>54.</w:t>
      </w:r>
      <w:r w:rsidRPr="005A1A96">
        <w:tab/>
      </w:r>
      <w:r w:rsidRPr="005A1A96">
        <w:rPr>
          <w:i/>
        </w:rPr>
        <w:t>Universidad Interserrana del Estado de Puebla-Ahuacatlán</w:t>
      </w:r>
      <w:r w:rsidRPr="005A1A96">
        <w:t>;</w:t>
      </w:r>
    </w:p>
    <w:p w14:paraId="78AD2008" w14:textId="77777777" w:rsidR="00FA6F39" w:rsidRPr="005A1A96" w:rsidRDefault="00FA6F39" w:rsidP="00FA6F39">
      <w:pPr>
        <w:ind w:left="567" w:hanging="567"/>
      </w:pPr>
    </w:p>
    <w:p w14:paraId="24B2DDE6" w14:textId="77777777" w:rsidR="00FA6F39" w:rsidRPr="005A1A96" w:rsidRDefault="00FA6F39" w:rsidP="00FA6F39">
      <w:pPr>
        <w:ind w:left="567" w:hanging="567"/>
      </w:pPr>
      <w:r w:rsidRPr="005A1A96">
        <w:t>55.</w:t>
      </w:r>
      <w:r w:rsidRPr="005A1A96">
        <w:tab/>
      </w:r>
      <w:r w:rsidRPr="005A1A96">
        <w:rPr>
          <w:i/>
        </w:rPr>
        <w:t>Universidad Interserrana del Estado de Puebla-Chilchotla</w:t>
      </w:r>
      <w:r w:rsidRPr="005A1A96">
        <w:t>;</w:t>
      </w:r>
    </w:p>
    <w:p w14:paraId="7CF7984B" w14:textId="77777777" w:rsidR="00FA6F39" w:rsidRPr="005A1A96" w:rsidRDefault="00FA6F39" w:rsidP="00FA6F39">
      <w:pPr>
        <w:ind w:left="567" w:hanging="567"/>
      </w:pPr>
    </w:p>
    <w:p w14:paraId="419A69FC" w14:textId="77777777" w:rsidR="00FA6F39" w:rsidRPr="005A1A96" w:rsidRDefault="00FA6F39" w:rsidP="00FA6F39">
      <w:pPr>
        <w:ind w:left="567" w:hanging="567"/>
      </w:pPr>
      <w:r w:rsidRPr="005A1A96">
        <w:t>56.</w:t>
      </w:r>
      <w:r w:rsidRPr="005A1A96">
        <w:tab/>
      </w:r>
      <w:r w:rsidRPr="005A1A96">
        <w:rPr>
          <w:i/>
        </w:rPr>
        <w:t>Universidad Politécnica de Amozoc</w:t>
      </w:r>
      <w:r w:rsidRPr="005A1A96">
        <w:t>;</w:t>
      </w:r>
    </w:p>
    <w:p w14:paraId="5BE0C262" w14:textId="77777777" w:rsidR="00FA6F39" w:rsidRPr="005A1A96" w:rsidRDefault="00FA6F39" w:rsidP="00FA6F39">
      <w:pPr>
        <w:ind w:left="567" w:hanging="567"/>
      </w:pPr>
    </w:p>
    <w:p w14:paraId="588E21A3" w14:textId="77777777" w:rsidR="00FA6F39" w:rsidRPr="005A1A96" w:rsidRDefault="00FA6F39" w:rsidP="00FA6F39">
      <w:pPr>
        <w:ind w:left="567" w:hanging="567"/>
      </w:pPr>
      <w:r w:rsidRPr="005A1A96">
        <w:t>57.</w:t>
      </w:r>
      <w:r w:rsidRPr="005A1A96">
        <w:tab/>
      </w:r>
      <w:r w:rsidRPr="005A1A96">
        <w:rPr>
          <w:i/>
        </w:rPr>
        <w:t>Universidad Politécnica de Puebla</w:t>
      </w:r>
      <w:r w:rsidRPr="005A1A96">
        <w:t>;</w:t>
      </w:r>
    </w:p>
    <w:p w14:paraId="5FAD439A" w14:textId="77777777" w:rsidR="00FA6F39" w:rsidRPr="005A1A96" w:rsidRDefault="00FA6F39" w:rsidP="00FA6F39">
      <w:pPr>
        <w:ind w:left="567" w:hanging="567"/>
      </w:pPr>
    </w:p>
    <w:p w14:paraId="62AAB09E" w14:textId="494676DD" w:rsidR="00751A0A" w:rsidRPr="005A1A96" w:rsidRDefault="00751A0A" w:rsidP="00751A0A">
      <w:r w:rsidRPr="005A1A96">
        <w:br w:type="page"/>
      </w:r>
    </w:p>
    <w:p w14:paraId="15075F89" w14:textId="2F4AD17B" w:rsidR="00FA6F39" w:rsidRPr="005A1A96" w:rsidRDefault="00751A0A" w:rsidP="00FA6F39">
      <w:pPr>
        <w:ind w:left="567" w:hanging="567"/>
      </w:pPr>
      <w:r w:rsidRPr="005A1A96">
        <w:t>5</w:t>
      </w:r>
      <w:r w:rsidR="00FA6F39" w:rsidRPr="005A1A96">
        <w:t>8.</w:t>
      </w:r>
      <w:r w:rsidR="00FA6F39" w:rsidRPr="005A1A96">
        <w:tab/>
      </w:r>
      <w:r w:rsidR="00FA6F39" w:rsidRPr="005A1A96">
        <w:rPr>
          <w:i/>
        </w:rPr>
        <w:t>Universidad Politécnica Metropolitana de Puebla</w:t>
      </w:r>
      <w:r w:rsidR="00FA6F39" w:rsidRPr="005A1A96">
        <w:t>;</w:t>
      </w:r>
    </w:p>
    <w:p w14:paraId="56E8D685" w14:textId="77777777" w:rsidR="00FA6F39" w:rsidRPr="005A1A96" w:rsidRDefault="00FA6F39" w:rsidP="00FA6F39">
      <w:pPr>
        <w:ind w:left="567" w:hanging="567"/>
      </w:pPr>
    </w:p>
    <w:p w14:paraId="3D7A9EA8" w14:textId="77777777" w:rsidR="00FA6F39" w:rsidRPr="005A1A96" w:rsidRDefault="00FA6F39" w:rsidP="00FA6F39">
      <w:pPr>
        <w:ind w:left="567" w:hanging="567"/>
      </w:pPr>
      <w:r w:rsidRPr="005A1A96">
        <w:t>59.</w:t>
      </w:r>
      <w:r w:rsidRPr="005A1A96">
        <w:tab/>
      </w:r>
      <w:r w:rsidRPr="005A1A96">
        <w:rPr>
          <w:i/>
        </w:rPr>
        <w:t>Universidad Tecnológica Bilingüe Internacional y Sustentable de Puebla</w:t>
      </w:r>
      <w:r w:rsidRPr="005A1A96">
        <w:t>;</w:t>
      </w:r>
    </w:p>
    <w:p w14:paraId="242573EA" w14:textId="77777777" w:rsidR="00FA6F39" w:rsidRPr="005A1A96" w:rsidRDefault="00FA6F39" w:rsidP="00FA6F39">
      <w:pPr>
        <w:ind w:left="567" w:hanging="567"/>
      </w:pPr>
    </w:p>
    <w:p w14:paraId="4BDCAC87" w14:textId="77777777" w:rsidR="00FA6F39" w:rsidRPr="005A1A96" w:rsidRDefault="00FA6F39" w:rsidP="00FA6F39">
      <w:pPr>
        <w:ind w:left="567" w:hanging="567"/>
      </w:pPr>
      <w:r w:rsidRPr="005A1A96">
        <w:t>60.</w:t>
      </w:r>
      <w:r w:rsidRPr="005A1A96">
        <w:tab/>
      </w:r>
      <w:r w:rsidRPr="005A1A96">
        <w:rPr>
          <w:i/>
        </w:rPr>
        <w:t>Universidad Tecnológica de Huejotzingo</w:t>
      </w:r>
      <w:r w:rsidRPr="005A1A96">
        <w:t>;</w:t>
      </w:r>
    </w:p>
    <w:p w14:paraId="6BD38CAF" w14:textId="77777777" w:rsidR="00FA6F39" w:rsidRPr="005A1A96" w:rsidRDefault="00FA6F39" w:rsidP="00FA6F39">
      <w:pPr>
        <w:ind w:left="567" w:hanging="567"/>
      </w:pPr>
    </w:p>
    <w:p w14:paraId="2DC90704" w14:textId="77777777" w:rsidR="00FA6F39" w:rsidRPr="005A1A96" w:rsidRDefault="00FA6F39" w:rsidP="00FA6F39">
      <w:pPr>
        <w:ind w:left="567" w:hanging="567"/>
      </w:pPr>
      <w:r w:rsidRPr="005A1A96">
        <w:t>61.</w:t>
      </w:r>
      <w:r w:rsidRPr="005A1A96">
        <w:tab/>
      </w:r>
      <w:r w:rsidRPr="005A1A96">
        <w:rPr>
          <w:i/>
        </w:rPr>
        <w:t>Universidad Tecnológica de Izúcar de Matamoros</w:t>
      </w:r>
      <w:r w:rsidRPr="005A1A96">
        <w:t>;</w:t>
      </w:r>
    </w:p>
    <w:p w14:paraId="141EFE98" w14:textId="77777777" w:rsidR="00FA6F39" w:rsidRPr="005A1A96" w:rsidRDefault="00FA6F39" w:rsidP="00FA6F39">
      <w:pPr>
        <w:ind w:left="567" w:hanging="567"/>
      </w:pPr>
    </w:p>
    <w:p w14:paraId="0419D468" w14:textId="77777777" w:rsidR="00FA6F39" w:rsidRPr="005A1A96" w:rsidRDefault="00FA6F39" w:rsidP="00FA6F39">
      <w:pPr>
        <w:ind w:left="567" w:hanging="567"/>
      </w:pPr>
      <w:r w:rsidRPr="005A1A96">
        <w:t>62.</w:t>
      </w:r>
      <w:r w:rsidRPr="005A1A96">
        <w:tab/>
      </w:r>
      <w:r w:rsidRPr="005A1A96">
        <w:rPr>
          <w:i/>
        </w:rPr>
        <w:t>Universidad Tecnológica de Oriental</w:t>
      </w:r>
      <w:r w:rsidRPr="005A1A96">
        <w:t>;</w:t>
      </w:r>
    </w:p>
    <w:p w14:paraId="6DF63C52" w14:textId="77777777" w:rsidR="00FA6F39" w:rsidRPr="005A1A96" w:rsidRDefault="00FA6F39" w:rsidP="00FA6F39">
      <w:pPr>
        <w:ind w:left="567" w:hanging="567"/>
      </w:pPr>
    </w:p>
    <w:p w14:paraId="1A750BE1" w14:textId="77777777" w:rsidR="00FA6F39" w:rsidRPr="005A1A96" w:rsidRDefault="00FA6F39" w:rsidP="00FA6F39">
      <w:pPr>
        <w:ind w:left="567" w:hanging="567"/>
      </w:pPr>
      <w:r w:rsidRPr="005A1A96">
        <w:t>63.</w:t>
      </w:r>
      <w:r w:rsidRPr="005A1A96">
        <w:tab/>
      </w:r>
      <w:r w:rsidRPr="005A1A96">
        <w:rPr>
          <w:i/>
        </w:rPr>
        <w:t>Universidad Tecnológica de Puebla</w:t>
      </w:r>
      <w:r w:rsidRPr="005A1A96">
        <w:t>;</w:t>
      </w:r>
    </w:p>
    <w:p w14:paraId="17557468" w14:textId="77777777" w:rsidR="00FA6F39" w:rsidRPr="005A1A96" w:rsidRDefault="00FA6F39" w:rsidP="00FA6F39">
      <w:pPr>
        <w:ind w:left="567" w:hanging="567"/>
      </w:pPr>
    </w:p>
    <w:p w14:paraId="445F8010" w14:textId="77777777" w:rsidR="00FA6F39" w:rsidRPr="005A1A96" w:rsidRDefault="00FA6F39" w:rsidP="00FA6F39">
      <w:pPr>
        <w:ind w:left="567" w:hanging="567"/>
      </w:pPr>
      <w:r w:rsidRPr="005A1A96">
        <w:t>64.</w:t>
      </w:r>
      <w:r w:rsidRPr="005A1A96">
        <w:tab/>
      </w:r>
      <w:r w:rsidRPr="005A1A96">
        <w:rPr>
          <w:i/>
        </w:rPr>
        <w:t>Universidad Tecnológica de Tecamachalco</w:t>
      </w:r>
      <w:r w:rsidRPr="005A1A96">
        <w:t>;</w:t>
      </w:r>
    </w:p>
    <w:p w14:paraId="1EC0CE31" w14:textId="77777777" w:rsidR="00FA6F39" w:rsidRPr="005A1A96" w:rsidRDefault="00FA6F39" w:rsidP="00FA6F39">
      <w:pPr>
        <w:ind w:left="567" w:hanging="567"/>
      </w:pPr>
    </w:p>
    <w:p w14:paraId="65B2E240" w14:textId="77777777" w:rsidR="00FA6F39" w:rsidRPr="005A1A96" w:rsidRDefault="00FA6F39" w:rsidP="00FA6F39">
      <w:pPr>
        <w:ind w:left="567" w:hanging="567"/>
      </w:pPr>
      <w:r w:rsidRPr="005A1A96">
        <w:t>65.</w:t>
      </w:r>
      <w:r w:rsidRPr="005A1A96">
        <w:tab/>
      </w:r>
      <w:r w:rsidRPr="005A1A96">
        <w:rPr>
          <w:i/>
        </w:rPr>
        <w:t>Universidad Tecnológica de Tehuacán</w:t>
      </w:r>
      <w:r w:rsidRPr="005A1A96">
        <w:t>; un</w:t>
      </w:r>
    </w:p>
    <w:p w14:paraId="1A9E90C9" w14:textId="77777777" w:rsidR="00FA6F39" w:rsidRPr="005A1A96" w:rsidRDefault="00FA6F39" w:rsidP="00FA6F39">
      <w:pPr>
        <w:ind w:left="567" w:hanging="567"/>
      </w:pPr>
    </w:p>
    <w:p w14:paraId="50253933" w14:textId="77777777" w:rsidR="00FA6F39" w:rsidRPr="005A1A96" w:rsidRDefault="00FA6F39" w:rsidP="00FA6F39">
      <w:pPr>
        <w:ind w:left="567" w:hanging="567"/>
      </w:pPr>
      <w:r w:rsidRPr="005A1A96">
        <w:t>66.</w:t>
      </w:r>
      <w:r w:rsidRPr="005A1A96">
        <w:tab/>
      </w:r>
      <w:r w:rsidRPr="005A1A96">
        <w:rPr>
          <w:i/>
        </w:rPr>
        <w:t>Universidad Tecnológica de Xicotepec de Juárez</w:t>
      </w:r>
      <w:r w:rsidRPr="005A1A96">
        <w:t>.</w:t>
      </w:r>
    </w:p>
    <w:p w14:paraId="3F102CA0" w14:textId="77777777" w:rsidR="00FA6F39" w:rsidRPr="005A1A96" w:rsidRDefault="00FA6F39" w:rsidP="00FA6F39">
      <w:pPr>
        <w:rPr>
          <w:rFonts w:eastAsia="Calibri"/>
        </w:rPr>
      </w:pPr>
    </w:p>
    <w:p w14:paraId="6A8CBA75" w14:textId="77777777" w:rsidR="00FA6F39" w:rsidRPr="005A1A96" w:rsidRDefault="00FA6F39" w:rsidP="00FA6F39">
      <w:pPr>
        <w:ind w:left="567" w:hanging="567"/>
      </w:pPr>
      <w:r w:rsidRPr="005A1A96">
        <w:t>XI.</w:t>
      </w:r>
      <w:r w:rsidRPr="005A1A96">
        <w:tab/>
        <w:t>KERETARO</w:t>
      </w:r>
    </w:p>
    <w:p w14:paraId="33DA0D85" w14:textId="77777777" w:rsidR="00FA6F39" w:rsidRPr="005A1A96" w:rsidRDefault="00FA6F39" w:rsidP="00FA6F39">
      <w:pPr>
        <w:rPr>
          <w:rFonts w:eastAsia="Calibri"/>
        </w:rPr>
      </w:pPr>
    </w:p>
    <w:p w14:paraId="4F457A30" w14:textId="77777777" w:rsidR="00FA6F39" w:rsidRPr="005A1A96" w:rsidRDefault="00FA6F39" w:rsidP="00FA6F39">
      <w:pPr>
        <w:tabs>
          <w:tab w:val="left" w:pos="1418"/>
        </w:tabs>
        <w:rPr>
          <w:iCs/>
        </w:rPr>
      </w:pPr>
      <w:r w:rsidRPr="005A1A96">
        <w:rPr>
          <w:iCs/>
        </w:rPr>
        <w:t>1. apakšsaraksts</w:t>
      </w:r>
      <w:r w:rsidRPr="005A1A96">
        <w:rPr>
          <w:iCs/>
        </w:rPr>
        <w:tab/>
        <w:t>Pārvaldes struktūras</w:t>
      </w:r>
    </w:p>
    <w:p w14:paraId="376D593B" w14:textId="77777777" w:rsidR="00FA6F39" w:rsidRPr="005A1A96" w:rsidRDefault="00FA6F39" w:rsidP="00FA6F39"/>
    <w:p w14:paraId="79050572" w14:textId="77777777" w:rsidR="00FA6F39" w:rsidRPr="005A1A96" w:rsidRDefault="00FA6F39" w:rsidP="00FA6F39">
      <w:pPr>
        <w:ind w:left="567" w:hanging="567"/>
      </w:pPr>
      <w:r w:rsidRPr="005A1A96">
        <w:t>1.</w:t>
      </w:r>
      <w:r w:rsidRPr="005A1A96">
        <w:tab/>
      </w:r>
      <w:r w:rsidRPr="005A1A96">
        <w:rPr>
          <w:i/>
        </w:rPr>
        <w:t>Oficialía Mayor</w:t>
      </w:r>
      <w:r w:rsidRPr="005A1A96">
        <w:t>;</w:t>
      </w:r>
    </w:p>
    <w:p w14:paraId="50AEDE86" w14:textId="77777777" w:rsidR="00FA6F39" w:rsidRPr="005A1A96" w:rsidRDefault="00FA6F39" w:rsidP="00FA6F39">
      <w:pPr>
        <w:ind w:left="567" w:hanging="567"/>
      </w:pPr>
    </w:p>
    <w:p w14:paraId="119FD5F3" w14:textId="3BDF7C6E" w:rsidR="00751A0A" w:rsidRPr="005A1A96" w:rsidRDefault="00751A0A" w:rsidP="00751A0A">
      <w:r w:rsidRPr="005A1A96">
        <w:br w:type="page"/>
      </w:r>
    </w:p>
    <w:p w14:paraId="5F9B9B1C" w14:textId="07B567CC" w:rsidR="00FA6F39" w:rsidRPr="005A1A96" w:rsidRDefault="00751A0A" w:rsidP="00FA6F39">
      <w:pPr>
        <w:ind w:left="567" w:hanging="567"/>
      </w:pPr>
      <w:r w:rsidRPr="005A1A96">
        <w:t>2</w:t>
      </w:r>
      <w:r w:rsidR="00FA6F39" w:rsidRPr="005A1A96">
        <w:t>.</w:t>
      </w:r>
      <w:r w:rsidR="00FA6F39" w:rsidRPr="005A1A96">
        <w:tab/>
      </w:r>
      <w:r w:rsidR="00FA6F39" w:rsidRPr="005A1A96">
        <w:rPr>
          <w:i/>
        </w:rPr>
        <w:t>Procuraduría General de Justicia</w:t>
      </w:r>
      <w:r w:rsidR="00FA6F39" w:rsidRPr="005A1A96">
        <w:t>;</w:t>
      </w:r>
    </w:p>
    <w:p w14:paraId="6F9A789B" w14:textId="77777777" w:rsidR="00FA6F39" w:rsidRPr="005A1A96" w:rsidRDefault="00FA6F39" w:rsidP="00FA6F39">
      <w:pPr>
        <w:ind w:left="567" w:hanging="567"/>
      </w:pPr>
    </w:p>
    <w:p w14:paraId="1411C0AE" w14:textId="77777777" w:rsidR="00FA6F39" w:rsidRPr="005A1A96" w:rsidRDefault="00FA6F39" w:rsidP="00FA6F39">
      <w:pPr>
        <w:ind w:left="567" w:hanging="567"/>
      </w:pPr>
      <w:r w:rsidRPr="005A1A96">
        <w:t>3.</w:t>
      </w:r>
      <w:r w:rsidRPr="005A1A96">
        <w:tab/>
      </w:r>
      <w:r w:rsidRPr="005A1A96">
        <w:rPr>
          <w:i/>
        </w:rPr>
        <w:t>Secretaría de Desarrollo Agropecuario</w:t>
      </w:r>
      <w:r w:rsidRPr="005A1A96">
        <w:t>;</w:t>
      </w:r>
    </w:p>
    <w:p w14:paraId="08199C1F" w14:textId="77777777" w:rsidR="00FA6F39" w:rsidRPr="005A1A96" w:rsidRDefault="00FA6F39" w:rsidP="00FA6F39">
      <w:pPr>
        <w:ind w:left="567" w:hanging="567"/>
      </w:pPr>
    </w:p>
    <w:p w14:paraId="5986FA9F" w14:textId="77777777" w:rsidR="00FA6F39" w:rsidRPr="005A1A96" w:rsidRDefault="00FA6F39" w:rsidP="00FA6F39">
      <w:pPr>
        <w:ind w:left="567" w:hanging="567"/>
      </w:pPr>
      <w:r w:rsidRPr="005A1A96">
        <w:t>4.</w:t>
      </w:r>
      <w:r w:rsidRPr="005A1A96">
        <w:tab/>
      </w:r>
      <w:r w:rsidRPr="005A1A96">
        <w:rPr>
          <w:i/>
        </w:rPr>
        <w:t>Secretaría de Desarrollo Social</w:t>
      </w:r>
      <w:r w:rsidRPr="005A1A96">
        <w:t>;</w:t>
      </w:r>
    </w:p>
    <w:p w14:paraId="2A4989CB" w14:textId="77777777" w:rsidR="00FA6F39" w:rsidRPr="005A1A96" w:rsidRDefault="00FA6F39" w:rsidP="00FA6F39">
      <w:pPr>
        <w:ind w:left="567" w:hanging="567"/>
      </w:pPr>
    </w:p>
    <w:p w14:paraId="6237F707" w14:textId="77777777" w:rsidR="00FA6F39" w:rsidRPr="005A1A96" w:rsidRDefault="00FA6F39" w:rsidP="00FA6F39">
      <w:pPr>
        <w:ind w:left="567" w:hanging="567"/>
      </w:pPr>
      <w:r w:rsidRPr="005A1A96">
        <w:t>5.</w:t>
      </w:r>
      <w:r w:rsidRPr="005A1A96">
        <w:tab/>
      </w:r>
      <w:r w:rsidRPr="005A1A96">
        <w:rPr>
          <w:i/>
        </w:rPr>
        <w:t>Secretaría de Desarrollo Sustentable</w:t>
      </w:r>
      <w:r w:rsidRPr="005A1A96">
        <w:t>;</w:t>
      </w:r>
    </w:p>
    <w:p w14:paraId="180CAFEC" w14:textId="77777777" w:rsidR="00FA6F39" w:rsidRPr="005A1A96" w:rsidRDefault="00FA6F39" w:rsidP="00FA6F39">
      <w:pPr>
        <w:ind w:left="567" w:hanging="567"/>
      </w:pPr>
    </w:p>
    <w:p w14:paraId="39C5A52F" w14:textId="77777777" w:rsidR="00FA6F39" w:rsidRPr="005A1A96" w:rsidRDefault="00FA6F39" w:rsidP="00FA6F39">
      <w:pPr>
        <w:ind w:left="567" w:hanging="567"/>
      </w:pPr>
      <w:r w:rsidRPr="005A1A96">
        <w:t>6.</w:t>
      </w:r>
      <w:r w:rsidRPr="005A1A96">
        <w:tab/>
      </w:r>
      <w:r w:rsidRPr="005A1A96">
        <w:rPr>
          <w:i/>
        </w:rPr>
        <w:t>Secretaría de Desarrollo Urbano y Obras Públicas</w:t>
      </w:r>
      <w:r w:rsidRPr="005A1A96">
        <w:t>;</w:t>
      </w:r>
    </w:p>
    <w:p w14:paraId="6E5EDB9B" w14:textId="77777777" w:rsidR="00FA6F39" w:rsidRPr="005A1A96" w:rsidRDefault="00FA6F39" w:rsidP="00FA6F39">
      <w:pPr>
        <w:ind w:left="567" w:hanging="567"/>
      </w:pPr>
    </w:p>
    <w:p w14:paraId="481BB9DA" w14:textId="77777777" w:rsidR="00FA6F39" w:rsidRPr="005A1A96" w:rsidRDefault="00FA6F39" w:rsidP="00FA6F39">
      <w:pPr>
        <w:ind w:left="567" w:hanging="567"/>
      </w:pPr>
      <w:r w:rsidRPr="005A1A96">
        <w:t>7.</w:t>
      </w:r>
      <w:r w:rsidRPr="005A1A96">
        <w:tab/>
      </w:r>
      <w:r w:rsidRPr="005A1A96">
        <w:rPr>
          <w:i/>
        </w:rPr>
        <w:t>Secretaría de Educación</w:t>
      </w:r>
      <w:r w:rsidRPr="005A1A96">
        <w:t>;</w:t>
      </w:r>
    </w:p>
    <w:p w14:paraId="6AB5B370" w14:textId="77777777" w:rsidR="00FA6F39" w:rsidRPr="005A1A96" w:rsidRDefault="00FA6F39" w:rsidP="00FA6F39">
      <w:pPr>
        <w:ind w:left="567" w:hanging="567"/>
      </w:pPr>
    </w:p>
    <w:p w14:paraId="57B1C852" w14:textId="77777777" w:rsidR="00FA6F39" w:rsidRPr="005A1A96" w:rsidRDefault="00FA6F39" w:rsidP="00FA6F39">
      <w:pPr>
        <w:ind w:left="567" w:hanging="567"/>
      </w:pPr>
      <w:r w:rsidRPr="005A1A96">
        <w:t>8.</w:t>
      </w:r>
      <w:r w:rsidRPr="005A1A96">
        <w:tab/>
      </w:r>
      <w:r w:rsidRPr="005A1A96">
        <w:rPr>
          <w:i/>
        </w:rPr>
        <w:t>Secretaría de Gobierno</w:t>
      </w:r>
      <w:r w:rsidRPr="005A1A96">
        <w:t>;</w:t>
      </w:r>
    </w:p>
    <w:p w14:paraId="5A5EDC90" w14:textId="77777777" w:rsidR="00FA6F39" w:rsidRPr="005A1A96" w:rsidRDefault="00FA6F39" w:rsidP="00FA6F39">
      <w:pPr>
        <w:ind w:left="567" w:hanging="567"/>
      </w:pPr>
    </w:p>
    <w:p w14:paraId="044053F0" w14:textId="77777777" w:rsidR="00FA6F39" w:rsidRPr="005A1A96" w:rsidRDefault="00FA6F39" w:rsidP="00FA6F39">
      <w:pPr>
        <w:ind w:left="567" w:hanging="567"/>
      </w:pPr>
      <w:r w:rsidRPr="005A1A96">
        <w:t>9.</w:t>
      </w:r>
      <w:r w:rsidRPr="005A1A96">
        <w:tab/>
      </w:r>
      <w:r w:rsidRPr="005A1A96">
        <w:rPr>
          <w:i/>
        </w:rPr>
        <w:t>Secretaría de Juventud</w:t>
      </w:r>
      <w:r w:rsidRPr="005A1A96">
        <w:t>;</w:t>
      </w:r>
    </w:p>
    <w:p w14:paraId="32E0C693" w14:textId="77777777" w:rsidR="00FA6F39" w:rsidRPr="005A1A96" w:rsidRDefault="00FA6F39" w:rsidP="00FA6F39">
      <w:pPr>
        <w:ind w:left="567" w:hanging="567"/>
      </w:pPr>
    </w:p>
    <w:p w14:paraId="742ECB91" w14:textId="77777777" w:rsidR="00FA6F39" w:rsidRPr="005A1A96" w:rsidRDefault="00FA6F39" w:rsidP="00FA6F39">
      <w:pPr>
        <w:ind w:left="567" w:hanging="567"/>
      </w:pPr>
      <w:r w:rsidRPr="005A1A96">
        <w:t>10.</w:t>
      </w:r>
      <w:r w:rsidRPr="005A1A96">
        <w:tab/>
      </w:r>
      <w:r w:rsidRPr="005A1A96">
        <w:rPr>
          <w:i/>
        </w:rPr>
        <w:t>Secretaría de la Contraloría</w:t>
      </w:r>
      <w:r w:rsidRPr="005A1A96">
        <w:t>;</w:t>
      </w:r>
    </w:p>
    <w:p w14:paraId="42447588" w14:textId="77777777" w:rsidR="00FA6F39" w:rsidRPr="005A1A96" w:rsidRDefault="00FA6F39" w:rsidP="00FA6F39">
      <w:pPr>
        <w:ind w:left="567" w:hanging="567"/>
      </w:pPr>
    </w:p>
    <w:p w14:paraId="575DC5FC" w14:textId="77777777" w:rsidR="00FA6F39" w:rsidRPr="005A1A96" w:rsidRDefault="00FA6F39" w:rsidP="00FA6F39">
      <w:pPr>
        <w:ind w:left="567" w:hanging="567"/>
      </w:pPr>
      <w:r w:rsidRPr="005A1A96">
        <w:t>11.</w:t>
      </w:r>
      <w:r w:rsidRPr="005A1A96">
        <w:tab/>
      </w:r>
      <w:r w:rsidRPr="005A1A96">
        <w:rPr>
          <w:i/>
        </w:rPr>
        <w:t>Secretaría de Planeación y Finanzas</w:t>
      </w:r>
      <w:r w:rsidRPr="005A1A96">
        <w:t>;</w:t>
      </w:r>
    </w:p>
    <w:p w14:paraId="43813DBF" w14:textId="77777777" w:rsidR="00FA6F39" w:rsidRPr="005A1A96" w:rsidRDefault="00FA6F39" w:rsidP="00FA6F39">
      <w:pPr>
        <w:ind w:left="567" w:hanging="567"/>
      </w:pPr>
    </w:p>
    <w:p w14:paraId="502AA320" w14:textId="77777777" w:rsidR="00FA6F39" w:rsidRPr="005A1A96" w:rsidRDefault="00FA6F39" w:rsidP="00FA6F39">
      <w:pPr>
        <w:ind w:left="567" w:hanging="567"/>
      </w:pPr>
      <w:r w:rsidRPr="005A1A96">
        <w:t>12.</w:t>
      </w:r>
      <w:r w:rsidRPr="005A1A96">
        <w:tab/>
      </w:r>
      <w:r w:rsidRPr="005A1A96">
        <w:rPr>
          <w:i/>
        </w:rPr>
        <w:t>Secretaría de Salud</w:t>
      </w:r>
      <w:r w:rsidRPr="005A1A96">
        <w:t>;</w:t>
      </w:r>
    </w:p>
    <w:p w14:paraId="0EC0DB32" w14:textId="77777777" w:rsidR="00FA6F39" w:rsidRPr="005A1A96" w:rsidRDefault="00FA6F39" w:rsidP="00FA6F39">
      <w:pPr>
        <w:ind w:left="567" w:hanging="567"/>
      </w:pPr>
    </w:p>
    <w:p w14:paraId="17A5B51B" w14:textId="77777777" w:rsidR="00FA6F39" w:rsidRPr="005A1A96" w:rsidRDefault="00FA6F39" w:rsidP="00FA6F39">
      <w:pPr>
        <w:ind w:left="567" w:hanging="567"/>
      </w:pPr>
      <w:r w:rsidRPr="005A1A96">
        <w:t>13.</w:t>
      </w:r>
      <w:r w:rsidRPr="005A1A96">
        <w:tab/>
      </w:r>
      <w:r w:rsidRPr="005A1A96">
        <w:rPr>
          <w:i/>
        </w:rPr>
        <w:t>Secretaría de Seguridad Ciudadana</w:t>
      </w:r>
      <w:r w:rsidRPr="005A1A96">
        <w:t>;</w:t>
      </w:r>
    </w:p>
    <w:p w14:paraId="4B21792A" w14:textId="77777777" w:rsidR="00FA6F39" w:rsidRPr="005A1A96" w:rsidRDefault="00FA6F39" w:rsidP="00FA6F39">
      <w:pPr>
        <w:ind w:left="567" w:hanging="567"/>
      </w:pPr>
    </w:p>
    <w:p w14:paraId="5025EF95" w14:textId="5A64F461" w:rsidR="00751A0A" w:rsidRPr="005A1A96" w:rsidRDefault="00751A0A" w:rsidP="00751A0A">
      <w:r w:rsidRPr="005A1A96">
        <w:br w:type="page"/>
      </w:r>
    </w:p>
    <w:p w14:paraId="5E322E7A" w14:textId="6E00117D" w:rsidR="00FA6F39" w:rsidRPr="005A1A96" w:rsidRDefault="00751A0A" w:rsidP="00FA6F39">
      <w:pPr>
        <w:ind w:left="567" w:hanging="567"/>
      </w:pPr>
      <w:r w:rsidRPr="005A1A96">
        <w:t>1</w:t>
      </w:r>
      <w:r w:rsidR="00FA6F39" w:rsidRPr="005A1A96">
        <w:t>4.</w:t>
      </w:r>
      <w:r w:rsidR="00FA6F39" w:rsidRPr="005A1A96">
        <w:tab/>
      </w:r>
      <w:r w:rsidR="00FA6F39" w:rsidRPr="005A1A96">
        <w:rPr>
          <w:i/>
        </w:rPr>
        <w:t>Secretaría de Trabajo</w:t>
      </w:r>
      <w:r w:rsidR="00FA6F39" w:rsidRPr="005A1A96">
        <w:t xml:space="preserve"> un</w:t>
      </w:r>
    </w:p>
    <w:p w14:paraId="462DDF94" w14:textId="77777777" w:rsidR="00FA6F39" w:rsidRPr="005A1A96" w:rsidRDefault="00FA6F39" w:rsidP="00FA6F39">
      <w:pPr>
        <w:ind w:left="567" w:hanging="567"/>
      </w:pPr>
    </w:p>
    <w:p w14:paraId="68E701C3" w14:textId="77777777" w:rsidR="00FA6F39" w:rsidRPr="005A1A96" w:rsidRDefault="00FA6F39" w:rsidP="00FA6F39">
      <w:pPr>
        <w:ind w:left="567" w:hanging="567"/>
      </w:pPr>
      <w:r w:rsidRPr="005A1A96">
        <w:t>15.</w:t>
      </w:r>
      <w:r w:rsidRPr="005A1A96">
        <w:tab/>
      </w:r>
      <w:r w:rsidRPr="005A1A96">
        <w:rPr>
          <w:i/>
        </w:rPr>
        <w:t>Secretaría de Turismo</w:t>
      </w:r>
      <w:r w:rsidRPr="005A1A96">
        <w:t>.</w:t>
      </w:r>
    </w:p>
    <w:p w14:paraId="013B7D3F" w14:textId="77777777" w:rsidR="00FA6F39" w:rsidRPr="005A1A96" w:rsidRDefault="00FA6F39" w:rsidP="00FA6F39"/>
    <w:p w14:paraId="62408079" w14:textId="77777777" w:rsidR="00FA6F39" w:rsidRPr="005A1A96" w:rsidRDefault="00FA6F39" w:rsidP="00FA6F39">
      <w:pPr>
        <w:tabs>
          <w:tab w:val="left" w:pos="1418"/>
        </w:tabs>
        <w:rPr>
          <w:iCs/>
        </w:rPr>
      </w:pPr>
      <w:r w:rsidRPr="005A1A96">
        <w:rPr>
          <w:iCs/>
        </w:rPr>
        <w:t>2. apakšsaraksts</w:t>
      </w:r>
      <w:r w:rsidRPr="005A1A96">
        <w:rPr>
          <w:iCs/>
        </w:rPr>
        <w:tab/>
        <w:t>Citas struktūras</w:t>
      </w:r>
    </w:p>
    <w:p w14:paraId="5F8D90B3" w14:textId="77777777" w:rsidR="00FA6F39" w:rsidRPr="005A1A96" w:rsidRDefault="00FA6F39" w:rsidP="00FA6F39"/>
    <w:p w14:paraId="54F51A2A" w14:textId="77777777" w:rsidR="00FA6F39" w:rsidRPr="005A1A96" w:rsidRDefault="00FA6F39" w:rsidP="00FA6F39">
      <w:pPr>
        <w:ind w:left="567" w:hanging="567"/>
      </w:pPr>
      <w:r w:rsidRPr="005A1A96">
        <w:t>1.</w:t>
      </w:r>
      <w:r w:rsidRPr="005A1A96">
        <w:tab/>
      </w:r>
      <w:r w:rsidRPr="005A1A96">
        <w:rPr>
          <w:i/>
        </w:rPr>
        <w:t>Aeropuerto Intercontinental de Querétaro</w:t>
      </w:r>
      <w:r w:rsidRPr="005A1A96">
        <w:t>;</w:t>
      </w:r>
    </w:p>
    <w:p w14:paraId="59F98FC1" w14:textId="77777777" w:rsidR="00FA6F39" w:rsidRPr="005A1A96" w:rsidRDefault="00FA6F39" w:rsidP="00FA6F39">
      <w:pPr>
        <w:ind w:left="567" w:hanging="567"/>
      </w:pPr>
    </w:p>
    <w:p w14:paraId="560CB86D" w14:textId="77777777" w:rsidR="00FA6F39" w:rsidRPr="005A1A96" w:rsidRDefault="00FA6F39" w:rsidP="00FA6F39">
      <w:pPr>
        <w:ind w:left="567" w:hanging="567"/>
      </w:pPr>
      <w:r w:rsidRPr="005A1A96">
        <w:t>2.</w:t>
      </w:r>
      <w:r w:rsidRPr="005A1A96">
        <w:tab/>
      </w:r>
      <w:r w:rsidRPr="005A1A96">
        <w:rPr>
          <w:i/>
        </w:rPr>
        <w:t>Casa Queretana de las Artesanías</w:t>
      </w:r>
      <w:r w:rsidRPr="005A1A96">
        <w:t>;</w:t>
      </w:r>
    </w:p>
    <w:p w14:paraId="410C1B38" w14:textId="77777777" w:rsidR="00FA6F39" w:rsidRPr="005A1A96" w:rsidRDefault="00FA6F39" w:rsidP="00FA6F39">
      <w:pPr>
        <w:ind w:left="567" w:hanging="567"/>
      </w:pPr>
    </w:p>
    <w:p w14:paraId="087D0339" w14:textId="77777777" w:rsidR="00FA6F39" w:rsidRPr="005A1A96" w:rsidRDefault="00FA6F39" w:rsidP="00FA6F39">
      <w:pPr>
        <w:ind w:left="567" w:hanging="567"/>
      </w:pPr>
      <w:r w:rsidRPr="005A1A96">
        <w:t>3.</w:t>
      </w:r>
      <w:r w:rsidRPr="005A1A96">
        <w:tab/>
      </w:r>
      <w:r w:rsidRPr="005A1A96">
        <w:rPr>
          <w:i/>
        </w:rPr>
        <w:t>Centro de Evaluación y Control de Confianza del Estado de Querétaro</w:t>
      </w:r>
      <w:r w:rsidRPr="005A1A96">
        <w:t>;</w:t>
      </w:r>
    </w:p>
    <w:p w14:paraId="3EF146F2" w14:textId="77777777" w:rsidR="00FA6F39" w:rsidRPr="005A1A96" w:rsidRDefault="00FA6F39" w:rsidP="00FA6F39">
      <w:pPr>
        <w:ind w:left="567" w:hanging="567"/>
      </w:pPr>
    </w:p>
    <w:p w14:paraId="493B9651" w14:textId="77777777" w:rsidR="00FA6F39" w:rsidRPr="005A1A96" w:rsidRDefault="00FA6F39" w:rsidP="00FA6F39">
      <w:pPr>
        <w:ind w:left="567" w:hanging="567"/>
      </w:pPr>
      <w:r w:rsidRPr="005A1A96">
        <w:t>4.</w:t>
      </w:r>
      <w:r w:rsidRPr="005A1A96">
        <w:tab/>
      </w:r>
      <w:r w:rsidRPr="005A1A96">
        <w:rPr>
          <w:i/>
        </w:rPr>
        <w:t>Centro Estatal de Trasplantes de Querétaro</w:t>
      </w:r>
      <w:r w:rsidRPr="005A1A96">
        <w:t>;</w:t>
      </w:r>
    </w:p>
    <w:p w14:paraId="0E028A8E" w14:textId="77777777" w:rsidR="00FA6F39" w:rsidRPr="005A1A96" w:rsidRDefault="00FA6F39" w:rsidP="00FA6F39">
      <w:pPr>
        <w:ind w:left="567" w:hanging="567"/>
      </w:pPr>
    </w:p>
    <w:p w14:paraId="128A16FF" w14:textId="77777777" w:rsidR="00FA6F39" w:rsidRPr="005A1A96" w:rsidRDefault="00FA6F39" w:rsidP="00FA6F39">
      <w:pPr>
        <w:ind w:left="567" w:hanging="567"/>
      </w:pPr>
      <w:r w:rsidRPr="005A1A96">
        <w:t>5.</w:t>
      </w:r>
      <w:r w:rsidRPr="005A1A96">
        <w:tab/>
      </w:r>
      <w:r w:rsidRPr="005A1A96">
        <w:rPr>
          <w:i/>
        </w:rPr>
        <w:t>Colegio de Bachilleres del Estado de Querétaro</w:t>
      </w:r>
      <w:r w:rsidRPr="005A1A96">
        <w:t>;</w:t>
      </w:r>
    </w:p>
    <w:p w14:paraId="56A0EAF5" w14:textId="77777777" w:rsidR="00FA6F39" w:rsidRPr="005A1A96" w:rsidRDefault="00FA6F39" w:rsidP="00FA6F39">
      <w:pPr>
        <w:ind w:left="567" w:hanging="567"/>
      </w:pPr>
    </w:p>
    <w:p w14:paraId="7662AD4A" w14:textId="77777777" w:rsidR="00FA6F39" w:rsidRPr="005A1A96" w:rsidRDefault="00FA6F39" w:rsidP="00FA6F39">
      <w:pPr>
        <w:ind w:left="567" w:hanging="567"/>
      </w:pPr>
      <w:r w:rsidRPr="005A1A96">
        <w:t>6.</w:t>
      </w:r>
      <w:r w:rsidRPr="005A1A96">
        <w:tab/>
      </w:r>
      <w:r w:rsidRPr="005A1A96">
        <w:rPr>
          <w:i/>
        </w:rPr>
        <w:t>Colegio de Educación Profesional Técnica del Estado de Querétaro</w:t>
      </w:r>
      <w:r w:rsidRPr="005A1A96">
        <w:t>;</w:t>
      </w:r>
    </w:p>
    <w:p w14:paraId="429EEC7D" w14:textId="77777777" w:rsidR="00FA6F39" w:rsidRPr="005A1A96" w:rsidRDefault="00FA6F39" w:rsidP="00FA6F39">
      <w:pPr>
        <w:ind w:left="567" w:hanging="567"/>
      </w:pPr>
    </w:p>
    <w:p w14:paraId="65E353F2" w14:textId="77777777" w:rsidR="00FA6F39" w:rsidRPr="005A1A96" w:rsidRDefault="00FA6F39" w:rsidP="00FA6F39">
      <w:pPr>
        <w:ind w:left="567" w:hanging="567"/>
      </w:pPr>
      <w:r w:rsidRPr="005A1A96">
        <w:t>7.</w:t>
      </w:r>
      <w:r w:rsidRPr="005A1A96">
        <w:tab/>
      </w:r>
      <w:r w:rsidRPr="005A1A96">
        <w:rPr>
          <w:i/>
        </w:rPr>
        <w:t>Colegio de Estudios Científicos y Tecnológicos del Estado de Querétaro</w:t>
      </w:r>
      <w:r w:rsidRPr="005A1A96">
        <w:t>;</w:t>
      </w:r>
    </w:p>
    <w:p w14:paraId="5D185144" w14:textId="77777777" w:rsidR="00FA6F39" w:rsidRPr="005A1A96" w:rsidRDefault="00FA6F39" w:rsidP="00FA6F39">
      <w:pPr>
        <w:ind w:left="567" w:hanging="567"/>
      </w:pPr>
    </w:p>
    <w:p w14:paraId="08F27C31" w14:textId="77777777" w:rsidR="00FA6F39" w:rsidRPr="005A1A96" w:rsidRDefault="00FA6F39" w:rsidP="00FA6F39">
      <w:pPr>
        <w:ind w:left="567" w:hanging="567"/>
      </w:pPr>
      <w:r w:rsidRPr="005A1A96">
        <w:t>8.</w:t>
      </w:r>
      <w:r w:rsidRPr="005A1A96">
        <w:tab/>
      </w:r>
      <w:r w:rsidRPr="005A1A96">
        <w:rPr>
          <w:i/>
        </w:rPr>
        <w:t>Comisión Estatal de Aguas</w:t>
      </w:r>
      <w:r w:rsidRPr="005A1A96">
        <w:t>;</w:t>
      </w:r>
    </w:p>
    <w:p w14:paraId="59931926" w14:textId="77777777" w:rsidR="00FA6F39" w:rsidRPr="005A1A96" w:rsidRDefault="00FA6F39" w:rsidP="00FA6F39">
      <w:pPr>
        <w:ind w:left="567" w:hanging="567"/>
      </w:pPr>
    </w:p>
    <w:p w14:paraId="7B38AD3A" w14:textId="77777777" w:rsidR="00FA6F39" w:rsidRPr="005A1A96" w:rsidRDefault="00FA6F39" w:rsidP="00FA6F39">
      <w:pPr>
        <w:ind w:left="567" w:hanging="567"/>
      </w:pPr>
      <w:r w:rsidRPr="005A1A96">
        <w:t>9.</w:t>
      </w:r>
      <w:r w:rsidRPr="005A1A96">
        <w:tab/>
      </w:r>
      <w:r w:rsidRPr="005A1A96">
        <w:rPr>
          <w:i/>
        </w:rPr>
        <w:t>Comisión Estatal de Infraestructura de Querétaro</w:t>
      </w:r>
      <w:r w:rsidRPr="005A1A96">
        <w:t>;</w:t>
      </w:r>
    </w:p>
    <w:p w14:paraId="485A95E3" w14:textId="77777777" w:rsidR="00FA6F39" w:rsidRPr="005A1A96" w:rsidRDefault="00FA6F39" w:rsidP="00FA6F39">
      <w:pPr>
        <w:ind w:left="567" w:hanging="567"/>
      </w:pPr>
    </w:p>
    <w:p w14:paraId="454E7C35" w14:textId="6EFFD6B7" w:rsidR="00751A0A" w:rsidRPr="005A1A96" w:rsidRDefault="00751A0A" w:rsidP="00751A0A">
      <w:r w:rsidRPr="005A1A96">
        <w:br w:type="page"/>
      </w:r>
    </w:p>
    <w:p w14:paraId="5634FD34" w14:textId="67DD2609" w:rsidR="00FA6F39" w:rsidRPr="005A1A96" w:rsidRDefault="00751A0A" w:rsidP="00FA6F39">
      <w:pPr>
        <w:ind w:left="567" w:hanging="567"/>
      </w:pPr>
      <w:r w:rsidRPr="005A1A96">
        <w:t>1</w:t>
      </w:r>
      <w:r w:rsidR="00FA6F39" w:rsidRPr="005A1A96">
        <w:t>0.</w:t>
      </w:r>
      <w:r w:rsidR="00FA6F39" w:rsidRPr="005A1A96">
        <w:tab/>
      </w:r>
      <w:r w:rsidR="00FA6F39" w:rsidRPr="005A1A96">
        <w:rPr>
          <w:i/>
        </w:rPr>
        <w:t>Comisión Estatal del Sistema Penitenciario de Querétaro</w:t>
      </w:r>
      <w:r w:rsidR="00FA6F39" w:rsidRPr="005A1A96">
        <w:t>;</w:t>
      </w:r>
    </w:p>
    <w:p w14:paraId="49E2A8A1" w14:textId="77777777" w:rsidR="00FA6F39" w:rsidRPr="005A1A96" w:rsidRDefault="00FA6F39" w:rsidP="00FA6F39">
      <w:pPr>
        <w:ind w:left="567" w:hanging="567"/>
      </w:pPr>
    </w:p>
    <w:p w14:paraId="176C022E" w14:textId="77777777" w:rsidR="00FA6F39" w:rsidRPr="005A1A96" w:rsidRDefault="00FA6F39" w:rsidP="00FA6F39">
      <w:pPr>
        <w:ind w:left="567" w:hanging="567"/>
      </w:pPr>
      <w:r w:rsidRPr="005A1A96">
        <w:t>11.</w:t>
      </w:r>
      <w:r w:rsidRPr="005A1A96">
        <w:tab/>
      </w:r>
      <w:r w:rsidRPr="005A1A96">
        <w:rPr>
          <w:i/>
        </w:rPr>
        <w:t>Comisión para el Fomento Económico de las Empresas del Sector Industrial Aeroespacial, Comercial y de Servicios del Estado de Querétaro</w:t>
      </w:r>
      <w:r w:rsidRPr="005A1A96">
        <w:t>;</w:t>
      </w:r>
    </w:p>
    <w:p w14:paraId="259C6273" w14:textId="77777777" w:rsidR="00FA6F39" w:rsidRPr="005A1A96" w:rsidRDefault="00FA6F39" w:rsidP="00FA6F39">
      <w:pPr>
        <w:ind w:left="567" w:hanging="567"/>
      </w:pPr>
    </w:p>
    <w:p w14:paraId="7B79910B" w14:textId="77777777" w:rsidR="00FA6F39" w:rsidRPr="005A1A96" w:rsidRDefault="00FA6F39" w:rsidP="00FA6F39">
      <w:pPr>
        <w:ind w:left="567" w:hanging="567"/>
      </w:pPr>
      <w:r w:rsidRPr="005A1A96">
        <w:t>12.</w:t>
      </w:r>
      <w:r w:rsidRPr="005A1A96">
        <w:tab/>
      </w:r>
      <w:r w:rsidRPr="005A1A96">
        <w:rPr>
          <w:i/>
        </w:rPr>
        <w:t>Consejo de Ciencia y Tecnología del Estado de Querétaro</w:t>
      </w:r>
      <w:r w:rsidRPr="005A1A96">
        <w:t>;</w:t>
      </w:r>
    </w:p>
    <w:p w14:paraId="01BE46D7" w14:textId="77777777" w:rsidR="00FA6F39" w:rsidRPr="005A1A96" w:rsidRDefault="00FA6F39" w:rsidP="00FA6F39">
      <w:pPr>
        <w:ind w:left="567" w:hanging="567"/>
      </w:pPr>
    </w:p>
    <w:p w14:paraId="7BB052AF" w14:textId="77777777" w:rsidR="00FA6F39" w:rsidRPr="005A1A96" w:rsidRDefault="00FA6F39" w:rsidP="00FA6F39">
      <w:pPr>
        <w:ind w:left="567" w:hanging="567"/>
      </w:pPr>
      <w:r w:rsidRPr="005A1A96">
        <w:t>13.</w:t>
      </w:r>
      <w:r w:rsidRPr="005A1A96">
        <w:tab/>
      </w:r>
      <w:r w:rsidRPr="005A1A96">
        <w:rPr>
          <w:i/>
        </w:rPr>
        <w:t>Instituto de Artes y Oficios de Querétaro</w:t>
      </w:r>
      <w:r w:rsidRPr="005A1A96">
        <w:t>;</w:t>
      </w:r>
    </w:p>
    <w:p w14:paraId="366106B4" w14:textId="77777777" w:rsidR="00FA6F39" w:rsidRPr="005A1A96" w:rsidRDefault="00FA6F39" w:rsidP="00FA6F39">
      <w:pPr>
        <w:ind w:left="567" w:hanging="567"/>
      </w:pPr>
    </w:p>
    <w:p w14:paraId="434AED00" w14:textId="77777777" w:rsidR="00FA6F39" w:rsidRPr="005A1A96" w:rsidRDefault="00FA6F39" w:rsidP="00FA6F39">
      <w:pPr>
        <w:ind w:left="567" w:hanging="567"/>
      </w:pPr>
      <w:r w:rsidRPr="005A1A96">
        <w:t>14.</w:t>
      </w:r>
      <w:r w:rsidRPr="005A1A96">
        <w:tab/>
      </w:r>
      <w:r w:rsidRPr="005A1A96">
        <w:rPr>
          <w:i/>
        </w:rPr>
        <w:t>Instituto de Capacitación para el Trabajo del Estado de Querétaro</w:t>
      </w:r>
      <w:r w:rsidRPr="005A1A96">
        <w:t>;</w:t>
      </w:r>
    </w:p>
    <w:p w14:paraId="2C72E906" w14:textId="77777777" w:rsidR="00FA6F39" w:rsidRPr="005A1A96" w:rsidRDefault="00FA6F39" w:rsidP="00FA6F39">
      <w:pPr>
        <w:ind w:left="567" w:hanging="567"/>
      </w:pPr>
    </w:p>
    <w:p w14:paraId="4F6264B8" w14:textId="77777777" w:rsidR="00FA6F39" w:rsidRPr="005A1A96" w:rsidRDefault="00FA6F39" w:rsidP="00FA6F39">
      <w:pPr>
        <w:ind w:left="567" w:hanging="567"/>
      </w:pPr>
      <w:r w:rsidRPr="005A1A96">
        <w:t>15.</w:t>
      </w:r>
      <w:r w:rsidRPr="005A1A96">
        <w:tab/>
      </w:r>
      <w:r w:rsidRPr="005A1A96">
        <w:rPr>
          <w:i/>
        </w:rPr>
        <w:t>Instituto de Formación Policial del Estado de Querétaro</w:t>
      </w:r>
      <w:r w:rsidRPr="005A1A96">
        <w:t>;</w:t>
      </w:r>
    </w:p>
    <w:p w14:paraId="0CBEC302" w14:textId="77777777" w:rsidR="00FA6F39" w:rsidRPr="005A1A96" w:rsidRDefault="00FA6F39" w:rsidP="00FA6F39">
      <w:pPr>
        <w:ind w:left="567" w:hanging="567"/>
      </w:pPr>
    </w:p>
    <w:p w14:paraId="0D4BE73E" w14:textId="77777777" w:rsidR="00FA6F39" w:rsidRPr="005A1A96" w:rsidRDefault="00FA6F39" w:rsidP="00FA6F39">
      <w:pPr>
        <w:ind w:left="567" w:hanging="567"/>
      </w:pPr>
      <w:r w:rsidRPr="005A1A96">
        <w:t>16.</w:t>
      </w:r>
      <w:r w:rsidRPr="005A1A96">
        <w:tab/>
      </w:r>
      <w:r w:rsidRPr="005A1A96">
        <w:rPr>
          <w:i/>
        </w:rPr>
        <w:t>Instituto de Infraestructura Física Educativa del Estado de Querétaro</w:t>
      </w:r>
      <w:r w:rsidRPr="005A1A96">
        <w:t>;</w:t>
      </w:r>
    </w:p>
    <w:p w14:paraId="33F2DBE3" w14:textId="77777777" w:rsidR="00FA6F39" w:rsidRPr="005A1A96" w:rsidRDefault="00FA6F39" w:rsidP="00FA6F39">
      <w:pPr>
        <w:ind w:left="567" w:hanging="567"/>
      </w:pPr>
    </w:p>
    <w:p w14:paraId="06EA6D4F" w14:textId="77777777" w:rsidR="00FA6F39" w:rsidRPr="005A1A96" w:rsidRDefault="00FA6F39" w:rsidP="00FA6F39">
      <w:pPr>
        <w:ind w:left="567" w:hanging="567"/>
      </w:pPr>
      <w:r w:rsidRPr="005A1A96">
        <w:t>17.</w:t>
      </w:r>
      <w:r w:rsidRPr="005A1A96">
        <w:tab/>
      </w:r>
      <w:r w:rsidRPr="005A1A96">
        <w:rPr>
          <w:i/>
        </w:rPr>
        <w:t>Instituto de la Vivienda del Estado de Querétaro</w:t>
      </w:r>
      <w:r w:rsidRPr="005A1A96">
        <w:t>;</w:t>
      </w:r>
    </w:p>
    <w:p w14:paraId="6A701B01" w14:textId="77777777" w:rsidR="00FA6F39" w:rsidRPr="005A1A96" w:rsidRDefault="00FA6F39" w:rsidP="00FA6F39">
      <w:pPr>
        <w:ind w:left="567" w:hanging="567"/>
      </w:pPr>
    </w:p>
    <w:p w14:paraId="69C8F51D" w14:textId="77777777" w:rsidR="00FA6F39" w:rsidRPr="005A1A96" w:rsidRDefault="00FA6F39" w:rsidP="00FA6F39">
      <w:pPr>
        <w:ind w:left="567" w:hanging="567"/>
      </w:pPr>
      <w:r w:rsidRPr="005A1A96">
        <w:t>18.</w:t>
      </w:r>
      <w:r w:rsidRPr="005A1A96">
        <w:tab/>
      </w:r>
      <w:r w:rsidRPr="005A1A96">
        <w:rPr>
          <w:i/>
        </w:rPr>
        <w:t>Instituto del Deporte y la Recreación del Estado de Querétaro</w:t>
      </w:r>
      <w:r w:rsidRPr="005A1A96">
        <w:t>;</w:t>
      </w:r>
    </w:p>
    <w:p w14:paraId="5D704E1F" w14:textId="77777777" w:rsidR="00FA6F39" w:rsidRPr="005A1A96" w:rsidRDefault="00FA6F39" w:rsidP="00FA6F39">
      <w:pPr>
        <w:ind w:left="567" w:hanging="567"/>
      </w:pPr>
    </w:p>
    <w:p w14:paraId="3871ED61" w14:textId="77777777" w:rsidR="00FA6F39" w:rsidRPr="005A1A96" w:rsidRDefault="00FA6F39" w:rsidP="00FA6F39">
      <w:pPr>
        <w:ind w:left="567" w:hanging="567"/>
      </w:pPr>
      <w:r w:rsidRPr="005A1A96">
        <w:t>19.</w:t>
      </w:r>
      <w:r w:rsidRPr="005A1A96">
        <w:tab/>
      </w:r>
      <w:r w:rsidRPr="005A1A96">
        <w:rPr>
          <w:i/>
        </w:rPr>
        <w:t>Instituto Queretano de las Mujeres</w:t>
      </w:r>
      <w:r w:rsidRPr="005A1A96">
        <w:t>;</w:t>
      </w:r>
    </w:p>
    <w:p w14:paraId="05AC6E38" w14:textId="77777777" w:rsidR="00FA6F39" w:rsidRPr="005A1A96" w:rsidRDefault="00FA6F39" w:rsidP="00FA6F39">
      <w:pPr>
        <w:ind w:left="567" w:hanging="567"/>
      </w:pPr>
    </w:p>
    <w:p w14:paraId="430D14DD" w14:textId="77777777" w:rsidR="00FA6F39" w:rsidRPr="005A1A96" w:rsidRDefault="00FA6F39" w:rsidP="00FA6F39">
      <w:pPr>
        <w:ind w:left="567" w:hanging="567"/>
      </w:pPr>
      <w:r w:rsidRPr="005A1A96">
        <w:t>20.</w:t>
      </w:r>
      <w:r w:rsidRPr="005A1A96">
        <w:tab/>
      </w:r>
      <w:r w:rsidRPr="005A1A96">
        <w:rPr>
          <w:i/>
        </w:rPr>
        <w:t>Instituto Queretano del Transporte</w:t>
      </w:r>
      <w:r w:rsidRPr="005A1A96">
        <w:t>;</w:t>
      </w:r>
    </w:p>
    <w:p w14:paraId="67E636CD" w14:textId="77777777" w:rsidR="00FA6F39" w:rsidRPr="005A1A96" w:rsidRDefault="00FA6F39" w:rsidP="00FA6F39">
      <w:pPr>
        <w:ind w:left="567" w:hanging="567"/>
      </w:pPr>
    </w:p>
    <w:p w14:paraId="65C8B7E4" w14:textId="6043A02F" w:rsidR="00751A0A" w:rsidRPr="005A1A96" w:rsidRDefault="00751A0A" w:rsidP="00751A0A">
      <w:r w:rsidRPr="005A1A96">
        <w:br w:type="page"/>
      </w:r>
    </w:p>
    <w:p w14:paraId="05D1527C" w14:textId="1D651CAB" w:rsidR="00FA6F39" w:rsidRPr="005A1A96" w:rsidRDefault="00751A0A" w:rsidP="00FA6F39">
      <w:pPr>
        <w:ind w:left="567" w:hanging="567"/>
      </w:pPr>
      <w:r w:rsidRPr="005A1A96">
        <w:t>2</w:t>
      </w:r>
      <w:r w:rsidR="00FA6F39" w:rsidRPr="005A1A96">
        <w:t>1.</w:t>
      </w:r>
      <w:r w:rsidR="00FA6F39" w:rsidRPr="005A1A96">
        <w:tab/>
      </w:r>
      <w:r w:rsidR="00FA6F39" w:rsidRPr="005A1A96">
        <w:rPr>
          <w:i/>
        </w:rPr>
        <w:t>Patronato de las Fiestas de Querétaro</w:t>
      </w:r>
      <w:r w:rsidR="00FA6F39" w:rsidRPr="005A1A96">
        <w:t>;</w:t>
      </w:r>
    </w:p>
    <w:p w14:paraId="4A5603C3" w14:textId="77777777" w:rsidR="00FA6F39" w:rsidRPr="005A1A96" w:rsidRDefault="00FA6F39" w:rsidP="00FA6F39">
      <w:pPr>
        <w:ind w:left="567" w:hanging="567"/>
      </w:pPr>
    </w:p>
    <w:p w14:paraId="60DB29D4" w14:textId="77777777" w:rsidR="00FA6F39" w:rsidRPr="005A1A96" w:rsidRDefault="00FA6F39" w:rsidP="00FA6F39">
      <w:pPr>
        <w:ind w:left="567" w:hanging="567"/>
      </w:pPr>
      <w:r w:rsidRPr="005A1A96">
        <w:t>22.</w:t>
      </w:r>
      <w:r w:rsidRPr="005A1A96">
        <w:tab/>
      </w:r>
      <w:r w:rsidRPr="005A1A96">
        <w:rPr>
          <w:i/>
        </w:rPr>
        <w:t>Procuraduría Estatal de Protección al Medio Ambiente y Desarrollo Urbano</w:t>
      </w:r>
      <w:r w:rsidRPr="005A1A96">
        <w:t>;</w:t>
      </w:r>
    </w:p>
    <w:p w14:paraId="52E089A0" w14:textId="77777777" w:rsidR="00FA6F39" w:rsidRPr="005A1A96" w:rsidRDefault="00FA6F39" w:rsidP="00FA6F39">
      <w:pPr>
        <w:ind w:left="567" w:hanging="567"/>
      </w:pPr>
    </w:p>
    <w:p w14:paraId="0B0C9047" w14:textId="77777777" w:rsidR="00FA6F39" w:rsidRPr="005A1A96" w:rsidRDefault="00FA6F39" w:rsidP="00FA6F39">
      <w:pPr>
        <w:ind w:left="567" w:hanging="567"/>
      </w:pPr>
      <w:r w:rsidRPr="005A1A96">
        <w:t>23.</w:t>
      </w:r>
      <w:r w:rsidRPr="005A1A96">
        <w:tab/>
      </w:r>
      <w:r w:rsidRPr="005A1A96">
        <w:rPr>
          <w:i/>
        </w:rPr>
        <w:t>Régimen Estatal de Protección Social en Salud en el Estado de Querétaro</w:t>
      </w:r>
      <w:r w:rsidRPr="005A1A96">
        <w:t>;</w:t>
      </w:r>
    </w:p>
    <w:p w14:paraId="7C079C67" w14:textId="77777777" w:rsidR="00FA6F39" w:rsidRPr="005A1A96" w:rsidRDefault="00FA6F39" w:rsidP="00FA6F39">
      <w:pPr>
        <w:ind w:left="567" w:hanging="567"/>
      </w:pPr>
    </w:p>
    <w:p w14:paraId="4B08067D" w14:textId="77777777" w:rsidR="00FA6F39" w:rsidRPr="005A1A96" w:rsidRDefault="00FA6F39" w:rsidP="00FA6F39">
      <w:pPr>
        <w:ind w:left="567" w:hanging="567"/>
      </w:pPr>
      <w:r w:rsidRPr="005A1A96">
        <w:t>24.</w:t>
      </w:r>
      <w:r w:rsidRPr="005A1A96">
        <w:tab/>
      </w:r>
      <w:r w:rsidRPr="005A1A96">
        <w:rPr>
          <w:i/>
        </w:rPr>
        <w:t>Secretaría Ejecutiva del Sistema Estatal Anticorrupción</w:t>
      </w:r>
      <w:r w:rsidRPr="005A1A96">
        <w:t>;</w:t>
      </w:r>
    </w:p>
    <w:p w14:paraId="0DEDD8FB" w14:textId="77777777" w:rsidR="00FA6F39" w:rsidRPr="005A1A96" w:rsidRDefault="00FA6F39" w:rsidP="00FA6F39">
      <w:pPr>
        <w:ind w:left="567" w:hanging="567"/>
      </w:pPr>
    </w:p>
    <w:p w14:paraId="78A9DA6A" w14:textId="77777777" w:rsidR="00FA6F39" w:rsidRPr="005A1A96" w:rsidRDefault="00FA6F39" w:rsidP="00FA6F39">
      <w:pPr>
        <w:ind w:left="567" w:hanging="567"/>
      </w:pPr>
      <w:r w:rsidRPr="005A1A96">
        <w:t>25.</w:t>
      </w:r>
      <w:r w:rsidRPr="005A1A96">
        <w:tab/>
      </w:r>
      <w:r w:rsidRPr="005A1A96">
        <w:rPr>
          <w:i/>
        </w:rPr>
        <w:t>Servicios de Salud del Estado de Querétaro</w:t>
      </w:r>
      <w:r w:rsidRPr="005A1A96">
        <w:t>;</w:t>
      </w:r>
    </w:p>
    <w:p w14:paraId="272D0E6B" w14:textId="77777777" w:rsidR="00FA6F39" w:rsidRPr="005A1A96" w:rsidRDefault="00FA6F39" w:rsidP="00FA6F39">
      <w:pPr>
        <w:ind w:left="567" w:hanging="567"/>
      </w:pPr>
    </w:p>
    <w:p w14:paraId="068EE6BB" w14:textId="77777777" w:rsidR="00FA6F39" w:rsidRPr="005A1A96" w:rsidRDefault="00FA6F39" w:rsidP="00FA6F39">
      <w:pPr>
        <w:ind w:left="567" w:hanging="567"/>
      </w:pPr>
      <w:r w:rsidRPr="005A1A96">
        <w:t>26.</w:t>
      </w:r>
      <w:r w:rsidRPr="005A1A96">
        <w:tab/>
      </w:r>
      <w:r w:rsidRPr="005A1A96">
        <w:rPr>
          <w:i/>
        </w:rPr>
        <w:t>Sistema Estatal de Comunicación Cultural y Educativa</w:t>
      </w:r>
      <w:r w:rsidRPr="005A1A96">
        <w:t>;</w:t>
      </w:r>
    </w:p>
    <w:p w14:paraId="33364ED4" w14:textId="77777777" w:rsidR="00FA6F39" w:rsidRPr="005A1A96" w:rsidRDefault="00FA6F39" w:rsidP="00FA6F39">
      <w:pPr>
        <w:ind w:left="567" w:hanging="567"/>
      </w:pPr>
    </w:p>
    <w:p w14:paraId="457AEC03" w14:textId="77777777" w:rsidR="00FA6F39" w:rsidRPr="005A1A96" w:rsidRDefault="00FA6F39" w:rsidP="00FA6F39">
      <w:pPr>
        <w:ind w:left="567" w:hanging="567"/>
      </w:pPr>
      <w:r w:rsidRPr="005A1A96">
        <w:t>27.</w:t>
      </w:r>
      <w:r w:rsidRPr="005A1A96">
        <w:tab/>
      </w:r>
      <w:r w:rsidRPr="005A1A96">
        <w:rPr>
          <w:i/>
        </w:rPr>
        <w:t>Sistema para el Desarrollo Integral de la Familia del Estado de Querétaro</w:t>
      </w:r>
      <w:r w:rsidRPr="005A1A96">
        <w:t>;</w:t>
      </w:r>
    </w:p>
    <w:p w14:paraId="17BD167E" w14:textId="77777777" w:rsidR="00FA6F39" w:rsidRPr="005A1A96" w:rsidRDefault="00FA6F39" w:rsidP="00FA6F39">
      <w:pPr>
        <w:ind w:left="567" w:hanging="567"/>
      </w:pPr>
    </w:p>
    <w:p w14:paraId="4C14ACB9" w14:textId="77777777" w:rsidR="00FA6F39" w:rsidRPr="005A1A96" w:rsidRDefault="00FA6F39" w:rsidP="00FA6F39">
      <w:pPr>
        <w:ind w:left="567" w:hanging="567"/>
      </w:pPr>
      <w:r w:rsidRPr="005A1A96">
        <w:t>28.</w:t>
      </w:r>
      <w:r w:rsidRPr="005A1A96">
        <w:tab/>
      </w:r>
      <w:r w:rsidRPr="005A1A96">
        <w:rPr>
          <w:i/>
        </w:rPr>
        <w:t>Unidad de Servicios para la Educación Básica en el Estado de Querétaro</w:t>
      </w:r>
      <w:r w:rsidRPr="005A1A96">
        <w:t>;</w:t>
      </w:r>
    </w:p>
    <w:p w14:paraId="503323F3" w14:textId="77777777" w:rsidR="00FA6F39" w:rsidRPr="005A1A96" w:rsidRDefault="00FA6F39" w:rsidP="00FA6F39">
      <w:pPr>
        <w:ind w:left="567" w:hanging="567"/>
      </w:pPr>
    </w:p>
    <w:p w14:paraId="54F70CF3" w14:textId="77777777" w:rsidR="00FA6F39" w:rsidRPr="005A1A96" w:rsidRDefault="00FA6F39" w:rsidP="00FA6F39">
      <w:pPr>
        <w:ind w:left="567" w:hanging="567"/>
      </w:pPr>
      <w:r w:rsidRPr="005A1A96">
        <w:t>29.</w:t>
      </w:r>
      <w:r w:rsidRPr="005A1A96">
        <w:tab/>
      </w:r>
      <w:r w:rsidRPr="005A1A96">
        <w:rPr>
          <w:i/>
        </w:rPr>
        <w:t>Universidad Aeronáutica en Querétaro</w:t>
      </w:r>
      <w:r w:rsidRPr="005A1A96">
        <w:t>;</w:t>
      </w:r>
    </w:p>
    <w:p w14:paraId="24B8A0CB" w14:textId="77777777" w:rsidR="00FA6F39" w:rsidRPr="005A1A96" w:rsidRDefault="00FA6F39" w:rsidP="00FA6F39">
      <w:pPr>
        <w:ind w:left="567" w:hanging="567"/>
      </w:pPr>
    </w:p>
    <w:p w14:paraId="59FD4F68" w14:textId="77777777" w:rsidR="00FA6F39" w:rsidRPr="005A1A96" w:rsidRDefault="00FA6F39" w:rsidP="00FA6F39">
      <w:pPr>
        <w:ind w:left="567" w:hanging="567"/>
      </w:pPr>
      <w:r w:rsidRPr="005A1A96">
        <w:t>30.</w:t>
      </w:r>
      <w:r w:rsidRPr="005A1A96">
        <w:tab/>
      </w:r>
      <w:r w:rsidRPr="005A1A96">
        <w:rPr>
          <w:i/>
        </w:rPr>
        <w:t>Universidad Politécnica de Querétaro</w:t>
      </w:r>
      <w:r w:rsidRPr="005A1A96">
        <w:t>;</w:t>
      </w:r>
    </w:p>
    <w:p w14:paraId="65DC2371" w14:textId="77777777" w:rsidR="00FA6F39" w:rsidRPr="005A1A96" w:rsidRDefault="00FA6F39" w:rsidP="00FA6F39">
      <w:pPr>
        <w:ind w:left="567" w:hanging="567"/>
      </w:pPr>
    </w:p>
    <w:p w14:paraId="49489E03" w14:textId="77777777" w:rsidR="00FA6F39" w:rsidRPr="005A1A96" w:rsidRDefault="00FA6F39" w:rsidP="00FA6F39">
      <w:pPr>
        <w:ind w:left="567" w:hanging="567"/>
      </w:pPr>
      <w:r w:rsidRPr="005A1A96">
        <w:t>31.</w:t>
      </w:r>
      <w:r w:rsidRPr="005A1A96">
        <w:tab/>
      </w:r>
      <w:r w:rsidRPr="005A1A96">
        <w:rPr>
          <w:i/>
        </w:rPr>
        <w:t>Universidad Politécnica de Santa Rosa Jáuregui</w:t>
      </w:r>
      <w:r w:rsidRPr="005A1A96">
        <w:t>;</w:t>
      </w:r>
    </w:p>
    <w:p w14:paraId="01E2AB84" w14:textId="77777777" w:rsidR="00FA6F39" w:rsidRPr="005A1A96" w:rsidRDefault="00FA6F39" w:rsidP="00FA6F39">
      <w:pPr>
        <w:ind w:left="567" w:hanging="567"/>
      </w:pPr>
    </w:p>
    <w:p w14:paraId="7C3227B5" w14:textId="2B2A32FB" w:rsidR="00751A0A" w:rsidRPr="005A1A96" w:rsidRDefault="00751A0A" w:rsidP="00751A0A">
      <w:r w:rsidRPr="005A1A96">
        <w:br w:type="page"/>
      </w:r>
    </w:p>
    <w:p w14:paraId="6FDA92EF" w14:textId="0CF29423" w:rsidR="00FA6F39" w:rsidRPr="005A1A96" w:rsidRDefault="00751A0A" w:rsidP="00FA6F39">
      <w:pPr>
        <w:ind w:left="567" w:hanging="567"/>
      </w:pPr>
      <w:r w:rsidRPr="005A1A96">
        <w:t>3</w:t>
      </w:r>
      <w:r w:rsidR="00FA6F39" w:rsidRPr="005A1A96">
        <w:t>2.</w:t>
      </w:r>
      <w:r w:rsidR="00FA6F39" w:rsidRPr="005A1A96">
        <w:tab/>
      </w:r>
      <w:r w:rsidR="00FA6F39" w:rsidRPr="005A1A96">
        <w:rPr>
          <w:i/>
        </w:rPr>
        <w:t>Universidad Tecnológica de Corregidora</w:t>
      </w:r>
      <w:r w:rsidR="00FA6F39" w:rsidRPr="005A1A96">
        <w:t>;</w:t>
      </w:r>
    </w:p>
    <w:p w14:paraId="2F43CC92" w14:textId="77777777" w:rsidR="00FA6F39" w:rsidRPr="005A1A96" w:rsidRDefault="00FA6F39" w:rsidP="00FA6F39">
      <w:pPr>
        <w:ind w:left="567" w:hanging="567"/>
      </w:pPr>
    </w:p>
    <w:p w14:paraId="570BBD40" w14:textId="77777777" w:rsidR="00FA6F39" w:rsidRPr="005A1A96" w:rsidRDefault="00FA6F39" w:rsidP="00FA6F39">
      <w:pPr>
        <w:ind w:left="567" w:hanging="567"/>
      </w:pPr>
      <w:r w:rsidRPr="005A1A96">
        <w:t>33.</w:t>
      </w:r>
      <w:r w:rsidRPr="005A1A96">
        <w:tab/>
      </w:r>
      <w:r w:rsidRPr="005A1A96">
        <w:rPr>
          <w:i/>
        </w:rPr>
        <w:t>Universidad Tecnológica de Querétaro</w:t>
      </w:r>
      <w:r w:rsidRPr="005A1A96">
        <w:t>; un</w:t>
      </w:r>
    </w:p>
    <w:p w14:paraId="786833A3" w14:textId="77777777" w:rsidR="00FA6F39" w:rsidRPr="005A1A96" w:rsidRDefault="00FA6F39" w:rsidP="00FA6F39">
      <w:pPr>
        <w:ind w:left="567" w:hanging="567"/>
      </w:pPr>
    </w:p>
    <w:p w14:paraId="5091E9ED" w14:textId="77777777" w:rsidR="00FA6F39" w:rsidRPr="005A1A96" w:rsidRDefault="00FA6F39" w:rsidP="00FA6F39">
      <w:pPr>
        <w:ind w:left="567" w:hanging="567"/>
      </w:pPr>
      <w:r w:rsidRPr="005A1A96">
        <w:t>34.</w:t>
      </w:r>
      <w:r w:rsidRPr="005A1A96">
        <w:tab/>
      </w:r>
      <w:r w:rsidRPr="005A1A96">
        <w:rPr>
          <w:i/>
        </w:rPr>
        <w:t>Universidad Tecnológica de San Juan del Río</w:t>
      </w:r>
      <w:r w:rsidRPr="005A1A96">
        <w:t>.</w:t>
      </w:r>
    </w:p>
    <w:p w14:paraId="08C810BA" w14:textId="77777777" w:rsidR="00FA6F39" w:rsidRPr="005A1A96" w:rsidRDefault="00FA6F39" w:rsidP="00FA6F39">
      <w:pPr>
        <w:rPr>
          <w:rFonts w:eastAsia="Calibri"/>
        </w:rPr>
      </w:pPr>
    </w:p>
    <w:p w14:paraId="7E366B0F" w14:textId="77777777" w:rsidR="00FA6F39" w:rsidRPr="005A1A96" w:rsidRDefault="00FA6F39" w:rsidP="00FA6F39">
      <w:pPr>
        <w:ind w:left="567" w:hanging="567"/>
      </w:pPr>
      <w:r w:rsidRPr="005A1A96">
        <w:t>XII.</w:t>
      </w:r>
      <w:r w:rsidRPr="005A1A96">
        <w:tab/>
        <w:t>SANLUISA POTOSI</w:t>
      </w:r>
    </w:p>
    <w:p w14:paraId="08B62732" w14:textId="77777777" w:rsidR="00FA6F39" w:rsidRPr="005A1A96" w:rsidRDefault="00FA6F39" w:rsidP="00FA6F39">
      <w:pPr>
        <w:rPr>
          <w:rFonts w:eastAsia="Calibri"/>
        </w:rPr>
      </w:pPr>
    </w:p>
    <w:p w14:paraId="4F0A6FAC" w14:textId="77777777" w:rsidR="00FA6F39" w:rsidRPr="005A1A96" w:rsidRDefault="00FA6F39" w:rsidP="00FA6F39">
      <w:pPr>
        <w:tabs>
          <w:tab w:val="left" w:pos="1276"/>
        </w:tabs>
        <w:rPr>
          <w:iCs/>
        </w:rPr>
      </w:pPr>
      <w:r w:rsidRPr="005A1A96">
        <w:rPr>
          <w:iCs/>
        </w:rPr>
        <w:t>1. apakšsaraksts</w:t>
      </w:r>
      <w:r w:rsidRPr="005A1A96">
        <w:rPr>
          <w:iCs/>
        </w:rPr>
        <w:tab/>
        <w:t>Pārvaldes struktūras</w:t>
      </w:r>
    </w:p>
    <w:p w14:paraId="5E6AF066" w14:textId="77777777" w:rsidR="00FA6F39" w:rsidRPr="005A1A96" w:rsidRDefault="00FA6F39" w:rsidP="00FA6F39">
      <w:pPr>
        <w:ind w:left="567" w:hanging="567"/>
      </w:pPr>
    </w:p>
    <w:p w14:paraId="47956DDE" w14:textId="77777777" w:rsidR="00FA6F39" w:rsidRPr="005A1A96" w:rsidRDefault="00FA6F39" w:rsidP="00FA6F39">
      <w:pPr>
        <w:ind w:left="567" w:hanging="567"/>
      </w:pPr>
      <w:r w:rsidRPr="005A1A96">
        <w:t>1.</w:t>
      </w:r>
      <w:r w:rsidRPr="005A1A96">
        <w:tab/>
      </w:r>
      <w:r w:rsidRPr="005A1A96">
        <w:rPr>
          <w:i/>
        </w:rPr>
        <w:t>Contraloría General del Estado</w:t>
      </w:r>
      <w:r w:rsidRPr="005A1A96">
        <w:t>;</w:t>
      </w:r>
    </w:p>
    <w:p w14:paraId="4AA4BE4E" w14:textId="77777777" w:rsidR="00FA6F39" w:rsidRPr="005A1A96" w:rsidRDefault="00FA6F39" w:rsidP="00FA6F39">
      <w:pPr>
        <w:ind w:left="567" w:hanging="567"/>
      </w:pPr>
    </w:p>
    <w:p w14:paraId="2D259C51" w14:textId="77777777" w:rsidR="00FA6F39" w:rsidRPr="005A1A96" w:rsidRDefault="00FA6F39" w:rsidP="00FA6F39">
      <w:pPr>
        <w:ind w:left="567" w:hanging="567"/>
      </w:pPr>
      <w:r w:rsidRPr="005A1A96">
        <w:t>2.</w:t>
      </w:r>
      <w:r w:rsidRPr="005A1A96">
        <w:tab/>
      </w:r>
      <w:r w:rsidRPr="005A1A96">
        <w:rPr>
          <w:i/>
        </w:rPr>
        <w:t>Oficialía Mayor</w:t>
      </w:r>
      <w:r w:rsidRPr="005A1A96">
        <w:t>;</w:t>
      </w:r>
    </w:p>
    <w:p w14:paraId="16EA8B12" w14:textId="77777777" w:rsidR="00FA6F39" w:rsidRPr="005A1A96" w:rsidRDefault="00FA6F39" w:rsidP="00FA6F39">
      <w:pPr>
        <w:ind w:left="567" w:hanging="567"/>
      </w:pPr>
    </w:p>
    <w:p w14:paraId="3EE5FB7E" w14:textId="77777777" w:rsidR="00FA6F39" w:rsidRPr="005A1A96" w:rsidRDefault="00FA6F39" w:rsidP="00FA6F39">
      <w:pPr>
        <w:ind w:left="567" w:hanging="567"/>
      </w:pPr>
      <w:r w:rsidRPr="005A1A96">
        <w:t>3.</w:t>
      </w:r>
      <w:r w:rsidRPr="005A1A96">
        <w:tab/>
      </w:r>
      <w:r w:rsidRPr="005A1A96">
        <w:rPr>
          <w:i/>
        </w:rPr>
        <w:t>Procuraduría General de Justicia</w:t>
      </w:r>
      <w:r w:rsidRPr="005A1A96">
        <w:t>;</w:t>
      </w:r>
    </w:p>
    <w:p w14:paraId="17EDF554" w14:textId="77777777" w:rsidR="00FA6F39" w:rsidRPr="005A1A96" w:rsidRDefault="00FA6F39" w:rsidP="00FA6F39">
      <w:pPr>
        <w:ind w:left="567" w:hanging="567"/>
      </w:pPr>
    </w:p>
    <w:p w14:paraId="1EE96837" w14:textId="77777777" w:rsidR="00FA6F39" w:rsidRPr="005A1A96" w:rsidRDefault="00FA6F39" w:rsidP="00FA6F39">
      <w:pPr>
        <w:ind w:left="567" w:hanging="567"/>
      </w:pPr>
      <w:r w:rsidRPr="005A1A96">
        <w:t>4.</w:t>
      </w:r>
      <w:r w:rsidRPr="005A1A96">
        <w:tab/>
      </w:r>
      <w:r w:rsidRPr="005A1A96">
        <w:rPr>
          <w:i/>
        </w:rPr>
        <w:t>Secretaría de Comunicaciones y Transportes</w:t>
      </w:r>
      <w:r w:rsidRPr="005A1A96">
        <w:t>;</w:t>
      </w:r>
    </w:p>
    <w:p w14:paraId="7B4FD181" w14:textId="77777777" w:rsidR="00FA6F39" w:rsidRPr="005A1A96" w:rsidRDefault="00FA6F39" w:rsidP="00FA6F39">
      <w:pPr>
        <w:ind w:left="567" w:hanging="567"/>
      </w:pPr>
    </w:p>
    <w:p w14:paraId="402545AA" w14:textId="77777777" w:rsidR="00FA6F39" w:rsidRPr="005A1A96" w:rsidRDefault="00FA6F39" w:rsidP="00FA6F39">
      <w:pPr>
        <w:ind w:left="567" w:hanging="567"/>
      </w:pPr>
      <w:r w:rsidRPr="005A1A96">
        <w:t>5.</w:t>
      </w:r>
      <w:r w:rsidRPr="005A1A96">
        <w:tab/>
      </w:r>
      <w:r w:rsidRPr="005A1A96">
        <w:rPr>
          <w:i/>
        </w:rPr>
        <w:t>Secretaría de Cultura</w:t>
      </w:r>
      <w:r w:rsidRPr="005A1A96">
        <w:t>;</w:t>
      </w:r>
    </w:p>
    <w:p w14:paraId="70EE51B6" w14:textId="77777777" w:rsidR="00FA6F39" w:rsidRPr="005A1A96" w:rsidRDefault="00FA6F39" w:rsidP="00FA6F39">
      <w:pPr>
        <w:ind w:left="567" w:hanging="567"/>
      </w:pPr>
    </w:p>
    <w:p w14:paraId="01C1B3D9" w14:textId="77777777" w:rsidR="00FA6F39" w:rsidRPr="005A1A96" w:rsidRDefault="00FA6F39" w:rsidP="00FA6F39">
      <w:pPr>
        <w:ind w:left="567" w:hanging="567"/>
      </w:pPr>
      <w:r w:rsidRPr="005A1A96">
        <w:t>6.</w:t>
      </w:r>
      <w:r w:rsidRPr="005A1A96">
        <w:tab/>
      </w:r>
      <w:r w:rsidRPr="005A1A96">
        <w:rPr>
          <w:i/>
        </w:rPr>
        <w:t>Secretaría de Desarrollo Agropecuario y Recursos Hidráulicos</w:t>
      </w:r>
      <w:r w:rsidRPr="005A1A96">
        <w:t>;</w:t>
      </w:r>
    </w:p>
    <w:p w14:paraId="7F1D41B4" w14:textId="77777777" w:rsidR="00FA6F39" w:rsidRPr="005A1A96" w:rsidRDefault="00FA6F39" w:rsidP="00FA6F39">
      <w:pPr>
        <w:ind w:left="567" w:hanging="567"/>
      </w:pPr>
    </w:p>
    <w:p w14:paraId="206E873D" w14:textId="77777777" w:rsidR="00FA6F39" w:rsidRPr="005A1A96" w:rsidRDefault="00FA6F39" w:rsidP="00FA6F39">
      <w:pPr>
        <w:ind w:left="567" w:hanging="567"/>
      </w:pPr>
      <w:r w:rsidRPr="005A1A96">
        <w:t>7.</w:t>
      </w:r>
      <w:r w:rsidRPr="005A1A96">
        <w:tab/>
      </w:r>
      <w:r w:rsidRPr="005A1A96">
        <w:rPr>
          <w:i/>
        </w:rPr>
        <w:t>Secretaría de Desarrollo Económico</w:t>
      </w:r>
      <w:r w:rsidRPr="005A1A96">
        <w:t>;</w:t>
      </w:r>
    </w:p>
    <w:p w14:paraId="4B46E87B" w14:textId="77777777" w:rsidR="00FA6F39" w:rsidRPr="005A1A96" w:rsidRDefault="00FA6F39" w:rsidP="00FA6F39">
      <w:pPr>
        <w:ind w:left="567" w:hanging="567"/>
      </w:pPr>
    </w:p>
    <w:p w14:paraId="10E27B22" w14:textId="5B9A7BBA" w:rsidR="00751A0A" w:rsidRPr="005A1A96" w:rsidRDefault="00751A0A" w:rsidP="00751A0A">
      <w:r w:rsidRPr="005A1A96">
        <w:br w:type="page"/>
      </w:r>
    </w:p>
    <w:p w14:paraId="7A518ECC" w14:textId="50896723" w:rsidR="00FA6F39" w:rsidRPr="005A1A96" w:rsidRDefault="00751A0A" w:rsidP="00FA6F39">
      <w:pPr>
        <w:ind w:left="567" w:hanging="567"/>
      </w:pPr>
      <w:r w:rsidRPr="005A1A96">
        <w:t>8</w:t>
      </w:r>
      <w:r w:rsidR="00FA6F39" w:rsidRPr="005A1A96">
        <w:t>.</w:t>
      </w:r>
      <w:r w:rsidR="00FA6F39" w:rsidRPr="005A1A96">
        <w:tab/>
      </w:r>
      <w:r w:rsidR="00FA6F39" w:rsidRPr="005A1A96">
        <w:rPr>
          <w:i/>
        </w:rPr>
        <w:t>Secretaría de Desarrollo Social y Regional</w:t>
      </w:r>
      <w:r w:rsidR="00FA6F39" w:rsidRPr="005A1A96">
        <w:t>;</w:t>
      </w:r>
    </w:p>
    <w:p w14:paraId="25E01954" w14:textId="77777777" w:rsidR="00FA6F39" w:rsidRPr="005A1A96" w:rsidRDefault="00FA6F39" w:rsidP="00FA6F39">
      <w:pPr>
        <w:ind w:left="567" w:hanging="567"/>
      </w:pPr>
    </w:p>
    <w:p w14:paraId="213870AD" w14:textId="77777777" w:rsidR="00FA6F39" w:rsidRPr="005A1A96" w:rsidRDefault="00FA6F39" w:rsidP="00FA6F39">
      <w:pPr>
        <w:ind w:left="567" w:hanging="567"/>
      </w:pPr>
      <w:r w:rsidRPr="005A1A96">
        <w:t>9.</w:t>
      </w:r>
      <w:r w:rsidRPr="005A1A96">
        <w:tab/>
      </w:r>
      <w:r w:rsidRPr="005A1A96">
        <w:rPr>
          <w:i/>
        </w:rPr>
        <w:t>Secretaría de Desarrollo Urbano, Vivienda y Obras Públicas</w:t>
      </w:r>
      <w:r w:rsidRPr="005A1A96">
        <w:t>;</w:t>
      </w:r>
    </w:p>
    <w:p w14:paraId="0D47696E" w14:textId="77777777" w:rsidR="00FA6F39" w:rsidRPr="005A1A96" w:rsidRDefault="00FA6F39" w:rsidP="00FA6F39">
      <w:pPr>
        <w:ind w:left="567" w:hanging="567"/>
      </w:pPr>
    </w:p>
    <w:p w14:paraId="07A44681" w14:textId="77777777" w:rsidR="00FA6F39" w:rsidRPr="005A1A96" w:rsidRDefault="00FA6F39" w:rsidP="00FA6F39">
      <w:pPr>
        <w:ind w:left="567" w:hanging="567"/>
      </w:pPr>
      <w:r w:rsidRPr="005A1A96">
        <w:t>10.</w:t>
      </w:r>
      <w:r w:rsidRPr="005A1A96">
        <w:tab/>
      </w:r>
      <w:r w:rsidRPr="005A1A96">
        <w:rPr>
          <w:i/>
        </w:rPr>
        <w:t>Secretaría de Ecología y Gestión Ambiental</w:t>
      </w:r>
      <w:r w:rsidRPr="005A1A96">
        <w:t>;</w:t>
      </w:r>
    </w:p>
    <w:p w14:paraId="4431766A" w14:textId="77777777" w:rsidR="00FA6F39" w:rsidRPr="005A1A96" w:rsidRDefault="00FA6F39" w:rsidP="00FA6F39">
      <w:pPr>
        <w:ind w:left="567" w:hanging="567"/>
      </w:pPr>
    </w:p>
    <w:p w14:paraId="38989926" w14:textId="77777777" w:rsidR="00FA6F39" w:rsidRPr="005A1A96" w:rsidRDefault="00FA6F39" w:rsidP="00FA6F39">
      <w:pPr>
        <w:ind w:left="567" w:hanging="567"/>
      </w:pPr>
      <w:r w:rsidRPr="005A1A96">
        <w:t>11.</w:t>
      </w:r>
      <w:r w:rsidRPr="005A1A96">
        <w:tab/>
      </w:r>
      <w:r w:rsidRPr="005A1A96">
        <w:rPr>
          <w:i/>
        </w:rPr>
        <w:t>Secretaría de Educación</w:t>
      </w:r>
      <w:r w:rsidRPr="005A1A96">
        <w:t>;</w:t>
      </w:r>
    </w:p>
    <w:p w14:paraId="51381C13" w14:textId="77777777" w:rsidR="00FA6F39" w:rsidRPr="005A1A96" w:rsidRDefault="00FA6F39" w:rsidP="00FA6F39">
      <w:pPr>
        <w:ind w:left="567" w:hanging="567"/>
      </w:pPr>
    </w:p>
    <w:p w14:paraId="7099D380" w14:textId="77777777" w:rsidR="00FA6F39" w:rsidRPr="005A1A96" w:rsidRDefault="00FA6F39" w:rsidP="00FA6F39">
      <w:pPr>
        <w:ind w:left="567" w:hanging="567"/>
      </w:pPr>
      <w:r w:rsidRPr="005A1A96">
        <w:t>12.</w:t>
      </w:r>
      <w:r w:rsidRPr="005A1A96">
        <w:tab/>
      </w:r>
      <w:r w:rsidRPr="005A1A96">
        <w:rPr>
          <w:i/>
        </w:rPr>
        <w:t>Secretaría de Finanzas</w:t>
      </w:r>
      <w:r w:rsidRPr="005A1A96">
        <w:t>;</w:t>
      </w:r>
    </w:p>
    <w:p w14:paraId="5853C418" w14:textId="77777777" w:rsidR="00FA6F39" w:rsidRPr="005A1A96" w:rsidRDefault="00FA6F39" w:rsidP="00FA6F39">
      <w:pPr>
        <w:ind w:left="567" w:hanging="567"/>
      </w:pPr>
    </w:p>
    <w:p w14:paraId="2096AA75" w14:textId="77777777" w:rsidR="00FA6F39" w:rsidRPr="005A1A96" w:rsidRDefault="00FA6F39" w:rsidP="00FA6F39">
      <w:pPr>
        <w:ind w:left="567" w:hanging="567"/>
      </w:pPr>
      <w:r w:rsidRPr="005A1A96">
        <w:t>13.</w:t>
      </w:r>
      <w:r w:rsidRPr="005A1A96">
        <w:tab/>
      </w:r>
      <w:r w:rsidRPr="005A1A96">
        <w:rPr>
          <w:i/>
        </w:rPr>
        <w:t>Secretaría de Turismo</w:t>
      </w:r>
      <w:r w:rsidRPr="005A1A96">
        <w:t>;</w:t>
      </w:r>
    </w:p>
    <w:p w14:paraId="4F1606E5" w14:textId="77777777" w:rsidR="00FA6F39" w:rsidRPr="005A1A96" w:rsidRDefault="00FA6F39" w:rsidP="00FA6F39">
      <w:pPr>
        <w:ind w:left="567" w:hanging="567"/>
      </w:pPr>
    </w:p>
    <w:p w14:paraId="1B136878" w14:textId="77777777" w:rsidR="00FA6F39" w:rsidRPr="005A1A96" w:rsidRDefault="00FA6F39" w:rsidP="00FA6F39">
      <w:pPr>
        <w:ind w:left="567" w:hanging="567"/>
      </w:pPr>
      <w:r w:rsidRPr="005A1A96">
        <w:t>14.</w:t>
      </w:r>
      <w:r w:rsidRPr="005A1A96">
        <w:tab/>
      </w:r>
      <w:r w:rsidRPr="005A1A96">
        <w:rPr>
          <w:i/>
        </w:rPr>
        <w:t>Secretaría del Trabajo y Previsión Social</w:t>
      </w:r>
      <w:r w:rsidRPr="005A1A96">
        <w:t>; un</w:t>
      </w:r>
    </w:p>
    <w:p w14:paraId="529B7EF0" w14:textId="77777777" w:rsidR="00FA6F39" w:rsidRPr="005A1A96" w:rsidRDefault="00FA6F39" w:rsidP="00FA6F39">
      <w:pPr>
        <w:ind w:left="567" w:hanging="567"/>
      </w:pPr>
    </w:p>
    <w:p w14:paraId="326191A2" w14:textId="77777777" w:rsidR="00FA6F39" w:rsidRPr="005A1A96" w:rsidRDefault="00FA6F39" w:rsidP="00FA6F39">
      <w:pPr>
        <w:ind w:left="567" w:hanging="567"/>
      </w:pPr>
      <w:r w:rsidRPr="005A1A96">
        <w:t>15.</w:t>
      </w:r>
      <w:r w:rsidRPr="005A1A96">
        <w:tab/>
      </w:r>
      <w:r w:rsidRPr="005A1A96">
        <w:rPr>
          <w:i/>
        </w:rPr>
        <w:t>Secretaría General de Gobierno</w:t>
      </w:r>
      <w:r w:rsidRPr="005A1A96">
        <w:t>.</w:t>
      </w:r>
    </w:p>
    <w:p w14:paraId="641CC286" w14:textId="77777777" w:rsidR="00FA6F39" w:rsidRPr="005A1A96" w:rsidRDefault="00FA6F39" w:rsidP="00FA6F39">
      <w:pPr>
        <w:rPr>
          <w:rFonts w:eastAsia="Calibri"/>
        </w:rPr>
      </w:pPr>
    </w:p>
    <w:p w14:paraId="3E5F843E" w14:textId="77777777" w:rsidR="00FA6F39" w:rsidRPr="005A1A96" w:rsidRDefault="00FA6F39" w:rsidP="00FA6F39">
      <w:pPr>
        <w:tabs>
          <w:tab w:val="left" w:pos="1418"/>
        </w:tabs>
        <w:rPr>
          <w:iCs/>
        </w:rPr>
      </w:pPr>
      <w:r w:rsidRPr="005A1A96">
        <w:rPr>
          <w:iCs/>
        </w:rPr>
        <w:t>2. apakšsaraksts</w:t>
      </w:r>
      <w:r w:rsidRPr="005A1A96">
        <w:rPr>
          <w:iCs/>
        </w:rPr>
        <w:tab/>
        <w:t>Citas struktūras</w:t>
      </w:r>
    </w:p>
    <w:p w14:paraId="71611823" w14:textId="77777777" w:rsidR="00FA6F39" w:rsidRPr="005A1A96" w:rsidRDefault="00FA6F39" w:rsidP="00FA6F39"/>
    <w:p w14:paraId="34E7D9D9" w14:textId="77777777" w:rsidR="00FA6F39" w:rsidRPr="005A1A96" w:rsidRDefault="00FA6F39" w:rsidP="00FA6F39">
      <w:pPr>
        <w:ind w:left="567" w:hanging="567"/>
      </w:pPr>
      <w:r w:rsidRPr="005A1A96">
        <w:t>1.</w:t>
      </w:r>
      <w:r w:rsidRPr="005A1A96">
        <w:tab/>
      </w:r>
      <w:r w:rsidRPr="005A1A96">
        <w:rPr>
          <w:i/>
        </w:rPr>
        <w:t>Agencia Pro San Luis</w:t>
      </w:r>
      <w:r w:rsidRPr="005A1A96">
        <w:t>;</w:t>
      </w:r>
    </w:p>
    <w:p w14:paraId="3D9D194C" w14:textId="77777777" w:rsidR="00FA6F39" w:rsidRPr="005A1A96" w:rsidRDefault="00FA6F39" w:rsidP="00FA6F39">
      <w:pPr>
        <w:ind w:left="567" w:hanging="567"/>
      </w:pPr>
    </w:p>
    <w:p w14:paraId="4EE04CAE" w14:textId="77777777" w:rsidR="00FA6F39" w:rsidRPr="005A1A96" w:rsidRDefault="00FA6F39" w:rsidP="00FA6F39">
      <w:pPr>
        <w:ind w:left="567" w:hanging="567"/>
      </w:pPr>
      <w:r w:rsidRPr="005A1A96">
        <w:t>2.</w:t>
      </w:r>
      <w:r w:rsidRPr="005A1A96">
        <w:tab/>
      </w:r>
      <w:r w:rsidRPr="005A1A96">
        <w:rPr>
          <w:i/>
        </w:rPr>
        <w:t>Archivo Histórico del Estado</w:t>
      </w:r>
      <w:r w:rsidRPr="005A1A96">
        <w:t>;</w:t>
      </w:r>
    </w:p>
    <w:p w14:paraId="0DEA8169" w14:textId="77777777" w:rsidR="00FA6F39" w:rsidRPr="005A1A96" w:rsidRDefault="00FA6F39" w:rsidP="00FA6F39">
      <w:pPr>
        <w:ind w:left="567" w:hanging="567"/>
      </w:pPr>
    </w:p>
    <w:p w14:paraId="78735695" w14:textId="77777777" w:rsidR="00FA6F39" w:rsidRPr="005A1A96" w:rsidRDefault="00FA6F39" w:rsidP="00FA6F39">
      <w:pPr>
        <w:ind w:left="567" w:hanging="567"/>
      </w:pPr>
      <w:r w:rsidRPr="005A1A96">
        <w:t>3.</w:t>
      </w:r>
      <w:r w:rsidRPr="005A1A96">
        <w:tab/>
      </w:r>
      <w:r w:rsidRPr="005A1A96">
        <w:rPr>
          <w:i/>
        </w:rPr>
        <w:t>Casa Cuna Margarita Maza de Juárez</w:t>
      </w:r>
      <w:r w:rsidRPr="005A1A96">
        <w:t>;</w:t>
      </w:r>
    </w:p>
    <w:p w14:paraId="7BCD903B" w14:textId="77777777" w:rsidR="00FA6F39" w:rsidRPr="005A1A96" w:rsidRDefault="00FA6F39" w:rsidP="00FA6F39">
      <w:pPr>
        <w:ind w:left="567" w:hanging="567"/>
      </w:pPr>
    </w:p>
    <w:p w14:paraId="52767E26" w14:textId="26D248CE" w:rsidR="00751A0A" w:rsidRPr="005A1A96" w:rsidRDefault="00751A0A" w:rsidP="00751A0A">
      <w:r w:rsidRPr="005A1A96">
        <w:br w:type="page"/>
      </w:r>
    </w:p>
    <w:p w14:paraId="18231C40" w14:textId="6C3FC7DF" w:rsidR="00FA6F39" w:rsidRPr="005A1A96" w:rsidRDefault="00751A0A" w:rsidP="00FA6F39">
      <w:pPr>
        <w:ind w:left="567" w:hanging="567"/>
      </w:pPr>
      <w:r w:rsidRPr="005A1A96">
        <w:t>4</w:t>
      </w:r>
      <w:r w:rsidR="00FA6F39" w:rsidRPr="005A1A96">
        <w:t>.</w:t>
      </w:r>
      <w:r w:rsidR="00FA6F39" w:rsidRPr="005A1A96">
        <w:tab/>
      </w:r>
      <w:r w:rsidR="00FA6F39" w:rsidRPr="005A1A96">
        <w:rPr>
          <w:i/>
        </w:rPr>
        <w:t>Centro Cultural Real de Catorce</w:t>
      </w:r>
      <w:r w:rsidR="00FA6F39" w:rsidRPr="005A1A96">
        <w:t>;</w:t>
      </w:r>
    </w:p>
    <w:p w14:paraId="15FF7D9F" w14:textId="77777777" w:rsidR="00FA6F39" w:rsidRPr="005A1A96" w:rsidRDefault="00FA6F39" w:rsidP="00FA6F39">
      <w:pPr>
        <w:ind w:left="567" w:hanging="567"/>
      </w:pPr>
    </w:p>
    <w:p w14:paraId="05830359" w14:textId="77777777" w:rsidR="00FA6F39" w:rsidRPr="005A1A96" w:rsidRDefault="00FA6F39" w:rsidP="00FA6F39">
      <w:pPr>
        <w:ind w:left="567" w:hanging="567"/>
      </w:pPr>
      <w:r w:rsidRPr="005A1A96">
        <w:t>5.</w:t>
      </w:r>
      <w:r w:rsidRPr="005A1A96">
        <w:tab/>
      </w:r>
      <w:r w:rsidRPr="005A1A96">
        <w:rPr>
          <w:i/>
        </w:rPr>
        <w:t>Centro de Asistencia Social Rafael Nieto</w:t>
      </w:r>
      <w:r w:rsidRPr="005A1A96">
        <w:t>;</w:t>
      </w:r>
    </w:p>
    <w:p w14:paraId="0E2424DB" w14:textId="77777777" w:rsidR="00FA6F39" w:rsidRPr="005A1A96" w:rsidRDefault="00FA6F39" w:rsidP="00FA6F39">
      <w:pPr>
        <w:ind w:left="567" w:hanging="567"/>
      </w:pPr>
    </w:p>
    <w:p w14:paraId="1BA6AFE4" w14:textId="77777777" w:rsidR="00FA6F39" w:rsidRPr="005A1A96" w:rsidRDefault="00FA6F39" w:rsidP="00FA6F39">
      <w:pPr>
        <w:ind w:left="567" w:hanging="567"/>
      </w:pPr>
      <w:r w:rsidRPr="005A1A96">
        <w:t>6.</w:t>
      </w:r>
      <w:r w:rsidRPr="005A1A96">
        <w:tab/>
      </w:r>
      <w:r w:rsidRPr="005A1A96">
        <w:rPr>
          <w:i/>
        </w:rPr>
        <w:t>Centro de Asistencia Social Rosario Castellanos</w:t>
      </w:r>
      <w:r w:rsidRPr="005A1A96">
        <w:t>;</w:t>
      </w:r>
    </w:p>
    <w:p w14:paraId="64B6787F" w14:textId="77777777" w:rsidR="00FA6F39" w:rsidRPr="005A1A96" w:rsidRDefault="00FA6F39" w:rsidP="00FA6F39">
      <w:pPr>
        <w:ind w:left="567" w:hanging="567"/>
      </w:pPr>
    </w:p>
    <w:p w14:paraId="47398298" w14:textId="77777777" w:rsidR="00FA6F39" w:rsidRPr="005A1A96" w:rsidRDefault="00FA6F39" w:rsidP="00FA6F39">
      <w:pPr>
        <w:ind w:left="567" w:hanging="567"/>
      </w:pPr>
      <w:r w:rsidRPr="005A1A96">
        <w:t>7.</w:t>
      </w:r>
      <w:r w:rsidRPr="005A1A96">
        <w:tab/>
      </w:r>
      <w:r w:rsidRPr="005A1A96">
        <w:rPr>
          <w:i/>
        </w:rPr>
        <w:t>Centro de Convenciones de San Luis Potosí</w:t>
      </w:r>
      <w:r w:rsidRPr="005A1A96">
        <w:t>;</w:t>
      </w:r>
    </w:p>
    <w:p w14:paraId="0453CEA0" w14:textId="77777777" w:rsidR="00FA6F39" w:rsidRPr="005A1A96" w:rsidRDefault="00FA6F39" w:rsidP="00FA6F39">
      <w:pPr>
        <w:ind w:left="567" w:hanging="567"/>
      </w:pPr>
    </w:p>
    <w:p w14:paraId="1E2A7597" w14:textId="77777777" w:rsidR="00FA6F39" w:rsidRPr="005A1A96" w:rsidRDefault="00FA6F39" w:rsidP="00FA6F39">
      <w:pPr>
        <w:ind w:left="567" w:hanging="567"/>
      </w:pPr>
      <w:r w:rsidRPr="005A1A96">
        <w:t>8.</w:t>
      </w:r>
      <w:r w:rsidRPr="005A1A96">
        <w:tab/>
      </w:r>
      <w:r w:rsidRPr="005A1A96">
        <w:rPr>
          <w:i/>
        </w:rPr>
        <w:t>Centro de las Artes San Luis Potosí Centenario</w:t>
      </w:r>
      <w:r w:rsidRPr="005A1A96">
        <w:t>;</w:t>
      </w:r>
    </w:p>
    <w:p w14:paraId="5DEDF4CD" w14:textId="77777777" w:rsidR="00FA6F39" w:rsidRPr="005A1A96" w:rsidRDefault="00FA6F39" w:rsidP="00FA6F39">
      <w:pPr>
        <w:ind w:left="567" w:hanging="567"/>
      </w:pPr>
    </w:p>
    <w:p w14:paraId="0CD5393D" w14:textId="77777777" w:rsidR="00FA6F39" w:rsidRPr="005A1A96" w:rsidRDefault="00FA6F39" w:rsidP="00FA6F39">
      <w:pPr>
        <w:ind w:left="567" w:hanging="567"/>
      </w:pPr>
      <w:r w:rsidRPr="005A1A96">
        <w:t>9.</w:t>
      </w:r>
      <w:r w:rsidRPr="005A1A96">
        <w:tab/>
      </w:r>
      <w:r w:rsidRPr="005A1A96">
        <w:rPr>
          <w:i/>
        </w:rPr>
        <w:t>Centro de Producción Santa Rita S</w:t>
      </w:r>
      <w:r w:rsidRPr="005A1A96">
        <w:t>.</w:t>
      </w:r>
      <w:r w:rsidRPr="005A1A96">
        <w:rPr>
          <w:i/>
        </w:rPr>
        <w:t>A</w:t>
      </w:r>
      <w:r w:rsidRPr="005A1A96">
        <w:t>.</w:t>
      </w:r>
      <w:r w:rsidRPr="005A1A96">
        <w:rPr>
          <w:i/>
        </w:rPr>
        <w:t xml:space="preserve"> de C</w:t>
      </w:r>
      <w:r w:rsidRPr="005A1A96">
        <w:t>.</w:t>
      </w:r>
      <w:r w:rsidRPr="005A1A96">
        <w:rPr>
          <w:i/>
        </w:rPr>
        <w:t>V</w:t>
      </w:r>
      <w:r w:rsidRPr="005A1A96">
        <w:t>.;</w:t>
      </w:r>
    </w:p>
    <w:p w14:paraId="6B0187B0" w14:textId="77777777" w:rsidR="00FA6F39" w:rsidRPr="005A1A96" w:rsidRDefault="00FA6F39" w:rsidP="00FA6F39">
      <w:pPr>
        <w:ind w:left="567" w:hanging="567"/>
      </w:pPr>
    </w:p>
    <w:p w14:paraId="34BF636C" w14:textId="77777777" w:rsidR="00FA6F39" w:rsidRPr="005A1A96" w:rsidRDefault="00FA6F39" w:rsidP="00FA6F39">
      <w:pPr>
        <w:ind w:left="567" w:hanging="567"/>
      </w:pPr>
      <w:r w:rsidRPr="005A1A96">
        <w:t>10.</w:t>
      </w:r>
      <w:r w:rsidRPr="005A1A96">
        <w:tab/>
      </w:r>
      <w:r w:rsidRPr="005A1A96">
        <w:rPr>
          <w:i/>
        </w:rPr>
        <w:t>Centro Estatal de Cultura y Recreación Tangamanga "Profesor Carlos Jonguitud Barrios"</w:t>
      </w:r>
      <w:r w:rsidRPr="005A1A96">
        <w:t>;</w:t>
      </w:r>
    </w:p>
    <w:p w14:paraId="2D560312" w14:textId="77777777" w:rsidR="00FA6F39" w:rsidRPr="005A1A96" w:rsidRDefault="00FA6F39" w:rsidP="00FA6F39">
      <w:pPr>
        <w:ind w:left="567" w:hanging="567"/>
      </w:pPr>
    </w:p>
    <w:p w14:paraId="57C0A566" w14:textId="77777777" w:rsidR="00FA6F39" w:rsidRPr="005A1A96" w:rsidRDefault="00FA6F39" w:rsidP="00FA6F39">
      <w:pPr>
        <w:ind w:left="567" w:hanging="567"/>
      </w:pPr>
      <w:r w:rsidRPr="005A1A96">
        <w:t>11.</w:t>
      </w:r>
      <w:r w:rsidRPr="005A1A96">
        <w:tab/>
      </w:r>
      <w:r w:rsidRPr="005A1A96">
        <w:rPr>
          <w:i/>
        </w:rPr>
        <w:t>Centro Estatal de Cultura y Recreación Tangamanga Ii</w:t>
      </w:r>
      <w:r w:rsidRPr="005A1A96">
        <w:t>;</w:t>
      </w:r>
    </w:p>
    <w:p w14:paraId="14962E6C" w14:textId="77777777" w:rsidR="00FA6F39" w:rsidRPr="005A1A96" w:rsidRDefault="00FA6F39" w:rsidP="00FA6F39">
      <w:pPr>
        <w:ind w:left="567" w:hanging="567"/>
      </w:pPr>
    </w:p>
    <w:p w14:paraId="607F9C15" w14:textId="77777777" w:rsidR="00FA6F39" w:rsidRPr="005A1A96" w:rsidRDefault="00FA6F39" w:rsidP="00FA6F39">
      <w:pPr>
        <w:ind w:left="567" w:hanging="567"/>
      </w:pPr>
      <w:r w:rsidRPr="005A1A96">
        <w:t>12.</w:t>
      </w:r>
      <w:r w:rsidRPr="005A1A96">
        <w:tab/>
      </w:r>
      <w:r w:rsidRPr="005A1A96">
        <w:rPr>
          <w:i/>
        </w:rPr>
        <w:t>Cineteca Alameda del Estado de San Luis Potosí</w:t>
      </w:r>
      <w:r w:rsidRPr="005A1A96">
        <w:t>;</w:t>
      </w:r>
    </w:p>
    <w:p w14:paraId="1A93A9F9" w14:textId="77777777" w:rsidR="00FA6F39" w:rsidRPr="005A1A96" w:rsidRDefault="00FA6F39" w:rsidP="00FA6F39">
      <w:pPr>
        <w:ind w:left="567" w:hanging="567"/>
      </w:pPr>
    </w:p>
    <w:p w14:paraId="2DEC6EDB" w14:textId="77777777" w:rsidR="00FA6F39" w:rsidRPr="005A1A96" w:rsidRDefault="00FA6F39" w:rsidP="00FA6F39">
      <w:pPr>
        <w:ind w:left="567" w:hanging="567"/>
      </w:pPr>
      <w:r w:rsidRPr="005A1A96">
        <w:t>13.</w:t>
      </w:r>
      <w:r w:rsidRPr="005A1A96">
        <w:tab/>
      </w:r>
      <w:r w:rsidRPr="005A1A96">
        <w:rPr>
          <w:i/>
        </w:rPr>
        <w:t>Colegio de Bachilleres del Estado de San Luis Potosí</w:t>
      </w:r>
      <w:r w:rsidRPr="005A1A96">
        <w:t>;</w:t>
      </w:r>
    </w:p>
    <w:p w14:paraId="62658047" w14:textId="77777777" w:rsidR="00FA6F39" w:rsidRPr="005A1A96" w:rsidRDefault="00FA6F39" w:rsidP="00FA6F39">
      <w:pPr>
        <w:ind w:left="567" w:hanging="567"/>
      </w:pPr>
    </w:p>
    <w:p w14:paraId="6AF710E3" w14:textId="77777777" w:rsidR="00FA6F39" w:rsidRPr="005A1A96" w:rsidRDefault="00FA6F39" w:rsidP="00FA6F39">
      <w:pPr>
        <w:ind w:left="567" w:hanging="567"/>
      </w:pPr>
      <w:r w:rsidRPr="005A1A96">
        <w:t>14.</w:t>
      </w:r>
      <w:r w:rsidRPr="005A1A96">
        <w:tab/>
      </w:r>
      <w:r w:rsidRPr="005A1A96">
        <w:rPr>
          <w:i/>
        </w:rPr>
        <w:t>Colegio de Educación Profesional Técnica del Estado de San Luis Potosí</w:t>
      </w:r>
      <w:r w:rsidRPr="005A1A96">
        <w:t>;</w:t>
      </w:r>
    </w:p>
    <w:p w14:paraId="234FC04A" w14:textId="77777777" w:rsidR="00FA6F39" w:rsidRPr="005A1A96" w:rsidRDefault="00FA6F39" w:rsidP="00FA6F39">
      <w:pPr>
        <w:ind w:left="567" w:hanging="567"/>
      </w:pPr>
    </w:p>
    <w:p w14:paraId="4590990B" w14:textId="77777777" w:rsidR="00FA6F39" w:rsidRPr="005A1A96" w:rsidRDefault="00FA6F39" w:rsidP="00FA6F39">
      <w:pPr>
        <w:ind w:left="567" w:hanging="567"/>
      </w:pPr>
      <w:r w:rsidRPr="005A1A96">
        <w:t>15.</w:t>
      </w:r>
      <w:r w:rsidRPr="005A1A96">
        <w:tab/>
      </w:r>
      <w:r w:rsidRPr="005A1A96">
        <w:rPr>
          <w:i/>
        </w:rPr>
        <w:t>Colegio de Estudios Científicos y Tecnológicos del Estado de San Luis Potosí</w:t>
      </w:r>
      <w:r w:rsidRPr="005A1A96">
        <w:t>;</w:t>
      </w:r>
    </w:p>
    <w:p w14:paraId="574C23BF" w14:textId="77777777" w:rsidR="00FA6F39" w:rsidRPr="005A1A96" w:rsidRDefault="00FA6F39" w:rsidP="00FA6F39">
      <w:pPr>
        <w:ind w:left="567" w:hanging="567"/>
      </w:pPr>
    </w:p>
    <w:p w14:paraId="345049B1" w14:textId="0727CF57" w:rsidR="00751A0A" w:rsidRPr="005A1A96" w:rsidRDefault="00751A0A" w:rsidP="00751A0A">
      <w:r w:rsidRPr="005A1A96">
        <w:br w:type="page"/>
      </w:r>
    </w:p>
    <w:p w14:paraId="1F042DAE" w14:textId="1D49ED63" w:rsidR="00FA6F39" w:rsidRPr="005A1A96" w:rsidRDefault="00751A0A" w:rsidP="00FA6F39">
      <w:pPr>
        <w:ind w:left="567" w:hanging="567"/>
      </w:pPr>
      <w:r w:rsidRPr="005A1A96">
        <w:t>1</w:t>
      </w:r>
      <w:r w:rsidR="00FA6F39" w:rsidRPr="005A1A96">
        <w:t>6.</w:t>
      </w:r>
      <w:r w:rsidR="00FA6F39" w:rsidRPr="005A1A96">
        <w:tab/>
      </w:r>
      <w:r w:rsidR="00FA6F39" w:rsidRPr="005A1A96">
        <w:rPr>
          <w:i/>
        </w:rPr>
        <w:t>Comisión Ejecutiva Estatal de Atención a Víctimas del Estado de San Luis Potosí</w:t>
      </w:r>
      <w:r w:rsidR="00FA6F39" w:rsidRPr="005A1A96">
        <w:t>;</w:t>
      </w:r>
    </w:p>
    <w:p w14:paraId="7E593723" w14:textId="77777777" w:rsidR="00FA6F39" w:rsidRPr="005A1A96" w:rsidRDefault="00FA6F39" w:rsidP="00FA6F39">
      <w:pPr>
        <w:ind w:left="567" w:hanging="567"/>
      </w:pPr>
    </w:p>
    <w:p w14:paraId="3FA52C21" w14:textId="77777777" w:rsidR="00FA6F39" w:rsidRPr="005A1A96" w:rsidRDefault="00FA6F39" w:rsidP="00FA6F39">
      <w:pPr>
        <w:ind w:left="567" w:hanging="567"/>
      </w:pPr>
      <w:r w:rsidRPr="005A1A96">
        <w:t>17.</w:t>
      </w:r>
      <w:r w:rsidRPr="005A1A96">
        <w:tab/>
      </w:r>
      <w:r w:rsidRPr="005A1A96">
        <w:rPr>
          <w:i/>
        </w:rPr>
        <w:t>Comisión Estatal del Agua del Estado de San Luis Potosí</w:t>
      </w:r>
      <w:r w:rsidRPr="005A1A96">
        <w:t>;</w:t>
      </w:r>
    </w:p>
    <w:p w14:paraId="3E9AD5EA" w14:textId="77777777" w:rsidR="00FA6F39" w:rsidRPr="005A1A96" w:rsidRDefault="00FA6F39" w:rsidP="00FA6F39">
      <w:pPr>
        <w:ind w:left="567" w:hanging="567"/>
      </w:pPr>
    </w:p>
    <w:p w14:paraId="550D4960" w14:textId="77777777" w:rsidR="00FA6F39" w:rsidRPr="005A1A96" w:rsidRDefault="00FA6F39" w:rsidP="00FA6F39">
      <w:pPr>
        <w:ind w:left="567" w:hanging="567"/>
      </w:pPr>
      <w:r w:rsidRPr="005A1A96">
        <w:t>18.</w:t>
      </w:r>
      <w:r w:rsidRPr="005A1A96">
        <w:tab/>
      </w:r>
      <w:r w:rsidRPr="005A1A96">
        <w:rPr>
          <w:i/>
        </w:rPr>
        <w:t>Consejo Consultivo del Centro Histórico</w:t>
      </w:r>
      <w:r w:rsidRPr="005A1A96">
        <w:t>;</w:t>
      </w:r>
    </w:p>
    <w:p w14:paraId="79C4B9C5" w14:textId="77777777" w:rsidR="00FA6F39" w:rsidRPr="005A1A96" w:rsidRDefault="00FA6F39" w:rsidP="00FA6F39">
      <w:pPr>
        <w:ind w:left="567" w:hanging="567"/>
      </w:pPr>
    </w:p>
    <w:p w14:paraId="0B17A8DD" w14:textId="77777777" w:rsidR="00FA6F39" w:rsidRPr="005A1A96" w:rsidRDefault="00FA6F39" w:rsidP="00FA6F39">
      <w:pPr>
        <w:ind w:left="567" w:hanging="567"/>
      </w:pPr>
      <w:r w:rsidRPr="005A1A96">
        <w:t>19.</w:t>
      </w:r>
      <w:r w:rsidRPr="005A1A96">
        <w:tab/>
      </w:r>
      <w:r w:rsidRPr="005A1A96">
        <w:rPr>
          <w:i/>
        </w:rPr>
        <w:t>Consejo Estatal de Población</w:t>
      </w:r>
      <w:r w:rsidRPr="005A1A96">
        <w:t>;</w:t>
      </w:r>
    </w:p>
    <w:p w14:paraId="25B5E826" w14:textId="77777777" w:rsidR="00FA6F39" w:rsidRPr="005A1A96" w:rsidRDefault="00FA6F39" w:rsidP="00FA6F39">
      <w:pPr>
        <w:ind w:left="567" w:hanging="567"/>
      </w:pPr>
    </w:p>
    <w:p w14:paraId="4E97C6AE" w14:textId="77777777" w:rsidR="00FA6F39" w:rsidRPr="005A1A96" w:rsidRDefault="00FA6F39" w:rsidP="00FA6F39">
      <w:pPr>
        <w:ind w:left="567" w:hanging="567"/>
      </w:pPr>
      <w:r w:rsidRPr="005A1A96">
        <w:t>20.</w:t>
      </w:r>
      <w:r w:rsidRPr="005A1A96">
        <w:tab/>
      </w:r>
      <w:r w:rsidRPr="005A1A96">
        <w:rPr>
          <w:i/>
        </w:rPr>
        <w:t>Consejo Potosino de Ciencia y Tecnología</w:t>
      </w:r>
      <w:r w:rsidRPr="005A1A96">
        <w:t>;</w:t>
      </w:r>
    </w:p>
    <w:p w14:paraId="2FADE8FD" w14:textId="77777777" w:rsidR="00FA6F39" w:rsidRPr="005A1A96" w:rsidRDefault="00FA6F39" w:rsidP="00FA6F39">
      <w:pPr>
        <w:ind w:left="567" w:hanging="567"/>
      </w:pPr>
    </w:p>
    <w:p w14:paraId="3DCFFB57" w14:textId="77777777" w:rsidR="00FA6F39" w:rsidRPr="005A1A96" w:rsidRDefault="00FA6F39" w:rsidP="00FA6F39">
      <w:pPr>
        <w:ind w:left="567" w:hanging="567"/>
      </w:pPr>
      <w:r w:rsidRPr="005A1A96">
        <w:t>21.</w:t>
      </w:r>
      <w:r w:rsidRPr="005A1A96">
        <w:tab/>
      </w:r>
      <w:r w:rsidRPr="005A1A96">
        <w:rPr>
          <w:i/>
        </w:rPr>
        <w:t>Coordinación Estatal para el Fortalecimiento Institucional de los Municipios</w:t>
      </w:r>
      <w:r w:rsidRPr="005A1A96">
        <w:t>;</w:t>
      </w:r>
    </w:p>
    <w:p w14:paraId="6EEA12BE" w14:textId="77777777" w:rsidR="00FA6F39" w:rsidRPr="005A1A96" w:rsidRDefault="00FA6F39" w:rsidP="00FA6F39">
      <w:pPr>
        <w:ind w:left="567" w:hanging="567"/>
      </w:pPr>
    </w:p>
    <w:p w14:paraId="24DDF092" w14:textId="77777777" w:rsidR="00FA6F39" w:rsidRPr="005A1A96" w:rsidRDefault="00FA6F39" w:rsidP="00FA6F39">
      <w:pPr>
        <w:ind w:left="567" w:hanging="567"/>
      </w:pPr>
      <w:r w:rsidRPr="005A1A96">
        <w:t>22.</w:t>
      </w:r>
      <w:r w:rsidRPr="005A1A96">
        <w:tab/>
      </w:r>
      <w:r w:rsidRPr="005A1A96">
        <w:rPr>
          <w:i/>
        </w:rPr>
        <w:t>El Colegio de San Luis Potosí, A</w:t>
      </w:r>
      <w:r w:rsidRPr="005A1A96">
        <w:t>.</w:t>
      </w:r>
      <w:r w:rsidRPr="005A1A96">
        <w:rPr>
          <w:i/>
        </w:rPr>
        <w:t>C</w:t>
      </w:r>
      <w:r w:rsidRPr="005A1A96">
        <w:t>;</w:t>
      </w:r>
    </w:p>
    <w:p w14:paraId="7162DA17" w14:textId="77777777" w:rsidR="00FA6F39" w:rsidRPr="005A1A96" w:rsidRDefault="00FA6F39" w:rsidP="00FA6F39">
      <w:pPr>
        <w:ind w:left="567" w:hanging="567"/>
      </w:pPr>
    </w:p>
    <w:p w14:paraId="7855A860" w14:textId="77777777" w:rsidR="00FA6F39" w:rsidRPr="005A1A96" w:rsidRDefault="00FA6F39" w:rsidP="00FA6F39">
      <w:pPr>
        <w:ind w:left="567" w:hanging="567"/>
      </w:pPr>
      <w:r w:rsidRPr="005A1A96">
        <w:t>23.</w:t>
      </w:r>
      <w:r w:rsidRPr="005A1A96">
        <w:tab/>
      </w:r>
      <w:r w:rsidRPr="005A1A96">
        <w:rPr>
          <w:i/>
        </w:rPr>
        <w:t>Hospital Central Dr</w:t>
      </w:r>
      <w:r w:rsidRPr="005A1A96">
        <w:t>.</w:t>
      </w:r>
      <w:r w:rsidRPr="005A1A96">
        <w:rPr>
          <w:i/>
        </w:rPr>
        <w:t xml:space="preserve"> Ignacio Morones Prieto</w:t>
      </w:r>
      <w:r w:rsidRPr="005A1A96">
        <w:t>;</w:t>
      </w:r>
    </w:p>
    <w:p w14:paraId="09296D2E" w14:textId="77777777" w:rsidR="00FA6F39" w:rsidRPr="005A1A96" w:rsidRDefault="00FA6F39" w:rsidP="00FA6F39">
      <w:pPr>
        <w:ind w:left="567" w:hanging="567"/>
      </w:pPr>
    </w:p>
    <w:p w14:paraId="154E2C65" w14:textId="77777777" w:rsidR="00FA6F39" w:rsidRPr="005A1A96" w:rsidRDefault="00FA6F39" w:rsidP="00FA6F39">
      <w:pPr>
        <w:ind w:left="567" w:hanging="567"/>
      </w:pPr>
      <w:r w:rsidRPr="005A1A96">
        <w:t>24.</w:t>
      </w:r>
      <w:r w:rsidRPr="005A1A96">
        <w:tab/>
      </w:r>
      <w:r w:rsidRPr="005A1A96">
        <w:rPr>
          <w:i/>
        </w:rPr>
        <w:t>Instituto de Capacitación para el Trabajo del Estado de San Luis Potosí</w:t>
      </w:r>
      <w:r w:rsidRPr="005A1A96">
        <w:t>;</w:t>
      </w:r>
    </w:p>
    <w:p w14:paraId="7309D862" w14:textId="77777777" w:rsidR="00FA6F39" w:rsidRPr="005A1A96" w:rsidRDefault="00FA6F39" w:rsidP="00FA6F39">
      <w:pPr>
        <w:ind w:left="567" w:hanging="567"/>
      </w:pPr>
    </w:p>
    <w:p w14:paraId="5BBF228F" w14:textId="77777777" w:rsidR="00FA6F39" w:rsidRPr="005A1A96" w:rsidRDefault="00FA6F39" w:rsidP="00FA6F39">
      <w:pPr>
        <w:ind w:left="567" w:hanging="567"/>
      </w:pPr>
      <w:r w:rsidRPr="005A1A96">
        <w:t>25.</w:t>
      </w:r>
      <w:r w:rsidRPr="005A1A96">
        <w:tab/>
      </w:r>
      <w:r w:rsidRPr="005A1A96">
        <w:rPr>
          <w:i/>
        </w:rPr>
        <w:t>Instituto de Desarrollo Humano y Social de los Pueblos y Comunidades Indígenas del Estado</w:t>
      </w:r>
      <w:r w:rsidRPr="005A1A96">
        <w:t>;</w:t>
      </w:r>
    </w:p>
    <w:p w14:paraId="4E9DA4A3" w14:textId="77777777" w:rsidR="00FA6F39" w:rsidRPr="005A1A96" w:rsidRDefault="00FA6F39" w:rsidP="00FA6F39">
      <w:pPr>
        <w:ind w:left="567" w:hanging="567"/>
      </w:pPr>
    </w:p>
    <w:p w14:paraId="10C1CF25" w14:textId="77777777" w:rsidR="00FA6F39" w:rsidRPr="005A1A96" w:rsidRDefault="00FA6F39" w:rsidP="00FA6F39">
      <w:pPr>
        <w:ind w:left="567" w:hanging="567"/>
      </w:pPr>
      <w:r w:rsidRPr="005A1A96">
        <w:t>26.</w:t>
      </w:r>
      <w:r w:rsidRPr="005A1A96">
        <w:tab/>
      </w:r>
      <w:r w:rsidRPr="005A1A96">
        <w:rPr>
          <w:i/>
        </w:rPr>
        <w:t>Instituto de las Mujeres del Estado de San Luis Potosí</w:t>
      </w:r>
      <w:r w:rsidRPr="005A1A96">
        <w:t>;</w:t>
      </w:r>
    </w:p>
    <w:p w14:paraId="76346E51" w14:textId="77777777" w:rsidR="00FA6F39" w:rsidRPr="005A1A96" w:rsidRDefault="00FA6F39" w:rsidP="00FA6F39">
      <w:pPr>
        <w:ind w:left="567" w:hanging="567"/>
      </w:pPr>
    </w:p>
    <w:p w14:paraId="54791C40" w14:textId="77777777" w:rsidR="00FA6F39" w:rsidRPr="005A1A96" w:rsidRDefault="00FA6F39" w:rsidP="00FA6F39">
      <w:pPr>
        <w:ind w:left="567" w:hanging="567"/>
      </w:pPr>
      <w:r w:rsidRPr="005A1A96">
        <w:t>27.</w:t>
      </w:r>
      <w:r w:rsidRPr="005A1A96">
        <w:tab/>
      </w:r>
      <w:r w:rsidRPr="005A1A96">
        <w:rPr>
          <w:i/>
        </w:rPr>
        <w:t>Instituto de Televisión Pública de San Luis Potosí Xhsls Canal 9</w:t>
      </w:r>
      <w:r w:rsidRPr="005A1A96">
        <w:t>;</w:t>
      </w:r>
    </w:p>
    <w:p w14:paraId="453DA2C9" w14:textId="77777777" w:rsidR="00FA6F39" w:rsidRPr="005A1A96" w:rsidRDefault="00FA6F39" w:rsidP="00FA6F39">
      <w:pPr>
        <w:ind w:left="567" w:hanging="567"/>
      </w:pPr>
    </w:p>
    <w:p w14:paraId="5FCB798F" w14:textId="1C033BD1" w:rsidR="00751A0A" w:rsidRPr="005A1A96" w:rsidRDefault="00751A0A" w:rsidP="00751A0A">
      <w:r w:rsidRPr="005A1A96">
        <w:br w:type="page"/>
      </w:r>
    </w:p>
    <w:p w14:paraId="689AC332" w14:textId="431A84BC" w:rsidR="00FA6F39" w:rsidRPr="005A1A96" w:rsidRDefault="00751A0A" w:rsidP="00FA6F39">
      <w:pPr>
        <w:ind w:left="567" w:hanging="567"/>
      </w:pPr>
      <w:r w:rsidRPr="005A1A96">
        <w:t>2</w:t>
      </w:r>
      <w:r w:rsidR="00FA6F39" w:rsidRPr="005A1A96">
        <w:t>8.</w:t>
      </w:r>
      <w:r w:rsidR="00FA6F39" w:rsidRPr="005A1A96">
        <w:tab/>
      </w:r>
      <w:r w:rsidR="00FA6F39" w:rsidRPr="005A1A96">
        <w:rPr>
          <w:i/>
        </w:rPr>
        <w:t>Instituto de Vivienda del Estado de San Luis Potosí</w:t>
      </w:r>
      <w:r w:rsidR="00FA6F39" w:rsidRPr="005A1A96">
        <w:t>;</w:t>
      </w:r>
    </w:p>
    <w:p w14:paraId="143F4EA0" w14:textId="77777777" w:rsidR="00FA6F39" w:rsidRPr="005A1A96" w:rsidRDefault="00FA6F39" w:rsidP="00FA6F39">
      <w:pPr>
        <w:ind w:left="567" w:hanging="567"/>
      </w:pPr>
    </w:p>
    <w:p w14:paraId="5BB81475" w14:textId="77777777" w:rsidR="00FA6F39" w:rsidRPr="005A1A96" w:rsidRDefault="00FA6F39" w:rsidP="00FA6F39">
      <w:pPr>
        <w:ind w:left="567" w:hanging="567"/>
      </w:pPr>
      <w:r w:rsidRPr="005A1A96">
        <w:t>29.</w:t>
      </w:r>
      <w:r w:rsidRPr="005A1A96">
        <w:tab/>
      </w:r>
      <w:r w:rsidRPr="005A1A96">
        <w:rPr>
          <w:i/>
        </w:rPr>
        <w:t>Instituto Estatal de Ciegos</w:t>
      </w:r>
      <w:r w:rsidRPr="005A1A96">
        <w:t>;</w:t>
      </w:r>
    </w:p>
    <w:p w14:paraId="3FF5BF85" w14:textId="77777777" w:rsidR="00FA6F39" w:rsidRPr="005A1A96" w:rsidRDefault="00FA6F39" w:rsidP="00FA6F39">
      <w:pPr>
        <w:ind w:left="567" w:hanging="567"/>
      </w:pPr>
    </w:p>
    <w:p w14:paraId="51C12430" w14:textId="77777777" w:rsidR="00FA6F39" w:rsidRPr="005A1A96" w:rsidRDefault="00FA6F39" w:rsidP="00FA6F39">
      <w:pPr>
        <w:ind w:left="567" w:hanging="567"/>
      </w:pPr>
      <w:r w:rsidRPr="005A1A96">
        <w:t>30.</w:t>
      </w:r>
      <w:r w:rsidRPr="005A1A96">
        <w:tab/>
      </w:r>
      <w:r w:rsidRPr="005A1A96">
        <w:rPr>
          <w:i/>
        </w:rPr>
        <w:t>Instituto Estatal de Educación para Adultos</w:t>
      </w:r>
      <w:r w:rsidRPr="005A1A96">
        <w:t>;</w:t>
      </w:r>
    </w:p>
    <w:p w14:paraId="79961B3A" w14:textId="77777777" w:rsidR="00FA6F39" w:rsidRPr="005A1A96" w:rsidRDefault="00FA6F39" w:rsidP="00FA6F39">
      <w:pPr>
        <w:ind w:left="567" w:hanging="567"/>
      </w:pPr>
    </w:p>
    <w:p w14:paraId="0E9F7F74" w14:textId="77777777" w:rsidR="00FA6F39" w:rsidRPr="005A1A96" w:rsidRDefault="00FA6F39" w:rsidP="00FA6F39">
      <w:pPr>
        <w:ind w:left="567" w:hanging="567"/>
      </w:pPr>
      <w:r w:rsidRPr="005A1A96">
        <w:t>31.</w:t>
      </w:r>
      <w:r w:rsidRPr="005A1A96">
        <w:tab/>
      </w:r>
      <w:r w:rsidRPr="005A1A96">
        <w:rPr>
          <w:i/>
        </w:rPr>
        <w:t>Instituto Estatal de Infraestructura Física Educativa</w:t>
      </w:r>
      <w:r w:rsidRPr="005A1A96">
        <w:t>;</w:t>
      </w:r>
    </w:p>
    <w:p w14:paraId="17E93087" w14:textId="77777777" w:rsidR="00FA6F39" w:rsidRPr="005A1A96" w:rsidRDefault="00FA6F39" w:rsidP="00FA6F39">
      <w:pPr>
        <w:ind w:left="567" w:hanging="567"/>
      </w:pPr>
    </w:p>
    <w:p w14:paraId="67F76509" w14:textId="77777777" w:rsidR="00FA6F39" w:rsidRPr="005A1A96" w:rsidRDefault="00FA6F39" w:rsidP="00FA6F39">
      <w:pPr>
        <w:ind w:left="567" w:hanging="567"/>
      </w:pPr>
      <w:r w:rsidRPr="005A1A96">
        <w:t>32.</w:t>
      </w:r>
      <w:r w:rsidRPr="005A1A96">
        <w:tab/>
      </w:r>
      <w:r w:rsidRPr="005A1A96">
        <w:rPr>
          <w:i/>
        </w:rPr>
        <w:t>Instituto Geriátrico Dr</w:t>
      </w:r>
      <w:r w:rsidRPr="005A1A96">
        <w:t>.</w:t>
      </w:r>
      <w:r w:rsidRPr="005A1A96">
        <w:rPr>
          <w:i/>
        </w:rPr>
        <w:t xml:space="preserve"> Nicolás Aguilar</w:t>
      </w:r>
      <w:r w:rsidRPr="005A1A96">
        <w:t>;</w:t>
      </w:r>
    </w:p>
    <w:p w14:paraId="18EBFABD" w14:textId="77777777" w:rsidR="00FA6F39" w:rsidRPr="005A1A96" w:rsidRDefault="00FA6F39" w:rsidP="00FA6F39">
      <w:pPr>
        <w:ind w:left="567" w:hanging="567"/>
      </w:pPr>
    </w:p>
    <w:p w14:paraId="2FFEF0CA" w14:textId="77777777" w:rsidR="00FA6F39" w:rsidRPr="005A1A96" w:rsidRDefault="00FA6F39" w:rsidP="00FA6F39">
      <w:pPr>
        <w:ind w:left="567" w:hanging="567"/>
      </w:pPr>
      <w:r w:rsidRPr="005A1A96">
        <w:t>33.</w:t>
      </w:r>
      <w:r w:rsidRPr="005A1A96">
        <w:tab/>
      </w:r>
      <w:r w:rsidRPr="005A1A96">
        <w:rPr>
          <w:i/>
        </w:rPr>
        <w:t>Instituto Potosino de Bellas Artes</w:t>
      </w:r>
      <w:r w:rsidRPr="005A1A96">
        <w:t>;</w:t>
      </w:r>
    </w:p>
    <w:p w14:paraId="62683DD6" w14:textId="77777777" w:rsidR="00FA6F39" w:rsidRPr="005A1A96" w:rsidRDefault="00FA6F39" w:rsidP="00FA6F39">
      <w:pPr>
        <w:ind w:left="567" w:hanging="567"/>
      </w:pPr>
    </w:p>
    <w:p w14:paraId="54192D62" w14:textId="77777777" w:rsidR="00FA6F39" w:rsidRPr="005A1A96" w:rsidRDefault="00FA6F39" w:rsidP="00FA6F39">
      <w:pPr>
        <w:ind w:left="567" w:hanging="567"/>
      </w:pPr>
      <w:r w:rsidRPr="005A1A96">
        <w:t>34.</w:t>
      </w:r>
      <w:r w:rsidRPr="005A1A96">
        <w:tab/>
      </w:r>
      <w:r w:rsidRPr="005A1A96">
        <w:rPr>
          <w:i/>
        </w:rPr>
        <w:t>Instituto Potosino de Cultura Física y Deporte</w:t>
      </w:r>
      <w:r w:rsidRPr="005A1A96">
        <w:t>;</w:t>
      </w:r>
    </w:p>
    <w:p w14:paraId="64EEDEFE" w14:textId="77777777" w:rsidR="00FA6F39" w:rsidRPr="005A1A96" w:rsidRDefault="00FA6F39" w:rsidP="00FA6F39">
      <w:pPr>
        <w:ind w:left="567" w:hanging="567"/>
      </w:pPr>
    </w:p>
    <w:p w14:paraId="3AEDA0AC" w14:textId="77777777" w:rsidR="00FA6F39" w:rsidRPr="005A1A96" w:rsidRDefault="00FA6F39" w:rsidP="00FA6F39">
      <w:pPr>
        <w:ind w:left="567" w:hanging="567"/>
      </w:pPr>
      <w:r w:rsidRPr="005A1A96">
        <w:t>35.</w:t>
      </w:r>
      <w:r w:rsidRPr="005A1A96">
        <w:tab/>
      </w:r>
      <w:r w:rsidRPr="005A1A96">
        <w:rPr>
          <w:i/>
        </w:rPr>
        <w:t>Instituto Potosino de Investigación Científica y Tecnológica, A</w:t>
      </w:r>
      <w:r w:rsidRPr="005A1A96">
        <w:t>.</w:t>
      </w:r>
      <w:r w:rsidRPr="005A1A96">
        <w:rPr>
          <w:i/>
        </w:rPr>
        <w:t>C</w:t>
      </w:r>
      <w:r w:rsidRPr="005A1A96">
        <w:t>.;</w:t>
      </w:r>
    </w:p>
    <w:p w14:paraId="4939BDA0" w14:textId="77777777" w:rsidR="00FA6F39" w:rsidRPr="005A1A96" w:rsidRDefault="00FA6F39" w:rsidP="00FA6F39">
      <w:pPr>
        <w:ind w:left="567" w:hanging="567"/>
      </w:pPr>
    </w:p>
    <w:p w14:paraId="472C867B" w14:textId="77777777" w:rsidR="00FA6F39" w:rsidRPr="005A1A96" w:rsidRDefault="00FA6F39" w:rsidP="00FA6F39">
      <w:pPr>
        <w:ind w:left="567" w:hanging="567"/>
      </w:pPr>
      <w:r w:rsidRPr="005A1A96">
        <w:t>36.</w:t>
      </w:r>
      <w:r w:rsidRPr="005A1A96">
        <w:tab/>
      </w:r>
      <w:r w:rsidRPr="005A1A96">
        <w:rPr>
          <w:i/>
        </w:rPr>
        <w:t>Instituto Potosino de la Juventud</w:t>
      </w:r>
      <w:r w:rsidRPr="005A1A96">
        <w:t>;</w:t>
      </w:r>
    </w:p>
    <w:p w14:paraId="122FF0FB" w14:textId="77777777" w:rsidR="00FA6F39" w:rsidRPr="005A1A96" w:rsidRDefault="00FA6F39" w:rsidP="00FA6F39">
      <w:pPr>
        <w:ind w:left="567" w:hanging="567"/>
      </w:pPr>
    </w:p>
    <w:p w14:paraId="543C8DEC" w14:textId="77777777" w:rsidR="00FA6F39" w:rsidRPr="005A1A96" w:rsidRDefault="00FA6F39" w:rsidP="00FA6F39">
      <w:pPr>
        <w:ind w:left="567" w:hanging="567"/>
      </w:pPr>
      <w:r w:rsidRPr="005A1A96">
        <w:t>37.</w:t>
      </w:r>
      <w:r w:rsidRPr="005A1A96">
        <w:tab/>
      </w:r>
      <w:r w:rsidRPr="005A1A96">
        <w:rPr>
          <w:i/>
        </w:rPr>
        <w:t>Instituto Registral y Catastral del Estado de San Luis Potosí</w:t>
      </w:r>
      <w:r w:rsidRPr="005A1A96">
        <w:t>;</w:t>
      </w:r>
    </w:p>
    <w:p w14:paraId="321D6E2D" w14:textId="77777777" w:rsidR="00FA6F39" w:rsidRPr="005A1A96" w:rsidRDefault="00FA6F39" w:rsidP="00FA6F39">
      <w:pPr>
        <w:ind w:left="567" w:hanging="567"/>
      </w:pPr>
    </w:p>
    <w:p w14:paraId="2E188D37" w14:textId="77777777" w:rsidR="00FA6F39" w:rsidRPr="005A1A96" w:rsidRDefault="00FA6F39" w:rsidP="00FA6F39">
      <w:pPr>
        <w:ind w:left="567" w:hanging="567"/>
      </w:pPr>
      <w:r w:rsidRPr="005A1A96">
        <w:t>38.</w:t>
      </w:r>
      <w:r w:rsidRPr="005A1A96">
        <w:tab/>
      </w:r>
      <w:r w:rsidRPr="005A1A96">
        <w:rPr>
          <w:i/>
        </w:rPr>
        <w:t>Instituto Tecnológico Superior de Ébano</w:t>
      </w:r>
      <w:r w:rsidRPr="005A1A96">
        <w:t>;</w:t>
      </w:r>
    </w:p>
    <w:p w14:paraId="7EEE3AC9" w14:textId="77777777" w:rsidR="00FA6F39" w:rsidRPr="005A1A96" w:rsidRDefault="00FA6F39" w:rsidP="00FA6F39">
      <w:pPr>
        <w:ind w:left="567" w:hanging="567"/>
      </w:pPr>
    </w:p>
    <w:p w14:paraId="14523FFC" w14:textId="77777777" w:rsidR="00FA6F39" w:rsidRPr="005A1A96" w:rsidRDefault="00FA6F39" w:rsidP="00FA6F39">
      <w:pPr>
        <w:ind w:left="567" w:hanging="567"/>
      </w:pPr>
      <w:r w:rsidRPr="005A1A96">
        <w:t>39.</w:t>
      </w:r>
      <w:r w:rsidRPr="005A1A96">
        <w:tab/>
      </w:r>
      <w:r w:rsidRPr="005A1A96">
        <w:rPr>
          <w:i/>
        </w:rPr>
        <w:t>Instituto Tecnológico Superior de Rio Verde San Luis Potosí</w:t>
      </w:r>
      <w:r w:rsidRPr="005A1A96">
        <w:t>;</w:t>
      </w:r>
    </w:p>
    <w:p w14:paraId="326D6FE7" w14:textId="77777777" w:rsidR="00FA6F39" w:rsidRPr="005A1A96" w:rsidRDefault="00FA6F39" w:rsidP="00FA6F39">
      <w:pPr>
        <w:ind w:left="567" w:hanging="567"/>
      </w:pPr>
    </w:p>
    <w:p w14:paraId="1B1D0E1A" w14:textId="44B2BFDB" w:rsidR="00751A0A" w:rsidRPr="005A1A96" w:rsidRDefault="00751A0A" w:rsidP="00751A0A">
      <w:r w:rsidRPr="005A1A96">
        <w:br w:type="page"/>
      </w:r>
    </w:p>
    <w:p w14:paraId="2B6AC417" w14:textId="1877082E" w:rsidR="00FA6F39" w:rsidRPr="005A1A96" w:rsidRDefault="00751A0A" w:rsidP="00FA6F39">
      <w:pPr>
        <w:ind w:left="567" w:hanging="567"/>
      </w:pPr>
      <w:r w:rsidRPr="005A1A96">
        <w:t>4</w:t>
      </w:r>
      <w:r w:rsidR="00FA6F39" w:rsidRPr="005A1A96">
        <w:t>0.</w:t>
      </w:r>
      <w:r w:rsidR="00FA6F39" w:rsidRPr="005A1A96">
        <w:tab/>
      </w:r>
      <w:r w:rsidR="00FA6F39" w:rsidRPr="005A1A96">
        <w:rPr>
          <w:i/>
        </w:rPr>
        <w:t>Instituto Tecnológico Superior de San Luis Potosí</w:t>
      </w:r>
      <w:r w:rsidR="00FA6F39" w:rsidRPr="005A1A96">
        <w:t>;</w:t>
      </w:r>
    </w:p>
    <w:p w14:paraId="39F171A9" w14:textId="77777777" w:rsidR="00FA6F39" w:rsidRPr="005A1A96" w:rsidRDefault="00FA6F39" w:rsidP="00FA6F39">
      <w:pPr>
        <w:ind w:left="567" w:hanging="567"/>
      </w:pPr>
    </w:p>
    <w:p w14:paraId="7EA228EC" w14:textId="77777777" w:rsidR="00FA6F39" w:rsidRPr="005A1A96" w:rsidRDefault="00FA6F39" w:rsidP="00FA6F39">
      <w:pPr>
        <w:ind w:left="567" w:hanging="567"/>
      </w:pPr>
      <w:r w:rsidRPr="005A1A96">
        <w:t>41.</w:t>
      </w:r>
      <w:r w:rsidRPr="005A1A96">
        <w:tab/>
      </w:r>
      <w:r w:rsidRPr="005A1A96">
        <w:rPr>
          <w:i/>
        </w:rPr>
        <w:t>Instituto Tecnológico Superior de Tamazunchale</w:t>
      </w:r>
      <w:r w:rsidRPr="005A1A96">
        <w:t>;</w:t>
      </w:r>
    </w:p>
    <w:p w14:paraId="2E08DF58" w14:textId="77777777" w:rsidR="00FA6F39" w:rsidRPr="005A1A96" w:rsidRDefault="00FA6F39" w:rsidP="00FA6F39">
      <w:pPr>
        <w:ind w:left="567" w:hanging="567"/>
      </w:pPr>
    </w:p>
    <w:p w14:paraId="256D0551" w14:textId="77777777" w:rsidR="00FA6F39" w:rsidRPr="005A1A96" w:rsidRDefault="00FA6F39" w:rsidP="00FA6F39">
      <w:pPr>
        <w:ind w:left="567" w:hanging="567"/>
      </w:pPr>
      <w:r w:rsidRPr="005A1A96">
        <w:t>42.</w:t>
      </w:r>
      <w:r w:rsidRPr="005A1A96">
        <w:tab/>
      </w:r>
      <w:r w:rsidRPr="005A1A96">
        <w:rPr>
          <w:i/>
        </w:rPr>
        <w:t>Instituto Temazcalli Prevención y Rehabilitación</w:t>
      </w:r>
      <w:r w:rsidRPr="005A1A96">
        <w:t>;</w:t>
      </w:r>
    </w:p>
    <w:p w14:paraId="6271BFCD" w14:textId="77777777" w:rsidR="00FA6F39" w:rsidRPr="005A1A96" w:rsidRDefault="00FA6F39" w:rsidP="00FA6F39">
      <w:pPr>
        <w:ind w:left="567" w:hanging="567"/>
      </w:pPr>
    </w:p>
    <w:p w14:paraId="40D81156" w14:textId="77777777" w:rsidR="00FA6F39" w:rsidRPr="005A1A96" w:rsidRDefault="00FA6F39" w:rsidP="00FA6F39">
      <w:pPr>
        <w:ind w:left="567" w:hanging="567"/>
      </w:pPr>
      <w:r w:rsidRPr="005A1A96">
        <w:t>43.</w:t>
      </w:r>
      <w:r w:rsidRPr="005A1A96">
        <w:tab/>
      </w:r>
      <w:r w:rsidRPr="005A1A96">
        <w:rPr>
          <w:i/>
        </w:rPr>
        <w:t>Junta Estatal de Caminos</w:t>
      </w:r>
      <w:r w:rsidRPr="005A1A96">
        <w:t>;</w:t>
      </w:r>
    </w:p>
    <w:p w14:paraId="3C1DDF5E" w14:textId="77777777" w:rsidR="00FA6F39" w:rsidRPr="005A1A96" w:rsidRDefault="00FA6F39" w:rsidP="00FA6F39">
      <w:pPr>
        <w:ind w:left="567" w:hanging="567"/>
      </w:pPr>
    </w:p>
    <w:p w14:paraId="610EEBCB" w14:textId="77777777" w:rsidR="00FA6F39" w:rsidRPr="005A1A96" w:rsidRDefault="00FA6F39" w:rsidP="00FA6F39">
      <w:pPr>
        <w:ind w:left="567" w:hanging="567"/>
      </w:pPr>
      <w:r w:rsidRPr="005A1A96">
        <w:t>44.</w:t>
      </w:r>
      <w:r w:rsidRPr="005A1A96">
        <w:tab/>
      </w:r>
      <w:r w:rsidRPr="005A1A96">
        <w:rPr>
          <w:i/>
        </w:rPr>
        <w:t>Museo de Arte Contemporáneo de San Luis Potosí</w:t>
      </w:r>
      <w:r w:rsidRPr="005A1A96">
        <w:t>;</w:t>
      </w:r>
    </w:p>
    <w:p w14:paraId="1478B200" w14:textId="77777777" w:rsidR="00FA6F39" w:rsidRPr="005A1A96" w:rsidRDefault="00FA6F39" w:rsidP="00FA6F39">
      <w:pPr>
        <w:ind w:left="567" w:hanging="567"/>
      </w:pPr>
    </w:p>
    <w:p w14:paraId="75516903" w14:textId="77777777" w:rsidR="00FA6F39" w:rsidRPr="005A1A96" w:rsidRDefault="00FA6F39" w:rsidP="00FA6F39">
      <w:pPr>
        <w:ind w:left="567" w:hanging="567"/>
      </w:pPr>
      <w:r w:rsidRPr="005A1A96">
        <w:t>45.</w:t>
      </w:r>
      <w:r w:rsidRPr="005A1A96">
        <w:tab/>
      </w:r>
      <w:r w:rsidRPr="005A1A96">
        <w:rPr>
          <w:i/>
        </w:rPr>
        <w:t>Museo del Ferrocarril</w:t>
      </w:r>
      <w:r w:rsidRPr="005A1A96">
        <w:t>;</w:t>
      </w:r>
    </w:p>
    <w:p w14:paraId="4F368F13" w14:textId="77777777" w:rsidR="00FA6F39" w:rsidRPr="005A1A96" w:rsidRDefault="00FA6F39" w:rsidP="00FA6F39">
      <w:pPr>
        <w:ind w:left="567" w:hanging="567"/>
      </w:pPr>
    </w:p>
    <w:p w14:paraId="7B1BB6D2" w14:textId="77777777" w:rsidR="00FA6F39" w:rsidRPr="005A1A96" w:rsidRDefault="00FA6F39" w:rsidP="00FA6F39">
      <w:pPr>
        <w:ind w:left="567" w:hanging="567"/>
      </w:pPr>
      <w:r w:rsidRPr="005A1A96">
        <w:t>46.</w:t>
      </w:r>
      <w:r w:rsidRPr="005A1A96">
        <w:tab/>
      </w:r>
      <w:r w:rsidRPr="005A1A96">
        <w:rPr>
          <w:i/>
        </w:rPr>
        <w:t>Museo del Virreinato</w:t>
      </w:r>
      <w:r w:rsidRPr="005A1A96">
        <w:t>;</w:t>
      </w:r>
    </w:p>
    <w:p w14:paraId="71419E35" w14:textId="77777777" w:rsidR="00FA6F39" w:rsidRPr="005A1A96" w:rsidRDefault="00FA6F39" w:rsidP="00FA6F39">
      <w:pPr>
        <w:ind w:left="567" w:hanging="567"/>
      </w:pPr>
    </w:p>
    <w:p w14:paraId="7D5F4445" w14:textId="77777777" w:rsidR="00FA6F39" w:rsidRPr="005A1A96" w:rsidRDefault="00FA6F39" w:rsidP="00FA6F39">
      <w:pPr>
        <w:ind w:left="567" w:hanging="567"/>
      </w:pPr>
      <w:r w:rsidRPr="005A1A96">
        <w:t>47.</w:t>
      </w:r>
      <w:r w:rsidRPr="005A1A96">
        <w:tab/>
      </w:r>
      <w:r w:rsidRPr="005A1A96">
        <w:rPr>
          <w:i/>
        </w:rPr>
        <w:t>Museo Federico Silva "Escultura Contemporánea"</w:t>
      </w:r>
      <w:r w:rsidRPr="005A1A96">
        <w:t>;</w:t>
      </w:r>
    </w:p>
    <w:p w14:paraId="4ACB165C" w14:textId="77777777" w:rsidR="00FA6F39" w:rsidRPr="005A1A96" w:rsidRDefault="00FA6F39" w:rsidP="00FA6F39">
      <w:pPr>
        <w:ind w:left="567" w:hanging="567"/>
      </w:pPr>
    </w:p>
    <w:p w14:paraId="6C2594AC" w14:textId="77777777" w:rsidR="00FA6F39" w:rsidRPr="005A1A96" w:rsidRDefault="00FA6F39" w:rsidP="00FA6F39">
      <w:pPr>
        <w:ind w:left="567" w:hanging="567"/>
      </w:pPr>
      <w:r w:rsidRPr="005A1A96">
        <w:t>48.</w:t>
      </w:r>
      <w:r w:rsidRPr="005A1A96">
        <w:tab/>
      </w:r>
      <w:r w:rsidRPr="005A1A96">
        <w:rPr>
          <w:i/>
        </w:rPr>
        <w:t>Museo Francisco Cossío del Estado de San Luis Potosí</w:t>
      </w:r>
      <w:r w:rsidRPr="005A1A96">
        <w:t>;</w:t>
      </w:r>
    </w:p>
    <w:p w14:paraId="78C56EBC" w14:textId="77777777" w:rsidR="00FA6F39" w:rsidRPr="005A1A96" w:rsidRDefault="00FA6F39" w:rsidP="00FA6F39">
      <w:pPr>
        <w:ind w:left="567" w:hanging="567"/>
      </w:pPr>
    </w:p>
    <w:p w14:paraId="493623FF" w14:textId="77777777" w:rsidR="00FA6F39" w:rsidRPr="005A1A96" w:rsidRDefault="00FA6F39" w:rsidP="00FA6F39">
      <w:pPr>
        <w:ind w:left="567" w:hanging="567"/>
      </w:pPr>
      <w:r w:rsidRPr="005A1A96">
        <w:t>49.</w:t>
      </w:r>
      <w:r w:rsidRPr="005A1A96">
        <w:tab/>
      </w:r>
      <w:r w:rsidRPr="005A1A96">
        <w:rPr>
          <w:i/>
        </w:rPr>
        <w:t>Museo Laberinto de las Ciencias y las Artes</w:t>
      </w:r>
      <w:r w:rsidRPr="005A1A96">
        <w:t>;</w:t>
      </w:r>
    </w:p>
    <w:p w14:paraId="3D0FD7A9" w14:textId="77777777" w:rsidR="00FA6F39" w:rsidRPr="005A1A96" w:rsidRDefault="00FA6F39" w:rsidP="00FA6F39">
      <w:pPr>
        <w:ind w:left="567" w:hanging="567"/>
      </w:pPr>
    </w:p>
    <w:p w14:paraId="23D1490F" w14:textId="77777777" w:rsidR="00FA6F39" w:rsidRPr="005A1A96" w:rsidRDefault="00FA6F39" w:rsidP="00FA6F39">
      <w:pPr>
        <w:ind w:left="567" w:hanging="567"/>
      </w:pPr>
      <w:r w:rsidRPr="005A1A96">
        <w:t>50.</w:t>
      </w:r>
      <w:r w:rsidRPr="005A1A96">
        <w:tab/>
      </w:r>
      <w:r w:rsidRPr="005A1A96">
        <w:rPr>
          <w:i/>
        </w:rPr>
        <w:t>Museo Nacional de la Máscara</w:t>
      </w:r>
      <w:r w:rsidRPr="005A1A96">
        <w:t>;</w:t>
      </w:r>
    </w:p>
    <w:p w14:paraId="2EEC960C" w14:textId="77777777" w:rsidR="00FA6F39" w:rsidRPr="005A1A96" w:rsidRDefault="00FA6F39" w:rsidP="00FA6F39">
      <w:pPr>
        <w:ind w:left="567" w:hanging="567"/>
      </w:pPr>
    </w:p>
    <w:p w14:paraId="45451CC8" w14:textId="77777777" w:rsidR="00FA6F39" w:rsidRPr="005A1A96" w:rsidRDefault="00FA6F39" w:rsidP="00FA6F39">
      <w:pPr>
        <w:ind w:left="567" w:hanging="567"/>
      </w:pPr>
      <w:r w:rsidRPr="005A1A96">
        <w:t>51.</w:t>
      </w:r>
      <w:r w:rsidRPr="005A1A96">
        <w:tab/>
      </w:r>
      <w:r w:rsidRPr="005A1A96">
        <w:rPr>
          <w:i/>
        </w:rPr>
        <w:t>Patronato para la Organización, Difusión y Administración de la Feria Nacional Potosina</w:t>
      </w:r>
      <w:r w:rsidRPr="005A1A96">
        <w:t>;</w:t>
      </w:r>
    </w:p>
    <w:p w14:paraId="076DF702" w14:textId="77777777" w:rsidR="00FA6F39" w:rsidRPr="005A1A96" w:rsidRDefault="00FA6F39" w:rsidP="00FA6F39">
      <w:pPr>
        <w:ind w:left="567" w:hanging="567"/>
      </w:pPr>
    </w:p>
    <w:p w14:paraId="69EC466B" w14:textId="28566012" w:rsidR="00751A0A" w:rsidRPr="005A1A96" w:rsidRDefault="00751A0A" w:rsidP="00751A0A">
      <w:r w:rsidRPr="005A1A96">
        <w:br w:type="page"/>
      </w:r>
    </w:p>
    <w:p w14:paraId="20A9ACBE" w14:textId="14B06D48" w:rsidR="00FA6F39" w:rsidRPr="005A1A96" w:rsidRDefault="00751A0A" w:rsidP="00FA6F39">
      <w:pPr>
        <w:ind w:left="567" w:hanging="567"/>
      </w:pPr>
      <w:r w:rsidRPr="005A1A96">
        <w:t>5</w:t>
      </w:r>
      <w:r w:rsidR="00FA6F39" w:rsidRPr="005A1A96">
        <w:t>2.</w:t>
      </w:r>
      <w:r w:rsidR="00FA6F39" w:rsidRPr="005A1A96">
        <w:tab/>
      </w:r>
      <w:r w:rsidR="00FA6F39" w:rsidRPr="005A1A96">
        <w:rPr>
          <w:i/>
        </w:rPr>
        <w:t>Promotora del Estado de San Luis Potosí</w:t>
      </w:r>
      <w:r w:rsidR="00FA6F39" w:rsidRPr="005A1A96">
        <w:t>;</w:t>
      </w:r>
    </w:p>
    <w:p w14:paraId="2854C486" w14:textId="77777777" w:rsidR="00FA6F39" w:rsidRPr="005A1A96" w:rsidRDefault="00FA6F39" w:rsidP="00FA6F39">
      <w:pPr>
        <w:ind w:left="567" w:hanging="567"/>
      </w:pPr>
    </w:p>
    <w:p w14:paraId="570417CE" w14:textId="77777777" w:rsidR="00FA6F39" w:rsidRPr="005A1A96" w:rsidRDefault="00FA6F39" w:rsidP="00FA6F39">
      <w:pPr>
        <w:ind w:left="567" w:hanging="567"/>
      </w:pPr>
      <w:r w:rsidRPr="005A1A96">
        <w:t>53.</w:t>
      </w:r>
      <w:r w:rsidRPr="005A1A96">
        <w:tab/>
      </w:r>
      <w:r w:rsidRPr="005A1A96">
        <w:rPr>
          <w:i/>
        </w:rPr>
        <w:t>Régimen Estatal de Protección Social en Salud</w:t>
      </w:r>
      <w:r w:rsidRPr="005A1A96">
        <w:t>;</w:t>
      </w:r>
    </w:p>
    <w:p w14:paraId="53120C7B" w14:textId="77777777" w:rsidR="00FA6F39" w:rsidRPr="005A1A96" w:rsidRDefault="00FA6F39" w:rsidP="00FA6F39">
      <w:pPr>
        <w:ind w:left="567" w:hanging="567"/>
      </w:pPr>
    </w:p>
    <w:p w14:paraId="7675B1EF" w14:textId="77777777" w:rsidR="00FA6F39" w:rsidRPr="005A1A96" w:rsidRDefault="00FA6F39" w:rsidP="00FA6F39">
      <w:pPr>
        <w:ind w:left="567" w:hanging="567"/>
      </w:pPr>
      <w:r w:rsidRPr="005A1A96">
        <w:t>54.</w:t>
      </w:r>
      <w:r w:rsidRPr="005A1A96">
        <w:tab/>
      </w:r>
      <w:r w:rsidRPr="005A1A96">
        <w:rPr>
          <w:i/>
        </w:rPr>
        <w:t>Servicios de Salud de San Luis Potosí</w:t>
      </w:r>
      <w:r w:rsidRPr="005A1A96">
        <w:t>;</w:t>
      </w:r>
    </w:p>
    <w:p w14:paraId="1C380334" w14:textId="77777777" w:rsidR="00FA6F39" w:rsidRPr="005A1A96" w:rsidRDefault="00FA6F39" w:rsidP="00FA6F39">
      <w:pPr>
        <w:ind w:left="567" w:hanging="567"/>
      </w:pPr>
    </w:p>
    <w:p w14:paraId="2BDFB297" w14:textId="77777777" w:rsidR="00FA6F39" w:rsidRPr="005A1A96" w:rsidRDefault="00FA6F39" w:rsidP="00FA6F39">
      <w:pPr>
        <w:ind w:left="567" w:hanging="567"/>
      </w:pPr>
      <w:r w:rsidRPr="005A1A96">
        <w:t>55.</w:t>
      </w:r>
      <w:r w:rsidRPr="005A1A96">
        <w:tab/>
      </w:r>
      <w:r w:rsidRPr="005A1A96">
        <w:rPr>
          <w:i/>
        </w:rPr>
        <w:t>Sistema Estatal para el Desarrollo Integral de la Familia</w:t>
      </w:r>
      <w:r w:rsidRPr="005A1A96">
        <w:t>;</w:t>
      </w:r>
    </w:p>
    <w:p w14:paraId="3FD31662" w14:textId="77777777" w:rsidR="00FA6F39" w:rsidRPr="005A1A96" w:rsidRDefault="00FA6F39" w:rsidP="00FA6F39">
      <w:pPr>
        <w:ind w:left="567" w:hanging="567"/>
      </w:pPr>
    </w:p>
    <w:p w14:paraId="200E8B0A" w14:textId="77777777" w:rsidR="00FA6F39" w:rsidRPr="005A1A96" w:rsidRDefault="00FA6F39" w:rsidP="00FA6F39">
      <w:pPr>
        <w:ind w:left="567" w:hanging="567"/>
      </w:pPr>
      <w:r w:rsidRPr="005A1A96">
        <w:t>56.</w:t>
      </w:r>
      <w:r w:rsidRPr="005A1A96">
        <w:tab/>
      </w:r>
      <w:r w:rsidRPr="005A1A96">
        <w:rPr>
          <w:i/>
        </w:rPr>
        <w:t>Universidad Intercultural de San Luis Potosí</w:t>
      </w:r>
      <w:r w:rsidRPr="005A1A96">
        <w:t>;</w:t>
      </w:r>
    </w:p>
    <w:p w14:paraId="68F8C583" w14:textId="77777777" w:rsidR="00FA6F39" w:rsidRPr="005A1A96" w:rsidRDefault="00FA6F39" w:rsidP="00FA6F39">
      <w:pPr>
        <w:ind w:left="567" w:hanging="567"/>
      </w:pPr>
    </w:p>
    <w:p w14:paraId="2ABE2C5A" w14:textId="77777777" w:rsidR="00FA6F39" w:rsidRPr="005A1A96" w:rsidRDefault="00FA6F39" w:rsidP="00FA6F39">
      <w:pPr>
        <w:ind w:left="567" w:hanging="567"/>
      </w:pPr>
      <w:r w:rsidRPr="005A1A96">
        <w:t>57.</w:t>
      </w:r>
      <w:r w:rsidRPr="005A1A96">
        <w:tab/>
      </w:r>
      <w:r w:rsidRPr="005A1A96">
        <w:rPr>
          <w:i/>
        </w:rPr>
        <w:t>Universidad Politécnica de San Luis Potosí</w:t>
      </w:r>
      <w:r w:rsidRPr="005A1A96">
        <w:t>;</w:t>
      </w:r>
    </w:p>
    <w:p w14:paraId="5CB8328A" w14:textId="77777777" w:rsidR="00FA6F39" w:rsidRPr="005A1A96" w:rsidRDefault="00FA6F39" w:rsidP="00FA6F39">
      <w:pPr>
        <w:ind w:left="567" w:hanging="567"/>
      </w:pPr>
    </w:p>
    <w:p w14:paraId="2177BAAA" w14:textId="77777777" w:rsidR="00FA6F39" w:rsidRPr="005A1A96" w:rsidRDefault="00FA6F39" w:rsidP="00FA6F39">
      <w:pPr>
        <w:ind w:left="567" w:hanging="567"/>
      </w:pPr>
      <w:r w:rsidRPr="005A1A96">
        <w:t>58.</w:t>
      </w:r>
      <w:r w:rsidRPr="005A1A96">
        <w:tab/>
      </w:r>
      <w:r w:rsidRPr="005A1A96">
        <w:rPr>
          <w:i/>
        </w:rPr>
        <w:t>Universidad Tecnológica de San Luis Potosí</w:t>
      </w:r>
      <w:r w:rsidRPr="005A1A96">
        <w:t>; un</w:t>
      </w:r>
    </w:p>
    <w:p w14:paraId="0940E021" w14:textId="77777777" w:rsidR="00FA6F39" w:rsidRPr="005A1A96" w:rsidRDefault="00FA6F39" w:rsidP="00FA6F39">
      <w:pPr>
        <w:ind w:left="567" w:hanging="567"/>
      </w:pPr>
    </w:p>
    <w:p w14:paraId="18E319B3" w14:textId="77777777" w:rsidR="00FA6F39" w:rsidRPr="005A1A96" w:rsidRDefault="00FA6F39" w:rsidP="00FA6F39">
      <w:pPr>
        <w:ind w:left="567" w:hanging="567"/>
      </w:pPr>
      <w:r w:rsidRPr="005A1A96">
        <w:t>59.</w:t>
      </w:r>
      <w:r w:rsidRPr="005A1A96">
        <w:tab/>
      </w:r>
      <w:r w:rsidRPr="005A1A96">
        <w:rPr>
          <w:i/>
        </w:rPr>
        <w:t>Universidad Tecnológica Metropolitana de San Luis Potosí</w:t>
      </w:r>
      <w:r w:rsidRPr="005A1A96">
        <w:t>.</w:t>
      </w:r>
    </w:p>
    <w:p w14:paraId="5B5D94FC" w14:textId="77777777" w:rsidR="00FA6F39" w:rsidRPr="005A1A96" w:rsidRDefault="00FA6F39" w:rsidP="00FA6F39">
      <w:pPr>
        <w:rPr>
          <w:rFonts w:eastAsia="Calibri"/>
        </w:rPr>
      </w:pPr>
    </w:p>
    <w:p w14:paraId="302960CA" w14:textId="77777777" w:rsidR="00FA6F39" w:rsidRPr="005A1A96" w:rsidRDefault="00FA6F39" w:rsidP="00FA6F39">
      <w:pPr>
        <w:ind w:left="567" w:hanging="567"/>
      </w:pPr>
      <w:r w:rsidRPr="005A1A96">
        <w:t>XIII.</w:t>
      </w:r>
      <w:r w:rsidRPr="005A1A96">
        <w:tab/>
        <w:t>VERAKRUSA</w:t>
      </w:r>
    </w:p>
    <w:p w14:paraId="3E72E5AC" w14:textId="77777777" w:rsidR="00FA6F39" w:rsidRPr="005A1A96" w:rsidRDefault="00FA6F39" w:rsidP="00FA6F39">
      <w:pPr>
        <w:rPr>
          <w:rFonts w:eastAsia="Calibri"/>
        </w:rPr>
      </w:pPr>
    </w:p>
    <w:p w14:paraId="58E1CB7A" w14:textId="77777777" w:rsidR="00FA6F39" w:rsidRPr="005A1A96" w:rsidRDefault="00FA6F39" w:rsidP="00FA6F39">
      <w:pPr>
        <w:tabs>
          <w:tab w:val="left" w:pos="1418"/>
        </w:tabs>
        <w:rPr>
          <w:iCs/>
        </w:rPr>
      </w:pPr>
      <w:r w:rsidRPr="005A1A96">
        <w:rPr>
          <w:iCs/>
        </w:rPr>
        <w:t>1. apakšsaraksts</w:t>
      </w:r>
      <w:r w:rsidRPr="005A1A96">
        <w:rPr>
          <w:iCs/>
        </w:rPr>
        <w:tab/>
        <w:t>Pārvaldes struktūras</w:t>
      </w:r>
    </w:p>
    <w:p w14:paraId="6947F8E9" w14:textId="77777777" w:rsidR="00FA6F39" w:rsidRPr="005A1A96" w:rsidRDefault="00FA6F39" w:rsidP="00FA6F39"/>
    <w:p w14:paraId="0924EA93" w14:textId="77777777" w:rsidR="00FA6F39" w:rsidRPr="005A1A96" w:rsidRDefault="00FA6F39" w:rsidP="00FA6F39">
      <w:pPr>
        <w:ind w:left="567" w:hanging="567"/>
      </w:pPr>
      <w:r w:rsidRPr="005A1A96">
        <w:t>1.</w:t>
      </w:r>
      <w:r w:rsidRPr="005A1A96">
        <w:tab/>
      </w:r>
      <w:r w:rsidRPr="005A1A96">
        <w:rPr>
          <w:i/>
        </w:rPr>
        <w:t>Contraloría General</w:t>
      </w:r>
      <w:r w:rsidRPr="005A1A96">
        <w:t>;</w:t>
      </w:r>
    </w:p>
    <w:p w14:paraId="6847BA67" w14:textId="77777777" w:rsidR="00FA6F39" w:rsidRPr="005A1A96" w:rsidRDefault="00FA6F39" w:rsidP="00FA6F39">
      <w:pPr>
        <w:ind w:left="567" w:hanging="567"/>
      </w:pPr>
    </w:p>
    <w:p w14:paraId="22C6F9AE" w14:textId="77777777" w:rsidR="00FA6F39" w:rsidRPr="005A1A96" w:rsidRDefault="00FA6F39" w:rsidP="00FA6F39">
      <w:pPr>
        <w:ind w:left="567" w:hanging="567"/>
      </w:pPr>
      <w:r w:rsidRPr="005A1A96">
        <w:t>2.</w:t>
      </w:r>
      <w:r w:rsidRPr="005A1A96">
        <w:tab/>
      </w:r>
      <w:r w:rsidRPr="005A1A96">
        <w:rPr>
          <w:i/>
        </w:rPr>
        <w:t>Coordinación General de Comunicación Social</w:t>
      </w:r>
      <w:r w:rsidRPr="005A1A96">
        <w:t>;</w:t>
      </w:r>
    </w:p>
    <w:p w14:paraId="46655024" w14:textId="77777777" w:rsidR="00FA6F39" w:rsidRPr="005A1A96" w:rsidRDefault="00FA6F39" w:rsidP="00FA6F39">
      <w:pPr>
        <w:ind w:left="567" w:hanging="567"/>
      </w:pPr>
    </w:p>
    <w:p w14:paraId="2421E952" w14:textId="4400A9AF" w:rsidR="00751A0A" w:rsidRPr="005A1A96" w:rsidRDefault="00751A0A" w:rsidP="00751A0A">
      <w:r w:rsidRPr="005A1A96">
        <w:br w:type="page"/>
      </w:r>
    </w:p>
    <w:p w14:paraId="37C05D4E" w14:textId="687A6F92" w:rsidR="00FA6F39" w:rsidRPr="005A1A96" w:rsidRDefault="00751A0A" w:rsidP="00FA6F39">
      <w:pPr>
        <w:ind w:left="567" w:hanging="567"/>
      </w:pPr>
      <w:r w:rsidRPr="005A1A96">
        <w:t>3</w:t>
      </w:r>
      <w:r w:rsidR="00FA6F39" w:rsidRPr="005A1A96">
        <w:t>.</w:t>
      </w:r>
      <w:r w:rsidR="00FA6F39" w:rsidRPr="005A1A96">
        <w:tab/>
      </w:r>
      <w:r w:rsidR="00FA6F39" w:rsidRPr="005A1A96">
        <w:rPr>
          <w:i/>
        </w:rPr>
        <w:t>Procuraduría General de Justicia</w:t>
      </w:r>
      <w:r w:rsidR="00FA6F39" w:rsidRPr="005A1A96">
        <w:t>;</w:t>
      </w:r>
    </w:p>
    <w:p w14:paraId="69C84636" w14:textId="77777777" w:rsidR="00FA6F39" w:rsidRPr="005A1A96" w:rsidRDefault="00FA6F39" w:rsidP="00FA6F39">
      <w:pPr>
        <w:ind w:left="567" w:hanging="567"/>
      </w:pPr>
    </w:p>
    <w:p w14:paraId="433A6D65" w14:textId="77777777" w:rsidR="00FA6F39" w:rsidRPr="005A1A96" w:rsidRDefault="00FA6F39" w:rsidP="00FA6F39">
      <w:pPr>
        <w:ind w:left="567" w:hanging="567"/>
      </w:pPr>
      <w:r w:rsidRPr="005A1A96">
        <w:t>4.</w:t>
      </w:r>
      <w:r w:rsidRPr="005A1A96">
        <w:tab/>
      </w:r>
      <w:r w:rsidRPr="005A1A96">
        <w:rPr>
          <w:i/>
        </w:rPr>
        <w:t>Secretaría de Desarrollo Agropecuario, Rural y Pesca</w:t>
      </w:r>
      <w:r w:rsidRPr="005A1A96">
        <w:t>;</w:t>
      </w:r>
    </w:p>
    <w:p w14:paraId="3383851F" w14:textId="77777777" w:rsidR="00FA6F39" w:rsidRPr="005A1A96" w:rsidRDefault="00FA6F39" w:rsidP="00FA6F39">
      <w:pPr>
        <w:ind w:left="567" w:hanging="567"/>
      </w:pPr>
    </w:p>
    <w:p w14:paraId="5796D066" w14:textId="77777777" w:rsidR="00FA6F39" w:rsidRPr="005A1A96" w:rsidRDefault="00FA6F39" w:rsidP="00FA6F39">
      <w:pPr>
        <w:ind w:left="567" w:hanging="567"/>
      </w:pPr>
      <w:r w:rsidRPr="005A1A96">
        <w:t>5.</w:t>
      </w:r>
      <w:r w:rsidRPr="005A1A96">
        <w:tab/>
      </w:r>
      <w:r w:rsidRPr="005A1A96">
        <w:rPr>
          <w:i/>
        </w:rPr>
        <w:t>Secretaría de Desarrollo Económico y Portuario</w:t>
      </w:r>
      <w:r w:rsidRPr="005A1A96">
        <w:t>;</w:t>
      </w:r>
    </w:p>
    <w:p w14:paraId="4FC5C699" w14:textId="77777777" w:rsidR="00FA6F39" w:rsidRPr="005A1A96" w:rsidRDefault="00FA6F39" w:rsidP="00FA6F39">
      <w:pPr>
        <w:ind w:left="567" w:hanging="567"/>
      </w:pPr>
    </w:p>
    <w:p w14:paraId="7160CAD9" w14:textId="77777777" w:rsidR="00FA6F39" w:rsidRPr="005A1A96" w:rsidRDefault="00FA6F39" w:rsidP="00FA6F39">
      <w:pPr>
        <w:ind w:left="567" w:hanging="567"/>
      </w:pPr>
      <w:r w:rsidRPr="005A1A96">
        <w:t>6.</w:t>
      </w:r>
      <w:r w:rsidRPr="005A1A96">
        <w:tab/>
      </w:r>
      <w:r w:rsidRPr="005A1A96">
        <w:rPr>
          <w:i/>
        </w:rPr>
        <w:t>Secretaría de Desarrollo Social</w:t>
      </w:r>
      <w:r w:rsidRPr="005A1A96">
        <w:t>;</w:t>
      </w:r>
    </w:p>
    <w:p w14:paraId="2952DCEC" w14:textId="77777777" w:rsidR="00FA6F39" w:rsidRPr="005A1A96" w:rsidRDefault="00FA6F39" w:rsidP="00FA6F39">
      <w:pPr>
        <w:ind w:left="567" w:hanging="567"/>
      </w:pPr>
    </w:p>
    <w:p w14:paraId="6AF20766" w14:textId="77777777" w:rsidR="00FA6F39" w:rsidRPr="005A1A96" w:rsidRDefault="00FA6F39" w:rsidP="00FA6F39">
      <w:pPr>
        <w:ind w:left="567" w:hanging="567"/>
      </w:pPr>
      <w:r w:rsidRPr="005A1A96">
        <w:t>7.</w:t>
      </w:r>
      <w:r w:rsidRPr="005A1A96">
        <w:tab/>
      </w:r>
      <w:r w:rsidRPr="005A1A96">
        <w:rPr>
          <w:i/>
        </w:rPr>
        <w:t>Secretaría de Educación</w:t>
      </w:r>
      <w:r w:rsidRPr="005A1A96">
        <w:t>;</w:t>
      </w:r>
    </w:p>
    <w:p w14:paraId="6212C0B3" w14:textId="77777777" w:rsidR="00FA6F39" w:rsidRPr="005A1A96" w:rsidRDefault="00FA6F39" w:rsidP="00FA6F39">
      <w:pPr>
        <w:ind w:left="567" w:hanging="567"/>
      </w:pPr>
    </w:p>
    <w:p w14:paraId="04777B8E" w14:textId="77777777" w:rsidR="00FA6F39" w:rsidRPr="005A1A96" w:rsidRDefault="00FA6F39" w:rsidP="00FA6F39">
      <w:pPr>
        <w:ind w:left="567" w:hanging="567"/>
      </w:pPr>
      <w:r w:rsidRPr="005A1A96">
        <w:t>8.</w:t>
      </w:r>
      <w:r w:rsidRPr="005A1A96">
        <w:tab/>
      </w:r>
      <w:r w:rsidRPr="005A1A96">
        <w:rPr>
          <w:i/>
        </w:rPr>
        <w:t>Secretaría de Finanzas y Planeación</w:t>
      </w:r>
      <w:r w:rsidRPr="005A1A96">
        <w:t>;</w:t>
      </w:r>
    </w:p>
    <w:p w14:paraId="76CBB8F8" w14:textId="77777777" w:rsidR="00FA6F39" w:rsidRPr="005A1A96" w:rsidRDefault="00FA6F39" w:rsidP="00FA6F39">
      <w:pPr>
        <w:ind w:left="567" w:hanging="567"/>
      </w:pPr>
    </w:p>
    <w:p w14:paraId="0083FFC1" w14:textId="77777777" w:rsidR="00FA6F39" w:rsidRPr="005A1A96" w:rsidRDefault="00FA6F39" w:rsidP="00FA6F39">
      <w:pPr>
        <w:ind w:left="567" w:hanging="567"/>
      </w:pPr>
      <w:r w:rsidRPr="005A1A96">
        <w:t>9.</w:t>
      </w:r>
      <w:r w:rsidRPr="005A1A96">
        <w:tab/>
      </w:r>
      <w:r w:rsidRPr="005A1A96">
        <w:rPr>
          <w:i/>
        </w:rPr>
        <w:t>Secretaría de Gobierno</w:t>
      </w:r>
      <w:r w:rsidRPr="005A1A96">
        <w:t>;</w:t>
      </w:r>
    </w:p>
    <w:p w14:paraId="62F733C0" w14:textId="77777777" w:rsidR="00FA6F39" w:rsidRPr="005A1A96" w:rsidRDefault="00FA6F39" w:rsidP="00FA6F39">
      <w:pPr>
        <w:ind w:left="567" w:hanging="567"/>
      </w:pPr>
    </w:p>
    <w:p w14:paraId="40894623" w14:textId="77777777" w:rsidR="00FA6F39" w:rsidRPr="005A1A96" w:rsidRDefault="00FA6F39" w:rsidP="00FA6F39">
      <w:pPr>
        <w:ind w:left="567" w:hanging="567"/>
      </w:pPr>
      <w:r w:rsidRPr="005A1A96">
        <w:t>10.</w:t>
      </w:r>
      <w:r w:rsidRPr="005A1A96">
        <w:tab/>
      </w:r>
      <w:r w:rsidRPr="005A1A96">
        <w:rPr>
          <w:i/>
        </w:rPr>
        <w:t>Secretaría de Infraestructura y Obras Públicas</w:t>
      </w:r>
      <w:r w:rsidRPr="005A1A96">
        <w:t>;</w:t>
      </w:r>
    </w:p>
    <w:p w14:paraId="6D54758B" w14:textId="77777777" w:rsidR="00FA6F39" w:rsidRPr="005A1A96" w:rsidRDefault="00FA6F39" w:rsidP="00FA6F39">
      <w:pPr>
        <w:ind w:left="567" w:hanging="567"/>
      </w:pPr>
    </w:p>
    <w:p w14:paraId="5C2E449D" w14:textId="77777777" w:rsidR="00FA6F39" w:rsidRPr="005A1A96" w:rsidRDefault="00FA6F39" w:rsidP="00FA6F39">
      <w:pPr>
        <w:ind w:left="567" w:hanging="567"/>
      </w:pPr>
      <w:r w:rsidRPr="005A1A96">
        <w:t>11.</w:t>
      </w:r>
      <w:r w:rsidRPr="005A1A96">
        <w:tab/>
      </w:r>
      <w:r w:rsidRPr="005A1A96">
        <w:rPr>
          <w:i/>
        </w:rPr>
        <w:t>Secretaría de Medio Ambiente</w:t>
      </w:r>
      <w:r w:rsidRPr="005A1A96">
        <w:t>;</w:t>
      </w:r>
    </w:p>
    <w:p w14:paraId="760B2342" w14:textId="77777777" w:rsidR="00FA6F39" w:rsidRPr="005A1A96" w:rsidRDefault="00FA6F39" w:rsidP="00FA6F39">
      <w:pPr>
        <w:ind w:left="567" w:hanging="567"/>
      </w:pPr>
    </w:p>
    <w:p w14:paraId="24548E38" w14:textId="77777777" w:rsidR="00FA6F39" w:rsidRPr="005A1A96" w:rsidRDefault="00FA6F39" w:rsidP="00FA6F39">
      <w:pPr>
        <w:ind w:left="567" w:hanging="567"/>
      </w:pPr>
      <w:r w:rsidRPr="005A1A96">
        <w:t>12.</w:t>
      </w:r>
      <w:r w:rsidRPr="005A1A96">
        <w:tab/>
      </w:r>
      <w:r w:rsidRPr="005A1A96">
        <w:rPr>
          <w:i/>
        </w:rPr>
        <w:t>Secretaría de Protección Civil</w:t>
      </w:r>
      <w:r w:rsidRPr="005A1A96">
        <w:t>;</w:t>
      </w:r>
    </w:p>
    <w:p w14:paraId="5AE0BBE8" w14:textId="77777777" w:rsidR="00FA6F39" w:rsidRPr="005A1A96" w:rsidRDefault="00FA6F39" w:rsidP="00FA6F39">
      <w:pPr>
        <w:ind w:left="567" w:hanging="567"/>
      </w:pPr>
    </w:p>
    <w:p w14:paraId="7A958AA5" w14:textId="77777777" w:rsidR="00FA6F39" w:rsidRPr="005A1A96" w:rsidRDefault="00FA6F39" w:rsidP="00FA6F39">
      <w:pPr>
        <w:ind w:left="567" w:hanging="567"/>
      </w:pPr>
      <w:r w:rsidRPr="005A1A96">
        <w:t>13.</w:t>
      </w:r>
      <w:r w:rsidRPr="005A1A96">
        <w:tab/>
      </w:r>
      <w:r w:rsidRPr="005A1A96">
        <w:rPr>
          <w:i/>
        </w:rPr>
        <w:t>Secretaría de Salud</w:t>
      </w:r>
      <w:r w:rsidRPr="005A1A96">
        <w:t>;</w:t>
      </w:r>
    </w:p>
    <w:p w14:paraId="55F4D433" w14:textId="77777777" w:rsidR="00FA6F39" w:rsidRPr="005A1A96" w:rsidRDefault="00FA6F39" w:rsidP="00FA6F39">
      <w:pPr>
        <w:ind w:left="567" w:hanging="567"/>
      </w:pPr>
    </w:p>
    <w:p w14:paraId="2C7D96E6" w14:textId="77777777" w:rsidR="00FA6F39" w:rsidRPr="005A1A96" w:rsidRDefault="00FA6F39" w:rsidP="00FA6F39">
      <w:pPr>
        <w:ind w:left="567" w:hanging="567"/>
      </w:pPr>
      <w:r w:rsidRPr="005A1A96">
        <w:t>14.</w:t>
      </w:r>
      <w:r w:rsidRPr="005A1A96">
        <w:tab/>
      </w:r>
      <w:r w:rsidRPr="005A1A96">
        <w:rPr>
          <w:i/>
        </w:rPr>
        <w:t>Secretaría de Seguridad Pública</w:t>
      </w:r>
      <w:r w:rsidRPr="005A1A96">
        <w:t>;</w:t>
      </w:r>
    </w:p>
    <w:p w14:paraId="6912BE62" w14:textId="77777777" w:rsidR="00FA6F39" w:rsidRPr="005A1A96" w:rsidRDefault="00FA6F39" w:rsidP="00FA6F39">
      <w:pPr>
        <w:ind w:left="567" w:hanging="567"/>
      </w:pPr>
    </w:p>
    <w:p w14:paraId="56DFFDB2" w14:textId="6A14702D" w:rsidR="00751A0A" w:rsidRPr="005A1A96" w:rsidRDefault="00751A0A" w:rsidP="00751A0A">
      <w:r w:rsidRPr="005A1A96">
        <w:br w:type="page"/>
      </w:r>
    </w:p>
    <w:p w14:paraId="0F1EA4B9" w14:textId="2D20585F" w:rsidR="00FA6F39" w:rsidRPr="005A1A96" w:rsidRDefault="00751A0A" w:rsidP="00FA6F39">
      <w:pPr>
        <w:ind w:left="567" w:hanging="567"/>
      </w:pPr>
      <w:r w:rsidRPr="005A1A96">
        <w:t>1</w:t>
      </w:r>
      <w:r w:rsidR="00FA6F39" w:rsidRPr="005A1A96">
        <w:t>5.</w:t>
      </w:r>
      <w:r w:rsidR="00FA6F39" w:rsidRPr="005A1A96">
        <w:tab/>
      </w:r>
      <w:r w:rsidR="00FA6F39" w:rsidRPr="005A1A96">
        <w:rPr>
          <w:i/>
        </w:rPr>
        <w:t>Secretaría de Trabajo, Previsión Social y Productividad</w:t>
      </w:r>
      <w:r w:rsidR="00FA6F39" w:rsidRPr="005A1A96">
        <w:t>; un</w:t>
      </w:r>
    </w:p>
    <w:p w14:paraId="25A20EFF" w14:textId="77777777" w:rsidR="00FA6F39" w:rsidRPr="005A1A96" w:rsidRDefault="00FA6F39" w:rsidP="00FA6F39">
      <w:pPr>
        <w:ind w:left="567" w:hanging="567"/>
      </w:pPr>
    </w:p>
    <w:p w14:paraId="5526128B" w14:textId="77777777" w:rsidR="00FA6F39" w:rsidRPr="005A1A96" w:rsidRDefault="00FA6F39" w:rsidP="00FA6F39">
      <w:pPr>
        <w:ind w:left="567" w:hanging="567"/>
      </w:pPr>
      <w:r w:rsidRPr="005A1A96">
        <w:t>16.</w:t>
      </w:r>
      <w:r w:rsidRPr="005A1A96">
        <w:tab/>
      </w:r>
      <w:r w:rsidRPr="005A1A96">
        <w:rPr>
          <w:i/>
        </w:rPr>
        <w:t>Secretaría de Turismo y Cultura</w:t>
      </w:r>
      <w:r w:rsidRPr="005A1A96">
        <w:t>.</w:t>
      </w:r>
    </w:p>
    <w:p w14:paraId="30A24A65" w14:textId="77777777" w:rsidR="00FA6F39" w:rsidRPr="005A1A96" w:rsidRDefault="00FA6F39" w:rsidP="00FA6F39">
      <w:pPr>
        <w:rPr>
          <w:rFonts w:eastAsia="Calibri"/>
        </w:rPr>
      </w:pPr>
    </w:p>
    <w:p w14:paraId="5D0CCDBF" w14:textId="77777777" w:rsidR="00FA6F39" w:rsidRPr="005A1A96" w:rsidRDefault="00FA6F39" w:rsidP="00FA6F39">
      <w:pPr>
        <w:tabs>
          <w:tab w:val="left" w:pos="1418"/>
        </w:tabs>
        <w:rPr>
          <w:iCs/>
        </w:rPr>
      </w:pPr>
      <w:r w:rsidRPr="005A1A96">
        <w:rPr>
          <w:iCs/>
        </w:rPr>
        <w:t>2. apakšsaraksts</w:t>
      </w:r>
      <w:r w:rsidRPr="005A1A96">
        <w:rPr>
          <w:iCs/>
        </w:rPr>
        <w:tab/>
        <w:t>Citas struktūras</w:t>
      </w:r>
    </w:p>
    <w:p w14:paraId="4F3DF60C" w14:textId="77777777" w:rsidR="00FA6F39" w:rsidRPr="005A1A96" w:rsidRDefault="00FA6F39" w:rsidP="00FA6F39"/>
    <w:p w14:paraId="17150626" w14:textId="77777777" w:rsidR="00FA6F39" w:rsidRPr="005A1A96" w:rsidRDefault="00FA6F39" w:rsidP="00FA6F39">
      <w:pPr>
        <w:ind w:left="567" w:hanging="567"/>
      </w:pPr>
      <w:r w:rsidRPr="005A1A96">
        <w:t>1.</w:t>
      </w:r>
      <w:r w:rsidRPr="005A1A96">
        <w:tab/>
      </w:r>
      <w:r w:rsidRPr="005A1A96">
        <w:rPr>
          <w:i/>
        </w:rPr>
        <w:t>Academia Veracruzana de las Lenguas Indígenas</w:t>
      </w:r>
      <w:r w:rsidRPr="005A1A96">
        <w:t>;</w:t>
      </w:r>
    </w:p>
    <w:p w14:paraId="1C99A6D7" w14:textId="77777777" w:rsidR="00FA6F39" w:rsidRPr="005A1A96" w:rsidRDefault="00FA6F39" w:rsidP="00FA6F39">
      <w:pPr>
        <w:ind w:left="567" w:hanging="567"/>
      </w:pPr>
    </w:p>
    <w:p w14:paraId="4DA24113" w14:textId="77777777" w:rsidR="00FA6F39" w:rsidRPr="005A1A96" w:rsidRDefault="00FA6F39" w:rsidP="00FA6F39">
      <w:pPr>
        <w:ind w:left="567" w:hanging="567"/>
      </w:pPr>
      <w:r w:rsidRPr="005A1A96">
        <w:t>2.</w:t>
      </w:r>
      <w:r w:rsidRPr="005A1A96">
        <w:tab/>
      </w:r>
      <w:r w:rsidRPr="005A1A96">
        <w:rPr>
          <w:i/>
        </w:rPr>
        <w:t>Colegio de Bachilleres del Estado de Veracruz</w:t>
      </w:r>
      <w:r w:rsidRPr="005A1A96">
        <w:t>;</w:t>
      </w:r>
    </w:p>
    <w:p w14:paraId="64A74DDE" w14:textId="77777777" w:rsidR="00FA6F39" w:rsidRPr="005A1A96" w:rsidRDefault="00FA6F39" w:rsidP="00FA6F39">
      <w:pPr>
        <w:ind w:left="567" w:hanging="567"/>
      </w:pPr>
    </w:p>
    <w:p w14:paraId="016320EF" w14:textId="77777777" w:rsidR="00FA6F39" w:rsidRPr="005A1A96" w:rsidRDefault="00FA6F39" w:rsidP="00FA6F39">
      <w:pPr>
        <w:ind w:left="567" w:hanging="567"/>
      </w:pPr>
      <w:r w:rsidRPr="005A1A96">
        <w:t>3.</w:t>
      </w:r>
      <w:r w:rsidRPr="005A1A96">
        <w:tab/>
      </w:r>
      <w:r w:rsidRPr="005A1A96">
        <w:rPr>
          <w:i/>
        </w:rPr>
        <w:t>Colegio de Estudios Científicos y Tecnológicos del Estado de Veracruz</w:t>
      </w:r>
      <w:r w:rsidRPr="005A1A96">
        <w:t>;</w:t>
      </w:r>
    </w:p>
    <w:p w14:paraId="52F317C9" w14:textId="77777777" w:rsidR="00FA6F39" w:rsidRPr="005A1A96" w:rsidRDefault="00FA6F39" w:rsidP="00FA6F39">
      <w:pPr>
        <w:ind w:left="567" w:hanging="567"/>
      </w:pPr>
    </w:p>
    <w:p w14:paraId="52E4653E" w14:textId="77777777" w:rsidR="00FA6F39" w:rsidRPr="005A1A96" w:rsidRDefault="00FA6F39" w:rsidP="00FA6F39">
      <w:pPr>
        <w:ind w:left="567" w:hanging="567"/>
      </w:pPr>
      <w:r w:rsidRPr="005A1A96">
        <w:t>4.</w:t>
      </w:r>
      <w:r w:rsidRPr="005A1A96">
        <w:tab/>
      </w:r>
      <w:r w:rsidRPr="005A1A96">
        <w:rPr>
          <w:i/>
        </w:rPr>
        <w:t>Colegio de Veracruz</w:t>
      </w:r>
      <w:r w:rsidRPr="005A1A96">
        <w:t>;</w:t>
      </w:r>
    </w:p>
    <w:p w14:paraId="1F0CDE0E" w14:textId="77777777" w:rsidR="00FA6F39" w:rsidRPr="005A1A96" w:rsidRDefault="00FA6F39" w:rsidP="00FA6F39">
      <w:pPr>
        <w:ind w:left="567" w:hanging="567"/>
      </w:pPr>
    </w:p>
    <w:p w14:paraId="4BAF9374" w14:textId="77777777" w:rsidR="00FA6F39" w:rsidRPr="005A1A96" w:rsidRDefault="00FA6F39" w:rsidP="00FA6F39">
      <w:pPr>
        <w:ind w:left="567" w:hanging="567"/>
      </w:pPr>
      <w:r w:rsidRPr="005A1A96">
        <w:t>5.</w:t>
      </w:r>
      <w:r w:rsidRPr="005A1A96">
        <w:tab/>
      </w:r>
      <w:r w:rsidRPr="005A1A96">
        <w:rPr>
          <w:i/>
        </w:rPr>
        <w:t>Colegio Nacional de Educación Profesional Técnica del Estado de Veracruz</w:t>
      </w:r>
      <w:r w:rsidRPr="005A1A96">
        <w:t>;</w:t>
      </w:r>
    </w:p>
    <w:p w14:paraId="29B8B736" w14:textId="77777777" w:rsidR="00FA6F39" w:rsidRPr="005A1A96" w:rsidRDefault="00FA6F39" w:rsidP="00FA6F39">
      <w:pPr>
        <w:ind w:left="567" w:hanging="567"/>
      </w:pPr>
    </w:p>
    <w:p w14:paraId="2E5965F0" w14:textId="77777777" w:rsidR="00FA6F39" w:rsidRPr="005A1A96" w:rsidRDefault="00FA6F39" w:rsidP="00FA6F39">
      <w:pPr>
        <w:ind w:left="567" w:hanging="567"/>
      </w:pPr>
      <w:r w:rsidRPr="005A1A96">
        <w:t>6.</w:t>
      </w:r>
      <w:r w:rsidRPr="005A1A96">
        <w:tab/>
      </w:r>
      <w:r w:rsidRPr="005A1A96">
        <w:rPr>
          <w:i/>
        </w:rPr>
        <w:t>Comisión de Arbitraje Médico del Estado de Veracruz</w:t>
      </w:r>
      <w:r w:rsidRPr="005A1A96">
        <w:t>;</w:t>
      </w:r>
    </w:p>
    <w:p w14:paraId="36A8816E" w14:textId="77777777" w:rsidR="00FA6F39" w:rsidRPr="005A1A96" w:rsidRDefault="00FA6F39" w:rsidP="00FA6F39">
      <w:pPr>
        <w:ind w:left="567" w:hanging="567"/>
      </w:pPr>
    </w:p>
    <w:p w14:paraId="797A193F" w14:textId="77777777" w:rsidR="00FA6F39" w:rsidRPr="005A1A96" w:rsidRDefault="00FA6F39" w:rsidP="00FA6F39">
      <w:pPr>
        <w:ind w:left="567" w:hanging="567"/>
      </w:pPr>
      <w:r w:rsidRPr="005A1A96">
        <w:t>7.</w:t>
      </w:r>
      <w:r w:rsidRPr="005A1A96">
        <w:tab/>
      </w:r>
      <w:r w:rsidRPr="005A1A96">
        <w:rPr>
          <w:i/>
        </w:rPr>
        <w:t>Comisión del Agua del Estado de Veracruz</w:t>
      </w:r>
      <w:r w:rsidRPr="005A1A96">
        <w:t>;</w:t>
      </w:r>
    </w:p>
    <w:p w14:paraId="5C27803E" w14:textId="77777777" w:rsidR="00FA6F39" w:rsidRPr="005A1A96" w:rsidRDefault="00FA6F39" w:rsidP="00FA6F39">
      <w:pPr>
        <w:ind w:left="567" w:hanging="567"/>
      </w:pPr>
    </w:p>
    <w:p w14:paraId="726FBC30" w14:textId="77777777" w:rsidR="00FA6F39" w:rsidRPr="005A1A96" w:rsidRDefault="00FA6F39" w:rsidP="00FA6F39">
      <w:pPr>
        <w:ind w:left="567" w:hanging="567"/>
      </w:pPr>
      <w:r w:rsidRPr="005A1A96">
        <w:t>8.</w:t>
      </w:r>
      <w:r w:rsidRPr="005A1A96">
        <w:tab/>
      </w:r>
      <w:r w:rsidRPr="005A1A96">
        <w:rPr>
          <w:i/>
        </w:rPr>
        <w:t>Comisión Ejecutiva de Atención Integral a Víctimas del Delito</w:t>
      </w:r>
      <w:r w:rsidRPr="005A1A96">
        <w:t>;</w:t>
      </w:r>
    </w:p>
    <w:p w14:paraId="43936C55" w14:textId="77777777" w:rsidR="00FA6F39" w:rsidRPr="005A1A96" w:rsidRDefault="00FA6F39" w:rsidP="00FA6F39">
      <w:pPr>
        <w:ind w:left="567" w:hanging="567"/>
      </w:pPr>
    </w:p>
    <w:p w14:paraId="09AFCC21" w14:textId="77777777" w:rsidR="00FA6F39" w:rsidRPr="005A1A96" w:rsidRDefault="00FA6F39" w:rsidP="00FA6F39">
      <w:pPr>
        <w:ind w:left="567" w:hanging="567"/>
      </w:pPr>
      <w:r w:rsidRPr="005A1A96">
        <w:t>9.</w:t>
      </w:r>
      <w:r w:rsidRPr="005A1A96">
        <w:tab/>
      </w:r>
      <w:r w:rsidRPr="005A1A96">
        <w:rPr>
          <w:i/>
        </w:rPr>
        <w:t>Consejo Veracruzano de Investigación Científica y Desarrollo Tecnológico</w:t>
      </w:r>
      <w:r w:rsidRPr="005A1A96">
        <w:t>;</w:t>
      </w:r>
    </w:p>
    <w:p w14:paraId="3836B9E6" w14:textId="77777777" w:rsidR="00FA6F39" w:rsidRPr="005A1A96" w:rsidRDefault="00FA6F39" w:rsidP="00FA6F39">
      <w:pPr>
        <w:ind w:left="567" w:hanging="567"/>
      </w:pPr>
    </w:p>
    <w:p w14:paraId="2A704597" w14:textId="302A7D4F" w:rsidR="00751A0A" w:rsidRPr="005A1A96" w:rsidRDefault="00751A0A" w:rsidP="00751A0A">
      <w:r w:rsidRPr="005A1A96">
        <w:br w:type="page"/>
      </w:r>
    </w:p>
    <w:p w14:paraId="268670F7" w14:textId="6916162A" w:rsidR="00FA6F39" w:rsidRPr="005A1A96" w:rsidRDefault="00751A0A" w:rsidP="00FA6F39">
      <w:pPr>
        <w:ind w:left="567" w:hanging="567"/>
      </w:pPr>
      <w:r w:rsidRPr="005A1A96">
        <w:t>1</w:t>
      </w:r>
      <w:r w:rsidR="00FA6F39" w:rsidRPr="005A1A96">
        <w:t>0.</w:t>
      </w:r>
      <w:r w:rsidR="00FA6F39" w:rsidRPr="005A1A96">
        <w:tab/>
      </w:r>
      <w:r w:rsidR="00FA6F39" w:rsidRPr="005A1A96">
        <w:rPr>
          <w:i/>
        </w:rPr>
        <w:t>Instituto de Capacitación para el Trabajo del Estado de Veracruz</w:t>
      </w:r>
      <w:r w:rsidR="00FA6F39" w:rsidRPr="005A1A96">
        <w:t>;</w:t>
      </w:r>
    </w:p>
    <w:p w14:paraId="0EA8875B" w14:textId="77777777" w:rsidR="00FA6F39" w:rsidRPr="005A1A96" w:rsidRDefault="00FA6F39" w:rsidP="00FA6F39">
      <w:pPr>
        <w:ind w:left="567" w:hanging="567"/>
      </w:pPr>
    </w:p>
    <w:p w14:paraId="725D5671" w14:textId="77777777" w:rsidR="00FA6F39" w:rsidRPr="005A1A96" w:rsidRDefault="00FA6F39" w:rsidP="00FA6F39">
      <w:pPr>
        <w:ind w:left="567" w:hanging="567"/>
      </w:pPr>
      <w:r w:rsidRPr="005A1A96">
        <w:t>11.</w:t>
      </w:r>
      <w:r w:rsidRPr="005A1A96">
        <w:tab/>
      </w:r>
      <w:r w:rsidRPr="005A1A96">
        <w:rPr>
          <w:i/>
        </w:rPr>
        <w:t>Instituto de Espacios Educativos del Estado de Veracruz</w:t>
      </w:r>
      <w:r w:rsidRPr="005A1A96">
        <w:t>;</w:t>
      </w:r>
    </w:p>
    <w:p w14:paraId="01CA2996" w14:textId="77777777" w:rsidR="00FA6F39" w:rsidRPr="005A1A96" w:rsidRDefault="00FA6F39" w:rsidP="00FA6F39">
      <w:pPr>
        <w:ind w:left="567" w:hanging="567"/>
      </w:pPr>
    </w:p>
    <w:p w14:paraId="43AA0EC6" w14:textId="77777777" w:rsidR="00FA6F39" w:rsidRPr="005A1A96" w:rsidRDefault="00FA6F39" w:rsidP="00FA6F39">
      <w:pPr>
        <w:ind w:left="567" w:hanging="567"/>
      </w:pPr>
      <w:r w:rsidRPr="005A1A96">
        <w:t>12.</w:t>
      </w:r>
      <w:r w:rsidRPr="005A1A96">
        <w:tab/>
      </w:r>
      <w:r w:rsidRPr="005A1A96">
        <w:rPr>
          <w:i/>
        </w:rPr>
        <w:t>Instituto de Pensiones del Estado de Veracruz</w:t>
      </w:r>
      <w:r w:rsidRPr="005A1A96">
        <w:t>;</w:t>
      </w:r>
    </w:p>
    <w:p w14:paraId="6E058D02" w14:textId="77777777" w:rsidR="00FA6F39" w:rsidRPr="005A1A96" w:rsidRDefault="00FA6F39" w:rsidP="00FA6F39">
      <w:pPr>
        <w:ind w:left="567" w:hanging="567"/>
      </w:pPr>
    </w:p>
    <w:p w14:paraId="65FF76B7" w14:textId="77777777" w:rsidR="00FA6F39" w:rsidRPr="005A1A96" w:rsidRDefault="00FA6F39" w:rsidP="00FA6F39">
      <w:pPr>
        <w:ind w:left="567" w:hanging="567"/>
      </w:pPr>
      <w:r w:rsidRPr="005A1A96">
        <w:t>13.</w:t>
      </w:r>
      <w:r w:rsidRPr="005A1A96">
        <w:tab/>
      </w:r>
      <w:r w:rsidRPr="005A1A96">
        <w:rPr>
          <w:i/>
        </w:rPr>
        <w:t>Instituto de Policía Auxiliar y Protección Patrimonial</w:t>
      </w:r>
      <w:r w:rsidRPr="005A1A96">
        <w:t>;</w:t>
      </w:r>
    </w:p>
    <w:p w14:paraId="147A4764" w14:textId="77777777" w:rsidR="00FA6F39" w:rsidRPr="005A1A96" w:rsidRDefault="00FA6F39" w:rsidP="00FA6F39">
      <w:pPr>
        <w:ind w:left="567" w:hanging="567"/>
      </w:pPr>
    </w:p>
    <w:p w14:paraId="321172F0" w14:textId="77777777" w:rsidR="00FA6F39" w:rsidRPr="005A1A96" w:rsidRDefault="00FA6F39" w:rsidP="00FA6F39">
      <w:pPr>
        <w:ind w:left="567" w:hanging="567"/>
      </w:pPr>
      <w:r w:rsidRPr="005A1A96">
        <w:t>14.</w:t>
      </w:r>
      <w:r w:rsidRPr="005A1A96">
        <w:tab/>
      </w:r>
      <w:r w:rsidRPr="005A1A96">
        <w:rPr>
          <w:i/>
        </w:rPr>
        <w:t>Instituto Tecnológico de Superior Acayucan</w:t>
      </w:r>
      <w:r w:rsidRPr="005A1A96">
        <w:t>;</w:t>
      </w:r>
    </w:p>
    <w:p w14:paraId="62733016" w14:textId="77777777" w:rsidR="00FA6F39" w:rsidRPr="005A1A96" w:rsidRDefault="00FA6F39" w:rsidP="00FA6F39">
      <w:pPr>
        <w:ind w:left="567" w:hanging="567"/>
      </w:pPr>
    </w:p>
    <w:p w14:paraId="7808A018" w14:textId="77777777" w:rsidR="00FA6F39" w:rsidRPr="005A1A96" w:rsidRDefault="00FA6F39" w:rsidP="00FA6F39">
      <w:pPr>
        <w:ind w:left="567" w:hanging="567"/>
      </w:pPr>
      <w:r w:rsidRPr="005A1A96">
        <w:t>15.</w:t>
      </w:r>
      <w:r w:rsidRPr="005A1A96">
        <w:tab/>
      </w:r>
      <w:r w:rsidRPr="005A1A96">
        <w:rPr>
          <w:i/>
        </w:rPr>
        <w:t>Instituto Tecnológico Superior de Álamo Temapache</w:t>
      </w:r>
      <w:r w:rsidRPr="005A1A96">
        <w:t>;</w:t>
      </w:r>
    </w:p>
    <w:p w14:paraId="7DF2AC54" w14:textId="77777777" w:rsidR="00FA6F39" w:rsidRPr="005A1A96" w:rsidRDefault="00FA6F39" w:rsidP="00FA6F39">
      <w:pPr>
        <w:ind w:left="567" w:hanging="567"/>
      </w:pPr>
    </w:p>
    <w:p w14:paraId="61CA1D35" w14:textId="77777777" w:rsidR="00FA6F39" w:rsidRPr="005A1A96" w:rsidRDefault="00FA6F39" w:rsidP="00FA6F39">
      <w:pPr>
        <w:ind w:left="567" w:hanging="567"/>
      </w:pPr>
      <w:r w:rsidRPr="005A1A96">
        <w:t>16.</w:t>
      </w:r>
      <w:r w:rsidRPr="005A1A96">
        <w:tab/>
      </w:r>
      <w:r w:rsidRPr="005A1A96">
        <w:rPr>
          <w:i/>
        </w:rPr>
        <w:t>Instituto Tecnológico Superior de Alvarado</w:t>
      </w:r>
      <w:r w:rsidRPr="005A1A96">
        <w:t>;</w:t>
      </w:r>
    </w:p>
    <w:p w14:paraId="21CF5C7D" w14:textId="77777777" w:rsidR="00FA6F39" w:rsidRPr="005A1A96" w:rsidRDefault="00FA6F39" w:rsidP="00FA6F39">
      <w:pPr>
        <w:ind w:left="567" w:hanging="567"/>
      </w:pPr>
    </w:p>
    <w:p w14:paraId="2B1BDFE8" w14:textId="77777777" w:rsidR="00FA6F39" w:rsidRPr="005A1A96" w:rsidRDefault="00FA6F39" w:rsidP="00FA6F39">
      <w:pPr>
        <w:ind w:left="567" w:hanging="567"/>
      </w:pPr>
      <w:r w:rsidRPr="005A1A96">
        <w:t>17.</w:t>
      </w:r>
      <w:r w:rsidRPr="005A1A96">
        <w:tab/>
      </w:r>
      <w:r w:rsidRPr="005A1A96">
        <w:rPr>
          <w:i/>
        </w:rPr>
        <w:t>Instituto Tecnológico Superior de Chicontepec</w:t>
      </w:r>
      <w:r w:rsidRPr="005A1A96">
        <w:t>;</w:t>
      </w:r>
    </w:p>
    <w:p w14:paraId="67699F78" w14:textId="77777777" w:rsidR="00FA6F39" w:rsidRPr="005A1A96" w:rsidRDefault="00FA6F39" w:rsidP="00FA6F39">
      <w:pPr>
        <w:ind w:left="567" w:hanging="567"/>
      </w:pPr>
    </w:p>
    <w:p w14:paraId="5A17B6C7" w14:textId="77777777" w:rsidR="00FA6F39" w:rsidRPr="005A1A96" w:rsidRDefault="00FA6F39" w:rsidP="00FA6F39">
      <w:pPr>
        <w:ind w:left="567" w:hanging="567"/>
      </w:pPr>
      <w:r w:rsidRPr="005A1A96">
        <w:t>18.</w:t>
      </w:r>
      <w:r w:rsidRPr="005A1A96">
        <w:tab/>
      </w:r>
      <w:r w:rsidRPr="005A1A96">
        <w:rPr>
          <w:i/>
        </w:rPr>
        <w:t>Instituto Tecnológico Superior de Coatzacoalcos</w:t>
      </w:r>
      <w:r w:rsidRPr="005A1A96">
        <w:t>;</w:t>
      </w:r>
    </w:p>
    <w:p w14:paraId="5ACBD79E" w14:textId="77777777" w:rsidR="00FA6F39" w:rsidRPr="005A1A96" w:rsidRDefault="00FA6F39" w:rsidP="00FA6F39">
      <w:pPr>
        <w:ind w:left="567" w:hanging="567"/>
      </w:pPr>
    </w:p>
    <w:p w14:paraId="591BB4BE" w14:textId="77777777" w:rsidR="00FA6F39" w:rsidRPr="005A1A96" w:rsidRDefault="00FA6F39" w:rsidP="00FA6F39">
      <w:pPr>
        <w:ind w:left="567" w:hanging="567"/>
      </w:pPr>
      <w:r w:rsidRPr="005A1A96">
        <w:t>19.</w:t>
      </w:r>
      <w:r w:rsidRPr="005A1A96">
        <w:tab/>
      </w:r>
      <w:r w:rsidRPr="005A1A96">
        <w:rPr>
          <w:i/>
        </w:rPr>
        <w:t>Instituto Tecnológico Superior de Cosamaloapan</w:t>
      </w:r>
      <w:r w:rsidRPr="005A1A96">
        <w:t>;</w:t>
      </w:r>
    </w:p>
    <w:p w14:paraId="16F1CFE4" w14:textId="77777777" w:rsidR="00FA6F39" w:rsidRPr="005A1A96" w:rsidRDefault="00FA6F39" w:rsidP="00FA6F39">
      <w:pPr>
        <w:ind w:left="567" w:hanging="567"/>
      </w:pPr>
    </w:p>
    <w:p w14:paraId="55C122C3" w14:textId="77777777" w:rsidR="00FA6F39" w:rsidRPr="005A1A96" w:rsidRDefault="00FA6F39" w:rsidP="00FA6F39">
      <w:pPr>
        <w:ind w:left="567" w:hanging="567"/>
      </w:pPr>
      <w:r w:rsidRPr="005A1A96">
        <w:t>20.</w:t>
      </w:r>
      <w:r w:rsidRPr="005A1A96">
        <w:tab/>
      </w:r>
      <w:r w:rsidRPr="005A1A96">
        <w:rPr>
          <w:i/>
        </w:rPr>
        <w:t>Instituto Tecnológico Superior de Huatusco</w:t>
      </w:r>
      <w:r w:rsidRPr="005A1A96">
        <w:t>;</w:t>
      </w:r>
    </w:p>
    <w:p w14:paraId="6D5F70DF" w14:textId="77777777" w:rsidR="00FA6F39" w:rsidRPr="005A1A96" w:rsidRDefault="00FA6F39" w:rsidP="00FA6F39">
      <w:pPr>
        <w:ind w:left="567" w:hanging="567"/>
      </w:pPr>
    </w:p>
    <w:p w14:paraId="017A19A5" w14:textId="77777777" w:rsidR="00FA6F39" w:rsidRPr="005A1A96" w:rsidRDefault="00FA6F39" w:rsidP="00FA6F39">
      <w:pPr>
        <w:ind w:left="567" w:hanging="567"/>
      </w:pPr>
      <w:r w:rsidRPr="005A1A96">
        <w:t>21.</w:t>
      </w:r>
      <w:r w:rsidRPr="005A1A96">
        <w:tab/>
      </w:r>
      <w:r w:rsidRPr="005A1A96">
        <w:rPr>
          <w:i/>
        </w:rPr>
        <w:t>Instituto Tecnológico Superior de Jesús Carranza</w:t>
      </w:r>
      <w:r w:rsidRPr="005A1A96">
        <w:t>;</w:t>
      </w:r>
    </w:p>
    <w:p w14:paraId="44368185" w14:textId="77777777" w:rsidR="00FA6F39" w:rsidRPr="005A1A96" w:rsidRDefault="00FA6F39" w:rsidP="00FA6F39">
      <w:pPr>
        <w:ind w:left="567" w:hanging="567"/>
      </w:pPr>
    </w:p>
    <w:p w14:paraId="0B9FD2C3" w14:textId="0D652EFA" w:rsidR="00751A0A" w:rsidRPr="005A1A96" w:rsidRDefault="00751A0A" w:rsidP="00751A0A">
      <w:r w:rsidRPr="005A1A96">
        <w:br w:type="page"/>
      </w:r>
    </w:p>
    <w:p w14:paraId="7A139618" w14:textId="7DC7DFC5" w:rsidR="00FA6F39" w:rsidRPr="005A1A96" w:rsidRDefault="00751A0A" w:rsidP="00FA6F39">
      <w:pPr>
        <w:ind w:left="567" w:hanging="567"/>
      </w:pPr>
      <w:r w:rsidRPr="005A1A96">
        <w:t>2</w:t>
      </w:r>
      <w:r w:rsidR="00FA6F39" w:rsidRPr="005A1A96">
        <w:t>2.</w:t>
      </w:r>
      <w:r w:rsidR="00FA6F39" w:rsidRPr="005A1A96">
        <w:tab/>
      </w:r>
      <w:r w:rsidR="00FA6F39" w:rsidRPr="005A1A96">
        <w:rPr>
          <w:i/>
        </w:rPr>
        <w:t>Instituto Tecnológico Superior de Juan Rodríguez Clara</w:t>
      </w:r>
      <w:r w:rsidR="00FA6F39" w:rsidRPr="005A1A96">
        <w:t>;</w:t>
      </w:r>
    </w:p>
    <w:p w14:paraId="5C7206A9" w14:textId="77777777" w:rsidR="00FA6F39" w:rsidRPr="005A1A96" w:rsidRDefault="00FA6F39" w:rsidP="00FA6F39">
      <w:pPr>
        <w:ind w:left="567" w:hanging="567"/>
      </w:pPr>
    </w:p>
    <w:p w14:paraId="1D76699F" w14:textId="77777777" w:rsidR="00FA6F39" w:rsidRPr="005A1A96" w:rsidRDefault="00FA6F39" w:rsidP="00FA6F39">
      <w:pPr>
        <w:ind w:left="567" w:hanging="567"/>
      </w:pPr>
      <w:r w:rsidRPr="005A1A96">
        <w:t>23.</w:t>
      </w:r>
      <w:r w:rsidRPr="005A1A96">
        <w:tab/>
      </w:r>
      <w:r w:rsidRPr="005A1A96">
        <w:rPr>
          <w:i/>
        </w:rPr>
        <w:t>Instituto Tecnológico Superior de las Choapas</w:t>
      </w:r>
      <w:r w:rsidRPr="005A1A96">
        <w:t>;</w:t>
      </w:r>
    </w:p>
    <w:p w14:paraId="62BEC5A3" w14:textId="77777777" w:rsidR="00FA6F39" w:rsidRPr="005A1A96" w:rsidRDefault="00FA6F39" w:rsidP="00FA6F39">
      <w:pPr>
        <w:ind w:left="567" w:hanging="567"/>
      </w:pPr>
    </w:p>
    <w:p w14:paraId="4BB0E5FD" w14:textId="77777777" w:rsidR="00FA6F39" w:rsidRPr="005A1A96" w:rsidRDefault="00FA6F39" w:rsidP="00FA6F39">
      <w:pPr>
        <w:ind w:left="567" w:hanging="567"/>
      </w:pPr>
      <w:r w:rsidRPr="005A1A96">
        <w:t>24.</w:t>
      </w:r>
      <w:r w:rsidRPr="005A1A96">
        <w:tab/>
      </w:r>
      <w:r w:rsidRPr="005A1A96">
        <w:rPr>
          <w:i/>
        </w:rPr>
        <w:t>Instituto Tecnológico Superior de Martínez de la Torre</w:t>
      </w:r>
      <w:r w:rsidRPr="005A1A96">
        <w:t>;</w:t>
      </w:r>
    </w:p>
    <w:p w14:paraId="5C740AB4" w14:textId="77777777" w:rsidR="00FA6F39" w:rsidRPr="005A1A96" w:rsidRDefault="00FA6F39" w:rsidP="00FA6F39">
      <w:pPr>
        <w:ind w:left="567" w:hanging="567"/>
      </w:pPr>
    </w:p>
    <w:p w14:paraId="6ACB7587" w14:textId="77777777" w:rsidR="00FA6F39" w:rsidRPr="005A1A96" w:rsidRDefault="00FA6F39" w:rsidP="00FA6F39">
      <w:pPr>
        <w:ind w:left="567" w:hanging="567"/>
      </w:pPr>
      <w:r w:rsidRPr="005A1A96">
        <w:t>25.</w:t>
      </w:r>
      <w:r w:rsidRPr="005A1A96">
        <w:tab/>
      </w:r>
      <w:r w:rsidRPr="005A1A96">
        <w:rPr>
          <w:i/>
        </w:rPr>
        <w:t>Instituto Tecnológico Superior de Misantla</w:t>
      </w:r>
      <w:r w:rsidRPr="005A1A96">
        <w:t>;</w:t>
      </w:r>
    </w:p>
    <w:p w14:paraId="1A68A997" w14:textId="77777777" w:rsidR="00FA6F39" w:rsidRPr="005A1A96" w:rsidRDefault="00FA6F39" w:rsidP="00FA6F39">
      <w:pPr>
        <w:ind w:left="567" w:hanging="567"/>
      </w:pPr>
    </w:p>
    <w:p w14:paraId="3C3ECEE9" w14:textId="77777777" w:rsidR="00FA6F39" w:rsidRPr="005A1A96" w:rsidRDefault="00FA6F39" w:rsidP="00FA6F39">
      <w:pPr>
        <w:ind w:left="567" w:hanging="567"/>
      </w:pPr>
      <w:r w:rsidRPr="005A1A96">
        <w:t>26.</w:t>
      </w:r>
      <w:r w:rsidRPr="005A1A96">
        <w:tab/>
      </w:r>
      <w:r w:rsidRPr="005A1A96">
        <w:rPr>
          <w:i/>
        </w:rPr>
        <w:t>Instituto Tecnológico Superior de Naranjos</w:t>
      </w:r>
      <w:r w:rsidRPr="005A1A96">
        <w:t>;</w:t>
      </w:r>
    </w:p>
    <w:p w14:paraId="50949E4E" w14:textId="77777777" w:rsidR="00FA6F39" w:rsidRPr="005A1A96" w:rsidRDefault="00FA6F39" w:rsidP="00FA6F39">
      <w:pPr>
        <w:ind w:left="567" w:hanging="567"/>
      </w:pPr>
    </w:p>
    <w:p w14:paraId="7089F21F" w14:textId="77777777" w:rsidR="00FA6F39" w:rsidRPr="005A1A96" w:rsidRDefault="00FA6F39" w:rsidP="00FA6F39">
      <w:pPr>
        <w:ind w:left="567" w:hanging="567"/>
      </w:pPr>
      <w:r w:rsidRPr="005A1A96">
        <w:t>27.</w:t>
      </w:r>
      <w:r w:rsidRPr="005A1A96">
        <w:tab/>
      </w:r>
      <w:r w:rsidRPr="005A1A96">
        <w:rPr>
          <w:i/>
        </w:rPr>
        <w:t>Instituto Tecnológico Superior de Pánuco</w:t>
      </w:r>
      <w:r w:rsidRPr="005A1A96">
        <w:t>;</w:t>
      </w:r>
    </w:p>
    <w:p w14:paraId="771A7CA7" w14:textId="77777777" w:rsidR="00FA6F39" w:rsidRPr="005A1A96" w:rsidRDefault="00FA6F39" w:rsidP="00FA6F39">
      <w:pPr>
        <w:ind w:left="567" w:hanging="567"/>
      </w:pPr>
    </w:p>
    <w:p w14:paraId="4E2D1A5D" w14:textId="77777777" w:rsidR="00FA6F39" w:rsidRPr="005A1A96" w:rsidRDefault="00FA6F39" w:rsidP="00FA6F39">
      <w:pPr>
        <w:ind w:left="567" w:hanging="567"/>
      </w:pPr>
      <w:r w:rsidRPr="005A1A96">
        <w:t>28.</w:t>
      </w:r>
      <w:r w:rsidRPr="005A1A96">
        <w:tab/>
      </w:r>
      <w:r w:rsidRPr="005A1A96">
        <w:rPr>
          <w:i/>
        </w:rPr>
        <w:t>Instituto Tecnológico Superior de Perote</w:t>
      </w:r>
      <w:r w:rsidRPr="005A1A96">
        <w:t>;</w:t>
      </w:r>
    </w:p>
    <w:p w14:paraId="335939D4" w14:textId="77777777" w:rsidR="00FA6F39" w:rsidRPr="005A1A96" w:rsidRDefault="00FA6F39" w:rsidP="00FA6F39">
      <w:pPr>
        <w:ind w:left="567" w:hanging="567"/>
      </w:pPr>
    </w:p>
    <w:p w14:paraId="010C3DE8" w14:textId="77777777" w:rsidR="00FA6F39" w:rsidRPr="005A1A96" w:rsidRDefault="00FA6F39" w:rsidP="00FA6F39">
      <w:pPr>
        <w:ind w:left="567" w:hanging="567"/>
      </w:pPr>
      <w:r w:rsidRPr="005A1A96">
        <w:t>29.</w:t>
      </w:r>
      <w:r w:rsidRPr="005A1A96">
        <w:tab/>
      </w:r>
      <w:r w:rsidRPr="005A1A96">
        <w:rPr>
          <w:i/>
        </w:rPr>
        <w:t>Instituto Tecnológico Superior de Poza Rica</w:t>
      </w:r>
      <w:r w:rsidRPr="005A1A96">
        <w:t>;</w:t>
      </w:r>
    </w:p>
    <w:p w14:paraId="4DAF901F" w14:textId="77777777" w:rsidR="00FA6F39" w:rsidRPr="005A1A96" w:rsidRDefault="00FA6F39" w:rsidP="00FA6F39">
      <w:pPr>
        <w:ind w:left="567" w:hanging="567"/>
      </w:pPr>
    </w:p>
    <w:p w14:paraId="6338E0DC" w14:textId="77777777" w:rsidR="00FA6F39" w:rsidRPr="005A1A96" w:rsidRDefault="00FA6F39" w:rsidP="00FA6F39">
      <w:pPr>
        <w:ind w:left="567" w:hanging="567"/>
      </w:pPr>
      <w:r w:rsidRPr="005A1A96">
        <w:t>30.</w:t>
      </w:r>
      <w:r w:rsidRPr="005A1A96">
        <w:tab/>
      </w:r>
      <w:r w:rsidRPr="005A1A96">
        <w:rPr>
          <w:i/>
        </w:rPr>
        <w:t>Instituto Tecnológico Superior de San Andrés Tuxtla</w:t>
      </w:r>
      <w:r w:rsidRPr="005A1A96">
        <w:t>;</w:t>
      </w:r>
    </w:p>
    <w:p w14:paraId="181736EF" w14:textId="77777777" w:rsidR="00FA6F39" w:rsidRPr="005A1A96" w:rsidRDefault="00FA6F39" w:rsidP="00FA6F39">
      <w:pPr>
        <w:ind w:left="567" w:hanging="567"/>
      </w:pPr>
    </w:p>
    <w:p w14:paraId="4DA32E96" w14:textId="77777777" w:rsidR="00FA6F39" w:rsidRPr="005A1A96" w:rsidRDefault="00FA6F39" w:rsidP="00FA6F39">
      <w:pPr>
        <w:ind w:left="567" w:hanging="567"/>
      </w:pPr>
      <w:r w:rsidRPr="005A1A96">
        <w:t>31.</w:t>
      </w:r>
      <w:r w:rsidRPr="005A1A96">
        <w:tab/>
      </w:r>
      <w:r w:rsidRPr="005A1A96">
        <w:rPr>
          <w:i/>
        </w:rPr>
        <w:t>Instituto Tecnológico Superior de Tantoyuca</w:t>
      </w:r>
      <w:r w:rsidRPr="005A1A96">
        <w:t>;</w:t>
      </w:r>
    </w:p>
    <w:p w14:paraId="083F2070" w14:textId="77777777" w:rsidR="00FA6F39" w:rsidRPr="005A1A96" w:rsidRDefault="00FA6F39" w:rsidP="00FA6F39">
      <w:pPr>
        <w:ind w:left="567" w:hanging="567"/>
      </w:pPr>
    </w:p>
    <w:p w14:paraId="78CC2A65" w14:textId="77777777" w:rsidR="00FA6F39" w:rsidRPr="005A1A96" w:rsidRDefault="00FA6F39" w:rsidP="00FA6F39">
      <w:pPr>
        <w:ind w:left="567" w:hanging="567"/>
      </w:pPr>
      <w:r w:rsidRPr="005A1A96">
        <w:t>32.</w:t>
      </w:r>
      <w:r w:rsidRPr="005A1A96">
        <w:tab/>
      </w:r>
      <w:r w:rsidRPr="005A1A96">
        <w:rPr>
          <w:i/>
        </w:rPr>
        <w:t>Instituto Tecnológico Superior de Tierra Blanca</w:t>
      </w:r>
      <w:r w:rsidRPr="005A1A96">
        <w:t>;</w:t>
      </w:r>
    </w:p>
    <w:p w14:paraId="4B83705B" w14:textId="77777777" w:rsidR="00FA6F39" w:rsidRPr="005A1A96" w:rsidRDefault="00FA6F39" w:rsidP="00FA6F39">
      <w:pPr>
        <w:ind w:left="567" w:hanging="567"/>
      </w:pPr>
    </w:p>
    <w:p w14:paraId="0C7A4314" w14:textId="77777777" w:rsidR="00FA6F39" w:rsidRPr="005A1A96" w:rsidRDefault="00FA6F39" w:rsidP="00FA6F39">
      <w:pPr>
        <w:ind w:left="567" w:hanging="567"/>
      </w:pPr>
      <w:r w:rsidRPr="005A1A96">
        <w:t>33.</w:t>
      </w:r>
      <w:r w:rsidRPr="005A1A96">
        <w:tab/>
      </w:r>
      <w:r w:rsidRPr="005A1A96">
        <w:rPr>
          <w:i/>
        </w:rPr>
        <w:t>Instituto Tecnológico Superior de Xalapa</w:t>
      </w:r>
      <w:r w:rsidRPr="005A1A96">
        <w:t>;</w:t>
      </w:r>
    </w:p>
    <w:p w14:paraId="496C1EF2" w14:textId="77777777" w:rsidR="00FA6F39" w:rsidRPr="005A1A96" w:rsidRDefault="00FA6F39" w:rsidP="00FA6F39">
      <w:pPr>
        <w:ind w:left="567" w:hanging="567"/>
      </w:pPr>
    </w:p>
    <w:p w14:paraId="4B2466FF" w14:textId="4E9030FC" w:rsidR="00751A0A" w:rsidRPr="005A1A96" w:rsidRDefault="00751A0A" w:rsidP="00751A0A">
      <w:r w:rsidRPr="005A1A96">
        <w:br w:type="page"/>
      </w:r>
    </w:p>
    <w:p w14:paraId="53EC0B18" w14:textId="0CB4000D" w:rsidR="00FA6F39" w:rsidRPr="005A1A96" w:rsidRDefault="00751A0A" w:rsidP="00FA6F39">
      <w:pPr>
        <w:ind w:left="567" w:hanging="567"/>
      </w:pPr>
      <w:r w:rsidRPr="005A1A96">
        <w:t>3</w:t>
      </w:r>
      <w:r w:rsidR="00FA6F39" w:rsidRPr="005A1A96">
        <w:t>4.</w:t>
      </w:r>
      <w:r w:rsidR="00FA6F39" w:rsidRPr="005A1A96">
        <w:tab/>
      </w:r>
      <w:r w:rsidR="00FA6F39" w:rsidRPr="005A1A96">
        <w:rPr>
          <w:i/>
        </w:rPr>
        <w:t>Instituto Tecnológico Superior de Zongolica</w:t>
      </w:r>
      <w:r w:rsidR="00FA6F39" w:rsidRPr="005A1A96">
        <w:t>;</w:t>
      </w:r>
    </w:p>
    <w:p w14:paraId="2172881D" w14:textId="77777777" w:rsidR="00FA6F39" w:rsidRPr="005A1A96" w:rsidRDefault="00FA6F39" w:rsidP="00FA6F39">
      <w:pPr>
        <w:ind w:left="567" w:hanging="567"/>
      </w:pPr>
    </w:p>
    <w:p w14:paraId="41DC85B2" w14:textId="77777777" w:rsidR="00FA6F39" w:rsidRPr="005A1A96" w:rsidRDefault="00FA6F39" w:rsidP="00FA6F39">
      <w:pPr>
        <w:ind w:left="567" w:hanging="567"/>
      </w:pPr>
      <w:r w:rsidRPr="005A1A96">
        <w:t>35.</w:t>
      </w:r>
      <w:r w:rsidRPr="005A1A96">
        <w:tab/>
      </w:r>
      <w:r w:rsidRPr="005A1A96">
        <w:rPr>
          <w:i/>
        </w:rPr>
        <w:t>Instituto Veracruzano de Desarrollo Municipal</w:t>
      </w:r>
      <w:r w:rsidRPr="005A1A96">
        <w:t>;</w:t>
      </w:r>
    </w:p>
    <w:p w14:paraId="4401CA3E" w14:textId="77777777" w:rsidR="00FA6F39" w:rsidRPr="005A1A96" w:rsidRDefault="00FA6F39" w:rsidP="00FA6F39">
      <w:pPr>
        <w:ind w:left="567" w:hanging="567"/>
      </w:pPr>
    </w:p>
    <w:p w14:paraId="13B8786E" w14:textId="77777777" w:rsidR="00FA6F39" w:rsidRPr="005A1A96" w:rsidRDefault="00FA6F39" w:rsidP="00FA6F39">
      <w:pPr>
        <w:ind w:left="567" w:hanging="567"/>
      </w:pPr>
      <w:r w:rsidRPr="005A1A96">
        <w:t>36.</w:t>
      </w:r>
      <w:r w:rsidRPr="005A1A96">
        <w:tab/>
      </w:r>
      <w:r w:rsidRPr="005A1A96">
        <w:rPr>
          <w:i/>
        </w:rPr>
        <w:t>Instituto Veracruzano de Educación para los Adultos</w:t>
      </w:r>
      <w:r w:rsidRPr="005A1A96">
        <w:t>;</w:t>
      </w:r>
    </w:p>
    <w:p w14:paraId="26F0C783" w14:textId="77777777" w:rsidR="00FA6F39" w:rsidRPr="005A1A96" w:rsidRDefault="00FA6F39" w:rsidP="00FA6F39">
      <w:pPr>
        <w:ind w:left="567" w:hanging="567"/>
      </w:pPr>
    </w:p>
    <w:p w14:paraId="7E22C53A" w14:textId="77777777" w:rsidR="00FA6F39" w:rsidRPr="005A1A96" w:rsidRDefault="00FA6F39" w:rsidP="00FA6F39">
      <w:pPr>
        <w:ind w:left="567" w:hanging="567"/>
      </w:pPr>
      <w:r w:rsidRPr="005A1A96">
        <w:t>37.</w:t>
      </w:r>
      <w:r w:rsidRPr="005A1A96">
        <w:tab/>
      </w:r>
      <w:r w:rsidRPr="005A1A96">
        <w:rPr>
          <w:i/>
        </w:rPr>
        <w:t>Instituto Veracruzano de la Cultura</w:t>
      </w:r>
    </w:p>
    <w:p w14:paraId="16F53DB4" w14:textId="77777777" w:rsidR="00FA6F39" w:rsidRPr="005A1A96" w:rsidRDefault="00FA6F39" w:rsidP="00FA6F39">
      <w:pPr>
        <w:ind w:left="567" w:hanging="567"/>
      </w:pPr>
    </w:p>
    <w:p w14:paraId="594CF124" w14:textId="77777777" w:rsidR="00FA6F39" w:rsidRPr="005A1A96" w:rsidRDefault="00FA6F39" w:rsidP="00FA6F39">
      <w:pPr>
        <w:ind w:left="567" w:hanging="567"/>
      </w:pPr>
      <w:r w:rsidRPr="005A1A96">
        <w:t>38.</w:t>
      </w:r>
      <w:r w:rsidRPr="005A1A96">
        <w:tab/>
      </w:r>
      <w:r w:rsidRPr="005A1A96">
        <w:rPr>
          <w:i/>
        </w:rPr>
        <w:t>Instituto Veracruzano de la Vivienda</w:t>
      </w:r>
      <w:r w:rsidRPr="005A1A96">
        <w:t>;</w:t>
      </w:r>
    </w:p>
    <w:p w14:paraId="77CBC83E" w14:textId="77777777" w:rsidR="00FA6F39" w:rsidRPr="005A1A96" w:rsidRDefault="00FA6F39" w:rsidP="00FA6F39">
      <w:pPr>
        <w:ind w:left="567" w:hanging="567"/>
      </w:pPr>
    </w:p>
    <w:p w14:paraId="5FCDEE61" w14:textId="77777777" w:rsidR="00FA6F39" w:rsidRPr="005A1A96" w:rsidRDefault="00FA6F39" w:rsidP="00FA6F39">
      <w:pPr>
        <w:ind w:left="567" w:hanging="567"/>
      </w:pPr>
      <w:r w:rsidRPr="005A1A96">
        <w:t>39.</w:t>
      </w:r>
      <w:r w:rsidRPr="005A1A96">
        <w:tab/>
      </w:r>
      <w:r w:rsidRPr="005A1A96">
        <w:rPr>
          <w:i/>
        </w:rPr>
        <w:t>Instituto Veracruzano de las Mujeres</w:t>
      </w:r>
      <w:r w:rsidRPr="005A1A96">
        <w:t>;</w:t>
      </w:r>
    </w:p>
    <w:p w14:paraId="7A3EE2D1" w14:textId="77777777" w:rsidR="00FA6F39" w:rsidRPr="005A1A96" w:rsidRDefault="00FA6F39" w:rsidP="00FA6F39">
      <w:pPr>
        <w:ind w:left="567" w:hanging="567"/>
      </w:pPr>
    </w:p>
    <w:p w14:paraId="59905520" w14:textId="77777777" w:rsidR="00FA6F39" w:rsidRPr="005A1A96" w:rsidRDefault="00FA6F39" w:rsidP="00FA6F39">
      <w:pPr>
        <w:ind w:left="567" w:hanging="567"/>
      </w:pPr>
      <w:r w:rsidRPr="005A1A96">
        <w:t>40.</w:t>
      </w:r>
      <w:r w:rsidRPr="005A1A96">
        <w:tab/>
      </w:r>
      <w:r w:rsidRPr="005A1A96">
        <w:rPr>
          <w:i/>
        </w:rPr>
        <w:t>Instituto Veracruzano del Deporte</w:t>
      </w:r>
      <w:r w:rsidRPr="005A1A96">
        <w:t>;</w:t>
      </w:r>
    </w:p>
    <w:p w14:paraId="111E875E" w14:textId="77777777" w:rsidR="00FA6F39" w:rsidRPr="005A1A96" w:rsidRDefault="00FA6F39" w:rsidP="00FA6F39">
      <w:pPr>
        <w:ind w:left="567" w:hanging="567"/>
      </w:pPr>
    </w:p>
    <w:p w14:paraId="5B3BD359" w14:textId="77777777" w:rsidR="00FA6F39" w:rsidRPr="005A1A96" w:rsidRDefault="00FA6F39" w:rsidP="00FA6F39">
      <w:pPr>
        <w:ind w:left="567" w:hanging="567"/>
      </w:pPr>
      <w:r w:rsidRPr="005A1A96">
        <w:t>41.</w:t>
      </w:r>
      <w:r w:rsidRPr="005A1A96">
        <w:tab/>
      </w:r>
      <w:r w:rsidRPr="005A1A96">
        <w:rPr>
          <w:i/>
        </w:rPr>
        <w:t>Procuraduría Estatal de Protección al Medio Ambiente</w:t>
      </w:r>
      <w:r w:rsidRPr="005A1A96">
        <w:t>;</w:t>
      </w:r>
    </w:p>
    <w:p w14:paraId="2127F1FF" w14:textId="77777777" w:rsidR="00FA6F39" w:rsidRPr="005A1A96" w:rsidRDefault="00FA6F39" w:rsidP="00FA6F39">
      <w:pPr>
        <w:ind w:left="567" w:hanging="567"/>
      </w:pPr>
    </w:p>
    <w:p w14:paraId="147B965C" w14:textId="77777777" w:rsidR="00FA6F39" w:rsidRPr="005A1A96" w:rsidRDefault="00FA6F39" w:rsidP="00FA6F39">
      <w:pPr>
        <w:ind w:left="567" w:hanging="567"/>
      </w:pPr>
      <w:r w:rsidRPr="005A1A96">
        <w:t>42.</w:t>
      </w:r>
      <w:r w:rsidRPr="005A1A96">
        <w:tab/>
      </w:r>
      <w:r w:rsidRPr="005A1A96">
        <w:rPr>
          <w:i/>
        </w:rPr>
        <w:t>Radiotelevisión de Veracruz</w:t>
      </w:r>
      <w:r w:rsidRPr="005A1A96">
        <w:t>;</w:t>
      </w:r>
    </w:p>
    <w:p w14:paraId="64440F47" w14:textId="77777777" w:rsidR="00FA6F39" w:rsidRPr="005A1A96" w:rsidRDefault="00FA6F39" w:rsidP="00FA6F39">
      <w:pPr>
        <w:ind w:left="567" w:hanging="567"/>
      </w:pPr>
    </w:p>
    <w:p w14:paraId="220AF80D" w14:textId="77777777" w:rsidR="00FA6F39" w:rsidRPr="005A1A96" w:rsidRDefault="00FA6F39" w:rsidP="00FA6F39">
      <w:pPr>
        <w:ind w:left="567" w:hanging="567"/>
      </w:pPr>
      <w:r w:rsidRPr="005A1A96">
        <w:t>43.</w:t>
      </w:r>
      <w:r w:rsidRPr="005A1A96">
        <w:tab/>
      </w:r>
      <w:r w:rsidRPr="005A1A96">
        <w:rPr>
          <w:i/>
        </w:rPr>
        <w:t>Régimen Veracruzano de Protección Social en Salud</w:t>
      </w:r>
      <w:r w:rsidRPr="005A1A96">
        <w:t>;</w:t>
      </w:r>
    </w:p>
    <w:p w14:paraId="19DADBB9" w14:textId="77777777" w:rsidR="00FA6F39" w:rsidRPr="005A1A96" w:rsidRDefault="00FA6F39" w:rsidP="00FA6F39">
      <w:pPr>
        <w:ind w:left="567" w:hanging="567"/>
      </w:pPr>
    </w:p>
    <w:p w14:paraId="7C2C093E" w14:textId="77777777" w:rsidR="00FA6F39" w:rsidRPr="005A1A96" w:rsidRDefault="00FA6F39" w:rsidP="00FA6F39">
      <w:pPr>
        <w:ind w:left="567" w:hanging="567"/>
      </w:pPr>
      <w:r w:rsidRPr="005A1A96">
        <w:t>44.</w:t>
      </w:r>
      <w:r w:rsidRPr="005A1A96">
        <w:tab/>
      </w:r>
      <w:r w:rsidRPr="005A1A96">
        <w:rPr>
          <w:i/>
        </w:rPr>
        <w:t>Servicios de Salud de Veracruz</w:t>
      </w:r>
      <w:r w:rsidRPr="005A1A96">
        <w:t>;</w:t>
      </w:r>
    </w:p>
    <w:p w14:paraId="406B82D7" w14:textId="77777777" w:rsidR="00FA6F39" w:rsidRPr="005A1A96" w:rsidRDefault="00FA6F39" w:rsidP="00FA6F39">
      <w:pPr>
        <w:ind w:left="567" w:hanging="567"/>
      </w:pPr>
    </w:p>
    <w:p w14:paraId="77873A8F" w14:textId="77777777" w:rsidR="00FA6F39" w:rsidRPr="005A1A96" w:rsidRDefault="00FA6F39" w:rsidP="00FA6F39">
      <w:pPr>
        <w:ind w:left="567" w:hanging="567"/>
      </w:pPr>
      <w:r w:rsidRPr="005A1A96">
        <w:t>45.</w:t>
      </w:r>
      <w:r w:rsidRPr="005A1A96">
        <w:tab/>
      </w:r>
      <w:r w:rsidRPr="005A1A96">
        <w:rPr>
          <w:i/>
        </w:rPr>
        <w:t>Sistema para el Desarrollo Integral de la Familia del Estado de Veracruz</w:t>
      </w:r>
      <w:r w:rsidRPr="005A1A96">
        <w:t>;</w:t>
      </w:r>
    </w:p>
    <w:p w14:paraId="19DE7298" w14:textId="77777777" w:rsidR="00FA6F39" w:rsidRPr="005A1A96" w:rsidRDefault="00FA6F39" w:rsidP="00FA6F39">
      <w:pPr>
        <w:ind w:left="567" w:hanging="567"/>
      </w:pPr>
    </w:p>
    <w:p w14:paraId="7AC331C8" w14:textId="2D59D213" w:rsidR="00751A0A" w:rsidRPr="005A1A96" w:rsidRDefault="00751A0A" w:rsidP="00751A0A">
      <w:r w:rsidRPr="005A1A96">
        <w:br w:type="page"/>
      </w:r>
    </w:p>
    <w:p w14:paraId="05DEE167" w14:textId="69DCE5A9" w:rsidR="00FA6F39" w:rsidRPr="005A1A96" w:rsidRDefault="00751A0A" w:rsidP="00FA6F39">
      <w:pPr>
        <w:ind w:left="567" w:hanging="567"/>
      </w:pPr>
      <w:r w:rsidRPr="005A1A96">
        <w:t>4</w:t>
      </w:r>
      <w:r w:rsidR="00FA6F39" w:rsidRPr="005A1A96">
        <w:t>6.</w:t>
      </w:r>
      <w:r w:rsidR="00FA6F39" w:rsidRPr="005A1A96">
        <w:tab/>
      </w:r>
      <w:r w:rsidR="00FA6F39" w:rsidRPr="005A1A96">
        <w:rPr>
          <w:i/>
        </w:rPr>
        <w:t>Universidad Politécnica de Huatusco</w:t>
      </w:r>
      <w:r w:rsidR="00FA6F39" w:rsidRPr="005A1A96">
        <w:t>;</w:t>
      </w:r>
    </w:p>
    <w:p w14:paraId="5279D807" w14:textId="77777777" w:rsidR="00FA6F39" w:rsidRPr="005A1A96" w:rsidRDefault="00FA6F39" w:rsidP="00FA6F39">
      <w:pPr>
        <w:ind w:left="567" w:hanging="567"/>
      </w:pPr>
    </w:p>
    <w:p w14:paraId="27615372" w14:textId="77777777" w:rsidR="00FA6F39" w:rsidRPr="005A1A96" w:rsidRDefault="00FA6F39" w:rsidP="00FA6F39">
      <w:pPr>
        <w:ind w:left="567" w:hanging="567"/>
      </w:pPr>
      <w:r w:rsidRPr="005A1A96">
        <w:t>47.</w:t>
      </w:r>
      <w:r w:rsidRPr="005A1A96">
        <w:tab/>
      </w:r>
      <w:r w:rsidRPr="005A1A96">
        <w:rPr>
          <w:i/>
        </w:rPr>
        <w:t>Universidad Tecnológica de Gutiérrez Zamora</w:t>
      </w:r>
      <w:r w:rsidRPr="005A1A96">
        <w:t>;</w:t>
      </w:r>
    </w:p>
    <w:p w14:paraId="5BCAFA27" w14:textId="77777777" w:rsidR="00FA6F39" w:rsidRPr="005A1A96" w:rsidRDefault="00FA6F39" w:rsidP="00FA6F39">
      <w:pPr>
        <w:ind w:left="567" w:hanging="567"/>
      </w:pPr>
    </w:p>
    <w:p w14:paraId="14EB9DC9" w14:textId="77777777" w:rsidR="00FA6F39" w:rsidRPr="005A1A96" w:rsidRDefault="00FA6F39" w:rsidP="00FA6F39">
      <w:pPr>
        <w:ind w:left="567" w:hanging="567"/>
      </w:pPr>
      <w:r w:rsidRPr="005A1A96">
        <w:t>48.</w:t>
      </w:r>
      <w:r w:rsidRPr="005A1A96">
        <w:tab/>
      </w:r>
      <w:r w:rsidRPr="005A1A96">
        <w:rPr>
          <w:i/>
        </w:rPr>
        <w:t>Universidad Tecnológica del Centro de Veracruz</w:t>
      </w:r>
      <w:r w:rsidRPr="005A1A96">
        <w:t>; un</w:t>
      </w:r>
    </w:p>
    <w:p w14:paraId="2E10E5E9" w14:textId="77777777" w:rsidR="00FA6F39" w:rsidRPr="005A1A96" w:rsidRDefault="00FA6F39" w:rsidP="00FA6F39">
      <w:pPr>
        <w:ind w:left="567" w:hanging="567"/>
      </w:pPr>
    </w:p>
    <w:p w14:paraId="5950F6D5" w14:textId="77777777" w:rsidR="00FA6F39" w:rsidRPr="005A1A96" w:rsidRDefault="00FA6F39" w:rsidP="00FA6F39">
      <w:pPr>
        <w:ind w:left="567" w:hanging="567"/>
      </w:pPr>
      <w:r w:rsidRPr="005A1A96">
        <w:t>49.</w:t>
      </w:r>
      <w:r w:rsidRPr="005A1A96">
        <w:tab/>
      </w:r>
      <w:r w:rsidRPr="005A1A96">
        <w:rPr>
          <w:i/>
        </w:rPr>
        <w:t>Universidad Tecnológica del Sureste de Veracruz</w:t>
      </w:r>
      <w:r w:rsidRPr="005A1A96">
        <w:t>.</w:t>
      </w:r>
    </w:p>
    <w:p w14:paraId="121A2565" w14:textId="77777777" w:rsidR="00FA6F39" w:rsidRPr="005A1A96" w:rsidRDefault="00FA6F39" w:rsidP="00FA6F39">
      <w:pPr>
        <w:rPr>
          <w:rFonts w:eastAsia="Calibri"/>
        </w:rPr>
      </w:pPr>
    </w:p>
    <w:p w14:paraId="10194945" w14:textId="77777777" w:rsidR="00FA6F39" w:rsidRPr="005A1A96" w:rsidRDefault="00FA6F39" w:rsidP="00FA6F39">
      <w:pPr>
        <w:ind w:left="567" w:hanging="567"/>
      </w:pPr>
      <w:r w:rsidRPr="005A1A96">
        <w:t>XIV.</w:t>
      </w:r>
      <w:r w:rsidRPr="005A1A96">
        <w:tab/>
        <w:t>SACATEKASA</w:t>
      </w:r>
    </w:p>
    <w:p w14:paraId="351C8AAC" w14:textId="77777777" w:rsidR="00FA6F39" w:rsidRPr="005A1A96" w:rsidRDefault="00FA6F39" w:rsidP="00FA6F39">
      <w:pPr>
        <w:rPr>
          <w:rFonts w:eastAsia="Calibri"/>
        </w:rPr>
      </w:pPr>
    </w:p>
    <w:p w14:paraId="2300C194" w14:textId="77777777" w:rsidR="00FA6F39" w:rsidRPr="005A1A96" w:rsidRDefault="00FA6F39" w:rsidP="00FA6F39">
      <w:pPr>
        <w:tabs>
          <w:tab w:val="left" w:pos="1418"/>
        </w:tabs>
        <w:rPr>
          <w:iCs/>
        </w:rPr>
      </w:pPr>
      <w:r w:rsidRPr="005A1A96">
        <w:rPr>
          <w:iCs/>
        </w:rPr>
        <w:t>1. apakšsaraksts</w:t>
      </w:r>
      <w:r w:rsidRPr="005A1A96">
        <w:rPr>
          <w:iCs/>
        </w:rPr>
        <w:tab/>
        <w:t>Pārvaldes struktūras</w:t>
      </w:r>
    </w:p>
    <w:p w14:paraId="6F0EFD1D" w14:textId="77777777" w:rsidR="00FA6F39" w:rsidRPr="005A1A96" w:rsidRDefault="00FA6F39" w:rsidP="00FA6F39"/>
    <w:p w14:paraId="2D114423" w14:textId="77777777" w:rsidR="00FA6F39" w:rsidRPr="005A1A96" w:rsidRDefault="00FA6F39" w:rsidP="00FA6F39">
      <w:pPr>
        <w:ind w:left="567" w:hanging="567"/>
      </w:pPr>
      <w:r w:rsidRPr="005A1A96">
        <w:t>1.</w:t>
      </w:r>
      <w:r w:rsidRPr="005A1A96">
        <w:tab/>
      </w:r>
      <w:r w:rsidRPr="005A1A96">
        <w:rPr>
          <w:i/>
        </w:rPr>
        <w:t>Coordinación Estatal de Planeación</w:t>
      </w:r>
      <w:r w:rsidRPr="005A1A96">
        <w:t>;</w:t>
      </w:r>
    </w:p>
    <w:p w14:paraId="0A6FBD46" w14:textId="77777777" w:rsidR="00FA6F39" w:rsidRPr="005A1A96" w:rsidRDefault="00FA6F39" w:rsidP="00FA6F39">
      <w:pPr>
        <w:ind w:left="567" w:hanging="567"/>
      </w:pPr>
    </w:p>
    <w:p w14:paraId="7BBCCFA3" w14:textId="77777777" w:rsidR="00FA6F39" w:rsidRPr="005A1A96" w:rsidRDefault="00FA6F39" w:rsidP="00FA6F39">
      <w:pPr>
        <w:ind w:left="567" w:hanging="567"/>
      </w:pPr>
      <w:r w:rsidRPr="005A1A96">
        <w:t>2.</w:t>
      </w:r>
      <w:r w:rsidRPr="005A1A96">
        <w:tab/>
      </w:r>
      <w:r w:rsidRPr="005A1A96">
        <w:rPr>
          <w:i/>
        </w:rPr>
        <w:t>Coordinación General Jurídica</w:t>
      </w:r>
      <w:r w:rsidRPr="005A1A96">
        <w:t>;</w:t>
      </w:r>
    </w:p>
    <w:p w14:paraId="15769CAC" w14:textId="77777777" w:rsidR="00FA6F39" w:rsidRPr="005A1A96" w:rsidRDefault="00FA6F39" w:rsidP="00FA6F39">
      <w:pPr>
        <w:ind w:left="567" w:hanging="567"/>
      </w:pPr>
    </w:p>
    <w:p w14:paraId="02654117" w14:textId="77777777" w:rsidR="00FA6F39" w:rsidRPr="005A1A96" w:rsidRDefault="00FA6F39" w:rsidP="00FA6F39">
      <w:pPr>
        <w:ind w:left="567" w:hanging="567"/>
      </w:pPr>
      <w:r w:rsidRPr="005A1A96">
        <w:t>3.</w:t>
      </w:r>
      <w:r w:rsidRPr="005A1A96">
        <w:tab/>
      </w:r>
      <w:r w:rsidRPr="005A1A96">
        <w:rPr>
          <w:i/>
        </w:rPr>
        <w:t>Secretaría de Administración</w:t>
      </w:r>
      <w:r w:rsidRPr="005A1A96">
        <w:t>;</w:t>
      </w:r>
    </w:p>
    <w:p w14:paraId="017EB13A" w14:textId="77777777" w:rsidR="00FA6F39" w:rsidRPr="005A1A96" w:rsidRDefault="00FA6F39" w:rsidP="00FA6F39">
      <w:pPr>
        <w:ind w:left="567" w:hanging="567"/>
      </w:pPr>
    </w:p>
    <w:p w14:paraId="7461B571" w14:textId="77777777" w:rsidR="00FA6F39" w:rsidRPr="005A1A96" w:rsidRDefault="00FA6F39" w:rsidP="00FA6F39">
      <w:pPr>
        <w:ind w:left="567" w:hanging="567"/>
      </w:pPr>
      <w:r w:rsidRPr="005A1A96">
        <w:t>4.</w:t>
      </w:r>
      <w:r w:rsidRPr="005A1A96">
        <w:tab/>
      </w:r>
      <w:r w:rsidRPr="005A1A96">
        <w:rPr>
          <w:i/>
        </w:rPr>
        <w:t>Secretaría de Desarrollo Social</w:t>
      </w:r>
      <w:r w:rsidRPr="005A1A96">
        <w:t>;</w:t>
      </w:r>
    </w:p>
    <w:p w14:paraId="637AA9CD" w14:textId="77777777" w:rsidR="00FA6F39" w:rsidRPr="005A1A96" w:rsidRDefault="00FA6F39" w:rsidP="00FA6F39">
      <w:pPr>
        <w:ind w:left="567" w:hanging="567"/>
      </w:pPr>
    </w:p>
    <w:p w14:paraId="73D110EF" w14:textId="77777777" w:rsidR="00FA6F39" w:rsidRPr="005A1A96" w:rsidRDefault="00FA6F39" w:rsidP="00FA6F39">
      <w:pPr>
        <w:ind w:left="567" w:hanging="567"/>
      </w:pPr>
      <w:r w:rsidRPr="005A1A96">
        <w:t>5.</w:t>
      </w:r>
      <w:r w:rsidRPr="005A1A96">
        <w:tab/>
      </w:r>
      <w:r w:rsidRPr="005A1A96">
        <w:rPr>
          <w:i/>
        </w:rPr>
        <w:t>Secretaría de Desarrollo Urbano, Vivienda y Ordenamiento Territorial</w:t>
      </w:r>
      <w:r w:rsidRPr="005A1A96">
        <w:t>;</w:t>
      </w:r>
    </w:p>
    <w:p w14:paraId="36839D81" w14:textId="77777777" w:rsidR="00FA6F39" w:rsidRPr="005A1A96" w:rsidRDefault="00FA6F39" w:rsidP="00FA6F39">
      <w:pPr>
        <w:ind w:left="567" w:hanging="567"/>
      </w:pPr>
    </w:p>
    <w:p w14:paraId="723E414A" w14:textId="77777777" w:rsidR="00FA6F39" w:rsidRPr="005A1A96" w:rsidRDefault="00FA6F39" w:rsidP="00FA6F39">
      <w:pPr>
        <w:ind w:left="567" w:hanging="567"/>
      </w:pPr>
      <w:r w:rsidRPr="005A1A96">
        <w:t>6.</w:t>
      </w:r>
      <w:r w:rsidRPr="005A1A96">
        <w:tab/>
      </w:r>
      <w:r w:rsidRPr="005A1A96">
        <w:rPr>
          <w:i/>
        </w:rPr>
        <w:t>Secretaría de Economía</w:t>
      </w:r>
      <w:r w:rsidRPr="005A1A96">
        <w:t>;</w:t>
      </w:r>
    </w:p>
    <w:p w14:paraId="595BB582" w14:textId="77777777" w:rsidR="00FA6F39" w:rsidRPr="005A1A96" w:rsidRDefault="00FA6F39" w:rsidP="00FA6F39">
      <w:pPr>
        <w:ind w:left="567" w:hanging="567"/>
      </w:pPr>
    </w:p>
    <w:p w14:paraId="44ABFA2A" w14:textId="14A8F9B9" w:rsidR="00751A0A" w:rsidRPr="005A1A96" w:rsidRDefault="00751A0A" w:rsidP="00751A0A">
      <w:r w:rsidRPr="005A1A96">
        <w:br w:type="page"/>
      </w:r>
    </w:p>
    <w:p w14:paraId="2E4F1F5C" w14:textId="3180E73B" w:rsidR="00FA6F39" w:rsidRPr="005A1A96" w:rsidRDefault="00751A0A" w:rsidP="00FA6F39">
      <w:pPr>
        <w:ind w:left="567" w:hanging="567"/>
      </w:pPr>
      <w:r w:rsidRPr="005A1A96">
        <w:t>7</w:t>
      </w:r>
      <w:r w:rsidR="00FA6F39" w:rsidRPr="005A1A96">
        <w:t>.</w:t>
      </w:r>
      <w:r w:rsidR="00FA6F39" w:rsidRPr="005A1A96">
        <w:tab/>
      </w:r>
      <w:r w:rsidR="00FA6F39" w:rsidRPr="005A1A96">
        <w:rPr>
          <w:i/>
        </w:rPr>
        <w:t>Secretaría de Educación</w:t>
      </w:r>
      <w:r w:rsidR="00FA6F39" w:rsidRPr="005A1A96">
        <w:t>;</w:t>
      </w:r>
    </w:p>
    <w:p w14:paraId="2C72CBD0" w14:textId="77777777" w:rsidR="00FA6F39" w:rsidRPr="005A1A96" w:rsidRDefault="00FA6F39" w:rsidP="00FA6F39">
      <w:pPr>
        <w:ind w:left="567" w:hanging="567"/>
      </w:pPr>
    </w:p>
    <w:p w14:paraId="4B01B7AA" w14:textId="77777777" w:rsidR="00FA6F39" w:rsidRPr="005A1A96" w:rsidRDefault="00FA6F39" w:rsidP="00FA6F39">
      <w:pPr>
        <w:ind w:left="567" w:hanging="567"/>
      </w:pPr>
      <w:r w:rsidRPr="005A1A96">
        <w:t>8.</w:t>
      </w:r>
      <w:r w:rsidRPr="005A1A96">
        <w:tab/>
      </w:r>
      <w:r w:rsidRPr="005A1A96">
        <w:rPr>
          <w:i/>
        </w:rPr>
        <w:t>Secretaría de Finanzas</w:t>
      </w:r>
      <w:r w:rsidRPr="005A1A96">
        <w:t>;</w:t>
      </w:r>
    </w:p>
    <w:p w14:paraId="1BEFCB14" w14:textId="77777777" w:rsidR="00FA6F39" w:rsidRPr="005A1A96" w:rsidRDefault="00FA6F39" w:rsidP="00FA6F39">
      <w:pPr>
        <w:ind w:left="567" w:hanging="567"/>
      </w:pPr>
    </w:p>
    <w:p w14:paraId="594E7B55" w14:textId="77777777" w:rsidR="00FA6F39" w:rsidRPr="005A1A96" w:rsidRDefault="00FA6F39" w:rsidP="00FA6F39">
      <w:pPr>
        <w:ind w:left="567" w:hanging="567"/>
      </w:pPr>
      <w:r w:rsidRPr="005A1A96">
        <w:t>9.</w:t>
      </w:r>
      <w:r w:rsidRPr="005A1A96">
        <w:tab/>
      </w:r>
      <w:r w:rsidRPr="005A1A96">
        <w:rPr>
          <w:i/>
        </w:rPr>
        <w:t>Secretaría de la Función Pública</w:t>
      </w:r>
      <w:r w:rsidRPr="005A1A96">
        <w:t>;</w:t>
      </w:r>
    </w:p>
    <w:p w14:paraId="32DE4725" w14:textId="77777777" w:rsidR="00FA6F39" w:rsidRPr="005A1A96" w:rsidRDefault="00FA6F39" w:rsidP="00FA6F39">
      <w:pPr>
        <w:ind w:left="567" w:hanging="567"/>
      </w:pPr>
    </w:p>
    <w:p w14:paraId="145C1310" w14:textId="77777777" w:rsidR="00FA6F39" w:rsidRPr="005A1A96" w:rsidRDefault="00FA6F39" w:rsidP="00FA6F39">
      <w:pPr>
        <w:ind w:left="567" w:hanging="567"/>
      </w:pPr>
      <w:r w:rsidRPr="005A1A96">
        <w:t>10.</w:t>
      </w:r>
      <w:r w:rsidRPr="005A1A96">
        <w:tab/>
      </w:r>
      <w:r w:rsidRPr="005A1A96">
        <w:rPr>
          <w:i/>
        </w:rPr>
        <w:t>Secretaría de las Mujeres</w:t>
      </w:r>
      <w:r w:rsidRPr="005A1A96">
        <w:t>;</w:t>
      </w:r>
    </w:p>
    <w:p w14:paraId="2B53FE44" w14:textId="77777777" w:rsidR="00FA6F39" w:rsidRPr="005A1A96" w:rsidRDefault="00FA6F39" w:rsidP="00FA6F39">
      <w:pPr>
        <w:ind w:left="567" w:hanging="567"/>
      </w:pPr>
    </w:p>
    <w:p w14:paraId="504E4C0C" w14:textId="77777777" w:rsidR="00FA6F39" w:rsidRPr="005A1A96" w:rsidRDefault="00FA6F39" w:rsidP="00FA6F39">
      <w:pPr>
        <w:ind w:left="567" w:hanging="567"/>
      </w:pPr>
      <w:r w:rsidRPr="005A1A96">
        <w:t>11.</w:t>
      </w:r>
      <w:r w:rsidRPr="005A1A96">
        <w:tab/>
      </w:r>
      <w:r w:rsidRPr="005A1A96">
        <w:rPr>
          <w:i/>
        </w:rPr>
        <w:t>Secretaría de Obras Públicas</w:t>
      </w:r>
      <w:r w:rsidRPr="005A1A96">
        <w:t>;</w:t>
      </w:r>
    </w:p>
    <w:p w14:paraId="66C83DED" w14:textId="77777777" w:rsidR="00FA6F39" w:rsidRPr="005A1A96" w:rsidRDefault="00FA6F39" w:rsidP="00FA6F39">
      <w:pPr>
        <w:ind w:left="567" w:hanging="567"/>
      </w:pPr>
    </w:p>
    <w:p w14:paraId="2AFC9793" w14:textId="77777777" w:rsidR="00FA6F39" w:rsidRPr="005A1A96" w:rsidRDefault="00FA6F39" w:rsidP="00FA6F39">
      <w:pPr>
        <w:ind w:left="567" w:hanging="567"/>
      </w:pPr>
      <w:r w:rsidRPr="005A1A96">
        <w:t>12.</w:t>
      </w:r>
      <w:r w:rsidRPr="005A1A96">
        <w:tab/>
      </w:r>
      <w:r w:rsidRPr="005A1A96">
        <w:rPr>
          <w:i/>
        </w:rPr>
        <w:t>Secretaría de Salud</w:t>
      </w:r>
      <w:r w:rsidRPr="005A1A96">
        <w:t>;</w:t>
      </w:r>
    </w:p>
    <w:p w14:paraId="374F9A26" w14:textId="77777777" w:rsidR="00FA6F39" w:rsidRPr="005A1A96" w:rsidRDefault="00FA6F39" w:rsidP="00FA6F39">
      <w:pPr>
        <w:ind w:left="567" w:hanging="567"/>
      </w:pPr>
    </w:p>
    <w:p w14:paraId="03D9830B" w14:textId="77777777" w:rsidR="00FA6F39" w:rsidRPr="005A1A96" w:rsidRDefault="00FA6F39" w:rsidP="00FA6F39">
      <w:pPr>
        <w:ind w:left="567" w:hanging="567"/>
      </w:pPr>
      <w:r w:rsidRPr="005A1A96">
        <w:t>13.</w:t>
      </w:r>
      <w:r w:rsidRPr="005A1A96">
        <w:tab/>
      </w:r>
      <w:r w:rsidRPr="005A1A96">
        <w:rPr>
          <w:i/>
        </w:rPr>
        <w:t>Secretaría de Seguridad Pública</w:t>
      </w:r>
      <w:r w:rsidRPr="005A1A96">
        <w:t>;</w:t>
      </w:r>
    </w:p>
    <w:p w14:paraId="4A84EB4D" w14:textId="77777777" w:rsidR="00FA6F39" w:rsidRPr="005A1A96" w:rsidRDefault="00FA6F39" w:rsidP="00FA6F39">
      <w:pPr>
        <w:ind w:left="567" w:hanging="567"/>
      </w:pPr>
    </w:p>
    <w:p w14:paraId="6843CC8D" w14:textId="77777777" w:rsidR="00FA6F39" w:rsidRPr="005A1A96" w:rsidRDefault="00FA6F39" w:rsidP="00FA6F39">
      <w:pPr>
        <w:ind w:left="567" w:hanging="567"/>
      </w:pPr>
      <w:r w:rsidRPr="005A1A96">
        <w:t>14.</w:t>
      </w:r>
      <w:r w:rsidRPr="005A1A96">
        <w:tab/>
      </w:r>
      <w:r w:rsidRPr="005A1A96">
        <w:rPr>
          <w:i/>
        </w:rPr>
        <w:t>Secretaría de Turismo</w:t>
      </w:r>
      <w:r w:rsidRPr="005A1A96">
        <w:t>;</w:t>
      </w:r>
    </w:p>
    <w:p w14:paraId="0C0B266D" w14:textId="77777777" w:rsidR="00FA6F39" w:rsidRPr="005A1A96" w:rsidRDefault="00FA6F39" w:rsidP="00FA6F39">
      <w:pPr>
        <w:ind w:left="567" w:hanging="567"/>
      </w:pPr>
    </w:p>
    <w:p w14:paraId="22CDD7FA" w14:textId="77777777" w:rsidR="00FA6F39" w:rsidRPr="005A1A96" w:rsidRDefault="00FA6F39" w:rsidP="00FA6F39">
      <w:pPr>
        <w:ind w:left="567" w:hanging="567"/>
      </w:pPr>
      <w:r w:rsidRPr="005A1A96">
        <w:t>15.</w:t>
      </w:r>
      <w:r w:rsidRPr="005A1A96">
        <w:tab/>
      </w:r>
      <w:r w:rsidRPr="005A1A96">
        <w:rPr>
          <w:i/>
        </w:rPr>
        <w:t>Secretaría del Agua y Medio Ambiente</w:t>
      </w:r>
      <w:r w:rsidRPr="005A1A96">
        <w:t>;</w:t>
      </w:r>
    </w:p>
    <w:p w14:paraId="4DE34406" w14:textId="77777777" w:rsidR="00FA6F39" w:rsidRPr="005A1A96" w:rsidRDefault="00FA6F39" w:rsidP="00FA6F39">
      <w:pPr>
        <w:ind w:left="567" w:hanging="567"/>
      </w:pPr>
    </w:p>
    <w:p w14:paraId="22B5687B" w14:textId="77777777" w:rsidR="00FA6F39" w:rsidRPr="005A1A96" w:rsidRDefault="00FA6F39" w:rsidP="00FA6F39">
      <w:pPr>
        <w:ind w:left="567" w:hanging="567"/>
      </w:pPr>
      <w:r w:rsidRPr="005A1A96">
        <w:t>16.</w:t>
      </w:r>
      <w:r w:rsidRPr="005A1A96">
        <w:tab/>
      </w:r>
      <w:r w:rsidRPr="005A1A96">
        <w:rPr>
          <w:i/>
        </w:rPr>
        <w:t>Secretaría del Campo</w:t>
      </w:r>
      <w:r w:rsidRPr="005A1A96">
        <w:t>;</w:t>
      </w:r>
    </w:p>
    <w:p w14:paraId="24760968" w14:textId="77777777" w:rsidR="00FA6F39" w:rsidRPr="005A1A96" w:rsidRDefault="00FA6F39" w:rsidP="00FA6F39">
      <w:pPr>
        <w:ind w:left="567" w:hanging="567"/>
      </w:pPr>
    </w:p>
    <w:p w14:paraId="5F53A2A3" w14:textId="77777777" w:rsidR="00FA6F39" w:rsidRPr="005A1A96" w:rsidRDefault="00FA6F39" w:rsidP="00FA6F39">
      <w:pPr>
        <w:ind w:left="567" w:hanging="567"/>
      </w:pPr>
      <w:r w:rsidRPr="005A1A96">
        <w:t>17.</w:t>
      </w:r>
      <w:r w:rsidRPr="005A1A96">
        <w:tab/>
      </w:r>
      <w:r w:rsidRPr="005A1A96">
        <w:rPr>
          <w:i/>
        </w:rPr>
        <w:t>Secretaría del Zacatecano Migrante</w:t>
      </w:r>
      <w:r w:rsidRPr="005A1A96">
        <w:t xml:space="preserve"> un</w:t>
      </w:r>
    </w:p>
    <w:p w14:paraId="26932879" w14:textId="77777777" w:rsidR="00FA6F39" w:rsidRPr="005A1A96" w:rsidRDefault="00FA6F39" w:rsidP="00FA6F39">
      <w:pPr>
        <w:ind w:left="567" w:hanging="567"/>
      </w:pPr>
    </w:p>
    <w:p w14:paraId="76847AF4" w14:textId="77777777" w:rsidR="00FA6F39" w:rsidRPr="005A1A96" w:rsidRDefault="00FA6F39" w:rsidP="00FA6F39">
      <w:pPr>
        <w:ind w:left="567" w:hanging="567"/>
      </w:pPr>
      <w:r w:rsidRPr="005A1A96">
        <w:t>18.</w:t>
      </w:r>
      <w:r w:rsidRPr="005A1A96">
        <w:tab/>
      </w:r>
      <w:r w:rsidRPr="005A1A96">
        <w:rPr>
          <w:i/>
        </w:rPr>
        <w:t>Secretaría General de Gobierno</w:t>
      </w:r>
      <w:r w:rsidRPr="005A1A96">
        <w:t>.</w:t>
      </w:r>
    </w:p>
    <w:p w14:paraId="536DCA0A" w14:textId="77777777" w:rsidR="00FA6F39" w:rsidRPr="005A1A96" w:rsidRDefault="00FA6F39" w:rsidP="00FA6F39">
      <w:pPr>
        <w:rPr>
          <w:rFonts w:eastAsia="Calibri"/>
        </w:rPr>
      </w:pPr>
    </w:p>
    <w:p w14:paraId="453838E0" w14:textId="18EABF18" w:rsidR="00751A0A" w:rsidRPr="005A1A96" w:rsidRDefault="00751A0A" w:rsidP="00751A0A">
      <w:pPr>
        <w:rPr>
          <w:iCs/>
        </w:rPr>
      </w:pPr>
      <w:r w:rsidRPr="005A1A96">
        <w:rPr>
          <w:iCs/>
        </w:rPr>
        <w:br w:type="page"/>
      </w:r>
    </w:p>
    <w:p w14:paraId="35ECD4F3" w14:textId="00B1CDC5" w:rsidR="00FA6F39" w:rsidRPr="005A1A96" w:rsidRDefault="00751A0A" w:rsidP="00FA6F39">
      <w:pPr>
        <w:tabs>
          <w:tab w:val="left" w:pos="1418"/>
        </w:tabs>
        <w:rPr>
          <w:iCs/>
        </w:rPr>
      </w:pPr>
      <w:r w:rsidRPr="005A1A96">
        <w:rPr>
          <w:iCs/>
        </w:rPr>
        <w:t>2</w:t>
      </w:r>
      <w:r w:rsidR="00FA6F39" w:rsidRPr="005A1A96">
        <w:rPr>
          <w:iCs/>
        </w:rPr>
        <w:t>. apakšsaraksts</w:t>
      </w:r>
      <w:r w:rsidR="00FA6F39" w:rsidRPr="005A1A96">
        <w:rPr>
          <w:iCs/>
        </w:rPr>
        <w:tab/>
        <w:t>Citas struktūras</w:t>
      </w:r>
    </w:p>
    <w:p w14:paraId="59B236A8" w14:textId="77777777" w:rsidR="00FA6F39" w:rsidRPr="005A1A96" w:rsidRDefault="00FA6F39" w:rsidP="00FA6F39"/>
    <w:p w14:paraId="24E7B6B5" w14:textId="77777777" w:rsidR="00FA6F39" w:rsidRPr="005A1A96" w:rsidRDefault="00FA6F39" w:rsidP="00FA6F39">
      <w:pPr>
        <w:ind w:left="567" w:hanging="567"/>
      </w:pPr>
      <w:r w:rsidRPr="005A1A96">
        <w:t>1.</w:t>
      </w:r>
      <w:r w:rsidRPr="005A1A96">
        <w:tab/>
      </w:r>
      <w:r w:rsidRPr="00A8284C">
        <w:rPr>
          <w:i/>
          <w:iCs/>
        </w:rPr>
        <w:t>Centro Estatal de Trasplantes de Órganos y Tejidos</w:t>
      </w:r>
      <w:r w:rsidRPr="005A1A96">
        <w:t>;</w:t>
      </w:r>
    </w:p>
    <w:p w14:paraId="6858F1E7" w14:textId="77777777" w:rsidR="00FA6F39" w:rsidRPr="005A1A96" w:rsidRDefault="00FA6F39" w:rsidP="00FA6F39">
      <w:pPr>
        <w:ind w:left="567" w:hanging="567"/>
      </w:pPr>
    </w:p>
    <w:p w14:paraId="374514F1" w14:textId="77777777" w:rsidR="00FA6F39" w:rsidRPr="005A1A96" w:rsidRDefault="00FA6F39" w:rsidP="00FA6F39">
      <w:pPr>
        <w:ind w:left="567" w:hanging="567"/>
      </w:pPr>
      <w:r w:rsidRPr="005A1A96">
        <w:t>2.</w:t>
      </w:r>
      <w:r w:rsidRPr="005A1A96">
        <w:tab/>
      </w:r>
      <w:r w:rsidRPr="00A8284C">
        <w:rPr>
          <w:i/>
          <w:iCs/>
        </w:rPr>
        <w:t>Colegio de Bachilleres del Estado de Zacatecas</w:t>
      </w:r>
      <w:r w:rsidRPr="005A1A96">
        <w:t>;</w:t>
      </w:r>
    </w:p>
    <w:p w14:paraId="70413C36" w14:textId="77777777" w:rsidR="00FA6F39" w:rsidRPr="005A1A96" w:rsidRDefault="00FA6F39" w:rsidP="00FA6F39">
      <w:pPr>
        <w:ind w:left="567" w:hanging="567"/>
      </w:pPr>
    </w:p>
    <w:p w14:paraId="11AFDB95" w14:textId="77777777" w:rsidR="00FA6F39" w:rsidRPr="005A1A96" w:rsidRDefault="00FA6F39" w:rsidP="00FA6F39">
      <w:pPr>
        <w:ind w:left="567" w:hanging="567"/>
      </w:pPr>
      <w:r w:rsidRPr="005A1A96">
        <w:t>3.</w:t>
      </w:r>
      <w:r w:rsidRPr="005A1A96">
        <w:tab/>
      </w:r>
      <w:r w:rsidRPr="00A8284C">
        <w:rPr>
          <w:i/>
          <w:iCs/>
        </w:rPr>
        <w:t>Colegio de Educación Profesional y Técnica de Zacatecas</w:t>
      </w:r>
      <w:r w:rsidRPr="005A1A96">
        <w:t>;</w:t>
      </w:r>
    </w:p>
    <w:p w14:paraId="22878F44" w14:textId="77777777" w:rsidR="00FA6F39" w:rsidRPr="005A1A96" w:rsidRDefault="00FA6F39" w:rsidP="00FA6F39">
      <w:pPr>
        <w:ind w:left="567" w:hanging="567"/>
      </w:pPr>
    </w:p>
    <w:p w14:paraId="458FD6A8" w14:textId="77777777" w:rsidR="00FA6F39" w:rsidRPr="005A1A96" w:rsidRDefault="00FA6F39" w:rsidP="00FA6F39">
      <w:pPr>
        <w:ind w:left="567" w:hanging="567"/>
      </w:pPr>
      <w:r w:rsidRPr="005A1A96">
        <w:t>4.</w:t>
      </w:r>
      <w:r w:rsidRPr="005A1A96">
        <w:tab/>
      </w:r>
      <w:r w:rsidRPr="00A8284C">
        <w:rPr>
          <w:i/>
          <w:iCs/>
        </w:rPr>
        <w:t>Colegio de Estudios Científicos y Tecnológicos del Estado de Zacatecas</w:t>
      </w:r>
      <w:r w:rsidRPr="005A1A96">
        <w:t>;</w:t>
      </w:r>
    </w:p>
    <w:p w14:paraId="3A2AB24A" w14:textId="77777777" w:rsidR="00FA6F39" w:rsidRPr="005A1A96" w:rsidRDefault="00FA6F39" w:rsidP="00FA6F39">
      <w:pPr>
        <w:ind w:left="567" w:hanging="567"/>
      </w:pPr>
    </w:p>
    <w:p w14:paraId="130690C2" w14:textId="77777777" w:rsidR="00FA6F39" w:rsidRPr="005A1A96" w:rsidRDefault="00FA6F39" w:rsidP="00FA6F39">
      <w:pPr>
        <w:ind w:left="567" w:hanging="567"/>
      </w:pPr>
      <w:r w:rsidRPr="005A1A96">
        <w:t>5.</w:t>
      </w:r>
      <w:r w:rsidRPr="005A1A96">
        <w:tab/>
      </w:r>
      <w:r w:rsidRPr="00A8284C">
        <w:rPr>
          <w:i/>
          <w:iCs/>
        </w:rPr>
        <w:t>Consejo Estatal de Desarrollo Económico</w:t>
      </w:r>
      <w:r w:rsidRPr="005A1A96">
        <w:t>;</w:t>
      </w:r>
    </w:p>
    <w:p w14:paraId="7DEC2E13" w14:textId="77777777" w:rsidR="00FA6F39" w:rsidRPr="005A1A96" w:rsidRDefault="00FA6F39" w:rsidP="00FA6F39">
      <w:pPr>
        <w:ind w:left="567" w:hanging="567"/>
      </w:pPr>
    </w:p>
    <w:p w14:paraId="68B099AB" w14:textId="77777777" w:rsidR="00FA6F39" w:rsidRPr="005A1A96" w:rsidRDefault="00FA6F39" w:rsidP="00FA6F39">
      <w:pPr>
        <w:ind w:left="567" w:hanging="567"/>
      </w:pPr>
      <w:r w:rsidRPr="005A1A96">
        <w:t>6.</w:t>
      </w:r>
      <w:r w:rsidRPr="005A1A96">
        <w:tab/>
      </w:r>
      <w:r w:rsidRPr="00A8284C">
        <w:rPr>
          <w:i/>
          <w:iCs/>
        </w:rPr>
        <w:t>Consejo Zacatecano de Ciencia, Tecnología e Innovación</w:t>
      </w:r>
      <w:r w:rsidRPr="005A1A96">
        <w:t>;</w:t>
      </w:r>
    </w:p>
    <w:p w14:paraId="5A041E3F" w14:textId="77777777" w:rsidR="00FA6F39" w:rsidRPr="005A1A96" w:rsidRDefault="00FA6F39" w:rsidP="00FA6F39">
      <w:pPr>
        <w:ind w:left="567" w:hanging="567"/>
      </w:pPr>
    </w:p>
    <w:p w14:paraId="6B092AA7" w14:textId="77777777" w:rsidR="00FA6F39" w:rsidRPr="005A1A96" w:rsidRDefault="00FA6F39" w:rsidP="00FA6F39">
      <w:pPr>
        <w:ind w:left="567" w:hanging="567"/>
      </w:pPr>
      <w:r w:rsidRPr="005A1A96">
        <w:t>7.</w:t>
      </w:r>
      <w:r w:rsidRPr="005A1A96">
        <w:tab/>
      </w:r>
      <w:r w:rsidRPr="00A8284C">
        <w:rPr>
          <w:i/>
          <w:iCs/>
        </w:rPr>
        <w:t>Escuela de Conservación y Restauración de Zacatecas "Refugio Reyes"</w:t>
      </w:r>
      <w:r w:rsidRPr="005A1A96">
        <w:t>;</w:t>
      </w:r>
    </w:p>
    <w:p w14:paraId="59B64BB7" w14:textId="77777777" w:rsidR="00FA6F39" w:rsidRPr="005A1A96" w:rsidRDefault="00FA6F39" w:rsidP="00FA6F39">
      <w:pPr>
        <w:ind w:left="567" w:hanging="567"/>
      </w:pPr>
    </w:p>
    <w:p w14:paraId="41839FD8" w14:textId="77777777" w:rsidR="00FA6F39" w:rsidRPr="005A1A96" w:rsidRDefault="00FA6F39" w:rsidP="00FA6F39">
      <w:pPr>
        <w:ind w:left="567" w:hanging="567"/>
      </w:pPr>
      <w:r w:rsidRPr="005A1A96">
        <w:t>8.</w:t>
      </w:r>
      <w:r w:rsidRPr="005A1A96">
        <w:tab/>
      </w:r>
      <w:r w:rsidRPr="00A8284C">
        <w:rPr>
          <w:i/>
          <w:iCs/>
        </w:rPr>
        <w:t>Instituto de Capacitación para el Trabajo</w:t>
      </w:r>
      <w:r w:rsidRPr="005A1A96">
        <w:t>;</w:t>
      </w:r>
    </w:p>
    <w:p w14:paraId="7197FEAD" w14:textId="77777777" w:rsidR="00FA6F39" w:rsidRPr="005A1A96" w:rsidRDefault="00FA6F39" w:rsidP="00FA6F39">
      <w:pPr>
        <w:ind w:left="567" w:hanging="567"/>
      </w:pPr>
    </w:p>
    <w:p w14:paraId="6F12318D" w14:textId="77777777" w:rsidR="00FA6F39" w:rsidRPr="005A1A96" w:rsidRDefault="00FA6F39" w:rsidP="00FA6F39">
      <w:pPr>
        <w:ind w:left="567" w:hanging="567"/>
      </w:pPr>
      <w:r w:rsidRPr="005A1A96">
        <w:t>9.</w:t>
      </w:r>
      <w:r w:rsidRPr="005A1A96">
        <w:tab/>
      </w:r>
      <w:r w:rsidRPr="00A8284C">
        <w:rPr>
          <w:i/>
          <w:iCs/>
        </w:rPr>
        <w:t>Instituto de Cultura Física y el Deporte del Estado de Zacatecas</w:t>
      </w:r>
      <w:r w:rsidRPr="005A1A96">
        <w:t>;</w:t>
      </w:r>
    </w:p>
    <w:p w14:paraId="2803CE0F" w14:textId="77777777" w:rsidR="00FA6F39" w:rsidRPr="005A1A96" w:rsidRDefault="00FA6F39" w:rsidP="00FA6F39">
      <w:pPr>
        <w:ind w:left="567" w:hanging="567"/>
      </w:pPr>
    </w:p>
    <w:p w14:paraId="3504D537" w14:textId="77777777" w:rsidR="00FA6F39" w:rsidRPr="005A1A96" w:rsidRDefault="00FA6F39" w:rsidP="00FA6F39">
      <w:pPr>
        <w:ind w:left="567" w:hanging="567"/>
      </w:pPr>
      <w:r w:rsidRPr="005A1A96">
        <w:t>10.</w:t>
      </w:r>
      <w:r w:rsidRPr="005A1A96">
        <w:tab/>
      </w:r>
      <w:r w:rsidRPr="00A8284C">
        <w:rPr>
          <w:i/>
          <w:iCs/>
        </w:rPr>
        <w:t>Instituto de la Juventud del Estado de Zacatecas</w:t>
      </w:r>
      <w:r w:rsidRPr="005A1A96">
        <w:t>;</w:t>
      </w:r>
    </w:p>
    <w:p w14:paraId="15746890" w14:textId="77777777" w:rsidR="00FA6F39" w:rsidRPr="005A1A96" w:rsidRDefault="00FA6F39" w:rsidP="00FA6F39">
      <w:pPr>
        <w:ind w:left="567" w:hanging="567"/>
      </w:pPr>
    </w:p>
    <w:p w14:paraId="2DDC1E07" w14:textId="77777777" w:rsidR="00FA6F39" w:rsidRPr="005A1A96" w:rsidRDefault="00FA6F39" w:rsidP="00FA6F39">
      <w:pPr>
        <w:ind w:left="567" w:hanging="567"/>
      </w:pPr>
      <w:r w:rsidRPr="005A1A96">
        <w:t>11.</w:t>
      </w:r>
      <w:r w:rsidRPr="005A1A96">
        <w:tab/>
      </w:r>
      <w:r w:rsidRPr="00A8284C">
        <w:rPr>
          <w:i/>
          <w:iCs/>
        </w:rPr>
        <w:t>Instituto de Seguridad y Servicios Sociales para el Estado de Zacatecas</w:t>
      </w:r>
      <w:r w:rsidRPr="005A1A96">
        <w:t>;</w:t>
      </w:r>
    </w:p>
    <w:p w14:paraId="7078B17B" w14:textId="77777777" w:rsidR="00FA6F39" w:rsidRPr="005A1A96" w:rsidRDefault="00FA6F39" w:rsidP="00FA6F39">
      <w:pPr>
        <w:ind w:left="567" w:hanging="567"/>
      </w:pPr>
    </w:p>
    <w:p w14:paraId="70307F48" w14:textId="0F8FD7C8" w:rsidR="00751A0A" w:rsidRPr="005A1A96" w:rsidRDefault="00751A0A" w:rsidP="00751A0A">
      <w:r w:rsidRPr="005A1A96">
        <w:br w:type="page"/>
      </w:r>
    </w:p>
    <w:p w14:paraId="613DABB3" w14:textId="1C55D96B" w:rsidR="00FA6F39" w:rsidRPr="005A1A96" w:rsidRDefault="00751A0A" w:rsidP="00FA6F39">
      <w:pPr>
        <w:ind w:left="567" w:hanging="567"/>
      </w:pPr>
      <w:r w:rsidRPr="005A1A96">
        <w:t>1</w:t>
      </w:r>
      <w:r w:rsidR="00FA6F39" w:rsidRPr="005A1A96">
        <w:t>2.</w:t>
      </w:r>
      <w:r w:rsidR="00FA6F39" w:rsidRPr="005A1A96">
        <w:tab/>
      </w:r>
      <w:r w:rsidR="00FA6F39" w:rsidRPr="005A1A96">
        <w:rPr>
          <w:i/>
        </w:rPr>
        <w:t>Instituto de Selección y Capacitación del Estado</w:t>
      </w:r>
      <w:r w:rsidR="00FA6F39" w:rsidRPr="005A1A96">
        <w:t>;</w:t>
      </w:r>
    </w:p>
    <w:p w14:paraId="15F0E126" w14:textId="77777777" w:rsidR="00FA6F39" w:rsidRPr="005A1A96" w:rsidRDefault="00FA6F39" w:rsidP="00FA6F39">
      <w:pPr>
        <w:ind w:left="567" w:hanging="567"/>
      </w:pPr>
    </w:p>
    <w:p w14:paraId="54FA3097" w14:textId="77777777" w:rsidR="00FA6F39" w:rsidRPr="005A1A96" w:rsidRDefault="00FA6F39" w:rsidP="00FA6F39">
      <w:pPr>
        <w:ind w:left="567" w:hanging="567"/>
      </w:pPr>
      <w:r w:rsidRPr="005A1A96">
        <w:t>13.</w:t>
      </w:r>
      <w:r w:rsidRPr="005A1A96">
        <w:tab/>
      </w:r>
      <w:r w:rsidRPr="005A1A96">
        <w:rPr>
          <w:i/>
        </w:rPr>
        <w:t>Instituto para la Atención e Inclusión de las Personas con Discapacidad en el Estado de Zacatecas</w:t>
      </w:r>
      <w:r w:rsidRPr="005A1A96">
        <w:t>;</w:t>
      </w:r>
    </w:p>
    <w:p w14:paraId="1D26FD21" w14:textId="77777777" w:rsidR="00FA6F39" w:rsidRPr="005A1A96" w:rsidRDefault="00FA6F39" w:rsidP="00FA6F39">
      <w:pPr>
        <w:ind w:left="567" w:hanging="567"/>
      </w:pPr>
    </w:p>
    <w:p w14:paraId="7BC9A085" w14:textId="77777777" w:rsidR="00FA6F39" w:rsidRPr="005A1A96" w:rsidRDefault="00FA6F39" w:rsidP="00FA6F39">
      <w:pPr>
        <w:ind w:left="567" w:hanging="567"/>
      </w:pPr>
      <w:r w:rsidRPr="005A1A96">
        <w:t>14.</w:t>
      </w:r>
      <w:r w:rsidRPr="005A1A96">
        <w:tab/>
      </w:r>
      <w:r w:rsidRPr="005A1A96">
        <w:rPr>
          <w:i/>
        </w:rPr>
        <w:t>Instituto Tecnológico Superior de Fresnillo</w:t>
      </w:r>
      <w:r w:rsidRPr="005A1A96">
        <w:t>;</w:t>
      </w:r>
    </w:p>
    <w:p w14:paraId="011FFDBD" w14:textId="77777777" w:rsidR="00FA6F39" w:rsidRPr="005A1A96" w:rsidRDefault="00FA6F39" w:rsidP="00FA6F39">
      <w:pPr>
        <w:ind w:left="567" w:hanging="567"/>
      </w:pPr>
    </w:p>
    <w:p w14:paraId="4355F308" w14:textId="77777777" w:rsidR="00FA6F39" w:rsidRPr="005A1A96" w:rsidRDefault="00FA6F39" w:rsidP="00FA6F39">
      <w:pPr>
        <w:ind w:left="567" w:hanging="567"/>
      </w:pPr>
      <w:r w:rsidRPr="005A1A96">
        <w:t>15.</w:t>
      </w:r>
      <w:r w:rsidRPr="005A1A96">
        <w:tab/>
      </w:r>
      <w:r w:rsidRPr="005A1A96">
        <w:rPr>
          <w:i/>
        </w:rPr>
        <w:t>Instituto Tecnológico Superior de Jerez</w:t>
      </w:r>
      <w:r w:rsidRPr="005A1A96">
        <w:t>;</w:t>
      </w:r>
    </w:p>
    <w:p w14:paraId="53595CA9" w14:textId="77777777" w:rsidR="00FA6F39" w:rsidRPr="005A1A96" w:rsidRDefault="00FA6F39" w:rsidP="00FA6F39">
      <w:pPr>
        <w:ind w:left="567" w:hanging="567"/>
      </w:pPr>
    </w:p>
    <w:p w14:paraId="2644B422" w14:textId="77777777" w:rsidR="00FA6F39" w:rsidRPr="005A1A96" w:rsidRDefault="00FA6F39" w:rsidP="00FA6F39">
      <w:pPr>
        <w:ind w:left="567" w:hanging="567"/>
      </w:pPr>
      <w:r w:rsidRPr="005A1A96">
        <w:t>16.</w:t>
      </w:r>
      <w:r w:rsidRPr="005A1A96">
        <w:tab/>
      </w:r>
      <w:r w:rsidRPr="005A1A96">
        <w:rPr>
          <w:i/>
        </w:rPr>
        <w:t>Instituto Tecnológico Superior de Loreto</w:t>
      </w:r>
      <w:r w:rsidRPr="005A1A96">
        <w:t>;</w:t>
      </w:r>
    </w:p>
    <w:p w14:paraId="34BF560B" w14:textId="77777777" w:rsidR="00FA6F39" w:rsidRPr="005A1A96" w:rsidRDefault="00FA6F39" w:rsidP="00FA6F39">
      <w:pPr>
        <w:ind w:left="567" w:hanging="567"/>
      </w:pPr>
    </w:p>
    <w:p w14:paraId="2B54A7BC" w14:textId="77777777" w:rsidR="00FA6F39" w:rsidRPr="005A1A96" w:rsidRDefault="00FA6F39" w:rsidP="00FA6F39">
      <w:pPr>
        <w:ind w:left="567" w:hanging="567"/>
      </w:pPr>
      <w:r w:rsidRPr="005A1A96">
        <w:t>17.</w:t>
      </w:r>
      <w:r w:rsidRPr="005A1A96">
        <w:tab/>
      </w:r>
      <w:r w:rsidRPr="005A1A96">
        <w:rPr>
          <w:i/>
        </w:rPr>
        <w:t>Instituto Tecnológico Superior de Nochistlán</w:t>
      </w:r>
      <w:r w:rsidRPr="005A1A96">
        <w:t>;</w:t>
      </w:r>
    </w:p>
    <w:p w14:paraId="69B39290" w14:textId="77777777" w:rsidR="00FA6F39" w:rsidRPr="005A1A96" w:rsidRDefault="00FA6F39" w:rsidP="00FA6F39">
      <w:pPr>
        <w:ind w:left="567" w:hanging="567"/>
      </w:pPr>
    </w:p>
    <w:p w14:paraId="290A9227" w14:textId="77777777" w:rsidR="00FA6F39" w:rsidRPr="005A1A96" w:rsidRDefault="00FA6F39" w:rsidP="00FA6F39">
      <w:pPr>
        <w:ind w:left="567" w:hanging="567"/>
      </w:pPr>
      <w:r w:rsidRPr="005A1A96">
        <w:t>18.</w:t>
      </w:r>
      <w:r w:rsidRPr="005A1A96">
        <w:tab/>
      </w:r>
      <w:r w:rsidRPr="005A1A96">
        <w:rPr>
          <w:i/>
        </w:rPr>
        <w:t>Instituto Tecnológico Superior de Río Grande</w:t>
      </w:r>
      <w:r w:rsidRPr="005A1A96">
        <w:t>;</w:t>
      </w:r>
    </w:p>
    <w:p w14:paraId="1595B4F7" w14:textId="77777777" w:rsidR="00FA6F39" w:rsidRPr="005A1A96" w:rsidRDefault="00FA6F39" w:rsidP="00FA6F39">
      <w:pPr>
        <w:ind w:left="567" w:hanging="567"/>
      </w:pPr>
    </w:p>
    <w:p w14:paraId="2B4C368E" w14:textId="77777777" w:rsidR="00FA6F39" w:rsidRPr="005A1A96" w:rsidRDefault="00FA6F39" w:rsidP="00FA6F39">
      <w:pPr>
        <w:ind w:left="567" w:hanging="567"/>
      </w:pPr>
      <w:r w:rsidRPr="005A1A96">
        <w:t>19.</w:t>
      </w:r>
      <w:r w:rsidRPr="005A1A96">
        <w:tab/>
      </w:r>
      <w:r w:rsidRPr="005A1A96">
        <w:rPr>
          <w:i/>
        </w:rPr>
        <w:t>Instituto Tecnológico Superior de Sombrerete</w:t>
      </w:r>
      <w:r w:rsidRPr="005A1A96">
        <w:t>;</w:t>
      </w:r>
    </w:p>
    <w:p w14:paraId="25D5C2B9" w14:textId="77777777" w:rsidR="00FA6F39" w:rsidRPr="005A1A96" w:rsidRDefault="00FA6F39" w:rsidP="00FA6F39">
      <w:pPr>
        <w:ind w:left="567" w:hanging="567"/>
      </w:pPr>
    </w:p>
    <w:p w14:paraId="149C0495" w14:textId="77777777" w:rsidR="00FA6F39" w:rsidRPr="005A1A96" w:rsidRDefault="00FA6F39" w:rsidP="00FA6F39">
      <w:pPr>
        <w:ind w:left="567" w:hanging="567"/>
      </w:pPr>
      <w:r w:rsidRPr="005A1A96">
        <w:t>20.</w:t>
      </w:r>
      <w:r w:rsidRPr="005A1A96">
        <w:tab/>
      </w:r>
      <w:r w:rsidRPr="005A1A96">
        <w:rPr>
          <w:i/>
        </w:rPr>
        <w:t>Instituto Tecnológico Superior de Tlaltenango</w:t>
      </w:r>
      <w:r w:rsidRPr="005A1A96">
        <w:t>;</w:t>
      </w:r>
    </w:p>
    <w:p w14:paraId="406885A5" w14:textId="77777777" w:rsidR="00FA6F39" w:rsidRPr="005A1A96" w:rsidRDefault="00FA6F39" w:rsidP="00FA6F39">
      <w:pPr>
        <w:ind w:left="567" w:hanging="567"/>
      </w:pPr>
    </w:p>
    <w:p w14:paraId="04DBE9A8" w14:textId="77777777" w:rsidR="00FA6F39" w:rsidRPr="005A1A96" w:rsidRDefault="00FA6F39" w:rsidP="00FA6F39">
      <w:pPr>
        <w:ind w:left="567" w:hanging="567"/>
      </w:pPr>
      <w:r w:rsidRPr="005A1A96">
        <w:t>21.</w:t>
      </w:r>
      <w:r w:rsidRPr="005A1A96">
        <w:tab/>
      </w:r>
      <w:r w:rsidRPr="005A1A96">
        <w:rPr>
          <w:i/>
        </w:rPr>
        <w:t>Instituto Zacatecano de Construcción de Escuelas</w:t>
      </w:r>
      <w:r w:rsidRPr="005A1A96">
        <w:t>;</w:t>
      </w:r>
    </w:p>
    <w:p w14:paraId="039F75ED" w14:textId="77777777" w:rsidR="00FA6F39" w:rsidRPr="005A1A96" w:rsidRDefault="00FA6F39" w:rsidP="00FA6F39">
      <w:pPr>
        <w:ind w:left="567" w:hanging="567"/>
      </w:pPr>
    </w:p>
    <w:p w14:paraId="177BB8CD" w14:textId="77777777" w:rsidR="00FA6F39" w:rsidRPr="005A1A96" w:rsidRDefault="00FA6F39" w:rsidP="00FA6F39">
      <w:pPr>
        <w:ind w:left="567" w:hanging="567"/>
      </w:pPr>
      <w:r w:rsidRPr="005A1A96">
        <w:t>22.</w:t>
      </w:r>
      <w:r w:rsidRPr="005A1A96">
        <w:tab/>
      </w:r>
      <w:r w:rsidRPr="005A1A96">
        <w:rPr>
          <w:i/>
        </w:rPr>
        <w:t>Instituto Zacatecano de Cultura "Ramón López Velarde"</w:t>
      </w:r>
      <w:r w:rsidRPr="005A1A96">
        <w:t>;</w:t>
      </w:r>
    </w:p>
    <w:p w14:paraId="006D50B1" w14:textId="77777777" w:rsidR="00FA6F39" w:rsidRPr="005A1A96" w:rsidRDefault="00FA6F39" w:rsidP="00FA6F39">
      <w:pPr>
        <w:ind w:left="567" w:hanging="567"/>
      </w:pPr>
    </w:p>
    <w:p w14:paraId="3C07D57E" w14:textId="13960CA8" w:rsidR="00751A0A" w:rsidRPr="005A1A96" w:rsidRDefault="00751A0A" w:rsidP="00751A0A">
      <w:r w:rsidRPr="005A1A96">
        <w:br w:type="page"/>
      </w:r>
    </w:p>
    <w:p w14:paraId="7CBD3CF6" w14:textId="7E704040" w:rsidR="00FA6F39" w:rsidRPr="005A1A96" w:rsidRDefault="00751A0A" w:rsidP="00FA6F39">
      <w:pPr>
        <w:ind w:left="567" w:hanging="567"/>
      </w:pPr>
      <w:r w:rsidRPr="005A1A96">
        <w:t>2</w:t>
      </w:r>
      <w:r w:rsidR="00FA6F39" w:rsidRPr="005A1A96">
        <w:t>3.</w:t>
      </w:r>
      <w:r w:rsidR="00FA6F39" w:rsidRPr="005A1A96">
        <w:tab/>
      </w:r>
      <w:r w:rsidR="00FA6F39" w:rsidRPr="005A1A96">
        <w:rPr>
          <w:i/>
        </w:rPr>
        <w:t>Instituto Zacatecano de Educación para Adultos</w:t>
      </w:r>
      <w:r w:rsidR="00FA6F39" w:rsidRPr="005A1A96">
        <w:t>;</w:t>
      </w:r>
    </w:p>
    <w:p w14:paraId="02D89F16" w14:textId="77777777" w:rsidR="00FA6F39" w:rsidRPr="005A1A96" w:rsidRDefault="00FA6F39" w:rsidP="00FA6F39">
      <w:pPr>
        <w:ind w:left="567" w:hanging="567"/>
      </w:pPr>
    </w:p>
    <w:p w14:paraId="4B5BB56E" w14:textId="77777777" w:rsidR="00FA6F39" w:rsidRPr="005A1A96" w:rsidRDefault="00FA6F39" w:rsidP="00FA6F39">
      <w:pPr>
        <w:ind w:left="567" w:hanging="567"/>
      </w:pPr>
      <w:r w:rsidRPr="005A1A96">
        <w:t>24.</w:t>
      </w:r>
      <w:r w:rsidRPr="005A1A96">
        <w:tab/>
      </w:r>
      <w:r w:rsidRPr="005A1A96">
        <w:rPr>
          <w:i/>
        </w:rPr>
        <w:t>Junta de Protección y Conservación de Monumentos y Zonas Típicas del Estado de Zacatecas</w:t>
      </w:r>
      <w:r w:rsidRPr="005A1A96">
        <w:t>;</w:t>
      </w:r>
    </w:p>
    <w:p w14:paraId="184C1DC6" w14:textId="77777777" w:rsidR="00FA6F39" w:rsidRPr="005A1A96" w:rsidRDefault="00FA6F39" w:rsidP="00FA6F39">
      <w:pPr>
        <w:ind w:left="567" w:hanging="567"/>
      </w:pPr>
    </w:p>
    <w:p w14:paraId="3B1EF31F" w14:textId="77777777" w:rsidR="00FA6F39" w:rsidRPr="005A1A96" w:rsidRDefault="00FA6F39" w:rsidP="00FA6F39">
      <w:pPr>
        <w:ind w:left="567" w:hanging="567"/>
      </w:pPr>
      <w:r w:rsidRPr="005A1A96">
        <w:t>25.</w:t>
      </w:r>
      <w:r w:rsidRPr="005A1A96">
        <w:tab/>
      </w:r>
      <w:r w:rsidRPr="005A1A96">
        <w:rPr>
          <w:i/>
        </w:rPr>
        <w:t>Patronato Estatal de Promotores Voluntarios</w:t>
      </w:r>
      <w:r w:rsidRPr="005A1A96">
        <w:t>;</w:t>
      </w:r>
    </w:p>
    <w:p w14:paraId="2D61BCF6" w14:textId="77777777" w:rsidR="00FA6F39" w:rsidRPr="005A1A96" w:rsidRDefault="00FA6F39" w:rsidP="00FA6F39">
      <w:pPr>
        <w:ind w:left="567" w:hanging="567"/>
      </w:pPr>
    </w:p>
    <w:p w14:paraId="199AF4E6" w14:textId="77777777" w:rsidR="00FA6F39" w:rsidRPr="005A1A96" w:rsidRDefault="00FA6F39" w:rsidP="00FA6F39">
      <w:pPr>
        <w:ind w:left="567" w:hanging="567"/>
      </w:pPr>
      <w:r w:rsidRPr="005A1A96">
        <w:t>26.</w:t>
      </w:r>
      <w:r w:rsidRPr="005A1A96">
        <w:tab/>
      </w:r>
      <w:r w:rsidRPr="005A1A96">
        <w:rPr>
          <w:i/>
        </w:rPr>
        <w:t>Régimen Estatal de Protección Social en Salud</w:t>
      </w:r>
      <w:r w:rsidRPr="005A1A96">
        <w:t>;</w:t>
      </w:r>
    </w:p>
    <w:p w14:paraId="68B1D2A0" w14:textId="77777777" w:rsidR="00FA6F39" w:rsidRPr="005A1A96" w:rsidRDefault="00FA6F39" w:rsidP="00FA6F39">
      <w:pPr>
        <w:ind w:left="567" w:hanging="567"/>
      </w:pPr>
    </w:p>
    <w:p w14:paraId="08EA3160" w14:textId="77777777" w:rsidR="00FA6F39" w:rsidRPr="005A1A96" w:rsidRDefault="00FA6F39" w:rsidP="00FA6F39">
      <w:pPr>
        <w:ind w:left="567" w:hanging="567"/>
      </w:pPr>
      <w:r w:rsidRPr="005A1A96">
        <w:t>27.</w:t>
      </w:r>
      <w:r w:rsidRPr="005A1A96">
        <w:tab/>
      </w:r>
      <w:r w:rsidRPr="005A1A96">
        <w:rPr>
          <w:i/>
        </w:rPr>
        <w:t>Servicios de Salud de Zacatecas</w:t>
      </w:r>
      <w:r w:rsidRPr="005A1A96">
        <w:t>;</w:t>
      </w:r>
    </w:p>
    <w:p w14:paraId="1B74DCE9" w14:textId="77777777" w:rsidR="00FA6F39" w:rsidRPr="005A1A96" w:rsidRDefault="00FA6F39" w:rsidP="00FA6F39">
      <w:pPr>
        <w:ind w:left="567" w:hanging="567"/>
      </w:pPr>
    </w:p>
    <w:p w14:paraId="6D4B907D" w14:textId="77777777" w:rsidR="00FA6F39" w:rsidRPr="005A1A96" w:rsidRDefault="00FA6F39" w:rsidP="00FA6F39">
      <w:pPr>
        <w:ind w:left="567" w:hanging="567"/>
      </w:pPr>
      <w:r w:rsidRPr="005A1A96">
        <w:t>28.</w:t>
      </w:r>
      <w:r w:rsidRPr="005A1A96">
        <w:tab/>
      </w:r>
      <w:r w:rsidRPr="005A1A96">
        <w:rPr>
          <w:i/>
        </w:rPr>
        <w:t>Sistema Estatal para el Desarrollo Integral de la Familia</w:t>
      </w:r>
      <w:r w:rsidRPr="005A1A96">
        <w:t>;</w:t>
      </w:r>
    </w:p>
    <w:p w14:paraId="06F2EDF2" w14:textId="77777777" w:rsidR="00FA6F39" w:rsidRPr="005A1A96" w:rsidRDefault="00FA6F39" w:rsidP="00FA6F39">
      <w:pPr>
        <w:ind w:left="567" w:hanging="567"/>
      </w:pPr>
    </w:p>
    <w:p w14:paraId="309F0AFF" w14:textId="77777777" w:rsidR="00FA6F39" w:rsidRPr="005A1A96" w:rsidRDefault="00FA6F39" w:rsidP="00FA6F39">
      <w:pPr>
        <w:ind w:left="567" w:hanging="567"/>
      </w:pPr>
      <w:r w:rsidRPr="005A1A96">
        <w:t>29.</w:t>
      </w:r>
      <w:r w:rsidRPr="005A1A96">
        <w:tab/>
      </w:r>
      <w:r w:rsidRPr="005A1A96">
        <w:rPr>
          <w:i/>
        </w:rPr>
        <w:t>Sistema Zacatecano de Radio y Televisión</w:t>
      </w:r>
      <w:r w:rsidRPr="005A1A96">
        <w:t>;</w:t>
      </w:r>
    </w:p>
    <w:p w14:paraId="6075A74F" w14:textId="77777777" w:rsidR="00FA6F39" w:rsidRPr="005A1A96" w:rsidRDefault="00FA6F39" w:rsidP="00FA6F39">
      <w:pPr>
        <w:ind w:left="567" w:hanging="567"/>
      </w:pPr>
    </w:p>
    <w:p w14:paraId="1CA07744" w14:textId="77777777" w:rsidR="00FA6F39" w:rsidRPr="005A1A96" w:rsidRDefault="00FA6F39" w:rsidP="00FA6F39">
      <w:pPr>
        <w:ind w:left="567" w:hanging="567"/>
      </w:pPr>
      <w:r w:rsidRPr="005A1A96">
        <w:t>30.</w:t>
      </w:r>
      <w:r w:rsidRPr="005A1A96">
        <w:tab/>
      </w:r>
      <w:r w:rsidRPr="005A1A96">
        <w:rPr>
          <w:i/>
        </w:rPr>
        <w:t>Universidad Politécnica de Zacatecas</w:t>
      </w:r>
      <w:r w:rsidRPr="005A1A96">
        <w:t>;</w:t>
      </w:r>
    </w:p>
    <w:p w14:paraId="530C1EF4" w14:textId="77777777" w:rsidR="00FA6F39" w:rsidRPr="005A1A96" w:rsidRDefault="00FA6F39" w:rsidP="00FA6F39">
      <w:pPr>
        <w:ind w:left="567" w:hanging="567"/>
      </w:pPr>
    </w:p>
    <w:p w14:paraId="130C59C6" w14:textId="77777777" w:rsidR="00FA6F39" w:rsidRPr="005A1A96" w:rsidRDefault="00FA6F39" w:rsidP="00FA6F39">
      <w:pPr>
        <w:ind w:left="567" w:hanging="567"/>
      </w:pPr>
      <w:r w:rsidRPr="005A1A96">
        <w:t>31.</w:t>
      </w:r>
      <w:r w:rsidRPr="005A1A96">
        <w:tab/>
      </w:r>
      <w:r w:rsidRPr="005A1A96">
        <w:rPr>
          <w:i/>
        </w:rPr>
        <w:t>Universidad Politécnica del Sur de Zacatecas</w:t>
      </w:r>
      <w:r w:rsidRPr="005A1A96">
        <w:t>; un</w:t>
      </w:r>
    </w:p>
    <w:p w14:paraId="5BDCC051" w14:textId="77777777" w:rsidR="00FA6F39" w:rsidRPr="005A1A96" w:rsidRDefault="00FA6F39" w:rsidP="00FA6F39">
      <w:pPr>
        <w:ind w:left="567" w:hanging="567"/>
      </w:pPr>
    </w:p>
    <w:p w14:paraId="3ECAD6E4" w14:textId="77777777" w:rsidR="00FA6F39" w:rsidRPr="005A1A96" w:rsidRDefault="00FA6F39" w:rsidP="00FA6F39">
      <w:pPr>
        <w:ind w:left="567" w:hanging="567"/>
      </w:pPr>
      <w:r w:rsidRPr="005A1A96">
        <w:t>32.</w:t>
      </w:r>
      <w:r w:rsidRPr="005A1A96">
        <w:tab/>
      </w:r>
      <w:r w:rsidRPr="005A1A96">
        <w:rPr>
          <w:i/>
        </w:rPr>
        <w:t>Universidad Tecnológica de Zacatecas</w:t>
      </w:r>
      <w:r w:rsidRPr="005A1A96">
        <w:t>.</w:t>
      </w:r>
    </w:p>
    <w:p w14:paraId="06A2BF26" w14:textId="77777777" w:rsidR="00FA6F39" w:rsidRPr="005A1A96" w:rsidRDefault="00FA6F39" w:rsidP="00FA6F39"/>
    <w:p w14:paraId="4EF81348" w14:textId="1E0882AE" w:rsidR="00751A0A" w:rsidRPr="005A1A96" w:rsidRDefault="00751A0A" w:rsidP="00751A0A">
      <w:pPr>
        <w:rPr>
          <w:caps/>
        </w:rPr>
      </w:pPr>
      <w:r w:rsidRPr="005A1A96">
        <w:rPr>
          <w:caps/>
        </w:rPr>
        <w:br w:type="page"/>
      </w:r>
    </w:p>
    <w:p w14:paraId="2C8BD1DF" w14:textId="478A18AA" w:rsidR="00FA6F39" w:rsidRPr="005A1A96" w:rsidRDefault="00751A0A" w:rsidP="00FA6F39">
      <w:pPr>
        <w:jc w:val="center"/>
        <w:rPr>
          <w:caps/>
        </w:rPr>
      </w:pPr>
      <w:r w:rsidRPr="005A1A96">
        <w:rPr>
          <w:caps/>
        </w:rPr>
        <w:t>P</w:t>
      </w:r>
      <w:r w:rsidR="00FA6F39" w:rsidRPr="005A1A96">
        <w:rPr>
          <w:caps/>
        </w:rPr>
        <w:t>iezīmes par B iedaļu</w:t>
      </w:r>
    </w:p>
    <w:p w14:paraId="0AFF3347" w14:textId="77777777" w:rsidR="00FA6F39" w:rsidRPr="005A1A96" w:rsidRDefault="00FA6F39" w:rsidP="00FA6F39">
      <w:pPr>
        <w:rPr>
          <w:rFonts w:eastAsia="Calibri"/>
        </w:rPr>
      </w:pPr>
    </w:p>
    <w:p w14:paraId="7B5EE768" w14:textId="77777777" w:rsidR="00FA6F39" w:rsidRPr="005A1A96" w:rsidRDefault="00FA6F39" w:rsidP="00FA6F39">
      <w:r w:rsidRPr="005A1A96">
        <w:t>Vispārīgi noteikumi</w:t>
      </w:r>
    </w:p>
    <w:p w14:paraId="02E07EF7" w14:textId="77777777" w:rsidR="00FA6F39" w:rsidRPr="005A1A96" w:rsidRDefault="00FA6F39" w:rsidP="00FA6F39"/>
    <w:p w14:paraId="797378B5" w14:textId="7F7DB4DC" w:rsidR="00FA6F39" w:rsidRPr="005A1A96" w:rsidRDefault="00FA6F39" w:rsidP="00FA6F39">
      <w:r w:rsidRPr="005A1A96">
        <w:t>1.</w:t>
      </w:r>
      <w:r w:rsidRPr="005A1A96">
        <w:tab/>
        <w:t>Ir aptvertas visas struktūras, kas ir pakļautas katra štata 1. apakšsarakstā (Pārvaldes struktūras) uzskaitītajām teritoriālā pārvaldes līmeņa struktūrām, ar noteikumu, ka struktūrai nav atsevišķas juridiskas personas statusa.</w:t>
      </w:r>
    </w:p>
    <w:p w14:paraId="5DEAB3B0" w14:textId="77777777" w:rsidR="00FA6F39" w:rsidRPr="005A1A96" w:rsidRDefault="00FA6F39" w:rsidP="00FA6F39"/>
    <w:p w14:paraId="0FFC4221" w14:textId="77777777" w:rsidR="00FA6F39" w:rsidRPr="005A1A96" w:rsidRDefault="00FA6F39" w:rsidP="00FA6F39">
      <w:r w:rsidRPr="005A1A96">
        <w:t>2.</w:t>
      </w:r>
      <w:r w:rsidRPr="005A1A96">
        <w:tab/>
        <w:t>Šajā iedaļā uzskaitīto struktūru nosaukumu tulkojums tiek sniegts tikai atsauces nolūkā, un tas nav oficiāls tulkojums.</w:t>
      </w:r>
    </w:p>
    <w:p w14:paraId="5B81A1A3" w14:textId="77777777" w:rsidR="00FA6F39" w:rsidRPr="005A1A96" w:rsidRDefault="00FA6F39" w:rsidP="00FA6F39"/>
    <w:p w14:paraId="1722C628" w14:textId="77777777" w:rsidR="00FA6F39" w:rsidRPr="005A1A96" w:rsidRDefault="00FA6F39" w:rsidP="00FA6F39">
      <w:r w:rsidRPr="005A1A96">
        <w:t>Izslēgšana no tvēruma</w:t>
      </w:r>
    </w:p>
    <w:p w14:paraId="2C189B23" w14:textId="77777777" w:rsidR="00FA6F39" w:rsidRPr="005A1A96" w:rsidRDefault="00FA6F39" w:rsidP="00FA6F39"/>
    <w:p w14:paraId="470466CE" w14:textId="71228582" w:rsidR="00FA6F39" w:rsidRPr="005A1A96" w:rsidRDefault="00FA6F39" w:rsidP="00FA6F39">
      <w:r w:rsidRPr="005A1A96">
        <w:t>3.</w:t>
      </w:r>
      <w:r w:rsidRPr="005A1A96">
        <w:tab/>
        <w:t>G iedaļa (Publiskā un privātā sektora partnerības projekti) neattiecas uz šo iedaļu.</w:t>
      </w:r>
    </w:p>
    <w:p w14:paraId="0EE8C58E" w14:textId="77777777" w:rsidR="00FA6F39" w:rsidRPr="005A1A96" w:rsidRDefault="00FA6F39" w:rsidP="00FA6F39"/>
    <w:p w14:paraId="12EF8E76" w14:textId="5468C696" w:rsidR="00FA6F39" w:rsidRPr="005A1A96" w:rsidRDefault="00FA6F39" w:rsidP="00FA6F39">
      <w:r w:rsidRPr="005A1A96">
        <w:t>4.</w:t>
      </w:r>
      <w:r w:rsidRPr="005A1A96">
        <w:tab/>
        <w:t>21. nodaļa (Publiskais iepirkums) neattiecas uz tādu preču, pakalpojumu un būvniecības pakalpojumu publisko iepirkumu, kas saistīti ar brīvības atņemšanas iestāžu sistēmām atbilstīgi šai iedaļai.</w:t>
      </w:r>
    </w:p>
    <w:p w14:paraId="0B390F59" w14:textId="77777777" w:rsidR="00FA6F39" w:rsidRPr="005A1A96" w:rsidRDefault="00FA6F39" w:rsidP="00FA6F39"/>
    <w:p w14:paraId="4552E477" w14:textId="18137A15" w:rsidR="00751A0A" w:rsidRPr="005A1A96" w:rsidRDefault="00751A0A" w:rsidP="00751A0A">
      <w:r w:rsidRPr="005A1A96">
        <w:br w:type="page"/>
      </w:r>
    </w:p>
    <w:p w14:paraId="270E91F0" w14:textId="3E3F2ABB" w:rsidR="00FA6F39" w:rsidRPr="005A1A96" w:rsidRDefault="00751A0A" w:rsidP="00FA6F39">
      <w:r w:rsidRPr="005A1A96">
        <w:t>5</w:t>
      </w:r>
      <w:r w:rsidR="00FA6F39" w:rsidRPr="005A1A96">
        <w:t>.</w:t>
      </w:r>
      <w:r w:rsidR="00FA6F39" w:rsidRPr="005A1A96">
        <w:tab/>
        <w:t>21. nodaļa (Publiskais iepirkums) attiecas uz preču, pakalpojumu un būvniecības pakalpojumu iepirkumu neatkarīgi no publiskā finansējuma izcelsmes ar šādiem izņēmumiem:</w:t>
      </w:r>
    </w:p>
    <w:p w14:paraId="75017E66" w14:textId="77777777" w:rsidR="00FA6F39" w:rsidRPr="005A1A96" w:rsidRDefault="00FA6F39" w:rsidP="00FA6F39"/>
    <w:p w14:paraId="555B0391" w14:textId="77777777" w:rsidR="00FA6F39" w:rsidRPr="005A1A96" w:rsidRDefault="00FA6F39" w:rsidP="00FA6F39">
      <w:pPr>
        <w:ind w:left="567" w:hanging="567"/>
      </w:pPr>
      <w:r w:rsidRPr="005A1A96">
        <w:t>a)</w:t>
      </w:r>
      <w:r w:rsidRPr="005A1A96">
        <w:tab/>
        <w:t xml:space="preserve">Mehiko preču un pakalpojumu iepirkums ir aptverts tikai tiktāl, ciktāl tas tiek finansēts no finanšu iemaksām saskaņā ar Federālā izdevumu budžeta </w:t>
      </w:r>
      <w:r w:rsidRPr="005A1A96">
        <w:rPr>
          <w:i/>
        </w:rPr>
        <w:t>Ramo</w:t>
      </w:r>
      <w:r w:rsidRPr="005A1A96">
        <w:t xml:space="preserve"> 33 un ciktāl tas ir paredzēts Fiskālās koordinācijas likuma V nodaļā (</w:t>
      </w:r>
      <w:r w:rsidRPr="005A1A96">
        <w:rPr>
          <w:i/>
        </w:rPr>
        <w:t>Capítulo V de la Ley de Coordinación Fiscal</w:t>
      </w:r>
      <w:r w:rsidRPr="005A1A96">
        <w:t>);</w:t>
      </w:r>
    </w:p>
    <w:p w14:paraId="1FA4BCE7" w14:textId="77777777" w:rsidR="00FA6F39" w:rsidRPr="005A1A96" w:rsidRDefault="00FA6F39" w:rsidP="00FA6F39"/>
    <w:p w14:paraId="0DEF9AA0" w14:textId="5297422E" w:rsidR="00FA6F39" w:rsidRPr="005A1A96" w:rsidRDefault="00FA6F39" w:rsidP="00FA6F39">
      <w:pPr>
        <w:ind w:left="567" w:hanging="567"/>
      </w:pPr>
      <w:r w:rsidRPr="005A1A96">
        <w:t>b)</w:t>
      </w:r>
      <w:r w:rsidRPr="005A1A96">
        <w:tab/>
        <w:t xml:space="preserve">Mehiko štata preču, pakalpojumu un būvniecības pakalpojumu publiskais iepirkums ir aptverts tikai tiktāl, ciktāl tas tiek finansēts no finanšu iemaksām saskaņā ar Federālā izdevumu budžeta </w:t>
      </w:r>
      <w:r w:rsidRPr="005A1A96">
        <w:rPr>
          <w:i/>
        </w:rPr>
        <w:t>Ramo</w:t>
      </w:r>
      <w:r w:rsidRPr="005A1A96">
        <w:t xml:space="preserve"> 28 un </w:t>
      </w:r>
      <w:r w:rsidRPr="005A1A96">
        <w:rPr>
          <w:i/>
        </w:rPr>
        <w:t>Ramo</w:t>
      </w:r>
      <w:r w:rsidRPr="005A1A96">
        <w:t xml:space="preserve"> 33 un ciktāl tas ir paredzēts Fiskālās koordinācijas likuma V nodaļā (</w:t>
      </w:r>
      <w:r w:rsidRPr="005A1A96">
        <w:rPr>
          <w:i/>
        </w:rPr>
        <w:t>Capítulo V de la Ley de Coordinación Fiscal</w:t>
      </w:r>
      <w:r w:rsidRPr="005A1A96">
        <w:t>); un</w:t>
      </w:r>
    </w:p>
    <w:p w14:paraId="3C0BA226" w14:textId="77777777" w:rsidR="00FA6F39" w:rsidRPr="005A1A96" w:rsidRDefault="00FA6F39" w:rsidP="00FA6F39"/>
    <w:p w14:paraId="25586439" w14:textId="77777777" w:rsidR="00FA6F39" w:rsidRPr="005A1A96" w:rsidRDefault="00FA6F39" w:rsidP="00FA6F39">
      <w:pPr>
        <w:ind w:left="567" w:hanging="567"/>
      </w:pPr>
      <w:r w:rsidRPr="005A1A96">
        <w:t>c)</w:t>
      </w:r>
      <w:r w:rsidRPr="005A1A96">
        <w:tab/>
        <w:t xml:space="preserve">Halisko preču un pakalpojumu publiskais iepirkums ir aptverts tikai tiktāl, ciktāl tas tiek finansēts no finanšu iemaksām saskaņā ar Federālā izdevumu budžeta </w:t>
      </w:r>
      <w:r w:rsidRPr="005A1A96">
        <w:rPr>
          <w:i/>
        </w:rPr>
        <w:t>Ramo</w:t>
      </w:r>
      <w:r w:rsidRPr="005A1A96">
        <w:t xml:space="preserve"> 28 un </w:t>
      </w:r>
      <w:r w:rsidRPr="005A1A96">
        <w:rPr>
          <w:i/>
        </w:rPr>
        <w:t>Ramo</w:t>
      </w:r>
      <w:r w:rsidRPr="005A1A96">
        <w:t xml:space="preserve"> 33 un ciktāl tas ir paredzēts Fiskālās koordinācijas likuma V nodaļā (</w:t>
      </w:r>
      <w:r w:rsidRPr="005A1A96">
        <w:rPr>
          <w:i/>
        </w:rPr>
        <w:t>Capítulo V de la Ley de Coordinación Fiscal</w:t>
      </w:r>
      <w:r w:rsidRPr="005A1A96">
        <w:t>).</w:t>
      </w:r>
    </w:p>
    <w:p w14:paraId="4B099F12" w14:textId="77777777" w:rsidR="00FA6F39" w:rsidRPr="005A1A96" w:rsidRDefault="00FA6F39" w:rsidP="00FA6F39"/>
    <w:p w14:paraId="4B285080" w14:textId="77777777" w:rsidR="00FA6F39" w:rsidRPr="005A1A96" w:rsidRDefault="00FA6F39" w:rsidP="00FA6F39">
      <w:r w:rsidRPr="005A1A96">
        <w:t>6.</w:t>
      </w:r>
      <w:r w:rsidRPr="005A1A96">
        <w:tab/>
        <w:t>Durango 21. nodaļa (Publiskais iepirkums) neattiecas uz šādu iepirkumu:</w:t>
      </w:r>
    </w:p>
    <w:p w14:paraId="64A52BF8" w14:textId="77777777" w:rsidR="00FA6F39" w:rsidRPr="005A1A96" w:rsidRDefault="00FA6F39" w:rsidP="00FA6F39"/>
    <w:p w14:paraId="2F94B165" w14:textId="77777777" w:rsidR="00FA6F39" w:rsidRPr="005A1A96" w:rsidRDefault="00FA6F39" w:rsidP="00FA6F39">
      <w:pPr>
        <w:ind w:left="567" w:hanging="567"/>
      </w:pPr>
      <w:r w:rsidRPr="005A1A96">
        <w:t>a)</w:t>
      </w:r>
      <w:r w:rsidRPr="005A1A96">
        <w:tab/>
        <w:t>iepirkums saistībā ar būvniecības pakalpojumiem izglītības nozarē;</w:t>
      </w:r>
    </w:p>
    <w:p w14:paraId="76664388" w14:textId="77777777" w:rsidR="00FA6F39" w:rsidRPr="005A1A96" w:rsidRDefault="00FA6F39" w:rsidP="00FA6F39"/>
    <w:p w14:paraId="4C39C26C" w14:textId="0FD2C8D0" w:rsidR="00FA6F39" w:rsidRPr="005A1A96" w:rsidRDefault="00FA6F39" w:rsidP="00FA6F39">
      <w:pPr>
        <w:ind w:left="567" w:hanging="567"/>
      </w:pPr>
      <w:r w:rsidRPr="005A1A96">
        <w:t>b)</w:t>
      </w:r>
      <w:r w:rsidRPr="005A1A96">
        <w:tab/>
        <w:t>iepirkums saistībā ar projektiem un darbībām, kas izriet no sociālajām programmām; un</w:t>
      </w:r>
    </w:p>
    <w:p w14:paraId="5EE4998D" w14:textId="77777777" w:rsidR="00FA6F39" w:rsidRPr="005A1A96" w:rsidRDefault="00FA6F39" w:rsidP="00FA6F39"/>
    <w:p w14:paraId="02E39AC8" w14:textId="77777777" w:rsidR="00FA6F39" w:rsidRPr="005A1A96" w:rsidRDefault="00FA6F39" w:rsidP="00FA6F39">
      <w:pPr>
        <w:ind w:left="567" w:hanging="567"/>
      </w:pPr>
      <w:r w:rsidRPr="005A1A96">
        <w:t>c)</w:t>
      </w:r>
      <w:r w:rsidRPr="005A1A96">
        <w:tab/>
        <w:t>skolas formastērpu iepirkums.</w:t>
      </w:r>
    </w:p>
    <w:p w14:paraId="70B594FD" w14:textId="77777777" w:rsidR="00FA6F39" w:rsidRPr="005A1A96" w:rsidRDefault="00FA6F39" w:rsidP="00FA6F39"/>
    <w:p w14:paraId="33FA27E6" w14:textId="1ED96279" w:rsidR="00751A0A" w:rsidRPr="005A1A96" w:rsidRDefault="00751A0A" w:rsidP="00751A0A">
      <w:r w:rsidRPr="005A1A96">
        <w:br w:type="page"/>
      </w:r>
    </w:p>
    <w:p w14:paraId="01219FCF" w14:textId="14A36D1D" w:rsidR="00FA6F39" w:rsidRPr="005A1A96" w:rsidRDefault="00751A0A" w:rsidP="00FA6F39">
      <w:r w:rsidRPr="005A1A96">
        <w:t>7</w:t>
      </w:r>
      <w:r w:rsidR="00FA6F39" w:rsidRPr="005A1A96">
        <w:t>.</w:t>
      </w:r>
      <w:r w:rsidR="00FA6F39" w:rsidRPr="005A1A96">
        <w:tab/>
        <w:t>Struktūrām, kas uzskaitītas Mehiko štata 1. apakšsarakstā (Pārvaldes struktūras), piemērojamā robežvērtība būvniecības pakalpojumu publiskajam iepirkumam saskaņā ar F iedaļu ir 12 721 740 USD.</w:t>
      </w:r>
    </w:p>
    <w:p w14:paraId="01FC6FFE" w14:textId="77777777" w:rsidR="00FA6F39" w:rsidRPr="005A1A96" w:rsidRDefault="00FA6F39" w:rsidP="00FA6F39"/>
    <w:p w14:paraId="4C6101B2" w14:textId="77777777" w:rsidR="00FA6F39" w:rsidRPr="005A1A96" w:rsidRDefault="00FA6F39" w:rsidP="00FA6F39">
      <w:r w:rsidRPr="005A1A96">
        <w:t>8.</w:t>
      </w:r>
      <w:r w:rsidRPr="005A1A96">
        <w:tab/>
        <w:t>21. nodaļu (Publiskais iepirkums) nepiemēro Halisko veiktajam publiskajam iepirkumam trīs gadus pēc šā nolīguma parakstīšanas dienas.</w:t>
      </w:r>
    </w:p>
    <w:p w14:paraId="408AE543" w14:textId="77777777" w:rsidR="00FA6F39" w:rsidRPr="005A1A96" w:rsidRDefault="00FA6F39" w:rsidP="00FA6F39"/>
    <w:p w14:paraId="2B8A1388" w14:textId="77777777" w:rsidR="00FA6F39" w:rsidRPr="005A1A96" w:rsidRDefault="00FA6F39" w:rsidP="00FA6F39">
      <w:r w:rsidRPr="005A1A96">
        <w:t>9.</w:t>
      </w:r>
      <w:r w:rsidRPr="005A1A96">
        <w:tab/>
        <w:t>21. nodaļas (Publiskais iepirkums) noteikumus par elektronisko līdzekļu izmantošanu nepiemēro Verakrusas publiskajam iepirkumam četrus gadus pēc šā nolīguma parakstīšanas dienas.</w:t>
      </w:r>
    </w:p>
    <w:p w14:paraId="6B1C1A3A" w14:textId="77777777" w:rsidR="00FA6F39" w:rsidRPr="005A1A96" w:rsidRDefault="00FA6F39" w:rsidP="00FA6F39"/>
    <w:p w14:paraId="30270A66" w14:textId="77777777" w:rsidR="00FA6F39" w:rsidRPr="005A1A96" w:rsidRDefault="00FA6F39" w:rsidP="00FA6F39">
      <w:r w:rsidRPr="005A1A96">
        <w:t>10.</w:t>
      </w:r>
      <w:r w:rsidRPr="005A1A96">
        <w:tab/>
        <w:t>Sacatekasā:</w:t>
      </w:r>
    </w:p>
    <w:p w14:paraId="64C6B11C" w14:textId="77777777" w:rsidR="00FA6F39" w:rsidRPr="005A1A96" w:rsidRDefault="00FA6F39" w:rsidP="00FA6F39"/>
    <w:p w14:paraId="35857902" w14:textId="77777777" w:rsidR="00FA6F39" w:rsidRPr="005A1A96" w:rsidRDefault="00FA6F39" w:rsidP="00FA6F39">
      <w:pPr>
        <w:ind w:left="567" w:hanging="567"/>
      </w:pPr>
      <w:r w:rsidRPr="005A1A96">
        <w:t>a)</w:t>
      </w:r>
      <w:r w:rsidRPr="005A1A96">
        <w:tab/>
        <w:t xml:space="preserve">aptvertas ir tikai tās preces, kas ietilpst Federālās piegādes klasifikācijas </w:t>
      </w:r>
      <w:r w:rsidRPr="005A1A96">
        <w:rPr>
          <w:i/>
        </w:rPr>
        <w:t>FSC</w:t>
      </w:r>
      <w:r w:rsidRPr="005A1A96">
        <w:t xml:space="preserve"> 10, </w:t>
      </w:r>
      <w:r w:rsidRPr="005A1A96">
        <w:rPr>
          <w:i/>
        </w:rPr>
        <w:t>FSC</w:t>
      </w:r>
      <w:r w:rsidRPr="005A1A96">
        <w:t xml:space="preserve"> 12, </w:t>
      </w:r>
      <w:r w:rsidRPr="005A1A96">
        <w:rPr>
          <w:i/>
        </w:rPr>
        <w:t>FSC</w:t>
      </w:r>
      <w:r w:rsidRPr="005A1A96">
        <w:t xml:space="preserve"> 14, </w:t>
      </w:r>
      <w:r w:rsidRPr="005A1A96">
        <w:rPr>
          <w:i/>
        </w:rPr>
        <w:t>FSC</w:t>
      </w:r>
      <w:r w:rsidRPr="005A1A96">
        <w:t xml:space="preserve"> 63, </w:t>
      </w:r>
      <w:r w:rsidRPr="005A1A96">
        <w:rPr>
          <w:i/>
        </w:rPr>
        <w:t>FSC</w:t>
      </w:r>
      <w:r w:rsidRPr="005A1A96">
        <w:t xml:space="preserve"> 66, </w:t>
      </w:r>
      <w:r w:rsidRPr="005A1A96">
        <w:rPr>
          <w:i/>
        </w:rPr>
        <w:t>FSC</w:t>
      </w:r>
      <w:r w:rsidRPr="005A1A96">
        <w:t xml:space="preserve"> 68, </w:t>
      </w:r>
      <w:r w:rsidRPr="005A1A96">
        <w:rPr>
          <w:i/>
        </w:rPr>
        <w:t>FSC</w:t>
      </w:r>
      <w:r w:rsidRPr="005A1A96">
        <w:t xml:space="preserve"> 71, </w:t>
      </w:r>
      <w:r w:rsidRPr="005A1A96">
        <w:rPr>
          <w:i/>
        </w:rPr>
        <w:t>FSC</w:t>
      </w:r>
      <w:r w:rsidRPr="005A1A96">
        <w:t xml:space="preserve"> 70, </w:t>
      </w:r>
      <w:r w:rsidRPr="005A1A96">
        <w:rPr>
          <w:i/>
        </w:rPr>
        <w:t>FSC</w:t>
      </w:r>
      <w:r w:rsidRPr="005A1A96">
        <w:t xml:space="preserve"> 74 un </w:t>
      </w:r>
      <w:r w:rsidRPr="005A1A96">
        <w:rPr>
          <w:i/>
        </w:rPr>
        <w:t>FSC</w:t>
      </w:r>
      <w:r w:rsidRPr="005A1A96">
        <w:t xml:space="preserve"> 9999 grupā;</w:t>
      </w:r>
    </w:p>
    <w:p w14:paraId="5C80028A" w14:textId="77777777" w:rsidR="00FA6F39" w:rsidRPr="005A1A96" w:rsidRDefault="00FA6F39" w:rsidP="00FA6F39"/>
    <w:p w14:paraId="35EE468B" w14:textId="7F317F88" w:rsidR="00FA6F39" w:rsidRPr="005A1A96" w:rsidRDefault="00FA6F39" w:rsidP="00FA6F39">
      <w:pPr>
        <w:ind w:left="567" w:hanging="567"/>
      </w:pPr>
      <w:r w:rsidRPr="005A1A96">
        <w:t>b)</w:t>
      </w:r>
      <w:r w:rsidRPr="005A1A96">
        <w:tab/>
        <w:t>pakalpojumu tvērumā ietilpst tikai pakalpojumi, kas ietilpst Kopējās klasifikācijas sistēmas kategorijās D304, D316, D399, J015, J016, J017, L099 un R019, kā izklāstīts 13-D-1. papildinājumā (Kopējā klasifikācijas sistēma) Nolīgumam starp Amerikas Savienotajām Valstīm, Meksikas Savienotajām Valstīm un Kanādu, kurš izveidots ar I pielikumu protokolā, ar ko aizstāj Ziemeļamerikas Brīvās tirdzniecības nolīgumu ar Nolīgumu starp Amerikas Savienotajām Valstīm, Meksikas Savienotajām Valstīm un Kanādu, kas noslēgts Buenosairesā 2018. gada 30. novembrī (turpmāk “</w:t>
      </w:r>
      <w:r w:rsidRPr="005A1A96">
        <w:rPr>
          <w:i/>
          <w:iCs/>
        </w:rPr>
        <w:t>USMCA</w:t>
      </w:r>
      <w:r w:rsidRPr="005A1A96">
        <w:t>”); un</w:t>
      </w:r>
    </w:p>
    <w:p w14:paraId="1115173E" w14:textId="77777777" w:rsidR="00FA6F39" w:rsidRPr="005A1A96" w:rsidRDefault="00FA6F39" w:rsidP="00FA6F39"/>
    <w:p w14:paraId="7B7DDCE0" w14:textId="268F88AB" w:rsidR="00751A0A" w:rsidRPr="005A1A96" w:rsidRDefault="00751A0A" w:rsidP="00751A0A">
      <w:r w:rsidRPr="005A1A96">
        <w:br w:type="page"/>
      </w:r>
    </w:p>
    <w:p w14:paraId="712969B5" w14:textId="6B7AD55F" w:rsidR="00FA6F39" w:rsidRPr="005A1A96" w:rsidRDefault="00751A0A" w:rsidP="00FA6F39">
      <w:pPr>
        <w:ind w:left="567" w:hanging="567"/>
      </w:pPr>
      <w:r w:rsidRPr="005A1A96">
        <w:t>c</w:t>
      </w:r>
      <w:r w:rsidR="00FA6F39" w:rsidRPr="005A1A96">
        <w:t>)</w:t>
      </w:r>
      <w:r w:rsidR="00FA6F39" w:rsidRPr="005A1A96">
        <w:tab/>
        <w:t>lielākai noteiktībai – F iedaļā (Būvniecības pakalpojumi) uzskaitīto būvniecības pakalpojumu tvērums attiecas uz iepirkumu, ko veic Sacatekas tvērumā uzskaitītās struktūras.</w:t>
      </w:r>
    </w:p>
    <w:p w14:paraId="5CC929D5" w14:textId="77777777" w:rsidR="00FA6F39" w:rsidRPr="005A1A96" w:rsidRDefault="00FA6F39" w:rsidP="00FA6F39"/>
    <w:p w14:paraId="2C56AB91" w14:textId="77777777" w:rsidR="00FA6F39" w:rsidRPr="005A1A96" w:rsidRDefault="00FA6F39" w:rsidP="00FA6F39">
      <w:r w:rsidRPr="005A1A96">
        <w:t>Savstarpējas piekļuves tirgum uzlabošana</w:t>
      </w:r>
    </w:p>
    <w:p w14:paraId="1400B5B1" w14:textId="77777777" w:rsidR="00FA6F39" w:rsidRPr="005A1A96" w:rsidRDefault="00FA6F39" w:rsidP="00FA6F39"/>
    <w:p w14:paraId="7A46FCDF" w14:textId="77777777" w:rsidR="00FA6F39" w:rsidRPr="005A1A96" w:rsidRDefault="00FA6F39" w:rsidP="00FA6F39">
      <w:r w:rsidRPr="005A1A96">
        <w:t>11.</w:t>
      </w:r>
      <w:r w:rsidRPr="005A1A96">
        <w:tab/>
        <w:t>Ne vēlāk kā divus gadus pēc šā nolīguma parakstīšanas dienas Meksika iesniedz Eiropas Savienībai piedāvājumu paplašināt šīs iedaļas tvērumu, attiecinot to arī uz Agvaskaljentesas un Koavilas štata iepirkuma veicējiem.</w:t>
      </w:r>
    </w:p>
    <w:p w14:paraId="105FF259" w14:textId="77777777" w:rsidR="00FA6F39" w:rsidRPr="005A1A96" w:rsidRDefault="00FA6F39" w:rsidP="00FA6F39"/>
    <w:p w14:paraId="4BE0F335" w14:textId="77777777" w:rsidR="00FA6F39" w:rsidRPr="005A1A96" w:rsidRDefault="00FA6F39" w:rsidP="00FA6F39">
      <w:r w:rsidRPr="005A1A96">
        <w:t>12.</w:t>
      </w:r>
      <w:r w:rsidRPr="005A1A96">
        <w:tab/>
        <w:t>Ne vēlāk kā piecus gadus pēc šā nolīguma parakstīšanas dienas Meksika iesniedz Eiropas Savienībai piedāvājumu paplašināt šīs iedaļas tvērumu.</w:t>
      </w:r>
    </w:p>
    <w:p w14:paraId="0FDF1EE9" w14:textId="77777777" w:rsidR="00FA6F39" w:rsidRPr="005A1A96" w:rsidRDefault="00FA6F39" w:rsidP="00FA6F39"/>
    <w:p w14:paraId="7DB17E46" w14:textId="28F67F4A" w:rsidR="00FA6F39" w:rsidRPr="005A1A96" w:rsidRDefault="00FA6F39" w:rsidP="00FA6F39">
      <w:r w:rsidRPr="005A1A96">
        <w:t>Pēc tam, kad Puses ir apmainījušās ar piedāvājumiem uzlabot piekļuvi tirgum, kā minēts šajā punktā un 21.-A pielikuma (Eiropas Savienības aptvertais iepirkums) B iedaļas (Teritoriālā pārvaldes līmeņa struktūras) piezīmju 1. punktā, Publiskā iepirkuma apakškomiteja, kas izveidota ar 1.10. panta (Šā nolīguma III daļas apakškomitejas un citas struktūras) 1. punkta j) apakšpunktu, ja Pušu pārstāvji minētajā apakškomitejā uzskata piedāvāto piekļuvi tirgum par līdzvērtīgu, saskaņā ar 21.19. panta (Publiskā iepirkuma apakškomiteja) b) apakšpunktu sagatavo Apvienotajai padomei lēmumu par šīs iedaļas grozīšanu.</w:t>
      </w:r>
    </w:p>
    <w:p w14:paraId="1D463506" w14:textId="77777777" w:rsidR="00FA6F39" w:rsidRPr="005A1A96" w:rsidRDefault="00FA6F39" w:rsidP="00FA6F39"/>
    <w:p w14:paraId="1D50407A" w14:textId="2AC6459D" w:rsidR="00751A0A" w:rsidRPr="005A1A96" w:rsidRDefault="00751A0A" w:rsidP="00751A0A">
      <w:r w:rsidRPr="005A1A96">
        <w:br w:type="page"/>
      </w:r>
    </w:p>
    <w:p w14:paraId="296CE8BE" w14:textId="136961D8" w:rsidR="00FA6F39" w:rsidRPr="005A1A96" w:rsidRDefault="00751A0A" w:rsidP="00FA6F39">
      <w:r w:rsidRPr="005A1A96">
        <w:t>1</w:t>
      </w:r>
      <w:r w:rsidR="00FA6F39" w:rsidRPr="005A1A96">
        <w:t>3.</w:t>
      </w:r>
      <w:r w:rsidR="00FA6F39" w:rsidRPr="005A1A96">
        <w:tab/>
        <w:t>Lēmumu, ar ko groza šo iedaļu saskaņā ar 11. un 12. punktā minētajiem piedāvājumiem, Apvienotā padome pieņem sešu mēnešu laikā no attiecīgā piedāvājuma, ievērojot katras Puses iekšējo procedūru pabeigšanu.</w:t>
      </w:r>
    </w:p>
    <w:p w14:paraId="52299864" w14:textId="77777777" w:rsidR="00FA6F39" w:rsidRPr="005A1A96" w:rsidRDefault="00FA6F39" w:rsidP="00FA6F39"/>
    <w:p w14:paraId="20C8063A" w14:textId="6626791E" w:rsidR="00FA6F39" w:rsidRPr="005A1A96" w:rsidRDefault="00FA6F39" w:rsidP="00FA6F39">
      <w:r w:rsidRPr="005A1A96">
        <w:t>14.</w:t>
      </w:r>
      <w:r w:rsidRPr="005A1A96">
        <w:tab/>
        <w:t xml:space="preserve">Šīs iedaļas robežvērtību summas, kas izteiktas USD, katru gadu koriģē, lai ņemtu vērā Amerikas Savienoto Valstu inflācijas līmeni, līdztekus korekcijām, kuras veic saistībā ar </w:t>
      </w:r>
      <w:r w:rsidRPr="005A1A96">
        <w:rPr>
          <w:i/>
        </w:rPr>
        <w:t>USMCA</w:t>
      </w:r>
      <w:r w:rsidRPr="005A1A96">
        <w:t>, izmantojot šādu formulu:</w:t>
      </w:r>
    </w:p>
    <w:p w14:paraId="34A3A701" w14:textId="77777777" w:rsidR="00FA6F39" w:rsidRPr="005A1A96" w:rsidRDefault="00FA6F39" w:rsidP="00FA6F39"/>
    <w:p w14:paraId="054A933B" w14:textId="43302049" w:rsidR="00FA6F39" w:rsidRPr="005958A4" w:rsidRDefault="005958A4" w:rsidP="005958A4">
      <w:pPr>
        <w:tabs>
          <w:tab w:val="left" w:pos="3119"/>
        </w:tabs>
        <w:rPr>
          <w:rFonts w:eastAsia="Calibri" w:cs="Aptos"/>
          <w:szCs w:val="24"/>
        </w:rPr>
      </w:pPr>
      <w:r>
        <w:tab/>
      </w:r>
      <w:r w:rsidR="00FA6F39" w:rsidRPr="005958A4">
        <w:t>𝑇</w:t>
      </w:r>
      <w:r w:rsidR="00FA6F39" w:rsidRPr="005958A4">
        <w:rPr>
          <w:vertAlign w:val="subscript"/>
        </w:rPr>
        <w:t>0</w:t>
      </w:r>
      <w:r w:rsidR="00FA6F39" w:rsidRPr="005958A4">
        <w:t xml:space="preserve"> x (1 + 𝜋</w:t>
      </w:r>
      <w:r w:rsidR="00FA6F39" w:rsidRPr="005958A4">
        <w:rPr>
          <w:vertAlign w:val="subscript"/>
        </w:rPr>
        <w:t>𝑖</w:t>
      </w:r>
      <w:r w:rsidR="00FA6F39" w:rsidRPr="005958A4">
        <w:t>) = 𝑇</w:t>
      </w:r>
      <w:r w:rsidR="00FA6F39" w:rsidRPr="005958A4">
        <w:rPr>
          <w:vertAlign w:val="subscript"/>
        </w:rPr>
        <w:t>1</w:t>
      </w:r>
      <w:r w:rsidR="00FA6F39" w:rsidRPr="005958A4">
        <w:t xml:space="preserve"> </w:t>
      </w:r>
    </w:p>
    <w:p w14:paraId="149ECA13" w14:textId="11E28C1E" w:rsidR="00FA6F39" w:rsidRPr="005A1A96" w:rsidRDefault="00FA6F39" w:rsidP="005958A4">
      <w:pPr>
        <w:tabs>
          <w:tab w:val="left" w:pos="3969"/>
        </w:tabs>
        <w:ind w:left="1701"/>
        <w:rPr>
          <w:rFonts w:eastAsia="Calibri" w:cs="Aptos"/>
          <w:szCs w:val="24"/>
        </w:rPr>
      </w:pPr>
      <w:r w:rsidRPr="005958A4">
        <w:t>𝑇</w:t>
      </w:r>
      <w:r w:rsidRPr="005958A4">
        <w:rPr>
          <w:vertAlign w:val="subscript"/>
        </w:rPr>
        <w:t>0</w:t>
      </w:r>
      <w:r w:rsidRPr="005958A4">
        <w:t>= robežvērtība bāzes periodā</w:t>
      </w:r>
      <w:r w:rsidR="00F05C6C" w:rsidRPr="005958A4">
        <w:rPr>
          <w:rFonts w:eastAsia="Calibri" w:cs="Aptos"/>
          <w:szCs w:val="24"/>
        </w:rPr>
        <w:br/>
      </w:r>
      <w:r w:rsidRPr="005958A4">
        <w:t>𝜋</w:t>
      </w:r>
      <w:r w:rsidRPr="005958A4">
        <w:rPr>
          <w:vertAlign w:val="subscript"/>
        </w:rPr>
        <w:t>𝑖</w:t>
      </w:r>
      <w:r w:rsidRPr="005958A4">
        <w:t xml:space="preserve"> = uzkrātā ASV inflācijas likme i-tajā divu gadu periodā</w:t>
      </w:r>
      <w:r w:rsidR="00F05C6C" w:rsidRPr="005958A4">
        <w:rPr>
          <w:rFonts w:eastAsia="Calibri" w:cs="Aptos"/>
          <w:szCs w:val="24"/>
        </w:rPr>
        <w:br/>
      </w:r>
      <w:r w:rsidRPr="005958A4">
        <w:t>𝑇</w:t>
      </w:r>
      <w:r w:rsidRPr="005958A4">
        <w:rPr>
          <w:vertAlign w:val="subscript"/>
        </w:rPr>
        <w:t>1</w:t>
      </w:r>
      <w:r w:rsidRPr="005958A4">
        <w:t xml:space="preserve"> =</w:t>
      </w:r>
      <w:r w:rsidRPr="005A1A96">
        <w:t xml:space="preserve"> jaunā robežvērtība.</w:t>
      </w:r>
    </w:p>
    <w:p w14:paraId="2ABB0216" w14:textId="77777777" w:rsidR="00FA6F39" w:rsidRPr="005A1A96" w:rsidRDefault="00FA6F39" w:rsidP="00FA6F39"/>
    <w:p w14:paraId="1CB73503" w14:textId="77777777" w:rsidR="00FA6F39" w:rsidRPr="005A1A96" w:rsidRDefault="00FA6F39" w:rsidP="00FA6F39">
      <w:r w:rsidRPr="005A1A96">
        <w:t>Robežvērtību korekciju aprēķina, ievērojot turpmāko:</w:t>
      </w:r>
    </w:p>
    <w:p w14:paraId="3B797D12" w14:textId="77777777" w:rsidR="00FA6F39" w:rsidRPr="005A1A96" w:rsidRDefault="00FA6F39" w:rsidP="00FA6F39"/>
    <w:p w14:paraId="3EBFF23B" w14:textId="77777777" w:rsidR="00FA6F39" w:rsidRPr="005A1A96" w:rsidRDefault="00FA6F39" w:rsidP="00FA6F39">
      <w:pPr>
        <w:ind w:left="567" w:hanging="567"/>
      </w:pPr>
      <w:r w:rsidRPr="005A1A96">
        <w:t>a)</w:t>
      </w:r>
      <w:r w:rsidRPr="005A1A96">
        <w:tab/>
        <w:t>Amerikas Savienoto Valstu inflācijas līmeni mēra pēc ASV Nodarbinātības statistikas biroja publicētā ražotāja cenu indeksa precēm; un</w:t>
      </w:r>
    </w:p>
    <w:p w14:paraId="64BCA157" w14:textId="77777777" w:rsidR="00FA6F39" w:rsidRPr="005A1A96" w:rsidRDefault="00FA6F39" w:rsidP="00FA6F39"/>
    <w:p w14:paraId="338673A1" w14:textId="77777777" w:rsidR="00FA6F39" w:rsidRPr="005A1A96" w:rsidRDefault="00FA6F39" w:rsidP="00FA6F39">
      <w:pPr>
        <w:ind w:left="567" w:hanging="567"/>
      </w:pPr>
      <w:r w:rsidRPr="005A1A96">
        <w:t>b)</w:t>
      </w:r>
      <w:r w:rsidRPr="005A1A96">
        <w:tab/>
        <w:t>korekcijas aprēķina, izmantojot divu gadu periodus, no kuriem katrs sākas 1. novembrī, un tās stājas spēkā tā gada 1. janvārī, kas seko šā divu gadu perioda beigām.</w:t>
      </w:r>
    </w:p>
    <w:p w14:paraId="480EA5FA" w14:textId="77777777" w:rsidR="00FA6F39" w:rsidRPr="005A1A96" w:rsidRDefault="00FA6F39" w:rsidP="00FA6F39"/>
    <w:p w14:paraId="07C75D9D" w14:textId="065EF368" w:rsidR="00751A0A" w:rsidRPr="005A1A96" w:rsidRDefault="00751A0A" w:rsidP="00751A0A">
      <w:r w:rsidRPr="005A1A96">
        <w:br w:type="page"/>
      </w:r>
    </w:p>
    <w:p w14:paraId="75025463" w14:textId="03AC8612" w:rsidR="00FA6F39" w:rsidRPr="005A1A96" w:rsidRDefault="00751A0A" w:rsidP="00FA6F39">
      <w:r w:rsidRPr="005A1A96">
        <w:t>M</w:t>
      </w:r>
      <w:r w:rsidR="00FA6F39" w:rsidRPr="005A1A96">
        <w:t>eksika paziņo Eiropas Savienībai koriģētās robežvērtības ne vēlāk kā tā gada 16. novembrī, kas ir pirms gada, kurā korekcija stājas spēkā.</w:t>
      </w:r>
    </w:p>
    <w:p w14:paraId="756C61BB" w14:textId="77777777" w:rsidR="00FA6F39" w:rsidRPr="005A1A96" w:rsidRDefault="00FA6F39" w:rsidP="00FA6F39"/>
    <w:p w14:paraId="59EE483B" w14:textId="47E993B8" w:rsidR="00FA6F39" w:rsidRPr="005A1A96" w:rsidRDefault="00FA6F39" w:rsidP="00FA6F39">
      <w:r w:rsidRPr="005A1A96">
        <w:t>15.</w:t>
      </w:r>
      <w:r w:rsidRPr="005A1A96">
        <w:tab/>
        <w:t xml:space="preserve">Meksika aprēķina un konvertē robežvērtību vērtību Meksikas peso, izmantojot </w:t>
      </w:r>
      <w:r w:rsidRPr="005A1A96">
        <w:rPr>
          <w:i/>
        </w:rPr>
        <w:t>Banco de México</w:t>
      </w:r>
      <w:r w:rsidRPr="005A1A96">
        <w:t xml:space="preserve"> (Meksikas Banka) konversijas likmi. Šī konversijas likme ir Meksikas peso vērtība pret ASV dolāru katra gada 1. decembrī un 1. jūnijā vai pirmajā darba dienā pēc tam. 1. decembra konversijas likmi piemēro no nākamā gada 1. janvāra līdz 30. jūnijam, bet 1. jūnija konversijas likmi piemēro no tā paša gada 1. jūlija līdz 31. decembrim.</w:t>
      </w:r>
    </w:p>
    <w:p w14:paraId="2555DEAB" w14:textId="77777777" w:rsidR="00FA6F39" w:rsidRPr="005A1A96" w:rsidRDefault="00FA6F39" w:rsidP="00FA6F39"/>
    <w:p w14:paraId="6A4C1ACA" w14:textId="77777777" w:rsidR="00FA6F39" w:rsidRPr="005A1A96" w:rsidRDefault="00FA6F39" w:rsidP="00FA6F39">
      <w:r w:rsidRPr="005A1A96">
        <w:t>Meksika paziņo Eiropas Savienībai konversijas likmi un noteiktās robežvērtības Meksikas peso pirms to piemērošanas.</w:t>
      </w:r>
    </w:p>
    <w:p w14:paraId="04AC9AF7" w14:textId="77777777" w:rsidR="00FA6F39" w:rsidRPr="005A1A96" w:rsidRDefault="00FA6F39" w:rsidP="00FA6F39"/>
    <w:p w14:paraId="6CC1B890" w14:textId="77777777" w:rsidR="00FA6F39" w:rsidRPr="005A1A96" w:rsidRDefault="00FA6F39" w:rsidP="00FA6F39">
      <w:r w:rsidRPr="005A1A96">
        <w:t>16.</w:t>
      </w:r>
      <w:r w:rsidRPr="005A1A96">
        <w:tab/>
        <w:t>Informāciju par robežvērtībām publicē šādā tīmekļa vietnē: www.compranet.gob.mx.</w:t>
      </w:r>
    </w:p>
    <w:p w14:paraId="5ED26D6A" w14:textId="77777777" w:rsidR="00FA6F39" w:rsidRPr="005A1A96" w:rsidRDefault="00FA6F39" w:rsidP="00FA6F39"/>
    <w:p w14:paraId="49BC5426" w14:textId="77777777" w:rsidR="00FA6F39" w:rsidRPr="005A1A96" w:rsidRDefault="00FA6F39" w:rsidP="00FA6F39"/>
    <w:p w14:paraId="620E3865" w14:textId="56966EE7" w:rsidR="00751A0A" w:rsidRPr="005A1A96" w:rsidRDefault="00751A0A" w:rsidP="00751A0A">
      <w:pPr>
        <w:rPr>
          <w:bCs/>
        </w:rPr>
      </w:pPr>
      <w:r w:rsidRPr="005A1A96">
        <w:rPr>
          <w:bCs/>
        </w:rPr>
        <w:br w:type="page"/>
      </w:r>
    </w:p>
    <w:p w14:paraId="58F50B12" w14:textId="6429898E" w:rsidR="00FA6F39" w:rsidRPr="005A1A96" w:rsidRDefault="00751A0A" w:rsidP="00FA6F39">
      <w:pPr>
        <w:jc w:val="center"/>
        <w:rPr>
          <w:bCs/>
        </w:rPr>
      </w:pPr>
      <w:r w:rsidRPr="005A1A96">
        <w:rPr>
          <w:bCs/>
        </w:rPr>
        <w:t>C</w:t>
      </w:r>
      <w:r w:rsidR="00FA6F39" w:rsidRPr="005A1A96">
        <w:rPr>
          <w:bCs/>
        </w:rPr>
        <w:t> IEDAĻA</w:t>
      </w:r>
    </w:p>
    <w:p w14:paraId="4BB6A680" w14:textId="77777777" w:rsidR="00FA6F39" w:rsidRPr="005A1A96" w:rsidRDefault="00FA6F39" w:rsidP="00FA6F39">
      <w:pPr>
        <w:jc w:val="center"/>
        <w:rPr>
          <w:bCs/>
        </w:rPr>
      </w:pPr>
    </w:p>
    <w:p w14:paraId="391E6B18" w14:textId="77777777" w:rsidR="00FA6F39" w:rsidRPr="005A1A96" w:rsidRDefault="00FA6F39" w:rsidP="00FA6F39">
      <w:pPr>
        <w:jc w:val="center"/>
        <w:rPr>
          <w:bCs/>
        </w:rPr>
      </w:pPr>
      <w:r w:rsidRPr="005A1A96">
        <w:rPr>
          <w:bCs/>
        </w:rPr>
        <w:t>CITAS STRUKTŪRAS</w:t>
      </w:r>
    </w:p>
    <w:p w14:paraId="5EFF5574" w14:textId="77777777" w:rsidR="00FA6F39" w:rsidRPr="005A1A96" w:rsidRDefault="00FA6F39" w:rsidP="00FA6F39">
      <w:pPr>
        <w:rPr>
          <w:bCs/>
        </w:rPr>
      </w:pPr>
    </w:p>
    <w:p w14:paraId="047E25E6" w14:textId="77777777" w:rsidR="00FA6F39" w:rsidRPr="005A1A96" w:rsidRDefault="00FA6F39" w:rsidP="00FA6F39">
      <w:pPr>
        <w:rPr>
          <w:bCs/>
        </w:rPr>
      </w:pPr>
      <w:r w:rsidRPr="005A1A96">
        <w:rPr>
          <w:bCs/>
        </w:rPr>
        <w:t>1.</w:t>
      </w:r>
      <w:r w:rsidRPr="005A1A96">
        <w:rPr>
          <w:bCs/>
        </w:rPr>
        <w:tab/>
        <w:t>Ja vien šajā pielikumā nav noteikts citādi un ievērojot vispārīgās piezīmes H iedaļā, 21. nodaļa (Publiskais iepirkums) attiecas uz šajā iedaļā uzskaitītajiem Meksikas iepirkuma veicējiem, ja piegāžu vērtība ir vienāda ar šādām robežvērtībām vai pārsniedz tās:</w:t>
      </w:r>
    </w:p>
    <w:p w14:paraId="7680AB76" w14:textId="77777777" w:rsidR="00FA6F39" w:rsidRPr="005A1A96" w:rsidRDefault="00FA6F39" w:rsidP="00FA6F39"/>
    <w:p w14:paraId="413ED5F0" w14:textId="77777777" w:rsidR="00FA6F39" w:rsidRPr="005A1A96" w:rsidRDefault="00FA6F39" w:rsidP="00FA6F39">
      <w:pPr>
        <w:ind w:left="567" w:hanging="567"/>
      </w:pPr>
      <w:r w:rsidRPr="005A1A96">
        <w:t>a)</w:t>
      </w:r>
      <w:r w:rsidRPr="005A1A96">
        <w:tab/>
        <w:t>397 535 USD D un E iedaļas aptvertajām precēm un pakalpojumiem; un</w:t>
      </w:r>
    </w:p>
    <w:p w14:paraId="22A22CA2" w14:textId="77777777" w:rsidR="00FA6F39" w:rsidRPr="005A1A96" w:rsidRDefault="00FA6F39" w:rsidP="00FA6F39"/>
    <w:p w14:paraId="42971187" w14:textId="77777777" w:rsidR="00FA6F39" w:rsidRPr="005A1A96" w:rsidRDefault="00FA6F39" w:rsidP="00FA6F39">
      <w:pPr>
        <w:ind w:left="567" w:hanging="567"/>
      </w:pPr>
      <w:r w:rsidRPr="005A1A96">
        <w:t>b)</w:t>
      </w:r>
      <w:r w:rsidRPr="005A1A96">
        <w:tab/>
        <w:t>12 721 740 USD F un G iedaļas aptvertajiem būvniecības pakalpojumiem un publiskā un privātā sektora partnerības projektiem.</w:t>
      </w:r>
    </w:p>
    <w:p w14:paraId="3888373E" w14:textId="77777777" w:rsidR="00FA6F39" w:rsidRPr="005A1A96" w:rsidRDefault="00FA6F39" w:rsidP="00FA6F39"/>
    <w:p w14:paraId="5CBC1F23" w14:textId="77777777" w:rsidR="00FA6F39" w:rsidRPr="005A1A96" w:rsidRDefault="00FA6F39" w:rsidP="00FA6F39">
      <w:pPr>
        <w:rPr>
          <w:bCs/>
        </w:rPr>
      </w:pPr>
      <w:r w:rsidRPr="005A1A96">
        <w:rPr>
          <w:bCs/>
        </w:rPr>
        <w:t>2.</w:t>
      </w:r>
      <w:r w:rsidRPr="005A1A96">
        <w:rPr>
          <w:bCs/>
        </w:rPr>
        <w:tab/>
        <w:t>Robežvērtības, kas noteiktas 1. punktā, attiecas uz 2018. gadu, un tām piemēro inflācijas korekciju saskaņā ar H iedaļas (Vispārīgās piezīmes) 16. punktu.</w:t>
      </w:r>
    </w:p>
    <w:p w14:paraId="380364D9" w14:textId="77777777" w:rsidR="00FA6F39" w:rsidRPr="005A1A96" w:rsidRDefault="00FA6F39" w:rsidP="00FA6F39"/>
    <w:p w14:paraId="75409838" w14:textId="77777777" w:rsidR="00FA6F39" w:rsidRPr="005A1A96" w:rsidRDefault="00FA6F39" w:rsidP="00FA6F39">
      <w:pPr>
        <w:jc w:val="center"/>
      </w:pPr>
      <w:r w:rsidRPr="005A1A96">
        <w:t>CITU STRUKTŪRU SARAKSTS</w:t>
      </w:r>
    </w:p>
    <w:p w14:paraId="4A1C8FCF" w14:textId="77777777" w:rsidR="00FA6F39" w:rsidRPr="005A1A96" w:rsidRDefault="00FA6F39" w:rsidP="00FA6F39"/>
    <w:p w14:paraId="44C5CE97" w14:textId="77777777" w:rsidR="00FA6F39" w:rsidRPr="005A1A96" w:rsidRDefault="00FA6F39" w:rsidP="00FA6F39">
      <w:pPr>
        <w:ind w:left="567" w:hanging="567"/>
      </w:pPr>
      <w:r w:rsidRPr="005A1A96">
        <w:t>1.</w:t>
      </w:r>
      <w:r w:rsidRPr="005A1A96">
        <w:tab/>
      </w:r>
      <w:r w:rsidRPr="005A1A96">
        <w:rPr>
          <w:i/>
        </w:rPr>
        <w:t>Aeropuerto Internacional de la Ciudad de México, S</w:t>
      </w:r>
      <w:r w:rsidRPr="005A1A96">
        <w:t>.</w:t>
      </w:r>
      <w:r w:rsidRPr="005A1A96">
        <w:rPr>
          <w:i/>
        </w:rPr>
        <w:t>A</w:t>
      </w:r>
      <w:r w:rsidRPr="005A1A96">
        <w:t>.</w:t>
      </w:r>
      <w:r w:rsidRPr="005A1A96">
        <w:rPr>
          <w:i/>
        </w:rPr>
        <w:t xml:space="preserve"> de C</w:t>
      </w:r>
      <w:r w:rsidRPr="005A1A96">
        <w:t>.</w:t>
      </w:r>
      <w:r w:rsidRPr="005A1A96">
        <w:rPr>
          <w:i/>
        </w:rPr>
        <w:t>V</w:t>
      </w:r>
      <w:r w:rsidRPr="005A1A96">
        <w:t>. (Mehiko starptautiskā lidosta).</w:t>
      </w:r>
    </w:p>
    <w:p w14:paraId="73936140" w14:textId="77777777" w:rsidR="00FA6F39" w:rsidRPr="005A1A96" w:rsidRDefault="00FA6F39" w:rsidP="00FA6F39">
      <w:pPr>
        <w:ind w:left="567" w:hanging="567"/>
      </w:pPr>
    </w:p>
    <w:p w14:paraId="7806D1C0" w14:textId="77777777" w:rsidR="00FA6F39" w:rsidRPr="005A1A96" w:rsidRDefault="00FA6F39" w:rsidP="00FA6F39">
      <w:pPr>
        <w:ind w:left="567" w:hanging="567"/>
      </w:pPr>
      <w:r w:rsidRPr="005A1A96">
        <w:t>2.</w:t>
      </w:r>
      <w:r w:rsidRPr="005A1A96">
        <w:tab/>
      </w:r>
      <w:r w:rsidRPr="005A1A96">
        <w:rPr>
          <w:i/>
        </w:rPr>
        <w:t>Aeropuertos y Servicios Auxiliares (ASA)</w:t>
      </w:r>
      <w:r w:rsidRPr="005A1A96">
        <w:t xml:space="preserve"> (lidostas un palīgpakalpojumi).</w:t>
      </w:r>
    </w:p>
    <w:p w14:paraId="38A9BC8B" w14:textId="77777777" w:rsidR="00FA6F39" w:rsidRPr="005A1A96" w:rsidRDefault="00FA6F39" w:rsidP="00FA6F39">
      <w:pPr>
        <w:ind w:left="567" w:hanging="567"/>
      </w:pPr>
    </w:p>
    <w:p w14:paraId="75A815FA" w14:textId="4C60000C" w:rsidR="00751A0A" w:rsidRPr="005A1A96" w:rsidRDefault="00751A0A" w:rsidP="00751A0A">
      <w:r w:rsidRPr="005A1A96">
        <w:br w:type="page"/>
      </w:r>
    </w:p>
    <w:p w14:paraId="62B2FBD5" w14:textId="19EE9950" w:rsidR="00FA6F39" w:rsidRPr="005A1A96" w:rsidRDefault="00751A0A" w:rsidP="00FA6F39">
      <w:pPr>
        <w:ind w:left="567" w:hanging="567"/>
      </w:pPr>
      <w:r w:rsidRPr="005A1A96">
        <w:t>3</w:t>
      </w:r>
      <w:r w:rsidR="00FA6F39" w:rsidRPr="005A1A96">
        <w:t>.</w:t>
      </w:r>
      <w:r w:rsidR="00FA6F39" w:rsidRPr="005A1A96">
        <w:tab/>
      </w:r>
      <w:r w:rsidR="00FA6F39" w:rsidRPr="005A1A96">
        <w:rPr>
          <w:i/>
        </w:rPr>
        <w:t>Caminos y Puentes Federales de Ingresos y Servicios Conexos (CAPUFE)</w:t>
      </w:r>
      <w:r w:rsidR="00FA6F39" w:rsidRPr="005A1A96">
        <w:t xml:space="preserve"> (Federālie maksas ceļi, tilti un saistītie pakalpojumi).</w:t>
      </w:r>
    </w:p>
    <w:p w14:paraId="07740455" w14:textId="77777777" w:rsidR="00FA6F39" w:rsidRPr="005A1A96" w:rsidRDefault="00FA6F39" w:rsidP="00FA6F39">
      <w:pPr>
        <w:ind w:left="567" w:hanging="567"/>
      </w:pPr>
    </w:p>
    <w:p w14:paraId="08D6DE37" w14:textId="77777777" w:rsidR="00FA6F39" w:rsidRPr="005A1A96" w:rsidRDefault="00FA6F39" w:rsidP="00FA6F39">
      <w:pPr>
        <w:ind w:left="567" w:hanging="567"/>
      </w:pPr>
      <w:r w:rsidRPr="005A1A96">
        <w:t>4.</w:t>
      </w:r>
      <w:r w:rsidRPr="005A1A96">
        <w:tab/>
      </w:r>
      <w:r w:rsidRPr="005A1A96">
        <w:rPr>
          <w:i/>
        </w:rPr>
        <w:t>Centro de Integración Juvenil, A</w:t>
      </w:r>
      <w:r w:rsidRPr="005A1A96">
        <w:t>.</w:t>
      </w:r>
      <w:r w:rsidRPr="005A1A96">
        <w:rPr>
          <w:i/>
        </w:rPr>
        <w:t>C</w:t>
      </w:r>
      <w:r w:rsidRPr="005A1A96">
        <w:t>. (Jaunatnes integrācijas centri).</w:t>
      </w:r>
    </w:p>
    <w:p w14:paraId="36179356" w14:textId="77777777" w:rsidR="00FA6F39" w:rsidRPr="005A1A96" w:rsidRDefault="00FA6F39" w:rsidP="00FA6F39">
      <w:pPr>
        <w:ind w:left="567" w:hanging="567"/>
      </w:pPr>
    </w:p>
    <w:p w14:paraId="417C1C4A" w14:textId="77777777" w:rsidR="00FA6F39" w:rsidRPr="005A1A96" w:rsidRDefault="00FA6F39" w:rsidP="00FA6F39">
      <w:pPr>
        <w:ind w:left="567" w:hanging="567"/>
      </w:pPr>
      <w:r w:rsidRPr="005A1A96">
        <w:t>5.</w:t>
      </w:r>
      <w:r w:rsidRPr="005A1A96">
        <w:tab/>
      </w:r>
      <w:r w:rsidRPr="005A1A96">
        <w:rPr>
          <w:i/>
        </w:rPr>
        <w:t>Comisión Federal de Electricidad (CFE)</w:t>
      </w:r>
      <w:r w:rsidRPr="005A1A96">
        <w:t xml:space="preserve"> (Federālā elektroenerģijas komisija), tostarp:</w:t>
      </w:r>
    </w:p>
    <w:p w14:paraId="515618C0" w14:textId="77777777" w:rsidR="00FA6F39" w:rsidRPr="005A1A96" w:rsidRDefault="00FA6F39" w:rsidP="00FA6F39">
      <w:pPr>
        <w:ind w:left="567" w:hanging="567"/>
      </w:pPr>
    </w:p>
    <w:p w14:paraId="6F005DBB" w14:textId="77777777" w:rsidR="00FA6F39" w:rsidRPr="005A1A96" w:rsidRDefault="00FA6F39" w:rsidP="00FA6F39">
      <w:pPr>
        <w:ind w:left="1134" w:hanging="567"/>
      </w:pPr>
      <w:r w:rsidRPr="005A1A96">
        <w:t>a)</w:t>
      </w:r>
      <w:r w:rsidRPr="005A1A96">
        <w:tab/>
      </w:r>
      <w:r w:rsidRPr="005A1A96">
        <w:rPr>
          <w:i/>
        </w:rPr>
        <w:t>Comisión Federal de Electricidad (Coorporativo)</w:t>
      </w:r>
      <w:r w:rsidRPr="005A1A96">
        <w:t xml:space="preserve"> (Federālā elektroenerģijas komisija – uzņēmumiem);</w:t>
      </w:r>
    </w:p>
    <w:p w14:paraId="7C18C2EB" w14:textId="77777777" w:rsidR="00FA6F39" w:rsidRPr="005A1A96" w:rsidRDefault="00FA6F39" w:rsidP="00FA6F39">
      <w:pPr>
        <w:ind w:left="1134" w:hanging="567"/>
      </w:pPr>
    </w:p>
    <w:p w14:paraId="5CFAB877" w14:textId="66D4C837" w:rsidR="00FA6F39" w:rsidRPr="005A1A96" w:rsidRDefault="00FA6F39" w:rsidP="00FA6F39">
      <w:pPr>
        <w:ind w:left="1134" w:hanging="567"/>
      </w:pPr>
      <w:r w:rsidRPr="005A1A96">
        <w:t>b)</w:t>
      </w:r>
      <w:r w:rsidRPr="005A1A96">
        <w:tab/>
      </w:r>
      <w:r w:rsidRPr="005A1A96">
        <w:rPr>
          <w:i/>
        </w:rPr>
        <w:t>Empresa Productiva subsidiaria CFE Distribución</w:t>
      </w:r>
      <w:r w:rsidRPr="005A1A96">
        <w:t xml:space="preserve"> (ražošanas meitasuzņēmums </w:t>
      </w:r>
      <w:r w:rsidRPr="005A1A96">
        <w:rPr>
          <w:i/>
        </w:rPr>
        <w:t>CFE</w:t>
      </w:r>
      <w:r w:rsidRPr="005A1A96">
        <w:t xml:space="preserve"> – izplatīšana);</w:t>
      </w:r>
    </w:p>
    <w:p w14:paraId="19839A41" w14:textId="77777777" w:rsidR="00FA6F39" w:rsidRPr="005A1A96" w:rsidRDefault="00FA6F39" w:rsidP="00FA6F39">
      <w:pPr>
        <w:ind w:left="1134" w:hanging="567"/>
      </w:pPr>
    </w:p>
    <w:p w14:paraId="68C16E1A" w14:textId="0C11E609" w:rsidR="00FA6F39" w:rsidRPr="005A1A96" w:rsidRDefault="00FA6F39" w:rsidP="00FA6F39">
      <w:pPr>
        <w:ind w:left="1134" w:hanging="567"/>
      </w:pPr>
      <w:r w:rsidRPr="005A1A96">
        <w:t>c)</w:t>
      </w:r>
      <w:r w:rsidRPr="005A1A96">
        <w:tab/>
      </w:r>
      <w:r w:rsidRPr="005A1A96">
        <w:rPr>
          <w:i/>
        </w:rPr>
        <w:t>Empresa Productiva Subsidiaria CFE Transmisión</w:t>
      </w:r>
      <w:r w:rsidRPr="005A1A96">
        <w:t xml:space="preserve"> (ražošanas meitasuzņēmums </w:t>
      </w:r>
      <w:r w:rsidRPr="005A1A96">
        <w:rPr>
          <w:i/>
        </w:rPr>
        <w:t>CFE</w:t>
      </w:r>
      <w:r w:rsidRPr="005A1A96">
        <w:t xml:space="preserve"> – pārvade);</w:t>
      </w:r>
    </w:p>
    <w:p w14:paraId="5FA9C804" w14:textId="77777777" w:rsidR="00FA6F39" w:rsidRPr="005A1A96" w:rsidRDefault="00FA6F39" w:rsidP="00FA6F39">
      <w:pPr>
        <w:ind w:left="1134" w:hanging="567"/>
      </w:pPr>
    </w:p>
    <w:p w14:paraId="0F6B22DD" w14:textId="25B2AB02" w:rsidR="00FA6F39" w:rsidRPr="005A1A96" w:rsidRDefault="00FA6F39" w:rsidP="00FA6F39">
      <w:pPr>
        <w:ind w:left="1134" w:hanging="567"/>
      </w:pPr>
      <w:r w:rsidRPr="005A1A96">
        <w:t>d)</w:t>
      </w:r>
      <w:r w:rsidRPr="005A1A96">
        <w:tab/>
      </w:r>
      <w:r w:rsidRPr="005A1A96">
        <w:rPr>
          <w:i/>
        </w:rPr>
        <w:t>Empresa Productiva Subsidiaria CFE Generación I</w:t>
      </w:r>
      <w:r w:rsidRPr="005A1A96">
        <w:t xml:space="preserve"> (ražošanas meitasuzņēmums </w:t>
      </w:r>
      <w:r w:rsidRPr="005A1A96">
        <w:rPr>
          <w:i/>
        </w:rPr>
        <w:t>CFE</w:t>
      </w:r>
      <w:r w:rsidRPr="005A1A96">
        <w:t xml:space="preserve"> – ģenerācija I);</w:t>
      </w:r>
    </w:p>
    <w:p w14:paraId="1C2530DC" w14:textId="77777777" w:rsidR="00FA6F39" w:rsidRPr="005A1A96" w:rsidRDefault="00FA6F39" w:rsidP="00FA6F39">
      <w:pPr>
        <w:ind w:left="1134" w:hanging="567"/>
      </w:pPr>
    </w:p>
    <w:p w14:paraId="59D020B7" w14:textId="525726FE" w:rsidR="00FA6F39" w:rsidRPr="005A1A96" w:rsidRDefault="00FA6F39" w:rsidP="00FA6F39">
      <w:pPr>
        <w:ind w:left="1134" w:hanging="567"/>
      </w:pPr>
      <w:r w:rsidRPr="005A1A96">
        <w:t>e)</w:t>
      </w:r>
      <w:r w:rsidRPr="005A1A96">
        <w:tab/>
      </w:r>
      <w:r w:rsidRPr="005A1A96">
        <w:rPr>
          <w:i/>
        </w:rPr>
        <w:t>Empresa Productiva Subsidiaria CFE Generación II</w:t>
      </w:r>
      <w:r w:rsidRPr="005A1A96">
        <w:t xml:space="preserve"> (ražošanas meitasuzņēmums </w:t>
      </w:r>
      <w:r w:rsidRPr="005A1A96">
        <w:rPr>
          <w:i/>
        </w:rPr>
        <w:t>CFE</w:t>
      </w:r>
      <w:r w:rsidRPr="005A1A96">
        <w:t xml:space="preserve"> – ģenerācija II);</w:t>
      </w:r>
    </w:p>
    <w:p w14:paraId="2084008C" w14:textId="77777777" w:rsidR="00FA6F39" w:rsidRPr="005A1A96" w:rsidRDefault="00FA6F39" w:rsidP="00FA6F39">
      <w:pPr>
        <w:ind w:left="1134" w:hanging="567"/>
      </w:pPr>
    </w:p>
    <w:p w14:paraId="04DAAFBE" w14:textId="5494BC34" w:rsidR="00751A0A" w:rsidRPr="005A1A96" w:rsidRDefault="00751A0A" w:rsidP="00751A0A">
      <w:r w:rsidRPr="005A1A96">
        <w:br w:type="page"/>
      </w:r>
    </w:p>
    <w:p w14:paraId="0315BC33" w14:textId="6904E8DC" w:rsidR="00FA6F39" w:rsidRPr="005A1A96" w:rsidRDefault="00751A0A" w:rsidP="00FA6F39">
      <w:pPr>
        <w:ind w:left="1134" w:hanging="567"/>
      </w:pPr>
      <w:r w:rsidRPr="005A1A96">
        <w:t>f</w:t>
      </w:r>
      <w:r w:rsidR="00FA6F39" w:rsidRPr="005A1A96">
        <w:t>)</w:t>
      </w:r>
      <w:r w:rsidR="00FA6F39" w:rsidRPr="005A1A96">
        <w:tab/>
      </w:r>
      <w:r w:rsidR="00FA6F39" w:rsidRPr="005A1A96">
        <w:rPr>
          <w:i/>
        </w:rPr>
        <w:t>Empresa Productiva Subsidiaria CFE Generación III</w:t>
      </w:r>
      <w:r w:rsidR="00FA6F39" w:rsidRPr="005A1A96">
        <w:t xml:space="preserve"> (ražošanas meitasuzņēmums </w:t>
      </w:r>
      <w:r w:rsidR="00FA6F39" w:rsidRPr="005A1A96">
        <w:rPr>
          <w:i/>
        </w:rPr>
        <w:t>CFE</w:t>
      </w:r>
      <w:r w:rsidR="00FA6F39" w:rsidRPr="005A1A96">
        <w:t xml:space="preserve"> – ģenerācija III);</w:t>
      </w:r>
    </w:p>
    <w:p w14:paraId="73E1B2FC" w14:textId="77777777" w:rsidR="00FA6F39" w:rsidRPr="005A1A96" w:rsidRDefault="00FA6F39" w:rsidP="00FA6F39">
      <w:pPr>
        <w:ind w:left="1134" w:hanging="567"/>
      </w:pPr>
    </w:p>
    <w:p w14:paraId="349C722C" w14:textId="66AC7554" w:rsidR="00FA6F39" w:rsidRPr="005A1A96" w:rsidRDefault="00FA6F39" w:rsidP="00FA6F39">
      <w:pPr>
        <w:ind w:left="1134" w:hanging="567"/>
      </w:pPr>
      <w:r w:rsidRPr="005A1A96">
        <w:t>g)</w:t>
      </w:r>
      <w:r w:rsidRPr="005A1A96">
        <w:tab/>
      </w:r>
      <w:r w:rsidRPr="005A1A96">
        <w:rPr>
          <w:i/>
        </w:rPr>
        <w:t>Empresa Productiva Subsidiaria CFE Generación IV</w:t>
      </w:r>
      <w:r w:rsidRPr="005A1A96">
        <w:t xml:space="preserve"> (ražošanas meitasuzņēmums </w:t>
      </w:r>
      <w:r w:rsidRPr="005A1A96">
        <w:rPr>
          <w:i/>
        </w:rPr>
        <w:t>CFE</w:t>
      </w:r>
      <w:r w:rsidRPr="005A1A96">
        <w:t xml:space="preserve"> – ģenerācija IV);</w:t>
      </w:r>
    </w:p>
    <w:p w14:paraId="70D4DFDE" w14:textId="77777777" w:rsidR="00FA6F39" w:rsidRPr="005A1A96" w:rsidRDefault="00FA6F39" w:rsidP="00FA6F39">
      <w:pPr>
        <w:ind w:left="1134" w:hanging="567"/>
      </w:pPr>
    </w:p>
    <w:p w14:paraId="319D3857" w14:textId="011E0CC8" w:rsidR="00FA6F39" w:rsidRPr="005A1A96" w:rsidRDefault="00FA6F39" w:rsidP="00FA6F39">
      <w:pPr>
        <w:ind w:left="1134" w:hanging="567"/>
      </w:pPr>
      <w:r w:rsidRPr="005A1A96">
        <w:t>h)</w:t>
      </w:r>
      <w:r w:rsidRPr="005A1A96">
        <w:tab/>
      </w:r>
      <w:r w:rsidRPr="005A1A96">
        <w:rPr>
          <w:i/>
        </w:rPr>
        <w:t>Empresa Productiva Subsidiaria CFE Generación V</w:t>
      </w:r>
      <w:r w:rsidRPr="005A1A96">
        <w:t xml:space="preserve"> (ražošanas meitasuzņēmums </w:t>
      </w:r>
      <w:r w:rsidRPr="005A1A96">
        <w:rPr>
          <w:i/>
        </w:rPr>
        <w:t>CFE</w:t>
      </w:r>
      <w:r w:rsidRPr="005A1A96">
        <w:t xml:space="preserve"> – ģenerācija IV);</w:t>
      </w:r>
    </w:p>
    <w:p w14:paraId="778742A2" w14:textId="77777777" w:rsidR="00FA6F39" w:rsidRPr="005A1A96" w:rsidRDefault="00FA6F39" w:rsidP="00FA6F39">
      <w:pPr>
        <w:ind w:left="1134" w:hanging="567"/>
      </w:pPr>
    </w:p>
    <w:p w14:paraId="1B1449AC" w14:textId="78DD1265" w:rsidR="00FA6F39" w:rsidRPr="005A1A96" w:rsidRDefault="00FA6F39" w:rsidP="00FA6F39">
      <w:pPr>
        <w:ind w:left="1134" w:hanging="567"/>
      </w:pPr>
      <w:r w:rsidRPr="005A1A96">
        <w:t>i)</w:t>
      </w:r>
      <w:r w:rsidRPr="005A1A96">
        <w:tab/>
      </w:r>
      <w:r w:rsidRPr="005A1A96">
        <w:rPr>
          <w:i/>
        </w:rPr>
        <w:t>Empresa Productiva Subsidiaria CFE Generación VI</w:t>
      </w:r>
      <w:r w:rsidRPr="005A1A96">
        <w:t xml:space="preserve"> (ražošanas meitasuzņēmums </w:t>
      </w:r>
      <w:r w:rsidRPr="005A1A96">
        <w:rPr>
          <w:i/>
        </w:rPr>
        <w:t>CFE</w:t>
      </w:r>
      <w:r w:rsidRPr="005A1A96">
        <w:t xml:space="preserve"> – ģenerācija VI) un</w:t>
      </w:r>
    </w:p>
    <w:p w14:paraId="745B1908" w14:textId="77777777" w:rsidR="00FA6F39" w:rsidRPr="005A1A96" w:rsidRDefault="00FA6F39" w:rsidP="00FA6F39">
      <w:pPr>
        <w:ind w:left="1134" w:hanging="567"/>
      </w:pPr>
    </w:p>
    <w:p w14:paraId="65DC4808" w14:textId="5417A04E" w:rsidR="00FA6F39" w:rsidRPr="005A1A96" w:rsidRDefault="00FA6F39" w:rsidP="00FA6F39">
      <w:pPr>
        <w:ind w:left="1134" w:hanging="567"/>
      </w:pPr>
      <w:r w:rsidRPr="005A1A96">
        <w:t>j)</w:t>
      </w:r>
      <w:r w:rsidRPr="005A1A96">
        <w:tab/>
      </w:r>
      <w:r w:rsidRPr="005A1A96">
        <w:rPr>
          <w:i/>
        </w:rPr>
        <w:t>Empresa Productiva Subsidiaria CFE Suministrador de Servicios Básicos</w:t>
      </w:r>
      <w:r w:rsidRPr="005A1A96">
        <w:t xml:space="preserve"> (ražošanas meitasuzņēmums </w:t>
      </w:r>
      <w:r w:rsidRPr="005A1A96">
        <w:rPr>
          <w:i/>
        </w:rPr>
        <w:t>CFE</w:t>
      </w:r>
      <w:r w:rsidRPr="005A1A96">
        <w:t xml:space="preserve"> – pamatpakalpojumu sniedzējs).</w:t>
      </w:r>
    </w:p>
    <w:p w14:paraId="4EC44C1F" w14:textId="77777777" w:rsidR="00FA6F39" w:rsidRPr="005A1A96" w:rsidRDefault="00FA6F39" w:rsidP="00FA6F39">
      <w:pPr>
        <w:ind w:left="1134" w:hanging="567"/>
      </w:pPr>
    </w:p>
    <w:p w14:paraId="5BA92CB5" w14:textId="77777777" w:rsidR="00FA6F39" w:rsidRPr="005A1A96" w:rsidRDefault="00FA6F39" w:rsidP="00FA6F39">
      <w:pPr>
        <w:ind w:left="567" w:hanging="567"/>
      </w:pPr>
      <w:r w:rsidRPr="005A1A96">
        <w:t>6.</w:t>
      </w:r>
      <w:r w:rsidRPr="005A1A96">
        <w:tab/>
      </w:r>
      <w:r w:rsidRPr="005A1A96">
        <w:rPr>
          <w:i/>
        </w:rPr>
        <w:t>Comisión Nacional del Agua</w:t>
      </w:r>
      <w:r w:rsidRPr="005A1A96">
        <w:t xml:space="preserve"> (Valsts ūdens resursu komisija).</w:t>
      </w:r>
    </w:p>
    <w:p w14:paraId="042507BB" w14:textId="77777777" w:rsidR="00FA6F39" w:rsidRPr="005A1A96" w:rsidRDefault="00FA6F39" w:rsidP="00FA6F39">
      <w:pPr>
        <w:ind w:left="567" w:hanging="567"/>
      </w:pPr>
    </w:p>
    <w:p w14:paraId="1BA63A99" w14:textId="77777777" w:rsidR="00FA6F39" w:rsidRPr="005A1A96" w:rsidRDefault="00FA6F39" w:rsidP="00FA6F39">
      <w:pPr>
        <w:ind w:left="567" w:hanging="567"/>
      </w:pPr>
      <w:r w:rsidRPr="005A1A96">
        <w:t>7.</w:t>
      </w:r>
      <w:r w:rsidRPr="005A1A96">
        <w:tab/>
      </w:r>
      <w:r w:rsidRPr="005A1A96">
        <w:rPr>
          <w:i/>
        </w:rPr>
        <w:t>Comisión Nacional Forestal</w:t>
      </w:r>
      <w:r w:rsidRPr="005A1A96">
        <w:t xml:space="preserve"> (Valsts mežsaimniecības komisija).</w:t>
      </w:r>
    </w:p>
    <w:p w14:paraId="5322B2C2" w14:textId="77777777" w:rsidR="00FA6F39" w:rsidRPr="005A1A96" w:rsidRDefault="00FA6F39" w:rsidP="00FA6F39">
      <w:pPr>
        <w:ind w:left="567" w:hanging="567"/>
      </w:pPr>
    </w:p>
    <w:p w14:paraId="753098A3" w14:textId="77777777" w:rsidR="00FA6F39" w:rsidRPr="005A1A96" w:rsidRDefault="00FA6F39" w:rsidP="00FA6F39">
      <w:pPr>
        <w:ind w:left="567" w:hanging="567"/>
      </w:pPr>
      <w:r w:rsidRPr="005A1A96">
        <w:t>8.</w:t>
      </w:r>
      <w:r w:rsidRPr="005A1A96">
        <w:tab/>
      </w:r>
      <w:r w:rsidRPr="005A1A96">
        <w:rPr>
          <w:i/>
        </w:rPr>
        <w:t>Comisión Nacional para el Desarrollo de los Pueblos Indigenas</w:t>
      </w:r>
      <w:r w:rsidRPr="005A1A96">
        <w:t xml:space="preserve"> (Valsts komisija pirmiedzīvotāju attīstībai).</w:t>
      </w:r>
    </w:p>
    <w:p w14:paraId="645C8F16" w14:textId="77777777" w:rsidR="00FA6F39" w:rsidRPr="005A1A96" w:rsidRDefault="00FA6F39" w:rsidP="00FA6F39">
      <w:pPr>
        <w:ind w:left="567" w:hanging="567"/>
      </w:pPr>
    </w:p>
    <w:p w14:paraId="4DEA3228" w14:textId="77777777" w:rsidR="00FA6F39" w:rsidRPr="005A1A96" w:rsidRDefault="00FA6F39" w:rsidP="00FA6F39">
      <w:pPr>
        <w:ind w:left="567" w:hanging="567"/>
      </w:pPr>
      <w:r w:rsidRPr="005A1A96">
        <w:t>9.</w:t>
      </w:r>
      <w:r w:rsidRPr="005A1A96">
        <w:tab/>
      </w:r>
      <w:r w:rsidRPr="005A1A96">
        <w:rPr>
          <w:i/>
        </w:rPr>
        <w:t>Comisión para la Regularización de la tenencia de la Tierra</w:t>
      </w:r>
      <w:r w:rsidRPr="005A1A96">
        <w:t xml:space="preserve"> (Zemes lietošanas regularizācijas komisija).</w:t>
      </w:r>
    </w:p>
    <w:p w14:paraId="2C930957" w14:textId="77777777" w:rsidR="00FA6F39" w:rsidRPr="005A1A96" w:rsidRDefault="00FA6F39" w:rsidP="00FA6F39">
      <w:pPr>
        <w:ind w:left="567" w:hanging="567"/>
      </w:pPr>
    </w:p>
    <w:p w14:paraId="1F1FBEB3" w14:textId="1FE394D3" w:rsidR="00751A0A" w:rsidRPr="005A1A96" w:rsidRDefault="00751A0A" w:rsidP="00751A0A">
      <w:r w:rsidRPr="005A1A96">
        <w:br w:type="page"/>
      </w:r>
    </w:p>
    <w:p w14:paraId="1FDA1C29" w14:textId="78D1142D" w:rsidR="00FA6F39" w:rsidRPr="005A1A96" w:rsidRDefault="00751A0A" w:rsidP="00FA6F39">
      <w:pPr>
        <w:ind w:left="567" w:hanging="567"/>
      </w:pPr>
      <w:r w:rsidRPr="005A1A96">
        <w:t>1</w:t>
      </w:r>
      <w:r w:rsidR="00FA6F39" w:rsidRPr="005A1A96">
        <w:t>0.</w:t>
      </w:r>
      <w:r w:rsidR="00FA6F39" w:rsidRPr="005A1A96">
        <w:tab/>
      </w:r>
      <w:r w:rsidR="00FA6F39" w:rsidRPr="005A1A96">
        <w:rPr>
          <w:i/>
        </w:rPr>
        <w:t>Consejo Nacional de Ciencia y Tecnología (CONACYT)</w:t>
      </w:r>
      <w:r w:rsidR="00FA6F39" w:rsidRPr="005A1A96">
        <w:t xml:space="preserve"> (Valsts zinātnes un tehnoloģiju padome).</w:t>
      </w:r>
    </w:p>
    <w:p w14:paraId="0D77044C" w14:textId="77777777" w:rsidR="00FA6F39" w:rsidRPr="005A1A96" w:rsidRDefault="00FA6F39" w:rsidP="00FA6F39">
      <w:pPr>
        <w:ind w:left="567" w:hanging="567"/>
      </w:pPr>
    </w:p>
    <w:p w14:paraId="29ECA251" w14:textId="77777777" w:rsidR="00FA6F39" w:rsidRPr="005A1A96" w:rsidRDefault="00FA6F39" w:rsidP="00FA6F39">
      <w:pPr>
        <w:ind w:left="567" w:hanging="567"/>
      </w:pPr>
      <w:r w:rsidRPr="005A1A96">
        <w:t>11.</w:t>
      </w:r>
      <w:r w:rsidRPr="005A1A96">
        <w:tab/>
      </w:r>
      <w:r w:rsidRPr="005A1A96">
        <w:rPr>
          <w:i/>
        </w:rPr>
        <w:t>Consejo de Promoción Turística de México, S</w:t>
      </w:r>
      <w:r w:rsidRPr="005A1A96">
        <w:t>.</w:t>
      </w:r>
      <w:r w:rsidRPr="005A1A96">
        <w:rPr>
          <w:i/>
        </w:rPr>
        <w:t>A</w:t>
      </w:r>
      <w:r w:rsidRPr="005A1A96">
        <w:t>.</w:t>
      </w:r>
      <w:r w:rsidRPr="005A1A96">
        <w:rPr>
          <w:i/>
        </w:rPr>
        <w:t xml:space="preserve"> de C</w:t>
      </w:r>
      <w:r w:rsidRPr="005A1A96">
        <w:t>.</w:t>
      </w:r>
      <w:r w:rsidRPr="005A1A96">
        <w:rPr>
          <w:i/>
        </w:rPr>
        <w:t>V</w:t>
      </w:r>
      <w:r w:rsidRPr="005A1A96">
        <w:t>. (Meksikas Tūrisma padome).</w:t>
      </w:r>
    </w:p>
    <w:p w14:paraId="761BB492" w14:textId="77777777" w:rsidR="00FA6F39" w:rsidRPr="005A1A96" w:rsidRDefault="00FA6F39" w:rsidP="00FA6F39">
      <w:pPr>
        <w:ind w:left="567" w:hanging="567"/>
      </w:pPr>
    </w:p>
    <w:p w14:paraId="1FEB3941" w14:textId="77777777" w:rsidR="00FA6F39" w:rsidRPr="005A1A96" w:rsidRDefault="00FA6F39" w:rsidP="00FA6F39">
      <w:pPr>
        <w:ind w:left="567" w:hanging="567"/>
      </w:pPr>
      <w:r w:rsidRPr="005A1A96">
        <w:t>12.</w:t>
      </w:r>
      <w:r w:rsidRPr="005A1A96">
        <w:tab/>
      </w:r>
      <w:r w:rsidRPr="005A1A96">
        <w:rPr>
          <w:i/>
        </w:rPr>
        <w:t>Distribuidora Impulsora Comercial de Conasupo S</w:t>
      </w:r>
      <w:r w:rsidRPr="005A1A96">
        <w:t>.</w:t>
      </w:r>
      <w:r w:rsidRPr="005A1A96">
        <w:rPr>
          <w:i/>
        </w:rPr>
        <w:t>A</w:t>
      </w:r>
      <w:r w:rsidRPr="005A1A96">
        <w:t>.</w:t>
      </w:r>
      <w:r w:rsidRPr="005A1A96">
        <w:rPr>
          <w:i/>
        </w:rPr>
        <w:t xml:space="preserve"> de C</w:t>
      </w:r>
      <w:r w:rsidRPr="005A1A96">
        <w:t>.</w:t>
      </w:r>
      <w:r w:rsidRPr="005A1A96">
        <w:rPr>
          <w:i/>
        </w:rPr>
        <w:t>V</w:t>
      </w:r>
      <w:r w:rsidRPr="005A1A96">
        <w:t xml:space="preserve">. </w:t>
      </w:r>
      <w:r w:rsidRPr="005A1A96">
        <w:rPr>
          <w:i/>
        </w:rPr>
        <w:t>(Diconsa)</w:t>
      </w:r>
      <w:r w:rsidRPr="005A1A96">
        <w:t xml:space="preserve"> (komercizplatīšanas un tirdzniecības veicināšana).</w:t>
      </w:r>
    </w:p>
    <w:p w14:paraId="1E0041F7" w14:textId="77777777" w:rsidR="00FA6F39" w:rsidRPr="005A1A96" w:rsidRDefault="00FA6F39" w:rsidP="00FA6F39">
      <w:pPr>
        <w:ind w:left="567" w:hanging="567"/>
      </w:pPr>
    </w:p>
    <w:p w14:paraId="0AEF61EC" w14:textId="77777777" w:rsidR="00FA6F39" w:rsidRPr="005A1A96" w:rsidRDefault="00FA6F39" w:rsidP="00FA6F39">
      <w:pPr>
        <w:ind w:left="567" w:hanging="567"/>
      </w:pPr>
      <w:r w:rsidRPr="005A1A96">
        <w:t>13.</w:t>
      </w:r>
      <w:r w:rsidRPr="005A1A96">
        <w:tab/>
      </w:r>
      <w:r w:rsidRPr="005A1A96">
        <w:rPr>
          <w:i/>
        </w:rPr>
        <w:t>Ferrocarril del Istmo de Tehuantepec, S</w:t>
      </w:r>
      <w:r w:rsidRPr="005A1A96">
        <w:t>.</w:t>
      </w:r>
      <w:r w:rsidRPr="005A1A96">
        <w:rPr>
          <w:i/>
        </w:rPr>
        <w:t>A</w:t>
      </w:r>
      <w:r w:rsidRPr="005A1A96">
        <w:t>.</w:t>
      </w:r>
      <w:r w:rsidRPr="005A1A96">
        <w:rPr>
          <w:i/>
        </w:rPr>
        <w:t xml:space="preserve"> de C</w:t>
      </w:r>
      <w:r w:rsidRPr="005A1A96">
        <w:t>.</w:t>
      </w:r>
      <w:r w:rsidRPr="005A1A96">
        <w:rPr>
          <w:i/>
        </w:rPr>
        <w:t>V</w:t>
      </w:r>
      <w:r w:rsidRPr="005A1A96">
        <w:t>. (</w:t>
      </w:r>
      <w:r w:rsidRPr="005A1A96">
        <w:rPr>
          <w:i/>
        </w:rPr>
        <w:t>Itsmo de Tehuantepec</w:t>
      </w:r>
      <w:r w:rsidRPr="005A1A96">
        <w:t xml:space="preserve"> dzelzceļš).</w:t>
      </w:r>
    </w:p>
    <w:p w14:paraId="1C8C4F43" w14:textId="77777777" w:rsidR="00FA6F39" w:rsidRPr="005A1A96" w:rsidRDefault="00FA6F39" w:rsidP="00FA6F39">
      <w:pPr>
        <w:ind w:left="567" w:hanging="567"/>
      </w:pPr>
    </w:p>
    <w:p w14:paraId="4DC97D7A" w14:textId="77777777" w:rsidR="00FA6F39" w:rsidRPr="005A1A96" w:rsidRDefault="00FA6F39" w:rsidP="00FA6F39">
      <w:pPr>
        <w:ind w:left="567" w:hanging="567"/>
      </w:pPr>
      <w:r w:rsidRPr="005A1A96">
        <w:t>14.</w:t>
      </w:r>
      <w:r w:rsidRPr="005A1A96">
        <w:tab/>
      </w:r>
      <w:r w:rsidRPr="005A1A96">
        <w:rPr>
          <w:i/>
        </w:rPr>
        <w:t>Grupo Aeroportuario de la Ciudad de México S</w:t>
      </w:r>
      <w:r w:rsidRPr="005A1A96">
        <w:t>.</w:t>
      </w:r>
      <w:r w:rsidRPr="005A1A96">
        <w:rPr>
          <w:i/>
        </w:rPr>
        <w:t>A</w:t>
      </w:r>
      <w:r w:rsidRPr="005A1A96">
        <w:t>.</w:t>
      </w:r>
      <w:r w:rsidRPr="005A1A96">
        <w:rPr>
          <w:i/>
        </w:rPr>
        <w:t xml:space="preserve"> de C</w:t>
      </w:r>
      <w:r w:rsidRPr="005A1A96">
        <w:t>.</w:t>
      </w:r>
      <w:r w:rsidRPr="005A1A96">
        <w:rPr>
          <w:i/>
        </w:rPr>
        <w:t>V</w:t>
      </w:r>
      <w:r w:rsidRPr="005A1A96">
        <w:t>. (Mehiko lidostas grupa).</w:t>
      </w:r>
    </w:p>
    <w:p w14:paraId="45DF9DBE" w14:textId="77777777" w:rsidR="00FA6F39" w:rsidRPr="005A1A96" w:rsidRDefault="00FA6F39" w:rsidP="00FA6F39">
      <w:pPr>
        <w:ind w:left="567" w:hanging="567"/>
      </w:pPr>
    </w:p>
    <w:p w14:paraId="2EB3557F" w14:textId="77777777" w:rsidR="00FA6F39" w:rsidRPr="005A1A96" w:rsidRDefault="00FA6F39" w:rsidP="00FA6F39">
      <w:pPr>
        <w:ind w:left="567" w:hanging="567"/>
      </w:pPr>
      <w:r w:rsidRPr="005A1A96">
        <w:t>15.</w:t>
      </w:r>
      <w:r w:rsidRPr="005A1A96">
        <w:tab/>
      </w:r>
      <w:r w:rsidRPr="005A1A96">
        <w:rPr>
          <w:i/>
        </w:rPr>
        <w:t>Instituto Mexicano de Cinematografía</w:t>
      </w:r>
      <w:r w:rsidRPr="005A1A96">
        <w:t xml:space="preserve"> (Meksikas Kinematogrāfijas institūts).</w:t>
      </w:r>
    </w:p>
    <w:p w14:paraId="30E3A9F3" w14:textId="77777777" w:rsidR="00FA6F39" w:rsidRPr="005A1A96" w:rsidRDefault="00FA6F39" w:rsidP="00FA6F39">
      <w:pPr>
        <w:ind w:left="567" w:hanging="567"/>
      </w:pPr>
    </w:p>
    <w:p w14:paraId="28FBADB0" w14:textId="77777777" w:rsidR="00FA6F39" w:rsidRPr="005A1A96" w:rsidRDefault="00FA6F39" w:rsidP="00FA6F39">
      <w:pPr>
        <w:ind w:left="567" w:hanging="567"/>
      </w:pPr>
      <w:r w:rsidRPr="005A1A96">
        <w:t>16.</w:t>
      </w:r>
      <w:r w:rsidRPr="005A1A96">
        <w:tab/>
      </w:r>
      <w:r w:rsidRPr="005A1A96">
        <w:rPr>
          <w:i/>
        </w:rPr>
        <w:t>Instituto Mexicano de la Juventud</w:t>
      </w:r>
      <w:r w:rsidRPr="005A1A96">
        <w:t xml:space="preserve"> (Meksikas Jaunatnes institūts).</w:t>
      </w:r>
    </w:p>
    <w:p w14:paraId="5A430DAE" w14:textId="77777777" w:rsidR="00FA6F39" w:rsidRPr="005A1A96" w:rsidRDefault="00FA6F39" w:rsidP="00FA6F39">
      <w:pPr>
        <w:ind w:left="567" w:hanging="567"/>
      </w:pPr>
    </w:p>
    <w:p w14:paraId="5970B6C2" w14:textId="77777777" w:rsidR="00FA6F39" w:rsidRPr="005A1A96" w:rsidRDefault="00FA6F39" w:rsidP="00FA6F39">
      <w:pPr>
        <w:ind w:left="567" w:hanging="567"/>
      </w:pPr>
      <w:r w:rsidRPr="005A1A96">
        <w:t>17.</w:t>
      </w:r>
      <w:r w:rsidRPr="005A1A96">
        <w:tab/>
      </w:r>
      <w:r w:rsidRPr="005A1A96">
        <w:rPr>
          <w:i/>
        </w:rPr>
        <w:t>Instituto Mexicano del Seguro Social (IMSS)</w:t>
      </w:r>
      <w:r w:rsidRPr="005A1A96">
        <w:t xml:space="preserve"> (Meksikas Sociālā nodrošinājuma institūts).</w:t>
      </w:r>
    </w:p>
    <w:p w14:paraId="5420158E" w14:textId="77777777" w:rsidR="00FA6F39" w:rsidRPr="005A1A96" w:rsidRDefault="00FA6F39" w:rsidP="00FA6F39">
      <w:pPr>
        <w:ind w:left="567" w:hanging="567"/>
      </w:pPr>
    </w:p>
    <w:p w14:paraId="6DE7C3B2" w14:textId="77777777" w:rsidR="00FA6F39" w:rsidRPr="005A1A96" w:rsidRDefault="00FA6F39" w:rsidP="00FA6F39">
      <w:pPr>
        <w:ind w:left="567" w:hanging="567"/>
      </w:pPr>
      <w:r w:rsidRPr="005A1A96">
        <w:t>18.</w:t>
      </w:r>
      <w:r w:rsidRPr="005A1A96">
        <w:tab/>
      </w:r>
      <w:r w:rsidRPr="005A1A96">
        <w:rPr>
          <w:i/>
        </w:rPr>
        <w:t>Instituto Nacional de la Infraestructura Física Educativa</w:t>
      </w:r>
      <w:r w:rsidRPr="005A1A96">
        <w:t xml:space="preserve"> (Valsts fiziskās izglītības infrastruktūras institūts).</w:t>
      </w:r>
    </w:p>
    <w:p w14:paraId="6F4B7F12" w14:textId="77777777" w:rsidR="00FA6F39" w:rsidRPr="005A1A96" w:rsidRDefault="00FA6F39" w:rsidP="00FA6F39">
      <w:pPr>
        <w:ind w:left="567" w:hanging="567"/>
      </w:pPr>
    </w:p>
    <w:p w14:paraId="3E56B5AC" w14:textId="77777777" w:rsidR="00FA6F39" w:rsidRPr="005A1A96" w:rsidRDefault="00FA6F39" w:rsidP="00FA6F39">
      <w:pPr>
        <w:ind w:left="567" w:hanging="567"/>
      </w:pPr>
      <w:r w:rsidRPr="005A1A96">
        <w:t>19.</w:t>
      </w:r>
      <w:r w:rsidRPr="005A1A96">
        <w:tab/>
      </w:r>
      <w:r w:rsidRPr="005A1A96">
        <w:rPr>
          <w:i/>
        </w:rPr>
        <w:t>Instituto Nacional de las Mujeres</w:t>
      </w:r>
      <w:r w:rsidRPr="005A1A96">
        <w:t xml:space="preserve"> (Sieviešu valsts institūts).</w:t>
      </w:r>
    </w:p>
    <w:p w14:paraId="1F846320" w14:textId="77777777" w:rsidR="00FA6F39" w:rsidRPr="005A1A96" w:rsidRDefault="00FA6F39" w:rsidP="00FA6F39">
      <w:pPr>
        <w:ind w:left="567" w:hanging="567"/>
      </w:pPr>
    </w:p>
    <w:p w14:paraId="2338C70C" w14:textId="5438E210" w:rsidR="00751A0A" w:rsidRPr="005A1A96" w:rsidRDefault="00751A0A" w:rsidP="00751A0A">
      <w:r w:rsidRPr="005A1A96">
        <w:br w:type="page"/>
      </w:r>
    </w:p>
    <w:p w14:paraId="34DB7BB9" w14:textId="25455D53" w:rsidR="00FA6F39" w:rsidRPr="005A1A96" w:rsidRDefault="00751A0A" w:rsidP="00FA6F39">
      <w:pPr>
        <w:ind w:left="567" w:hanging="567"/>
      </w:pPr>
      <w:r w:rsidRPr="005A1A96">
        <w:t>2</w:t>
      </w:r>
      <w:r w:rsidR="00FA6F39" w:rsidRPr="005A1A96">
        <w:t>0.</w:t>
      </w:r>
      <w:r w:rsidR="00FA6F39" w:rsidRPr="005A1A96">
        <w:tab/>
      </w:r>
      <w:r w:rsidR="00FA6F39" w:rsidRPr="005A1A96">
        <w:rPr>
          <w:i/>
        </w:rPr>
        <w:t>Instituto Mexicano de la Propiedad Industrial</w:t>
      </w:r>
      <w:r w:rsidR="00FA6F39" w:rsidRPr="005A1A96">
        <w:t xml:space="preserve"> (Meksikas Rūpnieciskā īpašuma institūts).</w:t>
      </w:r>
    </w:p>
    <w:p w14:paraId="63262B6A" w14:textId="77777777" w:rsidR="00FA6F39" w:rsidRPr="005A1A96" w:rsidRDefault="00FA6F39" w:rsidP="00FA6F39">
      <w:pPr>
        <w:ind w:left="567" w:hanging="567"/>
      </w:pPr>
    </w:p>
    <w:p w14:paraId="4A5C7F16" w14:textId="77777777" w:rsidR="00FA6F39" w:rsidRPr="005A1A96" w:rsidRDefault="00FA6F39" w:rsidP="00FA6F39">
      <w:pPr>
        <w:ind w:left="567" w:hanging="567"/>
      </w:pPr>
      <w:r w:rsidRPr="005A1A96">
        <w:t>21.</w:t>
      </w:r>
      <w:r w:rsidRPr="005A1A96">
        <w:tab/>
      </w:r>
      <w:r w:rsidRPr="005A1A96">
        <w:rPr>
          <w:i/>
        </w:rPr>
        <w:t>Instituto Nacional de las Personas Adultas Mayores</w:t>
      </w:r>
      <w:r w:rsidRPr="005A1A96">
        <w:t xml:space="preserve"> (Valsts senioru institūts).</w:t>
      </w:r>
    </w:p>
    <w:p w14:paraId="59845950" w14:textId="77777777" w:rsidR="00FA6F39" w:rsidRPr="005A1A96" w:rsidRDefault="00FA6F39" w:rsidP="00FA6F39">
      <w:pPr>
        <w:ind w:left="567" w:hanging="567"/>
      </w:pPr>
    </w:p>
    <w:p w14:paraId="45634899" w14:textId="77777777" w:rsidR="00FA6F39" w:rsidRPr="005A1A96" w:rsidRDefault="00FA6F39" w:rsidP="00FA6F39">
      <w:pPr>
        <w:ind w:left="567" w:hanging="567"/>
      </w:pPr>
      <w:r w:rsidRPr="005A1A96">
        <w:t>22.</w:t>
      </w:r>
      <w:r w:rsidRPr="005A1A96">
        <w:tab/>
      </w:r>
      <w:r w:rsidRPr="005A1A96">
        <w:rPr>
          <w:i/>
        </w:rPr>
        <w:t>Instituto de Seguridad y Servicios Sociales de los Trabajadores del Estado (ISSSTE)</w:t>
      </w:r>
      <w:r w:rsidRPr="005A1A96">
        <w:t xml:space="preserve"> (Valsts darbinieku sociālā nodrošinājuma un pakalpojumu institūts).</w:t>
      </w:r>
    </w:p>
    <w:p w14:paraId="0CE4FD10" w14:textId="77777777" w:rsidR="00FA6F39" w:rsidRPr="005A1A96" w:rsidRDefault="00FA6F39" w:rsidP="00FA6F39">
      <w:pPr>
        <w:ind w:left="567" w:hanging="567"/>
      </w:pPr>
    </w:p>
    <w:p w14:paraId="47CCFC5E" w14:textId="77777777" w:rsidR="00FA6F39" w:rsidRPr="005A1A96" w:rsidRDefault="00FA6F39" w:rsidP="00FA6F39">
      <w:pPr>
        <w:ind w:left="567" w:hanging="567"/>
      </w:pPr>
      <w:r w:rsidRPr="005A1A96">
        <w:t>23.</w:t>
      </w:r>
      <w:r w:rsidRPr="005A1A96">
        <w:tab/>
      </w:r>
      <w:r w:rsidRPr="005A1A96">
        <w:rPr>
          <w:i/>
        </w:rPr>
        <w:t>Instituto de Seguridad Social para las Fuerzas Armadas Mexicanas</w:t>
      </w:r>
      <w:r w:rsidRPr="005A1A96">
        <w:t xml:space="preserve"> (Meksikas Bruņoto spēku sociālā nodrošinājuma institūts).</w:t>
      </w:r>
    </w:p>
    <w:p w14:paraId="1DFA8CC6" w14:textId="77777777" w:rsidR="00FA6F39" w:rsidRPr="005A1A96" w:rsidRDefault="00FA6F39" w:rsidP="00FA6F39">
      <w:pPr>
        <w:ind w:left="567" w:hanging="567"/>
      </w:pPr>
    </w:p>
    <w:p w14:paraId="2FF74D9D" w14:textId="77777777" w:rsidR="00FA6F39" w:rsidRPr="005A1A96" w:rsidRDefault="00FA6F39" w:rsidP="00FA6F39">
      <w:pPr>
        <w:ind w:left="567" w:hanging="567"/>
      </w:pPr>
      <w:r w:rsidRPr="005A1A96">
        <w:t>24.</w:t>
      </w:r>
      <w:r w:rsidRPr="005A1A96">
        <w:tab/>
      </w:r>
      <w:r w:rsidRPr="005A1A96">
        <w:rPr>
          <w:i/>
        </w:rPr>
        <w:t>Instituto Nacional para la Educación de los Adultos</w:t>
      </w:r>
      <w:r w:rsidRPr="005A1A96">
        <w:t xml:space="preserve"> (Valsts pieaugušo izglītības institūts).</w:t>
      </w:r>
    </w:p>
    <w:p w14:paraId="3D695707" w14:textId="77777777" w:rsidR="00FA6F39" w:rsidRPr="005A1A96" w:rsidRDefault="00FA6F39" w:rsidP="00FA6F39">
      <w:pPr>
        <w:ind w:left="567" w:hanging="567"/>
      </w:pPr>
    </w:p>
    <w:p w14:paraId="0D3C7CF7" w14:textId="77777777" w:rsidR="00FA6F39" w:rsidRPr="005A1A96" w:rsidRDefault="00FA6F39" w:rsidP="00FA6F39">
      <w:pPr>
        <w:ind w:left="567" w:hanging="567"/>
      </w:pPr>
      <w:r w:rsidRPr="005A1A96">
        <w:t>25.</w:t>
      </w:r>
      <w:r w:rsidRPr="005A1A96">
        <w:tab/>
      </w:r>
      <w:r w:rsidRPr="005A1A96">
        <w:rPr>
          <w:i/>
        </w:rPr>
        <w:t>Leche Industrializada Conasupo S</w:t>
      </w:r>
      <w:r w:rsidRPr="005A1A96">
        <w:t>.</w:t>
      </w:r>
      <w:r w:rsidRPr="005A1A96">
        <w:rPr>
          <w:i/>
        </w:rPr>
        <w:t>A</w:t>
      </w:r>
      <w:r w:rsidRPr="005A1A96">
        <w:t>.</w:t>
      </w:r>
      <w:r w:rsidRPr="005A1A96">
        <w:rPr>
          <w:i/>
        </w:rPr>
        <w:t xml:space="preserve"> de C</w:t>
      </w:r>
      <w:r w:rsidRPr="005A1A96">
        <w:t>.</w:t>
      </w:r>
      <w:r w:rsidRPr="005A1A96">
        <w:rPr>
          <w:i/>
        </w:rPr>
        <w:t>V</w:t>
      </w:r>
      <w:r w:rsidRPr="005A1A96">
        <w:t xml:space="preserve">. </w:t>
      </w:r>
      <w:r w:rsidRPr="005A1A96">
        <w:rPr>
          <w:i/>
        </w:rPr>
        <w:t>(Liconsa) – no incluye la compra de bienes agrícolas adquiridos para programas de apoyo a la agricultura o bienes para la alimentación humana</w:t>
      </w:r>
      <w:r w:rsidRPr="005A1A96">
        <w:t xml:space="preserve"> (</w:t>
      </w:r>
      <w:r w:rsidRPr="005A1A96">
        <w:rPr>
          <w:i/>
        </w:rPr>
        <w:t>Conasupo</w:t>
      </w:r>
      <w:r w:rsidRPr="005A1A96">
        <w:t xml:space="preserve"> piena industriālā ražošana – izņemot lauksaimniecības preču iepirkumu, kas veikts, veicinot lauksaimniecības atbalsta programmas, vai pārtikas programmu preču iepirkumu).</w:t>
      </w:r>
    </w:p>
    <w:p w14:paraId="6492C5E7" w14:textId="77777777" w:rsidR="00FA6F39" w:rsidRPr="005A1A96" w:rsidRDefault="00FA6F39" w:rsidP="00FA6F39">
      <w:pPr>
        <w:ind w:left="567" w:hanging="567"/>
      </w:pPr>
    </w:p>
    <w:p w14:paraId="6DBF1544" w14:textId="77777777" w:rsidR="00FA6F39" w:rsidRPr="005A1A96" w:rsidRDefault="00FA6F39" w:rsidP="00FA6F39">
      <w:pPr>
        <w:ind w:left="567" w:hanging="567"/>
      </w:pPr>
      <w:r w:rsidRPr="005A1A96">
        <w:t>26.</w:t>
      </w:r>
      <w:r w:rsidRPr="005A1A96">
        <w:tab/>
      </w:r>
      <w:r w:rsidRPr="005A1A96">
        <w:rPr>
          <w:i/>
        </w:rPr>
        <w:t>Lotería Nacional para la Asistencia Pública</w:t>
      </w:r>
      <w:r w:rsidRPr="005A1A96">
        <w:t xml:space="preserve"> (Valsts publiskā atbalsta loterija).</w:t>
      </w:r>
    </w:p>
    <w:p w14:paraId="569FD68D" w14:textId="77777777" w:rsidR="00FA6F39" w:rsidRPr="005A1A96" w:rsidRDefault="00FA6F39" w:rsidP="00FA6F39">
      <w:pPr>
        <w:ind w:left="567" w:hanging="567"/>
      </w:pPr>
    </w:p>
    <w:p w14:paraId="4CF6BB02" w14:textId="77777777" w:rsidR="00FA6F39" w:rsidRPr="005A1A96" w:rsidRDefault="00FA6F39" w:rsidP="00FA6F39">
      <w:pPr>
        <w:ind w:left="567" w:hanging="567"/>
      </w:pPr>
      <w:r w:rsidRPr="005A1A96">
        <w:t>27.</w:t>
      </w:r>
      <w:r w:rsidRPr="005A1A96">
        <w:tab/>
      </w:r>
      <w:r w:rsidRPr="005A1A96">
        <w:rPr>
          <w:i/>
        </w:rPr>
        <w:t>NOTIMEX S</w:t>
      </w:r>
      <w:r w:rsidRPr="005A1A96">
        <w:t>.</w:t>
      </w:r>
      <w:r w:rsidRPr="005A1A96">
        <w:rPr>
          <w:i/>
        </w:rPr>
        <w:t>A</w:t>
      </w:r>
      <w:r w:rsidRPr="005A1A96">
        <w:t>.</w:t>
      </w:r>
      <w:r w:rsidRPr="005A1A96">
        <w:rPr>
          <w:i/>
        </w:rPr>
        <w:t xml:space="preserve"> de C</w:t>
      </w:r>
      <w:r w:rsidRPr="005A1A96">
        <w:t>.</w:t>
      </w:r>
      <w:r w:rsidRPr="005A1A96">
        <w:rPr>
          <w:i/>
        </w:rPr>
        <w:t>V</w:t>
      </w:r>
      <w:r w:rsidRPr="005A1A96">
        <w:t>.</w:t>
      </w:r>
    </w:p>
    <w:p w14:paraId="30712920" w14:textId="77777777" w:rsidR="00FA6F39" w:rsidRPr="005A1A96" w:rsidRDefault="00FA6F39" w:rsidP="00FA6F39">
      <w:pPr>
        <w:ind w:left="567" w:hanging="567"/>
      </w:pPr>
    </w:p>
    <w:p w14:paraId="6A33A9DC" w14:textId="5B083ACE" w:rsidR="00751A0A" w:rsidRPr="005A1A96" w:rsidRDefault="00751A0A" w:rsidP="00751A0A">
      <w:r w:rsidRPr="005A1A96">
        <w:br w:type="page"/>
      </w:r>
    </w:p>
    <w:p w14:paraId="00436B99" w14:textId="65C4E187" w:rsidR="00FA6F39" w:rsidRPr="005A1A96" w:rsidRDefault="00751A0A" w:rsidP="00FA6F39">
      <w:pPr>
        <w:ind w:left="567" w:hanging="567"/>
      </w:pPr>
      <w:r w:rsidRPr="005A1A96">
        <w:t>2</w:t>
      </w:r>
      <w:r w:rsidR="00FA6F39" w:rsidRPr="005A1A96">
        <w:t>8.</w:t>
      </w:r>
      <w:r w:rsidR="00FA6F39" w:rsidRPr="005A1A96">
        <w:tab/>
      </w:r>
      <w:r w:rsidR="00FA6F39" w:rsidRPr="005A1A96">
        <w:rPr>
          <w:i/>
        </w:rPr>
        <w:t>Petróleos Mexicanos (PEMEX) – no incluye las compras de combustibles y gas</w:t>
      </w:r>
      <w:r w:rsidR="00FA6F39" w:rsidRPr="005A1A96">
        <w:t xml:space="preserve"> (Meksikas nafta, izņemot kurināmā un gāzes iepirkumu):</w:t>
      </w:r>
    </w:p>
    <w:p w14:paraId="35837E2F" w14:textId="77777777" w:rsidR="00FA6F39" w:rsidRPr="005A1A96" w:rsidRDefault="00FA6F39" w:rsidP="00FA6F39">
      <w:pPr>
        <w:ind w:left="567" w:hanging="567"/>
      </w:pPr>
    </w:p>
    <w:p w14:paraId="108CB45C" w14:textId="77777777" w:rsidR="00FA6F39" w:rsidRPr="005A1A96" w:rsidRDefault="00FA6F39" w:rsidP="00FA6F39">
      <w:pPr>
        <w:ind w:left="1134" w:hanging="567"/>
      </w:pPr>
      <w:r w:rsidRPr="005A1A96">
        <w:t>a)</w:t>
      </w:r>
      <w:r w:rsidRPr="005A1A96">
        <w:tab/>
      </w:r>
      <w:r w:rsidRPr="005A1A96">
        <w:rPr>
          <w:i/>
        </w:rPr>
        <w:t>Pemex Corporativo</w:t>
      </w:r>
      <w:r w:rsidRPr="005A1A96">
        <w:t xml:space="preserve"> (</w:t>
      </w:r>
      <w:r w:rsidRPr="005A1A96">
        <w:rPr>
          <w:i/>
        </w:rPr>
        <w:t>PEMEX</w:t>
      </w:r>
      <w:r w:rsidRPr="005A1A96">
        <w:t xml:space="preserve"> uzņēmumiem);</w:t>
      </w:r>
    </w:p>
    <w:p w14:paraId="00EFE2C6" w14:textId="77777777" w:rsidR="00FA6F39" w:rsidRPr="005A1A96" w:rsidRDefault="00FA6F39" w:rsidP="00FA6F39">
      <w:pPr>
        <w:ind w:left="1134" w:hanging="567"/>
      </w:pPr>
    </w:p>
    <w:p w14:paraId="0DDB85FF" w14:textId="77777777" w:rsidR="00FA6F39" w:rsidRPr="005A1A96" w:rsidRDefault="00FA6F39" w:rsidP="00FA6F39">
      <w:pPr>
        <w:ind w:left="1134" w:hanging="567"/>
      </w:pPr>
      <w:r w:rsidRPr="005A1A96">
        <w:t>b)</w:t>
      </w:r>
      <w:r w:rsidRPr="005A1A96">
        <w:tab/>
      </w:r>
      <w:r w:rsidRPr="005A1A96">
        <w:rPr>
          <w:i/>
        </w:rPr>
        <w:t>Pemex Exploración y Producción</w:t>
      </w:r>
      <w:r w:rsidRPr="005A1A96">
        <w:t xml:space="preserve"> (</w:t>
      </w:r>
      <w:r w:rsidRPr="005A1A96">
        <w:rPr>
          <w:i/>
        </w:rPr>
        <w:t>PEMEX</w:t>
      </w:r>
      <w:r w:rsidRPr="005A1A96">
        <w:t xml:space="preserve"> izpēte un ražošana);</w:t>
      </w:r>
    </w:p>
    <w:p w14:paraId="39B046BA" w14:textId="77777777" w:rsidR="00FA6F39" w:rsidRPr="005A1A96" w:rsidRDefault="00FA6F39" w:rsidP="00FA6F39">
      <w:pPr>
        <w:ind w:left="1134" w:hanging="567"/>
      </w:pPr>
    </w:p>
    <w:p w14:paraId="3A9630AA" w14:textId="77777777" w:rsidR="00FA6F39" w:rsidRPr="005A1A96" w:rsidRDefault="00FA6F39" w:rsidP="00FA6F39">
      <w:pPr>
        <w:ind w:left="1134" w:hanging="567"/>
      </w:pPr>
      <w:r w:rsidRPr="005A1A96">
        <w:t>c)</w:t>
      </w:r>
      <w:r w:rsidRPr="005A1A96">
        <w:tab/>
      </w:r>
      <w:r w:rsidRPr="005A1A96">
        <w:rPr>
          <w:i/>
        </w:rPr>
        <w:t>Pemex Perforación y Servicios</w:t>
      </w:r>
      <w:r w:rsidRPr="005A1A96">
        <w:t xml:space="preserve"> (</w:t>
      </w:r>
      <w:r w:rsidRPr="005A1A96">
        <w:rPr>
          <w:i/>
        </w:rPr>
        <w:t>PEMEX</w:t>
      </w:r>
      <w:r w:rsidRPr="005A1A96">
        <w:t xml:space="preserve"> urbšana un pakalpojumi);</w:t>
      </w:r>
    </w:p>
    <w:p w14:paraId="2ED5B8E2" w14:textId="77777777" w:rsidR="00FA6F39" w:rsidRPr="005A1A96" w:rsidRDefault="00FA6F39" w:rsidP="00FA6F39">
      <w:pPr>
        <w:ind w:left="1134" w:hanging="567"/>
      </w:pPr>
    </w:p>
    <w:p w14:paraId="582288BF" w14:textId="77777777" w:rsidR="00FA6F39" w:rsidRPr="005A1A96" w:rsidRDefault="00FA6F39" w:rsidP="00FA6F39">
      <w:pPr>
        <w:ind w:left="1134" w:hanging="567"/>
      </w:pPr>
      <w:r w:rsidRPr="005A1A96">
        <w:t>d)</w:t>
      </w:r>
      <w:r w:rsidRPr="005A1A96">
        <w:tab/>
      </w:r>
      <w:r w:rsidRPr="005A1A96">
        <w:rPr>
          <w:i/>
        </w:rPr>
        <w:t>Pemex Transformación Industrial</w:t>
      </w:r>
      <w:r w:rsidRPr="005A1A96">
        <w:t xml:space="preserve"> (</w:t>
      </w:r>
      <w:r w:rsidRPr="005A1A96">
        <w:rPr>
          <w:i/>
        </w:rPr>
        <w:t>PEMEX</w:t>
      </w:r>
      <w:r w:rsidRPr="005A1A96">
        <w:t xml:space="preserve"> industriālā transformācija);</w:t>
      </w:r>
    </w:p>
    <w:p w14:paraId="3FE4EEA3" w14:textId="77777777" w:rsidR="00FA6F39" w:rsidRPr="005A1A96" w:rsidRDefault="00FA6F39" w:rsidP="00FA6F39">
      <w:pPr>
        <w:ind w:left="1134" w:hanging="567"/>
      </w:pPr>
    </w:p>
    <w:p w14:paraId="4CA3C898" w14:textId="77777777" w:rsidR="00FA6F39" w:rsidRPr="005A1A96" w:rsidRDefault="00FA6F39" w:rsidP="00FA6F39">
      <w:pPr>
        <w:ind w:left="1134" w:hanging="567"/>
      </w:pPr>
      <w:r w:rsidRPr="005A1A96">
        <w:t>e)</w:t>
      </w:r>
      <w:r w:rsidRPr="005A1A96">
        <w:tab/>
      </w:r>
      <w:r w:rsidRPr="005A1A96">
        <w:rPr>
          <w:i/>
        </w:rPr>
        <w:t>Pemex Logística</w:t>
      </w:r>
      <w:r w:rsidRPr="005A1A96">
        <w:t xml:space="preserve"> (</w:t>
      </w:r>
      <w:r w:rsidRPr="005A1A96">
        <w:rPr>
          <w:i/>
        </w:rPr>
        <w:t>PEMEX</w:t>
      </w:r>
      <w:r w:rsidRPr="005A1A96">
        <w:t xml:space="preserve"> loģistika);</w:t>
      </w:r>
    </w:p>
    <w:p w14:paraId="42533FD7" w14:textId="77777777" w:rsidR="00FA6F39" w:rsidRPr="005A1A96" w:rsidRDefault="00FA6F39" w:rsidP="00FA6F39">
      <w:pPr>
        <w:ind w:left="1134" w:hanging="567"/>
      </w:pPr>
    </w:p>
    <w:p w14:paraId="0EC50608" w14:textId="77777777" w:rsidR="00FA6F39" w:rsidRPr="005A1A96" w:rsidRDefault="00FA6F39" w:rsidP="00FA6F39">
      <w:pPr>
        <w:ind w:left="1134" w:hanging="567"/>
      </w:pPr>
      <w:r w:rsidRPr="005A1A96">
        <w:t>f)</w:t>
      </w:r>
      <w:r w:rsidRPr="005A1A96">
        <w:tab/>
      </w:r>
      <w:r w:rsidRPr="005A1A96">
        <w:rPr>
          <w:i/>
        </w:rPr>
        <w:t>PEMEX Cogeneración y Servicios</w:t>
      </w:r>
      <w:r w:rsidRPr="005A1A96">
        <w:t xml:space="preserve"> (</w:t>
      </w:r>
      <w:r w:rsidRPr="005A1A96">
        <w:rPr>
          <w:i/>
        </w:rPr>
        <w:t>PEMEX</w:t>
      </w:r>
      <w:r w:rsidRPr="005A1A96">
        <w:t xml:space="preserve"> koģenerācija un pakalpojumi);</w:t>
      </w:r>
    </w:p>
    <w:p w14:paraId="37851C1A" w14:textId="77777777" w:rsidR="00FA6F39" w:rsidRPr="005A1A96" w:rsidRDefault="00FA6F39" w:rsidP="00FA6F39">
      <w:pPr>
        <w:ind w:left="1134" w:hanging="567"/>
      </w:pPr>
    </w:p>
    <w:p w14:paraId="0893D7F5" w14:textId="77777777" w:rsidR="00FA6F39" w:rsidRPr="005A1A96" w:rsidRDefault="00FA6F39" w:rsidP="00FA6F39">
      <w:pPr>
        <w:ind w:left="1134" w:hanging="567"/>
      </w:pPr>
      <w:r w:rsidRPr="005A1A96">
        <w:t>g)</w:t>
      </w:r>
      <w:r w:rsidRPr="005A1A96">
        <w:tab/>
      </w:r>
      <w:r w:rsidRPr="005A1A96">
        <w:rPr>
          <w:i/>
        </w:rPr>
        <w:t>PEMEX Etileno</w:t>
      </w:r>
      <w:r w:rsidRPr="005A1A96">
        <w:t xml:space="preserve"> (</w:t>
      </w:r>
      <w:r w:rsidRPr="005A1A96">
        <w:rPr>
          <w:i/>
        </w:rPr>
        <w:t>PEMEX</w:t>
      </w:r>
      <w:r w:rsidRPr="005A1A96">
        <w:t xml:space="preserve"> etilēns) un</w:t>
      </w:r>
    </w:p>
    <w:p w14:paraId="2AD0828F" w14:textId="77777777" w:rsidR="00FA6F39" w:rsidRPr="005A1A96" w:rsidRDefault="00FA6F39" w:rsidP="00FA6F39">
      <w:pPr>
        <w:ind w:left="1134" w:hanging="567"/>
      </w:pPr>
    </w:p>
    <w:p w14:paraId="1C2D7667" w14:textId="77777777" w:rsidR="00FA6F39" w:rsidRPr="005A1A96" w:rsidRDefault="00FA6F39" w:rsidP="00FA6F39">
      <w:pPr>
        <w:ind w:left="1134" w:hanging="567"/>
      </w:pPr>
      <w:r w:rsidRPr="005A1A96">
        <w:t>h)</w:t>
      </w:r>
      <w:r w:rsidRPr="005A1A96">
        <w:tab/>
      </w:r>
      <w:r w:rsidRPr="005A1A96">
        <w:rPr>
          <w:i/>
        </w:rPr>
        <w:t>PEMEX Fertilizantes</w:t>
      </w:r>
      <w:r w:rsidRPr="005A1A96">
        <w:t xml:space="preserve"> (</w:t>
      </w:r>
      <w:r w:rsidRPr="005A1A96">
        <w:rPr>
          <w:i/>
        </w:rPr>
        <w:t>PEMEX</w:t>
      </w:r>
      <w:r w:rsidRPr="005A1A96">
        <w:t xml:space="preserve"> mēslošanas līdzekļi).</w:t>
      </w:r>
    </w:p>
    <w:p w14:paraId="172407B7" w14:textId="77777777" w:rsidR="00FA6F39" w:rsidRPr="005A1A96" w:rsidRDefault="00FA6F39" w:rsidP="00FA6F39">
      <w:pPr>
        <w:ind w:left="1134" w:hanging="567"/>
      </w:pPr>
    </w:p>
    <w:p w14:paraId="5C48B718" w14:textId="77777777" w:rsidR="00FA6F39" w:rsidRPr="005A1A96" w:rsidRDefault="00FA6F39" w:rsidP="00FA6F39">
      <w:pPr>
        <w:ind w:left="567" w:hanging="567"/>
      </w:pPr>
      <w:r w:rsidRPr="005A1A96">
        <w:t>29.</w:t>
      </w:r>
      <w:r w:rsidRPr="005A1A96">
        <w:tab/>
      </w:r>
      <w:r w:rsidRPr="005A1A96">
        <w:rPr>
          <w:i/>
        </w:rPr>
        <w:t>Instituto Mexicano del Petróleo</w:t>
      </w:r>
      <w:r w:rsidRPr="005A1A96">
        <w:t xml:space="preserve"> (Meksikas Naftas institūts).</w:t>
      </w:r>
    </w:p>
    <w:p w14:paraId="6CA4F5B9" w14:textId="77777777" w:rsidR="00FA6F39" w:rsidRPr="005A1A96" w:rsidRDefault="00FA6F39" w:rsidP="00FA6F39">
      <w:pPr>
        <w:ind w:left="567" w:hanging="567"/>
      </w:pPr>
    </w:p>
    <w:p w14:paraId="0F73AA87" w14:textId="77777777" w:rsidR="00FA6F39" w:rsidRPr="005A1A96" w:rsidRDefault="00FA6F39" w:rsidP="00FA6F39">
      <w:pPr>
        <w:ind w:left="567" w:hanging="567"/>
      </w:pPr>
      <w:r w:rsidRPr="005A1A96">
        <w:t>30.</w:t>
      </w:r>
      <w:r w:rsidRPr="005A1A96">
        <w:tab/>
      </w:r>
      <w:r w:rsidRPr="005A1A96">
        <w:rPr>
          <w:i/>
        </w:rPr>
        <w:t>Procuraduría Federal del Consumidor</w:t>
      </w:r>
      <w:r w:rsidRPr="005A1A96">
        <w:t xml:space="preserve"> (Patērētāju federālā prokuratūra).</w:t>
      </w:r>
    </w:p>
    <w:p w14:paraId="6361BB4E" w14:textId="77777777" w:rsidR="00FA6F39" w:rsidRPr="005A1A96" w:rsidRDefault="00FA6F39" w:rsidP="00FA6F39">
      <w:pPr>
        <w:ind w:left="567" w:hanging="567"/>
      </w:pPr>
    </w:p>
    <w:p w14:paraId="2D49F87B" w14:textId="09CE6522" w:rsidR="00751A0A" w:rsidRPr="005A1A96" w:rsidRDefault="00751A0A" w:rsidP="00751A0A">
      <w:r w:rsidRPr="005A1A96">
        <w:br w:type="page"/>
      </w:r>
    </w:p>
    <w:p w14:paraId="375B9D5E" w14:textId="4E0A8E66" w:rsidR="00FA6F39" w:rsidRPr="005A1A96" w:rsidRDefault="00751A0A" w:rsidP="00FA6F39">
      <w:pPr>
        <w:ind w:left="567" w:hanging="567"/>
      </w:pPr>
      <w:r w:rsidRPr="005A1A96">
        <w:t>3</w:t>
      </w:r>
      <w:r w:rsidR="00FA6F39" w:rsidRPr="005A1A96">
        <w:t>1.</w:t>
      </w:r>
      <w:r w:rsidR="00FA6F39" w:rsidRPr="005A1A96">
        <w:tab/>
      </w:r>
      <w:r w:rsidR="00FA6F39" w:rsidRPr="005A1A96">
        <w:rPr>
          <w:i/>
        </w:rPr>
        <w:t>Pronósticos para la Asistencia Pública</w:t>
      </w:r>
      <w:r w:rsidR="00FA6F39" w:rsidRPr="005A1A96">
        <w:t xml:space="preserve"> (uz prognozēm balstīta publiskā palīdzība).</w:t>
      </w:r>
    </w:p>
    <w:p w14:paraId="50B0E68E" w14:textId="77777777" w:rsidR="00FA6F39" w:rsidRPr="005A1A96" w:rsidRDefault="00FA6F39" w:rsidP="00FA6F39">
      <w:pPr>
        <w:ind w:left="567" w:hanging="567"/>
      </w:pPr>
    </w:p>
    <w:p w14:paraId="2D89B366" w14:textId="77777777" w:rsidR="00FA6F39" w:rsidRPr="005A1A96" w:rsidRDefault="00FA6F39" w:rsidP="00FA6F39">
      <w:pPr>
        <w:ind w:left="567" w:hanging="567"/>
      </w:pPr>
      <w:r w:rsidRPr="005A1A96">
        <w:t>32.</w:t>
      </w:r>
      <w:r w:rsidRPr="005A1A96">
        <w:tab/>
      </w:r>
      <w:r w:rsidRPr="005A1A96">
        <w:rPr>
          <w:i/>
        </w:rPr>
        <w:t>Servicio Aeroportuario de la Ciudad de México, S</w:t>
      </w:r>
      <w:r w:rsidRPr="005A1A96">
        <w:t>.</w:t>
      </w:r>
      <w:r w:rsidRPr="005A1A96">
        <w:rPr>
          <w:i/>
        </w:rPr>
        <w:t>A</w:t>
      </w:r>
      <w:r w:rsidRPr="005A1A96">
        <w:t>.</w:t>
      </w:r>
      <w:r w:rsidRPr="005A1A96">
        <w:rPr>
          <w:i/>
        </w:rPr>
        <w:t xml:space="preserve"> de C</w:t>
      </w:r>
      <w:r w:rsidRPr="005A1A96">
        <w:t>.</w:t>
      </w:r>
      <w:r w:rsidRPr="005A1A96">
        <w:rPr>
          <w:i/>
        </w:rPr>
        <w:t>V</w:t>
      </w:r>
      <w:r w:rsidRPr="005A1A96">
        <w:t>. (Mehiko lidostas pakalpojumi).</w:t>
      </w:r>
    </w:p>
    <w:p w14:paraId="16B4136B" w14:textId="77777777" w:rsidR="00FA6F39" w:rsidRPr="005A1A96" w:rsidRDefault="00FA6F39" w:rsidP="00FA6F39">
      <w:pPr>
        <w:ind w:left="567" w:hanging="567"/>
      </w:pPr>
    </w:p>
    <w:p w14:paraId="1559AEAA" w14:textId="77777777" w:rsidR="00FA6F39" w:rsidRPr="005A1A96" w:rsidRDefault="00FA6F39" w:rsidP="00FA6F39">
      <w:pPr>
        <w:ind w:left="567" w:hanging="567"/>
      </w:pPr>
      <w:r w:rsidRPr="005A1A96">
        <w:t>33.</w:t>
      </w:r>
      <w:r w:rsidRPr="005A1A96">
        <w:tab/>
      </w:r>
      <w:r w:rsidRPr="005A1A96">
        <w:rPr>
          <w:i/>
        </w:rPr>
        <w:t>Servicio Geológico Mexicano</w:t>
      </w:r>
      <w:r w:rsidRPr="005A1A96">
        <w:t xml:space="preserve"> (Meksikas Ģeoloģijas dienests).</w:t>
      </w:r>
    </w:p>
    <w:p w14:paraId="2C8E6B7A" w14:textId="77777777" w:rsidR="00FA6F39" w:rsidRPr="005A1A96" w:rsidRDefault="00FA6F39" w:rsidP="00FA6F39">
      <w:pPr>
        <w:ind w:left="567" w:hanging="567"/>
      </w:pPr>
    </w:p>
    <w:p w14:paraId="6EBDF83E" w14:textId="77777777" w:rsidR="00FA6F39" w:rsidRPr="005A1A96" w:rsidRDefault="00FA6F39" w:rsidP="00FA6F39">
      <w:pPr>
        <w:ind w:left="567" w:hanging="567"/>
      </w:pPr>
      <w:r w:rsidRPr="005A1A96">
        <w:t>34.</w:t>
      </w:r>
      <w:r w:rsidRPr="005A1A96">
        <w:tab/>
      </w:r>
      <w:r w:rsidRPr="005A1A96">
        <w:rPr>
          <w:i/>
        </w:rPr>
        <w:t>Servicio Postal Mexicano</w:t>
      </w:r>
      <w:r w:rsidRPr="005A1A96">
        <w:t xml:space="preserve"> (Meksikas pasts).</w:t>
      </w:r>
    </w:p>
    <w:p w14:paraId="08E942F6" w14:textId="77777777" w:rsidR="00FA6F39" w:rsidRPr="005A1A96" w:rsidRDefault="00FA6F39" w:rsidP="00FA6F39">
      <w:pPr>
        <w:ind w:left="567" w:hanging="567"/>
      </w:pPr>
    </w:p>
    <w:p w14:paraId="77BA8226" w14:textId="77777777" w:rsidR="00FA6F39" w:rsidRPr="005A1A96" w:rsidRDefault="00FA6F39" w:rsidP="00FA6F39">
      <w:pPr>
        <w:ind w:left="567" w:hanging="567"/>
      </w:pPr>
      <w:r w:rsidRPr="005A1A96">
        <w:t>35.</w:t>
      </w:r>
      <w:r w:rsidRPr="005A1A96">
        <w:tab/>
      </w:r>
      <w:r w:rsidRPr="005A1A96">
        <w:rPr>
          <w:i/>
        </w:rPr>
        <w:t>Sistema Nacional para el Desarrollo Integral de la Familia (DIF) – no incluye las compras de bienes agrícolas adquiridos para programas de apoyo a la agricultura o bienes para la alimentación humana</w:t>
      </w:r>
      <w:r w:rsidRPr="005A1A96">
        <w:t xml:space="preserve"> (Valsts integrētas ģimenes attīstības sistēma – izņemot lauksaimniecības preču iepirkumu, kas veikts, veicinot lauksaimniecības atbalsta programmas vai pārtikas programmas).</w:t>
      </w:r>
    </w:p>
    <w:p w14:paraId="491FE124" w14:textId="77777777" w:rsidR="00FA6F39" w:rsidRPr="005A1A96" w:rsidRDefault="00FA6F39" w:rsidP="00FA6F39">
      <w:pPr>
        <w:ind w:left="567" w:hanging="567"/>
      </w:pPr>
    </w:p>
    <w:p w14:paraId="670D0D4C" w14:textId="77777777" w:rsidR="00FA6F39" w:rsidRPr="005A1A96" w:rsidRDefault="00FA6F39" w:rsidP="00FA6F39">
      <w:pPr>
        <w:ind w:left="567" w:hanging="567"/>
      </w:pPr>
      <w:r w:rsidRPr="005A1A96">
        <w:t>36.</w:t>
      </w:r>
      <w:r w:rsidRPr="005A1A96">
        <w:tab/>
      </w:r>
      <w:r w:rsidRPr="005A1A96">
        <w:rPr>
          <w:i/>
        </w:rPr>
        <w:t>Talleres Gráficos de México</w:t>
      </w:r>
      <w:r w:rsidRPr="005A1A96">
        <w:t xml:space="preserve"> (Meksikas nacionālie raksti).</w:t>
      </w:r>
    </w:p>
    <w:p w14:paraId="7AC41A09" w14:textId="77777777" w:rsidR="00FA6F39" w:rsidRPr="005A1A96" w:rsidRDefault="00FA6F39" w:rsidP="00FA6F39">
      <w:pPr>
        <w:ind w:left="567" w:hanging="567"/>
      </w:pPr>
    </w:p>
    <w:p w14:paraId="5027CE05" w14:textId="77777777" w:rsidR="00FA6F39" w:rsidRPr="005A1A96" w:rsidRDefault="00FA6F39" w:rsidP="00FA6F39">
      <w:pPr>
        <w:ind w:left="567" w:hanging="567"/>
      </w:pPr>
      <w:r w:rsidRPr="005A1A96">
        <w:t>37.</w:t>
      </w:r>
      <w:r w:rsidRPr="005A1A96">
        <w:tab/>
      </w:r>
      <w:r w:rsidRPr="005A1A96">
        <w:rPr>
          <w:i/>
        </w:rPr>
        <w:t>Financiera para el Bienestar</w:t>
      </w:r>
      <w:r w:rsidRPr="005A1A96">
        <w:t xml:space="preserve"> (Finanses labklājībai).</w:t>
      </w:r>
    </w:p>
    <w:p w14:paraId="22176E4F" w14:textId="77777777" w:rsidR="00FA6F39" w:rsidRPr="005A1A96" w:rsidRDefault="00FA6F39" w:rsidP="00FA6F39">
      <w:pPr>
        <w:ind w:left="567" w:hanging="567"/>
      </w:pPr>
    </w:p>
    <w:p w14:paraId="77EF9407" w14:textId="77777777" w:rsidR="00FA6F39" w:rsidRPr="005A1A96" w:rsidRDefault="00FA6F39" w:rsidP="00FA6F39">
      <w:pPr>
        <w:ind w:left="567" w:hanging="567"/>
      </w:pPr>
      <w:r w:rsidRPr="005A1A96">
        <w:t>38.</w:t>
      </w:r>
      <w:r w:rsidRPr="005A1A96">
        <w:tab/>
      </w:r>
      <w:r w:rsidRPr="005A1A96">
        <w:rPr>
          <w:i/>
        </w:rPr>
        <w:t>Consejo Nacional para Prevenir la Discriminación</w:t>
      </w:r>
      <w:r w:rsidRPr="005A1A96">
        <w:t xml:space="preserve"> (Valsts padome diskriminācijas novēršanai).</w:t>
      </w:r>
    </w:p>
    <w:p w14:paraId="3D0ECDC0" w14:textId="77777777" w:rsidR="00FA6F39" w:rsidRPr="005A1A96" w:rsidRDefault="00FA6F39" w:rsidP="00FA6F39">
      <w:pPr>
        <w:ind w:left="567" w:hanging="567"/>
      </w:pPr>
    </w:p>
    <w:p w14:paraId="3D1600C0" w14:textId="1027A6EF" w:rsidR="00751A0A" w:rsidRPr="005A1A96" w:rsidRDefault="00751A0A" w:rsidP="00751A0A">
      <w:r w:rsidRPr="005A1A96">
        <w:br w:type="page"/>
      </w:r>
    </w:p>
    <w:p w14:paraId="7BF8064E" w14:textId="5C3BE8DA" w:rsidR="00FA6F39" w:rsidRPr="005A1A96" w:rsidRDefault="00751A0A" w:rsidP="00FA6F39">
      <w:pPr>
        <w:ind w:left="567" w:hanging="567"/>
      </w:pPr>
      <w:r w:rsidRPr="005A1A96">
        <w:t>3</w:t>
      </w:r>
      <w:r w:rsidR="00FA6F39" w:rsidRPr="005A1A96">
        <w:t>9.</w:t>
      </w:r>
      <w:r w:rsidR="00FA6F39" w:rsidRPr="005A1A96">
        <w:tab/>
      </w:r>
      <w:r w:rsidR="00FA6F39" w:rsidRPr="005A1A96">
        <w:rPr>
          <w:i/>
        </w:rPr>
        <w:t>Autoridad Federal para el Desarrollo de las Zonas Económicas Especiales</w:t>
      </w:r>
      <w:r w:rsidR="00FA6F39" w:rsidRPr="005A1A96">
        <w:t xml:space="preserve"> (Speciālo ekonomisko zonu attīstības federālā iestāde).</w:t>
      </w:r>
    </w:p>
    <w:p w14:paraId="7516CA14" w14:textId="77777777" w:rsidR="00FA6F39" w:rsidRPr="005A1A96" w:rsidRDefault="00FA6F39" w:rsidP="00FA6F39">
      <w:pPr>
        <w:ind w:left="567" w:hanging="567"/>
      </w:pPr>
    </w:p>
    <w:p w14:paraId="06536944" w14:textId="77777777" w:rsidR="00FA6F39" w:rsidRPr="005A1A96" w:rsidRDefault="00FA6F39" w:rsidP="00FA6F39">
      <w:pPr>
        <w:ind w:left="567" w:hanging="567"/>
      </w:pPr>
      <w:r w:rsidRPr="005A1A96">
        <w:t>40.</w:t>
      </w:r>
      <w:r w:rsidRPr="005A1A96">
        <w:tab/>
      </w:r>
      <w:r w:rsidRPr="005A1A96">
        <w:rPr>
          <w:i/>
        </w:rPr>
        <w:t>Comisión Nacional para la Protección y Defensa de los Usuarios de Servicios Financieros</w:t>
      </w:r>
      <w:r w:rsidRPr="005A1A96">
        <w:t xml:space="preserve"> (Finanšu pakalpojumu lietotāju aizsardzības valsts komisija).</w:t>
      </w:r>
    </w:p>
    <w:p w14:paraId="48F9FCE4" w14:textId="77777777" w:rsidR="00FA6F39" w:rsidRPr="005A1A96" w:rsidRDefault="00FA6F39" w:rsidP="00FA6F39">
      <w:pPr>
        <w:ind w:left="567" w:hanging="567"/>
      </w:pPr>
    </w:p>
    <w:p w14:paraId="39679098" w14:textId="77777777" w:rsidR="00FA6F39" w:rsidRPr="005A1A96" w:rsidRDefault="00FA6F39" w:rsidP="00FA6F39">
      <w:pPr>
        <w:ind w:left="567" w:hanging="567"/>
      </w:pPr>
      <w:r w:rsidRPr="005A1A96">
        <w:t>41.</w:t>
      </w:r>
      <w:r w:rsidRPr="005A1A96">
        <w:tab/>
      </w:r>
      <w:r w:rsidRPr="005A1A96">
        <w:rPr>
          <w:i/>
        </w:rPr>
        <w:t>Instituto para el Desarrollo Técnico de las Haciendas Públicas</w:t>
      </w:r>
      <w:r w:rsidRPr="005A1A96">
        <w:t xml:space="preserve"> (Valsts kases tehniskās attīstības institūts).</w:t>
      </w:r>
    </w:p>
    <w:p w14:paraId="5522E1EC" w14:textId="77777777" w:rsidR="00FA6F39" w:rsidRPr="005A1A96" w:rsidRDefault="00FA6F39" w:rsidP="00FA6F39">
      <w:pPr>
        <w:ind w:left="567" w:hanging="567"/>
      </w:pPr>
    </w:p>
    <w:p w14:paraId="3641F83F" w14:textId="77777777" w:rsidR="00FA6F39" w:rsidRPr="005A1A96" w:rsidRDefault="00FA6F39" w:rsidP="00FA6F39">
      <w:pPr>
        <w:ind w:left="567" w:hanging="567"/>
      </w:pPr>
      <w:r w:rsidRPr="005A1A96">
        <w:t>42.</w:t>
      </w:r>
      <w:r w:rsidRPr="005A1A96">
        <w:tab/>
      </w:r>
      <w:r w:rsidRPr="005A1A96">
        <w:rPr>
          <w:i/>
        </w:rPr>
        <w:t>Centro Nacional para el Desarrollo y la Inclusión de las Personas con Discapacidad</w:t>
      </w:r>
      <w:r w:rsidRPr="005A1A96">
        <w:t xml:space="preserve"> (Valsts centrs personu ar invaliditāti attīstībai un iekļaušanai).</w:t>
      </w:r>
    </w:p>
    <w:p w14:paraId="1BDD56BD" w14:textId="77777777" w:rsidR="00FA6F39" w:rsidRPr="005A1A96" w:rsidRDefault="00FA6F39" w:rsidP="00FA6F39">
      <w:pPr>
        <w:ind w:left="567" w:hanging="567"/>
      </w:pPr>
    </w:p>
    <w:p w14:paraId="15555FF0" w14:textId="77777777" w:rsidR="00FA6F39" w:rsidRPr="005A1A96" w:rsidRDefault="00FA6F39" w:rsidP="00FA6F39">
      <w:pPr>
        <w:ind w:left="567" w:hanging="567"/>
      </w:pPr>
      <w:r w:rsidRPr="005A1A96">
        <w:t>43.</w:t>
      </w:r>
      <w:r w:rsidRPr="005A1A96">
        <w:tab/>
      </w:r>
      <w:r w:rsidRPr="005A1A96">
        <w:rPr>
          <w:i/>
        </w:rPr>
        <w:t>Centro Nacional de Metrología</w:t>
      </w:r>
      <w:r w:rsidRPr="005A1A96">
        <w:t xml:space="preserve"> (Valsts metroloģijas centrs).</w:t>
      </w:r>
    </w:p>
    <w:p w14:paraId="074E3469" w14:textId="77777777" w:rsidR="00FA6F39" w:rsidRPr="005A1A96" w:rsidRDefault="00FA6F39" w:rsidP="00FA6F39">
      <w:pPr>
        <w:ind w:left="567" w:hanging="567"/>
      </w:pPr>
    </w:p>
    <w:p w14:paraId="5E3D58CA" w14:textId="77777777" w:rsidR="00FA6F39" w:rsidRPr="005A1A96" w:rsidRDefault="00FA6F39" w:rsidP="00FA6F39">
      <w:pPr>
        <w:ind w:left="567" w:hanging="567"/>
      </w:pPr>
      <w:r w:rsidRPr="005A1A96">
        <w:t>44.</w:t>
      </w:r>
      <w:r w:rsidRPr="005A1A96">
        <w:tab/>
      </w:r>
      <w:r w:rsidRPr="005A1A96">
        <w:rPr>
          <w:i/>
        </w:rPr>
        <w:t>Hospital Juárez de México</w:t>
      </w:r>
      <w:r w:rsidRPr="005A1A96">
        <w:t xml:space="preserve"> (Mehiko </w:t>
      </w:r>
      <w:r w:rsidRPr="005A1A96">
        <w:rPr>
          <w:i/>
        </w:rPr>
        <w:t>Juárez</w:t>
      </w:r>
      <w:r w:rsidRPr="005A1A96">
        <w:t xml:space="preserve"> slimnīca).</w:t>
      </w:r>
    </w:p>
    <w:p w14:paraId="72842382" w14:textId="77777777" w:rsidR="00FA6F39" w:rsidRPr="005A1A96" w:rsidRDefault="00FA6F39" w:rsidP="00FA6F39">
      <w:pPr>
        <w:ind w:left="567" w:hanging="567"/>
      </w:pPr>
    </w:p>
    <w:p w14:paraId="5253222B" w14:textId="77777777" w:rsidR="00FA6F39" w:rsidRPr="005A1A96" w:rsidRDefault="00FA6F39" w:rsidP="00FA6F39">
      <w:pPr>
        <w:ind w:left="567" w:hanging="567"/>
      </w:pPr>
      <w:r w:rsidRPr="005A1A96">
        <w:t>45.</w:t>
      </w:r>
      <w:r w:rsidRPr="005A1A96">
        <w:tab/>
      </w:r>
      <w:r w:rsidRPr="005A1A96">
        <w:rPr>
          <w:i/>
        </w:rPr>
        <w:t>Hospital General Dr</w:t>
      </w:r>
      <w:r w:rsidRPr="005A1A96">
        <w:t>.</w:t>
      </w:r>
      <w:r w:rsidRPr="005A1A96">
        <w:rPr>
          <w:i/>
        </w:rPr>
        <w:t xml:space="preserve"> Manuel Gea González</w:t>
      </w:r>
      <w:r w:rsidRPr="005A1A96">
        <w:t xml:space="preserve"> (</w:t>
      </w:r>
      <w:r w:rsidRPr="005A1A96">
        <w:rPr>
          <w:i/>
        </w:rPr>
        <w:t>Dr</w:t>
      </w:r>
      <w:r w:rsidRPr="005A1A96">
        <w:t>.</w:t>
      </w:r>
      <w:r w:rsidRPr="005A1A96">
        <w:rPr>
          <w:i/>
        </w:rPr>
        <w:t xml:space="preserve"> Manuel Gea González</w:t>
      </w:r>
      <w:r w:rsidRPr="005A1A96">
        <w:t xml:space="preserve"> slimnīca).</w:t>
      </w:r>
    </w:p>
    <w:p w14:paraId="5A52B3D8" w14:textId="77777777" w:rsidR="00FA6F39" w:rsidRPr="005A1A96" w:rsidRDefault="00FA6F39" w:rsidP="00FA6F39">
      <w:pPr>
        <w:ind w:left="567" w:hanging="567"/>
      </w:pPr>
    </w:p>
    <w:p w14:paraId="31CA58B6" w14:textId="77777777" w:rsidR="00FA6F39" w:rsidRPr="005A1A96" w:rsidRDefault="00FA6F39" w:rsidP="00FA6F39">
      <w:pPr>
        <w:ind w:left="567" w:hanging="567"/>
      </w:pPr>
      <w:r w:rsidRPr="005A1A96">
        <w:t>46.</w:t>
      </w:r>
      <w:r w:rsidRPr="005A1A96">
        <w:tab/>
      </w:r>
      <w:r w:rsidRPr="005A1A96">
        <w:rPr>
          <w:i/>
        </w:rPr>
        <w:t>Hospital General de México Dr</w:t>
      </w:r>
      <w:r w:rsidRPr="005A1A96">
        <w:t>.</w:t>
      </w:r>
      <w:r w:rsidRPr="005A1A96">
        <w:rPr>
          <w:i/>
        </w:rPr>
        <w:t xml:space="preserve"> Eduardo Liceaga</w:t>
      </w:r>
      <w:r w:rsidRPr="005A1A96">
        <w:t xml:space="preserve"> (Mehiko </w:t>
      </w:r>
      <w:r w:rsidRPr="005A1A96">
        <w:rPr>
          <w:i/>
        </w:rPr>
        <w:t>Dr</w:t>
      </w:r>
      <w:r w:rsidRPr="005A1A96">
        <w:t>.</w:t>
      </w:r>
      <w:r w:rsidRPr="005A1A96">
        <w:rPr>
          <w:i/>
        </w:rPr>
        <w:t xml:space="preserve"> Eduardo Liceaga</w:t>
      </w:r>
      <w:r w:rsidRPr="005A1A96">
        <w:t xml:space="preserve"> slimnīca).</w:t>
      </w:r>
    </w:p>
    <w:p w14:paraId="3AB9FF88" w14:textId="77777777" w:rsidR="00FA6F39" w:rsidRPr="005A1A96" w:rsidRDefault="00FA6F39" w:rsidP="00FA6F39">
      <w:pPr>
        <w:ind w:left="567" w:hanging="567"/>
      </w:pPr>
    </w:p>
    <w:p w14:paraId="0C8CCDD7" w14:textId="77777777" w:rsidR="00FA6F39" w:rsidRPr="005A1A96" w:rsidRDefault="00FA6F39" w:rsidP="00FA6F39">
      <w:pPr>
        <w:ind w:left="567" w:hanging="567"/>
      </w:pPr>
      <w:r w:rsidRPr="005A1A96">
        <w:t>47.</w:t>
      </w:r>
      <w:r w:rsidRPr="005A1A96">
        <w:tab/>
      </w:r>
      <w:r w:rsidRPr="005A1A96">
        <w:rPr>
          <w:i/>
        </w:rPr>
        <w:t>Hospital Infantil de México Federico Gómez</w:t>
      </w:r>
      <w:r w:rsidRPr="005A1A96">
        <w:t xml:space="preserve"> (Mehiko bērnu slimnīca </w:t>
      </w:r>
      <w:r w:rsidRPr="005A1A96">
        <w:rPr>
          <w:i/>
        </w:rPr>
        <w:t>Federico Gómez</w:t>
      </w:r>
      <w:r w:rsidRPr="005A1A96">
        <w:t>).</w:t>
      </w:r>
    </w:p>
    <w:p w14:paraId="10C164E2" w14:textId="77777777" w:rsidR="00FA6F39" w:rsidRPr="005A1A96" w:rsidRDefault="00FA6F39" w:rsidP="00FA6F39">
      <w:pPr>
        <w:ind w:left="567" w:hanging="567"/>
      </w:pPr>
    </w:p>
    <w:p w14:paraId="7205403D" w14:textId="4E7E6915" w:rsidR="00751A0A" w:rsidRPr="005A1A96" w:rsidRDefault="00751A0A" w:rsidP="00751A0A">
      <w:r w:rsidRPr="005A1A96">
        <w:br w:type="page"/>
      </w:r>
    </w:p>
    <w:p w14:paraId="6647F948" w14:textId="62922D75" w:rsidR="00FA6F39" w:rsidRPr="005A1A96" w:rsidRDefault="00751A0A" w:rsidP="00FA6F39">
      <w:pPr>
        <w:ind w:left="567" w:hanging="567"/>
      </w:pPr>
      <w:r w:rsidRPr="005A1A96">
        <w:t>4</w:t>
      </w:r>
      <w:r w:rsidR="00FA6F39" w:rsidRPr="005A1A96">
        <w:t>8.</w:t>
      </w:r>
      <w:r w:rsidR="00FA6F39" w:rsidRPr="005A1A96">
        <w:tab/>
      </w:r>
      <w:r w:rsidR="00FA6F39" w:rsidRPr="005A1A96">
        <w:rPr>
          <w:i/>
        </w:rPr>
        <w:t>Comité Nacional para el Desarrollo Sustentable de la Caña de Azúcar</w:t>
      </w:r>
      <w:r w:rsidR="00FA6F39" w:rsidRPr="005A1A96">
        <w:t xml:space="preserve"> (Valsts komiteja cukura nozares ilgtspējīgai attīstībai).</w:t>
      </w:r>
    </w:p>
    <w:p w14:paraId="72332E6C" w14:textId="77777777" w:rsidR="00FA6F39" w:rsidRPr="005A1A96" w:rsidRDefault="00FA6F39" w:rsidP="00FA6F39">
      <w:pPr>
        <w:ind w:left="567" w:hanging="567"/>
      </w:pPr>
    </w:p>
    <w:p w14:paraId="3088DB53" w14:textId="77777777" w:rsidR="00FA6F39" w:rsidRPr="005A1A96" w:rsidRDefault="00FA6F39" w:rsidP="00FA6F39">
      <w:pPr>
        <w:ind w:left="567" w:hanging="567"/>
      </w:pPr>
      <w:r w:rsidRPr="005A1A96">
        <w:t>49.</w:t>
      </w:r>
      <w:r w:rsidRPr="005A1A96">
        <w:tab/>
      </w:r>
      <w:r w:rsidRPr="005A1A96">
        <w:rPr>
          <w:i/>
        </w:rPr>
        <w:t>Productora Nacional de Biológicos Veterinarios</w:t>
      </w:r>
      <w:r w:rsidRPr="005A1A96">
        <w:t xml:space="preserve"> (Valsts veterināro bioloģisko produktu ražotājs).</w:t>
      </w:r>
    </w:p>
    <w:p w14:paraId="0D52BCD2" w14:textId="77777777" w:rsidR="00FA6F39" w:rsidRPr="005A1A96" w:rsidRDefault="00FA6F39" w:rsidP="00FA6F39">
      <w:pPr>
        <w:ind w:left="567" w:hanging="567"/>
      </w:pPr>
    </w:p>
    <w:p w14:paraId="3A228A93" w14:textId="77777777" w:rsidR="00FA6F39" w:rsidRPr="005A1A96" w:rsidRDefault="00FA6F39" w:rsidP="00FA6F39">
      <w:pPr>
        <w:ind w:left="567" w:hanging="567"/>
      </w:pPr>
      <w:r w:rsidRPr="005A1A96">
        <w:t>50.</w:t>
      </w:r>
      <w:r w:rsidRPr="005A1A96">
        <w:tab/>
      </w:r>
      <w:r w:rsidRPr="005A1A96">
        <w:rPr>
          <w:i/>
        </w:rPr>
        <w:t>Organismo Promotor de Inversiones en Telecomunicaciones</w:t>
      </w:r>
      <w:r w:rsidRPr="005A1A96">
        <w:t xml:space="preserve"> (Investīciju telesakaros veicināšanas organizācija).</w:t>
      </w:r>
    </w:p>
    <w:p w14:paraId="5A2AEB6A" w14:textId="77777777" w:rsidR="00FA6F39" w:rsidRPr="005A1A96" w:rsidRDefault="00FA6F39" w:rsidP="00FA6F39">
      <w:pPr>
        <w:ind w:left="567" w:hanging="567"/>
      </w:pPr>
    </w:p>
    <w:p w14:paraId="3B961C52" w14:textId="77777777" w:rsidR="00FA6F39" w:rsidRPr="005A1A96" w:rsidRDefault="00FA6F39" w:rsidP="00FA6F39">
      <w:pPr>
        <w:ind w:left="567" w:hanging="567"/>
      </w:pPr>
      <w:r w:rsidRPr="005A1A96">
        <w:t>51.</w:t>
      </w:r>
      <w:r w:rsidRPr="005A1A96">
        <w:tab/>
      </w:r>
      <w:r w:rsidRPr="005A1A96">
        <w:rPr>
          <w:i/>
        </w:rPr>
        <w:t>Comisión Nacional de los salarios mínimos</w:t>
      </w:r>
      <w:r w:rsidRPr="005A1A96">
        <w:t xml:space="preserve"> (Valsts minimālās algas komisija).</w:t>
      </w:r>
    </w:p>
    <w:p w14:paraId="08C95554" w14:textId="77777777" w:rsidR="00FA6F39" w:rsidRPr="005A1A96" w:rsidRDefault="00FA6F39" w:rsidP="00FA6F39">
      <w:pPr>
        <w:ind w:left="567" w:hanging="567"/>
      </w:pPr>
    </w:p>
    <w:p w14:paraId="2EDB1B55" w14:textId="77777777" w:rsidR="00FA6F39" w:rsidRPr="005A1A96" w:rsidRDefault="00FA6F39" w:rsidP="00FA6F39">
      <w:pPr>
        <w:ind w:left="567" w:hanging="567"/>
      </w:pPr>
      <w:r w:rsidRPr="005A1A96">
        <w:t>52.</w:t>
      </w:r>
      <w:r w:rsidRPr="005A1A96">
        <w:tab/>
      </w:r>
      <w:r w:rsidRPr="005A1A96">
        <w:rPr>
          <w:i/>
        </w:rPr>
        <w:t>Comisión Nacional de Vivienda</w:t>
      </w:r>
      <w:r w:rsidRPr="005A1A96">
        <w:t xml:space="preserve"> (Valsts mājokļu komisija).</w:t>
      </w:r>
    </w:p>
    <w:p w14:paraId="26B45EFA" w14:textId="77777777" w:rsidR="00FA6F39" w:rsidRPr="005A1A96" w:rsidRDefault="00FA6F39" w:rsidP="00FA6F39">
      <w:pPr>
        <w:ind w:left="567" w:hanging="567"/>
      </w:pPr>
    </w:p>
    <w:p w14:paraId="70AC6127" w14:textId="77777777" w:rsidR="00FA6F39" w:rsidRPr="005A1A96" w:rsidRDefault="00FA6F39" w:rsidP="00FA6F39">
      <w:pPr>
        <w:ind w:left="567" w:hanging="567"/>
      </w:pPr>
      <w:r w:rsidRPr="005A1A96">
        <w:t>53.</w:t>
      </w:r>
      <w:r w:rsidRPr="005A1A96">
        <w:tab/>
      </w:r>
      <w:r w:rsidRPr="005A1A96">
        <w:rPr>
          <w:i/>
        </w:rPr>
        <w:t>Centro Nacional del Control del Gas Natural</w:t>
      </w:r>
      <w:r w:rsidRPr="005A1A96">
        <w:t xml:space="preserve"> (Valsts dabasgāzes kontroles centrs).</w:t>
      </w:r>
    </w:p>
    <w:p w14:paraId="2018082F" w14:textId="77777777" w:rsidR="00FA6F39" w:rsidRPr="005A1A96" w:rsidRDefault="00FA6F39" w:rsidP="00FA6F39">
      <w:pPr>
        <w:ind w:left="567" w:hanging="567"/>
      </w:pPr>
    </w:p>
    <w:p w14:paraId="54FEC605" w14:textId="77777777" w:rsidR="00FA6F39" w:rsidRPr="005A1A96" w:rsidRDefault="00FA6F39" w:rsidP="00FA6F39">
      <w:pPr>
        <w:ind w:left="567" w:hanging="567"/>
      </w:pPr>
      <w:r w:rsidRPr="005A1A96">
        <w:t>54.</w:t>
      </w:r>
      <w:r w:rsidRPr="005A1A96">
        <w:tab/>
      </w:r>
      <w:r w:rsidRPr="005A1A96">
        <w:rPr>
          <w:i/>
        </w:rPr>
        <w:t>Centro Nacional de Control de Energía</w:t>
      </w:r>
      <w:r w:rsidRPr="005A1A96">
        <w:t xml:space="preserve"> (Valsts enerģētikas kontroles centrs).</w:t>
      </w:r>
    </w:p>
    <w:p w14:paraId="4CFF8A94" w14:textId="77777777" w:rsidR="00FA6F39" w:rsidRPr="005A1A96" w:rsidRDefault="00FA6F39" w:rsidP="00FA6F39">
      <w:pPr>
        <w:ind w:left="567" w:hanging="567"/>
      </w:pPr>
    </w:p>
    <w:p w14:paraId="027424AA" w14:textId="77777777" w:rsidR="00FA6F39" w:rsidRPr="005A1A96" w:rsidRDefault="00FA6F39" w:rsidP="00FA6F39">
      <w:pPr>
        <w:ind w:left="567" w:hanging="567"/>
      </w:pPr>
      <w:r w:rsidRPr="005A1A96">
        <w:t>55.</w:t>
      </w:r>
      <w:r w:rsidRPr="005A1A96">
        <w:tab/>
      </w:r>
      <w:r w:rsidRPr="005A1A96">
        <w:rPr>
          <w:i/>
        </w:rPr>
        <w:t>Administración Portuaria Integral de Altamira, S</w:t>
      </w:r>
      <w:r w:rsidRPr="005A1A96">
        <w:t>.</w:t>
      </w:r>
      <w:r w:rsidRPr="005A1A96">
        <w:rPr>
          <w:i/>
        </w:rPr>
        <w:t>A de C</w:t>
      </w:r>
      <w:r w:rsidRPr="005A1A96">
        <w:t>.</w:t>
      </w:r>
      <w:r w:rsidRPr="005A1A96">
        <w:rPr>
          <w:i/>
        </w:rPr>
        <w:t>V</w:t>
      </w:r>
      <w:r w:rsidRPr="005A1A96">
        <w:t xml:space="preserve">. (Altamira integrālā ostas administrācija, </w:t>
      </w:r>
      <w:r w:rsidRPr="005A1A96">
        <w:rPr>
          <w:i/>
        </w:rPr>
        <w:t>S</w:t>
      </w:r>
      <w:r w:rsidRPr="005A1A96">
        <w:t>.</w:t>
      </w:r>
      <w:r w:rsidRPr="005A1A96">
        <w:rPr>
          <w:i/>
        </w:rPr>
        <w:t>A de C</w:t>
      </w:r>
      <w:r w:rsidRPr="005A1A96">
        <w:t>.</w:t>
      </w:r>
      <w:r w:rsidRPr="005A1A96">
        <w:rPr>
          <w:i/>
        </w:rPr>
        <w:t>V</w:t>
      </w:r>
      <w:r w:rsidRPr="005A1A96">
        <w:t>.).</w:t>
      </w:r>
    </w:p>
    <w:p w14:paraId="3CAF3984" w14:textId="77777777" w:rsidR="00FA6F39" w:rsidRPr="005A1A96" w:rsidRDefault="00FA6F39" w:rsidP="00FA6F39">
      <w:pPr>
        <w:ind w:left="567" w:hanging="567"/>
      </w:pPr>
    </w:p>
    <w:p w14:paraId="293E59CB" w14:textId="77777777" w:rsidR="00FA6F39" w:rsidRPr="005A1A96" w:rsidRDefault="00FA6F39" w:rsidP="00FA6F39">
      <w:pPr>
        <w:ind w:left="567" w:hanging="567"/>
      </w:pPr>
      <w:r w:rsidRPr="005A1A96">
        <w:t>56.</w:t>
      </w:r>
      <w:r w:rsidRPr="005A1A96">
        <w:tab/>
      </w:r>
      <w:r w:rsidRPr="005A1A96">
        <w:rPr>
          <w:i/>
        </w:rPr>
        <w:t>Administración Portuaria Integral de Lázaro Cárdenas, S</w:t>
      </w:r>
      <w:r w:rsidRPr="005A1A96">
        <w:t>.</w:t>
      </w:r>
      <w:r w:rsidRPr="005A1A96">
        <w:rPr>
          <w:i/>
        </w:rPr>
        <w:t>A de C</w:t>
      </w:r>
      <w:r w:rsidRPr="005A1A96">
        <w:t>.</w:t>
      </w:r>
      <w:r w:rsidRPr="005A1A96">
        <w:rPr>
          <w:i/>
        </w:rPr>
        <w:t>V</w:t>
      </w:r>
      <w:r w:rsidRPr="005A1A96">
        <w:t>. (</w:t>
      </w:r>
      <w:r w:rsidRPr="005A1A96">
        <w:rPr>
          <w:i/>
        </w:rPr>
        <w:t>Lázaro Cárdenas</w:t>
      </w:r>
      <w:r w:rsidRPr="005A1A96">
        <w:t xml:space="preserve"> integrālā ostas administrācija, </w:t>
      </w:r>
      <w:r w:rsidRPr="005A1A96">
        <w:rPr>
          <w:i/>
        </w:rPr>
        <w:t>S</w:t>
      </w:r>
      <w:r w:rsidRPr="005A1A96">
        <w:t>.</w:t>
      </w:r>
      <w:r w:rsidRPr="005A1A96">
        <w:rPr>
          <w:i/>
        </w:rPr>
        <w:t>A de C</w:t>
      </w:r>
      <w:r w:rsidRPr="005A1A96">
        <w:t>.</w:t>
      </w:r>
      <w:r w:rsidRPr="005A1A96">
        <w:rPr>
          <w:i/>
        </w:rPr>
        <w:t>V</w:t>
      </w:r>
      <w:r w:rsidRPr="005A1A96">
        <w:t>.).</w:t>
      </w:r>
    </w:p>
    <w:p w14:paraId="58078D3F" w14:textId="77777777" w:rsidR="00FA6F39" w:rsidRPr="005A1A96" w:rsidRDefault="00FA6F39" w:rsidP="00FA6F39">
      <w:pPr>
        <w:ind w:left="567" w:hanging="567"/>
      </w:pPr>
    </w:p>
    <w:p w14:paraId="0CB550F3" w14:textId="22EF34E0" w:rsidR="00751A0A" w:rsidRPr="005A1A96" w:rsidRDefault="00751A0A" w:rsidP="00751A0A">
      <w:r w:rsidRPr="005A1A96">
        <w:br w:type="page"/>
      </w:r>
    </w:p>
    <w:p w14:paraId="34C2952F" w14:textId="4DCC2A80" w:rsidR="00FA6F39" w:rsidRPr="005A1A96" w:rsidRDefault="00751A0A" w:rsidP="00FA6F39">
      <w:pPr>
        <w:ind w:left="567" w:hanging="567"/>
      </w:pPr>
      <w:r w:rsidRPr="005A1A96">
        <w:t>5</w:t>
      </w:r>
      <w:r w:rsidR="00FA6F39" w:rsidRPr="005A1A96">
        <w:t>7.</w:t>
      </w:r>
      <w:r w:rsidR="00FA6F39" w:rsidRPr="005A1A96">
        <w:tab/>
      </w:r>
      <w:r w:rsidR="00FA6F39" w:rsidRPr="005A1A96">
        <w:rPr>
          <w:i/>
        </w:rPr>
        <w:t>Administración Portuaria Integral de Manzanillo, S</w:t>
      </w:r>
      <w:r w:rsidR="00FA6F39" w:rsidRPr="005A1A96">
        <w:t>.</w:t>
      </w:r>
      <w:r w:rsidR="00FA6F39" w:rsidRPr="005A1A96">
        <w:rPr>
          <w:i/>
        </w:rPr>
        <w:t>A de C</w:t>
      </w:r>
      <w:r w:rsidR="00FA6F39" w:rsidRPr="005A1A96">
        <w:t>.</w:t>
      </w:r>
      <w:r w:rsidR="00FA6F39" w:rsidRPr="005A1A96">
        <w:rPr>
          <w:i/>
        </w:rPr>
        <w:t>V</w:t>
      </w:r>
      <w:r w:rsidR="00FA6F39" w:rsidRPr="005A1A96">
        <w:t>. (</w:t>
      </w:r>
      <w:r w:rsidR="00FA6F39" w:rsidRPr="005A1A96">
        <w:rPr>
          <w:i/>
        </w:rPr>
        <w:t>Manzanillo</w:t>
      </w:r>
      <w:r w:rsidR="00FA6F39" w:rsidRPr="005A1A96">
        <w:t xml:space="preserve"> integrālā ostas administrācija, </w:t>
      </w:r>
      <w:r w:rsidR="00FA6F39" w:rsidRPr="005A1A96">
        <w:rPr>
          <w:i/>
        </w:rPr>
        <w:t>S</w:t>
      </w:r>
      <w:r w:rsidR="00FA6F39" w:rsidRPr="005A1A96">
        <w:t>.</w:t>
      </w:r>
      <w:r w:rsidR="00FA6F39" w:rsidRPr="005A1A96">
        <w:rPr>
          <w:i/>
        </w:rPr>
        <w:t>A de C</w:t>
      </w:r>
      <w:r w:rsidR="00FA6F39" w:rsidRPr="005A1A96">
        <w:t>.</w:t>
      </w:r>
      <w:r w:rsidR="00FA6F39" w:rsidRPr="005A1A96">
        <w:rPr>
          <w:i/>
        </w:rPr>
        <w:t>V</w:t>
      </w:r>
      <w:r w:rsidR="00FA6F39" w:rsidRPr="005A1A96">
        <w:t>.).</w:t>
      </w:r>
    </w:p>
    <w:p w14:paraId="27E20A1C" w14:textId="77777777" w:rsidR="00FA6F39" w:rsidRPr="005A1A96" w:rsidRDefault="00FA6F39" w:rsidP="00FA6F39">
      <w:pPr>
        <w:ind w:left="567" w:hanging="567"/>
      </w:pPr>
    </w:p>
    <w:p w14:paraId="25AAAC70" w14:textId="77777777" w:rsidR="00FA6F39" w:rsidRPr="005A1A96" w:rsidRDefault="00FA6F39" w:rsidP="00FA6F39">
      <w:pPr>
        <w:ind w:left="567" w:hanging="567"/>
      </w:pPr>
      <w:r w:rsidRPr="005A1A96">
        <w:t>58.</w:t>
      </w:r>
      <w:r w:rsidRPr="005A1A96">
        <w:tab/>
      </w:r>
      <w:r w:rsidRPr="005A1A96">
        <w:rPr>
          <w:i/>
        </w:rPr>
        <w:t>Administración Portuaria Integral de Veracruz, S</w:t>
      </w:r>
      <w:r w:rsidRPr="005A1A96">
        <w:t>.</w:t>
      </w:r>
      <w:r w:rsidRPr="005A1A96">
        <w:rPr>
          <w:i/>
        </w:rPr>
        <w:t>A de C</w:t>
      </w:r>
      <w:r w:rsidRPr="005A1A96">
        <w:t>.</w:t>
      </w:r>
      <w:r w:rsidRPr="005A1A96">
        <w:rPr>
          <w:i/>
        </w:rPr>
        <w:t>V</w:t>
      </w:r>
      <w:r w:rsidRPr="005A1A96">
        <w:t>. (</w:t>
      </w:r>
      <w:r w:rsidRPr="005A1A96">
        <w:rPr>
          <w:i/>
        </w:rPr>
        <w:t>Veracruz</w:t>
      </w:r>
      <w:r w:rsidRPr="005A1A96">
        <w:t xml:space="preserve"> integrālā ostas administrācija, </w:t>
      </w:r>
      <w:r w:rsidRPr="005A1A96">
        <w:rPr>
          <w:i/>
        </w:rPr>
        <w:t>S</w:t>
      </w:r>
      <w:r w:rsidRPr="005A1A96">
        <w:t>.</w:t>
      </w:r>
      <w:r w:rsidRPr="005A1A96">
        <w:rPr>
          <w:i/>
        </w:rPr>
        <w:t>A de C</w:t>
      </w:r>
      <w:r w:rsidRPr="005A1A96">
        <w:t>.</w:t>
      </w:r>
      <w:r w:rsidRPr="005A1A96">
        <w:rPr>
          <w:i/>
        </w:rPr>
        <w:t>V</w:t>
      </w:r>
      <w:r w:rsidRPr="005A1A96">
        <w:t>.).</w:t>
      </w:r>
    </w:p>
    <w:p w14:paraId="1FA61D7B" w14:textId="77777777" w:rsidR="00FA6F39" w:rsidRPr="005A1A96" w:rsidRDefault="00FA6F39" w:rsidP="00FA6F39">
      <w:pPr>
        <w:ind w:left="567" w:hanging="567"/>
      </w:pPr>
    </w:p>
    <w:p w14:paraId="42C5B487" w14:textId="77777777" w:rsidR="00FA6F39" w:rsidRPr="005A1A96" w:rsidRDefault="00FA6F39" w:rsidP="00FA6F39">
      <w:pPr>
        <w:ind w:left="567" w:hanging="567"/>
      </w:pPr>
      <w:r w:rsidRPr="005A1A96">
        <w:t>59.</w:t>
      </w:r>
      <w:r w:rsidRPr="005A1A96">
        <w:tab/>
      </w:r>
      <w:r w:rsidRPr="005A1A96">
        <w:rPr>
          <w:i/>
        </w:rPr>
        <w:t>Instituto Nacional de Lenguas Indígenas</w:t>
      </w:r>
      <w:r w:rsidRPr="005A1A96">
        <w:t xml:space="preserve"> (Valsts pirmiedzīvotāju valodu institūts).</w:t>
      </w:r>
    </w:p>
    <w:p w14:paraId="35AB6567" w14:textId="77777777" w:rsidR="00FA6F39" w:rsidRPr="005A1A96" w:rsidRDefault="00FA6F39" w:rsidP="00FA6F39">
      <w:pPr>
        <w:ind w:left="567" w:hanging="567"/>
      </w:pPr>
    </w:p>
    <w:p w14:paraId="0B5DE967" w14:textId="77777777" w:rsidR="00FA6F39" w:rsidRPr="005A1A96" w:rsidRDefault="00FA6F39" w:rsidP="00FA6F39">
      <w:pPr>
        <w:ind w:left="567" w:hanging="567"/>
      </w:pPr>
      <w:r w:rsidRPr="005A1A96">
        <w:t>60.</w:t>
      </w:r>
      <w:r w:rsidRPr="005A1A96">
        <w:tab/>
      </w:r>
      <w:r w:rsidRPr="005A1A96">
        <w:rPr>
          <w:i/>
        </w:rPr>
        <w:t>Instituto Nacional de Ciencias Penales</w:t>
      </w:r>
      <w:r w:rsidRPr="005A1A96">
        <w:t xml:space="preserve"> (Valsts kriminālzinātņu institūts).</w:t>
      </w:r>
    </w:p>
    <w:p w14:paraId="2CCFC4C0" w14:textId="77777777" w:rsidR="00FA6F39" w:rsidRPr="005A1A96" w:rsidRDefault="00FA6F39" w:rsidP="00FA6F39">
      <w:pPr>
        <w:ind w:left="567" w:hanging="567"/>
      </w:pPr>
    </w:p>
    <w:p w14:paraId="39BBB34C" w14:textId="77777777" w:rsidR="00FA6F39" w:rsidRPr="005A1A96" w:rsidRDefault="00FA6F39" w:rsidP="00FA6F39">
      <w:pPr>
        <w:ind w:left="567" w:hanging="567"/>
      </w:pPr>
      <w:r w:rsidRPr="005A1A96">
        <w:t>61.</w:t>
      </w:r>
      <w:r w:rsidRPr="005A1A96">
        <w:tab/>
      </w:r>
      <w:r w:rsidRPr="005A1A96">
        <w:rPr>
          <w:i/>
        </w:rPr>
        <w:t>Comisión Nacional de los Derechos Humanos</w:t>
      </w:r>
      <w:r w:rsidRPr="005A1A96">
        <w:t xml:space="preserve"> (Valsts cilvēktiesību komisija).</w:t>
      </w:r>
    </w:p>
    <w:p w14:paraId="70DA3144" w14:textId="77777777" w:rsidR="00FA6F39" w:rsidRPr="005A1A96" w:rsidRDefault="00FA6F39" w:rsidP="00FA6F39">
      <w:pPr>
        <w:ind w:left="567" w:hanging="567"/>
      </w:pPr>
    </w:p>
    <w:p w14:paraId="7DA0E28E" w14:textId="77777777" w:rsidR="00FA6F39" w:rsidRPr="005A1A96" w:rsidRDefault="00FA6F39" w:rsidP="00FA6F39">
      <w:pPr>
        <w:ind w:left="567" w:hanging="567"/>
      </w:pPr>
      <w:r w:rsidRPr="005A1A96">
        <w:t>62.</w:t>
      </w:r>
      <w:r w:rsidRPr="005A1A96">
        <w:tab/>
      </w:r>
      <w:r w:rsidRPr="005A1A96">
        <w:rPr>
          <w:i/>
        </w:rPr>
        <w:t>Instituto Nacional de Estadística y Geografía</w:t>
      </w:r>
      <w:r w:rsidRPr="005A1A96">
        <w:t xml:space="preserve"> (Valsts statistikas un ģeogrāfijas institūts).</w:t>
      </w:r>
    </w:p>
    <w:p w14:paraId="20204E4F" w14:textId="77777777" w:rsidR="00FA6F39" w:rsidRPr="005A1A96" w:rsidRDefault="00FA6F39" w:rsidP="00FA6F39">
      <w:pPr>
        <w:ind w:left="567" w:hanging="567"/>
      </w:pPr>
    </w:p>
    <w:p w14:paraId="1268F5C2" w14:textId="72736BFF" w:rsidR="00FA6F39" w:rsidRPr="005A1A96" w:rsidRDefault="00FA6F39" w:rsidP="00FA6F39">
      <w:pPr>
        <w:ind w:left="567" w:hanging="567"/>
      </w:pPr>
      <w:r w:rsidRPr="005A1A96">
        <w:t>63.</w:t>
      </w:r>
      <w:r w:rsidRPr="005A1A96">
        <w:tab/>
      </w:r>
      <w:r w:rsidRPr="005A1A96">
        <w:rPr>
          <w:i/>
          <w:iCs/>
        </w:rPr>
        <w:t>Comisión Nacional Antimonopolio</w:t>
      </w:r>
      <w:r w:rsidRPr="005A1A96">
        <w:t xml:space="preserve"> (Valsts pretmonopola komisija).</w:t>
      </w:r>
    </w:p>
    <w:p w14:paraId="5FA8CAC6" w14:textId="77777777" w:rsidR="00FA6F39" w:rsidRPr="005A1A96" w:rsidRDefault="00FA6F39" w:rsidP="00FA6F39">
      <w:pPr>
        <w:ind w:left="567" w:hanging="567"/>
      </w:pPr>
    </w:p>
    <w:p w14:paraId="6977E9B7" w14:textId="6C28CD32" w:rsidR="00FA6F39" w:rsidRPr="005A1A96" w:rsidRDefault="00FA6F39" w:rsidP="00FA6F39">
      <w:pPr>
        <w:ind w:left="567" w:hanging="567"/>
      </w:pPr>
      <w:r w:rsidRPr="005A1A96">
        <w:t>64.</w:t>
      </w:r>
      <w:r w:rsidRPr="005A1A96">
        <w:tab/>
      </w:r>
      <w:r w:rsidRPr="005A1A96">
        <w:rPr>
          <w:i/>
          <w:iCs/>
        </w:rPr>
        <w:t>Comisión Regu</w:t>
      </w:r>
      <w:r w:rsidR="00803085" w:rsidRPr="005A1A96">
        <w:rPr>
          <w:i/>
          <w:iCs/>
        </w:rPr>
        <w:t>la</w:t>
      </w:r>
      <w:r w:rsidR="00AC3F02" w:rsidRPr="005A1A96">
        <w:rPr>
          <w:i/>
          <w:iCs/>
        </w:rPr>
        <w:t>d</w:t>
      </w:r>
      <w:r w:rsidR="00473DCA" w:rsidRPr="005A1A96">
        <w:rPr>
          <w:i/>
          <w:iCs/>
        </w:rPr>
        <w:t>o</w:t>
      </w:r>
      <w:r w:rsidRPr="005A1A96">
        <w:rPr>
          <w:i/>
          <w:iCs/>
        </w:rPr>
        <w:t>ra de Telecomunicaciones (CRT)</w:t>
      </w:r>
      <w:r w:rsidRPr="005A1A96">
        <w:t xml:space="preserve"> (Telesakaru regulēšanas komisija).</w:t>
      </w:r>
    </w:p>
    <w:p w14:paraId="384DFEE0" w14:textId="77777777" w:rsidR="00FA6F39" w:rsidRPr="005A1A96" w:rsidRDefault="00FA6F39" w:rsidP="00FA6F39"/>
    <w:p w14:paraId="2337B8B5" w14:textId="77777777" w:rsidR="00FA6F39" w:rsidRPr="005A1A96" w:rsidRDefault="00FA6F39" w:rsidP="00FA6F39">
      <w:pPr>
        <w:jc w:val="center"/>
      </w:pPr>
      <w:r w:rsidRPr="005A1A96">
        <w:t>PIEZĪMES PAR C IEDAĻU</w:t>
      </w:r>
    </w:p>
    <w:p w14:paraId="2BB5CFB9" w14:textId="77777777" w:rsidR="00FA6F39" w:rsidRPr="005A1A96" w:rsidRDefault="00FA6F39" w:rsidP="00FA6F39">
      <w:pPr>
        <w:rPr>
          <w:bCs/>
        </w:rPr>
      </w:pPr>
    </w:p>
    <w:p w14:paraId="78EEA91F" w14:textId="77777777" w:rsidR="00FA6F39" w:rsidRPr="005A1A96" w:rsidRDefault="00FA6F39" w:rsidP="00FA6F39">
      <w:r w:rsidRPr="005A1A96">
        <w:t>Šajā iedaļā uzskaitīto struktūru tulkojums tiek sniegts tikai atsauces nolūkā, un tas nav oficiāls tulkojums.</w:t>
      </w:r>
    </w:p>
    <w:p w14:paraId="76DAFDF3" w14:textId="77777777" w:rsidR="00FA6F39" w:rsidRPr="005A1A96" w:rsidRDefault="00FA6F39" w:rsidP="00FA6F39">
      <w:pPr>
        <w:rPr>
          <w:bCs/>
        </w:rPr>
      </w:pPr>
    </w:p>
    <w:p w14:paraId="4A4D3E80" w14:textId="77777777" w:rsidR="00FA6F39" w:rsidRPr="005A1A96" w:rsidRDefault="00FA6F39" w:rsidP="00FA6F39"/>
    <w:p w14:paraId="5283E0CB" w14:textId="28539EC5" w:rsidR="00751A0A" w:rsidRPr="005A1A96" w:rsidRDefault="00751A0A" w:rsidP="00751A0A">
      <w:pPr>
        <w:rPr>
          <w:bCs/>
        </w:rPr>
      </w:pPr>
      <w:r w:rsidRPr="005A1A96">
        <w:rPr>
          <w:bCs/>
        </w:rPr>
        <w:br w:type="page"/>
      </w:r>
    </w:p>
    <w:p w14:paraId="10638BA5" w14:textId="2AFEA8EF" w:rsidR="00FA6F39" w:rsidRPr="005A1A96" w:rsidRDefault="00751A0A" w:rsidP="00FA6F39">
      <w:pPr>
        <w:jc w:val="center"/>
        <w:rPr>
          <w:bCs/>
        </w:rPr>
      </w:pPr>
      <w:r w:rsidRPr="005A1A96">
        <w:rPr>
          <w:bCs/>
        </w:rPr>
        <w:t>D</w:t>
      </w:r>
      <w:r w:rsidR="00FA6F39" w:rsidRPr="005A1A96">
        <w:rPr>
          <w:bCs/>
        </w:rPr>
        <w:t> IEDAĻA</w:t>
      </w:r>
    </w:p>
    <w:p w14:paraId="55F0F5EF" w14:textId="77777777" w:rsidR="00FA6F39" w:rsidRPr="005A1A96" w:rsidRDefault="00FA6F39" w:rsidP="00FA6F39">
      <w:pPr>
        <w:jc w:val="center"/>
        <w:rPr>
          <w:bCs/>
        </w:rPr>
      </w:pPr>
    </w:p>
    <w:p w14:paraId="1817A61F" w14:textId="77777777" w:rsidR="00FA6F39" w:rsidRPr="005A1A96" w:rsidRDefault="00FA6F39" w:rsidP="00FA6F39">
      <w:pPr>
        <w:jc w:val="center"/>
        <w:rPr>
          <w:bCs/>
        </w:rPr>
      </w:pPr>
      <w:r w:rsidRPr="005A1A96">
        <w:rPr>
          <w:bCs/>
        </w:rPr>
        <w:t>PRECES</w:t>
      </w:r>
    </w:p>
    <w:p w14:paraId="5E4CB400" w14:textId="77777777" w:rsidR="00FA6F39" w:rsidRPr="005A1A96" w:rsidRDefault="00FA6F39" w:rsidP="00FA6F39"/>
    <w:p w14:paraId="3FA23B71" w14:textId="77777777" w:rsidR="00FA6F39" w:rsidRPr="005A1A96" w:rsidRDefault="00FA6F39" w:rsidP="00FA6F39">
      <w:r w:rsidRPr="005A1A96">
        <w:t>1.</w:t>
      </w:r>
      <w:r w:rsidRPr="005A1A96">
        <w:tab/>
        <w:t>Ja vien šajā pielikumā nav noteikts citādi un ievērojot vispārīgās piezīmes H iedaļā, 21. nodaļa (Publiskais iepirkums) attiecas uz visu preču iepirkumu, ko iepērk A līdz C iedaļā norādītās struktūras.</w:t>
      </w:r>
    </w:p>
    <w:p w14:paraId="4DCF36EA" w14:textId="77777777" w:rsidR="00FA6F39" w:rsidRPr="005A1A96" w:rsidRDefault="00FA6F39" w:rsidP="00FA6F39"/>
    <w:p w14:paraId="217A992F" w14:textId="77777777" w:rsidR="00FA6F39" w:rsidRPr="005A1A96" w:rsidRDefault="00FA6F39" w:rsidP="00FA6F39">
      <w:r w:rsidRPr="005A1A96">
        <w:t>2.</w:t>
      </w:r>
      <w:r w:rsidRPr="005A1A96">
        <w:tab/>
        <w:t xml:space="preserve">Neskarot 1. punktu, attiecībā uz iepirkumu, ko veic </w:t>
      </w:r>
      <w:r w:rsidRPr="005A1A96">
        <w:rPr>
          <w:i/>
        </w:rPr>
        <w:t>Secretaría de la Defensa Nacional</w:t>
      </w:r>
      <w:r w:rsidRPr="005A1A96">
        <w:t xml:space="preserve"> (Valsts aizsardzības ministrija) un </w:t>
      </w:r>
      <w:r w:rsidRPr="005A1A96">
        <w:rPr>
          <w:i/>
        </w:rPr>
        <w:t>Secretaría de Marina</w:t>
      </w:r>
      <w:r w:rsidRPr="005A1A96">
        <w:t xml:space="preserve"> (Jūras spēku ministrija), 21. nodaļa (Publiskais iepirkums) aptver tikai preces, kas aprakstītas ar turpmāk norādītajiem Federālās piegādes klasifikācijas (</w:t>
      </w:r>
      <w:r w:rsidRPr="005A1A96">
        <w:rPr>
          <w:i/>
        </w:rPr>
        <w:t>FSC</w:t>
      </w:r>
      <w:r w:rsidRPr="005A1A96">
        <w:t>) kodiem.</w:t>
      </w:r>
    </w:p>
    <w:p w14:paraId="7753624F" w14:textId="77777777" w:rsidR="00FA6F39" w:rsidRPr="005A1A96" w:rsidRDefault="00FA6F39" w:rsidP="00FA6F39"/>
    <w:p w14:paraId="54EF606B" w14:textId="77777777" w:rsidR="00FA6F39" w:rsidRPr="005A1A96" w:rsidRDefault="00FA6F39" w:rsidP="00FA6F39">
      <w:pPr>
        <w:ind w:left="567" w:hanging="567"/>
      </w:pPr>
      <w:r w:rsidRPr="005A1A96">
        <w:t>22.</w:t>
      </w:r>
      <w:r w:rsidRPr="005A1A96">
        <w:tab/>
        <w:t>Dzelzceļa aprīkojums</w:t>
      </w:r>
    </w:p>
    <w:p w14:paraId="7E52BC1D" w14:textId="77777777" w:rsidR="00FA6F39" w:rsidRPr="005A1A96" w:rsidRDefault="00FA6F39" w:rsidP="00FA6F39">
      <w:pPr>
        <w:ind w:left="567" w:hanging="567"/>
      </w:pPr>
    </w:p>
    <w:p w14:paraId="47079D2B" w14:textId="77777777" w:rsidR="00FA6F39" w:rsidRPr="005A1A96" w:rsidRDefault="00FA6F39" w:rsidP="00FA6F39">
      <w:pPr>
        <w:ind w:left="567" w:hanging="567"/>
      </w:pPr>
      <w:r w:rsidRPr="005A1A96">
        <w:t>23.</w:t>
      </w:r>
      <w:r w:rsidRPr="005A1A96">
        <w:tab/>
        <w:t>Sauszemes transportlīdzekļi, mehāniskie transportlīdzekļi, piekabes un velosipēdi (izņemot autobusus ar kodu 2310 un militāros kravas automobiļus un piekabes ar kodu 2320 un 2330, kā arī kāpurķēžu kaujas, trieciena un taktiskos transportlīdzekļus ar kodu 2350)</w:t>
      </w:r>
    </w:p>
    <w:p w14:paraId="0A25658C" w14:textId="77777777" w:rsidR="00FA6F39" w:rsidRPr="005A1A96" w:rsidRDefault="00FA6F39" w:rsidP="00FA6F39">
      <w:pPr>
        <w:ind w:left="567" w:hanging="567"/>
      </w:pPr>
    </w:p>
    <w:p w14:paraId="57B5670D" w14:textId="77777777" w:rsidR="00FA6F39" w:rsidRPr="005A1A96" w:rsidRDefault="00FA6F39" w:rsidP="00FA6F39">
      <w:pPr>
        <w:ind w:left="567" w:hanging="567"/>
      </w:pPr>
      <w:r w:rsidRPr="005A1A96">
        <w:t>24.</w:t>
      </w:r>
      <w:r w:rsidRPr="005A1A96">
        <w:tab/>
        <w:t>Traktori</w:t>
      </w:r>
    </w:p>
    <w:p w14:paraId="653F4A97" w14:textId="77777777" w:rsidR="00FA6F39" w:rsidRPr="005A1A96" w:rsidRDefault="00FA6F39" w:rsidP="00FA6F39">
      <w:pPr>
        <w:ind w:left="567" w:hanging="567"/>
      </w:pPr>
    </w:p>
    <w:p w14:paraId="481D8023" w14:textId="77777777" w:rsidR="00FA6F39" w:rsidRPr="005A1A96" w:rsidRDefault="00FA6F39" w:rsidP="00FA6F39">
      <w:pPr>
        <w:ind w:left="567" w:hanging="567"/>
      </w:pPr>
      <w:r w:rsidRPr="005A1A96">
        <w:t>25.</w:t>
      </w:r>
      <w:r w:rsidRPr="005A1A96">
        <w:tab/>
        <w:t>Transportlīdzekļu aprīkojuma sastāvdaļas</w:t>
      </w:r>
    </w:p>
    <w:p w14:paraId="2EC98D2B" w14:textId="77777777" w:rsidR="00FA6F39" w:rsidRPr="005A1A96" w:rsidRDefault="00FA6F39" w:rsidP="00FA6F39">
      <w:pPr>
        <w:ind w:left="567" w:hanging="567"/>
      </w:pPr>
    </w:p>
    <w:p w14:paraId="0600A064" w14:textId="6115C5D6" w:rsidR="00751A0A" w:rsidRPr="005A1A96" w:rsidRDefault="00751A0A" w:rsidP="00751A0A">
      <w:r w:rsidRPr="005A1A96">
        <w:br w:type="page"/>
      </w:r>
    </w:p>
    <w:p w14:paraId="053964EB" w14:textId="1B5394B6" w:rsidR="00FA6F39" w:rsidRPr="005A1A96" w:rsidRDefault="00751A0A" w:rsidP="00FA6F39">
      <w:pPr>
        <w:ind w:left="567" w:hanging="567"/>
      </w:pPr>
      <w:r w:rsidRPr="005A1A96">
        <w:t>2</w:t>
      </w:r>
      <w:r w:rsidR="00FA6F39" w:rsidRPr="005A1A96">
        <w:t>6.</w:t>
      </w:r>
      <w:r w:rsidR="00FA6F39" w:rsidRPr="005A1A96">
        <w:tab/>
        <w:t>Riepas un kameras</w:t>
      </w:r>
    </w:p>
    <w:p w14:paraId="05E14AFD" w14:textId="77777777" w:rsidR="00FA6F39" w:rsidRPr="005A1A96" w:rsidRDefault="00FA6F39" w:rsidP="00FA6F39">
      <w:pPr>
        <w:ind w:left="567" w:hanging="567"/>
      </w:pPr>
    </w:p>
    <w:p w14:paraId="2F06878E" w14:textId="77777777" w:rsidR="00FA6F39" w:rsidRPr="005A1A96" w:rsidRDefault="00FA6F39" w:rsidP="00FA6F39">
      <w:pPr>
        <w:ind w:left="567" w:hanging="567"/>
      </w:pPr>
      <w:r w:rsidRPr="005A1A96">
        <w:t>29.</w:t>
      </w:r>
      <w:r w:rsidRPr="005A1A96">
        <w:tab/>
        <w:t>Motora palīgdetaļas</w:t>
      </w:r>
    </w:p>
    <w:p w14:paraId="288B1C8B" w14:textId="77777777" w:rsidR="00FA6F39" w:rsidRPr="005A1A96" w:rsidRDefault="00FA6F39" w:rsidP="00FA6F39">
      <w:pPr>
        <w:ind w:left="567" w:hanging="567"/>
      </w:pPr>
    </w:p>
    <w:p w14:paraId="7BD2BEAF" w14:textId="77777777" w:rsidR="00FA6F39" w:rsidRPr="005A1A96" w:rsidRDefault="00FA6F39" w:rsidP="00FA6F39">
      <w:pPr>
        <w:ind w:left="567" w:hanging="567"/>
      </w:pPr>
      <w:r w:rsidRPr="005A1A96">
        <w:t>30.</w:t>
      </w:r>
      <w:r w:rsidRPr="005A1A96">
        <w:tab/>
        <w:t>Mehāniskās jaudas pārvada iekārtas</w:t>
      </w:r>
    </w:p>
    <w:p w14:paraId="5EEA36A2" w14:textId="77777777" w:rsidR="00FA6F39" w:rsidRPr="005A1A96" w:rsidRDefault="00FA6F39" w:rsidP="00FA6F39">
      <w:pPr>
        <w:ind w:left="567" w:hanging="567"/>
      </w:pPr>
    </w:p>
    <w:p w14:paraId="5A3ED6D1" w14:textId="77777777" w:rsidR="00FA6F39" w:rsidRPr="005A1A96" w:rsidRDefault="00FA6F39" w:rsidP="00FA6F39">
      <w:pPr>
        <w:ind w:left="567" w:hanging="567"/>
      </w:pPr>
      <w:r w:rsidRPr="005A1A96">
        <w:t>32.</w:t>
      </w:r>
      <w:r w:rsidRPr="005A1A96">
        <w:tab/>
        <w:t>Kokapstrādes iekārtas un ierīces</w:t>
      </w:r>
    </w:p>
    <w:p w14:paraId="37C3F455" w14:textId="77777777" w:rsidR="00FA6F39" w:rsidRPr="005A1A96" w:rsidRDefault="00FA6F39" w:rsidP="00FA6F39">
      <w:pPr>
        <w:ind w:left="567" w:hanging="567"/>
      </w:pPr>
    </w:p>
    <w:p w14:paraId="738123A3" w14:textId="77777777" w:rsidR="00FA6F39" w:rsidRPr="005A1A96" w:rsidRDefault="00FA6F39" w:rsidP="00FA6F39">
      <w:pPr>
        <w:ind w:left="567" w:hanging="567"/>
      </w:pPr>
      <w:r w:rsidRPr="005A1A96">
        <w:t>34.</w:t>
      </w:r>
      <w:r w:rsidRPr="005A1A96">
        <w:tab/>
        <w:t>Metālapstrādes iekārtas</w:t>
      </w:r>
    </w:p>
    <w:p w14:paraId="3C411E59" w14:textId="77777777" w:rsidR="00FA6F39" w:rsidRPr="005A1A96" w:rsidRDefault="00FA6F39" w:rsidP="00FA6F39">
      <w:pPr>
        <w:ind w:left="567" w:hanging="567"/>
      </w:pPr>
    </w:p>
    <w:p w14:paraId="2936192B" w14:textId="77777777" w:rsidR="00FA6F39" w:rsidRPr="005A1A96" w:rsidRDefault="00FA6F39" w:rsidP="00FA6F39">
      <w:pPr>
        <w:ind w:left="567" w:hanging="567"/>
      </w:pPr>
      <w:r w:rsidRPr="005A1A96">
        <w:t>35.</w:t>
      </w:r>
      <w:r w:rsidRPr="005A1A96">
        <w:tab/>
        <w:t>Pakalpojumu un tirdzniecības aprīkojums</w:t>
      </w:r>
    </w:p>
    <w:p w14:paraId="1B70627C" w14:textId="77777777" w:rsidR="00FA6F39" w:rsidRPr="005A1A96" w:rsidRDefault="00FA6F39" w:rsidP="00FA6F39">
      <w:pPr>
        <w:ind w:left="567" w:hanging="567"/>
      </w:pPr>
    </w:p>
    <w:p w14:paraId="417EFD0C" w14:textId="77777777" w:rsidR="00FA6F39" w:rsidRPr="005A1A96" w:rsidRDefault="00FA6F39" w:rsidP="00FA6F39">
      <w:pPr>
        <w:ind w:left="567" w:hanging="567"/>
      </w:pPr>
      <w:r w:rsidRPr="005A1A96">
        <w:t>36.</w:t>
      </w:r>
      <w:r w:rsidRPr="005A1A96">
        <w:tab/>
        <w:t>Speciālās rūpnieciskās iekārtas</w:t>
      </w:r>
    </w:p>
    <w:p w14:paraId="3FBE9292" w14:textId="77777777" w:rsidR="00FA6F39" w:rsidRPr="005A1A96" w:rsidRDefault="00FA6F39" w:rsidP="00FA6F39">
      <w:pPr>
        <w:ind w:left="567" w:hanging="567"/>
      </w:pPr>
    </w:p>
    <w:p w14:paraId="0D09C362" w14:textId="77777777" w:rsidR="00FA6F39" w:rsidRPr="005A1A96" w:rsidRDefault="00FA6F39" w:rsidP="00FA6F39">
      <w:pPr>
        <w:ind w:left="567" w:hanging="567"/>
      </w:pPr>
      <w:r w:rsidRPr="005A1A96">
        <w:t>37.</w:t>
      </w:r>
      <w:r w:rsidRPr="005A1A96">
        <w:tab/>
        <w:t>Lauksaimniecībā izmantojamās iekārtas un ierīces</w:t>
      </w:r>
    </w:p>
    <w:p w14:paraId="4A993FFF" w14:textId="77777777" w:rsidR="00FA6F39" w:rsidRPr="005A1A96" w:rsidRDefault="00FA6F39" w:rsidP="00FA6F39">
      <w:pPr>
        <w:ind w:left="567" w:hanging="567"/>
      </w:pPr>
    </w:p>
    <w:p w14:paraId="7438F8B8" w14:textId="77777777" w:rsidR="00FA6F39" w:rsidRPr="005A1A96" w:rsidRDefault="00FA6F39" w:rsidP="00FA6F39">
      <w:pPr>
        <w:ind w:left="567" w:hanging="567"/>
      </w:pPr>
      <w:r w:rsidRPr="005A1A96">
        <w:t>38.</w:t>
      </w:r>
      <w:r w:rsidRPr="005A1A96">
        <w:tab/>
        <w:t>Būvniecības, izrakteņu ieguves, rakšanas un automaģistrāļu tehniskās apkopes aprīkojums</w:t>
      </w:r>
    </w:p>
    <w:p w14:paraId="48AA97F0" w14:textId="77777777" w:rsidR="00FA6F39" w:rsidRPr="005A1A96" w:rsidRDefault="00FA6F39" w:rsidP="00FA6F39">
      <w:pPr>
        <w:ind w:left="567" w:hanging="567"/>
      </w:pPr>
    </w:p>
    <w:p w14:paraId="5393BE02" w14:textId="77777777" w:rsidR="00FA6F39" w:rsidRPr="005A1A96" w:rsidRDefault="00FA6F39" w:rsidP="00FA6F39">
      <w:pPr>
        <w:ind w:left="567" w:hanging="567"/>
      </w:pPr>
      <w:r w:rsidRPr="005A1A96">
        <w:t>39.</w:t>
      </w:r>
      <w:r w:rsidRPr="005A1A96">
        <w:tab/>
        <w:t>Materiālu pārvietošanas iekārtas</w:t>
      </w:r>
    </w:p>
    <w:p w14:paraId="65ED3B2D" w14:textId="77777777" w:rsidR="00FA6F39" w:rsidRPr="005A1A96" w:rsidRDefault="00FA6F39" w:rsidP="00FA6F39">
      <w:pPr>
        <w:ind w:left="567" w:hanging="567"/>
      </w:pPr>
    </w:p>
    <w:p w14:paraId="59040F21" w14:textId="77777777" w:rsidR="00FA6F39" w:rsidRPr="005A1A96" w:rsidRDefault="00FA6F39" w:rsidP="00FA6F39">
      <w:pPr>
        <w:ind w:left="567" w:hanging="567"/>
      </w:pPr>
      <w:r w:rsidRPr="005A1A96">
        <w:t>40.</w:t>
      </w:r>
      <w:r w:rsidRPr="005A1A96">
        <w:tab/>
        <w:t>Virves, kabeļi, ķēdes un piederumi</w:t>
      </w:r>
    </w:p>
    <w:p w14:paraId="0BC54068" w14:textId="77777777" w:rsidR="00FA6F39" w:rsidRPr="005A1A96" w:rsidRDefault="00FA6F39" w:rsidP="00FA6F39">
      <w:pPr>
        <w:ind w:left="567" w:hanging="567"/>
      </w:pPr>
    </w:p>
    <w:p w14:paraId="294479F9" w14:textId="77777777" w:rsidR="00FA6F39" w:rsidRPr="005A1A96" w:rsidRDefault="00FA6F39" w:rsidP="00FA6F39">
      <w:pPr>
        <w:ind w:left="567" w:hanging="567"/>
      </w:pPr>
      <w:r w:rsidRPr="005A1A96">
        <w:t>41.</w:t>
      </w:r>
      <w:r w:rsidRPr="005A1A96">
        <w:tab/>
        <w:t>Atdzesēšanas, gaisa kondicionēšanas un cirkulēšanas iekārtas</w:t>
      </w:r>
    </w:p>
    <w:p w14:paraId="43081508" w14:textId="77777777" w:rsidR="00FA6F39" w:rsidRPr="005A1A96" w:rsidRDefault="00FA6F39" w:rsidP="00FA6F39">
      <w:pPr>
        <w:ind w:left="567" w:hanging="567"/>
      </w:pPr>
    </w:p>
    <w:p w14:paraId="320EBC1B" w14:textId="7A532894" w:rsidR="00751A0A" w:rsidRPr="005A1A96" w:rsidRDefault="00751A0A" w:rsidP="00751A0A">
      <w:r w:rsidRPr="005A1A96">
        <w:br w:type="page"/>
      </w:r>
    </w:p>
    <w:p w14:paraId="281BAA00" w14:textId="6348AEA0" w:rsidR="00FA6F39" w:rsidRPr="005A1A96" w:rsidRDefault="00751A0A" w:rsidP="00FA6F39">
      <w:pPr>
        <w:ind w:left="567" w:hanging="567"/>
      </w:pPr>
      <w:r w:rsidRPr="005A1A96">
        <w:t>4</w:t>
      </w:r>
      <w:r w:rsidR="00FA6F39" w:rsidRPr="005A1A96">
        <w:t>2.</w:t>
      </w:r>
      <w:r w:rsidR="00FA6F39" w:rsidRPr="005A1A96">
        <w:tab/>
        <w:t>Ugunsdzēsības, glābšanas un drošības aprīkojums un vides aizsardzības iekārtas un materiāli</w:t>
      </w:r>
    </w:p>
    <w:p w14:paraId="48559086" w14:textId="77777777" w:rsidR="00FA6F39" w:rsidRPr="005A1A96" w:rsidRDefault="00FA6F39" w:rsidP="00FA6F39">
      <w:pPr>
        <w:ind w:left="567" w:hanging="567"/>
      </w:pPr>
    </w:p>
    <w:p w14:paraId="15964C4F" w14:textId="77777777" w:rsidR="00FA6F39" w:rsidRPr="005A1A96" w:rsidRDefault="00FA6F39" w:rsidP="00FA6F39">
      <w:pPr>
        <w:ind w:left="567" w:hanging="567"/>
      </w:pPr>
      <w:r w:rsidRPr="005A1A96">
        <w:t>43.</w:t>
      </w:r>
      <w:r w:rsidRPr="005A1A96">
        <w:tab/>
        <w:t>Sūkņi un kompresori</w:t>
      </w:r>
    </w:p>
    <w:p w14:paraId="41FA2E31" w14:textId="77777777" w:rsidR="00FA6F39" w:rsidRPr="005A1A96" w:rsidRDefault="00FA6F39" w:rsidP="00FA6F39">
      <w:pPr>
        <w:ind w:left="567" w:hanging="567"/>
      </w:pPr>
    </w:p>
    <w:p w14:paraId="35CAF02F" w14:textId="77777777" w:rsidR="00FA6F39" w:rsidRPr="005A1A96" w:rsidRDefault="00FA6F39" w:rsidP="00FA6F39">
      <w:pPr>
        <w:ind w:left="567" w:hanging="567"/>
      </w:pPr>
      <w:r w:rsidRPr="005A1A96">
        <w:t>44.</w:t>
      </w:r>
      <w:r w:rsidRPr="005A1A96">
        <w:tab/>
        <w:t>Kurtuves, termocentrāles un žāvēšanas iekārtas un kodolreaktori</w:t>
      </w:r>
    </w:p>
    <w:p w14:paraId="456D0182" w14:textId="77777777" w:rsidR="00FA6F39" w:rsidRPr="005A1A96" w:rsidRDefault="00FA6F39" w:rsidP="00FA6F39">
      <w:pPr>
        <w:ind w:left="567" w:hanging="567"/>
      </w:pPr>
    </w:p>
    <w:p w14:paraId="01DFA82E" w14:textId="77777777" w:rsidR="00FA6F39" w:rsidRPr="005A1A96" w:rsidRDefault="00FA6F39" w:rsidP="00FA6F39">
      <w:pPr>
        <w:ind w:left="567" w:hanging="567"/>
      </w:pPr>
      <w:r w:rsidRPr="005A1A96">
        <w:t>45.</w:t>
      </w:r>
      <w:r w:rsidRPr="005A1A96">
        <w:tab/>
        <w:t>Santehnikas, apkures un atkritumu apglabāšanas iekārtas</w:t>
      </w:r>
    </w:p>
    <w:p w14:paraId="7C4398EA" w14:textId="77777777" w:rsidR="00FA6F39" w:rsidRPr="005A1A96" w:rsidRDefault="00FA6F39" w:rsidP="00FA6F39">
      <w:pPr>
        <w:ind w:left="567" w:hanging="567"/>
      </w:pPr>
    </w:p>
    <w:p w14:paraId="484E4FA8" w14:textId="77777777" w:rsidR="00FA6F39" w:rsidRPr="005A1A96" w:rsidRDefault="00FA6F39" w:rsidP="00FA6F39">
      <w:pPr>
        <w:ind w:left="567" w:hanging="567"/>
      </w:pPr>
      <w:r w:rsidRPr="005A1A96">
        <w:t>46.</w:t>
      </w:r>
      <w:r w:rsidRPr="005A1A96">
        <w:tab/>
        <w:t>Ūdens attīrīšanas un notekūdeņu attīrīšanas iekārtas</w:t>
      </w:r>
    </w:p>
    <w:p w14:paraId="7F52BA2B" w14:textId="77777777" w:rsidR="00FA6F39" w:rsidRPr="005A1A96" w:rsidRDefault="00FA6F39" w:rsidP="00FA6F39">
      <w:pPr>
        <w:ind w:left="567" w:hanging="567"/>
      </w:pPr>
    </w:p>
    <w:p w14:paraId="23BCF12B" w14:textId="77777777" w:rsidR="00FA6F39" w:rsidRPr="005A1A96" w:rsidRDefault="00FA6F39" w:rsidP="00FA6F39">
      <w:pPr>
        <w:ind w:left="567" w:hanging="567"/>
      </w:pPr>
      <w:r w:rsidRPr="005A1A96">
        <w:t>47.</w:t>
      </w:r>
      <w:r w:rsidRPr="005A1A96">
        <w:tab/>
        <w:t>Caurules, caurulītes, šļūtenes un to savienotājelementi</w:t>
      </w:r>
    </w:p>
    <w:p w14:paraId="227CC7AE" w14:textId="77777777" w:rsidR="00FA6F39" w:rsidRPr="005A1A96" w:rsidRDefault="00FA6F39" w:rsidP="00FA6F39">
      <w:pPr>
        <w:ind w:left="567" w:hanging="567"/>
      </w:pPr>
    </w:p>
    <w:p w14:paraId="28051583" w14:textId="77777777" w:rsidR="00FA6F39" w:rsidRPr="005A1A96" w:rsidRDefault="00FA6F39" w:rsidP="00FA6F39">
      <w:pPr>
        <w:ind w:left="567" w:hanging="567"/>
      </w:pPr>
      <w:r w:rsidRPr="005A1A96">
        <w:t>48.</w:t>
      </w:r>
      <w:r w:rsidRPr="005A1A96">
        <w:tab/>
        <w:t>Vārsti</w:t>
      </w:r>
    </w:p>
    <w:p w14:paraId="6616F803" w14:textId="77777777" w:rsidR="00FA6F39" w:rsidRPr="005A1A96" w:rsidRDefault="00FA6F39" w:rsidP="00FA6F39">
      <w:pPr>
        <w:ind w:left="567" w:hanging="567"/>
      </w:pPr>
    </w:p>
    <w:p w14:paraId="1A35787D" w14:textId="77777777" w:rsidR="00FA6F39" w:rsidRPr="005A1A96" w:rsidRDefault="00FA6F39" w:rsidP="00FA6F39">
      <w:pPr>
        <w:ind w:left="567" w:hanging="567"/>
      </w:pPr>
      <w:r w:rsidRPr="005A1A96">
        <w:t>49.</w:t>
      </w:r>
      <w:r w:rsidRPr="005A1A96">
        <w:tab/>
        <w:t>Apkopes un remonta ierīces</w:t>
      </w:r>
    </w:p>
    <w:p w14:paraId="105C0E62" w14:textId="77777777" w:rsidR="00FA6F39" w:rsidRPr="005A1A96" w:rsidRDefault="00FA6F39" w:rsidP="00FA6F39">
      <w:pPr>
        <w:ind w:left="567" w:hanging="567"/>
      </w:pPr>
    </w:p>
    <w:p w14:paraId="36A07734" w14:textId="77777777" w:rsidR="00FA6F39" w:rsidRPr="005A1A96" w:rsidRDefault="00FA6F39" w:rsidP="00FA6F39">
      <w:pPr>
        <w:ind w:left="567" w:hanging="567"/>
      </w:pPr>
      <w:r w:rsidRPr="005A1A96">
        <w:t>52.</w:t>
      </w:r>
      <w:r w:rsidRPr="005A1A96">
        <w:tab/>
        <w:t>Mērinstrumenti</w:t>
      </w:r>
    </w:p>
    <w:p w14:paraId="4509E92C" w14:textId="77777777" w:rsidR="00FA6F39" w:rsidRPr="005A1A96" w:rsidRDefault="00FA6F39" w:rsidP="00FA6F39">
      <w:pPr>
        <w:ind w:left="567" w:hanging="567"/>
      </w:pPr>
    </w:p>
    <w:p w14:paraId="28430A50" w14:textId="77777777" w:rsidR="00FA6F39" w:rsidRPr="005A1A96" w:rsidRDefault="00FA6F39" w:rsidP="00FA6F39">
      <w:pPr>
        <w:ind w:left="567" w:hanging="567"/>
      </w:pPr>
      <w:r w:rsidRPr="005A1A96">
        <w:t>53.</w:t>
      </w:r>
      <w:r w:rsidRPr="005A1A96">
        <w:tab/>
        <w:t>Metālizstrādājumi un abrazīvie materiāli</w:t>
      </w:r>
    </w:p>
    <w:p w14:paraId="2EEF63EC" w14:textId="77777777" w:rsidR="00FA6F39" w:rsidRPr="005A1A96" w:rsidRDefault="00FA6F39" w:rsidP="00FA6F39">
      <w:pPr>
        <w:ind w:left="567" w:hanging="567"/>
      </w:pPr>
    </w:p>
    <w:p w14:paraId="30D92BCD" w14:textId="77777777" w:rsidR="00FA6F39" w:rsidRPr="005A1A96" w:rsidRDefault="00FA6F39" w:rsidP="00FA6F39">
      <w:pPr>
        <w:ind w:left="567" w:hanging="567"/>
      </w:pPr>
      <w:r w:rsidRPr="005A1A96">
        <w:t>54.</w:t>
      </w:r>
      <w:r w:rsidRPr="005A1A96">
        <w:tab/>
        <w:t>Saliekamās konstrukcijas un sastatnes</w:t>
      </w:r>
    </w:p>
    <w:p w14:paraId="167233DD" w14:textId="77777777" w:rsidR="00FA6F39" w:rsidRPr="005A1A96" w:rsidRDefault="00FA6F39" w:rsidP="00FA6F39">
      <w:pPr>
        <w:ind w:left="567" w:hanging="567"/>
      </w:pPr>
    </w:p>
    <w:p w14:paraId="64A18435" w14:textId="2359C623" w:rsidR="00751A0A" w:rsidRPr="005A1A96" w:rsidRDefault="00751A0A" w:rsidP="00751A0A">
      <w:r w:rsidRPr="005A1A96">
        <w:br w:type="page"/>
      </w:r>
    </w:p>
    <w:p w14:paraId="363C5757" w14:textId="4613013C" w:rsidR="00FA6F39" w:rsidRPr="005A1A96" w:rsidRDefault="00751A0A" w:rsidP="00FA6F39">
      <w:pPr>
        <w:ind w:left="567" w:hanging="567"/>
      </w:pPr>
      <w:r w:rsidRPr="005A1A96">
        <w:t>5</w:t>
      </w:r>
      <w:r w:rsidR="00FA6F39" w:rsidRPr="005A1A96">
        <w:t>5.</w:t>
      </w:r>
      <w:r w:rsidR="00FA6F39" w:rsidRPr="005A1A96">
        <w:tab/>
        <w:t>Kokmateriāli, galdniecības izstrādājumi, saplāksnis un finieris</w:t>
      </w:r>
    </w:p>
    <w:p w14:paraId="43EF64F8" w14:textId="77777777" w:rsidR="00FA6F39" w:rsidRPr="005A1A96" w:rsidRDefault="00FA6F39" w:rsidP="00FA6F39">
      <w:pPr>
        <w:ind w:left="567" w:hanging="567"/>
      </w:pPr>
    </w:p>
    <w:p w14:paraId="5201590E" w14:textId="77777777" w:rsidR="00FA6F39" w:rsidRPr="005A1A96" w:rsidRDefault="00FA6F39" w:rsidP="00FA6F39">
      <w:pPr>
        <w:ind w:left="567" w:hanging="567"/>
      </w:pPr>
      <w:r w:rsidRPr="005A1A96">
        <w:t>56.</w:t>
      </w:r>
      <w:r w:rsidRPr="005A1A96">
        <w:tab/>
        <w:t>Celtniecības materiāli un būvmateriāli</w:t>
      </w:r>
    </w:p>
    <w:p w14:paraId="18C25B8F" w14:textId="77777777" w:rsidR="00FA6F39" w:rsidRPr="005A1A96" w:rsidRDefault="00FA6F39" w:rsidP="00FA6F39">
      <w:pPr>
        <w:ind w:left="567" w:hanging="567"/>
      </w:pPr>
    </w:p>
    <w:p w14:paraId="733F3EE2" w14:textId="77777777" w:rsidR="00FA6F39" w:rsidRPr="005A1A96" w:rsidRDefault="00FA6F39" w:rsidP="00FA6F39">
      <w:pPr>
        <w:ind w:left="567" w:hanging="567"/>
      </w:pPr>
      <w:r w:rsidRPr="005A1A96">
        <w:t>61.</w:t>
      </w:r>
      <w:r w:rsidRPr="005A1A96">
        <w:tab/>
        <w:t>Elektriskie vadi un elektroenerģijas ražošanas un sadales iekārtas</w:t>
      </w:r>
    </w:p>
    <w:p w14:paraId="5C5C5E4F" w14:textId="77777777" w:rsidR="00FA6F39" w:rsidRPr="005A1A96" w:rsidRDefault="00FA6F39" w:rsidP="00FA6F39">
      <w:pPr>
        <w:ind w:left="567" w:hanging="567"/>
      </w:pPr>
    </w:p>
    <w:p w14:paraId="5E9AE06D" w14:textId="77777777" w:rsidR="00FA6F39" w:rsidRPr="005A1A96" w:rsidRDefault="00FA6F39" w:rsidP="00FA6F39">
      <w:pPr>
        <w:ind w:left="567" w:hanging="567"/>
      </w:pPr>
      <w:r w:rsidRPr="005A1A96">
        <w:t>62.</w:t>
      </w:r>
      <w:r w:rsidRPr="005A1A96">
        <w:tab/>
        <w:t>Apgaismojuma armatūra un lampas</w:t>
      </w:r>
    </w:p>
    <w:p w14:paraId="76A0ACBB" w14:textId="77777777" w:rsidR="00FA6F39" w:rsidRPr="005A1A96" w:rsidRDefault="00FA6F39" w:rsidP="00FA6F39">
      <w:pPr>
        <w:ind w:left="567" w:hanging="567"/>
      </w:pPr>
    </w:p>
    <w:p w14:paraId="0D0F7ACC" w14:textId="77777777" w:rsidR="00FA6F39" w:rsidRPr="005A1A96" w:rsidRDefault="00FA6F39" w:rsidP="00FA6F39">
      <w:pPr>
        <w:ind w:left="567" w:hanging="567"/>
      </w:pPr>
      <w:r w:rsidRPr="005A1A96">
        <w:t>63.</w:t>
      </w:r>
      <w:r w:rsidRPr="005A1A96">
        <w:tab/>
        <w:t>Trauksmes, signalizācijas un ielaušanās noteikšanas sistēmas</w:t>
      </w:r>
    </w:p>
    <w:p w14:paraId="25E69723" w14:textId="77777777" w:rsidR="00FA6F39" w:rsidRPr="005A1A96" w:rsidRDefault="00FA6F39" w:rsidP="00FA6F39">
      <w:pPr>
        <w:ind w:left="567" w:hanging="567"/>
      </w:pPr>
    </w:p>
    <w:p w14:paraId="1A40E7F1" w14:textId="77777777" w:rsidR="00FA6F39" w:rsidRPr="005A1A96" w:rsidRDefault="00FA6F39" w:rsidP="00FA6F39">
      <w:pPr>
        <w:ind w:left="567" w:hanging="567"/>
      </w:pPr>
      <w:r w:rsidRPr="005A1A96">
        <w:t>65.</w:t>
      </w:r>
      <w:r w:rsidRPr="005A1A96">
        <w:tab/>
        <w:t>Medicīnas, zobārstniecības un veterinārais aprīkojums un piederumi</w:t>
      </w:r>
    </w:p>
    <w:p w14:paraId="470ED44E" w14:textId="77777777" w:rsidR="00FA6F39" w:rsidRPr="005A1A96" w:rsidRDefault="00FA6F39" w:rsidP="00FA6F39">
      <w:pPr>
        <w:ind w:left="567" w:hanging="567"/>
      </w:pPr>
    </w:p>
    <w:p w14:paraId="1EF38051" w14:textId="77777777" w:rsidR="00FA6F39" w:rsidRPr="005A1A96" w:rsidRDefault="00FA6F39" w:rsidP="00FA6F39">
      <w:pPr>
        <w:ind w:left="567" w:hanging="567"/>
      </w:pPr>
      <w:r w:rsidRPr="005A1A96">
        <w:t>66.</w:t>
      </w:r>
      <w:r w:rsidRPr="005A1A96">
        <w:tab/>
        <w:t>Instrumenti un laboratorijas iekārtas</w:t>
      </w:r>
    </w:p>
    <w:p w14:paraId="7E8E5DF1" w14:textId="77777777" w:rsidR="00FA6F39" w:rsidRPr="005A1A96" w:rsidRDefault="00FA6F39" w:rsidP="00FA6F39">
      <w:pPr>
        <w:ind w:left="567" w:hanging="567"/>
      </w:pPr>
    </w:p>
    <w:p w14:paraId="36B6E16F" w14:textId="77777777" w:rsidR="00FA6F39" w:rsidRPr="005A1A96" w:rsidRDefault="00FA6F39" w:rsidP="00FA6F39">
      <w:pPr>
        <w:ind w:left="567" w:hanging="567"/>
      </w:pPr>
      <w:r w:rsidRPr="005A1A96">
        <w:t>67.</w:t>
      </w:r>
      <w:r w:rsidRPr="005A1A96">
        <w:tab/>
        <w:t>Fotografēšanas ierīces</w:t>
      </w:r>
    </w:p>
    <w:p w14:paraId="20F334F8" w14:textId="77777777" w:rsidR="00FA6F39" w:rsidRPr="005A1A96" w:rsidRDefault="00FA6F39" w:rsidP="00FA6F39">
      <w:pPr>
        <w:ind w:left="567" w:hanging="567"/>
      </w:pPr>
    </w:p>
    <w:p w14:paraId="2D43D92C" w14:textId="77777777" w:rsidR="00FA6F39" w:rsidRPr="005A1A96" w:rsidRDefault="00FA6F39" w:rsidP="00FA6F39">
      <w:pPr>
        <w:ind w:left="567" w:hanging="567"/>
      </w:pPr>
      <w:r w:rsidRPr="005A1A96">
        <w:t>68.</w:t>
      </w:r>
      <w:r w:rsidRPr="005A1A96">
        <w:tab/>
        <w:t>Ķīmiskas vielas un ķīmiskie produkti</w:t>
      </w:r>
    </w:p>
    <w:p w14:paraId="1EEF46FA" w14:textId="77777777" w:rsidR="00FA6F39" w:rsidRPr="005A1A96" w:rsidRDefault="00FA6F39" w:rsidP="00FA6F39">
      <w:pPr>
        <w:ind w:left="567" w:hanging="567"/>
      </w:pPr>
    </w:p>
    <w:p w14:paraId="5C829E10" w14:textId="77777777" w:rsidR="00FA6F39" w:rsidRPr="005A1A96" w:rsidRDefault="00FA6F39" w:rsidP="00FA6F39">
      <w:pPr>
        <w:ind w:left="567" w:hanging="567"/>
      </w:pPr>
      <w:r w:rsidRPr="005A1A96">
        <w:t>69.</w:t>
      </w:r>
      <w:r w:rsidRPr="005A1A96">
        <w:tab/>
        <w:t>Mācību līdzekļi un ierīces</w:t>
      </w:r>
    </w:p>
    <w:p w14:paraId="19F6C353" w14:textId="77777777" w:rsidR="00FA6F39" w:rsidRPr="005A1A96" w:rsidRDefault="00FA6F39" w:rsidP="00FA6F39">
      <w:pPr>
        <w:ind w:left="567" w:hanging="567"/>
      </w:pPr>
    </w:p>
    <w:p w14:paraId="2AB01621" w14:textId="77777777" w:rsidR="00FA6F39" w:rsidRPr="005A1A96" w:rsidRDefault="00FA6F39" w:rsidP="00FA6F39">
      <w:pPr>
        <w:ind w:left="567" w:hanging="567"/>
      </w:pPr>
      <w:r w:rsidRPr="005A1A96">
        <w:t>70.</w:t>
      </w:r>
      <w:r w:rsidRPr="005A1A96">
        <w:tab/>
        <w:t>Automātiskās datu apstrādes iekārtas (tostarp aparātprogrammatūra), programmatūra, materiāli un atbalsta iekārtas</w:t>
      </w:r>
    </w:p>
    <w:p w14:paraId="404DB4B3" w14:textId="77777777" w:rsidR="00FA6F39" w:rsidRPr="005A1A96" w:rsidRDefault="00FA6F39" w:rsidP="00FA6F39">
      <w:pPr>
        <w:ind w:left="567" w:hanging="567"/>
      </w:pPr>
    </w:p>
    <w:p w14:paraId="0FA40F82" w14:textId="23F39FFB" w:rsidR="00751A0A" w:rsidRPr="005A1A96" w:rsidRDefault="00751A0A" w:rsidP="00751A0A">
      <w:r w:rsidRPr="005A1A96">
        <w:br w:type="page"/>
      </w:r>
    </w:p>
    <w:p w14:paraId="001A0029" w14:textId="544D2B09" w:rsidR="00FA6F39" w:rsidRPr="005A1A96" w:rsidRDefault="00751A0A" w:rsidP="00FA6F39">
      <w:pPr>
        <w:ind w:left="567" w:hanging="567"/>
      </w:pPr>
      <w:r w:rsidRPr="005A1A96">
        <w:t>7</w:t>
      </w:r>
      <w:r w:rsidR="00FA6F39" w:rsidRPr="005A1A96">
        <w:t>1.</w:t>
      </w:r>
      <w:r w:rsidR="00FA6F39" w:rsidRPr="005A1A96">
        <w:tab/>
        <w:t>Mēbeles</w:t>
      </w:r>
    </w:p>
    <w:p w14:paraId="0084E32A" w14:textId="77777777" w:rsidR="00FA6F39" w:rsidRPr="005A1A96" w:rsidRDefault="00FA6F39" w:rsidP="00FA6F39">
      <w:pPr>
        <w:ind w:left="567" w:hanging="567"/>
      </w:pPr>
    </w:p>
    <w:p w14:paraId="050B7391" w14:textId="77777777" w:rsidR="00FA6F39" w:rsidRPr="005A1A96" w:rsidRDefault="00FA6F39" w:rsidP="00FA6F39">
      <w:pPr>
        <w:ind w:left="567" w:hanging="567"/>
      </w:pPr>
      <w:r w:rsidRPr="005A1A96">
        <w:t>72.</w:t>
      </w:r>
      <w:r w:rsidRPr="005A1A96">
        <w:tab/>
        <w:t>Mājsaimniecībā un tirdzniecībā izmantojamais interjers un ierīces</w:t>
      </w:r>
    </w:p>
    <w:p w14:paraId="235D3118" w14:textId="77777777" w:rsidR="00FA6F39" w:rsidRPr="005A1A96" w:rsidRDefault="00FA6F39" w:rsidP="00FA6F39">
      <w:pPr>
        <w:ind w:left="567" w:hanging="567"/>
      </w:pPr>
    </w:p>
    <w:p w14:paraId="49313358" w14:textId="77777777" w:rsidR="00FA6F39" w:rsidRPr="005A1A96" w:rsidRDefault="00FA6F39" w:rsidP="00FA6F39">
      <w:pPr>
        <w:ind w:left="567" w:hanging="567"/>
      </w:pPr>
      <w:r w:rsidRPr="005A1A96">
        <w:t>73.</w:t>
      </w:r>
      <w:r w:rsidRPr="005A1A96">
        <w:tab/>
        <w:t>Pārtikas sagatavošanas un servēšanas aprīkojums</w:t>
      </w:r>
    </w:p>
    <w:p w14:paraId="7F8B97B3" w14:textId="77777777" w:rsidR="00FA6F39" w:rsidRPr="005A1A96" w:rsidRDefault="00FA6F39" w:rsidP="00FA6F39">
      <w:pPr>
        <w:ind w:left="567" w:hanging="567"/>
      </w:pPr>
    </w:p>
    <w:p w14:paraId="29479AFA" w14:textId="77777777" w:rsidR="00FA6F39" w:rsidRPr="005A1A96" w:rsidRDefault="00FA6F39" w:rsidP="00FA6F39">
      <w:pPr>
        <w:ind w:left="567" w:hanging="567"/>
      </w:pPr>
      <w:r w:rsidRPr="005A1A96">
        <w:t>74.</w:t>
      </w:r>
      <w:r w:rsidRPr="005A1A96">
        <w:tab/>
        <w:t>Biroja iekārtas, teksta apstrādes sistēmas un attēlu ierakstīšanas iekārtas</w:t>
      </w:r>
    </w:p>
    <w:p w14:paraId="3B11207E" w14:textId="77777777" w:rsidR="00FA6F39" w:rsidRPr="005A1A96" w:rsidRDefault="00FA6F39" w:rsidP="00FA6F39">
      <w:pPr>
        <w:ind w:left="567" w:hanging="567"/>
      </w:pPr>
    </w:p>
    <w:p w14:paraId="1B185A0B" w14:textId="77777777" w:rsidR="00FA6F39" w:rsidRPr="005A1A96" w:rsidRDefault="00FA6F39" w:rsidP="00FA6F39">
      <w:pPr>
        <w:ind w:left="567" w:hanging="567"/>
      </w:pPr>
      <w:r w:rsidRPr="005A1A96">
        <w:t>75.</w:t>
      </w:r>
      <w:r w:rsidRPr="005A1A96">
        <w:tab/>
        <w:t>Biroja piederumi un ierīces</w:t>
      </w:r>
    </w:p>
    <w:p w14:paraId="10430A6D" w14:textId="77777777" w:rsidR="00FA6F39" w:rsidRPr="005A1A96" w:rsidRDefault="00FA6F39" w:rsidP="00FA6F39">
      <w:pPr>
        <w:ind w:left="567" w:hanging="567"/>
      </w:pPr>
    </w:p>
    <w:p w14:paraId="76F3B470" w14:textId="77777777" w:rsidR="00FA6F39" w:rsidRPr="005A1A96" w:rsidRDefault="00FA6F39" w:rsidP="00FA6F39">
      <w:pPr>
        <w:ind w:left="567" w:hanging="567"/>
      </w:pPr>
      <w:r w:rsidRPr="005A1A96">
        <w:t>76.</w:t>
      </w:r>
      <w:r w:rsidRPr="005A1A96">
        <w:tab/>
        <w:t>Grāmatas, kartes un citas publikācijas (izņemot 7650: rasējumi un specifikācijas)</w:t>
      </w:r>
    </w:p>
    <w:p w14:paraId="7E5E1968" w14:textId="77777777" w:rsidR="00FA6F39" w:rsidRPr="005A1A96" w:rsidRDefault="00FA6F39" w:rsidP="00FA6F39">
      <w:pPr>
        <w:ind w:left="567" w:hanging="567"/>
      </w:pPr>
    </w:p>
    <w:p w14:paraId="7B019A32" w14:textId="77777777" w:rsidR="00FA6F39" w:rsidRPr="005A1A96" w:rsidRDefault="00FA6F39" w:rsidP="00FA6F39">
      <w:pPr>
        <w:ind w:left="567" w:hanging="567"/>
      </w:pPr>
      <w:r w:rsidRPr="005A1A96">
        <w:t>77.</w:t>
      </w:r>
      <w:r w:rsidRPr="005A1A96">
        <w:tab/>
        <w:t>Mūzikas instrumenti, fonogrāfi un mājsaimniecībā izmantojamās radioierīces</w:t>
      </w:r>
    </w:p>
    <w:p w14:paraId="07857444" w14:textId="77777777" w:rsidR="00FA6F39" w:rsidRPr="005A1A96" w:rsidRDefault="00FA6F39" w:rsidP="00FA6F39">
      <w:pPr>
        <w:ind w:left="567" w:hanging="567"/>
      </w:pPr>
    </w:p>
    <w:p w14:paraId="25CA112C" w14:textId="77777777" w:rsidR="00FA6F39" w:rsidRPr="005A1A96" w:rsidRDefault="00FA6F39" w:rsidP="00FA6F39">
      <w:pPr>
        <w:ind w:left="567" w:hanging="567"/>
      </w:pPr>
      <w:r w:rsidRPr="005A1A96">
        <w:t>78.</w:t>
      </w:r>
      <w:r w:rsidRPr="005A1A96">
        <w:tab/>
        <w:t>Atpūtas un sporta aprīkojums</w:t>
      </w:r>
    </w:p>
    <w:p w14:paraId="54018EDD" w14:textId="77777777" w:rsidR="00FA6F39" w:rsidRPr="005A1A96" w:rsidRDefault="00FA6F39" w:rsidP="00FA6F39">
      <w:pPr>
        <w:ind w:left="567" w:hanging="567"/>
      </w:pPr>
    </w:p>
    <w:p w14:paraId="5AD291DF" w14:textId="77777777" w:rsidR="00FA6F39" w:rsidRPr="005A1A96" w:rsidRDefault="00FA6F39" w:rsidP="00FA6F39">
      <w:pPr>
        <w:ind w:left="567" w:hanging="567"/>
      </w:pPr>
      <w:r w:rsidRPr="005A1A96">
        <w:t>79.</w:t>
      </w:r>
      <w:r w:rsidRPr="005A1A96">
        <w:tab/>
        <w:t>Tīrīšanas aprīkojums un piederumi</w:t>
      </w:r>
    </w:p>
    <w:p w14:paraId="5B32ECD4" w14:textId="77777777" w:rsidR="00FA6F39" w:rsidRPr="005A1A96" w:rsidRDefault="00FA6F39" w:rsidP="00FA6F39">
      <w:pPr>
        <w:ind w:left="567" w:hanging="567"/>
      </w:pPr>
    </w:p>
    <w:p w14:paraId="4BB47288" w14:textId="77777777" w:rsidR="00FA6F39" w:rsidRPr="005A1A96" w:rsidRDefault="00FA6F39" w:rsidP="00FA6F39">
      <w:pPr>
        <w:ind w:left="567" w:hanging="567"/>
      </w:pPr>
      <w:r w:rsidRPr="005A1A96">
        <w:t>80.</w:t>
      </w:r>
      <w:r w:rsidRPr="005A1A96">
        <w:tab/>
        <w:t>Sukas, otas, hermētiķi un līmvielas</w:t>
      </w:r>
    </w:p>
    <w:p w14:paraId="649AAC5D" w14:textId="77777777" w:rsidR="00FA6F39" w:rsidRPr="005A1A96" w:rsidRDefault="00FA6F39" w:rsidP="00FA6F39">
      <w:pPr>
        <w:ind w:left="567" w:hanging="567"/>
      </w:pPr>
    </w:p>
    <w:p w14:paraId="1CD34746" w14:textId="77777777" w:rsidR="00FA6F39" w:rsidRPr="005A1A96" w:rsidRDefault="00FA6F39" w:rsidP="00FA6F39">
      <w:pPr>
        <w:ind w:left="567" w:hanging="567"/>
      </w:pPr>
      <w:r w:rsidRPr="005A1A96">
        <w:t>81.</w:t>
      </w:r>
      <w:r w:rsidRPr="005A1A96">
        <w:tab/>
        <w:t>Konteineri, iepakojumi un iepakojuma piederumi</w:t>
      </w:r>
    </w:p>
    <w:p w14:paraId="706219F3" w14:textId="77777777" w:rsidR="00FA6F39" w:rsidRPr="005A1A96" w:rsidRDefault="00FA6F39" w:rsidP="00FA6F39">
      <w:pPr>
        <w:ind w:left="567" w:hanging="567"/>
      </w:pPr>
    </w:p>
    <w:p w14:paraId="7E8A7117" w14:textId="77777777" w:rsidR="00FA6F39" w:rsidRPr="005A1A96" w:rsidRDefault="00FA6F39" w:rsidP="00FA6F39">
      <w:pPr>
        <w:ind w:left="567" w:hanging="567"/>
      </w:pPr>
      <w:r w:rsidRPr="005A1A96">
        <w:t>85.</w:t>
      </w:r>
      <w:r w:rsidRPr="005A1A96">
        <w:tab/>
        <w:t>Tualetes piederumi</w:t>
      </w:r>
    </w:p>
    <w:p w14:paraId="20217C43" w14:textId="77777777" w:rsidR="00FA6F39" w:rsidRPr="005A1A96" w:rsidRDefault="00FA6F39" w:rsidP="00FA6F39">
      <w:pPr>
        <w:ind w:left="567" w:hanging="567"/>
      </w:pPr>
    </w:p>
    <w:p w14:paraId="2BD0D5CC" w14:textId="05A6CF46" w:rsidR="00751A0A" w:rsidRPr="005A1A96" w:rsidRDefault="00751A0A" w:rsidP="00751A0A">
      <w:r w:rsidRPr="005A1A96">
        <w:br w:type="page"/>
      </w:r>
    </w:p>
    <w:p w14:paraId="3FA8E863" w14:textId="6B6A73F0" w:rsidR="00FA6F39" w:rsidRPr="005A1A96" w:rsidRDefault="00751A0A" w:rsidP="00FA6F39">
      <w:pPr>
        <w:ind w:left="567" w:hanging="567"/>
      </w:pPr>
      <w:r w:rsidRPr="005A1A96">
        <w:t>8</w:t>
      </w:r>
      <w:r w:rsidR="00FA6F39" w:rsidRPr="005A1A96">
        <w:t>7.</w:t>
      </w:r>
      <w:r w:rsidR="00FA6F39" w:rsidRPr="005A1A96">
        <w:tab/>
        <w:t>Lauksaimniecības materiāli</w:t>
      </w:r>
    </w:p>
    <w:p w14:paraId="4DE7F3D5" w14:textId="77777777" w:rsidR="00FA6F39" w:rsidRPr="005A1A96" w:rsidRDefault="00FA6F39" w:rsidP="00FA6F39">
      <w:pPr>
        <w:ind w:left="567" w:hanging="567"/>
      </w:pPr>
    </w:p>
    <w:p w14:paraId="5682125C" w14:textId="77777777" w:rsidR="00FA6F39" w:rsidRPr="005A1A96" w:rsidRDefault="00FA6F39" w:rsidP="00FA6F39">
      <w:pPr>
        <w:ind w:left="567" w:hanging="567"/>
      </w:pPr>
      <w:r w:rsidRPr="005A1A96">
        <w:t>88.</w:t>
      </w:r>
      <w:r w:rsidRPr="005A1A96">
        <w:tab/>
        <w:t>Dzīvi dzīvnieki</w:t>
      </w:r>
    </w:p>
    <w:p w14:paraId="57074769" w14:textId="77777777" w:rsidR="00FA6F39" w:rsidRPr="005A1A96" w:rsidRDefault="00FA6F39" w:rsidP="00FA6F39">
      <w:pPr>
        <w:ind w:left="567" w:hanging="567"/>
      </w:pPr>
    </w:p>
    <w:p w14:paraId="4D4B67E0" w14:textId="77777777" w:rsidR="00FA6F39" w:rsidRPr="005A1A96" w:rsidRDefault="00FA6F39" w:rsidP="00FA6F39">
      <w:pPr>
        <w:ind w:left="567" w:hanging="567"/>
      </w:pPr>
      <w:r w:rsidRPr="005A1A96">
        <w:t>91.</w:t>
      </w:r>
      <w:r w:rsidRPr="005A1A96">
        <w:tab/>
        <w:t>Degvielas, smērvielas, eļļas un vaski</w:t>
      </w:r>
    </w:p>
    <w:p w14:paraId="60DCE952" w14:textId="77777777" w:rsidR="00FA6F39" w:rsidRPr="005A1A96" w:rsidRDefault="00FA6F39" w:rsidP="00FA6F39">
      <w:pPr>
        <w:ind w:left="567" w:hanging="567"/>
      </w:pPr>
    </w:p>
    <w:p w14:paraId="15EFCCAD" w14:textId="77777777" w:rsidR="00FA6F39" w:rsidRPr="005A1A96" w:rsidRDefault="00FA6F39" w:rsidP="00FA6F39">
      <w:pPr>
        <w:ind w:left="567" w:hanging="567"/>
      </w:pPr>
      <w:r w:rsidRPr="005A1A96">
        <w:t>93.</w:t>
      </w:r>
      <w:r w:rsidRPr="005A1A96">
        <w:tab/>
        <w:t>Nemetāliski izgatavoti materiāli</w:t>
      </w:r>
    </w:p>
    <w:p w14:paraId="2B8BD32E" w14:textId="77777777" w:rsidR="00FA6F39" w:rsidRPr="005A1A96" w:rsidRDefault="00FA6F39" w:rsidP="00FA6F39">
      <w:pPr>
        <w:ind w:left="567" w:hanging="567"/>
      </w:pPr>
    </w:p>
    <w:p w14:paraId="2E314662" w14:textId="77777777" w:rsidR="00FA6F39" w:rsidRPr="005A1A96" w:rsidRDefault="00FA6F39" w:rsidP="00FA6F39">
      <w:pPr>
        <w:ind w:left="567" w:hanging="567"/>
      </w:pPr>
      <w:r w:rsidRPr="005A1A96">
        <w:t>94.</w:t>
      </w:r>
      <w:r w:rsidRPr="005A1A96">
        <w:tab/>
        <w:t>Nemetāliski neapstrādāti materiāli</w:t>
      </w:r>
    </w:p>
    <w:p w14:paraId="3365D9B2" w14:textId="77777777" w:rsidR="00FA6F39" w:rsidRPr="005A1A96" w:rsidRDefault="00FA6F39" w:rsidP="00FA6F39">
      <w:pPr>
        <w:ind w:left="567" w:hanging="567"/>
      </w:pPr>
    </w:p>
    <w:p w14:paraId="655D4F10" w14:textId="77777777" w:rsidR="00FA6F39" w:rsidRPr="005A1A96" w:rsidRDefault="00FA6F39" w:rsidP="00FA6F39">
      <w:pPr>
        <w:ind w:left="567" w:hanging="567"/>
      </w:pPr>
      <w:r w:rsidRPr="005A1A96">
        <w:t>96.</w:t>
      </w:r>
      <w:r w:rsidRPr="005A1A96">
        <w:tab/>
        <w:t>Rūdas, minerāli un to pamatprodukti (izņemot 9620: dabiski un sintētiski minerāli)</w:t>
      </w:r>
    </w:p>
    <w:p w14:paraId="47AF0B01" w14:textId="77777777" w:rsidR="00FA6F39" w:rsidRPr="005A1A96" w:rsidRDefault="00FA6F39" w:rsidP="00FA6F39">
      <w:pPr>
        <w:ind w:left="567" w:hanging="567"/>
      </w:pPr>
    </w:p>
    <w:p w14:paraId="2145F850" w14:textId="77777777" w:rsidR="00FA6F39" w:rsidRPr="005A1A96" w:rsidRDefault="00FA6F39" w:rsidP="00FA6F39">
      <w:pPr>
        <w:ind w:left="567" w:hanging="567"/>
      </w:pPr>
      <w:r w:rsidRPr="005A1A96">
        <w:t>99.</w:t>
      </w:r>
      <w:r w:rsidRPr="005A1A96">
        <w:tab/>
        <w:t>Citi</w:t>
      </w:r>
    </w:p>
    <w:p w14:paraId="1453CB77" w14:textId="77777777" w:rsidR="00FA6F39" w:rsidRPr="005A1A96" w:rsidRDefault="00FA6F39" w:rsidP="00FA6F39"/>
    <w:p w14:paraId="6DB142C2" w14:textId="77777777" w:rsidR="00FA6F39" w:rsidRPr="005A1A96" w:rsidRDefault="00FA6F39" w:rsidP="00FA6F39"/>
    <w:p w14:paraId="5BD92003" w14:textId="33AE0A87" w:rsidR="00751A0A" w:rsidRPr="005A1A96" w:rsidRDefault="00751A0A" w:rsidP="00751A0A">
      <w:pPr>
        <w:rPr>
          <w:bCs/>
        </w:rPr>
      </w:pPr>
      <w:r w:rsidRPr="005A1A96">
        <w:rPr>
          <w:bCs/>
        </w:rPr>
        <w:br w:type="page"/>
      </w:r>
    </w:p>
    <w:p w14:paraId="445B04F6" w14:textId="36D6A50D" w:rsidR="00FA6F39" w:rsidRPr="005A1A96" w:rsidRDefault="00751A0A" w:rsidP="00FA6F39">
      <w:pPr>
        <w:jc w:val="center"/>
        <w:rPr>
          <w:bCs/>
        </w:rPr>
      </w:pPr>
      <w:r w:rsidRPr="005A1A96">
        <w:rPr>
          <w:bCs/>
        </w:rPr>
        <w:t>E</w:t>
      </w:r>
      <w:r w:rsidR="00FA6F39" w:rsidRPr="005A1A96">
        <w:rPr>
          <w:bCs/>
        </w:rPr>
        <w:t xml:space="preserve"> IEDAĻA</w:t>
      </w:r>
    </w:p>
    <w:p w14:paraId="72DA2E33" w14:textId="77777777" w:rsidR="00FA6F39" w:rsidRPr="005A1A96" w:rsidRDefault="00FA6F39" w:rsidP="00FA6F39">
      <w:pPr>
        <w:jc w:val="center"/>
        <w:rPr>
          <w:bCs/>
        </w:rPr>
      </w:pPr>
    </w:p>
    <w:p w14:paraId="372B5CC1" w14:textId="77777777" w:rsidR="00FA6F39" w:rsidRPr="005A1A96" w:rsidRDefault="00FA6F39" w:rsidP="00FA6F39">
      <w:pPr>
        <w:jc w:val="center"/>
        <w:rPr>
          <w:bCs/>
        </w:rPr>
      </w:pPr>
      <w:r w:rsidRPr="005A1A96">
        <w:rPr>
          <w:bCs/>
        </w:rPr>
        <w:t>PAKALPOJUMI</w:t>
      </w:r>
    </w:p>
    <w:p w14:paraId="15922644" w14:textId="77777777" w:rsidR="00FA6F39" w:rsidRPr="005A1A96" w:rsidRDefault="00FA6F39" w:rsidP="00FA6F39"/>
    <w:p w14:paraId="22D2C37D" w14:textId="7454F3FE" w:rsidR="00FA6F39" w:rsidRPr="005A1A96" w:rsidRDefault="00FA6F39" w:rsidP="00FA6F39">
      <w:r w:rsidRPr="005A1A96">
        <w:t xml:space="preserve">21. nodaļa (Publiskais iepirkums) aptver visu tādu pakalpojumu iepirkumu, kas nav būvniecības pakalpojumi un ko iepērk A līdz C iedaļā uzskaitītās struktūras, izņemot šādus pakalpojumus, kuri noteikti saskaņā ar </w:t>
      </w:r>
      <w:r w:rsidRPr="005A1A96">
        <w:rPr>
          <w:i/>
        </w:rPr>
        <w:t>USMCA</w:t>
      </w:r>
      <w:r w:rsidRPr="005A1A96">
        <w:t xml:space="preserve"> 13-D-1. papildinājumā (Kopējās klasifikācijas sistēmas pakalpojumi) noteikto kopējo klasifikācijas sistēmu:</w:t>
      </w:r>
    </w:p>
    <w:p w14:paraId="0AA26283" w14:textId="77777777" w:rsidR="00FA6F39" w:rsidRPr="005A1A96" w:rsidRDefault="00FA6F39" w:rsidP="00FA6F39"/>
    <w:tbl>
      <w:tblPr>
        <w:tblStyle w:val="TableGrid"/>
        <w:tblW w:w="5000" w:type="pct"/>
        <w:tblLook w:val="04A0" w:firstRow="1" w:lastRow="0" w:firstColumn="1" w:lastColumn="0" w:noHBand="0" w:noVBand="1"/>
      </w:tblPr>
      <w:tblGrid>
        <w:gridCol w:w="443"/>
        <w:gridCol w:w="1104"/>
        <w:gridCol w:w="8081"/>
      </w:tblGrid>
      <w:tr w:rsidR="00FA6F39" w:rsidRPr="00A34266" w14:paraId="72CF10FA" w14:textId="77777777" w:rsidTr="005D04A2">
        <w:trPr>
          <w:trHeight w:val="20"/>
        </w:trPr>
        <w:tc>
          <w:tcPr>
            <w:tcW w:w="225" w:type="pct"/>
            <w:hideMark/>
          </w:tcPr>
          <w:p w14:paraId="12A9F5B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w:t>
            </w:r>
          </w:p>
        </w:tc>
        <w:tc>
          <w:tcPr>
            <w:tcW w:w="576" w:type="pct"/>
          </w:tcPr>
          <w:p w14:paraId="1D45055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7BEA9E7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Pētniecība un izstrāde</w:t>
            </w:r>
          </w:p>
        </w:tc>
      </w:tr>
      <w:tr w:rsidR="00FA6F39" w:rsidRPr="00A34266" w14:paraId="1E2CE10D" w14:textId="77777777" w:rsidTr="005D04A2">
        <w:trPr>
          <w:trHeight w:val="20"/>
        </w:trPr>
        <w:tc>
          <w:tcPr>
            <w:tcW w:w="225" w:type="pct"/>
          </w:tcPr>
          <w:p w14:paraId="0CCB327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tcPr>
          <w:p w14:paraId="6A5CE65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08FE486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Visas klases</w:t>
            </w:r>
          </w:p>
        </w:tc>
      </w:tr>
      <w:tr w:rsidR="00FA6F39" w:rsidRPr="00A34266" w14:paraId="3ED5861F" w14:textId="77777777" w:rsidTr="005D04A2">
        <w:trPr>
          <w:trHeight w:val="20"/>
        </w:trPr>
        <w:tc>
          <w:tcPr>
            <w:tcW w:w="225" w:type="pct"/>
            <w:hideMark/>
          </w:tcPr>
          <w:p w14:paraId="3AC281B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w:t>
            </w:r>
          </w:p>
        </w:tc>
        <w:tc>
          <w:tcPr>
            <w:tcW w:w="576" w:type="pct"/>
          </w:tcPr>
          <w:p w14:paraId="52F6589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4FB0706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Arhitektūras un inženiertehniskie pakalpojumi</w:t>
            </w:r>
          </w:p>
        </w:tc>
      </w:tr>
      <w:tr w:rsidR="00FA6F39" w:rsidRPr="00A34266" w14:paraId="42EAF94B" w14:textId="77777777" w:rsidTr="005D04A2">
        <w:trPr>
          <w:trHeight w:val="20"/>
        </w:trPr>
        <w:tc>
          <w:tcPr>
            <w:tcW w:w="225" w:type="pct"/>
          </w:tcPr>
          <w:p w14:paraId="2087378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7E699E2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C130</w:t>
            </w:r>
          </w:p>
        </w:tc>
        <w:tc>
          <w:tcPr>
            <w:tcW w:w="4199" w:type="pct"/>
            <w:hideMark/>
          </w:tcPr>
          <w:p w14:paraId="34E4A71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Restaurācija (tikai vēsturisku vietu un ēku saglabāšanai)</w:t>
            </w:r>
          </w:p>
        </w:tc>
      </w:tr>
      <w:tr w:rsidR="00FA6F39" w:rsidRPr="00A34266" w14:paraId="3474CADA" w14:textId="77777777" w:rsidTr="005D04A2">
        <w:trPr>
          <w:trHeight w:val="184"/>
        </w:trPr>
        <w:tc>
          <w:tcPr>
            <w:tcW w:w="225" w:type="pct"/>
            <w:hideMark/>
          </w:tcPr>
          <w:p w14:paraId="4B6A873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D</w:t>
            </w:r>
          </w:p>
        </w:tc>
        <w:tc>
          <w:tcPr>
            <w:tcW w:w="576" w:type="pct"/>
          </w:tcPr>
          <w:p w14:paraId="50D2221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2871E54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Informācijas apstrāde un saistīti telesakaru pakalpojumi</w:t>
            </w:r>
          </w:p>
        </w:tc>
      </w:tr>
      <w:tr w:rsidR="00FA6F39" w:rsidRPr="00A34266" w14:paraId="6CF06D14" w14:textId="77777777" w:rsidTr="005D04A2">
        <w:trPr>
          <w:trHeight w:val="2471"/>
        </w:trPr>
        <w:tc>
          <w:tcPr>
            <w:tcW w:w="225" w:type="pct"/>
          </w:tcPr>
          <w:p w14:paraId="7F96D7A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58DCD07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D304</w:t>
            </w:r>
          </w:p>
        </w:tc>
        <w:tc>
          <w:tcPr>
            <w:tcW w:w="4199" w:type="pct"/>
            <w:hideMark/>
          </w:tcPr>
          <w:p w14:paraId="2A35CC6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ADP</w:t>
            </w:r>
            <w:r w:rsidRPr="00A34266">
              <w:rPr>
                <w:rFonts w:asciiTheme="majorBidi" w:hAnsiTheme="majorBidi"/>
              </w:rPr>
              <w:t xml:space="preserve"> Telesakaru un pārraides pakalpojumi, izņemot tos pakalpojumus, kas klasificēti kā sarežģītāki vai ar pievienoto vērtību, kurus definē kā telesakaru pakalpojumus, izmantojot datorizētas apstrādes sistēmas, kas: a) rīkojas attiecībā uz lietotāja nosūtītās informācijas formātu, saturu, kodu, protokolu vai līdzīgiem aspektiem, b) sniedz klientam papildu, atšķirīgu vai pārstrukturētu informāciju vai c) ietver lietotāja mijiedarbību ar uzglabāto informāciju. Šajā definīcijā </w:t>
            </w:r>
            <w:r w:rsidRPr="00A34266">
              <w:rPr>
                <w:rFonts w:asciiTheme="majorBidi" w:hAnsiTheme="majorBidi"/>
                <w:i/>
              </w:rPr>
              <w:t>ADP</w:t>
            </w:r>
            <w:r w:rsidRPr="00A34266">
              <w:rPr>
                <w:rFonts w:asciiTheme="majorBidi" w:hAnsiTheme="majorBidi"/>
              </w:rPr>
              <w:t xml:space="preserve"> telesakaru un pārraides pakalpojumu iegāde neietver balss vai datu pārraides pakalpojumu īpašumtiesības vai to nodrošināšanu.</w:t>
            </w:r>
          </w:p>
        </w:tc>
      </w:tr>
      <w:tr w:rsidR="00FA6F39" w:rsidRPr="00A34266" w14:paraId="733C1BB4" w14:textId="77777777" w:rsidTr="005D04A2">
        <w:trPr>
          <w:trHeight w:val="20"/>
        </w:trPr>
        <w:tc>
          <w:tcPr>
            <w:tcW w:w="225" w:type="pct"/>
          </w:tcPr>
          <w:p w14:paraId="5E957F4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284130C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D305</w:t>
            </w:r>
          </w:p>
        </w:tc>
        <w:tc>
          <w:tcPr>
            <w:tcW w:w="4199" w:type="pct"/>
            <w:hideMark/>
          </w:tcPr>
          <w:p w14:paraId="67F9BFB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ADP</w:t>
            </w:r>
            <w:r w:rsidRPr="00A34266">
              <w:rPr>
                <w:rFonts w:asciiTheme="majorBidi" w:hAnsiTheme="majorBidi"/>
              </w:rPr>
              <w:t xml:space="preserve"> pakalpojumi teleapstrādei un daļlaika lietojuma tiesībām</w:t>
            </w:r>
          </w:p>
        </w:tc>
      </w:tr>
      <w:tr w:rsidR="00FA6F39" w:rsidRPr="00A34266" w14:paraId="30C4813E" w14:textId="77777777" w:rsidTr="005D04A2">
        <w:trPr>
          <w:trHeight w:val="20"/>
        </w:trPr>
        <w:tc>
          <w:tcPr>
            <w:tcW w:w="225" w:type="pct"/>
          </w:tcPr>
          <w:p w14:paraId="63FFB4E3" w14:textId="77777777" w:rsidR="00FA6F39" w:rsidRPr="00A34266" w:rsidRDefault="00FA6F39" w:rsidP="005D04A2">
            <w:pPr>
              <w:spacing w:before="60" w:after="60" w:line="240" w:lineRule="auto"/>
              <w:rPr>
                <w:rFonts w:asciiTheme="majorBidi" w:hAnsiTheme="majorBidi" w:cstheme="majorBidi"/>
                <w:szCs w:val="24"/>
              </w:rPr>
            </w:pPr>
          </w:p>
        </w:tc>
        <w:tc>
          <w:tcPr>
            <w:tcW w:w="576" w:type="pct"/>
          </w:tcPr>
          <w:p w14:paraId="63CB42E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D309</w:t>
            </w:r>
          </w:p>
        </w:tc>
        <w:tc>
          <w:tcPr>
            <w:tcW w:w="4199" w:type="pct"/>
          </w:tcPr>
          <w:p w14:paraId="07D27AF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Informācijas un datu apraides pakalpojumi vai datu izplatīšanas pakalpojumi</w:t>
            </w:r>
          </w:p>
        </w:tc>
      </w:tr>
      <w:tr w:rsidR="00FA6F39" w:rsidRPr="00A34266" w14:paraId="03BAC2F9" w14:textId="77777777" w:rsidTr="005D04A2">
        <w:trPr>
          <w:trHeight w:val="20"/>
        </w:trPr>
        <w:tc>
          <w:tcPr>
            <w:tcW w:w="225" w:type="pct"/>
          </w:tcPr>
          <w:p w14:paraId="7D9EF8B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56B98D5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D316</w:t>
            </w:r>
          </w:p>
        </w:tc>
        <w:tc>
          <w:tcPr>
            <w:tcW w:w="4199" w:type="pct"/>
            <w:hideMark/>
          </w:tcPr>
          <w:p w14:paraId="276FB68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Telesakaru tīkla pārvaldības pakalpojumi</w:t>
            </w:r>
          </w:p>
        </w:tc>
      </w:tr>
      <w:tr w:rsidR="00FA6F39" w:rsidRPr="00A34266" w14:paraId="5D4291DC" w14:textId="77777777" w:rsidTr="005D04A2">
        <w:trPr>
          <w:trHeight w:val="20"/>
        </w:trPr>
        <w:tc>
          <w:tcPr>
            <w:tcW w:w="225" w:type="pct"/>
          </w:tcPr>
          <w:p w14:paraId="2ED68115"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p>
        </w:tc>
        <w:tc>
          <w:tcPr>
            <w:tcW w:w="576" w:type="pct"/>
            <w:hideMark/>
          </w:tcPr>
          <w:p w14:paraId="7622C61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D317</w:t>
            </w:r>
          </w:p>
        </w:tc>
        <w:tc>
          <w:tcPr>
            <w:tcW w:w="4199" w:type="pct"/>
            <w:hideMark/>
          </w:tcPr>
          <w:p w14:paraId="2F153FE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Automatizēti ziņu pakalpojumi, datu pakalpojumi vai citi informācijas pakalpojumi</w:t>
            </w:r>
          </w:p>
        </w:tc>
      </w:tr>
      <w:tr w:rsidR="00FA6F39" w:rsidRPr="00A34266" w14:paraId="78187926" w14:textId="77777777" w:rsidTr="005D04A2">
        <w:trPr>
          <w:trHeight w:val="20"/>
        </w:trPr>
        <w:tc>
          <w:tcPr>
            <w:tcW w:w="225" w:type="pct"/>
          </w:tcPr>
          <w:p w14:paraId="5DE27D3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tcPr>
          <w:p w14:paraId="54E9733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1AF65B4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Datu iegāde (grāmatu, periodisko izdevumu, laikrakstu u. c. elektroniskais ekvivalents)</w:t>
            </w:r>
          </w:p>
        </w:tc>
      </w:tr>
      <w:tr w:rsidR="00FA6F39" w:rsidRPr="00A34266" w14:paraId="436664CC" w14:textId="77777777" w:rsidTr="005D04A2">
        <w:trPr>
          <w:trHeight w:val="20"/>
        </w:trPr>
        <w:tc>
          <w:tcPr>
            <w:tcW w:w="225" w:type="pct"/>
          </w:tcPr>
          <w:p w14:paraId="5DEC962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584906A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D399</w:t>
            </w:r>
          </w:p>
        </w:tc>
        <w:tc>
          <w:tcPr>
            <w:tcW w:w="4199" w:type="pct"/>
            <w:hideMark/>
          </w:tcPr>
          <w:p w14:paraId="0490D5C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 xml:space="preserve">Citi </w:t>
            </w:r>
            <w:r w:rsidRPr="00A34266">
              <w:rPr>
                <w:rFonts w:asciiTheme="majorBidi" w:hAnsiTheme="majorBidi"/>
                <w:i/>
              </w:rPr>
              <w:t>ADP</w:t>
            </w:r>
            <w:r w:rsidRPr="00A34266">
              <w:rPr>
                <w:rFonts w:asciiTheme="majorBidi" w:hAnsiTheme="majorBidi"/>
              </w:rPr>
              <w:t xml:space="preserve"> telesakaru pakalpojumi (tostarp datu glabāšana lentē, CD u. c.)</w:t>
            </w:r>
          </w:p>
        </w:tc>
      </w:tr>
      <w:tr w:rsidR="00FA6F39" w:rsidRPr="00A34266" w14:paraId="6646032E" w14:textId="77777777" w:rsidTr="005D04A2">
        <w:trPr>
          <w:trHeight w:val="20"/>
        </w:trPr>
        <w:tc>
          <w:tcPr>
            <w:tcW w:w="225" w:type="pct"/>
            <w:hideMark/>
          </w:tcPr>
          <w:p w14:paraId="4A35CBB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w:t>
            </w:r>
          </w:p>
        </w:tc>
        <w:tc>
          <w:tcPr>
            <w:tcW w:w="576" w:type="pct"/>
          </w:tcPr>
          <w:p w14:paraId="0CD4EAA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5F3A9A8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Dabas resursu pakalpojumi</w:t>
            </w:r>
          </w:p>
        </w:tc>
      </w:tr>
      <w:tr w:rsidR="00FA6F39" w:rsidRPr="00A34266" w14:paraId="73B1F644" w14:textId="77777777" w:rsidTr="005D04A2">
        <w:trPr>
          <w:trHeight w:val="20"/>
        </w:trPr>
        <w:tc>
          <w:tcPr>
            <w:tcW w:w="225" w:type="pct"/>
          </w:tcPr>
          <w:p w14:paraId="26F4DE0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1AF6254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F011</w:t>
            </w:r>
          </w:p>
        </w:tc>
        <w:tc>
          <w:tcPr>
            <w:tcW w:w="4199" w:type="pct"/>
            <w:hideMark/>
          </w:tcPr>
          <w:p w14:paraId="70010F3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Pesticīdu/insekticīdu jautājumu atbalsta dienesti</w:t>
            </w:r>
          </w:p>
        </w:tc>
      </w:tr>
      <w:tr w:rsidR="00FA6F39" w:rsidRPr="00A34266" w14:paraId="08EA4361" w14:textId="77777777" w:rsidTr="005D04A2">
        <w:trPr>
          <w:trHeight w:val="20"/>
        </w:trPr>
        <w:tc>
          <w:tcPr>
            <w:tcW w:w="225" w:type="pct"/>
            <w:hideMark/>
          </w:tcPr>
          <w:p w14:paraId="0D41729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w:t>
            </w:r>
          </w:p>
        </w:tc>
        <w:tc>
          <w:tcPr>
            <w:tcW w:w="576" w:type="pct"/>
          </w:tcPr>
          <w:p w14:paraId="22D59CE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77F18E3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Medicīnas un sociālie pakalpojumi</w:t>
            </w:r>
          </w:p>
        </w:tc>
      </w:tr>
      <w:tr w:rsidR="00FA6F39" w:rsidRPr="00A34266" w14:paraId="70A639EF" w14:textId="77777777" w:rsidTr="005D04A2">
        <w:trPr>
          <w:trHeight w:val="20"/>
        </w:trPr>
        <w:tc>
          <w:tcPr>
            <w:tcW w:w="225" w:type="pct"/>
          </w:tcPr>
          <w:p w14:paraId="1E27A0E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tcPr>
          <w:p w14:paraId="71548E6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53E76F5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Visas klases</w:t>
            </w:r>
          </w:p>
        </w:tc>
      </w:tr>
      <w:tr w:rsidR="00FA6F39" w:rsidRPr="00A34266" w14:paraId="55AC7E40" w14:textId="77777777" w:rsidTr="005D04A2">
        <w:trPr>
          <w:trHeight w:val="20"/>
        </w:trPr>
        <w:tc>
          <w:tcPr>
            <w:tcW w:w="225" w:type="pct"/>
            <w:hideMark/>
          </w:tcPr>
          <w:p w14:paraId="340978E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w:t>
            </w:r>
          </w:p>
        </w:tc>
        <w:tc>
          <w:tcPr>
            <w:tcW w:w="576" w:type="pct"/>
          </w:tcPr>
          <w:p w14:paraId="6A7082D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7958908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Preču apkope, remonts, pārveidošana, atjaunošana un uzstādīšana</w:t>
            </w:r>
          </w:p>
        </w:tc>
      </w:tr>
      <w:tr w:rsidR="00FA6F39" w:rsidRPr="00A34266" w14:paraId="65296FA3" w14:textId="77777777" w:rsidTr="005D04A2">
        <w:trPr>
          <w:trHeight w:val="20"/>
        </w:trPr>
        <w:tc>
          <w:tcPr>
            <w:tcW w:w="225" w:type="pct"/>
          </w:tcPr>
          <w:p w14:paraId="557451E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tcPr>
          <w:p w14:paraId="6A7750B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7E60DDC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Iekārtas</w:t>
            </w:r>
          </w:p>
        </w:tc>
      </w:tr>
      <w:tr w:rsidR="00FA6F39" w:rsidRPr="00A34266" w14:paraId="727D552B" w14:textId="77777777" w:rsidTr="005D04A2">
        <w:trPr>
          <w:trHeight w:val="20"/>
        </w:trPr>
        <w:tc>
          <w:tcPr>
            <w:tcW w:w="225" w:type="pct"/>
          </w:tcPr>
          <w:p w14:paraId="01ACB7B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5A11298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J010</w:t>
            </w:r>
          </w:p>
        </w:tc>
        <w:tc>
          <w:tcPr>
            <w:tcW w:w="4199" w:type="pct"/>
            <w:hideMark/>
          </w:tcPr>
          <w:p w14:paraId="5F73A49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Bruņojums</w:t>
            </w:r>
          </w:p>
        </w:tc>
      </w:tr>
      <w:tr w:rsidR="00FA6F39" w:rsidRPr="00A34266" w14:paraId="7151BA2A" w14:textId="77777777" w:rsidTr="005D04A2">
        <w:trPr>
          <w:trHeight w:val="20"/>
        </w:trPr>
        <w:tc>
          <w:tcPr>
            <w:tcW w:w="225" w:type="pct"/>
          </w:tcPr>
          <w:p w14:paraId="4D39548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2B6D578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J011</w:t>
            </w:r>
          </w:p>
        </w:tc>
        <w:tc>
          <w:tcPr>
            <w:tcW w:w="4199" w:type="pct"/>
            <w:hideMark/>
          </w:tcPr>
          <w:p w14:paraId="1CC29EC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Kaujas kodolmateriāli</w:t>
            </w:r>
          </w:p>
        </w:tc>
      </w:tr>
      <w:tr w:rsidR="00FA6F39" w:rsidRPr="00A34266" w14:paraId="49451F41" w14:textId="77777777" w:rsidTr="005D04A2">
        <w:trPr>
          <w:trHeight w:val="20"/>
        </w:trPr>
        <w:tc>
          <w:tcPr>
            <w:tcW w:w="225" w:type="pct"/>
          </w:tcPr>
          <w:p w14:paraId="675FCBD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611C47E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J012</w:t>
            </w:r>
          </w:p>
        </w:tc>
        <w:tc>
          <w:tcPr>
            <w:tcW w:w="4199" w:type="pct"/>
            <w:hideMark/>
          </w:tcPr>
          <w:p w14:paraId="1500583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Ugunsdzēsības aprīkojums un kontrole</w:t>
            </w:r>
          </w:p>
        </w:tc>
      </w:tr>
      <w:tr w:rsidR="00FA6F39" w:rsidRPr="00A34266" w14:paraId="23C3E51B" w14:textId="77777777" w:rsidTr="005D04A2">
        <w:trPr>
          <w:trHeight w:val="20"/>
        </w:trPr>
        <w:tc>
          <w:tcPr>
            <w:tcW w:w="225" w:type="pct"/>
          </w:tcPr>
          <w:p w14:paraId="7BCCE25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7E13383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J013</w:t>
            </w:r>
          </w:p>
        </w:tc>
        <w:tc>
          <w:tcPr>
            <w:tcW w:w="4199" w:type="pct"/>
            <w:hideMark/>
          </w:tcPr>
          <w:p w14:paraId="4261248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Munīcija un sprāgstvielas</w:t>
            </w:r>
          </w:p>
        </w:tc>
      </w:tr>
      <w:tr w:rsidR="00FA6F39" w:rsidRPr="00A34266" w14:paraId="1F9CEC20" w14:textId="77777777" w:rsidTr="005D04A2">
        <w:trPr>
          <w:trHeight w:val="20"/>
        </w:trPr>
        <w:tc>
          <w:tcPr>
            <w:tcW w:w="225" w:type="pct"/>
          </w:tcPr>
          <w:p w14:paraId="2D38F2E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7CCB8DA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J014</w:t>
            </w:r>
          </w:p>
        </w:tc>
        <w:tc>
          <w:tcPr>
            <w:tcW w:w="4199" w:type="pct"/>
            <w:hideMark/>
          </w:tcPr>
          <w:p w14:paraId="2806955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Vadāmās raķetes</w:t>
            </w:r>
          </w:p>
        </w:tc>
      </w:tr>
      <w:tr w:rsidR="00FA6F39" w:rsidRPr="00A34266" w14:paraId="3A670EB4" w14:textId="77777777" w:rsidTr="005D04A2">
        <w:trPr>
          <w:trHeight w:val="20"/>
        </w:trPr>
        <w:tc>
          <w:tcPr>
            <w:tcW w:w="225" w:type="pct"/>
          </w:tcPr>
          <w:p w14:paraId="621B4B3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4C212A5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J015</w:t>
            </w:r>
          </w:p>
        </w:tc>
        <w:tc>
          <w:tcPr>
            <w:tcW w:w="4199" w:type="pct"/>
            <w:hideMark/>
          </w:tcPr>
          <w:p w14:paraId="2F6114C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Gaisa kuģi un gaisa kuģu struktūru komponenti</w:t>
            </w:r>
          </w:p>
        </w:tc>
      </w:tr>
      <w:tr w:rsidR="00FA6F39" w:rsidRPr="00A34266" w14:paraId="0E934702" w14:textId="77777777" w:rsidTr="005D04A2">
        <w:trPr>
          <w:trHeight w:val="20"/>
        </w:trPr>
        <w:tc>
          <w:tcPr>
            <w:tcW w:w="225" w:type="pct"/>
          </w:tcPr>
          <w:p w14:paraId="1EABE54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4386F4F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J016</w:t>
            </w:r>
          </w:p>
        </w:tc>
        <w:tc>
          <w:tcPr>
            <w:tcW w:w="4199" w:type="pct"/>
            <w:hideMark/>
          </w:tcPr>
          <w:p w14:paraId="2B704EF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Gaisa kuģu komponenti un piederumi</w:t>
            </w:r>
          </w:p>
        </w:tc>
      </w:tr>
      <w:tr w:rsidR="00FA6F39" w:rsidRPr="00A34266" w14:paraId="7144B752" w14:textId="77777777" w:rsidTr="005D04A2">
        <w:trPr>
          <w:trHeight w:val="20"/>
        </w:trPr>
        <w:tc>
          <w:tcPr>
            <w:tcW w:w="225" w:type="pct"/>
          </w:tcPr>
          <w:p w14:paraId="4317DE4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05B85A9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J017</w:t>
            </w:r>
          </w:p>
        </w:tc>
        <w:tc>
          <w:tcPr>
            <w:tcW w:w="4199" w:type="pct"/>
            <w:hideMark/>
          </w:tcPr>
          <w:p w14:paraId="0C77F6D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Gaisa kuģu iekārtas pacelšanās, nosēšanās un apkalpošanai uz zemes</w:t>
            </w:r>
          </w:p>
        </w:tc>
      </w:tr>
      <w:tr w:rsidR="00FA6F39" w:rsidRPr="00A34266" w14:paraId="41C5D7B7" w14:textId="77777777" w:rsidTr="005D04A2">
        <w:trPr>
          <w:trHeight w:val="20"/>
        </w:trPr>
        <w:tc>
          <w:tcPr>
            <w:tcW w:w="225" w:type="pct"/>
            <w:vMerge w:val="restart"/>
          </w:tcPr>
          <w:p w14:paraId="7439A73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62D1E97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J018</w:t>
            </w:r>
          </w:p>
        </w:tc>
        <w:tc>
          <w:tcPr>
            <w:tcW w:w="4199" w:type="pct"/>
            <w:hideMark/>
          </w:tcPr>
          <w:p w14:paraId="29F5478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Kosmosa kuģi</w:t>
            </w:r>
          </w:p>
        </w:tc>
      </w:tr>
      <w:tr w:rsidR="00FA6F39" w:rsidRPr="00A34266" w14:paraId="3AB850FC" w14:textId="77777777" w:rsidTr="005D04A2">
        <w:trPr>
          <w:trHeight w:val="20"/>
        </w:trPr>
        <w:tc>
          <w:tcPr>
            <w:tcW w:w="225" w:type="pct"/>
            <w:vMerge/>
            <w:hideMark/>
          </w:tcPr>
          <w:p w14:paraId="5DF160D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101E193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J019</w:t>
            </w:r>
          </w:p>
        </w:tc>
        <w:tc>
          <w:tcPr>
            <w:tcW w:w="4199" w:type="pct"/>
            <w:hideMark/>
          </w:tcPr>
          <w:p w14:paraId="6DBB04E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Sūtījumi, mazas struktūras, baržas un peldoši doki</w:t>
            </w:r>
          </w:p>
        </w:tc>
      </w:tr>
      <w:tr w:rsidR="00FA6F39" w:rsidRPr="00A34266" w14:paraId="1B000A00" w14:textId="77777777" w:rsidTr="005D04A2">
        <w:trPr>
          <w:trHeight w:val="20"/>
        </w:trPr>
        <w:tc>
          <w:tcPr>
            <w:tcW w:w="225" w:type="pct"/>
            <w:vMerge/>
            <w:hideMark/>
          </w:tcPr>
          <w:p w14:paraId="4C07B49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5EA7743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J020</w:t>
            </w:r>
          </w:p>
        </w:tc>
        <w:tc>
          <w:tcPr>
            <w:tcW w:w="4199" w:type="pct"/>
            <w:hideMark/>
          </w:tcPr>
          <w:p w14:paraId="59227C1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Laivas un kuģu aprīkojums</w:t>
            </w:r>
          </w:p>
        </w:tc>
      </w:tr>
      <w:tr w:rsidR="00FA6F39" w:rsidRPr="00A34266" w14:paraId="27798BE3" w14:textId="77777777" w:rsidTr="005D04A2">
        <w:trPr>
          <w:trHeight w:val="20"/>
        </w:trPr>
        <w:tc>
          <w:tcPr>
            <w:tcW w:w="225" w:type="pct"/>
            <w:vMerge/>
            <w:hideMark/>
          </w:tcPr>
          <w:p w14:paraId="6B8C74F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066F44A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J022</w:t>
            </w:r>
          </w:p>
        </w:tc>
        <w:tc>
          <w:tcPr>
            <w:tcW w:w="4199" w:type="pct"/>
            <w:hideMark/>
          </w:tcPr>
          <w:p w14:paraId="75AA75E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Dzelzceļa aprīkojums</w:t>
            </w:r>
          </w:p>
        </w:tc>
      </w:tr>
      <w:tr w:rsidR="00FA6F39" w:rsidRPr="00A34266" w14:paraId="7EF67013" w14:textId="77777777" w:rsidTr="005D04A2">
        <w:trPr>
          <w:trHeight w:val="20"/>
        </w:trPr>
        <w:tc>
          <w:tcPr>
            <w:tcW w:w="225" w:type="pct"/>
            <w:vMerge/>
            <w:hideMark/>
          </w:tcPr>
          <w:p w14:paraId="7CF8583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5E5CD3C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J023</w:t>
            </w:r>
          </w:p>
        </w:tc>
        <w:tc>
          <w:tcPr>
            <w:tcW w:w="4199" w:type="pct"/>
            <w:hideMark/>
          </w:tcPr>
          <w:p w14:paraId="2A3644B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Sauszemes transportlīdzekļi, mehāniskie transportlīdzekļi, piekabes un motocikli</w:t>
            </w:r>
          </w:p>
        </w:tc>
      </w:tr>
      <w:tr w:rsidR="00FA6F39" w:rsidRPr="00A34266" w14:paraId="7303E7BC" w14:textId="77777777" w:rsidTr="005D04A2">
        <w:trPr>
          <w:trHeight w:val="20"/>
        </w:trPr>
        <w:tc>
          <w:tcPr>
            <w:tcW w:w="225" w:type="pct"/>
            <w:vMerge/>
            <w:hideMark/>
          </w:tcPr>
          <w:p w14:paraId="4F367C1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7842790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J024</w:t>
            </w:r>
          </w:p>
        </w:tc>
        <w:tc>
          <w:tcPr>
            <w:tcW w:w="4199" w:type="pct"/>
            <w:hideMark/>
          </w:tcPr>
          <w:p w14:paraId="292B08F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Traktori</w:t>
            </w:r>
          </w:p>
        </w:tc>
      </w:tr>
      <w:tr w:rsidR="00FA6F39" w:rsidRPr="00A34266" w14:paraId="6135ACCE" w14:textId="77777777" w:rsidTr="005D04A2">
        <w:trPr>
          <w:trHeight w:val="20"/>
        </w:trPr>
        <w:tc>
          <w:tcPr>
            <w:tcW w:w="225" w:type="pct"/>
            <w:vMerge/>
            <w:hideMark/>
          </w:tcPr>
          <w:p w14:paraId="77DE08B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1C0214C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J025</w:t>
            </w:r>
          </w:p>
        </w:tc>
        <w:tc>
          <w:tcPr>
            <w:tcW w:w="4199" w:type="pct"/>
            <w:hideMark/>
          </w:tcPr>
          <w:p w14:paraId="16E4C3B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Mehānisko transportlīdzekļu daļas</w:t>
            </w:r>
          </w:p>
        </w:tc>
      </w:tr>
      <w:tr w:rsidR="00FA6F39" w:rsidRPr="00A34266" w14:paraId="73E84C44" w14:textId="77777777" w:rsidTr="005D04A2">
        <w:trPr>
          <w:trHeight w:val="20"/>
        </w:trPr>
        <w:tc>
          <w:tcPr>
            <w:tcW w:w="225" w:type="pct"/>
            <w:vMerge/>
            <w:hideMark/>
          </w:tcPr>
          <w:p w14:paraId="63334CC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421638E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J998</w:t>
            </w:r>
          </w:p>
        </w:tc>
        <w:tc>
          <w:tcPr>
            <w:tcW w:w="4199" w:type="pct"/>
            <w:hideMark/>
          </w:tcPr>
          <w:p w14:paraId="6990D27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Ar kodolenerģiju nesaistītu kuģu remonts</w:t>
            </w:r>
          </w:p>
        </w:tc>
      </w:tr>
      <w:tr w:rsidR="00FA6F39" w:rsidRPr="00A34266" w14:paraId="2DE2CDBB" w14:textId="77777777" w:rsidTr="005D04A2">
        <w:trPr>
          <w:trHeight w:val="20"/>
        </w:trPr>
        <w:tc>
          <w:tcPr>
            <w:tcW w:w="225" w:type="pct"/>
            <w:hideMark/>
          </w:tcPr>
          <w:p w14:paraId="31C2CFC1"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rPr>
              <w:t>K</w:t>
            </w:r>
          </w:p>
        </w:tc>
        <w:tc>
          <w:tcPr>
            <w:tcW w:w="576" w:type="pct"/>
          </w:tcPr>
          <w:p w14:paraId="19A8ED1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009D4EC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Ar brīvības atņemšanu saistītas operācijas un ar tām saistīti pakalpojumi (profesionāli pakalpojumi tikai apsardzei, personas drošības iekārtas, ko nodrošina bruņoti apsargi)</w:t>
            </w:r>
          </w:p>
        </w:tc>
      </w:tr>
      <w:tr w:rsidR="00FA6F39" w:rsidRPr="00A34266" w14:paraId="66CBCDC4" w14:textId="77777777" w:rsidTr="005D04A2">
        <w:trPr>
          <w:trHeight w:val="20"/>
        </w:trPr>
        <w:tc>
          <w:tcPr>
            <w:tcW w:w="225" w:type="pct"/>
          </w:tcPr>
          <w:p w14:paraId="70FB385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70ACD91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K103</w:t>
            </w:r>
          </w:p>
        </w:tc>
        <w:tc>
          <w:tcPr>
            <w:tcW w:w="4199" w:type="pct"/>
            <w:hideMark/>
          </w:tcPr>
          <w:p w14:paraId="32118FF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Degvielas un citi naftas pakalpojumi – izņemot uzglabāšanu</w:t>
            </w:r>
          </w:p>
        </w:tc>
      </w:tr>
      <w:tr w:rsidR="00FA6F39" w:rsidRPr="00A34266" w14:paraId="129B8763" w14:textId="77777777" w:rsidTr="005D04A2">
        <w:trPr>
          <w:trHeight w:val="20"/>
        </w:trPr>
        <w:tc>
          <w:tcPr>
            <w:tcW w:w="225" w:type="pct"/>
          </w:tcPr>
          <w:p w14:paraId="33A1C16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5F85672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K105</w:t>
            </w:r>
          </w:p>
        </w:tc>
        <w:tc>
          <w:tcPr>
            <w:tcW w:w="4199" w:type="pct"/>
            <w:hideMark/>
          </w:tcPr>
          <w:p w14:paraId="1BD3421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Apsardzes pakalpojumi (profesionālie pakalpojumi tikai apsardzei, personas drošības un novērošanas iekārtas, ko nodrošina bruņoti apsargi)</w:t>
            </w:r>
          </w:p>
        </w:tc>
      </w:tr>
      <w:tr w:rsidR="00FA6F39" w:rsidRPr="00A34266" w14:paraId="6035866A" w14:textId="77777777" w:rsidTr="005D04A2">
        <w:trPr>
          <w:trHeight w:val="20"/>
        </w:trPr>
        <w:tc>
          <w:tcPr>
            <w:tcW w:w="225" w:type="pct"/>
          </w:tcPr>
          <w:p w14:paraId="73A58D5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312B710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K109</w:t>
            </w:r>
          </w:p>
        </w:tc>
        <w:tc>
          <w:tcPr>
            <w:tcW w:w="4199" w:type="pct"/>
            <w:hideMark/>
          </w:tcPr>
          <w:p w14:paraId="6A9B3B0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Novērošanas pakalpojumi (profesionāli pakalpojumi tikai apsardzei, personas drošības un novērošanas iekārtas, ko nodrošina bruņoti apsargi)</w:t>
            </w:r>
          </w:p>
        </w:tc>
      </w:tr>
      <w:tr w:rsidR="00FA6F39" w:rsidRPr="00A34266" w14:paraId="2E695C5A" w14:textId="77777777" w:rsidTr="005D04A2">
        <w:trPr>
          <w:trHeight w:val="20"/>
        </w:trPr>
        <w:tc>
          <w:tcPr>
            <w:tcW w:w="225" w:type="pct"/>
          </w:tcPr>
          <w:p w14:paraId="007273C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41D0D9B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K110</w:t>
            </w:r>
          </w:p>
        </w:tc>
        <w:tc>
          <w:tcPr>
            <w:tcW w:w="4199" w:type="pct"/>
            <w:hideMark/>
          </w:tcPr>
          <w:p w14:paraId="043CDFF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Cietā kurināmā apstrādes pakalpojumi</w:t>
            </w:r>
          </w:p>
        </w:tc>
      </w:tr>
      <w:tr w:rsidR="00FA6F39" w:rsidRPr="00A34266" w14:paraId="077C317A" w14:textId="77777777" w:rsidTr="005D04A2">
        <w:trPr>
          <w:trHeight w:val="20"/>
        </w:trPr>
        <w:tc>
          <w:tcPr>
            <w:tcW w:w="225" w:type="pct"/>
            <w:hideMark/>
          </w:tcPr>
          <w:p w14:paraId="1B08BD1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L</w:t>
            </w:r>
          </w:p>
        </w:tc>
        <w:tc>
          <w:tcPr>
            <w:tcW w:w="576" w:type="pct"/>
          </w:tcPr>
          <w:p w14:paraId="3949FCE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66773D6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Finanšu pakalpojumi un ar tiem saistīti pakalpojumi</w:t>
            </w:r>
          </w:p>
        </w:tc>
      </w:tr>
      <w:tr w:rsidR="00FA6F39" w:rsidRPr="00A34266" w14:paraId="13B81A43" w14:textId="77777777" w:rsidTr="005D04A2">
        <w:trPr>
          <w:trHeight w:val="20"/>
        </w:trPr>
        <w:tc>
          <w:tcPr>
            <w:tcW w:w="225" w:type="pct"/>
          </w:tcPr>
          <w:p w14:paraId="4282D59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tcPr>
          <w:p w14:paraId="304995A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11FF8C5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Visas klases</w:t>
            </w:r>
          </w:p>
        </w:tc>
      </w:tr>
      <w:tr w:rsidR="00FA6F39" w:rsidRPr="00A34266" w14:paraId="601A1BFD" w14:textId="77777777" w:rsidTr="005D04A2">
        <w:trPr>
          <w:trHeight w:val="20"/>
        </w:trPr>
        <w:tc>
          <w:tcPr>
            <w:tcW w:w="225" w:type="pct"/>
            <w:hideMark/>
          </w:tcPr>
          <w:p w14:paraId="18D42D5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w:t>
            </w:r>
          </w:p>
        </w:tc>
        <w:tc>
          <w:tcPr>
            <w:tcW w:w="576" w:type="pct"/>
          </w:tcPr>
          <w:p w14:paraId="1EDC5AD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0696BE9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Profesionālie, administratīvie un pārvaldības atbalsta pakalpojumi</w:t>
            </w:r>
          </w:p>
        </w:tc>
      </w:tr>
      <w:tr w:rsidR="00FA6F39" w:rsidRPr="00A34266" w14:paraId="12944E17" w14:textId="77777777" w:rsidTr="005D04A2">
        <w:trPr>
          <w:trHeight w:val="20"/>
        </w:trPr>
        <w:tc>
          <w:tcPr>
            <w:tcW w:w="225" w:type="pct"/>
          </w:tcPr>
          <w:p w14:paraId="64B0AC2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68C9159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R003</w:t>
            </w:r>
          </w:p>
        </w:tc>
        <w:tc>
          <w:tcPr>
            <w:tcW w:w="4199" w:type="pct"/>
            <w:hideMark/>
          </w:tcPr>
          <w:p w14:paraId="054DBE9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Juridiskie pakalpojumi</w:t>
            </w:r>
          </w:p>
        </w:tc>
      </w:tr>
      <w:tr w:rsidR="00FA6F39" w:rsidRPr="00A34266" w14:paraId="1F777417" w14:textId="77777777" w:rsidTr="005D04A2">
        <w:trPr>
          <w:trHeight w:val="20"/>
        </w:trPr>
        <w:tc>
          <w:tcPr>
            <w:tcW w:w="225" w:type="pct"/>
          </w:tcPr>
          <w:p w14:paraId="5E848F8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1E836A0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R004</w:t>
            </w:r>
          </w:p>
        </w:tc>
        <w:tc>
          <w:tcPr>
            <w:tcW w:w="4199" w:type="pct"/>
            <w:hideMark/>
          </w:tcPr>
          <w:p w14:paraId="3287D15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Produktu un iestāžu, kas nav izglītības iestādes, sertifikācija un akreditācija</w:t>
            </w:r>
          </w:p>
        </w:tc>
      </w:tr>
      <w:tr w:rsidR="00FA6F39" w:rsidRPr="00A34266" w14:paraId="219FB7A8" w14:textId="77777777" w:rsidTr="005D04A2">
        <w:trPr>
          <w:trHeight w:val="20"/>
        </w:trPr>
        <w:tc>
          <w:tcPr>
            <w:tcW w:w="225" w:type="pct"/>
          </w:tcPr>
          <w:p w14:paraId="44AD5CA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49C7C19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R012</w:t>
            </w:r>
          </w:p>
        </w:tc>
        <w:tc>
          <w:tcPr>
            <w:tcW w:w="4199" w:type="pct"/>
            <w:hideMark/>
          </w:tcPr>
          <w:p w14:paraId="0F5A98A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Patentu un preču zīmju pakalpojumi</w:t>
            </w:r>
          </w:p>
        </w:tc>
      </w:tr>
      <w:tr w:rsidR="00FA6F39" w:rsidRPr="00A34266" w14:paraId="15CE8295" w14:textId="77777777" w:rsidTr="005D04A2">
        <w:trPr>
          <w:trHeight w:val="20"/>
        </w:trPr>
        <w:tc>
          <w:tcPr>
            <w:tcW w:w="225" w:type="pct"/>
          </w:tcPr>
          <w:p w14:paraId="0755723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740B54B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R016</w:t>
            </w:r>
          </w:p>
        </w:tc>
        <w:tc>
          <w:tcPr>
            <w:tcW w:w="4199" w:type="pct"/>
            <w:hideMark/>
          </w:tcPr>
          <w:p w14:paraId="71BDB4D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Individuāli pakalpojumu līgumi</w:t>
            </w:r>
          </w:p>
        </w:tc>
      </w:tr>
      <w:tr w:rsidR="00FA6F39" w:rsidRPr="00A34266" w14:paraId="3907C8F9" w14:textId="77777777" w:rsidTr="005D04A2">
        <w:trPr>
          <w:trHeight w:val="20"/>
        </w:trPr>
        <w:tc>
          <w:tcPr>
            <w:tcW w:w="225" w:type="pct"/>
          </w:tcPr>
          <w:p w14:paraId="2E743AB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3BFD34E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R101</w:t>
            </w:r>
          </w:p>
        </w:tc>
        <w:tc>
          <w:tcPr>
            <w:tcW w:w="4199" w:type="pct"/>
            <w:hideMark/>
          </w:tcPr>
          <w:p w14:paraId="7BE270A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Ekspertu liecināšana (tikai attiecībā uz juridiskajiem pakalpojumiem)</w:t>
            </w:r>
          </w:p>
        </w:tc>
      </w:tr>
      <w:tr w:rsidR="00FA6F39" w:rsidRPr="00A34266" w14:paraId="309BFEF0" w14:textId="77777777" w:rsidTr="005D04A2">
        <w:trPr>
          <w:trHeight w:val="20"/>
        </w:trPr>
        <w:tc>
          <w:tcPr>
            <w:tcW w:w="225" w:type="pct"/>
          </w:tcPr>
          <w:p w14:paraId="7AB5D54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2CC47A1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 xml:space="preserve">R103 </w:t>
            </w:r>
          </w:p>
        </w:tc>
        <w:tc>
          <w:tcPr>
            <w:tcW w:w="4199" w:type="pct"/>
            <w:hideMark/>
          </w:tcPr>
          <w:p w14:paraId="088D525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Kurjeru pakalpojumi</w:t>
            </w:r>
          </w:p>
        </w:tc>
      </w:tr>
      <w:tr w:rsidR="00FA6F39" w:rsidRPr="00A34266" w14:paraId="23FF6C61" w14:textId="77777777" w:rsidTr="005D04A2">
        <w:trPr>
          <w:trHeight w:val="20"/>
        </w:trPr>
        <w:tc>
          <w:tcPr>
            <w:tcW w:w="225" w:type="pct"/>
          </w:tcPr>
          <w:p w14:paraId="6B900D4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105A8A0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R105</w:t>
            </w:r>
          </w:p>
        </w:tc>
        <w:tc>
          <w:tcPr>
            <w:tcW w:w="4199" w:type="pct"/>
            <w:hideMark/>
          </w:tcPr>
          <w:p w14:paraId="7C6E069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Sūtīšanas un izplatīšanas pakalpojumi (izņemot pasta pakalpojumus)</w:t>
            </w:r>
          </w:p>
        </w:tc>
      </w:tr>
      <w:tr w:rsidR="00FA6F39" w:rsidRPr="00A34266" w14:paraId="2F000A75" w14:textId="77777777" w:rsidTr="005D04A2">
        <w:trPr>
          <w:trHeight w:val="20"/>
        </w:trPr>
        <w:tc>
          <w:tcPr>
            <w:tcW w:w="225" w:type="pct"/>
          </w:tcPr>
          <w:p w14:paraId="18ED8E9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6C84306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R106</w:t>
            </w:r>
          </w:p>
        </w:tc>
        <w:tc>
          <w:tcPr>
            <w:tcW w:w="4199" w:type="pct"/>
            <w:hideMark/>
          </w:tcPr>
          <w:p w14:paraId="264137A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Pasta pakalpojumi</w:t>
            </w:r>
          </w:p>
        </w:tc>
      </w:tr>
      <w:tr w:rsidR="00FA6F39" w:rsidRPr="00A34266" w14:paraId="7CADA254" w14:textId="77777777" w:rsidTr="005D04A2">
        <w:trPr>
          <w:trHeight w:val="20"/>
        </w:trPr>
        <w:tc>
          <w:tcPr>
            <w:tcW w:w="225" w:type="pct"/>
          </w:tcPr>
          <w:p w14:paraId="2F9E04B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5C27D4F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R116</w:t>
            </w:r>
          </w:p>
        </w:tc>
        <w:tc>
          <w:tcPr>
            <w:tcW w:w="4199" w:type="pct"/>
            <w:hideMark/>
          </w:tcPr>
          <w:p w14:paraId="7F22FF6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Ziņošanas tiesā pakalpojumi</w:t>
            </w:r>
          </w:p>
        </w:tc>
      </w:tr>
      <w:tr w:rsidR="00FA6F39" w:rsidRPr="00A34266" w14:paraId="321ECB56" w14:textId="77777777" w:rsidTr="005D04A2">
        <w:trPr>
          <w:trHeight w:val="20"/>
        </w:trPr>
        <w:tc>
          <w:tcPr>
            <w:tcW w:w="225" w:type="pct"/>
          </w:tcPr>
          <w:p w14:paraId="2C39777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33A8C8F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R200</w:t>
            </w:r>
          </w:p>
        </w:tc>
        <w:tc>
          <w:tcPr>
            <w:tcW w:w="4199" w:type="pct"/>
            <w:hideMark/>
          </w:tcPr>
          <w:p w14:paraId="6D31FF5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Militārā vervēšana</w:t>
            </w:r>
          </w:p>
        </w:tc>
      </w:tr>
      <w:tr w:rsidR="00FA6F39" w:rsidRPr="00A34266" w14:paraId="6A530FEF" w14:textId="77777777" w:rsidTr="005D04A2">
        <w:trPr>
          <w:trHeight w:val="20"/>
        </w:trPr>
        <w:tc>
          <w:tcPr>
            <w:tcW w:w="225" w:type="pct"/>
            <w:hideMark/>
          </w:tcPr>
          <w:p w14:paraId="626B646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w:t>
            </w:r>
          </w:p>
        </w:tc>
        <w:tc>
          <w:tcPr>
            <w:tcW w:w="576" w:type="pct"/>
          </w:tcPr>
          <w:p w14:paraId="4CF7AC2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5494C4E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Labierīkošana</w:t>
            </w:r>
          </w:p>
        </w:tc>
      </w:tr>
      <w:tr w:rsidR="00FA6F39" w:rsidRPr="00A34266" w14:paraId="5832626D" w14:textId="77777777" w:rsidTr="005D04A2">
        <w:trPr>
          <w:trHeight w:val="20"/>
        </w:trPr>
        <w:tc>
          <w:tcPr>
            <w:tcW w:w="225" w:type="pct"/>
          </w:tcPr>
          <w:p w14:paraId="0F97363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tcPr>
          <w:p w14:paraId="3708AA0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626F057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Visas klases</w:t>
            </w:r>
          </w:p>
        </w:tc>
      </w:tr>
      <w:tr w:rsidR="00FA6F39" w:rsidRPr="00A34266" w14:paraId="7E92A120" w14:textId="77777777" w:rsidTr="005D04A2">
        <w:trPr>
          <w:trHeight w:val="20"/>
        </w:trPr>
        <w:tc>
          <w:tcPr>
            <w:tcW w:w="225" w:type="pct"/>
            <w:hideMark/>
          </w:tcPr>
          <w:p w14:paraId="1FF6DD8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w:t>
            </w:r>
          </w:p>
        </w:tc>
        <w:tc>
          <w:tcPr>
            <w:tcW w:w="576" w:type="pct"/>
          </w:tcPr>
          <w:p w14:paraId="5C9CFCB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0D97408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Komunikācijas, fotogrāfijas, kartēšanas, iespieddarbu un publikāciju pakalpojumi</w:t>
            </w:r>
          </w:p>
        </w:tc>
      </w:tr>
      <w:tr w:rsidR="00FA6F39" w:rsidRPr="00A34266" w14:paraId="4C07B4E0" w14:textId="77777777" w:rsidTr="005D04A2">
        <w:trPr>
          <w:trHeight w:val="20"/>
        </w:trPr>
        <w:tc>
          <w:tcPr>
            <w:tcW w:w="225" w:type="pct"/>
          </w:tcPr>
          <w:p w14:paraId="5A3C4A0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55F0BCB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T000</w:t>
            </w:r>
          </w:p>
        </w:tc>
        <w:tc>
          <w:tcPr>
            <w:tcW w:w="4199" w:type="pct"/>
            <w:hideMark/>
          </w:tcPr>
          <w:p w14:paraId="0F83BD7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Komunikāciju pētījumi</w:t>
            </w:r>
          </w:p>
        </w:tc>
      </w:tr>
      <w:tr w:rsidR="00FA6F39" w:rsidRPr="00A34266" w14:paraId="656B21B8" w14:textId="77777777" w:rsidTr="005D04A2">
        <w:trPr>
          <w:trHeight w:val="20"/>
        </w:trPr>
        <w:tc>
          <w:tcPr>
            <w:tcW w:w="225" w:type="pct"/>
          </w:tcPr>
          <w:p w14:paraId="5EB2D5E2"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p>
        </w:tc>
        <w:tc>
          <w:tcPr>
            <w:tcW w:w="576" w:type="pct"/>
            <w:hideMark/>
          </w:tcPr>
          <w:p w14:paraId="0DC4172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T001</w:t>
            </w:r>
          </w:p>
        </w:tc>
        <w:tc>
          <w:tcPr>
            <w:tcW w:w="4199" w:type="pct"/>
            <w:hideMark/>
          </w:tcPr>
          <w:p w14:paraId="36B8AA5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 xml:space="preserve">Tirgus izpētes un sabiedriskās domas pakalpojumi (iepriekš telefona un interviju pakalpojumi, tostarp fokusa testēšana, sindicētas un attieksmes aptaujas), izņemot </w:t>
            </w:r>
            <w:r w:rsidRPr="00A34266">
              <w:rPr>
                <w:rFonts w:asciiTheme="majorBidi" w:hAnsiTheme="majorBidi"/>
                <w:i/>
              </w:rPr>
              <w:t>CPC</w:t>
            </w:r>
            <w:r w:rsidRPr="00A34266">
              <w:rPr>
                <w:rFonts w:asciiTheme="majorBidi" w:hAnsiTheme="majorBidi"/>
              </w:rPr>
              <w:t xml:space="preserve"> 86503 Vadības konsultāciju mārketinga pakalpojumi.</w:t>
            </w:r>
          </w:p>
        </w:tc>
      </w:tr>
      <w:tr w:rsidR="00FA6F39" w:rsidRPr="00A34266" w14:paraId="4F804413" w14:textId="77777777" w:rsidTr="005D04A2">
        <w:trPr>
          <w:trHeight w:val="20"/>
        </w:trPr>
        <w:tc>
          <w:tcPr>
            <w:tcW w:w="225" w:type="pct"/>
          </w:tcPr>
          <w:p w14:paraId="59F97B7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5301719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T002</w:t>
            </w:r>
          </w:p>
        </w:tc>
        <w:tc>
          <w:tcPr>
            <w:tcW w:w="4199" w:type="pct"/>
            <w:hideMark/>
          </w:tcPr>
          <w:p w14:paraId="796FC25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Komunikācijas pakalpojumi (ieskaitot izstāžu pakalpojumus)</w:t>
            </w:r>
          </w:p>
        </w:tc>
      </w:tr>
      <w:tr w:rsidR="00FA6F39" w:rsidRPr="00A34266" w14:paraId="125240BE" w14:textId="77777777" w:rsidTr="005D04A2">
        <w:trPr>
          <w:trHeight w:val="20"/>
        </w:trPr>
        <w:tc>
          <w:tcPr>
            <w:tcW w:w="225" w:type="pct"/>
          </w:tcPr>
          <w:p w14:paraId="06C0621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1D8020B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T004</w:t>
            </w:r>
          </w:p>
        </w:tc>
        <w:tc>
          <w:tcPr>
            <w:tcW w:w="4199" w:type="pct"/>
            <w:hideMark/>
          </w:tcPr>
          <w:p w14:paraId="5773D8D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Sabiedrisko attiecību pakalpojumi (tostarp rakstīšanas pakalpojumi, pasākumu plānošana un vadība, attiecības ar plašsaziņas līdzekļiem, radio un TV analīze, preses pakalpojumi)</w:t>
            </w:r>
          </w:p>
        </w:tc>
      </w:tr>
      <w:tr w:rsidR="00FA6F39" w:rsidRPr="00A34266" w14:paraId="66A15BD5" w14:textId="77777777" w:rsidTr="005D04A2">
        <w:trPr>
          <w:trHeight w:val="20"/>
        </w:trPr>
        <w:tc>
          <w:tcPr>
            <w:tcW w:w="225" w:type="pct"/>
          </w:tcPr>
          <w:p w14:paraId="788A78E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734E66B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T005</w:t>
            </w:r>
          </w:p>
        </w:tc>
        <w:tc>
          <w:tcPr>
            <w:tcW w:w="4199" w:type="pct"/>
            <w:hideMark/>
          </w:tcPr>
          <w:p w14:paraId="21C6E73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Mākslas/grafikas pakalpojumi</w:t>
            </w:r>
          </w:p>
        </w:tc>
      </w:tr>
      <w:tr w:rsidR="00FA6F39" w:rsidRPr="00A34266" w14:paraId="67918C82" w14:textId="77777777" w:rsidTr="005D04A2">
        <w:trPr>
          <w:trHeight w:val="20"/>
        </w:trPr>
        <w:tc>
          <w:tcPr>
            <w:tcW w:w="225" w:type="pct"/>
          </w:tcPr>
          <w:p w14:paraId="574CEA5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3CC633D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T008</w:t>
            </w:r>
          </w:p>
        </w:tc>
        <w:tc>
          <w:tcPr>
            <w:tcW w:w="4199" w:type="pct"/>
            <w:hideMark/>
          </w:tcPr>
          <w:p w14:paraId="1AC08A9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Filmu apstrādes pakalpojumi</w:t>
            </w:r>
          </w:p>
        </w:tc>
      </w:tr>
      <w:tr w:rsidR="00FA6F39" w:rsidRPr="00A34266" w14:paraId="4BCB2251" w14:textId="77777777" w:rsidTr="005D04A2">
        <w:trPr>
          <w:trHeight w:val="20"/>
        </w:trPr>
        <w:tc>
          <w:tcPr>
            <w:tcW w:w="225" w:type="pct"/>
          </w:tcPr>
          <w:p w14:paraId="55C8464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7F3CA63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T009</w:t>
            </w:r>
          </w:p>
        </w:tc>
        <w:tc>
          <w:tcPr>
            <w:tcW w:w="4199" w:type="pct"/>
            <w:hideMark/>
          </w:tcPr>
          <w:p w14:paraId="54C2AF4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Filmu/video producēšanas pakalpojumi</w:t>
            </w:r>
          </w:p>
        </w:tc>
      </w:tr>
      <w:tr w:rsidR="00FA6F39" w:rsidRPr="00A34266" w14:paraId="66549C09" w14:textId="77777777" w:rsidTr="005D04A2">
        <w:trPr>
          <w:trHeight w:val="20"/>
        </w:trPr>
        <w:tc>
          <w:tcPr>
            <w:tcW w:w="225" w:type="pct"/>
          </w:tcPr>
          <w:p w14:paraId="4AF04A0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7F53D44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T010</w:t>
            </w:r>
          </w:p>
        </w:tc>
        <w:tc>
          <w:tcPr>
            <w:tcW w:w="4199" w:type="pct"/>
            <w:hideMark/>
          </w:tcPr>
          <w:p w14:paraId="4E030E9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Mikrofišu pakalpojumi</w:t>
            </w:r>
          </w:p>
        </w:tc>
      </w:tr>
      <w:tr w:rsidR="00FA6F39" w:rsidRPr="00A34266" w14:paraId="4ABEC298" w14:textId="77777777" w:rsidTr="005D04A2">
        <w:trPr>
          <w:trHeight w:val="20"/>
        </w:trPr>
        <w:tc>
          <w:tcPr>
            <w:tcW w:w="225" w:type="pct"/>
          </w:tcPr>
          <w:p w14:paraId="56F300E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43766C8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T013</w:t>
            </w:r>
          </w:p>
        </w:tc>
        <w:tc>
          <w:tcPr>
            <w:tcW w:w="4199" w:type="pct"/>
            <w:hideMark/>
          </w:tcPr>
          <w:p w14:paraId="312DF28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Vispārīgi fotogrāfijas pakalpojumi (foto)</w:t>
            </w:r>
          </w:p>
        </w:tc>
      </w:tr>
      <w:tr w:rsidR="00FA6F39" w:rsidRPr="00A34266" w14:paraId="3553C306" w14:textId="77777777" w:rsidTr="005D04A2">
        <w:trPr>
          <w:trHeight w:val="20"/>
        </w:trPr>
        <w:tc>
          <w:tcPr>
            <w:tcW w:w="225" w:type="pct"/>
            <w:vMerge w:val="restart"/>
          </w:tcPr>
          <w:p w14:paraId="133C23F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053CF0B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T014</w:t>
            </w:r>
          </w:p>
        </w:tc>
        <w:tc>
          <w:tcPr>
            <w:tcW w:w="4199" w:type="pct"/>
            <w:hideMark/>
          </w:tcPr>
          <w:p w14:paraId="0DEC17A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Drukāšanas/iesiešanas pakalpojumi</w:t>
            </w:r>
          </w:p>
        </w:tc>
      </w:tr>
      <w:tr w:rsidR="00FA6F39" w:rsidRPr="00A34266" w14:paraId="4D01687C" w14:textId="77777777" w:rsidTr="005D04A2">
        <w:trPr>
          <w:trHeight w:val="20"/>
        </w:trPr>
        <w:tc>
          <w:tcPr>
            <w:tcW w:w="225" w:type="pct"/>
            <w:vMerge/>
            <w:hideMark/>
          </w:tcPr>
          <w:p w14:paraId="696D8BD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2A9B1FC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T015</w:t>
            </w:r>
          </w:p>
        </w:tc>
        <w:tc>
          <w:tcPr>
            <w:tcW w:w="4199" w:type="pct"/>
            <w:hideMark/>
          </w:tcPr>
          <w:p w14:paraId="1C1E2F1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Reproducēšanas pakalpojumi</w:t>
            </w:r>
          </w:p>
        </w:tc>
      </w:tr>
      <w:tr w:rsidR="00FA6F39" w:rsidRPr="00A34266" w14:paraId="70E87645" w14:textId="77777777" w:rsidTr="005D04A2">
        <w:trPr>
          <w:trHeight w:val="20"/>
        </w:trPr>
        <w:tc>
          <w:tcPr>
            <w:tcW w:w="225" w:type="pct"/>
            <w:vMerge/>
            <w:hideMark/>
          </w:tcPr>
          <w:p w14:paraId="4A1242C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39997F9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T017</w:t>
            </w:r>
          </w:p>
        </w:tc>
        <w:tc>
          <w:tcPr>
            <w:tcW w:w="4199" w:type="pct"/>
            <w:hideMark/>
          </w:tcPr>
          <w:p w14:paraId="50C000B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Vispārīgi fotogrāfijas pakalpojumi (video)</w:t>
            </w:r>
          </w:p>
        </w:tc>
      </w:tr>
      <w:tr w:rsidR="00FA6F39" w:rsidRPr="00A34266" w14:paraId="5427F595" w14:textId="77777777" w:rsidTr="005D04A2">
        <w:trPr>
          <w:trHeight w:val="20"/>
        </w:trPr>
        <w:tc>
          <w:tcPr>
            <w:tcW w:w="225" w:type="pct"/>
            <w:vMerge/>
            <w:hideMark/>
          </w:tcPr>
          <w:p w14:paraId="210E36B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3955076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T018</w:t>
            </w:r>
          </w:p>
        </w:tc>
        <w:tc>
          <w:tcPr>
            <w:tcW w:w="4199" w:type="pct"/>
            <w:hideMark/>
          </w:tcPr>
          <w:p w14:paraId="0E0AECB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Audiovizuālie pakalpojumi</w:t>
            </w:r>
          </w:p>
        </w:tc>
      </w:tr>
      <w:tr w:rsidR="00FA6F39" w:rsidRPr="00A34266" w14:paraId="2A5E2CEA" w14:textId="77777777" w:rsidTr="005D04A2">
        <w:trPr>
          <w:trHeight w:val="20"/>
        </w:trPr>
        <w:tc>
          <w:tcPr>
            <w:tcW w:w="225" w:type="pct"/>
            <w:vMerge/>
            <w:hideMark/>
          </w:tcPr>
          <w:p w14:paraId="1C052B7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0D6097D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T099</w:t>
            </w:r>
          </w:p>
        </w:tc>
        <w:tc>
          <w:tcPr>
            <w:tcW w:w="4199" w:type="pct"/>
            <w:hideMark/>
          </w:tcPr>
          <w:p w14:paraId="4DAE14B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Citādi komunikācijas, fotogrāfijas, kartēšanas, iespieddarbu un publikāciju</w:t>
            </w:r>
          </w:p>
        </w:tc>
      </w:tr>
      <w:tr w:rsidR="00FA6F39" w:rsidRPr="00A34266" w14:paraId="2BFDB03C" w14:textId="77777777" w:rsidTr="005D04A2">
        <w:trPr>
          <w:trHeight w:val="20"/>
        </w:trPr>
        <w:tc>
          <w:tcPr>
            <w:tcW w:w="225" w:type="pct"/>
            <w:vMerge/>
            <w:hideMark/>
          </w:tcPr>
          <w:p w14:paraId="79EDE4D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tcPr>
          <w:p w14:paraId="367047F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0C86D74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pakalpojumi</w:t>
            </w:r>
          </w:p>
        </w:tc>
      </w:tr>
      <w:tr w:rsidR="00FA6F39" w:rsidRPr="00A34266" w14:paraId="4FF01A30" w14:textId="77777777" w:rsidTr="005D04A2">
        <w:trPr>
          <w:trHeight w:val="20"/>
        </w:trPr>
        <w:tc>
          <w:tcPr>
            <w:tcW w:w="225" w:type="pct"/>
            <w:hideMark/>
          </w:tcPr>
          <w:p w14:paraId="3E5EC7C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U</w:t>
            </w:r>
          </w:p>
        </w:tc>
        <w:tc>
          <w:tcPr>
            <w:tcW w:w="576" w:type="pct"/>
          </w:tcPr>
          <w:p w14:paraId="552349A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45CC76A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Izglītības un mācību pakalpojumi</w:t>
            </w:r>
          </w:p>
        </w:tc>
      </w:tr>
      <w:tr w:rsidR="00FA6F39" w:rsidRPr="00A34266" w14:paraId="39F134A0" w14:textId="77777777" w:rsidTr="005D04A2">
        <w:trPr>
          <w:trHeight w:val="20"/>
        </w:trPr>
        <w:tc>
          <w:tcPr>
            <w:tcW w:w="225" w:type="pct"/>
          </w:tcPr>
          <w:p w14:paraId="49298E8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5A4D00B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U003</w:t>
            </w:r>
          </w:p>
        </w:tc>
        <w:tc>
          <w:tcPr>
            <w:tcW w:w="4199" w:type="pct"/>
            <w:hideMark/>
          </w:tcPr>
          <w:p w14:paraId="5721777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Rezervju apmācība (militārā)</w:t>
            </w:r>
          </w:p>
        </w:tc>
      </w:tr>
      <w:tr w:rsidR="00FA6F39" w:rsidRPr="00A34266" w14:paraId="1A95B98C" w14:textId="77777777" w:rsidTr="005D04A2">
        <w:trPr>
          <w:trHeight w:val="20"/>
        </w:trPr>
        <w:tc>
          <w:tcPr>
            <w:tcW w:w="225" w:type="pct"/>
          </w:tcPr>
          <w:p w14:paraId="757CA58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49E7303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U010</w:t>
            </w:r>
          </w:p>
        </w:tc>
        <w:tc>
          <w:tcPr>
            <w:tcW w:w="4199" w:type="pct"/>
            <w:hideMark/>
          </w:tcPr>
          <w:p w14:paraId="453197B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Izglītības iestāžu sertifikācija un akreditācija</w:t>
            </w:r>
          </w:p>
        </w:tc>
      </w:tr>
      <w:tr w:rsidR="00FA6F39" w:rsidRPr="00A34266" w14:paraId="63605295" w14:textId="77777777" w:rsidTr="005D04A2">
        <w:trPr>
          <w:trHeight w:val="20"/>
        </w:trPr>
        <w:tc>
          <w:tcPr>
            <w:tcW w:w="225" w:type="pct"/>
            <w:hideMark/>
          </w:tcPr>
          <w:p w14:paraId="7CFBEB9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w:t>
            </w:r>
          </w:p>
        </w:tc>
        <w:tc>
          <w:tcPr>
            <w:tcW w:w="576" w:type="pct"/>
          </w:tcPr>
          <w:p w14:paraId="67895DB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1BDC095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Transporta, ceļojumu un pārcelšanās pakalpojumi</w:t>
            </w:r>
          </w:p>
        </w:tc>
      </w:tr>
      <w:tr w:rsidR="00FA6F39" w:rsidRPr="00A34266" w14:paraId="077DB681" w14:textId="77777777" w:rsidTr="005D04A2">
        <w:trPr>
          <w:trHeight w:val="20"/>
        </w:trPr>
        <w:tc>
          <w:tcPr>
            <w:tcW w:w="225" w:type="pct"/>
          </w:tcPr>
          <w:p w14:paraId="014D0C8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tcPr>
          <w:p w14:paraId="03E5535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0FBAACA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Visas klases (izņemot V503 Ceļojumu aģentu pakalpojumi)</w:t>
            </w:r>
          </w:p>
        </w:tc>
      </w:tr>
      <w:tr w:rsidR="00FA6F39" w:rsidRPr="00A34266" w14:paraId="71C9B456" w14:textId="77777777" w:rsidTr="005D04A2">
        <w:trPr>
          <w:trHeight w:val="20"/>
        </w:trPr>
        <w:tc>
          <w:tcPr>
            <w:tcW w:w="225" w:type="pct"/>
            <w:hideMark/>
          </w:tcPr>
          <w:p w14:paraId="7CCF196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W</w:t>
            </w:r>
          </w:p>
        </w:tc>
        <w:tc>
          <w:tcPr>
            <w:tcW w:w="576" w:type="pct"/>
          </w:tcPr>
          <w:p w14:paraId="300F878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4199" w:type="pct"/>
            <w:hideMark/>
          </w:tcPr>
          <w:p w14:paraId="5ED0228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Tāda aprīkojuma noma, kam nepieciešama patenta aizsardzība, autortiesības vai citas īpašumtiesības</w:t>
            </w:r>
          </w:p>
        </w:tc>
      </w:tr>
      <w:tr w:rsidR="00FA6F39" w:rsidRPr="00A34266" w14:paraId="7D570C27" w14:textId="77777777" w:rsidTr="005D04A2">
        <w:trPr>
          <w:trHeight w:val="20"/>
        </w:trPr>
        <w:tc>
          <w:tcPr>
            <w:tcW w:w="225" w:type="pct"/>
          </w:tcPr>
          <w:p w14:paraId="62184DE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576" w:type="pct"/>
            <w:hideMark/>
          </w:tcPr>
          <w:p w14:paraId="5970E70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W058</w:t>
            </w:r>
          </w:p>
        </w:tc>
        <w:tc>
          <w:tcPr>
            <w:tcW w:w="4199" w:type="pct"/>
            <w:hideMark/>
          </w:tcPr>
          <w:p w14:paraId="5B5C41D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Saziņas iekārtas, iekārtas aizsardzībai pret radiāciju un vienots radiācijas aprīkojums</w:t>
            </w:r>
          </w:p>
        </w:tc>
      </w:tr>
    </w:tbl>
    <w:p w14:paraId="0F7A2AB5" w14:textId="77777777" w:rsidR="00FA6F39" w:rsidRPr="005A1A96" w:rsidRDefault="00FA6F39" w:rsidP="00FA6F39"/>
    <w:p w14:paraId="1CEC5163" w14:textId="30FB0880" w:rsidR="00751A0A" w:rsidRPr="005A1A96" w:rsidRDefault="00751A0A" w:rsidP="00751A0A">
      <w:pPr>
        <w:rPr>
          <w:bCs/>
          <w:caps/>
        </w:rPr>
      </w:pPr>
      <w:r w:rsidRPr="005A1A96">
        <w:rPr>
          <w:bCs/>
          <w:caps/>
        </w:rPr>
        <w:br w:type="page"/>
      </w:r>
    </w:p>
    <w:p w14:paraId="5CC52304" w14:textId="2981DF8F" w:rsidR="00FA6F39" w:rsidRPr="005A1A96" w:rsidRDefault="00751A0A" w:rsidP="00FA6F39">
      <w:pPr>
        <w:jc w:val="center"/>
        <w:rPr>
          <w:bCs/>
          <w:caps/>
        </w:rPr>
      </w:pPr>
      <w:r w:rsidRPr="005A1A96">
        <w:rPr>
          <w:bCs/>
          <w:caps/>
        </w:rPr>
        <w:t>P</w:t>
      </w:r>
      <w:r w:rsidR="00FA6F39" w:rsidRPr="005A1A96">
        <w:rPr>
          <w:bCs/>
          <w:caps/>
        </w:rPr>
        <w:t>iezīmes par E iedaļu</w:t>
      </w:r>
    </w:p>
    <w:p w14:paraId="11DD3250" w14:textId="77777777" w:rsidR="00FA6F39" w:rsidRPr="005A1A96" w:rsidRDefault="00FA6F39" w:rsidP="00FA6F39">
      <w:pPr>
        <w:rPr>
          <w:bCs/>
        </w:rPr>
      </w:pPr>
    </w:p>
    <w:p w14:paraId="6DDFE314" w14:textId="77777777" w:rsidR="00FA6F39" w:rsidRPr="005A1A96" w:rsidRDefault="00FA6F39" w:rsidP="00FA6F39">
      <w:r w:rsidRPr="005A1A96">
        <w:t>1.</w:t>
      </w:r>
      <w:r w:rsidRPr="005A1A96">
        <w:tab/>
        <w:t xml:space="preserve">Meksika laikposmā, kas nepārsniedz piecus gadus pēc šā nolīguma stāšanās spēkā, ierosina Apvienotajai padomei šajā iedaļā vajadzīgos grozījumus, lai saskaņotu savu klasifikāciju, kas balstīta uz </w:t>
      </w:r>
      <w:r w:rsidRPr="005A1A96">
        <w:rPr>
          <w:i/>
        </w:rPr>
        <w:t>NAFTA</w:t>
      </w:r>
      <w:r w:rsidRPr="005A1A96">
        <w:t xml:space="preserve"> kopējo klasifikāciju, ar </w:t>
      </w:r>
      <w:r w:rsidRPr="005A1A96">
        <w:rPr>
          <w:i/>
        </w:rPr>
        <w:t xml:space="preserve">CPC </w:t>
      </w:r>
      <w:r w:rsidRPr="005A1A96">
        <w:t>kodiem, ievērojot Apvienoto Nāciju Organizācijas Centrālo preču klasifikāciju. Apvienotā padome ierosinātos grozījumus pieņem ar lēmumu.</w:t>
      </w:r>
    </w:p>
    <w:p w14:paraId="41176310" w14:textId="77777777" w:rsidR="00FA6F39" w:rsidRPr="005A1A96" w:rsidRDefault="00FA6F39" w:rsidP="00FA6F39"/>
    <w:p w14:paraId="39402CC3" w14:textId="77777777" w:rsidR="00FA6F39" w:rsidRPr="005A1A96" w:rsidRDefault="00FA6F39" w:rsidP="00FA6F39">
      <w:r w:rsidRPr="005A1A96">
        <w:t>2.</w:t>
      </w:r>
      <w:r w:rsidRPr="005A1A96">
        <w:tab/>
        <w:t>21. nodaļa (Publiskais iepirkums) neattiecas uz valsts dienestu darbību atbilstīgi koncesijām.</w:t>
      </w:r>
    </w:p>
    <w:p w14:paraId="6E020769" w14:textId="77777777" w:rsidR="00FA6F39" w:rsidRPr="005A1A96" w:rsidRDefault="00FA6F39" w:rsidP="00FA6F39"/>
    <w:p w14:paraId="5EE3276D" w14:textId="77777777" w:rsidR="00FA6F39" w:rsidRPr="005A1A96" w:rsidRDefault="00FA6F39" w:rsidP="00FA6F39">
      <w:r w:rsidRPr="005A1A96">
        <w:t>3.</w:t>
      </w:r>
      <w:r w:rsidRPr="005A1A96">
        <w:tab/>
        <w:t xml:space="preserve">21. nodaļa (Publiskais iepirkums) neattiecas uz pakalpojumiem, kas saistīti ar precēm, kuras iepērk </w:t>
      </w:r>
      <w:r w:rsidRPr="005A1A96">
        <w:rPr>
          <w:i/>
        </w:rPr>
        <w:t>Secretaría de la Defensa Nacional</w:t>
      </w:r>
      <w:r w:rsidRPr="005A1A96">
        <w:t xml:space="preserve"> (Valsts aizsardzības ministrija) un </w:t>
      </w:r>
      <w:r w:rsidRPr="005A1A96">
        <w:rPr>
          <w:i/>
        </w:rPr>
        <w:t>Secretaría de Marina</w:t>
      </w:r>
      <w:r w:rsidRPr="005A1A96">
        <w:t xml:space="preserve"> (Jūras spēku ministrija) un uz kurām neattiecas 21. nodaļa (Publiskais iepirkums).</w:t>
      </w:r>
    </w:p>
    <w:p w14:paraId="4B6C6A2C" w14:textId="77777777" w:rsidR="00FA6F39" w:rsidRPr="005A1A96" w:rsidRDefault="00FA6F39" w:rsidP="00FA6F39"/>
    <w:p w14:paraId="1931F134" w14:textId="7C2BC2F2" w:rsidR="00FA6F39" w:rsidRPr="005A1A96" w:rsidRDefault="00FA6F39" w:rsidP="00FA6F39">
      <w:pPr>
        <w:rPr>
          <w:bCs/>
        </w:rPr>
      </w:pPr>
      <w:r w:rsidRPr="005A1A96">
        <w:t>4.</w:t>
      </w:r>
      <w:r w:rsidRPr="005A1A96">
        <w:tab/>
        <w:t>Lielākai noteiktībai – to pakalpojumu sniegšanai, uz kuriem attiecas 21. nodaļa, attiecībā uz pārrobežu piegādēm piemēro 11. nodaļu (Pakalpojumu pārrobežu tirdzniecība), 12. nodaļu (Fizisku personu pagaidu klātbūtne darījumdarbības nolūkā) un 18. nodaļu (Finanšu pakalpojumi).</w:t>
      </w:r>
    </w:p>
    <w:p w14:paraId="2BFF1BDA" w14:textId="77777777" w:rsidR="00FA6F39" w:rsidRPr="005A1A96" w:rsidRDefault="00FA6F39" w:rsidP="00FA6F39">
      <w:pPr>
        <w:rPr>
          <w:bCs/>
        </w:rPr>
      </w:pPr>
    </w:p>
    <w:p w14:paraId="53B90619" w14:textId="77777777" w:rsidR="00066987" w:rsidRPr="005A1A96" w:rsidRDefault="00066987" w:rsidP="00FA6F39">
      <w:pPr>
        <w:rPr>
          <w:bCs/>
        </w:rPr>
      </w:pPr>
    </w:p>
    <w:p w14:paraId="5CC2F3F0" w14:textId="3E153865" w:rsidR="00751A0A" w:rsidRPr="005A1A96" w:rsidRDefault="00751A0A" w:rsidP="00751A0A">
      <w:pPr>
        <w:rPr>
          <w:bCs/>
        </w:rPr>
      </w:pPr>
      <w:r w:rsidRPr="005A1A96">
        <w:rPr>
          <w:bCs/>
        </w:rPr>
        <w:br w:type="page"/>
      </w:r>
    </w:p>
    <w:p w14:paraId="74DC4A5E" w14:textId="4F215E58" w:rsidR="00FA6F39" w:rsidRPr="005A1A96" w:rsidRDefault="00751A0A" w:rsidP="00FA6F39">
      <w:pPr>
        <w:jc w:val="center"/>
        <w:rPr>
          <w:bCs/>
        </w:rPr>
      </w:pPr>
      <w:r w:rsidRPr="005A1A96">
        <w:rPr>
          <w:bCs/>
        </w:rPr>
        <w:t>F</w:t>
      </w:r>
      <w:r w:rsidR="00FA6F39" w:rsidRPr="005A1A96">
        <w:rPr>
          <w:bCs/>
        </w:rPr>
        <w:t xml:space="preserve"> IEDAĻA</w:t>
      </w:r>
    </w:p>
    <w:p w14:paraId="421DDFA0" w14:textId="77777777" w:rsidR="00FA6F39" w:rsidRPr="005A1A96" w:rsidRDefault="00FA6F39" w:rsidP="00FA6F39">
      <w:pPr>
        <w:jc w:val="center"/>
        <w:rPr>
          <w:bCs/>
        </w:rPr>
      </w:pPr>
    </w:p>
    <w:p w14:paraId="0F18D11F" w14:textId="77777777" w:rsidR="00FA6F39" w:rsidRPr="005A1A96" w:rsidRDefault="00FA6F39" w:rsidP="00FA6F39">
      <w:pPr>
        <w:jc w:val="center"/>
        <w:rPr>
          <w:bCs/>
        </w:rPr>
      </w:pPr>
      <w:r w:rsidRPr="005A1A96">
        <w:rPr>
          <w:bCs/>
        </w:rPr>
        <w:t>BŪVNIECĪBAS PAKALPOJUMI</w:t>
      </w:r>
    </w:p>
    <w:p w14:paraId="461B5D7D" w14:textId="77777777" w:rsidR="00FA6F39" w:rsidRPr="005A1A96" w:rsidRDefault="00FA6F39" w:rsidP="00FA6F39"/>
    <w:p w14:paraId="22DE6C56" w14:textId="77777777" w:rsidR="00FA6F39" w:rsidRPr="005A1A96" w:rsidRDefault="00FA6F39" w:rsidP="00FA6F39">
      <w:r w:rsidRPr="005A1A96">
        <w:t>Ja vien šajā pielikumā nav noteikts citādi un ievērojot vispārīgās piezīmes H iedaļā, 21. nodaļu (Publiskais iepirkums) piemēro visiem būvniecības pakalpojumiem, ko iepērk A līdz C iedaļā minētās struktūras un kas uzskaitīti Apvienoto Nāciju Organizācijas Centrālās preču klasifikācijas (</w:t>
      </w:r>
      <w:r w:rsidRPr="005A1A96">
        <w:rPr>
          <w:i/>
        </w:rPr>
        <w:t>CPC</w:t>
      </w:r>
      <w:r w:rsidRPr="005A1A96">
        <w:t>) 51. nodaļā.</w:t>
      </w:r>
    </w:p>
    <w:p w14:paraId="49EEF69C" w14:textId="77777777" w:rsidR="00FA6F39" w:rsidRPr="005A1A96" w:rsidRDefault="00FA6F39" w:rsidP="00FA6F39"/>
    <w:p w14:paraId="6F779091" w14:textId="77777777" w:rsidR="00FA6F39" w:rsidRPr="005A1A96" w:rsidRDefault="00FA6F39" w:rsidP="00FA6F39"/>
    <w:p w14:paraId="58F1F8F8" w14:textId="77777777" w:rsidR="00FA6F39" w:rsidRPr="005A1A96" w:rsidRDefault="00FA6F39" w:rsidP="00FA6F39">
      <w:pPr>
        <w:jc w:val="center"/>
        <w:rPr>
          <w:bCs/>
        </w:rPr>
      </w:pPr>
      <w:r w:rsidRPr="005A1A96">
        <w:rPr>
          <w:bCs/>
        </w:rPr>
        <w:t>G IEDAĻA</w:t>
      </w:r>
    </w:p>
    <w:p w14:paraId="55E92A51" w14:textId="77777777" w:rsidR="00FA6F39" w:rsidRPr="005A1A96" w:rsidRDefault="00FA6F39" w:rsidP="00FA6F39">
      <w:pPr>
        <w:jc w:val="center"/>
        <w:rPr>
          <w:bCs/>
        </w:rPr>
      </w:pPr>
    </w:p>
    <w:p w14:paraId="6D0958AA" w14:textId="77777777" w:rsidR="00FA6F39" w:rsidRPr="005A1A96" w:rsidRDefault="00FA6F39" w:rsidP="00FA6F39">
      <w:pPr>
        <w:jc w:val="center"/>
        <w:rPr>
          <w:bCs/>
        </w:rPr>
      </w:pPr>
      <w:r w:rsidRPr="005A1A96">
        <w:rPr>
          <w:bCs/>
        </w:rPr>
        <w:t>PUBLISKĀ UN PRIVĀTĀ SEKTORA PARTNERĪBAS PROJEKTI</w:t>
      </w:r>
    </w:p>
    <w:p w14:paraId="1A9B5989" w14:textId="77777777" w:rsidR="00FA6F39" w:rsidRPr="005A1A96" w:rsidRDefault="00FA6F39" w:rsidP="00FA6F39">
      <w:pPr>
        <w:rPr>
          <w:bCs/>
        </w:rPr>
      </w:pPr>
    </w:p>
    <w:p w14:paraId="54C6A646" w14:textId="77777777" w:rsidR="00FA6F39" w:rsidRPr="005A1A96" w:rsidRDefault="00FA6F39" w:rsidP="00FA6F39">
      <w:pPr>
        <w:rPr>
          <w:bCs/>
        </w:rPr>
      </w:pPr>
      <w:r w:rsidRPr="005A1A96">
        <w:rPr>
          <w:bCs/>
        </w:rPr>
        <w:t>1.</w:t>
      </w:r>
      <w:r w:rsidRPr="005A1A96">
        <w:rPr>
          <w:bCs/>
        </w:rPr>
        <w:tab/>
        <w:t>Šajā pielikumā:</w:t>
      </w:r>
    </w:p>
    <w:p w14:paraId="63E5AC89" w14:textId="77777777" w:rsidR="00FA6F39" w:rsidRPr="005A1A96" w:rsidRDefault="00FA6F39" w:rsidP="00FA6F39">
      <w:pPr>
        <w:rPr>
          <w:bCs/>
        </w:rPr>
      </w:pPr>
    </w:p>
    <w:p w14:paraId="7D18ED31" w14:textId="77777777" w:rsidR="00FA6F39" w:rsidRPr="005A1A96" w:rsidRDefault="00FA6F39" w:rsidP="00FA6F39">
      <w:r w:rsidRPr="005A1A96">
        <w:t>“Publiskā un privātā sektora partnerības projekti” (“PPP projekti”) ir projekti, kuri izstrādāti saskaņā ar shēmu, lai sniegtu pakalpojumus publiskajam sektoram, vairumtirgotājiem, starpniekiem vai galapatērētājiem, kurus īsteno ilgtermiņa līgumattiecībās starp valsts iestādi un privātu uzņēmēju</w:t>
      </w:r>
      <w:r w:rsidRPr="005A1A96">
        <w:rPr>
          <w:rStyle w:val="FootnoteReference"/>
        </w:rPr>
        <w:footnoteReference w:id="12"/>
      </w:r>
      <w:r w:rsidRPr="005A1A96">
        <w:t xml:space="preserve"> un kuros infrastruktūru pilnībā vai daļēji nodrošina privātais uzņēmējs.</w:t>
      </w:r>
    </w:p>
    <w:p w14:paraId="40506072" w14:textId="77777777" w:rsidR="00FA6F39" w:rsidRPr="005A1A96" w:rsidRDefault="00FA6F39" w:rsidP="00FA6F39"/>
    <w:p w14:paraId="1CDB3F12" w14:textId="220F53A8" w:rsidR="00751A0A" w:rsidRPr="005A1A96" w:rsidRDefault="00751A0A" w:rsidP="00751A0A">
      <w:r w:rsidRPr="005A1A96">
        <w:br w:type="page"/>
      </w:r>
    </w:p>
    <w:p w14:paraId="6690C1C4" w14:textId="41091DC3" w:rsidR="00FA6F39" w:rsidRPr="005A1A96" w:rsidRDefault="00751A0A" w:rsidP="00FA6F39">
      <w:r w:rsidRPr="005A1A96">
        <w:t>2</w:t>
      </w:r>
      <w:r w:rsidR="00FA6F39" w:rsidRPr="005A1A96">
        <w:t>.</w:t>
      </w:r>
      <w:r w:rsidR="00FA6F39" w:rsidRPr="005A1A96">
        <w:tab/>
        <w:t>Uz PPP projektiem, ko piešķir A un C iedaļā uzskaitītie iepirkuma veicēji, attiecas 21. nodaļa (Publiskais iepirkums).</w:t>
      </w:r>
    </w:p>
    <w:p w14:paraId="5A665990" w14:textId="77777777" w:rsidR="00FA6F39" w:rsidRPr="005A1A96" w:rsidRDefault="00FA6F39" w:rsidP="00FA6F39"/>
    <w:p w14:paraId="2386CF97" w14:textId="7E952300" w:rsidR="00FA6F39" w:rsidRPr="005A1A96" w:rsidRDefault="00FA6F39" w:rsidP="00FA6F39">
      <w:r w:rsidRPr="005A1A96">
        <w:t>3.</w:t>
      </w:r>
      <w:r w:rsidRPr="005A1A96">
        <w:tab/>
        <w:t>Uz PPP projektiem, uz kuriem attiecas 2. punkts, neattiecas 21.6. panta (Paziņojumi) 4. punkts un 21.17. pants (Iekšzemes pārskatīšanas procedūras).</w:t>
      </w:r>
    </w:p>
    <w:p w14:paraId="05D6AB60" w14:textId="77777777" w:rsidR="00FA6F39" w:rsidRPr="005A1A96" w:rsidRDefault="00FA6F39" w:rsidP="00FA6F39"/>
    <w:p w14:paraId="17793B59" w14:textId="77777777" w:rsidR="00FA6F39" w:rsidRPr="005A1A96" w:rsidRDefault="00FA6F39" w:rsidP="00FA6F39">
      <w:r w:rsidRPr="005A1A96">
        <w:t>4.</w:t>
      </w:r>
      <w:r w:rsidRPr="005A1A96">
        <w:tab/>
        <w:t>Lai novērtētu nepieprasītus PPP projektu priekšlikumus, Meksika piemēro savus tiesību aktus un pret Eiropas Savienības uzņēmumiem izturas tāpat kā pret Meksikas uzņēmumiem.</w:t>
      </w:r>
    </w:p>
    <w:p w14:paraId="20E68506" w14:textId="77777777" w:rsidR="00FA6F39" w:rsidRPr="005A1A96" w:rsidRDefault="00FA6F39" w:rsidP="00FA6F39"/>
    <w:p w14:paraId="4689F9CA" w14:textId="77777777" w:rsidR="00FA6F39" w:rsidRPr="005A1A96" w:rsidRDefault="00FA6F39" w:rsidP="00FA6F39">
      <w:pPr>
        <w:jc w:val="center"/>
        <w:rPr>
          <w:bCs/>
          <w:caps/>
        </w:rPr>
      </w:pPr>
      <w:r w:rsidRPr="005A1A96">
        <w:rPr>
          <w:bCs/>
          <w:caps/>
        </w:rPr>
        <w:t>Piezīmes par G iedaļu</w:t>
      </w:r>
    </w:p>
    <w:p w14:paraId="3640A695" w14:textId="77777777" w:rsidR="00FA6F39" w:rsidRPr="005A1A96" w:rsidRDefault="00FA6F39" w:rsidP="00FA6F39"/>
    <w:p w14:paraId="694360B1" w14:textId="77777777" w:rsidR="00FA6F39" w:rsidRPr="005A1A96" w:rsidRDefault="00FA6F39" w:rsidP="00FA6F39">
      <w:r w:rsidRPr="005A1A96">
        <w:t>1.</w:t>
      </w:r>
      <w:r w:rsidRPr="005A1A96">
        <w:tab/>
        <w:t>PPP projektus var izmantot darbībām, kurās saskaņā ar Meksikas tiesību aktiem ir atļauts piedalīties privātajam sektoram un kurām ir piešķirtas licences, atļaujas vai koncesijas, kas vajadzīgas saistīto pakalpojumu sniegšanai.</w:t>
      </w:r>
    </w:p>
    <w:p w14:paraId="58E159D7" w14:textId="77777777" w:rsidR="00FA6F39" w:rsidRPr="005A1A96" w:rsidRDefault="00FA6F39" w:rsidP="00FA6F39"/>
    <w:p w14:paraId="58406A64" w14:textId="77777777" w:rsidR="00FA6F39" w:rsidRPr="005A1A96" w:rsidRDefault="00FA6F39" w:rsidP="00FA6F39">
      <w:r w:rsidRPr="005A1A96">
        <w:t>2.</w:t>
      </w:r>
      <w:r w:rsidRPr="005A1A96">
        <w:tab/>
        <w:t>Neskarot 21. nodaļas (Publiskais iepirkums) noteikumus, saskaņā ar Meksikas tiesību aktiem A iedaļā uzskaitītās struktūras PPP projektu izstrādei un pārvaldībai var pieprasīt konkursa uzvarētāja vietēju iedibinājumu.</w:t>
      </w:r>
    </w:p>
    <w:p w14:paraId="3A3E5DA3" w14:textId="77777777" w:rsidR="00FA6F39" w:rsidRPr="005A1A96" w:rsidRDefault="00FA6F39" w:rsidP="00FA6F39"/>
    <w:p w14:paraId="059B11DB" w14:textId="3A6CA512" w:rsidR="00FA6F39" w:rsidRPr="005A1A96" w:rsidRDefault="00FA6F39" w:rsidP="00FA6F39">
      <w:r w:rsidRPr="005A1A96">
        <w:t>3.</w:t>
      </w:r>
      <w:r w:rsidRPr="005A1A96">
        <w:tab/>
        <w:t xml:space="preserve">PPP projektu ietvaros iepirkuma veicēji var izmantot ierobežotu konkursu saskaņā ar nosacījumiem, kas izklāstīti </w:t>
      </w:r>
      <w:r w:rsidR="00803085" w:rsidRPr="005A1A96">
        <w:t xml:space="preserve">šā </w:t>
      </w:r>
      <w:r w:rsidR="00E76EA5" w:rsidRPr="005A1A96">
        <w:t xml:space="preserve">nolīguma </w:t>
      </w:r>
      <w:r w:rsidRPr="005A1A96">
        <w:t xml:space="preserve">21.12. pantā (Ierobežota iepirkuma procedūra) un </w:t>
      </w:r>
      <w:r w:rsidRPr="005A1A96">
        <w:rPr>
          <w:i/>
        </w:rPr>
        <w:t>Ley de Asociaciones Público Privadas</w:t>
      </w:r>
      <w:r w:rsidRPr="005A1A96">
        <w:t xml:space="preserve"> (Publisko privāto apvienību likums), kurš 2016. gada 21. aprīlī grozīts ar </w:t>
      </w:r>
      <w:r w:rsidRPr="005A1A96">
        <w:rPr>
          <w:i/>
        </w:rPr>
        <w:t>Decreto por el que se reforman y derogan diversas disposiciones de la Ley de Asociaciones Público Privadas</w:t>
      </w:r>
      <w:r w:rsidRPr="005A1A96">
        <w:t xml:space="preserve"> (Dekrēts par dažādu Publisko privāto apvienību likuma noteikumu grozīšanu un atcelšanu), 64. pantā.</w:t>
      </w:r>
    </w:p>
    <w:p w14:paraId="2908B7A8" w14:textId="77777777" w:rsidR="00FA6F39" w:rsidRPr="005A1A96" w:rsidRDefault="00FA6F39" w:rsidP="00FA6F39"/>
    <w:p w14:paraId="6C929A6C" w14:textId="4F3AFF92" w:rsidR="00751A0A" w:rsidRPr="005A1A96" w:rsidRDefault="00751A0A" w:rsidP="00751A0A">
      <w:r w:rsidRPr="005A1A96">
        <w:br w:type="page"/>
      </w:r>
    </w:p>
    <w:p w14:paraId="4E7A6B3E" w14:textId="256B51E4" w:rsidR="00FA6F39" w:rsidRPr="005A1A96" w:rsidRDefault="00751A0A" w:rsidP="00FA6F39">
      <w:r w:rsidRPr="005A1A96">
        <w:t>4</w:t>
      </w:r>
      <w:r w:rsidR="00FA6F39" w:rsidRPr="005A1A96">
        <w:t>.</w:t>
      </w:r>
      <w:r w:rsidR="00FA6F39" w:rsidRPr="005A1A96">
        <w:tab/>
        <w:t>Eiropas Savienības uzņēmumiem Meksikā ir tāda pati piekļuve pārskatīšanas procedūrām kā Meksikas uzņēmumiem.</w:t>
      </w:r>
    </w:p>
    <w:p w14:paraId="497100BD" w14:textId="77777777" w:rsidR="00FA6F39" w:rsidRPr="005A1A96" w:rsidRDefault="00FA6F39" w:rsidP="00FA6F39"/>
    <w:p w14:paraId="0F363CFD" w14:textId="77777777" w:rsidR="00FA6F39" w:rsidRPr="005A1A96" w:rsidRDefault="00FA6F39" w:rsidP="00FA6F39">
      <w:pPr>
        <w:rPr>
          <w:bCs/>
        </w:rPr>
      </w:pPr>
    </w:p>
    <w:p w14:paraId="2ECE5FB9" w14:textId="77777777" w:rsidR="00FA6F39" w:rsidRPr="005A1A96" w:rsidRDefault="00FA6F39" w:rsidP="00FA6F39">
      <w:pPr>
        <w:jc w:val="center"/>
        <w:rPr>
          <w:bCs/>
        </w:rPr>
      </w:pPr>
      <w:r w:rsidRPr="005A1A96">
        <w:rPr>
          <w:bCs/>
        </w:rPr>
        <w:t>H IEDAĻA</w:t>
      </w:r>
    </w:p>
    <w:p w14:paraId="3E3AFD52" w14:textId="77777777" w:rsidR="00FA6F39" w:rsidRPr="005A1A96" w:rsidRDefault="00FA6F39" w:rsidP="00FA6F39">
      <w:pPr>
        <w:jc w:val="center"/>
        <w:rPr>
          <w:bCs/>
        </w:rPr>
      </w:pPr>
    </w:p>
    <w:p w14:paraId="781506B5" w14:textId="77777777" w:rsidR="00FA6F39" w:rsidRPr="005A1A96" w:rsidRDefault="00FA6F39" w:rsidP="00FA6F39">
      <w:pPr>
        <w:jc w:val="center"/>
        <w:rPr>
          <w:bCs/>
        </w:rPr>
      </w:pPr>
      <w:r w:rsidRPr="005A1A96">
        <w:rPr>
          <w:bCs/>
        </w:rPr>
        <w:t>VISPĀRĪGAS PIEZĪMES</w:t>
      </w:r>
    </w:p>
    <w:p w14:paraId="59AF3860" w14:textId="77777777" w:rsidR="00FA6F39" w:rsidRPr="005A1A96" w:rsidRDefault="00FA6F39" w:rsidP="00FA6F39"/>
    <w:p w14:paraId="3212A6FF" w14:textId="77777777" w:rsidR="00FA6F39" w:rsidRPr="005A1A96" w:rsidRDefault="00FA6F39" w:rsidP="00FA6F39">
      <w:r w:rsidRPr="005A1A96">
        <w:t>Vispārīgi izņēmumi</w:t>
      </w:r>
    </w:p>
    <w:p w14:paraId="109D629A" w14:textId="77777777" w:rsidR="00FA6F39" w:rsidRPr="005A1A96" w:rsidRDefault="00FA6F39" w:rsidP="00FA6F39"/>
    <w:p w14:paraId="00DC58E2" w14:textId="77777777" w:rsidR="00FA6F39" w:rsidRPr="005A1A96" w:rsidRDefault="00FA6F39" w:rsidP="00FA6F39">
      <w:r w:rsidRPr="005A1A96">
        <w:t>1.</w:t>
      </w:r>
      <w:r w:rsidRPr="005A1A96">
        <w:tab/>
        <w:t>21. nodaļa (Publiskais iepirkums) neattiecas uz turpmāko:</w:t>
      </w:r>
    </w:p>
    <w:p w14:paraId="204A8CA7" w14:textId="77777777" w:rsidR="00FA6F39" w:rsidRPr="005A1A96" w:rsidRDefault="00FA6F39" w:rsidP="00FA6F39"/>
    <w:p w14:paraId="67029F22" w14:textId="77777777" w:rsidR="00FA6F39" w:rsidRPr="005A1A96" w:rsidRDefault="00FA6F39" w:rsidP="00FA6F39">
      <w:pPr>
        <w:ind w:left="567" w:hanging="567"/>
      </w:pPr>
      <w:r w:rsidRPr="005A1A96">
        <w:t>a)</w:t>
      </w:r>
      <w:r w:rsidRPr="005A1A96">
        <w:tab/>
        <w:t>iepirkums ar mērķi veikt komerciālu tālākpārdošanu valsts īpašumā esošos mazumtirdzniecības veikalos;</w:t>
      </w:r>
    </w:p>
    <w:p w14:paraId="6A9FD718" w14:textId="77777777" w:rsidR="00FA6F39" w:rsidRPr="005A1A96" w:rsidRDefault="00FA6F39" w:rsidP="00FA6F39"/>
    <w:p w14:paraId="110B9FEB" w14:textId="750576EE" w:rsidR="00FA6F39" w:rsidRPr="005A1A96" w:rsidRDefault="00FA6F39" w:rsidP="00FA6F39">
      <w:pPr>
        <w:ind w:left="567" w:hanging="567"/>
      </w:pPr>
      <w:r w:rsidRPr="005A1A96">
        <w:t>b)</w:t>
      </w:r>
      <w:r w:rsidRPr="005A1A96">
        <w:tab/>
        <w:t>preču un pakalpojumu iepirkums, ko aptverta struktūra veic ar savā padotībā esošu struktūru starpniecību;</w:t>
      </w:r>
    </w:p>
    <w:p w14:paraId="0602B8F1" w14:textId="77777777" w:rsidR="00FA6F39" w:rsidRPr="005A1A96" w:rsidRDefault="00FA6F39" w:rsidP="00FA6F39"/>
    <w:p w14:paraId="317D9C5D" w14:textId="6DB08F08" w:rsidR="00FA6F39" w:rsidRPr="005A1A96" w:rsidRDefault="00FA6F39" w:rsidP="00FA6F39">
      <w:pPr>
        <w:ind w:left="567" w:hanging="567"/>
      </w:pPr>
      <w:r w:rsidRPr="005A1A96">
        <w:t>c)</w:t>
      </w:r>
      <w:r w:rsidRPr="005A1A96">
        <w:tab/>
        <w:t>iepirkums, ko viena aptverta struktūra veic no citas struktūras, ja aptvertā struktūra kontrolē otru struktūru līdzīgi tam, kā tā kontrolē savā padotībā esošas struktūras; vai</w:t>
      </w:r>
    </w:p>
    <w:p w14:paraId="3AE47912" w14:textId="77777777" w:rsidR="00FA6F39" w:rsidRPr="005A1A96" w:rsidRDefault="00FA6F39" w:rsidP="00FA6F39"/>
    <w:p w14:paraId="6A0586D8" w14:textId="77777777" w:rsidR="00FA6F39" w:rsidRPr="005A1A96" w:rsidRDefault="00FA6F39" w:rsidP="00FA6F39">
      <w:pPr>
        <w:ind w:left="567" w:hanging="567"/>
      </w:pPr>
      <w:r w:rsidRPr="005A1A96">
        <w:t>d)</w:t>
      </w:r>
      <w:r w:rsidRPr="005A1A96">
        <w:tab/>
        <w:t>ūdens iepirkums un enerģijas vai degvielas piegāde, lai ražotu enerģiju.</w:t>
      </w:r>
    </w:p>
    <w:p w14:paraId="71130E77" w14:textId="77777777" w:rsidR="00FA6F39" w:rsidRPr="005A1A96" w:rsidRDefault="00FA6F39" w:rsidP="00FA6F39"/>
    <w:p w14:paraId="031EF10E" w14:textId="77777777" w:rsidR="00FA6F39" w:rsidRPr="005A1A96" w:rsidRDefault="00FA6F39" w:rsidP="00FA6F39">
      <w:r w:rsidRPr="005A1A96">
        <w:t>2.</w:t>
      </w:r>
      <w:r w:rsidRPr="005A1A96">
        <w:tab/>
        <w:t>21. nodaļa (Publiskais iepirkums) neattiecas uz sabiedriskajiem pakalpojumiem, tostarp telesakaru, pārvades, ūdensapgādes un enerģētikas pakalpojumiem.</w:t>
      </w:r>
    </w:p>
    <w:p w14:paraId="55126972" w14:textId="77777777" w:rsidR="00FA6F39" w:rsidRPr="005A1A96" w:rsidRDefault="00FA6F39" w:rsidP="00FA6F39"/>
    <w:p w14:paraId="7FDADF59" w14:textId="0AB74947" w:rsidR="00751A0A" w:rsidRPr="005A1A96" w:rsidRDefault="00751A0A" w:rsidP="00751A0A">
      <w:r w:rsidRPr="005A1A96">
        <w:br w:type="page"/>
      </w:r>
    </w:p>
    <w:p w14:paraId="3E641F92" w14:textId="3482EAA8" w:rsidR="00FA6F39" w:rsidRPr="005A1A96" w:rsidRDefault="00751A0A" w:rsidP="00FA6F39">
      <w:r w:rsidRPr="005A1A96">
        <w:t>3</w:t>
      </w:r>
      <w:r w:rsidR="00FA6F39" w:rsidRPr="005A1A96">
        <w:t>.</w:t>
      </w:r>
      <w:r w:rsidR="00FA6F39" w:rsidRPr="005A1A96">
        <w:tab/>
        <w:t>21. nodaļa (Publiskais iepirkums) neattiecas uz transporta pakalpojumiem, tostarp sauszemes transportu (</w:t>
      </w:r>
      <w:r w:rsidR="00FA6F39" w:rsidRPr="005A1A96">
        <w:rPr>
          <w:i/>
        </w:rPr>
        <w:t>CPC</w:t>
      </w:r>
      <w:r w:rsidR="00FA6F39" w:rsidRPr="005A1A96">
        <w:t xml:space="preserve"> 71); ūdens transportu (</w:t>
      </w:r>
      <w:r w:rsidR="00FA6F39" w:rsidRPr="005A1A96">
        <w:rPr>
          <w:i/>
        </w:rPr>
        <w:t>CPC</w:t>
      </w:r>
      <w:r w:rsidR="00FA6F39" w:rsidRPr="005A1A96">
        <w:t xml:space="preserve"> 72); gaisa transportu (</w:t>
      </w:r>
      <w:r w:rsidR="00FA6F39" w:rsidRPr="005A1A96">
        <w:rPr>
          <w:i/>
        </w:rPr>
        <w:t>CPC</w:t>
      </w:r>
      <w:r w:rsidR="00FA6F39" w:rsidRPr="005A1A96">
        <w:t xml:space="preserve"> 73); atbalsta un palīgtransportu (</w:t>
      </w:r>
      <w:r w:rsidR="00FA6F39" w:rsidRPr="005A1A96">
        <w:rPr>
          <w:i/>
        </w:rPr>
        <w:t>CPC</w:t>
      </w:r>
      <w:r w:rsidR="00FA6F39" w:rsidRPr="005A1A96">
        <w:t xml:space="preserve"> 74); pasta un telesakaru pakalpojumiem (CPC 75); transporta aprīkojuma apkopi un remontu par atlīdzību vai uz līguma pamata (</w:t>
      </w:r>
      <w:r w:rsidR="00FA6F39" w:rsidRPr="005A1A96">
        <w:rPr>
          <w:i/>
        </w:rPr>
        <w:t>CPC</w:t>
      </w:r>
      <w:r w:rsidR="00FA6F39" w:rsidRPr="005A1A96">
        <w:t xml:space="preserve"> 8868).</w:t>
      </w:r>
    </w:p>
    <w:p w14:paraId="221BF6C3" w14:textId="77777777" w:rsidR="00FA6F39" w:rsidRPr="005A1A96" w:rsidRDefault="00FA6F39" w:rsidP="00FA6F39"/>
    <w:p w14:paraId="25D65EB3" w14:textId="77777777" w:rsidR="00FA6F39" w:rsidRPr="005A1A96" w:rsidRDefault="00FA6F39" w:rsidP="00FA6F39">
      <w:r w:rsidRPr="005A1A96">
        <w:t>4.</w:t>
      </w:r>
      <w:r w:rsidRPr="005A1A96">
        <w:tab/>
        <w:t>21. nodaļa (Publiskais iepirkums) attiecas uz būvniecības-ekspluatācijas-nodošanas līgumiem un publiskiem būvdarbu koncesiju līgumiem tikai tiktāl, ciktāl tos aptver G iedaļa (Publiskā un privātā sektora partnerības projekti).</w:t>
      </w:r>
    </w:p>
    <w:p w14:paraId="2BFBB3EC" w14:textId="77777777" w:rsidR="00FA6F39" w:rsidRPr="005A1A96" w:rsidRDefault="00FA6F39" w:rsidP="00FA6F39"/>
    <w:p w14:paraId="723235BB" w14:textId="308C8522" w:rsidR="00FA6F39" w:rsidRPr="005A1A96" w:rsidRDefault="00FA6F39" w:rsidP="00FA6F39">
      <w:r w:rsidRPr="005A1A96">
        <w:t>Iepirkuma līgumu izslēgšana</w:t>
      </w:r>
    </w:p>
    <w:p w14:paraId="0B442E57" w14:textId="77777777" w:rsidR="00FA6F39" w:rsidRPr="005A1A96" w:rsidRDefault="00FA6F39" w:rsidP="00FA6F39">
      <w:pPr>
        <w:rPr>
          <w:iCs/>
        </w:rPr>
      </w:pPr>
    </w:p>
    <w:p w14:paraId="51B26631" w14:textId="305E33BE" w:rsidR="00FA6F39" w:rsidRPr="005A1A96" w:rsidRDefault="00FA6F39" w:rsidP="00FA6F39">
      <w:r w:rsidRPr="005A1A96">
        <w:t>5.</w:t>
      </w:r>
      <w:r w:rsidRPr="005A1A96">
        <w:tab/>
        <w:t>Neatkarīgi no 21. nodaļas (Publiskais iepirkums) Meksika var izslēgt iepirkuma līgumus no minētajā nodaļā noteiktajām saistībām, ievērojot šādus nosacījumus:</w:t>
      </w:r>
    </w:p>
    <w:p w14:paraId="4407548B" w14:textId="77777777" w:rsidR="00FA6F39" w:rsidRPr="005A1A96" w:rsidRDefault="00FA6F39" w:rsidP="00FA6F39"/>
    <w:p w14:paraId="6843442A" w14:textId="77777777" w:rsidR="00FA6F39" w:rsidRPr="005A1A96" w:rsidRDefault="00FA6F39" w:rsidP="00FA6F39">
      <w:pPr>
        <w:ind w:left="567" w:hanging="567"/>
      </w:pPr>
      <w:r w:rsidRPr="005A1A96">
        <w:t>a)</w:t>
      </w:r>
      <w:r w:rsidRPr="005A1A96">
        <w:tab/>
        <w:t xml:space="preserve">izslēgto iepirkuma līgumu, kuru līgumslēgšanas tiesības var piešķirt visi iepirkuma veicēji, tostarp </w:t>
      </w:r>
      <w:r w:rsidRPr="005A1A96">
        <w:rPr>
          <w:i/>
        </w:rPr>
        <w:t>PEMEX</w:t>
      </w:r>
      <w:r w:rsidRPr="005A1A96">
        <w:t xml:space="preserve"> un </w:t>
      </w:r>
      <w:r w:rsidRPr="005A1A96">
        <w:rPr>
          <w:i/>
        </w:rPr>
        <w:t>CFE</w:t>
      </w:r>
      <w:r w:rsidRPr="005A1A96">
        <w:t>, kopējā vērtība katrā kalendārajā gadā no šā nolīguma spēkā stāšanās dienas nedrīkst pārsniegt USD 2 328 000 000 Meksikas peso ekvivalentu;</w:t>
      </w:r>
    </w:p>
    <w:p w14:paraId="779B0022" w14:textId="77777777" w:rsidR="00FA6F39" w:rsidRPr="005A1A96" w:rsidRDefault="00FA6F39" w:rsidP="00FA6F39"/>
    <w:p w14:paraId="10610261" w14:textId="77777777" w:rsidR="00FA6F39" w:rsidRPr="005A1A96" w:rsidRDefault="00FA6F39" w:rsidP="00FA6F39">
      <w:pPr>
        <w:ind w:left="567" w:hanging="567"/>
      </w:pPr>
      <w:r w:rsidRPr="005A1A96">
        <w:t>b)</w:t>
      </w:r>
      <w:r w:rsidRPr="005A1A96">
        <w:tab/>
        <w:t xml:space="preserve">to iepirkuma līgumu kopējā vērtība, kuri ietilpst vienā </w:t>
      </w:r>
      <w:r w:rsidRPr="005A1A96">
        <w:rPr>
          <w:i/>
        </w:rPr>
        <w:t>FSC</w:t>
      </w:r>
      <w:r w:rsidRPr="005A1A96">
        <w:t xml:space="preserve"> klasē (vai citā klasifikācijas sistēmā, par ko Puses ir vienojušās) un kurus saskaņā ar šo punktu var izslēgt, gadā nepārsniedz 10 % no to līgumu kopējās vērtības, ko saskaņā ar šo punktu var izslēgt attiecīgajā gadā;</w:t>
      </w:r>
    </w:p>
    <w:p w14:paraId="74A4F79C" w14:textId="77777777" w:rsidR="00FA6F39" w:rsidRPr="005A1A96" w:rsidRDefault="00FA6F39" w:rsidP="00FA6F39"/>
    <w:p w14:paraId="418B6CE1" w14:textId="1CDCBAEC" w:rsidR="00751A0A" w:rsidRPr="005A1A96" w:rsidRDefault="00751A0A" w:rsidP="00751A0A">
      <w:r w:rsidRPr="005A1A96">
        <w:br w:type="page"/>
      </w:r>
    </w:p>
    <w:p w14:paraId="77BC1A99" w14:textId="5AFBB8A3" w:rsidR="00FA6F39" w:rsidRPr="005A1A96" w:rsidRDefault="00751A0A" w:rsidP="00FA6F39">
      <w:pPr>
        <w:ind w:left="567" w:hanging="567"/>
      </w:pPr>
      <w:r w:rsidRPr="005A1A96">
        <w:t>c</w:t>
      </w:r>
      <w:r w:rsidR="00FA6F39" w:rsidRPr="005A1A96">
        <w:t>)</w:t>
      </w:r>
      <w:r w:rsidR="00FA6F39" w:rsidRPr="005A1A96">
        <w:tab/>
        <w:t>neviena struktūra, uz kuru attiecas a) apakšpunkts, kalendārajā gadā nedrīkst izslēgt līgumus, kuru vērtība pārsniedz 20 % no to līgumu kopējās vērtības, ko var izslēgt attiecīgajā gadā; un</w:t>
      </w:r>
    </w:p>
    <w:p w14:paraId="06555466" w14:textId="77777777" w:rsidR="00FA6F39" w:rsidRPr="005A1A96" w:rsidRDefault="00FA6F39" w:rsidP="00FA6F39"/>
    <w:p w14:paraId="1293876D" w14:textId="77777777" w:rsidR="00FA6F39" w:rsidRPr="005A1A96" w:rsidRDefault="00FA6F39" w:rsidP="00FA6F39">
      <w:pPr>
        <w:ind w:left="567" w:hanging="567"/>
      </w:pPr>
      <w:r w:rsidRPr="005A1A96">
        <w:t>d)</w:t>
      </w:r>
      <w:r w:rsidRPr="005A1A96">
        <w:tab/>
      </w:r>
      <w:r w:rsidRPr="005A1A96">
        <w:rPr>
          <w:i/>
        </w:rPr>
        <w:t xml:space="preserve">PEMEX </w:t>
      </w:r>
      <w:r w:rsidRPr="005A1A96">
        <w:t xml:space="preserve">un </w:t>
      </w:r>
      <w:r w:rsidRPr="005A1A96">
        <w:rPr>
          <w:i/>
        </w:rPr>
        <w:t>CFE</w:t>
      </w:r>
      <w:r w:rsidRPr="005A1A96">
        <w:t xml:space="preserve"> izslēgto līgumu kopējā vērtība vienā kalendārajā gadā nedrīkst pārsniegt USD 466 000 000 Meksikas peso ekvivalentu.</w:t>
      </w:r>
    </w:p>
    <w:p w14:paraId="40BF272E" w14:textId="77777777" w:rsidR="00FA6F39" w:rsidRPr="005A1A96" w:rsidRDefault="00FA6F39" w:rsidP="00FA6F39"/>
    <w:p w14:paraId="004EED9A" w14:textId="2DF12559" w:rsidR="00FA6F39" w:rsidRPr="005A1A96" w:rsidRDefault="00FA6F39" w:rsidP="00FA6F39">
      <w:r w:rsidRPr="005A1A96">
        <w:t>6.</w:t>
      </w:r>
      <w:r w:rsidRPr="005A1A96">
        <w:tab/>
        <w:t>Sākot no tā kalendārā gada janvāra, kas seko gadam, kurā stājas spēkā šis nolīgums, 5. punktā minētās vērtības ASV dolāros katru gadu koriģē, ņemot vērā kumulatīvo inflāciju, pamatojoties uz netiešo cenu deflatoru Amerikas Savienoto Valstu iekšzemes kopproduktam (ASV IKP) vai jebkuru turpmāku indeksu, ko publicē Ekonomikas padomdevēju padome ekonomikas rādītāju jautājumos.</w:t>
      </w:r>
    </w:p>
    <w:p w14:paraId="6EFDD0E9" w14:textId="77777777" w:rsidR="00FA6F39" w:rsidRPr="005A1A96" w:rsidRDefault="00FA6F39" w:rsidP="00FA6F39"/>
    <w:p w14:paraId="1A445BAE" w14:textId="77777777" w:rsidR="00FA6F39" w:rsidRPr="005A1A96" w:rsidRDefault="00FA6F39" w:rsidP="00FA6F39">
      <w:r w:rsidRPr="005A1A96">
        <w:t>Vērtības ASV dolāros, kas koriģētas, ievērojot kumulatīvo inflāciju līdz katra kalendārā gada janvārim pēc 2018. gada, ir vienādas ar sākotnējām vērtībām ASV dolāros, kuras reizina ar attiecību starp netiešo ASV IKP cenu deflatoru vai jebkuru turpmāku indeksu, ko publicējusi Ekonomikas padomdevēju padome ekonomikas rādītāju jautājumos, tā paša gada janvārī, un netiešo ASV IKP cenu deflatoru vai jebkuru turpmāku indeksu, ko publicējusi Ekonomikas padomdevēju padome ekonomikas rādītāju jautājumos, 2018. gada janvārī, ja šiem cenu deflatoriem ir tas pats bāzes gads.</w:t>
      </w:r>
    </w:p>
    <w:p w14:paraId="4B7DECC4" w14:textId="77777777" w:rsidR="00FA6F39" w:rsidRPr="005A1A96" w:rsidRDefault="00FA6F39" w:rsidP="00FA6F39"/>
    <w:p w14:paraId="38F0EAC7" w14:textId="77777777" w:rsidR="00FA6F39" w:rsidRPr="005A1A96" w:rsidRDefault="00FA6F39" w:rsidP="00FA6F39">
      <w:r w:rsidRPr="005A1A96">
        <w:t>Iegūtās koriģētās vērtības ASV dolāros noapaļo līdz tuvākajam miljonam ASV dolāru. Meksika paziņo Eiropas Savienībai koriģētās vērtības ASV dolāros tā gada janvārī, kurā korekcija stājas spēkā.</w:t>
      </w:r>
    </w:p>
    <w:p w14:paraId="0D6BAA64" w14:textId="77777777" w:rsidR="00FA6F39" w:rsidRPr="005A1A96" w:rsidRDefault="00FA6F39" w:rsidP="00FA6F39"/>
    <w:p w14:paraId="1FDFE352" w14:textId="6B207550" w:rsidR="00751A0A" w:rsidRPr="005A1A96" w:rsidRDefault="00751A0A" w:rsidP="00751A0A">
      <w:r w:rsidRPr="005A1A96">
        <w:br w:type="page"/>
      </w:r>
    </w:p>
    <w:p w14:paraId="7674667D" w14:textId="57416490" w:rsidR="00FA6F39" w:rsidRPr="005A1A96" w:rsidRDefault="00751A0A" w:rsidP="00FA6F39">
      <w:r w:rsidRPr="005A1A96">
        <w:t>7</w:t>
      </w:r>
      <w:r w:rsidR="00FA6F39" w:rsidRPr="005A1A96">
        <w:t>.</w:t>
      </w:r>
      <w:r w:rsidR="00FA6F39" w:rsidRPr="005A1A96">
        <w:tab/>
        <w:t>Ja Meksika kādā gadā pārsniedz to līgumu kopējo vērtību, kurus tā var izslēgt saskaņā ar 5. punktu, Meksika apspriežas ar Eiropas Savienību, lai vienotos par kompensāciju papildu iepirkuma iespēju veidā nākamajā gadā. Apspriešanās neskar otras Puses tiesības saskaņā ar 31. nodaļu (Strīdu izšķiršana).</w:t>
      </w:r>
    </w:p>
    <w:p w14:paraId="6A8CB109" w14:textId="77777777" w:rsidR="00FA6F39" w:rsidRPr="005A1A96" w:rsidRDefault="00FA6F39" w:rsidP="00FA6F39"/>
    <w:p w14:paraId="32708834" w14:textId="77777777" w:rsidR="00FA6F39" w:rsidRPr="005A1A96" w:rsidRDefault="00FA6F39" w:rsidP="00FA6F39">
      <w:r w:rsidRPr="005A1A96">
        <w:t>PEMEX un CFE prasības attiecībā uz vietēju saturu</w:t>
      </w:r>
    </w:p>
    <w:p w14:paraId="2225F5E1" w14:textId="77777777" w:rsidR="00FA6F39" w:rsidRPr="005A1A96" w:rsidRDefault="00FA6F39" w:rsidP="00FA6F39"/>
    <w:p w14:paraId="25567B0D" w14:textId="77777777" w:rsidR="00FA6F39" w:rsidRPr="005A1A96" w:rsidRDefault="00FA6F39" w:rsidP="00FA6F39">
      <w:r w:rsidRPr="005A1A96">
        <w:t>8.</w:t>
      </w:r>
      <w:r w:rsidRPr="005A1A96">
        <w:tab/>
        <w:t xml:space="preserve">Neatkarīgi no 21. nodaļas (Publiskais iepirkums) </w:t>
      </w:r>
      <w:r w:rsidRPr="005A1A96">
        <w:rPr>
          <w:i/>
        </w:rPr>
        <w:t>PEMEX</w:t>
      </w:r>
      <w:r w:rsidRPr="005A1A96">
        <w:t xml:space="preserve"> un </w:t>
      </w:r>
      <w:r w:rsidRPr="005A1A96">
        <w:rPr>
          <w:i/>
        </w:rPr>
        <w:t>CFE</w:t>
      </w:r>
      <w:r w:rsidRPr="005A1A96">
        <w:t xml:space="preserve"> var noteikt prasību pēc vietēja satura, nepārsniedzot:</w:t>
      </w:r>
    </w:p>
    <w:p w14:paraId="01BB720D" w14:textId="77777777" w:rsidR="00FA6F39" w:rsidRPr="005A1A96" w:rsidRDefault="00FA6F39" w:rsidP="00FA6F39"/>
    <w:p w14:paraId="0F130569" w14:textId="77777777" w:rsidR="00FA6F39" w:rsidRPr="005A1A96" w:rsidRDefault="00FA6F39" w:rsidP="00FA6F39">
      <w:pPr>
        <w:ind w:left="567" w:hanging="567"/>
      </w:pPr>
      <w:r w:rsidRPr="005A1A96">
        <w:t>a)</w:t>
      </w:r>
      <w:r w:rsidRPr="005A1A96">
        <w:tab/>
        <w:t>40 % darbietilpīgiem projektiem, kur nodod ekspluatācijai gatavas būves, vai nozīmīgiem integrētiem projektiem; vai</w:t>
      </w:r>
    </w:p>
    <w:p w14:paraId="67C358D3" w14:textId="77777777" w:rsidR="00FA6F39" w:rsidRPr="005A1A96" w:rsidRDefault="00FA6F39" w:rsidP="00FA6F39">
      <w:pPr>
        <w:ind w:left="567" w:hanging="567"/>
      </w:pPr>
    </w:p>
    <w:p w14:paraId="4C3372AA" w14:textId="77777777" w:rsidR="00FA6F39" w:rsidRPr="005A1A96" w:rsidRDefault="00FA6F39" w:rsidP="00FA6F39">
      <w:pPr>
        <w:ind w:left="567" w:hanging="567"/>
      </w:pPr>
      <w:r w:rsidRPr="005A1A96">
        <w:t>b)</w:t>
      </w:r>
      <w:r w:rsidRPr="005A1A96">
        <w:tab/>
        <w:t>20 % kapitālietilpīgiem projektiem, kur nodod ekspluatācijai gatavas būves, vai nozīmīgiem integrētiem projektiem.</w:t>
      </w:r>
    </w:p>
    <w:p w14:paraId="6CC2BFB1" w14:textId="77777777" w:rsidR="00FA6F39" w:rsidRPr="005A1A96" w:rsidRDefault="00FA6F39" w:rsidP="00FA6F39"/>
    <w:p w14:paraId="0640E4A3" w14:textId="77777777" w:rsidR="00FA6F39" w:rsidRPr="005A1A96" w:rsidRDefault="00FA6F39" w:rsidP="00FA6F39">
      <w:r w:rsidRPr="005A1A96">
        <w:t>9.</w:t>
      </w:r>
      <w:r w:rsidRPr="005A1A96">
        <w:tab/>
        <w:t>Šajā punktā “projekts, kur nodod ekspluatācijai gatavas būves, vai nozīmīgs integrēts projekts” ir būvniecības, piegādes vai uzstādīšanas projekts, ko veic galvenais darbuzņēmējs saskaņā ar tiesībām, kuras piešķīrusi kāda struktūra, attiecībā uz ko ir spēkā turpmākais:</w:t>
      </w:r>
    </w:p>
    <w:p w14:paraId="028FF418" w14:textId="77777777" w:rsidR="00FA6F39" w:rsidRPr="005A1A96" w:rsidRDefault="00FA6F39" w:rsidP="00FA6F39"/>
    <w:p w14:paraId="6793FD01" w14:textId="77777777" w:rsidR="00FA6F39" w:rsidRPr="005A1A96" w:rsidRDefault="00FA6F39" w:rsidP="00FA6F39">
      <w:pPr>
        <w:ind w:left="567" w:hanging="567"/>
      </w:pPr>
      <w:r w:rsidRPr="005A1A96">
        <w:t>a)</w:t>
      </w:r>
      <w:r w:rsidRPr="005A1A96">
        <w:tab/>
        <w:t>galvenajam darbuzņēmējam ir piešķirtas tiesības izvēlēties galvenos uzņēmējus vai apakšuzņēmējus;</w:t>
      </w:r>
    </w:p>
    <w:p w14:paraId="335E09BA" w14:textId="77777777" w:rsidR="00FA6F39" w:rsidRPr="005A1A96" w:rsidRDefault="00FA6F39" w:rsidP="00FA6F39"/>
    <w:p w14:paraId="39A7E070" w14:textId="77777777" w:rsidR="00FA6F39" w:rsidRPr="005A1A96" w:rsidRDefault="00FA6F39" w:rsidP="00FA6F39">
      <w:pPr>
        <w:ind w:left="567" w:hanging="567"/>
      </w:pPr>
      <w:r w:rsidRPr="005A1A96">
        <w:t>b)</w:t>
      </w:r>
      <w:r w:rsidRPr="005A1A96">
        <w:tab/>
        <w:t xml:space="preserve">projektu nefinansē ne </w:t>
      </w:r>
      <w:r w:rsidRPr="005A1A96">
        <w:rPr>
          <w:i/>
        </w:rPr>
        <w:t>PEMEX</w:t>
      </w:r>
      <w:r w:rsidRPr="005A1A96">
        <w:t xml:space="preserve">, ne </w:t>
      </w:r>
      <w:r w:rsidRPr="005A1A96">
        <w:rPr>
          <w:i/>
        </w:rPr>
        <w:t>CFE</w:t>
      </w:r>
      <w:r w:rsidRPr="005A1A96">
        <w:t>;</w:t>
      </w:r>
    </w:p>
    <w:p w14:paraId="785A078B" w14:textId="77777777" w:rsidR="00FA6F39" w:rsidRPr="005A1A96" w:rsidRDefault="00FA6F39" w:rsidP="00FA6F39"/>
    <w:p w14:paraId="1F9947A7" w14:textId="565E9D58" w:rsidR="00751A0A" w:rsidRPr="005A1A96" w:rsidRDefault="00751A0A" w:rsidP="00751A0A">
      <w:r w:rsidRPr="005A1A96">
        <w:br w:type="page"/>
      </w:r>
    </w:p>
    <w:p w14:paraId="30E05E0D" w14:textId="06C72458" w:rsidR="00FA6F39" w:rsidRPr="005A1A96" w:rsidRDefault="00751A0A" w:rsidP="00FA6F39">
      <w:pPr>
        <w:ind w:left="567" w:hanging="567"/>
      </w:pPr>
      <w:r w:rsidRPr="005A1A96">
        <w:t>c</w:t>
      </w:r>
      <w:r w:rsidR="00FA6F39" w:rsidRPr="005A1A96">
        <w:t>)</w:t>
      </w:r>
      <w:r w:rsidR="00FA6F39" w:rsidRPr="005A1A96">
        <w:tab/>
        <w:t>galvenais darbuzņēmējs uzņemas riskus, kas saistīti ar neizpildi; un</w:t>
      </w:r>
    </w:p>
    <w:p w14:paraId="2A84EA9F" w14:textId="77777777" w:rsidR="00FA6F39" w:rsidRPr="005A1A96" w:rsidRDefault="00FA6F39" w:rsidP="00FA6F39"/>
    <w:p w14:paraId="48299DB1" w14:textId="77777777" w:rsidR="00FA6F39" w:rsidRPr="005A1A96" w:rsidRDefault="00FA6F39" w:rsidP="00FA6F39">
      <w:pPr>
        <w:ind w:left="567" w:hanging="567"/>
      </w:pPr>
      <w:r w:rsidRPr="005A1A96">
        <w:t>d)</w:t>
      </w:r>
      <w:r w:rsidRPr="005A1A96">
        <w:tab/>
        <w:t>rezultātu pārvaldīs struktūra vai ar šīs struktūras iepirkuma līgumu.</w:t>
      </w:r>
    </w:p>
    <w:p w14:paraId="7F937786" w14:textId="77777777" w:rsidR="00FA6F39" w:rsidRPr="005A1A96" w:rsidRDefault="00FA6F39" w:rsidP="00FA6F39"/>
    <w:p w14:paraId="575D42EB" w14:textId="7A4E9103" w:rsidR="00FA6F39" w:rsidRPr="005A1A96" w:rsidRDefault="00FA6F39" w:rsidP="00FA6F39">
      <w:r w:rsidRPr="005A1A96">
        <w:t>10.</w:t>
      </w:r>
      <w:r w:rsidRPr="005A1A96">
        <w:tab/>
        <w:t xml:space="preserve">Jebkura šīs līguma vērtības procentuālās daļas samazināšana, par ko lemj </w:t>
      </w:r>
      <w:r w:rsidRPr="005A1A96">
        <w:rPr>
          <w:i/>
        </w:rPr>
        <w:t>PEMEX</w:t>
      </w:r>
      <w:r w:rsidRPr="005A1A96">
        <w:t xml:space="preserve"> vai </w:t>
      </w:r>
      <w:r w:rsidRPr="005A1A96">
        <w:rPr>
          <w:i/>
        </w:rPr>
        <w:t>CFE</w:t>
      </w:r>
      <w:r w:rsidRPr="005A1A96">
        <w:t>, pamatojoties uz starptautisku nolīgumu vai Meksikas normatīvajiem aktiem vai politiku, pastāvīgi aizstāj iepriekš minētās procentuālās daļas. Piemērojot šo piezīmi, Meksikas iepirkuma veicēji pret Eiropas Savienības pretendentiem izturas ne mazāk labvēlīgi kā pret Meksikas vai citu trešo valstu pretendentiem.</w:t>
      </w:r>
    </w:p>
    <w:p w14:paraId="2FDD194C" w14:textId="77777777" w:rsidR="00FA6F39" w:rsidRPr="005A1A96" w:rsidRDefault="00FA6F39" w:rsidP="00FA6F39"/>
    <w:p w14:paraId="50204FFA" w14:textId="77777777" w:rsidR="00FA6F39" w:rsidRPr="005A1A96" w:rsidRDefault="00FA6F39" w:rsidP="00FA6F39">
      <w:r w:rsidRPr="005A1A96">
        <w:t>11.</w:t>
      </w:r>
      <w:r w:rsidRPr="005A1A96">
        <w:tab/>
        <w:t>Termins “vietējs saturs” ir Meksikā ražotu komponentu, apakškomponentu un izejvielu izmaksas, tostarp izmaksas par darbaspēku vai citiem saistītiem pakalpojumiem, piemēram, pēcpārdošanas un tehniskās apkopes pakalpojumiem, kā noteikts konkursā.</w:t>
      </w:r>
      <w:r w:rsidRPr="005A1A96">
        <w:rPr>
          <w:shd w:val="clear" w:color="auto" w:fill="FFFFFF"/>
        </w:rPr>
        <w:t xml:space="preserve"> </w:t>
      </w:r>
      <w:r w:rsidRPr="005A1A96">
        <w:t>Tas ietver arī visas izmaksas, kas saistītas ar galīgo montāžu Meksikā. Pretendentam ir tiesības noteikt, kura līguma vērtības daļa tiks izpildīta, izmantojot Meksikas pievienoto vērtību, pamatojoties uz konkursa paziņojumā noteiktajām iespējām.</w:t>
      </w:r>
    </w:p>
    <w:p w14:paraId="02A8FBB9" w14:textId="77777777" w:rsidR="00FA6F39" w:rsidRPr="005A1A96" w:rsidRDefault="00FA6F39" w:rsidP="00FA6F39"/>
    <w:p w14:paraId="27CD89C7" w14:textId="77777777" w:rsidR="00FA6F39" w:rsidRPr="005A1A96" w:rsidRDefault="00FA6F39" w:rsidP="00FA6F39">
      <w:pPr>
        <w:rPr>
          <w:shd w:val="clear" w:color="auto" w:fill="FFFFFF"/>
        </w:rPr>
      </w:pPr>
      <w:r w:rsidRPr="005A1A96">
        <w:t>12.</w:t>
      </w:r>
      <w:r w:rsidRPr="005A1A96">
        <w:tab/>
        <w:t>Attiecināmās izmaksas nodrošina pietiekamu elastību uzvarējušajam pretendentam konkurētspējīgi īstenot līgumu pie Meksikas piegādātājiem, tostarp attiecībā uz cenu un kvalitāti.</w:t>
      </w:r>
      <w:r w:rsidRPr="005A1A96">
        <w:rPr>
          <w:shd w:val="clear" w:color="auto" w:fill="FFFFFF"/>
        </w:rPr>
        <w:t xml:space="preserve"> </w:t>
      </w:r>
      <w:r w:rsidRPr="005A1A96">
        <w:rPr>
          <w:i/>
          <w:shd w:val="clear" w:color="auto" w:fill="FFFFFF"/>
        </w:rPr>
        <w:t>PEMEX</w:t>
      </w:r>
      <w:r w:rsidRPr="005A1A96">
        <w:rPr>
          <w:shd w:val="clear" w:color="auto" w:fill="FFFFFF"/>
        </w:rPr>
        <w:t xml:space="preserve"> un </w:t>
      </w:r>
      <w:r w:rsidRPr="005A1A96">
        <w:rPr>
          <w:i/>
          <w:shd w:val="clear" w:color="auto" w:fill="FFFFFF"/>
        </w:rPr>
        <w:t>CFE</w:t>
      </w:r>
      <w:r w:rsidRPr="005A1A96">
        <w:rPr>
          <w:shd w:val="clear" w:color="auto" w:fill="FFFFFF"/>
        </w:rPr>
        <w:t xml:space="preserve"> nesadala līgumus ar mērķi ierobežot pretendenta attiecināmo izmaksu izvēli.</w:t>
      </w:r>
    </w:p>
    <w:p w14:paraId="132B5929" w14:textId="77777777" w:rsidR="00FA6F39" w:rsidRPr="005A1A96" w:rsidRDefault="00FA6F39" w:rsidP="00FA6F39">
      <w:pPr>
        <w:rPr>
          <w:shd w:val="clear" w:color="auto" w:fill="FFFFFF"/>
        </w:rPr>
      </w:pPr>
    </w:p>
    <w:p w14:paraId="79D0CF09" w14:textId="5AA39636" w:rsidR="00751A0A" w:rsidRPr="005A1A96" w:rsidRDefault="00751A0A" w:rsidP="00751A0A">
      <w:pPr>
        <w:rPr>
          <w:shd w:val="clear" w:color="auto" w:fill="FFFFFF"/>
        </w:rPr>
      </w:pPr>
      <w:r w:rsidRPr="005A1A96">
        <w:rPr>
          <w:shd w:val="clear" w:color="auto" w:fill="FFFFFF"/>
        </w:rPr>
        <w:br w:type="page"/>
      </w:r>
    </w:p>
    <w:p w14:paraId="0108376A" w14:textId="50C67EE4" w:rsidR="00FA6F39" w:rsidRPr="005A1A96" w:rsidRDefault="00751A0A" w:rsidP="00FA6F39">
      <w:r w:rsidRPr="005A1A96">
        <w:rPr>
          <w:shd w:val="clear" w:color="auto" w:fill="FFFFFF"/>
        </w:rPr>
        <w:t>1</w:t>
      </w:r>
      <w:r w:rsidR="00FA6F39" w:rsidRPr="005A1A96">
        <w:rPr>
          <w:shd w:val="clear" w:color="auto" w:fill="FFFFFF"/>
        </w:rPr>
        <w:t>3.</w:t>
      </w:r>
      <w:r w:rsidR="00FA6F39" w:rsidRPr="005A1A96">
        <w:tab/>
        <w:t>Iepirkuma veicēji gan paziņojumos par konkursu, gan līgumā skaidri un objektīvi norāda vietēja satura prasības un attiecīgos nosacījumus.</w:t>
      </w:r>
    </w:p>
    <w:p w14:paraId="334295DB" w14:textId="77777777" w:rsidR="00FA6F39" w:rsidRPr="005A1A96" w:rsidRDefault="00FA6F39" w:rsidP="00FA6F39"/>
    <w:p w14:paraId="1C7BBCD1" w14:textId="331E29E2" w:rsidR="00FA6F39" w:rsidRPr="005A1A96" w:rsidRDefault="00FA6F39" w:rsidP="00FA6F39">
      <w:r w:rsidRPr="005A1A96">
        <w:t>14.</w:t>
      </w:r>
      <w:r w:rsidRPr="005A1A96">
        <w:tab/>
        <w:t>Pēc desmit gadiem no šā nolīguma stāšanās spēkā Meksika iesniedz ziņojumu par šā punkta piemērošanu Publiskā iepirkuma apakškomitejai, kas izveidota ar 1.10. panta (Šā nolīguma III daļas apakškomitejas un citas struktūras) 1. punkta g) apakšpunktu.</w:t>
      </w:r>
    </w:p>
    <w:p w14:paraId="52075D21" w14:textId="77777777" w:rsidR="00FA6F39" w:rsidRPr="005A1A96" w:rsidRDefault="00FA6F39" w:rsidP="00FA6F39"/>
    <w:p w14:paraId="7F8C89D9" w14:textId="77777777" w:rsidR="00FA6F39" w:rsidRPr="005A1A96" w:rsidRDefault="00FA6F39" w:rsidP="00FA6F39">
      <w:r w:rsidRPr="005A1A96">
        <w:t>15.</w:t>
      </w:r>
      <w:r w:rsidRPr="005A1A96">
        <w:tab/>
        <w:t xml:space="preserve">Nekas 21. nodaļā (Publiskais iepirkums) nav interpretējams kā prasība </w:t>
      </w:r>
      <w:r w:rsidRPr="005A1A96">
        <w:rPr>
          <w:i/>
        </w:rPr>
        <w:t>PEMEX</w:t>
      </w:r>
      <w:r w:rsidRPr="005A1A96">
        <w:t xml:space="preserve"> slēgt riska dalīšanas līgumus.</w:t>
      </w:r>
    </w:p>
    <w:p w14:paraId="4D913DAC" w14:textId="77777777" w:rsidR="00FA6F39" w:rsidRPr="005A1A96" w:rsidRDefault="00FA6F39" w:rsidP="00FA6F39"/>
    <w:p w14:paraId="57F7C26E" w14:textId="77777777" w:rsidR="00FA6F39" w:rsidRPr="005A1A96" w:rsidRDefault="00FA6F39" w:rsidP="00FA6F39">
      <w:pPr>
        <w:rPr>
          <w:bCs/>
        </w:rPr>
      </w:pPr>
      <w:r w:rsidRPr="005A1A96">
        <w:rPr>
          <w:bCs/>
        </w:rPr>
        <w:t>Robežvērtību pielāgošanas formula</w:t>
      </w:r>
    </w:p>
    <w:p w14:paraId="56EAD2B9" w14:textId="77777777" w:rsidR="00FA6F39" w:rsidRPr="005A1A96" w:rsidRDefault="00FA6F39" w:rsidP="00FA6F39">
      <w:pPr>
        <w:rPr>
          <w:bCs/>
        </w:rPr>
      </w:pPr>
    </w:p>
    <w:p w14:paraId="09A2D81B" w14:textId="27399E71" w:rsidR="00FA6F39" w:rsidRPr="005A1A96" w:rsidRDefault="00FA6F39" w:rsidP="00FA6F39">
      <w:r w:rsidRPr="005A1A96">
        <w:t>16.</w:t>
      </w:r>
      <w:r w:rsidRPr="005A1A96">
        <w:tab/>
        <w:t xml:space="preserve">USD izteiktās robežvērtības šā pielikuma A un C iedaļā katram </w:t>
      </w:r>
      <w:r w:rsidR="00E76EA5" w:rsidRPr="005A1A96">
        <w:t xml:space="preserve">kalendārajam </w:t>
      </w:r>
      <w:r w:rsidRPr="005A1A96">
        <w:t xml:space="preserve">gadam koriģē atbilstoši inflācijai, kas noteikta Amerikas Savienotajām Valstīm, saskaņā ar robežvērtību korekcijas formulu, kura izklāstīta </w:t>
      </w:r>
      <w:r w:rsidRPr="005A1A96">
        <w:rPr>
          <w:i/>
        </w:rPr>
        <w:t>USMCA</w:t>
      </w:r>
      <w:r w:rsidRPr="005A1A96">
        <w:t xml:space="preserve"> 13.nodaļas (Publiskais iepirkums) 13.-A pielikuma (Meksikas saraksts) G iedaļas 1. punktā.</w:t>
      </w:r>
    </w:p>
    <w:p w14:paraId="47492F91" w14:textId="77777777" w:rsidR="00FA6F39" w:rsidRPr="005A1A96" w:rsidRDefault="00FA6F39" w:rsidP="00FA6F39">
      <w:pPr>
        <w:rPr>
          <w:rFonts w:eastAsia="Calibri"/>
        </w:rPr>
      </w:pPr>
    </w:p>
    <w:p w14:paraId="5DB2AA83" w14:textId="153DF8EA" w:rsidR="00FA6F39" w:rsidRPr="005A1A96" w:rsidRDefault="00FA6F39" w:rsidP="00FA6F39">
      <w:pPr>
        <w:rPr>
          <w:rFonts w:eastAsia="Calibri"/>
        </w:rPr>
      </w:pPr>
      <w:r w:rsidRPr="005A1A96">
        <w:rPr>
          <w:rFonts w:eastAsia="Calibri"/>
        </w:rPr>
        <w:t>Meksika paziņo Eiropas Savienībai Amerikas Savienoto Valstu noteikto inflācijas līmeni ne vēlāk kā tā gada 18. novembrī, kas ir pirms gada, kurā stājas spēkā korekcija.</w:t>
      </w:r>
    </w:p>
    <w:p w14:paraId="2A443F74" w14:textId="77777777" w:rsidR="00FA6F39" w:rsidRPr="005A1A96" w:rsidRDefault="00FA6F39" w:rsidP="00FA6F39"/>
    <w:p w14:paraId="5FBAAE61" w14:textId="17C0A6DE" w:rsidR="00751A0A" w:rsidRPr="005A1A96" w:rsidRDefault="00751A0A" w:rsidP="00751A0A">
      <w:r w:rsidRPr="005A1A96">
        <w:br w:type="page"/>
      </w:r>
    </w:p>
    <w:p w14:paraId="17431325" w14:textId="54CE4E24" w:rsidR="00FA6F39" w:rsidRPr="005A1A96" w:rsidRDefault="00751A0A" w:rsidP="00FA6F39">
      <w:r w:rsidRPr="005A1A96">
        <w:t>1</w:t>
      </w:r>
      <w:r w:rsidR="00FA6F39" w:rsidRPr="005A1A96">
        <w:t>7.</w:t>
      </w:r>
      <w:r w:rsidR="00FA6F39" w:rsidRPr="005A1A96">
        <w:tab/>
        <w:t xml:space="preserve">Meksika aprēķina un konvertē robežvērtību vērtību Meksikas peso, izmantojot </w:t>
      </w:r>
      <w:r w:rsidR="00FA6F39" w:rsidRPr="005A1A96">
        <w:rPr>
          <w:i/>
        </w:rPr>
        <w:t>Banco de México</w:t>
      </w:r>
      <w:r w:rsidR="00FA6F39" w:rsidRPr="005A1A96">
        <w:t xml:space="preserve"> (Meksikas Banka) konversijas likmi. Šī konversijas likme ir Meksikas peso vērtība pret ASV dolāru katra gada 1. decembrī un 1. jūnijā vai pirmajā darba dienā pēc tam. 1. decembra konversijas likmi piemēro no nākamā gada 1. janvāra līdz 30. jūnijam, bet 1. jūnija konversijas likmi piemēro no tā paša gada 1. jūlija līdz 31. decembrim. Meksika paziņo Eiropas Savienībai konversijas likmi un noteiktās robežvērtības Meksikas peso pirms to piemērošanas.</w:t>
      </w:r>
    </w:p>
    <w:p w14:paraId="0342294B" w14:textId="77777777" w:rsidR="00FA6F39" w:rsidRPr="005A1A96" w:rsidRDefault="00FA6F39" w:rsidP="00FA6F39"/>
    <w:p w14:paraId="1C36D43A" w14:textId="77777777" w:rsidR="00FA6F39" w:rsidRPr="005A1A96" w:rsidRDefault="00FA6F39" w:rsidP="00FA6F39">
      <w:r w:rsidRPr="005A1A96">
        <w:t>18.</w:t>
      </w:r>
      <w:r w:rsidRPr="005A1A96">
        <w:tab/>
        <w:t>Informāciju par robežvērtībām publicē šādā tīmekļa vietnē: www.compranet.gob.mx.</w:t>
      </w:r>
    </w:p>
    <w:p w14:paraId="7E786E77" w14:textId="77777777" w:rsidR="00FA6F39" w:rsidRPr="005A1A96" w:rsidRDefault="00FA6F39" w:rsidP="00FA6F39"/>
    <w:p w14:paraId="6D32C151" w14:textId="77777777" w:rsidR="00FA6F39" w:rsidRPr="005A1A96" w:rsidRDefault="00FA6F39" w:rsidP="00FA6F39"/>
    <w:p w14:paraId="4F2F2474" w14:textId="77777777" w:rsidR="00FA6F39" w:rsidRPr="005A1A96" w:rsidRDefault="00FA6F39" w:rsidP="00FA6F39">
      <w:pPr>
        <w:jc w:val="center"/>
      </w:pPr>
      <w:r w:rsidRPr="005A1A96">
        <w:t>I IEDAĻA</w:t>
      </w:r>
    </w:p>
    <w:p w14:paraId="5E9662DC" w14:textId="77777777" w:rsidR="00FA6F39" w:rsidRPr="005A1A96" w:rsidRDefault="00FA6F39" w:rsidP="00FA6F39">
      <w:pPr>
        <w:jc w:val="center"/>
      </w:pPr>
    </w:p>
    <w:p w14:paraId="4A5B8144" w14:textId="77777777" w:rsidR="00FA6F39" w:rsidRPr="005A1A96" w:rsidRDefault="00FA6F39" w:rsidP="00FA6F39">
      <w:pPr>
        <w:jc w:val="center"/>
        <w:rPr>
          <w:bCs/>
        </w:rPr>
      </w:pPr>
      <w:r w:rsidRPr="005A1A96">
        <w:rPr>
          <w:bCs/>
        </w:rPr>
        <w:t>INFORMĒŠANA PAR IEPIRKUMU</w:t>
      </w:r>
    </w:p>
    <w:p w14:paraId="337AE465" w14:textId="77777777" w:rsidR="00FA6F39" w:rsidRPr="005A1A96" w:rsidRDefault="00FA6F39" w:rsidP="00FA6F39"/>
    <w:p w14:paraId="0C98D69A" w14:textId="77777777" w:rsidR="00FA6F39" w:rsidRPr="005A1A96" w:rsidRDefault="00FA6F39" w:rsidP="00FA6F39"/>
    <w:p w14:paraId="5E6D989A" w14:textId="77777777" w:rsidR="00FA6F39" w:rsidRPr="005A1A96" w:rsidRDefault="00FA6F39" w:rsidP="00FA6F39">
      <w:r w:rsidRPr="005A1A96">
        <w:t>Meksika publicē iepirkuma informāciju šādās tīmekļa vietnēs.</w:t>
      </w:r>
    </w:p>
    <w:p w14:paraId="2D8430CD" w14:textId="77777777" w:rsidR="00FA6F39" w:rsidRPr="005A1A96" w:rsidRDefault="00FA6F39" w:rsidP="00FA6F39"/>
    <w:p w14:paraId="4350EEAE" w14:textId="77777777" w:rsidR="00FA6F39" w:rsidRPr="005A1A96" w:rsidRDefault="00FA6F39" w:rsidP="00FA6F39">
      <w:pPr>
        <w:ind w:left="567" w:hanging="567"/>
      </w:pPr>
      <w:r w:rsidRPr="005A1A96">
        <w:t>A</w:t>
      </w:r>
      <w:r w:rsidRPr="005A1A96">
        <w:tab/>
        <w:t>Vispārīgo iepirkuma pasākumu publicēšana</w:t>
      </w:r>
    </w:p>
    <w:p w14:paraId="12E16A9F" w14:textId="77777777" w:rsidR="00FA6F39" w:rsidRPr="005A1A96" w:rsidRDefault="00FA6F39" w:rsidP="00FA6F39"/>
    <w:p w14:paraId="6CC40E55" w14:textId="77777777" w:rsidR="00FA6F39" w:rsidRPr="005A1A96" w:rsidRDefault="00FA6F39" w:rsidP="00FA6F39">
      <w:pPr>
        <w:ind w:left="567" w:hanging="567"/>
      </w:pPr>
      <w:r w:rsidRPr="005A1A96">
        <w:t>I.</w:t>
      </w:r>
      <w:r w:rsidRPr="005A1A96">
        <w:tab/>
        <w:t>Centrālā valdība un citas struktūras</w:t>
      </w:r>
    </w:p>
    <w:p w14:paraId="3866B20A" w14:textId="77777777" w:rsidR="00FA6F39" w:rsidRPr="005A1A96" w:rsidRDefault="00FA6F39" w:rsidP="00FA6F39">
      <w:pPr>
        <w:ind w:left="567" w:hanging="567"/>
      </w:pPr>
    </w:p>
    <w:p w14:paraId="56C8F77B" w14:textId="77777777" w:rsidR="00FA6F39" w:rsidRPr="005A1A96" w:rsidRDefault="00FA6F39" w:rsidP="00FA6F39">
      <w:r w:rsidRPr="005A1A96">
        <w:t>www.dof.gob.mx</w:t>
      </w:r>
    </w:p>
    <w:p w14:paraId="76CB1F51" w14:textId="77777777" w:rsidR="00FA6F39" w:rsidRPr="005A1A96" w:rsidRDefault="00FA6F39" w:rsidP="00FA6F39"/>
    <w:p w14:paraId="742C734D" w14:textId="6850579E" w:rsidR="00751A0A" w:rsidRPr="005A1A96" w:rsidRDefault="00751A0A" w:rsidP="00751A0A">
      <w:r w:rsidRPr="005A1A96">
        <w:br w:type="page"/>
      </w:r>
    </w:p>
    <w:p w14:paraId="697D6D5F" w14:textId="6D3E31F8" w:rsidR="00FA6F39" w:rsidRPr="005A1A96" w:rsidRDefault="00751A0A" w:rsidP="00FA6F39">
      <w:pPr>
        <w:ind w:left="567" w:hanging="567"/>
      </w:pPr>
      <w:r w:rsidRPr="005A1A96">
        <w:t>I</w:t>
      </w:r>
      <w:r w:rsidR="00FA6F39" w:rsidRPr="005A1A96">
        <w:t>I.</w:t>
      </w:r>
      <w:r w:rsidR="00FA6F39" w:rsidRPr="005A1A96">
        <w:tab/>
        <w:t>Teritoriālā pārvaldes līmeņa struktūras un citas struktūras</w:t>
      </w:r>
    </w:p>
    <w:p w14:paraId="0BD9B499" w14:textId="77777777" w:rsidR="00FA6F39" w:rsidRPr="005A1A96" w:rsidRDefault="00FA6F39" w:rsidP="00FA6F39">
      <w:pPr>
        <w:ind w:left="567" w:hanging="567"/>
      </w:pPr>
    </w:p>
    <w:p w14:paraId="39F21851" w14:textId="77777777" w:rsidR="00FA6F39" w:rsidRPr="005A1A96" w:rsidRDefault="00FA6F39" w:rsidP="00FA6F39">
      <w:r w:rsidRPr="005A1A96">
        <w:t>Čivava</w:t>
      </w:r>
    </w:p>
    <w:p w14:paraId="179BA0E3" w14:textId="77777777" w:rsidR="00FA6F39" w:rsidRPr="005A1A96" w:rsidRDefault="00FA6F39" w:rsidP="00FA6F39"/>
    <w:p w14:paraId="4877E68D" w14:textId="77777777" w:rsidR="00FA6F39" w:rsidRPr="005A1A96" w:rsidRDefault="00FA6F39" w:rsidP="00FA6F39">
      <w:r w:rsidRPr="005A1A96">
        <w:t>http://www.chihuahua.gob.mx/periodicooficial</w:t>
      </w:r>
    </w:p>
    <w:p w14:paraId="3AD49101" w14:textId="77777777" w:rsidR="00FA6F39" w:rsidRPr="005A1A96" w:rsidRDefault="00FA6F39" w:rsidP="00FA6F39"/>
    <w:p w14:paraId="07CBAEC8" w14:textId="77777777" w:rsidR="00FA6F39" w:rsidRPr="005A1A96" w:rsidRDefault="00FA6F39" w:rsidP="00FA6F39">
      <w:r w:rsidRPr="005A1A96">
        <w:t>Mehiko</w:t>
      </w:r>
    </w:p>
    <w:p w14:paraId="2BFCD2D9" w14:textId="77777777" w:rsidR="00FA6F39" w:rsidRPr="005A1A96" w:rsidRDefault="00FA6F39" w:rsidP="00FA6F39"/>
    <w:p w14:paraId="1D319E69" w14:textId="77777777" w:rsidR="00FA6F39" w:rsidRPr="005A1A96" w:rsidRDefault="00FA6F39" w:rsidP="00FA6F39">
      <w:r w:rsidRPr="005A1A96">
        <w:t>https://www.consejeria.cdmx.gob.mx/gaceta-oficial</w:t>
      </w:r>
    </w:p>
    <w:p w14:paraId="1396D1E0" w14:textId="77777777" w:rsidR="00FA6F39" w:rsidRPr="005A1A96" w:rsidRDefault="00FA6F39" w:rsidP="00FA6F39"/>
    <w:p w14:paraId="1BFE4CE7" w14:textId="77777777" w:rsidR="00FA6F39" w:rsidRPr="005A1A96" w:rsidRDefault="00FA6F39" w:rsidP="00FA6F39">
      <w:r w:rsidRPr="005A1A96">
        <w:t>Kolima</w:t>
      </w:r>
    </w:p>
    <w:p w14:paraId="05D8FB2F" w14:textId="77777777" w:rsidR="00FA6F39" w:rsidRPr="005A1A96" w:rsidRDefault="00FA6F39" w:rsidP="00FA6F39"/>
    <w:p w14:paraId="7028F591" w14:textId="77777777" w:rsidR="00FA6F39" w:rsidRPr="005A1A96" w:rsidRDefault="00FA6F39" w:rsidP="00FA6F39">
      <w:r w:rsidRPr="005A1A96">
        <w:t>http://www.periodicooficial.col.gob.mx/p/indexperi.php</w:t>
      </w:r>
    </w:p>
    <w:p w14:paraId="6E619E0E" w14:textId="77777777" w:rsidR="00FA6F39" w:rsidRPr="005A1A96" w:rsidRDefault="00FA6F39" w:rsidP="00FA6F39"/>
    <w:p w14:paraId="31F96BF5" w14:textId="77777777" w:rsidR="00FA6F39" w:rsidRPr="005A1A96" w:rsidRDefault="00FA6F39" w:rsidP="00FA6F39">
      <w:r w:rsidRPr="005A1A96">
        <w:t>Durango</w:t>
      </w:r>
    </w:p>
    <w:p w14:paraId="48AF6CFF" w14:textId="77777777" w:rsidR="00FA6F39" w:rsidRPr="005A1A96" w:rsidRDefault="00FA6F39" w:rsidP="00FA6F39"/>
    <w:p w14:paraId="0CF5480F" w14:textId="77777777" w:rsidR="00FA6F39" w:rsidRPr="005A1A96" w:rsidRDefault="00FA6F39" w:rsidP="00FA6F39">
      <w:r w:rsidRPr="005A1A96">
        <w:t>http://secretariageneral.durango.gob.mx/periodico-oficial/</w:t>
      </w:r>
    </w:p>
    <w:p w14:paraId="38DA1DA0" w14:textId="77777777" w:rsidR="00FA6F39" w:rsidRPr="005A1A96" w:rsidRDefault="00FA6F39" w:rsidP="00FA6F39"/>
    <w:p w14:paraId="22AF431E" w14:textId="77777777" w:rsidR="00FA6F39" w:rsidRPr="005A1A96" w:rsidRDefault="00FA6F39" w:rsidP="00FA6F39">
      <w:r w:rsidRPr="005A1A96">
        <w:t>Mehiko (štats)</w:t>
      </w:r>
    </w:p>
    <w:p w14:paraId="38AE8E05" w14:textId="77777777" w:rsidR="00FA6F39" w:rsidRPr="005A1A96" w:rsidRDefault="00FA6F39" w:rsidP="00FA6F39"/>
    <w:p w14:paraId="1B8B3188" w14:textId="77777777" w:rsidR="00FA6F39" w:rsidRPr="005A1A96" w:rsidRDefault="00FA6F39" w:rsidP="00FA6F39">
      <w:r w:rsidRPr="005A1A96">
        <w:t>https://legislacion.edomex.gob.mx/ve_periodico_oficial</w:t>
      </w:r>
    </w:p>
    <w:p w14:paraId="45F7EE78" w14:textId="77777777" w:rsidR="00FA6F39" w:rsidRPr="005A1A96" w:rsidRDefault="00FA6F39" w:rsidP="00FA6F39"/>
    <w:p w14:paraId="5DE578FC" w14:textId="475F55D4" w:rsidR="00751A0A" w:rsidRPr="005A1A96" w:rsidRDefault="00751A0A" w:rsidP="00751A0A">
      <w:r w:rsidRPr="005A1A96">
        <w:br w:type="page"/>
      </w:r>
    </w:p>
    <w:p w14:paraId="5384570C" w14:textId="2F6C90A4" w:rsidR="00FA6F39" w:rsidRPr="005A1A96" w:rsidRDefault="00751A0A" w:rsidP="00FA6F39">
      <w:r w:rsidRPr="005A1A96">
        <w:t>G</w:t>
      </w:r>
      <w:r w:rsidR="00FA6F39" w:rsidRPr="005A1A96">
        <w:t>vanahvato</w:t>
      </w:r>
    </w:p>
    <w:p w14:paraId="170C3EF4" w14:textId="77777777" w:rsidR="00FA6F39" w:rsidRPr="005A1A96" w:rsidRDefault="00FA6F39" w:rsidP="00FA6F39"/>
    <w:p w14:paraId="4BD7D714" w14:textId="77777777" w:rsidR="00FA6F39" w:rsidRPr="005A1A96" w:rsidRDefault="00FA6F39" w:rsidP="00FA6F39">
      <w:r w:rsidRPr="005A1A96">
        <w:t>http://periodico.guanajuato.gob.mx/faces/publico/InicioPub.jsf?_adf.ctrl-state=10xvevwyq7_3</w:t>
      </w:r>
    </w:p>
    <w:p w14:paraId="3262FC33" w14:textId="77777777" w:rsidR="00FA6F39" w:rsidRPr="005A1A96" w:rsidRDefault="00FA6F39" w:rsidP="00FA6F39"/>
    <w:p w14:paraId="1A71F384" w14:textId="77777777" w:rsidR="00FA6F39" w:rsidRPr="005A1A96" w:rsidRDefault="00FA6F39" w:rsidP="00FA6F39">
      <w:r w:rsidRPr="005A1A96">
        <w:t>Halisko</w:t>
      </w:r>
    </w:p>
    <w:p w14:paraId="2097D144" w14:textId="77777777" w:rsidR="00FA6F39" w:rsidRPr="005A1A96" w:rsidRDefault="00FA6F39" w:rsidP="00FA6F39"/>
    <w:p w14:paraId="7B43EE06" w14:textId="77777777" w:rsidR="00FA6F39" w:rsidRPr="005A1A96" w:rsidRDefault="00FA6F39" w:rsidP="00FA6F39">
      <w:r w:rsidRPr="005A1A96">
        <w:t>https://periodicooficial.jalisco.gob.mx/periodicos/periodico-oficial</w:t>
      </w:r>
    </w:p>
    <w:p w14:paraId="780F5197" w14:textId="77777777" w:rsidR="00FA6F39" w:rsidRPr="005A1A96" w:rsidRDefault="00FA6F39" w:rsidP="00FA6F39"/>
    <w:p w14:paraId="7EB9FFF8" w14:textId="77777777" w:rsidR="00FA6F39" w:rsidRPr="005A1A96" w:rsidRDefault="00FA6F39" w:rsidP="00FA6F39">
      <w:r w:rsidRPr="005A1A96">
        <w:t>Morelosa</w:t>
      </w:r>
    </w:p>
    <w:p w14:paraId="409DBF82" w14:textId="77777777" w:rsidR="00FA6F39" w:rsidRPr="005A1A96" w:rsidRDefault="00FA6F39" w:rsidP="00FA6F39"/>
    <w:p w14:paraId="7EC8C626" w14:textId="77777777" w:rsidR="00FA6F39" w:rsidRPr="005A1A96" w:rsidRDefault="00FA6F39" w:rsidP="00FA6F39">
      <w:r w:rsidRPr="005A1A96">
        <w:t>http://periodico.morelos.gob.mx/</w:t>
      </w:r>
    </w:p>
    <w:p w14:paraId="77669D88" w14:textId="77777777" w:rsidR="00FA6F39" w:rsidRPr="005A1A96" w:rsidRDefault="00FA6F39" w:rsidP="00FA6F39"/>
    <w:p w14:paraId="36B662D1" w14:textId="77777777" w:rsidR="00FA6F39" w:rsidRPr="005A1A96" w:rsidRDefault="00FA6F39" w:rsidP="00FA6F39">
      <w:r w:rsidRPr="005A1A96">
        <w:t>Nuevoleona</w:t>
      </w:r>
    </w:p>
    <w:p w14:paraId="0DF9C1DF" w14:textId="77777777" w:rsidR="00FA6F39" w:rsidRPr="005A1A96" w:rsidRDefault="00FA6F39" w:rsidP="00FA6F39"/>
    <w:p w14:paraId="418F489A" w14:textId="77777777" w:rsidR="00FA6F39" w:rsidRPr="005A1A96" w:rsidRDefault="00FA6F39" w:rsidP="00FA6F39">
      <w:r w:rsidRPr="005A1A96">
        <w:t>http://www.nl.gob.mx/aplicaciones/periodicooficialdelestado</w:t>
      </w:r>
    </w:p>
    <w:p w14:paraId="30E10574" w14:textId="77777777" w:rsidR="00FA6F39" w:rsidRPr="005A1A96" w:rsidRDefault="00FA6F39" w:rsidP="00FA6F39"/>
    <w:p w14:paraId="439AEDE2" w14:textId="77777777" w:rsidR="00FA6F39" w:rsidRPr="005A1A96" w:rsidRDefault="00FA6F39" w:rsidP="00FA6F39">
      <w:r w:rsidRPr="005A1A96">
        <w:t>Puebla</w:t>
      </w:r>
    </w:p>
    <w:p w14:paraId="29A4E087" w14:textId="77777777" w:rsidR="00FA6F39" w:rsidRPr="005A1A96" w:rsidRDefault="00FA6F39" w:rsidP="00FA6F39"/>
    <w:p w14:paraId="35466453" w14:textId="77777777" w:rsidR="00FA6F39" w:rsidRPr="005A1A96" w:rsidRDefault="00FA6F39" w:rsidP="00FA6F39">
      <w:r w:rsidRPr="005A1A96">
        <w:t>http://periodicooficial.puebla.gob.mx/</w:t>
      </w:r>
    </w:p>
    <w:p w14:paraId="6883905A" w14:textId="77777777" w:rsidR="00FA6F39" w:rsidRPr="005A1A96" w:rsidRDefault="00FA6F39" w:rsidP="00FA6F39"/>
    <w:p w14:paraId="1A45C27C" w14:textId="77777777" w:rsidR="00FA6F39" w:rsidRPr="005A1A96" w:rsidRDefault="00FA6F39" w:rsidP="00FA6F39">
      <w:r w:rsidRPr="005A1A96">
        <w:t>Keretaro</w:t>
      </w:r>
    </w:p>
    <w:p w14:paraId="0142D735" w14:textId="77777777" w:rsidR="00FA6F39" w:rsidRPr="005A1A96" w:rsidRDefault="00FA6F39" w:rsidP="00FA6F39"/>
    <w:p w14:paraId="7C46BCA7" w14:textId="77777777" w:rsidR="00FA6F39" w:rsidRPr="005A1A96" w:rsidRDefault="00FA6F39" w:rsidP="00FA6F39">
      <w:r w:rsidRPr="005A1A96">
        <w:t>http://lasombradearteaga.segobqueretaro.gob.mx/</w:t>
      </w:r>
    </w:p>
    <w:p w14:paraId="40C05FE9" w14:textId="77777777" w:rsidR="00FA6F39" w:rsidRPr="005A1A96" w:rsidRDefault="00FA6F39" w:rsidP="00FA6F39"/>
    <w:p w14:paraId="3CF92004" w14:textId="3C4E1BAF" w:rsidR="00751A0A" w:rsidRPr="005A1A96" w:rsidRDefault="00751A0A" w:rsidP="00751A0A">
      <w:r w:rsidRPr="005A1A96">
        <w:br w:type="page"/>
      </w:r>
    </w:p>
    <w:p w14:paraId="2F2C3BCC" w14:textId="1B88E770" w:rsidR="00FA6F39" w:rsidRPr="005A1A96" w:rsidRDefault="00751A0A" w:rsidP="00FA6F39">
      <w:r w:rsidRPr="005A1A96">
        <w:t>S</w:t>
      </w:r>
      <w:r w:rsidR="00FA6F39" w:rsidRPr="005A1A96">
        <w:t>anluisa Potosi</w:t>
      </w:r>
    </w:p>
    <w:p w14:paraId="4EFEC5E5" w14:textId="77777777" w:rsidR="00FA6F39" w:rsidRPr="005A1A96" w:rsidRDefault="00FA6F39" w:rsidP="00FA6F39"/>
    <w:p w14:paraId="1EFAB24B" w14:textId="77777777" w:rsidR="00FA6F39" w:rsidRPr="005A1A96" w:rsidRDefault="00FA6F39" w:rsidP="00FA6F39">
      <w:r w:rsidRPr="005A1A96">
        <w:t>http://apps.slp.gob.mx/po/ConsultaDocumentos.aspx</w:t>
      </w:r>
    </w:p>
    <w:p w14:paraId="1296A165" w14:textId="77777777" w:rsidR="00FA6F39" w:rsidRPr="005A1A96" w:rsidRDefault="00FA6F39" w:rsidP="00FA6F39"/>
    <w:p w14:paraId="37BA515F" w14:textId="77777777" w:rsidR="00FA6F39" w:rsidRPr="005A1A96" w:rsidRDefault="00FA6F39" w:rsidP="00FA6F39">
      <w:r w:rsidRPr="005A1A96">
        <w:t>Verakrusa</w:t>
      </w:r>
    </w:p>
    <w:p w14:paraId="01D06D67" w14:textId="77777777" w:rsidR="00FA6F39" w:rsidRPr="005A1A96" w:rsidRDefault="00FA6F39" w:rsidP="00FA6F39"/>
    <w:p w14:paraId="3401AB43" w14:textId="77777777" w:rsidR="00FA6F39" w:rsidRPr="005A1A96" w:rsidRDefault="00FA6F39" w:rsidP="00FA6F39">
      <w:r w:rsidRPr="005A1A96">
        <w:t>http://www.veracruz.gob.mx/gaceta-oficial/</w:t>
      </w:r>
    </w:p>
    <w:p w14:paraId="3F13EE94" w14:textId="77777777" w:rsidR="00FA6F39" w:rsidRPr="005A1A96" w:rsidRDefault="00FA6F39" w:rsidP="00FA6F39"/>
    <w:p w14:paraId="7AB467F2" w14:textId="77777777" w:rsidR="00FA6F39" w:rsidRPr="005A1A96" w:rsidRDefault="00FA6F39" w:rsidP="00FA6F39">
      <w:r w:rsidRPr="005A1A96">
        <w:t>Sacatekasa</w:t>
      </w:r>
    </w:p>
    <w:p w14:paraId="7604BA5A" w14:textId="77777777" w:rsidR="00FA6F39" w:rsidRPr="005A1A96" w:rsidRDefault="00FA6F39" w:rsidP="00FA6F39"/>
    <w:p w14:paraId="2E6E103F" w14:textId="77777777" w:rsidR="00FA6F39" w:rsidRPr="005A1A96" w:rsidRDefault="00FA6F39" w:rsidP="00FA6F39">
      <w:r w:rsidRPr="005A1A96">
        <w:t>http://periodico.zacatecas.gob.mx/</w:t>
      </w:r>
    </w:p>
    <w:p w14:paraId="4F721CF9" w14:textId="77777777" w:rsidR="00FA6F39" w:rsidRPr="005A1A96" w:rsidRDefault="00FA6F39" w:rsidP="00FA6F39"/>
    <w:p w14:paraId="67CE5F5C" w14:textId="77777777" w:rsidR="00FA6F39" w:rsidRPr="005A1A96" w:rsidRDefault="00FA6F39" w:rsidP="00FA6F39">
      <w:pPr>
        <w:ind w:left="567" w:hanging="567"/>
      </w:pPr>
      <w:r w:rsidRPr="005A1A96">
        <w:t>B</w:t>
      </w:r>
      <w:r w:rsidRPr="005A1A96">
        <w:tab/>
        <w:t>Paziņojumu par iepirkumu publicēšana</w:t>
      </w:r>
    </w:p>
    <w:p w14:paraId="732D43A1" w14:textId="77777777" w:rsidR="00FA6F39" w:rsidRPr="005A1A96" w:rsidRDefault="00FA6F39" w:rsidP="00FA6F39">
      <w:pPr>
        <w:ind w:left="567" w:hanging="567"/>
      </w:pPr>
    </w:p>
    <w:p w14:paraId="2A887751" w14:textId="77777777" w:rsidR="00FA6F39" w:rsidRPr="005A1A96" w:rsidRDefault="00FA6F39" w:rsidP="00FA6F39">
      <w:pPr>
        <w:ind w:left="567" w:hanging="567"/>
      </w:pPr>
      <w:r w:rsidRPr="005A1A96">
        <w:t>I.</w:t>
      </w:r>
      <w:r w:rsidRPr="005A1A96">
        <w:tab/>
        <w:t>Centrālā valdība un citas struktūras</w:t>
      </w:r>
    </w:p>
    <w:p w14:paraId="505633C5" w14:textId="77777777" w:rsidR="00FA6F39" w:rsidRPr="005A1A96" w:rsidRDefault="00FA6F39" w:rsidP="00FA6F39"/>
    <w:p w14:paraId="160CE223" w14:textId="77777777" w:rsidR="00FA6F39" w:rsidRPr="005A1A96" w:rsidRDefault="00FA6F39" w:rsidP="00FA6F39">
      <w:pPr>
        <w:ind w:left="567" w:hanging="567"/>
      </w:pPr>
      <w:r w:rsidRPr="005A1A96">
        <w:t>a)</w:t>
      </w:r>
      <w:r w:rsidRPr="005A1A96">
        <w:tab/>
        <w:t>www.compranet.gob.mx</w:t>
      </w:r>
    </w:p>
    <w:p w14:paraId="074C1CD4" w14:textId="77777777" w:rsidR="00FA6F39" w:rsidRPr="005A1A96" w:rsidRDefault="00FA6F39" w:rsidP="00FA6F39"/>
    <w:p w14:paraId="0DFAA8C4" w14:textId="77777777" w:rsidR="00FA6F39" w:rsidRPr="005A1A96" w:rsidRDefault="00FA6F39" w:rsidP="00FA6F39">
      <w:pPr>
        <w:ind w:left="567" w:hanging="567"/>
      </w:pPr>
      <w:r w:rsidRPr="005A1A96">
        <w:t>b)</w:t>
      </w:r>
      <w:r w:rsidRPr="005A1A96">
        <w:tab/>
        <w:t>www.pemex.com</w:t>
      </w:r>
    </w:p>
    <w:p w14:paraId="64292012" w14:textId="77777777" w:rsidR="00FA6F39" w:rsidRPr="005A1A96" w:rsidRDefault="00FA6F39" w:rsidP="00FA6F39"/>
    <w:p w14:paraId="18C04D93" w14:textId="77777777" w:rsidR="00FA6F39" w:rsidRPr="005A1A96" w:rsidRDefault="00FA6F39" w:rsidP="00FA6F39">
      <w:pPr>
        <w:ind w:left="567" w:hanging="567"/>
      </w:pPr>
      <w:r w:rsidRPr="005A1A96">
        <w:t>c)</w:t>
      </w:r>
      <w:r w:rsidRPr="005A1A96">
        <w:tab/>
        <w:t>www.cfe.gob.mx</w:t>
      </w:r>
    </w:p>
    <w:p w14:paraId="246CBD9F" w14:textId="77777777" w:rsidR="00FA6F39" w:rsidRPr="005A1A96" w:rsidRDefault="00FA6F39" w:rsidP="00FA6F39"/>
    <w:p w14:paraId="5C862AF5" w14:textId="222AEBDF" w:rsidR="00751A0A" w:rsidRPr="005A1A96" w:rsidRDefault="00751A0A" w:rsidP="00751A0A">
      <w:r w:rsidRPr="005A1A96">
        <w:br w:type="page"/>
      </w:r>
    </w:p>
    <w:p w14:paraId="7AB33F98" w14:textId="63A78EF2" w:rsidR="00FA6F39" w:rsidRPr="005A1A96" w:rsidRDefault="00751A0A" w:rsidP="00FA6F39">
      <w:pPr>
        <w:ind w:left="567" w:hanging="567"/>
      </w:pPr>
      <w:r w:rsidRPr="005A1A96">
        <w:t>I</w:t>
      </w:r>
      <w:r w:rsidR="00FA6F39" w:rsidRPr="005A1A96">
        <w:t>I.</w:t>
      </w:r>
      <w:r w:rsidR="00FA6F39" w:rsidRPr="005A1A96">
        <w:tab/>
        <w:t>Teritoriālā pārvaldes līmeņa struktūras un citas struktūras</w:t>
      </w:r>
    </w:p>
    <w:p w14:paraId="499BAB52" w14:textId="77777777" w:rsidR="00FA6F39" w:rsidRPr="005A1A96" w:rsidRDefault="00FA6F39" w:rsidP="00FA6F39">
      <w:pPr>
        <w:ind w:left="567" w:hanging="567"/>
      </w:pPr>
    </w:p>
    <w:p w14:paraId="7408416D" w14:textId="77777777" w:rsidR="00FA6F39" w:rsidRPr="005A1A96" w:rsidRDefault="00FA6F39" w:rsidP="00FA6F39">
      <w:r w:rsidRPr="005A1A96">
        <w:t>Čivava</w:t>
      </w:r>
    </w:p>
    <w:p w14:paraId="7BC2EE3A" w14:textId="77777777" w:rsidR="00FA6F39" w:rsidRPr="005A1A96" w:rsidRDefault="00FA6F39" w:rsidP="00FA6F39"/>
    <w:p w14:paraId="003A1C30" w14:textId="77777777" w:rsidR="00FA6F39" w:rsidRPr="005A1A96" w:rsidRDefault="00FA6F39" w:rsidP="00FA6F39">
      <w:r w:rsidRPr="005A1A96">
        <w:t>https://contrataciones.chihuahua.gob.mx/</w:t>
      </w:r>
    </w:p>
    <w:p w14:paraId="50580D51" w14:textId="77777777" w:rsidR="00FA6F39" w:rsidRPr="005A1A96" w:rsidRDefault="00FA6F39" w:rsidP="00FA6F39"/>
    <w:p w14:paraId="5D03B8E3" w14:textId="77777777" w:rsidR="00FA6F39" w:rsidRPr="005A1A96" w:rsidRDefault="00FA6F39" w:rsidP="00FA6F39">
      <w:r w:rsidRPr="005A1A96">
        <w:t>Mehiko</w:t>
      </w:r>
    </w:p>
    <w:p w14:paraId="72D8CA3B" w14:textId="77777777" w:rsidR="00FA6F39" w:rsidRPr="005A1A96" w:rsidRDefault="00FA6F39" w:rsidP="00FA6F39"/>
    <w:p w14:paraId="01D33D9C" w14:textId="77777777" w:rsidR="00FA6F39" w:rsidRPr="005A1A96" w:rsidRDefault="00FA6F39" w:rsidP="00FA6F39">
      <w:r w:rsidRPr="005A1A96">
        <w:t>https://www.tianguisdigital.cdmx.gob.mx/</w:t>
      </w:r>
    </w:p>
    <w:p w14:paraId="1FEF4D09" w14:textId="77777777" w:rsidR="00FA6F39" w:rsidRPr="005A1A96" w:rsidRDefault="00FA6F39" w:rsidP="00FA6F39"/>
    <w:p w14:paraId="3A6B1110" w14:textId="77777777" w:rsidR="00FA6F39" w:rsidRPr="005A1A96" w:rsidRDefault="00FA6F39" w:rsidP="00FA6F39">
      <w:r w:rsidRPr="005A1A96">
        <w:t>Kolima</w:t>
      </w:r>
    </w:p>
    <w:p w14:paraId="387A6589" w14:textId="77777777" w:rsidR="00FA6F39" w:rsidRPr="005A1A96" w:rsidRDefault="00FA6F39" w:rsidP="00FA6F39"/>
    <w:p w14:paraId="4A9600A0" w14:textId="77777777" w:rsidR="00FA6F39" w:rsidRPr="005A1A96" w:rsidRDefault="00FA6F39" w:rsidP="00FA6F39">
      <w:r w:rsidRPr="005A1A96">
        <w:t>https://proveedores.col.gob.mx/</w:t>
      </w:r>
    </w:p>
    <w:p w14:paraId="77A2DB61" w14:textId="77777777" w:rsidR="00FA6F39" w:rsidRPr="005A1A96" w:rsidRDefault="00FA6F39" w:rsidP="00FA6F39"/>
    <w:p w14:paraId="3DC70F99" w14:textId="77777777" w:rsidR="00FA6F39" w:rsidRPr="005A1A96" w:rsidRDefault="00FA6F39" w:rsidP="00FA6F39">
      <w:r w:rsidRPr="005A1A96">
        <w:t>Durango</w:t>
      </w:r>
    </w:p>
    <w:p w14:paraId="18AE4810" w14:textId="77777777" w:rsidR="00FA6F39" w:rsidRPr="005A1A96" w:rsidRDefault="00FA6F39" w:rsidP="00FA6F39"/>
    <w:p w14:paraId="710F3B5E" w14:textId="77777777" w:rsidR="00FA6F39" w:rsidRPr="005A1A96" w:rsidRDefault="00FA6F39" w:rsidP="00FA6F39">
      <w:r w:rsidRPr="005A1A96">
        <w:t>https://comprasestatal.durango.gob.mx/</w:t>
      </w:r>
    </w:p>
    <w:p w14:paraId="70656FC5" w14:textId="77777777" w:rsidR="00FA6F39" w:rsidRPr="005A1A96" w:rsidRDefault="00FA6F39" w:rsidP="00FA6F39"/>
    <w:p w14:paraId="7E7DC4AF" w14:textId="77777777" w:rsidR="00FA6F39" w:rsidRPr="005A1A96" w:rsidRDefault="00FA6F39" w:rsidP="00FA6F39">
      <w:r w:rsidRPr="005A1A96">
        <w:t>Mehiko (štats)</w:t>
      </w:r>
    </w:p>
    <w:p w14:paraId="39EF71F9" w14:textId="77777777" w:rsidR="00FA6F39" w:rsidRPr="005A1A96" w:rsidRDefault="00FA6F39" w:rsidP="00FA6F39"/>
    <w:p w14:paraId="31F435CC" w14:textId="77777777" w:rsidR="00FA6F39" w:rsidRPr="005A1A96" w:rsidRDefault="00FA6F39" w:rsidP="00FA6F39">
      <w:r w:rsidRPr="005A1A96">
        <w:t>https://compramex.edomex.gob.mx/compramex/public/home.xhtml</w:t>
      </w:r>
    </w:p>
    <w:p w14:paraId="00C0B2DF" w14:textId="77777777" w:rsidR="00FA6F39" w:rsidRPr="005A1A96" w:rsidRDefault="00FA6F39" w:rsidP="00FA6F39"/>
    <w:p w14:paraId="0E1311BA" w14:textId="0C9BD2EE" w:rsidR="00751A0A" w:rsidRPr="005A1A96" w:rsidRDefault="00751A0A" w:rsidP="00751A0A">
      <w:r w:rsidRPr="005A1A96">
        <w:br w:type="page"/>
      </w:r>
    </w:p>
    <w:p w14:paraId="7B9ACDBB" w14:textId="50F7BD71" w:rsidR="00FA6F39" w:rsidRPr="005A1A96" w:rsidRDefault="00751A0A" w:rsidP="00FA6F39">
      <w:r w:rsidRPr="005A1A96">
        <w:t>G</w:t>
      </w:r>
      <w:r w:rsidR="00FA6F39" w:rsidRPr="005A1A96">
        <w:t>vanahvato</w:t>
      </w:r>
    </w:p>
    <w:p w14:paraId="7CD36C07" w14:textId="77777777" w:rsidR="00FA6F39" w:rsidRPr="005A1A96" w:rsidRDefault="00FA6F39" w:rsidP="00FA6F39"/>
    <w:p w14:paraId="55E43FE7" w14:textId="77777777" w:rsidR="00FA6F39" w:rsidRPr="005A1A96" w:rsidRDefault="00FA6F39" w:rsidP="00FA6F39">
      <w:r w:rsidRPr="005A1A96">
        <w:t>https://transparencia.guanajuato.gob.mx/transparencia/informacion_publica_licitaciones.php</w:t>
      </w:r>
    </w:p>
    <w:p w14:paraId="30746865" w14:textId="77777777" w:rsidR="00FA6F39" w:rsidRPr="005A1A96" w:rsidRDefault="00FA6F39" w:rsidP="00FA6F39"/>
    <w:p w14:paraId="7CD5BE9C" w14:textId="77777777" w:rsidR="00FA6F39" w:rsidRPr="005A1A96" w:rsidRDefault="00FA6F39" w:rsidP="00FA6F39">
      <w:r w:rsidRPr="005A1A96">
        <w:t>Halisko</w:t>
      </w:r>
    </w:p>
    <w:p w14:paraId="2EFE514C" w14:textId="77777777" w:rsidR="00FA6F39" w:rsidRPr="005A1A96" w:rsidRDefault="00FA6F39" w:rsidP="00FA6F39"/>
    <w:p w14:paraId="6D81965D" w14:textId="77777777" w:rsidR="00FA6F39" w:rsidRPr="005A1A96" w:rsidRDefault="00FA6F39" w:rsidP="00FA6F39">
      <w:r w:rsidRPr="005A1A96">
        <w:t>https://encompras.jalisco.gob.mx/compras/encompras</w:t>
      </w:r>
    </w:p>
    <w:p w14:paraId="1F72721C" w14:textId="77777777" w:rsidR="00FA6F39" w:rsidRPr="005A1A96" w:rsidRDefault="00FA6F39" w:rsidP="00FA6F39">
      <w:pPr>
        <w:rPr>
          <w:bCs/>
        </w:rPr>
      </w:pPr>
    </w:p>
    <w:p w14:paraId="04906D9F" w14:textId="77777777" w:rsidR="00FA6F39" w:rsidRPr="005A1A96" w:rsidRDefault="00FA6F39" w:rsidP="00FA6F39">
      <w:pPr>
        <w:rPr>
          <w:bCs/>
        </w:rPr>
      </w:pPr>
      <w:r w:rsidRPr="005A1A96">
        <w:rPr>
          <w:bCs/>
        </w:rPr>
        <w:t>Morelosa</w:t>
      </w:r>
    </w:p>
    <w:p w14:paraId="33CA313F" w14:textId="77777777" w:rsidR="00FA6F39" w:rsidRPr="005A1A96" w:rsidRDefault="00FA6F39" w:rsidP="00FA6F39">
      <w:pPr>
        <w:rPr>
          <w:bCs/>
        </w:rPr>
      </w:pPr>
    </w:p>
    <w:p w14:paraId="6ED01879" w14:textId="77777777" w:rsidR="00FA6F39" w:rsidRPr="005A1A96" w:rsidRDefault="00FA6F39" w:rsidP="00FA6F39">
      <w:r w:rsidRPr="005A1A96">
        <w:t>https://compras.morelos.gob.mx/</w:t>
      </w:r>
    </w:p>
    <w:p w14:paraId="4047CAF3" w14:textId="77777777" w:rsidR="00FA6F39" w:rsidRPr="005A1A96" w:rsidRDefault="00FA6F39" w:rsidP="00FA6F39">
      <w:pPr>
        <w:rPr>
          <w:bCs/>
        </w:rPr>
      </w:pPr>
    </w:p>
    <w:p w14:paraId="1D41A2D2" w14:textId="77777777" w:rsidR="00FA6F39" w:rsidRPr="005A1A96" w:rsidRDefault="00FA6F39" w:rsidP="00FA6F39">
      <w:pPr>
        <w:rPr>
          <w:bCs/>
        </w:rPr>
      </w:pPr>
      <w:r w:rsidRPr="005A1A96">
        <w:rPr>
          <w:bCs/>
        </w:rPr>
        <w:t>Nuevoleona</w:t>
      </w:r>
    </w:p>
    <w:p w14:paraId="7A102442" w14:textId="77777777" w:rsidR="00FA6F39" w:rsidRPr="005A1A96" w:rsidRDefault="00FA6F39" w:rsidP="00FA6F39">
      <w:pPr>
        <w:rPr>
          <w:bCs/>
        </w:rPr>
      </w:pPr>
    </w:p>
    <w:p w14:paraId="584BED3D" w14:textId="77777777" w:rsidR="00FA6F39" w:rsidRPr="005A1A96" w:rsidRDefault="00FA6F39" w:rsidP="00FA6F39">
      <w:r w:rsidRPr="005A1A96">
        <w:t>http://secop.nl.gob.mx/</w:t>
      </w:r>
    </w:p>
    <w:p w14:paraId="73D92156" w14:textId="77777777" w:rsidR="00FA6F39" w:rsidRPr="005A1A96" w:rsidRDefault="00FA6F39" w:rsidP="00FA6F39">
      <w:pPr>
        <w:rPr>
          <w:bCs/>
        </w:rPr>
      </w:pPr>
    </w:p>
    <w:p w14:paraId="6BE0DAD3" w14:textId="77777777" w:rsidR="00FA6F39" w:rsidRPr="005A1A96" w:rsidRDefault="00FA6F39" w:rsidP="00FA6F39">
      <w:pPr>
        <w:rPr>
          <w:bCs/>
        </w:rPr>
      </w:pPr>
      <w:r w:rsidRPr="005A1A96">
        <w:rPr>
          <w:bCs/>
        </w:rPr>
        <w:t>Puebla</w:t>
      </w:r>
    </w:p>
    <w:p w14:paraId="2C37B0C9" w14:textId="77777777" w:rsidR="00FA6F39" w:rsidRPr="005A1A96" w:rsidRDefault="00FA6F39" w:rsidP="00FA6F39">
      <w:pPr>
        <w:rPr>
          <w:bCs/>
        </w:rPr>
      </w:pPr>
    </w:p>
    <w:p w14:paraId="6F85EAA7" w14:textId="77777777" w:rsidR="00FA6F39" w:rsidRPr="005A1A96" w:rsidRDefault="00FA6F39" w:rsidP="00FA6F39">
      <w:r w:rsidRPr="005A1A96">
        <w:t>http://licitaciones.puebla.gob.mx/</w:t>
      </w:r>
    </w:p>
    <w:p w14:paraId="7F880E7D" w14:textId="77777777" w:rsidR="00FA6F39" w:rsidRPr="005A1A96" w:rsidRDefault="00FA6F39" w:rsidP="00FA6F39">
      <w:pPr>
        <w:rPr>
          <w:bCs/>
        </w:rPr>
      </w:pPr>
    </w:p>
    <w:p w14:paraId="21A0BB23" w14:textId="77777777" w:rsidR="00FA6F39" w:rsidRPr="005A1A96" w:rsidRDefault="00FA6F39" w:rsidP="00FA6F39">
      <w:pPr>
        <w:rPr>
          <w:bCs/>
        </w:rPr>
      </w:pPr>
      <w:r w:rsidRPr="005A1A96">
        <w:rPr>
          <w:bCs/>
        </w:rPr>
        <w:t>Keretaro</w:t>
      </w:r>
    </w:p>
    <w:p w14:paraId="2E37EC95" w14:textId="77777777" w:rsidR="00FA6F39" w:rsidRPr="005A1A96" w:rsidRDefault="00FA6F39" w:rsidP="00FA6F39">
      <w:pPr>
        <w:rPr>
          <w:bCs/>
        </w:rPr>
      </w:pPr>
    </w:p>
    <w:p w14:paraId="327BD2D1" w14:textId="77777777" w:rsidR="00FA6F39" w:rsidRPr="005A1A96" w:rsidRDefault="00FA6F39" w:rsidP="00FA6F39">
      <w:r w:rsidRPr="005A1A96">
        <w:t>https://www.queretaro.gob.mx/OM/Adquisiciones/</w:t>
      </w:r>
    </w:p>
    <w:p w14:paraId="535368BA" w14:textId="77777777" w:rsidR="00FA6F39" w:rsidRPr="005A1A96" w:rsidRDefault="00FA6F39" w:rsidP="00FA6F39">
      <w:pPr>
        <w:rPr>
          <w:bCs/>
        </w:rPr>
      </w:pPr>
    </w:p>
    <w:p w14:paraId="43676C8A" w14:textId="71BBB057" w:rsidR="00751A0A" w:rsidRPr="005A1A96" w:rsidRDefault="00751A0A" w:rsidP="00751A0A">
      <w:pPr>
        <w:rPr>
          <w:bCs/>
        </w:rPr>
      </w:pPr>
      <w:r w:rsidRPr="005A1A96">
        <w:rPr>
          <w:bCs/>
        </w:rPr>
        <w:br w:type="page"/>
      </w:r>
    </w:p>
    <w:p w14:paraId="41E58861" w14:textId="4868DB03" w:rsidR="00FA6F39" w:rsidRPr="005A1A96" w:rsidRDefault="00751A0A" w:rsidP="00FA6F39">
      <w:pPr>
        <w:rPr>
          <w:bCs/>
        </w:rPr>
      </w:pPr>
      <w:r w:rsidRPr="005A1A96">
        <w:rPr>
          <w:bCs/>
        </w:rPr>
        <w:t>S</w:t>
      </w:r>
      <w:r w:rsidR="00FA6F39" w:rsidRPr="005A1A96">
        <w:rPr>
          <w:bCs/>
        </w:rPr>
        <w:t>anluisa Potosi</w:t>
      </w:r>
    </w:p>
    <w:p w14:paraId="1DADBECB" w14:textId="77777777" w:rsidR="00FA6F39" w:rsidRPr="005A1A96" w:rsidRDefault="00FA6F39" w:rsidP="00FA6F39">
      <w:pPr>
        <w:rPr>
          <w:bCs/>
        </w:rPr>
      </w:pPr>
    </w:p>
    <w:p w14:paraId="2D7D2526" w14:textId="77777777" w:rsidR="00FA6F39" w:rsidRPr="005A1A96" w:rsidRDefault="00FA6F39" w:rsidP="00FA6F39">
      <w:r w:rsidRPr="005A1A96">
        <w:t>http://apps.slp.gob.mx/po/ConsultaDocumentos.aspx</w:t>
      </w:r>
    </w:p>
    <w:p w14:paraId="3506ED82" w14:textId="77777777" w:rsidR="00FA6F39" w:rsidRPr="005A1A96" w:rsidRDefault="00FA6F39" w:rsidP="00FA6F39">
      <w:pPr>
        <w:rPr>
          <w:bCs/>
        </w:rPr>
      </w:pPr>
    </w:p>
    <w:p w14:paraId="65D271BC" w14:textId="77777777" w:rsidR="00FA6F39" w:rsidRPr="005A1A96" w:rsidRDefault="00FA6F39" w:rsidP="00FA6F39">
      <w:pPr>
        <w:rPr>
          <w:bCs/>
        </w:rPr>
      </w:pPr>
      <w:r w:rsidRPr="005A1A96">
        <w:rPr>
          <w:bCs/>
        </w:rPr>
        <w:t>Verakrusa</w:t>
      </w:r>
    </w:p>
    <w:p w14:paraId="55622D82" w14:textId="77777777" w:rsidR="00FA6F39" w:rsidRPr="005A1A96" w:rsidRDefault="00FA6F39" w:rsidP="00FA6F39">
      <w:pPr>
        <w:rPr>
          <w:bCs/>
        </w:rPr>
      </w:pPr>
    </w:p>
    <w:p w14:paraId="3278C9DD" w14:textId="77777777" w:rsidR="00FA6F39" w:rsidRPr="005A1A96" w:rsidRDefault="00FA6F39" w:rsidP="00FA6F39">
      <w:r w:rsidRPr="005A1A96">
        <w:t>http://www.veracruz.gob.mx/finanzas/transparencia-abrogada/transparencia-fiscal/licitaciones/</w:t>
      </w:r>
    </w:p>
    <w:p w14:paraId="5EE503DE" w14:textId="77777777" w:rsidR="00FA6F39" w:rsidRPr="005A1A96" w:rsidRDefault="00FA6F39" w:rsidP="00FA6F39">
      <w:pPr>
        <w:rPr>
          <w:bCs/>
        </w:rPr>
      </w:pPr>
    </w:p>
    <w:p w14:paraId="12D23AA9" w14:textId="77777777" w:rsidR="00FA6F39" w:rsidRPr="005A1A96" w:rsidRDefault="00FA6F39" w:rsidP="00FA6F39">
      <w:pPr>
        <w:rPr>
          <w:bCs/>
        </w:rPr>
      </w:pPr>
      <w:r w:rsidRPr="005A1A96">
        <w:rPr>
          <w:bCs/>
        </w:rPr>
        <w:t>Sacatekasa</w:t>
      </w:r>
    </w:p>
    <w:p w14:paraId="26212529" w14:textId="77777777" w:rsidR="00FA6F39" w:rsidRPr="005A1A96" w:rsidRDefault="00FA6F39" w:rsidP="00FA6F39">
      <w:pPr>
        <w:rPr>
          <w:bCs/>
        </w:rPr>
      </w:pPr>
    </w:p>
    <w:p w14:paraId="609B5F79" w14:textId="77777777" w:rsidR="00FA6F39" w:rsidRPr="005A1A96" w:rsidRDefault="00FA6F39" w:rsidP="00FA6F39">
      <w:r w:rsidRPr="005A1A96">
        <w:t>http://funcionpublica.zacatecas.gob.mx/licitaciones.php</w:t>
      </w:r>
    </w:p>
    <w:p w14:paraId="43AA8D08" w14:textId="77777777" w:rsidR="00FA6F39" w:rsidRPr="005A1A96" w:rsidRDefault="00FA6F39" w:rsidP="00FA6F39"/>
    <w:p w14:paraId="00F15137" w14:textId="77777777" w:rsidR="00FA6F39" w:rsidRPr="005A1A96" w:rsidRDefault="00FA6F39" w:rsidP="00FA6F39"/>
    <w:p w14:paraId="44C54E46" w14:textId="77777777" w:rsidR="00FA6F39" w:rsidRPr="005A1A96" w:rsidRDefault="00FA6F39" w:rsidP="00FA6F39">
      <w:pPr>
        <w:jc w:val="center"/>
      </w:pPr>
      <w:r w:rsidRPr="005A1A96">
        <w:t>________________</w:t>
      </w:r>
    </w:p>
    <w:p w14:paraId="69F47854" w14:textId="77777777" w:rsidR="00751A0A" w:rsidRPr="005A1A96" w:rsidRDefault="00751A0A" w:rsidP="00FA6F39">
      <w:pPr>
        <w:jc w:val="center"/>
        <w:rPr>
          <w:bCs/>
        </w:rPr>
        <w:sectPr w:rsidR="00751A0A" w:rsidRPr="005A1A96" w:rsidSect="00751A0A">
          <w:headerReference w:type="even" r:id="rId21"/>
          <w:headerReference w:type="default" r:id="rId22"/>
          <w:footerReference w:type="even" r:id="rId23"/>
          <w:footerReference w:type="default" r:id="rId24"/>
          <w:headerReference w:type="first" r:id="rId25"/>
          <w:footerReference w:type="first" r:id="rId26"/>
          <w:footnotePr>
            <w:numRestart w:val="eachSect"/>
          </w:footnotePr>
          <w:type w:val="nextColumn"/>
          <w:pgSz w:w="11906" w:h="16838" w:code="9"/>
          <w:pgMar w:top="1134" w:right="1134" w:bottom="1134" w:left="1134" w:header="1134" w:footer="1134" w:gutter="0"/>
          <w:pgNumType w:start="1"/>
          <w:cols w:space="708"/>
          <w:titlePg/>
          <w:docGrid w:linePitch="360"/>
        </w:sectPr>
      </w:pPr>
    </w:p>
    <w:p w14:paraId="4269CAD1" w14:textId="49430C45" w:rsidR="00FA6F39" w:rsidRPr="005A1A96" w:rsidRDefault="00751A0A" w:rsidP="00FA6F39">
      <w:pPr>
        <w:jc w:val="right"/>
        <w:rPr>
          <w:b/>
          <w:u w:val="single"/>
        </w:rPr>
      </w:pPr>
      <w:r w:rsidRPr="005A1A96">
        <w:rPr>
          <w:b/>
          <w:u w:val="single"/>
        </w:rPr>
        <w:t>2</w:t>
      </w:r>
      <w:r w:rsidR="00FA6F39" w:rsidRPr="005A1A96">
        <w:rPr>
          <w:b/>
          <w:u w:val="single"/>
        </w:rPr>
        <w:t>2.-A PIELIKUMS</w:t>
      </w:r>
    </w:p>
    <w:p w14:paraId="6F969C4C" w14:textId="77777777" w:rsidR="00FA6F39" w:rsidRPr="005A1A96" w:rsidRDefault="00FA6F39" w:rsidP="00FA6F39">
      <w:pPr>
        <w:rPr>
          <w:bCs/>
        </w:rPr>
      </w:pPr>
    </w:p>
    <w:p w14:paraId="7FF710C8" w14:textId="77777777" w:rsidR="00FA6F39" w:rsidRPr="005A1A96" w:rsidRDefault="00FA6F39" w:rsidP="00FA6F39">
      <w:pPr>
        <w:rPr>
          <w:bCs/>
        </w:rPr>
      </w:pPr>
    </w:p>
    <w:p w14:paraId="444BCE8E" w14:textId="77777777" w:rsidR="00FA6F39" w:rsidRPr="005A1A96" w:rsidRDefault="00FA6F39" w:rsidP="00FA6F39">
      <w:pPr>
        <w:jc w:val="center"/>
      </w:pPr>
      <w:bookmarkStart w:id="3" w:name="_Hlk120265127"/>
      <w:r w:rsidRPr="005A1A96">
        <w:t>MEKSIKAS NEATBILSTĪGAS DARBĪBAS</w:t>
      </w:r>
      <w:bookmarkEnd w:id="3"/>
    </w:p>
    <w:p w14:paraId="2B3FE7D7" w14:textId="77777777" w:rsidR="00FA6F39" w:rsidRPr="005A1A96" w:rsidRDefault="00FA6F39" w:rsidP="00FA6F39">
      <w:pPr>
        <w:jc w:val="center"/>
      </w:pPr>
    </w:p>
    <w:p w14:paraId="4DADFD2B" w14:textId="77777777" w:rsidR="00FA6F39" w:rsidRPr="005A1A96" w:rsidRDefault="00FA6F39" w:rsidP="00FA6F39">
      <w:pPr>
        <w:jc w:val="center"/>
      </w:pPr>
      <w:r w:rsidRPr="005A1A96">
        <w:t>PASKAIDROJUMS</w:t>
      </w:r>
    </w:p>
    <w:p w14:paraId="26D64133" w14:textId="77777777" w:rsidR="00FA6F39" w:rsidRPr="005A1A96" w:rsidRDefault="00FA6F39" w:rsidP="00FA6F39"/>
    <w:p w14:paraId="04900E8F" w14:textId="77777777" w:rsidR="00FA6F39" w:rsidRPr="005A1A96" w:rsidRDefault="00FA6F39" w:rsidP="00FA6F39">
      <w:pPr>
        <w:rPr>
          <w:lang w:eastAsia="ja-JP"/>
        </w:rPr>
      </w:pPr>
      <w:r w:rsidRPr="005A1A96">
        <w:rPr>
          <w:lang w:eastAsia="ja-JP"/>
        </w:rPr>
        <w:t>1.</w:t>
      </w:r>
      <w:r w:rsidRPr="005A1A96">
        <w:rPr>
          <w:lang w:eastAsia="ja-JP"/>
        </w:rPr>
        <w:tab/>
        <w:t>Meksikas sarakstā šajā pielikumā saskaņā ar 22.4. pantu (Neatbilstīgas darbības) ir noteiktas valstij piederoša uzņēmuma vai monopola neatbilstīgas darbības, uz kurām neattiecas 22.6. pantā (Nediskriminējoša attieksme un komerciāli apsvērumi) noteiktie pienākumi.</w:t>
      </w:r>
    </w:p>
    <w:p w14:paraId="258B2CF0" w14:textId="77777777" w:rsidR="00FA6F39" w:rsidRPr="005A1A96" w:rsidRDefault="00FA6F39" w:rsidP="00FA6F39">
      <w:pPr>
        <w:rPr>
          <w:lang w:eastAsia="ja-JP"/>
        </w:rPr>
      </w:pPr>
    </w:p>
    <w:p w14:paraId="6747B45F" w14:textId="77777777" w:rsidR="00FA6F39" w:rsidRPr="005A1A96" w:rsidRDefault="00FA6F39" w:rsidP="00FA6F39">
      <w:r w:rsidRPr="005A1A96">
        <w:t>2.</w:t>
      </w:r>
      <w:r w:rsidRPr="005A1A96">
        <w:tab/>
        <w:t>Katrā saraksta ierakstā ir šādas daļas:</w:t>
      </w:r>
      <w:r w:rsidRPr="005A1A96">
        <w:tab/>
      </w:r>
    </w:p>
    <w:p w14:paraId="44DFA1C3" w14:textId="77777777" w:rsidR="00FA6F39" w:rsidRPr="005A1A96" w:rsidRDefault="00FA6F39" w:rsidP="00FA6F39"/>
    <w:p w14:paraId="524D9C57" w14:textId="01BE7640" w:rsidR="00FA6F39" w:rsidRPr="005A1A96" w:rsidRDefault="00FA6F39" w:rsidP="00FA6F39">
      <w:pPr>
        <w:ind w:left="567" w:hanging="567"/>
      </w:pPr>
      <w:r w:rsidRPr="005A1A96">
        <w:t>a)</w:t>
      </w:r>
      <w:r w:rsidRPr="005A1A96">
        <w:tab/>
        <w:t>“Attiecīgie pienākumi” precizē 22.6. pantā (Nediskriminējoša attieksme un komerciāli apsvērumi) noteiktos pienākumus, kas saskaņā ar 22.4. pantu (Neatbilstošas darbības) neattiecas uz neatbilstīgām valstij piederoša uzņēmuma vai monopola, kā noteikts c) apakšpunktā, darbībām;</w:t>
      </w:r>
    </w:p>
    <w:p w14:paraId="0673A208" w14:textId="77777777" w:rsidR="00FA6F39" w:rsidRPr="005A1A96" w:rsidRDefault="00FA6F39" w:rsidP="00FA6F39">
      <w:pPr>
        <w:ind w:left="567" w:hanging="567"/>
      </w:pPr>
    </w:p>
    <w:p w14:paraId="1D1BBA04" w14:textId="77777777" w:rsidR="00FA6F39" w:rsidRPr="005A1A96" w:rsidRDefault="00FA6F39" w:rsidP="00FA6F39">
      <w:pPr>
        <w:ind w:left="567" w:hanging="567"/>
      </w:pPr>
      <w:r w:rsidRPr="005A1A96">
        <w:t>b)</w:t>
      </w:r>
      <w:r w:rsidRPr="005A1A96">
        <w:tab/>
        <w:t>“Struktūra” ir valstij piederošs uzņēmums vai monopols, attiecībā uz kuru veikts ieraksts;</w:t>
      </w:r>
    </w:p>
    <w:p w14:paraId="4BBBEC44" w14:textId="77777777" w:rsidR="00FA6F39" w:rsidRPr="005A1A96" w:rsidRDefault="00FA6F39" w:rsidP="00FA6F39">
      <w:pPr>
        <w:ind w:left="567" w:hanging="567"/>
      </w:pPr>
    </w:p>
    <w:p w14:paraId="0363CB1E" w14:textId="77777777" w:rsidR="00FA6F39" w:rsidRPr="005A1A96" w:rsidRDefault="00FA6F39" w:rsidP="00FA6F39">
      <w:pPr>
        <w:ind w:left="567" w:hanging="567"/>
      </w:pPr>
      <w:r w:rsidRPr="005A1A96">
        <w:t>c)</w:t>
      </w:r>
      <w:r w:rsidRPr="005A1A96">
        <w:tab/>
        <w:t>“Neatbilstīgo darbību tvērums” sniedz aprakstu par valstij piederošā uzņēmuma vai monopola, attiecībā uz kuru veikts ieraksts, neatbilstīgo darbību tvērumu; un</w:t>
      </w:r>
    </w:p>
    <w:p w14:paraId="2673EC48" w14:textId="77777777" w:rsidR="00FA6F39" w:rsidRPr="005A1A96" w:rsidRDefault="00FA6F39" w:rsidP="00FA6F39">
      <w:pPr>
        <w:ind w:left="567" w:hanging="567"/>
      </w:pPr>
    </w:p>
    <w:p w14:paraId="1FAA876F" w14:textId="6C1A6A63" w:rsidR="00751A0A" w:rsidRPr="005A1A96" w:rsidRDefault="00751A0A" w:rsidP="00751A0A">
      <w:pPr>
        <w:rPr>
          <w:lang w:eastAsia="ja-JP"/>
        </w:rPr>
      </w:pPr>
      <w:r w:rsidRPr="005A1A96">
        <w:rPr>
          <w:lang w:eastAsia="ja-JP"/>
        </w:rPr>
        <w:br w:type="page"/>
      </w:r>
    </w:p>
    <w:p w14:paraId="483C4A57" w14:textId="4C705997" w:rsidR="00FA6F39" w:rsidRPr="005A1A96" w:rsidRDefault="00751A0A" w:rsidP="00FA6F39">
      <w:pPr>
        <w:ind w:left="567" w:hanging="567"/>
        <w:rPr>
          <w:lang w:eastAsia="ja-JP"/>
        </w:rPr>
      </w:pPr>
      <w:r w:rsidRPr="005A1A96">
        <w:rPr>
          <w:lang w:eastAsia="ja-JP"/>
        </w:rPr>
        <w:t>d</w:t>
      </w:r>
      <w:r w:rsidR="00FA6F39" w:rsidRPr="005A1A96">
        <w:rPr>
          <w:lang w:eastAsia="ja-JP"/>
        </w:rPr>
        <w:t>)</w:t>
      </w:r>
      <w:r w:rsidR="00FA6F39" w:rsidRPr="005A1A96">
        <w:rPr>
          <w:lang w:eastAsia="ja-JP"/>
        </w:rPr>
        <w:tab/>
        <w:t>“Pasākumi” pārredzamības nolūkā norāda to normatīvo aktu vai citu pasākumu neizsmeļošu sarakstu, saskaņā ar kuriem valstij piederošais uzņēmums vai monopols, attiecībā uz kuru veikts ieraksts, veic neatbilstīgās darbības.</w:t>
      </w:r>
    </w:p>
    <w:p w14:paraId="4BFCD0AF" w14:textId="77777777" w:rsidR="00FA6F39" w:rsidRPr="005A1A96" w:rsidRDefault="00FA6F39" w:rsidP="00FA6F39">
      <w:pPr>
        <w:rPr>
          <w:lang w:eastAsia="ja-JP"/>
        </w:rPr>
      </w:pPr>
    </w:p>
    <w:p w14:paraId="3CDEA4B0" w14:textId="77777777" w:rsidR="00FA6F39" w:rsidRPr="005A1A96" w:rsidRDefault="00FA6F39" w:rsidP="00FA6F39">
      <w:pPr>
        <w:jc w:val="center"/>
      </w:pPr>
      <w:r w:rsidRPr="005A1A96">
        <w:t>MEKSIKAS SARAKSTS</w:t>
      </w:r>
    </w:p>
    <w:p w14:paraId="4460C8FB" w14:textId="77777777" w:rsidR="00FA6F39" w:rsidRPr="005A1A96" w:rsidRDefault="00FA6F39" w:rsidP="00FA6F39"/>
    <w:tbl>
      <w:tblPr>
        <w:tblStyle w:val="TableGrid"/>
        <w:tblW w:w="5123" w:type="pct"/>
        <w:tblLook w:val="04A0" w:firstRow="1" w:lastRow="0" w:firstColumn="1" w:lastColumn="0" w:noHBand="0" w:noVBand="1"/>
      </w:tblPr>
      <w:tblGrid>
        <w:gridCol w:w="3131"/>
        <w:gridCol w:w="6734"/>
      </w:tblGrid>
      <w:tr w:rsidR="00FA6F39" w:rsidRPr="00A34266" w14:paraId="68C5AB82" w14:textId="77777777" w:rsidTr="00066987">
        <w:tc>
          <w:tcPr>
            <w:tcW w:w="1587" w:type="pct"/>
          </w:tcPr>
          <w:p w14:paraId="500B253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Attiecīgie pienākumi:</w:t>
            </w:r>
          </w:p>
        </w:tc>
        <w:tc>
          <w:tcPr>
            <w:tcW w:w="3413" w:type="pct"/>
          </w:tcPr>
          <w:p w14:paraId="56A0901E" w14:textId="0403D5E3" w:rsidR="00FA6F39" w:rsidRPr="00A34266" w:rsidRDefault="00FA6F39" w:rsidP="005D04A2">
            <w:pPr>
              <w:spacing w:before="60" w:after="60" w:line="240" w:lineRule="auto"/>
              <w:ind w:left="0" w:firstLine="0"/>
              <w:rPr>
                <w:rFonts w:asciiTheme="majorBidi" w:hAnsiTheme="majorBidi" w:cstheme="majorBidi"/>
                <w:strike/>
                <w:szCs w:val="24"/>
              </w:rPr>
            </w:pPr>
            <w:r w:rsidRPr="00A34266">
              <w:rPr>
                <w:rFonts w:asciiTheme="majorBidi" w:hAnsiTheme="majorBidi"/>
              </w:rPr>
              <w:t>22.6. panta (Nediskriminējoša attieksme un komercapsvērumi) 1.</w:t>
            </w:r>
            <w:r w:rsidR="00A8284C">
              <w:rPr>
                <w:rFonts w:asciiTheme="majorBidi" w:hAnsiTheme="majorBidi"/>
              </w:rPr>
              <w:t> </w:t>
            </w:r>
            <w:r w:rsidRPr="00A34266">
              <w:rPr>
                <w:rFonts w:asciiTheme="majorBidi" w:hAnsiTheme="majorBidi"/>
              </w:rPr>
              <w:t>punkta a) apakšpunkts</w:t>
            </w:r>
          </w:p>
        </w:tc>
      </w:tr>
      <w:tr w:rsidR="00FA6F39" w:rsidRPr="00A34266" w14:paraId="37ABC6CC" w14:textId="77777777" w:rsidTr="00066987">
        <w:tc>
          <w:tcPr>
            <w:tcW w:w="1587" w:type="pct"/>
          </w:tcPr>
          <w:p w14:paraId="0251878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Struktūra</w:t>
            </w:r>
          </w:p>
        </w:tc>
        <w:tc>
          <w:tcPr>
            <w:tcW w:w="3413" w:type="pct"/>
          </w:tcPr>
          <w:p w14:paraId="0CC9E03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Federālā elektroenerģijas komisija (</w:t>
            </w:r>
            <w:r w:rsidRPr="00A34266">
              <w:rPr>
                <w:rFonts w:asciiTheme="majorBidi" w:hAnsiTheme="majorBidi"/>
                <w:i/>
              </w:rPr>
              <w:t>Comisión Federal de Electricidad</w:t>
            </w:r>
            <w:r w:rsidRPr="00A34266">
              <w:rPr>
                <w:rFonts w:asciiTheme="majorBidi" w:hAnsiTheme="majorBidi"/>
              </w:rPr>
              <w:t>), tās meitasuzņēmumi un saistītie uzņēmumi, kā arī jebkurš jauns, reorganizēts vai pārņēmējs uzņēmums vai struktūra</w:t>
            </w:r>
          </w:p>
        </w:tc>
      </w:tr>
      <w:tr w:rsidR="00FA6F39" w:rsidRPr="00A34266" w14:paraId="4B8EA1B4" w14:textId="77777777" w:rsidTr="00066987">
        <w:tc>
          <w:tcPr>
            <w:tcW w:w="1587" w:type="pct"/>
          </w:tcPr>
          <w:p w14:paraId="53F653A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Neatbilstīgo darbību tvērums:</w:t>
            </w:r>
          </w:p>
        </w:tc>
        <w:tc>
          <w:tcPr>
            <w:tcW w:w="3413" w:type="pct"/>
          </w:tcPr>
          <w:p w14:paraId="2BF3BFC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struktūra var piešķirt preferences Meksikas uzņēmumu precēm un pakalpojumiem, kad tā iepērk preces un pakalpojumus saskaņā ar turpmāk uzskaitītajiem pasākumiem, veicot darbības Meksikas teritorijā atbilstīgi savām juridiskajām pilnvarām.</w:t>
            </w:r>
          </w:p>
          <w:p w14:paraId="4111F3AA" w14:textId="77777777" w:rsidR="00FA6F39" w:rsidRPr="00A34266" w:rsidRDefault="00FA6F39" w:rsidP="005D04A2">
            <w:pPr>
              <w:spacing w:before="60" w:after="60" w:line="240" w:lineRule="auto"/>
              <w:ind w:left="0" w:firstLine="0"/>
              <w:rPr>
                <w:rFonts w:asciiTheme="majorBidi" w:hAnsiTheme="majorBidi" w:cstheme="majorBidi"/>
                <w:szCs w:val="24"/>
              </w:rPr>
            </w:pPr>
            <w:bookmarkStart w:id="4" w:name="_Hlk15312836"/>
            <w:r w:rsidRPr="00A34266">
              <w:rPr>
                <w:rFonts w:asciiTheme="majorBidi" w:hAnsiTheme="majorBidi"/>
              </w:rPr>
              <w:t xml:space="preserve">Meksika var pieprasīt, lai struktūra līgumos un atļaujās, kas piešķirtas šai struktūrai, iekļautu Meksikas uzņēmumu preču un pakalpojumu iegādes preferences, cita starpā iesaistoties tādas infrastruktūras finansēšanā, uzstādīšanā, uzturēšanā un paplašināšanā, kas vajadzīga, lai sniegtu sabiedrisko pakalpojumu saistībā ar elektroenerģijas jomas darbībām saskaņā ar </w:t>
            </w:r>
            <w:r w:rsidRPr="00A34266">
              <w:rPr>
                <w:rFonts w:asciiTheme="majorBidi" w:hAnsiTheme="majorBidi"/>
                <w:i/>
              </w:rPr>
              <w:t>Ley del Sector Eléctrico</w:t>
            </w:r>
            <w:r w:rsidRPr="00A34266">
              <w:rPr>
                <w:rFonts w:asciiTheme="majorBidi" w:hAnsiTheme="majorBidi"/>
              </w:rPr>
              <w:t>.</w:t>
            </w:r>
          </w:p>
          <w:bookmarkEnd w:id="4"/>
          <w:p w14:paraId="68BD9294" w14:textId="47D1EEA4"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 xml:space="preserve">Iepriekš aprakstītās preču un pakalpojumu preferences piešķir saskaņā ar ierakstu </w:t>
            </w:r>
            <w:r w:rsidRPr="00A34266">
              <w:rPr>
                <w:rFonts w:asciiTheme="majorBidi" w:hAnsiTheme="majorBidi" w:cstheme="majorBidi"/>
                <w:szCs w:val="24"/>
              </w:rPr>
              <w:t>I</w:t>
            </w:r>
            <w:r w:rsidRPr="00A34266">
              <w:rPr>
                <w:rFonts w:asciiTheme="majorBidi" w:hAnsiTheme="majorBidi" w:cstheme="majorBidi"/>
                <w:szCs w:val="24"/>
              </w:rPr>
              <w:noBreakHyphen/>
              <w:t>B</w:t>
            </w:r>
            <w:r w:rsidRPr="00A34266">
              <w:rPr>
                <w:rFonts w:asciiTheme="majorBidi" w:hAnsiTheme="majorBidi" w:cstheme="majorBidi"/>
                <w:szCs w:val="24"/>
              </w:rPr>
              <w:noBreakHyphen/>
              <w:t xml:space="preserve">1 papildinājumā, </w:t>
            </w:r>
            <w:r w:rsidRPr="00A34266">
              <w:rPr>
                <w:rFonts w:asciiTheme="majorBidi" w:eastAsia="Calibri" w:hAnsiTheme="majorBidi" w:cstheme="majorBidi"/>
              </w:rPr>
              <w:t>I-MX-14</w:t>
            </w:r>
            <w:r w:rsidRPr="00A34266">
              <w:rPr>
                <w:rFonts w:asciiTheme="majorBidi" w:hAnsiTheme="majorBidi"/>
              </w:rPr>
              <w:t xml:space="preserve"> (Elektroenerģija).</w:t>
            </w:r>
          </w:p>
          <w:p w14:paraId="4BAD1F1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Lielākai noteiktībai – šis ieraksts neietekmē pienākumus, kas noteikti 22.6. panta (Nediskriminējoša attieksme un komerciāli apsvērumi) 1. punkta b) apakšpunktā.</w:t>
            </w:r>
          </w:p>
        </w:tc>
      </w:tr>
      <w:tr w:rsidR="00FA6F39" w:rsidRPr="00A34266" w14:paraId="42435CDD" w14:textId="77777777" w:rsidTr="00066987">
        <w:tc>
          <w:tcPr>
            <w:tcW w:w="1587" w:type="pct"/>
          </w:tcPr>
          <w:p w14:paraId="39DE42E5" w14:textId="35B43D58" w:rsidR="00FA6F39" w:rsidRPr="00A34266" w:rsidRDefault="00751A0A" w:rsidP="00492550">
            <w:pPr>
              <w:pageBreakBefore/>
              <w:rPr>
                <w:rFonts w:asciiTheme="majorBidi" w:hAnsiTheme="majorBidi" w:cstheme="majorBidi"/>
                <w:szCs w:val="24"/>
              </w:rPr>
            </w:pPr>
            <w:r w:rsidRPr="00A34266">
              <w:br w:type="page"/>
            </w:r>
            <w:r w:rsidRPr="00A34266">
              <w:rPr>
                <w:rFonts w:asciiTheme="majorBidi" w:hAnsiTheme="majorBidi"/>
              </w:rPr>
              <w:t>P</w:t>
            </w:r>
            <w:r w:rsidR="00FA6F39" w:rsidRPr="00A34266">
              <w:rPr>
                <w:rFonts w:asciiTheme="majorBidi" w:hAnsiTheme="majorBidi"/>
              </w:rPr>
              <w:t>asākumi:</w:t>
            </w:r>
          </w:p>
        </w:tc>
        <w:tc>
          <w:tcPr>
            <w:tcW w:w="3413" w:type="pct"/>
          </w:tcPr>
          <w:p w14:paraId="1EB91021" w14:textId="5BBCDAF2" w:rsidR="00FA6F39" w:rsidRPr="00A34266" w:rsidRDefault="00FA6F39" w:rsidP="00492550">
            <w:pPr>
              <w:pageBreakBefore/>
              <w:spacing w:before="60" w:after="60" w:line="240" w:lineRule="auto"/>
              <w:ind w:left="567" w:hanging="567"/>
              <w:rPr>
                <w:rFonts w:asciiTheme="majorBidi" w:hAnsiTheme="majorBidi" w:cstheme="majorBidi"/>
                <w:szCs w:val="24"/>
              </w:rPr>
            </w:pPr>
            <w:r w:rsidRPr="00A34266">
              <w:rPr>
                <w:rFonts w:asciiTheme="majorBidi" w:hAnsiTheme="majorBidi"/>
              </w:rPr>
              <w:t>a)</w:t>
            </w:r>
            <w:r w:rsidRPr="00A34266">
              <w:tab/>
            </w:r>
            <w:r w:rsidRPr="00A34266">
              <w:rPr>
                <w:rFonts w:asciiTheme="majorBidi" w:hAnsiTheme="majorBidi"/>
                <w:i/>
              </w:rPr>
              <w:t>Constitución Política de los Estados Unidos Mexicanos</w:t>
            </w:r>
            <w:r w:rsidRPr="00A34266">
              <w:rPr>
                <w:rFonts w:asciiTheme="majorBidi" w:hAnsiTheme="majorBidi"/>
              </w:rPr>
              <w:t xml:space="preserve"> (Meksikas Savienoto Valstu Politiskā konstitūcija), 25., 27. un 28. pants.</w:t>
            </w:r>
          </w:p>
          <w:p w14:paraId="3CAC79A9" w14:textId="77285226" w:rsidR="00FA6F39" w:rsidRPr="00A34266" w:rsidRDefault="00FA6F39" w:rsidP="00492550">
            <w:pPr>
              <w:pageBreakBefore/>
              <w:spacing w:before="60" w:after="60" w:line="240" w:lineRule="auto"/>
              <w:ind w:left="567" w:hanging="567"/>
              <w:rPr>
                <w:rFonts w:asciiTheme="majorBidi" w:hAnsiTheme="majorBidi" w:cstheme="majorBidi"/>
                <w:szCs w:val="24"/>
              </w:rPr>
            </w:pPr>
            <w:r w:rsidRPr="00A34266">
              <w:rPr>
                <w:rFonts w:asciiTheme="majorBidi" w:hAnsiTheme="majorBidi"/>
              </w:rPr>
              <w:t>b)</w:t>
            </w:r>
            <w:r w:rsidRPr="00A34266">
              <w:tab/>
            </w:r>
            <w:r w:rsidRPr="00A34266">
              <w:rPr>
                <w:rFonts w:asciiTheme="majorBidi" w:hAnsiTheme="majorBidi"/>
                <w:i/>
              </w:rPr>
              <w:t>Decreto por el que se reforman y adicionan diversas disposiciones de la Constitución Política de los Estados Unidos Mexicanos, en materia de energía</w:t>
            </w:r>
            <w:r w:rsidRPr="00A34266">
              <w:rPr>
                <w:rFonts w:asciiTheme="majorBidi" w:hAnsiTheme="majorBidi"/>
              </w:rPr>
              <w:t xml:space="preserve">, publicēts Oficiālajā Vēstnesī 2024. gada 31. oktobrī (Dekrēts, ar ko groza un papildina dažādus Meksikas Savienoto Valstu Politiskās konstitūcijas noteikumus enerģētikas jomā). </w:t>
            </w:r>
          </w:p>
          <w:p w14:paraId="3FC420A9" w14:textId="77777777" w:rsidR="00FA6F39" w:rsidRPr="00A34266" w:rsidRDefault="00FA6F39" w:rsidP="00492550">
            <w:pPr>
              <w:pageBreakBefore/>
              <w:spacing w:before="60" w:after="60" w:line="240" w:lineRule="auto"/>
              <w:ind w:left="567" w:hanging="567"/>
              <w:rPr>
                <w:rFonts w:asciiTheme="majorBidi" w:hAnsiTheme="majorBidi" w:cstheme="majorBidi"/>
                <w:szCs w:val="24"/>
              </w:rPr>
            </w:pPr>
            <w:r w:rsidRPr="00A34266">
              <w:rPr>
                <w:rFonts w:asciiTheme="majorBidi" w:hAnsiTheme="majorBidi"/>
              </w:rPr>
              <w:t>c)</w:t>
            </w:r>
            <w:r w:rsidRPr="00A34266">
              <w:tab/>
            </w:r>
            <w:r w:rsidRPr="00A34266">
              <w:rPr>
                <w:rFonts w:asciiTheme="majorBidi" w:hAnsiTheme="majorBidi"/>
                <w:i/>
                <w:iCs/>
              </w:rPr>
              <w:t>Ley de la Empresa Pública del Estado, Comisión Federal de Electricidad</w:t>
            </w:r>
            <w:r w:rsidRPr="00A34266">
              <w:rPr>
                <w:rFonts w:asciiTheme="majorBidi" w:hAnsiTheme="majorBidi"/>
              </w:rPr>
              <w:t xml:space="preserve"> (Valsts publiskā uzņēmuma Federālās elektroenerģijas komisijas likums) 1., 3., 8., 65. un 81. pants. </w:t>
            </w:r>
          </w:p>
          <w:p w14:paraId="6225CC2F" w14:textId="60E46CA5" w:rsidR="00FA6F39" w:rsidRPr="00A34266" w:rsidRDefault="00FA6F39" w:rsidP="00492550">
            <w:pPr>
              <w:pageBreakBefore/>
              <w:spacing w:before="60" w:after="60" w:line="240" w:lineRule="auto"/>
              <w:ind w:left="567" w:hanging="567"/>
              <w:rPr>
                <w:rFonts w:asciiTheme="majorBidi" w:hAnsiTheme="majorBidi" w:cstheme="majorBidi"/>
                <w:szCs w:val="24"/>
              </w:rPr>
            </w:pPr>
            <w:r w:rsidRPr="00A34266">
              <w:rPr>
                <w:rFonts w:asciiTheme="majorBidi" w:hAnsiTheme="majorBidi"/>
              </w:rPr>
              <w:t>d)</w:t>
            </w:r>
            <w:r w:rsidRPr="00A34266">
              <w:tab/>
            </w:r>
            <w:r w:rsidRPr="00A34266">
              <w:rPr>
                <w:rFonts w:asciiTheme="majorBidi" w:hAnsiTheme="majorBidi"/>
                <w:i/>
              </w:rPr>
              <w:t>Ley del Sector Eléctrico</w:t>
            </w:r>
            <w:r w:rsidRPr="00A34266">
              <w:rPr>
                <w:rFonts w:asciiTheme="majorBidi" w:hAnsiTheme="majorBidi"/>
              </w:rPr>
              <w:t xml:space="preserve"> (Elektroenerģijas nozares likums) 1., 2., 4., 5., 8., 10., 12., 13., 29., 40., 44.–48., 57., 60., 61., 108.un 109. pants.</w:t>
            </w:r>
          </w:p>
          <w:p w14:paraId="5F170A47" w14:textId="01CDDFDF" w:rsidR="00FA6F39" w:rsidRPr="00A34266" w:rsidRDefault="00FA6F39" w:rsidP="00492550">
            <w:pPr>
              <w:pageBreakBefore/>
              <w:spacing w:before="60" w:after="60" w:line="240" w:lineRule="auto"/>
              <w:ind w:left="567" w:hanging="567"/>
              <w:rPr>
                <w:rFonts w:asciiTheme="majorBidi" w:hAnsiTheme="majorBidi" w:cstheme="majorBidi"/>
                <w:szCs w:val="24"/>
              </w:rPr>
            </w:pPr>
            <w:r w:rsidRPr="00A34266">
              <w:rPr>
                <w:rFonts w:asciiTheme="majorBidi" w:hAnsiTheme="majorBidi"/>
              </w:rPr>
              <w:t>e)</w:t>
            </w:r>
            <w:r w:rsidRPr="00A34266">
              <w:tab/>
            </w:r>
            <w:r w:rsidRPr="00A34266">
              <w:rPr>
                <w:rFonts w:asciiTheme="majorBidi" w:hAnsiTheme="majorBidi"/>
                <w:i/>
              </w:rPr>
              <w:t>Ley del Sector de Hidrocarburos</w:t>
            </w:r>
            <w:r w:rsidRPr="00A34266">
              <w:rPr>
                <w:rFonts w:asciiTheme="majorBidi" w:hAnsiTheme="majorBidi"/>
              </w:rPr>
              <w:t xml:space="preserve"> (Ogļūdeņražu nozares likums), 95. un 104. pants.</w:t>
            </w:r>
          </w:p>
          <w:p w14:paraId="11F23284" w14:textId="52122AB4" w:rsidR="00FA6F39" w:rsidRPr="00A34266" w:rsidRDefault="00FA6F39" w:rsidP="00492550">
            <w:pPr>
              <w:pageBreakBefore/>
              <w:spacing w:before="60" w:after="60" w:line="240" w:lineRule="auto"/>
              <w:ind w:left="567" w:hanging="567"/>
              <w:rPr>
                <w:rFonts w:asciiTheme="majorBidi" w:hAnsiTheme="majorBidi" w:cstheme="majorBidi"/>
                <w:szCs w:val="24"/>
              </w:rPr>
            </w:pPr>
            <w:r w:rsidRPr="00A34266">
              <w:rPr>
                <w:rFonts w:asciiTheme="majorBidi" w:hAnsiTheme="majorBidi"/>
              </w:rPr>
              <w:t>f)</w:t>
            </w:r>
            <w:r w:rsidRPr="00A34266">
              <w:tab/>
            </w:r>
            <w:r w:rsidRPr="00A34266">
              <w:rPr>
                <w:rFonts w:asciiTheme="majorBidi" w:hAnsiTheme="majorBidi"/>
                <w:i/>
              </w:rPr>
              <w:t>Ley de Ingresos sobre Hidrocarburos</w:t>
            </w:r>
            <w:r w:rsidRPr="00A34266">
              <w:rPr>
                <w:rFonts w:asciiTheme="majorBidi" w:hAnsiTheme="majorBidi"/>
              </w:rPr>
              <w:t xml:space="preserve"> (Ogļūdeņražu ieņēmumu likums), 31. pants.</w:t>
            </w:r>
          </w:p>
          <w:p w14:paraId="1388BAF0" w14:textId="3628E510" w:rsidR="00FA6F39" w:rsidRPr="00A34266" w:rsidRDefault="00FA6F39" w:rsidP="00492550">
            <w:pPr>
              <w:pageBreakBefore/>
              <w:spacing w:before="60" w:after="60" w:line="240" w:lineRule="auto"/>
              <w:ind w:left="567" w:hanging="567"/>
              <w:rPr>
                <w:rFonts w:asciiTheme="majorBidi" w:hAnsiTheme="majorBidi" w:cstheme="majorBidi"/>
                <w:szCs w:val="24"/>
              </w:rPr>
            </w:pPr>
            <w:r w:rsidRPr="00A34266">
              <w:rPr>
                <w:rFonts w:asciiTheme="majorBidi" w:hAnsiTheme="majorBidi"/>
              </w:rPr>
              <w:t>g)</w:t>
            </w:r>
            <w:r w:rsidRPr="00A34266">
              <w:tab/>
            </w:r>
            <w:r w:rsidRPr="00A34266">
              <w:rPr>
                <w:rFonts w:asciiTheme="majorBidi" w:hAnsiTheme="majorBidi"/>
                <w:i/>
              </w:rPr>
              <w:t>Ley Reglamentaria del Artículo 27 Constitucional en Materia Nuclear</w:t>
            </w:r>
            <w:r w:rsidRPr="00A34266">
              <w:rPr>
                <w:rFonts w:asciiTheme="majorBidi" w:hAnsiTheme="majorBidi"/>
              </w:rPr>
              <w:t xml:space="preserve"> (Konstitūcijas 27. panta normatīvais likums par kodolmateriāliem), kas publicēts Oficiālajā Vēstnesī 1985. gada 4. februārī un pēdējo reizi atjaunināts 2012. gada 9. aprīlī, 15. panta 1. un 2. punkts un 49. pants;</w:t>
            </w:r>
          </w:p>
          <w:p w14:paraId="7F783983" w14:textId="77777777" w:rsidR="00FA6F39" w:rsidRPr="00A34266" w:rsidRDefault="00FA6F39" w:rsidP="00492550">
            <w:pPr>
              <w:pageBreakBefore/>
              <w:spacing w:before="60" w:after="60" w:line="240" w:lineRule="auto"/>
              <w:ind w:left="567" w:hanging="567"/>
              <w:rPr>
                <w:rFonts w:asciiTheme="majorBidi" w:hAnsiTheme="majorBidi" w:cstheme="majorBidi"/>
                <w:bCs/>
                <w:szCs w:val="24"/>
              </w:rPr>
            </w:pPr>
            <w:r w:rsidRPr="00A34266">
              <w:rPr>
                <w:rFonts w:asciiTheme="majorBidi" w:hAnsiTheme="majorBidi"/>
              </w:rPr>
              <w:t>h)</w:t>
            </w:r>
            <w:r w:rsidRPr="00A34266">
              <w:tab/>
            </w:r>
            <w:r w:rsidRPr="00A34266">
              <w:rPr>
                <w:rFonts w:asciiTheme="majorBidi" w:hAnsiTheme="majorBidi"/>
              </w:rPr>
              <w:t>normatīvie akti a) līdz g) apakšpunktā minēto pasākumu īstenošanai.</w:t>
            </w:r>
          </w:p>
        </w:tc>
      </w:tr>
      <w:tr w:rsidR="00FA6F39" w:rsidRPr="00A34266" w14:paraId="55C2E5FD" w14:textId="77777777" w:rsidTr="00066987">
        <w:tc>
          <w:tcPr>
            <w:tcW w:w="1587" w:type="pct"/>
          </w:tcPr>
          <w:p w14:paraId="2D4E50F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Attiecīgie pienākumi:</w:t>
            </w:r>
          </w:p>
        </w:tc>
        <w:tc>
          <w:tcPr>
            <w:tcW w:w="3413" w:type="pct"/>
          </w:tcPr>
          <w:p w14:paraId="30841268" w14:textId="59E85899" w:rsidR="00FA6F39" w:rsidRPr="00A34266" w:rsidRDefault="00FA6F39" w:rsidP="005D04A2">
            <w:pPr>
              <w:spacing w:before="60" w:after="60" w:line="240" w:lineRule="auto"/>
              <w:ind w:left="0" w:firstLine="0"/>
              <w:rPr>
                <w:rFonts w:asciiTheme="majorBidi" w:hAnsiTheme="majorBidi" w:cstheme="majorBidi"/>
                <w:strike/>
                <w:szCs w:val="24"/>
              </w:rPr>
            </w:pPr>
            <w:r w:rsidRPr="00A34266">
              <w:rPr>
                <w:rFonts w:asciiTheme="majorBidi" w:hAnsiTheme="majorBidi"/>
              </w:rPr>
              <w:t>22.6. panta (Nediskriminējoša attieksme un komercapsvērumi) 1. punkta a) apakšpunkts</w:t>
            </w:r>
          </w:p>
        </w:tc>
      </w:tr>
      <w:tr w:rsidR="00FA6F39" w:rsidRPr="00A34266" w14:paraId="27F33E95" w14:textId="77777777" w:rsidTr="00066987">
        <w:tc>
          <w:tcPr>
            <w:tcW w:w="1587" w:type="pct"/>
            <w:tcBorders>
              <w:bottom w:val="single" w:sz="4" w:space="0" w:color="auto"/>
            </w:tcBorders>
          </w:tcPr>
          <w:p w14:paraId="30FDFC5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Struktūra</w:t>
            </w:r>
          </w:p>
        </w:tc>
        <w:tc>
          <w:tcPr>
            <w:tcW w:w="3413" w:type="pct"/>
            <w:tcBorders>
              <w:bottom w:val="single" w:sz="4" w:space="0" w:color="auto"/>
            </w:tcBorders>
          </w:tcPr>
          <w:p w14:paraId="1AC58E5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Petróleos Mexicanos</w:t>
            </w:r>
            <w:r w:rsidRPr="00A34266">
              <w:rPr>
                <w:rFonts w:asciiTheme="majorBidi" w:hAnsiTheme="majorBidi"/>
              </w:rPr>
              <w:t>, tā meitasuzņēmumi un saistītie uzņēmumi, kā arī jebkurš jauns, reorganizēts vai pārņēmējs uzņēmums vai struktūra</w:t>
            </w:r>
          </w:p>
        </w:tc>
      </w:tr>
      <w:tr w:rsidR="00FA6F39" w:rsidRPr="00A34266" w14:paraId="7A7BBA63" w14:textId="77777777" w:rsidTr="00066987">
        <w:trPr>
          <w:trHeight w:val="4896"/>
        </w:trPr>
        <w:tc>
          <w:tcPr>
            <w:tcW w:w="1587" w:type="pct"/>
            <w:tcBorders>
              <w:bottom w:val="nil"/>
            </w:tcBorders>
          </w:tcPr>
          <w:p w14:paraId="39B4A7D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Neatbilstīgo darbību tvērums:</w:t>
            </w:r>
          </w:p>
        </w:tc>
        <w:tc>
          <w:tcPr>
            <w:tcW w:w="3413" w:type="pct"/>
            <w:tcBorders>
              <w:bottom w:val="nil"/>
            </w:tcBorders>
          </w:tcPr>
          <w:p w14:paraId="629757B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struktūra var piešķirt preferences Meksikas uzņēmumu precēm un pakalpojumiem, kad tā iepērk preces un pakalpojumus saskaņā ar turpmāk uzskaitītajiem pasākumiem, Meksikas teritorijā nodarbojoties ar naftas un citu ogļūdeņražu izpēti un iegūšanu.</w:t>
            </w:r>
          </w:p>
          <w:p w14:paraId="630CF04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Meksika var pieprasīt, lai struktūra tiesību, izpētes un iegūšanas līgumos un atļaujās, kas piešķirtas šai struktūrai, iekļautu valsts preču vai iekšzemes pakalpojumu iegādes preferences.</w:t>
            </w:r>
          </w:p>
          <w:p w14:paraId="026BBE9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Valsts līmeņa saturs izpētes un iegūšanas darbībās ir vidēji vismaz 35 %. Attiecībā uz dziļūdens projektiem un projektiem ārkārtīgi lielā dziļumā Ekonomikas ministrija nosaka metodiku, kā izmērīt valsts līmeņa saturu izpētes un ieguves pilnvarojumos un līgumos un pārbaudīt atbilstību valsts līmeņa satura procentuālajai daļai saskaņā ar izveidoto atbilstības programmu.</w:t>
            </w:r>
          </w:p>
        </w:tc>
      </w:tr>
      <w:tr w:rsidR="00FA6F39" w:rsidRPr="00A34266" w14:paraId="48DCF818" w14:textId="77777777" w:rsidTr="00066987">
        <w:trPr>
          <w:trHeight w:val="2842"/>
        </w:trPr>
        <w:tc>
          <w:tcPr>
            <w:tcW w:w="1587" w:type="pct"/>
            <w:tcBorders>
              <w:top w:val="nil"/>
              <w:bottom w:val="single" w:sz="4" w:space="0" w:color="auto"/>
            </w:tcBorders>
          </w:tcPr>
          <w:p w14:paraId="77AA5AC1" w14:textId="77777777" w:rsidR="00FA6F39" w:rsidRPr="00A34266" w:rsidRDefault="00FA6F39" w:rsidP="005D04A2">
            <w:pPr>
              <w:pageBreakBefore/>
              <w:spacing w:before="60" w:after="60" w:line="240" w:lineRule="auto"/>
              <w:ind w:left="0"/>
              <w:rPr>
                <w:rFonts w:asciiTheme="majorBidi" w:hAnsiTheme="majorBidi" w:cstheme="majorBidi"/>
                <w:szCs w:val="24"/>
                <w:lang w:eastAsia="en-CA"/>
              </w:rPr>
            </w:pPr>
          </w:p>
        </w:tc>
        <w:tc>
          <w:tcPr>
            <w:tcW w:w="3413" w:type="pct"/>
            <w:tcBorders>
              <w:top w:val="nil"/>
              <w:bottom w:val="single" w:sz="4" w:space="0" w:color="auto"/>
            </w:tcBorders>
          </w:tcPr>
          <w:p w14:paraId="5D689985" w14:textId="419BD1DB"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 xml:space="preserve">Iepriekš aprakstītās preču un pakalpojumu preferences piešķir saskaņā ar ierakstu </w:t>
            </w:r>
            <w:r w:rsidRPr="00A34266">
              <w:rPr>
                <w:rFonts w:asciiTheme="majorBidi" w:hAnsiTheme="majorBidi" w:cstheme="majorBidi"/>
                <w:szCs w:val="24"/>
              </w:rPr>
              <w:t>I</w:t>
            </w:r>
            <w:r w:rsidRPr="00A34266">
              <w:rPr>
                <w:rFonts w:asciiTheme="majorBidi" w:hAnsiTheme="majorBidi" w:cstheme="majorBidi"/>
                <w:szCs w:val="24"/>
              </w:rPr>
              <w:noBreakHyphen/>
              <w:t>B</w:t>
            </w:r>
            <w:r w:rsidRPr="00A34266">
              <w:rPr>
                <w:rFonts w:asciiTheme="majorBidi" w:hAnsiTheme="majorBidi" w:cstheme="majorBidi"/>
                <w:szCs w:val="24"/>
              </w:rPr>
              <w:noBreakHyphen/>
              <w:t xml:space="preserve">1 papildinājumā, </w:t>
            </w:r>
            <w:r w:rsidRPr="00A34266">
              <w:rPr>
                <w:rFonts w:asciiTheme="majorBidi" w:eastAsia="Calibri" w:hAnsiTheme="majorBidi" w:cstheme="majorBidi"/>
              </w:rPr>
              <w:t>I-MX-12</w:t>
            </w:r>
            <w:r w:rsidRPr="00A34266">
              <w:rPr>
                <w:rFonts w:asciiTheme="majorBidi" w:hAnsiTheme="majorBidi"/>
              </w:rPr>
              <w:t xml:space="preserve"> (Enerģētika).</w:t>
            </w:r>
          </w:p>
          <w:p w14:paraId="10D6637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Lielākai noteiktībai – šis ieraksts neietekmē pienākumus, kas noteikti 22.6. panta (Nediskriminējoša attieksme un komerciāli apsvērumi) 1. punkta b) apakšpunktā.</w:t>
            </w:r>
          </w:p>
          <w:p w14:paraId="0BB20E5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Valstij piederošam uzņēmumam, kura vienīgais mērķis ir ogļūdeņražu izpēte un ieguve, Enerģētikas ministrija var tieši piešķirt tiesības veikt minētās darbības, un šī ministrija pierāda, ka tas ir valsts interesēm vispiemērotākais mehānisms saistībā ar ogļūdeņražu ieguvi un piegādes garantiju.</w:t>
            </w:r>
          </w:p>
        </w:tc>
      </w:tr>
      <w:tr w:rsidR="00FA6F39" w:rsidRPr="00A34266" w14:paraId="03988CA2" w14:textId="77777777" w:rsidTr="00066987">
        <w:trPr>
          <w:trHeight w:val="4596"/>
        </w:trPr>
        <w:tc>
          <w:tcPr>
            <w:tcW w:w="1587" w:type="pct"/>
            <w:tcBorders>
              <w:bottom w:val="nil"/>
            </w:tcBorders>
          </w:tcPr>
          <w:p w14:paraId="60269E6A" w14:textId="47D897A2" w:rsidR="00FA6F39" w:rsidRPr="00A34266" w:rsidRDefault="00751A0A" w:rsidP="00492550">
            <w:pPr>
              <w:rPr>
                <w:rFonts w:asciiTheme="majorBidi" w:hAnsiTheme="majorBidi" w:cstheme="majorBidi"/>
                <w:szCs w:val="24"/>
              </w:rPr>
            </w:pPr>
            <w:r w:rsidRPr="00A34266">
              <w:br w:type="page"/>
            </w:r>
            <w:r w:rsidRPr="00492550">
              <w:rPr>
                <w:rFonts w:asciiTheme="majorBidi" w:hAnsiTheme="majorBidi" w:cstheme="majorBidi"/>
                <w:szCs w:val="24"/>
                <w:lang w:val="en-GB" w:eastAsia="en-CA"/>
              </w:rPr>
              <w:t>P</w:t>
            </w:r>
            <w:r w:rsidR="00FA6F39" w:rsidRPr="00492550">
              <w:rPr>
                <w:rFonts w:asciiTheme="majorBidi" w:hAnsiTheme="majorBidi" w:cstheme="majorBidi"/>
                <w:szCs w:val="24"/>
                <w:lang w:val="en-GB" w:eastAsia="en-CA"/>
              </w:rPr>
              <w:t>asākumi</w:t>
            </w:r>
            <w:r w:rsidR="00FA6F39" w:rsidRPr="00A34266">
              <w:rPr>
                <w:rFonts w:asciiTheme="majorBidi" w:hAnsiTheme="majorBidi"/>
              </w:rPr>
              <w:t>:</w:t>
            </w:r>
          </w:p>
        </w:tc>
        <w:tc>
          <w:tcPr>
            <w:tcW w:w="3413" w:type="pct"/>
            <w:tcBorders>
              <w:bottom w:val="nil"/>
            </w:tcBorders>
          </w:tcPr>
          <w:p w14:paraId="44981F5A" w14:textId="77777777" w:rsidR="00FA6F39" w:rsidRPr="00A34266" w:rsidRDefault="00FA6F39" w:rsidP="005D04A2">
            <w:pPr>
              <w:spacing w:before="60" w:after="60" w:line="240" w:lineRule="auto"/>
              <w:ind w:left="567" w:hanging="567"/>
              <w:rPr>
                <w:rFonts w:asciiTheme="majorBidi" w:hAnsiTheme="majorBidi" w:cstheme="majorBidi"/>
                <w:szCs w:val="24"/>
              </w:rPr>
            </w:pPr>
            <w:r w:rsidRPr="00A34266">
              <w:rPr>
                <w:rFonts w:asciiTheme="majorBidi" w:hAnsiTheme="majorBidi"/>
              </w:rPr>
              <w:t>a)</w:t>
            </w:r>
            <w:r w:rsidRPr="00A34266">
              <w:tab/>
            </w:r>
            <w:r w:rsidRPr="00A34266">
              <w:rPr>
                <w:rFonts w:asciiTheme="majorBidi" w:hAnsiTheme="majorBidi"/>
                <w:i/>
              </w:rPr>
              <w:t>Constitución Política de los Estados Unidos Mexicanos</w:t>
            </w:r>
            <w:r w:rsidRPr="00A34266">
              <w:rPr>
                <w:rFonts w:asciiTheme="majorBidi" w:hAnsiTheme="majorBidi"/>
              </w:rPr>
              <w:t xml:space="preserve"> (Meksikas Savienoto Valstu Politiskā konstitūcija), 25., 27. un 28. pants.</w:t>
            </w:r>
          </w:p>
          <w:p w14:paraId="1AF7872E" w14:textId="29D58C48" w:rsidR="00FA6F39" w:rsidRPr="00A34266" w:rsidRDefault="00FA6F39" w:rsidP="005D04A2">
            <w:pPr>
              <w:spacing w:before="60" w:after="60" w:line="240" w:lineRule="auto"/>
              <w:ind w:left="567" w:hanging="567"/>
              <w:rPr>
                <w:rFonts w:asciiTheme="majorBidi" w:hAnsiTheme="majorBidi" w:cstheme="majorBidi"/>
                <w:szCs w:val="24"/>
              </w:rPr>
            </w:pPr>
            <w:r w:rsidRPr="00A34266">
              <w:rPr>
                <w:rFonts w:asciiTheme="majorBidi" w:hAnsiTheme="majorBidi"/>
              </w:rPr>
              <w:t>b)</w:t>
            </w:r>
            <w:r w:rsidRPr="00A34266">
              <w:tab/>
            </w:r>
            <w:r w:rsidRPr="00A34266">
              <w:rPr>
                <w:rFonts w:asciiTheme="majorBidi" w:hAnsiTheme="majorBidi"/>
                <w:i/>
              </w:rPr>
              <w:t>Decreto por el que se reforman y adicionan diversas disposiciones de la Constitución Política de los Estados Unidos Mexicanos, en materia de energía</w:t>
            </w:r>
            <w:r w:rsidRPr="00A34266">
              <w:rPr>
                <w:rFonts w:asciiTheme="majorBidi" w:hAnsiTheme="majorBidi"/>
              </w:rPr>
              <w:t>, publicēts Oficiālajā Vēstnesī 2024. gada 31. oktobrī (Dekrēts, ar ko groza un papildina dažādus Meksikas Savienoto Valstu Politiskās konstitūcijas noteikumus enerģētikas jomā).</w:t>
            </w:r>
          </w:p>
          <w:p w14:paraId="2509AE21" w14:textId="1072CD36" w:rsidR="00FA6F39" w:rsidRPr="00A34266" w:rsidRDefault="00FA6F39" w:rsidP="005D04A2">
            <w:pPr>
              <w:spacing w:before="60" w:after="60" w:line="240" w:lineRule="auto"/>
              <w:ind w:left="567" w:hanging="567"/>
              <w:rPr>
                <w:rFonts w:asciiTheme="majorBidi" w:hAnsiTheme="majorBidi" w:cstheme="majorBidi"/>
                <w:szCs w:val="24"/>
              </w:rPr>
            </w:pPr>
            <w:r w:rsidRPr="00A34266">
              <w:rPr>
                <w:rFonts w:asciiTheme="majorBidi" w:hAnsiTheme="majorBidi"/>
              </w:rPr>
              <w:t>c)</w:t>
            </w:r>
            <w:r w:rsidRPr="00A34266">
              <w:tab/>
            </w:r>
            <w:r w:rsidRPr="00A34266">
              <w:rPr>
                <w:rFonts w:asciiTheme="majorBidi" w:hAnsiTheme="majorBidi"/>
                <w:i/>
              </w:rPr>
              <w:t>Ley del Sector de Hidrocarburos</w:t>
            </w:r>
            <w:r w:rsidRPr="00A34266">
              <w:rPr>
                <w:rFonts w:asciiTheme="majorBidi" w:hAnsiTheme="majorBidi"/>
              </w:rPr>
              <w:t xml:space="preserve"> (Ogļūdeņražu nozares likums) 1., 3., 4., 10.–14., 24., 26., 28., 30., 31., 44., 58., 69., 74., 78., 158. un 161.–</w:t>
            </w:r>
            <w:r w:rsidRPr="000E6B13">
              <w:rPr>
                <w:rFonts w:asciiTheme="majorBidi" w:hAnsiTheme="majorBidi"/>
              </w:rPr>
              <w:t>163. pants</w:t>
            </w:r>
            <w:r w:rsidRPr="00A34266">
              <w:rPr>
                <w:rFonts w:asciiTheme="majorBidi" w:hAnsiTheme="majorBidi"/>
              </w:rPr>
              <w:t>.</w:t>
            </w:r>
          </w:p>
          <w:p w14:paraId="7F69E739" w14:textId="4D1D6A97" w:rsidR="00FA6F39" w:rsidRPr="00A34266" w:rsidRDefault="00FA6F39" w:rsidP="005D04A2">
            <w:pPr>
              <w:spacing w:before="60" w:after="60" w:line="240" w:lineRule="auto"/>
              <w:ind w:left="567" w:hanging="567"/>
              <w:rPr>
                <w:rFonts w:asciiTheme="majorBidi" w:hAnsiTheme="majorBidi" w:cstheme="majorBidi"/>
                <w:szCs w:val="24"/>
              </w:rPr>
            </w:pPr>
            <w:r w:rsidRPr="00A34266">
              <w:rPr>
                <w:rFonts w:asciiTheme="majorBidi" w:hAnsiTheme="majorBidi"/>
              </w:rPr>
              <w:t>d)</w:t>
            </w:r>
            <w:r w:rsidRPr="00A34266">
              <w:tab/>
            </w:r>
            <w:r w:rsidRPr="00A34266">
              <w:rPr>
                <w:rFonts w:asciiTheme="majorBidi" w:hAnsiTheme="majorBidi"/>
                <w:i/>
              </w:rPr>
              <w:t>Ley de Ingresos sobre Hidrocarburos</w:t>
            </w:r>
            <w:r w:rsidRPr="00A34266">
              <w:rPr>
                <w:rFonts w:asciiTheme="majorBidi" w:hAnsiTheme="majorBidi"/>
              </w:rPr>
              <w:t xml:space="preserve"> (Likums par ieņēmumiem no ogļūdeņražiem) kas publicēts Oficiālajā vēstnesī 2014. gada 11. augustā un pēdējo reizi atjaunināts 2025. gada 18. martā, 31. pants;</w:t>
            </w:r>
          </w:p>
          <w:p w14:paraId="1CD8819A" w14:textId="77777777" w:rsidR="00FA6F39" w:rsidRPr="00A34266" w:rsidRDefault="00FA6F39" w:rsidP="005D04A2">
            <w:pPr>
              <w:spacing w:before="60" w:after="60" w:line="240" w:lineRule="auto"/>
              <w:ind w:left="567" w:hanging="567"/>
              <w:rPr>
                <w:rFonts w:asciiTheme="majorBidi" w:hAnsiTheme="majorBidi" w:cstheme="majorBidi"/>
                <w:szCs w:val="24"/>
              </w:rPr>
            </w:pPr>
            <w:r w:rsidRPr="00A34266">
              <w:rPr>
                <w:rFonts w:asciiTheme="majorBidi" w:hAnsiTheme="majorBidi"/>
              </w:rPr>
              <w:t>e)</w:t>
            </w:r>
            <w:r w:rsidRPr="00A34266">
              <w:tab/>
            </w:r>
            <w:r w:rsidRPr="00A34266">
              <w:rPr>
                <w:rFonts w:asciiTheme="majorBidi" w:hAnsiTheme="majorBidi"/>
                <w:i/>
                <w:iCs/>
              </w:rPr>
              <w:t>Ley de la Empresa Pública del Estado, Petróleos Mexicanos</w:t>
            </w:r>
            <w:r w:rsidRPr="00A34266">
              <w:rPr>
                <w:rFonts w:asciiTheme="majorBidi" w:hAnsiTheme="majorBidi"/>
              </w:rPr>
              <w:t xml:space="preserve"> (Valsts publiskā uzņēmuma </w:t>
            </w:r>
            <w:r w:rsidRPr="00A34266">
              <w:rPr>
                <w:rFonts w:asciiTheme="majorBidi" w:hAnsiTheme="majorBidi"/>
                <w:i/>
                <w:iCs/>
              </w:rPr>
              <w:t>Petróleos Mexicanos</w:t>
            </w:r>
            <w:r w:rsidRPr="00A34266">
              <w:rPr>
                <w:rFonts w:asciiTheme="majorBidi" w:hAnsiTheme="majorBidi"/>
              </w:rPr>
              <w:t xml:space="preserve"> likums) 8., 10., 11., 16., 62., 65. un 79. pants</w:t>
            </w:r>
          </w:p>
          <w:p w14:paraId="38F0A938" w14:textId="77777777" w:rsidR="00FA6F39" w:rsidRPr="00A34266" w:rsidRDefault="00FA6F39" w:rsidP="005D04A2">
            <w:pPr>
              <w:spacing w:before="60" w:after="60" w:line="240" w:lineRule="auto"/>
              <w:ind w:left="567" w:hanging="567"/>
              <w:rPr>
                <w:rFonts w:asciiTheme="majorBidi" w:hAnsiTheme="majorBidi" w:cstheme="majorBidi"/>
                <w:bCs/>
                <w:szCs w:val="24"/>
              </w:rPr>
            </w:pPr>
            <w:r w:rsidRPr="00A34266">
              <w:rPr>
                <w:rFonts w:asciiTheme="majorBidi" w:hAnsiTheme="majorBidi"/>
              </w:rPr>
              <w:t>f)</w:t>
            </w:r>
            <w:r w:rsidRPr="00A34266">
              <w:tab/>
            </w:r>
            <w:r w:rsidRPr="00A34266">
              <w:rPr>
                <w:rFonts w:asciiTheme="majorBidi" w:hAnsiTheme="majorBidi"/>
                <w:i/>
              </w:rPr>
              <w:t>Reglamento de la Ley de Hidrocarburos</w:t>
            </w:r>
            <w:r w:rsidRPr="00A34266">
              <w:rPr>
                <w:rFonts w:asciiTheme="majorBidi" w:hAnsiTheme="majorBidi"/>
              </w:rPr>
              <w:t xml:space="preserve"> (Noteikumi saistībā ar Ogļūdeņražu likumu), kas publicēti Oficiālajā vēstnesī 2014. gada 31. oktobrī, 14. un 36. pants;</w:t>
            </w:r>
          </w:p>
        </w:tc>
      </w:tr>
      <w:tr w:rsidR="00FA6F39" w:rsidRPr="00A34266" w14:paraId="0E5BF917" w14:textId="77777777" w:rsidTr="00066987">
        <w:trPr>
          <w:trHeight w:val="3894"/>
        </w:trPr>
        <w:tc>
          <w:tcPr>
            <w:tcW w:w="1587" w:type="pct"/>
            <w:tcBorders>
              <w:top w:val="nil"/>
            </w:tcBorders>
          </w:tcPr>
          <w:p w14:paraId="0E57DAAD" w14:textId="77777777" w:rsidR="00FA6F39" w:rsidRPr="00A34266" w:rsidRDefault="00FA6F39" w:rsidP="005D04A2">
            <w:pPr>
              <w:pageBreakBefore/>
              <w:spacing w:before="60" w:after="60" w:line="240" w:lineRule="auto"/>
              <w:ind w:left="0"/>
              <w:rPr>
                <w:rFonts w:asciiTheme="majorBidi" w:hAnsiTheme="majorBidi" w:cstheme="majorBidi"/>
                <w:szCs w:val="24"/>
              </w:rPr>
            </w:pPr>
          </w:p>
        </w:tc>
        <w:tc>
          <w:tcPr>
            <w:tcW w:w="3413" w:type="pct"/>
            <w:tcBorders>
              <w:top w:val="nil"/>
            </w:tcBorders>
          </w:tcPr>
          <w:p w14:paraId="5B6CDEAF" w14:textId="77777777" w:rsidR="00FA6F39" w:rsidRPr="00A34266" w:rsidRDefault="00FA6F39" w:rsidP="005D04A2">
            <w:pPr>
              <w:spacing w:before="60" w:after="60" w:line="240" w:lineRule="auto"/>
              <w:ind w:left="567" w:hanging="567"/>
              <w:rPr>
                <w:rFonts w:asciiTheme="majorBidi" w:hAnsiTheme="majorBidi" w:cstheme="majorBidi"/>
                <w:szCs w:val="24"/>
              </w:rPr>
            </w:pPr>
            <w:r w:rsidRPr="00A34266">
              <w:rPr>
                <w:rFonts w:asciiTheme="majorBidi" w:hAnsiTheme="majorBidi"/>
              </w:rPr>
              <w:t>g)</w:t>
            </w:r>
            <w:r w:rsidRPr="00A34266">
              <w:tab/>
            </w:r>
            <w:r w:rsidRPr="00A34266">
              <w:rPr>
                <w:rFonts w:asciiTheme="majorBidi" w:hAnsiTheme="majorBidi"/>
                <w:i/>
              </w:rPr>
              <w:t>Metodología para la Medición del Contenido Nacional en Asignaciones y Contratos para la Exploración y Extracción de Hidrocarburos, así como para los permisos en la Industria de Hidrocarburos, emitida por la Secretaría de Economía</w:t>
            </w:r>
            <w:r w:rsidRPr="00A34266">
              <w:rPr>
                <w:rFonts w:asciiTheme="majorBidi" w:hAnsiTheme="majorBidi"/>
              </w:rPr>
              <w:t xml:space="preserve"> (Valsts līmeņa satura noteikšanas metodika ogļūdeņražu tiesībās un izpētes un iegūšanas līgumos un atļaujās ogļūdeņražu nozarē, ko izdevusi Ekonomikas ministrija), kas publicēta Oficiālajā vēstnesī 2014. gada 13. novembrī;</w:t>
            </w:r>
          </w:p>
          <w:p w14:paraId="7AA7D67B" w14:textId="77777777" w:rsidR="00FA6F39" w:rsidRPr="00A34266" w:rsidRDefault="00FA6F39" w:rsidP="005D04A2">
            <w:pPr>
              <w:spacing w:before="60" w:after="60" w:line="240" w:lineRule="auto"/>
              <w:ind w:left="567" w:hanging="567"/>
              <w:rPr>
                <w:rFonts w:asciiTheme="majorBidi" w:hAnsiTheme="majorBidi" w:cstheme="majorBidi"/>
                <w:szCs w:val="24"/>
              </w:rPr>
            </w:pPr>
            <w:r w:rsidRPr="00A34266">
              <w:rPr>
                <w:rFonts w:asciiTheme="majorBidi" w:hAnsiTheme="majorBidi"/>
              </w:rPr>
              <w:t>h)</w:t>
            </w:r>
            <w:r w:rsidRPr="00A34266">
              <w:tab/>
            </w:r>
            <w:r w:rsidRPr="00A34266">
              <w:rPr>
                <w:rFonts w:asciiTheme="majorBidi" w:hAnsiTheme="majorBidi"/>
                <w:i/>
              </w:rPr>
              <w:t>Acuerdo por el que se establecen los valores para 2015 y 2025 de contenido nacional en las actividades de Exploración y Extracción de Hidrocarburos en aguas profundas y ultra profundas, emitidos por la Secretaría de Economía</w:t>
            </w:r>
            <w:r w:rsidRPr="00A34266">
              <w:rPr>
                <w:rFonts w:asciiTheme="majorBidi" w:hAnsiTheme="majorBidi"/>
              </w:rPr>
              <w:t xml:space="preserve"> (Vienošanās, ar kuru 2015. un 2025. gadam nosaka valsts līmeņa satura apmēru attiecībā uz ogļūdeņražu izpēti un ieguvi dziļos un ārkārtīgi dziļos ūdeņos, ko izdevusi Ekonomikas ministrija), kas publicēta Oficiālajā vēstnesī 2016. gada 29. martā;</w:t>
            </w:r>
          </w:p>
          <w:p w14:paraId="13DC3701" w14:textId="7C8EFEA4" w:rsidR="00FA6F39" w:rsidRPr="00A34266" w:rsidRDefault="001D18BF" w:rsidP="005D04A2">
            <w:pPr>
              <w:spacing w:before="60" w:after="60" w:line="240" w:lineRule="auto"/>
              <w:ind w:left="567" w:hanging="567"/>
              <w:rPr>
                <w:rFonts w:asciiTheme="majorBidi" w:hAnsiTheme="majorBidi" w:cstheme="majorBidi"/>
                <w:szCs w:val="24"/>
              </w:rPr>
            </w:pPr>
            <w:r>
              <w:rPr>
                <w:rFonts w:asciiTheme="majorBidi" w:hAnsiTheme="majorBidi"/>
              </w:rPr>
              <w:t>i</w:t>
            </w:r>
            <w:r w:rsidR="00FA6F39" w:rsidRPr="00A34266">
              <w:rPr>
                <w:rFonts w:asciiTheme="majorBidi" w:hAnsiTheme="majorBidi"/>
              </w:rPr>
              <w:t>)</w:t>
            </w:r>
            <w:r w:rsidR="00FA6F39" w:rsidRPr="00A34266">
              <w:tab/>
            </w:r>
            <w:r w:rsidR="00FA6F39" w:rsidRPr="00A34266">
              <w:rPr>
                <w:rFonts w:asciiTheme="majorBidi" w:hAnsiTheme="majorBidi"/>
              </w:rPr>
              <w:t>normatīvie akti a) līdz h) apakšpunktā minēto pasākumu īstenošanai.</w:t>
            </w:r>
          </w:p>
          <w:p w14:paraId="0236E0D5" w14:textId="77777777" w:rsidR="00FA6F39" w:rsidRPr="00A34266" w:rsidRDefault="00FA6F39" w:rsidP="005D04A2">
            <w:pPr>
              <w:spacing w:before="60" w:after="60" w:line="240" w:lineRule="auto"/>
              <w:ind w:left="0"/>
              <w:rPr>
                <w:rFonts w:asciiTheme="majorBidi" w:hAnsiTheme="majorBidi" w:cstheme="majorBidi"/>
                <w:szCs w:val="24"/>
              </w:rPr>
            </w:pPr>
          </w:p>
        </w:tc>
      </w:tr>
    </w:tbl>
    <w:p w14:paraId="796F9330" w14:textId="77777777" w:rsidR="00FA6F39" w:rsidRPr="005A1A96" w:rsidRDefault="00FA6F39" w:rsidP="00FA6F39"/>
    <w:p w14:paraId="486E933F" w14:textId="77777777" w:rsidR="00FA6F39" w:rsidRPr="005A1A96" w:rsidRDefault="00FA6F39" w:rsidP="00FA6F39"/>
    <w:p w14:paraId="5513A6A3" w14:textId="77777777" w:rsidR="00FA6F39" w:rsidRPr="005A1A96" w:rsidRDefault="00FA6F39" w:rsidP="00FA6F39">
      <w:pPr>
        <w:jc w:val="center"/>
        <w:rPr>
          <w:bCs/>
          <w:iCs/>
        </w:rPr>
      </w:pPr>
      <w:r w:rsidRPr="005A1A96">
        <w:t>________________</w:t>
      </w:r>
    </w:p>
    <w:p w14:paraId="7DF927F8" w14:textId="77777777" w:rsidR="00751A0A" w:rsidRPr="005A1A96" w:rsidRDefault="00751A0A" w:rsidP="00FA6F39">
      <w:pPr>
        <w:rPr>
          <w:bCs/>
          <w:iCs/>
          <w:lang w:eastAsia="cs-CZ" w:bidi="cs-CZ"/>
        </w:rPr>
        <w:sectPr w:rsidR="00751A0A" w:rsidRPr="005A1A96" w:rsidSect="00751A0A">
          <w:headerReference w:type="even" r:id="rId27"/>
          <w:headerReference w:type="default" r:id="rId28"/>
          <w:footerReference w:type="even" r:id="rId29"/>
          <w:footerReference w:type="default" r:id="rId30"/>
          <w:headerReference w:type="first" r:id="rId31"/>
          <w:footerReference w:type="first" r:id="rId32"/>
          <w:footnotePr>
            <w:numRestart w:val="eachSect"/>
          </w:footnotePr>
          <w:type w:val="nextColumn"/>
          <w:pgSz w:w="11906" w:h="16838" w:code="9"/>
          <w:pgMar w:top="1134" w:right="1134" w:bottom="1134" w:left="1134" w:header="1134" w:footer="1134" w:gutter="0"/>
          <w:pgNumType w:start="1"/>
          <w:cols w:space="708"/>
          <w:titlePg/>
          <w:docGrid w:linePitch="360"/>
        </w:sectPr>
      </w:pPr>
    </w:p>
    <w:p w14:paraId="27923219" w14:textId="5EF94660" w:rsidR="00FA6F39" w:rsidRPr="005A1A96" w:rsidRDefault="00751A0A" w:rsidP="00FA6F39">
      <w:pPr>
        <w:jc w:val="right"/>
        <w:rPr>
          <w:b/>
          <w:iCs/>
          <w:u w:val="single"/>
          <w:lang w:eastAsia="cs-CZ" w:bidi="cs-CZ"/>
        </w:rPr>
      </w:pPr>
      <w:r w:rsidRPr="005A1A96">
        <w:rPr>
          <w:b/>
          <w:iCs/>
          <w:u w:val="single"/>
          <w:lang w:eastAsia="cs-CZ" w:bidi="cs-CZ"/>
        </w:rPr>
        <w:t>2</w:t>
      </w:r>
      <w:r w:rsidR="00FA6F39" w:rsidRPr="005A1A96">
        <w:rPr>
          <w:b/>
          <w:iCs/>
          <w:u w:val="single"/>
          <w:lang w:eastAsia="cs-CZ" w:bidi="cs-CZ"/>
        </w:rPr>
        <w:t>5.-A PIELIKUMS</w:t>
      </w:r>
    </w:p>
    <w:p w14:paraId="2E98A64D" w14:textId="77777777" w:rsidR="00FA6F39" w:rsidRPr="005A1A96" w:rsidRDefault="00FA6F39" w:rsidP="00FA6F39">
      <w:pPr>
        <w:rPr>
          <w:lang w:bidi="en-US"/>
        </w:rPr>
      </w:pPr>
    </w:p>
    <w:p w14:paraId="31309ACF" w14:textId="77777777" w:rsidR="00FA6F39" w:rsidRPr="005A1A96" w:rsidRDefault="00FA6F39" w:rsidP="00FA6F39">
      <w:pPr>
        <w:rPr>
          <w:lang w:bidi="en-US"/>
        </w:rPr>
      </w:pPr>
    </w:p>
    <w:p w14:paraId="30AFD1F0" w14:textId="77777777" w:rsidR="00FA6F39" w:rsidRPr="005A1A96" w:rsidRDefault="00FA6F39" w:rsidP="00FA6F39">
      <w:pPr>
        <w:jc w:val="center"/>
        <w:rPr>
          <w:lang w:bidi="en-US"/>
        </w:rPr>
      </w:pPr>
      <w:bookmarkStart w:id="5" w:name="_Hlk120266083"/>
      <w:r w:rsidRPr="005A1A96">
        <w:rPr>
          <w:lang w:bidi="en-US"/>
        </w:rPr>
        <w:t>IEBILDUMU PROCEDŪRAS GALVENIE ELEMENTI</w:t>
      </w:r>
      <w:bookmarkEnd w:id="5"/>
    </w:p>
    <w:p w14:paraId="6415BCC0" w14:textId="77777777" w:rsidR="00FA6F39" w:rsidRPr="005A1A96" w:rsidRDefault="00FA6F39" w:rsidP="00FA6F39">
      <w:pPr>
        <w:jc w:val="center"/>
        <w:rPr>
          <w:lang w:bidi="en-US"/>
        </w:rPr>
      </w:pPr>
    </w:p>
    <w:p w14:paraId="30F7066A" w14:textId="77777777" w:rsidR="00FA6F39" w:rsidRPr="005A1A96" w:rsidRDefault="00FA6F39" w:rsidP="00FA6F39">
      <w:pPr>
        <w:jc w:val="center"/>
        <w:rPr>
          <w:lang w:bidi="en-US"/>
        </w:rPr>
      </w:pPr>
    </w:p>
    <w:p w14:paraId="0FBDE33B" w14:textId="77777777" w:rsidR="00FA6F39" w:rsidRPr="005A1A96" w:rsidRDefault="00FA6F39" w:rsidP="00FA6F39">
      <w:pPr>
        <w:jc w:val="center"/>
        <w:rPr>
          <w:lang w:bidi="en-US"/>
        </w:rPr>
      </w:pPr>
      <w:r w:rsidRPr="005A1A96">
        <w:rPr>
          <w:lang w:bidi="en-US"/>
        </w:rPr>
        <w:t>A IEDAĻA</w:t>
      </w:r>
    </w:p>
    <w:p w14:paraId="02C3164B" w14:textId="77777777" w:rsidR="00FA6F39" w:rsidRPr="005A1A96" w:rsidRDefault="00FA6F39" w:rsidP="00FA6F39">
      <w:pPr>
        <w:jc w:val="center"/>
        <w:rPr>
          <w:lang w:bidi="en-US"/>
        </w:rPr>
      </w:pPr>
    </w:p>
    <w:p w14:paraId="113AF625" w14:textId="77777777" w:rsidR="00FA6F39" w:rsidRPr="005A1A96" w:rsidRDefault="00FA6F39" w:rsidP="00FA6F39">
      <w:pPr>
        <w:jc w:val="center"/>
        <w:rPr>
          <w:lang w:bidi="en-US"/>
        </w:rPr>
      </w:pPr>
      <w:r w:rsidRPr="005A1A96">
        <w:rPr>
          <w:lang w:bidi="en-US"/>
        </w:rPr>
        <w:t>IEBILDUMU PROCEDŪRAS GALVENIE ELEMENTI EIROPAS SAVIENĪBĀ</w:t>
      </w:r>
    </w:p>
    <w:p w14:paraId="1E019415" w14:textId="77777777" w:rsidR="00FA6F39" w:rsidRPr="005A1A96" w:rsidRDefault="00FA6F39" w:rsidP="00FA6F39">
      <w:pPr>
        <w:rPr>
          <w:lang w:bidi="en-US"/>
        </w:rPr>
      </w:pPr>
    </w:p>
    <w:p w14:paraId="3D9A9B4F" w14:textId="77777777" w:rsidR="00FA6F39" w:rsidRPr="005A1A96" w:rsidRDefault="00FA6F39" w:rsidP="00FA6F39">
      <w:r w:rsidRPr="005A1A96">
        <w:t>Veicot 25.33. pantā (Apstiprinātas ģeogrāfiskās izcelsmes norādes) minēto iebildumu procedūru, Eiropas Savienība nodrošina turpmāko.</w:t>
      </w:r>
    </w:p>
    <w:p w14:paraId="6F44E995" w14:textId="77777777" w:rsidR="00FA6F39" w:rsidRPr="005A1A96" w:rsidRDefault="00FA6F39" w:rsidP="00FA6F39"/>
    <w:p w14:paraId="41C1E8B3" w14:textId="14CBC6FA" w:rsidR="00FA6F39" w:rsidRPr="005A1A96" w:rsidRDefault="00FA6F39" w:rsidP="00FA6F39">
      <w:r w:rsidRPr="005A1A96">
        <w:t>1.</w:t>
      </w:r>
      <w:r w:rsidRPr="005A1A96">
        <w:tab/>
        <w:t>Jebkura fiziska vai juridiska persona, kurai ir likumīgas intereses, izņemot tās, kas ir iedibinātas Meksikā vai ir tās rezidenti, tiek aicinātas ar informatīva paziņojuma publicēšanu iebilst pret attiecīgās ģeogrāfiskās izcelsmes norādes paredzēto aizsardzību, iesniedzot pienācīgi pamatotu paziņojumu. Informatīvajā paziņojumā iekļauj nosaukumu vai nosaukumus ar attiecīgo transkripciju ar latīņu burtiem un aizsargājamās ģeogrāfiskās izcelsmes norādes produkta veidu.</w:t>
      </w:r>
    </w:p>
    <w:p w14:paraId="4708E056" w14:textId="77777777" w:rsidR="00FA6F39" w:rsidRPr="005A1A96" w:rsidRDefault="00FA6F39" w:rsidP="00FA6F39"/>
    <w:p w14:paraId="3A931DC2" w14:textId="77777777" w:rsidR="00FA6F39" w:rsidRPr="005A1A96" w:rsidRDefault="00FA6F39" w:rsidP="00FA6F39">
      <w:r w:rsidRPr="005A1A96">
        <w:t>2.</w:t>
      </w:r>
      <w:r w:rsidRPr="005A1A96">
        <w:tab/>
        <w:t>Paziņojumi par iebildumiem Eiropas Komisijai jāsaņem ne vēlāk kā divus mēnešus pēc 1. punktā minētā paziņojuma publicēšanas dienas</w:t>
      </w:r>
      <w:r w:rsidRPr="005A1A96">
        <w:rPr>
          <w:color w:val="3333FF"/>
        </w:rPr>
        <w:t>.</w:t>
      </w:r>
    </w:p>
    <w:p w14:paraId="38E95F23" w14:textId="77777777" w:rsidR="00FA6F39" w:rsidRPr="005A1A96" w:rsidRDefault="00FA6F39" w:rsidP="00FA6F39"/>
    <w:p w14:paraId="5C921149" w14:textId="6AADF5DC" w:rsidR="00751A0A" w:rsidRPr="005A1A96" w:rsidRDefault="00751A0A" w:rsidP="00751A0A">
      <w:r w:rsidRPr="005A1A96">
        <w:br w:type="page"/>
      </w:r>
    </w:p>
    <w:p w14:paraId="6BF39C60" w14:textId="2EBDD8AE" w:rsidR="00FA6F39" w:rsidRPr="005A1A96" w:rsidRDefault="00751A0A" w:rsidP="00FA6F39">
      <w:r w:rsidRPr="005A1A96">
        <w:t>3</w:t>
      </w:r>
      <w:r w:rsidR="00FA6F39" w:rsidRPr="005A1A96">
        <w:t>.</w:t>
      </w:r>
      <w:r w:rsidR="00FA6F39" w:rsidRPr="005A1A96">
        <w:tab/>
        <w:t>Paziņojumi par iebildumiem ir pieņemami vienīgi tad, ja tie ir saņemti iepriekš noteiktajā termiņā un ja tajos ir parādīts, ka:</w:t>
      </w:r>
    </w:p>
    <w:p w14:paraId="7BC306D5" w14:textId="77777777" w:rsidR="00FA6F39" w:rsidRPr="005A1A96" w:rsidRDefault="00FA6F39" w:rsidP="00FA6F39"/>
    <w:p w14:paraId="03EA123E" w14:textId="77777777" w:rsidR="00FA6F39" w:rsidRPr="005A1A96" w:rsidRDefault="00FA6F39" w:rsidP="00FA6F39">
      <w:pPr>
        <w:ind w:left="567" w:hanging="567"/>
        <w:rPr>
          <w:rFonts w:eastAsia="Malgun Gothic"/>
        </w:rPr>
      </w:pPr>
      <w:r w:rsidRPr="005A1A96">
        <w:t>a)</w:t>
      </w:r>
      <w:r w:rsidRPr="005A1A96">
        <w:tab/>
        <w:t>ierosinātā nosaukuma aizsardzība konfliktē ar augu šķirnes, tostarp vīna vīnogu vai dzīvnieku šķirnes, nosaukumu un tāpēc var maldināt patērētāju par preces patieso izcelsmi;</w:t>
      </w:r>
    </w:p>
    <w:p w14:paraId="45CA878D" w14:textId="77777777" w:rsidR="00FA6F39" w:rsidRPr="005A1A96" w:rsidRDefault="00FA6F39" w:rsidP="00FA6F39"/>
    <w:p w14:paraId="05BEFA74" w14:textId="77777777" w:rsidR="00FA6F39" w:rsidRPr="005A1A96" w:rsidRDefault="00FA6F39" w:rsidP="00FA6F39">
      <w:pPr>
        <w:ind w:left="567" w:hanging="567"/>
        <w:rPr>
          <w:rFonts w:eastAsia="Malgun Gothic"/>
          <w:lang w:eastAsia="en-GB"/>
        </w:rPr>
      </w:pPr>
      <w:r w:rsidRPr="005A1A96">
        <w:rPr>
          <w:rFonts w:eastAsia="Malgun Gothic"/>
          <w:lang w:eastAsia="en-GB"/>
        </w:rPr>
        <w:t>b)</w:t>
      </w:r>
      <w:r w:rsidRPr="005A1A96">
        <w:rPr>
          <w:rFonts w:eastAsia="Malgun Gothic"/>
          <w:lang w:eastAsia="en-GB"/>
        </w:rPr>
        <w:tab/>
        <w:t>pastāv homonīms nosaukums, kas var maldināt patērētāju, liekot domāt, ka preces izcelsme ir citur;</w:t>
      </w:r>
    </w:p>
    <w:p w14:paraId="0A9AD989" w14:textId="77777777" w:rsidR="00FA6F39" w:rsidRPr="005A1A96" w:rsidRDefault="00FA6F39" w:rsidP="00FA6F39">
      <w:pPr>
        <w:rPr>
          <w:rFonts w:eastAsia="Malgun Gothic"/>
          <w:lang w:eastAsia="en-GB"/>
        </w:rPr>
      </w:pPr>
    </w:p>
    <w:p w14:paraId="71980261" w14:textId="77777777" w:rsidR="00FA6F39" w:rsidRPr="005A1A96" w:rsidRDefault="00FA6F39" w:rsidP="00FA6F39">
      <w:pPr>
        <w:ind w:left="567" w:hanging="567"/>
        <w:rPr>
          <w:rFonts w:eastAsia="Malgun Gothic"/>
        </w:rPr>
      </w:pPr>
      <w:r w:rsidRPr="005A1A96">
        <w:t>c)</w:t>
      </w:r>
      <w:r w:rsidRPr="005A1A96">
        <w:tab/>
        <w:t>ierosinātā nosaukuma aizsardzība, ņemot vērā preču zīmes reputāciju, atpazīstamību un lietošanas ilgumu, var maldināt patērētāju attiecībā uz preces patieso identitāti;</w:t>
      </w:r>
    </w:p>
    <w:p w14:paraId="6FA04A7B" w14:textId="77777777" w:rsidR="00FA6F39" w:rsidRPr="005A1A96" w:rsidRDefault="00FA6F39" w:rsidP="00FA6F39">
      <w:pPr>
        <w:rPr>
          <w:rFonts w:eastAsia="Malgun Gothic"/>
          <w:lang w:eastAsia="en-GB"/>
        </w:rPr>
      </w:pPr>
    </w:p>
    <w:p w14:paraId="73564BA3" w14:textId="6ED96059" w:rsidR="00FA6F39" w:rsidRPr="005A1A96" w:rsidRDefault="00FA6F39" w:rsidP="00FA6F39">
      <w:pPr>
        <w:ind w:left="567" w:hanging="567"/>
        <w:rPr>
          <w:rFonts w:eastAsia="Malgun Gothic"/>
        </w:rPr>
      </w:pPr>
      <w:r w:rsidRPr="005A1A96">
        <w:t>d)</w:t>
      </w:r>
      <w:r w:rsidRPr="005A1A96">
        <w:tab/>
        <w:t>ierosinātā nosaukuma aizsardzība var apdraudēt pilnīgi vai daļēji identiska nosaukuma vai preču zīmes pastāvēšanu vai tādas preces pastāvēšanu, kas likumīgi bijusi tirgū vismaz piecus gadus pirms 1. punktā minētā paziņojuma publicēšanas dienas; vai</w:t>
      </w:r>
    </w:p>
    <w:p w14:paraId="50A0AF44" w14:textId="77777777" w:rsidR="00FA6F39" w:rsidRPr="005A1A96" w:rsidRDefault="00FA6F39" w:rsidP="00FA6F39">
      <w:pPr>
        <w:rPr>
          <w:rFonts w:eastAsia="Malgun Gothic"/>
          <w:lang w:eastAsia="en-GB"/>
        </w:rPr>
      </w:pPr>
    </w:p>
    <w:p w14:paraId="3F7091B4" w14:textId="77777777" w:rsidR="00FA6F39" w:rsidRPr="005A1A96" w:rsidRDefault="00FA6F39" w:rsidP="00FA6F39">
      <w:pPr>
        <w:ind w:left="567" w:hanging="567"/>
        <w:rPr>
          <w:rFonts w:eastAsia="Malgun Gothic"/>
          <w:lang w:eastAsia="en-GB"/>
        </w:rPr>
      </w:pPr>
      <w:r w:rsidRPr="005A1A96">
        <w:rPr>
          <w:rFonts w:eastAsia="Malgun Gothic"/>
          <w:lang w:eastAsia="en-GB"/>
        </w:rPr>
        <w:t>e)</w:t>
      </w:r>
      <w:r w:rsidRPr="005A1A96">
        <w:rPr>
          <w:rFonts w:eastAsia="Malgun Gothic"/>
          <w:lang w:eastAsia="en-GB"/>
        </w:rPr>
        <w:tab/>
        <w:t>iebildumu cēlāja sniegta detalizēta informācija liecina, ka nosaukums, kura aizsardzība un reģistrācija tiek izskatīta, ir sugas vārds.</w:t>
      </w:r>
    </w:p>
    <w:p w14:paraId="5C92839A" w14:textId="77777777" w:rsidR="00FA6F39" w:rsidRPr="005A1A96" w:rsidRDefault="00FA6F39" w:rsidP="00FA6F39"/>
    <w:p w14:paraId="7BCF8348" w14:textId="2452199D" w:rsidR="00FA6F39" w:rsidRPr="005A1A96" w:rsidRDefault="00FA6F39" w:rsidP="00FA6F39">
      <w:pPr>
        <w:rPr>
          <w:lang w:bidi="en-US"/>
        </w:rPr>
      </w:pPr>
      <w:r w:rsidRPr="005A1A96">
        <w:rPr>
          <w:lang w:bidi="en-US"/>
        </w:rPr>
        <w:t>4.</w:t>
      </w:r>
      <w:r w:rsidRPr="005A1A96">
        <w:rPr>
          <w:lang w:bidi="en-US"/>
        </w:rPr>
        <w:tab/>
        <w:t>Iebildumu procedūras elementus, kas minēti 1., 2. un 3. punktā, izvērtē saistībā ar Eiropas Savienības teritoriju, kas intelektuālā īpašuma tiesību gadījumā nozīmē vienīgi teritoriju vai teritorijas, kurās šīs tiesības tiek aizsargātas.</w:t>
      </w:r>
    </w:p>
    <w:p w14:paraId="62EC6747" w14:textId="77777777" w:rsidR="00FA6F39" w:rsidRPr="005A1A96" w:rsidRDefault="00FA6F39" w:rsidP="00FA6F39">
      <w:pPr>
        <w:rPr>
          <w:lang w:bidi="en-US"/>
        </w:rPr>
      </w:pPr>
    </w:p>
    <w:p w14:paraId="2242EE07" w14:textId="77777777" w:rsidR="00FA6F39" w:rsidRPr="005A1A96" w:rsidRDefault="00FA6F39" w:rsidP="00FA6F39">
      <w:pPr>
        <w:rPr>
          <w:lang w:bidi="en-US"/>
        </w:rPr>
      </w:pPr>
    </w:p>
    <w:p w14:paraId="369C4B0C" w14:textId="24F7ED4B" w:rsidR="00751A0A" w:rsidRPr="005A1A96" w:rsidRDefault="00751A0A" w:rsidP="00751A0A">
      <w:pPr>
        <w:rPr>
          <w:lang w:bidi="en-US"/>
        </w:rPr>
      </w:pPr>
      <w:r w:rsidRPr="005A1A96">
        <w:rPr>
          <w:lang w:bidi="en-US"/>
        </w:rPr>
        <w:br w:type="page"/>
      </w:r>
    </w:p>
    <w:p w14:paraId="7CB25735" w14:textId="5657193B" w:rsidR="00FA6F39" w:rsidRPr="005A1A96" w:rsidRDefault="00751A0A" w:rsidP="00FA6F39">
      <w:pPr>
        <w:jc w:val="center"/>
        <w:rPr>
          <w:lang w:bidi="en-US"/>
        </w:rPr>
      </w:pPr>
      <w:r w:rsidRPr="005A1A96">
        <w:rPr>
          <w:lang w:bidi="en-US"/>
        </w:rPr>
        <w:t>B</w:t>
      </w:r>
      <w:r w:rsidR="00FA6F39" w:rsidRPr="005A1A96">
        <w:rPr>
          <w:lang w:bidi="en-US"/>
        </w:rPr>
        <w:t> IEDAĻA</w:t>
      </w:r>
    </w:p>
    <w:p w14:paraId="60C89632" w14:textId="77777777" w:rsidR="00FA6F39" w:rsidRPr="005A1A96" w:rsidRDefault="00FA6F39" w:rsidP="00FA6F39">
      <w:pPr>
        <w:jc w:val="center"/>
        <w:rPr>
          <w:lang w:bidi="en-US"/>
        </w:rPr>
      </w:pPr>
    </w:p>
    <w:p w14:paraId="0A36E571" w14:textId="77777777" w:rsidR="00FA6F39" w:rsidRPr="005A1A96" w:rsidRDefault="00FA6F39" w:rsidP="00FA6F39">
      <w:pPr>
        <w:jc w:val="center"/>
        <w:rPr>
          <w:lang w:bidi="en-US"/>
        </w:rPr>
      </w:pPr>
      <w:r w:rsidRPr="005A1A96">
        <w:rPr>
          <w:lang w:bidi="en-US"/>
        </w:rPr>
        <w:t>IEBILDUMU PROCEDŪRAS GALVENIE ELEMENTI MEKSIKĀ</w:t>
      </w:r>
    </w:p>
    <w:p w14:paraId="770CDB64" w14:textId="77777777" w:rsidR="00FA6F39" w:rsidRPr="005A1A96" w:rsidRDefault="00FA6F39" w:rsidP="00FA6F39">
      <w:pPr>
        <w:rPr>
          <w:rFonts w:eastAsia="Calibri"/>
        </w:rPr>
      </w:pPr>
    </w:p>
    <w:p w14:paraId="43498623" w14:textId="77777777" w:rsidR="00FA6F39" w:rsidRPr="005A1A96" w:rsidRDefault="00FA6F39" w:rsidP="00FA6F39">
      <w:r w:rsidRPr="005A1A96">
        <w:t>Veicot 25.33. pantā (Apstiprinātas ģeogrāfiskās izcelsmes norādes) minēto iebildumu procedūru, Meksika nodrošina turpmāko.</w:t>
      </w:r>
    </w:p>
    <w:p w14:paraId="76ABBB76" w14:textId="77777777" w:rsidR="00FA6F39" w:rsidRPr="005A1A96" w:rsidRDefault="00FA6F39" w:rsidP="00FA6F39">
      <w:pPr>
        <w:rPr>
          <w:rFonts w:eastAsia="Calibri"/>
        </w:rPr>
      </w:pPr>
    </w:p>
    <w:p w14:paraId="35439A66" w14:textId="77777777" w:rsidR="00FA6F39" w:rsidRPr="005A1A96" w:rsidRDefault="00FA6F39" w:rsidP="00FA6F39">
      <w:pPr>
        <w:rPr>
          <w:rFonts w:eastAsia="Calibri"/>
        </w:rPr>
      </w:pPr>
      <w:r w:rsidRPr="005A1A96">
        <w:rPr>
          <w:rFonts w:eastAsia="Calibri"/>
        </w:rPr>
        <w:t>Likumīgajām ieinteresētajām personām ir tiesības iebilst pret paredzētu ģeogrāfiskās izcelsmes norādes aizsardzību saskaņā ar Meksikas tiesību aktiem. Iebildumu kritērijus publicē publiskā paziņojumā, un tie ir šādi:</w:t>
      </w:r>
    </w:p>
    <w:p w14:paraId="7D8710B2" w14:textId="77777777" w:rsidR="00FA6F39" w:rsidRPr="005A1A96" w:rsidRDefault="00FA6F39" w:rsidP="00FA6F39">
      <w:pPr>
        <w:rPr>
          <w:rFonts w:eastAsia="Calibri"/>
        </w:rPr>
      </w:pPr>
    </w:p>
    <w:p w14:paraId="41986E1B" w14:textId="1A83CFE7" w:rsidR="00FA6F39" w:rsidRPr="005A1A96" w:rsidRDefault="00FA6F39" w:rsidP="00FA6F39">
      <w:pPr>
        <w:ind w:left="567" w:hanging="567"/>
        <w:rPr>
          <w:rFonts w:eastAsia="Calibri"/>
        </w:rPr>
      </w:pPr>
      <w:r w:rsidRPr="005A1A96">
        <w:rPr>
          <w:rFonts w:eastAsia="Calibri"/>
        </w:rPr>
        <w:t>a)</w:t>
      </w:r>
      <w:r w:rsidRPr="005A1A96">
        <w:rPr>
          <w:rFonts w:eastAsia="Calibri"/>
        </w:rPr>
        <w:tab/>
        <w:t>nosaukums ir identisks vai ar zināmu līdzības pakāpi, lai to sajauktu ar (</w:t>
      </w:r>
      <w:r w:rsidRPr="005A1A96">
        <w:rPr>
          <w:rFonts w:eastAsia="Calibri"/>
          <w:i/>
        </w:rPr>
        <w:t>semejante en grado de confusion</w:t>
      </w:r>
      <w:r w:rsidRPr="005A1A96">
        <w:rPr>
          <w:rFonts w:eastAsia="Calibri"/>
        </w:rPr>
        <w:t>) aizsargātu cilmes vietas nosaukumu vai ģeogrāfiskās izcelsmes norādi tai pašai vai līdzīgai precei;</w:t>
      </w:r>
    </w:p>
    <w:p w14:paraId="0FC4DBF3" w14:textId="77777777" w:rsidR="00FA6F39" w:rsidRPr="005A1A96" w:rsidRDefault="00FA6F39" w:rsidP="00FA6F39">
      <w:pPr>
        <w:rPr>
          <w:rFonts w:eastAsia="Calibri"/>
        </w:rPr>
      </w:pPr>
    </w:p>
    <w:p w14:paraId="0E36C076" w14:textId="387332E9" w:rsidR="00FA6F39" w:rsidRPr="005A1A96" w:rsidRDefault="00FA6F39" w:rsidP="00FA6F39">
      <w:pPr>
        <w:ind w:left="567" w:hanging="567"/>
        <w:rPr>
          <w:rFonts w:eastAsia="Calibri"/>
        </w:rPr>
      </w:pPr>
      <w:r w:rsidRPr="005A1A96">
        <w:rPr>
          <w:rFonts w:eastAsia="Calibri"/>
        </w:rPr>
        <w:t>b)</w:t>
      </w:r>
      <w:r w:rsidRPr="005A1A96">
        <w:rPr>
          <w:rFonts w:eastAsia="Calibri"/>
        </w:rPr>
        <w:tab/>
        <w:t>nosaukums ir identisks vai ir ar zināmu līdzības pakāpi, lai to sajauktu ar (</w:t>
      </w:r>
      <w:r w:rsidRPr="005A1A96">
        <w:rPr>
          <w:rFonts w:eastAsia="Calibri"/>
          <w:i/>
        </w:rPr>
        <w:t>semejante en grado de confusion</w:t>
      </w:r>
      <w:r w:rsidRPr="005A1A96">
        <w:rPr>
          <w:rFonts w:eastAsia="Calibri"/>
        </w:rPr>
        <w:t>) nosaukumu, uz kuru attiecas iepriekšējs vēl neapstiprināts labticīgs pieteikums par cilmes vietas nosaukuma vai ģeogrāfiskās izcelsmes norādes atzīšanu attiecībā uz to pašu vai līdzīgu preci;</w:t>
      </w:r>
    </w:p>
    <w:p w14:paraId="658237C5" w14:textId="77777777" w:rsidR="00FA6F39" w:rsidRPr="005A1A96" w:rsidRDefault="00FA6F39" w:rsidP="00FA6F39">
      <w:pPr>
        <w:rPr>
          <w:rFonts w:eastAsia="Calibri"/>
        </w:rPr>
      </w:pPr>
    </w:p>
    <w:p w14:paraId="4FA276A7" w14:textId="3674F17B" w:rsidR="00FA6F39" w:rsidRPr="005A1A96" w:rsidRDefault="00FA6F39" w:rsidP="00FA6F39">
      <w:pPr>
        <w:ind w:left="567" w:hanging="567"/>
        <w:rPr>
          <w:rFonts w:eastAsia="Calibri"/>
        </w:rPr>
      </w:pPr>
      <w:r w:rsidRPr="005A1A96">
        <w:rPr>
          <w:rFonts w:eastAsia="Calibri"/>
        </w:rPr>
        <w:t>c)</w:t>
      </w:r>
      <w:r w:rsidRPr="005A1A96">
        <w:rPr>
          <w:rFonts w:eastAsia="Calibri"/>
        </w:rPr>
        <w:tab/>
        <w:t>nosaukums ir sugas vārds vai to Meksikas teritorijā parasti izmanto precei, kuru paredzēts aizsargāt, vai tas ir kļuvis par šīs preces kopīgu vai vispārīgu elementu parastajā vai komerciālajā valodā;</w:t>
      </w:r>
    </w:p>
    <w:p w14:paraId="26AEC8B3" w14:textId="77777777" w:rsidR="00FA6F39" w:rsidRPr="005A1A96" w:rsidRDefault="00FA6F39" w:rsidP="00FA6F39">
      <w:pPr>
        <w:rPr>
          <w:rFonts w:eastAsia="Calibri"/>
        </w:rPr>
      </w:pPr>
    </w:p>
    <w:p w14:paraId="69FAD330" w14:textId="5684CAC7" w:rsidR="00751A0A" w:rsidRPr="005A1A96" w:rsidRDefault="00751A0A" w:rsidP="00751A0A">
      <w:pPr>
        <w:rPr>
          <w:rFonts w:eastAsia="Calibri"/>
        </w:rPr>
      </w:pPr>
      <w:r w:rsidRPr="005A1A96">
        <w:rPr>
          <w:rFonts w:eastAsia="Calibri"/>
        </w:rPr>
        <w:br w:type="page"/>
      </w:r>
    </w:p>
    <w:p w14:paraId="1A564150" w14:textId="3F64152D" w:rsidR="00FA6F39" w:rsidRPr="005A1A96" w:rsidRDefault="00751A0A" w:rsidP="00FA6F39">
      <w:pPr>
        <w:ind w:left="567" w:hanging="567"/>
        <w:rPr>
          <w:rFonts w:eastAsia="Calibri"/>
        </w:rPr>
      </w:pPr>
      <w:r w:rsidRPr="005A1A96">
        <w:rPr>
          <w:rFonts w:eastAsia="Calibri"/>
        </w:rPr>
        <w:t>d</w:t>
      </w:r>
      <w:r w:rsidR="00FA6F39" w:rsidRPr="005A1A96">
        <w:rPr>
          <w:rFonts w:eastAsia="Calibri"/>
        </w:rPr>
        <w:t>)</w:t>
      </w:r>
      <w:r w:rsidR="00FA6F39" w:rsidRPr="005A1A96">
        <w:rPr>
          <w:rFonts w:eastAsia="Calibri"/>
        </w:rPr>
        <w:tab/>
        <w:t>nosaukums, ņemot vērā visas tā īpašības, ir tās preces apraksts, kuru ar to vēlas aizsargāt; minētās īpašības ietver aprakstošus vai indikatīvus vārdus, ko parasti izmanto, lai apzīmētu preces sugas, kvalitāti, daudzumu, sastāvu, galamērķi vai vērtību tirdzniecības gaitā;</w:t>
      </w:r>
    </w:p>
    <w:p w14:paraId="7A145C12" w14:textId="77777777" w:rsidR="00FA6F39" w:rsidRPr="005A1A96" w:rsidRDefault="00FA6F39" w:rsidP="00FA6F39">
      <w:pPr>
        <w:rPr>
          <w:rFonts w:eastAsia="Calibri"/>
        </w:rPr>
      </w:pPr>
    </w:p>
    <w:p w14:paraId="7A1D1FB6" w14:textId="0B024D90" w:rsidR="00FA6F39" w:rsidRPr="005A1A96" w:rsidRDefault="00FA6F39" w:rsidP="00FA6F39">
      <w:pPr>
        <w:ind w:left="567" w:hanging="567"/>
        <w:rPr>
          <w:rFonts w:eastAsia="Calibri"/>
        </w:rPr>
      </w:pPr>
      <w:r w:rsidRPr="005A1A96">
        <w:rPr>
          <w:rFonts w:eastAsia="Calibri"/>
        </w:rPr>
        <w:t>e)</w:t>
      </w:r>
      <w:r w:rsidRPr="005A1A96">
        <w:rPr>
          <w:rFonts w:eastAsia="Calibri"/>
        </w:rPr>
        <w:tab/>
        <w:t>nosaukums ir identisks vai ar zināmu līdzības pakāpi, lai to sajauktu ar (</w:t>
      </w:r>
      <w:r w:rsidRPr="005A1A96">
        <w:rPr>
          <w:rFonts w:eastAsia="Calibri"/>
          <w:i/>
        </w:rPr>
        <w:t>semejante en grado de confusion</w:t>
      </w:r>
      <w:r w:rsidRPr="005A1A96">
        <w:rPr>
          <w:rFonts w:eastAsia="Calibri"/>
        </w:rPr>
        <w:t>) Meksikā reģistrētu preču zīmi vai komercnosaukumu tai pašai vai līdzīgai precei;</w:t>
      </w:r>
    </w:p>
    <w:p w14:paraId="4A568F04" w14:textId="77777777" w:rsidR="00FA6F39" w:rsidRPr="005A1A96" w:rsidRDefault="00FA6F39" w:rsidP="00FA6F39">
      <w:pPr>
        <w:rPr>
          <w:rFonts w:eastAsia="Calibri"/>
        </w:rPr>
      </w:pPr>
    </w:p>
    <w:p w14:paraId="75B956B4" w14:textId="3D4A3526" w:rsidR="00FA6F39" w:rsidRPr="005A1A96" w:rsidRDefault="00FA6F39" w:rsidP="00FA6F39">
      <w:pPr>
        <w:ind w:left="567" w:hanging="567"/>
        <w:rPr>
          <w:rFonts w:eastAsia="Calibri"/>
        </w:rPr>
      </w:pPr>
      <w:r w:rsidRPr="005A1A96">
        <w:rPr>
          <w:rFonts w:eastAsia="Calibri"/>
        </w:rPr>
        <w:t>f)</w:t>
      </w:r>
      <w:r w:rsidRPr="005A1A96">
        <w:rPr>
          <w:rFonts w:eastAsia="Calibri"/>
        </w:rPr>
        <w:tab/>
        <w:t>nosaukums ir identisks vai ar zināmu līdzības pakāpi, lai to sajauktu ar (</w:t>
      </w:r>
      <w:r w:rsidRPr="005A1A96">
        <w:rPr>
          <w:rFonts w:eastAsia="Calibri"/>
          <w:i/>
        </w:rPr>
        <w:t>semejante en grado de confusion</w:t>
      </w:r>
      <w:r w:rsidRPr="005A1A96">
        <w:rPr>
          <w:rFonts w:eastAsia="Calibri"/>
        </w:rPr>
        <w:t>) nosaukumu, uz kuru attiecas iepriekšējs vēl neapstiprināts labticīgs pieteikums par preču zīmi vai komercnosaukumu attiecībā uz to pašu vai līdzīgu preci;</w:t>
      </w:r>
    </w:p>
    <w:p w14:paraId="624037D1" w14:textId="77777777" w:rsidR="00FA6F39" w:rsidRPr="005A1A96" w:rsidRDefault="00FA6F39" w:rsidP="00FA6F39">
      <w:pPr>
        <w:rPr>
          <w:rFonts w:eastAsia="Calibri"/>
        </w:rPr>
      </w:pPr>
    </w:p>
    <w:p w14:paraId="54AA33A7" w14:textId="260DDA6D" w:rsidR="00FA6F39" w:rsidRPr="005A1A96" w:rsidRDefault="00FA6F39" w:rsidP="00FA6F39">
      <w:pPr>
        <w:ind w:left="567" w:hanging="567"/>
        <w:rPr>
          <w:rFonts w:eastAsia="Calibri"/>
        </w:rPr>
      </w:pPr>
      <w:r w:rsidRPr="005A1A96">
        <w:rPr>
          <w:rFonts w:eastAsia="Calibri"/>
        </w:rPr>
        <w:t>g)</w:t>
      </w:r>
      <w:r w:rsidRPr="005A1A96">
        <w:rPr>
          <w:rFonts w:eastAsia="Calibri"/>
        </w:rPr>
        <w:tab/>
        <w:t>nosaukums ir tāda cilmes vietas nosaukuma vai ģeogrāfiskās izcelsmes norādes tulkojums vai transliterācija, kuru nevar aizsargāt; un</w:t>
      </w:r>
    </w:p>
    <w:p w14:paraId="208C68A2" w14:textId="77777777" w:rsidR="00FA6F39" w:rsidRPr="005A1A96" w:rsidRDefault="00FA6F39" w:rsidP="00FA6F39">
      <w:pPr>
        <w:rPr>
          <w:rFonts w:eastAsia="Calibri"/>
        </w:rPr>
      </w:pPr>
    </w:p>
    <w:p w14:paraId="4596D5F5" w14:textId="7C813C45" w:rsidR="00FA6F39" w:rsidRPr="005A1A96" w:rsidRDefault="00FA6F39" w:rsidP="00FA6F39">
      <w:pPr>
        <w:ind w:left="567" w:hanging="567"/>
        <w:rPr>
          <w:rFonts w:eastAsia="Calibri"/>
        </w:rPr>
      </w:pPr>
      <w:r w:rsidRPr="005A1A96">
        <w:rPr>
          <w:rFonts w:eastAsia="Calibri"/>
        </w:rPr>
        <w:t>h)</w:t>
      </w:r>
      <w:r w:rsidRPr="005A1A96">
        <w:rPr>
          <w:rFonts w:eastAsia="Calibri"/>
        </w:rPr>
        <w:tab/>
        <w:t>nosaukums ir pretrunā augu šķirnes, tostarp vīna vīnogu vai dzīvnieku šķirnes, nosaukumam.</w:t>
      </w:r>
    </w:p>
    <w:p w14:paraId="469B004E" w14:textId="77777777" w:rsidR="00FA6F39" w:rsidRPr="005A1A96" w:rsidRDefault="00FA6F39" w:rsidP="00FA6F39">
      <w:pPr>
        <w:rPr>
          <w:rFonts w:eastAsia="Calibri"/>
        </w:rPr>
      </w:pPr>
    </w:p>
    <w:p w14:paraId="4367842E" w14:textId="77777777" w:rsidR="00FA6F39" w:rsidRPr="005A1A96" w:rsidRDefault="00FA6F39" w:rsidP="00FA6F39">
      <w:pPr>
        <w:rPr>
          <w:rFonts w:eastAsia="Calibri"/>
        </w:rPr>
      </w:pPr>
    </w:p>
    <w:p w14:paraId="7546BC5D" w14:textId="77777777" w:rsidR="00FA6F39" w:rsidRPr="005A1A96" w:rsidRDefault="00FA6F39" w:rsidP="00FA6F39">
      <w:pPr>
        <w:jc w:val="center"/>
        <w:rPr>
          <w:rFonts w:eastAsia="Calibri"/>
          <w:bCs/>
          <w:iCs/>
        </w:rPr>
      </w:pPr>
      <w:r w:rsidRPr="005A1A96">
        <w:rPr>
          <w:rFonts w:eastAsia="Calibri"/>
        </w:rPr>
        <w:t>________________</w:t>
      </w:r>
    </w:p>
    <w:p w14:paraId="3DD93C83" w14:textId="77777777" w:rsidR="00751A0A" w:rsidRPr="005A1A96" w:rsidRDefault="00751A0A" w:rsidP="00FA6F39">
      <w:pPr>
        <w:rPr>
          <w:bCs/>
          <w:iCs/>
          <w:lang w:eastAsia="de-DE" w:bidi="de-DE"/>
        </w:rPr>
        <w:sectPr w:rsidR="00751A0A" w:rsidRPr="005A1A96" w:rsidSect="00751A0A">
          <w:headerReference w:type="even" r:id="rId33"/>
          <w:headerReference w:type="default" r:id="rId34"/>
          <w:footerReference w:type="even" r:id="rId35"/>
          <w:footerReference w:type="default" r:id="rId36"/>
          <w:headerReference w:type="first" r:id="rId37"/>
          <w:footerReference w:type="first" r:id="rId38"/>
          <w:footnotePr>
            <w:numRestart w:val="eachSect"/>
          </w:footnotePr>
          <w:type w:val="nextColumn"/>
          <w:pgSz w:w="11906" w:h="16838" w:code="9"/>
          <w:pgMar w:top="1134" w:right="1134" w:bottom="1134" w:left="1134" w:header="1134" w:footer="1134" w:gutter="0"/>
          <w:pgNumType w:start="1"/>
          <w:cols w:space="708"/>
          <w:titlePg/>
          <w:docGrid w:linePitch="360"/>
        </w:sectPr>
      </w:pPr>
    </w:p>
    <w:p w14:paraId="02640656" w14:textId="3BC60DC4" w:rsidR="00FA6F39" w:rsidRPr="005A1A96" w:rsidRDefault="00751A0A" w:rsidP="00FA6F39">
      <w:pPr>
        <w:jc w:val="right"/>
        <w:rPr>
          <w:b/>
          <w:iCs/>
          <w:u w:val="single"/>
          <w:lang w:eastAsia="de-DE" w:bidi="de-DE"/>
        </w:rPr>
      </w:pPr>
      <w:r w:rsidRPr="005A1A96">
        <w:rPr>
          <w:b/>
          <w:iCs/>
          <w:u w:val="single"/>
          <w:lang w:eastAsia="de-DE" w:bidi="de-DE"/>
        </w:rPr>
        <w:t>2</w:t>
      </w:r>
      <w:r w:rsidR="00FA6F39" w:rsidRPr="005A1A96">
        <w:rPr>
          <w:b/>
          <w:iCs/>
          <w:u w:val="single"/>
          <w:lang w:eastAsia="de-DE" w:bidi="de-DE"/>
        </w:rPr>
        <w:t>5.-B PIELIKUMS</w:t>
      </w:r>
    </w:p>
    <w:p w14:paraId="5253CAC9" w14:textId="77777777" w:rsidR="00FA6F39" w:rsidRPr="005A1A96" w:rsidRDefault="00FA6F39" w:rsidP="00FA6F39">
      <w:pPr>
        <w:rPr>
          <w:bCs/>
          <w:iCs/>
          <w:lang w:bidi="en-US"/>
        </w:rPr>
      </w:pPr>
    </w:p>
    <w:p w14:paraId="73976E0A" w14:textId="77777777" w:rsidR="00FA6F39" w:rsidRPr="005A1A96" w:rsidRDefault="00FA6F39" w:rsidP="00FA6F39">
      <w:pPr>
        <w:rPr>
          <w:bCs/>
          <w:iCs/>
          <w:lang w:bidi="en-US"/>
        </w:rPr>
      </w:pPr>
    </w:p>
    <w:p w14:paraId="1365717E" w14:textId="77777777" w:rsidR="00FA6F39" w:rsidRPr="005A1A96" w:rsidRDefault="00FA6F39" w:rsidP="00FA6F39">
      <w:pPr>
        <w:jc w:val="center"/>
        <w:rPr>
          <w:bCs/>
          <w:iCs/>
          <w:lang w:eastAsia="it-IT" w:bidi="it-IT"/>
        </w:rPr>
      </w:pPr>
      <w:bookmarkStart w:id="6" w:name="_Hlk120266507"/>
      <w:r w:rsidRPr="005A1A96">
        <w:rPr>
          <w:bCs/>
          <w:iCs/>
          <w:lang w:eastAsia="it-IT" w:bidi="it-IT"/>
        </w:rPr>
        <w:t>ĢEOGRĀFISKĀS IZCELSMES NORĀŽU SARAKSTS</w:t>
      </w:r>
      <w:bookmarkEnd w:id="6"/>
    </w:p>
    <w:p w14:paraId="35BFABFE" w14:textId="77777777" w:rsidR="00FA6F39" w:rsidRPr="005A1A96" w:rsidRDefault="00FA6F39" w:rsidP="00FA6F39">
      <w:pPr>
        <w:jc w:val="center"/>
        <w:rPr>
          <w:bCs/>
          <w:iCs/>
          <w:lang w:eastAsia="it-IT" w:bidi="it-IT"/>
        </w:rPr>
      </w:pPr>
    </w:p>
    <w:p w14:paraId="1535F21D" w14:textId="77777777" w:rsidR="00FA6F39" w:rsidRPr="005A1A96" w:rsidRDefault="00FA6F39" w:rsidP="00FA6F39">
      <w:pPr>
        <w:jc w:val="center"/>
        <w:rPr>
          <w:bCs/>
          <w:iCs/>
          <w:lang w:eastAsia="it-IT" w:bidi="it-IT"/>
        </w:rPr>
      </w:pPr>
    </w:p>
    <w:p w14:paraId="5195F6E9" w14:textId="77777777" w:rsidR="00FA6F39" w:rsidRPr="005A1A96" w:rsidRDefault="00FA6F39" w:rsidP="00FA6F39">
      <w:pPr>
        <w:jc w:val="center"/>
        <w:rPr>
          <w:bCs/>
          <w:iCs/>
          <w:lang w:eastAsia="it-IT" w:bidi="it-IT"/>
        </w:rPr>
      </w:pPr>
      <w:r w:rsidRPr="005A1A96">
        <w:rPr>
          <w:bCs/>
          <w:iCs/>
          <w:lang w:eastAsia="it-IT" w:bidi="it-IT"/>
        </w:rPr>
        <w:t>A IEDAĻA</w:t>
      </w:r>
    </w:p>
    <w:p w14:paraId="012E2137" w14:textId="77777777" w:rsidR="00FA6F39" w:rsidRPr="005A1A96" w:rsidRDefault="00FA6F39" w:rsidP="00FA6F39">
      <w:pPr>
        <w:jc w:val="center"/>
        <w:rPr>
          <w:bCs/>
          <w:iCs/>
          <w:lang w:eastAsia="hr-HR" w:bidi="hr-HR"/>
        </w:rPr>
      </w:pPr>
    </w:p>
    <w:p w14:paraId="61BCE2EA" w14:textId="77777777" w:rsidR="00FA6F39" w:rsidRPr="005A1A96" w:rsidRDefault="00FA6F39" w:rsidP="00FA6F39">
      <w:pPr>
        <w:jc w:val="center"/>
        <w:rPr>
          <w:bCs/>
          <w:lang w:bidi="en-US"/>
        </w:rPr>
      </w:pPr>
      <w:r w:rsidRPr="005A1A96">
        <w:rPr>
          <w:bCs/>
          <w:lang w:bidi="en-US"/>
        </w:rPr>
        <w:t>EIROPAS SAVIENĪBAS ĢEOGRĀFISKĀS IZCELSMES NORĀDES, KĀ MINĒTS 25.32. PANTA a) PUNKTĀ</w:t>
      </w:r>
    </w:p>
    <w:p w14:paraId="265A2418" w14:textId="77777777" w:rsidR="00FA6F39" w:rsidRPr="005A1A96" w:rsidRDefault="00FA6F39" w:rsidP="00FA6F39">
      <w:pPr>
        <w:rPr>
          <w:lang w:eastAsia="de-DE"/>
        </w:rPr>
      </w:pPr>
    </w:p>
    <w:tbl>
      <w:tblPr>
        <w:tblStyle w:val="TableGrid"/>
        <w:tblW w:w="9606" w:type="dxa"/>
        <w:tblLayout w:type="fixed"/>
        <w:tblLook w:val="04A0" w:firstRow="1" w:lastRow="0" w:firstColumn="1" w:lastColumn="0" w:noHBand="0" w:noVBand="1"/>
      </w:tblPr>
      <w:tblGrid>
        <w:gridCol w:w="3510"/>
        <w:gridCol w:w="1985"/>
        <w:gridCol w:w="2551"/>
        <w:gridCol w:w="1560"/>
      </w:tblGrid>
      <w:tr w:rsidR="00FA6F39" w:rsidRPr="00A34266" w14:paraId="31B9EB3C" w14:textId="77777777" w:rsidTr="005D04A2">
        <w:trPr>
          <w:trHeight w:val="20"/>
          <w:tblHeader/>
        </w:trPr>
        <w:tc>
          <w:tcPr>
            <w:tcW w:w="3510" w:type="dxa"/>
            <w:noWrap/>
          </w:tcPr>
          <w:p w14:paraId="6B278009" w14:textId="77777777" w:rsidR="00FA6F39" w:rsidRPr="00A34266" w:rsidRDefault="00FA6F39" w:rsidP="005D04A2">
            <w:pPr>
              <w:spacing w:before="60" w:after="60" w:line="240" w:lineRule="auto"/>
              <w:ind w:left="0" w:firstLine="0"/>
              <w:jc w:val="center"/>
              <w:rPr>
                <w:rFonts w:asciiTheme="majorBidi" w:hAnsiTheme="majorBidi" w:cstheme="majorBidi"/>
                <w:szCs w:val="24"/>
              </w:rPr>
            </w:pPr>
            <w:r w:rsidRPr="00A34266">
              <w:rPr>
                <w:rFonts w:asciiTheme="majorBidi" w:hAnsiTheme="majorBidi"/>
              </w:rPr>
              <w:t>Nosaukums</w:t>
            </w:r>
          </w:p>
        </w:tc>
        <w:tc>
          <w:tcPr>
            <w:tcW w:w="1985" w:type="dxa"/>
            <w:noWrap/>
          </w:tcPr>
          <w:p w14:paraId="6567D8DF" w14:textId="77777777" w:rsidR="00FA6F39" w:rsidRPr="00A34266" w:rsidRDefault="00FA6F39" w:rsidP="005D04A2">
            <w:pPr>
              <w:spacing w:before="60" w:after="60" w:line="240" w:lineRule="auto"/>
              <w:ind w:left="0" w:firstLine="0"/>
              <w:jc w:val="center"/>
              <w:rPr>
                <w:rFonts w:asciiTheme="majorBidi" w:hAnsiTheme="majorBidi" w:cstheme="majorBidi"/>
                <w:szCs w:val="24"/>
              </w:rPr>
            </w:pPr>
            <w:r w:rsidRPr="00A34266">
              <w:rPr>
                <w:rFonts w:asciiTheme="majorBidi" w:hAnsiTheme="majorBidi"/>
              </w:rPr>
              <w:t>Transliterācija</w:t>
            </w:r>
          </w:p>
        </w:tc>
        <w:tc>
          <w:tcPr>
            <w:tcW w:w="2551" w:type="dxa"/>
          </w:tcPr>
          <w:p w14:paraId="5BF7C9BD" w14:textId="77777777" w:rsidR="00FA6F39" w:rsidRPr="00A34266" w:rsidRDefault="00FA6F39" w:rsidP="005D04A2">
            <w:pPr>
              <w:spacing w:before="60" w:after="60" w:line="240" w:lineRule="auto"/>
              <w:ind w:left="0" w:firstLine="0"/>
              <w:jc w:val="center"/>
              <w:rPr>
                <w:rFonts w:asciiTheme="majorBidi" w:hAnsiTheme="majorBidi" w:cstheme="majorBidi"/>
                <w:szCs w:val="24"/>
              </w:rPr>
            </w:pPr>
            <w:r w:rsidRPr="00A34266">
              <w:rPr>
                <w:rFonts w:asciiTheme="majorBidi" w:hAnsiTheme="majorBidi"/>
              </w:rPr>
              <w:t>Produkta veids</w:t>
            </w:r>
          </w:p>
        </w:tc>
        <w:tc>
          <w:tcPr>
            <w:tcW w:w="1560" w:type="dxa"/>
          </w:tcPr>
          <w:p w14:paraId="4C03329F" w14:textId="77777777" w:rsidR="00FA6F39" w:rsidRPr="00A34266" w:rsidRDefault="00FA6F39" w:rsidP="005D04A2">
            <w:pPr>
              <w:spacing w:before="60" w:after="60" w:line="240" w:lineRule="auto"/>
              <w:ind w:left="0" w:firstLine="0"/>
              <w:jc w:val="center"/>
              <w:rPr>
                <w:rFonts w:asciiTheme="majorBidi" w:hAnsiTheme="majorBidi" w:cstheme="majorBidi"/>
                <w:szCs w:val="24"/>
              </w:rPr>
            </w:pPr>
            <w:r w:rsidRPr="00A34266">
              <w:rPr>
                <w:rFonts w:asciiTheme="majorBidi" w:hAnsiTheme="majorBidi"/>
              </w:rPr>
              <w:t>Izcelsme</w:t>
            </w:r>
          </w:p>
        </w:tc>
      </w:tr>
      <w:tr w:rsidR="00FA6F39" w:rsidRPr="00A34266" w14:paraId="1E122011" w14:textId="77777777" w:rsidTr="005D04A2">
        <w:trPr>
          <w:trHeight w:val="20"/>
        </w:trPr>
        <w:tc>
          <w:tcPr>
            <w:tcW w:w="3510" w:type="dxa"/>
            <w:noWrap/>
          </w:tcPr>
          <w:p w14:paraId="44821EB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Steirischer Kren</w:t>
            </w:r>
          </w:p>
        </w:tc>
        <w:tc>
          <w:tcPr>
            <w:tcW w:w="1985" w:type="dxa"/>
            <w:noWrap/>
          </w:tcPr>
          <w:p w14:paraId="4EE1E62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B46D6B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Mārrutki</w:t>
            </w:r>
          </w:p>
        </w:tc>
        <w:tc>
          <w:tcPr>
            <w:tcW w:w="1560" w:type="dxa"/>
          </w:tcPr>
          <w:p w14:paraId="77A8B41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Austrija</w:t>
            </w:r>
          </w:p>
        </w:tc>
      </w:tr>
      <w:tr w:rsidR="00FA6F39" w:rsidRPr="00A34266" w14:paraId="6180FE9C" w14:textId="77777777" w:rsidTr="005D04A2">
        <w:trPr>
          <w:trHeight w:val="121"/>
        </w:trPr>
        <w:tc>
          <w:tcPr>
            <w:tcW w:w="3510" w:type="dxa"/>
            <w:noWrap/>
          </w:tcPr>
          <w:p w14:paraId="3864DEC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Steirisches Kürbiskernöl</w:t>
            </w:r>
          </w:p>
        </w:tc>
        <w:tc>
          <w:tcPr>
            <w:tcW w:w="1985" w:type="dxa"/>
            <w:noWrap/>
          </w:tcPr>
          <w:p w14:paraId="10C25CE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B727B4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Citas pārtikā lietojamās eļļas</w:t>
            </w:r>
          </w:p>
        </w:tc>
        <w:tc>
          <w:tcPr>
            <w:tcW w:w="1560" w:type="dxa"/>
          </w:tcPr>
          <w:p w14:paraId="41F14F6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Austrija</w:t>
            </w:r>
          </w:p>
        </w:tc>
      </w:tr>
      <w:tr w:rsidR="00FA6F39" w:rsidRPr="00A34266" w14:paraId="764A1B83" w14:textId="77777777" w:rsidTr="005D04A2">
        <w:trPr>
          <w:trHeight w:val="20"/>
        </w:trPr>
        <w:tc>
          <w:tcPr>
            <w:tcW w:w="3510" w:type="dxa"/>
            <w:noWrap/>
          </w:tcPr>
          <w:p w14:paraId="2CB483BC" w14:textId="04F21782"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Tiroler Almkäse</w:t>
            </w:r>
            <w:r w:rsidR="001D18BF">
              <w:rPr>
                <w:rFonts w:asciiTheme="majorBidi" w:hAnsiTheme="majorBidi"/>
                <w:i/>
              </w:rPr>
              <w:t xml:space="preserve"> /</w:t>
            </w:r>
            <w:r w:rsidRPr="00A34266">
              <w:rPr>
                <w:rFonts w:asciiTheme="majorBidi" w:hAnsiTheme="majorBidi"/>
              </w:rPr>
              <w:t xml:space="preserve"> </w:t>
            </w:r>
            <w:r w:rsidRPr="00A34266">
              <w:rPr>
                <w:rFonts w:asciiTheme="majorBidi" w:hAnsiTheme="majorBidi"/>
                <w:i/>
              </w:rPr>
              <w:t>Tiroler Alpkäse</w:t>
            </w:r>
          </w:p>
        </w:tc>
        <w:tc>
          <w:tcPr>
            <w:tcW w:w="1985" w:type="dxa"/>
            <w:noWrap/>
          </w:tcPr>
          <w:p w14:paraId="242E8DB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8FEF40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57E48EE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Austrija</w:t>
            </w:r>
          </w:p>
        </w:tc>
      </w:tr>
      <w:tr w:rsidR="00FA6F39" w:rsidRPr="00A34266" w14:paraId="4AA78549" w14:textId="77777777" w:rsidTr="005D04A2">
        <w:trPr>
          <w:trHeight w:val="20"/>
        </w:trPr>
        <w:tc>
          <w:tcPr>
            <w:tcW w:w="3510" w:type="dxa"/>
            <w:noWrap/>
          </w:tcPr>
          <w:p w14:paraId="140E5F4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Tiroler Bergkäse</w:t>
            </w:r>
          </w:p>
        </w:tc>
        <w:tc>
          <w:tcPr>
            <w:tcW w:w="1985" w:type="dxa"/>
            <w:noWrap/>
          </w:tcPr>
          <w:p w14:paraId="06694BC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08C10B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686A220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Austrija</w:t>
            </w:r>
          </w:p>
        </w:tc>
      </w:tr>
      <w:tr w:rsidR="00FA6F39" w:rsidRPr="00A34266" w14:paraId="0191055B" w14:textId="77777777" w:rsidTr="005D04A2">
        <w:trPr>
          <w:trHeight w:val="20"/>
        </w:trPr>
        <w:tc>
          <w:tcPr>
            <w:tcW w:w="3510" w:type="dxa"/>
            <w:noWrap/>
          </w:tcPr>
          <w:p w14:paraId="17B1243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Tiroler Graukäse</w:t>
            </w:r>
          </w:p>
        </w:tc>
        <w:tc>
          <w:tcPr>
            <w:tcW w:w="1985" w:type="dxa"/>
            <w:noWrap/>
          </w:tcPr>
          <w:p w14:paraId="01C69AD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B2EC33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0C039C5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Austrija</w:t>
            </w:r>
          </w:p>
        </w:tc>
      </w:tr>
      <w:tr w:rsidR="00FA6F39" w:rsidRPr="00A34266" w14:paraId="0EF7BB21" w14:textId="77777777" w:rsidTr="005D04A2">
        <w:trPr>
          <w:trHeight w:val="20"/>
        </w:trPr>
        <w:tc>
          <w:tcPr>
            <w:tcW w:w="3510" w:type="dxa"/>
            <w:noWrap/>
          </w:tcPr>
          <w:p w14:paraId="3387286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Tiroler Speck</w:t>
            </w:r>
          </w:p>
        </w:tc>
        <w:tc>
          <w:tcPr>
            <w:tcW w:w="1985" w:type="dxa"/>
            <w:noWrap/>
          </w:tcPr>
          <w:p w14:paraId="632702E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AA6BEA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19EC07E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Austrija</w:t>
            </w:r>
          </w:p>
        </w:tc>
      </w:tr>
      <w:tr w:rsidR="00FA6F39" w:rsidRPr="00A34266" w14:paraId="1EF72020" w14:textId="77777777" w:rsidTr="005D04A2">
        <w:trPr>
          <w:trHeight w:val="20"/>
        </w:trPr>
        <w:tc>
          <w:tcPr>
            <w:tcW w:w="3510" w:type="dxa"/>
            <w:noWrap/>
          </w:tcPr>
          <w:p w14:paraId="50D299C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Vorarlberger Alpkäse</w:t>
            </w:r>
          </w:p>
        </w:tc>
        <w:tc>
          <w:tcPr>
            <w:tcW w:w="1985" w:type="dxa"/>
            <w:noWrap/>
          </w:tcPr>
          <w:p w14:paraId="3A6281B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017578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Siers</w:t>
            </w:r>
          </w:p>
        </w:tc>
        <w:tc>
          <w:tcPr>
            <w:tcW w:w="1560" w:type="dxa"/>
          </w:tcPr>
          <w:p w14:paraId="4A86585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Austrija</w:t>
            </w:r>
          </w:p>
        </w:tc>
      </w:tr>
      <w:tr w:rsidR="00FA6F39" w:rsidRPr="00A34266" w14:paraId="20D07372" w14:textId="77777777" w:rsidTr="005D04A2">
        <w:trPr>
          <w:trHeight w:val="20"/>
        </w:trPr>
        <w:tc>
          <w:tcPr>
            <w:tcW w:w="3510" w:type="dxa"/>
            <w:noWrap/>
          </w:tcPr>
          <w:p w14:paraId="0998396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Vorarlberger Bergkäse</w:t>
            </w:r>
          </w:p>
        </w:tc>
        <w:tc>
          <w:tcPr>
            <w:tcW w:w="1985" w:type="dxa"/>
            <w:noWrap/>
          </w:tcPr>
          <w:p w14:paraId="2FDEECB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62C59E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3E821E4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Austrija</w:t>
            </w:r>
          </w:p>
        </w:tc>
      </w:tr>
      <w:tr w:rsidR="00FA6F39" w:rsidRPr="00A34266" w14:paraId="4DD84F3D" w14:textId="77777777" w:rsidTr="005D04A2">
        <w:trPr>
          <w:trHeight w:val="20"/>
        </w:trPr>
        <w:tc>
          <w:tcPr>
            <w:tcW w:w="3510" w:type="dxa"/>
            <w:noWrap/>
          </w:tcPr>
          <w:p w14:paraId="77E9943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Beurre d'Ardenne</w:t>
            </w:r>
          </w:p>
        </w:tc>
        <w:tc>
          <w:tcPr>
            <w:tcW w:w="1985" w:type="dxa"/>
            <w:noWrap/>
          </w:tcPr>
          <w:p w14:paraId="56E8A7F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681D88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Sviests</w:t>
            </w:r>
          </w:p>
        </w:tc>
        <w:tc>
          <w:tcPr>
            <w:tcW w:w="1560" w:type="dxa"/>
          </w:tcPr>
          <w:p w14:paraId="2E5D56D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Beļģija</w:t>
            </w:r>
          </w:p>
        </w:tc>
      </w:tr>
      <w:tr w:rsidR="00FA6F39" w:rsidRPr="00A34266" w14:paraId="547A9457" w14:textId="77777777" w:rsidTr="005D04A2">
        <w:trPr>
          <w:trHeight w:val="20"/>
        </w:trPr>
        <w:tc>
          <w:tcPr>
            <w:tcW w:w="3510" w:type="dxa"/>
            <w:noWrap/>
          </w:tcPr>
          <w:p w14:paraId="7E64C3A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Fromage de Herve</w:t>
            </w:r>
          </w:p>
        </w:tc>
        <w:tc>
          <w:tcPr>
            <w:tcW w:w="1985" w:type="dxa"/>
            <w:noWrap/>
          </w:tcPr>
          <w:p w14:paraId="7AB2DE7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B0D84B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Mīkstais govs siers</w:t>
            </w:r>
          </w:p>
        </w:tc>
        <w:tc>
          <w:tcPr>
            <w:tcW w:w="1560" w:type="dxa"/>
          </w:tcPr>
          <w:p w14:paraId="10A9930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Beļģija</w:t>
            </w:r>
          </w:p>
        </w:tc>
      </w:tr>
      <w:tr w:rsidR="00FA6F39" w:rsidRPr="00A34266" w14:paraId="304F1122" w14:textId="77777777" w:rsidTr="005D04A2">
        <w:trPr>
          <w:trHeight w:val="20"/>
        </w:trPr>
        <w:tc>
          <w:tcPr>
            <w:tcW w:w="3510" w:type="dxa"/>
            <w:noWrap/>
          </w:tcPr>
          <w:p w14:paraId="7D999FC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Jambon d'Ardenne</w:t>
            </w:r>
          </w:p>
        </w:tc>
        <w:tc>
          <w:tcPr>
            <w:tcW w:w="1985" w:type="dxa"/>
            <w:noWrap/>
          </w:tcPr>
          <w:p w14:paraId="09945F4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C17FE8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5F8C9C2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Beļģija</w:t>
            </w:r>
          </w:p>
        </w:tc>
      </w:tr>
      <w:tr w:rsidR="00FA6F39" w:rsidRPr="00A34266" w14:paraId="1D634EDA" w14:textId="77777777" w:rsidTr="005D04A2">
        <w:trPr>
          <w:trHeight w:val="20"/>
        </w:trPr>
        <w:tc>
          <w:tcPr>
            <w:tcW w:w="3510" w:type="dxa"/>
            <w:noWrap/>
          </w:tcPr>
          <w:p w14:paraId="6451091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Pâté Gaumais</w:t>
            </w:r>
          </w:p>
        </w:tc>
        <w:tc>
          <w:tcPr>
            <w:tcW w:w="1985" w:type="dxa"/>
            <w:noWrap/>
          </w:tcPr>
          <w:p w14:paraId="13D672A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4F8319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Citāda termiski apstrādāta gaļa</w:t>
            </w:r>
          </w:p>
        </w:tc>
        <w:tc>
          <w:tcPr>
            <w:tcW w:w="1560" w:type="dxa"/>
          </w:tcPr>
          <w:p w14:paraId="6093B3B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Beļģija</w:t>
            </w:r>
          </w:p>
        </w:tc>
      </w:tr>
      <w:tr w:rsidR="00FA6F39" w:rsidRPr="00A34266" w14:paraId="26D2075B" w14:textId="77777777" w:rsidTr="005D04A2">
        <w:trPr>
          <w:trHeight w:val="20"/>
        </w:trPr>
        <w:tc>
          <w:tcPr>
            <w:tcW w:w="3510" w:type="dxa"/>
            <w:noWrap/>
          </w:tcPr>
          <w:p w14:paraId="05D4B7F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Plate de Florenville</w:t>
            </w:r>
          </w:p>
        </w:tc>
        <w:tc>
          <w:tcPr>
            <w:tcW w:w="1985" w:type="dxa"/>
            <w:noWrap/>
          </w:tcPr>
          <w:p w14:paraId="4CA2767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FA7971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Kartupeļi</w:t>
            </w:r>
          </w:p>
        </w:tc>
        <w:tc>
          <w:tcPr>
            <w:tcW w:w="1560" w:type="dxa"/>
          </w:tcPr>
          <w:p w14:paraId="2B5CEBE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Beļģija</w:t>
            </w:r>
          </w:p>
        </w:tc>
      </w:tr>
      <w:tr w:rsidR="00FA6F39" w:rsidRPr="00A34266" w14:paraId="0C6BD195" w14:textId="77777777" w:rsidTr="005D04A2">
        <w:trPr>
          <w:trHeight w:val="20"/>
        </w:trPr>
        <w:tc>
          <w:tcPr>
            <w:tcW w:w="3510" w:type="dxa"/>
            <w:noWrap/>
          </w:tcPr>
          <w:p w14:paraId="6271081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Vin mousseux de qualité de Wallonie</w:t>
            </w:r>
          </w:p>
        </w:tc>
        <w:tc>
          <w:tcPr>
            <w:tcW w:w="1985" w:type="dxa"/>
            <w:noWrap/>
          </w:tcPr>
          <w:p w14:paraId="255173D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0D5CC2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50503B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Beļģija</w:t>
            </w:r>
          </w:p>
        </w:tc>
      </w:tr>
      <w:tr w:rsidR="00FA6F39" w:rsidRPr="00A34266" w14:paraId="40F8055A" w14:textId="77777777" w:rsidTr="005D04A2">
        <w:trPr>
          <w:trHeight w:val="20"/>
        </w:trPr>
        <w:tc>
          <w:tcPr>
            <w:tcW w:w="3510" w:type="dxa"/>
            <w:noWrap/>
          </w:tcPr>
          <w:p w14:paraId="1F53F5A8"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Vin de pays des jardins de Wallonie</w:t>
            </w:r>
          </w:p>
        </w:tc>
        <w:tc>
          <w:tcPr>
            <w:tcW w:w="1985" w:type="dxa"/>
            <w:noWrap/>
          </w:tcPr>
          <w:p w14:paraId="7303EE2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8D4D40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17D77D8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Beļģija</w:t>
            </w:r>
          </w:p>
        </w:tc>
      </w:tr>
      <w:tr w:rsidR="00FA6F39" w:rsidRPr="00A34266" w14:paraId="06C1FE14" w14:textId="77777777" w:rsidTr="005D04A2">
        <w:trPr>
          <w:trHeight w:val="20"/>
        </w:trPr>
        <w:tc>
          <w:tcPr>
            <w:tcW w:w="3510" w:type="dxa"/>
            <w:noWrap/>
          </w:tcPr>
          <w:p w14:paraId="05F22EF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Cremant de Wallonie</w:t>
            </w:r>
          </w:p>
        </w:tc>
        <w:tc>
          <w:tcPr>
            <w:tcW w:w="1985" w:type="dxa"/>
            <w:noWrap/>
          </w:tcPr>
          <w:p w14:paraId="370017A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997AF9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B390D5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Beļģija</w:t>
            </w:r>
          </w:p>
        </w:tc>
      </w:tr>
      <w:tr w:rsidR="00FA6F39" w:rsidRPr="00A34266" w14:paraId="22B9BC60" w14:textId="77777777" w:rsidTr="005D04A2">
        <w:trPr>
          <w:trHeight w:val="20"/>
        </w:trPr>
        <w:tc>
          <w:tcPr>
            <w:tcW w:w="3510" w:type="dxa"/>
            <w:noWrap/>
          </w:tcPr>
          <w:p w14:paraId="5B3D0AB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Côtes de Sambre et Meuse</w:t>
            </w:r>
          </w:p>
        </w:tc>
        <w:tc>
          <w:tcPr>
            <w:tcW w:w="1985" w:type="dxa"/>
            <w:noWrap/>
          </w:tcPr>
          <w:p w14:paraId="4FD143A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A1D65D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4D7B7F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Beļģija</w:t>
            </w:r>
          </w:p>
        </w:tc>
      </w:tr>
      <w:tr w:rsidR="00FA6F39" w:rsidRPr="00A34266" w14:paraId="194E4B8D" w14:textId="77777777" w:rsidTr="005D04A2">
        <w:trPr>
          <w:trHeight w:val="20"/>
        </w:trPr>
        <w:tc>
          <w:tcPr>
            <w:tcW w:w="3510" w:type="dxa"/>
            <w:noWrap/>
          </w:tcPr>
          <w:p w14:paraId="4A7C7E73" w14:textId="77777777" w:rsidR="00FA6F39" w:rsidRPr="00A34266" w:rsidRDefault="00FA6F39" w:rsidP="005D04A2">
            <w:pPr>
              <w:spacing w:before="60" w:after="60" w:line="240" w:lineRule="auto"/>
              <w:ind w:left="0" w:firstLine="0"/>
              <w:rPr>
                <w:rFonts w:asciiTheme="majorBidi" w:hAnsiTheme="majorBidi" w:cstheme="majorBidi"/>
                <w:szCs w:val="24"/>
              </w:rPr>
            </w:pPr>
            <w:bookmarkStart w:id="7" w:name="_Hlk120538477"/>
            <w:r w:rsidRPr="00A34266">
              <w:rPr>
                <w:rFonts w:asciiTheme="majorBidi" w:hAnsiTheme="majorBidi"/>
                <w:i/>
              </w:rPr>
              <w:t>Българско розово масло</w:t>
            </w:r>
          </w:p>
        </w:tc>
        <w:tc>
          <w:tcPr>
            <w:tcW w:w="1985" w:type="dxa"/>
            <w:noWrap/>
          </w:tcPr>
          <w:p w14:paraId="250BD7D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Bulgarsko rozovo maslo</w:t>
            </w:r>
          </w:p>
        </w:tc>
        <w:tc>
          <w:tcPr>
            <w:tcW w:w="2551" w:type="dxa"/>
          </w:tcPr>
          <w:p w14:paraId="5265548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Ēteriskā eļļa</w:t>
            </w:r>
          </w:p>
        </w:tc>
        <w:tc>
          <w:tcPr>
            <w:tcW w:w="1560" w:type="dxa"/>
          </w:tcPr>
          <w:p w14:paraId="1468F36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Bulgārija</w:t>
            </w:r>
          </w:p>
        </w:tc>
      </w:tr>
      <w:tr w:rsidR="00FA6F39" w:rsidRPr="00A34266" w14:paraId="759650E6" w14:textId="77777777" w:rsidTr="005D04A2">
        <w:trPr>
          <w:trHeight w:val="20"/>
        </w:trPr>
        <w:tc>
          <w:tcPr>
            <w:tcW w:w="3510" w:type="dxa"/>
            <w:noWrap/>
          </w:tcPr>
          <w:p w14:paraId="6BB51C3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Дунавска равнина</w:t>
            </w:r>
          </w:p>
        </w:tc>
        <w:tc>
          <w:tcPr>
            <w:tcW w:w="1985" w:type="dxa"/>
            <w:noWrap/>
          </w:tcPr>
          <w:p w14:paraId="1E093CF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Dunavska ravnina</w:t>
            </w:r>
          </w:p>
        </w:tc>
        <w:tc>
          <w:tcPr>
            <w:tcW w:w="2551" w:type="dxa"/>
          </w:tcPr>
          <w:p w14:paraId="637452F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09F2D3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Bulgārija</w:t>
            </w:r>
          </w:p>
        </w:tc>
      </w:tr>
      <w:tr w:rsidR="00FA6F39" w:rsidRPr="00A34266" w14:paraId="36F58880" w14:textId="77777777" w:rsidTr="005D04A2">
        <w:trPr>
          <w:trHeight w:val="20"/>
        </w:trPr>
        <w:tc>
          <w:tcPr>
            <w:tcW w:w="3510" w:type="dxa"/>
            <w:noWrap/>
          </w:tcPr>
          <w:p w14:paraId="22AA710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Тракийска низина</w:t>
            </w:r>
          </w:p>
        </w:tc>
        <w:tc>
          <w:tcPr>
            <w:tcW w:w="1985" w:type="dxa"/>
            <w:noWrap/>
          </w:tcPr>
          <w:p w14:paraId="7FC001D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Trakiĭska nizina</w:t>
            </w:r>
          </w:p>
        </w:tc>
        <w:tc>
          <w:tcPr>
            <w:tcW w:w="2551" w:type="dxa"/>
          </w:tcPr>
          <w:p w14:paraId="0414B56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980381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Bulgārija</w:t>
            </w:r>
          </w:p>
        </w:tc>
      </w:tr>
      <w:bookmarkEnd w:id="7"/>
      <w:tr w:rsidR="00FA6F39" w:rsidRPr="00A34266" w14:paraId="6B8F075E" w14:textId="77777777" w:rsidTr="005D04A2">
        <w:trPr>
          <w:trHeight w:val="20"/>
        </w:trPr>
        <w:tc>
          <w:tcPr>
            <w:tcW w:w="3510" w:type="dxa"/>
            <w:noWrap/>
          </w:tcPr>
          <w:p w14:paraId="048279C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Γλυκό Τριαντάφυλλο Αγρού</w:t>
            </w:r>
          </w:p>
        </w:tc>
        <w:tc>
          <w:tcPr>
            <w:tcW w:w="1985" w:type="dxa"/>
            <w:noWrap/>
          </w:tcPr>
          <w:p w14:paraId="1C86BAF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Glyko Triantafyllo Agrou</w:t>
            </w:r>
          </w:p>
        </w:tc>
        <w:tc>
          <w:tcPr>
            <w:tcW w:w="2551" w:type="dxa"/>
          </w:tcPr>
          <w:p w14:paraId="77C01A6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Konditorejas izstrādājumi</w:t>
            </w:r>
          </w:p>
        </w:tc>
        <w:tc>
          <w:tcPr>
            <w:tcW w:w="1560" w:type="dxa"/>
          </w:tcPr>
          <w:p w14:paraId="1FC1DED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Kipra</w:t>
            </w:r>
          </w:p>
        </w:tc>
      </w:tr>
      <w:tr w:rsidR="00FA6F39" w:rsidRPr="00A34266" w14:paraId="0613A148" w14:textId="77777777" w:rsidTr="005D04A2">
        <w:trPr>
          <w:trHeight w:val="20"/>
        </w:trPr>
        <w:tc>
          <w:tcPr>
            <w:tcW w:w="3510" w:type="dxa"/>
            <w:noWrap/>
          </w:tcPr>
          <w:p w14:paraId="691A878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Λουκούμι Γεροσκήπου</w:t>
            </w:r>
          </w:p>
        </w:tc>
        <w:tc>
          <w:tcPr>
            <w:tcW w:w="1985" w:type="dxa"/>
            <w:noWrap/>
          </w:tcPr>
          <w:p w14:paraId="39CD182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Loukoumi Geroskipou</w:t>
            </w:r>
          </w:p>
        </w:tc>
        <w:tc>
          <w:tcPr>
            <w:tcW w:w="2551" w:type="dxa"/>
          </w:tcPr>
          <w:p w14:paraId="0C23BA0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Konditorejas izstrādājumi</w:t>
            </w:r>
          </w:p>
        </w:tc>
        <w:tc>
          <w:tcPr>
            <w:tcW w:w="1560" w:type="dxa"/>
          </w:tcPr>
          <w:p w14:paraId="51A3702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Kipra</w:t>
            </w:r>
          </w:p>
        </w:tc>
      </w:tr>
      <w:tr w:rsidR="00FA6F39" w:rsidRPr="00A34266" w14:paraId="29CDC934" w14:textId="77777777" w:rsidTr="005D04A2">
        <w:trPr>
          <w:trHeight w:val="20"/>
        </w:trPr>
        <w:tc>
          <w:tcPr>
            <w:tcW w:w="3510" w:type="dxa"/>
            <w:noWrap/>
          </w:tcPr>
          <w:p w14:paraId="3A1EF15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Κουμανδαρία</w:t>
            </w:r>
          </w:p>
        </w:tc>
        <w:tc>
          <w:tcPr>
            <w:tcW w:w="1985" w:type="dxa"/>
            <w:noWrap/>
          </w:tcPr>
          <w:p w14:paraId="501D7A8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Coumandaria</w:t>
            </w:r>
          </w:p>
        </w:tc>
        <w:tc>
          <w:tcPr>
            <w:tcW w:w="2551" w:type="dxa"/>
          </w:tcPr>
          <w:p w14:paraId="15F3A5A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F25D79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Kipra</w:t>
            </w:r>
          </w:p>
        </w:tc>
      </w:tr>
      <w:tr w:rsidR="00FA6F39" w:rsidRPr="00A34266" w14:paraId="660DDAD3" w14:textId="77777777" w:rsidTr="005D04A2">
        <w:trPr>
          <w:trHeight w:val="20"/>
        </w:trPr>
        <w:tc>
          <w:tcPr>
            <w:tcW w:w="3510" w:type="dxa"/>
            <w:noWrap/>
          </w:tcPr>
          <w:p w14:paraId="56AC8C9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Λεμεσός</w:t>
            </w:r>
          </w:p>
        </w:tc>
        <w:tc>
          <w:tcPr>
            <w:tcW w:w="1985" w:type="dxa"/>
            <w:noWrap/>
          </w:tcPr>
          <w:p w14:paraId="349A0EE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Lemesos</w:t>
            </w:r>
          </w:p>
        </w:tc>
        <w:tc>
          <w:tcPr>
            <w:tcW w:w="2551" w:type="dxa"/>
          </w:tcPr>
          <w:p w14:paraId="153AF83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 xml:space="preserve">Vīni </w:t>
            </w:r>
          </w:p>
        </w:tc>
        <w:tc>
          <w:tcPr>
            <w:tcW w:w="1560" w:type="dxa"/>
          </w:tcPr>
          <w:p w14:paraId="1251C56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Kipra</w:t>
            </w:r>
          </w:p>
        </w:tc>
      </w:tr>
      <w:tr w:rsidR="00FA6F39" w:rsidRPr="00A34266" w14:paraId="427F880D" w14:textId="77777777" w:rsidTr="005D04A2">
        <w:trPr>
          <w:trHeight w:val="20"/>
        </w:trPr>
        <w:tc>
          <w:tcPr>
            <w:tcW w:w="3510" w:type="dxa"/>
            <w:noWrap/>
          </w:tcPr>
          <w:p w14:paraId="3C90C08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Πάφος</w:t>
            </w:r>
          </w:p>
        </w:tc>
        <w:tc>
          <w:tcPr>
            <w:tcW w:w="1985" w:type="dxa"/>
            <w:noWrap/>
          </w:tcPr>
          <w:p w14:paraId="18368F6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Pafos</w:t>
            </w:r>
          </w:p>
        </w:tc>
        <w:tc>
          <w:tcPr>
            <w:tcW w:w="2551" w:type="dxa"/>
          </w:tcPr>
          <w:p w14:paraId="00290BA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1B11BA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Kipra</w:t>
            </w:r>
          </w:p>
        </w:tc>
      </w:tr>
      <w:tr w:rsidR="00FA6F39" w:rsidRPr="00A34266" w14:paraId="0CFA7E90" w14:textId="77777777" w:rsidTr="005D04A2">
        <w:trPr>
          <w:trHeight w:val="20"/>
        </w:trPr>
        <w:tc>
          <w:tcPr>
            <w:tcW w:w="3510" w:type="dxa"/>
            <w:noWrap/>
          </w:tcPr>
          <w:p w14:paraId="3193388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České pivo</w:t>
            </w:r>
          </w:p>
        </w:tc>
        <w:tc>
          <w:tcPr>
            <w:tcW w:w="1985" w:type="dxa"/>
            <w:noWrap/>
          </w:tcPr>
          <w:p w14:paraId="77ECA32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C3B0E2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Alus</w:t>
            </w:r>
          </w:p>
        </w:tc>
        <w:tc>
          <w:tcPr>
            <w:tcW w:w="1560" w:type="dxa"/>
          </w:tcPr>
          <w:p w14:paraId="109A5D50" w14:textId="567C9431"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Čehija</w:t>
            </w:r>
          </w:p>
        </w:tc>
      </w:tr>
      <w:tr w:rsidR="00FA6F39" w:rsidRPr="00A34266" w14:paraId="6CC8909A" w14:textId="77777777" w:rsidTr="005D04A2">
        <w:trPr>
          <w:trHeight w:val="20"/>
        </w:trPr>
        <w:tc>
          <w:tcPr>
            <w:tcW w:w="3510" w:type="dxa"/>
            <w:noWrap/>
          </w:tcPr>
          <w:p w14:paraId="00D60C2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Českobudějovické pivo</w:t>
            </w:r>
            <w:r w:rsidRPr="00A34266">
              <w:rPr>
                <w:rStyle w:val="FootnoteReference"/>
                <w:rFonts w:asciiTheme="majorBidi" w:hAnsiTheme="majorBidi" w:cstheme="majorBidi"/>
                <w:szCs w:val="24"/>
              </w:rPr>
              <w:footnoteReference w:id="13"/>
            </w:r>
          </w:p>
        </w:tc>
        <w:tc>
          <w:tcPr>
            <w:tcW w:w="1985" w:type="dxa"/>
            <w:noWrap/>
          </w:tcPr>
          <w:p w14:paraId="2E9C92E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7BC68E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Alus</w:t>
            </w:r>
          </w:p>
        </w:tc>
        <w:tc>
          <w:tcPr>
            <w:tcW w:w="1560" w:type="dxa"/>
          </w:tcPr>
          <w:p w14:paraId="22107797" w14:textId="044DFDF6"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Čehija</w:t>
            </w:r>
          </w:p>
        </w:tc>
      </w:tr>
      <w:tr w:rsidR="00FA6F39" w:rsidRPr="00A34266" w14:paraId="2F27D462" w14:textId="77777777" w:rsidTr="005D04A2">
        <w:trPr>
          <w:trHeight w:val="20"/>
        </w:trPr>
        <w:tc>
          <w:tcPr>
            <w:tcW w:w="3510" w:type="dxa"/>
            <w:noWrap/>
          </w:tcPr>
          <w:p w14:paraId="65605F5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Žatecký chmel</w:t>
            </w:r>
          </w:p>
        </w:tc>
        <w:tc>
          <w:tcPr>
            <w:tcW w:w="1985" w:type="dxa"/>
            <w:noWrap/>
          </w:tcPr>
          <w:p w14:paraId="3D36DFD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D35A39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Apiņi</w:t>
            </w:r>
          </w:p>
        </w:tc>
        <w:tc>
          <w:tcPr>
            <w:tcW w:w="1560" w:type="dxa"/>
          </w:tcPr>
          <w:p w14:paraId="0DD13D42" w14:textId="3F1477E5"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Čehija</w:t>
            </w:r>
          </w:p>
        </w:tc>
      </w:tr>
      <w:tr w:rsidR="00FA6F39" w:rsidRPr="00A34266" w14:paraId="3397D582" w14:textId="77777777" w:rsidTr="005D04A2">
        <w:trPr>
          <w:trHeight w:val="20"/>
        </w:trPr>
        <w:tc>
          <w:tcPr>
            <w:tcW w:w="3510" w:type="dxa"/>
            <w:noWrap/>
          </w:tcPr>
          <w:p w14:paraId="260B916A"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Bayerisches Bier</w:t>
            </w:r>
          </w:p>
        </w:tc>
        <w:tc>
          <w:tcPr>
            <w:tcW w:w="1985" w:type="dxa"/>
            <w:noWrap/>
          </w:tcPr>
          <w:p w14:paraId="24D652D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D35F3C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Alus</w:t>
            </w:r>
          </w:p>
        </w:tc>
        <w:tc>
          <w:tcPr>
            <w:tcW w:w="1560" w:type="dxa"/>
          </w:tcPr>
          <w:p w14:paraId="29D6E18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5BD9D20C" w14:textId="77777777" w:rsidTr="005D04A2">
        <w:trPr>
          <w:trHeight w:val="20"/>
        </w:trPr>
        <w:tc>
          <w:tcPr>
            <w:tcW w:w="3510" w:type="dxa"/>
            <w:noWrap/>
          </w:tcPr>
          <w:p w14:paraId="62E6BCA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Bremer Bier</w:t>
            </w:r>
          </w:p>
        </w:tc>
        <w:tc>
          <w:tcPr>
            <w:tcW w:w="1985" w:type="dxa"/>
            <w:noWrap/>
          </w:tcPr>
          <w:p w14:paraId="48E0707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547739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Alus</w:t>
            </w:r>
          </w:p>
        </w:tc>
        <w:tc>
          <w:tcPr>
            <w:tcW w:w="1560" w:type="dxa"/>
          </w:tcPr>
          <w:p w14:paraId="012AA3C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69848BD5" w14:textId="77777777" w:rsidTr="005D04A2">
        <w:trPr>
          <w:trHeight w:val="20"/>
        </w:trPr>
        <w:tc>
          <w:tcPr>
            <w:tcW w:w="3510" w:type="dxa"/>
            <w:noWrap/>
          </w:tcPr>
          <w:p w14:paraId="4E5BFE8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Dortmunder Bier</w:t>
            </w:r>
          </w:p>
        </w:tc>
        <w:tc>
          <w:tcPr>
            <w:tcW w:w="1985" w:type="dxa"/>
            <w:noWrap/>
          </w:tcPr>
          <w:p w14:paraId="3A3FB8F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9A7993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Alus</w:t>
            </w:r>
          </w:p>
        </w:tc>
        <w:tc>
          <w:tcPr>
            <w:tcW w:w="1560" w:type="dxa"/>
          </w:tcPr>
          <w:p w14:paraId="6DAEE49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3235A2D2" w14:textId="77777777" w:rsidTr="005D04A2">
        <w:trPr>
          <w:trHeight w:val="20"/>
        </w:trPr>
        <w:tc>
          <w:tcPr>
            <w:tcW w:w="3510" w:type="dxa"/>
            <w:noWrap/>
          </w:tcPr>
          <w:p w14:paraId="1CF56AE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Hopfen aus der Hallertau</w:t>
            </w:r>
          </w:p>
        </w:tc>
        <w:tc>
          <w:tcPr>
            <w:tcW w:w="1985" w:type="dxa"/>
            <w:noWrap/>
          </w:tcPr>
          <w:p w14:paraId="0E12274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979E46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Apiņi</w:t>
            </w:r>
          </w:p>
        </w:tc>
        <w:tc>
          <w:tcPr>
            <w:tcW w:w="1560" w:type="dxa"/>
          </w:tcPr>
          <w:p w14:paraId="043CF95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49D20955" w14:textId="77777777" w:rsidTr="005D04A2">
        <w:trPr>
          <w:trHeight w:val="20"/>
        </w:trPr>
        <w:tc>
          <w:tcPr>
            <w:tcW w:w="3510" w:type="dxa"/>
            <w:noWrap/>
          </w:tcPr>
          <w:p w14:paraId="4EB4189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Kölsch</w:t>
            </w:r>
            <w:r w:rsidRPr="00A34266">
              <w:rPr>
                <w:rStyle w:val="FootnoteReference"/>
                <w:rFonts w:asciiTheme="majorBidi" w:hAnsiTheme="majorBidi" w:cstheme="majorBidi"/>
                <w:szCs w:val="24"/>
              </w:rPr>
              <w:footnoteReference w:id="14"/>
            </w:r>
          </w:p>
        </w:tc>
        <w:tc>
          <w:tcPr>
            <w:tcW w:w="1985" w:type="dxa"/>
            <w:noWrap/>
          </w:tcPr>
          <w:p w14:paraId="6E1F816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9B49A5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Alus</w:t>
            </w:r>
          </w:p>
        </w:tc>
        <w:tc>
          <w:tcPr>
            <w:tcW w:w="1560" w:type="dxa"/>
          </w:tcPr>
          <w:p w14:paraId="30911B5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5E61E093" w14:textId="77777777" w:rsidTr="005D04A2">
        <w:trPr>
          <w:trHeight w:val="20"/>
        </w:trPr>
        <w:tc>
          <w:tcPr>
            <w:tcW w:w="3510" w:type="dxa"/>
            <w:noWrap/>
          </w:tcPr>
          <w:p w14:paraId="19BCD4F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Kulmbacher Bier</w:t>
            </w:r>
          </w:p>
        </w:tc>
        <w:tc>
          <w:tcPr>
            <w:tcW w:w="1985" w:type="dxa"/>
            <w:noWrap/>
          </w:tcPr>
          <w:p w14:paraId="7C433F2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ADAAE2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Alus</w:t>
            </w:r>
          </w:p>
        </w:tc>
        <w:tc>
          <w:tcPr>
            <w:tcW w:w="1560" w:type="dxa"/>
          </w:tcPr>
          <w:p w14:paraId="7259140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5E503D68" w14:textId="77777777" w:rsidTr="005D04A2">
        <w:trPr>
          <w:trHeight w:val="20"/>
        </w:trPr>
        <w:tc>
          <w:tcPr>
            <w:tcW w:w="3510" w:type="dxa"/>
            <w:noWrap/>
          </w:tcPr>
          <w:p w14:paraId="6BF162C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Lübecker Marzipan</w:t>
            </w:r>
          </w:p>
        </w:tc>
        <w:tc>
          <w:tcPr>
            <w:tcW w:w="1985" w:type="dxa"/>
            <w:noWrap/>
          </w:tcPr>
          <w:p w14:paraId="26687F4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1E6DBB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Konditorejas izstrādājumi</w:t>
            </w:r>
          </w:p>
        </w:tc>
        <w:tc>
          <w:tcPr>
            <w:tcW w:w="1560" w:type="dxa"/>
          </w:tcPr>
          <w:p w14:paraId="60880C6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029CEE86" w14:textId="77777777" w:rsidTr="005D04A2">
        <w:trPr>
          <w:trHeight w:val="20"/>
        </w:trPr>
        <w:tc>
          <w:tcPr>
            <w:tcW w:w="3510" w:type="dxa"/>
            <w:noWrap/>
          </w:tcPr>
          <w:p w14:paraId="475099E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Münchener Bier</w:t>
            </w:r>
            <w:r w:rsidRPr="00A34266">
              <w:rPr>
                <w:rStyle w:val="FootnoteReference"/>
                <w:rFonts w:asciiTheme="majorBidi" w:hAnsiTheme="majorBidi" w:cstheme="majorBidi"/>
                <w:szCs w:val="24"/>
              </w:rPr>
              <w:footnoteReference w:id="15"/>
            </w:r>
          </w:p>
        </w:tc>
        <w:tc>
          <w:tcPr>
            <w:tcW w:w="1985" w:type="dxa"/>
            <w:noWrap/>
          </w:tcPr>
          <w:p w14:paraId="7A2CBB3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117CCD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Alus</w:t>
            </w:r>
          </w:p>
        </w:tc>
        <w:tc>
          <w:tcPr>
            <w:tcW w:w="1560" w:type="dxa"/>
          </w:tcPr>
          <w:p w14:paraId="291AC24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5E5F5323" w14:textId="77777777" w:rsidTr="005D04A2">
        <w:trPr>
          <w:trHeight w:val="20"/>
        </w:trPr>
        <w:tc>
          <w:tcPr>
            <w:tcW w:w="3510" w:type="dxa"/>
            <w:noWrap/>
          </w:tcPr>
          <w:p w14:paraId="59774965" w14:textId="0F486882"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Nürnberger Bratwürste</w:t>
            </w:r>
            <w:r w:rsidR="001D18BF">
              <w:rPr>
                <w:rFonts w:asciiTheme="majorBidi" w:hAnsiTheme="majorBidi"/>
                <w:i/>
              </w:rPr>
              <w:t xml:space="preserve"> /</w:t>
            </w:r>
            <w:r w:rsidRPr="00A34266">
              <w:rPr>
                <w:rFonts w:asciiTheme="majorBidi" w:hAnsiTheme="majorBidi"/>
              </w:rPr>
              <w:t xml:space="preserve"> </w:t>
            </w:r>
            <w:r w:rsidRPr="00A34266">
              <w:rPr>
                <w:rFonts w:asciiTheme="majorBidi" w:hAnsiTheme="majorBidi"/>
                <w:i/>
              </w:rPr>
              <w:t>Nürnberger Rostbratwürste</w:t>
            </w:r>
          </w:p>
        </w:tc>
        <w:tc>
          <w:tcPr>
            <w:tcW w:w="1985" w:type="dxa"/>
            <w:noWrap/>
          </w:tcPr>
          <w:p w14:paraId="504782C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27204E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izstrādājumi (100 %)</w:t>
            </w:r>
          </w:p>
        </w:tc>
        <w:tc>
          <w:tcPr>
            <w:tcW w:w="1560" w:type="dxa"/>
          </w:tcPr>
          <w:p w14:paraId="4B32291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628D9CE9" w14:textId="77777777" w:rsidTr="005D04A2">
        <w:trPr>
          <w:trHeight w:val="20"/>
        </w:trPr>
        <w:tc>
          <w:tcPr>
            <w:tcW w:w="3510" w:type="dxa"/>
            <w:noWrap/>
          </w:tcPr>
          <w:p w14:paraId="0A05424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Nürnberger Lebkuchen</w:t>
            </w:r>
          </w:p>
        </w:tc>
        <w:tc>
          <w:tcPr>
            <w:tcW w:w="1985" w:type="dxa"/>
            <w:noWrap/>
          </w:tcPr>
          <w:p w14:paraId="06CB779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6B82D6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Cepumi</w:t>
            </w:r>
          </w:p>
        </w:tc>
        <w:tc>
          <w:tcPr>
            <w:tcW w:w="1560" w:type="dxa"/>
          </w:tcPr>
          <w:p w14:paraId="22B3B0A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2D33D805" w14:textId="77777777" w:rsidTr="005D04A2">
        <w:trPr>
          <w:trHeight w:val="20"/>
        </w:trPr>
        <w:tc>
          <w:tcPr>
            <w:tcW w:w="3510" w:type="dxa"/>
            <w:noWrap/>
          </w:tcPr>
          <w:p w14:paraId="6DC97C18"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Schwarzwälder Schinken</w:t>
            </w:r>
            <w:r w:rsidRPr="00A34266">
              <w:rPr>
                <w:rStyle w:val="FootnoteReference"/>
                <w:rFonts w:asciiTheme="majorBidi" w:hAnsiTheme="majorBidi" w:cstheme="majorBidi"/>
                <w:szCs w:val="24"/>
              </w:rPr>
              <w:footnoteReference w:id="16"/>
            </w:r>
          </w:p>
        </w:tc>
        <w:tc>
          <w:tcPr>
            <w:tcW w:w="1985" w:type="dxa"/>
            <w:noWrap/>
          </w:tcPr>
          <w:p w14:paraId="65AAA2A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E2F875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6068BD5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33BC5BD6" w14:textId="77777777" w:rsidTr="005D04A2">
        <w:trPr>
          <w:trHeight w:val="20"/>
        </w:trPr>
        <w:tc>
          <w:tcPr>
            <w:tcW w:w="3510" w:type="dxa"/>
            <w:noWrap/>
          </w:tcPr>
          <w:p w14:paraId="38F2FA8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Tettnanger Hopfen</w:t>
            </w:r>
          </w:p>
        </w:tc>
        <w:tc>
          <w:tcPr>
            <w:tcW w:w="1985" w:type="dxa"/>
            <w:noWrap/>
          </w:tcPr>
          <w:p w14:paraId="5C80F3A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A10A19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Apiņi</w:t>
            </w:r>
          </w:p>
        </w:tc>
        <w:tc>
          <w:tcPr>
            <w:tcW w:w="1560" w:type="dxa"/>
          </w:tcPr>
          <w:p w14:paraId="4B13053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6F33E4CD" w14:textId="77777777" w:rsidTr="005D04A2">
        <w:trPr>
          <w:trHeight w:val="20"/>
        </w:trPr>
        <w:tc>
          <w:tcPr>
            <w:tcW w:w="3510" w:type="dxa"/>
            <w:noWrap/>
          </w:tcPr>
          <w:p w14:paraId="5C1BEB7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Baden</w:t>
            </w:r>
          </w:p>
        </w:tc>
        <w:tc>
          <w:tcPr>
            <w:tcW w:w="1985" w:type="dxa"/>
            <w:noWrap/>
          </w:tcPr>
          <w:p w14:paraId="362451E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A67BEF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9153F8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5A47CF78" w14:textId="77777777" w:rsidTr="005D04A2">
        <w:trPr>
          <w:trHeight w:val="20"/>
        </w:trPr>
        <w:tc>
          <w:tcPr>
            <w:tcW w:w="3510" w:type="dxa"/>
            <w:noWrap/>
          </w:tcPr>
          <w:p w14:paraId="34DD91D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Franken</w:t>
            </w:r>
          </w:p>
        </w:tc>
        <w:tc>
          <w:tcPr>
            <w:tcW w:w="1985" w:type="dxa"/>
            <w:noWrap/>
          </w:tcPr>
          <w:p w14:paraId="3330F19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7B1442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690C0F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0EA61CDD" w14:textId="77777777" w:rsidTr="005D04A2">
        <w:trPr>
          <w:trHeight w:val="20"/>
        </w:trPr>
        <w:tc>
          <w:tcPr>
            <w:tcW w:w="3510" w:type="dxa"/>
            <w:noWrap/>
          </w:tcPr>
          <w:p w14:paraId="0FEF259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Mosel</w:t>
            </w:r>
          </w:p>
        </w:tc>
        <w:tc>
          <w:tcPr>
            <w:tcW w:w="1985" w:type="dxa"/>
            <w:noWrap/>
          </w:tcPr>
          <w:p w14:paraId="648189B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88C067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EE1FCA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46DA0FCF" w14:textId="77777777" w:rsidTr="005D04A2">
        <w:trPr>
          <w:trHeight w:val="20"/>
        </w:trPr>
        <w:tc>
          <w:tcPr>
            <w:tcW w:w="3510" w:type="dxa"/>
            <w:noWrap/>
          </w:tcPr>
          <w:p w14:paraId="15ADF26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Pfalz</w:t>
            </w:r>
          </w:p>
        </w:tc>
        <w:tc>
          <w:tcPr>
            <w:tcW w:w="1985" w:type="dxa"/>
            <w:noWrap/>
          </w:tcPr>
          <w:p w14:paraId="4D38072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977E29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73CE99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6CDE9CA0" w14:textId="77777777" w:rsidTr="005D04A2">
        <w:trPr>
          <w:trHeight w:val="20"/>
        </w:trPr>
        <w:tc>
          <w:tcPr>
            <w:tcW w:w="3510" w:type="dxa"/>
            <w:noWrap/>
          </w:tcPr>
          <w:p w14:paraId="369D5CC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Rheingau</w:t>
            </w:r>
          </w:p>
        </w:tc>
        <w:tc>
          <w:tcPr>
            <w:tcW w:w="1985" w:type="dxa"/>
            <w:noWrap/>
          </w:tcPr>
          <w:p w14:paraId="4DFC28C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DB67F1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D3672C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14A6DBD3" w14:textId="77777777" w:rsidTr="005D04A2">
        <w:trPr>
          <w:trHeight w:val="20"/>
        </w:trPr>
        <w:tc>
          <w:tcPr>
            <w:tcW w:w="3510" w:type="dxa"/>
            <w:noWrap/>
          </w:tcPr>
          <w:p w14:paraId="332B9FE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Rheinhessen</w:t>
            </w:r>
          </w:p>
        </w:tc>
        <w:tc>
          <w:tcPr>
            <w:tcW w:w="1985" w:type="dxa"/>
            <w:noWrap/>
          </w:tcPr>
          <w:p w14:paraId="2BA1816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DED761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9D893B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02B8E384" w14:textId="77777777" w:rsidTr="005D04A2">
        <w:trPr>
          <w:trHeight w:val="20"/>
        </w:trPr>
        <w:tc>
          <w:tcPr>
            <w:tcW w:w="3510" w:type="dxa"/>
            <w:noWrap/>
          </w:tcPr>
          <w:p w14:paraId="604BDE0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Württemberg</w:t>
            </w:r>
          </w:p>
        </w:tc>
        <w:tc>
          <w:tcPr>
            <w:tcW w:w="1985" w:type="dxa"/>
            <w:noWrap/>
          </w:tcPr>
          <w:p w14:paraId="5992A5F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9F5B74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128490E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Vācija</w:t>
            </w:r>
          </w:p>
        </w:tc>
      </w:tr>
      <w:tr w:rsidR="00FA6F39" w:rsidRPr="00A34266" w14:paraId="1175359F" w14:textId="77777777" w:rsidTr="005D04A2">
        <w:trPr>
          <w:trHeight w:val="20"/>
        </w:trPr>
        <w:tc>
          <w:tcPr>
            <w:tcW w:w="3510" w:type="dxa"/>
            <w:noWrap/>
          </w:tcPr>
          <w:p w14:paraId="09FCE56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Danablu</w:t>
            </w:r>
          </w:p>
        </w:tc>
        <w:tc>
          <w:tcPr>
            <w:tcW w:w="1985" w:type="dxa"/>
            <w:noWrap/>
          </w:tcPr>
          <w:p w14:paraId="45F90E2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EA0394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Zilais govs siers</w:t>
            </w:r>
          </w:p>
        </w:tc>
        <w:tc>
          <w:tcPr>
            <w:tcW w:w="1560" w:type="dxa"/>
          </w:tcPr>
          <w:p w14:paraId="63C180C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Dānija</w:t>
            </w:r>
          </w:p>
        </w:tc>
      </w:tr>
      <w:tr w:rsidR="00FA6F39" w:rsidRPr="00A34266" w14:paraId="7F0FEE4A" w14:textId="77777777" w:rsidTr="005D04A2">
        <w:trPr>
          <w:trHeight w:val="20"/>
        </w:trPr>
        <w:tc>
          <w:tcPr>
            <w:tcW w:w="3510" w:type="dxa"/>
            <w:noWrap/>
          </w:tcPr>
          <w:p w14:paraId="5896CF8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Esrom</w:t>
            </w:r>
          </w:p>
        </w:tc>
        <w:tc>
          <w:tcPr>
            <w:tcW w:w="1985" w:type="dxa"/>
            <w:noWrap/>
          </w:tcPr>
          <w:p w14:paraId="2CA3714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53DED2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03C0307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Dānija</w:t>
            </w:r>
          </w:p>
        </w:tc>
      </w:tr>
      <w:tr w:rsidR="00FA6F39" w:rsidRPr="00A34266" w14:paraId="6D961CDA" w14:textId="77777777" w:rsidTr="005D04A2">
        <w:trPr>
          <w:trHeight w:val="20"/>
        </w:trPr>
        <w:tc>
          <w:tcPr>
            <w:tcW w:w="3510" w:type="dxa"/>
            <w:noWrap/>
          </w:tcPr>
          <w:p w14:paraId="21357B6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Γραβιέρα Κρήτης</w:t>
            </w:r>
          </w:p>
        </w:tc>
        <w:tc>
          <w:tcPr>
            <w:tcW w:w="1985" w:type="dxa"/>
            <w:noWrap/>
          </w:tcPr>
          <w:p w14:paraId="1BCBF54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Graviera Kritis</w:t>
            </w:r>
          </w:p>
        </w:tc>
        <w:tc>
          <w:tcPr>
            <w:tcW w:w="2551" w:type="dxa"/>
          </w:tcPr>
          <w:p w14:paraId="7A8CD2D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0780A71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499DFC8A" w14:textId="77777777" w:rsidTr="005D04A2">
        <w:trPr>
          <w:trHeight w:val="20"/>
        </w:trPr>
        <w:tc>
          <w:tcPr>
            <w:tcW w:w="3510" w:type="dxa"/>
            <w:noWrap/>
          </w:tcPr>
          <w:p w14:paraId="32DDC3B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Ελιά Καλαμάτας</w:t>
            </w:r>
          </w:p>
        </w:tc>
        <w:tc>
          <w:tcPr>
            <w:tcW w:w="1985" w:type="dxa"/>
            <w:noWrap/>
          </w:tcPr>
          <w:p w14:paraId="00A937B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Elia Kalamatas</w:t>
            </w:r>
          </w:p>
        </w:tc>
        <w:tc>
          <w:tcPr>
            <w:tcW w:w="2551" w:type="dxa"/>
          </w:tcPr>
          <w:p w14:paraId="76CC30B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Galda olīvas</w:t>
            </w:r>
          </w:p>
        </w:tc>
        <w:tc>
          <w:tcPr>
            <w:tcW w:w="1560" w:type="dxa"/>
          </w:tcPr>
          <w:p w14:paraId="1275BB4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3F5282F2" w14:textId="77777777" w:rsidTr="005D04A2">
        <w:trPr>
          <w:trHeight w:val="20"/>
        </w:trPr>
        <w:tc>
          <w:tcPr>
            <w:tcW w:w="3510" w:type="dxa"/>
            <w:noWrap/>
          </w:tcPr>
          <w:p w14:paraId="4CEE15F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Καλαμάτα</w:t>
            </w:r>
          </w:p>
        </w:tc>
        <w:tc>
          <w:tcPr>
            <w:tcW w:w="1985" w:type="dxa"/>
            <w:noWrap/>
          </w:tcPr>
          <w:p w14:paraId="64CEA5A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Kalamata</w:t>
            </w:r>
          </w:p>
        </w:tc>
        <w:tc>
          <w:tcPr>
            <w:tcW w:w="2551" w:type="dxa"/>
          </w:tcPr>
          <w:p w14:paraId="66B53B6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51B59CF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29DB7E18" w14:textId="77777777" w:rsidTr="005D04A2">
        <w:trPr>
          <w:trHeight w:val="20"/>
        </w:trPr>
        <w:tc>
          <w:tcPr>
            <w:tcW w:w="3510" w:type="dxa"/>
            <w:noWrap/>
          </w:tcPr>
          <w:p w14:paraId="5B765CF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Κασέρι</w:t>
            </w:r>
          </w:p>
        </w:tc>
        <w:tc>
          <w:tcPr>
            <w:tcW w:w="1985" w:type="dxa"/>
            <w:noWrap/>
          </w:tcPr>
          <w:p w14:paraId="66DA8FB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Kasseri</w:t>
            </w:r>
          </w:p>
        </w:tc>
        <w:tc>
          <w:tcPr>
            <w:tcW w:w="2551" w:type="dxa"/>
          </w:tcPr>
          <w:p w14:paraId="69C8E4C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Puscietais aitas piena siers vai aitas un kazas piena siers</w:t>
            </w:r>
          </w:p>
        </w:tc>
        <w:tc>
          <w:tcPr>
            <w:tcW w:w="1560" w:type="dxa"/>
          </w:tcPr>
          <w:p w14:paraId="5AFCA89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7826AF31" w14:textId="77777777" w:rsidTr="005D04A2">
        <w:trPr>
          <w:trHeight w:val="20"/>
        </w:trPr>
        <w:tc>
          <w:tcPr>
            <w:tcW w:w="3510" w:type="dxa"/>
            <w:noWrap/>
          </w:tcPr>
          <w:p w14:paraId="64813A2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Κεφαλογραβιέρα</w:t>
            </w:r>
          </w:p>
        </w:tc>
        <w:tc>
          <w:tcPr>
            <w:tcW w:w="1985" w:type="dxa"/>
            <w:noWrap/>
          </w:tcPr>
          <w:p w14:paraId="4C9FF4E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Kefalograviera</w:t>
            </w:r>
          </w:p>
        </w:tc>
        <w:tc>
          <w:tcPr>
            <w:tcW w:w="2551" w:type="dxa"/>
          </w:tcPr>
          <w:p w14:paraId="2F8337D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aitas piena siers vai aitas un kazas piena siers</w:t>
            </w:r>
          </w:p>
        </w:tc>
        <w:tc>
          <w:tcPr>
            <w:tcW w:w="1560" w:type="dxa"/>
          </w:tcPr>
          <w:p w14:paraId="5802A2A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0DCB5A95" w14:textId="77777777" w:rsidTr="005D04A2">
        <w:trPr>
          <w:trHeight w:val="20"/>
        </w:trPr>
        <w:tc>
          <w:tcPr>
            <w:tcW w:w="3510" w:type="dxa"/>
            <w:noWrap/>
          </w:tcPr>
          <w:p w14:paraId="7F1BD26C"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Κολυμβάρι Χανίων Κρήτης</w:t>
            </w:r>
          </w:p>
        </w:tc>
        <w:tc>
          <w:tcPr>
            <w:tcW w:w="1985" w:type="dxa"/>
            <w:noWrap/>
          </w:tcPr>
          <w:p w14:paraId="6964818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Kolymvari Chanion Kritis</w:t>
            </w:r>
          </w:p>
        </w:tc>
        <w:tc>
          <w:tcPr>
            <w:tcW w:w="2551" w:type="dxa"/>
          </w:tcPr>
          <w:p w14:paraId="4FCA017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13A721E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56E242F3" w14:textId="77777777" w:rsidTr="005D04A2">
        <w:trPr>
          <w:trHeight w:val="20"/>
        </w:trPr>
        <w:tc>
          <w:tcPr>
            <w:tcW w:w="3510" w:type="dxa"/>
            <w:noWrap/>
          </w:tcPr>
          <w:p w14:paraId="4D5EAF3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Κορινθιακή Σταφίδα Βοστίτσα</w:t>
            </w:r>
          </w:p>
        </w:tc>
        <w:tc>
          <w:tcPr>
            <w:tcW w:w="1985" w:type="dxa"/>
            <w:noWrap/>
          </w:tcPr>
          <w:p w14:paraId="4473B2F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Korinthiaki Stafida Vostitsa</w:t>
            </w:r>
          </w:p>
        </w:tc>
        <w:tc>
          <w:tcPr>
            <w:tcW w:w="2551" w:type="dxa"/>
          </w:tcPr>
          <w:p w14:paraId="25A537C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Rozīnes</w:t>
            </w:r>
          </w:p>
        </w:tc>
        <w:tc>
          <w:tcPr>
            <w:tcW w:w="1560" w:type="dxa"/>
          </w:tcPr>
          <w:p w14:paraId="4E59677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6C23F746" w14:textId="77777777" w:rsidTr="005D04A2">
        <w:trPr>
          <w:trHeight w:val="20"/>
        </w:trPr>
        <w:tc>
          <w:tcPr>
            <w:tcW w:w="3510" w:type="dxa"/>
            <w:noWrap/>
          </w:tcPr>
          <w:p w14:paraId="412F498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Κρόκος Κοζάνης</w:t>
            </w:r>
          </w:p>
        </w:tc>
        <w:tc>
          <w:tcPr>
            <w:tcW w:w="1985" w:type="dxa"/>
            <w:noWrap/>
          </w:tcPr>
          <w:p w14:paraId="4E23C2E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Krokos Kozanis</w:t>
            </w:r>
          </w:p>
        </w:tc>
        <w:tc>
          <w:tcPr>
            <w:tcW w:w="2551" w:type="dxa"/>
          </w:tcPr>
          <w:p w14:paraId="4CF957C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Safrāns</w:t>
            </w:r>
          </w:p>
        </w:tc>
        <w:tc>
          <w:tcPr>
            <w:tcW w:w="1560" w:type="dxa"/>
          </w:tcPr>
          <w:p w14:paraId="14AA810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4FF581FE" w14:textId="77777777" w:rsidTr="005D04A2">
        <w:trPr>
          <w:trHeight w:val="20"/>
        </w:trPr>
        <w:tc>
          <w:tcPr>
            <w:tcW w:w="3510" w:type="dxa"/>
            <w:noWrap/>
          </w:tcPr>
          <w:p w14:paraId="3AD2388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Λακωνία</w:t>
            </w:r>
          </w:p>
        </w:tc>
        <w:tc>
          <w:tcPr>
            <w:tcW w:w="1985" w:type="dxa"/>
            <w:noWrap/>
          </w:tcPr>
          <w:p w14:paraId="2DD090C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Lakonia</w:t>
            </w:r>
          </w:p>
        </w:tc>
        <w:tc>
          <w:tcPr>
            <w:tcW w:w="2551" w:type="dxa"/>
          </w:tcPr>
          <w:p w14:paraId="354FF3E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574D6A5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3FB82AE6" w14:textId="77777777" w:rsidTr="005D04A2">
        <w:trPr>
          <w:trHeight w:val="20"/>
        </w:trPr>
        <w:tc>
          <w:tcPr>
            <w:tcW w:w="3510" w:type="dxa"/>
            <w:noWrap/>
          </w:tcPr>
          <w:p w14:paraId="1888C6D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Λέσβος / Μυτιλήνη</w:t>
            </w:r>
          </w:p>
        </w:tc>
        <w:tc>
          <w:tcPr>
            <w:tcW w:w="1985" w:type="dxa"/>
            <w:noWrap/>
          </w:tcPr>
          <w:p w14:paraId="523FF5B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Lesvos / Mytilini</w:t>
            </w:r>
          </w:p>
        </w:tc>
        <w:tc>
          <w:tcPr>
            <w:tcW w:w="2551" w:type="dxa"/>
          </w:tcPr>
          <w:p w14:paraId="7AC2A41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181D865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28B093F0" w14:textId="77777777" w:rsidTr="005D04A2">
        <w:trPr>
          <w:trHeight w:val="20"/>
        </w:trPr>
        <w:tc>
          <w:tcPr>
            <w:tcW w:w="3510" w:type="dxa"/>
            <w:noWrap/>
          </w:tcPr>
          <w:p w14:paraId="17528B3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Λυγουριό Ασκληπιείου</w:t>
            </w:r>
          </w:p>
        </w:tc>
        <w:tc>
          <w:tcPr>
            <w:tcW w:w="1985" w:type="dxa"/>
            <w:noWrap/>
          </w:tcPr>
          <w:p w14:paraId="54B4097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Lygourio Asklipiiou</w:t>
            </w:r>
          </w:p>
        </w:tc>
        <w:tc>
          <w:tcPr>
            <w:tcW w:w="2551" w:type="dxa"/>
          </w:tcPr>
          <w:p w14:paraId="19DBC21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1EB1DE7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3275352C" w14:textId="77777777" w:rsidTr="005D04A2">
        <w:trPr>
          <w:trHeight w:val="20"/>
        </w:trPr>
        <w:tc>
          <w:tcPr>
            <w:tcW w:w="3510" w:type="dxa"/>
            <w:noWrap/>
          </w:tcPr>
          <w:p w14:paraId="192818B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Μανούρι</w:t>
            </w:r>
          </w:p>
        </w:tc>
        <w:tc>
          <w:tcPr>
            <w:tcW w:w="1985" w:type="dxa"/>
            <w:noWrap/>
          </w:tcPr>
          <w:p w14:paraId="3248AC4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Manouri</w:t>
            </w:r>
          </w:p>
        </w:tc>
        <w:tc>
          <w:tcPr>
            <w:tcW w:w="2551" w:type="dxa"/>
          </w:tcPr>
          <w:p w14:paraId="2905CF1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Piena sūkalas</w:t>
            </w:r>
          </w:p>
        </w:tc>
        <w:tc>
          <w:tcPr>
            <w:tcW w:w="1560" w:type="dxa"/>
          </w:tcPr>
          <w:p w14:paraId="5EE5D6F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47AEF95F" w14:textId="77777777" w:rsidTr="005D04A2">
        <w:trPr>
          <w:trHeight w:val="20"/>
        </w:trPr>
        <w:tc>
          <w:tcPr>
            <w:tcW w:w="3510" w:type="dxa"/>
            <w:noWrap/>
          </w:tcPr>
          <w:p w14:paraId="5585B89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Μαστίχα Χίου</w:t>
            </w:r>
          </w:p>
        </w:tc>
        <w:tc>
          <w:tcPr>
            <w:tcW w:w="1985" w:type="dxa"/>
            <w:noWrap/>
          </w:tcPr>
          <w:p w14:paraId="0607705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Masticha Chiou</w:t>
            </w:r>
          </w:p>
        </w:tc>
        <w:tc>
          <w:tcPr>
            <w:tcW w:w="2551" w:type="dxa"/>
          </w:tcPr>
          <w:p w14:paraId="666E951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Dabīgie sveķi</w:t>
            </w:r>
          </w:p>
        </w:tc>
        <w:tc>
          <w:tcPr>
            <w:tcW w:w="1560" w:type="dxa"/>
          </w:tcPr>
          <w:p w14:paraId="3B5BB15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64016E4F" w14:textId="77777777" w:rsidTr="005D04A2">
        <w:trPr>
          <w:trHeight w:val="20"/>
        </w:trPr>
        <w:tc>
          <w:tcPr>
            <w:tcW w:w="3510" w:type="dxa"/>
            <w:noWrap/>
          </w:tcPr>
          <w:p w14:paraId="1EA1962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Πεζά Ηρακλείου Κρήτης</w:t>
            </w:r>
          </w:p>
        </w:tc>
        <w:tc>
          <w:tcPr>
            <w:tcW w:w="1985" w:type="dxa"/>
            <w:noWrap/>
          </w:tcPr>
          <w:p w14:paraId="3809BAB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Peza Irakliou Kritis</w:t>
            </w:r>
          </w:p>
        </w:tc>
        <w:tc>
          <w:tcPr>
            <w:tcW w:w="2551" w:type="dxa"/>
          </w:tcPr>
          <w:p w14:paraId="684DF8C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124E618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43BDD415" w14:textId="77777777" w:rsidTr="005D04A2">
        <w:trPr>
          <w:trHeight w:val="20"/>
        </w:trPr>
        <w:tc>
          <w:tcPr>
            <w:tcW w:w="3510" w:type="dxa"/>
            <w:noWrap/>
          </w:tcPr>
          <w:p w14:paraId="25F1B1D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Πράσινες Ελιές Χαλκιδικής</w:t>
            </w:r>
          </w:p>
        </w:tc>
        <w:tc>
          <w:tcPr>
            <w:tcW w:w="1985" w:type="dxa"/>
            <w:noWrap/>
          </w:tcPr>
          <w:p w14:paraId="4440DA4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Prasines Elies Chalkidikis</w:t>
            </w:r>
          </w:p>
        </w:tc>
        <w:tc>
          <w:tcPr>
            <w:tcW w:w="2551" w:type="dxa"/>
          </w:tcPr>
          <w:p w14:paraId="0702A6B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Galda olīvas</w:t>
            </w:r>
          </w:p>
        </w:tc>
        <w:tc>
          <w:tcPr>
            <w:tcW w:w="1560" w:type="dxa"/>
          </w:tcPr>
          <w:p w14:paraId="0BC29AE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201231D9" w14:textId="77777777" w:rsidTr="005D04A2">
        <w:trPr>
          <w:trHeight w:val="20"/>
        </w:trPr>
        <w:tc>
          <w:tcPr>
            <w:tcW w:w="3510" w:type="dxa"/>
            <w:noWrap/>
          </w:tcPr>
          <w:p w14:paraId="647DF1A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Σητεία Λασιθίου Κρήτης</w:t>
            </w:r>
          </w:p>
        </w:tc>
        <w:tc>
          <w:tcPr>
            <w:tcW w:w="1985" w:type="dxa"/>
            <w:noWrap/>
          </w:tcPr>
          <w:p w14:paraId="4EABC30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Sitia Lasithiou Kritis</w:t>
            </w:r>
          </w:p>
        </w:tc>
        <w:tc>
          <w:tcPr>
            <w:tcW w:w="2551" w:type="dxa"/>
          </w:tcPr>
          <w:p w14:paraId="2E666C1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2A4E7CB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21CB9704" w14:textId="77777777" w:rsidTr="005D04A2">
        <w:trPr>
          <w:trHeight w:val="20"/>
        </w:trPr>
        <w:tc>
          <w:tcPr>
            <w:tcW w:w="3510" w:type="dxa"/>
            <w:noWrap/>
          </w:tcPr>
          <w:p w14:paraId="750F175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Φέτα</w:t>
            </w:r>
            <w:r w:rsidRPr="00A34266">
              <w:rPr>
                <w:rStyle w:val="FootnoteReference"/>
                <w:rFonts w:asciiTheme="majorBidi" w:hAnsiTheme="majorBidi" w:cstheme="majorBidi"/>
                <w:szCs w:val="24"/>
              </w:rPr>
              <w:footnoteReference w:id="17"/>
            </w:r>
          </w:p>
        </w:tc>
        <w:tc>
          <w:tcPr>
            <w:tcW w:w="1985" w:type="dxa"/>
            <w:noWrap/>
          </w:tcPr>
          <w:p w14:paraId="5F003A3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Feta</w:t>
            </w:r>
          </w:p>
        </w:tc>
        <w:tc>
          <w:tcPr>
            <w:tcW w:w="2551" w:type="dxa"/>
          </w:tcPr>
          <w:p w14:paraId="26C5BAA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Baltais aitas piena siers vai aitas un kazas piena siers</w:t>
            </w:r>
          </w:p>
        </w:tc>
        <w:tc>
          <w:tcPr>
            <w:tcW w:w="1560" w:type="dxa"/>
          </w:tcPr>
          <w:p w14:paraId="0A956EE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1B3AFFC0" w14:textId="77777777" w:rsidTr="005D04A2">
        <w:trPr>
          <w:trHeight w:val="20"/>
        </w:trPr>
        <w:tc>
          <w:tcPr>
            <w:tcW w:w="3510" w:type="dxa"/>
            <w:noWrap/>
          </w:tcPr>
          <w:p w14:paraId="1A6D2FC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Χανιά Κρήτης</w:t>
            </w:r>
          </w:p>
        </w:tc>
        <w:tc>
          <w:tcPr>
            <w:tcW w:w="1985" w:type="dxa"/>
            <w:noWrap/>
          </w:tcPr>
          <w:p w14:paraId="69CF798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Chania Kritis</w:t>
            </w:r>
          </w:p>
        </w:tc>
        <w:tc>
          <w:tcPr>
            <w:tcW w:w="2551" w:type="dxa"/>
          </w:tcPr>
          <w:p w14:paraId="57770B4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0CF7D88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420101CE" w14:textId="77777777" w:rsidTr="005D04A2">
        <w:trPr>
          <w:trHeight w:val="20"/>
        </w:trPr>
        <w:tc>
          <w:tcPr>
            <w:tcW w:w="3510" w:type="dxa"/>
            <w:noWrap/>
          </w:tcPr>
          <w:p w14:paraId="4172258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Μαντινεία</w:t>
            </w:r>
          </w:p>
        </w:tc>
        <w:tc>
          <w:tcPr>
            <w:tcW w:w="1985" w:type="dxa"/>
            <w:noWrap/>
          </w:tcPr>
          <w:p w14:paraId="53161EB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Mantineia</w:t>
            </w:r>
          </w:p>
        </w:tc>
        <w:tc>
          <w:tcPr>
            <w:tcW w:w="2551" w:type="dxa"/>
          </w:tcPr>
          <w:p w14:paraId="12A4D2D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5839F1E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0E0D97F3" w14:textId="77777777" w:rsidTr="005D04A2">
        <w:trPr>
          <w:trHeight w:val="20"/>
        </w:trPr>
        <w:tc>
          <w:tcPr>
            <w:tcW w:w="3510" w:type="dxa"/>
            <w:noWrap/>
          </w:tcPr>
          <w:p w14:paraId="3BAF1719"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Νεμέα</w:t>
            </w:r>
          </w:p>
        </w:tc>
        <w:tc>
          <w:tcPr>
            <w:tcW w:w="1985" w:type="dxa"/>
            <w:noWrap/>
          </w:tcPr>
          <w:p w14:paraId="4715FD1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Nemea</w:t>
            </w:r>
          </w:p>
        </w:tc>
        <w:tc>
          <w:tcPr>
            <w:tcW w:w="2551" w:type="dxa"/>
          </w:tcPr>
          <w:p w14:paraId="319A26A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1C8C3D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1A7E1470" w14:textId="77777777" w:rsidTr="005D04A2">
        <w:trPr>
          <w:trHeight w:val="20"/>
        </w:trPr>
        <w:tc>
          <w:tcPr>
            <w:tcW w:w="3510" w:type="dxa"/>
            <w:noWrap/>
          </w:tcPr>
          <w:p w14:paraId="3A8B096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Ρετσίνα Αττικής</w:t>
            </w:r>
          </w:p>
        </w:tc>
        <w:tc>
          <w:tcPr>
            <w:tcW w:w="1985" w:type="dxa"/>
            <w:noWrap/>
          </w:tcPr>
          <w:p w14:paraId="02F4101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Retsina Attikis</w:t>
            </w:r>
          </w:p>
        </w:tc>
        <w:tc>
          <w:tcPr>
            <w:tcW w:w="2551" w:type="dxa"/>
          </w:tcPr>
          <w:p w14:paraId="6819A56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AEC68D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12A2EE8F" w14:textId="77777777" w:rsidTr="005D04A2">
        <w:trPr>
          <w:trHeight w:val="20"/>
        </w:trPr>
        <w:tc>
          <w:tcPr>
            <w:tcW w:w="3510" w:type="dxa"/>
            <w:noWrap/>
          </w:tcPr>
          <w:p w14:paraId="71E2BF7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Σάμος</w:t>
            </w:r>
          </w:p>
        </w:tc>
        <w:tc>
          <w:tcPr>
            <w:tcW w:w="1985" w:type="dxa"/>
            <w:noWrap/>
          </w:tcPr>
          <w:p w14:paraId="22D8FE1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Samos</w:t>
            </w:r>
          </w:p>
        </w:tc>
        <w:tc>
          <w:tcPr>
            <w:tcW w:w="2551" w:type="dxa"/>
          </w:tcPr>
          <w:p w14:paraId="7998B6E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2ADDA7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36336D33" w14:textId="77777777" w:rsidTr="005D04A2">
        <w:trPr>
          <w:trHeight w:val="20"/>
        </w:trPr>
        <w:tc>
          <w:tcPr>
            <w:tcW w:w="3510" w:type="dxa"/>
            <w:noWrap/>
          </w:tcPr>
          <w:p w14:paraId="0FA6AA0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Σαντορίνη</w:t>
            </w:r>
          </w:p>
        </w:tc>
        <w:tc>
          <w:tcPr>
            <w:tcW w:w="1985" w:type="dxa"/>
            <w:noWrap/>
          </w:tcPr>
          <w:p w14:paraId="07D4E23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Santorini</w:t>
            </w:r>
          </w:p>
        </w:tc>
        <w:tc>
          <w:tcPr>
            <w:tcW w:w="2551" w:type="dxa"/>
          </w:tcPr>
          <w:p w14:paraId="0CF67F5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7800B0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Grieķija</w:t>
            </w:r>
          </w:p>
        </w:tc>
      </w:tr>
      <w:tr w:rsidR="00FA6F39" w:rsidRPr="00A34266" w14:paraId="40027CB1" w14:textId="77777777" w:rsidTr="005D04A2">
        <w:trPr>
          <w:trHeight w:val="20"/>
        </w:trPr>
        <w:tc>
          <w:tcPr>
            <w:tcW w:w="3510" w:type="dxa"/>
            <w:noWrap/>
          </w:tcPr>
          <w:p w14:paraId="6DF101B6" w14:textId="67DDEE4F"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Aceite del Baix Ebre-Montsià</w:t>
            </w:r>
            <w:r w:rsidR="001D18BF">
              <w:rPr>
                <w:rFonts w:asciiTheme="majorBidi" w:hAnsiTheme="majorBidi"/>
                <w:i/>
              </w:rPr>
              <w:t xml:space="preserve"> </w:t>
            </w:r>
            <w:r w:rsidR="001D18BF">
              <w:rPr>
                <w:rFonts w:asciiTheme="majorBidi" w:hAnsiTheme="majorBidi"/>
              </w:rPr>
              <w:t>/</w:t>
            </w:r>
            <w:r w:rsidRPr="00A34266">
              <w:rPr>
                <w:rFonts w:asciiTheme="majorBidi" w:hAnsiTheme="majorBidi"/>
              </w:rPr>
              <w:t xml:space="preserve"> </w:t>
            </w:r>
            <w:r w:rsidRPr="00A34266">
              <w:rPr>
                <w:rFonts w:asciiTheme="majorBidi" w:hAnsiTheme="majorBidi"/>
                <w:i/>
              </w:rPr>
              <w:t>Oli del Baix Ebre-Montsià</w:t>
            </w:r>
          </w:p>
        </w:tc>
        <w:tc>
          <w:tcPr>
            <w:tcW w:w="1985" w:type="dxa"/>
            <w:noWrap/>
          </w:tcPr>
          <w:p w14:paraId="51DB883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E04C15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477A75B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482E651B" w14:textId="77777777" w:rsidTr="005D04A2">
        <w:trPr>
          <w:trHeight w:val="20"/>
        </w:trPr>
        <w:tc>
          <w:tcPr>
            <w:tcW w:w="3510" w:type="dxa"/>
            <w:noWrap/>
          </w:tcPr>
          <w:p w14:paraId="3A76674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Aceite del Bajo Aragón</w:t>
            </w:r>
          </w:p>
        </w:tc>
        <w:tc>
          <w:tcPr>
            <w:tcW w:w="1985" w:type="dxa"/>
            <w:noWrap/>
          </w:tcPr>
          <w:p w14:paraId="6B649B2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DA1264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7A451B1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41254617" w14:textId="77777777" w:rsidTr="005D04A2">
        <w:trPr>
          <w:trHeight w:val="20"/>
        </w:trPr>
        <w:tc>
          <w:tcPr>
            <w:tcW w:w="3510" w:type="dxa"/>
            <w:noWrap/>
          </w:tcPr>
          <w:p w14:paraId="36E9859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Antequera</w:t>
            </w:r>
          </w:p>
        </w:tc>
        <w:tc>
          <w:tcPr>
            <w:tcW w:w="1985" w:type="dxa"/>
            <w:noWrap/>
          </w:tcPr>
          <w:p w14:paraId="37B5CD7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498142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69496E9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2B7F576A" w14:textId="77777777" w:rsidTr="005D04A2">
        <w:trPr>
          <w:trHeight w:val="20"/>
        </w:trPr>
        <w:tc>
          <w:tcPr>
            <w:tcW w:w="3510" w:type="dxa"/>
            <w:noWrap/>
          </w:tcPr>
          <w:p w14:paraId="4DFEBE0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Azafrán de la Mancha</w:t>
            </w:r>
          </w:p>
        </w:tc>
        <w:tc>
          <w:tcPr>
            <w:tcW w:w="1985" w:type="dxa"/>
            <w:noWrap/>
          </w:tcPr>
          <w:p w14:paraId="40CC7B3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FA0C08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Safrāns</w:t>
            </w:r>
          </w:p>
        </w:tc>
        <w:tc>
          <w:tcPr>
            <w:tcW w:w="1560" w:type="dxa"/>
          </w:tcPr>
          <w:p w14:paraId="5507E8E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36E2EE51" w14:textId="77777777" w:rsidTr="005D04A2">
        <w:trPr>
          <w:trHeight w:val="20"/>
        </w:trPr>
        <w:tc>
          <w:tcPr>
            <w:tcW w:w="3510" w:type="dxa"/>
            <w:noWrap/>
          </w:tcPr>
          <w:p w14:paraId="4F49416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Baena</w:t>
            </w:r>
          </w:p>
        </w:tc>
        <w:tc>
          <w:tcPr>
            <w:tcW w:w="1985" w:type="dxa"/>
            <w:noWrap/>
          </w:tcPr>
          <w:p w14:paraId="485E88E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DB6A4C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12DCACE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43330EBF" w14:textId="77777777" w:rsidTr="005D04A2">
        <w:trPr>
          <w:trHeight w:val="20"/>
        </w:trPr>
        <w:tc>
          <w:tcPr>
            <w:tcW w:w="3510" w:type="dxa"/>
            <w:noWrap/>
          </w:tcPr>
          <w:p w14:paraId="3ADD7AA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Cabrales</w:t>
            </w:r>
          </w:p>
        </w:tc>
        <w:tc>
          <w:tcPr>
            <w:tcW w:w="1985" w:type="dxa"/>
            <w:noWrap/>
          </w:tcPr>
          <w:p w14:paraId="5DB85C9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4C4347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Siers</w:t>
            </w:r>
          </w:p>
        </w:tc>
        <w:tc>
          <w:tcPr>
            <w:tcW w:w="1560" w:type="dxa"/>
          </w:tcPr>
          <w:p w14:paraId="761CA00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5EDDBEAE" w14:textId="77777777" w:rsidTr="005D04A2">
        <w:trPr>
          <w:trHeight w:val="20"/>
        </w:trPr>
        <w:tc>
          <w:tcPr>
            <w:tcW w:w="3510" w:type="dxa"/>
            <w:noWrap/>
          </w:tcPr>
          <w:p w14:paraId="18C97AD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Cecina de León</w:t>
            </w:r>
          </w:p>
        </w:tc>
        <w:tc>
          <w:tcPr>
            <w:tcW w:w="1985" w:type="dxa"/>
            <w:noWrap/>
          </w:tcPr>
          <w:p w14:paraId="047A98E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E49512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Citāda konservēta (</w:t>
            </w:r>
            <w:r w:rsidRPr="00A34266">
              <w:rPr>
                <w:rFonts w:asciiTheme="majorBidi" w:hAnsiTheme="majorBidi"/>
                <w:i/>
              </w:rPr>
              <w:t>cured</w:t>
            </w:r>
            <w:r w:rsidRPr="00A34266">
              <w:rPr>
                <w:rFonts w:asciiTheme="majorBidi" w:hAnsiTheme="majorBidi"/>
              </w:rPr>
              <w:t>) gaļa</w:t>
            </w:r>
          </w:p>
        </w:tc>
        <w:tc>
          <w:tcPr>
            <w:tcW w:w="1560" w:type="dxa"/>
          </w:tcPr>
          <w:p w14:paraId="0DBB209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474EDC93" w14:textId="77777777" w:rsidTr="005D04A2">
        <w:trPr>
          <w:trHeight w:val="20"/>
        </w:trPr>
        <w:tc>
          <w:tcPr>
            <w:tcW w:w="3510" w:type="dxa"/>
            <w:noWrap/>
          </w:tcPr>
          <w:p w14:paraId="7BE90F25" w14:textId="480C378C"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Cítricos Valencianos</w:t>
            </w:r>
            <w:r w:rsidR="001D18BF">
              <w:rPr>
                <w:rFonts w:asciiTheme="majorBidi" w:hAnsiTheme="majorBidi"/>
                <w:i/>
              </w:rPr>
              <w:t xml:space="preserve"> /</w:t>
            </w:r>
            <w:r w:rsidRPr="00A34266">
              <w:rPr>
                <w:rFonts w:asciiTheme="majorBidi" w:hAnsiTheme="majorBidi"/>
              </w:rPr>
              <w:t xml:space="preserve"> </w:t>
            </w:r>
            <w:r w:rsidRPr="00A34266">
              <w:rPr>
                <w:rFonts w:asciiTheme="majorBidi" w:hAnsiTheme="majorBidi"/>
                <w:i/>
              </w:rPr>
              <w:t>Cítrics Valencians</w:t>
            </w:r>
            <w:r w:rsidRPr="00A34266">
              <w:rPr>
                <w:rStyle w:val="FootnoteReference"/>
                <w:rFonts w:asciiTheme="majorBidi" w:hAnsiTheme="majorBidi" w:cstheme="majorBidi"/>
                <w:szCs w:val="24"/>
              </w:rPr>
              <w:footnoteReference w:id="18"/>
            </w:r>
          </w:p>
        </w:tc>
        <w:tc>
          <w:tcPr>
            <w:tcW w:w="1985" w:type="dxa"/>
            <w:noWrap/>
          </w:tcPr>
          <w:p w14:paraId="36F6FAE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C04182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Apelsīni, klementīni, citroni</w:t>
            </w:r>
          </w:p>
        </w:tc>
        <w:tc>
          <w:tcPr>
            <w:tcW w:w="1560" w:type="dxa"/>
          </w:tcPr>
          <w:p w14:paraId="041F7EC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7183ED39" w14:textId="77777777" w:rsidTr="005D04A2">
        <w:trPr>
          <w:trHeight w:val="20"/>
        </w:trPr>
        <w:tc>
          <w:tcPr>
            <w:tcW w:w="3510" w:type="dxa"/>
            <w:noWrap/>
          </w:tcPr>
          <w:p w14:paraId="3770D62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Dehesa de Extremadura</w:t>
            </w:r>
          </w:p>
        </w:tc>
        <w:tc>
          <w:tcPr>
            <w:tcW w:w="1985" w:type="dxa"/>
            <w:noWrap/>
          </w:tcPr>
          <w:p w14:paraId="7ED4A5C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EE9B18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264CF5F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64FB027C" w14:textId="77777777" w:rsidTr="005D04A2">
        <w:trPr>
          <w:trHeight w:val="20"/>
        </w:trPr>
        <w:tc>
          <w:tcPr>
            <w:tcW w:w="3510" w:type="dxa"/>
            <w:noWrap/>
          </w:tcPr>
          <w:p w14:paraId="6D30994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Estepa</w:t>
            </w:r>
          </w:p>
        </w:tc>
        <w:tc>
          <w:tcPr>
            <w:tcW w:w="1985" w:type="dxa"/>
            <w:noWrap/>
          </w:tcPr>
          <w:p w14:paraId="7C74C5C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6D3674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172E443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35899CD0" w14:textId="77777777" w:rsidTr="005D04A2">
        <w:trPr>
          <w:trHeight w:val="20"/>
        </w:trPr>
        <w:tc>
          <w:tcPr>
            <w:tcW w:w="3510" w:type="dxa"/>
            <w:noWrap/>
          </w:tcPr>
          <w:p w14:paraId="0C9B447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Guijuelo</w:t>
            </w:r>
          </w:p>
        </w:tc>
        <w:tc>
          <w:tcPr>
            <w:tcW w:w="1985" w:type="dxa"/>
            <w:noWrap/>
          </w:tcPr>
          <w:p w14:paraId="3B9E2E8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E6C75D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61F2AAA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67656C5B" w14:textId="77777777" w:rsidTr="005D04A2">
        <w:trPr>
          <w:trHeight w:val="20"/>
        </w:trPr>
        <w:tc>
          <w:tcPr>
            <w:tcW w:w="3510" w:type="dxa"/>
            <w:noWrap/>
          </w:tcPr>
          <w:p w14:paraId="7B51B0B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Idiazabal</w:t>
            </w:r>
          </w:p>
        </w:tc>
        <w:tc>
          <w:tcPr>
            <w:tcW w:w="1985" w:type="dxa"/>
            <w:noWrap/>
          </w:tcPr>
          <w:p w14:paraId="07F5AF4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75128C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aitas siers</w:t>
            </w:r>
          </w:p>
        </w:tc>
        <w:tc>
          <w:tcPr>
            <w:tcW w:w="1560" w:type="dxa"/>
          </w:tcPr>
          <w:p w14:paraId="7F9738A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10FA6FFC" w14:textId="77777777" w:rsidTr="005D04A2">
        <w:trPr>
          <w:trHeight w:val="20"/>
        </w:trPr>
        <w:tc>
          <w:tcPr>
            <w:tcW w:w="3510" w:type="dxa"/>
            <w:noWrap/>
          </w:tcPr>
          <w:p w14:paraId="38FACB7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Jabugo</w:t>
            </w:r>
          </w:p>
        </w:tc>
        <w:tc>
          <w:tcPr>
            <w:tcW w:w="1985" w:type="dxa"/>
            <w:noWrap/>
          </w:tcPr>
          <w:p w14:paraId="085D012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3021C5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33063A6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5DE9ACC5" w14:textId="77777777" w:rsidTr="005D04A2">
        <w:trPr>
          <w:trHeight w:val="20"/>
        </w:trPr>
        <w:tc>
          <w:tcPr>
            <w:tcW w:w="3510" w:type="dxa"/>
            <w:noWrap/>
          </w:tcPr>
          <w:p w14:paraId="72A6DAB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Jamón de Teruel / Paleta de Teruel</w:t>
            </w:r>
          </w:p>
        </w:tc>
        <w:tc>
          <w:tcPr>
            <w:tcW w:w="1985" w:type="dxa"/>
            <w:noWrap/>
          </w:tcPr>
          <w:p w14:paraId="06221D0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5BFD74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0BB29AC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41CB548C" w14:textId="77777777" w:rsidTr="005D04A2">
        <w:trPr>
          <w:trHeight w:val="20"/>
        </w:trPr>
        <w:tc>
          <w:tcPr>
            <w:tcW w:w="3510" w:type="dxa"/>
            <w:noWrap/>
          </w:tcPr>
          <w:p w14:paraId="6895FCE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Jijona</w:t>
            </w:r>
          </w:p>
        </w:tc>
        <w:tc>
          <w:tcPr>
            <w:tcW w:w="1985" w:type="dxa"/>
            <w:noWrap/>
          </w:tcPr>
          <w:p w14:paraId="5D13DCA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E047EA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Konditorejas izstrādājumi</w:t>
            </w:r>
          </w:p>
        </w:tc>
        <w:tc>
          <w:tcPr>
            <w:tcW w:w="1560" w:type="dxa"/>
          </w:tcPr>
          <w:p w14:paraId="6D7BCF4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0716CDA7" w14:textId="77777777" w:rsidTr="005D04A2">
        <w:trPr>
          <w:trHeight w:val="20"/>
        </w:trPr>
        <w:tc>
          <w:tcPr>
            <w:tcW w:w="3510" w:type="dxa"/>
            <w:noWrap/>
          </w:tcPr>
          <w:p w14:paraId="3077479E"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Les Garrigues</w:t>
            </w:r>
          </w:p>
        </w:tc>
        <w:tc>
          <w:tcPr>
            <w:tcW w:w="1985" w:type="dxa"/>
            <w:noWrap/>
          </w:tcPr>
          <w:p w14:paraId="6B033A2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5DC095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155F60F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39BE927D" w14:textId="77777777" w:rsidTr="005D04A2">
        <w:trPr>
          <w:trHeight w:val="20"/>
        </w:trPr>
        <w:tc>
          <w:tcPr>
            <w:tcW w:w="3510" w:type="dxa"/>
            <w:noWrap/>
          </w:tcPr>
          <w:p w14:paraId="10DC39D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Los Pedroches</w:t>
            </w:r>
          </w:p>
        </w:tc>
        <w:tc>
          <w:tcPr>
            <w:tcW w:w="1985" w:type="dxa"/>
            <w:noWrap/>
          </w:tcPr>
          <w:p w14:paraId="6BA2B89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C90D63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3B76058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60EBDC5C" w14:textId="77777777" w:rsidTr="005D04A2">
        <w:trPr>
          <w:trHeight w:val="20"/>
        </w:trPr>
        <w:tc>
          <w:tcPr>
            <w:tcW w:w="3510" w:type="dxa"/>
            <w:noWrap/>
          </w:tcPr>
          <w:p w14:paraId="5F0690B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Mahón-Menorca</w:t>
            </w:r>
          </w:p>
        </w:tc>
        <w:tc>
          <w:tcPr>
            <w:tcW w:w="1985" w:type="dxa"/>
            <w:noWrap/>
          </w:tcPr>
          <w:p w14:paraId="19EA850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4FD975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Ciets jaukta piena siers</w:t>
            </w:r>
          </w:p>
        </w:tc>
        <w:tc>
          <w:tcPr>
            <w:tcW w:w="1560" w:type="dxa"/>
          </w:tcPr>
          <w:p w14:paraId="1FA3908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5E1722B2" w14:textId="77777777" w:rsidTr="005D04A2">
        <w:trPr>
          <w:trHeight w:val="20"/>
        </w:trPr>
        <w:tc>
          <w:tcPr>
            <w:tcW w:w="3510" w:type="dxa"/>
            <w:noWrap/>
          </w:tcPr>
          <w:p w14:paraId="5371AF6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Pimentón de la Vera</w:t>
            </w:r>
          </w:p>
        </w:tc>
        <w:tc>
          <w:tcPr>
            <w:tcW w:w="1985" w:type="dxa"/>
            <w:noWrap/>
          </w:tcPr>
          <w:p w14:paraId="4B62F78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EBEF29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Paprika</w:t>
            </w:r>
          </w:p>
        </w:tc>
        <w:tc>
          <w:tcPr>
            <w:tcW w:w="1560" w:type="dxa"/>
          </w:tcPr>
          <w:p w14:paraId="6E6CC6E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7617B857" w14:textId="77777777" w:rsidTr="005D04A2">
        <w:trPr>
          <w:trHeight w:val="20"/>
        </w:trPr>
        <w:tc>
          <w:tcPr>
            <w:tcW w:w="3510" w:type="dxa"/>
            <w:noWrap/>
          </w:tcPr>
          <w:p w14:paraId="389AE8E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Pimentón de Murcia</w:t>
            </w:r>
          </w:p>
        </w:tc>
        <w:tc>
          <w:tcPr>
            <w:tcW w:w="1985" w:type="dxa"/>
            <w:noWrap/>
          </w:tcPr>
          <w:p w14:paraId="29E5780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33B62E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Paprika</w:t>
            </w:r>
          </w:p>
        </w:tc>
        <w:tc>
          <w:tcPr>
            <w:tcW w:w="1560" w:type="dxa"/>
          </w:tcPr>
          <w:p w14:paraId="784E7CD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406C288F" w14:textId="77777777" w:rsidTr="005D04A2">
        <w:trPr>
          <w:trHeight w:val="20"/>
        </w:trPr>
        <w:tc>
          <w:tcPr>
            <w:tcW w:w="3510" w:type="dxa"/>
            <w:noWrap/>
          </w:tcPr>
          <w:p w14:paraId="0707CE0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Polvorones de Estepa</w:t>
            </w:r>
          </w:p>
        </w:tc>
        <w:tc>
          <w:tcPr>
            <w:tcW w:w="1985" w:type="dxa"/>
            <w:noWrap/>
          </w:tcPr>
          <w:p w14:paraId="5177B61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891582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Cepumi</w:t>
            </w:r>
          </w:p>
        </w:tc>
        <w:tc>
          <w:tcPr>
            <w:tcW w:w="1560" w:type="dxa"/>
          </w:tcPr>
          <w:p w14:paraId="7AEF110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5DE8A177" w14:textId="77777777" w:rsidTr="005D04A2">
        <w:trPr>
          <w:trHeight w:val="20"/>
        </w:trPr>
        <w:tc>
          <w:tcPr>
            <w:tcW w:w="3510" w:type="dxa"/>
            <w:noWrap/>
          </w:tcPr>
          <w:p w14:paraId="105CBDA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Priego de Córdoba</w:t>
            </w:r>
          </w:p>
        </w:tc>
        <w:tc>
          <w:tcPr>
            <w:tcW w:w="1985" w:type="dxa"/>
            <w:noWrap/>
          </w:tcPr>
          <w:p w14:paraId="50E4A95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F41BAE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47AD497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3102F513" w14:textId="77777777" w:rsidTr="005D04A2">
        <w:trPr>
          <w:trHeight w:val="20"/>
        </w:trPr>
        <w:tc>
          <w:tcPr>
            <w:tcW w:w="3510" w:type="dxa"/>
            <w:noWrap/>
          </w:tcPr>
          <w:p w14:paraId="40872B6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Queso Manchego</w:t>
            </w:r>
            <w:r w:rsidRPr="00A34266">
              <w:rPr>
                <w:rStyle w:val="FootnoteReference"/>
                <w:rFonts w:asciiTheme="majorBidi" w:hAnsiTheme="majorBidi" w:cstheme="majorBidi"/>
                <w:szCs w:val="24"/>
              </w:rPr>
              <w:footnoteReference w:id="19"/>
            </w:r>
          </w:p>
        </w:tc>
        <w:tc>
          <w:tcPr>
            <w:tcW w:w="1985" w:type="dxa"/>
            <w:noWrap/>
          </w:tcPr>
          <w:p w14:paraId="1C98A16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673B7F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aitas siers</w:t>
            </w:r>
          </w:p>
        </w:tc>
        <w:tc>
          <w:tcPr>
            <w:tcW w:w="1560" w:type="dxa"/>
          </w:tcPr>
          <w:p w14:paraId="4066562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23D55930" w14:textId="77777777" w:rsidTr="005D04A2">
        <w:trPr>
          <w:trHeight w:val="20"/>
        </w:trPr>
        <w:tc>
          <w:tcPr>
            <w:tcW w:w="3510" w:type="dxa"/>
            <w:noWrap/>
          </w:tcPr>
          <w:p w14:paraId="59809F8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Queso Tetilla / Queixo Tetilla</w:t>
            </w:r>
          </w:p>
        </w:tc>
        <w:tc>
          <w:tcPr>
            <w:tcW w:w="1985" w:type="dxa"/>
            <w:noWrap/>
          </w:tcPr>
          <w:p w14:paraId="3674349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313449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Siers</w:t>
            </w:r>
          </w:p>
        </w:tc>
        <w:tc>
          <w:tcPr>
            <w:tcW w:w="1560" w:type="dxa"/>
          </w:tcPr>
          <w:p w14:paraId="353A979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508CFFD4" w14:textId="77777777" w:rsidTr="005D04A2">
        <w:trPr>
          <w:trHeight w:val="20"/>
        </w:trPr>
        <w:tc>
          <w:tcPr>
            <w:tcW w:w="3510" w:type="dxa"/>
            <w:noWrap/>
          </w:tcPr>
          <w:p w14:paraId="4ACB532A" w14:textId="17BBD073"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Salchichón de Vic</w:t>
            </w:r>
            <w:r w:rsidR="001D18BF">
              <w:rPr>
                <w:rFonts w:asciiTheme="majorBidi" w:hAnsiTheme="majorBidi"/>
                <w:i/>
              </w:rPr>
              <w:t xml:space="preserve"> /</w:t>
            </w:r>
            <w:r w:rsidRPr="00A34266">
              <w:rPr>
                <w:rFonts w:asciiTheme="majorBidi" w:hAnsiTheme="majorBidi"/>
              </w:rPr>
              <w:t xml:space="preserve"> </w:t>
            </w:r>
            <w:r w:rsidRPr="00A34266">
              <w:rPr>
                <w:rFonts w:asciiTheme="majorBidi" w:hAnsiTheme="majorBidi"/>
                <w:i/>
              </w:rPr>
              <w:t>Llonganissa de Vic</w:t>
            </w:r>
          </w:p>
        </w:tc>
        <w:tc>
          <w:tcPr>
            <w:tcW w:w="1985" w:type="dxa"/>
            <w:noWrap/>
          </w:tcPr>
          <w:p w14:paraId="75424C1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B6E2CC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Citāda konservēta (</w:t>
            </w:r>
            <w:r w:rsidRPr="00A34266">
              <w:rPr>
                <w:rFonts w:asciiTheme="majorBidi" w:hAnsiTheme="majorBidi"/>
                <w:i/>
              </w:rPr>
              <w:t>cured</w:t>
            </w:r>
            <w:r w:rsidRPr="00A34266">
              <w:rPr>
                <w:rFonts w:asciiTheme="majorBidi" w:hAnsiTheme="majorBidi"/>
              </w:rPr>
              <w:t>) gaļa</w:t>
            </w:r>
          </w:p>
        </w:tc>
        <w:tc>
          <w:tcPr>
            <w:tcW w:w="1560" w:type="dxa"/>
          </w:tcPr>
          <w:p w14:paraId="1CB7C1A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0ECC389C" w14:textId="77777777" w:rsidTr="005D04A2">
        <w:trPr>
          <w:trHeight w:val="20"/>
        </w:trPr>
        <w:tc>
          <w:tcPr>
            <w:tcW w:w="3510" w:type="dxa"/>
            <w:noWrap/>
          </w:tcPr>
          <w:p w14:paraId="4C3F51E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Sierra de Cádiz</w:t>
            </w:r>
          </w:p>
        </w:tc>
        <w:tc>
          <w:tcPr>
            <w:tcW w:w="1985" w:type="dxa"/>
            <w:noWrap/>
          </w:tcPr>
          <w:p w14:paraId="3435648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F5F756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0C28A84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7E4DF828" w14:textId="77777777" w:rsidTr="005D04A2">
        <w:trPr>
          <w:trHeight w:val="20"/>
        </w:trPr>
        <w:tc>
          <w:tcPr>
            <w:tcW w:w="3510" w:type="dxa"/>
            <w:noWrap/>
          </w:tcPr>
          <w:p w14:paraId="4BA46E7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Sierra de Cazorla</w:t>
            </w:r>
          </w:p>
        </w:tc>
        <w:tc>
          <w:tcPr>
            <w:tcW w:w="1985" w:type="dxa"/>
            <w:noWrap/>
          </w:tcPr>
          <w:p w14:paraId="7E2EDB7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6A6575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1670BEA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50A9C62C" w14:textId="77777777" w:rsidTr="005D04A2">
        <w:trPr>
          <w:trHeight w:val="20"/>
        </w:trPr>
        <w:tc>
          <w:tcPr>
            <w:tcW w:w="3510" w:type="dxa"/>
            <w:noWrap/>
          </w:tcPr>
          <w:p w14:paraId="1036164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Sierra de Segura</w:t>
            </w:r>
          </w:p>
        </w:tc>
        <w:tc>
          <w:tcPr>
            <w:tcW w:w="1985" w:type="dxa"/>
            <w:noWrap/>
          </w:tcPr>
          <w:p w14:paraId="0601BCD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BB5970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506F15F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5A51296B" w14:textId="77777777" w:rsidTr="005D04A2">
        <w:trPr>
          <w:trHeight w:val="20"/>
        </w:trPr>
        <w:tc>
          <w:tcPr>
            <w:tcW w:w="3510" w:type="dxa"/>
            <w:noWrap/>
          </w:tcPr>
          <w:p w14:paraId="1C2456F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Sierra Mágina</w:t>
            </w:r>
          </w:p>
        </w:tc>
        <w:tc>
          <w:tcPr>
            <w:tcW w:w="1985" w:type="dxa"/>
            <w:noWrap/>
          </w:tcPr>
          <w:p w14:paraId="3929C29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21AC17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277BFAC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630D90A5" w14:textId="77777777" w:rsidTr="005D04A2">
        <w:trPr>
          <w:trHeight w:val="20"/>
        </w:trPr>
        <w:tc>
          <w:tcPr>
            <w:tcW w:w="3510" w:type="dxa"/>
            <w:noWrap/>
          </w:tcPr>
          <w:p w14:paraId="76AEC86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Siurana</w:t>
            </w:r>
          </w:p>
        </w:tc>
        <w:tc>
          <w:tcPr>
            <w:tcW w:w="1985" w:type="dxa"/>
            <w:noWrap/>
          </w:tcPr>
          <w:p w14:paraId="2A4A41A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DC471D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745103D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709322ED" w14:textId="77777777" w:rsidTr="005D04A2">
        <w:trPr>
          <w:trHeight w:val="20"/>
        </w:trPr>
        <w:tc>
          <w:tcPr>
            <w:tcW w:w="3510" w:type="dxa"/>
            <w:noWrap/>
          </w:tcPr>
          <w:p w14:paraId="1A72EAA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Sobrasada de Mallorca</w:t>
            </w:r>
          </w:p>
        </w:tc>
        <w:tc>
          <w:tcPr>
            <w:tcW w:w="1985" w:type="dxa"/>
            <w:noWrap/>
          </w:tcPr>
          <w:p w14:paraId="45A1B56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7BA1AD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Citāda konservēta (</w:t>
            </w:r>
            <w:r w:rsidRPr="00A34266">
              <w:rPr>
                <w:rFonts w:asciiTheme="majorBidi" w:hAnsiTheme="majorBidi"/>
                <w:i/>
              </w:rPr>
              <w:t>cured</w:t>
            </w:r>
            <w:r w:rsidRPr="00A34266">
              <w:rPr>
                <w:rFonts w:asciiTheme="majorBidi" w:hAnsiTheme="majorBidi"/>
              </w:rPr>
              <w:t>) gaļa</w:t>
            </w:r>
          </w:p>
        </w:tc>
        <w:tc>
          <w:tcPr>
            <w:tcW w:w="1560" w:type="dxa"/>
          </w:tcPr>
          <w:p w14:paraId="69A4C12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60A46979" w14:textId="77777777" w:rsidTr="005D04A2">
        <w:trPr>
          <w:trHeight w:val="20"/>
        </w:trPr>
        <w:tc>
          <w:tcPr>
            <w:tcW w:w="3510" w:type="dxa"/>
            <w:noWrap/>
          </w:tcPr>
          <w:p w14:paraId="57AFC08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Ternera Gallega</w:t>
            </w:r>
          </w:p>
        </w:tc>
        <w:tc>
          <w:tcPr>
            <w:tcW w:w="1985" w:type="dxa"/>
            <w:noWrap/>
          </w:tcPr>
          <w:p w14:paraId="0C7AD52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F4F797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Liellopi</w:t>
            </w:r>
          </w:p>
        </w:tc>
        <w:tc>
          <w:tcPr>
            <w:tcW w:w="1560" w:type="dxa"/>
          </w:tcPr>
          <w:p w14:paraId="06F42E6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6BE84B21" w14:textId="77777777" w:rsidTr="005D04A2">
        <w:trPr>
          <w:trHeight w:val="20"/>
        </w:trPr>
        <w:tc>
          <w:tcPr>
            <w:tcW w:w="3510" w:type="dxa"/>
            <w:noWrap/>
          </w:tcPr>
          <w:p w14:paraId="1E6F3B2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Turrón de Alicante</w:t>
            </w:r>
          </w:p>
        </w:tc>
        <w:tc>
          <w:tcPr>
            <w:tcW w:w="1985" w:type="dxa"/>
            <w:noWrap/>
          </w:tcPr>
          <w:p w14:paraId="2C3DD64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B51828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Konditorejas izstrādājumi</w:t>
            </w:r>
          </w:p>
        </w:tc>
        <w:tc>
          <w:tcPr>
            <w:tcW w:w="1560" w:type="dxa"/>
          </w:tcPr>
          <w:p w14:paraId="610A86F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4870401C" w14:textId="77777777" w:rsidTr="005D04A2">
        <w:trPr>
          <w:trHeight w:val="20"/>
        </w:trPr>
        <w:tc>
          <w:tcPr>
            <w:tcW w:w="3510" w:type="dxa"/>
            <w:noWrap/>
          </w:tcPr>
          <w:p w14:paraId="499720EE"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Alicante</w:t>
            </w:r>
            <w:r w:rsidRPr="00A34266">
              <w:rPr>
                <w:rStyle w:val="FootnoteReference"/>
                <w:rFonts w:asciiTheme="majorBidi" w:hAnsiTheme="majorBidi" w:cstheme="majorBidi"/>
                <w:szCs w:val="24"/>
              </w:rPr>
              <w:footnoteReference w:id="20"/>
            </w:r>
          </w:p>
        </w:tc>
        <w:tc>
          <w:tcPr>
            <w:tcW w:w="1985" w:type="dxa"/>
            <w:noWrap/>
          </w:tcPr>
          <w:p w14:paraId="45D732B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BC056D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CCF515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60D6ECAE" w14:textId="77777777" w:rsidTr="005D04A2">
        <w:trPr>
          <w:trHeight w:val="20"/>
        </w:trPr>
        <w:tc>
          <w:tcPr>
            <w:tcW w:w="3510" w:type="dxa"/>
            <w:noWrap/>
          </w:tcPr>
          <w:p w14:paraId="1558534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Bierzo</w:t>
            </w:r>
          </w:p>
        </w:tc>
        <w:tc>
          <w:tcPr>
            <w:tcW w:w="1985" w:type="dxa"/>
            <w:noWrap/>
          </w:tcPr>
          <w:p w14:paraId="787FB43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631919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6AC737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05303491" w14:textId="77777777" w:rsidTr="005D04A2">
        <w:trPr>
          <w:trHeight w:val="20"/>
        </w:trPr>
        <w:tc>
          <w:tcPr>
            <w:tcW w:w="3510" w:type="dxa"/>
            <w:noWrap/>
          </w:tcPr>
          <w:p w14:paraId="3042B57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Calatayud</w:t>
            </w:r>
          </w:p>
        </w:tc>
        <w:tc>
          <w:tcPr>
            <w:tcW w:w="1985" w:type="dxa"/>
            <w:noWrap/>
          </w:tcPr>
          <w:p w14:paraId="0A3953E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4558AE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0BFB28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0C810650" w14:textId="77777777" w:rsidTr="005D04A2">
        <w:trPr>
          <w:trHeight w:val="20"/>
        </w:trPr>
        <w:tc>
          <w:tcPr>
            <w:tcW w:w="3510" w:type="dxa"/>
            <w:noWrap/>
          </w:tcPr>
          <w:p w14:paraId="255D649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Campo de Borja</w:t>
            </w:r>
          </w:p>
        </w:tc>
        <w:tc>
          <w:tcPr>
            <w:tcW w:w="1985" w:type="dxa"/>
            <w:noWrap/>
          </w:tcPr>
          <w:p w14:paraId="0AE8940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783999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EA8603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1E9A16AC" w14:textId="77777777" w:rsidTr="005D04A2">
        <w:trPr>
          <w:trHeight w:val="20"/>
        </w:trPr>
        <w:tc>
          <w:tcPr>
            <w:tcW w:w="3510" w:type="dxa"/>
            <w:noWrap/>
          </w:tcPr>
          <w:p w14:paraId="4CDBF21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Cariñena</w:t>
            </w:r>
          </w:p>
        </w:tc>
        <w:tc>
          <w:tcPr>
            <w:tcW w:w="1985" w:type="dxa"/>
            <w:noWrap/>
          </w:tcPr>
          <w:p w14:paraId="2CE3640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A821EB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5CE0293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02216625" w14:textId="77777777" w:rsidTr="005D04A2">
        <w:trPr>
          <w:trHeight w:val="20"/>
        </w:trPr>
        <w:tc>
          <w:tcPr>
            <w:tcW w:w="3510" w:type="dxa"/>
            <w:noWrap/>
          </w:tcPr>
          <w:p w14:paraId="1864895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Castilla</w:t>
            </w:r>
            <w:r w:rsidRPr="00A34266">
              <w:rPr>
                <w:rStyle w:val="FootnoteReference"/>
                <w:rFonts w:asciiTheme="majorBidi" w:hAnsiTheme="majorBidi" w:cstheme="majorBidi"/>
                <w:szCs w:val="24"/>
              </w:rPr>
              <w:footnoteReference w:id="21"/>
            </w:r>
          </w:p>
        </w:tc>
        <w:tc>
          <w:tcPr>
            <w:tcW w:w="1985" w:type="dxa"/>
            <w:noWrap/>
          </w:tcPr>
          <w:p w14:paraId="63F5CC0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7A151A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2C6727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621B4285" w14:textId="77777777" w:rsidTr="005D04A2">
        <w:trPr>
          <w:trHeight w:val="20"/>
        </w:trPr>
        <w:tc>
          <w:tcPr>
            <w:tcW w:w="3510" w:type="dxa"/>
            <w:noWrap/>
          </w:tcPr>
          <w:p w14:paraId="56584E0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Castilla y León</w:t>
            </w:r>
          </w:p>
        </w:tc>
        <w:tc>
          <w:tcPr>
            <w:tcW w:w="1985" w:type="dxa"/>
            <w:noWrap/>
          </w:tcPr>
          <w:p w14:paraId="14B6C31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267BBC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09A7F8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33EDC606" w14:textId="77777777" w:rsidTr="005D04A2">
        <w:trPr>
          <w:trHeight w:val="20"/>
        </w:trPr>
        <w:tc>
          <w:tcPr>
            <w:tcW w:w="3510" w:type="dxa"/>
            <w:noWrap/>
          </w:tcPr>
          <w:p w14:paraId="4AD3D869" w14:textId="43AEB7B4"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Cataluña</w:t>
            </w:r>
          </w:p>
        </w:tc>
        <w:tc>
          <w:tcPr>
            <w:tcW w:w="1985" w:type="dxa"/>
            <w:noWrap/>
          </w:tcPr>
          <w:p w14:paraId="3C2203C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FF85FC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680529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398B4411" w14:textId="77777777" w:rsidTr="005D04A2">
        <w:trPr>
          <w:trHeight w:val="20"/>
        </w:trPr>
        <w:tc>
          <w:tcPr>
            <w:tcW w:w="3510" w:type="dxa"/>
            <w:noWrap/>
          </w:tcPr>
          <w:p w14:paraId="43D2933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Cava</w:t>
            </w:r>
            <w:r w:rsidRPr="00A34266">
              <w:rPr>
                <w:rStyle w:val="FootnoteReference"/>
                <w:rFonts w:asciiTheme="majorBidi" w:hAnsiTheme="majorBidi" w:cstheme="majorBidi"/>
                <w:szCs w:val="24"/>
              </w:rPr>
              <w:footnoteReference w:id="22"/>
            </w:r>
          </w:p>
        </w:tc>
        <w:tc>
          <w:tcPr>
            <w:tcW w:w="1985" w:type="dxa"/>
            <w:noWrap/>
          </w:tcPr>
          <w:p w14:paraId="0065B5C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8FBCAF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EA5611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259F40B3" w14:textId="77777777" w:rsidTr="005D04A2">
        <w:trPr>
          <w:trHeight w:val="20"/>
        </w:trPr>
        <w:tc>
          <w:tcPr>
            <w:tcW w:w="3510" w:type="dxa"/>
            <w:noWrap/>
          </w:tcPr>
          <w:p w14:paraId="2EBF124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Cigales</w:t>
            </w:r>
          </w:p>
        </w:tc>
        <w:tc>
          <w:tcPr>
            <w:tcW w:w="1985" w:type="dxa"/>
            <w:noWrap/>
          </w:tcPr>
          <w:p w14:paraId="732DCA7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EBC534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59D398F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06C6A3F9" w14:textId="77777777" w:rsidTr="005D04A2">
        <w:trPr>
          <w:trHeight w:val="20"/>
        </w:trPr>
        <w:tc>
          <w:tcPr>
            <w:tcW w:w="3510" w:type="dxa"/>
            <w:noWrap/>
          </w:tcPr>
          <w:p w14:paraId="6981E32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Empordà</w:t>
            </w:r>
          </w:p>
        </w:tc>
        <w:tc>
          <w:tcPr>
            <w:tcW w:w="1985" w:type="dxa"/>
            <w:noWrap/>
          </w:tcPr>
          <w:p w14:paraId="36F3232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897A76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5CFD919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639F02E2" w14:textId="77777777" w:rsidTr="005D04A2">
        <w:trPr>
          <w:trHeight w:val="20"/>
        </w:trPr>
        <w:tc>
          <w:tcPr>
            <w:tcW w:w="3510" w:type="dxa"/>
            <w:noWrap/>
          </w:tcPr>
          <w:p w14:paraId="0D8D4CB2" w14:textId="19A1D7FC"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Jerez-Xérès-Sherry</w:t>
            </w:r>
          </w:p>
        </w:tc>
        <w:tc>
          <w:tcPr>
            <w:tcW w:w="1985" w:type="dxa"/>
            <w:noWrap/>
          </w:tcPr>
          <w:p w14:paraId="00C3F5D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8BB4D9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49D5A5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21FDD28C" w14:textId="77777777" w:rsidTr="005D04A2">
        <w:trPr>
          <w:trHeight w:val="20"/>
        </w:trPr>
        <w:tc>
          <w:tcPr>
            <w:tcW w:w="3510" w:type="dxa"/>
            <w:noWrap/>
          </w:tcPr>
          <w:p w14:paraId="663E850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Jumilla</w:t>
            </w:r>
          </w:p>
        </w:tc>
        <w:tc>
          <w:tcPr>
            <w:tcW w:w="1985" w:type="dxa"/>
            <w:noWrap/>
          </w:tcPr>
          <w:p w14:paraId="0782FB4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6ED6A3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1D10A10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694EBC94" w14:textId="77777777" w:rsidTr="005D04A2">
        <w:trPr>
          <w:trHeight w:val="20"/>
        </w:trPr>
        <w:tc>
          <w:tcPr>
            <w:tcW w:w="3510" w:type="dxa"/>
            <w:noWrap/>
          </w:tcPr>
          <w:p w14:paraId="2183124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La Mancha</w:t>
            </w:r>
          </w:p>
        </w:tc>
        <w:tc>
          <w:tcPr>
            <w:tcW w:w="1985" w:type="dxa"/>
            <w:noWrap/>
          </w:tcPr>
          <w:p w14:paraId="3C60602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856249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BC5AB6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5E69DA87" w14:textId="77777777" w:rsidTr="005D04A2">
        <w:trPr>
          <w:trHeight w:val="20"/>
        </w:trPr>
        <w:tc>
          <w:tcPr>
            <w:tcW w:w="3510" w:type="dxa"/>
            <w:noWrap/>
          </w:tcPr>
          <w:p w14:paraId="0CA5725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Málaga</w:t>
            </w:r>
          </w:p>
        </w:tc>
        <w:tc>
          <w:tcPr>
            <w:tcW w:w="1985" w:type="dxa"/>
            <w:noWrap/>
          </w:tcPr>
          <w:p w14:paraId="421FBDF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6C737B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3B268C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416AAA47" w14:textId="77777777" w:rsidTr="005D04A2">
        <w:trPr>
          <w:trHeight w:val="20"/>
        </w:trPr>
        <w:tc>
          <w:tcPr>
            <w:tcW w:w="3510" w:type="dxa"/>
            <w:noWrap/>
          </w:tcPr>
          <w:p w14:paraId="1DF15725" w14:textId="23D499C2"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Manzanilla-Sanlúcar de Barrameda</w:t>
            </w:r>
          </w:p>
        </w:tc>
        <w:tc>
          <w:tcPr>
            <w:tcW w:w="1985" w:type="dxa"/>
            <w:noWrap/>
          </w:tcPr>
          <w:p w14:paraId="4EA8E1B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FE7D09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B3A2A0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7B8A7430" w14:textId="77777777" w:rsidTr="005D04A2">
        <w:trPr>
          <w:trHeight w:val="20"/>
        </w:trPr>
        <w:tc>
          <w:tcPr>
            <w:tcW w:w="3510" w:type="dxa"/>
            <w:noWrap/>
          </w:tcPr>
          <w:p w14:paraId="341342E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Navarra</w:t>
            </w:r>
          </w:p>
        </w:tc>
        <w:tc>
          <w:tcPr>
            <w:tcW w:w="1985" w:type="dxa"/>
            <w:noWrap/>
          </w:tcPr>
          <w:p w14:paraId="61FB75D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6E4504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FE7D2A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4476E344" w14:textId="77777777" w:rsidTr="005D04A2">
        <w:trPr>
          <w:trHeight w:val="20"/>
        </w:trPr>
        <w:tc>
          <w:tcPr>
            <w:tcW w:w="3510" w:type="dxa"/>
            <w:noWrap/>
          </w:tcPr>
          <w:p w14:paraId="099855F1"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Penedès</w:t>
            </w:r>
          </w:p>
        </w:tc>
        <w:tc>
          <w:tcPr>
            <w:tcW w:w="1985" w:type="dxa"/>
            <w:noWrap/>
          </w:tcPr>
          <w:p w14:paraId="3425C5C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822661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AB2B28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65319D74" w14:textId="77777777" w:rsidTr="005D04A2">
        <w:trPr>
          <w:trHeight w:val="20"/>
        </w:trPr>
        <w:tc>
          <w:tcPr>
            <w:tcW w:w="3510" w:type="dxa"/>
            <w:noWrap/>
          </w:tcPr>
          <w:p w14:paraId="1FF990D4" w14:textId="56D19514"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Priorat</w:t>
            </w:r>
          </w:p>
        </w:tc>
        <w:tc>
          <w:tcPr>
            <w:tcW w:w="1985" w:type="dxa"/>
            <w:noWrap/>
          </w:tcPr>
          <w:p w14:paraId="4435E8C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33043B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DA244A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2F3D0E88" w14:textId="77777777" w:rsidTr="005D04A2">
        <w:trPr>
          <w:trHeight w:val="20"/>
        </w:trPr>
        <w:tc>
          <w:tcPr>
            <w:tcW w:w="3510" w:type="dxa"/>
            <w:noWrap/>
          </w:tcPr>
          <w:p w14:paraId="3B72479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Rías Baixas</w:t>
            </w:r>
          </w:p>
        </w:tc>
        <w:tc>
          <w:tcPr>
            <w:tcW w:w="1985" w:type="dxa"/>
            <w:noWrap/>
          </w:tcPr>
          <w:p w14:paraId="2A31BE5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15F7F1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579CA39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0AF50E43" w14:textId="77777777" w:rsidTr="005D04A2">
        <w:trPr>
          <w:trHeight w:val="20"/>
        </w:trPr>
        <w:tc>
          <w:tcPr>
            <w:tcW w:w="3510" w:type="dxa"/>
            <w:noWrap/>
          </w:tcPr>
          <w:p w14:paraId="54634B1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Ribeiro</w:t>
            </w:r>
          </w:p>
        </w:tc>
        <w:tc>
          <w:tcPr>
            <w:tcW w:w="1985" w:type="dxa"/>
            <w:noWrap/>
          </w:tcPr>
          <w:p w14:paraId="0044FA2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13DEF4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012593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25BAEF03" w14:textId="77777777" w:rsidTr="005D04A2">
        <w:trPr>
          <w:trHeight w:val="20"/>
        </w:trPr>
        <w:tc>
          <w:tcPr>
            <w:tcW w:w="3510" w:type="dxa"/>
            <w:noWrap/>
          </w:tcPr>
          <w:p w14:paraId="7630E93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Ribera del Duero</w:t>
            </w:r>
          </w:p>
        </w:tc>
        <w:tc>
          <w:tcPr>
            <w:tcW w:w="1985" w:type="dxa"/>
            <w:noWrap/>
          </w:tcPr>
          <w:p w14:paraId="4D70E59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F2575B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5B2140A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01CFCF83" w14:textId="77777777" w:rsidTr="005D04A2">
        <w:trPr>
          <w:trHeight w:val="20"/>
        </w:trPr>
        <w:tc>
          <w:tcPr>
            <w:tcW w:w="3510" w:type="dxa"/>
            <w:noWrap/>
          </w:tcPr>
          <w:p w14:paraId="0F70087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Rioja</w:t>
            </w:r>
          </w:p>
        </w:tc>
        <w:tc>
          <w:tcPr>
            <w:tcW w:w="1985" w:type="dxa"/>
            <w:noWrap/>
          </w:tcPr>
          <w:p w14:paraId="5802079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0EADCF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D2BBBC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01413785" w14:textId="77777777" w:rsidTr="005D04A2">
        <w:trPr>
          <w:trHeight w:val="20"/>
        </w:trPr>
        <w:tc>
          <w:tcPr>
            <w:tcW w:w="3510" w:type="dxa"/>
            <w:noWrap/>
          </w:tcPr>
          <w:p w14:paraId="1C587EA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Rueda</w:t>
            </w:r>
            <w:r w:rsidRPr="00A34266">
              <w:rPr>
                <w:rStyle w:val="FootnoteReference"/>
                <w:rFonts w:asciiTheme="majorBidi" w:hAnsiTheme="majorBidi" w:cstheme="majorBidi"/>
                <w:szCs w:val="24"/>
              </w:rPr>
              <w:footnoteReference w:id="23"/>
            </w:r>
          </w:p>
        </w:tc>
        <w:tc>
          <w:tcPr>
            <w:tcW w:w="1985" w:type="dxa"/>
            <w:noWrap/>
          </w:tcPr>
          <w:p w14:paraId="09FE962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6D2E80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41B2AA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0A56A17C" w14:textId="77777777" w:rsidTr="005D04A2">
        <w:trPr>
          <w:trHeight w:val="20"/>
        </w:trPr>
        <w:tc>
          <w:tcPr>
            <w:tcW w:w="3510" w:type="dxa"/>
            <w:noWrap/>
          </w:tcPr>
          <w:p w14:paraId="3DFBA8C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Somontano</w:t>
            </w:r>
          </w:p>
        </w:tc>
        <w:tc>
          <w:tcPr>
            <w:tcW w:w="1985" w:type="dxa"/>
            <w:noWrap/>
          </w:tcPr>
          <w:p w14:paraId="7A86D4B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19BC13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F50D05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2834C025" w14:textId="77777777" w:rsidTr="005D04A2">
        <w:trPr>
          <w:trHeight w:val="20"/>
        </w:trPr>
        <w:tc>
          <w:tcPr>
            <w:tcW w:w="3510" w:type="dxa"/>
            <w:noWrap/>
          </w:tcPr>
          <w:p w14:paraId="387DC4E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Toro</w:t>
            </w:r>
            <w:r w:rsidRPr="00A34266">
              <w:rPr>
                <w:rStyle w:val="FootnoteReference"/>
                <w:rFonts w:asciiTheme="majorBidi" w:hAnsiTheme="majorBidi" w:cstheme="majorBidi"/>
                <w:szCs w:val="24"/>
              </w:rPr>
              <w:footnoteReference w:id="24"/>
            </w:r>
          </w:p>
        </w:tc>
        <w:tc>
          <w:tcPr>
            <w:tcW w:w="1985" w:type="dxa"/>
            <w:noWrap/>
          </w:tcPr>
          <w:p w14:paraId="4BF8786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62F41F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E02459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4932F34D" w14:textId="77777777" w:rsidTr="005D04A2">
        <w:trPr>
          <w:trHeight w:val="20"/>
        </w:trPr>
        <w:tc>
          <w:tcPr>
            <w:tcW w:w="3510" w:type="dxa"/>
            <w:noWrap/>
          </w:tcPr>
          <w:p w14:paraId="0ABC22D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Utiel-Requena</w:t>
            </w:r>
          </w:p>
        </w:tc>
        <w:tc>
          <w:tcPr>
            <w:tcW w:w="1985" w:type="dxa"/>
            <w:noWrap/>
          </w:tcPr>
          <w:p w14:paraId="6E90311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CB8540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67BDF5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1AE4CD04" w14:textId="77777777" w:rsidTr="005D04A2">
        <w:trPr>
          <w:trHeight w:val="20"/>
        </w:trPr>
        <w:tc>
          <w:tcPr>
            <w:tcW w:w="3510" w:type="dxa"/>
            <w:noWrap/>
          </w:tcPr>
          <w:p w14:paraId="42ACB8C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Valdepeñas</w:t>
            </w:r>
          </w:p>
        </w:tc>
        <w:tc>
          <w:tcPr>
            <w:tcW w:w="1985" w:type="dxa"/>
            <w:noWrap/>
          </w:tcPr>
          <w:p w14:paraId="7738672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9DB29D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7E1577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1AD23B8F" w14:textId="77777777" w:rsidTr="005D04A2">
        <w:trPr>
          <w:trHeight w:val="20"/>
        </w:trPr>
        <w:tc>
          <w:tcPr>
            <w:tcW w:w="3510" w:type="dxa"/>
            <w:noWrap/>
          </w:tcPr>
          <w:p w14:paraId="5699DE3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Valencia</w:t>
            </w:r>
          </w:p>
        </w:tc>
        <w:tc>
          <w:tcPr>
            <w:tcW w:w="1985" w:type="dxa"/>
            <w:noWrap/>
          </w:tcPr>
          <w:p w14:paraId="67EE633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F61AF5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18F8AF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18A213FF" w14:textId="77777777" w:rsidTr="005D04A2">
        <w:trPr>
          <w:trHeight w:val="20"/>
        </w:trPr>
        <w:tc>
          <w:tcPr>
            <w:tcW w:w="3510" w:type="dxa"/>
            <w:noWrap/>
          </w:tcPr>
          <w:p w14:paraId="0E43A80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Yecla</w:t>
            </w:r>
          </w:p>
        </w:tc>
        <w:tc>
          <w:tcPr>
            <w:tcW w:w="1985" w:type="dxa"/>
            <w:noWrap/>
          </w:tcPr>
          <w:p w14:paraId="5491EE8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D78B70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1B11E59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Spānija</w:t>
            </w:r>
          </w:p>
        </w:tc>
      </w:tr>
      <w:tr w:rsidR="00FA6F39" w:rsidRPr="00A34266" w14:paraId="76266E8E" w14:textId="77777777" w:rsidTr="005D04A2">
        <w:trPr>
          <w:trHeight w:val="20"/>
        </w:trPr>
        <w:tc>
          <w:tcPr>
            <w:tcW w:w="3510" w:type="dxa"/>
            <w:noWrap/>
          </w:tcPr>
          <w:p w14:paraId="1CE5E95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Abondance</w:t>
            </w:r>
          </w:p>
        </w:tc>
        <w:tc>
          <w:tcPr>
            <w:tcW w:w="1985" w:type="dxa"/>
            <w:noWrap/>
          </w:tcPr>
          <w:p w14:paraId="3B348D6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A22C05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Siers</w:t>
            </w:r>
          </w:p>
        </w:tc>
        <w:tc>
          <w:tcPr>
            <w:tcW w:w="1560" w:type="dxa"/>
          </w:tcPr>
          <w:p w14:paraId="52392AA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471CF599" w14:textId="77777777" w:rsidTr="005D04A2">
        <w:trPr>
          <w:trHeight w:val="20"/>
        </w:trPr>
        <w:tc>
          <w:tcPr>
            <w:tcW w:w="3510" w:type="dxa"/>
            <w:noWrap/>
          </w:tcPr>
          <w:p w14:paraId="3B6C43A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Ail blanc de Lomagne</w:t>
            </w:r>
          </w:p>
        </w:tc>
        <w:tc>
          <w:tcPr>
            <w:tcW w:w="1985" w:type="dxa"/>
            <w:noWrap/>
          </w:tcPr>
          <w:p w14:paraId="436B760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C9C55D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Ķiploki</w:t>
            </w:r>
          </w:p>
        </w:tc>
        <w:tc>
          <w:tcPr>
            <w:tcW w:w="1560" w:type="dxa"/>
          </w:tcPr>
          <w:p w14:paraId="64951A4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752BA32F" w14:textId="77777777" w:rsidTr="005D04A2">
        <w:trPr>
          <w:trHeight w:val="20"/>
        </w:trPr>
        <w:tc>
          <w:tcPr>
            <w:tcW w:w="3510" w:type="dxa"/>
            <w:noWrap/>
          </w:tcPr>
          <w:p w14:paraId="3D06BB1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Ail de la Drôme</w:t>
            </w:r>
          </w:p>
        </w:tc>
        <w:tc>
          <w:tcPr>
            <w:tcW w:w="1985" w:type="dxa"/>
            <w:noWrap/>
          </w:tcPr>
          <w:p w14:paraId="4643FFE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9BE052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Ķiploki</w:t>
            </w:r>
          </w:p>
        </w:tc>
        <w:tc>
          <w:tcPr>
            <w:tcW w:w="1560" w:type="dxa"/>
          </w:tcPr>
          <w:p w14:paraId="49D7C19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0C3E24CA" w14:textId="77777777" w:rsidTr="005D04A2">
        <w:trPr>
          <w:trHeight w:val="20"/>
        </w:trPr>
        <w:tc>
          <w:tcPr>
            <w:tcW w:w="3510" w:type="dxa"/>
            <w:noWrap/>
          </w:tcPr>
          <w:p w14:paraId="26204BA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Ail rose de Lautrec</w:t>
            </w:r>
          </w:p>
        </w:tc>
        <w:tc>
          <w:tcPr>
            <w:tcW w:w="1985" w:type="dxa"/>
            <w:noWrap/>
          </w:tcPr>
          <w:p w14:paraId="4002BF4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471B5F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Ķiploki</w:t>
            </w:r>
          </w:p>
        </w:tc>
        <w:tc>
          <w:tcPr>
            <w:tcW w:w="1560" w:type="dxa"/>
          </w:tcPr>
          <w:p w14:paraId="595E285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52D8B0C5" w14:textId="77777777" w:rsidTr="005D04A2">
        <w:trPr>
          <w:trHeight w:val="20"/>
        </w:trPr>
        <w:tc>
          <w:tcPr>
            <w:tcW w:w="3510" w:type="dxa"/>
            <w:noWrap/>
          </w:tcPr>
          <w:p w14:paraId="4716200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Beaufort</w:t>
            </w:r>
          </w:p>
        </w:tc>
        <w:tc>
          <w:tcPr>
            <w:tcW w:w="1985" w:type="dxa"/>
            <w:noWrap/>
          </w:tcPr>
          <w:p w14:paraId="36D8047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830F59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Siers</w:t>
            </w:r>
          </w:p>
        </w:tc>
        <w:tc>
          <w:tcPr>
            <w:tcW w:w="1560" w:type="dxa"/>
          </w:tcPr>
          <w:p w14:paraId="294B8FC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05C5B5CE" w14:textId="77777777" w:rsidTr="005D04A2">
        <w:trPr>
          <w:trHeight w:val="20"/>
        </w:trPr>
        <w:tc>
          <w:tcPr>
            <w:tcW w:w="3510" w:type="dxa"/>
            <w:noWrap/>
          </w:tcPr>
          <w:p w14:paraId="5E0254B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Bleu d'Auvergne</w:t>
            </w:r>
          </w:p>
        </w:tc>
        <w:tc>
          <w:tcPr>
            <w:tcW w:w="1985" w:type="dxa"/>
            <w:noWrap/>
          </w:tcPr>
          <w:p w14:paraId="1A79314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6640BC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Zilais govs siers</w:t>
            </w:r>
          </w:p>
        </w:tc>
        <w:tc>
          <w:tcPr>
            <w:tcW w:w="1560" w:type="dxa"/>
          </w:tcPr>
          <w:p w14:paraId="3724470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05D57029" w14:textId="77777777" w:rsidTr="005D04A2">
        <w:trPr>
          <w:trHeight w:val="20"/>
        </w:trPr>
        <w:tc>
          <w:tcPr>
            <w:tcW w:w="3510" w:type="dxa"/>
            <w:noWrap/>
          </w:tcPr>
          <w:p w14:paraId="0CDC66A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Brie de Meaux</w:t>
            </w:r>
          </w:p>
        </w:tc>
        <w:tc>
          <w:tcPr>
            <w:tcW w:w="1985" w:type="dxa"/>
            <w:noWrap/>
          </w:tcPr>
          <w:p w14:paraId="7E5A945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3FABE7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Mīkstais govs siers</w:t>
            </w:r>
          </w:p>
        </w:tc>
        <w:tc>
          <w:tcPr>
            <w:tcW w:w="1560" w:type="dxa"/>
          </w:tcPr>
          <w:p w14:paraId="756A308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153D4FC6" w14:textId="77777777" w:rsidTr="005D04A2">
        <w:trPr>
          <w:trHeight w:val="20"/>
        </w:trPr>
        <w:tc>
          <w:tcPr>
            <w:tcW w:w="3510" w:type="dxa"/>
            <w:noWrap/>
          </w:tcPr>
          <w:p w14:paraId="683C8DC3"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Camembert de Normandie</w:t>
            </w:r>
          </w:p>
        </w:tc>
        <w:tc>
          <w:tcPr>
            <w:tcW w:w="1985" w:type="dxa"/>
            <w:noWrap/>
          </w:tcPr>
          <w:p w14:paraId="76176CD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BB88A9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Mīkstais govs siers</w:t>
            </w:r>
          </w:p>
        </w:tc>
        <w:tc>
          <w:tcPr>
            <w:tcW w:w="1560" w:type="dxa"/>
          </w:tcPr>
          <w:p w14:paraId="71A9AC2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2EE7AFB9" w14:textId="77777777" w:rsidTr="005D04A2">
        <w:trPr>
          <w:trHeight w:val="20"/>
        </w:trPr>
        <w:tc>
          <w:tcPr>
            <w:tcW w:w="3510" w:type="dxa"/>
            <w:noWrap/>
          </w:tcPr>
          <w:p w14:paraId="6C2A140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Canard à foie gras du Sud-Ouest (Chalosse, Gascogne, Gers, Landes, Périgord, Quercy)</w:t>
            </w:r>
          </w:p>
        </w:tc>
        <w:tc>
          <w:tcPr>
            <w:tcW w:w="1985" w:type="dxa"/>
            <w:noWrap/>
          </w:tcPr>
          <w:p w14:paraId="25502E9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018E22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Citāda termiski apstrādāta gaļa un svaigas aknas</w:t>
            </w:r>
          </w:p>
        </w:tc>
        <w:tc>
          <w:tcPr>
            <w:tcW w:w="1560" w:type="dxa"/>
          </w:tcPr>
          <w:p w14:paraId="25A7BC1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4EF863A8" w14:textId="77777777" w:rsidTr="005D04A2">
        <w:trPr>
          <w:trHeight w:val="20"/>
        </w:trPr>
        <w:tc>
          <w:tcPr>
            <w:tcW w:w="3510" w:type="dxa"/>
            <w:noWrap/>
          </w:tcPr>
          <w:p w14:paraId="094D1F3B" w14:textId="62FC9BAB"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Cantal / fourme de Cantal / cantalet</w:t>
            </w:r>
          </w:p>
        </w:tc>
        <w:tc>
          <w:tcPr>
            <w:tcW w:w="1985" w:type="dxa"/>
            <w:noWrap/>
          </w:tcPr>
          <w:p w14:paraId="6EB3D7C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46AA44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0A2BD78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15ECD996" w14:textId="77777777" w:rsidTr="005D04A2">
        <w:trPr>
          <w:trHeight w:val="20"/>
        </w:trPr>
        <w:tc>
          <w:tcPr>
            <w:tcW w:w="3510" w:type="dxa"/>
            <w:noWrap/>
          </w:tcPr>
          <w:p w14:paraId="2A14096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Chabichou du Poitou</w:t>
            </w:r>
          </w:p>
        </w:tc>
        <w:tc>
          <w:tcPr>
            <w:tcW w:w="1985" w:type="dxa"/>
            <w:noWrap/>
          </w:tcPr>
          <w:p w14:paraId="5DB9D1C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CB1372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Siers</w:t>
            </w:r>
          </w:p>
        </w:tc>
        <w:tc>
          <w:tcPr>
            <w:tcW w:w="1560" w:type="dxa"/>
          </w:tcPr>
          <w:p w14:paraId="759CA82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284C8B26" w14:textId="77777777" w:rsidTr="005D04A2">
        <w:trPr>
          <w:trHeight w:val="20"/>
        </w:trPr>
        <w:tc>
          <w:tcPr>
            <w:tcW w:w="3510" w:type="dxa"/>
            <w:noWrap/>
          </w:tcPr>
          <w:p w14:paraId="3A64001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Comté</w:t>
            </w:r>
          </w:p>
        </w:tc>
        <w:tc>
          <w:tcPr>
            <w:tcW w:w="1985" w:type="dxa"/>
            <w:noWrap/>
          </w:tcPr>
          <w:p w14:paraId="29657AA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52041C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318722B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52BEADB4" w14:textId="77777777" w:rsidTr="005D04A2">
        <w:trPr>
          <w:trHeight w:val="20"/>
        </w:trPr>
        <w:tc>
          <w:tcPr>
            <w:tcW w:w="3510" w:type="dxa"/>
            <w:noWrap/>
          </w:tcPr>
          <w:p w14:paraId="1B82E62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Crottin de Chavignol / Chavignol</w:t>
            </w:r>
          </w:p>
        </w:tc>
        <w:tc>
          <w:tcPr>
            <w:tcW w:w="1985" w:type="dxa"/>
            <w:noWrap/>
          </w:tcPr>
          <w:p w14:paraId="07C44C9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0BB48A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Siers</w:t>
            </w:r>
          </w:p>
        </w:tc>
        <w:tc>
          <w:tcPr>
            <w:tcW w:w="1560" w:type="dxa"/>
          </w:tcPr>
          <w:p w14:paraId="7BDFC61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3EAE5780" w14:textId="77777777" w:rsidTr="005D04A2">
        <w:trPr>
          <w:trHeight w:val="20"/>
        </w:trPr>
        <w:tc>
          <w:tcPr>
            <w:tcW w:w="3510" w:type="dxa"/>
            <w:noWrap/>
          </w:tcPr>
          <w:p w14:paraId="781AB45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Emmental de Savoie</w:t>
            </w:r>
          </w:p>
        </w:tc>
        <w:tc>
          <w:tcPr>
            <w:tcW w:w="1985" w:type="dxa"/>
            <w:noWrap/>
          </w:tcPr>
          <w:p w14:paraId="3384972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0A7028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2219466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4DD50DB7" w14:textId="77777777" w:rsidTr="005D04A2">
        <w:trPr>
          <w:trHeight w:val="20"/>
        </w:trPr>
        <w:tc>
          <w:tcPr>
            <w:tcW w:w="3510" w:type="dxa"/>
            <w:noWrap/>
          </w:tcPr>
          <w:p w14:paraId="415FA16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Époisses</w:t>
            </w:r>
          </w:p>
        </w:tc>
        <w:tc>
          <w:tcPr>
            <w:tcW w:w="1985" w:type="dxa"/>
            <w:noWrap/>
          </w:tcPr>
          <w:p w14:paraId="0CC0C58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A670B0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Siers</w:t>
            </w:r>
          </w:p>
        </w:tc>
        <w:tc>
          <w:tcPr>
            <w:tcW w:w="1560" w:type="dxa"/>
          </w:tcPr>
          <w:p w14:paraId="3E1F322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6AEFA951" w14:textId="77777777" w:rsidTr="005D04A2">
        <w:trPr>
          <w:trHeight w:val="20"/>
        </w:trPr>
        <w:tc>
          <w:tcPr>
            <w:tcW w:w="3510" w:type="dxa"/>
            <w:noWrap/>
          </w:tcPr>
          <w:p w14:paraId="017BFAC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Fourme d'Ambert</w:t>
            </w:r>
          </w:p>
        </w:tc>
        <w:tc>
          <w:tcPr>
            <w:tcW w:w="1985" w:type="dxa"/>
            <w:noWrap/>
          </w:tcPr>
          <w:p w14:paraId="0C4F665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D1652E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Siers</w:t>
            </w:r>
          </w:p>
        </w:tc>
        <w:tc>
          <w:tcPr>
            <w:tcW w:w="1560" w:type="dxa"/>
          </w:tcPr>
          <w:p w14:paraId="3C78375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2859A015" w14:textId="77777777" w:rsidTr="005D04A2">
        <w:trPr>
          <w:trHeight w:val="20"/>
        </w:trPr>
        <w:tc>
          <w:tcPr>
            <w:tcW w:w="3510" w:type="dxa"/>
            <w:noWrap/>
          </w:tcPr>
          <w:p w14:paraId="073F88C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Gruyère</w:t>
            </w:r>
            <w:r w:rsidRPr="00A34266">
              <w:rPr>
                <w:rStyle w:val="FootnoteReference"/>
                <w:rFonts w:asciiTheme="majorBidi" w:hAnsiTheme="majorBidi" w:cstheme="majorBidi"/>
                <w:szCs w:val="24"/>
              </w:rPr>
              <w:footnoteReference w:id="25"/>
            </w:r>
          </w:p>
        </w:tc>
        <w:tc>
          <w:tcPr>
            <w:tcW w:w="1985" w:type="dxa"/>
            <w:noWrap/>
          </w:tcPr>
          <w:p w14:paraId="2B6F19F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04463E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3ABAB90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0203220B" w14:textId="77777777" w:rsidTr="005D04A2">
        <w:trPr>
          <w:trHeight w:val="20"/>
        </w:trPr>
        <w:tc>
          <w:tcPr>
            <w:tcW w:w="3510" w:type="dxa"/>
            <w:noWrap/>
          </w:tcPr>
          <w:p w14:paraId="115F0B3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Huile d'olive de Haute-Provence</w:t>
            </w:r>
          </w:p>
        </w:tc>
        <w:tc>
          <w:tcPr>
            <w:tcW w:w="1985" w:type="dxa"/>
            <w:noWrap/>
          </w:tcPr>
          <w:p w14:paraId="063EF33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8042B9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130A023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3D074658" w14:textId="77777777" w:rsidTr="005D04A2">
        <w:trPr>
          <w:trHeight w:val="20"/>
        </w:trPr>
        <w:tc>
          <w:tcPr>
            <w:tcW w:w="3510" w:type="dxa"/>
            <w:noWrap/>
          </w:tcPr>
          <w:p w14:paraId="4D3DA65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Huile essentielle de lavande de Haute-Provence / Essence de lavande de Haute-Provence</w:t>
            </w:r>
          </w:p>
        </w:tc>
        <w:tc>
          <w:tcPr>
            <w:tcW w:w="1985" w:type="dxa"/>
            <w:noWrap/>
          </w:tcPr>
          <w:p w14:paraId="5123F14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AEB800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Ēteriskā eļļa</w:t>
            </w:r>
          </w:p>
        </w:tc>
        <w:tc>
          <w:tcPr>
            <w:tcW w:w="1560" w:type="dxa"/>
          </w:tcPr>
          <w:p w14:paraId="679AE9C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4A4D66F4" w14:textId="77777777" w:rsidTr="005D04A2">
        <w:trPr>
          <w:trHeight w:val="20"/>
        </w:trPr>
        <w:tc>
          <w:tcPr>
            <w:tcW w:w="3510" w:type="dxa"/>
            <w:noWrap/>
          </w:tcPr>
          <w:p w14:paraId="5B2269A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Huîtres Marennes Oléron</w:t>
            </w:r>
          </w:p>
        </w:tc>
        <w:tc>
          <w:tcPr>
            <w:tcW w:w="1985" w:type="dxa"/>
            <w:noWrap/>
          </w:tcPr>
          <w:p w14:paraId="523BCA5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ACD441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Neapstrādāti gliemji</w:t>
            </w:r>
          </w:p>
        </w:tc>
        <w:tc>
          <w:tcPr>
            <w:tcW w:w="1560" w:type="dxa"/>
          </w:tcPr>
          <w:p w14:paraId="0FB9145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43F4C6E6" w14:textId="77777777" w:rsidTr="005D04A2">
        <w:trPr>
          <w:trHeight w:val="20"/>
        </w:trPr>
        <w:tc>
          <w:tcPr>
            <w:tcW w:w="3510" w:type="dxa"/>
            <w:noWrap/>
          </w:tcPr>
          <w:p w14:paraId="16737E54"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Jambon de Bayonne</w:t>
            </w:r>
          </w:p>
        </w:tc>
        <w:tc>
          <w:tcPr>
            <w:tcW w:w="1985" w:type="dxa"/>
            <w:noWrap/>
          </w:tcPr>
          <w:p w14:paraId="67C20E4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AAA37E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0F301DD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0D8A7DD2" w14:textId="77777777" w:rsidTr="005D04A2">
        <w:trPr>
          <w:trHeight w:val="20"/>
        </w:trPr>
        <w:tc>
          <w:tcPr>
            <w:tcW w:w="3510" w:type="dxa"/>
            <w:noWrap/>
          </w:tcPr>
          <w:p w14:paraId="207F359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Lentille verte du Puy</w:t>
            </w:r>
          </w:p>
        </w:tc>
        <w:tc>
          <w:tcPr>
            <w:tcW w:w="1985" w:type="dxa"/>
            <w:noWrap/>
          </w:tcPr>
          <w:p w14:paraId="4B37484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2DDB48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Lēcas</w:t>
            </w:r>
          </w:p>
        </w:tc>
        <w:tc>
          <w:tcPr>
            <w:tcW w:w="1560" w:type="dxa"/>
          </w:tcPr>
          <w:p w14:paraId="2E62560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02819EB8" w14:textId="77777777" w:rsidTr="005D04A2">
        <w:trPr>
          <w:trHeight w:val="20"/>
        </w:trPr>
        <w:tc>
          <w:tcPr>
            <w:tcW w:w="3510" w:type="dxa"/>
            <w:noWrap/>
          </w:tcPr>
          <w:p w14:paraId="150994C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Maroilles / Marolles</w:t>
            </w:r>
          </w:p>
        </w:tc>
        <w:tc>
          <w:tcPr>
            <w:tcW w:w="1985" w:type="dxa"/>
            <w:noWrap/>
          </w:tcPr>
          <w:p w14:paraId="2B9CF4E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F6B0EC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Siers</w:t>
            </w:r>
          </w:p>
        </w:tc>
        <w:tc>
          <w:tcPr>
            <w:tcW w:w="1560" w:type="dxa"/>
          </w:tcPr>
          <w:p w14:paraId="0922436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7E0034AE" w14:textId="77777777" w:rsidTr="005D04A2">
        <w:trPr>
          <w:trHeight w:val="20"/>
        </w:trPr>
        <w:tc>
          <w:tcPr>
            <w:tcW w:w="3510" w:type="dxa"/>
            <w:noWrap/>
          </w:tcPr>
          <w:p w14:paraId="41B29E7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Morbier</w:t>
            </w:r>
            <w:r w:rsidRPr="00A34266">
              <w:rPr>
                <w:rStyle w:val="FootnoteReference"/>
                <w:rFonts w:asciiTheme="majorBidi" w:hAnsiTheme="majorBidi" w:cstheme="majorBidi"/>
                <w:szCs w:val="24"/>
              </w:rPr>
              <w:footnoteReference w:id="26"/>
            </w:r>
          </w:p>
        </w:tc>
        <w:tc>
          <w:tcPr>
            <w:tcW w:w="1985" w:type="dxa"/>
            <w:noWrap/>
          </w:tcPr>
          <w:p w14:paraId="7C75CF6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EA1F47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Siers</w:t>
            </w:r>
          </w:p>
        </w:tc>
        <w:tc>
          <w:tcPr>
            <w:tcW w:w="1560" w:type="dxa"/>
          </w:tcPr>
          <w:p w14:paraId="362D2C1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5809D483" w14:textId="77777777" w:rsidTr="005D04A2">
        <w:trPr>
          <w:trHeight w:val="20"/>
        </w:trPr>
        <w:tc>
          <w:tcPr>
            <w:tcW w:w="3510" w:type="dxa"/>
            <w:noWrap/>
          </w:tcPr>
          <w:p w14:paraId="68F1F35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Munster</w:t>
            </w:r>
            <w:r w:rsidRPr="00A34266">
              <w:rPr>
                <w:rFonts w:asciiTheme="majorBidi" w:hAnsiTheme="majorBidi"/>
              </w:rPr>
              <w:t xml:space="preserve">; </w:t>
            </w:r>
            <w:r w:rsidRPr="00A34266">
              <w:rPr>
                <w:rFonts w:asciiTheme="majorBidi" w:hAnsiTheme="majorBidi"/>
                <w:i/>
              </w:rPr>
              <w:t>Munster-Géromé</w:t>
            </w:r>
          </w:p>
        </w:tc>
        <w:tc>
          <w:tcPr>
            <w:tcW w:w="1985" w:type="dxa"/>
            <w:noWrap/>
          </w:tcPr>
          <w:p w14:paraId="2512363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6B79AE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Mīkstais govs siers</w:t>
            </w:r>
          </w:p>
        </w:tc>
        <w:tc>
          <w:tcPr>
            <w:tcW w:w="1560" w:type="dxa"/>
          </w:tcPr>
          <w:p w14:paraId="0CBD5F9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6A38D7B5" w14:textId="77777777" w:rsidTr="005D04A2">
        <w:trPr>
          <w:trHeight w:val="20"/>
        </w:trPr>
        <w:tc>
          <w:tcPr>
            <w:tcW w:w="3510" w:type="dxa"/>
            <w:noWrap/>
          </w:tcPr>
          <w:p w14:paraId="0C2A949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Neufchâtel</w:t>
            </w:r>
          </w:p>
        </w:tc>
        <w:tc>
          <w:tcPr>
            <w:tcW w:w="1985" w:type="dxa"/>
            <w:noWrap/>
          </w:tcPr>
          <w:p w14:paraId="58920C2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5E9756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Siers</w:t>
            </w:r>
          </w:p>
        </w:tc>
        <w:tc>
          <w:tcPr>
            <w:tcW w:w="1560" w:type="dxa"/>
          </w:tcPr>
          <w:p w14:paraId="184A01E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75ADA143" w14:textId="77777777" w:rsidTr="005D04A2">
        <w:trPr>
          <w:trHeight w:val="20"/>
        </w:trPr>
        <w:tc>
          <w:tcPr>
            <w:tcW w:w="3510" w:type="dxa"/>
            <w:noWrap/>
          </w:tcPr>
          <w:p w14:paraId="21B8293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Noix de Grenoble</w:t>
            </w:r>
          </w:p>
        </w:tc>
        <w:tc>
          <w:tcPr>
            <w:tcW w:w="1985" w:type="dxa"/>
            <w:noWrap/>
          </w:tcPr>
          <w:p w14:paraId="3111595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19CB02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Valrieksti</w:t>
            </w:r>
          </w:p>
        </w:tc>
        <w:tc>
          <w:tcPr>
            <w:tcW w:w="1560" w:type="dxa"/>
          </w:tcPr>
          <w:p w14:paraId="731E8A5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22ED28AA" w14:textId="77777777" w:rsidTr="005D04A2">
        <w:trPr>
          <w:trHeight w:val="20"/>
        </w:trPr>
        <w:tc>
          <w:tcPr>
            <w:tcW w:w="3510" w:type="dxa"/>
            <w:noWrap/>
          </w:tcPr>
          <w:p w14:paraId="21109089" w14:textId="1B389669"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Piment d'Espelette</w:t>
            </w:r>
            <w:r w:rsidR="00C36E04">
              <w:rPr>
                <w:rFonts w:asciiTheme="majorBidi" w:hAnsiTheme="majorBidi"/>
                <w:i/>
              </w:rPr>
              <w:t xml:space="preserve"> /</w:t>
            </w:r>
            <w:r w:rsidRPr="00A34266">
              <w:rPr>
                <w:rFonts w:asciiTheme="majorBidi" w:hAnsiTheme="majorBidi"/>
              </w:rPr>
              <w:t xml:space="preserve"> </w:t>
            </w:r>
            <w:r w:rsidRPr="00A34266">
              <w:rPr>
                <w:rFonts w:asciiTheme="majorBidi" w:hAnsiTheme="majorBidi"/>
                <w:i/>
              </w:rPr>
              <w:t>Piment d'Espelette – Ezpeletako Biperra</w:t>
            </w:r>
          </w:p>
        </w:tc>
        <w:tc>
          <w:tcPr>
            <w:tcW w:w="1985" w:type="dxa"/>
            <w:noWrap/>
          </w:tcPr>
          <w:p w14:paraId="1385A1B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89A1AC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Pipari</w:t>
            </w:r>
          </w:p>
        </w:tc>
        <w:tc>
          <w:tcPr>
            <w:tcW w:w="1560" w:type="dxa"/>
          </w:tcPr>
          <w:p w14:paraId="1B017B8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55D87E0C" w14:textId="77777777" w:rsidTr="005D04A2">
        <w:trPr>
          <w:trHeight w:val="20"/>
        </w:trPr>
        <w:tc>
          <w:tcPr>
            <w:tcW w:w="3510" w:type="dxa"/>
            <w:noWrap/>
          </w:tcPr>
          <w:p w14:paraId="7F3DB8D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Pomme du Limousin</w:t>
            </w:r>
          </w:p>
        </w:tc>
        <w:tc>
          <w:tcPr>
            <w:tcW w:w="1985" w:type="dxa"/>
            <w:noWrap/>
          </w:tcPr>
          <w:p w14:paraId="7DE88A4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D0CFFE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Āboli</w:t>
            </w:r>
          </w:p>
        </w:tc>
        <w:tc>
          <w:tcPr>
            <w:tcW w:w="1560" w:type="dxa"/>
          </w:tcPr>
          <w:p w14:paraId="56C16F5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4FD9E3CB" w14:textId="77777777" w:rsidTr="005D04A2">
        <w:trPr>
          <w:trHeight w:val="20"/>
        </w:trPr>
        <w:tc>
          <w:tcPr>
            <w:tcW w:w="3510" w:type="dxa"/>
            <w:noWrap/>
          </w:tcPr>
          <w:p w14:paraId="6D68635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Pont-l'Évêque</w:t>
            </w:r>
          </w:p>
        </w:tc>
        <w:tc>
          <w:tcPr>
            <w:tcW w:w="1985" w:type="dxa"/>
            <w:noWrap/>
          </w:tcPr>
          <w:p w14:paraId="58B8817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94B58D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Siers</w:t>
            </w:r>
          </w:p>
        </w:tc>
        <w:tc>
          <w:tcPr>
            <w:tcW w:w="1560" w:type="dxa"/>
          </w:tcPr>
          <w:p w14:paraId="1A9B38A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28C09B5F" w14:textId="77777777" w:rsidTr="005D04A2">
        <w:trPr>
          <w:trHeight w:val="20"/>
        </w:trPr>
        <w:tc>
          <w:tcPr>
            <w:tcW w:w="3510" w:type="dxa"/>
            <w:noWrap/>
          </w:tcPr>
          <w:p w14:paraId="7504BD42" w14:textId="014B7148"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Pruneaux d'Agen</w:t>
            </w:r>
            <w:r w:rsidR="000E6B13">
              <w:rPr>
                <w:rFonts w:asciiTheme="majorBidi" w:hAnsiTheme="majorBidi"/>
              </w:rPr>
              <w:t xml:space="preserve"> /</w:t>
            </w:r>
            <w:r w:rsidRPr="00A34266">
              <w:rPr>
                <w:rFonts w:asciiTheme="majorBidi" w:hAnsiTheme="majorBidi"/>
              </w:rPr>
              <w:t xml:space="preserve"> </w:t>
            </w:r>
            <w:r w:rsidRPr="00A34266">
              <w:rPr>
                <w:rFonts w:asciiTheme="majorBidi" w:hAnsiTheme="majorBidi"/>
                <w:i/>
              </w:rPr>
              <w:t>Pruneaux d'Agen mi-cuits</w:t>
            </w:r>
          </w:p>
        </w:tc>
        <w:tc>
          <w:tcPr>
            <w:tcW w:w="1985" w:type="dxa"/>
            <w:noWrap/>
          </w:tcPr>
          <w:p w14:paraId="51DD770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82B15B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Plūmes (žāvētas vai karamelizētas)</w:t>
            </w:r>
          </w:p>
        </w:tc>
        <w:tc>
          <w:tcPr>
            <w:tcW w:w="1560" w:type="dxa"/>
          </w:tcPr>
          <w:p w14:paraId="67EDCC3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222E7F96" w14:textId="77777777" w:rsidTr="005D04A2">
        <w:trPr>
          <w:trHeight w:val="20"/>
        </w:trPr>
        <w:tc>
          <w:tcPr>
            <w:tcW w:w="3510" w:type="dxa"/>
            <w:noWrap/>
          </w:tcPr>
          <w:p w14:paraId="00155E3D" w14:textId="64EEEA52"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Reblochon</w:t>
            </w:r>
            <w:r w:rsidR="00C36E04">
              <w:rPr>
                <w:rFonts w:asciiTheme="majorBidi" w:hAnsiTheme="majorBidi"/>
                <w:i/>
              </w:rPr>
              <w:t xml:space="preserve"> /</w:t>
            </w:r>
            <w:r w:rsidRPr="00A34266">
              <w:rPr>
                <w:rFonts w:asciiTheme="majorBidi" w:hAnsiTheme="majorBidi"/>
              </w:rPr>
              <w:t xml:space="preserve"> </w:t>
            </w:r>
            <w:r w:rsidRPr="00A34266">
              <w:rPr>
                <w:rFonts w:asciiTheme="majorBidi" w:hAnsiTheme="majorBidi"/>
                <w:i/>
              </w:rPr>
              <w:t>Reblochon de Savoie</w:t>
            </w:r>
          </w:p>
        </w:tc>
        <w:tc>
          <w:tcPr>
            <w:tcW w:w="1985" w:type="dxa"/>
            <w:noWrap/>
          </w:tcPr>
          <w:p w14:paraId="4ECCEBA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67946E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15A2D0B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074BFC92" w14:textId="77777777" w:rsidTr="005D04A2">
        <w:trPr>
          <w:trHeight w:val="20"/>
        </w:trPr>
        <w:tc>
          <w:tcPr>
            <w:tcW w:w="3510" w:type="dxa"/>
            <w:noWrap/>
          </w:tcPr>
          <w:p w14:paraId="6CE1555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Roquefort</w:t>
            </w:r>
          </w:p>
        </w:tc>
        <w:tc>
          <w:tcPr>
            <w:tcW w:w="1985" w:type="dxa"/>
            <w:noWrap/>
          </w:tcPr>
          <w:p w14:paraId="1B92C44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880354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Zilais aitas siers</w:t>
            </w:r>
          </w:p>
        </w:tc>
        <w:tc>
          <w:tcPr>
            <w:tcW w:w="1560" w:type="dxa"/>
          </w:tcPr>
          <w:p w14:paraId="1987BC3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2CB03116" w14:textId="77777777" w:rsidTr="005D04A2">
        <w:trPr>
          <w:trHeight w:val="20"/>
        </w:trPr>
        <w:tc>
          <w:tcPr>
            <w:tcW w:w="3510" w:type="dxa"/>
            <w:noWrap/>
          </w:tcPr>
          <w:p w14:paraId="0925332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Saint-Nectaire</w:t>
            </w:r>
          </w:p>
        </w:tc>
        <w:tc>
          <w:tcPr>
            <w:tcW w:w="1985" w:type="dxa"/>
            <w:noWrap/>
          </w:tcPr>
          <w:p w14:paraId="7328F96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5F5874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Siers</w:t>
            </w:r>
          </w:p>
        </w:tc>
        <w:tc>
          <w:tcPr>
            <w:tcW w:w="1560" w:type="dxa"/>
          </w:tcPr>
          <w:p w14:paraId="375400D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342CF7D1" w14:textId="77777777" w:rsidTr="005D04A2">
        <w:trPr>
          <w:trHeight w:val="20"/>
        </w:trPr>
        <w:tc>
          <w:tcPr>
            <w:tcW w:w="3510" w:type="dxa"/>
            <w:noWrap/>
          </w:tcPr>
          <w:p w14:paraId="7E57E6B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Tomme de Savoie</w:t>
            </w:r>
          </w:p>
        </w:tc>
        <w:tc>
          <w:tcPr>
            <w:tcW w:w="1985" w:type="dxa"/>
            <w:noWrap/>
          </w:tcPr>
          <w:p w14:paraId="0D39FC0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48574D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Siers</w:t>
            </w:r>
          </w:p>
        </w:tc>
        <w:tc>
          <w:tcPr>
            <w:tcW w:w="1560" w:type="dxa"/>
          </w:tcPr>
          <w:p w14:paraId="0EDFA0E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6213B967" w14:textId="77777777" w:rsidTr="005D04A2">
        <w:trPr>
          <w:trHeight w:val="20"/>
        </w:trPr>
        <w:tc>
          <w:tcPr>
            <w:tcW w:w="3510" w:type="dxa"/>
            <w:noWrap/>
          </w:tcPr>
          <w:p w14:paraId="3C2BD95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Volailles de Loué</w:t>
            </w:r>
          </w:p>
        </w:tc>
        <w:tc>
          <w:tcPr>
            <w:tcW w:w="1985" w:type="dxa"/>
            <w:noWrap/>
          </w:tcPr>
          <w:p w14:paraId="793E360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2AB665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Mājputnu gaļa</w:t>
            </w:r>
          </w:p>
        </w:tc>
        <w:tc>
          <w:tcPr>
            <w:tcW w:w="1560" w:type="dxa"/>
          </w:tcPr>
          <w:p w14:paraId="6481C94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2577E997" w14:textId="77777777" w:rsidTr="005D04A2">
        <w:trPr>
          <w:trHeight w:val="20"/>
        </w:trPr>
        <w:tc>
          <w:tcPr>
            <w:tcW w:w="3510" w:type="dxa"/>
            <w:noWrap/>
          </w:tcPr>
          <w:p w14:paraId="29BC93F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Alsace</w:t>
            </w:r>
          </w:p>
        </w:tc>
        <w:tc>
          <w:tcPr>
            <w:tcW w:w="1985" w:type="dxa"/>
            <w:noWrap/>
          </w:tcPr>
          <w:p w14:paraId="4286162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D0C5CF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E581DB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6972CCC5" w14:textId="77777777" w:rsidTr="005D04A2">
        <w:trPr>
          <w:trHeight w:val="20"/>
        </w:trPr>
        <w:tc>
          <w:tcPr>
            <w:tcW w:w="3510" w:type="dxa"/>
            <w:noWrap/>
          </w:tcPr>
          <w:p w14:paraId="04491AF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Anjou</w:t>
            </w:r>
          </w:p>
        </w:tc>
        <w:tc>
          <w:tcPr>
            <w:tcW w:w="1985" w:type="dxa"/>
            <w:noWrap/>
          </w:tcPr>
          <w:p w14:paraId="039CA97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C1ECA8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44C2D4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7E40006B" w14:textId="77777777" w:rsidTr="005D04A2">
        <w:trPr>
          <w:trHeight w:val="20"/>
        </w:trPr>
        <w:tc>
          <w:tcPr>
            <w:tcW w:w="3510" w:type="dxa"/>
            <w:noWrap/>
          </w:tcPr>
          <w:p w14:paraId="74268DAF"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Beaujolais</w:t>
            </w:r>
          </w:p>
        </w:tc>
        <w:tc>
          <w:tcPr>
            <w:tcW w:w="1985" w:type="dxa"/>
            <w:noWrap/>
          </w:tcPr>
          <w:p w14:paraId="061676E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6DC270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6D115D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738AFE31" w14:textId="77777777" w:rsidTr="005D04A2">
        <w:trPr>
          <w:trHeight w:val="20"/>
        </w:trPr>
        <w:tc>
          <w:tcPr>
            <w:tcW w:w="3510" w:type="dxa"/>
            <w:noWrap/>
          </w:tcPr>
          <w:p w14:paraId="785CF9D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Bergerac</w:t>
            </w:r>
          </w:p>
        </w:tc>
        <w:tc>
          <w:tcPr>
            <w:tcW w:w="1985" w:type="dxa"/>
            <w:noWrap/>
          </w:tcPr>
          <w:p w14:paraId="21EA69D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8EABC1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03D87A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79C4935D" w14:textId="77777777" w:rsidTr="005D04A2">
        <w:trPr>
          <w:trHeight w:val="20"/>
        </w:trPr>
        <w:tc>
          <w:tcPr>
            <w:tcW w:w="3510" w:type="dxa"/>
            <w:noWrap/>
          </w:tcPr>
          <w:p w14:paraId="364691C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Bordeaux</w:t>
            </w:r>
          </w:p>
        </w:tc>
        <w:tc>
          <w:tcPr>
            <w:tcW w:w="1985" w:type="dxa"/>
            <w:noWrap/>
          </w:tcPr>
          <w:p w14:paraId="4C53D31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6D6EC7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E3B089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4E8E31F3" w14:textId="77777777" w:rsidTr="005D04A2">
        <w:trPr>
          <w:trHeight w:val="20"/>
        </w:trPr>
        <w:tc>
          <w:tcPr>
            <w:tcW w:w="3510" w:type="dxa"/>
            <w:noWrap/>
          </w:tcPr>
          <w:p w14:paraId="05565E2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Bourgogne</w:t>
            </w:r>
          </w:p>
        </w:tc>
        <w:tc>
          <w:tcPr>
            <w:tcW w:w="1985" w:type="dxa"/>
            <w:noWrap/>
          </w:tcPr>
          <w:p w14:paraId="5D67ED3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70537E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1E3E13E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2FBBDC8E" w14:textId="77777777" w:rsidTr="005D04A2">
        <w:trPr>
          <w:trHeight w:val="20"/>
        </w:trPr>
        <w:tc>
          <w:tcPr>
            <w:tcW w:w="3510" w:type="dxa"/>
            <w:noWrap/>
          </w:tcPr>
          <w:p w14:paraId="401F177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Cahors</w:t>
            </w:r>
          </w:p>
        </w:tc>
        <w:tc>
          <w:tcPr>
            <w:tcW w:w="1985" w:type="dxa"/>
            <w:noWrap/>
          </w:tcPr>
          <w:p w14:paraId="03D4D29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69F4C2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838A26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183864BD" w14:textId="77777777" w:rsidTr="005D04A2">
        <w:trPr>
          <w:trHeight w:val="20"/>
        </w:trPr>
        <w:tc>
          <w:tcPr>
            <w:tcW w:w="3510" w:type="dxa"/>
            <w:noWrap/>
          </w:tcPr>
          <w:p w14:paraId="55090CD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Chablis</w:t>
            </w:r>
          </w:p>
        </w:tc>
        <w:tc>
          <w:tcPr>
            <w:tcW w:w="1985" w:type="dxa"/>
            <w:noWrap/>
          </w:tcPr>
          <w:p w14:paraId="573DE14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BF9415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44C251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5F13372B" w14:textId="77777777" w:rsidTr="005D04A2">
        <w:trPr>
          <w:trHeight w:val="20"/>
        </w:trPr>
        <w:tc>
          <w:tcPr>
            <w:tcW w:w="3510" w:type="dxa"/>
            <w:noWrap/>
          </w:tcPr>
          <w:p w14:paraId="467D57A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Champagne</w:t>
            </w:r>
          </w:p>
        </w:tc>
        <w:tc>
          <w:tcPr>
            <w:tcW w:w="1985" w:type="dxa"/>
            <w:noWrap/>
          </w:tcPr>
          <w:p w14:paraId="5198E6A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1D582F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70DFF9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62F070DF" w14:textId="77777777" w:rsidTr="005D04A2">
        <w:trPr>
          <w:trHeight w:val="20"/>
        </w:trPr>
        <w:tc>
          <w:tcPr>
            <w:tcW w:w="3510" w:type="dxa"/>
            <w:noWrap/>
          </w:tcPr>
          <w:p w14:paraId="7F385B5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Châteauneuf-du-Pape</w:t>
            </w:r>
          </w:p>
        </w:tc>
        <w:tc>
          <w:tcPr>
            <w:tcW w:w="1985" w:type="dxa"/>
            <w:noWrap/>
          </w:tcPr>
          <w:p w14:paraId="3015EA7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3D0651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CC3145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423D293A" w14:textId="77777777" w:rsidTr="005D04A2">
        <w:trPr>
          <w:trHeight w:val="20"/>
        </w:trPr>
        <w:tc>
          <w:tcPr>
            <w:tcW w:w="3510" w:type="dxa"/>
            <w:noWrap/>
          </w:tcPr>
          <w:p w14:paraId="3D27136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Cheverny</w:t>
            </w:r>
          </w:p>
        </w:tc>
        <w:tc>
          <w:tcPr>
            <w:tcW w:w="1985" w:type="dxa"/>
            <w:noWrap/>
          </w:tcPr>
          <w:p w14:paraId="1F20EC1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D0E816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088269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04B13518" w14:textId="77777777" w:rsidTr="005D04A2">
        <w:trPr>
          <w:trHeight w:val="20"/>
        </w:trPr>
        <w:tc>
          <w:tcPr>
            <w:tcW w:w="3510" w:type="dxa"/>
            <w:noWrap/>
          </w:tcPr>
          <w:p w14:paraId="3F635CA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Côtes de Blaye</w:t>
            </w:r>
          </w:p>
        </w:tc>
        <w:tc>
          <w:tcPr>
            <w:tcW w:w="1985" w:type="dxa"/>
            <w:noWrap/>
          </w:tcPr>
          <w:p w14:paraId="61E6508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BAD21E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1BFAEF0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4B390B44" w14:textId="77777777" w:rsidTr="005D04A2">
        <w:trPr>
          <w:trHeight w:val="20"/>
        </w:trPr>
        <w:tc>
          <w:tcPr>
            <w:tcW w:w="3510" w:type="dxa"/>
            <w:noWrap/>
          </w:tcPr>
          <w:p w14:paraId="1D4E80C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Côtes de Gascogne</w:t>
            </w:r>
          </w:p>
        </w:tc>
        <w:tc>
          <w:tcPr>
            <w:tcW w:w="1985" w:type="dxa"/>
            <w:noWrap/>
          </w:tcPr>
          <w:p w14:paraId="67AE5E4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764A94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5BBF0BE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796E5F3E" w14:textId="77777777" w:rsidTr="005D04A2">
        <w:trPr>
          <w:trHeight w:val="20"/>
        </w:trPr>
        <w:tc>
          <w:tcPr>
            <w:tcW w:w="3510" w:type="dxa"/>
            <w:noWrap/>
          </w:tcPr>
          <w:p w14:paraId="667201D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Côtes de Provence</w:t>
            </w:r>
          </w:p>
        </w:tc>
        <w:tc>
          <w:tcPr>
            <w:tcW w:w="1985" w:type="dxa"/>
            <w:noWrap/>
          </w:tcPr>
          <w:p w14:paraId="3EBCD87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DCA0F4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BB8BE6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5294AB0F" w14:textId="77777777" w:rsidTr="005D04A2">
        <w:trPr>
          <w:trHeight w:val="20"/>
        </w:trPr>
        <w:tc>
          <w:tcPr>
            <w:tcW w:w="3510" w:type="dxa"/>
            <w:noWrap/>
          </w:tcPr>
          <w:p w14:paraId="1A48D34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Côtes du Rhône</w:t>
            </w:r>
          </w:p>
        </w:tc>
        <w:tc>
          <w:tcPr>
            <w:tcW w:w="1985" w:type="dxa"/>
            <w:noWrap/>
          </w:tcPr>
          <w:p w14:paraId="76DDE0B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903E1B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4F6292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4035397A" w14:textId="77777777" w:rsidTr="005D04A2">
        <w:trPr>
          <w:trHeight w:val="20"/>
        </w:trPr>
        <w:tc>
          <w:tcPr>
            <w:tcW w:w="3510" w:type="dxa"/>
            <w:noWrap/>
          </w:tcPr>
          <w:p w14:paraId="2C7330A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Côtes du Roussillon</w:t>
            </w:r>
          </w:p>
        </w:tc>
        <w:tc>
          <w:tcPr>
            <w:tcW w:w="1985" w:type="dxa"/>
            <w:noWrap/>
          </w:tcPr>
          <w:p w14:paraId="5A1E0DB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E02302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4FD305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1EE74852" w14:textId="77777777" w:rsidTr="005D04A2">
        <w:trPr>
          <w:trHeight w:val="20"/>
        </w:trPr>
        <w:tc>
          <w:tcPr>
            <w:tcW w:w="3510" w:type="dxa"/>
            <w:noWrap/>
          </w:tcPr>
          <w:p w14:paraId="54EAC10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Floc de Gascogne</w:t>
            </w:r>
          </w:p>
        </w:tc>
        <w:tc>
          <w:tcPr>
            <w:tcW w:w="1985" w:type="dxa"/>
            <w:noWrap/>
          </w:tcPr>
          <w:p w14:paraId="4CFD17B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483BB5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CB60B9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00C41B74" w14:textId="77777777" w:rsidTr="005D04A2">
        <w:trPr>
          <w:trHeight w:val="20"/>
        </w:trPr>
        <w:tc>
          <w:tcPr>
            <w:tcW w:w="3510" w:type="dxa"/>
            <w:noWrap/>
          </w:tcPr>
          <w:p w14:paraId="29CE289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Graves</w:t>
            </w:r>
          </w:p>
        </w:tc>
        <w:tc>
          <w:tcPr>
            <w:tcW w:w="1985" w:type="dxa"/>
            <w:noWrap/>
          </w:tcPr>
          <w:p w14:paraId="64F6EDA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009367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C7ADED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1D3F08B9" w14:textId="77777777" w:rsidTr="005D04A2">
        <w:trPr>
          <w:trHeight w:val="20"/>
        </w:trPr>
        <w:tc>
          <w:tcPr>
            <w:tcW w:w="3510" w:type="dxa"/>
            <w:noWrap/>
          </w:tcPr>
          <w:p w14:paraId="7E5DE4D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Haut-Médoc</w:t>
            </w:r>
          </w:p>
        </w:tc>
        <w:tc>
          <w:tcPr>
            <w:tcW w:w="1985" w:type="dxa"/>
            <w:noWrap/>
          </w:tcPr>
          <w:p w14:paraId="7320F2A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20AFC3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A7A9F5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72277E5B" w14:textId="77777777" w:rsidTr="005D04A2">
        <w:trPr>
          <w:trHeight w:val="20"/>
        </w:trPr>
        <w:tc>
          <w:tcPr>
            <w:tcW w:w="3510" w:type="dxa"/>
            <w:noWrap/>
          </w:tcPr>
          <w:p w14:paraId="163E655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Languedoc</w:t>
            </w:r>
          </w:p>
        </w:tc>
        <w:tc>
          <w:tcPr>
            <w:tcW w:w="1985" w:type="dxa"/>
            <w:noWrap/>
          </w:tcPr>
          <w:p w14:paraId="72C1B28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BEB110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53F8281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2FDD61EA" w14:textId="77777777" w:rsidTr="005D04A2">
        <w:trPr>
          <w:trHeight w:val="20"/>
        </w:trPr>
        <w:tc>
          <w:tcPr>
            <w:tcW w:w="3510" w:type="dxa"/>
            <w:noWrap/>
          </w:tcPr>
          <w:p w14:paraId="70274E2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Mâcon</w:t>
            </w:r>
          </w:p>
        </w:tc>
        <w:tc>
          <w:tcPr>
            <w:tcW w:w="1985" w:type="dxa"/>
            <w:noWrap/>
          </w:tcPr>
          <w:p w14:paraId="2EED6FE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5EACD0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BC7824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703EA840" w14:textId="77777777" w:rsidTr="005D04A2">
        <w:trPr>
          <w:trHeight w:val="20"/>
        </w:trPr>
        <w:tc>
          <w:tcPr>
            <w:tcW w:w="3510" w:type="dxa"/>
            <w:noWrap/>
          </w:tcPr>
          <w:p w14:paraId="5B02278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Margaux</w:t>
            </w:r>
          </w:p>
        </w:tc>
        <w:tc>
          <w:tcPr>
            <w:tcW w:w="1985" w:type="dxa"/>
            <w:noWrap/>
          </w:tcPr>
          <w:p w14:paraId="7CB4020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0BE63B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3034A1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3ED98017" w14:textId="77777777" w:rsidTr="005D04A2">
        <w:trPr>
          <w:trHeight w:val="20"/>
        </w:trPr>
        <w:tc>
          <w:tcPr>
            <w:tcW w:w="3510" w:type="dxa"/>
            <w:noWrap/>
          </w:tcPr>
          <w:p w14:paraId="2EC9932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Médoc</w:t>
            </w:r>
          </w:p>
        </w:tc>
        <w:tc>
          <w:tcPr>
            <w:tcW w:w="1985" w:type="dxa"/>
            <w:noWrap/>
          </w:tcPr>
          <w:p w14:paraId="061F8C1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34E6CC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2AF018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1B4B15CD" w14:textId="77777777" w:rsidTr="005D04A2">
        <w:trPr>
          <w:trHeight w:val="20"/>
        </w:trPr>
        <w:tc>
          <w:tcPr>
            <w:tcW w:w="3510" w:type="dxa"/>
            <w:noWrap/>
          </w:tcPr>
          <w:p w14:paraId="3913D53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Moulis / Moulis-en-Médoc</w:t>
            </w:r>
          </w:p>
        </w:tc>
        <w:tc>
          <w:tcPr>
            <w:tcW w:w="1985" w:type="dxa"/>
            <w:noWrap/>
          </w:tcPr>
          <w:p w14:paraId="48E65C5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8706D0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1C12E0E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2AB49237" w14:textId="77777777" w:rsidTr="005D04A2">
        <w:trPr>
          <w:trHeight w:val="20"/>
        </w:trPr>
        <w:tc>
          <w:tcPr>
            <w:tcW w:w="3510" w:type="dxa"/>
            <w:noWrap/>
          </w:tcPr>
          <w:p w14:paraId="2A90141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Pauillac</w:t>
            </w:r>
          </w:p>
        </w:tc>
        <w:tc>
          <w:tcPr>
            <w:tcW w:w="1985" w:type="dxa"/>
            <w:noWrap/>
          </w:tcPr>
          <w:p w14:paraId="745EABA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EEC6A4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EB6179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57FABEB3" w14:textId="77777777" w:rsidTr="005D04A2">
        <w:trPr>
          <w:trHeight w:val="20"/>
        </w:trPr>
        <w:tc>
          <w:tcPr>
            <w:tcW w:w="3510" w:type="dxa"/>
            <w:noWrap/>
          </w:tcPr>
          <w:p w14:paraId="6C5A1A0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Pays d'Hérault</w:t>
            </w:r>
          </w:p>
        </w:tc>
        <w:tc>
          <w:tcPr>
            <w:tcW w:w="1985" w:type="dxa"/>
            <w:noWrap/>
          </w:tcPr>
          <w:p w14:paraId="57A5546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CA4204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F771F5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435C566E" w14:textId="77777777" w:rsidTr="00066987">
        <w:trPr>
          <w:trHeight w:val="20"/>
        </w:trPr>
        <w:tc>
          <w:tcPr>
            <w:tcW w:w="3510" w:type="dxa"/>
            <w:noWrap/>
          </w:tcPr>
          <w:p w14:paraId="4972AE4C"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Pays d'Oc</w:t>
            </w:r>
          </w:p>
        </w:tc>
        <w:tc>
          <w:tcPr>
            <w:tcW w:w="1985" w:type="dxa"/>
            <w:noWrap/>
          </w:tcPr>
          <w:p w14:paraId="4F95683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vAlign w:val="bottom"/>
          </w:tcPr>
          <w:p w14:paraId="31CBA7D9" w14:textId="77777777" w:rsidR="00FA6F39" w:rsidRPr="00A34266" w:rsidRDefault="00FA6F39" w:rsidP="00066987">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CF30D9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6B3F70CF" w14:textId="77777777" w:rsidTr="005D04A2">
        <w:trPr>
          <w:trHeight w:val="20"/>
        </w:trPr>
        <w:tc>
          <w:tcPr>
            <w:tcW w:w="3510" w:type="dxa"/>
            <w:noWrap/>
          </w:tcPr>
          <w:p w14:paraId="486CA36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Pessac-Léognan</w:t>
            </w:r>
          </w:p>
        </w:tc>
        <w:tc>
          <w:tcPr>
            <w:tcW w:w="1985" w:type="dxa"/>
            <w:noWrap/>
          </w:tcPr>
          <w:p w14:paraId="0AC4D64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C5BFB1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FBC70C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72E864F4" w14:textId="77777777" w:rsidTr="005D04A2">
        <w:trPr>
          <w:trHeight w:val="20"/>
        </w:trPr>
        <w:tc>
          <w:tcPr>
            <w:tcW w:w="3510" w:type="dxa"/>
            <w:noWrap/>
          </w:tcPr>
          <w:p w14:paraId="7BD7B25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Pomerol</w:t>
            </w:r>
          </w:p>
        </w:tc>
        <w:tc>
          <w:tcPr>
            <w:tcW w:w="1985" w:type="dxa"/>
            <w:noWrap/>
          </w:tcPr>
          <w:p w14:paraId="1CE1278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4B6D00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45819F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4956F0A4" w14:textId="77777777" w:rsidTr="005D04A2">
        <w:trPr>
          <w:trHeight w:val="20"/>
        </w:trPr>
        <w:tc>
          <w:tcPr>
            <w:tcW w:w="3510" w:type="dxa"/>
            <w:noWrap/>
          </w:tcPr>
          <w:p w14:paraId="5875D13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Pommard</w:t>
            </w:r>
          </w:p>
        </w:tc>
        <w:tc>
          <w:tcPr>
            <w:tcW w:w="1985" w:type="dxa"/>
            <w:noWrap/>
          </w:tcPr>
          <w:p w14:paraId="3AE7E61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D7332F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777C89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23480DAA" w14:textId="77777777" w:rsidTr="005D04A2">
        <w:trPr>
          <w:trHeight w:val="20"/>
        </w:trPr>
        <w:tc>
          <w:tcPr>
            <w:tcW w:w="3510" w:type="dxa"/>
            <w:noWrap/>
          </w:tcPr>
          <w:p w14:paraId="275AAEC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Premières Côtes de Bordeaux</w:t>
            </w:r>
          </w:p>
        </w:tc>
        <w:tc>
          <w:tcPr>
            <w:tcW w:w="1985" w:type="dxa"/>
            <w:noWrap/>
          </w:tcPr>
          <w:p w14:paraId="5CF0C58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BD71B8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64795B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58DF0837" w14:textId="77777777" w:rsidTr="005D04A2">
        <w:trPr>
          <w:trHeight w:val="20"/>
        </w:trPr>
        <w:tc>
          <w:tcPr>
            <w:tcW w:w="3510" w:type="dxa"/>
            <w:noWrap/>
          </w:tcPr>
          <w:p w14:paraId="1E40E75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Romanée-Conti</w:t>
            </w:r>
          </w:p>
        </w:tc>
        <w:tc>
          <w:tcPr>
            <w:tcW w:w="1985" w:type="dxa"/>
            <w:noWrap/>
          </w:tcPr>
          <w:p w14:paraId="3AF87B8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9A7D25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63D4DD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03FA3B0E" w14:textId="77777777" w:rsidTr="005D04A2">
        <w:trPr>
          <w:trHeight w:val="20"/>
        </w:trPr>
        <w:tc>
          <w:tcPr>
            <w:tcW w:w="3510" w:type="dxa"/>
            <w:noWrap/>
          </w:tcPr>
          <w:p w14:paraId="7F4B162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Saint-Emilion</w:t>
            </w:r>
          </w:p>
        </w:tc>
        <w:tc>
          <w:tcPr>
            <w:tcW w:w="1985" w:type="dxa"/>
            <w:noWrap/>
          </w:tcPr>
          <w:p w14:paraId="7E9D866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C3AB62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36BA73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031FE553" w14:textId="77777777" w:rsidTr="005D04A2">
        <w:trPr>
          <w:trHeight w:val="20"/>
        </w:trPr>
        <w:tc>
          <w:tcPr>
            <w:tcW w:w="3510" w:type="dxa"/>
            <w:noWrap/>
          </w:tcPr>
          <w:p w14:paraId="31B82E6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Saint-Estèphe</w:t>
            </w:r>
          </w:p>
        </w:tc>
        <w:tc>
          <w:tcPr>
            <w:tcW w:w="1985" w:type="dxa"/>
            <w:noWrap/>
          </w:tcPr>
          <w:p w14:paraId="01D7EBC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37BD42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5087C1B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7BDDF910" w14:textId="77777777" w:rsidTr="005D04A2">
        <w:trPr>
          <w:trHeight w:val="20"/>
        </w:trPr>
        <w:tc>
          <w:tcPr>
            <w:tcW w:w="3510" w:type="dxa"/>
            <w:noWrap/>
          </w:tcPr>
          <w:p w14:paraId="79AD521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Saint-Julien</w:t>
            </w:r>
          </w:p>
        </w:tc>
        <w:tc>
          <w:tcPr>
            <w:tcW w:w="1985" w:type="dxa"/>
            <w:noWrap/>
          </w:tcPr>
          <w:p w14:paraId="0932BA9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A2BE31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0B35C0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0F0AE87C" w14:textId="77777777" w:rsidTr="005D04A2">
        <w:trPr>
          <w:trHeight w:val="20"/>
        </w:trPr>
        <w:tc>
          <w:tcPr>
            <w:tcW w:w="3510" w:type="dxa"/>
            <w:noWrap/>
          </w:tcPr>
          <w:p w14:paraId="0DA8E56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Sancerre</w:t>
            </w:r>
          </w:p>
        </w:tc>
        <w:tc>
          <w:tcPr>
            <w:tcW w:w="1985" w:type="dxa"/>
            <w:noWrap/>
          </w:tcPr>
          <w:p w14:paraId="237693B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70CA1E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5AABE20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4C01E894" w14:textId="77777777" w:rsidTr="005D04A2">
        <w:trPr>
          <w:trHeight w:val="20"/>
        </w:trPr>
        <w:tc>
          <w:tcPr>
            <w:tcW w:w="3510" w:type="dxa"/>
            <w:noWrap/>
          </w:tcPr>
          <w:p w14:paraId="30858A8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Sauternes</w:t>
            </w:r>
          </w:p>
        </w:tc>
        <w:tc>
          <w:tcPr>
            <w:tcW w:w="1985" w:type="dxa"/>
            <w:noWrap/>
          </w:tcPr>
          <w:p w14:paraId="0E2040B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65EDCD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04AAE0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641B9E2C" w14:textId="77777777" w:rsidTr="005D04A2">
        <w:trPr>
          <w:trHeight w:val="20"/>
        </w:trPr>
        <w:tc>
          <w:tcPr>
            <w:tcW w:w="3510" w:type="dxa"/>
            <w:noWrap/>
          </w:tcPr>
          <w:p w14:paraId="0044408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Touraine</w:t>
            </w:r>
          </w:p>
        </w:tc>
        <w:tc>
          <w:tcPr>
            <w:tcW w:w="1985" w:type="dxa"/>
            <w:noWrap/>
          </w:tcPr>
          <w:p w14:paraId="556D075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2C03FB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459624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6F4F26CA" w14:textId="77777777" w:rsidTr="005D04A2">
        <w:trPr>
          <w:trHeight w:val="20"/>
        </w:trPr>
        <w:tc>
          <w:tcPr>
            <w:tcW w:w="3510" w:type="dxa"/>
            <w:noWrap/>
          </w:tcPr>
          <w:p w14:paraId="128FE52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Val de Loire</w:t>
            </w:r>
          </w:p>
        </w:tc>
        <w:tc>
          <w:tcPr>
            <w:tcW w:w="1985" w:type="dxa"/>
            <w:noWrap/>
          </w:tcPr>
          <w:p w14:paraId="3557344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D7E691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5920ED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4C0A518B" w14:textId="77777777" w:rsidTr="005D04A2">
        <w:trPr>
          <w:trHeight w:val="20"/>
        </w:trPr>
        <w:tc>
          <w:tcPr>
            <w:tcW w:w="3510" w:type="dxa"/>
            <w:noWrap/>
          </w:tcPr>
          <w:p w14:paraId="4A8FFC6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Ventoux</w:t>
            </w:r>
          </w:p>
        </w:tc>
        <w:tc>
          <w:tcPr>
            <w:tcW w:w="1985" w:type="dxa"/>
            <w:noWrap/>
          </w:tcPr>
          <w:p w14:paraId="10D3FB4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F5B9B2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85CD2A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Francija</w:t>
            </w:r>
          </w:p>
        </w:tc>
      </w:tr>
      <w:tr w:rsidR="00FA6F39" w:rsidRPr="00A34266" w14:paraId="6E949C97" w14:textId="77777777" w:rsidTr="005D04A2">
        <w:trPr>
          <w:trHeight w:val="20"/>
        </w:trPr>
        <w:tc>
          <w:tcPr>
            <w:tcW w:w="3510" w:type="dxa"/>
            <w:noWrap/>
          </w:tcPr>
          <w:p w14:paraId="5F50FA8D" w14:textId="77777777" w:rsidR="00066987" w:rsidRDefault="00066987" w:rsidP="005D04A2">
            <w:pPr>
              <w:spacing w:before="60" w:after="60" w:line="240" w:lineRule="auto"/>
              <w:ind w:left="0" w:firstLine="0"/>
              <w:rPr>
                <w:rFonts w:asciiTheme="majorBidi" w:hAnsiTheme="majorBidi"/>
                <w:i/>
              </w:rPr>
            </w:pPr>
          </w:p>
          <w:p w14:paraId="397D67FB" w14:textId="3A1C00A1"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Istarski pršut / Istrski pršut</w:t>
            </w:r>
          </w:p>
        </w:tc>
        <w:tc>
          <w:tcPr>
            <w:tcW w:w="1985" w:type="dxa"/>
            <w:noWrap/>
          </w:tcPr>
          <w:p w14:paraId="1B0AD9C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E4CC8CF" w14:textId="77777777" w:rsidR="00066987" w:rsidRDefault="00066987" w:rsidP="005D04A2">
            <w:pPr>
              <w:spacing w:before="60" w:after="60" w:line="240" w:lineRule="auto"/>
              <w:ind w:left="0" w:firstLine="0"/>
              <w:rPr>
                <w:rFonts w:asciiTheme="majorBidi" w:hAnsiTheme="majorBidi"/>
              </w:rPr>
            </w:pPr>
          </w:p>
          <w:p w14:paraId="7876F19C" w14:textId="2C8CBD74"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061FDF6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Horvātija</w:t>
            </w:r>
          </w:p>
          <w:p w14:paraId="0FCAB52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Slovēnija</w:t>
            </w:r>
          </w:p>
        </w:tc>
      </w:tr>
      <w:tr w:rsidR="00FA6F39" w:rsidRPr="00A34266" w14:paraId="679B4322" w14:textId="77777777" w:rsidTr="005D04A2">
        <w:trPr>
          <w:trHeight w:val="20"/>
        </w:trPr>
        <w:tc>
          <w:tcPr>
            <w:tcW w:w="3510" w:type="dxa"/>
            <w:noWrap/>
          </w:tcPr>
          <w:p w14:paraId="56483D9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Baranjski kulen</w:t>
            </w:r>
          </w:p>
        </w:tc>
        <w:tc>
          <w:tcPr>
            <w:tcW w:w="1985" w:type="dxa"/>
            <w:noWrap/>
          </w:tcPr>
          <w:p w14:paraId="2C70E4D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207CB0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0005550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Horvātija</w:t>
            </w:r>
          </w:p>
        </w:tc>
      </w:tr>
      <w:tr w:rsidR="00FA6F39" w:rsidRPr="00A34266" w14:paraId="640BE9FB" w14:textId="77777777" w:rsidTr="005D04A2">
        <w:trPr>
          <w:trHeight w:val="20"/>
        </w:trPr>
        <w:tc>
          <w:tcPr>
            <w:tcW w:w="3510" w:type="dxa"/>
            <w:noWrap/>
          </w:tcPr>
          <w:p w14:paraId="4A6B678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Dalmatinski pršut</w:t>
            </w:r>
          </w:p>
        </w:tc>
        <w:tc>
          <w:tcPr>
            <w:tcW w:w="1985" w:type="dxa"/>
            <w:noWrap/>
          </w:tcPr>
          <w:p w14:paraId="156FA2F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6CB163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6821642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Horvātija</w:t>
            </w:r>
          </w:p>
        </w:tc>
      </w:tr>
      <w:tr w:rsidR="00FA6F39" w:rsidRPr="00A34266" w14:paraId="22DD3DD9" w14:textId="77777777" w:rsidTr="005D04A2">
        <w:trPr>
          <w:trHeight w:val="20"/>
        </w:trPr>
        <w:tc>
          <w:tcPr>
            <w:tcW w:w="3510" w:type="dxa"/>
            <w:noWrap/>
          </w:tcPr>
          <w:p w14:paraId="381C3CC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Drniški pršut</w:t>
            </w:r>
          </w:p>
        </w:tc>
        <w:tc>
          <w:tcPr>
            <w:tcW w:w="1985" w:type="dxa"/>
            <w:noWrap/>
          </w:tcPr>
          <w:p w14:paraId="2E540B5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943BDC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66D5605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Horvātija</w:t>
            </w:r>
          </w:p>
        </w:tc>
      </w:tr>
      <w:tr w:rsidR="00FA6F39" w:rsidRPr="00A34266" w14:paraId="09747F3C" w14:textId="77777777" w:rsidTr="005D04A2">
        <w:trPr>
          <w:trHeight w:val="20"/>
        </w:trPr>
        <w:tc>
          <w:tcPr>
            <w:tcW w:w="3510" w:type="dxa"/>
            <w:noWrap/>
          </w:tcPr>
          <w:p w14:paraId="1C9A84A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Krčki pršut</w:t>
            </w:r>
          </w:p>
        </w:tc>
        <w:tc>
          <w:tcPr>
            <w:tcW w:w="1985" w:type="dxa"/>
            <w:noWrap/>
          </w:tcPr>
          <w:p w14:paraId="6EE0A85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BA6834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7E07B9E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Horvātija</w:t>
            </w:r>
          </w:p>
        </w:tc>
      </w:tr>
      <w:tr w:rsidR="00FA6F39" w:rsidRPr="00A34266" w14:paraId="284180CD" w14:textId="77777777" w:rsidTr="005D04A2">
        <w:trPr>
          <w:trHeight w:val="20"/>
        </w:trPr>
        <w:tc>
          <w:tcPr>
            <w:tcW w:w="3510" w:type="dxa"/>
            <w:noWrap/>
          </w:tcPr>
          <w:p w14:paraId="5541D4D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Dingač</w:t>
            </w:r>
          </w:p>
        </w:tc>
        <w:tc>
          <w:tcPr>
            <w:tcW w:w="1985" w:type="dxa"/>
            <w:noWrap/>
          </w:tcPr>
          <w:p w14:paraId="5990521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0A934F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661929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Horvātija</w:t>
            </w:r>
          </w:p>
        </w:tc>
      </w:tr>
      <w:tr w:rsidR="00FA6F39" w:rsidRPr="00A34266" w14:paraId="5BF3588C" w14:textId="77777777" w:rsidTr="005D04A2">
        <w:trPr>
          <w:trHeight w:val="20"/>
        </w:trPr>
        <w:tc>
          <w:tcPr>
            <w:tcW w:w="3510" w:type="dxa"/>
            <w:noWrap/>
          </w:tcPr>
          <w:p w14:paraId="73F6F90F" w14:textId="3CA04420"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Szegedi szalámi</w:t>
            </w:r>
            <w:r w:rsidR="00C36E04">
              <w:rPr>
                <w:rFonts w:asciiTheme="majorBidi" w:hAnsiTheme="majorBidi"/>
                <w:i/>
              </w:rPr>
              <w:t xml:space="preserve"> /</w:t>
            </w:r>
            <w:r w:rsidRPr="00A34266">
              <w:rPr>
                <w:rFonts w:asciiTheme="majorBidi" w:hAnsiTheme="majorBidi"/>
              </w:rPr>
              <w:t xml:space="preserve"> </w:t>
            </w:r>
            <w:r w:rsidRPr="00A34266">
              <w:rPr>
                <w:rFonts w:asciiTheme="majorBidi" w:hAnsiTheme="majorBidi"/>
                <w:i/>
              </w:rPr>
              <w:t>Szegedi téliszalámi</w:t>
            </w:r>
          </w:p>
        </w:tc>
        <w:tc>
          <w:tcPr>
            <w:tcW w:w="1985" w:type="dxa"/>
            <w:noWrap/>
          </w:tcPr>
          <w:p w14:paraId="64BDA45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A55989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Citāda konservēta (</w:t>
            </w:r>
            <w:r w:rsidRPr="00A34266">
              <w:rPr>
                <w:rFonts w:asciiTheme="majorBidi" w:hAnsiTheme="majorBidi"/>
                <w:i/>
              </w:rPr>
              <w:t>cured</w:t>
            </w:r>
            <w:r w:rsidRPr="00A34266">
              <w:rPr>
                <w:rFonts w:asciiTheme="majorBidi" w:hAnsiTheme="majorBidi"/>
              </w:rPr>
              <w:t>) gaļa</w:t>
            </w:r>
          </w:p>
        </w:tc>
        <w:tc>
          <w:tcPr>
            <w:tcW w:w="1560" w:type="dxa"/>
          </w:tcPr>
          <w:p w14:paraId="20CC62B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Ungārija</w:t>
            </w:r>
          </w:p>
        </w:tc>
      </w:tr>
      <w:tr w:rsidR="00FA6F39" w:rsidRPr="00A34266" w14:paraId="6CC95D70" w14:textId="77777777" w:rsidTr="005D04A2">
        <w:trPr>
          <w:trHeight w:val="20"/>
        </w:trPr>
        <w:tc>
          <w:tcPr>
            <w:tcW w:w="3510" w:type="dxa"/>
            <w:noWrap/>
          </w:tcPr>
          <w:p w14:paraId="2198E5C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Tokaj / Tokaji</w:t>
            </w:r>
          </w:p>
        </w:tc>
        <w:tc>
          <w:tcPr>
            <w:tcW w:w="1985" w:type="dxa"/>
            <w:noWrap/>
          </w:tcPr>
          <w:p w14:paraId="01B4B56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C9EFDC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A7B070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Ungārija</w:t>
            </w:r>
          </w:p>
        </w:tc>
      </w:tr>
      <w:tr w:rsidR="00FA6F39" w:rsidRPr="00A34266" w14:paraId="6FEF4690" w14:textId="77777777" w:rsidTr="005D04A2">
        <w:trPr>
          <w:trHeight w:val="20"/>
        </w:trPr>
        <w:tc>
          <w:tcPr>
            <w:tcW w:w="3510" w:type="dxa"/>
            <w:noWrap/>
          </w:tcPr>
          <w:p w14:paraId="041294AB"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Aceto Balsamico di Modena</w:t>
            </w:r>
          </w:p>
        </w:tc>
        <w:tc>
          <w:tcPr>
            <w:tcW w:w="1985" w:type="dxa"/>
            <w:noWrap/>
          </w:tcPr>
          <w:p w14:paraId="57DE04B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B67BAD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Etiķis</w:t>
            </w:r>
          </w:p>
        </w:tc>
        <w:tc>
          <w:tcPr>
            <w:tcW w:w="1560" w:type="dxa"/>
          </w:tcPr>
          <w:p w14:paraId="5577CC8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1CC5C181" w14:textId="77777777" w:rsidTr="005D04A2">
        <w:trPr>
          <w:trHeight w:val="20"/>
        </w:trPr>
        <w:tc>
          <w:tcPr>
            <w:tcW w:w="3510" w:type="dxa"/>
            <w:noWrap/>
          </w:tcPr>
          <w:p w14:paraId="4973007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Aceto balsamico tradizionale di Modena</w:t>
            </w:r>
          </w:p>
        </w:tc>
        <w:tc>
          <w:tcPr>
            <w:tcW w:w="1985" w:type="dxa"/>
            <w:noWrap/>
          </w:tcPr>
          <w:p w14:paraId="5BE6B71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D0BCF7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Etiķis</w:t>
            </w:r>
          </w:p>
        </w:tc>
        <w:tc>
          <w:tcPr>
            <w:tcW w:w="1560" w:type="dxa"/>
          </w:tcPr>
          <w:p w14:paraId="0922F2B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6F425E4A" w14:textId="77777777" w:rsidTr="005D04A2">
        <w:trPr>
          <w:trHeight w:val="20"/>
        </w:trPr>
        <w:tc>
          <w:tcPr>
            <w:tcW w:w="3510" w:type="dxa"/>
            <w:noWrap/>
          </w:tcPr>
          <w:p w14:paraId="699D2AB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Aprutino Pescarese</w:t>
            </w:r>
          </w:p>
        </w:tc>
        <w:tc>
          <w:tcPr>
            <w:tcW w:w="1985" w:type="dxa"/>
            <w:noWrap/>
          </w:tcPr>
          <w:p w14:paraId="4D7D42F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97EE14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73967CE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28C0F8F6" w14:textId="77777777" w:rsidTr="005D04A2">
        <w:trPr>
          <w:trHeight w:val="20"/>
        </w:trPr>
        <w:tc>
          <w:tcPr>
            <w:tcW w:w="3510" w:type="dxa"/>
            <w:noWrap/>
          </w:tcPr>
          <w:p w14:paraId="60283BE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Asiago</w:t>
            </w:r>
          </w:p>
        </w:tc>
        <w:tc>
          <w:tcPr>
            <w:tcW w:w="1985" w:type="dxa"/>
            <w:noWrap/>
          </w:tcPr>
          <w:p w14:paraId="028E48D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78C02C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415303A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09BD92F7" w14:textId="77777777" w:rsidTr="005D04A2">
        <w:trPr>
          <w:trHeight w:val="20"/>
        </w:trPr>
        <w:tc>
          <w:tcPr>
            <w:tcW w:w="3510" w:type="dxa"/>
            <w:noWrap/>
          </w:tcPr>
          <w:p w14:paraId="0E1BCB8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Bresaola della Valtellina</w:t>
            </w:r>
          </w:p>
        </w:tc>
        <w:tc>
          <w:tcPr>
            <w:tcW w:w="1985" w:type="dxa"/>
            <w:noWrap/>
          </w:tcPr>
          <w:p w14:paraId="5B5C1C4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7B519D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Citāda konservēta (</w:t>
            </w:r>
            <w:r w:rsidRPr="00A34266">
              <w:rPr>
                <w:rFonts w:asciiTheme="majorBidi" w:hAnsiTheme="majorBidi"/>
                <w:i/>
              </w:rPr>
              <w:t>cured</w:t>
            </w:r>
            <w:r w:rsidRPr="00A34266">
              <w:rPr>
                <w:rFonts w:asciiTheme="majorBidi" w:hAnsiTheme="majorBidi"/>
              </w:rPr>
              <w:t>) gaļa</w:t>
            </w:r>
          </w:p>
        </w:tc>
        <w:tc>
          <w:tcPr>
            <w:tcW w:w="1560" w:type="dxa"/>
          </w:tcPr>
          <w:p w14:paraId="79AD55B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22B5F08A" w14:textId="77777777" w:rsidTr="005D04A2">
        <w:trPr>
          <w:trHeight w:val="20"/>
        </w:trPr>
        <w:tc>
          <w:tcPr>
            <w:tcW w:w="3510" w:type="dxa"/>
            <w:noWrap/>
          </w:tcPr>
          <w:p w14:paraId="48BBC69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Capocollo di Calabria</w:t>
            </w:r>
          </w:p>
        </w:tc>
        <w:tc>
          <w:tcPr>
            <w:tcW w:w="1985" w:type="dxa"/>
            <w:noWrap/>
          </w:tcPr>
          <w:p w14:paraId="66BED69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23C289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Konservēta (</w:t>
            </w:r>
            <w:r w:rsidRPr="00A34266">
              <w:rPr>
                <w:rFonts w:asciiTheme="majorBidi" w:hAnsiTheme="majorBidi"/>
                <w:i/>
              </w:rPr>
              <w:t>cured</w:t>
            </w:r>
            <w:r w:rsidRPr="00A34266">
              <w:rPr>
                <w:rFonts w:asciiTheme="majorBidi" w:hAnsiTheme="majorBidi"/>
              </w:rPr>
              <w:t>) gaļa</w:t>
            </w:r>
          </w:p>
        </w:tc>
        <w:tc>
          <w:tcPr>
            <w:tcW w:w="1560" w:type="dxa"/>
          </w:tcPr>
          <w:p w14:paraId="18EEF83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445BA5DC" w14:textId="77777777" w:rsidTr="005D04A2">
        <w:trPr>
          <w:trHeight w:val="20"/>
        </w:trPr>
        <w:tc>
          <w:tcPr>
            <w:tcW w:w="3510" w:type="dxa"/>
            <w:noWrap/>
          </w:tcPr>
          <w:p w14:paraId="38D9905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Coppa di Parma</w:t>
            </w:r>
          </w:p>
        </w:tc>
        <w:tc>
          <w:tcPr>
            <w:tcW w:w="1985" w:type="dxa"/>
            <w:noWrap/>
          </w:tcPr>
          <w:p w14:paraId="0D83018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5DF043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Konservēta (</w:t>
            </w:r>
            <w:r w:rsidRPr="00A34266">
              <w:rPr>
                <w:rFonts w:asciiTheme="majorBidi" w:hAnsiTheme="majorBidi"/>
                <w:i/>
              </w:rPr>
              <w:t>cured</w:t>
            </w:r>
            <w:r w:rsidRPr="00A34266">
              <w:rPr>
                <w:rFonts w:asciiTheme="majorBidi" w:hAnsiTheme="majorBidi"/>
              </w:rPr>
              <w:t>) gaļa</w:t>
            </w:r>
          </w:p>
        </w:tc>
        <w:tc>
          <w:tcPr>
            <w:tcW w:w="1560" w:type="dxa"/>
          </w:tcPr>
          <w:p w14:paraId="07B1A03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3850BCBF" w14:textId="77777777" w:rsidTr="005D04A2">
        <w:trPr>
          <w:trHeight w:val="20"/>
        </w:trPr>
        <w:tc>
          <w:tcPr>
            <w:tcW w:w="3510" w:type="dxa"/>
            <w:noWrap/>
          </w:tcPr>
          <w:p w14:paraId="0AF6C0E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Cotechino Modena</w:t>
            </w:r>
          </w:p>
        </w:tc>
        <w:tc>
          <w:tcPr>
            <w:tcW w:w="1985" w:type="dxa"/>
            <w:noWrap/>
          </w:tcPr>
          <w:p w14:paraId="3752A7B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8FA17B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izstrādājumi (100 %)</w:t>
            </w:r>
          </w:p>
        </w:tc>
        <w:tc>
          <w:tcPr>
            <w:tcW w:w="1560" w:type="dxa"/>
          </w:tcPr>
          <w:p w14:paraId="2D6C8C5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2FCF80EA" w14:textId="77777777" w:rsidTr="005D04A2">
        <w:trPr>
          <w:trHeight w:val="20"/>
        </w:trPr>
        <w:tc>
          <w:tcPr>
            <w:tcW w:w="3510" w:type="dxa"/>
            <w:noWrap/>
          </w:tcPr>
          <w:p w14:paraId="0C65CEB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Culatello di Zibello</w:t>
            </w:r>
          </w:p>
        </w:tc>
        <w:tc>
          <w:tcPr>
            <w:tcW w:w="1985" w:type="dxa"/>
            <w:noWrap/>
          </w:tcPr>
          <w:p w14:paraId="38B9235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18CC18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Citāda konservēta (</w:t>
            </w:r>
            <w:r w:rsidRPr="00A34266">
              <w:rPr>
                <w:rFonts w:asciiTheme="majorBidi" w:hAnsiTheme="majorBidi"/>
                <w:i/>
              </w:rPr>
              <w:t>cured</w:t>
            </w:r>
            <w:r w:rsidRPr="00A34266">
              <w:rPr>
                <w:rFonts w:asciiTheme="majorBidi" w:hAnsiTheme="majorBidi"/>
              </w:rPr>
              <w:t>) gaļa</w:t>
            </w:r>
          </w:p>
        </w:tc>
        <w:tc>
          <w:tcPr>
            <w:tcW w:w="1560" w:type="dxa"/>
          </w:tcPr>
          <w:p w14:paraId="7FE92F7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4F34311C" w14:textId="77777777" w:rsidTr="005D04A2">
        <w:trPr>
          <w:trHeight w:val="20"/>
        </w:trPr>
        <w:tc>
          <w:tcPr>
            <w:tcW w:w="3510" w:type="dxa"/>
            <w:noWrap/>
          </w:tcPr>
          <w:p w14:paraId="469154F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Fontina</w:t>
            </w:r>
            <w:r w:rsidRPr="00A34266">
              <w:rPr>
                <w:rFonts w:asciiTheme="majorBidi" w:hAnsiTheme="majorBidi"/>
              </w:rPr>
              <w:t xml:space="preserve"> </w:t>
            </w:r>
          </w:p>
        </w:tc>
        <w:tc>
          <w:tcPr>
            <w:tcW w:w="1985" w:type="dxa"/>
            <w:noWrap/>
          </w:tcPr>
          <w:p w14:paraId="50757E4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679DE2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4C4D5EA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1EEE1DD1" w14:textId="77777777" w:rsidTr="005D04A2">
        <w:trPr>
          <w:trHeight w:val="20"/>
        </w:trPr>
        <w:tc>
          <w:tcPr>
            <w:tcW w:w="3510" w:type="dxa"/>
            <w:noWrap/>
          </w:tcPr>
          <w:p w14:paraId="204CEB3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Gorgonzola</w:t>
            </w:r>
          </w:p>
        </w:tc>
        <w:tc>
          <w:tcPr>
            <w:tcW w:w="1985" w:type="dxa"/>
            <w:noWrap/>
          </w:tcPr>
          <w:p w14:paraId="41E89A5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375AAA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Zilais govs siers</w:t>
            </w:r>
          </w:p>
        </w:tc>
        <w:tc>
          <w:tcPr>
            <w:tcW w:w="1560" w:type="dxa"/>
          </w:tcPr>
          <w:p w14:paraId="2420F1E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5E822AD0" w14:textId="77777777" w:rsidTr="005D04A2">
        <w:trPr>
          <w:trHeight w:val="20"/>
        </w:trPr>
        <w:tc>
          <w:tcPr>
            <w:tcW w:w="3510" w:type="dxa"/>
            <w:noWrap/>
          </w:tcPr>
          <w:p w14:paraId="2FFA930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Grana Padano</w:t>
            </w:r>
            <w:r w:rsidRPr="00A34266">
              <w:rPr>
                <w:rStyle w:val="FootnoteReference"/>
                <w:rFonts w:asciiTheme="majorBidi" w:hAnsiTheme="majorBidi" w:cstheme="majorBidi"/>
                <w:szCs w:val="24"/>
              </w:rPr>
              <w:footnoteReference w:id="27"/>
            </w:r>
          </w:p>
        </w:tc>
        <w:tc>
          <w:tcPr>
            <w:tcW w:w="1985" w:type="dxa"/>
            <w:noWrap/>
          </w:tcPr>
          <w:p w14:paraId="3AE80F1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3970BF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04B2E83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7AB81042" w14:textId="77777777" w:rsidTr="005D04A2">
        <w:trPr>
          <w:trHeight w:val="20"/>
        </w:trPr>
        <w:tc>
          <w:tcPr>
            <w:tcW w:w="3510" w:type="dxa"/>
            <w:noWrap/>
          </w:tcPr>
          <w:p w14:paraId="42B1624D" w14:textId="6B624E86"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Mela Alto Adige</w:t>
            </w:r>
            <w:r w:rsidR="00C36E04">
              <w:rPr>
                <w:rFonts w:asciiTheme="majorBidi" w:hAnsiTheme="majorBidi"/>
                <w:i/>
              </w:rPr>
              <w:t xml:space="preserve"> /</w:t>
            </w:r>
            <w:r w:rsidRPr="00A34266">
              <w:rPr>
                <w:rFonts w:asciiTheme="majorBidi" w:hAnsiTheme="majorBidi"/>
              </w:rPr>
              <w:t xml:space="preserve"> </w:t>
            </w:r>
            <w:r w:rsidRPr="00A34266">
              <w:rPr>
                <w:rFonts w:asciiTheme="majorBidi" w:hAnsiTheme="majorBidi"/>
                <w:i/>
              </w:rPr>
              <w:t>Südtiroler Apfel</w:t>
            </w:r>
          </w:p>
        </w:tc>
        <w:tc>
          <w:tcPr>
            <w:tcW w:w="1985" w:type="dxa"/>
            <w:noWrap/>
          </w:tcPr>
          <w:p w14:paraId="2A14FDA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254267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Āboli</w:t>
            </w:r>
          </w:p>
        </w:tc>
        <w:tc>
          <w:tcPr>
            <w:tcW w:w="1560" w:type="dxa"/>
          </w:tcPr>
          <w:p w14:paraId="7155916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583DD0C9" w14:textId="77777777" w:rsidTr="005D04A2">
        <w:trPr>
          <w:trHeight w:val="20"/>
        </w:trPr>
        <w:tc>
          <w:tcPr>
            <w:tcW w:w="3510" w:type="dxa"/>
            <w:noWrap/>
          </w:tcPr>
          <w:p w14:paraId="02549DD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Mortadella Bologna</w:t>
            </w:r>
            <w:r w:rsidRPr="00A34266">
              <w:rPr>
                <w:rStyle w:val="FootnoteReference"/>
                <w:rFonts w:asciiTheme="majorBidi" w:hAnsiTheme="majorBidi" w:cstheme="majorBidi"/>
                <w:szCs w:val="24"/>
              </w:rPr>
              <w:footnoteReference w:id="28"/>
            </w:r>
          </w:p>
        </w:tc>
        <w:tc>
          <w:tcPr>
            <w:tcW w:w="1985" w:type="dxa"/>
            <w:noWrap/>
          </w:tcPr>
          <w:p w14:paraId="0338810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9B9977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izstrādājumi (100 %)</w:t>
            </w:r>
          </w:p>
        </w:tc>
        <w:tc>
          <w:tcPr>
            <w:tcW w:w="1560" w:type="dxa"/>
          </w:tcPr>
          <w:p w14:paraId="4FF3D4F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0A0E7621" w14:textId="77777777" w:rsidTr="005D04A2">
        <w:trPr>
          <w:trHeight w:val="20"/>
        </w:trPr>
        <w:tc>
          <w:tcPr>
            <w:tcW w:w="3510" w:type="dxa"/>
            <w:noWrap/>
          </w:tcPr>
          <w:p w14:paraId="567F8CA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Mozzarella di Bufala Campana</w:t>
            </w:r>
          </w:p>
        </w:tc>
        <w:tc>
          <w:tcPr>
            <w:tcW w:w="1985" w:type="dxa"/>
            <w:noWrap/>
          </w:tcPr>
          <w:p w14:paraId="7644CAF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82C860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Mīkstais bifeļa piena siers</w:t>
            </w:r>
          </w:p>
        </w:tc>
        <w:tc>
          <w:tcPr>
            <w:tcW w:w="1560" w:type="dxa"/>
          </w:tcPr>
          <w:p w14:paraId="6F1EC23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58263315" w14:textId="77777777" w:rsidTr="005D04A2">
        <w:trPr>
          <w:trHeight w:val="20"/>
        </w:trPr>
        <w:tc>
          <w:tcPr>
            <w:tcW w:w="3510" w:type="dxa"/>
            <w:noWrap/>
          </w:tcPr>
          <w:p w14:paraId="67D68D0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Pancetta di Calabria</w:t>
            </w:r>
          </w:p>
        </w:tc>
        <w:tc>
          <w:tcPr>
            <w:tcW w:w="1985" w:type="dxa"/>
            <w:noWrap/>
          </w:tcPr>
          <w:p w14:paraId="2CEE2D5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84E925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Konservēta (</w:t>
            </w:r>
            <w:r w:rsidRPr="00A34266">
              <w:rPr>
                <w:rFonts w:asciiTheme="majorBidi" w:hAnsiTheme="majorBidi"/>
                <w:i/>
              </w:rPr>
              <w:t>cured</w:t>
            </w:r>
            <w:r w:rsidRPr="00A34266">
              <w:rPr>
                <w:rFonts w:asciiTheme="majorBidi" w:hAnsiTheme="majorBidi"/>
              </w:rPr>
              <w:t>) gaļa</w:t>
            </w:r>
          </w:p>
        </w:tc>
        <w:tc>
          <w:tcPr>
            <w:tcW w:w="1560" w:type="dxa"/>
          </w:tcPr>
          <w:p w14:paraId="094FDEE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6C2E6AA2" w14:textId="77777777" w:rsidTr="005D04A2">
        <w:trPr>
          <w:trHeight w:val="20"/>
        </w:trPr>
        <w:tc>
          <w:tcPr>
            <w:tcW w:w="3510" w:type="dxa"/>
            <w:noWrap/>
          </w:tcPr>
          <w:p w14:paraId="4C82823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Parmigiano Reggiano</w:t>
            </w:r>
            <w:r w:rsidRPr="00A34266">
              <w:rPr>
                <w:rStyle w:val="FootnoteReference"/>
                <w:rFonts w:asciiTheme="majorBidi" w:hAnsiTheme="majorBidi" w:cstheme="majorBidi"/>
                <w:szCs w:val="24"/>
              </w:rPr>
              <w:footnoteReference w:id="29"/>
            </w:r>
          </w:p>
        </w:tc>
        <w:tc>
          <w:tcPr>
            <w:tcW w:w="1985" w:type="dxa"/>
            <w:noWrap/>
          </w:tcPr>
          <w:p w14:paraId="45C9A2A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371255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06B1C06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6A35065F" w14:textId="77777777" w:rsidTr="005D04A2">
        <w:trPr>
          <w:trHeight w:val="20"/>
        </w:trPr>
        <w:tc>
          <w:tcPr>
            <w:tcW w:w="3510" w:type="dxa"/>
            <w:noWrap/>
          </w:tcPr>
          <w:p w14:paraId="4BBDAC6E"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Pecorino Romano</w:t>
            </w:r>
            <w:r w:rsidRPr="00A34266">
              <w:rPr>
                <w:rStyle w:val="FootnoteReference"/>
                <w:rFonts w:asciiTheme="majorBidi" w:hAnsiTheme="majorBidi" w:cstheme="majorBidi"/>
                <w:szCs w:val="24"/>
              </w:rPr>
              <w:footnoteReference w:id="30"/>
            </w:r>
          </w:p>
        </w:tc>
        <w:tc>
          <w:tcPr>
            <w:tcW w:w="1985" w:type="dxa"/>
            <w:noWrap/>
          </w:tcPr>
          <w:p w14:paraId="468CE13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5A99C8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aitas siers</w:t>
            </w:r>
          </w:p>
        </w:tc>
        <w:tc>
          <w:tcPr>
            <w:tcW w:w="1560" w:type="dxa"/>
          </w:tcPr>
          <w:p w14:paraId="76E5D54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08E752E9" w14:textId="77777777" w:rsidTr="005D04A2">
        <w:trPr>
          <w:trHeight w:val="20"/>
        </w:trPr>
        <w:tc>
          <w:tcPr>
            <w:tcW w:w="3510" w:type="dxa"/>
            <w:noWrap/>
          </w:tcPr>
          <w:p w14:paraId="0F42603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Piadina Romagnola / Piada Romagnola</w:t>
            </w:r>
          </w:p>
        </w:tc>
        <w:tc>
          <w:tcPr>
            <w:tcW w:w="1985" w:type="dxa"/>
            <w:noWrap/>
          </w:tcPr>
          <w:p w14:paraId="0072524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CCA88D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Citāda maize</w:t>
            </w:r>
          </w:p>
        </w:tc>
        <w:tc>
          <w:tcPr>
            <w:tcW w:w="1560" w:type="dxa"/>
          </w:tcPr>
          <w:p w14:paraId="40F16CC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17F32208" w14:textId="77777777" w:rsidTr="005D04A2">
        <w:trPr>
          <w:trHeight w:val="20"/>
        </w:trPr>
        <w:tc>
          <w:tcPr>
            <w:tcW w:w="3510" w:type="dxa"/>
            <w:noWrap/>
          </w:tcPr>
          <w:p w14:paraId="2D6459B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Pomodoro S</w:t>
            </w:r>
            <w:r w:rsidRPr="00A34266">
              <w:rPr>
                <w:rFonts w:asciiTheme="majorBidi" w:hAnsiTheme="majorBidi"/>
              </w:rPr>
              <w:t>.</w:t>
            </w:r>
            <w:r w:rsidRPr="00A34266">
              <w:rPr>
                <w:rFonts w:asciiTheme="majorBidi" w:hAnsiTheme="majorBidi"/>
                <w:i/>
              </w:rPr>
              <w:t xml:space="preserve"> Marzano dell'Agro Sarnese-Nocerino</w:t>
            </w:r>
          </w:p>
        </w:tc>
        <w:tc>
          <w:tcPr>
            <w:tcW w:w="1985" w:type="dxa"/>
            <w:noWrap/>
          </w:tcPr>
          <w:p w14:paraId="7DD357C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FDAC53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Tomāti</w:t>
            </w:r>
          </w:p>
        </w:tc>
        <w:tc>
          <w:tcPr>
            <w:tcW w:w="1560" w:type="dxa"/>
          </w:tcPr>
          <w:p w14:paraId="76CC555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03C7F8B1" w14:textId="77777777" w:rsidTr="005D04A2">
        <w:trPr>
          <w:trHeight w:val="20"/>
        </w:trPr>
        <w:tc>
          <w:tcPr>
            <w:tcW w:w="3510" w:type="dxa"/>
            <w:noWrap/>
          </w:tcPr>
          <w:p w14:paraId="656D598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Prosciutto di Parma</w:t>
            </w:r>
          </w:p>
        </w:tc>
        <w:tc>
          <w:tcPr>
            <w:tcW w:w="1985" w:type="dxa"/>
            <w:noWrap/>
          </w:tcPr>
          <w:p w14:paraId="2F1195D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0AD6F1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288B51A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02E35445" w14:textId="77777777" w:rsidTr="005D04A2">
        <w:trPr>
          <w:trHeight w:val="20"/>
        </w:trPr>
        <w:tc>
          <w:tcPr>
            <w:tcW w:w="3510" w:type="dxa"/>
            <w:noWrap/>
          </w:tcPr>
          <w:p w14:paraId="299C584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Prosciutto di San Daniele</w:t>
            </w:r>
          </w:p>
        </w:tc>
        <w:tc>
          <w:tcPr>
            <w:tcW w:w="1985" w:type="dxa"/>
            <w:noWrap/>
          </w:tcPr>
          <w:p w14:paraId="6DF425B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A57A99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20128E2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65F0E4A3" w14:textId="77777777" w:rsidTr="005D04A2">
        <w:trPr>
          <w:trHeight w:val="20"/>
        </w:trPr>
        <w:tc>
          <w:tcPr>
            <w:tcW w:w="3510" w:type="dxa"/>
            <w:noWrap/>
          </w:tcPr>
          <w:p w14:paraId="66248B1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Prosciutto Toscano</w:t>
            </w:r>
          </w:p>
        </w:tc>
        <w:tc>
          <w:tcPr>
            <w:tcW w:w="1985" w:type="dxa"/>
            <w:noWrap/>
          </w:tcPr>
          <w:p w14:paraId="22F9021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5D3270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508DAB4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50212389" w14:textId="77777777" w:rsidTr="005D04A2">
        <w:trPr>
          <w:trHeight w:val="20"/>
        </w:trPr>
        <w:tc>
          <w:tcPr>
            <w:tcW w:w="3510" w:type="dxa"/>
            <w:noWrap/>
          </w:tcPr>
          <w:p w14:paraId="6580283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Provolone Valpadana</w:t>
            </w:r>
          </w:p>
        </w:tc>
        <w:tc>
          <w:tcPr>
            <w:tcW w:w="1985" w:type="dxa"/>
            <w:noWrap/>
          </w:tcPr>
          <w:p w14:paraId="0094A30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13DED9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Mīkstais govs siers</w:t>
            </w:r>
          </w:p>
        </w:tc>
        <w:tc>
          <w:tcPr>
            <w:tcW w:w="1560" w:type="dxa"/>
          </w:tcPr>
          <w:p w14:paraId="1FD1D69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4C106ADE" w14:textId="77777777" w:rsidTr="005D04A2">
        <w:trPr>
          <w:trHeight w:val="20"/>
        </w:trPr>
        <w:tc>
          <w:tcPr>
            <w:tcW w:w="3510" w:type="dxa"/>
            <w:noWrap/>
          </w:tcPr>
          <w:p w14:paraId="225D14B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Riso del Delta del Po</w:t>
            </w:r>
          </w:p>
        </w:tc>
        <w:tc>
          <w:tcPr>
            <w:tcW w:w="1985" w:type="dxa"/>
            <w:noWrap/>
          </w:tcPr>
          <w:p w14:paraId="67F0711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E2E890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Rīsi</w:t>
            </w:r>
          </w:p>
        </w:tc>
        <w:tc>
          <w:tcPr>
            <w:tcW w:w="1560" w:type="dxa"/>
          </w:tcPr>
          <w:p w14:paraId="2A4C4C1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333E7034" w14:textId="77777777" w:rsidTr="005D04A2">
        <w:trPr>
          <w:trHeight w:val="20"/>
        </w:trPr>
        <w:tc>
          <w:tcPr>
            <w:tcW w:w="3510" w:type="dxa"/>
            <w:noWrap/>
          </w:tcPr>
          <w:p w14:paraId="2CE0B64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Salamini italiani alla cacciatora</w:t>
            </w:r>
          </w:p>
        </w:tc>
        <w:tc>
          <w:tcPr>
            <w:tcW w:w="1985" w:type="dxa"/>
            <w:noWrap/>
          </w:tcPr>
          <w:p w14:paraId="43BE277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0FC363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Citāda konservēta (</w:t>
            </w:r>
            <w:r w:rsidRPr="00A34266">
              <w:rPr>
                <w:rFonts w:asciiTheme="majorBidi" w:hAnsiTheme="majorBidi"/>
                <w:i/>
              </w:rPr>
              <w:t>cured</w:t>
            </w:r>
            <w:r w:rsidRPr="00A34266">
              <w:rPr>
                <w:rFonts w:asciiTheme="majorBidi" w:hAnsiTheme="majorBidi"/>
              </w:rPr>
              <w:t>) gaļa</w:t>
            </w:r>
          </w:p>
        </w:tc>
        <w:tc>
          <w:tcPr>
            <w:tcW w:w="1560" w:type="dxa"/>
          </w:tcPr>
          <w:p w14:paraId="16B8310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08BC04DB" w14:textId="77777777" w:rsidTr="005D04A2">
        <w:trPr>
          <w:trHeight w:val="20"/>
        </w:trPr>
        <w:tc>
          <w:tcPr>
            <w:tcW w:w="3510" w:type="dxa"/>
            <w:noWrap/>
          </w:tcPr>
          <w:p w14:paraId="7D63425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Salsiccia di Calabria</w:t>
            </w:r>
          </w:p>
        </w:tc>
        <w:tc>
          <w:tcPr>
            <w:tcW w:w="1985" w:type="dxa"/>
            <w:noWrap/>
          </w:tcPr>
          <w:p w14:paraId="63F61B4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381CB8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Konservēta (</w:t>
            </w:r>
            <w:r w:rsidRPr="00A34266">
              <w:rPr>
                <w:rFonts w:asciiTheme="majorBidi" w:hAnsiTheme="majorBidi"/>
                <w:i/>
              </w:rPr>
              <w:t>cured</w:t>
            </w:r>
            <w:r w:rsidRPr="00A34266">
              <w:rPr>
                <w:rFonts w:asciiTheme="majorBidi" w:hAnsiTheme="majorBidi"/>
              </w:rPr>
              <w:t>) gaļa</w:t>
            </w:r>
          </w:p>
        </w:tc>
        <w:tc>
          <w:tcPr>
            <w:tcW w:w="1560" w:type="dxa"/>
          </w:tcPr>
          <w:p w14:paraId="556B197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2EEBB86F" w14:textId="77777777" w:rsidTr="005D04A2">
        <w:trPr>
          <w:trHeight w:val="20"/>
        </w:trPr>
        <w:tc>
          <w:tcPr>
            <w:tcW w:w="3510" w:type="dxa"/>
            <w:noWrap/>
          </w:tcPr>
          <w:p w14:paraId="3013024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Soppressata di Calabria</w:t>
            </w:r>
          </w:p>
        </w:tc>
        <w:tc>
          <w:tcPr>
            <w:tcW w:w="1985" w:type="dxa"/>
            <w:noWrap/>
          </w:tcPr>
          <w:p w14:paraId="644A300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D219A7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Citāda konservēta (</w:t>
            </w:r>
            <w:r w:rsidRPr="00A34266">
              <w:rPr>
                <w:rFonts w:asciiTheme="majorBidi" w:hAnsiTheme="majorBidi"/>
                <w:i/>
              </w:rPr>
              <w:t>cured</w:t>
            </w:r>
            <w:r w:rsidRPr="00A34266">
              <w:rPr>
                <w:rFonts w:asciiTheme="majorBidi" w:hAnsiTheme="majorBidi"/>
              </w:rPr>
              <w:t>) gaļa</w:t>
            </w:r>
          </w:p>
        </w:tc>
        <w:tc>
          <w:tcPr>
            <w:tcW w:w="1560" w:type="dxa"/>
          </w:tcPr>
          <w:p w14:paraId="5D30A9B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2100646B" w14:textId="77777777" w:rsidTr="005D04A2">
        <w:trPr>
          <w:trHeight w:val="20"/>
        </w:trPr>
        <w:tc>
          <w:tcPr>
            <w:tcW w:w="3510" w:type="dxa"/>
            <w:noWrap/>
          </w:tcPr>
          <w:p w14:paraId="240F43D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Speck Alto Adige / Südtiroler Markenspeck / Südtiroler Speck</w:t>
            </w:r>
          </w:p>
        </w:tc>
        <w:tc>
          <w:tcPr>
            <w:tcW w:w="1985" w:type="dxa"/>
            <w:noWrap/>
          </w:tcPr>
          <w:p w14:paraId="78A9FD1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C6077B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0BDC644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6CC9FDD9" w14:textId="77777777" w:rsidTr="005D04A2">
        <w:trPr>
          <w:trHeight w:val="20"/>
        </w:trPr>
        <w:tc>
          <w:tcPr>
            <w:tcW w:w="3510" w:type="dxa"/>
            <w:noWrap/>
          </w:tcPr>
          <w:p w14:paraId="2719282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Taleggio</w:t>
            </w:r>
          </w:p>
        </w:tc>
        <w:tc>
          <w:tcPr>
            <w:tcW w:w="1985" w:type="dxa"/>
            <w:noWrap/>
          </w:tcPr>
          <w:p w14:paraId="0B270EE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472A0F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Mīkstais govs siers</w:t>
            </w:r>
          </w:p>
        </w:tc>
        <w:tc>
          <w:tcPr>
            <w:tcW w:w="1560" w:type="dxa"/>
          </w:tcPr>
          <w:p w14:paraId="6C96B5D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1464D4C7" w14:textId="77777777" w:rsidTr="005D04A2">
        <w:trPr>
          <w:trHeight w:val="20"/>
        </w:trPr>
        <w:tc>
          <w:tcPr>
            <w:tcW w:w="3510" w:type="dxa"/>
            <w:noWrap/>
          </w:tcPr>
          <w:p w14:paraId="1C1C4F7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Toscano</w:t>
            </w:r>
          </w:p>
        </w:tc>
        <w:tc>
          <w:tcPr>
            <w:tcW w:w="1985" w:type="dxa"/>
            <w:noWrap/>
          </w:tcPr>
          <w:p w14:paraId="052155C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AE4B36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62C400F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343417B3" w14:textId="77777777" w:rsidTr="005D04A2">
        <w:trPr>
          <w:trHeight w:val="20"/>
        </w:trPr>
        <w:tc>
          <w:tcPr>
            <w:tcW w:w="3510" w:type="dxa"/>
            <w:noWrap/>
          </w:tcPr>
          <w:p w14:paraId="7B4384B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Zampone Modena</w:t>
            </w:r>
          </w:p>
        </w:tc>
        <w:tc>
          <w:tcPr>
            <w:tcW w:w="1985" w:type="dxa"/>
            <w:noWrap/>
          </w:tcPr>
          <w:p w14:paraId="684884E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11F72F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izstrādājumi (100 %)</w:t>
            </w:r>
          </w:p>
        </w:tc>
        <w:tc>
          <w:tcPr>
            <w:tcW w:w="1560" w:type="dxa"/>
          </w:tcPr>
          <w:p w14:paraId="6E89B6B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0349722E" w14:textId="77777777" w:rsidTr="005D04A2">
        <w:trPr>
          <w:trHeight w:val="20"/>
        </w:trPr>
        <w:tc>
          <w:tcPr>
            <w:tcW w:w="3510" w:type="dxa"/>
            <w:noWrap/>
          </w:tcPr>
          <w:p w14:paraId="4D7DF9EE" w14:textId="335D9EE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Alto Adige / Südtirol / Südtiroler / dell'Alto Adige</w:t>
            </w:r>
          </w:p>
        </w:tc>
        <w:tc>
          <w:tcPr>
            <w:tcW w:w="1985" w:type="dxa"/>
            <w:noWrap/>
          </w:tcPr>
          <w:p w14:paraId="74E9F95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F10B08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E508D4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3031283D" w14:textId="77777777" w:rsidTr="005D04A2">
        <w:trPr>
          <w:trHeight w:val="20"/>
        </w:trPr>
        <w:tc>
          <w:tcPr>
            <w:tcW w:w="3510" w:type="dxa"/>
            <w:noWrap/>
          </w:tcPr>
          <w:p w14:paraId="33AE12D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Asti</w:t>
            </w:r>
          </w:p>
        </w:tc>
        <w:tc>
          <w:tcPr>
            <w:tcW w:w="1985" w:type="dxa"/>
            <w:noWrap/>
          </w:tcPr>
          <w:p w14:paraId="3814E06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3F19F4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778CBD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43D9970C" w14:textId="77777777" w:rsidTr="005D04A2">
        <w:trPr>
          <w:trHeight w:val="20"/>
        </w:trPr>
        <w:tc>
          <w:tcPr>
            <w:tcW w:w="3510" w:type="dxa"/>
            <w:noWrap/>
          </w:tcPr>
          <w:p w14:paraId="68E16EE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Barbaresco</w:t>
            </w:r>
          </w:p>
        </w:tc>
        <w:tc>
          <w:tcPr>
            <w:tcW w:w="1985" w:type="dxa"/>
            <w:noWrap/>
          </w:tcPr>
          <w:p w14:paraId="2B69278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C1D5C8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D745B2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695AC03F" w14:textId="77777777" w:rsidTr="005D04A2">
        <w:trPr>
          <w:trHeight w:val="20"/>
        </w:trPr>
        <w:tc>
          <w:tcPr>
            <w:tcW w:w="3510" w:type="dxa"/>
            <w:noWrap/>
          </w:tcPr>
          <w:p w14:paraId="0D8483D3"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Barbera d'Alba</w:t>
            </w:r>
            <w:r w:rsidRPr="00A34266">
              <w:rPr>
                <w:rStyle w:val="FootnoteReference"/>
                <w:rFonts w:asciiTheme="majorBidi" w:hAnsiTheme="majorBidi" w:cstheme="majorBidi"/>
                <w:szCs w:val="24"/>
              </w:rPr>
              <w:footnoteReference w:id="31"/>
            </w:r>
          </w:p>
        </w:tc>
        <w:tc>
          <w:tcPr>
            <w:tcW w:w="1985" w:type="dxa"/>
            <w:noWrap/>
          </w:tcPr>
          <w:p w14:paraId="2FC1EEA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DEE1F1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32B90B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374755F5" w14:textId="77777777" w:rsidTr="005D04A2">
        <w:trPr>
          <w:trHeight w:val="20"/>
        </w:trPr>
        <w:tc>
          <w:tcPr>
            <w:tcW w:w="3510" w:type="dxa"/>
            <w:noWrap/>
          </w:tcPr>
          <w:p w14:paraId="598E2B1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Barbera d'Asti</w:t>
            </w:r>
            <w:r w:rsidRPr="00A34266">
              <w:rPr>
                <w:rStyle w:val="FootnoteReference"/>
                <w:rFonts w:asciiTheme="majorBidi" w:hAnsiTheme="majorBidi" w:cstheme="majorBidi"/>
                <w:szCs w:val="24"/>
              </w:rPr>
              <w:footnoteReference w:id="32"/>
            </w:r>
          </w:p>
        </w:tc>
        <w:tc>
          <w:tcPr>
            <w:tcW w:w="1985" w:type="dxa"/>
            <w:noWrap/>
          </w:tcPr>
          <w:p w14:paraId="3E181B6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DDEFBA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E6A18D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2D3F0EE0" w14:textId="77777777" w:rsidTr="005D04A2">
        <w:trPr>
          <w:trHeight w:val="20"/>
        </w:trPr>
        <w:tc>
          <w:tcPr>
            <w:tcW w:w="3510" w:type="dxa"/>
            <w:noWrap/>
          </w:tcPr>
          <w:p w14:paraId="46B962C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Bardolino</w:t>
            </w:r>
          </w:p>
        </w:tc>
        <w:tc>
          <w:tcPr>
            <w:tcW w:w="1985" w:type="dxa"/>
            <w:noWrap/>
          </w:tcPr>
          <w:p w14:paraId="510F772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95A437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6DA3C0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16394E54" w14:textId="77777777" w:rsidTr="005D04A2">
        <w:trPr>
          <w:trHeight w:val="20"/>
        </w:trPr>
        <w:tc>
          <w:tcPr>
            <w:tcW w:w="3510" w:type="dxa"/>
            <w:noWrap/>
          </w:tcPr>
          <w:p w14:paraId="672A71E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Barolo</w:t>
            </w:r>
          </w:p>
        </w:tc>
        <w:tc>
          <w:tcPr>
            <w:tcW w:w="1985" w:type="dxa"/>
            <w:noWrap/>
          </w:tcPr>
          <w:p w14:paraId="6261870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2863A5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279D05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619251CC" w14:textId="77777777" w:rsidTr="005D04A2">
        <w:trPr>
          <w:trHeight w:val="20"/>
        </w:trPr>
        <w:tc>
          <w:tcPr>
            <w:tcW w:w="3510" w:type="dxa"/>
            <w:noWrap/>
          </w:tcPr>
          <w:p w14:paraId="2F7EA80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Brachetto d'Acqui / Acqui</w:t>
            </w:r>
          </w:p>
        </w:tc>
        <w:tc>
          <w:tcPr>
            <w:tcW w:w="1985" w:type="dxa"/>
            <w:noWrap/>
          </w:tcPr>
          <w:p w14:paraId="29004E1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BC16BE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16554DB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2EA70E52" w14:textId="77777777" w:rsidTr="005D04A2">
        <w:trPr>
          <w:trHeight w:val="20"/>
        </w:trPr>
        <w:tc>
          <w:tcPr>
            <w:tcW w:w="3510" w:type="dxa"/>
            <w:noWrap/>
          </w:tcPr>
          <w:p w14:paraId="4558D86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Brunello di Montalcino</w:t>
            </w:r>
          </w:p>
        </w:tc>
        <w:tc>
          <w:tcPr>
            <w:tcW w:w="1985" w:type="dxa"/>
            <w:noWrap/>
          </w:tcPr>
          <w:p w14:paraId="7C7394D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922656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79A1F1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328EB737" w14:textId="77777777" w:rsidTr="005D04A2">
        <w:trPr>
          <w:trHeight w:val="20"/>
        </w:trPr>
        <w:tc>
          <w:tcPr>
            <w:tcW w:w="3510" w:type="dxa"/>
            <w:noWrap/>
          </w:tcPr>
          <w:p w14:paraId="59DD214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Chianti</w:t>
            </w:r>
          </w:p>
        </w:tc>
        <w:tc>
          <w:tcPr>
            <w:tcW w:w="1985" w:type="dxa"/>
            <w:noWrap/>
          </w:tcPr>
          <w:p w14:paraId="1352713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CCD3AD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85651D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6EFB79C7" w14:textId="77777777" w:rsidTr="005D04A2">
        <w:trPr>
          <w:trHeight w:val="20"/>
        </w:trPr>
        <w:tc>
          <w:tcPr>
            <w:tcW w:w="3510" w:type="dxa"/>
            <w:noWrap/>
          </w:tcPr>
          <w:p w14:paraId="28179A7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Chianti Classico</w:t>
            </w:r>
          </w:p>
        </w:tc>
        <w:tc>
          <w:tcPr>
            <w:tcW w:w="1985" w:type="dxa"/>
            <w:noWrap/>
          </w:tcPr>
          <w:p w14:paraId="2C8D86C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C780E9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4D51E6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38E72DB5" w14:textId="77777777" w:rsidTr="005D04A2">
        <w:trPr>
          <w:trHeight w:val="20"/>
        </w:trPr>
        <w:tc>
          <w:tcPr>
            <w:tcW w:w="3510" w:type="dxa"/>
            <w:noWrap/>
          </w:tcPr>
          <w:p w14:paraId="407BC1E0" w14:textId="70BA4245"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Conegliano – Prosecco / Conegliano Valdobbiadene</w:t>
            </w:r>
            <w:r w:rsidR="00C36E04">
              <w:rPr>
                <w:rFonts w:asciiTheme="majorBidi" w:hAnsiTheme="majorBidi"/>
                <w:i/>
              </w:rPr>
              <w:t xml:space="preserve"> -</w:t>
            </w:r>
            <w:r w:rsidRPr="00A34266">
              <w:rPr>
                <w:rFonts w:asciiTheme="majorBidi" w:hAnsiTheme="majorBidi"/>
                <w:i/>
              </w:rPr>
              <w:t xml:space="preserve"> Prosecco / Valdobbiadene</w:t>
            </w:r>
            <w:r w:rsidR="00C36E04">
              <w:rPr>
                <w:rFonts w:asciiTheme="majorBidi" w:hAnsiTheme="majorBidi"/>
                <w:i/>
              </w:rPr>
              <w:t xml:space="preserve"> –</w:t>
            </w:r>
            <w:r w:rsidRPr="00A34266">
              <w:rPr>
                <w:rFonts w:asciiTheme="majorBidi" w:hAnsiTheme="majorBidi"/>
                <w:i/>
              </w:rPr>
              <w:t xml:space="preserve"> Prosecco</w:t>
            </w:r>
          </w:p>
        </w:tc>
        <w:tc>
          <w:tcPr>
            <w:tcW w:w="1985" w:type="dxa"/>
            <w:noWrap/>
          </w:tcPr>
          <w:p w14:paraId="66C98E8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D6CECC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6C4D9E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20523E09" w14:textId="77777777" w:rsidTr="005D04A2">
        <w:trPr>
          <w:trHeight w:val="20"/>
        </w:trPr>
        <w:tc>
          <w:tcPr>
            <w:tcW w:w="3510" w:type="dxa"/>
            <w:noWrap/>
          </w:tcPr>
          <w:p w14:paraId="17D14F9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Dolcetto d'Alba</w:t>
            </w:r>
            <w:r w:rsidRPr="00A34266">
              <w:rPr>
                <w:rStyle w:val="FootnoteReference"/>
                <w:rFonts w:asciiTheme="majorBidi" w:hAnsiTheme="majorBidi" w:cstheme="majorBidi"/>
                <w:szCs w:val="24"/>
              </w:rPr>
              <w:footnoteReference w:id="33"/>
            </w:r>
          </w:p>
        </w:tc>
        <w:tc>
          <w:tcPr>
            <w:tcW w:w="1985" w:type="dxa"/>
            <w:noWrap/>
          </w:tcPr>
          <w:p w14:paraId="53E7681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F90129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526107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548DF5E1" w14:textId="77777777" w:rsidTr="005D04A2">
        <w:trPr>
          <w:trHeight w:val="20"/>
        </w:trPr>
        <w:tc>
          <w:tcPr>
            <w:tcW w:w="3510" w:type="dxa"/>
            <w:noWrap/>
          </w:tcPr>
          <w:p w14:paraId="0E22977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Emilia / dell'Emilia</w:t>
            </w:r>
            <w:r w:rsidRPr="00A34266">
              <w:rPr>
                <w:rStyle w:val="FootnoteReference"/>
                <w:rFonts w:asciiTheme="majorBidi" w:hAnsiTheme="majorBidi" w:cstheme="majorBidi"/>
                <w:szCs w:val="24"/>
              </w:rPr>
              <w:footnoteReference w:id="34"/>
            </w:r>
          </w:p>
        </w:tc>
        <w:tc>
          <w:tcPr>
            <w:tcW w:w="1985" w:type="dxa"/>
            <w:noWrap/>
          </w:tcPr>
          <w:p w14:paraId="601992E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025D6F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56B40E1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53ADB5E3" w14:textId="77777777" w:rsidTr="005D04A2">
        <w:trPr>
          <w:trHeight w:val="20"/>
        </w:trPr>
        <w:tc>
          <w:tcPr>
            <w:tcW w:w="3510" w:type="dxa"/>
            <w:noWrap/>
          </w:tcPr>
          <w:p w14:paraId="651E8AE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Franciacorta</w:t>
            </w:r>
          </w:p>
        </w:tc>
        <w:tc>
          <w:tcPr>
            <w:tcW w:w="1985" w:type="dxa"/>
            <w:noWrap/>
          </w:tcPr>
          <w:p w14:paraId="5FC4D6A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D6AB63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1DDC3D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1AE20E32" w14:textId="77777777" w:rsidTr="005D04A2">
        <w:trPr>
          <w:trHeight w:val="20"/>
        </w:trPr>
        <w:tc>
          <w:tcPr>
            <w:tcW w:w="3510" w:type="dxa"/>
            <w:noWrap/>
          </w:tcPr>
          <w:p w14:paraId="4A27AF9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Lambrusco di Sorbara</w:t>
            </w:r>
          </w:p>
        </w:tc>
        <w:tc>
          <w:tcPr>
            <w:tcW w:w="1985" w:type="dxa"/>
            <w:noWrap/>
          </w:tcPr>
          <w:p w14:paraId="6F8708F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A6EF96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E62444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602FC3C1" w14:textId="77777777" w:rsidTr="005D04A2">
        <w:trPr>
          <w:trHeight w:val="20"/>
        </w:trPr>
        <w:tc>
          <w:tcPr>
            <w:tcW w:w="3510" w:type="dxa"/>
            <w:noWrap/>
          </w:tcPr>
          <w:p w14:paraId="6D4742D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Lambrusco Grasparossa di Castelvetro</w:t>
            </w:r>
          </w:p>
        </w:tc>
        <w:tc>
          <w:tcPr>
            <w:tcW w:w="1985" w:type="dxa"/>
            <w:noWrap/>
          </w:tcPr>
          <w:p w14:paraId="61DC388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87167C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11A7749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4EB3AAEA" w14:textId="77777777" w:rsidTr="005D04A2">
        <w:trPr>
          <w:trHeight w:val="20"/>
        </w:trPr>
        <w:tc>
          <w:tcPr>
            <w:tcW w:w="3510" w:type="dxa"/>
            <w:noWrap/>
          </w:tcPr>
          <w:p w14:paraId="23759E3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Marca Trevigiana</w:t>
            </w:r>
          </w:p>
        </w:tc>
        <w:tc>
          <w:tcPr>
            <w:tcW w:w="1985" w:type="dxa"/>
            <w:noWrap/>
          </w:tcPr>
          <w:p w14:paraId="7243EC1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2C5F49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F453FF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023C9AF4" w14:textId="77777777" w:rsidTr="005D04A2">
        <w:trPr>
          <w:trHeight w:val="20"/>
        </w:trPr>
        <w:tc>
          <w:tcPr>
            <w:tcW w:w="3510" w:type="dxa"/>
            <w:noWrap/>
          </w:tcPr>
          <w:p w14:paraId="5DB0B83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Marsala</w:t>
            </w:r>
          </w:p>
        </w:tc>
        <w:tc>
          <w:tcPr>
            <w:tcW w:w="1985" w:type="dxa"/>
            <w:noWrap/>
          </w:tcPr>
          <w:p w14:paraId="5F98BED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1DE57A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9D4C2A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30EB3D9D" w14:textId="77777777" w:rsidTr="005D04A2">
        <w:trPr>
          <w:trHeight w:val="20"/>
        </w:trPr>
        <w:tc>
          <w:tcPr>
            <w:tcW w:w="3510" w:type="dxa"/>
            <w:noWrap/>
          </w:tcPr>
          <w:p w14:paraId="6A1126AE"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Montepulciano d'Abruzzo</w:t>
            </w:r>
            <w:r w:rsidRPr="00A34266">
              <w:rPr>
                <w:rStyle w:val="FootnoteReference"/>
                <w:rFonts w:asciiTheme="majorBidi" w:hAnsiTheme="majorBidi" w:cstheme="majorBidi"/>
                <w:szCs w:val="24"/>
              </w:rPr>
              <w:footnoteReference w:id="35"/>
            </w:r>
          </w:p>
        </w:tc>
        <w:tc>
          <w:tcPr>
            <w:tcW w:w="1985" w:type="dxa"/>
            <w:noWrap/>
          </w:tcPr>
          <w:p w14:paraId="2F05C93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C0511F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98EA8B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716246A7" w14:textId="77777777" w:rsidTr="005D04A2">
        <w:trPr>
          <w:trHeight w:val="20"/>
        </w:trPr>
        <w:tc>
          <w:tcPr>
            <w:tcW w:w="3510" w:type="dxa"/>
            <w:noWrap/>
          </w:tcPr>
          <w:p w14:paraId="4BA76E4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Oltrepò Pavese</w:t>
            </w:r>
          </w:p>
        </w:tc>
        <w:tc>
          <w:tcPr>
            <w:tcW w:w="1985" w:type="dxa"/>
            <w:noWrap/>
          </w:tcPr>
          <w:p w14:paraId="713F57A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611F5F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1A16A26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3FD4C875" w14:textId="77777777" w:rsidTr="005D04A2">
        <w:trPr>
          <w:trHeight w:val="20"/>
        </w:trPr>
        <w:tc>
          <w:tcPr>
            <w:tcW w:w="3510" w:type="dxa"/>
            <w:noWrap/>
          </w:tcPr>
          <w:p w14:paraId="623D55B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Prosecco</w:t>
            </w:r>
          </w:p>
        </w:tc>
        <w:tc>
          <w:tcPr>
            <w:tcW w:w="1985" w:type="dxa"/>
            <w:noWrap/>
          </w:tcPr>
          <w:p w14:paraId="660D968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255C05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1EBFD17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4A8A6D97" w14:textId="77777777" w:rsidTr="005D04A2">
        <w:trPr>
          <w:trHeight w:val="20"/>
        </w:trPr>
        <w:tc>
          <w:tcPr>
            <w:tcW w:w="3510" w:type="dxa"/>
            <w:noWrap/>
          </w:tcPr>
          <w:p w14:paraId="611B09B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Rubicone</w:t>
            </w:r>
          </w:p>
        </w:tc>
        <w:tc>
          <w:tcPr>
            <w:tcW w:w="1985" w:type="dxa"/>
            <w:noWrap/>
          </w:tcPr>
          <w:p w14:paraId="6551A4A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82754D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7EEADB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53603DD7" w14:textId="77777777" w:rsidTr="005D04A2">
        <w:trPr>
          <w:trHeight w:val="20"/>
        </w:trPr>
        <w:tc>
          <w:tcPr>
            <w:tcW w:w="3510" w:type="dxa"/>
            <w:noWrap/>
          </w:tcPr>
          <w:p w14:paraId="3B9B113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Salento</w:t>
            </w:r>
          </w:p>
        </w:tc>
        <w:tc>
          <w:tcPr>
            <w:tcW w:w="1985" w:type="dxa"/>
            <w:noWrap/>
          </w:tcPr>
          <w:p w14:paraId="46F0899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4DBC73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E77576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7D5946E6" w14:textId="77777777" w:rsidTr="005D04A2">
        <w:trPr>
          <w:trHeight w:val="20"/>
        </w:trPr>
        <w:tc>
          <w:tcPr>
            <w:tcW w:w="3510" w:type="dxa"/>
            <w:noWrap/>
          </w:tcPr>
          <w:p w14:paraId="2E3148E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Sicilia</w:t>
            </w:r>
          </w:p>
        </w:tc>
        <w:tc>
          <w:tcPr>
            <w:tcW w:w="1985" w:type="dxa"/>
            <w:noWrap/>
          </w:tcPr>
          <w:p w14:paraId="33C5CF8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6B76E8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618B80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24C05D45" w14:textId="77777777" w:rsidTr="005D04A2">
        <w:trPr>
          <w:trHeight w:val="20"/>
        </w:trPr>
        <w:tc>
          <w:tcPr>
            <w:tcW w:w="3510" w:type="dxa"/>
            <w:noWrap/>
          </w:tcPr>
          <w:p w14:paraId="6501DBA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Soave</w:t>
            </w:r>
          </w:p>
        </w:tc>
        <w:tc>
          <w:tcPr>
            <w:tcW w:w="1985" w:type="dxa"/>
            <w:noWrap/>
          </w:tcPr>
          <w:p w14:paraId="1354069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98E54F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45DFD0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1DD65885" w14:textId="77777777" w:rsidTr="005D04A2">
        <w:trPr>
          <w:trHeight w:val="20"/>
        </w:trPr>
        <w:tc>
          <w:tcPr>
            <w:tcW w:w="3510" w:type="dxa"/>
            <w:noWrap/>
          </w:tcPr>
          <w:p w14:paraId="02C6D93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Toscana / Toscano</w:t>
            </w:r>
            <w:r w:rsidRPr="00A34266">
              <w:rPr>
                <w:rStyle w:val="FootnoteReference"/>
                <w:rFonts w:asciiTheme="majorBidi" w:hAnsiTheme="majorBidi" w:cstheme="majorBidi"/>
                <w:szCs w:val="24"/>
              </w:rPr>
              <w:footnoteReference w:id="36"/>
            </w:r>
          </w:p>
        </w:tc>
        <w:tc>
          <w:tcPr>
            <w:tcW w:w="1985" w:type="dxa"/>
            <w:noWrap/>
          </w:tcPr>
          <w:p w14:paraId="2188C35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6BAB3B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138CDBB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082A4B1A" w14:textId="77777777" w:rsidTr="005D04A2">
        <w:trPr>
          <w:trHeight w:val="20"/>
        </w:trPr>
        <w:tc>
          <w:tcPr>
            <w:tcW w:w="3510" w:type="dxa"/>
            <w:noWrap/>
          </w:tcPr>
          <w:p w14:paraId="430EBA0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Trento</w:t>
            </w:r>
          </w:p>
        </w:tc>
        <w:tc>
          <w:tcPr>
            <w:tcW w:w="1985" w:type="dxa"/>
            <w:noWrap/>
          </w:tcPr>
          <w:p w14:paraId="2702DAC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391093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5E1C8BC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79C028F6" w14:textId="77777777" w:rsidTr="005D04A2">
        <w:trPr>
          <w:trHeight w:val="20"/>
        </w:trPr>
        <w:tc>
          <w:tcPr>
            <w:tcW w:w="3510" w:type="dxa"/>
            <w:noWrap/>
          </w:tcPr>
          <w:p w14:paraId="598FCBB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Valpolicella</w:t>
            </w:r>
          </w:p>
        </w:tc>
        <w:tc>
          <w:tcPr>
            <w:tcW w:w="1985" w:type="dxa"/>
            <w:noWrap/>
          </w:tcPr>
          <w:p w14:paraId="7C86BF7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86CE4F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499C24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3A3581EE" w14:textId="77777777" w:rsidTr="005D04A2">
        <w:trPr>
          <w:trHeight w:val="20"/>
        </w:trPr>
        <w:tc>
          <w:tcPr>
            <w:tcW w:w="3510" w:type="dxa"/>
            <w:noWrap/>
          </w:tcPr>
          <w:p w14:paraId="5BF0648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Veneto</w:t>
            </w:r>
          </w:p>
        </w:tc>
        <w:tc>
          <w:tcPr>
            <w:tcW w:w="1985" w:type="dxa"/>
            <w:noWrap/>
          </w:tcPr>
          <w:p w14:paraId="304D259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AA82BE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0A94E8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7DEC541A" w14:textId="77777777" w:rsidTr="005D04A2">
        <w:trPr>
          <w:trHeight w:val="20"/>
        </w:trPr>
        <w:tc>
          <w:tcPr>
            <w:tcW w:w="3510" w:type="dxa"/>
            <w:noWrap/>
          </w:tcPr>
          <w:p w14:paraId="31C663D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Vernaccia di San Gimignano</w:t>
            </w:r>
          </w:p>
        </w:tc>
        <w:tc>
          <w:tcPr>
            <w:tcW w:w="1985" w:type="dxa"/>
            <w:noWrap/>
          </w:tcPr>
          <w:p w14:paraId="22F1544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F39DB9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9AAF10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444B0133" w14:textId="77777777" w:rsidTr="005D04A2">
        <w:trPr>
          <w:trHeight w:val="20"/>
        </w:trPr>
        <w:tc>
          <w:tcPr>
            <w:tcW w:w="3510" w:type="dxa"/>
            <w:noWrap/>
          </w:tcPr>
          <w:p w14:paraId="6E63781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Vino Nobile di Montepulciano</w:t>
            </w:r>
          </w:p>
        </w:tc>
        <w:tc>
          <w:tcPr>
            <w:tcW w:w="1985" w:type="dxa"/>
            <w:noWrap/>
          </w:tcPr>
          <w:p w14:paraId="79039E0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AD1E32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10552E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Itālija</w:t>
            </w:r>
          </w:p>
        </w:tc>
      </w:tr>
      <w:tr w:rsidR="00FA6F39" w:rsidRPr="00A34266" w14:paraId="1F7AFE96" w14:textId="77777777" w:rsidTr="005D04A2">
        <w:trPr>
          <w:trHeight w:val="20"/>
        </w:trPr>
        <w:tc>
          <w:tcPr>
            <w:tcW w:w="3510" w:type="dxa"/>
            <w:noWrap/>
          </w:tcPr>
          <w:p w14:paraId="0C79D6B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Edam Holland</w:t>
            </w:r>
          </w:p>
        </w:tc>
        <w:tc>
          <w:tcPr>
            <w:tcW w:w="1985" w:type="dxa"/>
            <w:noWrap/>
          </w:tcPr>
          <w:p w14:paraId="392F4A4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64256A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1A03D12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Nīderlande</w:t>
            </w:r>
          </w:p>
        </w:tc>
      </w:tr>
      <w:tr w:rsidR="00FA6F39" w:rsidRPr="00A34266" w14:paraId="61B2132A" w14:textId="77777777" w:rsidTr="005D04A2">
        <w:trPr>
          <w:trHeight w:val="20"/>
        </w:trPr>
        <w:tc>
          <w:tcPr>
            <w:tcW w:w="3510" w:type="dxa"/>
            <w:noWrap/>
          </w:tcPr>
          <w:p w14:paraId="4C85964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Gouda Holland</w:t>
            </w:r>
          </w:p>
        </w:tc>
        <w:tc>
          <w:tcPr>
            <w:tcW w:w="1985" w:type="dxa"/>
            <w:noWrap/>
          </w:tcPr>
          <w:p w14:paraId="3BE3478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93C248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3351BC5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Nīderlande</w:t>
            </w:r>
          </w:p>
        </w:tc>
      </w:tr>
      <w:tr w:rsidR="00FA6F39" w:rsidRPr="00A34266" w14:paraId="1D070683" w14:textId="77777777" w:rsidTr="005D04A2">
        <w:trPr>
          <w:trHeight w:val="20"/>
        </w:trPr>
        <w:tc>
          <w:tcPr>
            <w:tcW w:w="3510" w:type="dxa"/>
            <w:noWrap/>
          </w:tcPr>
          <w:p w14:paraId="079624C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Hollandse Geitenkaas</w:t>
            </w:r>
          </w:p>
        </w:tc>
        <w:tc>
          <w:tcPr>
            <w:tcW w:w="1985" w:type="dxa"/>
            <w:noWrap/>
          </w:tcPr>
          <w:p w14:paraId="260CA23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DB7978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Mīkstais aitas siers</w:t>
            </w:r>
          </w:p>
        </w:tc>
        <w:tc>
          <w:tcPr>
            <w:tcW w:w="1560" w:type="dxa"/>
          </w:tcPr>
          <w:p w14:paraId="173D12C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Nīderlande</w:t>
            </w:r>
          </w:p>
        </w:tc>
      </w:tr>
      <w:tr w:rsidR="00FA6F39" w:rsidRPr="00A34266" w14:paraId="37DDDD4B" w14:textId="77777777" w:rsidTr="005D04A2">
        <w:trPr>
          <w:trHeight w:val="20"/>
        </w:trPr>
        <w:tc>
          <w:tcPr>
            <w:tcW w:w="3510" w:type="dxa"/>
            <w:noWrap/>
          </w:tcPr>
          <w:p w14:paraId="3191805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Azeite de Moura</w:t>
            </w:r>
          </w:p>
        </w:tc>
        <w:tc>
          <w:tcPr>
            <w:tcW w:w="1985" w:type="dxa"/>
            <w:noWrap/>
          </w:tcPr>
          <w:p w14:paraId="35F6798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BA01E2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58B1CBA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748FAADC" w14:textId="77777777" w:rsidTr="005D04A2">
        <w:trPr>
          <w:trHeight w:val="20"/>
        </w:trPr>
        <w:tc>
          <w:tcPr>
            <w:tcW w:w="3510" w:type="dxa"/>
            <w:noWrap/>
          </w:tcPr>
          <w:p w14:paraId="557F5F1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Azeite do Alentejo Interior</w:t>
            </w:r>
          </w:p>
        </w:tc>
        <w:tc>
          <w:tcPr>
            <w:tcW w:w="1985" w:type="dxa"/>
            <w:noWrap/>
          </w:tcPr>
          <w:p w14:paraId="12709F5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59DDB9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13FD396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56F23D84" w14:textId="77777777" w:rsidTr="005D04A2">
        <w:trPr>
          <w:trHeight w:val="20"/>
        </w:trPr>
        <w:tc>
          <w:tcPr>
            <w:tcW w:w="3510" w:type="dxa"/>
            <w:noWrap/>
          </w:tcPr>
          <w:p w14:paraId="469AAB97"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Azeites da Beira Interior (Azeite da Beira Alta, Azeite da Beira Baixa)</w:t>
            </w:r>
          </w:p>
        </w:tc>
        <w:tc>
          <w:tcPr>
            <w:tcW w:w="1985" w:type="dxa"/>
            <w:noWrap/>
          </w:tcPr>
          <w:p w14:paraId="36B5887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D40F11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6F6D80C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78642203" w14:textId="77777777" w:rsidTr="005D04A2">
        <w:trPr>
          <w:trHeight w:val="20"/>
        </w:trPr>
        <w:tc>
          <w:tcPr>
            <w:tcW w:w="3510" w:type="dxa"/>
            <w:noWrap/>
          </w:tcPr>
          <w:p w14:paraId="262EC81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Azeite de Tras-os-Montes</w:t>
            </w:r>
          </w:p>
        </w:tc>
        <w:tc>
          <w:tcPr>
            <w:tcW w:w="1985" w:type="dxa"/>
            <w:noWrap/>
          </w:tcPr>
          <w:p w14:paraId="6BBF2412"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ED7C13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561B825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10D1310B" w14:textId="77777777" w:rsidTr="005D04A2">
        <w:trPr>
          <w:trHeight w:val="20"/>
        </w:trPr>
        <w:tc>
          <w:tcPr>
            <w:tcW w:w="3510" w:type="dxa"/>
            <w:noWrap/>
          </w:tcPr>
          <w:p w14:paraId="3479C83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Azeites do Norte Alentejano</w:t>
            </w:r>
          </w:p>
        </w:tc>
        <w:tc>
          <w:tcPr>
            <w:tcW w:w="1985" w:type="dxa"/>
            <w:noWrap/>
          </w:tcPr>
          <w:p w14:paraId="3F0210C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D4ADB1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4BC2F22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2EEFAFC5" w14:textId="77777777" w:rsidTr="005D04A2">
        <w:trPr>
          <w:trHeight w:val="20"/>
        </w:trPr>
        <w:tc>
          <w:tcPr>
            <w:tcW w:w="3510" w:type="dxa"/>
            <w:noWrap/>
          </w:tcPr>
          <w:p w14:paraId="4453292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Azeites do Ribatejo</w:t>
            </w:r>
          </w:p>
        </w:tc>
        <w:tc>
          <w:tcPr>
            <w:tcW w:w="1985" w:type="dxa"/>
            <w:noWrap/>
          </w:tcPr>
          <w:p w14:paraId="455F3CF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1B2FAF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Olīveļļa</w:t>
            </w:r>
          </w:p>
        </w:tc>
        <w:tc>
          <w:tcPr>
            <w:tcW w:w="1560" w:type="dxa"/>
          </w:tcPr>
          <w:p w14:paraId="7A51CB4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6E0C8E3D" w14:textId="77777777" w:rsidTr="005D04A2">
        <w:trPr>
          <w:trHeight w:val="20"/>
        </w:trPr>
        <w:tc>
          <w:tcPr>
            <w:tcW w:w="3510" w:type="dxa"/>
            <w:noWrap/>
          </w:tcPr>
          <w:p w14:paraId="3C36D7BB" w14:textId="348D3552"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Chouriça de Carne de Vinhais</w:t>
            </w:r>
            <w:r w:rsidR="00C36E04">
              <w:rPr>
                <w:rFonts w:asciiTheme="majorBidi" w:hAnsiTheme="majorBidi"/>
                <w:i/>
              </w:rPr>
              <w:t xml:space="preserve"> /</w:t>
            </w:r>
            <w:r w:rsidRPr="00A34266">
              <w:rPr>
                <w:rFonts w:asciiTheme="majorBidi" w:hAnsiTheme="majorBidi"/>
              </w:rPr>
              <w:t xml:space="preserve"> </w:t>
            </w:r>
            <w:r w:rsidRPr="00A34266">
              <w:rPr>
                <w:rFonts w:asciiTheme="majorBidi" w:hAnsiTheme="majorBidi"/>
                <w:i/>
              </w:rPr>
              <w:t>Linguiça de Vinhais</w:t>
            </w:r>
          </w:p>
        </w:tc>
        <w:tc>
          <w:tcPr>
            <w:tcW w:w="1985" w:type="dxa"/>
            <w:noWrap/>
          </w:tcPr>
          <w:p w14:paraId="1EFEFF7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79C677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Citāda konservēta (</w:t>
            </w:r>
            <w:r w:rsidRPr="00A34266">
              <w:rPr>
                <w:rFonts w:asciiTheme="majorBidi" w:hAnsiTheme="majorBidi"/>
                <w:i/>
              </w:rPr>
              <w:t>cured</w:t>
            </w:r>
            <w:r w:rsidRPr="00A34266">
              <w:rPr>
                <w:rFonts w:asciiTheme="majorBidi" w:hAnsiTheme="majorBidi"/>
              </w:rPr>
              <w:t>) gaļa</w:t>
            </w:r>
          </w:p>
        </w:tc>
        <w:tc>
          <w:tcPr>
            <w:tcW w:w="1560" w:type="dxa"/>
          </w:tcPr>
          <w:p w14:paraId="0639AF7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2C8F2282" w14:textId="77777777" w:rsidTr="005D04A2">
        <w:trPr>
          <w:trHeight w:val="20"/>
        </w:trPr>
        <w:tc>
          <w:tcPr>
            <w:tcW w:w="3510" w:type="dxa"/>
            <w:noWrap/>
          </w:tcPr>
          <w:p w14:paraId="72B9B49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Chouriço de Portalegre</w:t>
            </w:r>
          </w:p>
        </w:tc>
        <w:tc>
          <w:tcPr>
            <w:tcW w:w="1985" w:type="dxa"/>
            <w:noWrap/>
          </w:tcPr>
          <w:p w14:paraId="5951FD9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9796F2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Citāda konservēta (</w:t>
            </w:r>
            <w:r w:rsidRPr="00A34266">
              <w:rPr>
                <w:rFonts w:asciiTheme="majorBidi" w:hAnsiTheme="majorBidi"/>
                <w:i/>
              </w:rPr>
              <w:t>cured</w:t>
            </w:r>
            <w:r w:rsidRPr="00A34266">
              <w:rPr>
                <w:rFonts w:asciiTheme="majorBidi" w:hAnsiTheme="majorBidi"/>
              </w:rPr>
              <w:t>) gaļa</w:t>
            </w:r>
          </w:p>
        </w:tc>
        <w:tc>
          <w:tcPr>
            <w:tcW w:w="1560" w:type="dxa"/>
          </w:tcPr>
          <w:p w14:paraId="02A91B7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1D65B240" w14:textId="77777777" w:rsidTr="005D04A2">
        <w:trPr>
          <w:trHeight w:val="20"/>
        </w:trPr>
        <w:tc>
          <w:tcPr>
            <w:tcW w:w="3510" w:type="dxa"/>
            <w:noWrap/>
          </w:tcPr>
          <w:p w14:paraId="0A2BA84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Maçã de Alcobaça</w:t>
            </w:r>
          </w:p>
        </w:tc>
        <w:tc>
          <w:tcPr>
            <w:tcW w:w="1985" w:type="dxa"/>
            <w:noWrap/>
          </w:tcPr>
          <w:p w14:paraId="47E2739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57A627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Āboli</w:t>
            </w:r>
          </w:p>
        </w:tc>
        <w:tc>
          <w:tcPr>
            <w:tcW w:w="1560" w:type="dxa"/>
          </w:tcPr>
          <w:p w14:paraId="532068E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2925CCA6" w14:textId="77777777" w:rsidTr="005D04A2">
        <w:trPr>
          <w:trHeight w:val="20"/>
        </w:trPr>
        <w:tc>
          <w:tcPr>
            <w:tcW w:w="3510" w:type="dxa"/>
            <w:noWrap/>
          </w:tcPr>
          <w:p w14:paraId="6174018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Mel dos Açores</w:t>
            </w:r>
          </w:p>
        </w:tc>
        <w:tc>
          <w:tcPr>
            <w:tcW w:w="1985" w:type="dxa"/>
            <w:noWrap/>
          </w:tcPr>
          <w:p w14:paraId="3A6BDF2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75BC03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Medus</w:t>
            </w:r>
          </w:p>
        </w:tc>
        <w:tc>
          <w:tcPr>
            <w:tcW w:w="1560" w:type="dxa"/>
          </w:tcPr>
          <w:p w14:paraId="75E9E5E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179F6767" w14:textId="77777777" w:rsidTr="005D04A2">
        <w:trPr>
          <w:trHeight w:val="20"/>
        </w:trPr>
        <w:tc>
          <w:tcPr>
            <w:tcW w:w="3510" w:type="dxa"/>
            <w:noWrap/>
          </w:tcPr>
          <w:p w14:paraId="2A28CE5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Ovos Moles de Aveiro</w:t>
            </w:r>
          </w:p>
        </w:tc>
        <w:tc>
          <w:tcPr>
            <w:tcW w:w="1985" w:type="dxa"/>
            <w:noWrap/>
          </w:tcPr>
          <w:p w14:paraId="7A81288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7FDFC4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Mīklas izstrādājumi</w:t>
            </w:r>
          </w:p>
        </w:tc>
        <w:tc>
          <w:tcPr>
            <w:tcW w:w="1560" w:type="dxa"/>
          </w:tcPr>
          <w:p w14:paraId="75C4BD4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79558B73" w14:textId="77777777" w:rsidTr="005D04A2">
        <w:trPr>
          <w:trHeight w:val="20"/>
        </w:trPr>
        <w:tc>
          <w:tcPr>
            <w:tcW w:w="3510" w:type="dxa"/>
            <w:noWrap/>
          </w:tcPr>
          <w:p w14:paraId="594E9CE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Pêra Rocha do Oeste</w:t>
            </w:r>
          </w:p>
        </w:tc>
        <w:tc>
          <w:tcPr>
            <w:tcW w:w="1985" w:type="dxa"/>
            <w:noWrap/>
          </w:tcPr>
          <w:p w14:paraId="37E5420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121C0C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Bumbieri</w:t>
            </w:r>
          </w:p>
        </w:tc>
        <w:tc>
          <w:tcPr>
            <w:tcW w:w="1560" w:type="dxa"/>
          </w:tcPr>
          <w:p w14:paraId="36EE91A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79A0F4FA" w14:textId="77777777" w:rsidTr="005D04A2">
        <w:trPr>
          <w:trHeight w:val="20"/>
        </w:trPr>
        <w:tc>
          <w:tcPr>
            <w:tcW w:w="3510" w:type="dxa"/>
            <w:noWrap/>
          </w:tcPr>
          <w:p w14:paraId="61D3C34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Presunto de Barrancos / Paleta de Barrancos</w:t>
            </w:r>
          </w:p>
        </w:tc>
        <w:tc>
          <w:tcPr>
            <w:tcW w:w="1985" w:type="dxa"/>
            <w:noWrap/>
          </w:tcPr>
          <w:p w14:paraId="13F812A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EF0548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54E894C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11E26DCE" w14:textId="77777777" w:rsidTr="005D04A2">
        <w:trPr>
          <w:trHeight w:val="20"/>
        </w:trPr>
        <w:tc>
          <w:tcPr>
            <w:tcW w:w="3510" w:type="dxa"/>
            <w:noWrap/>
          </w:tcPr>
          <w:p w14:paraId="2EE314B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Queijo S</w:t>
            </w:r>
            <w:r w:rsidRPr="00A34266">
              <w:rPr>
                <w:rFonts w:asciiTheme="majorBidi" w:hAnsiTheme="majorBidi"/>
              </w:rPr>
              <w:t>.</w:t>
            </w:r>
            <w:r w:rsidRPr="00A34266">
              <w:rPr>
                <w:rFonts w:asciiTheme="majorBidi" w:hAnsiTheme="majorBidi"/>
                <w:i/>
              </w:rPr>
              <w:t xml:space="preserve"> Jorge</w:t>
            </w:r>
          </w:p>
        </w:tc>
        <w:tc>
          <w:tcPr>
            <w:tcW w:w="1985" w:type="dxa"/>
            <w:noWrap/>
          </w:tcPr>
          <w:p w14:paraId="589F11C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97A53A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14E78B9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0310C458" w14:textId="77777777" w:rsidTr="005D04A2">
        <w:trPr>
          <w:trHeight w:val="20"/>
        </w:trPr>
        <w:tc>
          <w:tcPr>
            <w:tcW w:w="3510" w:type="dxa"/>
            <w:noWrap/>
          </w:tcPr>
          <w:p w14:paraId="369B44C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Queijo Serra da Estrela</w:t>
            </w:r>
          </w:p>
        </w:tc>
        <w:tc>
          <w:tcPr>
            <w:tcW w:w="1985" w:type="dxa"/>
            <w:noWrap/>
          </w:tcPr>
          <w:p w14:paraId="7DAAC1C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AD8418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aitas siers</w:t>
            </w:r>
          </w:p>
        </w:tc>
        <w:tc>
          <w:tcPr>
            <w:tcW w:w="1560" w:type="dxa"/>
          </w:tcPr>
          <w:p w14:paraId="7556192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7B7B48F6" w14:textId="77777777" w:rsidTr="005D04A2">
        <w:trPr>
          <w:trHeight w:val="20"/>
        </w:trPr>
        <w:tc>
          <w:tcPr>
            <w:tcW w:w="3510" w:type="dxa"/>
            <w:noWrap/>
          </w:tcPr>
          <w:p w14:paraId="35491426" w14:textId="0CF22090"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Queijos da Beira Baixa (Queijo de Castelo Branco, Queijo Amarelo da Beira Baixa, Queijo Picante da Beira Baixa)</w:t>
            </w:r>
          </w:p>
        </w:tc>
        <w:tc>
          <w:tcPr>
            <w:tcW w:w="1985" w:type="dxa"/>
            <w:noWrap/>
          </w:tcPr>
          <w:p w14:paraId="4F96C7C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67B033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1836703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6F720204" w14:textId="77777777" w:rsidTr="005D04A2">
        <w:trPr>
          <w:trHeight w:val="20"/>
        </w:trPr>
        <w:tc>
          <w:tcPr>
            <w:tcW w:w="3510" w:type="dxa"/>
            <w:noWrap/>
          </w:tcPr>
          <w:p w14:paraId="43AB0FE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Alentejano</w:t>
            </w:r>
          </w:p>
        </w:tc>
        <w:tc>
          <w:tcPr>
            <w:tcW w:w="1985" w:type="dxa"/>
            <w:noWrap/>
          </w:tcPr>
          <w:p w14:paraId="148E31F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E1EAB4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99E0D5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20DA2C93" w14:textId="77777777" w:rsidTr="005D04A2">
        <w:trPr>
          <w:trHeight w:val="20"/>
        </w:trPr>
        <w:tc>
          <w:tcPr>
            <w:tcW w:w="3510" w:type="dxa"/>
            <w:noWrap/>
          </w:tcPr>
          <w:p w14:paraId="03C43DA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Alentejo</w:t>
            </w:r>
          </w:p>
        </w:tc>
        <w:tc>
          <w:tcPr>
            <w:tcW w:w="1985" w:type="dxa"/>
            <w:noWrap/>
          </w:tcPr>
          <w:p w14:paraId="1A7D0BC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A3A87C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2786C2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3ECEFFBC" w14:textId="77777777" w:rsidTr="005D04A2">
        <w:trPr>
          <w:trHeight w:val="20"/>
        </w:trPr>
        <w:tc>
          <w:tcPr>
            <w:tcW w:w="3510" w:type="dxa"/>
            <w:noWrap/>
          </w:tcPr>
          <w:p w14:paraId="6CECC86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Algarve</w:t>
            </w:r>
          </w:p>
        </w:tc>
        <w:tc>
          <w:tcPr>
            <w:tcW w:w="1985" w:type="dxa"/>
            <w:noWrap/>
          </w:tcPr>
          <w:p w14:paraId="52D1492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1F00AF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0E0E57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4EA2DF9A" w14:textId="77777777" w:rsidTr="005D04A2">
        <w:trPr>
          <w:trHeight w:val="20"/>
        </w:trPr>
        <w:tc>
          <w:tcPr>
            <w:tcW w:w="3510" w:type="dxa"/>
            <w:noWrap/>
          </w:tcPr>
          <w:p w14:paraId="2635A76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Bairrada</w:t>
            </w:r>
          </w:p>
        </w:tc>
        <w:tc>
          <w:tcPr>
            <w:tcW w:w="1985" w:type="dxa"/>
            <w:noWrap/>
          </w:tcPr>
          <w:p w14:paraId="7364585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B9EACD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15AACC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2250170C" w14:textId="77777777" w:rsidTr="005D04A2">
        <w:trPr>
          <w:trHeight w:val="20"/>
        </w:trPr>
        <w:tc>
          <w:tcPr>
            <w:tcW w:w="3510" w:type="dxa"/>
            <w:noWrap/>
          </w:tcPr>
          <w:p w14:paraId="5968EF3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Dão</w:t>
            </w:r>
          </w:p>
        </w:tc>
        <w:tc>
          <w:tcPr>
            <w:tcW w:w="1985" w:type="dxa"/>
            <w:noWrap/>
          </w:tcPr>
          <w:p w14:paraId="29ADC36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A2E4FF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DBF634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64AE78FC" w14:textId="77777777" w:rsidTr="005D04A2">
        <w:trPr>
          <w:trHeight w:val="20"/>
        </w:trPr>
        <w:tc>
          <w:tcPr>
            <w:tcW w:w="3510" w:type="dxa"/>
            <w:noWrap/>
          </w:tcPr>
          <w:p w14:paraId="7590FE0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Douro</w:t>
            </w:r>
          </w:p>
        </w:tc>
        <w:tc>
          <w:tcPr>
            <w:tcW w:w="1985" w:type="dxa"/>
            <w:noWrap/>
          </w:tcPr>
          <w:p w14:paraId="566F18A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F10C58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175F11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2BD02C6D" w14:textId="77777777" w:rsidTr="005D04A2">
        <w:trPr>
          <w:trHeight w:val="20"/>
        </w:trPr>
        <w:tc>
          <w:tcPr>
            <w:tcW w:w="3510" w:type="dxa"/>
            <w:noWrap/>
          </w:tcPr>
          <w:p w14:paraId="14644AE5"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Duriense</w:t>
            </w:r>
          </w:p>
        </w:tc>
        <w:tc>
          <w:tcPr>
            <w:tcW w:w="1985" w:type="dxa"/>
            <w:noWrap/>
          </w:tcPr>
          <w:p w14:paraId="6699E385"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8BA453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5CFE88B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36AA6A76" w14:textId="77777777" w:rsidTr="005D04A2">
        <w:trPr>
          <w:trHeight w:val="20"/>
        </w:trPr>
        <w:tc>
          <w:tcPr>
            <w:tcW w:w="3510" w:type="dxa"/>
            <w:noWrap/>
          </w:tcPr>
          <w:p w14:paraId="6C4517C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Lisboa</w:t>
            </w:r>
          </w:p>
        </w:tc>
        <w:tc>
          <w:tcPr>
            <w:tcW w:w="1985" w:type="dxa"/>
            <w:noWrap/>
          </w:tcPr>
          <w:p w14:paraId="31AF1B3E"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5B4F87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2AAC7FA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4C8BC5CE" w14:textId="77777777" w:rsidTr="005D04A2">
        <w:trPr>
          <w:trHeight w:val="20"/>
        </w:trPr>
        <w:tc>
          <w:tcPr>
            <w:tcW w:w="3510" w:type="dxa"/>
            <w:noWrap/>
          </w:tcPr>
          <w:p w14:paraId="42C2F234" w14:textId="6F663495"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Oporto / Port / Port Wine / Porto / Portvin / Portwein / Portwijn / vin du Porto / vinho do Porto</w:t>
            </w:r>
          </w:p>
        </w:tc>
        <w:tc>
          <w:tcPr>
            <w:tcW w:w="1985" w:type="dxa"/>
            <w:noWrap/>
          </w:tcPr>
          <w:p w14:paraId="4BD29DB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9F953B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1D0E66D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127AD799" w14:textId="77777777" w:rsidTr="005D04A2">
        <w:trPr>
          <w:trHeight w:val="20"/>
        </w:trPr>
        <w:tc>
          <w:tcPr>
            <w:tcW w:w="3510" w:type="dxa"/>
            <w:noWrap/>
          </w:tcPr>
          <w:p w14:paraId="2930542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Palmela</w:t>
            </w:r>
          </w:p>
        </w:tc>
        <w:tc>
          <w:tcPr>
            <w:tcW w:w="1985" w:type="dxa"/>
            <w:noWrap/>
          </w:tcPr>
          <w:p w14:paraId="3E19B16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AB8076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100B05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3E147FE5" w14:textId="77777777" w:rsidTr="005D04A2">
        <w:trPr>
          <w:trHeight w:val="20"/>
        </w:trPr>
        <w:tc>
          <w:tcPr>
            <w:tcW w:w="3510" w:type="dxa"/>
            <w:noWrap/>
          </w:tcPr>
          <w:p w14:paraId="0DADCD1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Península de Setúbal</w:t>
            </w:r>
          </w:p>
        </w:tc>
        <w:tc>
          <w:tcPr>
            <w:tcW w:w="1985" w:type="dxa"/>
            <w:noWrap/>
          </w:tcPr>
          <w:p w14:paraId="5FA0EB4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B6E68F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15BE3C1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2490C9CF" w14:textId="77777777" w:rsidTr="005D04A2">
        <w:trPr>
          <w:trHeight w:val="20"/>
        </w:trPr>
        <w:tc>
          <w:tcPr>
            <w:tcW w:w="3510" w:type="dxa"/>
            <w:noWrap/>
          </w:tcPr>
          <w:p w14:paraId="337B54D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Pico</w:t>
            </w:r>
          </w:p>
        </w:tc>
        <w:tc>
          <w:tcPr>
            <w:tcW w:w="1985" w:type="dxa"/>
            <w:noWrap/>
          </w:tcPr>
          <w:p w14:paraId="1D72EED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D405D3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944843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6F21DDD8" w14:textId="77777777" w:rsidTr="005D04A2">
        <w:trPr>
          <w:trHeight w:val="20"/>
        </w:trPr>
        <w:tc>
          <w:tcPr>
            <w:tcW w:w="3510" w:type="dxa"/>
            <w:noWrap/>
          </w:tcPr>
          <w:p w14:paraId="619ADAE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Tejo</w:t>
            </w:r>
          </w:p>
        </w:tc>
        <w:tc>
          <w:tcPr>
            <w:tcW w:w="1985" w:type="dxa"/>
            <w:noWrap/>
          </w:tcPr>
          <w:p w14:paraId="0CCC751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AB4841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1A3B471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470BF7C6" w14:textId="77777777" w:rsidTr="005D04A2">
        <w:trPr>
          <w:trHeight w:val="20"/>
        </w:trPr>
        <w:tc>
          <w:tcPr>
            <w:tcW w:w="3510" w:type="dxa"/>
            <w:noWrap/>
          </w:tcPr>
          <w:p w14:paraId="014887A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Trás-os-montes</w:t>
            </w:r>
          </w:p>
        </w:tc>
        <w:tc>
          <w:tcPr>
            <w:tcW w:w="1985" w:type="dxa"/>
            <w:noWrap/>
          </w:tcPr>
          <w:p w14:paraId="5689DA61"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18B8F9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621126D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6973D3E5" w14:textId="77777777" w:rsidTr="005D04A2">
        <w:trPr>
          <w:trHeight w:val="20"/>
        </w:trPr>
        <w:tc>
          <w:tcPr>
            <w:tcW w:w="3510" w:type="dxa"/>
            <w:noWrap/>
          </w:tcPr>
          <w:p w14:paraId="312D3AED" w14:textId="668DD922"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Vinho da Madeira / Madère / Vin de Madère / Madera / Madeira Wein / Madeira Wine / Vino di Madera / Madeira Wijn / Madeira</w:t>
            </w:r>
          </w:p>
        </w:tc>
        <w:tc>
          <w:tcPr>
            <w:tcW w:w="1985" w:type="dxa"/>
            <w:noWrap/>
          </w:tcPr>
          <w:p w14:paraId="2F3A615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DB4951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3C7F7A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6CB725AC" w14:textId="77777777" w:rsidTr="005D04A2">
        <w:trPr>
          <w:trHeight w:val="20"/>
        </w:trPr>
        <w:tc>
          <w:tcPr>
            <w:tcW w:w="3510" w:type="dxa"/>
            <w:noWrap/>
          </w:tcPr>
          <w:p w14:paraId="1B94F46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Vinho Verde</w:t>
            </w:r>
          </w:p>
        </w:tc>
        <w:tc>
          <w:tcPr>
            <w:tcW w:w="1985" w:type="dxa"/>
            <w:noWrap/>
          </w:tcPr>
          <w:p w14:paraId="3C71B33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70F538F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A9762D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Portugāle</w:t>
            </w:r>
          </w:p>
        </w:tc>
      </w:tr>
      <w:tr w:rsidR="00FA6F39" w:rsidRPr="00A34266" w14:paraId="70EC242E" w14:textId="77777777" w:rsidTr="005D04A2">
        <w:trPr>
          <w:trHeight w:val="20"/>
        </w:trPr>
        <w:tc>
          <w:tcPr>
            <w:tcW w:w="3510" w:type="dxa"/>
            <w:noWrap/>
          </w:tcPr>
          <w:p w14:paraId="492D1C5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Magiun de prune Topoloveni</w:t>
            </w:r>
          </w:p>
        </w:tc>
        <w:tc>
          <w:tcPr>
            <w:tcW w:w="1985" w:type="dxa"/>
            <w:noWrap/>
          </w:tcPr>
          <w:p w14:paraId="62A4FBF6"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E62FBB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Plūmes (žāvētas vai karamelizētas)</w:t>
            </w:r>
          </w:p>
        </w:tc>
        <w:tc>
          <w:tcPr>
            <w:tcW w:w="1560" w:type="dxa"/>
          </w:tcPr>
          <w:p w14:paraId="665F4BC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Rumānija</w:t>
            </w:r>
          </w:p>
        </w:tc>
      </w:tr>
      <w:tr w:rsidR="00FA6F39" w:rsidRPr="00A34266" w14:paraId="73908A96" w14:textId="77777777" w:rsidTr="005D04A2">
        <w:trPr>
          <w:trHeight w:val="20"/>
        </w:trPr>
        <w:tc>
          <w:tcPr>
            <w:tcW w:w="3510" w:type="dxa"/>
            <w:noWrap/>
          </w:tcPr>
          <w:p w14:paraId="2E34ECB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Salam de Sibiu</w:t>
            </w:r>
          </w:p>
        </w:tc>
        <w:tc>
          <w:tcPr>
            <w:tcW w:w="1985" w:type="dxa"/>
            <w:noWrap/>
          </w:tcPr>
          <w:p w14:paraId="3F696FC3"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AF1526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Citāda konservēta (</w:t>
            </w:r>
            <w:r w:rsidRPr="00A34266">
              <w:rPr>
                <w:rFonts w:asciiTheme="majorBidi" w:hAnsiTheme="majorBidi"/>
                <w:i/>
              </w:rPr>
              <w:t>cured</w:t>
            </w:r>
            <w:r w:rsidRPr="00A34266">
              <w:rPr>
                <w:rFonts w:asciiTheme="majorBidi" w:hAnsiTheme="majorBidi"/>
              </w:rPr>
              <w:t>) gaļa</w:t>
            </w:r>
          </w:p>
        </w:tc>
        <w:tc>
          <w:tcPr>
            <w:tcW w:w="1560" w:type="dxa"/>
          </w:tcPr>
          <w:p w14:paraId="26F3D71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Rumānija</w:t>
            </w:r>
          </w:p>
        </w:tc>
      </w:tr>
      <w:tr w:rsidR="00FA6F39" w:rsidRPr="00A34266" w14:paraId="5BADEDA5" w14:textId="77777777" w:rsidTr="005D04A2">
        <w:trPr>
          <w:trHeight w:val="20"/>
        </w:trPr>
        <w:tc>
          <w:tcPr>
            <w:tcW w:w="3510" w:type="dxa"/>
            <w:noWrap/>
          </w:tcPr>
          <w:p w14:paraId="0B21A3E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Telemea de Ibănești</w:t>
            </w:r>
          </w:p>
        </w:tc>
        <w:tc>
          <w:tcPr>
            <w:tcW w:w="1985" w:type="dxa"/>
            <w:noWrap/>
          </w:tcPr>
          <w:p w14:paraId="24991DFF"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120940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Cietais govs siers</w:t>
            </w:r>
          </w:p>
        </w:tc>
        <w:tc>
          <w:tcPr>
            <w:tcW w:w="1560" w:type="dxa"/>
          </w:tcPr>
          <w:p w14:paraId="79DAD86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Rumānija</w:t>
            </w:r>
          </w:p>
        </w:tc>
      </w:tr>
      <w:tr w:rsidR="00FA6F39" w:rsidRPr="00A34266" w14:paraId="00811B08" w14:textId="77777777" w:rsidTr="005D04A2">
        <w:trPr>
          <w:trHeight w:val="20"/>
        </w:trPr>
        <w:tc>
          <w:tcPr>
            <w:tcW w:w="3510" w:type="dxa"/>
            <w:noWrap/>
          </w:tcPr>
          <w:p w14:paraId="3A82AC2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Cotești</w:t>
            </w:r>
          </w:p>
        </w:tc>
        <w:tc>
          <w:tcPr>
            <w:tcW w:w="1985" w:type="dxa"/>
            <w:noWrap/>
          </w:tcPr>
          <w:p w14:paraId="4214475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F028EC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02C59E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Rumānija</w:t>
            </w:r>
          </w:p>
        </w:tc>
      </w:tr>
      <w:tr w:rsidR="00FA6F39" w:rsidRPr="00A34266" w14:paraId="06DF2B96" w14:textId="77777777" w:rsidTr="005D04A2">
        <w:trPr>
          <w:trHeight w:val="20"/>
        </w:trPr>
        <w:tc>
          <w:tcPr>
            <w:tcW w:w="3510" w:type="dxa"/>
            <w:noWrap/>
          </w:tcPr>
          <w:p w14:paraId="73F6B2E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Cotnari</w:t>
            </w:r>
          </w:p>
        </w:tc>
        <w:tc>
          <w:tcPr>
            <w:tcW w:w="1985" w:type="dxa"/>
            <w:noWrap/>
          </w:tcPr>
          <w:p w14:paraId="5A3A668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D7CB60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04608BC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Rumānija</w:t>
            </w:r>
          </w:p>
        </w:tc>
      </w:tr>
      <w:tr w:rsidR="00FA6F39" w:rsidRPr="00A34266" w14:paraId="432B2CA9" w14:textId="77777777" w:rsidTr="005D04A2">
        <w:trPr>
          <w:trHeight w:val="20"/>
        </w:trPr>
        <w:tc>
          <w:tcPr>
            <w:tcW w:w="3510" w:type="dxa"/>
            <w:noWrap/>
          </w:tcPr>
          <w:p w14:paraId="3A97C84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Dealu Mare</w:t>
            </w:r>
          </w:p>
        </w:tc>
        <w:tc>
          <w:tcPr>
            <w:tcW w:w="1985" w:type="dxa"/>
            <w:noWrap/>
          </w:tcPr>
          <w:p w14:paraId="6BE9FFE9"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0B0B847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53E63FD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Rumānija</w:t>
            </w:r>
          </w:p>
        </w:tc>
      </w:tr>
      <w:tr w:rsidR="00FA6F39" w:rsidRPr="00A34266" w14:paraId="4FAAD821" w14:textId="77777777" w:rsidTr="005D04A2">
        <w:trPr>
          <w:trHeight w:val="20"/>
        </w:trPr>
        <w:tc>
          <w:tcPr>
            <w:tcW w:w="3510" w:type="dxa"/>
            <w:noWrap/>
          </w:tcPr>
          <w:p w14:paraId="6A5D334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Murfatlar</w:t>
            </w:r>
          </w:p>
        </w:tc>
        <w:tc>
          <w:tcPr>
            <w:tcW w:w="1985" w:type="dxa"/>
            <w:noWrap/>
          </w:tcPr>
          <w:p w14:paraId="1484E32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90AA65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89BE4F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Rumānija</w:t>
            </w:r>
          </w:p>
        </w:tc>
      </w:tr>
      <w:tr w:rsidR="00FA6F39" w:rsidRPr="00A34266" w14:paraId="41B81EAE" w14:textId="77777777" w:rsidTr="005D04A2">
        <w:trPr>
          <w:trHeight w:val="20"/>
        </w:trPr>
        <w:tc>
          <w:tcPr>
            <w:tcW w:w="3510" w:type="dxa"/>
            <w:noWrap/>
          </w:tcPr>
          <w:p w14:paraId="6832370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Odobești</w:t>
            </w:r>
          </w:p>
        </w:tc>
        <w:tc>
          <w:tcPr>
            <w:tcW w:w="1985" w:type="dxa"/>
            <w:noWrap/>
          </w:tcPr>
          <w:p w14:paraId="697563CD"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782970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7E89C1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Rumānija</w:t>
            </w:r>
          </w:p>
        </w:tc>
      </w:tr>
      <w:tr w:rsidR="00FA6F39" w:rsidRPr="00A34266" w14:paraId="7039BDE5" w14:textId="77777777" w:rsidTr="005D04A2">
        <w:trPr>
          <w:trHeight w:val="20"/>
        </w:trPr>
        <w:tc>
          <w:tcPr>
            <w:tcW w:w="3510" w:type="dxa"/>
            <w:noWrap/>
          </w:tcPr>
          <w:p w14:paraId="4F7DBF4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Panciu</w:t>
            </w:r>
          </w:p>
        </w:tc>
        <w:tc>
          <w:tcPr>
            <w:tcW w:w="1985" w:type="dxa"/>
            <w:noWrap/>
          </w:tcPr>
          <w:p w14:paraId="261F8D8A"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2385A7F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5988CD5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Rumānija</w:t>
            </w:r>
          </w:p>
        </w:tc>
      </w:tr>
      <w:tr w:rsidR="00FA6F39" w:rsidRPr="00A34266" w14:paraId="6E6146CF" w14:textId="77777777" w:rsidTr="005D04A2">
        <w:trPr>
          <w:trHeight w:val="20"/>
        </w:trPr>
        <w:tc>
          <w:tcPr>
            <w:tcW w:w="3510" w:type="dxa"/>
            <w:noWrap/>
          </w:tcPr>
          <w:p w14:paraId="7236E4B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Recaș</w:t>
            </w:r>
          </w:p>
        </w:tc>
        <w:tc>
          <w:tcPr>
            <w:tcW w:w="1985" w:type="dxa"/>
            <w:noWrap/>
          </w:tcPr>
          <w:p w14:paraId="3EF20BE4"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6BEEC9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458730A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Rumānija</w:t>
            </w:r>
          </w:p>
        </w:tc>
      </w:tr>
      <w:tr w:rsidR="00FA6F39" w:rsidRPr="00A34266" w14:paraId="2361331F" w14:textId="77777777" w:rsidTr="005D04A2">
        <w:trPr>
          <w:trHeight w:val="20"/>
        </w:trPr>
        <w:tc>
          <w:tcPr>
            <w:tcW w:w="3510" w:type="dxa"/>
            <w:noWrap/>
          </w:tcPr>
          <w:p w14:paraId="24E6677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Târnave</w:t>
            </w:r>
          </w:p>
        </w:tc>
        <w:tc>
          <w:tcPr>
            <w:tcW w:w="1985" w:type="dxa"/>
            <w:noWrap/>
          </w:tcPr>
          <w:p w14:paraId="361CFCA7"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1156F2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7E55245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Rumānija</w:t>
            </w:r>
          </w:p>
        </w:tc>
      </w:tr>
      <w:tr w:rsidR="00FA6F39" w:rsidRPr="00A34266" w14:paraId="3352D661" w14:textId="77777777" w:rsidTr="005D04A2">
        <w:trPr>
          <w:trHeight w:val="20"/>
        </w:trPr>
        <w:tc>
          <w:tcPr>
            <w:tcW w:w="3510" w:type="dxa"/>
            <w:noWrap/>
          </w:tcPr>
          <w:p w14:paraId="62F2E13C"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Kranjska klobasa</w:t>
            </w:r>
          </w:p>
        </w:tc>
        <w:tc>
          <w:tcPr>
            <w:tcW w:w="1985" w:type="dxa"/>
            <w:noWrap/>
          </w:tcPr>
          <w:p w14:paraId="1AB7A4C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238071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Gaļas produkti</w:t>
            </w:r>
          </w:p>
        </w:tc>
        <w:tc>
          <w:tcPr>
            <w:tcW w:w="1560" w:type="dxa"/>
          </w:tcPr>
          <w:p w14:paraId="0A74865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Slovēnija</w:t>
            </w:r>
          </w:p>
        </w:tc>
      </w:tr>
      <w:tr w:rsidR="00FA6F39" w:rsidRPr="00A34266" w14:paraId="0098C58C" w14:textId="77777777" w:rsidTr="005D04A2">
        <w:trPr>
          <w:trHeight w:val="20"/>
        </w:trPr>
        <w:tc>
          <w:tcPr>
            <w:tcW w:w="3510" w:type="dxa"/>
            <w:noWrap/>
          </w:tcPr>
          <w:p w14:paraId="0BF71D1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Kraška panceta</w:t>
            </w:r>
          </w:p>
        </w:tc>
        <w:tc>
          <w:tcPr>
            <w:tcW w:w="1985" w:type="dxa"/>
            <w:noWrap/>
          </w:tcPr>
          <w:p w14:paraId="222474C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6BA15D5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Gaļas produkti</w:t>
            </w:r>
          </w:p>
        </w:tc>
        <w:tc>
          <w:tcPr>
            <w:tcW w:w="1560" w:type="dxa"/>
          </w:tcPr>
          <w:p w14:paraId="2887E63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Slovēnija</w:t>
            </w:r>
          </w:p>
        </w:tc>
      </w:tr>
      <w:tr w:rsidR="00FA6F39" w:rsidRPr="00A34266" w14:paraId="10D06635" w14:textId="77777777" w:rsidTr="005D04A2">
        <w:trPr>
          <w:trHeight w:val="20"/>
        </w:trPr>
        <w:tc>
          <w:tcPr>
            <w:tcW w:w="3510" w:type="dxa"/>
            <w:noWrap/>
          </w:tcPr>
          <w:p w14:paraId="7FDF4A5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Kraški pršut</w:t>
            </w:r>
          </w:p>
        </w:tc>
        <w:tc>
          <w:tcPr>
            <w:tcW w:w="1985" w:type="dxa"/>
            <w:noWrap/>
          </w:tcPr>
          <w:p w14:paraId="343424E8"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F789EF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Cūkgaļas šķiņķis</w:t>
            </w:r>
          </w:p>
        </w:tc>
        <w:tc>
          <w:tcPr>
            <w:tcW w:w="1560" w:type="dxa"/>
          </w:tcPr>
          <w:p w14:paraId="6176420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Slovēnija</w:t>
            </w:r>
          </w:p>
        </w:tc>
      </w:tr>
      <w:tr w:rsidR="00FA6F39" w:rsidRPr="00A34266" w14:paraId="14A16EA3" w14:textId="77777777" w:rsidTr="005D04A2">
        <w:trPr>
          <w:trHeight w:val="20"/>
        </w:trPr>
        <w:tc>
          <w:tcPr>
            <w:tcW w:w="3510" w:type="dxa"/>
            <w:noWrap/>
          </w:tcPr>
          <w:p w14:paraId="25EDBA4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Kraški zašink</w:t>
            </w:r>
          </w:p>
        </w:tc>
        <w:tc>
          <w:tcPr>
            <w:tcW w:w="1985" w:type="dxa"/>
            <w:noWrap/>
          </w:tcPr>
          <w:p w14:paraId="2C10D48C"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1CB6B7A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Gaļas produkti</w:t>
            </w:r>
          </w:p>
        </w:tc>
        <w:tc>
          <w:tcPr>
            <w:tcW w:w="1560" w:type="dxa"/>
          </w:tcPr>
          <w:p w14:paraId="28B075B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Slovēnija</w:t>
            </w:r>
          </w:p>
        </w:tc>
      </w:tr>
      <w:tr w:rsidR="00FA6F39" w:rsidRPr="00A34266" w14:paraId="58512DDF" w14:textId="77777777" w:rsidTr="005D04A2">
        <w:trPr>
          <w:trHeight w:val="20"/>
        </w:trPr>
        <w:tc>
          <w:tcPr>
            <w:tcW w:w="3510" w:type="dxa"/>
            <w:noWrap/>
          </w:tcPr>
          <w:p w14:paraId="101E25A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Slovenski med</w:t>
            </w:r>
          </w:p>
        </w:tc>
        <w:tc>
          <w:tcPr>
            <w:tcW w:w="1985" w:type="dxa"/>
            <w:noWrap/>
          </w:tcPr>
          <w:p w14:paraId="6F983C1B"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3E46C4F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Medus</w:t>
            </w:r>
          </w:p>
        </w:tc>
        <w:tc>
          <w:tcPr>
            <w:tcW w:w="1560" w:type="dxa"/>
          </w:tcPr>
          <w:p w14:paraId="3BFF9DB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Slovēnija</w:t>
            </w:r>
          </w:p>
        </w:tc>
      </w:tr>
      <w:tr w:rsidR="00FA6F39" w:rsidRPr="00A34266" w14:paraId="50700056" w14:textId="77777777" w:rsidTr="005D04A2">
        <w:trPr>
          <w:trHeight w:val="20"/>
        </w:trPr>
        <w:tc>
          <w:tcPr>
            <w:tcW w:w="3510" w:type="dxa"/>
            <w:noWrap/>
          </w:tcPr>
          <w:p w14:paraId="3D59A20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Štajersko prekmursko bučno olje</w:t>
            </w:r>
          </w:p>
        </w:tc>
        <w:tc>
          <w:tcPr>
            <w:tcW w:w="1985" w:type="dxa"/>
            <w:noWrap/>
          </w:tcPr>
          <w:p w14:paraId="32AA7EA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51C898E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Ķirbju sēklu eļļa</w:t>
            </w:r>
          </w:p>
        </w:tc>
        <w:tc>
          <w:tcPr>
            <w:tcW w:w="1560" w:type="dxa"/>
          </w:tcPr>
          <w:p w14:paraId="179F2C3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Slovēnija</w:t>
            </w:r>
          </w:p>
        </w:tc>
      </w:tr>
      <w:tr w:rsidR="00FA6F39" w:rsidRPr="00A34266" w14:paraId="54D2FCA2" w14:textId="77777777" w:rsidTr="005D04A2">
        <w:trPr>
          <w:trHeight w:val="20"/>
        </w:trPr>
        <w:tc>
          <w:tcPr>
            <w:tcW w:w="3510" w:type="dxa"/>
            <w:noWrap/>
          </w:tcPr>
          <w:p w14:paraId="73C9D29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Vinohradnícka oblasť Tokaj</w:t>
            </w:r>
          </w:p>
        </w:tc>
        <w:tc>
          <w:tcPr>
            <w:tcW w:w="1985" w:type="dxa"/>
            <w:noWrap/>
          </w:tcPr>
          <w:p w14:paraId="20A09B30" w14:textId="77777777" w:rsidR="00FA6F39" w:rsidRPr="00A34266" w:rsidRDefault="00FA6F39" w:rsidP="005D04A2">
            <w:pPr>
              <w:spacing w:before="60" w:after="60" w:line="240" w:lineRule="auto"/>
              <w:ind w:left="0" w:firstLine="0"/>
              <w:rPr>
                <w:rFonts w:asciiTheme="majorBidi" w:hAnsiTheme="majorBidi" w:cstheme="majorBidi"/>
                <w:szCs w:val="24"/>
              </w:rPr>
            </w:pPr>
          </w:p>
        </w:tc>
        <w:tc>
          <w:tcPr>
            <w:tcW w:w="2551" w:type="dxa"/>
          </w:tcPr>
          <w:p w14:paraId="4C6E3A0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Vīni</w:t>
            </w:r>
          </w:p>
        </w:tc>
        <w:tc>
          <w:tcPr>
            <w:tcW w:w="1560" w:type="dxa"/>
          </w:tcPr>
          <w:p w14:paraId="3BB61F1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Slovākija</w:t>
            </w:r>
          </w:p>
        </w:tc>
      </w:tr>
    </w:tbl>
    <w:p w14:paraId="3D32BFCC" w14:textId="77777777" w:rsidR="00FA6F39" w:rsidRPr="005A1A96" w:rsidRDefault="00FA6F39" w:rsidP="00FA6F39">
      <w:pPr>
        <w:rPr>
          <w:bCs/>
          <w:iCs/>
          <w:lang w:bidi="en-US"/>
        </w:rPr>
      </w:pPr>
    </w:p>
    <w:p w14:paraId="5EF4D2FE" w14:textId="77777777" w:rsidR="00FA6F39" w:rsidRPr="005A1A96" w:rsidRDefault="00FA6F39" w:rsidP="00FA6F39">
      <w:pPr>
        <w:rPr>
          <w:bCs/>
          <w:iCs/>
          <w:lang w:bidi="en-US"/>
        </w:rPr>
      </w:pPr>
    </w:p>
    <w:p w14:paraId="3CC2826C" w14:textId="0D124DB7" w:rsidR="00751A0A" w:rsidRPr="005A1A96" w:rsidRDefault="00751A0A" w:rsidP="00751A0A">
      <w:pPr>
        <w:rPr>
          <w:bCs/>
          <w:iCs/>
          <w:lang w:bidi="en-US"/>
        </w:rPr>
      </w:pPr>
      <w:r w:rsidRPr="005A1A96">
        <w:rPr>
          <w:bCs/>
          <w:iCs/>
          <w:lang w:bidi="en-US"/>
        </w:rPr>
        <w:br w:type="page"/>
      </w:r>
    </w:p>
    <w:p w14:paraId="714F4AF7" w14:textId="123C2F37" w:rsidR="00FA6F39" w:rsidRPr="005A1A96" w:rsidRDefault="00751A0A" w:rsidP="00FA6F39">
      <w:pPr>
        <w:jc w:val="center"/>
        <w:rPr>
          <w:bCs/>
          <w:iCs/>
          <w:lang w:bidi="en-US"/>
        </w:rPr>
      </w:pPr>
      <w:r w:rsidRPr="005A1A96">
        <w:rPr>
          <w:bCs/>
          <w:iCs/>
          <w:lang w:bidi="en-US"/>
        </w:rPr>
        <w:t>B</w:t>
      </w:r>
      <w:r w:rsidR="00FA6F39" w:rsidRPr="005A1A96">
        <w:rPr>
          <w:bCs/>
          <w:iCs/>
          <w:lang w:bidi="en-US"/>
        </w:rPr>
        <w:t> IEDAĻA</w:t>
      </w:r>
    </w:p>
    <w:p w14:paraId="09FBC6C4" w14:textId="77777777" w:rsidR="00FA6F39" w:rsidRPr="005A1A96" w:rsidRDefault="00FA6F39" w:rsidP="00FA6F39">
      <w:pPr>
        <w:jc w:val="center"/>
        <w:rPr>
          <w:bCs/>
          <w:iCs/>
          <w:lang w:bidi="en-US"/>
        </w:rPr>
      </w:pPr>
    </w:p>
    <w:p w14:paraId="1B050960" w14:textId="77777777" w:rsidR="00FA6F39" w:rsidRPr="005A1A96" w:rsidRDefault="00FA6F39" w:rsidP="00FA6F39">
      <w:pPr>
        <w:jc w:val="center"/>
        <w:rPr>
          <w:bCs/>
          <w:lang w:bidi="en-US"/>
        </w:rPr>
      </w:pPr>
      <w:r w:rsidRPr="005A1A96">
        <w:rPr>
          <w:bCs/>
          <w:lang w:bidi="en-US"/>
        </w:rPr>
        <w:t>MEKSIKAS ĢEOGRĀFISKĀS IZCELSMES NORĀDES, KĀ MINĒTS 25.32. PANTA b) PUNKTĀ</w:t>
      </w:r>
    </w:p>
    <w:p w14:paraId="2B4555E2" w14:textId="77777777" w:rsidR="00FA6F39" w:rsidRPr="005A1A96" w:rsidRDefault="00FA6F39" w:rsidP="00FA6F39">
      <w:pPr>
        <w:rPr>
          <w:rFonts w:eastAsia="Calibri"/>
        </w:rPr>
      </w:pPr>
    </w:p>
    <w:tbl>
      <w:tblPr>
        <w:tblStyle w:val="TableGrid"/>
        <w:tblW w:w="5000" w:type="pct"/>
        <w:tblLook w:val="04A0" w:firstRow="1" w:lastRow="0" w:firstColumn="1" w:lastColumn="0" w:noHBand="0" w:noVBand="1"/>
      </w:tblPr>
      <w:tblGrid>
        <w:gridCol w:w="4662"/>
        <w:gridCol w:w="2808"/>
        <w:gridCol w:w="2158"/>
      </w:tblGrid>
      <w:tr w:rsidR="00FA6F39" w:rsidRPr="00A34266" w14:paraId="0017AF51" w14:textId="77777777" w:rsidTr="005D04A2">
        <w:trPr>
          <w:trHeight w:val="20"/>
          <w:tblHeader/>
        </w:trPr>
        <w:tc>
          <w:tcPr>
            <w:tcW w:w="1929" w:type="pct"/>
            <w:noWrap/>
          </w:tcPr>
          <w:p w14:paraId="1DFC86CF" w14:textId="77777777" w:rsidR="00FA6F39" w:rsidRPr="00A34266" w:rsidRDefault="00FA6F39" w:rsidP="005D04A2">
            <w:pPr>
              <w:spacing w:before="60" w:after="60" w:line="240" w:lineRule="auto"/>
              <w:ind w:left="0" w:firstLine="0"/>
              <w:jc w:val="center"/>
              <w:rPr>
                <w:rFonts w:asciiTheme="majorBidi" w:eastAsia="Calibri" w:hAnsiTheme="majorBidi" w:cstheme="majorBidi"/>
                <w:szCs w:val="24"/>
              </w:rPr>
            </w:pPr>
            <w:r w:rsidRPr="00A34266">
              <w:rPr>
                <w:rFonts w:asciiTheme="majorBidi" w:hAnsiTheme="majorBidi"/>
              </w:rPr>
              <w:t>Nosaukums</w:t>
            </w:r>
          </w:p>
        </w:tc>
        <w:tc>
          <w:tcPr>
            <w:tcW w:w="1704" w:type="pct"/>
          </w:tcPr>
          <w:p w14:paraId="7BCC8684" w14:textId="77777777" w:rsidR="00FA6F39" w:rsidRPr="00A34266" w:rsidRDefault="00FA6F39" w:rsidP="005D04A2">
            <w:pPr>
              <w:spacing w:before="60" w:after="60" w:line="240" w:lineRule="auto"/>
              <w:ind w:left="0" w:firstLine="0"/>
              <w:jc w:val="center"/>
              <w:rPr>
                <w:rFonts w:asciiTheme="majorBidi" w:eastAsia="Calibri" w:hAnsiTheme="majorBidi" w:cstheme="majorBidi"/>
                <w:szCs w:val="24"/>
              </w:rPr>
            </w:pPr>
            <w:r w:rsidRPr="00A34266">
              <w:rPr>
                <w:rFonts w:asciiTheme="majorBidi" w:hAnsiTheme="majorBidi"/>
              </w:rPr>
              <w:t>Produkta veids</w:t>
            </w:r>
          </w:p>
        </w:tc>
        <w:tc>
          <w:tcPr>
            <w:tcW w:w="1366" w:type="pct"/>
          </w:tcPr>
          <w:p w14:paraId="7051758E" w14:textId="77777777" w:rsidR="00FA6F39" w:rsidRPr="00A34266" w:rsidRDefault="00FA6F39" w:rsidP="005D04A2">
            <w:pPr>
              <w:spacing w:before="60" w:after="60" w:line="240" w:lineRule="auto"/>
              <w:ind w:left="0" w:firstLine="0"/>
              <w:jc w:val="center"/>
              <w:rPr>
                <w:rFonts w:asciiTheme="majorBidi" w:eastAsia="Calibri" w:hAnsiTheme="majorBidi" w:cstheme="majorBidi"/>
                <w:szCs w:val="24"/>
              </w:rPr>
            </w:pPr>
            <w:r w:rsidRPr="00A34266">
              <w:rPr>
                <w:rFonts w:asciiTheme="majorBidi" w:hAnsiTheme="majorBidi"/>
              </w:rPr>
              <w:t>Izcelsmes vieta</w:t>
            </w:r>
          </w:p>
        </w:tc>
      </w:tr>
      <w:tr w:rsidR="00FA6F39" w:rsidRPr="00A34266" w14:paraId="6B81F0D1" w14:textId="77777777" w:rsidTr="005D04A2">
        <w:trPr>
          <w:trHeight w:val="121"/>
        </w:trPr>
        <w:tc>
          <w:tcPr>
            <w:tcW w:w="1929" w:type="pct"/>
            <w:noWrap/>
          </w:tcPr>
          <w:p w14:paraId="27AD6B1A"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Arroz del Estado de Morelos</w:t>
            </w:r>
          </w:p>
        </w:tc>
        <w:tc>
          <w:tcPr>
            <w:tcW w:w="1704" w:type="pct"/>
          </w:tcPr>
          <w:p w14:paraId="42F29286"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Rīsi</w:t>
            </w:r>
          </w:p>
        </w:tc>
        <w:tc>
          <w:tcPr>
            <w:tcW w:w="1366" w:type="pct"/>
          </w:tcPr>
          <w:p w14:paraId="6EEBEA21"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Morelosa, Meksika</w:t>
            </w:r>
          </w:p>
        </w:tc>
      </w:tr>
      <w:tr w:rsidR="00FA6F39" w:rsidRPr="00A34266" w14:paraId="2FE87057" w14:textId="77777777" w:rsidTr="005D04A2">
        <w:trPr>
          <w:trHeight w:val="20"/>
        </w:trPr>
        <w:tc>
          <w:tcPr>
            <w:tcW w:w="1929" w:type="pct"/>
            <w:noWrap/>
          </w:tcPr>
          <w:p w14:paraId="73007370"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Ate de Morelia, Región de Origen</w:t>
            </w:r>
          </w:p>
        </w:tc>
        <w:tc>
          <w:tcPr>
            <w:tcW w:w="1704" w:type="pct"/>
          </w:tcPr>
          <w:p w14:paraId="73599715"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Marmelāde</w:t>
            </w:r>
          </w:p>
        </w:tc>
        <w:tc>
          <w:tcPr>
            <w:tcW w:w="1366" w:type="pct"/>
          </w:tcPr>
          <w:p w14:paraId="4F05E329"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Mičoakana de Okampo, Meksika</w:t>
            </w:r>
          </w:p>
        </w:tc>
      </w:tr>
      <w:tr w:rsidR="00FA6F39" w:rsidRPr="00A34266" w14:paraId="1CBE959F" w14:textId="77777777" w:rsidTr="005D04A2">
        <w:trPr>
          <w:trHeight w:val="436"/>
        </w:trPr>
        <w:tc>
          <w:tcPr>
            <w:tcW w:w="1929" w:type="pct"/>
            <w:noWrap/>
          </w:tcPr>
          <w:p w14:paraId="032A8849"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Banamich</w:t>
            </w:r>
          </w:p>
        </w:tc>
        <w:tc>
          <w:tcPr>
            <w:tcW w:w="1704" w:type="pct"/>
          </w:tcPr>
          <w:p w14:paraId="11BB015C"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Banāni</w:t>
            </w:r>
          </w:p>
        </w:tc>
        <w:tc>
          <w:tcPr>
            <w:tcW w:w="1366" w:type="pct"/>
          </w:tcPr>
          <w:p w14:paraId="4E2FD9AD"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Mičoakana de Okampo, Meksika</w:t>
            </w:r>
          </w:p>
        </w:tc>
      </w:tr>
      <w:tr w:rsidR="00FA6F39" w:rsidRPr="00A34266" w14:paraId="7DB1147E" w14:textId="77777777" w:rsidTr="005D04A2">
        <w:trPr>
          <w:trHeight w:val="20"/>
        </w:trPr>
        <w:tc>
          <w:tcPr>
            <w:tcW w:w="1929" w:type="pct"/>
            <w:noWrap/>
          </w:tcPr>
          <w:p w14:paraId="567EAB15" w14:textId="28436621"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Berries de México</w:t>
            </w:r>
          </w:p>
        </w:tc>
        <w:tc>
          <w:tcPr>
            <w:tcW w:w="1704" w:type="pct"/>
          </w:tcPr>
          <w:p w14:paraId="547638EB"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Mellenes, zemenes, avenes un kazenes</w:t>
            </w:r>
          </w:p>
        </w:tc>
        <w:tc>
          <w:tcPr>
            <w:tcW w:w="1366" w:type="pct"/>
          </w:tcPr>
          <w:p w14:paraId="5672659D"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Meksika</w:t>
            </w:r>
          </w:p>
        </w:tc>
      </w:tr>
      <w:tr w:rsidR="00FA6F39" w:rsidRPr="00A34266" w14:paraId="7E58E260" w14:textId="77777777" w:rsidTr="005D04A2">
        <w:trPr>
          <w:trHeight w:val="20"/>
        </w:trPr>
        <w:tc>
          <w:tcPr>
            <w:tcW w:w="1929" w:type="pct"/>
            <w:noWrap/>
          </w:tcPr>
          <w:p w14:paraId="0D6C2B86"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Cacao Grijalva</w:t>
            </w:r>
          </w:p>
        </w:tc>
        <w:tc>
          <w:tcPr>
            <w:tcW w:w="1704" w:type="pct"/>
          </w:tcPr>
          <w:p w14:paraId="09CE7000"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Kakao</w:t>
            </w:r>
          </w:p>
        </w:tc>
        <w:tc>
          <w:tcPr>
            <w:tcW w:w="1366" w:type="pct"/>
          </w:tcPr>
          <w:p w14:paraId="4FAB6BF1"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Tabasko, Meksika</w:t>
            </w:r>
          </w:p>
        </w:tc>
      </w:tr>
      <w:tr w:rsidR="00FA6F39" w:rsidRPr="00A34266" w14:paraId="64B1014F" w14:textId="77777777" w:rsidTr="005D04A2">
        <w:trPr>
          <w:trHeight w:val="20"/>
        </w:trPr>
        <w:tc>
          <w:tcPr>
            <w:tcW w:w="1929" w:type="pct"/>
            <w:noWrap/>
          </w:tcPr>
          <w:p w14:paraId="32F1774F"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Café Chiapas</w:t>
            </w:r>
          </w:p>
        </w:tc>
        <w:tc>
          <w:tcPr>
            <w:tcW w:w="1704" w:type="pct"/>
          </w:tcPr>
          <w:p w14:paraId="747AE40B"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Kafija</w:t>
            </w:r>
          </w:p>
        </w:tc>
        <w:tc>
          <w:tcPr>
            <w:tcW w:w="1366" w:type="pct"/>
          </w:tcPr>
          <w:p w14:paraId="298B6BBD"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Čjapasa, Meksika</w:t>
            </w:r>
          </w:p>
        </w:tc>
      </w:tr>
      <w:tr w:rsidR="00FA6F39" w:rsidRPr="00A34266" w14:paraId="3B0FA7E3" w14:textId="77777777" w:rsidTr="005D04A2">
        <w:trPr>
          <w:trHeight w:val="20"/>
        </w:trPr>
        <w:tc>
          <w:tcPr>
            <w:tcW w:w="1929" w:type="pct"/>
            <w:noWrap/>
          </w:tcPr>
          <w:p w14:paraId="758C10C2"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Café Veracruz</w:t>
            </w:r>
          </w:p>
        </w:tc>
        <w:tc>
          <w:tcPr>
            <w:tcW w:w="1704" w:type="pct"/>
          </w:tcPr>
          <w:p w14:paraId="196BD33F"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Kafija</w:t>
            </w:r>
          </w:p>
        </w:tc>
        <w:tc>
          <w:tcPr>
            <w:tcW w:w="1366" w:type="pct"/>
          </w:tcPr>
          <w:p w14:paraId="5893D999"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Verakrusa, Meksika</w:t>
            </w:r>
          </w:p>
        </w:tc>
      </w:tr>
      <w:tr w:rsidR="00FA6F39" w:rsidRPr="00A34266" w14:paraId="79A32E66" w14:textId="77777777" w:rsidTr="005D04A2">
        <w:trPr>
          <w:trHeight w:val="20"/>
        </w:trPr>
        <w:tc>
          <w:tcPr>
            <w:tcW w:w="1929" w:type="pct"/>
            <w:noWrap/>
          </w:tcPr>
          <w:p w14:paraId="62A8791E"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Cajeta de Celaya, Región de Origen</w:t>
            </w:r>
          </w:p>
        </w:tc>
        <w:tc>
          <w:tcPr>
            <w:tcW w:w="1704" w:type="pct"/>
          </w:tcPr>
          <w:p w14:paraId="743B62F0"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Ziežama kazas piena karamele</w:t>
            </w:r>
          </w:p>
        </w:tc>
        <w:tc>
          <w:tcPr>
            <w:tcW w:w="1366" w:type="pct"/>
          </w:tcPr>
          <w:p w14:paraId="254F98BC"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Gvanahvato, Meksika</w:t>
            </w:r>
          </w:p>
        </w:tc>
      </w:tr>
      <w:tr w:rsidR="00FA6F39" w:rsidRPr="00A34266" w14:paraId="4A8972EF" w14:textId="77777777" w:rsidTr="005D04A2">
        <w:trPr>
          <w:trHeight w:val="20"/>
        </w:trPr>
        <w:tc>
          <w:tcPr>
            <w:tcW w:w="1929" w:type="pct"/>
            <w:noWrap/>
          </w:tcPr>
          <w:p w14:paraId="0437F18D"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Chile Habanero de la Península de Yucatán</w:t>
            </w:r>
          </w:p>
        </w:tc>
        <w:tc>
          <w:tcPr>
            <w:tcW w:w="1704" w:type="pct"/>
          </w:tcPr>
          <w:p w14:paraId="713A5050"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Čili</w:t>
            </w:r>
          </w:p>
        </w:tc>
        <w:tc>
          <w:tcPr>
            <w:tcW w:w="1366" w:type="pct"/>
          </w:tcPr>
          <w:p w14:paraId="6527FFB3"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Campeche, Yucatán y Quintana Roo, Mexico</w:t>
            </w:r>
          </w:p>
        </w:tc>
      </w:tr>
      <w:tr w:rsidR="00FA6F39" w:rsidRPr="00A34266" w14:paraId="125A8DA2" w14:textId="77777777" w:rsidTr="005D04A2">
        <w:trPr>
          <w:trHeight w:val="20"/>
        </w:trPr>
        <w:tc>
          <w:tcPr>
            <w:tcW w:w="1929" w:type="pct"/>
            <w:noWrap/>
          </w:tcPr>
          <w:p w14:paraId="160B0CCC"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Chipotle Mexicano</w:t>
            </w:r>
            <w:r w:rsidRPr="00A34266">
              <w:rPr>
                <w:rStyle w:val="FootnoteReference"/>
                <w:rFonts w:asciiTheme="majorBidi" w:hAnsiTheme="majorBidi" w:cstheme="majorBidi"/>
                <w:szCs w:val="24"/>
              </w:rPr>
              <w:footnoteReference w:id="37"/>
            </w:r>
          </w:p>
        </w:tc>
        <w:tc>
          <w:tcPr>
            <w:tcW w:w="1704" w:type="pct"/>
          </w:tcPr>
          <w:p w14:paraId="40F6BD02"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Čili</w:t>
            </w:r>
          </w:p>
        </w:tc>
        <w:tc>
          <w:tcPr>
            <w:tcW w:w="1366" w:type="pct"/>
          </w:tcPr>
          <w:p w14:paraId="54BDD9D4"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Meksika</w:t>
            </w:r>
          </w:p>
        </w:tc>
      </w:tr>
      <w:tr w:rsidR="00FA6F39" w:rsidRPr="00A34266" w14:paraId="59CB686D" w14:textId="77777777" w:rsidTr="005D04A2">
        <w:trPr>
          <w:trHeight w:val="20"/>
        </w:trPr>
        <w:tc>
          <w:tcPr>
            <w:tcW w:w="1929" w:type="pct"/>
            <w:noWrap/>
          </w:tcPr>
          <w:p w14:paraId="36F83DBE"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Fresana, Fresa Michoacán, Región de Origen</w:t>
            </w:r>
          </w:p>
        </w:tc>
        <w:tc>
          <w:tcPr>
            <w:tcW w:w="1704" w:type="pct"/>
          </w:tcPr>
          <w:p w14:paraId="6C657D35"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Zemenes</w:t>
            </w:r>
          </w:p>
        </w:tc>
        <w:tc>
          <w:tcPr>
            <w:tcW w:w="1366" w:type="pct"/>
          </w:tcPr>
          <w:p w14:paraId="0C815CA2"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Mičoakana de Okampo, Meksika</w:t>
            </w:r>
          </w:p>
        </w:tc>
      </w:tr>
      <w:tr w:rsidR="00FA6F39" w:rsidRPr="00A34266" w14:paraId="53A9137A" w14:textId="77777777" w:rsidTr="005D04A2">
        <w:trPr>
          <w:trHeight w:val="20"/>
        </w:trPr>
        <w:tc>
          <w:tcPr>
            <w:tcW w:w="1929" w:type="pct"/>
            <w:noWrap/>
          </w:tcPr>
          <w:p w14:paraId="6B71F290"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Jalapeño Mexicano</w:t>
            </w:r>
            <w:r w:rsidRPr="00A34266">
              <w:rPr>
                <w:rStyle w:val="FootnoteReference"/>
                <w:rFonts w:asciiTheme="majorBidi" w:hAnsiTheme="majorBidi" w:cstheme="majorBidi"/>
                <w:szCs w:val="24"/>
              </w:rPr>
              <w:footnoteReference w:id="38"/>
            </w:r>
          </w:p>
        </w:tc>
        <w:tc>
          <w:tcPr>
            <w:tcW w:w="1704" w:type="pct"/>
          </w:tcPr>
          <w:p w14:paraId="0D737DC5"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Čili</w:t>
            </w:r>
          </w:p>
        </w:tc>
        <w:tc>
          <w:tcPr>
            <w:tcW w:w="1366" w:type="pct"/>
          </w:tcPr>
          <w:p w14:paraId="22ACA0FF"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Meksika</w:t>
            </w:r>
          </w:p>
        </w:tc>
      </w:tr>
      <w:tr w:rsidR="00FA6F39" w:rsidRPr="00A34266" w14:paraId="37106480" w14:textId="77777777" w:rsidTr="005D04A2">
        <w:trPr>
          <w:trHeight w:val="20"/>
        </w:trPr>
        <w:tc>
          <w:tcPr>
            <w:tcW w:w="1929" w:type="pct"/>
            <w:noWrap/>
          </w:tcPr>
          <w:p w14:paraId="185D1C0B"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Limón Michoacano, Región de Origen</w:t>
            </w:r>
          </w:p>
        </w:tc>
        <w:tc>
          <w:tcPr>
            <w:tcW w:w="1704" w:type="pct"/>
          </w:tcPr>
          <w:p w14:paraId="47099AFA"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Laimi</w:t>
            </w:r>
          </w:p>
        </w:tc>
        <w:tc>
          <w:tcPr>
            <w:tcW w:w="1366" w:type="pct"/>
          </w:tcPr>
          <w:p w14:paraId="568B3F83"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Mičoakana de Okampo, Meksika</w:t>
            </w:r>
          </w:p>
        </w:tc>
      </w:tr>
      <w:tr w:rsidR="00FA6F39" w:rsidRPr="00A34266" w14:paraId="1853CD65" w14:textId="77777777" w:rsidTr="005D04A2">
        <w:trPr>
          <w:trHeight w:val="20"/>
        </w:trPr>
        <w:tc>
          <w:tcPr>
            <w:tcW w:w="1929" w:type="pct"/>
            <w:noWrap/>
          </w:tcPr>
          <w:p w14:paraId="0AEC4929" w14:textId="77777777" w:rsidR="00FA6F39" w:rsidRPr="00A34266" w:rsidRDefault="00FA6F39" w:rsidP="005D04A2">
            <w:pPr>
              <w:pageBreakBefore/>
              <w:spacing w:before="60" w:after="60" w:line="240" w:lineRule="auto"/>
              <w:ind w:left="0" w:firstLine="0"/>
              <w:rPr>
                <w:rFonts w:asciiTheme="majorBidi" w:eastAsia="Calibri" w:hAnsiTheme="majorBidi" w:cstheme="majorBidi"/>
                <w:szCs w:val="24"/>
              </w:rPr>
            </w:pPr>
            <w:r w:rsidRPr="00A34266">
              <w:rPr>
                <w:rFonts w:asciiTheme="majorBidi" w:hAnsiTheme="majorBidi"/>
                <w:i/>
              </w:rPr>
              <w:t>Mango Ataúlfo del Soconusco Chiapas</w:t>
            </w:r>
          </w:p>
        </w:tc>
        <w:tc>
          <w:tcPr>
            <w:tcW w:w="1704" w:type="pct"/>
          </w:tcPr>
          <w:p w14:paraId="25BF6863"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Mango</w:t>
            </w:r>
          </w:p>
        </w:tc>
        <w:tc>
          <w:tcPr>
            <w:tcW w:w="1366" w:type="pct"/>
          </w:tcPr>
          <w:p w14:paraId="3B14642C"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Čjapasa, Meksika</w:t>
            </w:r>
          </w:p>
        </w:tc>
      </w:tr>
      <w:tr w:rsidR="00FA6F39" w:rsidRPr="00A34266" w14:paraId="00F389E6" w14:textId="77777777" w:rsidTr="005D04A2">
        <w:trPr>
          <w:trHeight w:val="20"/>
        </w:trPr>
        <w:tc>
          <w:tcPr>
            <w:tcW w:w="1929" w:type="pct"/>
            <w:noWrap/>
          </w:tcPr>
          <w:p w14:paraId="61FB5443"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Michin</w:t>
            </w:r>
          </w:p>
        </w:tc>
        <w:tc>
          <w:tcPr>
            <w:tcW w:w="1704" w:type="pct"/>
          </w:tcPr>
          <w:p w14:paraId="01DC6D81"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Foreles</w:t>
            </w:r>
          </w:p>
        </w:tc>
        <w:tc>
          <w:tcPr>
            <w:tcW w:w="1366" w:type="pct"/>
          </w:tcPr>
          <w:p w14:paraId="00619534"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Mehiko (štats); Meksika</w:t>
            </w:r>
          </w:p>
          <w:p w14:paraId="3AA5AD3B"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Mičoakana, Meksika</w:t>
            </w:r>
          </w:p>
        </w:tc>
      </w:tr>
      <w:tr w:rsidR="00FA6F39" w:rsidRPr="00A34266" w14:paraId="5BCEFF4B" w14:textId="77777777" w:rsidTr="005D04A2">
        <w:trPr>
          <w:trHeight w:val="20"/>
        </w:trPr>
        <w:tc>
          <w:tcPr>
            <w:tcW w:w="1929" w:type="pct"/>
            <w:noWrap/>
          </w:tcPr>
          <w:p w14:paraId="19FDDB21"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Nopal Villa Valtierrilla, Región de Origen</w:t>
            </w:r>
          </w:p>
        </w:tc>
        <w:tc>
          <w:tcPr>
            <w:tcW w:w="1704" w:type="pct"/>
          </w:tcPr>
          <w:p w14:paraId="3ACC38A9"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Kaktusi</w:t>
            </w:r>
          </w:p>
        </w:tc>
        <w:tc>
          <w:tcPr>
            <w:tcW w:w="1366" w:type="pct"/>
          </w:tcPr>
          <w:p w14:paraId="47A68F29"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Gvanahvato, Meksika</w:t>
            </w:r>
          </w:p>
        </w:tc>
      </w:tr>
      <w:tr w:rsidR="00FA6F39" w:rsidRPr="00A34266" w14:paraId="3CC292F9" w14:textId="77777777" w:rsidTr="005D04A2">
        <w:trPr>
          <w:trHeight w:val="20"/>
        </w:trPr>
        <w:tc>
          <w:tcPr>
            <w:tcW w:w="1929" w:type="pct"/>
            <w:noWrap/>
          </w:tcPr>
          <w:p w14:paraId="2F24D390"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Pan de Tingüindín, Región de Origen</w:t>
            </w:r>
          </w:p>
        </w:tc>
        <w:tc>
          <w:tcPr>
            <w:tcW w:w="1704" w:type="pct"/>
          </w:tcPr>
          <w:p w14:paraId="32D503B2"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Maize</w:t>
            </w:r>
          </w:p>
        </w:tc>
        <w:tc>
          <w:tcPr>
            <w:tcW w:w="1366" w:type="pct"/>
          </w:tcPr>
          <w:p w14:paraId="30FB88F9"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Mičoakana de Okampo, Meksika</w:t>
            </w:r>
          </w:p>
        </w:tc>
      </w:tr>
      <w:tr w:rsidR="00FA6F39" w:rsidRPr="00A34266" w14:paraId="4F31E511" w14:textId="77777777" w:rsidTr="005D04A2">
        <w:trPr>
          <w:trHeight w:val="20"/>
        </w:trPr>
        <w:tc>
          <w:tcPr>
            <w:tcW w:w="1929" w:type="pct"/>
            <w:noWrap/>
          </w:tcPr>
          <w:p w14:paraId="0F8D1E1F"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Pan Grande de Acámbaro, Región de Origen</w:t>
            </w:r>
          </w:p>
        </w:tc>
        <w:tc>
          <w:tcPr>
            <w:tcW w:w="1704" w:type="pct"/>
          </w:tcPr>
          <w:p w14:paraId="33C93F90"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Maize</w:t>
            </w:r>
          </w:p>
        </w:tc>
        <w:tc>
          <w:tcPr>
            <w:tcW w:w="1366" w:type="pct"/>
          </w:tcPr>
          <w:p w14:paraId="4A9848E9"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Gvanahvato, Meksika</w:t>
            </w:r>
          </w:p>
        </w:tc>
      </w:tr>
      <w:tr w:rsidR="00FA6F39" w:rsidRPr="00A34266" w14:paraId="10FB1411" w14:textId="77777777" w:rsidTr="005D04A2">
        <w:trPr>
          <w:trHeight w:val="20"/>
        </w:trPr>
        <w:tc>
          <w:tcPr>
            <w:tcW w:w="1929" w:type="pct"/>
            <w:noWrap/>
          </w:tcPr>
          <w:p w14:paraId="482D8F86"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Queso Cotija, Región de Origen</w:t>
            </w:r>
          </w:p>
        </w:tc>
        <w:tc>
          <w:tcPr>
            <w:tcW w:w="1704" w:type="pct"/>
          </w:tcPr>
          <w:p w14:paraId="16E7D30F"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Siers</w:t>
            </w:r>
          </w:p>
        </w:tc>
        <w:tc>
          <w:tcPr>
            <w:tcW w:w="1366" w:type="pct"/>
          </w:tcPr>
          <w:p w14:paraId="5698B5F2"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Halisko, Meksika</w:t>
            </w:r>
          </w:p>
          <w:p w14:paraId="3B88FA67"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Mičoakana de Okampo, Meksika</w:t>
            </w:r>
          </w:p>
        </w:tc>
      </w:tr>
      <w:tr w:rsidR="00FA6F39" w:rsidRPr="00A34266" w14:paraId="205B9217" w14:textId="77777777" w:rsidTr="005D04A2">
        <w:trPr>
          <w:trHeight w:val="20"/>
        </w:trPr>
        <w:tc>
          <w:tcPr>
            <w:tcW w:w="1929" w:type="pct"/>
            <w:noWrap/>
          </w:tcPr>
          <w:p w14:paraId="0B3D9111"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Vainilla de Papantla</w:t>
            </w:r>
          </w:p>
        </w:tc>
        <w:tc>
          <w:tcPr>
            <w:tcW w:w="1704" w:type="pct"/>
          </w:tcPr>
          <w:p w14:paraId="53F2F831"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Vaniļa</w:t>
            </w:r>
          </w:p>
        </w:tc>
        <w:tc>
          <w:tcPr>
            <w:tcW w:w="1366" w:type="pct"/>
          </w:tcPr>
          <w:p w14:paraId="2B28406D"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Verakrusa de la Llave, Meksika</w:t>
            </w:r>
          </w:p>
          <w:p w14:paraId="423C5A28"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Puebla de Saragosa, Meksika</w:t>
            </w:r>
          </w:p>
        </w:tc>
      </w:tr>
    </w:tbl>
    <w:p w14:paraId="740042DC" w14:textId="77777777" w:rsidR="00FA6F39" w:rsidRPr="005A1A96" w:rsidRDefault="00FA6F39" w:rsidP="00FA6F39">
      <w:pPr>
        <w:rPr>
          <w:lang w:bidi="en-US"/>
        </w:rPr>
      </w:pPr>
    </w:p>
    <w:p w14:paraId="4911EF34" w14:textId="77777777" w:rsidR="00FA6F39" w:rsidRPr="005A1A96" w:rsidRDefault="00FA6F39" w:rsidP="00FA6F39">
      <w:pPr>
        <w:rPr>
          <w:lang w:bidi="en-US"/>
        </w:rPr>
      </w:pPr>
    </w:p>
    <w:p w14:paraId="73291E4E" w14:textId="0B7C9B0A" w:rsidR="00751A0A" w:rsidRPr="005A1A96" w:rsidRDefault="00751A0A" w:rsidP="00751A0A">
      <w:pPr>
        <w:rPr>
          <w:rFonts w:eastAsia="MS Mincho"/>
          <w:lang w:eastAsia="ja-JP"/>
        </w:rPr>
      </w:pPr>
      <w:r w:rsidRPr="005A1A96">
        <w:rPr>
          <w:rFonts w:eastAsia="MS Mincho"/>
          <w:lang w:eastAsia="ja-JP"/>
        </w:rPr>
        <w:br w:type="page"/>
      </w:r>
    </w:p>
    <w:p w14:paraId="50126C57" w14:textId="4654761F" w:rsidR="00FA6F39" w:rsidRPr="005A1A96" w:rsidRDefault="00751A0A" w:rsidP="00FA6F39">
      <w:pPr>
        <w:jc w:val="right"/>
        <w:rPr>
          <w:rFonts w:eastAsia="Calibri"/>
          <w:b/>
          <w:bCs/>
          <w:u w:val="single"/>
        </w:rPr>
      </w:pPr>
      <w:r w:rsidRPr="005A1A96">
        <w:rPr>
          <w:rFonts w:eastAsia="Calibri"/>
          <w:b/>
          <w:bCs/>
          <w:u w:val="single"/>
        </w:rPr>
        <w:t>2</w:t>
      </w:r>
      <w:r w:rsidR="00FA6F39" w:rsidRPr="005A1A96">
        <w:rPr>
          <w:rFonts w:eastAsia="Calibri"/>
          <w:b/>
          <w:bCs/>
          <w:u w:val="single"/>
        </w:rPr>
        <w:t>5-B-1. papildinājums</w:t>
      </w:r>
    </w:p>
    <w:p w14:paraId="6DD32643" w14:textId="77777777" w:rsidR="00FA6F39" w:rsidRPr="005A1A96" w:rsidRDefault="00FA6F39" w:rsidP="00FA6F39">
      <w:pPr>
        <w:rPr>
          <w:rFonts w:eastAsia="Calibri"/>
        </w:rPr>
      </w:pPr>
    </w:p>
    <w:p w14:paraId="586FBE51" w14:textId="77777777" w:rsidR="00FA6F39" w:rsidRPr="005A1A96" w:rsidRDefault="00FA6F39" w:rsidP="00FA6F39">
      <w:pPr>
        <w:rPr>
          <w:rFonts w:eastAsia="Calibri"/>
        </w:rPr>
      </w:pPr>
    </w:p>
    <w:p w14:paraId="51E50B82" w14:textId="77777777" w:rsidR="00FA6F39" w:rsidRPr="005A1A96" w:rsidRDefault="00FA6F39" w:rsidP="00FA6F39">
      <w:pPr>
        <w:jc w:val="center"/>
        <w:rPr>
          <w:rFonts w:eastAsia="Calibri"/>
        </w:rPr>
      </w:pPr>
      <w:bookmarkStart w:id="8" w:name="_Hlk120270104"/>
      <w:r w:rsidRPr="005A1A96">
        <w:rPr>
          <w:rFonts w:eastAsia="Calibri"/>
        </w:rPr>
        <w:t>ATSEVIŠĶI APZĪMĒJUMI KĀ DAĻA NO SALIKTAS ĢEOGRĀFISKĀS IZCELSMES NORĀDES</w:t>
      </w:r>
      <w:bookmarkEnd w:id="8"/>
    </w:p>
    <w:p w14:paraId="5AF74B26" w14:textId="77777777" w:rsidR="00FA6F39" w:rsidRPr="005A1A96" w:rsidRDefault="00FA6F39" w:rsidP="00FA6F39">
      <w:pPr>
        <w:rPr>
          <w:rFonts w:eastAsia="Calibri"/>
        </w:rPr>
      </w:pPr>
    </w:p>
    <w:p w14:paraId="5C0AD13C" w14:textId="6041C9E4" w:rsidR="00FA6F39" w:rsidRPr="005A1A96" w:rsidRDefault="00FA6F39" w:rsidP="00FA6F39">
      <w:pPr>
        <w:rPr>
          <w:rFonts w:eastAsia="Calibri"/>
        </w:rPr>
      </w:pPr>
      <w:r w:rsidRPr="005A1A96">
        <w:rPr>
          <w:rFonts w:eastAsia="Calibri"/>
        </w:rPr>
        <w:t>1.</w:t>
      </w:r>
      <w:r w:rsidRPr="005A1A96">
        <w:rPr>
          <w:rFonts w:eastAsia="Calibri"/>
        </w:rPr>
        <w:tab/>
        <w:t>Attiecībā uz Eiropas Savienības ģeogrāfiskās izcelsmes norāžu sarakstu, kas iekļauts 25.-B</w:t>
      </w:r>
      <w:r w:rsidR="000E6B13">
        <w:rPr>
          <w:rFonts w:eastAsia="Calibri"/>
        </w:rPr>
        <w:t> </w:t>
      </w:r>
      <w:r w:rsidRPr="005A1A96">
        <w:rPr>
          <w:rFonts w:eastAsia="Calibri"/>
        </w:rPr>
        <w:t>pielikuma (Ģeogrāfiskās izcelsmes norāžu saraksts) A iedaļā, aizsardzība, kas paredzēta saskaņā ar 25.34. pantu (25.-B pielikumā uzskaitīto ģeogrāfiskās izcelsmes norāžu aizsardzība), netiek prasīta attiecībā uz šādiem atsevišķiem apzīmējumiem, kas ir daļa no saliktas ģeogrāfiskās izcelsmes norādes:</w:t>
      </w:r>
    </w:p>
    <w:p w14:paraId="2609E23C" w14:textId="77777777" w:rsidR="00FA6F39" w:rsidRPr="005A1A96" w:rsidRDefault="00FA6F39" w:rsidP="00FA6F39">
      <w:pPr>
        <w:rPr>
          <w:rFonts w:eastAsia="Calibri"/>
        </w:rPr>
      </w:pPr>
    </w:p>
    <w:p w14:paraId="6438DFCD" w14:textId="77777777" w:rsidR="00FA6F39" w:rsidRPr="000E6B13" w:rsidRDefault="00FA6F39" w:rsidP="00FA6F39">
      <w:pPr>
        <w:rPr>
          <w:rFonts w:eastAsia="Calibri"/>
          <w:i/>
          <w:iCs/>
        </w:rPr>
      </w:pPr>
      <w:r w:rsidRPr="000E6B13">
        <w:rPr>
          <w:rFonts w:eastAsia="Calibri"/>
          <w:i/>
          <w:iCs/>
        </w:rPr>
        <w:t xml:space="preserve">"aceite", "ail", "ail blanc", "ail rose", "Almkäse", "Alpkäse", "Apfel", "azafrán", "azeite", "azeites", "Bergkäse", "beurre", "Bier", "biperra", "bleu", "Bratwürste", "bresaola", "brie", "bučno olje", "camembert", "canard à foie gras", "capocollo", "cecina", "chmel", "chouriça", "chouriço", "cítricos", "cítrics", "coppa", "cotechino", "culatello", "dehesa", "edam", "emmental", "essence de lavande", "fromage", "geitenkaas", "gouda", "Graukäse", "Hopfen", "huile d'olive", "huile essentielle de lavande", "huîtres", "jambon", "jamón", "klobasa", "kren", "kulen", "Kürbiskernöl", "Lebkuchen", "lentille verte", "linguiça", "llonganissa", "maçã", "magiun de prune", "Markenspeck", "Marzipan", "med", "mel", "mela", "mozzarella", "noix", "oli", "ovos moles", "paleta", "pancetta", "pâté", "pêra", "piada", "piadina", "piment", "pimentón", "pivo", "plate", "polvorones", "pomme", "pomodoro", "presunto", "prosciutto", "provolone", "pršut", "pruneaux", "queijo", "queijo amarelo", "queijo picante", "queijos", "queixo", "queso", "riso", "Rostbratwürste", "salam", "salamini", "salchichón", "salsiccia", "Schinken", "sierra", "sobrasada", "soppressata", "Speck", "szalámi", "telemea", "téliszalámi", "ternera", "tomme", "turrón", "volailles", "zampone", "zašink", "γλυκό τριαντάφυλλο (glyko triantafyllo)", "γραβιέρα (graviera)", "ελιά (elia)", "κορινθιακή σταφίδα (korinthiaki stafida)", "κρόκος (krokos)", "λουκούμι (loukoumi)", "πράσινες ελιές (prasines elies)" </w:t>
      </w:r>
      <w:r w:rsidRPr="000E6B13">
        <w:rPr>
          <w:rFonts w:eastAsia="Calibri"/>
        </w:rPr>
        <w:t>un</w:t>
      </w:r>
      <w:r w:rsidRPr="000E6B13">
        <w:rPr>
          <w:rFonts w:eastAsia="Calibri"/>
          <w:i/>
          <w:iCs/>
        </w:rPr>
        <w:t xml:space="preserve"> "розово масло (rozovo maslo)".</w:t>
      </w:r>
    </w:p>
    <w:p w14:paraId="74EEAAAA" w14:textId="77777777" w:rsidR="00FA6F39" w:rsidRPr="005A1A96" w:rsidRDefault="00FA6F39" w:rsidP="00FA6F39">
      <w:pPr>
        <w:rPr>
          <w:rFonts w:eastAsia="Calibri"/>
        </w:rPr>
      </w:pPr>
    </w:p>
    <w:p w14:paraId="58A53084" w14:textId="544327E5" w:rsidR="00751A0A" w:rsidRPr="005A1A96" w:rsidRDefault="00751A0A" w:rsidP="00751A0A">
      <w:pPr>
        <w:rPr>
          <w:rFonts w:eastAsia="Calibri"/>
        </w:rPr>
      </w:pPr>
      <w:r w:rsidRPr="005A1A96">
        <w:rPr>
          <w:rFonts w:eastAsia="Calibri"/>
        </w:rPr>
        <w:br w:type="page"/>
      </w:r>
    </w:p>
    <w:p w14:paraId="03162AE1" w14:textId="2F5E6445" w:rsidR="00FA6F39" w:rsidRPr="005A1A96" w:rsidRDefault="00751A0A" w:rsidP="00FA6F39">
      <w:pPr>
        <w:rPr>
          <w:rFonts w:eastAsia="Calibri"/>
        </w:rPr>
      </w:pPr>
      <w:r w:rsidRPr="005A1A96">
        <w:rPr>
          <w:rFonts w:eastAsia="Calibri"/>
        </w:rPr>
        <w:t>2</w:t>
      </w:r>
      <w:r w:rsidR="00FA6F39" w:rsidRPr="005A1A96">
        <w:rPr>
          <w:rFonts w:eastAsia="Calibri"/>
        </w:rPr>
        <w:t>.</w:t>
      </w:r>
      <w:r w:rsidR="00FA6F39" w:rsidRPr="005A1A96">
        <w:rPr>
          <w:rFonts w:eastAsia="Calibri"/>
        </w:rPr>
        <w:tab/>
        <w:t>Attiecībā uz Meksikas ģeogrāfiskās izcelsmes norāžu sarakstu, kas iekļauts 25.‑B pielikuma (Ģeogrāfiskās izcelsmes norāžu saraksts) B iedaļā, aizsardzība, kas paredzēta saskaņā ar 25.34. pantu (25.-B pielikumā uzskaitīto ģeogrāfiskās izcelsmes norāžu aizsardzība), netiek prasīta attiecībā uz šādiem atsevišķiem apzīmējumiem, kas ir daļa no saliktas ģeogrāfiskās izcelsmes norādes:</w:t>
      </w:r>
    </w:p>
    <w:p w14:paraId="0477BB9B" w14:textId="77777777" w:rsidR="00FA6F39" w:rsidRPr="005A1A96" w:rsidRDefault="00FA6F39" w:rsidP="00FA6F39">
      <w:pPr>
        <w:rPr>
          <w:rFonts w:eastAsia="Calibri"/>
        </w:rPr>
      </w:pPr>
    </w:p>
    <w:p w14:paraId="0064CFD4" w14:textId="77777777" w:rsidR="00FA6F39" w:rsidRPr="000E6B13" w:rsidRDefault="00FA6F39" w:rsidP="00FA6F39">
      <w:pPr>
        <w:rPr>
          <w:rFonts w:eastAsia="Calibri"/>
          <w:i/>
          <w:iCs/>
        </w:rPr>
      </w:pPr>
      <w:r w:rsidRPr="000E6B13">
        <w:rPr>
          <w:rFonts w:eastAsia="Calibri"/>
          <w:i/>
          <w:iCs/>
        </w:rPr>
        <w:t xml:space="preserve">"café", "mango", "vainilla", "chile", "habanero", "arroz", "cacao", "fresa", "limón", "queso", "pan", “grande", "ate", "cajeta", "nopal" </w:t>
      </w:r>
      <w:r w:rsidRPr="000E6B13">
        <w:rPr>
          <w:rFonts w:eastAsia="Calibri"/>
        </w:rPr>
        <w:t>un</w:t>
      </w:r>
      <w:r w:rsidRPr="000E6B13">
        <w:rPr>
          <w:rFonts w:eastAsia="Calibri"/>
          <w:i/>
          <w:iCs/>
        </w:rPr>
        <w:t xml:space="preserve"> "berries".</w:t>
      </w:r>
    </w:p>
    <w:p w14:paraId="3685AA0F" w14:textId="77777777" w:rsidR="00FA6F39" w:rsidRPr="005A1A96" w:rsidRDefault="00FA6F39" w:rsidP="00FA6F39">
      <w:pPr>
        <w:rPr>
          <w:rFonts w:eastAsia="Calibri"/>
        </w:rPr>
      </w:pPr>
    </w:p>
    <w:p w14:paraId="40D9D8EC" w14:textId="0AA8B21A" w:rsidR="00FA6F39" w:rsidRPr="005A1A96" w:rsidRDefault="00FA6F39" w:rsidP="00FA6F39">
      <w:pPr>
        <w:rPr>
          <w:rFonts w:eastAsia="Calibri"/>
        </w:rPr>
      </w:pPr>
      <w:r w:rsidRPr="005A1A96">
        <w:rPr>
          <w:rFonts w:eastAsia="Calibri"/>
        </w:rPr>
        <w:t>3.</w:t>
      </w:r>
      <w:r w:rsidRPr="005A1A96">
        <w:rPr>
          <w:rFonts w:eastAsia="Calibri"/>
        </w:rPr>
        <w:tab/>
        <w:t>Attiecībā uz Meksikas ģeogrāfiskās izcelsmes norāžu sarakstu, kas iekļauts 25.-B pielikuma (Ģeogrāfiskās izcelsmes norāžu saraksts) B iedaļā, aizsardzība, kas paredzēta saskaņā ar 25.34. pantu (25.-B pielikumā uzskaitīto ģeogrāfiskās izcelsmes norāžu aizsardzība), netiek prasīta attiecībā uz šādiem apzīmējumiem, kas ir pievienoti dažām ģeogrāfiskās izcelsmes norādēm:</w:t>
      </w:r>
    </w:p>
    <w:p w14:paraId="00639E0B" w14:textId="77777777" w:rsidR="00FA6F39" w:rsidRPr="005A1A96" w:rsidRDefault="00FA6F39" w:rsidP="00FA6F39">
      <w:pPr>
        <w:rPr>
          <w:rFonts w:eastAsia="Calibri"/>
        </w:rPr>
      </w:pPr>
    </w:p>
    <w:p w14:paraId="08B2CA57" w14:textId="77777777" w:rsidR="00FA6F39" w:rsidRPr="000E6B13" w:rsidRDefault="00FA6F39" w:rsidP="00FA6F39">
      <w:pPr>
        <w:rPr>
          <w:rFonts w:eastAsia="Calibri"/>
          <w:i/>
          <w:iCs/>
        </w:rPr>
      </w:pPr>
      <w:r w:rsidRPr="000E6B13">
        <w:rPr>
          <w:rFonts w:eastAsia="Calibri"/>
          <w:i/>
          <w:iCs/>
        </w:rPr>
        <w:t>"Región de Origen".</w:t>
      </w:r>
    </w:p>
    <w:p w14:paraId="4E0923E1" w14:textId="77777777" w:rsidR="00FA6F39" w:rsidRPr="005A1A96" w:rsidRDefault="00FA6F39" w:rsidP="00FA6F39">
      <w:pPr>
        <w:rPr>
          <w:rFonts w:eastAsia="Calibri"/>
        </w:rPr>
      </w:pPr>
    </w:p>
    <w:p w14:paraId="4FB24066" w14:textId="77777777" w:rsidR="00FA6F39" w:rsidRPr="005A1A96" w:rsidRDefault="00FA6F39" w:rsidP="00FA6F39">
      <w:pPr>
        <w:rPr>
          <w:rFonts w:eastAsia="Calibri"/>
        </w:rPr>
      </w:pPr>
    </w:p>
    <w:p w14:paraId="045D7987" w14:textId="77777777" w:rsidR="00FA6F39" w:rsidRPr="005A1A96" w:rsidRDefault="00FA6F39" w:rsidP="00FA6F39">
      <w:pPr>
        <w:jc w:val="center"/>
        <w:rPr>
          <w:rFonts w:eastAsia="Calibri"/>
        </w:rPr>
      </w:pPr>
      <w:r w:rsidRPr="005A1A96">
        <w:rPr>
          <w:rFonts w:eastAsia="Calibri"/>
        </w:rPr>
        <w:t>________________</w:t>
      </w:r>
    </w:p>
    <w:p w14:paraId="1A2BE60D" w14:textId="77777777" w:rsidR="00751A0A" w:rsidRPr="005A1A96" w:rsidRDefault="00751A0A" w:rsidP="00FA6F39">
      <w:pPr>
        <w:rPr>
          <w:rFonts w:eastAsia="Calibri"/>
          <w:bCs/>
          <w:iCs/>
        </w:rPr>
        <w:sectPr w:rsidR="00751A0A" w:rsidRPr="005A1A96" w:rsidSect="000E6B13">
          <w:headerReference w:type="even" r:id="rId39"/>
          <w:headerReference w:type="default" r:id="rId40"/>
          <w:footerReference w:type="even" r:id="rId41"/>
          <w:footerReference w:type="default" r:id="rId42"/>
          <w:headerReference w:type="first" r:id="rId43"/>
          <w:footerReference w:type="first" r:id="rId44"/>
          <w:footnotePr>
            <w:numRestart w:val="eachSect"/>
          </w:footnotePr>
          <w:type w:val="nextColumn"/>
          <w:pgSz w:w="11906" w:h="16838" w:code="9"/>
          <w:pgMar w:top="1134" w:right="1134" w:bottom="1134" w:left="1134" w:header="1134" w:footer="1134" w:gutter="0"/>
          <w:pgNumType w:start="1"/>
          <w:cols w:space="708"/>
          <w:titlePg/>
          <w:docGrid w:linePitch="360"/>
        </w:sectPr>
      </w:pPr>
    </w:p>
    <w:p w14:paraId="0E162EA9" w14:textId="4C83A06B" w:rsidR="00FA6F39" w:rsidRPr="005A1A96" w:rsidRDefault="00751A0A" w:rsidP="00FA6F39">
      <w:pPr>
        <w:jc w:val="right"/>
        <w:rPr>
          <w:rFonts w:eastAsia="Calibri"/>
          <w:b/>
          <w:iCs/>
          <w:u w:val="single"/>
        </w:rPr>
      </w:pPr>
      <w:r w:rsidRPr="005A1A96">
        <w:rPr>
          <w:rFonts w:eastAsia="Calibri"/>
          <w:b/>
          <w:iCs/>
          <w:u w:val="single"/>
        </w:rPr>
        <w:t>2</w:t>
      </w:r>
      <w:r w:rsidR="00FA6F39" w:rsidRPr="005A1A96">
        <w:rPr>
          <w:rFonts w:eastAsia="Calibri"/>
          <w:b/>
          <w:iCs/>
          <w:u w:val="single"/>
        </w:rPr>
        <w:t>5.-C PIELIKUMS</w:t>
      </w:r>
    </w:p>
    <w:p w14:paraId="0408AF50" w14:textId="77777777" w:rsidR="00FA6F39" w:rsidRPr="005A1A96" w:rsidRDefault="00FA6F39" w:rsidP="00FA6F39">
      <w:pPr>
        <w:rPr>
          <w:rFonts w:eastAsia="Calibri"/>
        </w:rPr>
      </w:pPr>
    </w:p>
    <w:p w14:paraId="5C3A4017" w14:textId="77777777" w:rsidR="00FA6F39" w:rsidRPr="005A1A96" w:rsidRDefault="00FA6F39" w:rsidP="00FA6F39">
      <w:pPr>
        <w:rPr>
          <w:rFonts w:eastAsia="Calibri"/>
        </w:rPr>
      </w:pPr>
    </w:p>
    <w:p w14:paraId="41B99CC1" w14:textId="726E2C61" w:rsidR="00FA6F39" w:rsidRPr="005A1A96" w:rsidRDefault="00FA6F39" w:rsidP="00FA6F39">
      <w:pPr>
        <w:jc w:val="center"/>
        <w:rPr>
          <w:rFonts w:eastAsia="Calibri"/>
        </w:rPr>
      </w:pPr>
      <w:bookmarkStart w:id="9" w:name="_Hlk120270274"/>
      <w:r w:rsidRPr="005A1A96">
        <w:rPr>
          <w:rFonts w:eastAsia="Calibri"/>
        </w:rPr>
        <w:t xml:space="preserve">MEKSIKAS ĢEOGRĀFISKĀS IZCELSMES NORĀDES, </w:t>
      </w:r>
      <w:r w:rsidR="000E6B13">
        <w:rPr>
          <w:rFonts w:eastAsia="Calibri"/>
        </w:rPr>
        <w:br/>
      </w:r>
      <w:r w:rsidRPr="005A1A96">
        <w:rPr>
          <w:rFonts w:eastAsia="Calibri"/>
        </w:rPr>
        <w:t>KĀ MINĒTS 25.31. PANTA 2.</w:t>
      </w:r>
      <w:r w:rsidR="000E6B13">
        <w:rPr>
          <w:rFonts w:eastAsia="Calibri"/>
        </w:rPr>
        <w:t> </w:t>
      </w:r>
      <w:r w:rsidRPr="005A1A96">
        <w:rPr>
          <w:rFonts w:eastAsia="Calibri"/>
        </w:rPr>
        <w:t>PUNKTĀ</w:t>
      </w:r>
      <w:bookmarkEnd w:id="9"/>
    </w:p>
    <w:p w14:paraId="08BF6F42" w14:textId="77777777" w:rsidR="00FA6F39" w:rsidRPr="005A1A96" w:rsidRDefault="00FA6F39" w:rsidP="00FA6F39">
      <w:pPr>
        <w:rPr>
          <w:rFonts w:eastAsia="Calibri"/>
        </w:rPr>
      </w:pPr>
    </w:p>
    <w:tbl>
      <w:tblPr>
        <w:tblStyle w:val="TableGrid"/>
        <w:tblW w:w="9747" w:type="dxa"/>
        <w:tblLook w:val="04A0" w:firstRow="1" w:lastRow="0" w:firstColumn="1" w:lastColumn="0" w:noHBand="0" w:noVBand="1"/>
      </w:tblPr>
      <w:tblGrid>
        <w:gridCol w:w="3936"/>
        <w:gridCol w:w="3005"/>
        <w:gridCol w:w="2806"/>
      </w:tblGrid>
      <w:tr w:rsidR="00FA6F39" w:rsidRPr="00A34266" w14:paraId="755B399D" w14:textId="77777777" w:rsidTr="005D04A2">
        <w:trPr>
          <w:tblHeader/>
        </w:trPr>
        <w:tc>
          <w:tcPr>
            <w:tcW w:w="3936" w:type="dxa"/>
            <w:vAlign w:val="center"/>
          </w:tcPr>
          <w:p w14:paraId="331BF3F8" w14:textId="77777777" w:rsidR="00FA6F39" w:rsidRPr="00A34266" w:rsidRDefault="00FA6F39" w:rsidP="005D04A2">
            <w:pPr>
              <w:spacing w:before="60" w:after="60" w:line="240" w:lineRule="auto"/>
              <w:ind w:left="0" w:firstLine="0"/>
              <w:jc w:val="center"/>
              <w:rPr>
                <w:rFonts w:asciiTheme="majorBidi" w:eastAsia="Calibri" w:hAnsiTheme="majorBidi" w:cstheme="majorBidi"/>
                <w:szCs w:val="24"/>
              </w:rPr>
            </w:pPr>
            <w:r w:rsidRPr="00A34266">
              <w:rPr>
                <w:rFonts w:asciiTheme="majorBidi" w:hAnsiTheme="majorBidi"/>
              </w:rPr>
              <w:t>Nosaukums</w:t>
            </w:r>
          </w:p>
        </w:tc>
        <w:tc>
          <w:tcPr>
            <w:tcW w:w="3005" w:type="dxa"/>
            <w:vAlign w:val="center"/>
          </w:tcPr>
          <w:p w14:paraId="526B4563" w14:textId="77777777" w:rsidR="00FA6F39" w:rsidRPr="00A34266" w:rsidRDefault="00FA6F39" w:rsidP="005D04A2">
            <w:pPr>
              <w:spacing w:before="60" w:after="60" w:line="240" w:lineRule="auto"/>
              <w:ind w:left="0" w:firstLine="0"/>
              <w:jc w:val="center"/>
              <w:rPr>
                <w:rFonts w:asciiTheme="majorBidi" w:eastAsia="Calibri" w:hAnsiTheme="majorBidi" w:cstheme="majorBidi"/>
                <w:szCs w:val="24"/>
              </w:rPr>
            </w:pPr>
            <w:r w:rsidRPr="00A34266">
              <w:rPr>
                <w:rFonts w:asciiTheme="majorBidi" w:hAnsiTheme="majorBidi"/>
              </w:rPr>
              <w:t>Produkta veids</w:t>
            </w:r>
          </w:p>
        </w:tc>
        <w:tc>
          <w:tcPr>
            <w:tcW w:w="2806" w:type="dxa"/>
            <w:vAlign w:val="center"/>
          </w:tcPr>
          <w:p w14:paraId="7851CE10" w14:textId="77777777" w:rsidR="00FA6F39" w:rsidRPr="00A34266" w:rsidRDefault="00FA6F39" w:rsidP="005D04A2">
            <w:pPr>
              <w:spacing w:before="60" w:after="60" w:line="240" w:lineRule="auto"/>
              <w:ind w:left="0" w:firstLine="0"/>
              <w:jc w:val="center"/>
              <w:rPr>
                <w:rFonts w:asciiTheme="majorBidi" w:eastAsia="Calibri" w:hAnsiTheme="majorBidi" w:cstheme="majorBidi"/>
                <w:szCs w:val="24"/>
              </w:rPr>
            </w:pPr>
            <w:r w:rsidRPr="00A34266">
              <w:rPr>
                <w:rFonts w:asciiTheme="majorBidi" w:hAnsiTheme="majorBidi"/>
              </w:rPr>
              <w:t>Izcelsmes vieta</w:t>
            </w:r>
          </w:p>
        </w:tc>
      </w:tr>
      <w:tr w:rsidR="00FA6F39" w:rsidRPr="00A34266" w14:paraId="24EDB840" w14:textId="77777777" w:rsidTr="005D04A2">
        <w:trPr>
          <w:trHeight w:val="20"/>
        </w:trPr>
        <w:tc>
          <w:tcPr>
            <w:tcW w:w="3936" w:type="dxa"/>
            <w:noWrap/>
          </w:tcPr>
          <w:p w14:paraId="47BE3B5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Alfareria de Tzintzuntzan Uricha Región De Origen</w:t>
            </w:r>
          </w:p>
        </w:tc>
        <w:tc>
          <w:tcPr>
            <w:tcW w:w="3005" w:type="dxa"/>
          </w:tcPr>
          <w:p w14:paraId="67F7437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Keramikas izstrādājumi (amatniecības izstrādājumi)</w:t>
            </w:r>
          </w:p>
        </w:tc>
        <w:tc>
          <w:tcPr>
            <w:tcW w:w="2806" w:type="dxa"/>
            <w:noWrap/>
          </w:tcPr>
          <w:p w14:paraId="13E3CAF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Mičoakana de Okampo, Meksika</w:t>
            </w:r>
          </w:p>
        </w:tc>
      </w:tr>
      <w:tr w:rsidR="00FA6F39" w:rsidRPr="00A34266" w14:paraId="4AFA967D" w14:textId="77777777" w:rsidTr="005D04A2">
        <w:trPr>
          <w:trHeight w:val="20"/>
        </w:trPr>
        <w:tc>
          <w:tcPr>
            <w:tcW w:w="3936" w:type="dxa"/>
            <w:noWrap/>
          </w:tcPr>
          <w:p w14:paraId="4EC23F4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Alfarería Dolorense</w:t>
            </w:r>
          </w:p>
        </w:tc>
        <w:tc>
          <w:tcPr>
            <w:tcW w:w="3005" w:type="dxa"/>
          </w:tcPr>
          <w:p w14:paraId="0D0239F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Keramikas izstrādājumi</w:t>
            </w:r>
          </w:p>
        </w:tc>
        <w:tc>
          <w:tcPr>
            <w:tcW w:w="2806" w:type="dxa"/>
            <w:noWrap/>
          </w:tcPr>
          <w:p w14:paraId="2976BB42"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Gvanahvato, Meksika</w:t>
            </w:r>
          </w:p>
        </w:tc>
      </w:tr>
      <w:tr w:rsidR="00FA6F39" w:rsidRPr="00A34266" w14:paraId="15E8C885" w14:textId="77777777" w:rsidTr="005D04A2">
        <w:trPr>
          <w:trHeight w:val="20"/>
        </w:trPr>
        <w:tc>
          <w:tcPr>
            <w:tcW w:w="3936" w:type="dxa"/>
            <w:noWrap/>
          </w:tcPr>
          <w:p w14:paraId="0A6C062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Alfarería Punteada de Capula Región De Origen</w:t>
            </w:r>
          </w:p>
        </w:tc>
        <w:tc>
          <w:tcPr>
            <w:tcW w:w="3005" w:type="dxa"/>
          </w:tcPr>
          <w:p w14:paraId="6D34468D"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Keramikas izstrādājumi (amatniecības izstrādājumi)</w:t>
            </w:r>
          </w:p>
        </w:tc>
        <w:tc>
          <w:tcPr>
            <w:tcW w:w="2806" w:type="dxa"/>
            <w:noWrap/>
          </w:tcPr>
          <w:p w14:paraId="09838743"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Mičoakana de Okampo, Meksika</w:t>
            </w:r>
          </w:p>
        </w:tc>
      </w:tr>
      <w:tr w:rsidR="00FA6F39" w:rsidRPr="00A34266" w14:paraId="2C48FADA" w14:textId="77777777" w:rsidTr="005D04A2">
        <w:trPr>
          <w:trHeight w:val="20"/>
        </w:trPr>
        <w:tc>
          <w:tcPr>
            <w:tcW w:w="3936" w:type="dxa"/>
            <w:noWrap/>
          </w:tcPr>
          <w:p w14:paraId="1E614C1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Alfarería Tradicional de Capula Región De Origen</w:t>
            </w:r>
          </w:p>
        </w:tc>
        <w:tc>
          <w:tcPr>
            <w:tcW w:w="3005" w:type="dxa"/>
          </w:tcPr>
          <w:p w14:paraId="15B1DE6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Keramikas izstrādājumi (amatniecības izstrādājumi)</w:t>
            </w:r>
          </w:p>
        </w:tc>
        <w:tc>
          <w:tcPr>
            <w:tcW w:w="2806" w:type="dxa"/>
            <w:noWrap/>
          </w:tcPr>
          <w:p w14:paraId="63AE2EDF"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Mičoakana de Okampo, Meksika</w:t>
            </w:r>
          </w:p>
        </w:tc>
      </w:tr>
      <w:tr w:rsidR="00FA6F39" w:rsidRPr="00A34266" w14:paraId="4F5048D3" w14:textId="77777777" w:rsidTr="005D04A2">
        <w:tc>
          <w:tcPr>
            <w:tcW w:w="3936" w:type="dxa"/>
          </w:tcPr>
          <w:p w14:paraId="06CC4EDF"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Ámbar de Chiapas</w:t>
            </w:r>
          </w:p>
        </w:tc>
        <w:tc>
          <w:tcPr>
            <w:tcW w:w="3005" w:type="dxa"/>
          </w:tcPr>
          <w:p w14:paraId="66FA7409"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Amatniecības izstrādājumi</w:t>
            </w:r>
          </w:p>
          <w:p w14:paraId="314271DC"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Dabiskie sveķi</w:t>
            </w:r>
          </w:p>
        </w:tc>
        <w:tc>
          <w:tcPr>
            <w:tcW w:w="2806" w:type="dxa"/>
          </w:tcPr>
          <w:p w14:paraId="5D16D0AC"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Čjapasa, Meksika</w:t>
            </w:r>
          </w:p>
        </w:tc>
      </w:tr>
      <w:tr w:rsidR="00FA6F39" w:rsidRPr="00A34266" w14:paraId="17904120" w14:textId="77777777" w:rsidTr="005D04A2">
        <w:trPr>
          <w:trHeight w:val="20"/>
        </w:trPr>
        <w:tc>
          <w:tcPr>
            <w:tcW w:w="3936" w:type="dxa"/>
            <w:noWrap/>
          </w:tcPr>
          <w:p w14:paraId="5606A78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Bordados de Santa Cruz Tzintzuntzan Región de Origen</w:t>
            </w:r>
          </w:p>
        </w:tc>
        <w:tc>
          <w:tcPr>
            <w:tcW w:w="3005" w:type="dxa"/>
          </w:tcPr>
          <w:p w14:paraId="5856074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Izšuvumi</w:t>
            </w:r>
          </w:p>
        </w:tc>
        <w:tc>
          <w:tcPr>
            <w:tcW w:w="2806" w:type="dxa"/>
            <w:noWrap/>
          </w:tcPr>
          <w:p w14:paraId="7762778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Mičoakana de Okampo, Meksika</w:t>
            </w:r>
          </w:p>
        </w:tc>
      </w:tr>
      <w:tr w:rsidR="00FA6F39" w:rsidRPr="00A34266" w14:paraId="775C58EA" w14:textId="77777777" w:rsidTr="005D04A2">
        <w:trPr>
          <w:trHeight w:val="20"/>
        </w:trPr>
        <w:tc>
          <w:tcPr>
            <w:tcW w:w="3936" w:type="dxa"/>
            <w:noWrap/>
          </w:tcPr>
          <w:p w14:paraId="141F1C6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Cantera de Morelia Región De Origen</w:t>
            </w:r>
          </w:p>
        </w:tc>
        <w:tc>
          <w:tcPr>
            <w:tcW w:w="3005" w:type="dxa"/>
          </w:tcPr>
          <w:p w14:paraId="0891629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Karjers</w:t>
            </w:r>
          </w:p>
        </w:tc>
        <w:tc>
          <w:tcPr>
            <w:tcW w:w="2806" w:type="dxa"/>
            <w:noWrap/>
          </w:tcPr>
          <w:p w14:paraId="4C8076D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Mičoakana de Okampo, Meksika</w:t>
            </w:r>
          </w:p>
        </w:tc>
      </w:tr>
      <w:tr w:rsidR="00FA6F39" w:rsidRPr="00A34266" w14:paraId="6BAE9F1F" w14:textId="77777777" w:rsidTr="005D04A2">
        <w:trPr>
          <w:trHeight w:val="20"/>
        </w:trPr>
        <w:tc>
          <w:tcPr>
            <w:tcW w:w="3936" w:type="dxa"/>
            <w:noWrap/>
          </w:tcPr>
          <w:p w14:paraId="2CCC136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Catrinas de Barro De Capula Región de Origen</w:t>
            </w:r>
          </w:p>
        </w:tc>
        <w:tc>
          <w:tcPr>
            <w:tcW w:w="3005" w:type="dxa"/>
          </w:tcPr>
          <w:p w14:paraId="2C111CC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Māla keramikas izstrādājumi (amatniecības izstrādājumi)</w:t>
            </w:r>
          </w:p>
        </w:tc>
        <w:tc>
          <w:tcPr>
            <w:tcW w:w="2806" w:type="dxa"/>
            <w:noWrap/>
          </w:tcPr>
          <w:p w14:paraId="2789C746"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Mičoakana de Okampo, Meksika</w:t>
            </w:r>
          </w:p>
        </w:tc>
      </w:tr>
      <w:tr w:rsidR="00FA6F39" w:rsidRPr="00A34266" w14:paraId="19ED3689" w14:textId="77777777" w:rsidTr="005D04A2">
        <w:trPr>
          <w:trHeight w:val="20"/>
        </w:trPr>
        <w:tc>
          <w:tcPr>
            <w:tcW w:w="3936" w:type="dxa"/>
            <w:noWrap/>
          </w:tcPr>
          <w:p w14:paraId="251B482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Cobre Martillado De Santa Clara Del Cobre Región De Origen</w:t>
            </w:r>
          </w:p>
        </w:tc>
        <w:tc>
          <w:tcPr>
            <w:tcW w:w="3005" w:type="dxa"/>
          </w:tcPr>
          <w:p w14:paraId="22AC86A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Varš</w:t>
            </w:r>
          </w:p>
        </w:tc>
        <w:tc>
          <w:tcPr>
            <w:tcW w:w="2806" w:type="dxa"/>
            <w:noWrap/>
          </w:tcPr>
          <w:p w14:paraId="4FB6266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Mičoakana de Okampo, Meksika</w:t>
            </w:r>
          </w:p>
        </w:tc>
      </w:tr>
      <w:tr w:rsidR="00FA6F39" w:rsidRPr="00A34266" w14:paraId="4588564F" w14:textId="77777777" w:rsidTr="005D04A2">
        <w:trPr>
          <w:trHeight w:val="20"/>
        </w:trPr>
        <w:tc>
          <w:tcPr>
            <w:tcW w:w="3936" w:type="dxa"/>
            <w:noWrap/>
          </w:tcPr>
          <w:p w14:paraId="3C51E0D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Esfera de Tlalpujahua Otjo Región De Origen</w:t>
            </w:r>
          </w:p>
        </w:tc>
        <w:tc>
          <w:tcPr>
            <w:tcW w:w="3005" w:type="dxa"/>
          </w:tcPr>
          <w:p w14:paraId="2C2A6A8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Lodītes (amatniecības izstrādājumi)</w:t>
            </w:r>
          </w:p>
        </w:tc>
        <w:tc>
          <w:tcPr>
            <w:tcW w:w="2806" w:type="dxa"/>
            <w:noWrap/>
          </w:tcPr>
          <w:p w14:paraId="7244694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Mičoakana de Okampo, Meksika</w:t>
            </w:r>
          </w:p>
        </w:tc>
      </w:tr>
      <w:tr w:rsidR="00FA6F39" w:rsidRPr="00A34266" w14:paraId="65ACFA02" w14:textId="77777777" w:rsidTr="005D04A2">
        <w:trPr>
          <w:trHeight w:val="20"/>
        </w:trPr>
        <w:tc>
          <w:tcPr>
            <w:tcW w:w="3936" w:type="dxa"/>
            <w:noWrap/>
          </w:tcPr>
          <w:p w14:paraId="1A63FC7A"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Guitarras de Paracho Región de Origen</w:t>
            </w:r>
          </w:p>
        </w:tc>
        <w:tc>
          <w:tcPr>
            <w:tcW w:w="3005" w:type="dxa"/>
          </w:tcPr>
          <w:p w14:paraId="08D99DC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Amatniecības izstrādājumi (ģitāras)</w:t>
            </w:r>
          </w:p>
        </w:tc>
        <w:tc>
          <w:tcPr>
            <w:tcW w:w="2806" w:type="dxa"/>
            <w:noWrap/>
          </w:tcPr>
          <w:p w14:paraId="1F85A8E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Mičoakana de Okampo, Meksika</w:t>
            </w:r>
          </w:p>
        </w:tc>
      </w:tr>
      <w:tr w:rsidR="00FA6F39" w:rsidRPr="00A34266" w14:paraId="4322F880" w14:textId="77777777" w:rsidTr="005D04A2">
        <w:trPr>
          <w:trHeight w:val="20"/>
        </w:trPr>
        <w:tc>
          <w:tcPr>
            <w:tcW w:w="3936" w:type="dxa"/>
            <w:noWrap/>
          </w:tcPr>
          <w:p w14:paraId="38000DFF" w14:textId="77777777" w:rsidR="00FA6F39" w:rsidRPr="00A34266" w:rsidRDefault="00FA6F39" w:rsidP="005D04A2">
            <w:pPr>
              <w:pageBreakBefore/>
              <w:spacing w:before="60" w:after="60" w:line="240" w:lineRule="auto"/>
              <w:ind w:left="0" w:firstLine="0"/>
              <w:rPr>
                <w:rFonts w:asciiTheme="majorBidi" w:hAnsiTheme="majorBidi" w:cstheme="majorBidi"/>
                <w:szCs w:val="24"/>
              </w:rPr>
            </w:pPr>
            <w:r w:rsidRPr="00A34266">
              <w:rPr>
                <w:rFonts w:asciiTheme="majorBidi" w:hAnsiTheme="majorBidi"/>
                <w:i/>
              </w:rPr>
              <w:t>Juguete Artesanal de Michoacan Sapichu Región de Origen</w:t>
            </w:r>
          </w:p>
        </w:tc>
        <w:tc>
          <w:tcPr>
            <w:tcW w:w="3005" w:type="dxa"/>
          </w:tcPr>
          <w:p w14:paraId="7525BF5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Amatniecības izstrādājumi (rotaļlietas)</w:t>
            </w:r>
          </w:p>
        </w:tc>
        <w:tc>
          <w:tcPr>
            <w:tcW w:w="2806" w:type="dxa"/>
            <w:noWrap/>
          </w:tcPr>
          <w:p w14:paraId="442B107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Mičoakana de Okampo, Meksika</w:t>
            </w:r>
          </w:p>
        </w:tc>
      </w:tr>
      <w:tr w:rsidR="00FA6F39" w:rsidRPr="00A34266" w14:paraId="534857AD" w14:textId="77777777" w:rsidTr="005D04A2">
        <w:trPr>
          <w:trHeight w:val="20"/>
        </w:trPr>
        <w:tc>
          <w:tcPr>
            <w:tcW w:w="3936" w:type="dxa"/>
            <w:noWrap/>
          </w:tcPr>
          <w:p w14:paraId="2FA40F7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Laca Perfilada de Patzcuaro En Oro 23 Qts</w:t>
            </w:r>
            <w:r w:rsidRPr="00A34266">
              <w:rPr>
                <w:rFonts w:asciiTheme="majorBidi" w:hAnsiTheme="majorBidi"/>
              </w:rPr>
              <w:t xml:space="preserve">. </w:t>
            </w:r>
            <w:r w:rsidRPr="00A34266">
              <w:rPr>
                <w:rFonts w:asciiTheme="majorBidi" w:hAnsiTheme="majorBidi"/>
                <w:i/>
              </w:rPr>
              <w:t>Región De Origen</w:t>
            </w:r>
          </w:p>
        </w:tc>
        <w:tc>
          <w:tcPr>
            <w:tcW w:w="3005" w:type="dxa"/>
          </w:tcPr>
          <w:p w14:paraId="43F2B86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Amatniecības izstrādājumi</w:t>
            </w:r>
          </w:p>
        </w:tc>
        <w:tc>
          <w:tcPr>
            <w:tcW w:w="2806" w:type="dxa"/>
            <w:noWrap/>
          </w:tcPr>
          <w:p w14:paraId="51981AC8"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Mičoakana de Okampo, Meksika</w:t>
            </w:r>
          </w:p>
        </w:tc>
      </w:tr>
      <w:tr w:rsidR="00FA6F39" w:rsidRPr="00A34266" w14:paraId="0A1AB1D9" w14:textId="77777777" w:rsidTr="005D04A2">
        <w:trPr>
          <w:trHeight w:val="20"/>
        </w:trPr>
        <w:tc>
          <w:tcPr>
            <w:tcW w:w="3936" w:type="dxa"/>
            <w:noWrap/>
          </w:tcPr>
          <w:p w14:paraId="19586CB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Mayolica de Dolores Hidalgo y Guanajuato</w:t>
            </w:r>
          </w:p>
        </w:tc>
        <w:tc>
          <w:tcPr>
            <w:tcW w:w="3005" w:type="dxa"/>
          </w:tcPr>
          <w:p w14:paraId="704EFB99"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Glazēti keramikas izstrādājumi</w:t>
            </w:r>
          </w:p>
        </w:tc>
        <w:tc>
          <w:tcPr>
            <w:tcW w:w="2806" w:type="dxa"/>
            <w:noWrap/>
          </w:tcPr>
          <w:p w14:paraId="2116FDFE"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Gvanahvato, Meksika</w:t>
            </w:r>
          </w:p>
        </w:tc>
      </w:tr>
      <w:tr w:rsidR="00FA6F39" w:rsidRPr="00A34266" w14:paraId="5655CC8A" w14:textId="77777777" w:rsidTr="005D04A2">
        <w:tc>
          <w:tcPr>
            <w:tcW w:w="3936" w:type="dxa"/>
          </w:tcPr>
          <w:p w14:paraId="3D258AA1" w14:textId="77777777" w:rsidR="00FA6F39" w:rsidRPr="00A34266" w:rsidDel="00316F1A"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Olinalá</w:t>
            </w:r>
          </w:p>
        </w:tc>
        <w:tc>
          <w:tcPr>
            <w:tcW w:w="3005" w:type="dxa"/>
          </w:tcPr>
          <w:p w14:paraId="64441030" w14:textId="77777777" w:rsidR="00FA6F39" w:rsidRPr="00A34266" w:rsidDel="00316F1A"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Amatniecības izstrādājumi</w:t>
            </w:r>
          </w:p>
        </w:tc>
        <w:tc>
          <w:tcPr>
            <w:tcW w:w="2806" w:type="dxa"/>
          </w:tcPr>
          <w:p w14:paraId="222DE924"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Gerrero, Meksika</w:t>
            </w:r>
          </w:p>
        </w:tc>
      </w:tr>
      <w:tr w:rsidR="00FA6F39" w:rsidRPr="00A34266" w14:paraId="1200736E" w14:textId="77777777" w:rsidTr="005D04A2">
        <w:trPr>
          <w:trHeight w:val="20"/>
        </w:trPr>
        <w:tc>
          <w:tcPr>
            <w:tcW w:w="3936" w:type="dxa"/>
            <w:noWrap/>
          </w:tcPr>
          <w:p w14:paraId="3494A865"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Pasta de Caña de Maíz J'Atzingueni</w:t>
            </w:r>
          </w:p>
        </w:tc>
        <w:tc>
          <w:tcPr>
            <w:tcW w:w="3005" w:type="dxa"/>
          </w:tcPr>
          <w:p w14:paraId="460CF18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Amatniecības izstrādājumi</w:t>
            </w:r>
          </w:p>
        </w:tc>
        <w:tc>
          <w:tcPr>
            <w:tcW w:w="2806" w:type="dxa"/>
            <w:noWrap/>
          </w:tcPr>
          <w:p w14:paraId="799987EC"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Mičoakana de Okampo, Meksika</w:t>
            </w:r>
          </w:p>
        </w:tc>
      </w:tr>
      <w:tr w:rsidR="00FA6F39" w:rsidRPr="00A34266" w14:paraId="3624A280" w14:textId="77777777" w:rsidTr="005D04A2">
        <w:trPr>
          <w:trHeight w:val="20"/>
        </w:trPr>
        <w:tc>
          <w:tcPr>
            <w:tcW w:w="3936" w:type="dxa"/>
            <w:noWrap/>
          </w:tcPr>
          <w:p w14:paraId="3658FED4"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Piñas De Barro de San Jose De Gracia Región de Origen</w:t>
            </w:r>
          </w:p>
        </w:tc>
        <w:tc>
          <w:tcPr>
            <w:tcW w:w="3005" w:type="dxa"/>
          </w:tcPr>
          <w:p w14:paraId="0F34E9E1"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Amatniecības izstrādājumi (māla)</w:t>
            </w:r>
          </w:p>
        </w:tc>
        <w:tc>
          <w:tcPr>
            <w:tcW w:w="2806" w:type="dxa"/>
            <w:noWrap/>
          </w:tcPr>
          <w:p w14:paraId="7BFD0E90"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Mičoakana de Okampo, Meksika</w:t>
            </w:r>
          </w:p>
        </w:tc>
      </w:tr>
      <w:tr w:rsidR="00FA6F39" w:rsidRPr="00A34266" w14:paraId="42249BFB" w14:textId="77777777" w:rsidTr="005D04A2">
        <w:trPr>
          <w:trHeight w:val="20"/>
        </w:trPr>
        <w:tc>
          <w:tcPr>
            <w:tcW w:w="3936" w:type="dxa"/>
            <w:noWrap/>
          </w:tcPr>
          <w:p w14:paraId="367AC97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i/>
              </w:rPr>
              <w:t>Sombreros San Pancho, pueblos del Rincón</w:t>
            </w:r>
          </w:p>
        </w:tc>
        <w:tc>
          <w:tcPr>
            <w:tcW w:w="3005" w:type="dxa"/>
          </w:tcPr>
          <w:p w14:paraId="1F8FA037"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Cepures</w:t>
            </w:r>
          </w:p>
        </w:tc>
        <w:tc>
          <w:tcPr>
            <w:tcW w:w="2806" w:type="dxa"/>
            <w:noWrap/>
          </w:tcPr>
          <w:p w14:paraId="64022A7B" w14:textId="77777777" w:rsidR="00FA6F39" w:rsidRPr="00A34266" w:rsidRDefault="00FA6F39" w:rsidP="005D04A2">
            <w:pPr>
              <w:spacing w:before="60" w:after="60" w:line="240" w:lineRule="auto"/>
              <w:ind w:left="0" w:firstLine="0"/>
              <w:rPr>
                <w:rFonts w:asciiTheme="majorBidi" w:hAnsiTheme="majorBidi" w:cstheme="majorBidi"/>
                <w:szCs w:val="24"/>
              </w:rPr>
            </w:pPr>
            <w:r w:rsidRPr="00A34266">
              <w:rPr>
                <w:rFonts w:asciiTheme="majorBidi" w:hAnsiTheme="majorBidi"/>
              </w:rPr>
              <w:t>Gvanahvato, Meksika</w:t>
            </w:r>
          </w:p>
        </w:tc>
      </w:tr>
      <w:tr w:rsidR="00FA6F39" w:rsidRPr="00A34266" w14:paraId="01118044" w14:textId="77777777" w:rsidTr="005D04A2">
        <w:tc>
          <w:tcPr>
            <w:tcW w:w="3936" w:type="dxa"/>
          </w:tcPr>
          <w:p w14:paraId="1180CA39" w14:textId="77777777" w:rsidR="00FA6F39" w:rsidRPr="00A34266" w:rsidDel="00316F1A"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i/>
              </w:rPr>
              <w:t>Talavera</w:t>
            </w:r>
          </w:p>
        </w:tc>
        <w:tc>
          <w:tcPr>
            <w:tcW w:w="3005" w:type="dxa"/>
          </w:tcPr>
          <w:p w14:paraId="14DA9E9D" w14:textId="77777777" w:rsidR="00FA6F39" w:rsidRPr="00A34266" w:rsidDel="00316F1A"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Amatniecības izstrādājumi</w:t>
            </w:r>
          </w:p>
        </w:tc>
        <w:tc>
          <w:tcPr>
            <w:tcW w:w="2806" w:type="dxa"/>
          </w:tcPr>
          <w:p w14:paraId="22039F77"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Puebla de Saragosa, Meksika</w:t>
            </w:r>
          </w:p>
          <w:p w14:paraId="00095514" w14:textId="77777777" w:rsidR="00FA6F39" w:rsidRPr="00A34266" w:rsidRDefault="00FA6F39" w:rsidP="005D04A2">
            <w:pPr>
              <w:spacing w:before="60" w:after="60" w:line="240" w:lineRule="auto"/>
              <w:ind w:left="0" w:firstLine="0"/>
              <w:rPr>
                <w:rFonts w:asciiTheme="majorBidi" w:eastAsia="Calibri" w:hAnsiTheme="majorBidi" w:cstheme="majorBidi"/>
                <w:szCs w:val="24"/>
              </w:rPr>
            </w:pPr>
            <w:r w:rsidRPr="00A34266">
              <w:rPr>
                <w:rFonts w:asciiTheme="majorBidi" w:hAnsiTheme="majorBidi"/>
              </w:rPr>
              <w:t>Tlaskala, Meksika</w:t>
            </w:r>
          </w:p>
        </w:tc>
      </w:tr>
    </w:tbl>
    <w:p w14:paraId="17725353" w14:textId="77777777" w:rsidR="00FA6F39" w:rsidRPr="005A1A96" w:rsidRDefault="00FA6F39" w:rsidP="00FA6F39">
      <w:pPr>
        <w:rPr>
          <w:rFonts w:eastAsia="Calibri"/>
        </w:rPr>
      </w:pPr>
    </w:p>
    <w:p w14:paraId="17F35523" w14:textId="77777777" w:rsidR="00FA6F39" w:rsidRPr="005A1A96" w:rsidRDefault="00FA6F39" w:rsidP="00FA6F39">
      <w:pPr>
        <w:rPr>
          <w:rFonts w:eastAsia="Calibri"/>
        </w:rPr>
      </w:pPr>
    </w:p>
    <w:p w14:paraId="6D15EE85" w14:textId="77777777" w:rsidR="00FA6F39" w:rsidRPr="005A1A96" w:rsidRDefault="00FA6F39" w:rsidP="00FA6F39">
      <w:pPr>
        <w:jc w:val="center"/>
        <w:rPr>
          <w:rFonts w:eastAsia="Calibri"/>
          <w:lang w:eastAsia="en-GB"/>
        </w:rPr>
      </w:pPr>
      <w:r w:rsidRPr="005A1A96">
        <w:rPr>
          <w:lang w:eastAsia="en-GB"/>
        </w:rPr>
        <w:t>________________</w:t>
      </w:r>
    </w:p>
    <w:p w14:paraId="6B5B82F8" w14:textId="77777777" w:rsidR="00751A0A" w:rsidRPr="005A1A96" w:rsidRDefault="00751A0A" w:rsidP="00FA6F39">
      <w:pPr>
        <w:rPr>
          <w:lang w:eastAsia="en-CA"/>
        </w:rPr>
        <w:sectPr w:rsidR="00751A0A" w:rsidRPr="005A1A96" w:rsidSect="000E6B13">
          <w:headerReference w:type="even" r:id="rId45"/>
          <w:headerReference w:type="default" r:id="rId46"/>
          <w:footerReference w:type="even" r:id="rId47"/>
          <w:footerReference w:type="default" r:id="rId48"/>
          <w:headerReference w:type="first" r:id="rId49"/>
          <w:footerReference w:type="first" r:id="rId50"/>
          <w:footnotePr>
            <w:numRestart w:val="eachSect"/>
          </w:footnotePr>
          <w:type w:val="nextColumn"/>
          <w:pgSz w:w="11906" w:h="16838" w:code="9"/>
          <w:pgMar w:top="1134" w:right="1134" w:bottom="1134" w:left="1134" w:header="1134" w:footer="1134" w:gutter="0"/>
          <w:pgNumType w:start="1"/>
          <w:cols w:space="708"/>
          <w:titlePg/>
          <w:docGrid w:linePitch="360"/>
        </w:sectPr>
      </w:pPr>
    </w:p>
    <w:p w14:paraId="3E44EB0F" w14:textId="5EEC3F9C" w:rsidR="00FA6F39" w:rsidRPr="005A1A96" w:rsidRDefault="00751A0A" w:rsidP="00FA6F39">
      <w:pPr>
        <w:jc w:val="right"/>
        <w:rPr>
          <w:b/>
          <w:bCs/>
          <w:u w:val="single"/>
          <w:lang w:eastAsia="en-GB"/>
        </w:rPr>
      </w:pPr>
      <w:r w:rsidRPr="005A1A96">
        <w:rPr>
          <w:b/>
          <w:bCs/>
          <w:u w:val="single"/>
          <w:lang w:eastAsia="en-GB"/>
        </w:rPr>
        <w:t>3</w:t>
      </w:r>
      <w:r w:rsidR="00FA6F39" w:rsidRPr="005A1A96">
        <w:rPr>
          <w:b/>
          <w:bCs/>
          <w:u w:val="single"/>
          <w:lang w:eastAsia="en-GB"/>
        </w:rPr>
        <w:t>1</w:t>
      </w:r>
      <w:r w:rsidR="00994A0F">
        <w:rPr>
          <w:b/>
          <w:bCs/>
          <w:u w:val="single"/>
          <w:lang w:eastAsia="en-GB"/>
        </w:rPr>
        <w:t>.</w:t>
      </w:r>
      <w:r w:rsidR="00FA6F39" w:rsidRPr="005A1A96">
        <w:rPr>
          <w:b/>
          <w:bCs/>
          <w:u w:val="single"/>
          <w:lang w:eastAsia="en-GB"/>
        </w:rPr>
        <w:t>-A PIELIKUMS</w:t>
      </w:r>
    </w:p>
    <w:p w14:paraId="74FA816D" w14:textId="77777777" w:rsidR="00FA6F39" w:rsidRPr="005A1A96" w:rsidRDefault="00FA6F39" w:rsidP="00FA6F39">
      <w:pPr>
        <w:rPr>
          <w:lang w:eastAsia="en-GB"/>
        </w:rPr>
      </w:pPr>
    </w:p>
    <w:p w14:paraId="494430C7" w14:textId="77777777" w:rsidR="00FA6F39" w:rsidRPr="005A1A96" w:rsidRDefault="00FA6F39" w:rsidP="00FA6F39">
      <w:pPr>
        <w:rPr>
          <w:lang w:eastAsia="en-GB"/>
        </w:rPr>
      </w:pPr>
    </w:p>
    <w:p w14:paraId="581017A3" w14:textId="77777777" w:rsidR="00FA6F39" w:rsidRPr="005A1A96" w:rsidRDefault="00FA6F39" w:rsidP="00FA6F39">
      <w:pPr>
        <w:jc w:val="center"/>
        <w:rPr>
          <w:lang w:eastAsia="en-GB"/>
        </w:rPr>
      </w:pPr>
      <w:r w:rsidRPr="005A1A96">
        <w:rPr>
          <w:lang w:eastAsia="en-GB"/>
        </w:rPr>
        <w:t>REGLAMENTS</w:t>
      </w:r>
    </w:p>
    <w:p w14:paraId="7C679DC8" w14:textId="77777777" w:rsidR="00FA6F39" w:rsidRPr="005A1A96" w:rsidRDefault="00FA6F39" w:rsidP="00FA6F39">
      <w:pPr>
        <w:rPr>
          <w:lang w:eastAsia="en-GB"/>
        </w:rPr>
      </w:pPr>
    </w:p>
    <w:p w14:paraId="2E1CEC21" w14:textId="77777777" w:rsidR="00FA6F39" w:rsidRPr="005A1A96" w:rsidRDefault="00FA6F39" w:rsidP="00FA6F39">
      <w:pPr>
        <w:rPr>
          <w:rFonts w:eastAsia="Calibri"/>
        </w:rPr>
      </w:pPr>
      <w:r w:rsidRPr="005A1A96">
        <w:rPr>
          <w:rFonts w:eastAsia="Calibri"/>
        </w:rPr>
        <w:t>Definīcijas</w:t>
      </w:r>
    </w:p>
    <w:p w14:paraId="269B8C2D" w14:textId="77777777" w:rsidR="00FA6F39" w:rsidRPr="005A1A96" w:rsidRDefault="00FA6F39" w:rsidP="00FA6F39">
      <w:pPr>
        <w:rPr>
          <w:rFonts w:eastAsia="Calibri"/>
        </w:rPr>
      </w:pPr>
    </w:p>
    <w:p w14:paraId="385D5A30" w14:textId="77777777" w:rsidR="00FA6F39" w:rsidRPr="005A1A96" w:rsidRDefault="00FA6F39" w:rsidP="00FA6F39">
      <w:pPr>
        <w:rPr>
          <w:lang w:eastAsia="de-DE"/>
        </w:rPr>
      </w:pPr>
      <w:r w:rsidRPr="005A1A96">
        <w:rPr>
          <w:lang w:eastAsia="de-DE"/>
        </w:rPr>
        <w:t>1.</w:t>
      </w:r>
      <w:r w:rsidRPr="005A1A96">
        <w:rPr>
          <w:lang w:eastAsia="de-DE"/>
        </w:rPr>
        <w:tab/>
        <w:t>31. nodaļā (Strīdu izšķiršana) un šajā reglamentā:</w:t>
      </w:r>
    </w:p>
    <w:p w14:paraId="7059B3FC" w14:textId="77777777" w:rsidR="00FA6F39" w:rsidRPr="005A1A96" w:rsidRDefault="00FA6F39" w:rsidP="00FA6F39">
      <w:pPr>
        <w:rPr>
          <w:lang w:eastAsia="de-DE"/>
        </w:rPr>
      </w:pPr>
    </w:p>
    <w:p w14:paraId="3C5AAE80" w14:textId="77777777" w:rsidR="00FA6F39" w:rsidRPr="005A1A96" w:rsidRDefault="00FA6F39" w:rsidP="00FA6F39">
      <w:pPr>
        <w:ind w:left="567" w:hanging="567"/>
        <w:rPr>
          <w:lang w:eastAsia="de-DE"/>
        </w:rPr>
      </w:pPr>
      <w:r w:rsidRPr="005A1A96">
        <w:rPr>
          <w:lang w:eastAsia="de-DE"/>
        </w:rPr>
        <w:t>a)</w:t>
      </w:r>
      <w:r w:rsidRPr="005A1A96">
        <w:rPr>
          <w:lang w:eastAsia="de-DE"/>
        </w:rPr>
        <w:tab/>
        <w:t>“administratīvie darbinieki” attiecībā uz šķīrējtiesnesi ir personas, kas strādā šķīrējtiesneša vadībā un pakļautībā, izņemot palīgus;</w:t>
      </w:r>
    </w:p>
    <w:p w14:paraId="7DE54A53" w14:textId="77777777" w:rsidR="00FA6F39" w:rsidRPr="005A1A96" w:rsidRDefault="00FA6F39" w:rsidP="00FA6F39">
      <w:pPr>
        <w:rPr>
          <w:lang w:eastAsia="de-DE"/>
        </w:rPr>
      </w:pPr>
    </w:p>
    <w:p w14:paraId="60614C95" w14:textId="77777777" w:rsidR="00FA6F39" w:rsidRPr="005A1A96" w:rsidRDefault="00FA6F39" w:rsidP="00FA6F39">
      <w:pPr>
        <w:ind w:left="567" w:hanging="567"/>
        <w:rPr>
          <w:lang w:eastAsia="de-DE"/>
        </w:rPr>
      </w:pPr>
      <w:r w:rsidRPr="005A1A96">
        <w:rPr>
          <w:lang w:eastAsia="de-DE"/>
        </w:rPr>
        <w:t>b)</w:t>
      </w:r>
      <w:r w:rsidRPr="005A1A96">
        <w:rPr>
          <w:lang w:eastAsia="de-DE"/>
        </w:rPr>
        <w:tab/>
        <w:t>“konsultants” ir persona, kuru viena no pusēm ir piesaistījusi, lai tā šo pusi konsultētu vai tai palīdzētu saistībā ar šķīrējtiesas procesu;</w:t>
      </w:r>
    </w:p>
    <w:p w14:paraId="0FC3E8D7" w14:textId="77777777" w:rsidR="00FA6F39" w:rsidRPr="005A1A96" w:rsidRDefault="00FA6F39" w:rsidP="00FA6F39">
      <w:pPr>
        <w:rPr>
          <w:lang w:eastAsia="de-DE"/>
        </w:rPr>
      </w:pPr>
    </w:p>
    <w:p w14:paraId="69C84B7B" w14:textId="77777777" w:rsidR="00FA6F39" w:rsidRPr="005A1A96" w:rsidRDefault="00FA6F39" w:rsidP="00FA6F39">
      <w:pPr>
        <w:ind w:left="567" w:hanging="567"/>
        <w:rPr>
          <w:lang w:eastAsia="de-DE"/>
        </w:rPr>
      </w:pPr>
      <w:r w:rsidRPr="005A1A96">
        <w:rPr>
          <w:lang w:eastAsia="de-DE"/>
        </w:rPr>
        <w:t>c)</w:t>
      </w:r>
      <w:r w:rsidRPr="005A1A96">
        <w:rPr>
          <w:lang w:eastAsia="de-DE"/>
        </w:rPr>
        <w:tab/>
        <w:t>“palīgs” ir persona, kas saskaņā ar iecelšanas noteikumiem šķīrējtiesneša vadībā un pakļautībā veic izpēti vai palīdz minētajam šķīrējtiesnesim;</w:t>
      </w:r>
    </w:p>
    <w:p w14:paraId="4404A38C" w14:textId="77777777" w:rsidR="00FA6F39" w:rsidRPr="005A1A96" w:rsidRDefault="00FA6F39" w:rsidP="00FA6F39">
      <w:pPr>
        <w:rPr>
          <w:lang w:eastAsia="de-DE"/>
        </w:rPr>
      </w:pPr>
    </w:p>
    <w:p w14:paraId="010300FD" w14:textId="77777777" w:rsidR="00FA6F39" w:rsidRPr="005A1A96" w:rsidRDefault="00FA6F39" w:rsidP="00FA6F39">
      <w:pPr>
        <w:ind w:left="567" w:hanging="567"/>
        <w:rPr>
          <w:lang w:eastAsia="de-DE"/>
        </w:rPr>
      </w:pPr>
      <w:r w:rsidRPr="005A1A96">
        <w:rPr>
          <w:lang w:eastAsia="de-DE"/>
        </w:rPr>
        <w:t>d)</w:t>
      </w:r>
      <w:r w:rsidRPr="005A1A96">
        <w:rPr>
          <w:lang w:eastAsia="de-DE"/>
        </w:rPr>
        <w:tab/>
        <w:t>“rīcības kodekss” šķīrējtiesnešu un mediatoru rīcības kodekss, kas izklāstīts 31.-B pielikumā;</w:t>
      </w:r>
    </w:p>
    <w:p w14:paraId="6B499631" w14:textId="77777777" w:rsidR="00FA6F39" w:rsidRPr="005A1A96" w:rsidRDefault="00FA6F39" w:rsidP="00FA6F39">
      <w:pPr>
        <w:rPr>
          <w:lang w:eastAsia="de-DE"/>
        </w:rPr>
      </w:pPr>
    </w:p>
    <w:p w14:paraId="0113BD0F" w14:textId="77777777" w:rsidR="00FA6F39" w:rsidRPr="005A1A96" w:rsidRDefault="00FA6F39" w:rsidP="00FA6F39">
      <w:pPr>
        <w:ind w:left="567" w:hanging="567"/>
        <w:rPr>
          <w:lang w:eastAsia="de-DE"/>
        </w:rPr>
      </w:pPr>
      <w:r w:rsidRPr="005A1A96">
        <w:rPr>
          <w:lang w:eastAsia="de-DE"/>
        </w:rPr>
        <w:t>e)</w:t>
      </w:r>
      <w:r w:rsidRPr="005A1A96">
        <w:rPr>
          <w:lang w:eastAsia="de-DE"/>
        </w:rPr>
        <w:tab/>
        <w:t>“prasītāja puse” ir puse, kas pieprasa izveidot šķīrējtiesu saskaņā ar 31.6. pantu (Šķīrējtiesas izveide);</w:t>
      </w:r>
    </w:p>
    <w:p w14:paraId="6D488CA3" w14:textId="77777777" w:rsidR="00FA6F39" w:rsidRPr="005A1A96" w:rsidRDefault="00FA6F39" w:rsidP="00FA6F39">
      <w:pPr>
        <w:rPr>
          <w:lang w:eastAsia="de-DE"/>
        </w:rPr>
      </w:pPr>
    </w:p>
    <w:p w14:paraId="5E75B1EE" w14:textId="6437ECDF" w:rsidR="00751A0A" w:rsidRPr="005A1A96" w:rsidRDefault="00751A0A" w:rsidP="00751A0A">
      <w:r w:rsidRPr="005A1A96">
        <w:br w:type="page"/>
      </w:r>
    </w:p>
    <w:p w14:paraId="13483F28" w14:textId="5087190D" w:rsidR="00FA6F39" w:rsidRPr="005A1A96" w:rsidRDefault="00751A0A" w:rsidP="00FA6F39">
      <w:pPr>
        <w:ind w:left="567" w:hanging="567"/>
      </w:pPr>
      <w:r w:rsidRPr="005A1A96">
        <w:t>f</w:t>
      </w:r>
      <w:r w:rsidR="00FA6F39" w:rsidRPr="005A1A96">
        <w:t>)</w:t>
      </w:r>
      <w:r w:rsidR="00FA6F39" w:rsidRPr="005A1A96">
        <w:tab/>
        <w:t>“piegādes datums” ir:</w:t>
      </w:r>
    </w:p>
    <w:p w14:paraId="55AB9CCC" w14:textId="77777777" w:rsidR="00FA6F39" w:rsidRPr="005A1A96" w:rsidRDefault="00FA6F39" w:rsidP="00FA6F39"/>
    <w:p w14:paraId="33AB31F3" w14:textId="04C53ECE" w:rsidR="00FA6F39" w:rsidRPr="005A1A96" w:rsidRDefault="00FA6F39" w:rsidP="00FA6F39">
      <w:pPr>
        <w:ind w:left="1134" w:hanging="567"/>
      </w:pPr>
      <w:r w:rsidRPr="005A1A96">
        <w:t>i)</w:t>
      </w:r>
      <w:r w:rsidRPr="005A1A96">
        <w:tab/>
        <w:t>attiecībā uz puses iesniegtu dokumentu – diena, kurā otra puse saņem dokumentu; un</w:t>
      </w:r>
    </w:p>
    <w:p w14:paraId="49A80A13" w14:textId="77777777" w:rsidR="00FA6F39" w:rsidRPr="005A1A96" w:rsidRDefault="00FA6F39" w:rsidP="00FA6F39">
      <w:pPr>
        <w:ind w:left="1134" w:hanging="567"/>
      </w:pPr>
    </w:p>
    <w:p w14:paraId="4E9749BA" w14:textId="77777777" w:rsidR="00FA6F39" w:rsidRPr="005A1A96" w:rsidRDefault="00FA6F39" w:rsidP="00FA6F39">
      <w:pPr>
        <w:ind w:left="1134" w:hanging="567"/>
      </w:pPr>
      <w:r w:rsidRPr="005A1A96">
        <w:t>ii)</w:t>
      </w:r>
      <w:r w:rsidRPr="005A1A96">
        <w:tab/>
        <w:t>attiecībā uz šķīrējtiesas iesniegtu dokumentu – diena, kad šķīrējtiesa nosūta elektronisku dokumentu pusēm vai nevalstiskām struktūrām;</w:t>
      </w:r>
    </w:p>
    <w:p w14:paraId="1CF441B5" w14:textId="77777777" w:rsidR="00FA6F39" w:rsidRPr="005A1A96" w:rsidRDefault="00FA6F39" w:rsidP="00FA6F39"/>
    <w:p w14:paraId="61898E20" w14:textId="77777777" w:rsidR="00FA6F39" w:rsidRPr="005A1A96" w:rsidRDefault="00FA6F39" w:rsidP="00FA6F39">
      <w:pPr>
        <w:ind w:left="567" w:hanging="567"/>
        <w:rPr>
          <w:lang w:eastAsia="de-DE"/>
        </w:rPr>
      </w:pPr>
      <w:r w:rsidRPr="005A1A96">
        <w:rPr>
          <w:lang w:eastAsia="de-DE"/>
        </w:rPr>
        <w:t>g)</w:t>
      </w:r>
      <w:r w:rsidRPr="005A1A96">
        <w:rPr>
          <w:lang w:eastAsia="de-DE"/>
        </w:rPr>
        <w:tab/>
        <w:t>“diena” ir kalendārā diena;</w:t>
      </w:r>
    </w:p>
    <w:p w14:paraId="751E4580" w14:textId="77777777" w:rsidR="00FA6F39" w:rsidRPr="005A1A96" w:rsidRDefault="00FA6F39" w:rsidP="00FA6F39">
      <w:pPr>
        <w:rPr>
          <w:lang w:eastAsia="de-DE"/>
        </w:rPr>
      </w:pPr>
    </w:p>
    <w:p w14:paraId="255D4493" w14:textId="77777777" w:rsidR="00FA6F39" w:rsidRPr="005A1A96" w:rsidRDefault="00FA6F39" w:rsidP="00FA6F39">
      <w:pPr>
        <w:ind w:left="567" w:hanging="567"/>
        <w:rPr>
          <w:lang w:eastAsia="de-DE"/>
        </w:rPr>
      </w:pPr>
      <w:r w:rsidRPr="005A1A96">
        <w:rPr>
          <w:lang w:eastAsia="de-DE"/>
        </w:rPr>
        <w:t>h)</w:t>
      </w:r>
      <w:r w:rsidRPr="005A1A96">
        <w:rPr>
          <w:lang w:eastAsia="de-DE"/>
        </w:rPr>
        <w:tab/>
        <w:t>“eksperts” ir fiziska persona vai vienība, kas sniedz informāciju, atzinumu vai tehniskas konsultācijas saskaņā ar 31.23. pantu (Informācijas saņemšana);</w:t>
      </w:r>
    </w:p>
    <w:p w14:paraId="061C85A9" w14:textId="77777777" w:rsidR="00FA6F39" w:rsidRPr="005A1A96" w:rsidRDefault="00FA6F39" w:rsidP="00FA6F39">
      <w:pPr>
        <w:rPr>
          <w:lang w:eastAsia="de-DE"/>
        </w:rPr>
      </w:pPr>
    </w:p>
    <w:p w14:paraId="0F405819" w14:textId="77777777" w:rsidR="00FA6F39" w:rsidRPr="005A1A96" w:rsidRDefault="00FA6F39" w:rsidP="00FA6F39">
      <w:pPr>
        <w:ind w:left="567" w:hanging="567"/>
        <w:rPr>
          <w:lang w:eastAsia="de-DE"/>
        </w:rPr>
      </w:pPr>
      <w:r w:rsidRPr="005A1A96">
        <w:rPr>
          <w:lang w:eastAsia="de-DE"/>
        </w:rPr>
        <w:t>i)</w:t>
      </w:r>
      <w:r w:rsidRPr="005A1A96">
        <w:rPr>
          <w:lang w:eastAsia="de-DE"/>
        </w:rPr>
        <w:tab/>
        <w:t>“šķīrējtiesa” ir šķīrējtiesa, kas izveidota atbilstīgi 31.6. pantam (“Šķīrējtiesas izveide”);</w:t>
      </w:r>
    </w:p>
    <w:p w14:paraId="3280774C" w14:textId="77777777" w:rsidR="00FA6F39" w:rsidRPr="005A1A96" w:rsidRDefault="00FA6F39" w:rsidP="00FA6F39">
      <w:pPr>
        <w:rPr>
          <w:lang w:eastAsia="de-DE"/>
        </w:rPr>
      </w:pPr>
    </w:p>
    <w:p w14:paraId="056D6BA4" w14:textId="77777777" w:rsidR="00FA6F39" w:rsidRPr="005A1A96" w:rsidRDefault="00FA6F39" w:rsidP="00FA6F39">
      <w:pPr>
        <w:ind w:left="567" w:hanging="567"/>
        <w:rPr>
          <w:rFonts w:eastAsia="Calibri"/>
        </w:rPr>
      </w:pPr>
      <w:r w:rsidRPr="005A1A96">
        <w:rPr>
          <w:rFonts w:eastAsia="Calibri"/>
        </w:rPr>
        <w:t>j)</w:t>
      </w:r>
      <w:r w:rsidRPr="005A1A96">
        <w:rPr>
          <w:rFonts w:eastAsia="Calibri"/>
        </w:rPr>
        <w:tab/>
        <w:t>“šķīrējtiesnesis” ir persona, kas ir šķīrējtiesas loceklis;</w:t>
      </w:r>
    </w:p>
    <w:p w14:paraId="51C71B90" w14:textId="77777777" w:rsidR="00FA6F39" w:rsidRPr="005A1A96" w:rsidRDefault="00FA6F39" w:rsidP="00FA6F39">
      <w:pPr>
        <w:rPr>
          <w:lang w:eastAsia="de-DE"/>
        </w:rPr>
      </w:pPr>
    </w:p>
    <w:p w14:paraId="5E794ADD" w14:textId="77777777" w:rsidR="00FA6F39" w:rsidRPr="005A1A96" w:rsidRDefault="00FA6F39" w:rsidP="00FA6F39">
      <w:pPr>
        <w:ind w:left="567" w:hanging="567"/>
        <w:rPr>
          <w:lang w:eastAsia="de-DE"/>
        </w:rPr>
      </w:pPr>
      <w:r w:rsidRPr="005A1A96">
        <w:rPr>
          <w:lang w:eastAsia="de-DE"/>
        </w:rPr>
        <w:t>k)</w:t>
      </w:r>
      <w:r w:rsidRPr="005A1A96">
        <w:rPr>
          <w:lang w:eastAsia="de-DE"/>
        </w:rPr>
        <w:tab/>
        <w:t>“atbildētāja puse” ir puse, par kuru tiek apgalvots, ka tā pārkāpj aptvertos noteikumus;</w:t>
      </w:r>
    </w:p>
    <w:p w14:paraId="6E39DB2C" w14:textId="77777777" w:rsidR="00FA6F39" w:rsidRPr="005A1A96" w:rsidRDefault="00FA6F39" w:rsidP="00FA6F39">
      <w:pPr>
        <w:rPr>
          <w:lang w:eastAsia="de-DE"/>
        </w:rPr>
      </w:pPr>
    </w:p>
    <w:p w14:paraId="3C9A0D7D" w14:textId="77777777" w:rsidR="00FA6F39" w:rsidRPr="005A1A96" w:rsidRDefault="00FA6F39" w:rsidP="00FA6F39">
      <w:pPr>
        <w:ind w:left="567" w:hanging="567"/>
        <w:rPr>
          <w:lang w:eastAsia="de-DE"/>
        </w:rPr>
      </w:pPr>
      <w:r w:rsidRPr="005A1A96">
        <w:rPr>
          <w:lang w:eastAsia="de-DE"/>
        </w:rPr>
        <w:t>l)</w:t>
      </w:r>
      <w:r w:rsidRPr="005A1A96">
        <w:rPr>
          <w:lang w:eastAsia="de-DE"/>
        </w:rPr>
        <w:tab/>
        <w:t>“valsts svētku diena” jebkurā gadā ir sestdiena, svētdiena un jebkura cita diena, ko kāda puse oficiāli noteikusi par valsts svētku dienu;</w:t>
      </w:r>
    </w:p>
    <w:p w14:paraId="7D043A77" w14:textId="77777777" w:rsidR="00FA6F39" w:rsidRPr="005A1A96" w:rsidRDefault="00FA6F39" w:rsidP="00FA6F39">
      <w:pPr>
        <w:rPr>
          <w:lang w:eastAsia="de-DE"/>
        </w:rPr>
      </w:pPr>
    </w:p>
    <w:p w14:paraId="051372DD" w14:textId="562A41C1" w:rsidR="00751A0A" w:rsidRPr="005A1A96" w:rsidRDefault="00751A0A" w:rsidP="00751A0A">
      <w:pPr>
        <w:rPr>
          <w:lang w:eastAsia="de-DE"/>
        </w:rPr>
      </w:pPr>
      <w:r w:rsidRPr="005A1A96">
        <w:rPr>
          <w:lang w:eastAsia="de-DE"/>
        </w:rPr>
        <w:br w:type="page"/>
      </w:r>
    </w:p>
    <w:p w14:paraId="2643E111" w14:textId="2E296F2B" w:rsidR="00FA6F39" w:rsidRPr="005A1A96" w:rsidRDefault="00751A0A" w:rsidP="00FA6F39">
      <w:pPr>
        <w:ind w:left="567" w:hanging="567"/>
      </w:pPr>
      <w:r w:rsidRPr="005A1A96">
        <w:t>m</w:t>
      </w:r>
      <w:r w:rsidR="00FA6F39" w:rsidRPr="005A1A96">
        <w:t>)</w:t>
      </w:r>
      <w:r w:rsidR="00FA6F39" w:rsidRPr="005A1A96">
        <w:tab/>
        <w:t>“puses pārstāvis” ir puses valdības departamenta, aģentūras vai citas publiskas struktūras darbinieks vai iecelta persona, kas pārstāv pusi strīdu izšķiršanas procedūrā, tostarp puses juridiskais konsultants vai cits konsultants, vai konsultants, kuru puse ir pilnvarojusi rīkoties tās vārdā strīda izskatīšanas laikā</w:t>
      </w:r>
      <w:r w:rsidR="00FA6F39" w:rsidRPr="005A1A96">
        <w:rPr>
          <w:rStyle w:val="FootnoteReference"/>
        </w:rPr>
        <w:footnoteReference w:id="39"/>
      </w:r>
      <w:r w:rsidR="00FA6F39" w:rsidRPr="005A1A96">
        <w:t>.</w:t>
      </w:r>
    </w:p>
    <w:p w14:paraId="151E0A24" w14:textId="77777777" w:rsidR="00FA6F39" w:rsidRPr="005A1A96" w:rsidRDefault="00FA6F39" w:rsidP="00FA6F39">
      <w:pPr>
        <w:rPr>
          <w:lang w:eastAsia="de-DE"/>
        </w:rPr>
      </w:pPr>
    </w:p>
    <w:p w14:paraId="3C77CD10" w14:textId="77777777" w:rsidR="00FA6F39" w:rsidRPr="005A1A96" w:rsidRDefault="00FA6F39" w:rsidP="00FA6F39">
      <w:pPr>
        <w:rPr>
          <w:rFonts w:eastAsia="Calibri"/>
        </w:rPr>
      </w:pPr>
      <w:r w:rsidRPr="005A1A96">
        <w:rPr>
          <w:rFonts w:eastAsia="Calibri"/>
        </w:rPr>
        <w:t>Paziņojumi</w:t>
      </w:r>
    </w:p>
    <w:p w14:paraId="5B02AB50" w14:textId="77777777" w:rsidR="00FA6F39" w:rsidRPr="005A1A96" w:rsidRDefault="00FA6F39" w:rsidP="00FA6F39">
      <w:pPr>
        <w:rPr>
          <w:rFonts w:eastAsia="Calibri"/>
        </w:rPr>
      </w:pPr>
    </w:p>
    <w:p w14:paraId="1073075D" w14:textId="77777777" w:rsidR="00FA6F39" w:rsidRPr="005A1A96" w:rsidRDefault="00FA6F39" w:rsidP="00FA6F39">
      <w:r w:rsidRPr="005A1A96">
        <w:t>2.</w:t>
      </w:r>
      <w:r w:rsidRPr="005A1A96">
        <w:tab/>
        <w:t>Ikvienu pieprasījumu, paziņojumu, rakstveida izklāstu vai citu dokumentu:</w:t>
      </w:r>
    </w:p>
    <w:p w14:paraId="27EE3275" w14:textId="77777777" w:rsidR="00FA6F39" w:rsidRPr="005A1A96" w:rsidRDefault="00FA6F39" w:rsidP="00FA6F39">
      <w:pPr>
        <w:rPr>
          <w:lang w:eastAsia="ja-JP"/>
        </w:rPr>
      </w:pPr>
    </w:p>
    <w:p w14:paraId="78128AC4" w14:textId="77777777" w:rsidR="00FA6F39" w:rsidRPr="005A1A96" w:rsidRDefault="00FA6F39" w:rsidP="00FA6F39">
      <w:pPr>
        <w:ind w:left="567" w:hanging="567"/>
      </w:pPr>
      <w:r w:rsidRPr="005A1A96">
        <w:t>a)</w:t>
      </w:r>
      <w:r w:rsidRPr="005A1A96">
        <w:tab/>
        <w:t>ja to sūta šķīrējtiesa, nosūta abām pusēm vienlaikus;</w:t>
      </w:r>
    </w:p>
    <w:p w14:paraId="7A62805A" w14:textId="77777777" w:rsidR="00FA6F39" w:rsidRPr="005A1A96" w:rsidRDefault="00FA6F39" w:rsidP="00FA6F39">
      <w:pPr>
        <w:rPr>
          <w:lang w:eastAsia="ja-JP"/>
        </w:rPr>
      </w:pPr>
    </w:p>
    <w:p w14:paraId="2FE30657" w14:textId="1E071086" w:rsidR="00FA6F39" w:rsidRPr="005A1A96" w:rsidRDefault="00FA6F39" w:rsidP="00FA6F39">
      <w:pPr>
        <w:ind w:left="567" w:hanging="567"/>
      </w:pPr>
      <w:r w:rsidRPr="005A1A96">
        <w:t>b)</w:t>
      </w:r>
      <w:r w:rsidRPr="005A1A96">
        <w:tab/>
        <w:t>ja viena puse sūta to šķīrējtiesai, vienlaikus tā kopiju nosūta arī otrai pusei; un</w:t>
      </w:r>
    </w:p>
    <w:p w14:paraId="33770502" w14:textId="77777777" w:rsidR="00FA6F39" w:rsidRPr="005A1A96" w:rsidRDefault="00FA6F39" w:rsidP="00FA6F39">
      <w:pPr>
        <w:rPr>
          <w:lang w:eastAsia="de-DE"/>
        </w:rPr>
      </w:pPr>
    </w:p>
    <w:p w14:paraId="7807E98D" w14:textId="77777777" w:rsidR="00FA6F39" w:rsidRPr="005A1A96" w:rsidRDefault="00FA6F39" w:rsidP="00FA6F39">
      <w:pPr>
        <w:ind w:left="567" w:hanging="567"/>
        <w:rPr>
          <w:lang w:eastAsia="de-DE"/>
        </w:rPr>
      </w:pPr>
      <w:r w:rsidRPr="005A1A96">
        <w:rPr>
          <w:lang w:eastAsia="de-DE"/>
        </w:rPr>
        <w:t>c)</w:t>
      </w:r>
      <w:r w:rsidRPr="005A1A96">
        <w:rPr>
          <w:lang w:eastAsia="de-DE"/>
        </w:rPr>
        <w:tab/>
        <w:t>ja viena puse sūta to otrai pusei, attiecīgā gadījumā tā kopiju vienlaikus nosūta arī šķīrējtiesai.</w:t>
      </w:r>
    </w:p>
    <w:p w14:paraId="6297BF88" w14:textId="77777777" w:rsidR="00FA6F39" w:rsidRPr="005A1A96" w:rsidRDefault="00FA6F39" w:rsidP="00FA6F39">
      <w:pPr>
        <w:rPr>
          <w:lang w:eastAsia="de-DE"/>
        </w:rPr>
      </w:pPr>
    </w:p>
    <w:p w14:paraId="729BA13D" w14:textId="10119430" w:rsidR="00FA6F39" w:rsidRPr="005A1A96" w:rsidRDefault="00FA6F39" w:rsidP="00FA6F39">
      <w:r w:rsidRPr="005A1A96">
        <w:t>Visus šajā punktā minētos paziņojumus nosūta elektroniski vai – attiecīgā gadījumā – ar citiem telesakaru līdzekļiem, kas ļauj reģistrēt nosūtīšanu. Ja vien netiek pierādīts citādi, šādu paziņojumu uzskata par piegādātu tā nosūtīšanas dienā.</w:t>
      </w:r>
    </w:p>
    <w:p w14:paraId="5785A362" w14:textId="77777777" w:rsidR="00FA6F39" w:rsidRPr="005A1A96" w:rsidRDefault="00FA6F39" w:rsidP="00FA6F39">
      <w:pPr>
        <w:rPr>
          <w:lang w:eastAsia="de-DE"/>
        </w:rPr>
      </w:pPr>
    </w:p>
    <w:p w14:paraId="67D7651F" w14:textId="4D4F3A84" w:rsidR="00751A0A" w:rsidRPr="005A1A96" w:rsidRDefault="00751A0A" w:rsidP="00751A0A">
      <w:pPr>
        <w:rPr>
          <w:lang w:eastAsia="de-DE"/>
        </w:rPr>
      </w:pPr>
      <w:r w:rsidRPr="005A1A96">
        <w:rPr>
          <w:lang w:eastAsia="de-DE"/>
        </w:rPr>
        <w:br w:type="page"/>
      </w:r>
    </w:p>
    <w:p w14:paraId="3CD9DB1E" w14:textId="7384B523" w:rsidR="00FA6F39" w:rsidRPr="005A1A96" w:rsidRDefault="00751A0A" w:rsidP="00FA6F39">
      <w:r w:rsidRPr="005A1A96">
        <w:t>3</w:t>
      </w:r>
      <w:r w:rsidR="00FA6F39" w:rsidRPr="005A1A96">
        <w:t>.</w:t>
      </w:r>
      <w:r w:rsidR="00FA6F39" w:rsidRPr="005A1A96">
        <w:tab/>
        <w:t>Visus paziņojumus adresē birojiem, ko puses izraudzījušās saskaņā ar 31.36. pantu (Strīdu izšķiršanas procedūras administrēšana) (turpmāk “izraudzītie biroji”).</w:t>
      </w:r>
    </w:p>
    <w:p w14:paraId="0CB7D2B0" w14:textId="77777777" w:rsidR="00FA6F39" w:rsidRPr="005A1A96" w:rsidRDefault="00FA6F39" w:rsidP="00FA6F39">
      <w:pPr>
        <w:rPr>
          <w:lang w:eastAsia="ja-JP"/>
        </w:rPr>
      </w:pPr>
    </w:p>
    <w:p w14:paraId="031A53AD" w14:textId="77777777" w:rsidR="00FA6F39" w:rsidRPr="005A1A96" w:rsidRDefault="00FA6F39" w:rsidP="00FA6F39">
      <w:pPr>
        <w:rPr>
          <w:lang w:eastAsia="de-DE"/>
        </w:rPr>
      </w:pPr>
      <w:r w:rsidRPr="005A1A96">
        <w:rPr>
          <w:lang w:eastAsia="de-DE"/>
        </w:rPr>
        <w:t>4.</w:t>
      </w:r>
      <w:r w:rsidRPr="005A1A96">
        <w:rPr>
          <w:lang w:eastAsia="de-DE"/>
        </w:rPr>
        <w:tab/>
        <w:t>Sīkas pārrakstīšanās kļūdas pieprasījumos, paziņojumos, rakstveida izklāstos vai citos dokumentos, kuri attiecas uz šķīrējtiesas procesu, var izlabot, iesniedzot jaunu dokumentu, kurā ir skaidri norādītas izmaiņas. Nelielu pārrakstīšanās kļūdu labošana neietekmē procesa grafiku.</w:t>
      </w:r>
    </w:p>
    <w:p w14:paraId="2408CDFE" w14:textId="77777777" w:rsidR="00FA6F39" w:rsidRPr="005A1A96" w:rsidRDefault="00FA6F39" w:rsidP="00FA6F39">
      <w:pPr>
        <w:rPr>
          <w:lang w:eastAsia="de-DE"/>
        </w:rPr>
      </w:pPr>
    </w:p>
    <w:p w14:paraId="00D36152" w14:textId="4C9D08CC" w:rsidR="00FA6F39" w:rsidRPr="005A1A96" w:rsidRDefault="00FA6F39" w:rsidP="00FA6F39">
      <w:r w:rsidRPr="005A1A96">
        <w:t>5.</w:t>
      </w:r>
      <w:r w:rsidRPr="005A1A96">
        <w:tab/>
        <w:t>Ja dokumenta piegādes datums iekrīt valsts svētku dienā vai jebkurā citā dienā, kad izraudzītie biroji ir oficiāli slēgti, dokumentu uzskata par piegādātu nākamajā darba dienā. Organizatoriskajā sanāksmē, kas minēta 16. un 17.punktā, katra puse iesniedz sarakstu ar savām valsts svētku dienām un visām citām dienām, kad tās izraudzītais birojs ir oficiāli slēgts, kā arī minētā biroja parasto darba laiku. Šķīrējtiesas procedūras laikā katra Puse atjaunina sarakstu.</w:t>
      </w:r>
    </w:p>
    <w:p w14:paraId="48493B50" w14:textId="77777777" w:rsidR="00FA6F39" w:rsidRPr="005A1A96" w:rsidRDefault="00FA6F39" w:rsidP="00FA6F39">
      <w:pPr>
        <w:rPr>
          <w:lang w:eastAsia="de-DE"/>
        </w:rPr>
      </w:pPr>
    </w:p>
    <w:p w14:paraId="3C755291" w14:textId="77777777" w:rsidR="00FA6F39" w:rsidRPr="005A1A96" w:rsidRDefault="00FA6F39" w:rsidP="00FA6F39">
      <w:pPr>
        <w:rPr>
          <w:rFonts w:eastAsia="Calibri"/>
        </w:rPr>
      </w:pPr>
      <w:r w:rsidRPr="005A1A96">
        <w:rPr>
          <w:rFonts w:eastAsia="Calibri"/>
        </w:rPr>
        <w:t>Šķīrējtiesnešu iecelšana</w:t>
      </w:r>
    </w:p>
    <w:p w14:paraId="7BED5632" w14:textId="77777777" w:rsidR="00FA6F39" w:rsidRPr="005A1A96" w:rsidRDefault="00FA6F39" w:rsidP="00FA6F39">
      <w:pPr>
        <w:rPr>
          <w:rFonts w:eastAsia="Calibri"/>
        </w:rPr>
      </w:pPr>
    </w:p>
    <w:p w14:paraId="5B10ADFB" w14:textId="77777777" w:rsidR="00FA6F39" w:rsidRPr="005A1A96" w:rsidRDefault="00FA6F39" w:rsidP="00FA6F39">
      <w:pPr>
        <w:rPr>
          <w:lang w:eastAsia="de-DE"/>
        </w:rPr>
      </w:pPr>
      <w:r w:rsidRPr="005A1A96">
        <w:rPr>
          <w:lang w:eastAsia="de-DE"/>
        </w:rPr>
        <w:t>6.</w:t>
      </w:r>
      <w:r w:rsidRPr="005A1A96">
        <w:rPr>
          <w:lang w:eastAsia="de-DE"/>
        </w:rPr>
        <w:tab/>
        <w:t>Piemērojot 31.7. panta (Šķīrējtiesas sastāvs) 6. un 7. punktu, šķīrējtiesas sastāva iecēlējas amatpersonas var būt šādas personas:</w:t>
      </w:r>
    </w:p>
    <w:p w14:paraId="29EF4CBA" w14:textId="77777777" w:rsidR="00FA6F39" w:rsidRPr="005A1A96" w:rsidRDefault="00FA6F39" w:rsidP="00FA6F39">
      <w:pPr>
        <w:rPr>
          <w:lang w:eastAsia="de-DE"/>
        </w:rPr>
      </w:pPr>
    </w:p>
    <w:p w14:paraId="5C5F4D8A" w14:textId="3F675825" w:rsidR="00FA6F39" w:rsidRPr="005A1A96" w:rsidRDefault="00FA6F39" w:rsidP="00FA6F39">
      <w:pPr>
        <w:ind w:left="567" w:hanging="567"/>
        <w:rPr>
          <w:lang w:eastAsia="de-DE"/>
        </w:rPr>
      </w:pPr>
      <w:r w:rsidRPr="005A1A96">
        <w:rPr>
          <w:lang w:eastAsia="de-DE"/>
        </w:rPr>
        <w:t>a)</w:t>
      </w:r>
      <w:r w:rsidRPr="005A1A96">
        <w:rPr>
          <w:lang w:eastAsia="de-DE"/>
        </w:rPr>
        <w:tab/>
        <w:t>Apelācijas tiesas, kas minēta 10.31. panta (Apelācijas tiesa) 7. un 8. punktā, priekšsēdētājs; vai</w:t>
      </w:r>
    </w:p>
    <w:p w14:paraId="4F2E9C65" w14:textId="77777777" w:rsidR="00FA6F39" w:rsidRPr="005A1A96" w:rsidRDefault="00FA6F39" w:rsidP="00FA6F39">
      <w:pPr>
        <w:rPr>
          <w:lang w:eastAsia="de-DE"/>
        </w:rPr>
      </w:pPr>
    </w:p>
    <w:p w14:paraId="4A32B2CC" w14:textId="77777777" w:rsidR="00FA6F39" w:rsidRPr="005A1A96" w:rsidRDefault="00FA6F39" w:rsidP="00FA6F39">
      <w:pPr>
        <w:ind w:left="567" w:hanging="567"/>
        <w:rPr>
          <w:lang w:eastAsia="de-DE"/>
        </w:rPr>
      </w:pPr>
      <w:r w:rsidRPr="005A1A96">
        <w:rPr>
          <w:lang w:eastAsia="de-DE"/>
        </w:rPr>
        <w:t>b)</w:t>
      </w:r>
      <w:r w:rsidRPr="005A1A96">
        <w:rPr>
          <w:lang w:eastAsia="de-DE"/>
        </w:rPr>
        <w:tab/>
        <w:t>Pastāvīgās šķīrējtiesas ģenerālsekretārs.</w:t>
      </w:r>
    </w:p>
    <w:p w14:paraId="1602095D" w14:textId="77777777" w:rsidR="00FA6F39" w:rsidRPr="005A1A96" w:rsidRDefault="00FA6F39" w:rsidP="00FA6F39">
      <w:pPr>
        <w:rPr>
          <w:lang w:eastAsia="de-DE"/>
        </w:rPr>
      </w:pPr>
    </w:p>
    <w:p w14:paraId="3230E912" w14:textId="196A3042" w:rsidR="00751A0A" w:rsidRPr="005A1A96" w:rsidRDefault="00751A0A" w:rsidP="00751A0A">
      <w:pPr>
        <w:rPr>
          <w:lang w:eastAsia="de-DE"/>
        </w:rPr>
      </w:pPr>
      <w:r w:rsidRPr="005A1A96">
        <w:rPr>
          <w:lang w:eastAsia="de-DE"/>
        </w:rPr>
        <w:br w:type="page"/>
      </w:r>
    </w:p>
    <w:p w14:paraId="672DF2AD" w14:textId="19CA09DA" w:rsidR="00FA6F39" w:rsidRPr="005A1A96" w:rsidRDefault="00751A0A" w:rsidP="00FA6F39">
      <w:pPr>
        <w:rPr>
          <w:lang w:eastAsia="de-DE"/>
        </w:rPr>
      </w:pPr>
      <w:r w:rsidRPr="005A1A96">
        <w:rPr>
          <w:lang w:eastAsia="de-DE"/>
        </w:rPr>
        <w:t>7</w:t>
      </w:r>
      <w:r w:rsidR="00FA6F39" w:rsidRPr="005A1A96">
        <w:rPr>
          <w:lang w:eastAsia="de-DE"/>
        </w:rPr>
        <w:t>.</w:t>
      </w:r>
      <w:r w:rsidR="00FA6F39" w:rsidRPr="005A1A96">
        <w:rPr>
          <w:lang w:eastAsia="de-DE"/>
        </w:rPr>
        <w:tab/>
        <w:t xml:space="preserve">Veicot izlozi saskaņā ar 31.7. panta (Šķīrējtiesas sastāvs) 6. un 7. punktu, iecēlēja amatpersona izvēlas šķīrējtiesnesi, lozējot no atbildētājas puses apakšsaraksta, kas pieņemts saskaņā ar 31.8. panta (Šķīrējtiesnešu </w:t>
      </w:r>
      <w:r w:rsidR="00FA6F39" w:rsidRPr="000E6B13">
        <w:rPr>
          <w:lang w:eastAsia="de-DE"/>
        </w:rPr>
        <w:t>saraksti) 1. punkta a) vai b) apakšpunktu, vai šķīrējtiesas priekšsēdētāju no to personu apakšsaraksta, kuras var būt priekšsēdētāji, kas pieņemts saskaņā ar 31.8. panta (Šķīrējtiesnešu saraksti) 1. punkta</w:t>
      </w:r>
      <w:r w:rsidR="00FA6F39" w:rsidRPr="005A1A96">
        <w:rPr>
          <w:lang w:eastAsia="de-DE"/>
        </w:rPr>
        <w:t xml:space="preserve"> c) apakšpunktu. Iecēlēja amatpersona ievēro visus noteikumus, par kuriem Puses var vienoties.</w:t>
      </w:r>
    </w:p>
    <w:p w14:paraId="68C3B209" w14:textId="77777777" w:rsidR="00FA6F39" w:rsidRPr="005A1A96" w:rsidRDefault="00FA6F39" w:rsidP="00FA6F39">
      <w:pPr>
        <w:rPr>
          <w:lang w:eastAsia="de-DE"/>
        </w:rPr>
      </w:pPr>
    </w:p>
    <w:p w14:paraId="3691DF48" w14:textId="77777777" w:rsidR="00FA6F39" w:rsidRPr="005A1A96" w:rsidRDefault="00FA6F39" w:rsidP="00FA6F39">
      <w:pPr>
        <w:ind w:left="567" w:hanging="567"/>
        <w:rPr>
          <w:lang w:eastAsia="de-DE"/>
        </w:rPr>
      </w:pPr>
      <w:r w:rsidRPr="005A1A96">
        <w:rPr>
          <w:lang w:eastAsia="de-DE"/>
        </w:rPr>
        <w:t>a)</w:t>
      </w:r>
      <w:r w:rsidRPr="005A1A96">
        <w:rPr>
          <w:lang w:eastAsia="de-DE"/>
        </w:rPr>
        <w:tab/>
        <w:t>Iecēlēja amatpersona nekavējoties informē puses par izlozes datumu, laiku un vietu. Puses piedalās izlozē.</w:t>
      </w:r>
    </w:p>
    <w:p w14:paraId="152FA919" w14:textId="77777777" w:rsidR="00FA6F39" w:rsidRPr="005A1A96" w:rsidRDefault="00FA6F39" w:rsidP="00FA6F39">
      <w:pPr>
        <w:rPr>
          <w:lang w:eastAsia="de-DE"/>
        </w:rPr>
      </w:pPr>
    </w:p>
    <w:p w14:paraId="6076D2B0" w14:textId="77777777" w:rsidR="00FA6F39" w:rsidRPr="005A1A96" w:rsidRDefault="00FA6F39" w:rsidP="00FA6F39">
      <w:pPr>
        <w:ind w:left="567" w:hanging="567"/>
        <w:rPr>
          <w:lang w:eastAsia="de-DE"/>
        </w:rPr>
      </w:pPr>
      <w:r w:rsidRPr="005A1A96">
        <w:rPr>
          <w:lang w:eastAsia="de-DE"/>
        </w:rPr>
        <w:t>b)</w:t>
      </w:r>
      <w:r w:rsidRPr="005A1A96">
        <w:rPr>
          <w:lang w:eastAsia="de-DE"/>
        </w:rPr>
        <w:tab/>
        <w:t>Neskarot 7. punkta a) apakšpunktu, izlozi veic 31.7. panta (Šķīrējtiesas sastāvs) 6. punktā noteiktajā termiņā ar klātesošo pusi vai pusēm.</w:t>
      </w:r>
    </w:p>
    <w:p w14:paraId="497D8307" w14:textId="77777777" w:rsidR="00FA6F39" w:rsidRPr="005A1A96" w:rsidRDefault="00FA6F39" w:rsidP="00FA6F39">
      <w:pPr>
        <w:rPr>
          <w:lang w:eastAsia="de-DE"/>
        </w:rPr>
      </w:pPr>
    </w:p>
    <w:p w14:paraId="6F187C41" w14:textId="77777777" w:rsidR="00FA6F39" w:rsidRPr="005A1A96" w:rsidRDefault="00FA6F39" w:rsidP="00FA6F39">
      <w:pPr>
        <w:rPr>
          <w:rFonts w:eastAsia="Calibri"/>
        </w:rPr>
      </w:pPr>
      <w:r w:rsidRPr="005A1A96">
        <w:t>8.</w:t>
      </w:r>
      <w:r w:rsidRPr="005A1A96">
        <w:tab/>
        <w:t>Piemērojot 31.7. panta (Šķīrējtiesas sastāvs) 4., 6. un 7. punktu, ja kāds no 31.8.panta (Šķīrējtiesnešu saraksti) 1. punktā minētajiem apakšsarakstiem:</w:t>
      </w:r>
    </w:p>
    <w:p w14:paraId="1963CC37" w14:textId="77777777" w:rsidR="00FA6F39" w:rsidRPr="005A1A96" w:rsidRDefault="00FA6F39" w:rsidP="00FA6F39">
      <w:pPr>
        <w:rPr>
          <w:lang w:eastAsia="de-DE"/>
        </w:rPr>
      </w:pPr>
    </w:p>
    <w:p w14:paraId="249E2489" w14:textId="59D1FFE3" w:rsidR="00FA6F39" w:rsidRPr="005A1A96" w:rsidRDefault="00FA6F39" w:rsidP="00FA6F39">
      <w:pPr>
        <w:ind w:left="567" w:hanging="567"/>
        <w:rPr>
          <w:rFonts w:eastAsia="Calibri"/>
        </w:rPr>
      </w:pPr>
      <w:r w:rsidRPr="005A1A96">
        <w:t>a)</w:t>
      </w:r>
      <w:r w:rsidRPr="005A1A96">
        <w:tab/>
        <w:t>nav pieņemts Apvienotajā komitejā, šķīrējtiesnesi, šķīrējtiesnešus vai priekšsēdētāju izraugās no personām, kuras viena vai abas puses ir izraudzījušās konkrētajam apakšsarakstam un par kurām ir rakstiski paziņots otrai pusei; vai</w:t>
      </w:r>
    </w:p>
    <w:p w14:paraId="61EC6B57" w14:textId="77777777" w:rsidR="00FA6F39" w:rsidRPr="005A1A96" w:rsidRDefault="00FA6F39" w:rsidP="00FA6F39">
      <w:pPr>
        <w:rPr>
          <w:lang w:eastAsia="de-DE"/>
        </w:rPr>
      </w:pPr>
    </w:p>
    <w:p w14:paraId="45DEE510" w14:textId="77777777" w:rsidR="00FA6F39" w:rsidRPr="005A1A96" w:rsidRDefault="00FA6F39" w:rsidP="00FA6F39">
      <w:pPr>
        <w:ind w:left="567" w:hanging="567"/>
        <w:rPr>
          <w:rFonts w:eastAsia="Calibri"/>
        </w:rPr>
      </w:pPr>
      <w:r w:rsidRPr="005A1A96">
        <w:t>b)</w:t>
      </w:r>
      <w:r w:rsidRPr="005A1A96">
        <w:tab/>
        <w:t>vairs neiekļauj vismaz piecas personas, šķīrējtiesnesi, šķīrējtiesnešus vai priekšsēdētāju izvēlas no personām, kas palikušas minētajā apakšsarakstā.</w:t>
      </w:r>
    </w:p>
    <w:p w14:paraId="13066557" w14:textId="77777777" w:rsidR="00FA6F39" w:rsidRPr="005A1A96" w:rsidRDefault="00FA6F39" w:rsidP="00FA6F39">
      <w:pPr>
        <w:rPr>
          <w:rFonts w:eastAsia="Calibri"/>
        </w:rPr>
      </w:pPr>
    </w:p>
    <w:p w14:paraId="53E1DC14" w14:textId="1AC4D24B" w:rsidR="00751A0A" w:rsidRPr="005A1A96" w:rsidRDefault="00751A0A" w:rsidP="00751A0A">
      <w:pPr>
        <w:rPr>
          <w:rFonts w:eastAsia="Calibri"/>
        </w:rPr>
      </w:pPr>
      <w:r w:rsidRPr="005A1A96">
        <w:rPr>
          <w:rFonts w:eastAsia="Calibri"/>
        </w:rPr>
        <w:br w:type="page"/>
      </w:r>
    </w:p>
    <w:p w14:paraId="776A7BDD" w14:textId="0BC457B9" w:rsidR="00FA6F39" w:rsidRPr="005A1A96" w:rsidRDefault="00751A0A" w:rsidP="00FA6F39">
      <w:pPr>
        <w:rPr>
          <w:rFonts w:eastAsia="Calibri"/>
        </w:rPr>
      </w:pPr>
      <w:r w:rsidRPr="005A1A96">
        <w:rPr>
          <w:rFonts w:eastAsia="Calibri"/>
        </w:rPr>
        <w:t>9</w:t>
      </w:r>
      <w:r w:rsidR="00FA6F39" w:rsidRPr="005A1A96">
        <w:rPr>
          <w:rFonts w:eastAsia="Calibri"/>
        </w:rPr>
        <w:t>.</w:t>
      </w:r>
      <w:r w:rsidR="00FA6F39" w:rsidRPr="005A1A96">
        <w:rPr>
          <w:rFonts w:eastAsia="Calibri"/>
        </w:rPr>
        <w:tab/>
        <w:t xml:space="preserve">Tūlīt pēc atlases prasītājas puses izraudzītais birojs vai pušu kopīgi izraudzītais birojs rakstiski paziņo katrai personai, kas izraudzīta par šķīrējtiesnesi vai priekšsēdētāju, par viņu izraudzīšanu un nodrošina šīm personām 31.-B pielikumā (Šķīrējtiesnešu un mediatoru rīcības kodekss) iekļauto šķīrējtiesnešu un mediatoru rīcības kodeksu. Katra persona piecu dienu laikā pēc dienas, kad tā informēta par iecelšanu, </w:t>
      </w:r>
      <w:r w:rsidR="0020552C" w:rsidRPr="005A1A96">
        <w:rPr>
          <w:rFonts w:eastAsia="Calibri"/>
        </w:rPr>
        <w:t>jebkuram</w:t>
      </w:r>
      <w:r w:rsidR="00FA6F39" w:rsidRPr="005A1A96">
        <w:rPr>
          <w:rFonts w:eastAsia="Calibri"/>
        </w:rPr>
        <w:t xml:space="preserve"> izraudzītaj</w:t>
      </w:r>
      <w:r w:rsidR="0020552C" w:rsidRPr="005A1A96">
        <w:rPr>
          <w:rFonts w:eastAsia="Calibri"/>
        </w:rPr>
        <w:t>am</w:t>
      </w:r>
      <w:r w:rsidR="00FA6F39" w:rsidRPr="005A1A96">
        <w:rPr>
          <w:rFonts w:eastAsia="Calibri"/>
        </w:rPr>
        <w:t xml:space="preserve"> biroj</w:t>
      </w:r>
      <w:r w:rsidR="0020552C" w:rsidRPr="005A1A96">
        <w:rPr>
          <w:rFonts w:eastAsia="Calibri"/>
        </w:rPr>
        <w:t>am</w:t>
      </w:r>
      <w:r w:rsidR="00FA6F39" w:rsidRPr="005A1A96">
        <w:rPr>
          <w:rFonts w:eastAsia="Calibri"/>
        </w:rPr>
        <w:t xml:space="preserve"> apstiprina, ka tā ir gatava pildīt šķīrējtiesneša vai priekšsēdētāja pienākumus, un sniedz paziņojumu par informācijas izpaušanu saskaņā ar 31.-B pielikuma (Šķīrējtiesnešu un mediatoru rīcības kodekss) 5.–9. punktu (Izpaušanas pienākumi).</w:t>
      </w:r>
    </w:p>
    <w:p w14:paraId="4B1ED581" w14:textId="77777777" w:rsidR="00FA6F39" w:rsidRPr="005A1A96" w:rsidRDefault="00FA6F39" w:rsidP="00FA6F39">
      <w:pPr>
        <w:rPr>
          <w:rFonts w:eastAsia="Calibri"/>
        </w:rPr>
      </w:pPr>
    </w:p>
    <w:p w14:paraId="78F19864" w14:textId="63D43AE1" w:rsidR="00FA6F39" w:rsidRPr="005A1A96" w:rsidRDefault="00FA6F39" w:rsidP="00FA6F39">
      <w:pPr>
        <w:rPr>
          <w:rFonts w:eastAsia="Calibri"/>
        </w:rPr>
      </w:pPr>
      <w:r w:rsidRPr="005A1A96">
        <w:rPr>
          <w:rFonts w:eastAsia="Calibri"/>
        </w:rPr>
        <w:t>10.</w:t>
      </w:r>
      <w:r w:rsidRPr="005A1A96">
        <w:rPr>
          <w:rFonts w:eastAsia="Calibri"/>
        </w:rPr>
        <w:tab/>
        <w:t xml:space="preserve">Kad trīs atlasītie šķīrējtiesneši ir apstiprinājuši savu </w:t>
      </w:r>
      <w:r w:rsidR="0020552C" w:rsidRPr="005A1A96">
        <w:rPr>
          <w:rFonts w:eastAsia="Calibri"/>
        </w:rPr>
        <w:t xml:space="preserve">gatavību </w:t>
      </w:r>
      <w:r w:rsidRPr="005A1A96">
        <w:rPr>
          <w:rFonts w:eastAsia="Calibri"/>
        </w:rPr>
        <w:t>darbam šķīrējtiesā, attiecīgais izraudzītais birojs nekavējoties paziņo pusēm par šķīrējtiesas sastāvu.</w:t>
      </w:r>
    </w:p>
    <w:p w14:paraId="67702F0F" w14:textId="77777777" w:rsidR="00FA6F39" w:rsidRPr="005A1A96" w:rsidRDefault="00FA6F39" w:rsidP="00FA6F39">
      <w:pPr>
        <w:rPr>
          <w:rFonts w:eastAsia="Calibri"/>
        </w:rPr>
      </w:pPr>
    </w:p>
    <w:p w14:paraId="55CA40AB" w14:textId="77777777" w:rsidR="00FA6F39" w:rsidRPr="005A1A96" w:rsidRDefault="00FA6F39" w:rsidP="00FA6F39">
      <w:pPr>
        <w:rPr>
          <w:rFonts w:eastAsia="Calibri"/>
          <w:bCs/>
        </w:rPr>
      </w:pPr>
      <w:r w:rsidRPr="005A1A96">
        <w:rPr>
          <w:rFonts w:eastAsia="Calibri"/>
          <w:bCs/>
        </w:rPr>
        <w:t>Šķīrējtiesnešu saraksti</w:t>
      </w:r>
    </w:p>
    <w:p w14:paraId="4B1FC161" w14:textId="77777777" w:rsidR="00FA6F39" w:rsidRPr="005A1A96" w:rsidRDefault="00FA6F39" w:rsidP="00FA6F39">
      <w:pPr>
        <w:rPr>
          <w:rFonts w:eastAsia="Calibri"/>
          <w:bCs/>
        </w:rPr>
      </w:pPr>
    </w:p>
    <w:p w14:paraId="1C4A773D" w14:textId="77777777" w:rsidR="00FA6F39" w:rsidRPr="005A1A96" w:rsidRDefault="00FA6F39" w:rsidP="00FA6F39">
      <w:pPr>
        <w:rPr>
          <w:rFonts w:eastAsia="Calibri"/>
        </w:rPr>
      </w:pPr>
      <w:r w:rsidRPr="005A1A96">
        <w:rPr>
          <w:rFonts w:eastAsia="Calibri"/>
        </w:rPr>
        <w:t>11.</w:t>
      </w:r>
      <w:r w:rsidRPr="005A1A96">
        <w:rPr>
          <w:rFonts w:eastAsia="Calibri"/>
        </w:rPr>
        <w:tab/>
        <w:t>Katra puse ne vēlāk kā pēc diviem mēnešiem no šā nolīguma stāšanās spēkā rakstiski paziņo otrai pusei par personām, ko tā ieceļ 31.8. panta (Šķīrējtiesnešu saraksti) 1. punktā minētajiem apakšsarakstiem.</w:t>
      </w:r>
    </w:p>
    <w:p w14:paraId="6FCD2032" w14:textId="77777777" w:rsidR="00FA6F39" w:rsidRPr="005A1A96" w:rsidRDefault="00FA6F39" w:rsidP="00FA6F39">
      <w:pPr>
        <w:rPr>
          <w:rFonts w:eastAsia="Calibri"/>
        </w:rPr>
      </w:pPr>
    </w:p>
    <w:p w14:paraId="2B59117B" w14:textId="6B5B44B4" w:rsidR="00FA6F39" w:rsidRPr="005A1A96" w:rsidRDefault="00FA6F39" w:rsidP="00FA6F39">
      <w:pPr>
        <w:rPr>
          <w:rFonts w:eastAsia="Calibri"/>
        </w:rPr>
      </w:pPr>
      <w:r w:rsidRPr="005A1A96">
        <w:rPr>
          <w:rFonts w:eastAsia="Calibri"/>
        </w:rPr>
        <w:t>12.</w:t>
      </w:r>
      <w:r w:rsidRPr="005A1A96">
        <w:rPr>
          <w:rFonts w:eastAsia="Calibri"/>
        </w:rPr>
        <w:tab/>
        <w:t xml:space="preserve">Pēc 11. punktā minētā paziņojuma puse 30 dienu laikā var iebilst pret kādu personu, kuru otra puse ir izraudzījusies 31.8.panta (Šķīrējtiesnešu </w:t>
      </w:r>
      <w:r w:rsidRPr="000E6B13">
        <w:rPr>
          <w:rFonts w:eastAsia="Calibri"/>
        </w:rPr>
        <w:t>saraksti) 1. punkta</w:t>
      </w:r>
      <w:r w:rsidRPr="005A1A96">
        <w:rPr>
          <w:rFonts w:eastAsia="Calibri"/>
        </w:rPr>
        <w:t xml:space="preserve"> a) un b) apakšpunktā minētajos apakšsarakstos, ja tā uzskata, ka šī persona neatbilst 31.9. panta (Prasības šķīrējtiesnešiem) prasībām. Puses 15 dienu laikā pēc paziņojuma par iebildumu saņemšanas savstarpēji apspriežas par to, vai persona atbilst minētajām prasībām. Domstarpību gadījumā puse, kas attiecīgo personu izraudzījusies, minēto personu svītro no apakšsaraksta un izraugās jaunu personu.</w:t>
      </w:r>
    </w:p>
    <w:p w14:paraId="13006424" w14:textId="77777777" w:rsidR="00FA6F39" w:rsidRPr="005A1A96" w:rsidRDefault="00FA6F39" w:rsidP="00FA6F39">
      <w:pPr>
        <w:rPr>
          <w:rFonts w:eastAsia="Calibri"/>
        </w:rPr>
      </w:pPr>
    </w:p>
    <w:p w14:paraId="3FEE4289" w14:textId="327B5338" w:rsidR="00751A0A" w:rsidRPr="005A1A96" w:rsidRDefault="00751A0A" w:rsidP="00751A0A">
      <w:pPr>
        <w:rPr>
          <w:rFonts w:eastAsia="Calibri"/>
        </w:rPr>
      </w:pPr>
      <w:r w:rsidRPr="005A1A96">
        <w:rPr>
          <w:rFonts w:eastAsia="Calibri"/>
        </w:rPr>
        <w:br w:type="page"/>
      </w:r>
    </w:p>
    <w:p w14:paraId="110E855C" w14:textId="40344FD4" w:rsidR="00FA6F39" w:rsidRPr="005A1A96" w:rsidRDefault="00751A0A" w:rsidP="00FA6F39">
      <w:pPr>
        <w:rPr>
          <w:rFonts w:eastAsia="Calibri"/>
        </w:rPr>
      </w:pPr>
      <w:r w:rsidRPr="005A1A96">
        <w:rPr>
          <w:rFonts w:eastAsia="Calibri"/>
        </w:rPr>
        <w:t>1</w:t>
      </w:r>
      <w:r w:rsidR="00FA6F39" w:rsidRPr="005A1A96">
        <w:rPr>
          <w:rFonts w:eastAsia="Calibri"/>
        </w:rPr>
        <w:t>3.</w:t>
      </w:r>
      <w:r w:rsidR="00FA6F39" w:rsidRPr="005A1A96">
        <w:rPr>
          <w:rFonts w:eastAsia="Calibri"/>
        </w:rPr>
        <w:tab/>
        <w:t>Puses 30 dienu laikā pēc paziņošanas saskaņā ar 11. punktu vienojas par 31.8. panta (Šķīrējtiesnešu saraksti) 1. punkta c) apakšpunktā minēto to personu apakšsarakstu, kuras var būt šķīrējtiesas priekšsēdētāji, pamatojoties uz katras puses izraudzītajām personām.</w:t>
      </w:r>
    </w:p>
    <w:p w14:paraId="751ECA73" w14:textId="77777777" w:rsidR="00FA6F39" w:rsidRPr="005A1A96" w:rsidRDefault="00FA6F39" w:rsidP="00FA6F39">
      <w:pPr>
        <w:rPr>
          <w:rFonts w:eastAsia="Calibri"/>
        </w:rPr>
      </w:pPr>
    </w:p>
    <w:p w14:paraId="3949882D" w14:textId="77777777" w:rsidR="00FA6F39" w:rsidRPr="005A1A96" w:rsidRDefault="00FA6F39" w:rsidP="00FA6F39">
      <w:pPr>
        <w:rPr>
          <w:rFonts w:eastAsia="Calibri"/>
        </w:rPr>
      </w:pPr>
      <w:r w:rsidRPr="005A1A96">
        <w:rPr>
          <w:rFonts w:eastAsia="Calibri"/>
        </w:rPr>
        <w:t>14.</w:t>
      </w:r>
      <w:r w:rsidRPr="005A1A96">
        <w:rPr>
          <w:rFonts w:eastAsia="Calibri"/>
        </w:rPr>
        <w:tab/>
        <w:t xml:space="preserve">Puse jebkurā laikā var nolemt grozīt savu apakšsarakstu un rakstiski paziņo otrai pusei par tās izraudzītajām personām. Tādā gadījumā </w:t>
      </w:r>
      <w:r w:rsidRPr="005A1A96">
        <w:rPr>
          <w:rFonts w:eastAsia="Calibri"/>
          <w:i/>
        </w:rPr>
        <w:t>mutatis mutandis</w:t>
      </w:r>
      <w:r w:rsidRPr="005A1A96">
        <w:rPr>
          <w:rFonts w:eastAsia="Calibri"/>
        </w:rPr>
        <w:t xml:space="preserve"> piemēro 12. punktā izklāstīto procedūru. Puses, savstarpēji vienojoties, var arī grozīt to personu apakšsarakstu, kuras var būt šķīrējtiesas priekšsēdētāji.</w:t>
      </w:r>
    </w:p>
    <w:p w14:paraId="54F9FD7D" w14:textId="77777777" w:rsidR="00FA6F39" w:rsidRPr="005A1A96" w:rsidRDefault="00FA6F39" w:rsidP="00FA6F39">
      <w:pPr>
        <w:rPr>
          <w:rFonts w:eastAsia="Calibri"/>
        </w:rPr>
      </w:pPr>
    </w:p>
    <w:p w14:paraId="157E87C5" w14:textId="77777777" w:rsidR="00FA6F39" w:rsidRPr="005A1A96" w:rsidRDefault="00FA6F39" w:rsidP="00FA6F39">
      <w:pPr>
        <w:rPr>
          <w:rFonts w:eastAsia="Calibri"/>
        </w:rPr>
      </w:pPr>
      <w:r w:rsidRPr="005A1A96">
        <w:rPr>
          <w:rFonts w:eastAsia="Calibri"/>
        </w:rPr>
        <w:t>15.</w:t>
      </w:r>
      <w:r w:rsidRPr="005A1A96">
        <w:rPr>
          <w:rFonts w:eastAsia="Calibri"/>
        </w:rPr>
        <w:tab/>
        <w:t>Apvienotā komiteja grozījumus pušu apakšsarakstos pieņem ne vēlāk kā pēc sešiem mēnešiem no 14. punktā minētā paziņojuma saņemšanas.</w:t>
      </w:r>
    </w:p>
    <w:p w14:paraId="322B3E80" w14:textId="77777777" w:rsidR="00FA6F39" w:rsidRPr="005A1A96" w:rsidRDefault="00FA6F39" w:rsidP="00FA6F39">
      <w:pPr>
        <w:rPr>
          <w:lang w:eastAsia="de-DE"/>
        </w:rPr>
      </w:pPr>
    </w:p>
    <w:p w14:paraId="4009753D" w14:textId="77777777" w:rsidR="00FA6F39" w:rsidRPr="005A1A96" w:rsidRDefault="00FA6F39" w:rsidP="00FA6F39">
      <w:pPr>
        <w:rPr>
          <w:lang w:eastAsia="de-DE"/>
        </w:rPr>
      </w:pPr>
      <w:r w:rsidRPr="005A1A96">
        <w:rPr>
          <w:lang w:eastAsia="de-DE"/>
        </w:rPr>
        <w:t>Organizatoriskā sanāksme</w:t>
      </w:r>
    </w:p>
    <w:p w14:paraId="45E37C9A" w14:textId="77777777" w:rsidR="00FA6F39" w:rsidRPr="005A1A96" w:rsidRDefault="00FA6F39" w:rsidP="00FA6F39">
      <w:pPr>
        <w:rPr>
          <w:lang w:eastAsia="de-DE"/>
        </w:rPr>
      </w:pPr>
    </w:p>
    <w:p w14:paraId="432FF8CF" w14:textId="77777777" w:rsidR="00FA6F39" w:rsidRPr="005A1A96" w:rsidRDefault="00FA6F39" w:rsidP="00FA6F39">
      <w:pPr>
        <w:rPr>
          <w:lang w:eastAsia="de-DE"/>
        </w:rPr>
      </w:pPr>
      <w:r w:rsidRPr="005A1A96">
        <w:rPr>
          <w:lang w:eastAsia="de-DE"/>
        </w:rPr>
        <w:t>16.</w:t>
      </w:r>
      <w:r w:rsidRPr="005A1A96">
        <w:rPr>
          <w:lang w:eastAsia="de-DE"/>
        </w:rPr>
        <w:tab/>
        <w:t>Ja vien puses nevienojas citādi, tās tiekas ar šķīrējtiesu septiņu dienu laikā no šķīrējtiesas izveides dienas, lai vienotos par jautājumiem, kuru apspriešanu puses vai šķīrējtiesa uzskata par lietderīgu, tostarp, lai vienotos par:</w:t>
      </w:r>
    </w:p>
    <w:p w14:paraId="22690760" w14:textId="77777777" w:rsidR="00FA6F39" w:rsidRPr="005A1A96" w:rsidRDefault="00FA6F39" w:rsidP="00FA6F39">
      <w:pPr>
        <w:rPr>
          <w:lang w:eastAsia="de-DE"/>
        </w:rPr>
      </w:pPr>
    </w:p>
    <w:p w14:paraId="324CB01D" w14:textId="77777777" w:rsidR="00FA6F39" w:rsidRPr="005A1A96" w:rsidRDefault="00FA6F39" w:rsidP="00FA6F39">
      <w:pPr>
        <w:ind w:left="567" w:hanging="567"/>
        <w:rPr>
          <w:lang w:eastAsia="de-DE"/>
        </w:rPr>
      </w:pPr>
      <w:r w:rsidRPr="005A1A96">
        <w:rPr>
          <w:lang w:eastAsia="de-DE"/>
        </w:rPr>
        <w:t>a)</w:t>
      </w:r>
      <w:r w:rsidRPr="005A1A96">
        <w:rPr>
          <w:lang w:eastAsia="de-DE"/>
        </w:rPr>
        <w:tab/>
        <w:t>procesa grafiku, ietverot precīzus izklāstu iesniegšanas datumus un sēdes datumu;</w:t>
      </w:r>
    </w:p>
    <w:p w14:paraId="430D11E4" w14:textId="77777777" w:rsidR="00FA6F39" w:rsidRPr="005A1A96" w:rsidRDefault="00FA6F39" w:rsidP="00FA6F39">
      <w:pPr>
        <w:rPr>
          <w:lang w:eastAsia="de-DE"/>
        </w:rPr>
      </w:pPr>
    </w:p>
    <w:p w14:paraId="67742AFF" w14:textId="2767A295" w:rsidR="00FA6F39" w:rsidRPr="005A1A96" w:rsidRDefault="00FA6F39" w:rsidP="00FA6F39">
      <w:pPr>
        <w:ind w:left="567" w:hanging="567"/>
        <w:rPr>
          <w:lang w:eastAsia="de-DE"/>
        </w:rPr>
      </w:pPr>
      <w:r w:rsidRPr="005A1A96">
        <w:rPr>
          <w:lang w:eastAsia="de-DE"/>
        </w:rPr>
        <w:t>b)</w:t>
      </w:r>
      <w:r w:rsidRPr="005A1A96">
        <w:rPr>
          <w:lang w:eastAsia="de-DE"/>
        </w:rPr>
        <w:tab/>
        <w:t>šķīrējtiesnešu atalgojumu un izdevumiem, kas atbilst PTO standartiem; un</w:t>
      </w:r>
    </w:p>
    <w:p w14:paraId="6EA26A4D" w14:textId="77777777" w:rsidR="00FA6F39" w:rsidRPr="005A1A96" w:rsidRDefault="00FA6F39" w:rsidP="00FA6F39">
      <w:pPr>
        <w:rPr>
          <w:lang w:eastAsia="de-DE"/>
        </w:rPr>
      </w:pPr>
    </w:p>
    <w:p w14:paraId="64210EE7" w14:textId="6345A954" w:rsidR="00751A0A" w:rsidRPr="005A1A96" w:rsidRDefault="00751A0A" w:rsidP="00751A0A">
      <w:pPr>
        <w:rPr>
          <w:lang w:eastAsia="de-DE"/>
        </w:rPr>
      </w:pPr>
      <w:r w:rsidRPr="005A1A96">
        <w:rPr>
          <w:lang w:eastAsia="de-DE"/>
        </w:rPr>
        <w:br w:type="page"/>
      </w:r>
    </w:p>
    <w:p w14:paraId="67D4FADD" w14:textId="027DED90" w:rsidR="00FA6F39" w:rsidRPr="005A1A96" w:rsidRDefault="00751A0A" w:rsidP="00FA6F39">
      <w:pPr>
        <w:ind w:left="567" w:hanging="567"/>
        <w:rPr>
          <w:lang w:eastAsia="de-DE"/>
        </w:rPr>
      </w:pPr>
      <w:r w:rsidRPr="005A1A96">
        <w:rPr>
          <w:lang w:eastAsia="de-DE"/>
        </w:rPr>
        <w:t>c</w:t>
      </w:r>
      <w:r w:rsidR="00FA6F39" w:rsidRPr="005A1A96">
        <w:rPr>
          <w:lang w:eastAsia="de-DE"/>
        </w:rPr>
        <w:t>)</w:t>
      </w:r>
      <w:r w:rsidR="00FA6F39" w:rsidRPr="005A1A96">
        <w:rPr>
          <w:lang w:eastAsia="de-DE"/>
        </w:rPr>
        <w:tab/>
        <w:t>palīgiem maksājamo atalgojumu; katra šķīrējtiesneša palīga vai palīgu atalgojuma kopsumma nepārsniedz 50 % no minētā šķīrējtiesneša atalgojuma.</w:t>
      </w:r>
    </w:p>
    <w:p w14:paraId="70A8E9E4" w14:textId="77777777" w:rsidR="00FA6F39" w:rsidRPr="005A1A96" w:rsidRDefault="00FA6F39" w:rsidP="00FA6F39">
      <w:pPr>
        <w:rPr>
          <w:lang w:eastAsia="de-DE"/>
        </w:rPr>
      </w:pPr>
    </w:p>
    <w:p w14:paraId="1B21C877" w14:textId="7375849F" w:rsidR="00FA6F39" w:rsidRPr="005A1A96" w:rsidRDefault="00FA6F39" w:rsidP="00FA6F39">
      <w:pPr>
        <w:rPr>
          <w:lang w:eastAsia="de-DE"/>
        </w:rPr>
      </w:pPr>
      <w:r w:rsidRPr="005A1A96">
        <w:rPr>
          <w:lang w:eastAsia="de-DE"/>
        </w:rPr>
        <w:t>17.</w:t>
      </w:r>
      <w:r w:rsidRPr="005A1A96">
        <w:rPr>
          <w:lang w:eastAsia="de-DE"/>
        </w:rPr>
        <w:tab/>
        <w:t>Šķīrējtiesneši un pušu pārstāvji var piedalīties 16. punktā minētajā sanāksmē ar jebkādiem telesakaru līdzekļiem.</w:t>
      </w:r>
    </w:p>
    <w:p w14:paraId="7A1441C9" w14:textId="77777777" w:rsidR="00FA6F39" w:rsidRPr="005A1A96" w:rsidRDefault="00FA6F39" w:rsidP="00FA6F39">
      <w:pPr>
        <w:rPr>
          <w:lang w:eastAsia="de-DE"/>
        </w:rPr>
      </w:pPr>
    </w:p>
    <w:p w14:paraId="762CC3F0" w14:textId="77777777" w:rsidR="00FA6F39" w:rsidRPr="005A1A96" w:rsidRDefault="00FA6F39" w:rsidP="00FA6F39">
      <w:pPr>
        <w:rPr>
          <w:rFonts w:eastAsia="Calibri"/>
        </w:rPr>
      </w:pPr>
      <w:r w:rsidRPr="005A1A96">
        <w:rPr>
          <w:rFonts w:eastAsia="Calibri"/>
        </w:rPr>
        <w:t>Rakstiski izklāsti</w:t>
      </w:r>
    </w:p>
    <w:p w14:paraId="2E65BB36" w14:textId="77777777" w:rsidR="00FA6F39" w:rsidRPr="005A1A96" w:rsidRDefault="00FA6F39" w:rsidP="00FA6F39">
      <w:pPr>
        <w:rPr>
          <w:rFonts w:eastAsia="Calibri"/>
        </w:rPr>
      </w:pPr>
    </w:p>
    <w:p w14:paraId="0FCBC530" w14:textId="2AA8A4D8" w:rsidR="00FA6F39" w:rsidRPr="005A1A96" w:rsidRDefault="00FA6F39" w:rsidP="00FA6F39">
      <w:r w:rsidRPr="005A1A96">
        <w:t>18.</w:t>
      </w:r>
      <w:r w:rsidRPr="005A1A96">
        <w:tab/>
        <w:t>Prasītāja puse iesniedz sākotnējo rakstisko izklāstu ne vēlāk kā 20 dienu laikā pēc šķīrējtiesas izveidošanas dienas. Atbildētāja puse savu sākotnējo rakstisko izklāstu iesniedz ne vēlāk kā 20 dienu laikā pēc dienas, kurā savu rakstisko izklāstu iesniegusi prasītāja puse. Prasītāja puse savu rakstisko repliku, ja tāda ir, iesniedz ne vēlāk kā 20 dienu laikā pēc dienas, kura noteikta atbildētājas puses sākotnējā rakstiskā izklāsta iesniegšanai. Atbildētāja puse savu  rakstisko repliku, ja tāda ir, iesniedz ne vēlāk kā 20 dienu laikā pēc dienas, kura noteikta prasītājas puses rakstiskās replikas iesniegšanai.</w:t>
      </w:r>
    </w:p>
    <w:p w14:paraId="17586941" w14:textId="77777777" w:rsidR="00FA6F39" w:rsidRPr="005A1A96" w:rsidRDefault="00FA6F39" w:rsidP="00FA6F39">
      <w:pPr>
        <w:rPr>
          <w:lang w:eastAsia="de-DE"/>
        </w:rPr>
      </w:pPr>
    </w:p>
    <w:p w14:paraId="35CA9989" w14:textId="77777777" w:rsidR="00FA6F39" w:rsidRPr="005A1A96" w:rsidRDefault="00FA6F39" w:rsidP="00FA6F39">
      <w:pPr>
        <w:rPr>
          <w:rFonts w:eastAsia="Calibri"/>
        </w:rPr>
      </w:pPr>
      <w:r w:rsidRPr="005A1A96">
        <w:rPr>
          <w:rFonts w:eastAsia="Calibri"/>
        </w:rPr>
        <w:t>Šķīrējtiesas darbība</w:t>
      </w:r>
    </w:p>
    <w:p w14:paraId="3870FC14" w14:textId="77777777" w:rsidR="00FA6F39" w:rsidRPr="005A1A96" w:rsidRDefault="00FA6F39" w:rsidP="00FA6F39">
      <w:pPr>
        <w:rPr>
          <w:rFonts w:eastAsia="Calibri"/>
        </w:rPr>
      </w:pPr>
    </w:p>
    <w:p w14:paraId="618366E7" w14:textId="77777777" w:rsidR="00FA6F39" w:rsidRPr="005A1A96" w:rsidRDefault="00FA6F39" w:rsidP="00FA6F39">
      <w:pPr>
        <w:rPr>
          <w:lang w:eastAsia="de-DE"/>
        </w:rPr>
      </w:pPr>
      <w:r w:rsidRPr="005A1A96">
        <w:rPr>
          <w:lang w:eastAsia="de-DE"/>
        </w:rPr>
        <w:t>19.</w:t>
      </w:r>
      <w:r w:rsidRPr="005A1A96">
        <w:rPr>
          <w:lang w:eastAsia="de-DE"/>
        </w:rPr>
        <w:tab/>
        <w:t>Visas šķīrējtiesas sanāksmes vada šķīrējtiesas priekšsēdētājs. Šķīrējtiesa var deleģēt savam priekšsēdētājam pilnvaras pieņemt administratīvus un procesuālus lēmumus.</w:t>
      </w:r>
    </w:p>
    <w:p w14:paraId="090F8B61" w14:textId="77777777" w:rsidR="00FA6F39" w:rsidRPr="005A1A96" w:rsidRDefault="00FA6F39" w:rsidP="00FA6F39">
      <w:pPr>
        <w:rPr>
          <w:lang w:eastAsia="de-DE"/>
        </w:rPr>
      </w:pPr>
    </w:p>
    <w:p w14:paraId="0B294F7A" w14:textId="4ADAB58A" w:rsidR="00751A0A" w:rsidRPr="005A1A96" w:rsidRDefault="00751A0A" w:rsidP="00751A0A">
      <w:pPr>
        <w:rPr>
          <w:lang w:eastAsia="de-DE"/>
        </w:rPr>
      </w:pPr>
      <w:r w:rsidRPr="005A1A96">
        <w:rPr>
          <w:lang w:eastAsia="de-DE"/>
        </w:rPr>
        <w:br w:type="page"/>
      </w:r>
    </w:p>
    <w:p w14:paraId="3462CB73" w14:textId="43734E24" w:rsidR="00FA6F39" w:rsidRPr="005A1A96" w:rsidRDefault="00751A0A" w:rsidP="00FA6F39">
      <w:pPr>
        <w:rPr>
          <w:lang w:eastAsia="de-DE"/>
        </w:rPr>
      </w:pPr>
      <w:r w:rsidRPr="005A1A96">
        <w:rPr>
          <w:lang w:eastAsia="de-DE"/>
        </w:rPr>
        <w:t>2</w:t>
      </w:r>
      <w:r w:rsidR="00FA6F39" w:rsidRPr="005A1A96">
        <w:rPr>
          <w:lang w:eastAsia="de-DE"/>
        </w:rPr>
        <w:t>0.</w:t>
      </w:r>
      <w:r w:rsidR="00FA6F39" w:rsidRPr="005A1A96">
        <w:rPr>
          <w:lang w:eastAsia="de-DE"/>
        </w:rPr>
        <w:tab/>
        <w:t>Ja vien 31. nodaļā (Strīdu izšķiršana) vai šajā reglamentā nav noteikts citādi, šķīrējtiesa var veikt savu darbību ar jebkādiem saziņas līdzekļiem.</w:t>
      </w:r>
    </w:p>
    <w:p w14:paraId="4D23D1FE" w14:textId="77777777" w:rsidR="00FA6F39" w:rsidRPr="005A1A96" w:rsidRDefault="00FA6F39" w:rsidP="00FA6F39">
      <w:pPr>
        <w:rPr>
          <w:lang w:eastAsia="de-DE"/>
        </w:rPr>
      </w:pPr>
    </w:p>
    <w:p w14:paraId="723BE798" w14:textId="77777777" w:rsidR="00FA6F39" w:rsidRPr="005A1A96" w:rsidRDefault="00FA6F39" w:rsidP="00FA6F39">
      <w:pPr>
        <w:rPr>
          <w:lang w:eastAsia="de-DE"/>
        </w:rPr>
      </w:pPr>
      <w:r w:rsidRPr="005A1A96">
        <w:rPr>
          <w:lang w:eastAsia="de-DE"/>
        </w:rPr>
        <w:t>21.</w:t>
      </w:r>
      <w:r w:rsidRPr="005A1A96">
        <w:rPr>
          <w:lang w:eastAsia="de-DE"/>
        </w:rPr>
        <w:tab/>
        <w:t>Šķīrējtiesas apspriedēs piedalās vienīgi šķīrējtiesneši, tomēr šķīrējtiesa var atļaut šādās apspriedēs piedalīties arī viņu palīgiem.</w:t>
      </w:r>
    </w:p>
    <w:p w14:paraId="7F30A8C0" w14:textId="77777777" w:rsidR="00FA6F39" w:rsidRPr="005A1A96" w:rsidRDefault="00FA6F39" w:rsidP="00FA6F39">
      <w:pPr>
        <w:rPr>
          <w:lang w:eastAsia="de-DE"/>
        </w:rPr>
      </w:pPr>
    </w:p>
    <w:p w14:paraId="08C6DBBE" w14:textId="0C52C460" w:rsidR="00FA6F39" w:rsidRPr="005A1A96" w:rsidRDefault="00FA6F39" w:rsidP="00FA6F39">
      <w:pPr>
        <w:rPr>
          <w:lang w:eastAsia="de-DE"/>
        </w:rPr>
      </w:pPr>
      <w:r w:rsidRPr="005A1A96">
        <w:rPr>
          <w:lang w:eastAsia="de-DE"/>
        </w:rPr>
        <w:t>22.</w:t>
      </w:r>
      <w:r w:rsidRPr="005A1A96">
        <w:rPr>
          <w:lang w:eastAsia="de-DE"/>
        </w:rPr>
        <w:tab/>
        <w:t>Visus lēmumus vai ziņojumus sagatavo vienīgi pati šķīrējtiesa, un tā šo pienākumu nedeleģē.</w:t>
      </w:r>
    </w:p>
    <w:p w14:paraId="4FE8C397" w14:textId="77777777" w:rsidR="00FA6F39" w:rsidRPr="005A1A96" w:rsidRDefault="00FA6F39" w:rsidP="00FA6F39">
      <w:pPr>
        <w:rPr>
          <w:lang w:eastAsia="de-DE"/>
        </w:rPr>
      </w:pPr>
    </w:p>
    <w:p w14:paraId="2FA46135" w14:textId="5E4449E6" w:rsidR="00FA6F39" w:rsidRPr="005A1A96" w:rsidRDefault="00FA6F39" w:rsidP="00FA6F39">
      <w:pPr>
        <w:rPr>
          <w:lang w:eastAsia="de-DE"/>
        </w:rPr>
      </w:pPr>
      <w:r w:rsidRPr="005A1A96">
        <w:rPr>
          <w:lang w:eastAsia="de-DE"/>
        </w:rPr>
        <w:t>23.</w:t>
      </w:r>
      <w:r w:rsidRPr="005A1A96">
        <w:rPr>
          <w:lang w:eastAsia="de-DE"/>
        </w:rPr>
        <w:tab/>
        <w:t>Ja rodas kāds procesuāls jautājums, ko neaptver 31. nodaļa (Strīdu izšķiršana) vai šis pielikums, šķīrējtiesa pēc apspriešanās ar pusēm var rīkoties saskaņā ar jebkādu piemērotu procedūru, kura ir saderīga ar minēto nodaļu un šo pielikumu.</w:t>
      </w:r>
    </w:p>
    <w:p w14:paraId="5031F091" w14:textId="77777777" w:rsidR="00FA6F39" w:rsidRPr="005A1A96" w:rsidRDefault="00FA6F39" w:rsidP="00FA6F39">
      <w:pPr>
        <w:rPr>
          <w:lang w:eastAsia="de-DE"/>
        </w:rPr>
      </w:pPr>
    </w:p>
    <w:p w14:paraId="26E6BB00" w14:textId="567EFA0D" w:rsidR="00FA6F39" w:rsidRPr="005A1A96" w:rsidRDefault="00FA6F39" w:rsidP="00FA6F39">
      <w:pPr>
        <w:rPr>
          <w:lang w:eastAsia="de-DE"/>
        </w:rPr>
      </w:pPr>
      <w:r w:rsidRPr="005A1A96">
        <w:rPr>
          <w:lang w:eastAsia="de-DE"/>
        </w:rPr>
        <w:t>24.</w:t>
      </w:r>
      <w:r w:rsidRPr="005A1A96">
        <w:rPr>
          <w:lang w:eastAsia="de-DE"/>
        </w:rPr>
        <w:tab/>
        <w:t>Ja šķīrējtiesa uzskata, ka ir nepieciešams mainīt procedūrai piemērojamos termiņus, izņemot šā nolīguma 31. nodaļā (Strīdu izšķiršana) noteiktos termiņus, vai ka ir nepieciešams veikt kādus citus procesuālus vai administratīvus pielāgojumus, tā pēc apspriešanās ar pusēm tās rakstveidā informē par nepieciešamajām izmaiņām vai pielāgojumiem, kā arī par to iemesliem.</w:t>
      </w:r>
    </w:p>
    <w:p w14:paraId="7CA0BE0C" w14:textId="77777777" w:rsidR="00FA6F39" w:rsidRPr="005A1A96" w:rsidRDefault="00FA6F39" w:rsidP="00FA6F39">
      <w:pPr>
        <w:rPr>
          <w:rFonts w:eastAsia="Calibri"/>
        </w:rPr>
      </w:pPr>
    </w:p>
    <w:p w14:paraId="3DA7C467" w14:textId="77777777" w:rsidR="00FA6F39" w:rsidRPr="005A1A96" w:rsidRDefault="00FA6F39" w:rsidP="00FA6F39">
      <w:pPr>
        <w:rPr>
          <w:rFonts w:eastAsia="Calibri"/>
          <w:bCs/>
          <w:iCs/>
        </w:rPr>
      </w:pPr>
      <w:r w:rsidRPr="005A1A96">
        <w:rPr>
          <w:rFonts w:eastAsia="Calibri"/>
          <w:bCs/>
          <w:iCs/>
        </w:rPr>
        <w:t>Aizstāšana</w:t>
      </w:r>
    </w:p>
    <w:p w14:paraId="68266893" w14:textId="77777777" w:rsidR="00FA6F39" w:rsidRPr="005A1A96" w:rsidRDefault="00FA6F39" w:rsidP="00FA6F39">
      <w:pPr>
        <w:rPr>
          <w:rFonts w:eastAsia="Calibri"/>
          <w:bCs/>
          <w:iCs/>
        </w:rPr>
      </w:pPr>
    </w:p>
    <w:p w14:paraId="2486C258" w14:textId="77777777" w:rsidR="00FA6F39" w:rsidRPr="005A1A96" w:rsidRDefault="00FA6F39" w:rsidP="00FA6F39">
      <w:r w:rsidRPr="005A1A96">
        <w:t>25.</w:t>
      </w:r>
      <w:r w:rsidRPr="005A1A96">
        <w:tab/>
        <w:t>Ja viena puse uzskata, ka šķīrējtiesnesis neatbilst 31.-B pielikuma (Šķīrējtiesnešu un mediatoru rīcības kodekss) prasībām un šā iemesla dēļ būtu aizstājams, šī puse 15 dienu laikā pēc tam, kad tā ir ieguvusi pietiekamus pierādījumus, kas apliecina šķīrējtiesneša neatbilstību 31.-B pielikuma (Šķīrējtiesnešu un mediatoru rīcības kodekss) prasībām, informē par to otru pusi.</w:t>
      </w:r>
    </w:p>
    <w:p w14:paraId="60DA75DF" w14:textId="77777777" w:rsidR="00FA6F39" w:rsidRPr="005A1A96" w:rsidRDefault="00FA6F39" w:rsidP="00FA6F39">
      <w:pPr>
        <w:rPr>
          <w:lang w:eastAsia="ja-JP"/>
        </w:rPr>
      </w:pPr>
    </w:p>
    <w:p w14:paraId="50C91D85" w14:textId="4E7E4803" w:rsidR="00751A0A" w:rsidRPr="005A1A96" w:rsidRDefault="00751A0A" w:rsidP="00751A0A">
      <w:pPr>
        <w:rPr>
          <w:lang w:eastAsia="ja-JP"/>
        </w:rPr>
      </w:pPr>
      <w:r w:rsidRPr="005A1A96">
        <w:rPr>
          <w:lang w:eastAsia="ja-JP"/>
        </w:rPr>
        <w:br w:type="page"/>
      </w:r>
    </w:p>
    <w:p w14:paraId="37E8C5ED" w14:textId="5D9D8CFB" w:rsidR="00FA6F39" w:rsidRPr="005A1A96" w:rsidRDefault="00751A0A" w:rsidP="00FA6F39">
      <w:r w:rsidRPr="005A1A96">
        <w:t>2</w:t>
      </w:r>
      <w:r w:rsidR="00FA6F39" w:rsidRPr="005A1A96">
        <w:t>6.</w:t>
      </w:r>
      <w:r w:rsidR="00FA6F39" w:rsidRPr="005A1A96">
        <w:tab/>
        <w:t>Puses savstarpēji apspriežas 15 dienu laikā pēc 25. punktā minētā paziņojuma. Tās informē šo šķīrējtiesnesi par tā iespējamo neatbilstību un var pieprasīt šķīrējtiesnesim veikt pasākumus neatbilstības novēršanai. Ja puses par to vienojas, tās var arī atcelt šķīrējtiesnesi un izraudzīt jaunu šķīrējtiesnesi saskaņā ar 31.7. pantu (Šķīrējtiesas sastāvs).</w:t>
      </w:r>
    </w:p>
    <w:p w14:paraId="77FDEDBC" w14:textId="77777777" w:rsidR="00FA6F39" w:rsidRPr="005A1A96" w:rsidRDefault="00FA6F39" w:rsidP="00FA6F39">
      <w:pPr>
        <w:rPr>
          <w:lang w:eastAsia="de-DE"/>
        </w:rPr>
      </w:pPr>
    </w:p>
    <w:p w14:paraId="639640ED" w14:textId="77777777" w:rsidR="00FA6F39" w:rsidRPr="005A1A96" w:rsidRDefault="00FA6F39" w:rsidP="00FA6F39">
      <w:r w:rsidRPr="005A1A96">
        <w:t>27.</w:t>
      </w:r>
      <w:r w:rsidRPr="005A1A96">
        <w:tab/>
        <w:t>Ja puses nespēj vienoties par to, ka kāds no šķīrējtiesnešiem, izņemot šķīrējtiesas priekšsēdētāju, ir jāaizstāj, jebkura puse var pieprasīt, lai šis jautājums tiktu nodots izskatīšanai šķīrējtiesas priekšsēdētājam, kura lēmums ir galīgs.</w:t>
      </w:r>
    </w:p>
    <w:p w14:paraId="1645B937" w14:textId="77777777" w:rsidR="00FA6F39" w:rsidRPr="005A1A96" w:rsidRDefault="00FA6F39" w:rsidP="00FA6F39">
      <w:pPr>
        <w:rPr>
          <w:lang w:eastAsia="de-DE"/>
        </w:rPr>
      </w:pPr>
    </w:p>
    <w:p w14:paraId="0BDF22CA" w14:textId="604BAA66" w:rsidR="00FA6F39" w:rsidRPr="005A1A96" w:rsidRDefault="00FA6F39" w:rsidP="00FA6F39">
      <w:r w:rsidRPr="005A1A96">
        <w:t>28.</w:t>
      </w:r>
      <w:r w:rsidRPr="005A1A96">
        <w:tab/>
        <w:t>Ja šķīrējtiesas priekšsēdētājs konstatē, ka 27. punktā minētais šķīrējtiesnesis neatbilst 31.-B pielikuma (Šķīrējtiesnešu un mediatoru rīcības kodekss) prasībām, minēto šķīrējtiesnesi atceļ un izraugās jaunu šķīrējtiesnesi saskaņā ar 31.7. pantu (Šķīrējtiesas sastāvs).</w:t>
      </w:r>
    </w:p>
    <w:p w14:paraId="0A464E84" w14:textId="77777777" w:rsidR="00FA6F39" w:rsidRPr="005A1A96" w:rsidRDefault="00FA6F39" w:rsidP="00FA6F39">
      <w:pPr>
        <w:rPr>
          <w:lang w:eastAsia="ja-JP"/>
        </w:rPr>
      </w:pPr>
    </w:p>
    <w:p w14:paraId="463EDB18" w14:textId="77777777" w:rsidR="00FA6F39" w:rsidRPr="005A1A96" w:rsidRDefault="00FA6F39" w:rsidP="00FA6F39">
      <w:pPr>
        <w:rPr>
          <w:spacing w:val="4"/>
        </w:rPr>
      </w:pPr>
      <w:r w:rsidRPr="005A1A96">
        <w:t>29.</w:t>
      </w:r>
      <w:r w:rsidRPr="005A1A96">
        <w:tab/>
        <w:t>Ja puses nevienojas par šķīrējtiesas priekšsēdētāja aizstāšanas nepieciešamību, jebkura puse var pieprasīt, lai jautājums tiktu nodots izskatīšanai vienai no atlikušajām personām, kuras iekļautas apakšsarakstā, kas minēts 31.8. panta (Šķīrējtiesnešu saraksti) 1. punkta c) apakšpunktā. Iecēlēja amatpersona šo personu izlozē. Izvēlētās personas lēmums par nepieciešamību aizstāt priekšsēdētāju ir galīgs.</w:t>
      </w:r>
    </w:p>
    <w:p w14:paraId="746809F2" w14:textId="77777777" w:rsidR="00FA6F39" w:rsidRPr="005A1A96" w:rsidRDefault="00FA6F39" w:rsidP="00FA6F39">
      <w:pPr>
        <w:rPr>
          <w:spacing w:val="4"/>
          <w:lang w:eastAsia="de-DE"/>
        </w:rPr>
      </w:pPr>
    </w:p>
    <w:p w14:paraId="56528E23" w14:textId="77777777" w:rsidR="00FA6F39" w:rsidRPr="005A1A96" w:rsidRDefault="00FA6F39" w:rsidP="00FA6F39">
      <w:r w:rsidRPr="005A1A96">
        <w:t>30.</w:t>
      </w:r>
      <w:r w:rsidRPr="005A1A96">
        <w:tab/>
        <w:t>Ja saskaņā ar 29. punktu izlozes kārtībā izvēlētais priekšsēdētājs neatbilst 31.-B pielikuma (Šķīrējtiesnešu un mediatoru rīcības kodekss) prasībām, jaunu priekšsēdētāju izraugās saskaņā ar 31.7. pantu (Šķīrējtiesas sastāvs).</w:t>
      </w:r>
    </w:p>
    <w:p w14:paraId="3823AD0E" w14:textId="77777777" w:rsidR="00FA6F39" w:rsidRPr="005A1A96" w:rsidRDefault="00FA6F39" w:rsidP="00FA6F39">
      <w:pPr>
        <w:rPr>
          <w:lang w:eastAsia="de-DE"/>
        </w:rPr>
      </w:pPr>
    </w:p>
    <w:p w14:paraId="1C5AA2D7" w14:textId="5C25C97A" w:rsidR="00751A0A" w:rsidRPr="005A1A96" w:rsidRDefault="00751A0A" w:rsidP="00751A0A">
      <w:pPr>
        <w:rPr>
          <w:rFonts w:eastAsia="Calibri"/>
          <w:bCs/>
          <w:iCs/>
        </w:rPr>
      </w:pPr>
      <w:r w:rsidRPr="005A1A96">
        <w:rPr>
          <w:rFonts w:eastAsia="Calibri"/>
          <w:bCs/>
          <w:iCs/>
        </w:rPr>
        <w:br w:type="page"/>
      </w:r>
    </w:p>
    <w:p w14:paraId="4BB2D1D8" w14:textId="30AF3014" w:rsidR="00FA6F39" w:rsidRPr="005A1A96" w:rsidRDefault="00751A0A" w:rsidP="00FA6F39">
      <w:pPr>
        <w:rPr>
          <w:rFonts w:eastAsia="Calibri"/>
          <w:bCs/>
          <w:iCs/>
        </w:rPr>
      </w:pPr>
      <w:r w:rsidRPr="005A1A96">
        <w:rPr>
          <w:rFonts w:eastAsia="Calibri"/>
          <w:bCs/>
          <w:iCs/>
        </w:rPr>
        <w:t>S</w:t>
      </w:r>
      <w:r w:rsidR="00FA6F39" w:rsidRPr="005A1A96">
        <w:rPr>
          <w:rFonts w:eastAsia="Calibri"/>
          <w:bCs/>
          <w:iCs/>
        </w:rPr>
        <w:t>ēdes</w:t>
      </w:r>
    </w:p>
    <w:p w14:paraId="26292A8E" w14:textId="77777777" w:rsidR="00FA6F39" w:rsidRPr="005A1A96" w:rsidRDefault="00FA6F39" w:rsidP="00FA6F39">
      <w:pPr>
        <w:rPr>
          <w:rFonts w:eastAsia="Calibri"/>
          <w:bCs/>
          <w:iCs/>
        </w:rPr>
      </w:pPr>
    </w:p>
    <w:p w14:paraId="14525052" w14:textId="77777777" w:rsidR="00FA6F39" w:rsidRPr="005A1A96" w:rsidRDefault="00FA6F39" w:rsidP="00FA6F39">
      <w:r w:rsidRPr="005A1A96">
        <w:t>31.</w:t>
      </w:r>
      <w:r w:rsidRPr="005A1A96">
        <w:tab/>
        <w:t>Šķīrējtiesas priekšsēdētājs pēc apspriešanās ar pusēm un pārējiem šķīrējtiesnešiem informē puses par sēdes datumu, laiku un vietu. Sēdes datums parasti ir tas datums, kas ir iekļauts saskaņā ar 16. punkta a) apakšpunktu noteiktajā grafikā. Puse, kurā notiek sēde, publisko sēdes datumu, laiku un norises vietu, ja vien sēde nav slēgta.</w:t>
      </w:r>
    </w:p>
    <w:p w14:paraId="34E01F40" w14:textId="77777777" w:rsidR="00FA6F39" w:rsidRPr="005A1A96" w:rsidRDefault="00FA6F39" w:rsidP="00FA6F39">
      <w:pPr>
        <w:rPr>
          <w:lang w:eastAsia="ja-JP"/>
        </w:rPr>
      </w:pPr>
    </w:p>
    <w:p w14:paraId="151B9C57" w14:textId="77777777" w:rsidR="00FA6F39" w:rsidRPr="005A1A96" w:rsidRDefault="00FA6F39" w:rsidP="00FA6F39">
      <w:r w:rsidRPr="005A1A96">
        <w:t>32.</w:t>
      </w:r>
      <w:r w:rsidRPr="005A1A96">
        <w:tab/>
        <w:t>Ja vien puses nevienojas citādi, sēde notiek Briselē, ja prasītāja puse ir Meksika, un Meksikā, ja prasītāja puse ir Eiropas Savienība. Atbildētāja puse sedz izdevumus, kas saistīti ar sēdes loģistiku.</w:t>
      </w:r>
    </w:p>
    <w:p w14:paraId="5F497106" w14:textId="77777777" w:rsidR="00FA6F39" w:rsidRPr="005A1A96" w:rsidRDefault="00FA6F39" w:rsidP="00FA6F39">
      <w:pPr>
        <w:rPr>
          <w:lang w:eastAsia="de-DE"/>
        </w:rPr>
      </w:pPr>
    </w:p>
    <w:p w14:paraId="1F81CE98" w14:textId="77777777" w:rsidR="00FA6F39" w:rsidRPr="005A1A96" w:rsidRDefault="00FA6F39" w:rsidP="00FA6F39">
      <w:pPr>
        <w:rPr>
          <w:lang w:eastAsia="de-DE"/>
        </w:rPr>
      </w:pPr>
      <w:r w:rsidRPr="005A1A96">
        <w:rPr>
          <w:lang w:eastAsia="de-DE"/>
        </w:rPr>
        <w:t>33.</w:t>
      </w:r>
      <w:r w:rsidRPr="005A1A96">
        <w:rPr>
          <w:lang w:eastAsia="de-DE"/>
        </w:rPr>
        <w:tab/>
        <w:t>Šķīrējtiesa var rīkot papildu tiesas sēdes, ja puses tam piekrīt.</w:t>
      </w:r>
    </w:p>
    <w:p w14:paraId="51DF67C6" w14:textId="77777777" w:rsidR="00FA6F39" w:rsidRPr="005A1A96" w:rsidRDefault="00FA6F39" w:rsidP="00FA6F39">
      <w:pPr>
        <w:rPr>
          <w:lang w:eastAsia="ja-JP"/>
        </w:rPr>
      </w:pPr>
    </w:p>
    <w:p w14:paraId="029CE682" w14:textId="77777777" w:rsidR="00FA6F39" w:rsidRPr="005A1A96" w:rsidRDefault="00FA6F39" w:rsidP="00FA6F39">
      <w:r w:rsidRPr="005A1A96">
        <w:t>34.</w:t>
      </w:r>
      <w:r w:rsidRPr="005A1A96">
        <w:tab/>
        <w:t>Visi šķīrējtiesneši ir klāt sēdēs visu sēžu laiku.</w:t>
      </w:r>
    </w:p>
    <w:p w14:paraId="5843B8F4" w14:textId="77777777" w:rsidR="00FA6F39" w:rsidRPr="005A1A96" w:rsidRDefault="00FA6F39" w:rsidP="00FA6F39">
      <w:pPr>
        <w:rPr>
          <w:lang w:eastAsia="ja-JP"/>
        </w:rPr>
      </w:pPr>
    </w:p>
    <w:p w14:paraId="391B5D88" w14:textId="77777777" w:rsidR="00FA6F39" w:rsidRPr="005A1A96" w:rsidRDefault="00FA6F39" w:rsidP="00FA6F39">
      <w:r w:rsidRPr="005A1A96">
        <w:t>35.</w:t>
      </w:r>
      <w:r w:rsidRPr="005A1A96">
        <w:tab/>
        <w:t>Ja vien puses nevienojas citādi, neatkarīgi no tā, vai sēdes ir atklātas vai slēgtas, tajās var piedalīties šādas personas:</w:t>
      </w:r>
    </w:p>
    <w:p w14:paraId="69E002AB" w14:textId="77777777" w:rsidR="00FA6F39" w:rsidRPr="005A1A96" w:rsidRDefault="00FA6F39" w:rsidP="00FA6F39">
      <w:pPr>
        <w:rPr>
          <w:lang w:eastAsia="de-DE"/>
        </w:rPr>
      </w:pPr>
    </w:p>
    <w:p w14:paraId="51D35946" w14:textId="77777777" w:rsidR="00FA6F39" w:rsidRPr="005A1A96" w:rsidRDefault="00FA6F39" w:rsidP="00FA6F39">
      <w:pPr>
        <w:ind w:left="567" w:hanging="567"/>
        <w:rPr>
          <w:lang w:eastAsia="de-DE"/>
        </w:rPr>
      </w:pPr>
      <w:r w:rsidRPr="005A1A96">
        <w:rPr>
          <w:lang w:eastAsia="de-DE"/>
        </w:rPr>
        <w:t>a)</w:t>
      </w:r>
      <w:r w:rsidRPr="005A1A96">
        <w:rPr>
          <w:lang w:eastAsia="de-DE"/>
        </w:rPr>
        <w:tab/>
        <w:t>puses pārstāvji;</w:t>
      </w:r>
    </w:p>
    <w:p w14:paraId="3414B5A3" w14:textId="77777777" w:rsidR="00FA6F39" w:rsidRPr="005A1A96" w:rsidRDefault="00FA6F39" w:rsidP="00FA6F39">
      <w:pPr>
        <w:rPr>
          <w:lang w:eastAsia="de-DE"/>
        </w:rPr>
      </w:pPr>
    </w:p>
    <w:p w14:paraId="1988F493" w14:textId="77777777" w:rsidR="00FA6F39" w:rsidRPr="005A1A96" w:rsidRDefault="00FA6F39" w:rsidP="00FA6F39">
      <w:pPr>
        <w:ind w:left="567" w:hanging="567"/>
        <w:rPr>
          <w:lang w:eastAsia="de-DE"/>
        </w:rPr>
      </w:pPr>
      <w:r w:rsidRPr="005A1A96">
        <w:rPr>
          <w:lang w:eastAsia="de-DE"/>
        </w:rPr>
        <w:t>b)</w:t>
      </w:r>
      <w:r w:rsidRPr="005A1A96">
        <w:rPr>
          <w:lang w:eastAsia="de-DE"/>
        </w:rPr>
        <w:tab/>
        <w:t>konsultanti;</w:t>
      </w:r>
    </w:p>
    <w:p w14:paraId="361B7462" w14:textId="77777777" w:rsidR="00FA6F39" w:rsidRPr="005A1A96" w:rsidRDefault="00FA6F39" w:rsidP="00FA6F39">
      <w:pPr>
        <w:rPr>
          <w:lang w:eastAsia="ja-JP"/>
        </w:rPr>
      </w:pPr>
    </w:p>
    <w:p w14:paraId="3E78E315" w14:textId="3EAC6BD4" w:rsidR="00751A0A" w:rsidRPr="005A1A96" w:rsidRDefault="00751A0A" w:rsidP="00751A0A">
      <w:pPr>
        <w:rPr>
          <w:lang w:eastAsia="ja-JP"/>
        </w:rPr>
      </w:pPr>
      <w:r w:rsidRPr="005A1A96">
        <w:rPr>
          <w:lang w:eastAsia="ja-JP"/>
        </w:rPr>
        <w:br w:type="page"/>
      </w:r>
    </w:p>
    <w:p w14:paraId="564CAA4B" w14:textId="77B17DA0" w:rsidR="00FA6F39" w:rsidRPr="005A1A96" w:rsidRDefault="00751A0A" w:rsidP="00FA6F39">
      <w:pPr>
        <w:ind w:left="567" w:hanging="567"/>
      </w:pPr>
      <w:r w:rsidRPr="005A1A96">
        <w:t>c</w:t>
      </w:r>
      <w:r w:rsidR="00FA6F39" w:rsidRPr="005A1A96">
        <w:t>)</w:t>
      </w:r>
      <w:r w:rsidR="00FA6F39" w:rsidRPr="005A1A96">
        <w:tab/>
        <w:t>palīgi un administratīvais personāls;</w:t>
      </w:r>
    </w:p>
    <w:p w14:paraId="562DDF27" w14:textId="77777777" w:rsidR="00FA6F39" w:rsidRPr="005A1A96" w:rsidRDefault="00FA6F39" w:rsidP="00FA6F39">
      <w:pPr>
        <w:rPr>
          <w:lang w:eastAsia="ja-JP"/>
        </w:rPr>
      </w:pPr>
    </w:p>
    <w:p w14:paraId="38D6C830" w14:textId="77777777" w:rsidR="00FA6F39" w:rsidRPr="005A1A96" w:rsidRDefault="00FA6F39" w:rsidP="00FA6F39">
      <w:pPr>
        <w:ind w:left="567" w:hanging="567"/>
      </w:pPr>
      <w:r w:rsidRPr="005A1A96">
        <w:t>d)</w:t>
      </w:r>
      <w:r w:rsidRPr="005A1A96">
        <w:tab/>
        <w:t>šķīrējtiesas tulki, tulkotāji un referenti; un</w:t>
      </w:r>
    </w:p>
    <w:p w14:paraId="22CABE4B" w14:textId="77777777" w:rsidR="00FA6F39" w:rsidRPr="005A1A96" w:rsidRDefault="00FA6F39" w:rsidP="00FA6F39">
      <w:pPr>
        <w:rPr>
          <w:lang w:eastAsia="ja-JP"/>
        </w:rPr>
      </w:pPr>
    </w:p>
    <w:p w14:paraId="56F30974" w14:textId="77777777" w:rsidR="00FA6F39" w:rsidRPr="005A1A96" w:rsidRDefault="00FA6F39" w:rsidP="00FA6F39">
      <w:pPr>
        <w:ind w:left="567" w:hanging="567"/>
      </w:pPr>
      <w:r w:rsidRPr="005A1A96">
        <w:t>e)</w:t>
      </w:r>
      <w:r w:rsidRPr="005A1A96">
        <w:tab/>
        <w:t>eksperti, ja tādi ir, saskaņā ar 31.23. panta (Informācijas saņemšana) 2. punktu.</w:t>
      </w:r>
    </w:p>
    <w:p w14:paraId="44BE888C" w14:textId="77777777" w:rsidR="00FA6F39" w:rsidRPr="005A1A96" w:rsidRDefault="00FA6F39" w:rsidP="00FA6F39">
      <w:pPr>
        <w:rPr>
          <w:lang w:eastAsia="ja-JP"/>
        </w:rPr>
      </w:pPr>
    </w:p>
    <w:p w14:paraId="5C8941CB" w14:textId="51D4F78D" w:rsidR="00FA6F39" w:rsidRPr="005A1A96" w:rsidRDefault="00FA6F39" w:rsidP="00FA6F39">
      <w:pPr>
        <w:rPr>
          <w:lang w:eastAsia="ja-JP"/>
        </w:rPr>
      </w:pPr>
      <w:r w:rsidRPr="005A1A96">
        <w:rPr>
          <w:lang w:eastAsia="ja-JP"/>
        </w:rPr>
        <w:t>36.</w:t>
      </w:r>
      <w:r w:rsidRPr="005A1A96">
        <w:rPr>
          <w:lang w:eastAsia="ja-JP"/>
        </w:rPr>
        <w:tab/>
        <w:t>Attiecīgais izraudzītais birojs, apspriežoties ar šķīrējtiesu un pusēm, veic atbilstīgus pasākumus un nosaka atbilstīgas procedūras, lai nodrošinātu, ka sabiedrības locekļu piedalīšanās netraucē sēdes norisi. Sabiedrības locekļus, tostarp akreditētus žurnālistus un nevalstisko struktūru pārstāvjus, kas vēlas apmeklēt uzklausīšanas, var lūgt pirms sēdes reģistrēties. Ja vietu skaits ir ierobežots, dalību nodrošina rindas kārtībā pēc aizpildītas reģistrācijas veidlapas saņemšanas. Sabiedrības locekļiem nav atļauts veikt tiesas sēdes audio vai vizuālus ierakstus.</w:t>
      </w:r>
    </w:p>
    <w:p w14:paraId="18ADE7E8" w14:textId="77777777" w:rsidR="00FA6F39" w:rsidRPr="005A1A96" w:rsidRDefault="00FA6F39" w:rsidP="00FA6F39">
      <w:pPr>
        <w:rPr>
          <w:lang w:eastAsia="ja-JP"/>
        </w:rPr>
      </w:pPr>
    </w:p>
    <w:p w14:paraId="62A67CFB" w14:textId="13B5ACB7" w:rsidR="00FA6F39" w:rsidRPr="005A1A96" w:rsidRDefault="00FA6F39" w:rsidP="00FA6F39">
      <w:pPr>
        <w:rPr>
          <w:lang w:eastAsia="ja-JP"/>
        </w:rPr>
      </w:pPr>
      <w:r w:rsidRPr="005A1A96">
        <w:rPr>
          <w:lang w:eastAsia="ja-JP"/>
        </w:rPr>
        <w:t>37.</w:t>
      </w:r>
      <w:r w:rsidRPr="005A1A96">
        <w:rPr>
          <w:lang w:eastAsia="ja-JP"/>
        </w:rPr>
        <w:tab/>
        <w:t>Puse, kas sēdē vēlas iesniegt vai apspriest konfidenciālu informāciju, par to iepriekš paziņo šķīrējtiesai un attiecīgajam izraudzītajam birojam. Ciktāl iespējams, puse par to paziņo vismaz 10</w:t>
      </w:r>
      <w:r w:rsidR="000E6B13">
        <w:rPr>
          <w:lang w:eastAsia="ja-JP"/>
        </w:rPr>
        <w:t> </w:t>
      </w:r>
      <w:r w:rsidRPr="005A1A96">
        <w:rPr>
          <w:lang w:eastAsia="ja-JP"/>
        </w:rPr>
        <w:t>dienas pirms sēdes sākuma.</w:t>
      </w:r>
    </w:p>
    <w:p w14:paraId="281590E3" w14:textId="77777777" w:rsidR="00FA6F39" w:rsidRPr="005A1A96" w:rsidRDefault="00FA6F39" w:rsidP="00FA6F39">
      <w:pPr>
        <w:rPr>
          <w:lang w:eastAsia="ja-JP"/>
        </w:rPr>
      </w:pPr>
    </w:p>
    <w:p w14:paraId="5E6416ED" w14:textId="77777777" w:rsidR="00FA6F39" w:rsidRPr="005A1A96" w:rsidRDefault="00FA6F39" w:rsidP="00FA6F39">
      <w:pPr>
        <w:rPr>
          <w:lang w:eastAsia="ja-JP"/>
        </w:rPr>
      </w:pPr>
      <w:r w:rsidRPr="005A1A96">
        <w:rPr>
          <w:lang w:eastAsia="ja-JP"/>
        </w:rPr>
        <w:t>38.</w:t>
      </w:r>
      <w:r w:rsidRPr="005A1A96">
        <w:rPr>
          <w:lang w:eastAsia="ja-JP"/>
        </w:rPr>
        <w:tab/>
        <w:t>Sēdes slēgtajā daļā var piedalīties tikai personas, kas minētas 35. punktā. Personas, kas skata vai uzklausa konfidenciālu informāciju, neizpauž to vai neļauj to izpaust un izmanto šo informāciju tikai šķīrējtiesas procesa vajadzībām.</w:t>
      </w:r>
    </w:p>
    <w:p w14:paraId="40D0605C" w14:textId="77777777" w:rsidR="00FA6F39" w:rsidRPr="005A1A96" w:rsidRDefault="00FA6F39" w:rsidP="00FA6F39">
      <w:pPr>
        <w:rPr>
          <w:lang w:eastAsia="ja-JP"/>
        </w:rPr>
      </w:pPr>
    </w:p>
    <w:p w14:paraId="4D25EF25" w14:textId="43543E20" w:rsidR="00751A0A" w:rsidRPr="005A1A96" w:rsidRDefault="00751A0A" w:rsidP="00751A0A">
      <w:pPr>
        <w:rPr>
          <w:lang w:eastAsia="ja-JP"/>
        </w:rPr>
      </w:pPr>
      <w:r w:rsidRPr="005A1A96">
        <w:rPr>
          <w:lang w:eastAsia="ja-JP"/>
        </w:rPr>
        <w:br w:type="page"/>
      </w:r>
    </w:p>
    <w:p w14:paraId="150D703B" w14:textId="11E029BE" w:rsidR="00FA6F39" w:rsidRPr="005A1A96" w:rsidRDefault="00751A0A" w:rsidP="00FA6F39">
      <w:r w:rsidRPr="005A1A96">
        <w:t>3</w:t>
      </w:r>
      <w:r w:rsidR="00FA6F39" w:rsidRPr="005A1A96">
        <w:t>9.</w:t>
      </w:r>
      <w:r w:rsidR="00FA6F39" w:rsidRPr="005A1A96">
        <w:tab/>
        <w:t>Katra puse ne vēlāk kā piecas dienas pirms šķīrējtiesas sēdes iesniedz šķīrējtiesai un otrai pusei sarakstu ar to personu vārdiem un uzvārdiem, kuras attiecīgās puses uzdevumā šķīrējtiesas sēdē mutvārdos sniegs argumentus vai cita veida izklāstu, un sarakstu ar citiem pārstāvjiem un konsultantiem, kuri piedalīsies sēdē.</w:t>
      </w:r>
    </w:p>
    <w:p w14:paraId="3F9753DC" w14:textId="77777777" w:rsidR="00FA6F39" w:rsidRPr="005A1A96" w:rsidRDefault="00FA6F39" w:rsidP="00FA6F39">
      <w:pPr>
        <w:rPr>
          <w:lang w:eastAsia="de-DE"/>
        </w:rPr>
      </w:pPr>
    </w:p>
    <w:p w14:paraId="2B790341" w14:textId="45515473" w:rsidR="00FA6F39" w:rsidRPr="005A1A96" w:rsidRDefault="00FA6F39" w:rsidP="00FA6F39">
      <w:r w:rsidRPr="005A1A96">
        <w:t>40.</w:t>
      </w:r>
      <w:r w:rsidRPr="005A1A96">
        <w:tab/>
        <w:t>Šķīrējtiesas sēdes norise, kurā prasītājai pusei un atbildētājai pusei nodrošina vienādu laiku gan argumentu izklāsta, gan replikas sadaļā, ir šāda</w:t>
      </w:r>
      <w:r w:rsidR="00EA739B" w:rsidRPr="005A1A96">
        <w:t>:</w:t>
      </w:r>
    </w:p>
    <w:p w14:paraId="5C7E9068" w14:textId="77777777" w:rsidR="00FA6F39" w:rsidRPr="005A1A96" w:rsidRDefault="00FA6F39" w:rsidP="00FA6F39">
      <w:pPr>
        <w:rPr>
          <w:lang w:eastAsia="de-DE"/>
        </w:rPr>
      </w:pPr>
    </w:p>
    <w:p w14:paraId="7E76BDAB" w14:textId="5C219EB6" w:rsidR="00FA6F39" w:rsidRPr="005A1A96" w:rsidRDefault="00FA6F39" w:rsidP="00FA6F39">
      <w:pPr>
        <w:ind w:left="567" w:hanging="567"/>
        <w:rPr>
          <w:lang w:eastAsia="de-DE"/>
        </w:rPr>
      </w:pPr>
      <w:r w:rsidRPr="005A1A96">
        <w:rPr>
          <w:lang w:eastAsia="de-DE"/>
        </w:rPr>
        <w:t>a)</w:t>
      </w:r>
      <w:r w:rsidRPr="005A1A96">
        <w:rPr>
          <w:lang w:eastAsia="de-DE"/>
        </w:rPr>
        <w:tab/>
        <w:t>izklāsts:</w:t>
      </w:r>
    </w:p>
    <w:p w14:paraId="2C574BCC" w14:textId="77777777" w:rsidR="00FA6F39" w:rsidRPr="005A1A96" w:rsidRDefault="00FA6F39" w:rsidP="00FA6F39">
      <w:pPr>
        <w:rPr>
          <w:iCs/>
          <w:lang w:eastAsia="de-DE"/>
        </w:rPr>
      </w:pPr>
    </w:p>
    <w:p w14:paraId="2C03A28F" w14:textId="77777777" w:rsidR="00FA6F39" w:rsidRPr="005A1A96" w:rsidRDefault="00FA6F39" w:rsidP="00FA6F39">
      <w:pPr>
        <w:ind w:left="1134" w:hanging="567"/>
        <w:rPr>
          <w:lang w:eastAsia="de-DE"/>
        </w:rPr>
      </w:pPr>
      <w:r w:rsidRPr="005A1A96">
        <w:rPr>
          <w:lang w:eastAsia="de-DE"/>
        </w:rPr>
        <w:t>i)</w:t>
      </w:r>
      <w:r w:rsidRPr="005A1A96">
        <w:rPr>
          <w:lang w:eastAsia="de-DE"/>
        </w:rPr>
        <w:tab/>
        <w:t>prasītājas puses argumentu izklāsts; un</w:t>
      </w:r>
    </w:p>
    <w:p w14:paraId="22800C70" w14:textId="77777777" w:rsidR="00FA6F39" w:rsidRPr="005A1A96" w:rsidRDefault="00FA6F39" w:rsidP="00FA6F39">
      <w:pPr>
        <w:ind w:left="1134" w:hanging="567"/>
        <w:rPr>
          <w:lang w:eastAsia="de-DE"/>
        </w:rPr>
      </w:pPr>
    </w:p>
    <w:p w14:paraId="2569D8EA" w14:textId="10D28B48" w:rsidR="00FA6F39" w:rsidRPr="005A1A96" w:rsidRDefault="00FA6F39" w:rsidP="00FA6F39">
      <w:pPr>
        <w:ind w:left="1134" w:hanging="567"/>
        <w:rPr>
          <w:lang w:eastAsia="de-DE"/>
        </w:rPr>
      </w:pPr>
      <w:r w:rsidRPr="005A1A96">
        <w:rPr>
          <w:lang w:eastAsia="de-DE"/>
        </w:rPr>
        <w:t>ii)</w:t>
      </w:r>
      <w:r w:rsidRPr="005A1A96">
        <w:rPr>
          <w:lang w:eastAsia="de-DE"/>
        </w:rPr>
        <w:tab/>
        <w:t>atbildētājas puses argumentu izklāsts</w:t>
      </w:r>
      <w:r w:rsidR="00EA739B" w:rsidRPr="005A1A96">
        <w:rPr>
          <w:lang w:eastAsia="de-DE"/>
        </w:rPr>
        <w:t>;</w:t>
      </w:r>
    </w:p>
    <w:p w14:paraId="68B353A2" w14:textId="77777777" w:rsidR="00FA6F39" w:rsidRPr="005A1A96" w:rsidRDefault="00FA6F39" w:rsidP="00FA6F39">
      <w:pPr>
        <w:rPr>
          <w:iCs/>
          <w:lang w:eastAsia="de-DE"/>
        </w:rPr>
      </w:pPr>
    </w:p>
    <w:p w14:paraId="429C6AC2" w14:textId="720A7FC7" w:rsidR="00FA6F39" w:rsidRPr="005A1A96" w:rsidRDefault="00FA6F39" w:rsidP="00FA6F39">
      <w:pPr>
        <w:ind w:left="567" w:hanging="567"/>
        <w:rPr>
          <w:iCs/>
          <w:lang w:eastAsia="de-DE"/>
        </w:rPr>
      </w:pPr>
      <w:r w:rsidRPr="005A1A96">
        <w:rPr>
          <w:iCs/>
          <w:lang w:eastAsia="de-DE"/>
        </w:rPr>
        <w:t>b)</w:t>
      </w:r>
      <w:r w:rsidRPr="005A1A96">
        <w:rPr>
          <w:iCs/>
          <w:lang w:eastAsia="de-DE"/>
        </w:rPr>
        <w:tab/>
        <w:t>replika</w:t>
      </w:r>
      <w:r w:rsidR="00EA739B" w:rsidRPr="005A1A96">
        <w:rPr>
          <w:iCs/>
          <w:lang w:eastAsia="de-DE"/>
        </w:rPr>
        <w:t>:</w:t>
      </w:r>
    </w:p>
    <w:p w14:paraId="05B86674" w14:textId="77777777" w:rsidR="00FA6F39" w:rsidRPr="005A1A96" w:rsidRDefault="00FA6F39" w:rsidP="00FA6F39">
      <w:pPr>
        <w:rPr>
          <w:lang w:eastAsia="de-DE"/>
        </w:rPr>
      </w:pPr>
    </w:p>
    <w:p w14:paraId="0E3F18AE" w14:textId="17D4F9EB" w:rsidR="00FA6F39" w:rsidRPr="005A1A96" w:rsidRDefault="00FA6F39" w:rsidP="00FA6F39">
      <w:pPr>
        <w:ind w:left="1134" w:hanging="567"/>
      </w:pPr>
      <w:r w:rsidRPr="005A1A96">
        <w:t>i)</w:t>
      </w:r>
      <w:r w:rsidRPr="005A1A96">
        <w:tab/>
        <w:t>prasītājas puses replika; un</w:t>
      </w:r>
    </w:p>
    <w:p w14:paraId="25A288F4" w14:textId="77777777" w:rsidR="00FA6F39" w:rsidRPr="005A1A96" w:rsidRDefault="00FA6F39" w:rsidP="00FA6F39">
      <w:pPr>
        <w:ind w:left="1134" w:hanging="567"/>
        <w:rPr>
          <w:lang w:eastAsia="de-DE"/>
        </w:rPr>
      </w:pPr>
    </w:p>
    <w:p w14:paraId="676CC5E4" w14:textId="60847354" w:rsidR="00FA6F39" w:rsidRPr="005A1A96" w:rsidRDefault="00FA6F39" w:rsidP="00FA6F39">
      <w:pPr>
        <w:ind w:left="1134" w:hanging="567"/>
        <w:rPr>
          <w:lang w:eastAsia="de-DE"/>
        </w:rPr>
      </w:pPr>
      <w:r w:rsidRPr="005A1A96">
        <w:rPr>
          <w:lang w:eastAsia="de-DE"/>
        </w:rPr>
        <w:t>ii)</w:t>
      </w:r>
      <w:r w:rsidRPr="005A1A96">
        <w:rPr>
          <w:lang w:eastAsia="de-DE"/>
        </w:rPr>
        <w:tab/>
        <w:t>atbildētājas puses atbildes replika.</w:t>
      </w:r>
    </w:p>
    <w:p w14:paraId="52F0A015" w14:textId="77777777" w:rsidR="00FA6F39" w:rsidRPr="005A1A96" w:rsidRDefault="00FA6F39" w:rsidP="00FA6F39">
      <w:pPr>
        <w:rPr>
          <w:lang w:eastAsia="de-DE"/>
        </w:rPr>
      </w:pPr>
    </w:p>
    <w:p w14:paraId="743A20D0" w14:textId="77777777" w:rsidR="00FA6F39" w:rsidRPr="005A1A96" w:rsidRDefault="00FA6F39" w:rsidP="00FA6F39">
      <w:r w:rsidRPr="005A1A96">
        <w:t>41.</w:t>
      </w:r>
      <w:r w:rsidRPr="005A1A96">
        <w:tab/>
        <w:t>Sēdē šķīrējtiesa var jebkurā laikā uzdot jautājumus jebkurai no pusēm. Šķīrējtiesa dod pusēm iespēju sniegt noslēguma paziņojumus.</w:t>
      </w:r>
    </w:p>
    <w:p w14:paraId="7509CDEF" w14:textId="77777777" w:rsidR="00FA6F39" w:rsidRPr="005A1A96" w:rsidRDefault="00FA6F39" w:rsidP="00FA6F39">
      <w:pPr>
        <w:rPr>
          <w:lang w:eastAsia="ja-JP"/>
        </w:rPr>
      </w:pPr>
    </w:p>
    <w:p w14:paraId="23C1525E" w14:textId="4A819353" w:rsidR="00751A0A" w:rsidRPr="005A1A96" w:rsidRDefault="00751A0A" w:rsidP="00751A0A">
      <w:pPr>
        <w:rPr>
          <w:lang w:eastAsia="ja-JP"/>
        </w:rPr>
      </w:pPr>
      <w:r w:rsidRPr="005A1A96">
        <w:rPr>
          <w:lang w:eastAsia="ja-JP"/>
        </w:rPr>
        <w:br w:type="page"/>
      </w:r>
    </w:p>
    <w:p w14:paraId="142E4C21" w14:textId="67FDB350" w:rsidR="00FA6F39" w:rsidRPr="005A1A96" w:rsidRDefault="00751A0A" w:rsidP="00FA6F39">
      <w:r w:rsidRPr="005A1A96">
        <w:t>4</w:t>
      </w:r>
      <w:r w:rsidR="00FA6F39" w:rsidRPr="005A1A96">
        <w:t>2.</w:t>
      </w:r>
      <w:r w:rsidR="00FA6F39" w:rsidRPr="005A1A96">
        <w:tab/>
        <w:t>Šķīrējtiesa organizē sēdes protokolēšanu un protokola nodošanu pusēm iespējami īsā laikā pēc sēdes. Puses var iesniegt piezīmes par protokolu, un šķīrējtiesa tās var ņemt vērā.</w:t>
      </w:r>
    </w:p>
    <w:p w14:paraId="4F2B3CAB" w14:textId="77777777" w:rsidR="00FA6F39" w:rsidRPr="005A1A96" w:rsidRDefault="00FA6F39" w:rsidP="00FA6F39">
      <w:pPr>
        <w:rPr>
          <w:lang w:eastAsia="de-DE"/>
        </w:rPr>
      </w:pPr>
    </w:p>
    <w:p w14:paraId="48C34C2E" w14:textId="77777777" w:rsidR="00FA6F39" w:rsidRPr="005A1A96" w:rsidRDefault="00FA6F39" w:rsidP="00FA6F39">
      <w:pPr>
        <w:rPr>
          <w:lang w:eastAsia="de-DE"/>
        </w:rPr>
      </w:pPr>
      <w:r w:rsidRPr="005A1A96">
        <w:rPr>
          <w:lang w:eastAsia="de-DE"/>
        </w:rPr>
        <w:t>43.</w:t>
      </w:r>
      <w:r w:rsidRPr="005A1A96">
        <w:rPr>
          <w:lang w:eastAsia="de-DE"/>
        </w:rPr>
        <w:tab/>
        <w:t>Katra puse 10 dienu laikā pēc sēdes dienas var iesniegt papildu rakstveida izklāstu par jebkuru jautājumu, kas tika aplūkots sēdē. Otra puse var sniegt rakstiskas piezīmes par jebkuru papildu rakstisku izklāstu, ko puse ir iesniegusi, piecu dienu laikā pēc šāda izklāsta piegādes.</w:t>
      </w:r>
    </w:p>
    <w:p w14:paraId="074E554F" w14:textId="77777777" w:rsidR="00FA6F39" w:rsidRPr="005A1A96" w:rsidRDefault="00FA6F39" w:rsidP="00FA6F39">
      <w:pPr>
        <w:rPr>
          <w:rFonts w:eastAsia="Calibri"/>
          <w:lang w:eastAsia="ja-JP"/>
        </w:rPr>
      </w:pPr>
    </w:p>
    <w:p w14:paraId="632B6DF2" w14:textId="77777777" w:rsidR="00FA6F39" w:rsidRPr="005A1A96" w:rsidRDefault="00FA6F39" w:rsidP="00FA6F39">
      <w:pPr>
        <w:rPr>
          <w:rFonts w:eastAsia="Calibri"/>
        </w:rPr>
      </w:pPr>
      <w:r w:rsidRPr="005A1A96">
        <w:rPr>
          <w:rFonts w:eastAsia="Calibri"/>
        </w:rPr>
        <w:t>Rakstveida jautājumi</w:t>
      </w:r>
    </w:p>
    <w:p w14:paraId="1425CA3D" w14:textId="77777777" w:rsidR="00FA6F39" w:rsidRPr="005A1A96" w:rsidRDefault="00FA6F39" w:rsidP="00FA6F39">
      <w:pPr>
        <w:rPr>
          <w:lang w:eastAsia="ja-JP"/>
        </w:rPr>
      </w:pPr>
    </w:p>
    <w:p w14:paraId="08CC3A2A" w14:textId="77777777" w:rsidR="00FA6F39" w:rsidRPr="005A1A96" w:rsidRDefault="00FA6F39" w:rsidP="00FA6F39">
      <w:r w:rsidRPr="005A1A96">
        <w:t>44.</w:t>
      </w:r>
      <w:r w:rsidRPr="005A1A96">
        <w:tab/>
        <w:t>Šķīrējtiesa jebkurā procesa posmā drīkst rakstveidā uzdot jautājumus vienai vai abām pusēm. Visu vienai pusei adresēto jautājumu kopiju iesniedz arī otrai pusei.</w:t>
      </w:r>
    </w:p>
    <w:p w14:paraId="1DE012FC" w14:textId="77777777" w:rsidR="00FA6F39" w:rsidRPr="005A1A96" w:rsidRDefault="00FA6F39" w:rsidP="00FA6F39">
      <w:pPr>
        <w:rPr>
          <w:lang w:eastAsia="ja-JP"/>
        </w:rPr>
      </w:pPr>
    </w:p>
    <w:p w14:paraId="38450A17" w14:textId="77777777" w:rsidR="00FA6F39" w:rsidRPr="005A1A96" w:rsidRDefault="00FA6F39" w:rsidP="00FA6F39">
      <w:pPr>
        <w:rPr>
          <w:lang w:eastAsia="ja-JP"/>
        </w:rPr>
      </w:pPr>
      <w:r w:rsidRPr="005A1A96">
        <w:rPr>
          <w:lang w:eastAsia="ja-JP"/>
        </w:rPr>
        <w:t>45.</w:t>
      </w:r>
      <w:r w:rsidRPr="005A1A96">
        <w:rPr>
          <w:lang w:eastAsia="ja-JP"/>
        </w:rPr>
        <w:tab/>
        <w:t>Katra puse iesniedz otrai pusei savu uz šķīrējtiesas jautājumiem sniegto rakstveida atbilžu kopiju. Otrai pusei ir iespēja piecu dienu laikā pēc šādas kopijas piegādes rakstveidā sniegt piezīmes par minētajām puses atbildēm.</w:t>
      </w:r>
    </w:p>
    <w:p w14:paraId="4BA0E534" w14:textId="77777777" w:rsidR="00FA6F39" w:rsidRPr="005A1A96" w:rsidRDefault="00FA6F39" w:rsidP="00FA6F39">
      <w:pPr>
        <w:rPr>
          <w:lang w:eastAsia="ja-JP"/>
        </w:rPr>
      </w:pPr>
    </w:p>
    <w:p w14:paraId="7685D55A" w14:textId="77777777" w:rsidR="00FA6F39" w:rsidRPr="005A1A96" w:rsidRDefault="00FA6F39" w:rsidP="00FA6F39">
      <w:pPr>
        <w:rPr>
          <w:lang w:eastAsia="ja-JP"/>
        </w:rPr>
      </w:pPr>
      <w:r w:rsidRPr="005A1A96">
        <w:rPr>
          <w:lang w:eastAsia="ja-JP"/>
        </w:rPr>
        <w:t>Dokumentu publiskošana</w:t>
      </w:r>
    </w:p>
    <w:p w14:paraId="0756D941" w14:textId="77777777" w:rsidR="00FA6F39" w:rsidRPr="005A1A96" w:rsidRDefault="00FA6F39" w:rsidP="00FA6F39">
      <w:pPr>
        <w:rPr>
          <w:lang w:eastAsia="ja-JP"/>
        </w:rPr>
      </w:pPr>
    </w:p>
    <w:p w14:paraId="29D95A52" w14:textId="77777777" w:rsidR="00FA6F39" w:rsidRPr="005A1A96" w:rsidRDefault="00FA6F39" w:rsidP="00FA6F39">
      <w:pPr>
        <w:rPr>
          <w:lang w:eastAsia="ja-JP"/>
        </w:rPr>
      </w:pPr>
      <w:r w:rsidRPr="005A1A96">
        <w:rPr>
          <w:lang w:eastAsia="ja-JP"/>
        </w:rPr>
        <w:t>46.</w:t>
      </w:r>
      <w:r w:rsidRPr="005A1A96">
        <w:rPr>
          <w:lang w:eastAsia="ja-JP"/>
        </w:rPr>
        <w:tab/>
        <w:t>Ievērojot konfidenciālas informācijas aizsardzību saskaņā ar 48. un 49. punktu:</w:t>
      </w:r>
    </w:p>
    <w:p w14:paraId="126ACF1D" w14:textId="77777777" w:rsidR="00FA6F39" w:rsidRPr="005A1A96" w:rsidRDefault="00FA6F39" w:rsidP="00FA6F39">
      <w:pPr>
        <w:rPr>
          <w:lang w:eastAsia="ja-JP"/>
        </w:rPr>
      </w:pPr>
    </w:p>
    <w:p w14:paraId="26983E6A" w14:textId="544937E1" w:rsidR="00FA6F39" w:rsidRPr="005A1A96" w:rsidRDefault="00FA6F39" w:rsidP="00FA6F39">
      <w:pPr>
        <w:ind w:left="567" w:hanging="567"/>
        <w:rPr>
          <w:lang w:eastAsia="ja-JP"/>
        </w:rPr>
      </w:pPr>
      <w:r w:rsidRPr="005A1A96">
        <w:rPr>
          <w:lang w:eastAsia="ja-JP"/>
        </w:rPr>
        <w:t>a)</w:t>
      </w:r>
      <w:r w:rsidRPr="005A1A96">
        <w:rPr>
          <w:lang w:eastAsia="ja-JP"/>
        </w:rPr>
        <w:tab/>
        <w:t>puse, kas iesniedz pieprasījumu saskaņā ar 31.5. pantu (Apspriešanās) vai 31.6. pantu (Šķīrējtiesas izveide), minētā pieprasījuma kopiju publisko ne vēlāk kā 15 dienas pēc tā piegādes dienas; un</w:t>
      </w:r>
    </w:p>
    <w:p w14:paraId="399F28CC" w14:textId="77777777" w:rsidR="00FA6F39" w:rsidRPr="005A1A96" w:rsidRDefault="00FA6F39" w:rsidP="00FA6F39">
      <w:pPr>
        <w:rPr>
          <w:lang w:eastAsia="ja-JP"/>
        </w:rPr>
      </w:pPr>
    </w:p>
    <w:p w14:paraId="54E21481" w14:textId="00397242" w:rsidR="00751A0A" w:rsidRPr="005A1A96" w:rsidRDefault="00751A0A" w:rsidP="00751A0A">
      <w:pPr>
        <w:rPr>
          <w:lang w:eastAsia="ja-JP"/>
        </w:rPr>
      </w:pPr>
      <w:r w:rsidRPr="005A1A96">
        <w:rPr>
          <w:lang w:eastAsia="ja-JP"/>
        </w:rPr>
        <w:br w:type="page"/>
      </w:r>
    </w:p>
    <w:p w14:paraId="29ECEE1B" w14:textId="36E0F5D7" w:rsidR="00FA6F39" w:rsidRPr="005A1A96" w:rsidRDefault="00751A0A" w:rsidP="00FA6F39">
      <w:pPr>
        <w:ind w:left="567" w:hanging="567"/>
        <w:rPr>
          <w:lang w:eastAsia="ja-JP"/>
        </w:rPr>
      </w:pPr>
      <w:r w:rsidRPr="005A1A96">
        <w:rPr>
          <w:lang w:eastAsia="ja-JP"/>
        </w:rPr>
        <w:t>b</w:t>
      </w:r>
      <w:r w:rsidR="00FA6F39" w:rsidRPr="005A1A96">
        <w:rPr>
          <w:lang w:eastAsia="ja-JP"/>
        </w:rPr>
        <w:t>)</w:t>
      </w:r>
      <w:r w:rsidR="00FA6F39" w:rsidRPr="005A1A96">
        <w:rPr>
          <w:lang w:eastAsia="ja-JP"/>
        </w:rPr>
        <w:tab/>
        <w:t>katra puse iespējami drīz pēc šādu dokumentu iesniegšanas un ne vēlāk kā galīgā ziņojuma sniegšanas dienā publisko savus rakstveida izklāstus, sav</w:t>
      </w:r>
      <w:r w:rsidR="0020552C" w:rsidRPr="005A1A96">
        <w:rPr>
          <w:lang w:eastAsia="ja-JP"/>
        </w:rPr>
        <w:t>u</w:t>
      </w:r>
      <w:r w:rsidR="00FA6F39" w:rsidRPr="005A1A96">
        <w:rPr>
          <w:lang w:eastAsia="ja-JP"/>
        </w:rPr>
        <w:t xml:space="preserve"> </w:t>
      </w:r>
      <w:r w:rsidR="0020552C" w:rsidRPr="005A1A96">
        <w:rPr>
          <w:lang w:eastAsia="ja-JP"/>
        </w:rPr>
        <w:t xml:space="preserve">jebkura </w:t>
      </w:r>
      <w:r w:rsidR="00FA6F39" w:rsidRPr="005A1A96">
        <w:rPr>
          <w:lang w:eastAsia="ja-JP"/>
        </w:rPr>
        <w:t>mutiskā paziņojuma rakstisku versiju un savu rakstveida atbildi uz šķīrējtiesas pieprasījumiem vai jautājumiem, ja tād</w:t>
      </w:r>
      <w:r w:rsidR="0020552C" w:rsidRPr="005A1A96">
        <w:rPr>
          <w:lang w:eastAsia="ja-JP"/>
        </w:rPr>
        <w:t>a</w:t>
      </w:r>
      <w:r w:rsidR="00FA6F39" w:rsidRPr="005A1A96">
        <w:rPr>
          <w:lang w:eastAsia="ja-JP"/>
        </w:rPr>
        <w:t xml:space="preserve"> ir.</w:t>
      </w:r>
    </w:p>
    <w:p w14:paraId="01774D0A" w14:textId="77777777" w:rsidR="00FA6F39" w:rsidRPr="005A1A96" w:rsidRDefault="00FA6F39" w:rsidP="00FA6F39">
      <w:pPr>
        <w:rPr>
          <w:lang w:eastAsia="ja-JP"/>
        </w:rPr>
      </w:pPr>
    </w:p>
    <w:p w14:paraId="58D33A32" w14:textId="77777777" w:rsidR="00FA6F39" w:rsidRPr="005A1A96" w:rsidRDefault="00FA6F39" w:rsidP="00FA6F39">
      <w:pPr>
        <w:rPr>
          <w:lang w:eastAsia="ja-JP"/>
        </w:rPr>
      </w:pPr>
      <w:r w:rsidRPr="005A1A96">
        <w:rPr>
          <w:lang w:eastAsia="ja-JP"/>
        </w:rPr>
        <w:t>47.</w:t>
      </w:r>
      <w:r w:rsidRPr="005A1A96">
        <w:rPr>
          <w:lang w:eastAsia="ja-JP"/>
        </w:rPr>
        <w:tab/>
        <w:t>Puse nedrīkst publiskot saskaņā ar 31.13. pantu (Starpposma ziņojums) pusēm iesniegtā starpposma ziņojuma saturu vai par starpposma ziņojumu sniegto piezīmju saturu.</w:t>
      </w:r>
    </w:p>
    <w:p w14:paraId="3A6C6788" w14:textId="77777777" w:rsidR="00FA6F39" w:rsidRPr="005A1A96" w:rsidRDefault="00FA6F39" w:rsidP="00FA6F39">
      <w:pPr>
        <w:rPr>
          <w:lang w:eastAsia="de-DE"/>
        </w:rPr>
      </w:pPr>
    </w:p>
    <w:p w14:paraId="6BCCA9C4" w14:textId="77777777" w:rsidR="00FA6F39" w:rsidRPr="005A1A96" w:rsidRDefault="00FA6F39" w:rsidP="00FA6F39">
      <w:pPr>
        <w:rPr>
          <w:rFonts w:eastAsia="Calibri"/>
        </w:rPr>
      </w:pPr>
      <w:r w:rsidRPr="005A1A96">
        <w:rPr>
          <w:rFonts w:eastAsia="Calibri"/>
        </w:rPr>
        <w:t>Konfidencialitāte</w:t>
      </w:r>
    </w:p>
    <w:p w14:paraId="2599AA7B" w14:textId="77777777" w:rsidR="00FA6F39" w:rsidRPr="005A1A96" w:rsidRDefault="00FA6F39" w:rsidP="00FA6F39">
      <w:pPr>
        <w:rPr>
          <w:rFonts w:eastAsia="Calibri"/>
        </w:rPr>
      </w:pPr>
    </w:p>
    <w:p w14:paraId="132E0847" w14:textId="77777777" w:rsidR="00FA6F39" w:rsidRPr="005A1A96" w:rsidRDefault="00FA6F39" w:rsidP="00FA6F39">
      <w:pPr>
        <w:rPr>
          <w:rFonts w:eastAsia="Calibri"/>
        </w:rPr>
      </w:pPr>
      <w:r w:rsidRPr="005A1A96">
        <w:rPr>
          <w:rFonts w:eastAsia="Calibri"/>
        </w:rPr>
        <w:t>48.</w:t>
      </w:r>
      <w:r w:rsidRPr="005A1A96">
        <w:rPr>
          <w:rFonts w:eastAsia="Calibri"/>
        </w:rPr>
        <w:tab/>
        <w:t>Katra puse un šķīrējtiesa ievēro konfidencialitāti attiecībā uz informāciju, ko otra puse iesniegusi šķīrējtiesai un noteikusi kā konfidenciālu. Ja puse šķīrējtiesai iesniedz rakstisku izklāstu, mutiska paziņojuma rakstveida versiju vai rakstveida atbildi uz šķīrējtiesas pieprasījumu vai jautājumu, kur ietverta konfidenciāla informācija, tā 15 dienu laikā pēc šādas iesniegšanas iesniedz arī nekonfidenciālu versiju, ko var publiskot.</w:t>
      </w:r>
    </w:p>
    <w:p w14:paraId="68004C3B" w14:textId="77777777" w:rsidR="00FA6F39" w:rsidRPr="005A1A96" w:rsidRDefault="00FA6F39" w:rsidP="00FA6F39">
      <w:pPr>
        <w:rPr>
          <w:rFonts w:eastAsia="Calibri"/>
        </w:rPr>
      </w:pPr>
    </w:p>
    <w:p w14:paraId="6E79555D" w14:textId="77777777" w:rsidR="00FA6F39" w:rsidRPr="005A1A96" w:rsidRDefault="00FA6F39" w:rsidP="00FA6F39">
      <w:pPr>
        <w:rPr>
          <w:rFonts w:eastAsia="Calibri"/>
        </w:rPr>
      </w:pPr>
      <w:r w:rsidRPr="005A1A96">
        <w:rPr>
          <w:rFonts w:eastAsia="Calibri"/>
        </w:rPr>
        <w:t>49.</w:t>
      </w:r>
      <w:r w:rsidRPr="005A1A96">
        <w:rPr>
          <w:rFonts w:eastAsia="Calibri"/>
        </w:rPr>
        <w:tab/>
        <w:t>Nekas šajā reglamentā neliedz pusei publiskot paziņojumus par savu nostāju, ciktāl, tajos atsaucoties uz otras puses sniegto informāciju, tā neizpauž nekādu informāciju, ko otra puse noteikusi par konfidenciālu.</w:t>
      </w:r>
    </w:p>
    <w:p w14:paraId="3FCCBA22" w14:textId="77777777" w:rsidR="00FA6F39" w:rsidRPr="005A1A96" w:rsidRDefault="00FA6F39" w:rsidP="00FA6F39">
      <w:pPr>
        <w:rPr>
          <w:lang w:eastAsia="de-DE"/>
        </w:rPr>
      </w:pPr>
    </w:p>
    <w:p w14:paraId="2C0D932E" w14:textId="77777777" w:rsidR="00FA6F39" w:rsidRPr="005A1A96" w:rsidRDefault="00FA6F39" w:rsidP="00FA6F39">
      <w:pPr>
        <w:rPr>
          <w:lang w:eastAsia="de-DE"/>
        </w:rPr>
      </w:pPr>
      <w:r w:rsidRPr="005A1A96">
        <w:rPr>
          <w:lang w:eastAsia="de-DE"/>
        </w:rPr>
        <w:t>50.</w:t>
      </w:r>
      <w:r w:rsidRPr="005A1A96">
        <w:rPr>
          <w:lang w:eastAsia="de-DE"/>
        </w:rPr>
        <w:tab/>
        <w:t xml:space="preserve">Pēc apspriešanās ar pusēm šķīrējtiesa var noteikt papildu </w:t>
      </w:r>
      <w:r w:rsidRPr="005A1A96">
        <w:rPr>
          <w:i/>
          <w:lang w:eastAsia="de-DE"/>
        </w:rPr>
        <w:t>ad hoc</w:t>
      </w:r>
      <w:r w:rsidRPr="005A1A96">
        <w:rPr>
          <w:lang w:eastAsia="de-DE"/>
        </w:rPr>
        <w:t xml:space="preserve"> procedūras, ko tā uzskata par vajadzīgām konfidenciālas informācijas aizsardzībai.</w:t>
      </w:r>
    </w:p>
    <w:p w14:paraId="1FD4039C" w14:textId="77777777" w:rsidR="00FA6F39" w:rsidRPr="005A1A96" w:rsidRDefault="00FA6F39" w:rsidP="00FA6F39">
      <w:pPr>
        <w:rPr>
          <w:rFonts w:eastAsia="Calibri"/>
        </w:rPr>
      </w:pPr>
    </w:p>
    <w:p w14:paraId="6F8EEEF4" w14:textId="5971F59C" w:rsidR="00751A0A" w:rsidRPr="005A1A96" w:rsidRDefault="00751A0A" w:rsidP="00751A0A">
      <w:pPr>
        <w:rPr>
          <w:rFonts w:eastAsia="Calibri"/>
          <w:iCs/>
        </w:rPr>
      </w:pPr>
      <w:r w:rsidRPr="005A1A96">
        <w:rPr>
          <w:rFonts w:eastAsia="Calibri"/>
          <w:iCs/>
        </w:rPr>
        <w:br w:type="page"/>
      </w:r>
    </w:p>
    <w:p w14:paraId="239B3E7B" w14:textId="03E83BF7" w:rsidR="00FA6F39" w:rsidRPr="005A1A96" w:rsidRDefault="00751A0A" w:rsidP="00FA6F39">
      <w:pPr>
        <w:rPr>
          <w:rFonts w:eastAsia="Calibri"/>
        </w:rPr>
      </w:pPr>
      <w:r w:rsidRPr="005A1A96">
        <w:rPr>
          <w:rFonts w:eastAsia="Calibri"/>
          <w:i/>
        </w:rPr>
        <w:t>E</w:t>
      </w:r>
      <w:r w:rsidR="00FA6F39" w:rsidRPr="005A1A96">
        <w:rPr>
          <w:rFonts w:eastAsia="Calibri"/>
          <w:i/>
        </w:rPr>
        <w:t>x parte</w:t>
      </w:r>
      <w:r w:rsidR="00FA6F39" w:rsidRPr="005A1A96">
        <w:rPr>
          <w:rFonts w:eastAsia="Calibri"/>
        </w:rPr>
        <w:t xml:space="preserve"> saziņa</w:t>
      </w:r>
    </w:p>
    <w:p w14:paraId="15B8C11D" w14:textId="77777777" w:rsidR="00FA6F39" w:rsidRPr="005A1A96" w:rsidRDefault="00FA6F39" w:rsidP="00FA6F39">
      <w:pPr>
        <w:rPr>
          <w:rFonts w:eastAsia="Calibri"/>
        </w:rPr>
      </w:pPr>
    </w:p>
    <w:p w14:paraId="6BD53380" w14:textId="77777777" w:rsidR="00FA6F39" w:rsidRPr="005A1A96" w:rsidRDefault="00FA6F39" w:rsidP="00FA6F39">
      <w:pPr>
        <w:rPr>
          <w:lang w:eastAsia="de-DE"/>
        </w:rPr>
      </w:pPr>
      <w:r w:rsidRPr="005A1A96">
        <w:rPr>
          <w:lang w:eastAsia="de-DE"/>
        </w:rPr>
        <w:t>51.</w:t>
      </w:r>
      <w:r w:rsidRPr="005A1A96">
        <w:rPr>
          <w:lang w:eastAsia="de-DE"/>
        </w:rPr>
        <w:tab/>
        <w:t>Šķīrējtiesa netiekas un nesazinās ar vienu pusi, neesot klāt otrai pusei.</w:t>
      </w:r>
    </w:p>
    <w:p w14:paraId="6D2597A7" w14:textId="77777777" w:rsidR="00FA6F39" w:rsidRPr="005A1A96" w:rsidRDefault="00FA6F39" w:rsidP="00FA6F39">
      <w:pPr>
        <w:rPr>
          <w:lang w:eastAsia="de-DE"/>
        </w:rPr>
      </w:pPr>
    </w:p>
    <w:p w14:paraId="5637E012" w14:textId="77777777" w:rsidR="00FA6F39" w:rsidRPr="005A1A96" w:rsidRDefault="00FA6F39" w:rsidP="00FA6F39">
      <w:pPr>
        <w:rPr>
          <w:lang w:eastAsia="de-DE"/>
        </w:rPr>
      </w:pPr>
      <w:r w:rsidRPr="005A1A96">
        <w:rPr>
          <w:lang w:eastAsia="de-DE"/>
        </w:rPr>
        <w:t>52</w:t>
      </w:r>
      <w:r w:rsidRPr="005A1A96">
        <w:rPr>
          <w:lang w:eastAsia="de-DE"/>
        </w:rPr>
        <w:tab/>
        <w:t>Neviens šķīrējtiesnesis neapspriež procesa priekšmetu ar vienu vai abām pusēm, neesot klāt pārējiem šķīrējtiesnešiem.</w:t>
      </w:r>
    </w:p>
    <w:p w14:paraId="389BFCDD" w14:textId="77777777" w:rsidR="00FA6F39" w:rsidRPr="005A1A96" w:rsidRDefault="00FA6F39" w:rsidP="00FA6F39">
      <w:pPr>
        <w:rPr>
          <w:lang w:eastAsia="de-DE"/>
        </w:rPr>
      </w:pPr>
    </w:p>
    <w:p w14:paraId="53407A75" w14:textId="77777777" w:rsidR="00FA6F39" w:rsidRPr="005A1A96" w:rsidRDefault="00FA6F39" w:rsidP="00FA6F39">
      <w:pPr>
        <w:rPr>
          <w:rFonts w:eastAsia="Calibri"/>
          <w:bCs/>
        </w:rPr>
      </w:pPr>
      <w:r w:rsidRPr="005A1A96">
        <w:rPr>
          <w:rFonts w:eastAsia="Calibri"/>
          <w:i/>
        </w:rPr>
        <w:t>Amicus curiae</w:t>
      </w:r>
      <w:r w:rsidRPr="005A1A96">
        <w:rPr>
          <w:rFonts w:eastAsia="Calibri"/>
        </w:rPr>
        <w:t xml:space="preserve"> izklāsti</w:t>
      </w:r>
    </w:p>
    <w:p w14:paraId="6BA6C1FA" w14:textId="77777777" w:rsidR="00FA6F39" w:rsidRPr="005A1A96" w:rsidRDefault="00FA6F39" w:rsidP="00FA6F39">
      <w:pPr>
        <w:rPr>
          <w:rFonts w:eastAsia="Calibri"/>
          <w:bCs/>
        </w:rPr>
      </w:pPr>
    </w:p>
    <w:p w14:paraId="776C8E1A" w14:textId="77777777" w:rsidR="00FA6F39" w:rsidRPr="005A1A96" w:rsidRDefault="00FA6F39" w:rsidP="00FA6F39">
      <w:pPr>
        <w:rPr>
          <w:lang w:eastAsia="de-DE"/>
        </w:rPr>
      </w:pPr>
      <w:r w:rsidRPr="005A1A96">
        <w:rPr>
          <w:lang w:eastAsia="de-DE"/>
        </w:rPr>
        <w:t>53.</w:t>
      </w:r>
      <w:r w:rsidRPr="005A1A96">
        <w:rPr>
          <w:lang w:eastAsia="de-DE"/>
        </w:rPr>
        <w:tab/>
        <w:t>Ja vien puses piecu dienu laikā pēc šķīrējtiesas izveides nevienojas citādi, šķīrējtiesa var pieņemt brīvprātīgus rakstveida izklāstus no kādas puses fiziskām personām vai kādas puses teritorijā iedibinātām juridiskām personām, kas ir neatkarīgas no pušu valdībām, ja:</w:t>
      </w:r>
    </w:p>
    <w:p w14:paraId="1A946612" w14:textId="77777777" w:rsidR="00FA6F39" w:rsidRPr="005A1A96" w:rsidRDefault="00FA6F39" w:rsidP="00FA6F39">
      <w:pPr>
        <w:rPr>
          <w:lang w:eastAsia="de-DE"/>
        </w:rPr>
      </w:pPr>
    </w:p>
    <w:p w14:paraId="4A1C864C" w14:textId="77777777" w:rsidR="00FA6F39" w:rsidRPr="005A1A96" w:rsidRDefault="00FA6F39" w:rsidP="00FA6F39">
      <w:pPr>
        <w:ind w:left="567" w:hanging="567"/>
        <w:rPr>
          <w:lang w:eastAsia="de-DE"/>
        </w:rPr>
      </w:pPr>
      <w:r w:rsidRPr="005A1A96">
        <w:rPr>
          <w:lang w:eastAsia="de-DE"/>
        </w:rPr>
        <w:t>a)</w:t>
      </w:r>
      <w:r w:rsidRPr="005A1A96">
        <w:rPr>
          <w:lang w:eastAsia="de-DE"/>
        </w:rPr>
        <w:tab/>
        <w:t>šķīrējtiesa tos saņem 10 dienu laikā no šķīrējtiesas izveides dienas;</w:t>
      </w:r>
    </w:p>
    <w:p w14:paraId="4358EF92" w14:textId="77777777" w:rsidR="00FA6F39" w:rsidRPr="005A1A96" w:rsidRDefault="00FA6F39" w:rsidP="00FA6F39">
      <w:pPr>
        <w:rPr>
          <w:lang w:eastAsia="de-DE"/>
        </w:rPr>
      </w:pPr>
    </w:p>
    <w:p w14:paraId="45EB8556" w14:textId="77777777" w:rsidR="00FA6F39" w:rsidRPr="005A1A96" w:rsidRDefault="00FA6F39" w:rsidP="00FA6F39">
      <w:pPr>
        <w:ind w:left="567" w:hanging="567"/>
        <w:rPr>
          <w:lang w:eastAsia="de-DE"/>
        </w:rPr>
      </w:pPr>
      <w:r w:rsidRPr="005A1A96">
        <w:rPr>
          <w:lang w:eastAsia="de-DE"/>
        </w:rPr>
        <w:t>b)</w:t>
      </w:r>
      <w:r w:rsidRPr="005A1A96">
        <w:rPr>
          <w:lang w:eastAsia="de-DE"/>
        </w:rPr>
        <w:tab/>
        <w:t>tie ir kodolīgi un, ieskaitot pielikumus, nekādā gadījumā nav garāki par 15 lappusēm drukāta teksta ar dubulto atstatumu starp rindiņām;</w:t>
      </w:r>
    </w:p>
    <w:p w14:paraId="77671126" w14:textId="77777777" w:rsidR="00FA6F39" w:rsidRPr="005A1A96" w:rsidRDefault="00FA6F39" w:rsidP="00FA6F39">
      <w:pPr>
        <w:rPr>
          <w:lang w:eastAsia="de-DE"/>
        </w:rPr>
      </w:pPr>
    </w:p>
    <w:p w14:paraId="4809E800" w14:textId="77777777" w:rsidR="00FA6F39" w:rsidRPr="005A1A96" w:rsidRDefault="00FA6F39" w:rsidP="00FA6F39">
      <w:pPr>
        <w:ind w:left="567" w:hanging="567"/>
        <w:rPr>
          <w:lang w:eastAsia="de-DE"/>
        </w:rPr>
      </w:pPr>
      <w:r w:rsidRPr="005A1A96">
        <w:rPr>
          <w:lang w:eastAsia="de-DE"/>
        </w:rPr>
        <w:t>c)</w:t>
      </w:r>
      <w:r w:rsidRPr="005A1A96">
        <w:rPr>
          <w:lang w:eastAsia="de-DE"/>
        </w:rPr>
        <w:tab/>
        <w:t>tie ir tieši nozīmīgi šķīrējtiesas izskatāmajiem faktu vai tiesību jautājumiem;</w:t>
      </w:r>
    </w:p>
    <w:p w14:paraId="3F1611F4" w14:textId="77777777" w:rsidR="00FA6F39" w:rsidRPr="005A1A96" w:rsidRDefault="00FA6F39" w:rsidP="00FA6F39">
      <w:pPr>
        <w:rPr>
          <w:lang w:eastAsia="de-DE"/>
        </w:rPr>
      </w:pPr>
    </w:p>
    <w:p w14:paraId="4CBBA232" w14:textId="77777777" w:rsidR="00FA6F39" w:rsidRPr="005A1A96" w:rsidRDefault="00FA6F39" w:rsidP="00FA6F39">
      <w:pPr>
        <w:ind w:left="567" w:hanging="567"/>
      </w:pPr>
      <w:r w:rsidRPr="005A1A96">
        <w:t>d)</w:t>
      </w:r>
      <w:r w:rsidRPr="005A1A96">
        <w:tab/>
        <w:t>tie ietver aprakstu par personu, kas iesniedz šo izklāstu, tai skaitā attiecībā uz fizisku personu — valstspiederību, bet attiecībā uz juridisku personu — iedibinājuma vietu, darbības raksturu, juridisko statusu, vispārīgos mērķus un finansējuma avotus;</w:t>
      </w:r>
    </w:p>
    <w:p w14:paraId="554A28DC" w14:textId="77777777" w:rsidR="00FA6F39" w:rsidRPr="005A1A96" w:rsidRDefault="00FA6F39" w:rsidP="00FA6F39">
      <w:pPr>
        <w:rPr>
          <w:lang w:eastAsia="de-DE"/>
        </w:rPr>
      </w:pPr>
    </w:p>
    <w:p w14:paraId="628685BB" w14:textId="5DC53C9C" w:rsidR="00751A0A" w:rsidRPr="005A1A96" w:rsidRDefault="00751A0A" w:rsidP="00751A0A">
      <w:pPr>
        <w:rPr>
          <w:lang w:eastAsia="de-DE"/>
        </w:rPr>
      </w:pPr>
      <w:r w:rsidRPr="005A1A96">
        <w:rPr>
          <w:lang w:eastAsia="de-DE"/>
        </w:rPr>
        <w:br w:type="page"/>
      </w:r>
    </w:p>
    <w:p w14:paraId="190E71D1" w14:textId="72B3192A" w:rsidR="00FA6F39" w:rsidRPr="005A1A96" w:rsidRDefault="00751A0A" w:rsidP="00FA6F39">
      <w:pPr>
        <w:ind w:left="567" w:hanging="567"/>
        <w:rPr>
          <w:lang w:eastAsia="de-DE"/>
        </w:rPr>
      </w:pPr>
      <w:r w:rsidRPr="005A1A96">
        <w:rPr>
          <w:lang w:eastAsia="de-DE"/>
        </w:rPr>
        <w:t>e</w:t>
      </w:r>
      <w:r w:rsidR="00FA6F39" w:rsidRPr="005A1A96">
        <w:rPr>
          <w:lang w:eastAsia="de-DE"/>
        </w:rPr>
        <w:t>)</w:t>
      </w:r>
      <w:r w:rsidR="00FA6F39" w:rsidRPr="005A1A96">
        <w:rPr>
          <w:lang w:eastAsia="de-DE"/>
        </w:rPr>
        <w:tab/>
        <w:t>tajos ir konkretizēts, kādas ir attiecīgās personas intereses saistībā ar šķīrējtiesas procesu; un</w:t>
      </w:r>
    </w:p>
    <w:p w14:paraId="5A3115FF" w14:textId="77777777" w:rsidR="00FA6F39" w:rsidRPr="005A1A96" w:rsidRDefault="00FA6F39" w:rsidP="00FA6F39">
      <w:pPr>
        <w:rPr>
          <w:lang w:eastAsia="de-DE"/>
        </w:rPr>
      </w:pPr>
    </w:p>
    <w:p w14:paraId="2825C4E2" w14:textId="77777777" w:rsidR="00FA6F39" w:rsidRPr="005A1A96" w:rsidRDefault="00FA6F39" w:rsidP="00FA6F39">
      <w:pPr>
        <w:ind w:left="567" w:hanging="567"/>
        <w:rPr>
          <w:lang w:eastAsia="de-DE"/>
        </w:rPr>
      </w:pPr>
      <w:r w:rsidRPr="005A1A96">
        <w:rPr>
          <w:lang w:eastAsia="de-DE"/>
        </w:rPr>
        <w:t>f)</w:t>
      </w:r>
      <w:r w:rsidRPr="005A1A96">
        <w:rPr>
          <w:lang w:eastAsia="de-DE"/>
        </w:rPr>
        <w:tab/>
        <w:t>tie ir sagatavoti valodās, ko puses izvēlējušās saskaņā ar 58. un 59. punktu.</w:t>
      </w:r>
    </w:p>
    <w:p w14:paraId="4BFEE57F" w14:textId="77777777" w:rsidR="00FA6F39" w:rsidRPr="005A1A96" w:rsidRDefault="00FA6F39" w:rsidP="00FA6F39">
      <w:pPr>
        <w:rPr>
          <w:lang w:eastAsia="de-DE"/>
        </w:rPr>
      </w:pPr>
    </w:p>
    <w:p w14:paraId="0CB71959" w14:textId="77777777" w:rsidR="00FA6F39" w:rsidRPr="005A1A96" w:rsidRDefault="00FA6F39" w:rsidP="00FA6F39">
      <w:pPr>
        <w:rPr>
          <w:lang w:eastAsia="de-DE"/>
        </w:rPr>
      </w:pPr>
      <w:r w:rsidRPr="005A1A96">
        <w:rPr>
          <w:lang w:eastAsia="de-DE"/>
        </w:rPr>
        <w:t>54.</w:t>
      </w:r>
      <w:r w:rsidRPr="005A1A96">
        <w:rPr>
          <w:lang w:eastAsia="de-DE"/>
        </w:rPr>
        <w:tab/>
        <w:t>Izklāstus nosūta pusēm, lai tās varētu iesniegt piezīmes. Puses var iesniegt šķīrējtiesai savas piezīmes 10 dienu laikā pēc izklāstu piegādāšanas.</w:t>
      </w:r>
    </w:p>
    <w:p w14:paraId="6754277F" w14:textId="77777777" w:rsidR="00FA6F39" w:rsidRPr="005A1A96" w:rsidRDefault="00FA6F39" w:rsidP="00FA6F39">
      <w:pPr>
        <w:rPr>
          <w:lang w:eastAsia="de-DE"/>
        </w:rPr>
      </w:pPr>
    </w:p>
    <w:p w14:paraId="227C2DDF" w14:textId="77777777" w:rsidR="00FA6F39" w:rsidRPr="005A1A96" w:rsidRDefault="00FA6F39" w:rsidP="00FA6F39">
      <w:pPr>
        <w:rPr>
          <w:lang w:eastAsia="de-DE"/>
        </w:rPr>
      </w:pPr>
      <w:r w:rsidRPr="005A1A96">
        <w:rPr>
          <w:lang w:eastAsia="de-DE"/>
        </w:rPr>
        <w:t>55.</w:t>
      </w:r>
      <w:r w:rsidRPr="005A1A96">
        <w:rPr>
          <w:lang w:eastAsia="de-DE"/>
        </w:rPr>
        <w:tab/>
        <w:t>Šķīrējtiesa savā ziņojumā uzskaita visus izklāstus, ko tā saņēmusi saskaņā ar šā reglamenta 53. punktu. Šķīrējtiesai nav pienākuma savā ziņojumā pievērsties šādi iesniegtos izklāstos sniegtajiem argumentiem. Ja šķīrējtiesa savā ziņojumā pievēršas šajos izklāstos sniegtajai argumentācijai, tā ņem vērā arī visas piezīmes, ko puses sniegušas saskaņā ar šā reglamenta 54. punktu.</w:t>
      </w:r>
    </w:p>
    <w:p w14:paraId="10F88BB9" w14:textId="77777777" w:rsidR="00FA6F39" w:rsidRPr="005A1A96" w:rsidRDefault="00FA6F39" w:rsidP="00FA6F39">
      <w:pPr>
        <w:rPr>
          <w:lang w:eastAsia="de-DE"/>
        </w:rPr>
      </w:pPr>
    </w:p>
    <w:p w14:paraId="2A14E52A" w14:textId="77777777" w:rsidR="00FA6F39" w:rsidRPr="005A1A96" w:rsidRDefault="00FA6F39" w:rsidP="00FA6F39">
      <w:pPr>
        <w:rPr>
          <w:rFonts w:eastAsia="Calibri"/>
        </w:rPr>
      </w:pPr>
      <w:r w:rsidRPr="005A1A96">
        <w:rPr>
          <w:rFonts w:eastAsia="Calibri"/>
        </w:rPr>
        <w:t>Ekspertu atzinuma vai tehnisko konsultāciju saņemšana</w:t>
      </w:r>
    </w:p>
    <w:p w14:paraId="7EA8557E" w14:textId="77777777" w:rsidR="00FA6F39" w:rsidRPr="005A1A96" w:rsidRDefault="00FA6F39" w:rsidP="00FA6F39">
      <w:pPr>
        <w:rPr>
          <w:lang w:eastAsia="de-DE"/>
        </w:rPr>
      </w:pPr>
    </w:p>
    <w:p w14:paraId="1AE4CFCB" w14:textId="77777777" w:rsidR="00FA6F39" w:rsidRPr="005A1A96" w:rsidRDefault="00FA6F39" w:rsidP="00FA6F39">
      <w:pPr>
        <w:rPr>
          <w:lang w:eastAsia="de-DE"/>
        </w:rPr>
      </w:pPr>
      <w:r w:rsidRPr="005A1A96">
        <w:rPr>
          <w:lang w:eastAsia="de-DE"/>
        </w:rPr>
        <w:t>56.</w:t>
      </w:r>
      <w:r w:rsidRPr="005A1A96">
        <w:rPr>
          <w:lang w:eastAsia="de-DE"/>
        </w:rPr>
        <w:tab/>
        <w:t>Ja kāda puse pieprasa, lai šķīrējtiesa lūdz ekspertu atzinumu vai tehnisku konsultāciju saskaņā ar 31.23. pantu (Informācijas saņemšana), minētā puse par šo pieprasījumu paziņo otrai pusei. Ja šķīrējtiesa lūdz ekspertu atzinumu vai tehnisku konsultāciju, tā par to paziņo arī pusēm. Ne vēlāk kā 15 dienas pēc šāda paziņojuma piegādes šķīrējtiesa apspriežas ar pusēm, lai noteiktu, vai ir pamatoti lūgt ekspertu atzinumu vai tehnisku konsultāciju, un lai vienotos par atzinuma vai tehnisko konsultāciju pieprasījuma noteikumiem, tostarp attiecīgā gadījumā par ekspertu, no kura būtu jālūdz atzinums vai tehniskas konsultācijas.</w:t>
      </w:r>
    </w:p>
    <w:p w14:paraId="57044C87" w14:textId="77777777" w:rsidR="00FA6F39" w:rsidRPr="005A1A96" w:rsidRDefault="00FA6F39" w:rsidP="00FA6F39">
      <w:pPr>
        <w:rPr>
          <w:rFonts w:eastAsia="Calibri"/>
        </w:rPr>
      </w:pPr>
    </w:p>
    <w:p w14:paraId="06B3396C" w14:textId="24AE9431" w:rsidR="00751A0A" w:rsidRPr="005A1A96" w:rsidRDefault="00751A0A" w:rsidP="00751A0A">
      <w:pPr>
        <w:rPr>
          <w:rFonts w:eastAsia="Calibri"/>
        </w:rPr>
      </w:pPr>
      <w:r w:rsidRPr="005A1A96">
        <w:rPr>
          <w:rFonts w:eastAsia="Calibri"/>
        </w:rPr>
        <w:br w:type="page"/>
      </w:r>
    </w:p>
    <w:p w14:paraId="5AF8B035" w14:textId="5877D8DE" w:rsidR="00FA6F39" w:rsidRPr="005A1A96" w:rsidRDefault="00751A0A" w:rsidP="00FA6F39">
      <w:pPr>
        <w:rPr>
          <w:rFonts w:eastAsia="Calibri"/>
        </w:rPr>
      </w:pPr>
      <w:r w:rsidRPr="005A1A96">
        <w:rPr>
          <w:rFonts w:eastAsia="Calibri"/>
        </w:rPr>
        <w:t>S</w:t>
      </w:r>
      <w:r w:rsidR="00FA6F39" w:rsidRPr="005A1A96">
        <w:rPr>
          <w:rFonts w:eastAsia="Calibri"/>
        </w:rPr>
        <w:t>teidzami gadījumi</w:t>
      </w:r>
    </w:p>
    <w:p w14:paraId="118CC0F1" w14:textId="77777777" w:rsidR="00FA6F39" w:rsidRPr="005A1A96" w:rsidRDefault="00FA6F39" w:rsidP="00FA6F39">
      <w:pPr>
        <w:rPr>
          <w:rFonts w:eastAsia="Calibri"/>
        </w:rPr>
      </w:pPr>
    </w:p>
    <w:p w14:paraId="5FD28F4D" w14:textId="77777777" w:rsidR="00FA6F39" w:rsidRPr="005A1A96" w:rsidRDefault="00FA6F39" w:rsidP="00FA6F39">
      <w:pPr>
        <w:rPr>
          <w:lang w:eastAsia="de-DE"/>
        </w:rPr>
      </w:pPr>
      <w:r w:rsidRPr="005A1A96">
        <w:rPr>
          <w:lang w:eastAsia="de-DE"/>
        </w:rPr>
        <w:t>57.</w:t>
      </w:r>
      <w:r w:rsidRPr="005A1A96">
        <w:rPr>
          <w:lang w:eastAsia="de-DE"/>
        </w:rPr>
        <w:tab/>
        <w:t>Šā nolīguma 31.12. pantā (Lēmums par steidzamību) minētajos steidzamajos gadījumos šķīrējtiesa pēc apspriešanās ar pusēm vajadzības gadījumā pielāgo šajā reglamentā minētos termiņus. Šķīrējtiesa šos pielāgojumus paziņo pusēm.</w:t>
      </w:r>
    </w:p>
    <w:p w14:paraId="2BD06E31" w14:textId="77777777" w:rsidR="00FA6F39" w:rsidRPr="005A1A96" w:rsidRDefault="00FA6F39" w:rsidP="00FA6F39">
      <w:pPr>
        <w:rPr>
          <w:rFonts w:eastAsia="Calibri"/>
        </w:rPr>
      </w:pPr>
    </w:p>
    <w:p w14:paraId="762012E2" w14:textId="77777777" w:rsidR="00FA6F39" w:rsidRPr="005A1A96" w:rsidRDefault="00FA6F39" w:rsidP="00FA6F39">
      <w:pPr>
        <w:rPr>
          <w:rFonts w:eastAsia="Calibri"/>
        </w:rPr>
      </w:pPr>
      <w:r w:rsidRPr="005A1A96">
        <w:rPr>
          <w:rFonts w:eastAsia="Calibri"/>
        </w:rPr>
        <w:t>Rakstveida un mutvārdu tulkošana</w:t>
      </w:r>
    </w:p>
    <w:p w14:paraId="47815413" w14:textId="77777777" w:rsidR="00FA6F39" w:rsidRPr="005A1A96" w:rsidRDefault="00FA6F39" w:rsidP="00FA6F39">
      <w:pPr>
        <w:rPr>
          <w:lang w:eastAsia="de-DE"/>
        </w:rPr>
      </w:pPr>
    </w:p>
    <w:p w14:paraId="47832D00" w14:textId="77777777" w:rsidR="00FA6F39" w:rsidRPr="005A1A96" w:rsidRDefault="00FA6F39" w:rsidP="00FA6F39">
      <w:pPr>
        <w:rPr>
          <w:lang w:eastAsia="de-DE"/>
        </w:rPr>
      </w:pPr>
      <w:r w:rsidRPr="005A1A96">
        <w:rPr>
          <w:lang w:eastAsia="de-DE"/>
        </w:rPr>
        <w:t>58.</w:t>
      </w:r>
      <w:r w:rsidRPr="005A1A96">
        <w:rPr>
          <w:lang w:eastAsia="de-DE"/>
        </w:rPr>
        <w:tab/>
        <w:t>Šā nolīguma 31.5. pantā (Apspriešanās) minētajās apspriešanās reizēs un ne vēlāk kā šā reglamenta 16. punktā minētās tikšanās laikā puses cenšas vienoties par kopīgu darba valodu izmantošanai šķīrējtiesas procesā.</w:t>
      </w:r>
    </w:p>
    <w:p w14:paraId="0E623983" w14:textId="77777777" w:rsidR="00FA6F39" w:rsidRPr="005A1A96" w:rsidRDefault="00FA6F39" w:rsidP="00FA6F39">
      <w:pPr>
        <w:rPr>
          <w:lang w:eastAsia="de-DE"/>
        </w:rPr>
      </w:pPr>
    </w:p>
    <w:p w14:paraId="69450844" w14:textId="34A60093" w:rsidR="00FA6F39" w:rsidRPr="005A1A96" w:rsidRDefault="00FA6F39" w:rsidP="00FA6F39">
      <w:pPr>
        <w:rPr>
          <w:lang w:eastAsia="de-DE"/>
        </w:rPr>
      </w:pPr>
      <w:r w:rsidRPr="005A1A96">
        <w:rPr>
          <w:lang w:eastAsia="de-DE"/>
        </w:rPr>
        <w:t>59.</w:t>
      </w:r>
      <w:r w:rsidRPr="005A1A96">
        <w:rPr>
          <w:lang w:eastAsia="de-DE"/>
        </w:rPr>
        <w:tab/>
        <w:t>Ja puses nespēj vienoties par kopīgu darba valodu, katra puse iesniedz savus rakstveida izklāstus, sava mutiskā paziņojuma rakstveida versiju, savu rakstveida atbildi uz šķīrējtiesas pieprasījumu vai jautājumu un jebkuru citu dokumentu, kas saistīts ar šķīrējtiesas procesu, tās izvēlētajā valodā. Vienlaikus attiecīgā puse nodrošina tulkojumu otras puses izvēlētajā valodā, ja vien tās rakstiskie izklāsti nav kādā no PTO darba valodām. Atbildētāja puse organizē mutvārdu izklāstu mutvārdu tulkošanu pušu izvēlētajās valodās.</w:t>
      </w:r>
    </w:p>
    <w:p w14:paraId="185B02F4" w14:textId="77777777" w:rsidR="00FA6F39" w:rsidRPr="005A1A96" w:rsidRDefault="00FA6F39" w:rsidP="00FA6F39">
      <w:pPr>
        <w:rPr>
          <w:lang w:eastAsia="de-DE"/>
        </w:rPr>
      </w:pPr>
    </w:p>
    <w:p w14:paraId="768D13D8" w14:textId="77777777" w:rsidR="00FA6F39" w:rsidRPr="005A1A96" w:rsidRDefault="00FA6F39" w:rsidP="00FA6F39">
      <w:r w:rsidRPr="005A1A96">
        <w:t>60.</w:t>
      </w:r>
      <w:r w:rsidRPr="005A1A96">
        <w:tab/>
        <w:t>Šķīrējtiesas lēmumus un ziņojumus sagatavo pušu izvēlētajā valodā vai valodās. Ja puses nav vienojušās par kopīgu darba valodu, šķīrējtiesas starpposma ziņojumu un galīgo ziņojumu sagatavo vienā no PTO darba valodām.</w:t>
      </w:r>
    </w:p>
    <w:p w14:paraId="1D3F3111" w14:textId="77777777" w:rsidR="00FA6F39" w:rsidRPr="005A1A96" w:rsidRDefault="00FA6F39" w:rsidP="00FA6F39">
      <w:pPr>
        <w:rPr>
          <w:lang w:eastAsia="de-DE"/>
        </w:rPr>
      </w:pPr>
    </w:p>
    <w:p w14:paraId="1355C7E6" w14:textId="5CE271D5" w:rsidR="00751A0A" w:rsidRPr="005A1A96" w:rsidRDefault="00751A0A" w:rsidP="00751A0A">
      <w:pPr>
        <w:rPr>
          <w:lang w:eastAsia="de-DE"/>
        </w:rPr>
      </w:pPr>
      <w:r w:rsidRPr="005A1A96">
        <w:rPr>
          <w:lang w:eastAsia="de-DE"/>
        </w:rPr>
        <w:br w:type="page"/>
      </w:r>
    </w:p>
    <w:p w14:paraId="1C4A2CB9" w14:textId="7635E9D1" w:rsidR="00FA6F39" w:rsidRPr="005A1A96" w:rsidRDefault="00751A0A" w:rsidP="00FA6F39">
      <w:pPr>
        <w:rPr>
          <w:lang w:eastAsia="de-DE"/>
        </w:rPr>
      </w:pPr>
      <w:r w:rsidRPr="005A1A96">
        <w:rPr>
          <w:lang w:eastAsia="de-DE"/>
        </w:rPr>
        <w:t>6</w:t>
      </w:r>
      <w:r w:rsidR="00FA6F39" w:rsidRPr="005A1A96">
        <w:rPr>
          <w:lang w:eastAsia="de-DE"/>
        </w:rPr>
        <w:t>1.</w:t>
      </w:r>
      <w:r w:rsidR="00FA6F39" w:rsidRPr="005A1A96">
        <w:rPr>
          <w:lang w:eastAsia="de-DE"/>
        </w:rPr>
        <w:tab/>
        <w:t>Puse var iesniegt piezīmes par saskaņā ar šo reglamentu sagatavota dokumenta tulkojuma kvalitāti.</w:t>
      </w:r>
    </w:p>
    <w:p w14:paraId="64A27CFD" w14:textId="77777777" w:rsidR="00FA6F39" w:rsidRPr="005A1A96" w:rsidRDefault="00FA6F39" w:rsidP="00FA6F39">
      <w:pPr>
        <w:rPr>
          <w:lang w:eastAsia="de-DE"/>
        </w:rPr>
      </w:pPr>
    </w:p>
    <w:p w14:paraId="48A1D033" w14:textId="5F70DC98" w:rsidR="00FA6F39" w:rsidRPr="005A1A96" w:rsidRDefault="00FA6F39" w:rsidP="00FA6F39">
      <w:pPr>
        <w:rPr>
          <w:lang w:eastAsia="de-DE"/>
        </w:rPr>
      </w:pPr>
      <w:r w:rsidRPr="005A1A96">
        <w:rPr>
          <w:lang w:eastAsia="de-DE"/>
        </w:rPr>
        <w:t>62.</w:t>
      </w:r>
      <w:r w:rsidRPr="005A1A96">
        <w:rPr>
          <w:lang w:eastAsia="de-DE"/>
        </w:rPr>
        <w:tab/>
        <w:t>Katra puse sedz izmaksas, kas saistītas ar tās rakstveida iesniegumu, tās mutiskā paziņojuma rakstveida versijas un tās rakstveida atbildes uz šķīrējtiesas pieprasījumu vai jautājumu vai jebkura cita ar šķīrējtiesas procesu saistīta dokumenta tulkošanu. Izmaksas saistībā ar šķīrējtiesas lēmuma vai ziņojuma rakstveida tulkošanu puses sedz vienādās daļās.</w:t>
      </w:r>
    </w:p>
    <w:p w14:paraId="02BD09A6" w14:textId="77777777" w:rsidR="00FA6F39" w:rsidRPr="005A1A96" w:rsidRDefault="00FA6F39" w:rsidP="00FA6F39">
      <w:pPr>
        <w:rPr>
          <w:lang w:eastAsia="de-DE"/>
        </w:rPr>
      </w:pPr>
    </w:p>
    <w:p w14:paraId="2927E5F8" w14:textId="77777777" w:rsidR="00FA6F39" w:rsidRPr="005A1A96" w:rsidRDefault="00FA6F39" w:rsidP="00FA6F39">
      <w:pPr>
        <w:rPr>
          <w:lang w:eastAsia="de-DE"/>
        </w:rPr>
      </w:pPr>
      <w:r w:rsidRPr="005A1A96">
        <w:rPr>
          <w:lang w:eastAsia="de-DE"/>
        </w:rPr>
        <w:t>Termiņi</w:t>
      </w:r>
    </w:p>
    <w:p w14:paraId="7AAE2B91" w14:textId="77777777" w:rsidR="00FA6F39" w:rsidRPr="005A1A96" w:rsidRDefault="00FA6F39" w:rsidP="00FA6F39">
      <w:pPr>
        <w:rPr>
          <w:lang w:eastAsia="de-DE"/>
        </w:rPr>
      </w:pPr>
    </w:p>
    <w:p w14:paraId="06CA4DAB" w14:textId="77777777" w:rsidR="00FA6F39" w:rsidRPr="005A1A96" w:rsidRDefault="00FA6F39" w:rsidP="00FA6F39">
      <w:pPr>
        <w:rPr>
          <w:lang w:eastAsia="de-DE"/>
        </w:rPr>
      </w:pPr>
      <w:r w:rsidRPr="005A1A96">
        <w:rPr>
          <w:lang w:eastAsia="de-DE"/>
        </w:rPr>
        <w:t>63.</w:t>
      </w:r>
      <w:r w:rsidRPr="005A1A96">
        <w:rPr>
          <w:lang w:eastAsia="de-DE"/>
        </w:rPr>
        <w:tab/>
        <w:t>Ja 31. nodaļa (Strīdu izšķiršana), šis reglaments vai šķīrējtiesa prasa sniegt paziņojumu vai veikt darbību pirms vai pēc kāda datuma vai notikuma, šāda termiņa aprēķinā neiekļauj minētā datuma vai notikuma dienu.</w:t>
      </w:r>
    </w:p>
    <w:p w14:paraId="1A12537E" w14:textId="77777777" w:rsidR="00FA6F39" w:rsidRPr="005A1A96" w:rsidRDefault="00FA6F39" w:rsidP="00FA6F39">
      <w:pPr>
        <w:rPr>
          <w:lang w:eastAsia="de-DE"/>
        </w:rPr>
      </w:pPr>
    </w:p>
    <w:p w14:paraId="4C19CF5B" w14:textId="77777777" w:rsidR="00FA6F39" w:rsidRPr="005A1A96" w:rsidRDefault="00FA6F39" w:rsidP="00FA6F39">
      <w:pPr>
        <w:rPr>
          <w:lang w:eastAsia="de-DE"/>
        </w:rPr>
      </w:pPr>
      <w:r w:rsidRPr="005A1A96">
        <w:rPr>
          <w:lang w:eastAsia="de-DE"/>
        </w:rPr>
        <w:t>64.</w:t>
      </w:r>
      <w:r w:rsidRPr="005A1A96">
        <w:rPr>
          <w:lang w:eastAsia="de-DE"/>
        </w:rPr>
        <w:tab/>
        <w:t>Ja termiņu pagarina, ieskaitot pagarinājumu, kas vajadzīgs pusi ietekmējošu nepārvaramas varas apstākļu dēļ, attiecīgos termiņus attiecīgi koriģē.</w:t>
      </w:r>
    </w:p>
    <w:p w14:paraId="1534B3F2" w14:textId="77777777" w:rsidR="00FA6F39" w:rsidRPr="005A1A96" w:rsidRDefault="00FA6F39" w:rsidP="00FA6F39">
      <w:pPr>
        <w:rPr>
          <w:rFonts w:eastAsia="Calibri"/>
        </w:rPr>
      </w:pPr>
    </w:p>
    <w:p w14:paraId="21E8153F" w14:textId="77777777" w:rsidR="00FA6F39" w:rsidRPr="005A1A96" w:rsidRDefault="00FA6F39" w:rsidP="00FA6F39">
      <w:pPr>
        <w:rPr>
          <w:rFonts w:eastAsia="Calibri"/>
          <w:bCs/>
        </w:rPr>
      </w:pPr>
      <w:r w:rsidRPr="005A1A96">
        <w:rPr>
          <w:rFonts w:eastAsia="Calibri"/>
          <w:bCs/>
        </w:rPr>
        <w:t>Citas procedūras</w:t>
      </w:r>
    </w:p>
    <w:p w14:paraId="5F83CC8E" w14:textId="77777777" w:rsidR="00FA6F39" w:rsidRPr="005A1A96" w:rsidRDefault="00FA6F39" w:rsidP="00FA6F39">
      <w:pPr>
        <w:rPr>
          <w:lang w:eastAsia="de-DE"/>
        </w:rPr>
      </w:pPr>
    </w:p>
    <w:p w14:paraId="5E4B460A" w14:textId="77777777" w:rsidR="00FA6F39" w:rsidRPr="005A1A96" w:rsidRDefault="00FA6F39" w:rsidP="00FA6F39">
      <w:pPr>
        <w:rPr>
          <w:lang w:eastAsia="de-DE"/>
        </w:rPr>
      </w:pPr>
      <w:r w:rsidRPr="005A1A96">
        <w:rPr>
          <w:lang w:eastAsia="de-DE"/>
        </w:rPr>
        <w:t>65.</w:t>
      </w:r>
      <w:r w:rsidRPr="005A1A96">
        <w:rPr>
          <w:lang w:eastAsia="de-DE"/>
        </w:rPr>
        <w:tab/>
        <w:t>Šajā reglamentā noteiktos termiņus pielāgo atbilstoši īpašajiem termiņiem, kuri ir noteikti šķīrējtiesas lēmuma vai ziņojuma pieņemšanai šķīrējtiesas procesā saskaņā ar šā nolīguma 31.16. pantu (Samērīgs laikposms), 31.17. pantu (Atbilstības pārskatīšana), 31.18. pantu (Pagaidu tiesiskās aizsardzības līdzekļi) un 31.19. pantu (Katra pasākuma, kas veikts atbilstības nodrošināšanai, pārskatīšana pēc pagaidu tiesiskās aizsardzības līdzekļu pieņemšanas).</w:t>
      </w:r>
    </w:p>
    <w:p w14:paraId="08CAE167" w14:textId="77777777" w:rsidR="00FA6F39" w:rsidRPr="005A1A96" w:rsidRDefault="00FA6F39" w:rsidP="00FA6F39">
      <w:pPr>
        <w:rPr>
          <w:lang w:eastAsia="de-DE"/>
        </w:rPr>
      </w:pPr>
    </w:p>
    <w:p w14:paraId="6A35D1E1" w14:textId="77777777" w:rsidR="00FA6F39" w:rsidRPr="005A1A96" w:rsidRDefault="00FA6F39" w:rsidP="00FA6F39">
      <w:pPr>
        <w:rPr>
          <w:lang w:eastAsia="de-DE"/>
        </w:rPr>
      </w:pPr>
    </w:p>
    <w:p w14:paraId="2DC19E0C" w14:textId="77777777" w:rsidR="00FA6F39" w:rsidRPr="005A1A96" w:rsidRDefault="00FA6F39" w:rsidP="00FA6F39">
      <w:pPr>
        <w:jc w:val="center"/>
        <w:rPr>
          <w:lang w:eastAsia="de-DE"/>
        </w:rPr>
      </w:pPr>
      <w:r w:rsidRPr="005A1A96">
        <w:rPr>
          <w:lang w:eastAsia="de-DE"/>
        </w:rPr>
        <w:t>________________</w:t>
      </w:r>
    </w:p>
    <w:p w14:paraId="37688AAF" w14:textId="77777777" w:rsidR="00751A0A" w:rsidRPr="005A1A96" w:rsidRDefault="00751A0A" w:rsidP="00FA6F39">
      <w:pPr>
        <w:rPr>
          <w:lang w:eastAsia="en-CA"/>
        </w:rPr>
        <w:sectPr w:rsidR="00751A0A" w:rsidRPr="005A1A96" w:rsidSect="00751A0A">
          <w:headerReference w:type="even" r:id="rId51"/>
          <w:headerReference w:type="default" r:id="rId52"/>
          <w:footerReference w:type="even" r:id="rId53"/>
          <w:footerReference w:type="default" r:id="rId54"/>
          <w:headerReference w:type="first" r:id="rId55"/>
          <w:footerReference w:type="first" r:id="rId56"/>
          <w:footnotePr>
            <w:numRestart w:val="eachSect"/>
          </w:footnotePr>
          <w:type w:val="nextColumn"/>
          <w:pgSz w:w="11906" w:h="16838" w:code="9"/>
          <w:pgMar w:top="1134" w:right="1134" w:bottom="1134" w:left="1134" w:header="1134" w:footer="1134" w:gutter="0"/>
          <w:pgNumType w:start="1"/>
          <w:cols w:space="708"/>
          <w:docGrid w:linePitch="360"/>
        </w:sectPr>
      </w:pPr>
    </w:p>
    <w:p w14:paraId="5D25ED27" w14:textId="3DFFA6BF" w:rsidR="00FA6F39" w:rsidRPr="005A1A96" w:rsidRDefault="00751A0A" w:rsidP="00FA6F39">
      <w:pPr>
        <w:jc w:val="right"/>
        <w:rPr>
          <w:b/>
          <w:bCs/>
          <w:u w:val="single"/>
          <w:lang w:eastAsia="en-GB"/>
        </w:rPr>
      </w:pPr>
      <w:r w:rsidRPr="005A1A96">
        <w:rPr>
          <w:b/>
          <w:bCs/>
          <w:u w:val="single"/>
          <w:lang w:eastAsia="en-GB"/>
        </w:rPr>
        <w:t>3</w:t>
      </w:r>
      <w:r w:rsidR="00FA6F39" w:rsidRPr="005A1A96">
        <w:rPr>
          <w:b/>
          <w:bCs/>
          <w:u w:val="single"/>
          <w:lang w:eastAsia="en-GB"/>
        </w:rPr>
        <w:t>1</w:t>
      </w:r>
      <w:r w:rsidR="00994A0F">
        <w:rPr>
          <w:b/>
          <w:bCs/>
          <w:u w:val="single"/>
          <w:lang w:eastAsia="en-GB"/>
        </w:rPr>
        <w:t>.</w:t>
      </w:r>
      <w:r w:rsidR="00FA6F39" w:rsidRPr="005A1A96">
        <w:rPr>
          <w:b/>
          <w:bCs/>
          <w:u w:val="single"/>
          <w:lang w:eastAsia="en-GB"/>
        </w:rPr>
        <w:t>-B PIELIKUMS</w:t>
      </w:r>
    </w:p>
    <w:p w14:paraId="1307E9BB" w14:textId="77777777" w:rsidR="00FA6F39" w:rsidRPr="005A1A96" w:rsidRDefault="00FA6F39" w:rsidP="00FA6F39">
      <w:pPr>
        <w:rPr>
          <w:rFonts w:eastAsia="Calibri"/>
          <w:lang w:eastAsia="en-GB"/>
        </w:rPr>
      </w:pPr>
    </w:p>
    <w:p w14:paraId="319E6860" w14:textId="77777777" w:rsidR="00FA6F39" w:rsidRPr="005A1A96" w:rsidRDefault="00FA6F39" w:rsidP="00FA6F39">
      <w:pPr>
        <w:rPr>
          <w:rFonts w:eastAsia="Calibri"/>
          <w:lang w:eastAsia="en-GB"/>
        </w:rPr>
      </w:pPr>
    </w:p>
    <w:p w14:paraId="2517029E" w14:textId="77777777" w:rsidR="00FA6F39" w:rsidRPr="005A1A96" w:rsidRDefault="00FA6F39" w:rsidP="00FA6F39">
      <w:pPr>
        <w:jc w:val="center"/>
        <w:rPr>
          <w:lang w:eastAsia="en-GB"/>
        </w:rPr>
      </w:pPr>
      <w:bookmarkStart w:id="10" w:name="_Hlk120274340"/>
      <w:r w:rsidRPr="005A1A96">
        <w:rPr>
          <w:lang w:eastAsia="en-GB"/>
        </w:rPr>
        <w:t>ŠĶĪRĒJTIESNEŠU UN MEDIATORU RĪCĪBAS KODEKSS</w:t>
      </w:r>
      <w:bookmarkEnd w:id="10"/>
    </w:p>
    <w:p w14:paraId="7ECC35C5" w14:textId="77777777" w:rsidR="00FA6F39" w:rsidRPr="005A1A96" w:rsidRDefault="00FA6F39" w:rsidP="00FA6F39">
      <w:pPr>
        <w:rPr>
          <w:rFonts w:eastAsia="Calibri"/>
          <w:lang w:eastAsia="en-GB"/>
        </w:rPr>
      </w:pPr>
    </w:p>
    <w:p w14:paraId="7B37C69E" w14:textId="77777777" w:rsidR="00FA6F39" w:rsidRPr="005A1A96" w:rsidRDefault="00FA6F39" w:rsidP="00FA6F39">
      <w:pPr>
        <w:rPr>
          <w:rFonts w:eastAsia="Calibri"/>
          <w:bCs/>
        </w:rPr>
      </w:pPr>
      <w:r w:rsidRPr="005A1A96">
        <w:rPr>
          <w:rFonts w:eastAsia="Calibri"/>
          <w:bCs/>
        </w:rPr>
        <w:t>Definīcijas</w:t>
      </w:r>
    </w:p>
    <w:p w14:paraId="25CB8593" w14:textId="77777777" w:rsidR="00FA6F39" w:rsidRPr="005A1A96" w:rsidRDefault="00FA6F39" w:rsidP="00FA6F39">
      <w:pPr>
        <w:rPr>
          <w:rFonts w:eastAsia="Calibri"/>
          <w:bCs/>
        </w:rPr>
      </w:pPr>
    </w:p>
    <w:p w14:paraId="0BD01AB8" w14:textId="77777777" w:rsidR="00FA6F39" w:rsidRPr="005A1A96" w:rsidRDefault="00FA6F39" w:rsidP="00FA6F39">
      <w:pPr>
        <w:rPr>
          <w:lang w:eastAsia="de-DE"/>
        </w:rPr>
      </w:pPr>
      <w:r w:rsidRPr="005A1A96">
        <w:rPr>
          <w:lang w:eastAsia="de-DE"/>
        </w:rPr>
        <w:t>1.</w:t>
      </w:r>
      <w:r w:rsidRPr="005A1A96">
        <w:rPr>
          <w:lang w:eastAsia="de-DE"/>
        </w:rPr>
        <w:tab/>
        <w:t>31. nodaļā (Strīdu izšķiršana) un šajā rīcības kodeksā:</w:t>
      </w:r>
    </w:p>
    <w:p w14:paraId="499DAECE" w14:textId="77777777" w:rsidR="00FA6F39" w:rsidRPr="005A1A96" w:rsidRDefault="00FA6F39" w:rsidP="00FA6F39">
      <w:pPr>
        <w:rPr>
          <w:lang w:eastAsia="de-DE"/>
        </w:rPr>
      </w:pPr>
    </w:p>
    <w:p w14:paraId="4147E3E3" w14:textId="77777777" w:rsidR="00FA6F39" w:rsidRPr="005A1A96" w:rsidRDefault="00FA6F39" w:rsidP="00FA6F39">
      <w:pPr>
        <w:ind w:left="567" w:hanging="567"/>
        <w:rPr>
          <w:lang w:eastAsia="de-DE"/>
        </w:rPr>
      </w:pPr>
      <w:r w:rsidRPr="005A1A96">
        <w:rPr>
          <w:lang w:eastAsia="de-DE"/>
        </w:rPr>
        <w:t>a)</w:t>
      </w:r>
      <w:r w:rsidRPr="005A1A96">
        <w:rPr>
          <w:lang w:eastAsia="de-DE"/>
        </w:rPr>
        <w:tab/>
        <w:t>“administratīvie darbinieki” attiecībā uz šķīrējtiesnesi ir personas, kas strādā šķīrējtiesneša vadībā un pakļautībā, izņemot palīgus;</w:t>
      </w:r>
    </w:p>
    <w:p w14:paraId="7DFE4724" w14:textId="77777777" w:rsidR="00FA6F39" w:rsidRPr="005A1A96" w:rsidRDefault="00FA6F39" w:rsidP="00FA6F39">
      <w:pPr>
        <w:rPr>
          <w:lang w:eastAsia="de-DE"/>
        </w:rPr>
      </w:pPr>
    </w:p>
    <w:p w14:paraId="1EFC1B74" w14:textId="77777777" w:rsidR="00FA6F39" w:rsidRPr="005A1A96" w:rsidRDefault="00FA6F39" w:rsidP="00FA6F39">
      <w:pPr>
        <w:ind w:left="567" w:hanging="567"/>
        <w:rPr>
          <w:lang w:eastAsia="de-DE"/>
        </w:rPr>
      </w:pPr>
      <w:r w:rsidRPr="005A1A96">
        <w:rPr>
          <w:lang w:eastAsia="de-DE"/>
        </w:rPr>
        <w:t>b)</w:t>
      </w:r>
      <w:r w:rsidRPr="005A1A96">
        <w:rPr>
          <w:lang w:eastAsia="de-DE"/>
        </w:rPr>
        <w:tab/>
        <w:t>“palīgs” ir persona, kas saskaņā ar iecelšanas noteikumiem šķīrējtiesneša vadībā un pakļautībā veic izpēti vai palīdz minētajam šķīrējtiesnesim;</w:t>
      </w:r>
    </w:p>
    <w:p w14:paraId="48B5EFDB" w14:textId="77777777" w:rsidR="00FA6F39" w:rsidRPr="005A1A96" w:rsidRDefault="00FA6F39" w:rsidP="00FA6F39">
      <w:pPr>
        <w:rPr>
          <w:lang w:eastAsia="de-DE"/>
        </w:rPr>
      </w:pPr>
    </w:p>
    <w:p w14:paraId="06BF7FAD" w14:textId="77777777" w:rsidR="00FA6F39" w:rsidRPr="005A1A96" w:rsidRDefault="00FA6F39" w:rsidP="00FA6F39">
      <w:pPr>
        <w:ind w:left="567" w:hanging="567"/>
        <w:rPr>
          <w:lang w:eastAsia="de-DE"/>
        </w:rPr>
      </w:pPr>
      <w:r w:rsidRPr="005A1A96">
        <w:rPr>
          <w:lang w:eastAsia="de-DE"/>
        </w:rPr>
        <w:t>c)</w:t>
      </w:r>
      <w:r w:rsidRPr="005A1A96">
        <w:rPr>
          <w:lang w:eastAsia="de-DE"/>
        </w:rPr>
        <w:tab/>
        <w:t>“kandidāts” ir persona, kuru apsver iecelšanai par šķīrējtiesnesi saskaņā ar 31.7. pantu (Šķīrējtiesas sastāvs);</w:t>
      </w:r>
    </w:p>
    <w:p w14:paraId="7B91BE86" w14:textId="77777777" w:rsidR="00FA6F39" w:rsidRPr="005A1A96" w:rsidRDefault="00FA6F39" w:rsidP="00FA6F39">
      <w:pPr>
        <w:rPr>
          <w:lang w:eastAsia="de-DE"/>
        </w:rPr>
      </w:pPr>
    </w:p>
    <w:p w14:paraId="2147211A" w14:textId="77777777" w:rsidR="00FA6F39" w:rsidRPr="005A1A96" w:rsidRDefault="00FA6F39" w:rsidP="00FA6F39">
      <w:pPr>
        <w:ind w:left="567" w:hanging="567"/>
        <w:rPr>
          <w:lang w:eastAsia="de-DE"/>
        </w:rPr>
      </w:pPr>
      <w:r w:rsidRPr="005A1A96">
        <w:rPr>
          <w:lang w:eastAsia="de-DE"/>
        </w:rPr>
        <w:t>d)</w:t>
      </w:r>
      <w:r w:rsidRPr="005A1A96">
        <w:rPr>
          <w:lang w:eastAsia="de-DE"/>
        </w:rPr>
        <w:tab/>
        <w:t>“mediators” ir persona, kas veic mediācijas procedūru saskaņā ar 31.29. pantu (Mediācijas procedūras noteikumi);</w:t>
      </w:r>
    </w:p>
    <w:p w14:paraId="40CDB731" w14:textId="77777777" w:rsidR="00FA6F39" w:rsidRPr="005A1A96" w:rsidRDefault="00FA6F39" w:rsidP="00FA6F39">
      <w:pPr>
        <w:rPr>
          <w:lang w:eastAsia="de-DE"/>
        </w:rPr>
      </w:pPr>
    </w:p>
    <w:p w14:paraId="2EF996FD" w14:textId="77777777" w:rsidR="00FA6F39" w:rsidRPr="005A1A96" w:rsidRDefault="00FA6F39" w:rsidP="00FA6F39">
      <w:pPr>
        <w:ind w:left="567" w:hanging="567"/>
        <w:rPr>
          <w:lang w:eastAsia="de-DE"/>
        </w:rPr>
      </w:pPr>
      <w:r w:rsidRPr="005A1A96">
        <w:rPr>
          <w:lang w:eastAsia="de-DE"/>
        </w:rPr>
        <w:t>e)</w:t>
      </w:r>
      <w:r w:rsidRPr="005A1A96">
        <w:rPr>
          <w:lang w:eastAsia="de-DE"/>
        </w:rPr>
        <w:tab/>
        <w:t>“šķīrējtiesnesis” ir persona, kas ir šķīrējtiesas loceklis.</w:t>
      </w:r>
    </w:p>
    <w:p w14:paraId="382226A0" w14:textId="77777777" w:rsidR="00FA6F39" w:rsidRPr="005A1A96" w:rsidRDefault="00FA6F39" w:rsidP="00FA6F39">
      <w:pPr>
        <w:rPr>
          <w:lang w:eastAsia="de-DE"/>
        </w:rPr>
      </w:pPr>
    </w:p>
    <w:p w14:paraId="1D1992E9" w14:textId="7925BFDF" w:rsidR="00751A0A" w:rsidRPr="005A1A96" w:rsidRDefault="00751A0A" w:rsidP="00751A0A">
      <w:pPr>
        <w:rPr>
          <w:rFonts w:eastAsia="Calibri"/>
          <w:bCs/>
          <w:lang w:eastAsia="ja-JP"/>
        </w:rPr>
      </w:pPr>
      <w:r w:rsidRPr="005A1A96">
        <w:rPr>
          <w:rFonts w:eastAsia="Calibri"/>
          <w:bCs/>
          <w:lang w:eastAsia="ja-JP"/>
        </w:rPr>
        <w:br w:type="page"/>
      </w:r>
    </w:p>
    <w:p w14:paraId="1130A33E" w14:textId="383EB5F0" w:rsidR="00FA6F39" w:rsidRPr="005A1A96" w:rsidRDefault="00751A0A" w:rsidP="00FA6F39">
      <w:pPr>
        <w:rPr>
          <w:rFonts w:eastAsia="Calibri"/>
          <w:bCs/>
          <w:lang w:eastAsia="ja-JP"/>
        </w:rPr>
      </w:pPr>
      <w:r w:rsidRPr="005A1A96">
        <w:rPr>
          <w:rFonts w:eastAsia="Calibri"/>
          <w:bCs/>
          <w:lang w:eastAsia="ja-JP"/>
        </w:rPr>
        <w:t>P</w:t>
      </w:r>
      <w:r w:rsidR="00FA6F39" w:rsidRPr="005A1A96">
        <w:rPr>
          <w:rFonts w:eastAsia="Calibri"/>
          <w:bCs/>
          <w:lang w:eastAsia="ja-JP"/>
        </w:rPr>
        <w:t>iemērojamie principi</w:t>
      </w:r>
    </w:p>
    <w:p w14:paraId="11F33035" w14:textId="77777777" w:rsidR="00FA6F39" w:rsidRPr="005A1A96" w:rsidRDefault="00FA6F39" w:rsidP="00FA6F39">
      <w:pPr>
        <w:rPr>
          <w:lang w:eastAsia="de-DE"/>
        </w:rPr>
      </w:pPr>
    </w:p>
    <w:p w14:paraId="398D1AF3" w14:textId="77777777" w:rsidR="00FA6F39" w:rsidRPr="005A1A96" w:rsidRDefault="00FA6F39" w:rsidP="00FA6F39">
      <w:pPr>
        <w:rPr>
          <w:lang w:eastAsia="de-DE"/>
        </w:rPr>
      </w:pPr>
      <w:r w:rsidRPr="005A1A96">
        <w:rPr>
          <w:lang w:eastAsia="de-DE"/>
        </w:rPr>
        <w:t>2.</w:t>
      </w:r>
      <w:r w:rsidRPr="005A1A96">
        <w:rPr>
          <w:lang w:eastAsia="de-DE"/>
        </w:rPr>
        <w:tab/>
        <w:t>Lai ievērotu strīdu izšķiršanas mehānisma integritāti un objektivitāti, ikviens kandidāts un šķīrējtiesnesis:</w:t>
      </w:r>
    </w:p>
    <w:p w14:paraId="754FB0DE" w14:textId="77777777" w:rsidR="00FA6F39" w:rsidRPr="005A1A96" w:rsidRDefault="00FA6F39" w:rsidP="00FA6F39">
      <w:pPr>
        <w:rPr>
          <w:lang w:eastAsia="de-DE"/>
        </w:rPr>
      </w:pPr>
    </w:p>
    <w:p w14:paraId="0D4137A0" w14:textId="77777777" w:rsidR="00FA6F39" w:rsidRPr="005A1A96" w:rsidRDefault="00FA6F39" w:rsidP="00FA6F39">
      <w:pPr>
        <w:ind w:left="567" w:hanging="567"/>
      </w:pPr>
      <w:r w:rsidRPr="005A1A96">
        <w:t>a)</w:t>
      </w:r>
      <w:r w:rsidRPr="005A1A96">
        <w:tab/>
        <w:t>iepazīstas ar šo rīcības kodeksu;</w:t>
      </w:r>
    </w:p>
    <w:p w14:paraId="19FFBC16" w14:textId="77777777" w:rsidR="00FA6F39" w:rsidRPr="005A1A96" w:rsidRDefault="00FA6F39" w:rsidP="00FA6F39">
      <w:pPr>
        <w:rPr>
          <w:lang w:eastAsia="de-DE"/>
        </w:rPr>
      </w:pPr>
    </w:p>
    <w:p w14:paraId="02DF4BFF" w14:textId="77777777" w:rsidR="00FA6F39" w:rsidRPr="005A1A96" w:rsidRDefault="00FA6F39" w:rsidP="00FA6F39">
      <w:pPr>
        <w:ind w:left="567" w:hanging="567"/>
        <w:rPr>
          <w:lang w:eastAsia="de-DE"/>
        </w:rPr>
      </w:pPr>
      <w:r w:rsidRPr="005A1A96">
        <w:rPr>
          <w:lang w:eastAsia="de-DE"/>
        </w:rPr>
        <w:t>b)</w:t>
      </w:r>
      <w:r w:rsidRPr="005A1A96">
        <w:rPr>
          <w:lang w:eastAsia="de-DE"/>
        </w:rPr>
        <w:tab/>
        <w:t>ir neatkarīgs un objektīvs;</w:t>
      </w:r>
    </w:p>
    <w:p w14:paraId="4B732B5C" w14:textId="77777777" w:rsidR="00FA6F39" w:rsidRPr="005A1A96" w:rsidRDefault="00FA6F39" w:rsidP="00FA6F39">
      <w:pPr>
        <w:rPr>
          <w:lang w:eastAsia="de-DE"/>
        </w:rPr>
      </w:pPr>
    </w:p>
    <w:p w14:paraId="1C534B55" w14:textId="77777777" w:rsidR="00FA6F39" w:rsidRPr="005A1A96" w:rsidRDefault="00FA6F39" w:rsidP="00FA6F39">
      <w:pPr>
        <w:ind w:left="567" w:hanging="567"/>
        <w:rPr>
          <w:lang w:eastAsia="de-DE"/>
        </w:rPr>
      </w:pPr>
      <w:r w:rsidRPr="005A1A96">
        <w:rPr>
          <w:lang w:eastAsia="de-DE"/>
        </w:rPr>
        <w:t>c)</w:t>
      </w:r>
      <w:r w:rsidRPr="005A1A96">
        <w:rPr>
          <w:lang w:eastAsia="de-DE"/>
        </w:rPr>
        <w:tab/>
        <w:t>izvairās no tiešiem un netiešiem interešu konfliktiem;</w:t>
      </w:r>
    </w:p>
    <w:p w14:paraId="427DBD5E" w14:textId="77777777" w:rsidR="00FA6F39" w:rsidRPr="005A1A96" w:rsidRDefault="00FA6F39" w:rsidP="00FA6F39">
      <w:pPr>
        <w:rPr>
          <w:lang w:eastAsia="de-DE"/>
        </w:rPr>
      </w:pPr>
    </w:p>
    <w:p w14:paraId="6CD68F8B" w14:textId="77777777" w:rsidR="00FA6F39" w:rsidRPr="005A1A96" w:rsidRDefault="00FA6F39" w:rsidP="00FA6F39">
      <w:pPr>
        <w:ind w:left="567" w:hanging="567"/>
        <w:rPr>
          <w:lang w:eastAsia="de-DE"/>
        </w:rPr>
      </w:pPr>
      <w:r w:rsidRPr="005A1A96">
        <w:rPr>
          <w:lang w:eastAsia="de-DE"/>
        </w:rPr>
        <w:t>d)</w:t>
      </w:r>
      <w:r w:rsidRPr="005A1A96">
        <w:rPr>
          <w:lang w:eastAsia="de-DE"/>
        </w:rPr>
        <w:tab/>
        <w:t>nepieļauj nepiedienīgu uzvedību un nerada nepiedienīguma vai neobjektivitātes iespaidu;</w:t>
      </w:r>
    </w:p>
    <w:p w14:paraId="7E4DC3E0" w14:textId="77777777" w:rsidR="00FA6F39" w:rsidRPr="005A1A96" w:rsidRDefault="00FA6F39" w:rsidP="00FA6F39">
      <w:pPr>
        <w:rPr>
          <w:lang w:eastAsia="de-DE"/>
        </w:rPr>
      </w:pPr>
    </w:p>
    <w:p w14:paraId="0860564C" w14:textId="77777777" w:rsidR="00FA6F39" w:rsidRPr="005A1A96" w:rsidRDefault="00FA6F39" w:rsidP="00FA6F39">
      <w:pPr>
        <w:ind w:left="567" w:hanging="567"/>
      </w:pPr>
      <w:r w:rsidRPr="005A1A96">
        <w:t>e)</w:t>
      </w:r>
      <w:r w:rsidRPr="005A1A96">
        <w:tab/>
        <w:t>ievēro šķīrējtiesas procesa konfidencialitāti;</w:t>
      </w:r>
    </w:p>
    <w:p w14:paraId="72DB6711" w14:textId="77777777" w:rsidR="00FA6F39" w:rsidRPr="005A1A96" w:rsidRDefault="00FA6F39" w:rsidP="00FA6F39">
      <w:pPr>
        <w:rPr>
          <w:lang w:eastAsia="de-DE"/>
        </w:rPr>
      </w:pPr>
    </w:p>
    <w:p w14:paraId="660DDFA0" w14:textId="77777777" w:rsidR="00FA6F39" w:rsidRPr="005A1A96" w:rsidRDefault="00FA6F39" w:rsidP="00FA6F39">
      <w:pPr>
        <w:ind w:left="567" w:hanging="567"/>
        <w:rPr>
          <w:lang w:eastAsia="de-DE"/>
        </w:rPr>
      </w:pPr>
      <w:r w:rsidRPr="005A1A96">
        <w:rPr>
          <w:lang w:eastAsia="de-DE"/>
        </w:rPr>
        <w:t>f)</w:t>
      </w:r>
      <w:r w:rsidRPr="005A1A96">
        <w:rPr>
          <w:lang w:eastAsia="de-DE"/>
        </w:rPr>
        <w:tab/>
        <w:t>rīkojas atbilstoši augstiem uzvedības normu standartiem; un</w:t>
      </w:r>
    </w:p>
    <w:p w14:paraId="3D48DF0F" w14:textId="77777777" w:rsidR="00FA6F39" w:rsidRPr="005A1A96" w:rsidRDefault="00FA6F39" w:rsidP="00FA6F39">
      <w:pPr>
        <w:rPr>
          <w:lang w:eastAsia="de-DE"/>
        </w:rPr>
      </w:pPr>
    </w:p>
    <w:p w14:paraId="2FA20570" w14:textId="77777777" w:rsidR="00FA6F39" w:rsidRPr="005A1A96" w:rsidRDefault="00FA6F39" w:rsidP="00FA6F39">
      <w:pPr>
        <w:ind w:left="567" w:hanging="567"/>
        <w:rPr>
          <w:lang w:eastAsia="de-DE"/>
        </w:rPr>
      </w:pPr>
      <w:r w:rsidRPr="005A1A96">
        <w:rPr>
          <w:lang w:eastAsia="de-DE"/>
        </w:rPr>
        <w:t>g)</w:t>
      </w:r>
      <w:r w:rsidRPr="005A1A96">
        <w:rPr>
          <w:lang w:eastAsia="de-DE"/>
        </w:rPr>
        <w:tab/>
        <w:t>savtīgas intereses, ārējs spiediens, politiski apsvērumi, sabiedrības sašutums, lojalitāte pret kādu pusi vai bailes no kritikas neietekmē viņu rīcību.</w:t>
      </w:r>
    </w:p>
    <w:p w14:paraId="75B75BFF" w14:textId="77777777" w:rsidR="00FA6F39" w:rsidRPr="005A1A96" w:rsidRDefault="00FA6F39" w:rsidP="00FA6F39">
      <w:pPr>
        <w:rPr>
          <w:lang w:eastAsia="de-DE"/>
        </w:rPr>
      </w:pPr>
    </w:p>
    <w:p w14:paraId="7AAE873F" w14:textId="14876B9C" w:rsidR="00751A0A" w:rsidRPr="005A1A96" w:rsidRDefault="00751A0A" w:rsidP="00751A0A">
      <w:pPr>
        <w:rPr>
          <w:lang w:eastAsia="de-DE"/>
        </w:rPr>
      </w:pPr>
      <w:r w:rsidRPr="005A1A96">
        <w:rPr>
          <w:lang w:eastAsia="de-DE"/>
        </w:rPr>
        <w:br w:type="page"/>
      </w:r>
    </w:p>
    <w:p w14:paraId="16513C53" w14:textId="2A37EC8E" w:rsidR="00FA6F39" w:rsidRPr="005A1A96" w:rsidRDefault="00751A0A" w:rsidP="00FA6F39">
      <w:pPr>
        <w:rPr>
          <w:lang w:eastAsia="de-DE"/>
        </w:rPr>
      </w:pPr>
      <w:r w:rsidRPr="005A1A96">
        <w:rPr>
          <w:lang w:eastAsia="de-DE"/>
        </w:rPr>
        <w:t>3</w:t>
      </w:r>
      <w:r w:rsidR="00FA6F39" w:rsidRPr="005A1A96">
        <w:rPr>
          <w:lang w:eastAsia="de-DE"/>
        </w:rPr>
        <w:t>.</w:t>
      </w:r>
      <w:r w:rsidR="00FA6F39" w:rsidRPr="005A1A96">
        <w:rPr>
          <w:lang w:eastAsia="de-DE"/>
        </w:rPr>
        <w:tab/>
        <w:t>Lai saglabātu strīdu izšķiršanas mehānisma integritāti un objektivitāti, šķīrējtiesnesis:</w:t>
      </w:r>
    </w:p>
    <w:p w14:paraId="45840B34" w14:textId="77777777" w:rsidR="00FA6F39" w:rsidRPr="005A1A96" w:rsidRDefault="00FA6F39" w:rsidP="00FA6F39">
      <w:pPr>
        <w:rPr>
          <w:lang w:eastAsia="de-DE"/>
        </w:rPr>
      </w:pPr>
    </w:p>
    <w:p w14:paraId="75AE9591" w14:textId="77777777" w:rsidR="00FA6F39" w:rsidRPr="005A1A96" w:rsidRDefault="00FA6F39" w:rsidP="00FA6F39">
      <w:pPr>
        <w:ind w:left="567" w:hanging="567"/>
        <w:rPr>
          <w:lang w:eastAsia="de-DE"/>
        </w:rPr>
      </w:pPr>
      <w:r w:rsidRPr="005A1A96">
        <w:rPr>
          <w:lang w:eastAsia="de-DE"/>
        </w:rPr>
        <w:t>a)</w:t>
      </w:r>
      <w:r w:rsidRPr="005A1A96">
        <w:rPr>
          <w:lang w:eastAsia="de-DE"/>
        </w:rPr>
        <w:tab/>
        <w:t>nedz tieši, nedz netieši neuzņemas saistības un nepieņem priekšrocības, kas jebkādā veidā varētu ietekmēt viņa pienākumu pienācīgu izpildi vai radīt iespaidu par šādu ietekmi;</w:t>
      </w:r>
    </w:p>
    <w:p w14:paraId="45ACC70C" w14:textId="77777777" w:rsidR="00FA6F39" w:rsidRPr="005A1A96" w:rsidRDefault="00FA6F39" w:rsidP="00FA6F39">
      <w:pPr>
        <w:rPr>
          <w:lang w:eastAsia="de-DE"/>
        </w:rPr>
      </w:pPr>
    </w:p>
    <w:p w14:paraId="105CFC71" w14:textId="29F48756" w:rsidR="00FA6F39" w:rsidRPr="005A1A96" w:rsidRDefault="00FA6F39" w:rsidP="00FA6F39">
      <w:pPr>
        <w:ind w:left="567" w:hanging="567"/>
        <w:rPr>
          <w:lang w:eastAsia="de-DE"/>
        </w:rPr>
      </w:pPr>
      <w:r w:rsidRPr="005A1A96">
        <w:rPr>
          <w:lang w:eastAsia="de-DE"/>
        </w:rPr>
        <w:t>b)</w:t>
      </w:r>
      <w:r w:rsidRPr="005A1A96">
        <w:rPr>
          <w:lang w:eastAsia="de-DE"/>
        </w:rPr>
        <w:tab/>
        <w:t>neizmanto savu stāvokli šķīrējtiesā, lai īstenotu kādas personīgas vai privātas intereses, un atturas no darbībām, kas varētu radīt iespaidu, ka citi atrodas īpašā stāvoklī, ka var ietekmēt viņu; vai</w:t>
      </w:r>
    </w:p>
    <w:p w14:paraId="5A4D2FCD" w14:textId="77777777" w:rsidR="00FA6F39" w:rsidRPr="005A1A96" w:rsidRDefault="00FA6F39" w:rsidP="00FA6F39">
      <w:pPr>
        <w:rPr>
          <w:lang w:eastAsia="de-DE"/>
        </w:rPr>
      </w:pPr>
    </w:p>
    <w:p w14:paraId="5E2FA084" w14:textId="77777777" w:rsidR="00FA6F39" w:rsidRPr="005A1A96" w:rsidRDefault="00FA6F39" w:rsidP="00FA6F39">
      <w:pPr>
        <w:ind w:left="567" w:hanging="567"/>
        <w:rPr>
          <w:lang w:eastAsia="de-DE"/>
        </w:rPr>
      </w:pPr>
      <w:r w:rsidRPr="005A1A96">
        <w:rPr>
          <w:lang w:eastAsia="de-DE"/>
        </w:rPr>
        <w:t>c)</w:t>
      </w:r>
      <w:r w:rsidRPr="005A1A96">
        <w:rPr>
          <w:lang w:eastAsia="de-DE"/>
        </w:rPr>
        <w:tab/>
        <w:t>neļauj agrākām vai esošām finanšu, uzņēmējdarbības, profesionālajām, ģimenes, personiskajām vai sociālajām attiecībām iespaidot viņa rīcību vai spriedumus.</w:t>
      </w:r>
    </w:p>
    <w:p w14:paraId="642DC802" w14:textId="77777777" w:rsidR="00FA6F39" w:rsidRPr="005A1A96" w:rsidRDefault="00FA6F39" w:rsidP="00FA6F39">
      <w:pPr>
        <w:rPr>
          <w:lang w:eastAsia="de-DE"/>
        </w:rPr>
      </w:pPr>
    </w:p>
    <w:p w14:paraId="4B5EEFAF" w14:textId="77777777" w:rsidR="00FA6F39" w:rsidRPr="005A1A96" w:rsidRDefault="00FA6F39" w:rsidP="00FA6F39">
      <w:pPr>
        <w:rPr>
          <w:lang w:eastAsia="de-DE"/>
        </w:rPr>
      </w:pPr>
      <w:r w:rsidRPr="005A1A96">
        <w:rPr>
          <w:lang w:eastAsia="de-DE"/>
        </w:rPr>
        <w:t>4.</w:t>
      </w:r>
      <w:r w:rsidRPr="005A1A96">
        <w:rPr>
          <w:lang w:eastAsia="de-DE"/>
        </w:rPr>
        <w:tab/>
        <w:t>Šķīrējtiesnesis atturas no stāšanās tādās attiecībās vai finansiālas ieinteresētības iegūšanas, kas varētu iespaidot viņa neatkarību vai objektivitāti vai kas pamatoti varētu radīt nepiedienīguma vai neobjektivitātes iespaidu.</w:t>
      </w:r>
    </w:p>
    <w:p w14:paraId="141DE930" w14:textId="77777777" w:rsidR="00FA6F39" w:rsidRPr="005A1A96" w:rsidRDefault="00FA6F39" w:rsidP="00FA6F39">
      <w:pPr>
        <w:rPr>
          <w:rFonts w:eastAsia="Calibri"/>
        </w:rPr>
      </w:pPr>
    </w:p>
    <w:p w14:paraId="5A879D65" w14:textId="77777777" w:rsidR="00FA6F39" w:rsidRPr="005A1A96" w:rsidRDefault="00FA6F39" w:rsidP="00FA6F39">
      <w:pPr>
        <w:rPr>
          <w:rFonts w:eastAsia="Calibri"/>
          <w:bCs/>
          <w:iCs/>
        </w:rPr>
      </w:pPr>
      <w:r w:rsidRPr="005A1A96">
        <w:rPr>
          <w:rFonts w:eastAsia="Calibri"/>
          <w:bCs/>
        </w:rPr>
        <w:t>Izpaušanas pienākumi</w:t>
      </w:r>
    </w:p>
    <w:p w14:paraId="1FAE060F" w14:textId="77777777" w:rsidR="00FA6F39" w:rsidRPr="005A1A96" w:rsidRDefault="00FA6F39" w:rsidP="00FA6F39">
      <w:pPr>
        <w:rPr>
          <w:lang w:eastAsia="de-DE"/>
        </w:rPr>
      </w:pPr>
    </w:p>
    <w:p w14:paraId="722B232C" w14:textId="77777777" w:rsidR="00FA6F39" w:rsidRPr="005A1A96" w:rsidRDefault="00FA6F39" w:rsidP="00FA6F39">
      <w:r w:rsidRPr="005A1A96">
        <w:t>5.</w:t>
      </w:r>
      <w:r w:rsidRPr="005A1A96">
        <w:tab/>
        <w:t>Pirms akceptēt savu iecelšanu par šķīrējtiesnesi saskaņā ar 31.7. pantu (Šķīrējtiesas sastāvs) kandidāts sniedz informāciju par visām interesēm, attiecībām vai jautājumiem, kuri varētu ietekmēt viņa neatkarību vai objektivitāti vai kuri pamatoti varētu radīt iespaidu par nepiedienīgumu vai neobjektivitāti šķīrējtiesas procedūrā. Šajā nolūkā kandidāts dara visu iespējamo, lai uzzinātu par šādām interesēm, attiecībām un jautājumiem, tostarp finanšu, uzņēmējdarbības, profesionālām, ģimenes, personīgām vai sociālām interesēm.</w:t>
      </w:r>
    </w:p>
    <w:p w14:paraId="7BF131E3" w14:textId="77777777" w:rsidR="00FA6F39" w:rsidRPr="005A1A96" w:rsidRDefault="00FA6F39" w:rsidP="00FA6F39">
      <w:pPr>
        <w:rPr>
          <w:lang w:eastAsia="de-DE"/>
        </w:rPr>
      </w:pPr>
    </w:p>
    <w:p w14:paraId="5B4C1240" w14:textId="1064F77F" w:rsidR="00751A0A" w:rsidRPr="005A1A96" w:rsidRDefault="00751A0A" w:rsidP="00751A0A">
      <w:pPr>
        <w:rPr>
          <w:lang w:eastAsia="de-DE"/>
        </w:rPr>
      </w:pPr>
      <w:r w:rsidRPr="005A1A96">
        <w:rPr>
          <w:lang w:eastAsia="de-DE"/>
        </w:rPr>
        <w:br w:type="page"/>
      </w:r>
    </w:p>
    <w:p w14:paraId="6F13C8AC" w14:textId="0C77793D" w:rsidR="00FA6F39" w:rsidRPr="005A1A96" w:rsidRDefault="00751A0A" w:rsidP="00FA6F39">
      <w:pPr>
        <w:rPr>
          <w:lang w:eastAsia="de-DE"/>
        </w:rPr>
      </w:pPr>
      <w:r w:rsidRPr="005A1A96">
        <w:rPr>
          <w:lang w:eastAsia="de-DE"/>
        </w:rPr>
        <w:t>6</w:t>
      </w:r>
      <w:r w:rsidR="00FA6F39" w:rsidRPr="005A1A96">
        <w:rPr>
          <w:lang w:eastAsia="de-DE"/>
        </w:rPr>
        <w:t>.</w:t>
      </w:r>
      <w:r w:rsidR="00FA6F39" w:rsidRPr="005A1A96">
        <w:rPr>
          <w:lang w:eastAsia="de-DE"/>
        </w:rPr>
        <w:tab/>
        <w:t>Kandidāts sniedz informāciju vismaz par šādām interesēm, attiecībām un jautājumiem:</w:t>
      </w:r>
    </w:p>
    <w:p w14:paraId="65066E63" w14:textId="77777777" w:rsidR="00FA6F39" w:rsidRPr="005A1A96" w:rsidRDefault="00FA6F39" w:rsidP="00FA6F39">
      <w:pPr>
        <w:rPr>
          <w:lang w:eastAsia="es-ES"/>
        </w:rPr>
      </w:pPr>
    </w:p>
    <w:p w14:paraId="42C5A834" w14:textId="77777777" w:rsidR="00FA6F39" w:rsidRPr="005A1A96" w:rsidRDefault="00FA6F39" w:rsidP="00FA6F39">
      <w:pPr>
        <w:ind w:left="567" w:hanging="567"/>
        <w:rPr>
          <w:lang w:eastAsia="es-ES"/>
        </w:rPr>
      </w:pPr>
      <w:r w:rsidRPr="005A1A96">
        <w:rPr>
          <w:lang w:eastAsia="es-ES"/>
        </w:rPr>
        <w:t>a)</w:t>
      </w:r>
      <w:r w:rsidRPr="005A1A96">
        <w:rPr>
          <w:lang w:eastAsia="es-ES"/>
        </w:rPr>
        <w:tab/>
        <w:t>jebkādas kandidāta finansiālas vai personiskas intereses:</w:t>
      </w:r>
    </w:p>
    <w:p w14:paraId="33D29D5F" w14:textId="77777777" w:rsidR="00FA6F39" w:rsidRPr="005A1A96" w:rsidRDefault="00FA6F39" w:rsidP="00FA6F39">
      <w:pPr>
        <w:rPr>
          <w:lang w:eastAsia="es-ES"/>
        </w:rPr>
      </w:pPr>
    </w:p>
    <w:p w14:paraId="31EC0E1E" w14:textId="77777777" w:rsidR="00FA6F39" w:rsidRPr="005A1A96" w:rsidRDefault="00FA6F39" w:rsidP="00FA6F39">
      <w:pPr>
        <w:ind w:left="1134" w:hanging="567"/>
        <w:rPr>
          <w:lang w:eastAsia="es-ES"/>
        </w:rPr>
      </w:pPr>
      <w:r w:rsidRPr="005A1A96">
        <w:rPr>
          <w:lang w:eastAsia="es-ES"/>
        </w:rPr>
        <w:t>i)</w:t>
      </w:r>
      <w:r w:rsidRPr="005A1A96">
        <w:rPr>
          <w:lang w:eastAsia="es-ES"/>
        </w:rPr>
        <w:tab/>
        <w:t>šķīrējtiesas procesā vai tā iznākumā; un</w:t>
      </w:r>
    </w:p>
    <w:p w14:paraId="47E66F1D" w14:textId="77777777" w:rsidR="00FA6F39" w:rsidRPr="005A1A96" w:rsidRDefault="00FA6F39" w:rsidP="00FA6F39">
      <w:pPr>
        <w:ind w:left="1134" w:hanging="567"/>
        <w:rPr>
          <w:lang w:eastAsia="es-ES"/>
        </w:rPr>
      </w:pPr>
    </w:p>
    <w:p w14:paraId="6E4179AF" w14:textId="77777777" w:rsidR="00FA6F39" w:rsidRPr="005A1A96" w:rsidRDefault="00FA6F39" w:rsidP="00FA6F39">
      <w:pPr>
        <w:ind w:left="1134" w:hanging="567"/>
        <w:rPr>
          <w:lang w:eastAsia="es-ES"/>
        </w:rPr>
      </w:pPr>
      <w:r w:rsidRPr="005A1A96">
        <w:rPr>
          <w:lang w:eastAsia="es-ES"/>
        </w:rPr>
        <w:t>ii)</w:t>
      </w:r>
      <w:r w:rsidRPr="005A1A96">
        <w:rPr>
          <w:lang w:eastAsia="es-ES"/>
        </w:rPr>
        <w:tab/>
        <w:t>administratīvā procesā, iekšzemes juridiskā procesā vai citā starptautiskā strīdu izšķiršanas procesā, kas ietver jautājumus, par kuriem var lemt tajā šķīrējtiesas procesā, attiecībā uz ko kandidāta kandidatūra tiek apsvērta;</w:t>
      </w:r>
    </w:p>
    <w:p w14:paraId="60E619B8" w14:textId="77777777" w:rsidR="00FA6F39" w:rsidRPr="005A1A96" w:rsidRDefault="00FA6F39" w:rsidP="00FA6F39">
      <w:pPr>
        <w:rPr>
          <w:lang w:eastAsia="es-ES"/>
        </w:rPr>
      </w:pPr>
    </w:p>
    <w:p w14:paraId="76759E74" w14:textId="77777777" w:rsidR="00FA6F39" w:rsidRPr="005A1A96" w:rsidRDefault="00FA6F39" w:rsidP="00FA6F39">
      <w:pPr>
        <w:ind w:left="567" w:hanging="567"/>
        <w:rPr>
          <w:lang w:eastAsia="es-ES"/>
        </w:rPr>
      </w:pPr>
      <w:r w:rsidRPr="005A1A96">
        <w:rPr>
          <w:lang w:eastAsia="es-ES"/>
        </w:rPr>
        <w:t>b)</w:t>
      </w:r>
      <w:r w:rsidRPr="005A1A96">
        <w:rPr>
          <w:lang w:eastAsia="es-ES"/>
        </w:rPr>
        <w:tab/>
        <w:t>jebkādas kandidāta darba devēja, uzņēmējdarbības partnera, darījumu partnera vai ģimenes locekļa finansiālas intereses:</w:t>
      </w:r>
    </w:p>
    <w:p w14:paraId="194CB696" w14:textId="77777777" w:rsidR="00FA6F39" w:rsidRPr="005A1A96" w:rsidRDefault="00FA6F39" w:rsidP="00FA6F39">
      <w:pPr>
        <w:rPr>
          <w:lang w:eastAsia="es-ES"/>
        </w:rPr>
      </w:pPr>
    </w:p>
    <w:p w14:paraId="2F056871" w14:textId="77777777" w:rsidR="00FA6F39" w:rsidRPr="005A1A96" w:rsidRDefault="00FA6F39" w:rsidP="00FA6F39">
      <w:pPr>
        <w:ind w:left="1134" w:hanging="567"/>
        <w:rPr>
          <w:lang w:eastAsia="es-ES"/>
        </w:rPr>
      </w:pPr>
      <w:r w:rsidRPr="005A1A96">
        <w:rPr>
          <w:lang w:eastAsia="es-ES"/>
        </w:rPr>
        <w:t>i)</w:t>
      </w:r>
      <w:r w:rsidRPr="005A1A96">
        <w:rPr>
          <w:lang w:eastAsia="es-ES"/>
        </w:rPr>
        <w:tab/>
        <w:t>šķīrējtiesas procesā vai tā iznākumā; un</w:t>
      </w:r>
    </w:p>
    <w:p w14:paraId="7D84899E" w14:textId="77777777" w:rsidR="00FA6F39" w:rsidRPr="005A1A96" w:rsidRDefault="00FA6F39" w:rsidP="00FA6F39">
      <w:pPr>
        <w:ind w:left="1134" w:hanging="567"/>
        <w:rPr>
          <w:lang w:eastAsia="es-ES"/>
        </w:rPr>
      </w:pPr>
    </w:p>
    <w:p w14:paraId="60A0790B" w14:textId="77777777" w:rsidR="00FA6F39" w:rsidRPr="005A1A96" w:rsidRDefault="00FA6F39" w:rsidP="00FA6F39">
      <w:pPr>
        <w:ind w:left="1134" w:hanging="567"/>
        <w:rPr>
          <w:lang w:eastAsia="es-ES"/>
        </w:rPr>
      </w:pPr>
      <w:r w:rsidRPr="005A1A96">
        <w:rPr>
          <w:lang w:eastAsia="es-ES"/>
        </w:rPr>
        <w:t>ii)</w:t>
      </w:r>
      <w:r w:rsidRPr="005A1A96">
        <w:rPr>
          <w:lang w:eastAsia="es-ES"/>
        </w:rPr>
        <w:tab/>
        <w:t>administratīvā procesā, iekšzemes juridiskā procesā vai citā starptautiskā strīdu izšķiršanas procesā, kas ietver jautājumus, par kuriem var lemt tajā šķīrējtiesas procesā, attiecībā uz ko kandidāta kandidatūra tiek apsvērta;</w:t>
      </w:r>
    </w:p>
    <w:p w14:paraId="07508493" w14:textId="77777777" w:rsidR="00FA6F39" w:rsidRPr="005A1A96" w:rsidRDefault="00FA6F39" w:rsidP="00FA6F39">
      <w:pPr>
        <w:rPr>
          <w:lang w:eastAsia="es-ES"/>
        </w:rPr>
      </w:pPr>
    </w:p>
    <w:p w14:paraId="36FAAC42" w14:textId="24F8A53E" w:rsidR="00FA6F39" w:rsidRPr="005A1A96" w:rsidRDefault="00FA6F39" w:rsidP="00FA6F39">
      <w:pPr>
        <w:ind w:left="567" w:hanging="567"/>
        <w:rPr>
          <w:lang w:eastAsia="es-ES"/>
        </w:rPr>
      </w:pPr>
      <w:r w:rsidRPr="005A1A96">
        <w:rPr>
          <w:lang w:eastAsia="es-ES"/>
        </w:rPr>
        <w:t>c)</w:t>
      </w:r>
      <w:r w:rsidRPr="005A1A96">
        <w:rPr>
          <w:lang w:eastAsia="es-ES"/>
        </w:rPr>
        <w:tab/>
        <w:t>jebkādas bijušas vai esošas finanšu, uzņēmējdarbības, profesionālās, ģimenes, personiskās vai sociālās attiecības, intereses vai jautājumi ar kādu šķīrējtiesas procesā ieinteresēto pusi vai to padomdevējiem, vai jebkuras šādas attiecības, intereses vai jautājumi, kuros iesaistīts kandidāta darba devējs, uzņēmējdarbības partneris, darījumu partneris vai ģimenes loceklis; un</w:t>
      </w:r>
    </w:p>
    <w:p w14:paraId="49AF23F0" w14:textId="77777777" w:rsidR="00FA6F39" w:rsidRPr="005A1A96" w:rsidRDefault="00FA6F39" w:rsidP="00FA6F39">
      <w:pPr>
        <w:rPr>
          <w:lang w:eastAsia="es-ES"/>
        </w:rPr>
      </w:pPr>
    </w:p>
    <w:p w14:paraId="20B2C1DE" w14:textId="04C41607" w:rsidR="00751A0A" w:rsidRPr="005A1A96" w:rsidRDefault="00751A0A" w:rsidP="00751A0A">
      <w:pPr>
        <w:rPr>
          <w:lang w:eastAsia="es-ES"/>
        </w:rPr>
      </w:pPr>
      <w:r w:rsidRPr="005A1A96">
        <w:rPr>
          <w:lang w:eastAsia="es-ES"/>
        </w:rPr>
        <w:br w:type="page"/>
      </w:r>
    </w:p>
    <w:p w14:paraId="5F027E5C" w14:textId="718DBCBE" w:rsidR="00FA6F39" w:rsidRPr="005A1A96" w:rsidRDefault="00751A0A" w:rsidP="00FA6F39">
      <w:pPr>
        <w:ind w:left="567" w:hanging="567"/>
        <w:rPr>
          <w:lang w:eastAsia="es-ES"/>
        </w:rPr>
      </w:pPr>
      <w:r w:rsidRPr="005A1A96">
        <w:rPr>
          <w:lang w:eastAsia="es-ES"/>
        </w:rPr>
        <w:t>d</w:t>
      </w:r>
      <w:r w:rsidR="00FA6F39" w:rsidRPr="005A1A96">
        <w:rPr>
          <w:lang w:eastAsia="es-ES"/>
        </w:rPr>
        <w:t>)</w:t>
      </w:r>
      <w:r w:rsidR="00FA6F39" w:rsidRPr="005A1A96">
        <w:rPr>
          <w:lang w:eastAsia="es-ES"/>
        </w:rPr>
        <w:tab/>
        <w:t>publiska aizstāvība vai juridiska vai cita pārstāvība attiecībā uz jautājumu, kas radies šķīrējtiesas procesā vai attiecas uz tām pašām precēm, pakalpojumiem vai investīcijām.</w:t>
      </w:r>
    </w:p>
    <w:p w14:paraId="7DB676E5" w14:textId="77777777" w:rsidR="00FA6F39" w:rsidRPr="005A1A96" w:rsidRDefault="00FA6F39" w:rsidP="00FA6F39">
      <w:pPr>
        <w:rPr>
          <w:rFonts w:eastAsia="Calibri"/>
          <w:lang w:eastAsia="de-DE"/>
        </w:rPr>
      </w:pPr>
    </w:p>
    <w:p w14:paraId="5BFC2979" w14:textId="77777777" w:rsidR="00FA6F39" w:rsidRPr="005A1A96" w:rsidRDefault="00FA6F39" w:rsidP="00FA6F39">
      <w:pPr>
        <w:rPr>
          <w:lang w:eastAsia="de-DE"/>
        </w:rPr>
      </w:pPr>
      <w:r w:rsidRPr="005A1A96">
        <w:rPr>
          <w:lang w:eastAsia="de-DE"/>
        </w:rPr>
        <w:t>7.</w:t>
      </w:r>
      <w:r w:rsidRPr="005A1A96">
        <w:rPr>
          <w:lang w:eastAsia="de-DE"/>
        </w:rPr>
        <w:tab/>
        <w:t>Pēc iecelšanas šķīrējtiesnesis turpina darīt visu iespējamo, lai uzzinātu par 5. punktā minētās ieinteresētības, attiecību vai jautājumu iespējamību un informē par to esību. Šā panta 5. punktā minētais informācijas izpaušanas pienākums ir pastāvīgs pienākums, kas paredz, ka šķīrējtiesnesis informē par šādām interesēm, attiecībām un jautājumiem, kas varētu rasties jebkurā šķīrējtiesas procesa posmā.</w:t>
      </w:r>
    </w:p>
    <w:p w14:paraId="73CFF194" w14:textId="77777777" w:rsidR="00FA6F39" w:rsidRPr="005A1A96" w:rsidRDefault="00FA6F39" w:rsidP="00FA6F39">
      <w:pPr>
        <w:rPr>
          <w:lang w:eastAsia="ja-JP"/>
        </w:rPr>
      </w:pPr>
    </w:p>
    <w:p w14:paraId="0B73A6D1" w14:textId="77777777" w:rsidR="00FA6F39" w:rsidRPr="005A1A96" w:rsidRDefault="00FA6F39" w:rsidP="00FA6F39">
      <w:pPr>
        <w:rPr>
          <w:lang w:eastAsia="de-DE"/>
        </w:rPr>
      </w:pPr>
      <w:r w:rsidRPr="005A1A96">
        <w:rPr>
          <w:lang w:eastAsia="de-DE"/>
        </w:rPr>
        <w:t>8.</w:t>
      </w:r>
      <w:r w:rsidRPr="005A1A96">
        <w:rPr>
          <w:lang w:eastAsia="de-DE"/>
        </w:rPr>
        <w:tab/>
        <w:t>Uzzinot par faktiskiem vai iespējamiem šā rīcības kodeksa pārkāpumiem, kandidāts vai šķīrējtiesnesis nekavējoties informē par tiem puses, lai tās varētu izskatīt šo informāciju.</w:t>
      </w:r>
    </w:p>
    <w:p w14:paraId="6ED350B4" w14:textId="77777777" w:rsidR="00FA6F39" w:rsidRPr="005A1A96" w:rsidRDefault="00FA6F39" w:rsidP="00FA6F39">
      <w:pPr>
        <w:rPr>
          <w:lang w:eastAsia="de-DE"/>
        </w:rPr>
      </w:pPr>
    </w:p>
    <w:p w14:paraId="3BCBECBF" w14:textId="77777777" w:rsidR="00FA6F39" w:rsidRPr="005A1A96" w:rsidRDefault="00FA6F39" w:rsidP="00FA6F39">
      <w:pPr>
        <w:rPr>
          <w:lang w:eastAsia="de-DE"/>
        </w:rPr>
      </w:pPr>
      <w:r w:rsidRPr="005A1A96">
        <w:rPr>
          <w:lang w:eastAsia="de-DE"/>
        </w:rPr>
        <w:t>9.</w:t>
      </w:r>
      <w:r w:rsidRPr="005A1A96">
        <w:rPr>
          <w:lang w:eastAsia="de-DE"/>
        </w:rPr>
        <w:tab/>
        <w:t>Visu informāciju adresē birojiem, ko puses izraudzījušās saskaņā ar 31.36. pantu (Strīdu izšķiršanas procedūras administrēšana).</w:t>
      </w:r>
    </w:p>
    <w:p w14:paraId="19462FD5" w14:textId="77777777" w:rsidR="00FA6F39" w:rsidRPr="005A1A96" w:rsidRDefault="00FA6F39" w:rsidP="00FA6F39">
      <w:pPr>
        <w:rPr>
          <w:rFonts w:eastAsia="Calibri"/>
          <w:bCs/>
        </w:rPr>
      </w:pPr>
    </w:p>
    <w:p w14:paraId="34A5CD0E" w14:textId="77777777" w:rsidR="00FA6F39" w:rsidRPr="005A1A96" w:rsidRDefault="00FA6F39" w:rsidP="00FA6F39">
      <w:pPr>
        <w:rPr>
          <w:rFonts w:eastAsia="Calibri"/>
          <w:bCs/>
        </w:rPr>
      </w:pPr>
      <w:r w:rsidRPr="005A1A96">
        <w:rPr>
          <w:rFonts w:eastAsia="Calibri"/>
          <w:bCs/>
        </w:rPr>
        <w:t>Šķīrējtiesnešu pienākumi</w:t>
      </w:r>
    </w:p>
    <w:p w14:paraId="57B86149" w14:textId="77777777" w:rsidR="00FA6F39" w:rsidRPr="005A1A96" w:rsidRDefault="00FA6F39" w:rsidP="00FA6F39">
      <w:pPr>
        <w:rPr>
          <w:rFonts w:eastAsia="Calibri"/>
          <w:lang w:eastAsia="de-DE"/>
        </w:rPr>
      </w:pPr>
    </w:p>
    <w:p w14:paraId="57790722" w14:textId="77777777" w:rsidR="00FA6F39" w:rsidRPr="005A1A96" w:rsidRDefault="00FA6F39" w:rsidP="00FA6F39">
      <w:pPr>
        <w:rPr>
          <w:lang w:eastAsia="de-DE"/>
        </w:rPr>
      </w:pPr>
      <w:r w:rsidRPr="005A1A96">
        <w:rPr>
          <w:lang w:eastAsia="de-DE"/>
        </w:rPr>
        <w:t>10.</w:t>
      </w:r>
      <w:r w:rsidRPr="005A1A96">
        <w:rPr>
          <w:lang w:eastAsia="de-DE"/>
        </w:rPr>
        <w:tab/>
        <w:t>Pēc piekrišanas savai iecelšanai šķīrējtiesnesis ir pieejams savu pienākumu veikšanai un visa procesa gaitā veic tos rūpīgi, godprātīgi, taisnīgi un uzcītīgi.</w:t>
      </w:r>
    </w:p>
    <w:p w14:paraId="5913867B" w14:textId="77777777" w:rsidR="00FA6F39" w:rsidRPr="005A1A96" w:rsidRDefault="00FA6F39" w:rsidP="00FA6F39">
      <w:pPr>
        <w:rPr>
          <w:lang w:eastAsia="de-DE"/>
        </w:rPr>
      </w:pPr>
    </w:p>
    <w:p w14:paraId="5D1B026F" w14:textId="71E7FB6F" w:rsidR="00FA6F39" w:rsidRPr="005A1A96" w:rsidRDefault="00FA6F39" w:rsidP="00FA6F39">
      <w:pPr>
        <w:rPr>
          <w:lang w:eastAsia="de-DE"/>
        </w:rPr>
      </w:pPr>
      <w:r w:rsidRPr="005A1A96">
        <w:rPr>
          <w:lang w:eastAsia="de-DE"/>
        </w:rPr>
        <w:t>11.</w:t>
      </w:r>
      <w:r w:rsidRPr="005A1A96">
        <w:rPr>
          <w:lang w:eastAsia="de-DE"/>
        </w:rPr>
        <w:tab/>
        <w:t>Šķīrējtiesnesis izskata vienīgi tos jautājumus, kas izvirzīti šķīrējtiesas procesa gaitā un kas nepieciešami lēmuma pieņemšanai, un neuztic minēto pienākumu nevienai citai personai.</w:t>
      </w:r>
    </w:p>
    <w:p w14:paraId="70394FC9" w14:textId="77777777" w:rsidR="00FA6F39" w:rsidRPr="005A1A96" w:rsidRDefault="00FA6F39" w:rsidP="00FA6F39">
      <w:pPr>
        <w:rPr>
          <w:lang w:eastAsia="de-DE"/>
        </w:rPr>
      </w:pPr>
    </w:p>
    <w:p w14:paraId="15389067" w14:textId="36086A81" w:rsidR="00751A0A" w:rsidRPr="005A1A96" w:rsidRDefault="00751A0A" w:rsidP="00751A0A">
      <w:pPr>
        <w:rPr>
          <w:lang w:eastAsia="de-DE"/>
        </w:rPr>
      </w:pPr>
      <w:r w:rsidRPr="005A1A96">
        <w:rPr>
          <w:lang w:eastAsia="de-DE"/>
        </w:rPr>
        <w:br w:type="page"/>
      </w:r>
    </w:p>
    <w:p w14:paraId="61B6CEB3" w14:textId="7BEA9B58" w:rsidR="00FA6F39" w:rsidRPr="005A1A96" w:rsidRDefault="00751A0A" w:rsidP="00FA6F39">
      <w:pPr>
        <w:rPr>
          <w:rFonts w:eastAsia="Calibri"/>
        </w:rPr>
      </w:pPr>
      <w:r w:rsidRPr="005A1A96">
        <w:t>1</w:t>
      </w:r>
      <w:r w:rsidR="00FA6F39" w:rsidRPr="005A1A96">
        <w:t>2.</w:t>
      </w:r>
      <w:r w:rsidR="00FA6F39" w:rsidRPr="005A1A96">
        <w:tab/>
        <w:t>Eksperti, asistenti un administratīvais personāls pilda šķīrējtiesnešu pienākumus saskaņā ar 2.–13. punktu un 16.–18. punktu. Šajā sakarā šķīrējtiesnesis veic visus samērīgos un nepieciešamos pasākumus, lai nodrošinātu, ka viņš zina un izpilda šādus pienākumus.</w:t>
      </w:r>
    </w:p>
    <w:p w14:paraId="3D248C75" w14:textId="77777777" w:rsidR="00FA6F39" w:rsidRPr="005A1A96" w:rsidRDefault="00FA6F39" w:rsidP="00FA6F39">
      <w:pPr>
        <w:rPr>
          <w:rFonts w:eastAsia="Calibri"/>
        </w:rPr>
      </w:pPr>
    </w:p>
    <w:p w14:paraId="3E2D3FC4" w14:textId="77777777" w:rsidR="00FA6F39" w:rsidRPr="005A1A96" w:rsidRDefault="00FA6F39" w:rsidP="00FA6F39">
      <w:pPr>
        <w:rPr>
          <w:rFonts w:eastAsia="Calibri"/>
        </w:rPr>
      </w:pPr>
      <w:r w:rsidRPr="005A1A96">
        <w:rPr>
          <w:rFonts w:eastAsia="Calibri"/>
        </w:rPr>
        <w:t>13.</w:t>
      </w:r>
      <w:r w:rsidRPr="005A1A96">
        <w:rPr>
          <w:rFonts w:eastAsia="Calibri"/>
        </w:rPr>
        <w:tab/>
        <w:t xml:space="preserve">Šķīrējtiesnesis neiesaistās </w:t>
      </w:r>
      <w:r w:rsidRPr="005A1A96">
        <w:rPr>
          <w:rFonts w:eastAsia="Calibri"/>
          <w:i/>
        </w:rPr>
        <w:t>ex parte</w:t>
      </w:r>
      <w:r w:rsidRPr="005A1A96">
        <w:rPr>
          <w:rFonts w:eastAsia="Calibri"/>
        </w:rPr>
        <w:t xml:space="preserve"> kontaktos, kā minēts 31.-A pielikumā iekļautā reglamenta 51. un 52. pantā, saistībā ar šķīrējtiesas procesu.</w:t>
      </w:r>
    </w:p>
    <w:p w14:paraId="68F4252E" w14:textId="77777777" w:rsidR="00FA6F39" w:rsidRPr="005A1A96" w:rsidRDefault="00FA6F39" w:rsidP="00FA6F39">
      <w:pPr>
        <w:rPr>
          <w:rFonts w:eastAsia="Calibri"/>
          <w:bCs/>
        </w:rPr>
      </w:pPr>
    </w:p>
    <w:p w14:paraId="794353E3" w14:textId="77777777" w:rsidR="00FA6F39" w:rsidRPr="005A1A96" w:rsidRDefault="00FA6F39" w:rsidP="00FA6F39">
      <w:pPr>
        <w:rPr>
          <w:rFonts w:eastAsia="Calibri"/>
          <w:bCs/>
        </w:rPr>
      </w:pPr>
      <w:r w:rsidRPr="005A1A96">
        <w:rPr>
          <w:rFonts w:eastAsia="Calibri"/>
          <w:bCs/>
        </w:rPr>
        <w:t>Bijušo šķīrējtiesnešu pienākumi</w:t>
      </w:r>
    </w:p>
    <w:p w14:paraId="26F6272C" w14:textId="77777777" w:rsidR="00FA6F39" w:rsidRPr="005A1A96" w:rsidRDefault="00FA6F39" w:rsidP="00FA6F39">
      <w:pPr>
        <w:rPr>
          <w:lang w:eastAsia="de-DE"/>
        </w:rPr>
      </w:pPr>
    </w:p>
    <w:p w14:paraId="4C4998A1" w14:textId="77777777" w:rsidR="00FA6F39" w:rsidRPr="005A1A96" w:rsidRDefault="00FA6F39" w:rsidP="00FA6F39">
      <w:pPr>
        <w:rPr>
          <w:lang w:eastAsia="de-DE"/>
        </w:rPr>
      </w:pPr>
      <w:r w:rsidRPr="005A1A96">
        <w:rPr>
          <w:lang w:eastAsia="de-DE"/>
        </w:rPr>
        <w:t>14.</w:t>
      </w:r>
      <w:r w:rsidRPr="005A1A96">
        <w:rPr>
          <w:lang w:eastAsia="de-DE"/>
        </w:rPr>
        <w:tab/>
        <w:t>Bijušais šķīrējtiesnesis atturas veikt tādas darbības, kas varētu radīt iespaidu, ka viņš savu pienākumu veikšanā ir rīkojies neobjektīvi vai ir guvis labumu no šķīrējtiesas lēmuma.</w:t>
      </w:r>
    </w:p>
    <w:p w14:paraId="3E712391" w14:textId="77777777" w:rsidR="00FA6F39" w:rsidRPr="005A1A96" w:rsidRDefault="00FA6F39" w:rsidP="00FA6F39">
      <w:pPr>
        <w:rPr>
          <w:rFonts w:eastAsia="Calibri"/>
        </w:rPr>
      </w:pPr>
    </w:p>
    <w:p w14:paraId="156E4BAB" w14:textId="77777777" w:rsidR="00FA6F39" w:rsidRPr="005A1A96" w:rsidRDefault="00FA6F39" w:rsidP="00FA6F39">
      <w:pPr>
        <w:rPr>
          <w:rFonts w:eastAsia="Calibri"/>
        </w:rPr>
      </w:pPr>
      <w:r w:rsidRPr="005A1A96">
        <w:t>15.</w:t>
      </w:r>
      <w:r w:rsidRPr="005A1A96">
        <w:tab/>
        <w:t>Ikviens bijušais šķīrējtiesnesis ievēro šā rīcības kodeksa 16.–18. punktā minētos pienākumus.</w:t>
      </w:r>
    </w:p>
    <w:p w14:paraId="4359985E" w14:textId="77777777" w:rsidR="00FA6F39" w:rsidRPr="005A1A96" w:rsidRDefault="00FA6F39" w:rsidP="00FA6F39">
      <w:pPr>
        <w:rPr>
          <w:rFonts w:eastAsia="Calibri"/>
          <w:bCs/>
        </w:rPr>
      </w:pPr>
    </w:p>
    <w:p w14:paraId="5F371F4B" w14:textId="77777777" w:rsidR="00FA6F39" w:rsidRPr="005A1A96" w:rsidRDefault="00FA6F39" w:rsidP="00FA6F39">
      <w:pPr>
        <w:rPr>
          <w:rFonts w:eastAsia="Calibri"/>
          <w:bCs/>
        </w:rPr>
      </w:pPr>
      <w:r w:rsidRPr="005A1A96">
        <w:rPr>
          <w:rFonts w:eastAsia="Calibri"/>
          <w:bCs/>
        </w:rPr>
        <w:t>Konfidencialitāte</w:t>
      </w:r>
    </w:p>
    <w:p w14:paraId="60B87595" w14:textId="77777777" w:rsidR="00FA6F39" w:rsidRPr="005A1A96" w:rsidRDefault="00FA6F39" w:rsidP="00FA6F39">
      <w:pPr>
        <w:rPr>
          <w:lang w:eastAsia="de-DE"/>
        </w:rPr>
      </w:pPr>
    </w:p>
    <w:p w14:paraId="1F83C034" w14:textId="77777777" w:rsidR="00FA6F39" w:rsidRPr="005A1A96" w:rsidRDefault="00FA6F39" w:rsidP="00FA6F39">
      <w:pPr>
        <w:rPr>
          <w:lang w:eastAsia="de-DE"/>
        </w:rPr>
      </w:pPr>
      <w:r w:rsidRPr="005A1A96">
        <w:rPr>
          <w:lang w:eastAsia="de-DE"/>
        </w:rPr>
        <w:t>16.</w:t>
      </w:r>
      <w:r w:rsidRPr="005A1A96">
        <w:rPr>
          <w:lang w:eastAsia="de-DE"/>
        </w:rPr>
        <w:tab/>
        <w:t>Šķīrējtiesnesis nekad neizpauž publiski nepieejamu informāciju, kas attiecas uz procesu vai kas tikusi iegūta procesā, kura izskatīšanai tas iecelts. Šķīrējtiesnesis nekādā gadījumā neizpauž un neizmanto šādu informāciju, lai gūtu personīgu labumu sev vai citām personām vai lai kaitētu citu personu interesēm.</w:t>
      </w:r>
    </w:p>
    <w:p w14:paraId="1C715406" w14:textId="77777777" w:rsidR="00FA6F39" w:rsidRPr="005A1A96" w:rsidRDefault="00FA6F39" w:rsidP="00FA6F39">
      <w:pPr>
        <w:rPr>
          <w:lang w:eastAsia="es-ES"/>
        </w:rPr>
      </w:pPr>
    </w:p>
    <w:p w14:paraId="42B12872" w14:textId="77777777" w:rsidR="00FA6F39" w:rsidRPr="005A1A96" w:rsidRDefault="00FA6F39" w:rsidP="00FA6F39">
      <w:pPr>
        <w:rPr>
          <w:lang w:eastAsia="es-ES"/>
        </w:rPr>
      </w:pPr>
      <w:r w:rsidRPr="005A1A96">
        <w:rPr>
          <w:lang w:eastAsia="es-ES"/>
        </w:rPr>
        <w:t>17.</w:t>
      </w:r>
      <w:r w:rsidRPr="005A1A96">
        <w:rPr>
          <w:lang w:eastAsia="es-ES"/>
        </w:rPr>
        <w:tab/>
        <w:t>Šķīrējtiesnesis neizpauž šķīrējtiesas ziņojumu vai lēmumu vai tā daļas, pirms tas tiek publicēts saskaņā ar 31. nodaļu (Strīdu izšķiršana).</w:t>
      </w:r>
    </w:p>
    <w:p w14:paraId="21697515" w14:textId="77777777" w:rsidR="00FA6F39" w:rsidRPr="005A1A96" w:rsidRDefault="00FA6F39" w:rsidP="00FA6F39">
      <w:pPr>
        <w:rPr>
          <w:lang w:eastAsia="de-DE"/>
        </w:rPr>
      </w:pPr>
    </w:p>
    <w:p w14:paraId="15C08354" w14:textId="157AD947" w:rsidR="00751A0A" w:rsidRPr="005A1A96" w:rsidRDefault="00751A0A" w:rsidP="00751A0A">
      <w:pPr>
        <w:rPr>
          <w:lang w:eastAsia="de-DE"/>
        </w:rPr>
      </w:pPr>
      <w:r w:rsidRPr="005A1A96">
        <w:rPr>
          <w:lang w:eastAsia="de-DE"/>
        </w:rPr>
        <w:br w:type="page"/>
      </w:r>
    </w:p>
    <w:p w14:paraId="65BD6E09" w14:textId="24EE2F45" w:rsidR="00FA6F39" w:rsidRPr="005A1A96" w:rsidRDefault="00751A0A" w:rsidP="00FA6F39">
      <w:r w:rsidRPr="005A1A96">
        <w:t>1</w:t>
      </w:r>
      <w:r w:rsidR="00FA6F39" w:rsidRPr="005A1A96">
        <w:t>8.</w:t>
      </w:r>
      <w:r w:rsidR="00FA6F39" w:rsidRPr="005A1A96">
        <w:tab/>
        <w:t>Šķīrējtiesnesis nekādā gadījumā neizpauž informāciju par šķīrējtiesas apspriedēm vai kāda šķīrējtiesneša viedokli, nedz arī sniedz paziņojumus par procesu, kuram viņš iecelts, vai par procesa strīda priekšmetu. Ja šķīrējtiesa pieņem lēmumu ar balsu vairākumu, šķīrējtiesnesis neizpauž, kuri šķīrējtiesneši vai šķīrējtiesneši ir saistīti ar vairākuma vai mazākuma viedokļiem šķīrējtiesas procesā.</w:t>
      </w:r>
    </w:p>
    <w:p w14:paraId="2F332D15" w14:textId="77777777" w:rsidR="00FA6F39" w:rsidRPr="005A1A96" w:rsidRDefault="00FA6F39" w:rsidP="00FA6F39">
      <w:pPr>
        <w:rPr>
          <w:rFonts w:eastAsia="Calibri"/>
        </w:rPr>
      </w:pPr>
    </w:p>
    <w:p w14:paraId="595541FD" w14:textId="77777777" w:rsidR="00FA6F39" w:rsidRPr="005A1A96" w:rsidRDefault="00FA6F39" w:rsidP="00FA6F39">
      <w:pPr>
        <w:rPr>
          <w:rFonts w:eastAsia="Calibri"/>
          <w:bCs/>
        </w:rPr>
      </w:pPr>
      <w:r w:rsidRPr="005A1A96">
        <w:rPr>
          <w:rFonts w:eastAsia="Calibri"/>
          <w:bCs/>
        </w:rPr>
        <w:t>Izdevumi</w:t>
      </w:r>
    </w:p>
    <w:p w14:paraId="36D16C10" w14:textId="77777777" w:rsidR="00FA6F39" w:rsidRPr="005A1A96" w:rsidRDefault="00FA6F39" w:rsidP="00FA6F39">
      <w:pPr>
        <w:rPr>
          <w:lang w:eastAsia="de-DE"/>
        </w:rPr>
      </w:pPr>
    </w:p>
    <w:p w14:paraId="1B2B83E5" w14:textId="77777777" w:rsidR="00FA6F39" w:rsidRPr="005A1A96" w:rsidRDefault="00FA6F39" w:rsidP="00FA6F39">
      <w:pPr>
        <w:rPr>
          <w:lang w:eastAsia="de-DE"/>
        </w:rPr>
      </w:pPr>
      <w:r w:rsidRPr="005A1A96">
        <w:rPr>
          <w:lang w:eastAsia="de-DE"/>
        </w:rPr>
        <w:t>19.</w:t>
      </w:r>
      <w:r w:rsidRPr="005A1A96">
        <w:rPr>
          <w:lang w:eastAsia="de-DE"/>
        </w:rPr>
        <w:tab/>
        <w:t>Katrs šķīrējtiesnesis reģistrē un sniedz noslēgumpārskatu par procesam veltīto laiku un par saviem izdevumiem, un par savu palīgu un administratīvo darbinieku patērēto laiku un izdevumiem.</w:t>
      </w:r>
    </w:p>
    <w:p w14:paraId="6F6FB91D" w14:textId="77777777" w:rsidR="00FA6F39" w:rsidRPr="005A1A96" w:rsidRDefault="00FA6F39" w:rsidP="00FA6F39">
      <w:pPr>
        <w:rPr>
          <w:rFonts w:eastAsia="Calibri"/>
          <w:bCs/>
        </w:rPr>
      </w:pPr>
    </w:p>
    <w:p w14:paraId="2C1D6DF8" w14:textId="77777777" w:rsidR="00FA6F39" w:rsidRPr="005A1A96" w:rsidRDefault="00FA6F39" w:rsidP="00FA6F39">
      <w:pPr>
        <w:rPr>
          <w:rFonts w:eastAsia="Calibri"/>
          <w:bCs/>
        </w:rPr>
      </w:pPr>
      <w:r w:rsidRPr="005A1A96">
        <w:rPr>
          <w:rFonts w:eastAsia="Calibri"/>
          <w:bCs/>
        </w:rPr>
        <w:t>Mediatori</w:t>
      </w:r>
    </w:p>
    <w:p w14:paraId="0010943F" w14:textId="77777777" w:rsidR="00FA6F39" w:rsidRPr="005A1A96" w:rsidRDefault="00FA6F39" w:rsidP="00FA6F39">
      <w:pPr>
        <w:rPr>
          <w:lang w:eastAsia="de-DE"/>
        </w:rPr>
      </w:pPr>
    </w:p>
    <w:p w14:paraId="1713DD80" w14:textId="77777777" w:rsidR="00FA6F39" w:rsidRPr="005A1A96" w:rsidRDefault="00FA6F39" w:rsidP="00FA6F39">
      <w:pPr>
        <w:rPr>
          <w:lang w:eastAsia="de-DE"/>
        </w:rPr>
      </w:pPr>
      <w:r w:rsidRPr="005A1A96">
        <w:rPr>
          <w:lang w:eastAsia="de-DE"/>
        </w:rPr>
        <w:t>20.</w:t>
      </w:r>
      <w:r w:rsidRPr="005A1A96">
        <w:rPr>
          <w:lang w:eastAsia="de-DE"/>
        </w:rPr>
        <w:tab/>
        <w:t xml:space="preserve">Šis rīcības kodekss </w:t>
      </w:r>
      <w:r w:rsidRPr="005A1A96">
        <w:rPr>
          <w:i/>
          <w:lang w:eastAsia="de-DE"/>
        </w:rPr>
        <w:t>mutatis mutandis</w:t>
      </w:r>
      <w:r w:rsidRPr="005A1A96">
        <w:rPr>
          <w:lang w:eastAsia="de-DE"/>
        </w:rPr>
        <w:t xml:space="preserve"> attiecas uz mediatoriem.</w:t>
      </w:r>
    </w:p>
    <w:p w14:paraId="5C4DE5B9" w14:textId="77777777" w:rsidR="005A1A96" w:rsidRPr="005A1A96" w:rsidRDefault="005A1A96" w:rsidP="005A1A96">
      <w:pPr>
        <w:rPr>
          <w:bCs/>
          <w:lang w:eastAsia="es-ES"/>
        </w:rPr>
      </w:pPr>
    </w:p>
    <w:p w14:paraId="3372DAC0" w14:textId="77777777" w:rsidR="005A1A96" w:rsidRPr="005A1A96" w:rsidRDefault="005A1A96" w:rsidP="005A1A96">
      <w:pPr>
        <w:rPr>
          <w:bCs/>
          <w:lang w:eastAsia="es-ES"/>
        </w:rPr>
      </w:pPr>
    </w:p>
    <w:p w14:paraId="19ECDD49" w14:textId="2ED01D79" w:rsidR="005A1A96" w:rsidRPr="005A1A96" w:rsidRDefault="005A1A96" w:rsidP="005A1A96">
      <w:pPr>
        <w:jc w:val="center"/>
      </w:pPr>
      <w:r w:rsidRPr="005A1A96">
        <w:rPr>
          <w:rFonts w:eastAsia="Calibri"/>
        </w:rPr>
        <w:t>________________</w:t>
      </w:r>
    </w:p>
    <w:sectPr w:rsidR="005A1A96" w:rsidRPr="005A1A96" w:rsidSect="005A1A96">
      <w:footerReference w:type="default" r:id="rId57"/>
      <w:endnotePr>
        <w:numFmt w:val="decimal"/>
      </w:endnotePr>
      <w:pgSz w:w="11907" w:h="16840" w:code="9"/>
      <w:pgMar w:top="1134" w:right="1134" w:bottom="1134" w:left="1134" w:header="1134" w:footer="113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2304C" w14:textId="77777777" w:rsidR="000A74C2" w:rsidRDefault="000A74C2">
      <w:r>
        <w:separator/>
      </w:r>
    </w:p>
  </w:endnote>
  <w:endnote w:type="continuationSeparator" w:id="0">
    <w:p w14:paraId="10A56836" w14:textId="77777777" w:rsidR="000A74C2" w:rsidRDefault="000A74C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D3533" w14:textId="77777777" w:rsidR="00751A0A" w:rsidRDefault="00751A0A" w:rsidP="00927D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DED82A" w14:textId="77777777" w:rsidR="00751A0A" w:rsidRDefault="00751A0A" w:rsidP="00927D12">
    <w:pPr>
      <w:pStyle w:val="Footer"/>
      <w:ind w:right="360"/>
    </w:pPr>
  </w:p>
  <w:p w14:paraId="5217C003" w14:textId="77777777" w:rsidR="00751A0A" w:rsidRDefault="00751A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289634071"/>
      <w:docPartObj>
        <w:docPartGallery w:val="Page Numbers (Bottom of Page)"/>
        <w:docPartUnique/>
      </w:docPartObj>
    </w:sdtPr>
    <w:sdtEndPr>
      <w:rPr>
        <w:noProof/>
      </w:rPr>
    </w:sdtEndPr>
    <w:sdtContent>
      <w:p w14:paraId="2830FB6D" w14:textId="77777777" w:rsidR="00751A0A" w:rsidRDefault="00751A0A" w:rsidP="00B2688D">
        <w:pPr>
          <w:pStyle w:val="Footer"/>
        </w:pPr>
      </w:p>
      <w:p w14:paraId="7A2A3D77" w14:textId="77777777" w:rsidR="00751A0A" w:rsidRPr="00B2688D" w:rsidRDefault="00751A0A" w:rsidP="00B2688D">
        <w:pPr>
          <w:pStyle w:val="Footer"/>
          <w:jc w:val="center"/>
          <w:rPr>
            <w:szCs w:val="24"/>
          </w:rPr>
        </w:pPr>
        <w:r w:rsidRPr="00FF641C">
          <w:t>EU/MX/MGA/18-A</w:t>
        </w:r>
        <w:r>
          <w:t xml:space="preserve"> pielikums/lv </w:t>
        </w:r>
        <w:r>
          <w:fldChar w:fldCharType="begin"/>
        </w:r>
        <w:r>
          <w:instrText xml:space="preserve"> PAGE   \* MERGEFORMAT </w:instrText>
        </w:r>
        <w:r>
          <w:fldChar w:fldCharType="separate"/>
        </w:r>
        <w:r>
          <w:rPr>
            <w:noProof/>
          </w:rPr>
          <w:t>5</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110588655"/>
      <w:docPartObj>
        <w:docPartGallery w:val="Page Numbers (Bottom of Page)"/>
        <w:docPartUnique/>
      </w:docPartObj>
    </w:sdtPr>
    <w:sdtEndPr>
      <w:rPr>
        <w:noProof/>
      </w:rPr>
    </w:sdtEndPr>
    <w:sdtContent>
      <w:p w14:paraId="6705218E" w14:textId="77777777" w:rsidR="00751A0A" w:rsidRDefault="00751A0A" w:rsidP="00925FD6">
        <w:pPr>
          <w:pStyle w:val="Footer"/>
        </w:pPr>
      </w:p>
      <w:p w14:paraId="4AE54443" w14:textId="06858655" w:rsidR="00751A0A" w:rsidRPr="00925FD6" w:rsidRDefault="00751A0A" w:rsidP="00925FD6">
        <w:pPr>
          <w:pStyle w:val="Footer"/>
          <w:jc w:val="center"/>
          <w:rPr>
            <w:szCs w:val="24"/>
          </w:rPr>
        </w:pPr>
        <w:r w:rsidRPr="00FF641C">
          <w:t>EU/MX/MGA/18</w:t>
        </w:r>
        <w:r w:rsidR="00994A0F">
          <w:t>.</w:t>
        </w:r>
        <w:r w:rsidRPr="00FF641C">
          <w:t>-A</w:t>
        </w:r>
        <w:r>
          <w:t xml:space="preserve"> pielikums/lv </w:t>
        </w:r>
        <w:r>
          <w:fldChar w:fldCharType="begin"/>
        </w:r>
        <w:r>
          <w:instrText xml:space="preserve"> PAGE   \* MERGEFORMAT </w:instrText>
        </w:r>
        <w:r>
          <w:fldChar w:fldCharType="separate"/>
        </w:r>
        <w:r>
          <w:rPr>
            <w:noProof/>
          </w:rPr>
          <w:t>1</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0BF21" w14:textId="77777777" w:rsidR="00751A0A" w:rsidRDefault="00751A0A" w:rsidP="00927D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512BC2" w14:textId="77777777" w:rsidR="00751A0A" w:rsidRDefault="00751A0A" w:rsidP="00927D12">
    <w:pPr>
      <w:pStyle w:val="Footer"/>
      <w:ind w:right="360"/>
    </w:pPr>
  </w:p>
  <w:p w14:paraId="070871FE" w14:textId="77777777" w:rsidR="00751A0A" w:rsidRDefault="00751A0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305995483"/>
      <w:docPartObj>
        <w:docPartGallery w:val="Page Numbers (Bottom of Page)"/>
        <w:docPartUnique/>
      </w:docPartObj>
    </w:sdtPr>
    <w:sdtEndPr>
      <w:rPr>
        <w:noProof/>
      </w:rPr>
    </w:sdtEndPr>
    <w:sdtContent>
      <w:p w14:paraId="17DBED6E" w14:textId="77777777" w:rsidR="00751A0A" w:rsidRDefault="00751A0A" w:rsidP="00B2688D">
        <w:pPr>
          <w:pStyle w:val="Footer"/>
        </w:pPr>
      </w:p>
      <w:p w14:paraId="6B3057A5" w14:textId="3292BEFF" w:rsidR="00751A0A" w:rsidRPr="00B2688D" w:rsidRDefault="00751A0A" w:rsidP="00B2688D">
        <w:pPr>
          <w:pStyle w:val="Footer"/>
          <w:jc w:val="center"/>
          <w:rPr>
            <w:szCs w:val="24"/>
          </w:rPr>
        </w:pPr>
        <w:r w:rsidRPr="00FF641C">
          <w:t>EU/MX/MGA/</w:t>
        </w:r>
        <w:r w:rsidR="000E6B13">
          <w:t>21</w:t>
        </w:r>
        <w:r w:rsidR="00994A0F">
          <w:t>.</w:t>
        </w:r>
        <w:r w:rsidRPr="00FF641C">
          <w:t>-A</w:t>
        </w:r>
        <w:r>
          <w:t xml:space="preserve"> pielikums/lv </w:t>
        </w:r>
        <w:r>
          <w:fldChar w:fldCharType="begin"/>
        </w:r>
        <w:r>
          <w:instrText xml:space="preserve"> PAGE   \* MERGEFORMAT </w:instrText>
        </w:r>
        <w:r>
          <w:fldChar w:fldCharType="separate"/>
        </w:r>
        <w:r>
          <w:rPr>
            <w:noProof/>
          </w:rPr>
          <w:t>5</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47095816"/>
      <w:docPartObj>
        <w:docPartGallery w:val="Page Numbers (Bottom of Page)"/>
        <w:docPartUnique/>
      </w:docPartObj>
    </w:sdtPr>
    <w:sdtEndPr>
      <w:rPr>
        <w:noProof/>
      </w:rPr>
    </w:sdtEndPr>
    <w:sdtContent>
      <w:p w14:paraId="05B5B3F0" w14:textId="77777777" w:rsidR="00751A0A" w:rsidRDefault="00751A0A" w:rsidP="00925FD6">
        <w:pPr>
          <w:pStyle w:val="Footer"/>
        </w:pPr>
      </w:p>
      <w:p w14:paraId="26C4A2E7" w14:textId="2DE54866" w:rsidR="00751A0A" w:rsidRPr="00925FD6" w:rsidRDefault="00751A0A" w:rsidP="00925FD6">
        <w:pPr>
          <w:pStyle w:val="Footer"/>
          <w:jc w:val="center"/>
          <w:rPr>
            <w:szCs w:val="24"/>
          </w:rPr>
        </w:pPr>
        <w:r w:rsidRPr="00FF641C">
          <w:t>EU/MX/MGA/21</w:t>
        </w:r>
        <w:r w:rsidR="00994A0F">
          <w:t>.</w:t>
        </w:r>
        <w:r w:rsidRPr="00FF641C">
          <w:t>-A</w:t>
        </w:r>
        <w:r>
          <w:t xml:space="preserve"> pielikums/lv </w:t>
        </w:r>
        <w:r>
          <w:fldChar w:fldCharType="begin"/>
        </w:r>
        <w:r>
          <w:instrText xml:space="preserve"> PAGE   \* MERGEFORMAT </w:instrText>
        </w:r>
        <w:r>
          <w:fldChar w:fldCharType="separate"/>
        </w:r>
        <w:r>
          <w:rPr>
            <w:noProof/>
          </w:rP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E51D3" w14:textId="77777777" w:rsidR="00751A0A" w:rsidRDefault="00751A0A" w:rsidP="00927D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F5D143" w14:textId="77777777" w:rsidR="00751A0A" w:rsidRDefault="00751A0A" w:rsidP="00927D12">
    <w:pPr>
      <w:pStyle w:val="Footer"/>
      <w:ind w:right="360"/>
    </w:pPr>
  </w:p>
  <w:p w14:paraId="4B69C75D" w14:textId="77777777" w:rsidR="00751A0A" w:rsidRDefault="00751A0A"/>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572575529"/>
      <w:docPartObj>
        <w:docPartGallery w:val="Page Numbers (Bottom of Page)"/>
        <w:docPartUnique/>
      </w:docPartObj>
    </w:sdtPr>
    <w:sdtEndPr>
      <w:rPr>
        <w:noProof/>
      </w:rPr>
    </w:sdtEndPr>
    <w:sdtContent>
      <w:p w14:paraId="34A29051" w14:textId="77777777" w:rsidR="00751A0A" w:rsidRDefault="00751A0A" w:rsidP="00B2688D">
        <w:pPr>
          <w:pStyle w:val="Footer"/>
        </w:pPr>
      </w:p>
      <w:p w14:paraId="5B8736EF" w14:textId="48D95CEA" w:rsidR="00751A0A" w:rsidRPr="00B2688D" w:rsidRDefault="00751A0A" w:rsidP="00B2688D">
        <w:pPr>
          <w:pStyle w:val="Footer"/>
          <w:jc w:val="center"/>
          <w:rPr>
            <w:szCs w:val="24"/>
          </w:rPr>
        </w:pPr>
        <w:r w:rsidRPr="00FF641C">
          <w:t>EU/MX/MGA/</w:t>
        </w:r>
        <w:r w:rsidR="00B1657B">
          <w:t>21</w:t>
        </w:r>
        <w:r w:rsidR="00994A0F">
          <w:t>.</w:t>
        </w:r>
        <w:r w:rsidRPr="00FF641C">
          <w:t>-</w:t>
        </w:r>
        <w:r w:rsidR="00B1657B">
          <w:t>B</w:t>
        </w:r>
        <w:r>
          <w:t xml:space="preserve"> pielikums/lv </w:t>
        </w:r>
        <w:r>
          <w:fldChar w:fldCharType="begin"/>
        </w:r>
        <w:r>
          <w:instrText xml:space="preserve"> PAGE   \* MERGEFORMAT </w:instrText>
        </w:r>
        <w:r>
          <w:fldChar w:fldCharType="separate"/>
        </w:r>
        <w:r>
          <w:rPr>
            <w:noProof/>
          </w:rPr>
          <w:t>5</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759990039"/>
      <w:docPartObj>
        <w:docPartGallery w:val="Page Numbers (Bottom of Page)"/>
        <w:docPartUnique/>
      </w:docPartObj>
    </w:sdtPr>
    <w:sdtEndPr>
      <w:rPr>
        <w:noProof/>
      </w:rPr>
    </w:sdtEndPr>
    <w:sdtContent>
      <w:p w14:paraId="3D28EB20" w14:textId="77777777" w:rsidR="00751A0A" w:rsidRDefault="00751A0A" w:rsidP="00925FD6">
        <w:pPr>
          <w:pStyle w:val="Footer"/>
        </w:pPr>
      </w:p>
      <w:p w14:paraId="65D0F4BA" w14:textId="7AA71F46" w:rsidR="00751A0A" w:rsidRPr="00925FD6" w:rsidRDefault="00751A0A" w:rsidP="00925FD6">
        <w:pPr>
          <w:pStyle w:val="Footer"/>
          <w:jc w:val="center"/>
          <w:rPr>
            <w:szCs w:val="24"/>
          </w:rPr>
        </w:pPr>
        <w:r w:rsidRPr="00FF641C">
          <w:t>EU/MX/MGA/21</w:t>
        </w:r>
        <w:r w:rsidR="00994A0F">
          <w:t>.</w:t>
        </w:r>
        <w:r w:rsidRPr="00FF641C">
          <w:t>-B</w:t>
        </w:r>
        <w:r>
          <w:t xml:space="preserve"> pielikums/lv </w:t>
        </w:r>
        <w:r>
          <w:fldChar w:fldCharType="begin"/>
        </w:r>
        <w:r>
          <w:instrText xml:space="preserve"> PAGE   \* MERGEFORMAT </w:instrText>
        </w:r>
        <w:r>
          <w:fldChar w:fldCharType="separate"/>
        </w:r>
        <w:r>
          <w:rPr>
            <w:noProof/>
          </w:rPr>
          <w:t>1</w:t>
        </w:r>
        <w: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C4073" w14:textId="77777777" w:rsidR="00751A0A" w:rsidRDefault="00751A0A" w:rsidP="00927D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915C82" w14:textId="77777777" w:rsidR="00751A0A" w:rsidRDefault="00751A0A" w:rsidP="00927D12">
    <w:pPr>
      <w:pStyle w:val="Footer"/>
      <w:ind w:right="360"/>
    </w:pPr>
  </w:p>
  <w:p w14:paraId="6696D42C" w14:textId="77777777" w:rsidR="00751A0A" w:rsidRDefault="00751A0A"/>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565479921"/>
      <w:docPartObj>
        <w:docPartGallery w:val="Page Numbers (Bottom of Page)"/>
        <w:docPartUnique/>
      </w:docPartObj>
    </w:sdtPr>
    <w:sdtEndPr>
      <w:rPr>
        <w:noProof/>
      </w:rPr>
    </w:sdtEndPr>
    <w:sdtContent>
      <w:p w14:paraId="678E2A57" w14:textId="77777777" w:rsidR="00751A0A" w:rsidRDefault="00751A0A" w:rsidP="00B2688D">
        <w:pPr>
          <w:pStyle w:val="Footer"/>
        </w:pPr>
      </w:p>
      <w:p w14:paraId="53FB2CA3" w14:textId="77777777" w:rsidR="00751A0A" w:rsidRPr="00B2688D" w:rsidRDefault="00751A0A" w:rsidP="00B2688D">
        <w:pPr>
          <w:pStyle w:val="Footer"/>
          <w:jc w:val="center"/>
          <w:rPr>
            <w:szCs w:val="24"/>
          </w:rPr>
        </w:pPr>
        <w:r w:rsidRPr="00FF641C">
          <w:t>EU/MX/MGA/</w:t>
        </w:r>
        <w:r>
          <w:t>22</w:t>
        </w:r>
        <w:r w:rsidRPr="00FF641C">
          <w:t>-A</w:t>
        </w:r>
        <w:r>
          <w:t xml:space="preserve"> pielikums/lv </w:t>
        </w:r>
        <w:r>
          <w:fldChar w:fldCharType="begin"/>
        </w:r>
        <w:r>
          <w:instrText xml:space="preserve"> PAGE   \* MERGEFORMAT </w:instrText>
        </w:r>
        <w:r>
          <w:fldChar w:fldCharType="separate"/>
        </w:r>
        <w:r>
          <w:rPr>
            <w:noProof/>
          </w:rPr>
          <w:t>5</w:t>
        </w:r>
        <w: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696451252"/>
      <w:docPartObj>
        <w:docPartGallery w:val="Page Numbers (Bottom of Page)"/>
        <w:docPartUnique/>
      </w:docPartObj>
    </w:sdtPr>
    <w:sdtEndPr>
      <w:rPr>
        <w:noProof/>
      </w:rPr>
    </w:sdtEndPr>
    <w:sdtContent>
      <w:p w14:paraId="4FFF8231" w14:textId="77777777" w:rsidR="00751A0A" w:rsidRDefault="00751A0A" w:rsidP="00925FD6">
        <w:pPr>
          <w:pStyle w:val="Footer"/>
        </w:pPr>
      </w:p>
      <w:p w14:paraId="18326E91" w14:textId="2F5EB8C9" w:rsidR="00751A0A" w:rsidRPr="00925FD6" w:rsidRDefault="00751A0A" w:rsidP="00925FD6">
        <w:pPr>
          <w:pStyle w:val="Footer"/>
          <w:jc w:val="center"/>
          <w:rPr>
            <w:szCs w:val="24"/>
          </w:rPr>
        </w:pPr>
        <w:r w:rsidRPr="00FF641C">
          <w:t>EU/MX/MGA/2</w:t>
        </w:r>
        <w:r>
          <w:t>2</w:t>
        </w:r>
        <w:r w:rsidR="00994A0F">
          <w:t>.</w:t>
        </w:r>
        <w:r w:rsidRPr="00FF641C">
          <w:t>-A</w:t>
        </w:r>
        <w:r>
          <w:t xml:space="preserve"> pielikums/lv </w:t>
        </w:r>
        <w:r>
          <w:fldChar w:fldCharType="begin"/>
        </w:r>
        <w:r>
          <w:instrText xml:space="preserve"> PAGE   \* MERGEFORMAT </w:instrText>
        </w:r>
        <w:r>
          <w:fldChar w:fldCharType="separate"/>
        </w:r>
        <w:r>
          <w:rPr>
            <w:noProof/>
          </w:rPr>
          <w:t>1</w:t>
        </w:r>
        <w: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506EA" w14:textId="77777777" w:rsidR="00751A0A" w:rsidRDefault="00751A0A" w:rsidP="00927D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371EB1" w14:textId="77777777" w:rsidR="00751A0A" w:rsidRDefault="00751A0A" w:rsidP="00927D12">
    <w:pPr>
      <w:pStyle w:val="Footer"/>
      <w:ind w:right="360"/>
    </w:pPr>
  </w:p>
  <w:p w14:paraId="59A1447D" w14:textId="77777777" w:rsidR="00751A0A" w:rsidRDefault="00751A0A"/>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094048954"/>
      <w:docPartObj>
        <w:docPartGallery w:val="Page Numbers (Bottom of Page)"/>
        <w:docPartUnique/>
      </w:docPartObj>
    </w:sdtPr>
    <w:sdtEndPr>
      <w:rPr>
        <w:noProof/>
      </w:rPr>
    </w:sdtEndPr>
    <w:sdtContent>
      <w:p w14:paraId="550C198B" w14:textId="77777777" w:rsidR="00751A0A" w:rsidRDefault="00751A0A" w:rsidP="00B2688D">
        <w:pPr>
          <w:pStyle w:val="Footer"/>
        </w:pPr>
      </w:p>
      <w:p w14:paraId="4C3CD5D8" w14:textId="1B29927C" w:rsidR="00751A0A" w:rsidRPr="00B2688D" w:rsidRDefault="00751A0A" w:rsidP="00B2688D">
        <w:pPr>
          <w:pStyle w:val="Footer"/>
          <w:jc w:val="center"/>
          <w:rPr>
            <w:szCs w:val="24"/>
          </w:rPr>
        </w:pPr>
        <w:r w:rsidRPr="00FF641C">
          <w:t>EU/MX/MGA/25-A</w:t>
        </w:r>
        <w:r>
          <w:t xml:space="preserve"> pielikums/lv </w:t>
        </w:r>
        <w:r>
          <w:fldChar w:fldCharType="begin"/>
        </w:r>
        <w:r>
          <w:instrText xml:space="preserve"> PAGE   \* MERGEFORMAT </w:instrText>
        </w:r>
        <w:r>
          <w:fldChar w:fldCharType="separate"/>
        </w:r>
        <w:r>
          <w:rPr>
            <w:noProof/>
          </w:rPr>
          <w:t>5</w:t>
        </w:r>
        <w: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955858357"/>
      <w:docPartObj>
        <w:docPartGallery w:val="Page Numbers (Bottom of Page)"/>
        <w:docPartUnique/>
      </w:docPartObj>
    </w:sdtPr>
    <w:sdtEndPr>
      <w:rPr>
        <w:noProof/>
      </w:rPr>
    </w:sdtEndPr>
    <w:sdtContent>
      <w:p w14:paraId="5B772E0D" w14:textId="77777777" w:rsidR="00751A0A" w:rsidRDefault="00751A0A" w:rsidP="00925FD6">
        <w:pPr>
          <w:pStyle w:val="Footer"/>
        </w:pPr>
      </w:p>
      <w:p w14:paraId="062E8185" w14:textId="7EF05CDD" w:rsidR="00751A0A" w:rsidRPr="00925FD6" w:rsidRDefault="00751A0A" w:rsidP="00925FD6">
        <w:pPr>
          <w:pStyle w:val="Footer"/>
          <w:jc w:val="center"/>
          <w:rPr>
            <w:szCs w:val="24"/>
          </w:rPr>
        </w:pPr>
        <w:r w:rsidRPr="00FF641C">
          <w:t>EU/MX/MGA/25</w:t>
        </w:r>
        <w:r w:rsidR="00994A0F">
          <w:t>.</w:t>
        </w:r>
        <w:r w:rsidRPr="00FF641C">
          <w:t>-A</w:t>
        </w:r>
        <w:r>
          <w:t xml:space="preserve"> pielikums/lv </w:t>
        </w:r>
        <w:r>
          <w:fldChar w:fldCharType="begin"/>
        </w:r>
        <w:r>
          <w:instrText xml:space="preserve"> PAGE   \* MERGEFORMAT </w:instrText>
        </w:r>
        <w:r>
          <w:fldChar w:fldCharType="separate"/>
        </w:r>
        <w:r>
          <w:rPr>
            <w:noProof/>
          </w:rPr>
          <w:t>1</w:t>
        </w:r>
        <w: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D7A8C" w14:textId="77777777" w:rsidR="00751A0A" w:rsidRDefault="00751A0A" w:rsidP="00927D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73214E" w14:textId="77777777" w:rsidR="00751A0A" w:rsidRDefault="00751A0A" w:rsidP="00927D12">
    <w:pPr>
      <w:pStyle w:val="Footer"/>
      <w:ind w:right="360"/>
    </w:pPr>
  </w:p>
  <w:p w14:paraId="12D17C04" w14:textId="77777777" w:rsidR="00751A0A" w:rsidRDefault="00751A0A"/>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393943560"/>
      <w:docPartObj>
        <w:docPartGallery w:val="Page Numbers (Bottom of Page)"/>
        <w:docPartUnique/>
      </w:docPartObj>
    </w:sdtPr>
    <w:sdtEndPr>
      <w:rPr>
        <w:noProof/>
      </w:rPr>
    </w:sdtEndPr>
    <w:sdtContent>
      <w:p w14:paraId="59BB467F" w14:textId="77777777" w:rsidR="00751A0A" w:rsidRDefault="00751A0A" w:rsidP="00B2688D">
        <w:pPr>
          <w:pStyle w:val="Footer"/>
        </w:pPr>
      </w:p>
      <w:p w14:paraId="008C5945" w14:textId="39FF4B6E" w:rsidR="00751A0A" w:rsidRPr="00B2688D" w:rsidRDefault="00751A0A" w:rsidP="00B2688D">
        <w:pPr>
          <w:pStyle w:val="Footer"/>
          <w:jc w:val="center"/>
          <w:rPr>
            <w:szCs w:val="24"/>
          </w:rPr>
        </w:pPr>
        <w:r w:rsidRPr="00FF641C">
          <w:t>EU/MX/MGA/25-</w:t>
        </w:r>
        <w:r w:rsidR="000E6B13">
          <w:t>B</w:t>
        </w:r>
        <w:r>
          <w:t xml:space="preserve"> pielikums/lv </w:t>
        </w:r>
        <w:r>
          <w:fldChar w:fldCharType="begin"/>
        </w:r>
        <w:r>
          <w:instrText xml:space="preserve"> PAGE   \* MERGEFORMAT </w:instrText>
        </w:r>
        <w:r>
          <w:fldChar w:fldCharType="separate"/>
        </w:r>
        <w:r>
          <w:rPr>
            <w:noProof/>
          </w:rPr>
          <w:t>5</w:t>
        </w:r>
        <w: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627005618"/>
      <w:docPartObj>
        <w:docPartGallery w:val="Page Numbers (Bottom of Page)"/>
        <w:docPartUnique/>
      </w:docPartObj>
    </w:sdtPr>
    <w:sdtEndPr>
      <w:rPr>
        <w:noProof/>
      </w:rPr>
    </w:sdtEndPr>
    <w:sdtContent>
      <w:p w14:paraId="2AF0BDAB" w14:textId="77777777" w:rsidR="00751A0A" w:rsidRDefault="00751A0A" w:rsidP="00925FD6">
        <w:pPr>
          <w:pStyle w:val="Footer"/>
        </w:pPr>
      </w:p>
      <w:p w14:paraId="70A90E21" w14:textId="12FF4B14" w:rsidR="00751A0A" w:rsidRPr="00925FD6" w:rsidRDefault="00751A0A" w:rsidP="00925FD6">
        <w:pPr>
          <w:pStyle w:val="Footer"/>
          <w:jc w:val="center"/>
          <w:rPr>
            <w:szCs w:val="24"/>
          </w:rPr>
        </w:pPr>
        <w:r w:rsidRPr="00FF641C">
          <w:t>EU/MX/MGA/25</w:t>
        </w:r>
        <w:r w:rsidR="00994A0F">
          <w:t>.</w:t>
        </w:r>
        <w:r w:rsidRPr="00FF641C">
          <w:t>-</w:t>
        </w:r>
        <w:r w:rsidR="000E6B13">
          <w:t>B</w:t>
        </w:r>
        <w:r>
          <w:t xml:space="preserve"> pielikums/lv </w:t>
        </w:r>
        <w:r>
          <w:fldChar w:fldCharType="begin"/>
        </w:r>
        <w:r>
          <w:instrText xml:space="preserve"> PAGE   \* MERGEFORMAT </w:instrText>
        </w:r>
        <w:r>
          <w:fldChar w:fldCharType="separate"/>
        </w:r>
        <w:r>
          <w:rPr>
            <w:noProof/>
          </w:rPr>
          <w:t>1</w:t>
        </w:r>
        <w: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490D" w14:textId="77777777" w:rsidR="00751A0A" w:rsidRDefault="00751A0A" w:rsidP="00927D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355FF3" w14:textId="77777777" w:rsidR="00751A0A" w:rsidRDefault="00751A0A" w:rsidP="00927D12">
    <w:pPr>
      <w:pStyle w:val="Footer"/>
      <w:ind w:right="360"/>
    </w:pPr>
  </w:p>
  <w:p w14:paraId="7CAEBA27" w14:textId="77777777" w:rsidR="00751A0A" w:rsidRDefault="00751A0A"/>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744835653"/>
      <w:docPartObj>
        <w:docPartGallery w:val="Page Numbers (Bottom of Page)"/>
        <w:docPartUnique/>
      </w:docPartObj>
    </w:sdtPr>
    <w:sdtEndPr>
      <w:rPr>
        <w:noProof/>
      </w:rPr>
    </w:sdtEndPr>
    <w:sdtContent>
      <w:p w14:paraId="63DC7A6B" w14:textId="77777777" w:rsidR="00751A0A" w:rsidRDefault="00751A0A" w:rsidP="00B2688D">
        <w:pPr>
          <w:pStyle w:val="Footer"/>
        </w:pPr>
      </w:p>
      <w:p w14:paraId="1C513BFB" w14:textId="3799A474" w:rsidR="00751A0A" w:rsidRPr="00B2688D" w:rsidRDefault="00751A0A" w:rsidP="00B2688D">
        <w:pPr>
          <w:pStyle w:val="Footer"/>
          <w:jc w:val="center"/>
          <w:rPr>
            <w:szCs w:val="24"/>
          </w:rPr>
        </w:pPr>
        <w:r w:rsidRPr="00FF641C">
          <w:t>EU/MX/MGA/25-C</w:t>
        </w:r>
        <w:r>
          <w:t xml:space="preserve"> pielikums/lv </w:t>
        </w:r>
        <w:r>
          <w:fldChar w:fldCharType="begin"/>
        </w:r>
        <w:r>
          <w:instrText xml:space="preserve"> PAGE   \* MERGEFORMAT </w:instrText>
        </w:r>
        <w:r>
          <w:fldChar w:fldCharType="separate"/>
        </w:r>
        <w:r>
          <w:rPr>
            <w:noProof/>
          </w:rPr>
          <w:t>5</w:t>
        </w:r>
        <w: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6933579"/>
      <w:docPartObj>
        <w:docPartGallery w:val="Page Numbers (Bottom of Page)"/>
        <w:docPartUnique/>
      </w:docPartObj>
    </w:sdtPr>
    <w:sdtEndPr>
      <w:rPr>
        <w:noProof/>
      </w:rPr>
    </w:sdtEndPr>
    <w:sdtContent>
      <w:p w14:paraId="6F8CEBD1" w14:textId="77777777" w:rsidR="00751A0A" w:rsidRDefault="00751A0A" w:rsidP="00925FD6">
        <w:pPr>
          <w:pStyle w:val="Footer"/>
        </w:pPr>
      </w:p>
      <w:p w14:paraId="0C3F9735" w14:textId="5637F29D" w:rsidR="00751A0A" w:rsidRPr="00925FD6" w:rsidRDefault="00751A0A" w:rsidP="00925FD6">
        <w:pPr>
          <w:pStyle w:val="Footer"/>
          <w:jc w:val="center"/>
          <w:rPr>
            <w:szCs w:val="24"/>
          </w:rPr>
        </w:pPr>
        <w:r w:rsidRPr="00FF641C">
          <w:t>EU/MX/MGA/25</w:t>
        </w:r>
        <w:r w:rsidR="00994A0F">
          <w:t>.</w:t>
        </w:r>
        <w:r w:rsidRPr="00FF641C">
          <w:t>-C</w:t>
        </w:r>
        <w:r>
          <w:t xml:space="preserve"> pielikums/lv </w:t>
        </w:r>
        <w:r>
          <w:fldChar w:fldCharType="begin"/>
        </w:r>
        <w:r>
          <w:instrText xml:space="preserve"> PAGE   \* MERGEFORMAT </w:instrText>
        </w:r>
        <w:r>
          <w:fldChar w:fldCharType="separate"/>
        </w:r>
        <w:r>
          <w:rPr>
            <w:noProof/>
          </w:rPr>
          <w:t>1</w:t>
        </w:r>
        <w: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8F80" w14:textId="77777777" w:rsidR="00751A0A" w:rsidRDefault="00751A0A" w:rsidP="00927D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ACDAF8" w14:textId="77777777" w:rsidR="00751A0A" w:rsidRDefault="00751A0A" w:rsidP="00927D12">
    <w:pPr>
      <w:pStyle w:val="Footer"/>
      <w:ind w:right="360"/>
    </w:pPr>
  </w:p>
  <w:p w14:paraId="10594226" w14:textId="77777777" w:rsidR="00751A0A" w:rsidRDefault="00751A0A"/>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210388132"/>
      <w:docPartObj>
        <w:docPartGallery w:val="Page Numbers (Bottom of Page)"/>
        <w:docPartUnique/>
      </w:docPartObj>
    </w:sdtPr>
    <w:sdtEndPr>
      <w:rPr>
        <w:noProof/>
      </w:rPr>
    </w:sdtEndPr>
    <w:sdtContent>
      <w:p w14:paraId="27D7C4B5" w14:textId="77777777" w:rsidR="00751A0A" w:rsidRDefault="00751A0A" w:rsidP="00B2688D">
        <w:pPr>
          <w:pStyle w:val="Footer"/>
        </w:pPr>
      </w:p>
      <w:p w14:paraId="1BA21252" w14:textId="5B2D81D0" w:rsidR="00751A0A" w:rsidRPr="00B2688D" w:rsidRDefault="00751A0A" w:rsidP="00B2688D">
        <w:pPr>
          <w:pStyle w:val="Footer"/>
          <w:jc w:val="center"/>
          <w:rPr>
            <w:szCs w:val="24"/>
          </w:rPr>
        </w:pPr>
        <w:r w:rsidRPr="00FF641C">
          <w:t>EU/MX/MGA/31</w:t>
        </w:r>
        <w:r w:rsidR="00994A0F">
          <w:t>.</w:t>
        </w:r>
        <w:r w:rsidRPr="00FF641C">
          <w:t>-A</w:t>
        </w:r>
        <w:r>
          <w:t xml:space="preserve"> pielikums/lv </w:t>
        </w:r>
        <w:r>
          <w:fldChar w:fldCharType="begin"/>
        </w:r>
        <w:r>
          <w:instrText xml:space="preserve"> PAGE   \* MERGEFORMAT </w:instrText>
        </w:r>
        <w:r>
          <w:fldChar w:fldCharType="separate"/>
        </w:r>
        <w:r>
          <w:rPr>
            <w:noProof/>
          </w:rPr>
          <w:t>5</w:t>
        </w:r>
        <w: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576864483"/>
      <w:docPartObj>
        <w:docPartGallery w:val="Page Numbers (Bottom of Page)"/>
        <w:docPartUnique/>
      </w:docPartObj>
    </w:sdtPr>
    <w:sdtEndPr>
      <w:rPr>
        <w:noProof/>
      </w:rPr>
    </w:sdtEndPr>
    <w:sdtContent>
      <w:p w14:paraId="4261757A" w14:textId="77777777" w:rsidR="00751A0A" w:rsidRDefault="00751A0A" w:rsidP="00925FD6">
        <w:pPr>
          <w:pStyle w:val="Footer"/>
        </w:pPr>
      </w:p>
      <w:p w14:paraId="2FE4A8C8" w14:textId="77777777" w:rsidR="00751A0A" w:rsidRPr="00925FD6" w:rsidRDefault="00751A0A" w:rsidP="00925FD6">
        <w:pPr>
          <w:pStyle w:val="Footer"/>
          <w:jc w:val="center"/>
          <w:rPr>
            <w:szCs w:val="24"/>
          </w:rPr>
        </w:pPr>
        <w:r>
          <w:fldChar w:fldCharType="begin"/>
        </w:r>
        <w:r>
          <w:instrText xml:space="preserve"> MACROBUTTON Nomacro &amp; </w:instrText>
        </w:r>
        <w:r>
          <w:fldChar w:fldCharType="end"/>
        </w:r>
        <w:r>
          <w:t xml:space="preserve">/lv </w:t>
        </w:r>
        <w:r>
          <w:fldChar w:fldCharType="begin"/>
        </w:r>
        <w:r>
          <w:instrText xml:space="preserve"> PAGE   \* MERGEFORMAT </w:instrText>
        </w:r>
        <w:r>
          <w:fldChar w:fldCharType="separate"/>
        </w:r>
        <w:r>
          <w:t>1</w:t>
        </w:r>
        <w:r>
          <w:fldChar w:fldCharType="end"/>
        </w:r>
      </w:p>
    </w:sdtContent>
  </w:sdt>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581407871"/>
      <w:docPartObj>
        <w:docPartGallery w:val="Page Numbers (Bottom of Page)"/>
        <w:docPartUnique/>
      </w:docPartObj>
    </w:sdtPr>
    <w:sdtEndPr>
      <w:rPr>
        <w:noProof/>
      </w:rPr>
    </w:sdtEndPr>
    <w:sdtContent>
      <w:p w14:paraId="4B2652F2" w14:textId="77777777" w:rsidR="00AC3F02" w:rsidRDefault="00AC3F02" w:rsidP="00B2688D">
        <w:pPr>
          <w:pStyle w:val="Footer"/>
        </w:pPr>
      </w:p>
      <w:p w14:paraId="1848DD1E" w14:textId="7EB7B804" w:rsidR="00AC3F02" w:rsidRPr="00B2688D" w:rsidRDefault="00AC3F02" w:rsidP="00B2688D">
        <w:pPr>
          <w:pStyle w:val="Footer"/>
          <w:jc w:val="center"/>
          <w:rPr>
            <w:szCs w:val="24"/>
          </w:rPr>
        </w:pPr>
        <w:r w:rsidRPr="00FF641C">
          <w:t>EU/MX/MGA/31</w:t>
        </w:r>
        <w:r w:rsidR="00994A0F">
          <w:t>.</w:t>
        </w:r>
        <w:r w:rsidRPr="00FF641C">
          <w:t>-B</w:t>
        </w:r>
        <w:r>
          <w:t xml:space="preserve"> pielikums/lv </w:t>
        </w:r>
        <w:r>
          <w:fldChar w:fldCharType="begin"/>
        </w:r>
        <w:r>
          <w:instrText xml:space="preserve"> PAGE   \* MERGEFORMAT </w:instrText>
        </w:r>
        <w:r>
          <w:fldChar w:fldCharType="separate"/>
        </w:r>
        <w:r>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31D2E" w14:textId="77777777" w:rsidR="000A74C2" w:rsidRDefault="000A74C2">
      <w:pPr>
        <w:pStyle w:val="FootnoteText"/>
      </w:pPr>
      <w:r>
        <w:separator/>
      </w:r>
    </w:p>
  </w:footnote>
  <w:footnote w:type="continuationSeparator" w:id="0">
    <w:p w14:paraId="6D676E4D" w14:textId="77777777" w:rsidR="000A74C2" w:rsidRDefault="000A74C2">
      <w:pPr>
        <w:pStyle w:val="FootnoteText"/>
      </w:pPr>
      <w:r>
        <w:separator/>
      </w:r>
    </w:p>
  </w:footnote>
  <w:footnote w:id="1">
    <w:p w14:paraId="2F81620B" w14:textId="77777777" w:rsidR="00FA6F39" w:rsidRPr="00A34266" w:rsidRDefault="00FA6F39" w:rsidP="00FA6F39">
      <w:pPr>
        <w:pStyle w:val="FootnoteText"/>
        <w:rPr>
          <w:szCs w:val="24"/>
        </w:rPr>
      </w:pPr>
      <w:r w:rsidRPr="00A34266">
        <w:rPr>
          <w:rStyle w:val="FootnoteReference"/>
          <w:szCs w:val="24"/>
        </w:rPr>
        <w:footnoteRef/>
      </w:r>
      <w:r w:rsidRPr="00A34266">
        <w:tab/>
        <w:t>Pusēm ir kopīga sapratne par to, ka tad, ja a) apakšpunktā minētajā finanšu informācijas vai finanšu datu apstrādē ir iesaistīti persondati, šādu persondatu apstrādi veic saskaņā ar attiecīgajām Meksikas tiesībām persondatu aizsardzības jomā.</w:t>
      </w:r>
    </w:p>
  </w:footnote>
  <w:footnote w:id="2">
    <w:p w14:paraId="119B0216" w14:textId="0E924F5D" w:rsidR="00FA6F39" w:rsidRPr="00A34266" w:rsidRDefault="00FA6F39" w:rsidP="00FA6F39">
      <w:pPr>
        <w:pStyle w:val="FootnoteText"/>
        <w:rPr>
          <w:szCs w:val="24"/>
        </w:rPr>
      </w:pPr>
      <w:r w:rsidRPr="00A34266">
        <w:rPr>
          <w:rStyle w:val="FootnoteReference"/>
          <w:szCs w:val="24"/>
        </w:rPr>
        <w:footnoteRef/>
      </w:r>
      <w:r w:rsidRPr="00A34266">
        <w:tab/>
        <w:t>Pusēm ir kopīga sapratne par to, ka padomdevēju pakalpojumi un citi finanšu palīgpakalpojumi neietver pakalpojumus, kas minēti 18.1. panta (Definīcijas) e) punkta ii) apakšpunkta A) – K) punktā.</w:t>
      </w:r>
    </w:p>
  </w:footnote>
  <w:footnote w:id="3">
    <w:p w14:paraId="02ABC16A" w14:textId="77777777" w:rsidR="00FA6F39" w:rsidRPr="00A34266" w:rsidRDefault="00FA6F39" w:rsidP="00FA6F39">
      <w:pPr>
        <w:pStyle w:val="FootnoteText"/>
        <w:rPr>
          <w:szCs w:val="24"/>
        </w:rPr>
      </w:pPr>
      <w:r w:rsidRPr="00A34266">
        <w:rPr>
          <w:rStyle w:val="FootnoteReference"/>
          <w:szCs w:val="24"/>
        </w:rPr>
        <w:footnoteRef/>
      </w:r>
      <w:r w:rsidRPr="00A34266">
        <w:tab/>
        <w:t>Pasta darbības atbilstīgi 1993. gada 24. decembra likumam.</w:t>
      </w:r>
    </w:p>
  </w:footnote>
  <w:footnote w:id="4">
    <w:p w14:paraId="1227B48F" w14:textId="77777777" w:rsidR="00FA6F39" w:rsidRPr="00A34266" w:rsidRDefault="00FA6F39" w:rsidP="00FA6F39">
      <w:pPr>
        <w:pStyle w:val="FootnoteText"/>
        <w:rPr>
          <w:szCs w:val="24"/>
        </w:rPr>
      </w:pPr>
      <w:r w:rsidRPr="00A34266">
        <w:rPr>
          <w:rStyle w:val="FootnoteReference"/>
          <w:szCs w:val="24"/>
        </w:rPr>
        <w:footnoteRef/>
      </w:r>
      <w:r w:rsidRPr="00A34266">
        <w:tab/>
        <w:t>Darbojas kā centrālais iepirkuma veicējs visai Itālijas valsts pārvaldei.</w:t>
      </w:r>
    </w:p>
  </w:footnote>
  <w:footnote w:id="5">
    <w:p w14:paraId="18469C82" w14:textId="77777777" w:rsidR="00FA6F39" w:rsidRPr="00A34266" w:rsidRDefault="00FA6F39" w:rsidP="00FA6F39">
      <w:pPr>
        <w:pStyle w:val="FootnoteText"/>
        <w:rPr>
          <w:szCs w:val="24"/>
        </w:rPr>
      </w:pPr>
      <w:r w:rsidRPr="00A34266">
        <w:rPr>
          <w:rStyle w:val="FootnoteReference"/>
          <w:szCs w:val="24"/>
        </w:rPr>
        <w:footnoteRef/>
      </w:r>
      <w:r w:rsidRPr="00A34266">
        <w:tab/>
        <w:t xml:space="preserve">Eiropas Parlamenta un Padomes Regula (EK) Nr. 1059/2003 (2003. gada 26. maijs) par kopējas statistiski teritoriālo vienību klasifikācijas (NUTS) izveidi </w:t>
      </w:r>
      <w:r w:rsidRPr="00A34266">
        <w:rPr>
          <w:szCs w:val="24"/>
        </w:rPr>
        <w:t>(ES OV L 154, 21.6.2003., 1. lpp.)</w:t>
      </w:r>
    </w:p>
  </w:footnote>
  <w:footnote w:id="6">
    <w:p w14:paraId="67EEE770" w14:textId="77777777" w:rsidR="00FA6F39" w:rsidRPr="00A34266" w:rsidRDefault="00FA6F39" w:rsidP="00FA6F39">
      <w:pPr>
        <w:pStyle w:val="FootnoteText"/>
        <w:rPr>
          <w:szCs w:val="24"/>
        </w:rPr>
      </w:pPr>
      <w:r w:rsidRPr="00A34266">
        <w:rPr>
          <w:rStyle w:val="FootnoteReference"/>
          <w:szCs w:val="24"/>
        </w:rPr>
        <w:footnoteRef/>
      </w:r>
      <w:r w:rsidRPr="00A34266">
        <w:tab/>
        <w:t>Eiropas Parlamenta un Padomes Direktīva 2014/25/ES (2014. gada 26. februāris) par iepirkumu, ko īsteno subjekti, kuri darbojas ūdensapgādes, enerģētikas, transporta un pasta pakalpojumu nozarēs, un ar ko atceļ Direktīvu 2004/17/EK (OV ES L 94, 28.3.2014., 243. lpp.).</w:t>
      </w:r>
    </w:p>
  </w:footnote>
  <w:footnote w:id="7">
    <w:p w14:paraId="5331A714" w14:textId="77777777" w:rsidR="00FA6F39" w:rsidRPr="00A34266" w:rsidRDefault="00FA6F39" w:rsidP="00FA6F39">
      <w:pPr>
        <w:pStyle w:val="FootnoteText"/>
        <w:rPr>
          <w:szCs w:val="24"/>
        </w:rPr>
      </w:pPr>
      <w:r w:rsidRPr="00A34266">
        <w:rPr>
          <w:rStyle w:val="FootnoteReference"/>
          <w:szCs w:val="24"/>
        </w:rPr>
        <w:footnoteRef/>
      </w:r>
      <w:r w:rsidRPr="00A34266">
        <w:tab/>
        <w:t>Saskaņā ar Direktīvu 2014/25/ES "publisks uzņēmums" ir jebkurš uzņēmums, kurā līgumslēdzējām iestādēm var būt tieša vai netieša dominējoša ietekme atbilstoši to īpašuma tiesībām uz minēto uzņēmumu, finansiālajai līdzdalībai minētajā uzņēmumā vai noteikumiem, kas piemērojami minētajam uzņēmumam. Uzskata, ka līgumslēdzējai iestādei ir dominējoša ietekme, ja minētā iestāde kādā uzņēmumā tieši vai netieši:</w:t>
      </w:r>
    </w:p>
    <w:p w14:paraId="32E3799E" w14:textId="77777777" w:rsidR="00FA6F39" w:rsidRPr="00A34266" w:rsidRDefault="00FA6F39" w:rsidP="00FA6F39">
      <w:pPr>
        <w:pStyle w:val="FootnoteText"/>
        <w:ind w:left="1134"/>
        <w:rPr>
          <w:szCs w:val="24"/>
        </w:rPr>
      </w:pPr>
      <w:r w:rsidRPr="00A34266">
        <w:t>a)</w:t>
      </w:r>
      <w:r w:rsidRPr="00A34266">
        <w:tab/>
        <w:t>ir īpašniece lielākajai daļai šā uzņēmuma parakstītā kapitāla vai</w:t>
      </w:r>
    </w:p>
    <w:p w14:paraId="5BBD6396" w14:textId="77777777" w:rsidR="00FA6F39" w:rsidRPr="00A34266" w:rsidRDefault="00FA6F39" w:rsidP="00FA6F39">
      <w:pPr>
        <w:pStyle w:val="FootnoteText"/>
        <w:ind w:left="1134"/>
        <w:rPr>
          <w:szCs w:val="24"/>
        </w:rPr>
      </w:pPr>
      <w:r w:rsidRPr="00A34266">
        <w:t>b)</w:t>
      </w:r>
      <w:r w:rsidRPr="00A34266">
        <w:tab/>
        <w:t>kontrolē balsu vairākumu, kas saistīts ar uzņēmuma emitētajām kapitāla daļām, vai</w:t>
      </w:r>
    </w:p>
    <w:p w14:paraId="0BA24C62" w14:textId="77777777" w:rsidR="00FA6F39" w:rsidRPr="00A34266" w:rsidRDefault="00FA6F39" w:rsidP="00FA6F39">
      <w:pPr>
        <w:pStyle w:val="FootnoteText"/>
        <w:ind w:left="1134"/>
        <w:rPr>
          <w:szCs w:val="24"/>
        </w:rPr>
      </w:pPr>
      <w:r w:rsidRPr="00A34266">
        <w:t>c)</w:t>
      </w:r>
      <w:r w:rsidRPr="00A34266">
        <w:tab/>
        <w:t>var iecelt vairāk nekā pusi konkrētā uzņēmuma vadības, pārvaldes vai uzraudzības struktūras locekļu.</w:t>
      </w:r>
    </w:p>
  </w:footnote>
  <w:footnote w:id="8">
    <w:p w14:paraId="6C590BBD" w14:textId="77777777" w:rsidR="00FA6F39" w:rsidRPr="00A34266" w:rsidRDefault="00FA6F39" w:rsidP="00FA6F39">
      <w:pPr>
        <w:pStyle w:val="FootnoteText"/>
        <w:rPr>
          <w:szCs w:val="24"/>
        </w:rPr>
      </w:pPr>
      <w:r w:rsidRPr="00A34266">
        <w:rPr>
          <w:rStyle w:val="FootnoteReference"/>
          <w:szCs w:val="24"/>
        </w:rPr>
        <w:footnoteRef/>
      </w:r>
      <w:r w:rsidRPr="00A34266">
        <w:tab/>
        <w:t>Attiecībā uz transporta pakalpojumiem uzskata, ka tīkls pastāv, ja pakalpojumu sniedz saskaņā ar Savienības dalībvalsts kompetentās iestādes noteiktiem darbības nosacījumiem, piemēram, nosacījumiem par apkalpojamajiem maršrutiem, piedāvājamo pakalpojumu apjomu vai to sniegšanas biežumu.</w:t>
      </w:r>
    </w:p>
  </w:footnote>
  <w:footnote w:id="9">
    <w:p w14:paraId="2F243E15" w14:textId="77777777" w:rsidR="00FA6F39" w:rsidRPr="00A34266" w:rsidRDefault="00FA6F39" w:rsidP="00FA6F39">
      <w:pPr>
        <w:pStyle w:val="FootnoteText"/>
        <w:rPr>
          <w:szCs w:val="24"/>
        </w:rPr>
      </w:pPr>
      <w:r w:rsidRPr="00A34266">
        <w:rPr>
          <w:rStyle w:val="FootnoteReference"/>
          <w:szCs w:val="24"/>
        </w:rPr>
        <w:footnoteRef/>
      </w:r>
      <w:r w:rsidRPr="00A34266">
        <w:tab/>
        <w:t>Ja apgrozījums par iepriekšējiem trīs gadiem nav pieejams saistītā uzņēmuma izveides vai darbības uzsākšanas dienas dēļ, ir pietiekami, ja minētais uzņēmums pierāda, ka šajā punktā minētais apgrozījums ir ticams, jo īpaši, izmantojot uzņēmējdarbības prognozes.</w:t>
      </w:r>
    </w:p>
  </w:footnote>
  <w:footnote w:id="10">
    <w:p w14:paraId="1C6E7F2D" w14:textId="291D1440" w:rsidR="00FA6F39" w:rsidRPr="00A34266" w:rsidRDefault="00FA6F39" w:rsidP="00FA6F39">
      <w:pPr>
        <w:pStyle w:val="FootnoteText"/>
        <w:rPr>
          <w:szCs w:val="24"/>
        </w:rPr>
      </w:pPr>
      <w:r w:rsidRPr="00A34266">
        <w:rPr>
          <w:rStyle w:val="FootnoteReference"/>
          <w:szCs w:val="24"/>
        </w:rPr>
        <w:footnoteRef/>
      </w:r>
      <w:r w:rsidRPr="00A34266">
        <w:tab/>
        <w:t>“Saistīts uzņēmums” ir uzņēmums, kura gada pārskatus konsolidē ar iepirkuma veicēja gada pārskatiem saskaņā ar prasībām, kas noteiktas Eiropas Parlamenta un Padomes 2013. gada 26.</w:t>
      </w:r>
      <w:r w:rsidR="000E6B13">
        <w:t> </w:t>
      </w:r>
      <w:r w:rsidRPr="00A34266">
        <w:t xml:space="preserve">jūnija Direktīvā 2013/34/ES par noteiktu veidu uzņēmumu gada finanšu pārskatiem, konsolidētajiem finanšu pārskatiem un saistītiem ziņojumiem, ar ko groza Eiropas Parlamenta un Padomes Direktīvu 2006/43/EK un atceļ Padomes Direktīvas 78/660/EEK un 83/349/EEK </w:t>
      </w:r>
      <w:r w:rsidRPr="00A34266">
        <w:rPr>
          <w:szCs w:val="24"/>
          <w:shd w:val="clear" w:color="auto" w:fill="FFFFFF"/>
        </w:rPr>
        <w:t>(ES OV L 182, 29.6.2013., 19. lpp.)</w:t>
      </w:r>
      <w:r w:rsidRPr="00A34266">
        <w:t>, vai – ja uz struktūrām neattiecas minētā direktīva – jebkurš uzņēmums, kurā iepirkuma veicējs tieši vai netieši var īstenot dominējošu ietekmi, vai uzņēmums, kurš var īstenot dominējošu ietekmi attiecībā uz iepirkuma veicēju vai kurā kopā ar iepirkuma veicēju ir cita uzņēmuma dominējoša ietekme, pamatojoties uz īpašuma tiesībām, finansiālu līdzdalību vai noteikumiem, kas to reglamentē.</w:t>
      </w:r>
    </w:p>
  </w:footnote>
  <w:footnote w:id="11">
    <w:p w14:paraId="5611A921" w14:textId="77777777" w:rsidR="00FA6F39" w:rsidRPr="00A34266" w:rsidRDefault="00FA6F39" w:rsidP="00FA6F39">
      <w:pPr>
        <w:pStyle w:val="FootnoteText"/>
        <w:rPr>
          <w:szCs w:val="24"/>
        </w:rPr>
      </w:pPr>
      <w:r w:rsidRPr="00A34266">
        <w:rPr>
          <w:rStyle w:val="FootnoteReference"/>
          <w:szCs w:val="24"/>
        </w:rPr>
        <w:footnoteRef/>
      </w:r>
      <w:r w:rsidRPr="00A34266">
        <w:tab/>
      </w:r>
      <w:r w:rsidRPr="00A34266">
        <w:rPr>
          <w:shd w:val="clear" w:color="auto" w:fill="FFFFFF"/>
        </w:rPr>
        <w:t>Eiropas Parlamenta un Padomes Direktīva 2014/23/ES (2014. gada 26. februāris) par koncesijas līgumu slēgšanas tiesību piešķiršanu (ES OV L 94, 28.3.2014., 1. lpp.).</w:t>
      </w:r>
    </w:p>
  </w:footnote>
  <w:footnote w:id="12">
    <w:p w14:paraId="7E923146" w14:textId="77777777" w:rsidR="00FA6F39" w:rsidRPr="00A34266" w:rsidRDefault="00FA6F39" w:rsidP="00FA6F39">
      <w:pPr>
        <w:pStyle w:val="FootnoteText"/>
      </w:pPr>
      <w:r w:rsidRPr="00A34266">
        <w:rPr>
          <w:rStyle w:val="FootnoteReference"/>
          <w:szCs w:val="24"/>
        </w:rPr>
        <w:footnoteRef/>
      </w:r>
      <w:r w:rsidRPr="00A34266">
        <w:tab/>
        <w:t>Lielākai noteiktībai – visi PPP projekti paredz riska sadalījumu starp publisko un privāto sektoru dažādajos projektu posmos.</w:t>
      </w:r>
    </w:p>
  </w:footnote>
  <w:footnote w:id="13">
    <w:p w14:paraId="497945E9" w14:textId="77777777" w:rsidR="00FA6F39" w:rsidRPr="00A34266" w:rsidRDefault="00FA6F39" w:rsidP="00FA6F39">
      <w:pPr>
        <w:pStyle w:val="FootnoteText"/>
        <w:rPr>
          <w:szCs w:val="24"/>
        </w:rPr>
      </w:pPr>
      <w:r w:rsidRPr="00A34266">
        <w:rPr>
          <w:rStyle w:val="FootnoteReference"/>
          <w:szCs w:val="24"/>
        </w:rPr>
        <w:footnoteRef/>
      </w:r>
      <w:r w:rsidRPr="00A34266">
        <w:tab/>
        <w:t>Apzīmējums ir aizsargāts tikai oriģinālvalodā. Uz apzīmējuma izmantošanu Meksikā attiecas privātas vienošanās starp ģeogrāfiskās izcelsmes norādes lietotājiem un preču zīmes īpašnieku.</w:t>
      </w:r>
    </w:p>
  </w:footnote>
  <w:footnote w:id="14">
    <w:p w14:paraId="4C7BE2AC" w14:textId="77777777" w:rsidR="00FA6F39" w:rsidRPr="00A34266" w:rsidRDefault="00FA6F39" w:rsidP="00FA6F39">
      <w:pPr>
        <w:pStyle w:val="FootnoteText"/>
        <w:rPr>
          <w:szCs w:val="24"/>
        </w:rPr>
      </w:pPr>
      <w:r w:rsidRPr="00A34266">
        <w:rPr>
          <w:rStyle w:val="FootnoteReference"/>
          <w:szCs w:val="24"/>
        </w:rPr>
        <w:footnoteRef/>
      </w:r>
      <w:r w:rsidRPr="00A34266">
        <w:tab/>
        <w:t>Ģeogrāfiskās izcelsmes norādes “Kölsch” aizsardzība nekavē iepriekšējus lietotājus, kuri līdz 2018. gada 21. aprīlim ir labticīgi un pastāvīgi lietojuši apzīmējumu “tipo Kölsch” vai “estilo Kölsch”, turpināt lietot šo apzīmējumu, ja tas tiek attēlots tādā drukā, kura ir ievērojami mazāka nekā zīmols, bet tomēr ir salasāms, un tā, ka tas nerada šaubas par preces izcelsmi. Izpildes procedūru gadījumā, kā paredzēts 25. nodaļas B.4. apakšiedaļā, iepriekšējiem lietotājiem būs jāpierāda, ka tie ir bijuši lietotāji Meksikas teritorijā saskaņā ar šo zemsvītras piezīmi.</w:t>
      </w:r>
    </w:p>
  </w:footnote>
  <w:footnote w:id="15">
    <w:p w14:paraId="47B3B0F5" w14:textId="77777777" w:rsidR="00FA6F39" w:rsidRPr="00A34266" w:rsidRDefault="00FA6F39" w:rsidP="00FA6F39">
      <w:pPr>
        <w:pStyle w:val="FootnoteText"/>
        <w:rPr>
          <w:szCs w:val="24"/>
        </w:rPr>
      </w:pPr>
      <w:r w:rsidRPr="00A34266">
        <w:rPr>
          <w:rStyle w:val="FootnoteReference"/>
          <w:szCs w:val="24"/>
        </w:rPr>
        <w:footnoteRef/>
      </w:r>
      <w:r w:rsidRPr="00A34266">
        <w:tab/>
        <w:t>Ģeogrāfiskās izcelsmes norādes “Münchener Bier” aizsardzība nekavē iepriekšējus lietotājus, kuri līdz 2018. gada 21. aprīlim ir labticīgi un pastāvīgi lietojuši apzīmējumu “tipo Munich” vai “estilo Munich”, turpināt lietot šo apzīmējumu, ja tas tiek attēlots tādā drukā, kura ir ievērojami mazāka nekā zīmols, bet tomēr ir salasāms, un tā, ka tas nerada šaubas par preces izcelsmi. Izpildes procedūru gadījumā, kā paredzēts 25. nodaļas B.4. apakšiedaļā, iepriekšējiem lietotājiem būs jāpierāda, ka tie ir bijuši lietotāji Meksikas teritorijā saskaņā ar šo zemsvītras piezīmi.</w:t>
      </w:r>
    </w:p>
  </w:footnote>
  <w:footnote w:id="16">
    <w:p w14:paraId="539883FD" w14:textId="77777777" w:rsidR="00FA6F39" w:rsidRPr="00A34266" w:rsidRDefault="00FA6F39" w:rsidP="00FA6F39">
      <w:pPr>
        <w:pStyle w:val="FootnoteText"/>
        <w:rPr>
          <w:szCs w:val="24"/>
        </w:rPr>
      </w:pPr>
      <w:r w:rsidRPr="00A34266">
        <w:rPr>
          <w:rStyle w:val="FootnoteReference"/>
          <w:szCs w:val="24"/>
        </w:rPr>
        <w:footnoteRef/>
      </w:r>
      <w:r w:rsidRPr="00A34266">
        <w:tab/>
        <w:t>Ģeogrāfiskās izcelsmes norādes “Schwarzwälder Schinken” aizsardzība neliedz labticīgi lietot terminu “selva negra”, ja to izmanto tikai vārītam šķiņķim un ja šīs preces netiek tirgotas, izmantojot norādes (grafikas, nosaukumus, attēlus, karogus) uz ģeogrāfiskās izcelsmes norādes “Schwarzwälder Schinken” patieso izcelsmi, un ja šis apzīmējums tiek attēlots tādā drukā, kura ir ievērojami mazāka nekā zīmols, bet tomēr ir salasāms, un tā, ka tas nerada šaubas par preces izcelsmi.</w:t>
      </w:r>
    </w:p>
  </w:footnote>
  <w:footnote w:id="17">
    <w:p w14:paraId="1D0C6AB6" w14:textId="77777777" w:rsidR="00FA6F39" w:rsidRPr="00A34266" w:rsidRDefault="00FA6F39" w:rsidP="00FA6F39">
      <w:pPr>
        <w:pStyle w:val="FootnoteText"/>
        <w:rPr>
          <w:szCs w:val="24"/>
        </w:rPr>
      </w:pPr>
      <w:r w:rsidRPr="00A34266">
        <w:rPr>
          <w:rStyle w:val="FootnoteReference"/>
          <w:szCs w:val="24"/>
        </w:rPr>
        <w:footnoteRef/>
      </w:r>
      <w:r w:rsidRPr="00A34266">
        <w:tab/>
        <w:t>Ģeogrāfiskās izcelsmes norādes “Φέτα (Feta)” aizsardzība neliedz personām, tostarp to tiesību pārņēmējiem un cesionāriem, turpināt līdzīgi lietot apzīmējumu “feta” ilgākais astoņus gadus pēc šā nolīguma stāšanās spēkā, ja pirms šā nolīguma stāšanās spēkā tās ir pastāvīgi lietojušas minēto ģeogrāfiskās izcelsmes norādi attiecībā uz tām pašām vai līdzīgām precēm Meksikas teritorijā. Minētajā termiņā apzīmējuma “feta” lietošana jāpapildina ar salasāmu un redzamu norādi par attiecīgās preces ģeogrāfisko izcelsmi.</w:t>
      </w:r>
    </w:p>
  </w:footnote>
  <w:footnote w:id="18">
    <w:p w14:paraId="00668DE1" w14:textId="77777777" w:rsidR="00FA6F39" w:rsidRPr="00A34266" w:rsidRDefault="00FA6F39" w:rsidP="00FA6F39">
      <w:pPr>
        <w:pStyle w:val="FootnoteText"/>
        <w:rPr>
          <w:szCs w:val="24"/>
        </w:rPr>
      </w:pPr>
      <w:r w:rsidRPr="00A34266">
        <w:rPr>
          <w:rStyle w:val="FootnoteReference"/>
          <w:szCs w:val="24"/>
        </w:rPr>
        <w:footnoteRef/>
      </w:r>
      <w:r w:rsidRPr="00A34266">
        <w:tab/>
        <w:t>Šķirņu nosaukumus ar vārdu “Valencia” var turpināt izmantot līdzīgām precēm, ja patērētājs netiek maldināts par šā nosaukuma būtību vai par preces patieso izcelsmi.</w:t>
      </w:r>
    </w:p>
  </w:footnote>
  <w:footnote w:id="19">
    <w:p w14:paraId="795DA855" w14:textId="77777777" w:rsidR="00FA6F39" w:rsidRPr="00A34266" w:rsidRDefault="00FA6F39" w:rsidP="00FA6F39">
      <w:pPr>
        <w:pStyle w:val="FootnoteText"/>
        <w:rPr>
          <w:szCs w:val="24"/>
        </w:rPr>
      </w:pPr>
      <w:r w:rsidRPr="00A34266">
        <w:rPr>
          <w:rStyle w:val="FootnoteReference"/>
          <w:szCs w:val="24"/>
        </w:rPr>
        <w:footnoteRef/>
      </w:r>
      <w:r w:rsidRPr="00A34266">
        <w:tab/>
        <w:t>Ģeogrāfiskās izcelsmes norādes “Queso Manchego” aizsardzība attiecībā uz sieriem, kas izgatavoti Spānijā saskaņā ar Eiropas Savienības tehniskajām specifikācijām, izmantojot aitas pienu, neliedz izmantot apzīmējumus “manchego” un “queso manchego”, kuri ir tradicionālie nosaukumi Meksikā attiecībā uz sieriem, kas izgatavoti no govs piena, ja šīs preces netiek tirgotas, izmantojot norādes (grafikas, nosaukumus, attēlus vai karogus) uz Eiropas Savienībā aizsargāto ģeogrāfiskās izcelsmes norādi, un nepārprotami no tās atšķiras attiecībā uz preces izcelsmi un sastāvu.</w:t>
      </w:r>
    </w:p>
  </w:footnote>
  <w:footnote w:id="20">
    <w:p w14:paraId="190FBC8B" w14:textId="77777777" w:rsidR="00FA6F39" w:rsidRPr="00A34266" w:rsidRDefault="00FA6F39" w:rsidP="00FA6F39">
      <w:pPr>
        <w:pStyle w:val="FootnoteText"/>
        <w:rPr>
          <w:szCs w:val="24"/>
        </w:rPr>
      </w:pPr>
      <w:r w:rsidRPr="00A34266">
        <w:rPr>
          <w:rStyle w:val="FootnoteReference"/>
          <w:szCs w:val="24"/>
        </w:rPr>
        <w:footnoteRef/>
      </w:r>
      <w:r w:rsidRPr="00A34266">
        <w:tab/>
        <w:t xml:space="preserve">Izņēmums, kas paredzēts 25.40. panta (Izņēmumi) 4. punktā, ir piemērojams apzīmējuma </w:t>
      </w:r>
      <w:r w:rsidRPr="00A34266">
        <w:rPr>
          <w:i/>
        </w:rPr>
        <w:t>Alicante Bouschet</w:t>
      </w:r>
      <w:r w:rsidRPr="00A34266">
        <w:t xml:space="preserve"> lietošanai.</w:t>
      </w:r>
    </w:p>
  </w:footnote>
  <w:footnote w:id="21">
    <w:p w14:paraId="0BC0E582" w14:textId="77777777" w:rsidR="00FA6F39" w:rsidRPr="00A34266" w:rsidRDefault="00FA6F39" w:rsidP="00FA6F39">
      <w:pPr>
        <w:pStyle w:val="FootnoteText"/>
        <w:rPr>
          <w:strike/>
          <w:szCs w:val="24"/>
        </w:rPr>
      </w:pPr>
      <w:r w:rsidRPr="00A34266">
        <w:rPr>
          <w:rStyle w:val="FootnoteReference"/>
          <w:szCs w:val="24"/>
        </w:rPr>
        <w:footnoteRef/>
      </w:r>
      <w:r w:rsidRPr="00A34266">
        <w:tab/>
        <w:t>Ģeogrāfiskās izcelsmes norādes “Castilla” aizsardzība neskar personu tiesības izmantot vai reģistrēt Meksikā preču zīmi, kurā ietverts šis apzīmējums, tā tulkojums vai transliterācija, ja tas nemaldina sabiedrību par preces ģeogrāfisko izcelsmi vai nepārkāpj ģeogrāfiskās izcelsmes norādes aizsardzību citādā veidā.</w:t>
      </w:r>
    </w:p>
  </w:footnote>
  <w:footnote w:id="22">
    <w:p w14:paraId="02316ADF" w14:textId="77777777" w:rsidR="00FA6F39" w:rsidRPr="00A34266" w:rsidRDefault="00FA6F39" w:rsidP="00FA6F39">
      <w:pPr>
        <w:pStyle w:val="FootnoteText"/>
        <w:rPr>
          <w:szCs w:val="24"/>
        </w:rPr>
      </w:pPr>
      <w:r w:rsidRPr="00A34266">
        <w:rPr>
          <w:rStyle w:val="FootnoteReference"/>
          <w:szCs w:val="24"/>
        </w:rPr>
        <w:footnoteRef/>
      </w:r>
      <w:r w:rsidRPr="00A34266">
        <w:tab/>
        <w:t>Ģeogrāfiskās izcelsmes norādes “Cava” aizsardzība neskar personu tiesības izmantot vai reģistrēt Meksikā preču zīmi, kurā ietverts šis apzīmējums, tā tulkojums vai transliterācija, ja tas nemaldina sabiedrību par preces ģeogrāfisko izcelsmi vai nepārkāpj ģeogrāfiskās izcelsmes norādes aizsardzību citādā veidā.</w:t>
      </w:r>
    </w:p>
  </w:footnote>
  <w:footnote w:id="23">
    <w:p w14:paraId="3CDD9ACB" w14:textId="77777777" w:rsidR="00FA6F39" w:rsidRPr="00A34266" w:rsidRDefault="00FA6F39" w:rsidP="00FA6F39">
      <w:pPr>
        <w:pStyle w:val="FootnoteText"/>
        <w:rPr>
          <w:i/>
          <w:szCs w:val="24"/>
        </w:rPr>
      </w:pPr>
      <w:r w:rsidRPr="00A34266">
        <w:rPr>
          <w:rStyle w:val="FootnoteReference"/>
          <w:szCs w:val="24"/>
        </w:rPr>
        <w:footnoteRef/>
      </w:r>
      <w:r w:rsidRPr="00A34266">
        <w:tab/>
        <w:t>Ģeogrāfiskās izcelsmes norādes “Rueda” aizsardzība neskar personu tiesības izmantot vai reģistrēt Meksikā preču zīmi, kurā ietverts šis apzīmējums, tā tulkojums vai transliterācija, ja tas nemaldina sabiedrību par preces ģeogrāfisko izcelsmi vai nepārkāpj ģeogrāfiskās izcelsmes norādes aizsardzību citādā veidā.</w:t>
      </w:r>
    </w:p>
  </w:footnote>
  <w:footnote w:id="24">
    <w:p w14:paraId="1C8836EA" w14:textId="77777777" w:rsidR="00FA6F39" w:rsidRPr="00A34266" w:rsidRDefault="00FA6F39" w:rsidP="00FA6F39">
      <w:pPr>
        <w:pStyle w:val="FootnoteText"/>
        <w:rPr>
          <w:szCs w:val="24"/>
        </w:rPr>
      </w:pPr>
      <w:r w:rsidRPr="00A34266">
        <w:rPr>
          <w:rStyle w:val="FootnoteReference"/>
          <w:szCs w:val="24"/>
        </w:rPr>
        <w:footnoteRef/>
      </w:r>
      <w:r w:rsidRPr="00A34266">
        <w:tab/>
        <w:t>Ģeogrāfiskās izcelsmes norādes “Toro” aizsardzība neskar personu tiesības izmantot vai reģistrēt Meksikā preču zīmi, kurā ietverts šis apzīmējums, tā tulkojums vai transliterācija, ja tas nemaldina sabiedrību par preces ģeogrāfisko izcelsmi vai nepārkāpj ģeogrāfiskās izcelsmes norādes aizsardzību citādā veidā.</w:t>
      </w:r>
    </w:p>
  </w:footnote>
  <w:footnote w:id="25">
    <w:p w14:paraId="30AF7F55" w14:textId="1DFB5C1C" w:rsidR="00FA6F39" w:rsidRPr="00A34266" w:rsidRDefault="00FA6F39" w:rsidP="00FA6F39">
      <w:pPr>
        <w:pStyle w:val="FootnoteText"/>
        <w:rPr>
          <w:szCs w:val="24"/>
        </w:rPr>
      </w:pPr>
      <w:r w:rsidRPr="00A34266">
        <w:rPr>
          <w:rStyle w:val="FootnoteReference"/>
          <w:szCs w:val="24"/>
        </w:rPr>
        <w:footnoteRef/>
      </w:r>
      <w:r w:rsidRPr="00A34266">
        <w:tab/>
        <w:t>Ģeogrāfiskās izcelsmes norādes “Gruyère” aizsardzība nekavē iepriekšējus lietotājus, kuri līdz 2018. gada 21. aprīlim piecus gadus ir labticīgi un pastāvīgi lietojuši šo apzīmējumu, turpināt to lietot, ja šīs preces netiek tirgotas, izmantojot norādes (grafikas, nosaukumus, attēlus vai karogus) uz ģeogrāfiskās izcelsmes norādes “Gruyère” patieso izcelsmi, un ja šis apzīmējums tiek attēlots tādā drukā, kura ir ievērojami mazāka nekā zīmols, bet tomēr ir salasāms, un tā, ka tas nerada šaubas par preces izcelsmi. Izpildes procedūru gadījumā, kā paredzēts 25. nodaļas B.4. apakšiedaļā, iepriekšējiem lietotājiem būs jāpierāda, ka tie ir bijuši lietotāji Meksikas teritorijā saskaņā ar šo zemsvītras piezīmi. Apzīmējums “Gruyère” Eiropas Savienības teritorijā attiecas uz divām homonīmām ģeogrāfiskās izcelsmes norādēm saistībā ar attiecīgi Šveices un Francijas sieru. Eiropas Savienība neiebildīs pret iespējamu pieteikumu, kura mērķis ir Meksikā aizsargāt minēto Šveices homonīmo ģeogrāfiskās izcelsmes norādi.</w:t>
      </w:r>
    </w:p>
  </w:footnote>
  <w:footnote w:id="26">
    <w:p w14:paraId="57B4AEED" w14:textId="77777777" w:rsidR="00FA6F39" w:rsidRPr="00A34266" w:rsidRDefault="00FA6F39" w:rsidP="00FA6F39">
      <w:pPr>
        <w:pStyle w:val="FootnoteText"/>
        <w:rPr>
          <w:szCs w:val="24"/>
        </w:rPr>
      </w:pPr>
      <w:r w:rsidRPr="00A34266">
        <w:rPr>
          <w:rStyle w:val="FootnoteReference"/>
          <w:szCs w:val="24"/>
        </w:rPr>
        <w:footnoteRef/>
      </w:r>
      <w:r w:rsidRPr="00A34266">
        <w:tab/>
        <w:t>Ģeogrāfiskās izcelsmes norādes “Morbier” aizsardzība nekavē iepriekšējus lietotājus, kuri līdz 2018. gada 21. aprīlim piecus gadus ir labticīgi un pastāvīgi lietojuši šo apzīmējumu, turpināt to lietot, ja šīs preces netiek tirgotas, izmantojot norādes (grafikas, nosaukumus, attēlus vai karogus) uz ģeogrāfiskās izcelsmes norādes “Morbier” patieso izcelsmi, un ja šis apzīmējums tiek attēlots tādā drukā, kura ir ievērojami mazāka nekā zīmols, bet tomēr ir salasāms, un tā, ka tas nerada šaubas par preces izcelsmi. Izpildes procedūru gadījumā, kā paredzēts 25. nodaļas B.4. apakšiedaļā, iepriekšējiem lietotājiem būs jāpierāda, ka tie ir bijuši lietotāji Meksikas teritorijā saskaņā ar šo zemsvītras piezīmi.</w:t>
      </w:r>
    </w:p>
  </w:footnote>
  <w:footnote w:id="27">
    <w:p w14:paraId="49A7AC23" w14:textId="77777777" w:rsidR="00FA6F39" w:rsidRPr="00A34266" w:rsidRDefault="00FA6F39" w:rsidP="00FA6F39">
      <w:pPr>
        <w:pStyle w:val="FootnoteText"/>
        <w:rPr>
          <w:szCs w:val="24"/>
        </w:rPr>
      </w:pPr>
      <w:r w:rsidRPr="00A34266">
        <w:rPr>
          <w:rStyle w:val="FootnoteReference"/>
          <w:szCs w:val="24"/>
        </w:rPr>
        <w:footnoteRef/>
      </w:r>
      <w:r w:rsidRPr="00A34266">
        <w:tab/>
        <w:t>Netiek prasīta apzīmējuma “Grana” aizsardzība daudzkomponentu ģeogrāfiskās izcelsmes norādē “Grana Padano”.</w:t>
      </w:r>
    </w:p>
  </w:footnote>
  <w:footnote w:id="28">
    <w:p w14:paraId="4083A616" w14:textId="77777777" w:rsidR="00FA6F39" w:rsidRPr="00A34266" w:rsidRDefault="00FA6F39" w:rsidP="00FA6F39">
      <w:pPr>
        <w:pStyle w:val="FootnoteText"/>
        <w:rPr>
          <w:szCs w:val="24"/>
        </w:rPr>
      </w:pPr>
      <w:r w:rsidRPr="00A34266">
        <w:rPr>
          <w:rStyle w:val="FootnoteReference"/>
          <w:szCs w:val="24"/>
        </w:rPr>
        <w:footnoteRef/>
      </w:r>
      <w:r w:rsidRPr="00A34266">
        <w:tab/>
        <w:t>Ģeogrāfiskās izcelsmes norādes “Mortadella Bologna” aizsardzība tiek prasīta attiecībā uz salikto ģeogrāfiskās izcelsmes norādi, nevis attiecībā uz tās atsevišķiem vārdiem.</w:t>
      </w:r>
    </w:p>
  </w:footnote>
  <w:footnote w:id="29">
    <w:p w14:paraId="15877F00" w14:textId="77777777" w:rsidR="00FA6F39" w:rsidRPr="00A34266" w:rsidRDefault="00FA6F39" w:rsidP="00FA6F39">
      <w:pPr>
        <w:pStyle w:val="FootnoteText"/>
        <w:rPr>
          <w:szCs w:val="24"/>
        </w:rPr>
      </w:pPr>
      <w:r w:rsidRPr="00A34266">
        <w:rPr>
          <w:rStyle w:val="FootnoteReference"/>
          <w:szCs w:val="24"/>
        </w:rPr>
        <w:footnoteRef/>
      </w:r>
      <w:r w:rsidRPr="00A34266">
        <w:tab/>
        <w:t>Ģeogrāfiskās izcelsmes norādes “Parmigiano Reggiano” aizsardzība nekavē lietotājus, kuri līdz 2018. gada 21. aprīlim ir labticīgi lietojuši apzīmējumu “parmesano”, turpināt to lietot, ja šīs preces netiek tirgotas, izmantojot norādes (grafikas, nosaukumus, attēlus vai karogus) uz ģeogrāfiskās izcelsmes norādes “Parmigiano Reggiano” patieso izcelsmi un atšķiras no “Parmigiano Reggiano” tā, ka tas nerada šaubas par izcelsmi.</w:t>
      </w:r>
    </w:p>
  </w:footnote>
  <w:footnote w:id="30">
    <w:p w14:paraId="0A1FD0C9" w14:textId="77777777" w:rsidR="00FA6F39" w:rsidRPr="00A34266" w:rsidRDefault="00FA6F39" w:rsidP="00FA6F39">
      <w:pPr>
        <w:pStyle w:val="FootnoteText"/>
        <w:rPr>
          <w:szCs w:val="24"/>
        </w:rPr>
      </w:pPr>
      <w:r w:rsidRPr="00A34266">
        <w:rPr>
          <w:rStyle w:val="FootnoteReference"/>
          <w:szCs w:val="24"/>
        </w:rPr>
        <w:footnoteRef/>
      </w:r>
      <w:r w:rsidRPr="00A34266">
        <w:tab/>
        <w:t>Netiek prasīta apzīmējuma “</w:t>
      </w:r>
      <w:r w:rsidRPr="000E6B13">
        <w:rPr>
          <w:i/>
          <w:iCs/>
        </w:rPr>
        <w:t>Pecorino</w:t>
      </w:r>
      <w:r w:rsidRPr="00A34266">
        <w:t>” aizsardzība daudzkomponentu ģeogrāfiskās izcelsmes norādē “</w:t>
      </w:r>
      <w:r w:rsidRPr="000E6B13">
        <w:rPr>
          <w:i/>
          <w:iCs/>
        </w:rPr>
        <w:t>Pecorino Romano</w:t>
      </w:r>
      <w:r w:rsidRPr="00A34266">
        <w:t>”.</w:t>
      </w:r>
    </w:p>
  </w:footnote>
  <w:footnote w:id="31">
    <w:p w14:paraId="019961D3" w14:textId="77777777" w:rsidR="00FA6F39" w:rsidRPr="00A34266" w:rsidRDefault="00FA6F39" w:rsidP="00FA6F39">
      <w:pPr>
        <w:pStyle w:val="FootnoteText"/>
        <w:rPr>
          <w:szCs w:val="24"/>
        </w:rPr>
      </w:pPr>
      <w:r w:rsidRPr="00A34266">
        <w:rPr>
          <w:rStyle w:val="FootnoteReference"/>
          <w:szCs w:val="24"/>
        </w:rPr>
        <w:footnoteRef/>
      </w:r>
      <w:r w:rsidRPr="00A34266">
        <w:tab/>
        <w:t>Izņēmums, kas paredzēts 25.40. panta (Izņēmumi) 4. punktā, ir piemērojams apzīmējuma “</w:t>
      </w:r>
      <w:r w:rsidRPr="000E6B13">
        <w:rPr>
          <w:i/>
          <w:iCs/>
        </w:rPr>
        <w:t>Barbera</w:t>
      </w:r>
      <w:r w:rsidRPr="00A34266">
        <w:t>” lietošanai.</w:t>
      </w:r>
    </w:p>
  </w:footnote>
  <w:footnote w:id="32">
    <w:p w14:paraId="744A94F8" w14:textId="77777777" w:rsidR="00FA6F39" w:rsidRPr="00A34266" w:rsidRDefault="00FA6F39" w:rsidP="00FA6F39">
      <w:pPr>
        <w:pStyle w:val="FootnoteText"/>
        <w:rPr>
          <w:szCs w:val="24"/>
        </w:rPr>
      </w:pPr>
      <w:r w:rsidRPr="00A34266">
        <w:rPr>
          <w:rStyle w:val="FootnoteReference"/>
          <w:szCs w:val="24"/>
        </w:rPr>
        <w:footnoteRef/>
      </w:r>
      <w:r w:rsidRPr="00A34266">
        <w:tab/>
        <w:t>Izņēmums, kas paredzēts 25.40. panta (Izņēmumi) 4. punktā, ir piemērojams apzīmējuma “</w:t>
      </w:r>
      <w:r w:rsidRPr="000E6B13">
        <w:rPr>
          <w:i/>
          <w:iCs/>
        </w:rPr>
        <w:t>Barbera</w:t>
      </w:r>
      <w:r w:rsidRPr="00A34266">
        <w:t>” lietošanai.</w:t>
      </w:r>
    </w:p>
  </w:footnote>
  <w:footnote w:id="33">
    <w:p w14:paraId="6C41EC92" w14:textId="77777777" w:rsidR="00FA6F39" w:rsidRPr="00A34266" w:rsidRDefault="00FA6F39" w:rsidP="00FA6F39">
      <w:pPr>
        <w:pStyle w:val="FootnoteText"/>
        <w:rPr>
          <w:szCs w:val="24"/>
        </w:rPr>
      </w:pPr>
      <w:r w:rsidRPr="00A34266">
        <w:rPr>
          <w:rStyle w:val="FootnoteReference"/>
          <w:szCs w:val="24"/>
        </w:rPr>
        <w:footnoteRef/>
      </w:r>
      <w:r w:rsidRPr="00A34266">
        <w:tab/>
        <w:t>Izņēmums, kas paredzēts 25.40. panta (Izņēmumi) 4. punktā, ir piemērojams apzīmējuma “</w:t>
      </w:r>
      <w:r w:rsidRPr="000E6B13">
        <w:rPr>
          <w:i/>
          <w:iCs/>
        </w:rPr>
        <w:t>Dolcetto</w:t>
      </w:r>
      <w:r w:rsidRPr="00A34266">
        <w:t>” lietošanai.</w:t>
      </w:r>
    </w:p>
  </w:footnote>
  <w:footnote w:id="34">
    <w:p w14:paraId="381D99CC" w14:textId="77777777" w:rsidR="00FA6F39" w:rsidRPr="00A34266" w:rsidRDefault="00FA6F39" w:rsidP="00FA6F39">
      <w:pPr>
        <w:pStyle w:val="FootnoteText"/>
        <w:rPr>
          <w:szCs w:val="24"/>
        </w:rPr>
      </w:pPr>
      <w:r w:rsidRPr="00A34266">
        <w:rPr>
          <w:rStyle w:val="FootnoteReference"/>
          <w:szCs w:val="24"/>
        </w:rPr>
        <w:footnoteRef/>
      </w:r>
      <w:r w:rsidRPr="00A34266">
        <w:tab/>
        <w:t>Ģeogrāfiskās izcelsmes norādes “</w:t>
      </w:r>
      <w:r w:rsidRPr="000E6B13">
        <w:rPr>
          <w:i/>
          <w:iCs/>
        </w:rPr>
        <w:t>Emilia</w:t>
      </w:r>
      <w:r w:rsidRPr="00A34266">
        <w:t>” aizsardzība neskar personu tiesības izmantot vai reģistrēt Meksikā preču zīmi, kurā ietverts šis apzīmējums, tā tulkojums vai transliterācija, ja tas nemaldina sabiedrību par preces ģeogrāfisko izcelsmi vai nepārkāpj ģeogrāfiskās izcelsmes norādes aizsardzību citādā veidā.</w:t>
      </w:r>
    </w:p>
  </w:footnote>
  <w:footnote w:id="35">
    <w:p w14:paraId="62A1EB38" w14:textId="77777777" w:rsidR="00FA6F39" w:rsidRPr="00A34266" w:rsidRDefault="00FA6F39" w:rsidP="00FA6F39">
      <w:pPr>
        <w:pStyle w:val="FootnoteText"/>
        <w:rPr>
          <w:szCs w:val="24"/>
        </w:rPr>
      </w:pPr>
      <w:r w:rsidRPr="00A34266">
        <w:rPr>
          <w:rStyle w:val="FootnoteReference"/>
          <w:szCs w:val="24"/>
        </w:rPr>
        <w:footnoteRef/>
      </w:r>
      <w:r w:rsidRPr="00A34266">
        <w:tab/>
        <w:t>Izņēmums, kas paredzēts 25.40. panta (Izņēmumi) 4. punktā, ir piemērojams apzīmējuma “</w:t>
      </w:r>
      <w:r w:rsidRPr="000E6B13">
        <w:rPr>
          <w:i/>
          <w:iCs/>
        </w:rPr>
        <w:t>Montepulciano</w:t>
      </w:r>
      <w:r w:rsidRPr="00A34266">
        <w:t>” lietošanai.</w:t>
      </w:r>
    </w:p>
  </w:footnote>
  <w:footnote w:id="36">
    <w:p w14:paraId="78C9A173" w14:textId="77777777" w:rsidR="00FA6F39" w:rsidRPr="00A34266" w:rsidRDefault="00FA6F39" w:rsidP="00FA6F39">
      <w:pPr>
        <w:pStyle w:val="FootnoteText"/>
        <w:rPr>
          <w:szCs w:val="24"/>
        </w:rPr>
      </w:pPr>
      <w:r w:rsidRPr="00A34266">
        <w:rPr>
          <w:rStyle w:val="FootnoteReference"/>
          <w:szCs w:val="24"/>
        </w:rPr>
        <w:footnoteRef/>
      </w:r>
      <w:r w:rsidRPr="00A34266">
        <w:tab/>
        <w:t>Ģeogrāfiskās izcelsmes norādes “</w:t>
      </w:r>
      <w:r w:rsidRPr="000E6B13">
        <w:rPr>
          <w:i/>
          <w:iCs/>
        </w:rPr>
        <w:t>Toscana</w:t>
      </w:r>
      <w:r w:rsidRPr="00A34266">
        <w:t>/</w:t>
      </w:r>
      <w:r w:rsidRPr="000E6B13">
        <w:rPr>
          <w:i/>
          <w:iCs/>
        </w:rPr>
        <w:t>Toscano</w:t>
      </w:r>
      <w:r w:rsidRPr="00A34266">
        <w:t>” aizsardzība neskar personu tiesības izmantot vai reģistrēt Meksikā preču zīmi, kurā ietverts šis apzīmējums, tā tulkojums vai transliterācija, ja tas nemaldina sabiedrību par preces ģeogrāfisko izcelsmi vai nepārkāpj ģeogrāfiskās izcelsmes norādes aizsardzību citādā veidā.</w:t>
      </w:r>
    </w:p>
  </w:footnote>
  <w:footnote w:id="37">
    <w:p w14:paraId="6A43BE5F" w14:textId="77777777" w:rsidR="00FA6F39" w:rsidRPr="00A34266" w:rsidRDefault="00FA6F39" w:rsidP="00FA6F39">
      <w:pPr>
        <w:pStyle w:val="FootnoteText"/>
        <w:rPr>
          <w:szCs w:val="24"/>
        </w:rPr>
      </w:pPr>
      <w:r w:rsidRPr="00A34266">
        <w:rPr>
          <w:rStyle w:val="FootnoteReference"/>
          <w:szCs w:val="24"/>
        </w:rPr>
        <w:footnoteRef/>
      </w:r>
      <w:r w:rsidRPr="00A34266">
        <w:tab/>
        <w:t>Netiek prasīta apzīmējuma “</w:t>
      </w:r>
      <w:r w:rsidRPr="000E6B13">
        <w:rPr>
          <w:i/>
          <w:iCs/>
        </w:rPr>
        <w:t>Chipotle</w:t>
      </w:r>
      <w:r w:rsidRPr="00A34266">
        <w:t>” aizsardzība daudzkomponentu ģeogrāfiskās izcelsmes norādē “</w:t>
      </w:r>
      <w:r w:rsidRPr="000E6B13">
        <w:rPr>
          <w:i/>
          <w:iCs/>
        </w:rPr>
        <w:t>Chipotle</w:t>
      </w:r>
      <w:r w:rsidRPr="00A34266">
        <w:t xml:space="preserve"> </w:t>
      </w:r>
      <w:r w:rsidRPr="000E6B13">
        <w:rPr>
          <w:i/>
          <w:iCs/>
        </w:rPr>
        <w:t>Mexicano</w:t>
      </w:r>
      <w:r w:rsidRPr="00A34266">
        <w:t>”.</w:t>
      </w:r>
    </w:p>
  </w:footnote>
  <w:footnote w:id="38">
    <w:p w14:paraId="43EB3D9E" w14:textId="77777777" w:rsidR="00FA6F39" w:rsidRPr="00A34266" w:rsidRDefault="00FA6F39" w:rsidP="00FA6F39">
      <w:pPr>
        <w:pStyle w:val="FootnoteText"/>
        <w:rPr>
          <w:szCs w:val="24"/>
        </w:rPr>
      </w:pPr>
      <w:r w:rsidRPr="00A34266">
        <w:rPr>
          <w:rStyle w:val="FootnoteReference"/>
          <w:szCs w:val="24"/>
        </w:rPr>
        <w:footnoteRef/>
      </w:r>
      <w:r w:rsidRPr="00A34266">
        <w:tab/>
        <w:t>Netiek prasīta apzīmējuma “</w:t>
      </w:r>
      <w:r w:rsidRPr="000E6B13">
        <w:rPr>
          <w:i/>
          <w:iCs/>
        </w:rPr>
        <w:t>Jalapeño</w:t>
      </w:r>
      <w:r w:rsidRPr="00A34266">
        <w:t>” aizsardzība daudzkomponentu ģeogrāfiskās izcelsmes norādē “</w:t>
      </w:r>
      <w:r w:rsidRPr="000E6B13">
        <w:rPr>
          <w:i/>
          <w:iCs/>
        </w:rPr>
        <w:t>Jalapeño</w:t>
      </w:r>
      <w:r w:rsidRPr="00A34266">
        <w:t xml:space="preserve"> </w:t>
      </w:r>
      <w:r w:rsidRPr="000E6B13">
        <w:rPr>
          <w:i/>
          <w:iCs/>
        </w:rPr>
        <w:t>Mexicano</w:t>
      </w:r>
      <w:r w:rsidRPr="00A34266">
        <w:t>”.</w:t>
      </w:r>
    </w:p>
  </w:footnote>
  <w:footnote w:id="39">
    <w:p w14:paraId="32A7C0F3" w14:textId="77777777" w:rsidR="00FA6F39" w:rsidRPr="00A34266" w:rsidRDefault="00FA6F39" w:rsidP="00FA6F39">
      <w:pPr>
        <w:pStyle w:val="FootnoteText"/>
        <w:rPr>
          <w:szCs w:val="24"/>
        </w:rPr>
      </w:pPr>
      <w:r w:rsidRPr="00A34266">
        <w:rPr>
          <w:rStyle w:val="FootnoteReference"/>
          <w:szCs w:val="24"/>
        </w:rPr>
        <w:footnoteRef/>
      </w:r>
      <w:r w:rsidRPr="00A34266">
        <w:tab/>
        <w:t>Puse par pārstāvjiem neieceļ personas, no kurām varētu pamatoti sagaidīt, ka tās gūs labumu ārpus 31. nodaļā (Strīdu izšķiršana) paredzētās procedūras no konfidenciālas informācijas saņemšanas.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F654" w14:textId="77777777" w:rsidR="00751A0A" w:rsidRDefault="00751A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0A1B2" w14:textId="77777777" w:rsidR="00751A0A" w:rsidRPr="009D0E76" w:rsidRDefault="00751A0A" w:rsidP="009D0E76">
    <w:pPr>
      <w:ind w:right="-2"/>
      <w:rPr>
        <w:iCs/>
        <w:szCs w:val="24"/>
        <w:lang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6312" w14:textId="77777777" w:rsidR="00751A0A" w:rsidRPr="00CB6C84" w:rsidRDefault="00751A0A" w:rsidP="00927D12">
    <w:pPr>
      <w:pStyle w:val="Header"/>
      <w:tabs>
        <w:tab w:val="left" w:pos="723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41E4" w14:textId="77777777" w:rsidR="00751A0A" w:rsidRDefault="00751A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AB5F" w14:textId="77777777" w:rsidR="00751A0A" w:rsidRPr="009D0E76" w:rsidRDefault="00751A0A" w:rsidP="009D0E76">
    <w:pPr>
      <w:ind w:right="-2"/>
      <w:rPr>
        <w:iCs/>
        <w:szCs w:val="24"/>
        <w:lang w:eastAsia="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E14B1" w14:textId="77777777" w:rsidR="00751A0A" w:rsidRPr="00CB6C84" w:rsidRDefault="00751A0A" w:rsidP="00927D12">
    <w:pPr>
      <w:pStyle w:val="Header"/>
      <w:tabs>
        <w:tab w:val="left" w:pos="723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91EAE" w14:textId="77777777" w:rsidR="00751A0A" w:rsidRDefault="00751A0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38EBD" w14:textId="77777777" w:rsidR="00751A0A" w:rsidRPr="009D0E76" w:rsidRDefault="00751A0A" w:rsidP="009D0E76">
    <w:pPr>
      <w:ind w:right="-2"/>
      <w:rPr>
        <w:iCs/>
        <w:szCs w:val="24"/>
        <w:lang w:eastAsia="en-G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27D9" w14:textId="77777777" w:rsidR="00751A0A" w:rsidRPr="00CB6C84" w:rsidRDefault="00751A0A" w:rsidP="00927D12">
    <w:pPr>
      <w:pStyle w:val="Header"/>
      <w:tabs>
        <w:tab w:val="left" w:pos="7230"/>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F512C" w14:textId="77777777" w:rsidR="00751A0A" w:rsidRDefault="00751A0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AE18F" w14:textId="77777777" w:rsidR="00751A0A" w:rsidRPr="009D0E76" w:rsidRDefault="00751A0A" w:rsidP="009D0E76">
    <w:pPr>
      <w:ind w:right="-2"/>
      <w:rPr>
        <w:iCs/>
        <w:szCs w:val="24"/>
        <w:lang w:eastAsia="en-GB"/>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FD2E3" w14:textId="77777777" w:rsidR="00751A0A" w:rsidRPr="00CB6C84" w:rsidRDefault="00751A0A" w:rsidP="00927D12">
    <w:pPr>
      <w:pStyle w:val="Header"/>
      <w:tabs>
        <w:tab w:val="left" w:pos="7230"/>
      </w:tabs>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35045" w14:textId="77777777" w:rsidR="00751A0A" w:rsidRDefault="00751A0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AA758" w14:textId="77777777" w:rsidR="00751A0A" w:rsidRPr="009D0E76" w:rsidRDefault="00751A0A" w:rsidP="009D0E76">
    <w:pPr>
      <w:ind w:right="-2"/>
      <w:rPr>
        <w:iCs/>
        <w:szCs w:val="24"/>
        <w:lang w:eastAsia="en-GB"/>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A9464" w14:textId="77777777" w:rsidR="00751A0A" w:rsidRPr="00CB6C84" w:rsidRDefault="00751A0A" w:rsidP="00927D12">
    <w:pPr>
      <w:pStyle w:val="Header"/>
      <w:tabs>
        <w:tab w:val="left" w:pos="7230"/>
      </w:tabs>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548F5" w14:textId="77777777" w:rsidR="00751A0A" w:rsidRDefault="00751A0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C3A2" w14:textId="77777777" w:rsidR="00751A0A" w:rsidRPr="009D0E76" w:rsidRDefault="00751A0A" w:rsidP="009D0E76">
    <w:pPr>
      <w:ind w:right="-2"/>
      <w:rPr>
        <w:iCs/>
        <w:szCs w:val="24"/>
        <w:lang w:eastAsia="en-GB"/>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349B" w14:textId="77777777" w:rsidR="00751A0A" w:rsidRPr="00CB6C84" w:rsidRDefault="00751A0A" w:rsidP="00927D12">
    <w:pPr>
      <w:pStyle w:val="Header"/>
      <w:tabs>
        <w:tab w:val="left" w:pos="7230"/>
      </w:tabs>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C5683" w14:textId="77777777" w:rsidR="00751A0A" w:rsidRDefault="00751A0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62C89" w14:textId="77777777" w:rsidR="00751A0A" w:rsidRPr="009D0E76" w:rsidRDefault="00751A0A" w:rsidP="009D0E76">
    <w:pPr>
      <w:ind w:right="-2"/>
      <w:rPr>
        <w:iCs/>
        <w:szCs w:val="24"/>
        <w:lang w:eastAsia="en-GB"/>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96D2B" w14:textId="77777777" w:rsidR="00751A0A" w:rsidRPr="00CB6C84" w:rsidRDefault="00751A0A" w:rsidP="00927D12">
    <w:pPr>
      <w:pStyle w:val="Header"/>
      <w:tabs>
        <w:tab w:val="left" w:pos="7230"/>
      </w:tabs>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D2741" w14:textId="77777777" w:rsidR="00751A0A" w:rsidRDefault="00751A0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C91C4" w14:textId="77777777" w:rsidR="00751A0A" w:rsidRPr="009D0E76" w:rsidRDefault="00751A0A" w:rsidP="009D0E76">
    <w:pPr>
      <w:ind w:right="-2"/>
      <w:rPr>
        <w:iCs/>
        <w:szCs w:val="24"/>
        <w:lang w:eastAsia="en-GB"/>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D0103" w14:textId="77777777" w:rsidR="00751A0A" w:rsidRPr="00CB6C84" w:rsidRDefault="00751A0A" w:rsidP="00927D12">
    <w:pPr>
      <w:pStyle w:val="Header"/>
      <w:tabs>
        <w:tab w:val="left" w:pos="72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5EA05E7"/>
    <w:multiLevelType w:val="hybridMultilevel"/>
    <w:tmpl w:val="33A216DC"/>
    <w:lvl w:ilvl="0" w:tplc="BD783356">
      <w:start w:val="1"/>
      <w:numFmt w:val="bullet"/>
      <w:pStyle w:val="ListDash2"/>
      <w:lvlText w:val="–"/>
      <w:lvlJc w:val="left"/>
      <w:pPr>
        <w:tabs>
          <w:tab w:val="num" w:pos="1360"/>
        </w:tabs>
        <w:ind w:left="1360" w:hanging="283"/>
      </w:pPr>
      <w:rPr>
        <w:rFonts w:ascii="Times New Roman" w:hAnsi="Times New Roman"/>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282568"/>
    <w:multiLevelType w:val="multilevel"/>
    <w:tmpl w:val="17B4BE58"/>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0" w15:restartNumberingAfterBreak="0">
    <w:nsid w:val="22D918D1"/>
    <w:multiLevelType w:val="multilevel"/>
    <w:tmpl w:val="97CACA6C"/>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1"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2"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38223C42"/>
    <w:multiLevelType w:val="hybridMultilevel"/>
    <w:tmpl w:val="FA18FDF2"/>
    <w:lvl w:ilvl="0" w:tplc="0409000F">
      <w:start w:val="1"/>
      <w:numFmt w:val="decimal"/>
      <w:pStyle w:val="Tiret1"/>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9" w15:restartNumberingAfterBreak="0">
    <w:nsid w:val="3A7730C4"/>
    <w:multiLevelType w:val="singleLevel"/>
    <w:tmpl w:val="456C96DE"/>
    <w:lvl w:ilvl="0">
      <w:start w:val="1"/>
      <w:numFmt w:val="bullet"/>
      <w:pStyle w:val="YReferences"/>
      <w:lvlText w:val=""/>
      <w:lvlJc w:val="left"/>
      <w:pPr>
        <w:tabs>
          <w:tab w:val="num" w:pos="765"/>
        </w:tabs>
        <w:ind w:left="765" w:hanging="283"/>
      </w:pPr>
      <w:rPr>
        <w:rFonts w:ascii="Symbol" w:hAnsi="Symbol"/>
      </w:rPr>
    </w:lvl>
  </w:abstractNum>
  <w:abstractNum w:abstractNumId="20"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1"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2"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4"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65D172F"/>
    <w:multiLevelType w:val="multilevel"/>
    <w:tmpl w:val="6AEE9BA4"/>
    <w:styleLink w:val="LegalHeadings1"/>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57551E12"/>
    <w:multiLevelType w:val="multilevel"/>
    <w:tmpl w:val="FEF0023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2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1"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2"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3"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4"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644433226">
    <w:abstractNumId w:val="16"/>
  </w:num>
  <w:num w:numId="2" w16cid:durableId="149686045">
    <w:abstractNumId w:val="20"/>
  </w:num>
  <w:num w:numId="3" w16cid:durableId="246615112">
    <w:abstractNumId w:val="34"/>
  </w:num>
  <w:num w:numId="4" w16cid:durableId="1822193236">
    <w:abstractNumId w:val="9"/>
  </w:num>
  <w:num w:numId="5" w16cid:durableId="848757421">
    <w:abstractNumId w:val="23"/>
  </w:num>
  <w:num w:numId="6" w16cid:durableId="882520705">
    <w:abstractNumId w:val="18"/>
  </w:num>
  <w:num w:numId="7" w16cid:durableId="410782027">
    <w:abstractNumId w:val="21"/>
  </w:num>
  <w:num w:numId="8" w16cid:durableId="1337801847">
    <w:abstractNumId w:val="32"/>
  </w:num>
  <w:num w:numId="9" w16cid:durableId="912928451">
    <w:abstractNumId w:val="15"/>
  </w:num>
  <w:num w:numId="10" w16cid:durableId="684865299">
    <w:abstractNumId w:val="4"/>
  </w:num>
  <w:num w:numId="11" w16cid:durableId="1737359997">
    <w:abstractNumId w:val="10"/>
  </w:num>
  <w:num w:numId="12" w16cid:durableId="776101623">
    <w:abstractNumId w:val="10"/>
  </w:num>
  <w:num w:numId="13" w16cid:durableId="1871602354">
    <w:abstractNumId w:val="10"/>
  </w:num>
  <w:num w:numId="14" w16cid:durableId="576982438">
    <w:abstractNumId w:val="10"/>
  </w:num>
  <w:num w:numId="15" w16cid:durableId="1360080715">
    <w:abstractNumId w:val="27"/>
  </w:num>
  <w:num w:numId="16" w16cid:durableId="1604455932">
    <w:abstractNumId w:val="30"/>
  </w:num>
  <w:num w:numId="17" w16cid:durableId="2109229498">
    <w:abstractNumId w:val="17"/>
  </w:num>
  <w:num w:numId="18" w16cid:durableId="618800882">
    <w:abstractNumId w:val="12"/>
  </w:num>
  <w:num w:numId="19" w16cid:durableId="1128279898">
    <w:abstractNumId w:val="5"/>
  </w:num>
  <w:num w:numId="20" w16cid:durableId="570770179">
    <w:abstractNumId w:val="2"/>
  </w:num>
  <w:num w:numId="21" w16cid:durableId="677659240">
    <w:abstractNumId w:val="19"/>
  </w:num>
  <w:num w:numId="22" w16cid:durableId="1055474752">
    <w:abstractNumId w:val="3"/>
  </w:num>
  <w:num w:numId="23" w16cid:durableId="1553342062">
    <w:abstractNumId w:val="29"/>
  </w:num>
  <w:num w:numId="24" w16cid:durableId="1158158159">
    <w:abstractNumId w:val="8"/>
  </w:num>
  <w:num w:numId="25" w16cid:durableId="702944968">
    <w:abstractNumId w:val="13"/>
  </w:num>
  <w:num w:numId="26" w16cid:durableId="531387363">
    <w:abstractNumId w:val="7"/>
  </w:num>
  <w:num w:numId="27" w16cid:durableId="347948915">
    <w:abstractNumId w:val="6"/>
  </w:num>
  <w:num w:numId="28" w16cid:durableId="179592272">
    <w:abstractNumId w:val="22"/>
  </w:num>
  <w:num w:numId="29" w16cid:durableId="1303004528">
    <w:abstractNumId w:val="24"/>
  </w:num>
  <w:num w:numId="30" w16cid:durableId="1432702759">
    <w:abstractNumId w:val="1"/>
  </w:num>
  <w:num w:numId="31" w16cid:durableId="1389571224">
    <w:abstractNumId w:val="26"/>
  </w:num>
  <w:num w:numId="32" w16cid:durableId="390660396">
    <w:abstractNumId w:val="0"/>
  </w:num>
  <w:num w:numId="33" w16cid:durableId="417681842">
    <w:abstractNumId w:val="31"/>
  </w:num>
  <w:num w:numId="34" w16cid:durableId="2067334249">
    <w:abstractNumId w:val="33"/>
  </w:num>
  <w:num w:numId="35" w16cid:durableId="1414468502">
    <w:abstractNumId w:val="11"/>
  </w:num>
  <w:num w:numId="36" w16cid:durableId="1187864433">
    <w:abstractNumId w:val="25"/>
  </w:num>
  <w:num w:numId="37" w16cid:durableId="1326664408">
    <w:abstractNumId w:val="14"/>
  </w:num>
  <w:num w:numId="38" w16cid:durableId="2028209133">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SystemFonts/>
  <w:activeWritingStyle w:appName="MSWord" w:lang="en-US" w:vendorID="8" w:dllVersion="513" w:checkStyle="1"/>
  <w:activeWritingStyle w:appName="MSWord" w:lang="en-GB" w:vendorID="8" w:dllVersion="513" w:checkStyle="1"/>
  <w:activeWritingStyle w:appName="MSWord" w:lang="fr-FR"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W_DocType" w:val="_GenLv"/>
  </w:docVars>
  <w:rsids>
    <w:rsidRoot w:val="000A74C2"/>
    <w:rsid w:val="00002ABE"/>
    <w:rsid w:val="00007465"/>
    <w:rsid w:val="00010D03"/>
    <w:rsid w:val="000358DB"/>
    <w:rsid w:val="00043C97"/>
    <w:rsid w:val="000478AB"/>
    <w:rsid w:val="00063093"/>
    <w:rsid w:val="00066987"/>
    <w:rsid w:val="00070225"/>
    <w:rsid w:val="0009030D"/>
    <w:rsid w:val="0009607B"/>
    <w:rsid w:val="00096B5F"/>
    <w:rsid w:val="000A11B5"/>
    <w:rsid w:val="000A55A2"/>
    <w:rsid w:val="000A74C2"/>
    <w:rsid w:val="000D013A"/>
    <w:rsid w:val="000D40EA"/>
    <w:rsid w:val="000D7D5B"/>
    <w:rsid w:val="000E3F37"/>
    <w:rsid w:val="000E526F"/>
    <w:rsid w:val="000E6B13"/>
    <w:rsid w:val="000E76FF"/>
    <w:rsid w:val="000F1949"/>
    <w:rsid w:val="000F7F81"/>
    <w:rsid w:val="001025DA"/>
    <w:rsid w:val="00102B8B"/>
    <w:rsid w:val="0010560E"/>
    <w:rsid w:val="00110D87"/>
    <w:rsid w:val="0012571F"/>
    <w:rsid w:val="001370C3"/>
    <w:rsid w:val="001574A6"/>
    <w:rsid w:val="0016789C"/>
    <w:rsid w:val="001808B3"/>
    <w:rsid w:val="001809A1"/>
    <w:rsid w:val="00193DC6"/>
    <w:rsid w:val="00194517"/>
    <w:rsid w:val="001A2DD4"/>
    <w:rsid w:val="001A58A7"/>
    <w:rsid w:val="001B26BC"/>
    <w:rsid w:val="001B7882"/>
    <w:rsid w:val="001C1700"/>
    <w:rsid w:val="001D064D"/>
    <w:rsid w:val="001D18BF"/>
    <w:rsid w:val="001E3440"/>
    <w:rsid w:val="001F12B0"/>
    <w:rsid w:val="001F3A33"/>
    <w:rsid w:val="001F60B6"/>
    <w:rsid w:val="0020552C"/>
    <w:rsid w:val="00217BBD"/>
    <w:rsid w:val="00223B71"/>
    <w:rsid w:val="00230EB2"/>
    <w:rsid w:val="00236B35"/>
    <w:rsid w:val="0024769F"/>
    <w:rsid w:val="00250322"/>
    <w:rsid w:val="002546CF"/>
    <w:rsid w:val="00260830"/>
    <w:rsid w:val="002674D5"/>
    <w:rsid w:val="00270396"/>
    <w:rsid w:val="00280E8B"/>
    <w:rsid w:val="002839C4"/>
    <w:rsid w:val="002878F5"/>
    <w:rsid w:val="002927CF"/>
    <w:rsid w:val="0029321F"/>
    <w:rsid w:val="002958DE"/>
    <w:rsid w:val="002962A6"/>
    <w:rsid w:val="00296B8F"/>
    <w:rsid w:val="00297A5A"/>
    <w:rsid w:val="002C65EE"/>
    <w:rsid w:val="002D3CC4"/>
    <w:rsid w:val="002F2A53"/>
    <w:rsid w:val="002F2AF9"/>
    <w:rsid w:val="00302941"/>
    <w:rsid w:val="00304AAA"/>
    <w:rsid w:val="003068A6"/>
    <w:rsid w:val="00317517"/>
    <w:rsid w:val="003408B4"/>
    <w:rsid w:val="00342C85"/>
    <w:rsid w:val="00344AC3"/>
    <w:rsid w:val="00345580"/>
    <w:rsid w:val="00345925"/>
    <w:rsid w:val="00353AC1"/>
    <w:rsid w:val="00361277"/>
    <w:rsid w:val="0039387F"/>
    <w:rsid w:val="00395578"/>
    <w:rsid w:val="003B76A0"/>
    <w:rsid w:val="003C65B3"/>
    <w:rsid w:val="003D1EA0"/>
    <w:rsid w:val="003D2275"/>
    <w:rsid w:val="003D5E32"/>
    <w:rsid w:val="003E0CF0"/>
    <w:rsid w:val="003E2A56"/>
    <w:rsid w:val="003F10D1"/>
    <w:rsid w:val="003F345A"/>
    <w:rsid w:val="003F4EE9"/>
    <w:rsid w:val="0040066C"/>
    <w:rsid w:val="0040590E"/>
    <w:rsid w:val="00406241"/>
    <w:rsid w:val="0044222E"/>
    <w:rsid w:val="00445132"/>
    <w:rsid w:val="00451699"/>
    <w:rsid w:val="00473DCA"/>
    <w:rsid w:val="004756E6"/>
    <w:rsid w:val="00481933"/>
    <w:rsid w:val="00486884"/>
    <w:rsid w:val="00492346"/>
    <w:rsid w:val="00492550"/>
    <w:rsid w:val="004966D5"/>
    <w:rsid w:val="004B04B9"/>
    <w:rsid w:val="004B0F58"/>
    <w:rsid w:val="004B62D4"/>
    <w:rsid w:val="004B687E"/>
    <w:rsid w:val="004D67FA"/>
    <w:rsid w:val="004E3D42"/>
    <w:rsid w:val="004E4AB5"/>
    <w:rsid w:val="004F37AE"/>
    <w:rsid w:val="005035D4"/>
    <w:rsid w:val="00504B31"/>
    <w:rsid w:val="00504B9F"/>
    <w:rsid w:val="0051488A"/>
    <w:rsid w:val="00521E29"/>
    <w:rsid w:val="005270ED"/>
    <w:rsid w:val="00555CF5"/>
    <w:rsid w:val="00567519"/>
    <w:rsid w:val="00580D8E"/>
    <w:rsid w:val="0058233F"/>
    <w:rsid w:val="00584B17"/>
    <w:rsid w:val="00595869"/>
    <w:rsid w:val="005958A4"/>
    <w:rsid w:val="005A1A96"/>
    <w:rsid w:val="005A58E5"/>
    <w:rsid w:val="005B6473"/>
    <w:rsid w:val="005C09E1"/>
    <w:rsid w:val="005C32EF"/>
    <w:rsid w:val="005C5F10"/>
    <w:rsid w:val="005C6FDF"/>
    <w:rsid w:val="005D72AF"/>
    <w:rsid w:val="005D7332"/>
    <w:rsid w:val="005D795A"/>
    <w:rsid w:val="006065EF"/>
    <w:rsid w:val="00636882"/>
    <w:rsid w:val="006371B2"/>
    <w:rsid w:val="0064621C"/>
    <w:rsid w:val="00655176"/>
    <w:rsid w:val="00656849"/>
    <w:rsid w:val="00665A9C"/>
    <w:rsid w:val="006704AD"/>
    <w:rsid w:val="00670E5E"/>
    <w:rsid w:val="0068027E"/>
    <w:rsid w:val="00683D7E"/>
    <w:rsid w:val="006861E5"/>
    <w:rsid w:val="006C18C1"/>
    <w:rsid w:val="006C469F"/>
    <w:rsid w:val="006C61BF"/>
    <w:rsid w:val="006D558F"/>
    <w:rsid w:val="006F2735"/>
    <w:rsid w:val="006F7FA3"/>
    <w:rsid w:val="00700D52"/>
    <w:rsid w:val="00707877"/>
    <w:rsid w:val="00711E49"/>
    <w:rsid w:val="0071206D"/>
    <w:rsid w:val="007153CC"/>
    <w:rsid w:val="007202F0"/>
    <w:rsid w:val="00730CBD"/>
    <w:rsid w:val="00734DC6"/>
    <w:rsid w:val="007411C0"/>
    <w:rsid w:val="0074193B"/>
    <w:rsid w:val="00751A0A"/>
    <w:rsid w:val="00760259"/>
    <w:rsid w:val="00762D28"/>
    <w:rsid w:val="00763272"/>
    <w:rsid w:val="00774F39"/>
    <w:rsid w:val="00775FA6"/>
    <w:rsid w:val="0077661F"/>
    <w:rsid w:val="00781DDA"/>
    <w:rsid w:val="0079126F"/>
    <w:rsid w:val="007B3186"/>
    <w:rsid w:val="007C26AD"/>
    <w:rsid w:val="007D0C2F"/>
    <w:rsid w:val="007E3246"/>
    <w:rsid w:val="007F472A"/>
    <w:rsid w:val="007F5DDD"/>
    <w:rsid w:val="007F643E"/>
    <w:rsid w:val="007F77C0"/>
    <w:rsid w:val="00803085"/>
    <w:rsid w:val="00803972"/>
    <w:rsid w:val="00805695"/>
    <w:rsid w:val="0081402C"/>
    <w:rsid w:val="00824ECE"/>
    <w:rsid w:val="00831789"/>
    <w:rsid w:val="00832202"/>
    <w:rsid w:val="00846F73"/>
    <w:rsid w:val="00880AA2"/>
    <w:rsid w:val="008A5D0D"/>
    <w:rsid w:val="008B0BC3"/>
    <w:rsid w:val="008C442F"/>
    <w:rsid w:val="008D3470"/>
    <w:rsid w:val="008F139B"/>
    <w:rsid w:val="008F33D5"/>
    <w:rsid w:val="009015DF"/>
    <w:rsid w:val="009049F7"/>
    <w:rsid w:val="00911301"/>
    <w:rsid w:val="00914F07"/>
    <w:rsid w:val="00953C4A"/>
    <w:rsid w:val="009706CC"/>
    <w:rsid w:val="009744A7"/>
    <w:rsid w:val="009744D1"/>
    <w:rsid w:val="00980409"/>
    <w:rsid w:val="00980D3A"/>
    <w:rsid w:val="00984A81"/>
    <w:rsid w:val="009872BF"/>
    <w:rsid w:val="00990229"/>
    <w:rsid w:val="0099168A"/>
    <w:rsid w:val="00994A0F"/>
    <w:rsid w:val="00995588"/>
    <w:rsid w:val="009A567B"/>
    <w:rsid w:val="009A6F00"/>
    <w:rsid w:val="009B1ECF"/>
    <w:rsid w:val="009B2538"/>
    <w:rsid w:val="009C2565"/>
    <w:rsid w:val="009C7035"/>
    <w:rsid w:val="009E05DF"/>
    <w:rsid w:val="009E13F1"/>
    <w:rsid w:val="009E1BA6"/>
    <w:rsid w:val="009E586C"/>
    <w:rsid w:val="009F03F8"/>
    <w:rsid w:val="009F61F6"/>
    <w:rsid w:val="00A007FA"/>
    <w:rsid w:val="00A028A0"/>
    <w:rsid w:val="00A068E3"/>
    <w:rsid w:val="00A10090"/>
    <w:rsid w:val="00A2401F"/>
    <w:rsid w:val="00A27368"/>
    <w:rsid w:val="00A40163"/>
    <w:rsid w:val="00A6266F"/>
    <w:rsid w:val="00A744D7"/>
    <w:rsid w:val="00A746EF"/>
    <w:rsid w:val="00A77222"/>
    <w:rsid w:val="00A8284C"/>
    <w:rsid w:val="00A82FE9"/>
    <w:rsid w:val="00A852EB"/>
    <w:rsid w:val="00A922AB"/>
    <w:rsid w:val="00AA1A21"/>
    <w:rsid w:val="00AA4CA2"/>
    <w:rsid w:val="00AA6FBC"/>
    <w:rsid w:val="00AB10A4"/>
    <w:rsid w:val="00AB792B"/>
    <w:rsid w:val="00AC18FA"/>
    <w:rsid w:val="00AC3F02"/>
    <w:rsid w:val="00AC641F"/>
    <w:rsid w:val="00AD78EA"/>
    <w:rsid w:val="00AE45E5"/>
    <w:rsid w:val="00B07E6E"/>
    <w:rsid w:val="00B1657B"/>
    <w:rsid w:val="00B213BB"/>
    <w:rsid w:val="00B21F4F"/>
    <w:rsid w:val="00B26532"/>
    <w:rsid w:val="00B461BB"/>
    <w:rsid w:val="00B57CD9"/>
    <w:rsid w:val="00B67694"/>
    <w:rsid w:val="00B806BF"/>
    <w:rsid w:val="00BB309A"/>
    <w:rsid w:val="00BB5CD0"/>
    <w:rsid w:val="00BD32D5"/>
    <w:rsid w:val="00BD3F4B"/>
    <w:rsid w:val="00BD710C"/>
    <w:rsid w:val="00C040AF"/>
    <w:rsid w:val="00C04C0B"/>
    <w:rsid w:val="00C05C0D"/>
    <w:rsid w:val="00C07C80"/>
    <w:rsid w:val="00C1170A"/>
    <w:rsid w:val="00C14002"/>
    <w:rsid w:val="00C20918"/>
    <w:rsid w:val="00C24838"/>
    <w:rsid w:val="00C264F0"/>
    <w:rsid w:val="00C36539"/>
    <w:rsid w:val="00C36E04"/>
    <w:rsid w:val="00C37D64"/>
    <w:rsid w:val="00C46728"/>
    <w:rsid w:val="00C51EAD"/>
    <w:rsid w:val="00C55590"/>
    <w:rsid w:val="00C559F0"/>
    <w:rsid w:val="00C55F28"/>
    <w:rsid w:val="00C616A9"/>
    <w:rsid w:val="00C6738B"/>
    <w:rsid w:val="00C70963"/>
    <w:rsid w:val="00C76F78"/>
    <w:rsid w:val="00C8263B"/>
    <w:rsid w:val="00C8626A"/>
    <w:rsid w:val="00C87C74"/>
    <w:rsid w:val="00CC34AF"/>
    <w:rsid w:val="00CD1DCC"/>
    <w:rsid w:val="00CF3857"/>
    <w:rsid w:val="00CF4660"/>
    <w:rsid w:val="00CF7052"/>
    <w:rsid w:val="00D07643"/>
    <w:rsid w:val="00D1086C"/>
    <w:rsid w:val="00D24CA1"/>
    <w:rsid w:val="00D25EAA"/>
    <w:rsid w:val="00D40EBA"/>
    <w:rsid w:val="00D44653"/>
    <w:rsid w:val="00D473F7"/>
    <w:rsid w:val="00D4766E"/>
    <w:rsid w:val="00D5032C"/>
    <w:rsid w:val="00D61732"/>
    <w:rsid w:val="00D77008"/>
    <w:rsid w:val="00D8605B"/>
    <w:rsid w:val="00D87CFE"/>
    <w:rsid w:val="00DB1E36"/>
    <w:rsid w:val="00DB5B79"/>
    <w:rsid w:val="00DB6EF1"/>
    <w:rsid w:val="00DB7BC3"/>
    <w:rsid w:val="00DE5491"/>
    <w:rsid w:val="00DE66C0"/>
    <w:rsid w:val="00DF341D"/>
    <w:rsid w:val="00E02E8E"/>
    <w:rsid w:val="00E03197"/>
    <w:rsid w:val="00E039D9"/>
    <w:rsid w:val="00E20E66"/>
    <w:rsid w:val="00E21AC1"/>
    <w:rsid w:val="00E25362"/>
    <w:rsid w:val="00E51E59"/>
    <w:rsid w:val="00E54055"/>
    <w:rsid w:val="00E71B95"/>
    <w:rsid w:val="00E74A67"/>
    <w:rsid w:val="00E76EA5"/>
    <w:rsid w:val="00E9258C"/>
    <w:rsid w:val="00EA01CD"/>
    <w:rsid w:val="00EA06C2"/>
    <w:rsid w:val="00EA3CAC"/>
    <w:rsid w:val="00EA739B"/>
    <w:rsid w:val="00ED12A9"/>
    <w:rsid w:val="00ED47C8"/>
    <w:rsid w:val="00EE3D22"/>
    <w:rsid w:val="00EF5F05"/>
    <w:rsid w:val="00EF6B6C"/>
    <w:rsid w:val="00F00DD4"/>
    <w:rsid w:val="00F05C6C"/>
    <w:rsid w:val="00F12D9C"/>
    <w:rsid w:val="00F13DD4"/>
    <w:rsid w:val="00F24613"/>
    <w:rsid w:val="00F24CD4"/>
    <w:rsid w:val="00F426FD"/>
    <w:rsid w:val="00F45DA9"/>
    <w:rsid w:val="00F65E26"/>
    <w:rsid w:val="00F67A60"/>
    <w:rsid w:val="00F71310"/>
    <w:rsid w:val="00F75809"/>
    <w:rsid w:val="00F875F0"/>
    <w:rsid w:val="00F8790D"/>
    <w:rsid w:val="00FA3960"/>
    <w:rsid w:val="00FA6F39"/>
    <w:rsid w:val="00FB0A1C"/>
    <w:rsid w:val="00FB1D1D"/>
    <w:rsid w:val="00FC48D7"/>
    <w:rsid w:val="00FC625F"/>
    <w:rsid w:val="00FE2DB0"/>
    <w:rsid w:val="00FE513C"/>
    <w:rsid w:val="00FF67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A458C"/>
  <w15:docId w15:val="{98274BB2-BDCD-4208-A8F2-DDCDE68FF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qFormat="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1"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C0D"/>
    <w:pPr>
      <w:widowControl w:val="0"/>
      <w:spacing w:line="360" w:lineRule="auto"/>
    </w:pPr>
    <w:rPr>
      <w:sz w:val="24"/>
      <w:lang w:val="lv-LV" w:eastAsia="fr-BE"/>
    </w:rPr>
  </w:style>
  <w:style w:type="paragraph" w:styleId="Heading1">
    <w:name w:val="heading 1"/>
    <w:basedOn w:val="Normal"/>
    <w:next w:val="Normal"/>
    <w:link w:val="Heading1Char"/>
    <w:qFormat/>
    <w:pPr>
      <w:keepNext/>
      <w:widowControl/>
      <w:numPr>
        <w:numId w:val="14"/>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4"/>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4"/>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FootnotesymbolCarZchn"/>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6371B2"/>
    <w:rPr>
      <w:color w:val="auto"/>
      <w:shd w:val="clear" w:color="auto" w:fill="auto"/>
    </w:rPr>
  </w:style>
  <w:style w:type="paragraph" w:customStyle="1" w:styleId="AddReference">
    <w:name w:val="Add Reference"/>
    <w:basedOn w:val="Normal"/>
    <w:rsid w:val="001F60B6"/>
    <w:pPr>
      <w:pBdr>
        <w:top w:val="single" w:sz="4" w:space="1" w:color="auto"/>
        <w:left w:val="single" w:sz="4" w:space="4" w:color="auto"/>
        <w:bottom w:val="single" w:sz="4" w:space="1" w:color="auto"/>
        <w:right w:val="single" w:sz="4" w:space="4" w:color="auto"/>
      </w:pBdr>
      <w:spacing w:line="240" w:lineRule="auto"/>
      <w:ind w:left="7655" w:right="-454"/>
    </w:pPr>
    <w:rPr>
      <w:i/>
      <w:sz w:val="20"/>
      <w:lang w:val="en-GB" w:eastAsia="en-US"/>
    </w:rPr>
  </w:style>
  <w:style w:type="paragraph" w:styleId="BalloonText">
    <w:name w:val="Balloon Text"/>
    <w:basedOn w:val="Normal"/>
    <w:link w:val="BalloonTextChar"/>
    <w:uiPriority w:val="99"/>
    <w:semiHidden/>
    <w:rsid w:val="007F472A"/>
    <w:rPr>
      <w:rFonts w:ascii="Tahoma" w:hAnsi="Tahoma" w:cs="Tahoma"/>
      <w:sz w:val="16"/>
      <w:szCs w:val="16"/>
    </w:rPr>
  </w:style>
  <w:style w:type="paragraph" w:styleId="CommentText">
    <w:name w:val="annotation text"/>
    <w:basedOn w:val="Normal"/>
    <w:link w:val="CommentTextChar"/>
    <w:uiPriority w:val="99"/>
    <w:unhideWhenUsed/>
    <w:qFormat/>
    <w:rPr>
      <w:sz w:val="20"/>
    </w:rPr>
  </w:style>
  <w:style w:type="character" w:customStyle="1" w:styleId="CommentTextChar">
    <w:name w:val="Comment Text Char"/>
    <w:link w:val="CommentText"/>
    <w:uiPriority w:val="99"/>
    <w:qFormat/>
    <w:rPr>
      <w:lang w:val="lv-LV" w:eastAsia="fr-BE"/>
    </w:rPr>
  </w:style>
  <w:style w:type="character" w:styleId="CommentReference">
    <w:name w:val="annotation reference"/>
    <w:uiPriority w:val="99"/>
    <w:unhideWhenUsed/>
    <w:qFormat/>
    <w:rPr>
      <w:sz w:val="16"/>
      <w:szCs w:val="16"/>
    </w:rPr>
  </w:style>
  <w:style w:type="character" w:customStyle="1" w:styleId="Heading1Char">
    <w:name w:val="Heading 1 Char"/>
    <w:basedOn w:val="DefaultParagraphFont"/>
    <w:link w:val="Heading1"/>
    <w:rsid w:val="005C6FDF"/>
    <w:rPr>
      <w:b/>
      <w:smallCaps/>
      <w:sz w:val="24"/>
      <w:lang w:val="lv-LV" w:eastAsia="fr-BE"/>
    </w:rPr>
  </w:style>
  <w:style w:type="character" w:customStyle="1" w:styleId="Heading2Char">
    <w:name w:val="Heading 2 Char"/>
    <w:basedOn w:val="DefaultParagraphFont"/>
    <w:link w:val="Heading2"/>
    <w:rsid w:val="005C6FDF"/>
    <w:rPr>
      <w:b/>
      <w:sz w:val="24"/>
      <w:lang w:val="lv-LV" w:eastAsia="fr-BE"/>
    </w:rPr>
  </w:style>
  <w:style w:type="character" w:customStyle="1" w:styleId="Heading3Char">
    <w:name w:val="Heading 3 Char"/>
    <w:basedOn w:val="DefaultParagraphFont"/>
    <w:link w:val="Heading3"/>
    <w:rsid w:val="005C6FDF"/>
    <w:rPr>
      <w:i/>
      <w:sz w:val="24"/>
      <w:lang w:val="lv-LV" w:eastAsia="fr-BE"/>
    </w:rPr>
  </w:style>
  <w:style w:type="character" w:customStyle="1" w:styleId="Heading4Char">
    <w:name w:val="Heading 4 Char"/>
    <w:basedOn w:val="DefaultParagraphFont"/>
    <w:link w:val="Heading4"/>
    <w:rsid w:val="005C6FDF"/>
    <w:rPr>
      <w:sz w:val="24"/>
      <w:lang w:val="lv-LV" w:eastAsia="fr-BE"/>
    </w:rPr>
  </w:style>
  <w:style w:type="character" w:customStyle="1" w:styleId="Heading5Char">
    <w:name w:val="Heading 5 Char"/>
    <w:basedOn w:val="DefaultParagraphFont"/>
    <w:link w:val="Heading5"/>
    <w:rsid w:val="005C6FDF"/>
    <w:rPr>
      <w:rFonts w:ascii="Arial" w:hAnsi="Arial"/>
      <w:sz w:val="22"/>
      <w:lang w:val="lv-LV" w:eastAsia="fr-BE"/>
    </w:rPr>
  </w:style>
  <w:style w:type="character" w:customStyle="1" w:styleId="Heading6Char">
    <w:name w:val="Heading 6 Char"/>
    <w:basedOn w:val="DefaultParagraphFont"/>
    <w:link w:val="Heading6"/>
    <w:rsid w:val="005C6FDF"/>
    <w:rPr>
      <w:rFonts w:ascii="Arial" w:hAnsi="Arial"/>
      <w:i/>
      <w:sz w:val="22"/>
      <w:lang w:val="lv-LV" w:eastAsia="fr-BE"/>
    </w:rPr>
  </w:style>
  <w:style w:type="character" w:customStyle="1" w:styleId="Heading7Char">
    <w:name w:val="Heading 7 Char"/>
    <w:basedOn w:val="DefaultParagraphFont"/>
    <w:link w:val="Heading7"/>
    <w:rsid w:val="005C6FDF"/>
    <w:rPr>
      <w:rFonts w:ascii="Arial" w:hAnsi="Arial"/>
      <w:lang w:val="lv-LV" w:eastAsia="fr-BE"/>
    </w:rPr>
  </w:style>
  <w:style w:type="character" w:customStyle="1" w:styleId="Heading8Char">
    <w:name w:val="Heading 8 Char"/>
    <w:basedOn w:val="DefaultParagraphFont"/>
    <w:link w:val="Heading8"/>
    <w:rsid w:val="005C6FDF"/>
    <w:rPr>
      <w:rFonts w:ascii="Arial" w:hAnsi="Arial"/>
      <w:i/>
      <w:lang w:val="lv-LV" w:eastAsia="fr-BE"/>
    </w:rPr>
  </w:style>
  <w:style w:type="character" w:customStyle="1" w:styleId="Heading9Char">
    <w:name w:val="Heading 9 Char"/>
    <w:basedOn w:val="DefaultParagraphFont"/>
    <w:link w:val="Heading9"/>
    <w:rsid w:val="005C6FDF"/>
    <w:rPr>
      <w:rFonts w:ascii="Arial" w:hAnsi="Arial"/>
      <w:i/>
      <w:sz w:val="18"/>
      <w:lang w:val="lv-LV" w:eastAsia="fr-BE"/>
    </w:rPr>
  </w:style>
  <w:style w:type="paragraph" w:styleId="Title">
    <w:name w:val="Title"/>
    <w:basedOn w:val="Normal"/>
    <w:next w:val="Normal"/>
    <w:link w:val="TitleChar"/>
    <w:qFormat/>
    <w:rsid w:val="005C6F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C6FDF"/>
    <w:rPr>
      <w:rFonts w:asciiTheme="majorHAnsi" w:eastAsiaTheme="majorEastAsia" w:hAnsiTheme="majorHAnsi" w:cstheme="majorBidi"/>
      <w:spacing w:val="-10"/>
      <w:kern w:val="28"/>
      <w:sz w:val="56"/>
      <w:szCs w:val="56"/>
      <w:lang w:eastAsia="fr-BE"/>
    </w:rPr>
  </w:style>
  <w:style w:type="paragraph" w:styleId="Subtitle">
    <w:name w:val="Subtitle"/>
    <w:basedOn w:val="Normal"/>
    <w:next w:val="Normal"/>
    <w:link w:val="SubtitleChar"/>
    <w:qFormat/>
    <w:rsid w:val="005C6FD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rsid w:val="005C6FDF"/>
    <w:rPr>
      <w:rFonts w:asciiTheme="minorHAnsi" w:eastAsiaTheme="majorEastAsia" w:hAnsiTheme="minorHAnsi" w:cstheme="majorBidi"/>
      <w:color w:val="595959" w:themeColor="text1" w:themeTint="A6"/>
      <w:spacing w:val="15"/>
      <w:kern w:val="2"/>
      <w:sz w:val="28"/>
      <w:szCs w:val="28"/>
      <w:lang w:eastAsia="fr-BE"/>
    </w:rPr>
  </w:style>
  <w:style w:type="paragraph" w:styleId="Quote">
    <w:name w:val="Quote"/>
    <w:basedOn w:val="Normal"/>
    <w:next w:val="Normal"/>
    <w:link w:val="QuoteChar"/>
    <w:uiPriority w:val="29"/>
    <w:qFormat/>
    <w:rsid w:val="005C6FDF"/>
    <w:pPr>
      <w:spacing w:before="160" w:after="160" w:line="259" w:lineRule="auto"/>
      <w:jc w:val="center"/>
    </w:pPr>
    <w:rPr>
      <w:rFonts w:asciiTheme="minorHAnsi" w:eastAsiaTheme="minorHAnsi" w:hAnsiTheme="minorHAnsi" w:cstheme="minorBidi"/>
      <w:i/>
      <w:iCs/>
      <w:color w:val="404040" w:themeColor="text1" w:themeTint="BF"/>
      <w:kern w:val="2"/>
      <w:sz w:val="22"/>
      <w:szCs w:val="22"/>
    </w:rPr>
  </w:style>
  <w:style w:type="character" w:customStyle="1" w:styleId="QuoteChar">
    <w:name w:val="Quote Char"/>
    <w:basedOn w:val="DefaultParagraphFont"/>
    <w:link w:val="Quote"/>
    <w:uiPriority w:val="29"/>
    <w:rsid w:val="005C6FDF"/>
    <w:rPr>
      <w:rFonts w:asciiTheme="minorHAnsi" w:eastAsiaTheme="minorHAnsi" w:hAnsiTheme="minorHAnsi" w:cstheme="minorBidi"/>
      <w:i/>
      <w:iCs/>
      <w:color w:val="404040" w:themeColor="text1" w:themeTint="BF"/>
      <w:kern w:val="2"/>
      <w:sz w:val="22"/>
      <w:szCs w:val="22"/>
      <w:lang w:eastAsia="fr-BE"/>
    </w:rPr>
  </w:style>
  <w:style w:type="paragraph" w:styleId="ListParagraph">
    <w:name w:val="List Paragraph"/>
    <w:aliases w:val="Dot pt,No Spacing1,List Paragraph Char Char Char,Indicator Text,List Paragraph1,Numbered Para 1,Colorful List - Accent 11,Bullet 1,F5 List Paragraph,Bullet Points,lp1,viñetas,4 Párrafo de lista,Figuras,DH1,Normal Fv"/>
    <w:basedOn w:val="Normal"/>
    <w:link w:val="ListParagraphChar"/>
    <w:uiPriority w:val="34"/>
    <w:qFormat/>
    <w:rsid w:val="005C6FDF"/>
    <w:pPr>
      <w:spacing w:after="160" w:line="259" w:lineRule="auto"/>
      <w:ind w:left="720"/>
      <w:contextualSpacing/>
    </w:pPr>
    <w:rPr>
      <w:rFonts w:asciiTheme="minorHAnsi" w:eastAsiaTheme="minorHAnsi" w:hAnsiTheme="minorHAnsi" w:cstheme="minorBidi"/>
      <w:kern w:val="2"/>
      <w:sz w:val="22"/>
      <w:szCs w:val="22"/>
    </w:rPr>
  </w:style>
  <w:style w:type="character" w:styleId="IntenseEmphasis">
    <w:name w:val="Intense Emphasis"/>
    <w:basedOn w:val="DefaultParagraphFont"/>
    <w:uiPriority w:val="21"/>
    <w:qFormat/>
    <w:rsid w:val="005C6FDF"/>
    <w:rPr>
      <w:i/>
      <w:iCs/>
      <w:color w:val="365F91" w:themeColor="accent1" w:themeShade="BF"/>
    </w:rPr>
  </w:style>
  <w:style w:type="paragraph" w:styleId="IntenseQuote">
    <w:name w:val="Intense Quote"/>
    <w:basedOn w:val="Normal"/>
    <w:next w:val="Normal"/>
    <w:link w:val="IntenseQuoteChar"/>
    <w:uiPriority w:val="30"/>
    <w:qFormat/>
    <w:rsid w:val="005C6FDF"/>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rPr>
  </w:style>
  <w:style w:type="character" w:customStyle="1" w:styleId="IntenseQuoteChar">
    <w:name w:val="Intense Quote Char"/>
    <w:basedOn w:val="DefaultParagraphFont"/>
    <w:link w:val="IntenseQuote"/>
    <w:uiPriority w:val="30"/>
    <w:rsid w:val="005C6FDF"/>
    <w:rPr>
      <w:rFonts w:asciiTheme="minorHAnsi" w:eastAsiaTheme="minorHAnsi" w:hAnsiTheme="minorHAnsi" w:cstheme="minorBidi"/>
      <w:i/>
      <w:iCs/>
      <w:color w:val="365F91" w:themeColor="accent1" w:themeShade="BF"/>
      <w:kern w:val="2"/>
      <w:sz w:val="22"/>
      <w:szCs w:val="22"/>
      <w:lang w:eastAsia="fr-BE"/>
    </w:rPr>
  </w:style>
  <w:style w:type="character" w:styleId="IntenseReference">
    <w:name w:val="Intense Reference"/>
    <w:basedOn w:val="DefaultParagraphFont"/>
    <w:uiPriority w:val="32"/>
    <w:qFormat/>
    <w:rsid w:val="005C6FDF"/>
    <w:rPr>
      <w:b/>
      <w:bCs/>
      <w:smallCaps/>
      <w:color w:val="365F91" w:themeColor="accent1" w:themeShade="BF"/>
      <w:spacing w:val="5"/>
    </w:rPr>
  </w:style>
  <w:style w:type="paragraph" w:customStyle="1" w:styleId="TechnicalBlockBase">
    <w:name w:val="TechnicalBlockBase"/>
    <w:link w:val="TechnicalBlockBaseChar"/>
    <w:rsid w:val="005C6FDF"/>
    <w:pPr>
      <w:widowControl w:val="0"/>
      <w:spacing w:before="140" w:after="140" w:line="185" w:lineRule="auto"/>
      <w:ind w:left="260" w:right="260"/>
    </w:pPr>
    <w:rPr>
      <w:rFonts w:ascii="Arial New Roman" w:hAnsi="Arial New Roman" w:cs="Arial"/>
      <w:b/>
      <w:i/>
      <w:dstrike/>
      <w:color w:val="606060"/>
      <w:w w:val="98"/>
      <w:sz w:val="10"/>
      <w:u w:val="words" w:color="606060"/>
      <w:lang w:val="en-GB" w:eastAsia="fr-BE"/>
    </w:rPr>
  </w:style>
  <w:style w:type="character" w:customStyle="1" w:styleId="TechnicalBlockBaseChar">
    <w:name w:val="TechnicalBlockBase Char"/>
    <w:basedOn w:val="EntInstitChar"/>
    <w:link w:val="TechnicalBlockBase"/>
    <w:rsid w:val="005C6FDF"/>
    <w:rPr>
      <w:rFonts w:ascii="Arial New Roman" w:hAnsi="Arial New Roman" w:cs="Arial"/>
      <w:b/>
      <w:i/>
      <w:dstrike/>
      <w:color w:val="606060"/>
      <w:w w:val="98"/>
      <w:sz w:val="10"/>
      <w:u w:val="words" w:color="606060"/>
      <w:lang w:val="en-GB" w:eastAsia="fr-BE"/>
    </w:rPr>
  </w:style>
  <w:style w:type="paragraph" w:customStyle="1" w:styleId="TBEntRefer">
    <w:name w:val="TBEntRefer"/>
    <w:basedOn w:val="TechnicalBlockBase"/>
    <w:link w:val="EntReferChar"/>
    <w:rsid w:val="005C6FDF"/>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5C6FDF"/>
    <w:rPr>
      <w:rFonts w:ascii="Arial" w:hAnsi="Arial" w:cs="Arial"/>
      <w:b/>
      <w:sz w:val="23"/>
      <w:u w:color="606060"/>
      <w:lang w:val="en-GB" w:eastAsia="fr-BE"/>
    </w:rPr>
  </w:style>
  <w:style w:type="paragraph" w:customStyle="1" w:styleId="TBDistrbMarkers">
    <w:name w:val="TBDistrbMarkers"/>
    <w:basedOn w:val="TBEntRefer"/>
    <w:qFormat/>
    <w:rsid w:val="005C6FDF"/>
    <w:pPr>
      <w:tabs>
        <w:tab w:val="left" w:pos="2262"/>
      </w:tabs>
    </w:pPr>
    <w:rPr>
      <w:i/>
      <w:iCs/>
      <w:szCs w:val="23"/>
    </w:rPr>
  </w:style>
  <w:style w:type="paragraph" w:customStyle="1" w:styleId="TBEntACP">
    <w:name w:val="TBEntACP"/>
    <w:basedOn w:val="TechnicalBlockBase"/>
    <w:rsid w:val="005C6FDF"/>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5C6FDF"/>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5C6FDF"/>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5C6FDF"/>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5C6FD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C6FD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5C6FDF"/>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5C6FDF"/>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5C6FDF"/>
    <w:rPr>
      <w:rFonts w:ascii="Arial" w:hAnsi="Arial" w:cs="Arial"/>
      <w:b/>
      <w:sz w:val="23"/>
      <w:u w:color="606060"/>
      <w:lang w:val="en-GB" w:eastAsia="fr-BE"/>
    </w:rPr>
  </w:style>
  <w:style w:type="paragraph" w:customStyle="1" w:styleId="TBSubjectTable">
    <w:name w:val="TBSubjectTable"/>
    <w:basedOn w:val="TechnicalBlockBase"/>
    <w:rsid w:val="005C6FDF"/>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5C6FDF"/>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5C6FDF"/>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5C6FDF"/>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5C6FDF"/>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
    <w:name w:val="Header Council"/>
    <w:basedOn w:val="Normal"/>
    <w:uiPriority w:val="99"/>
    <w:unhideWhenUsed/>
    <w:rsid w:val="005C6FDF"/>
    <w:rPr>
      <w:sz w:val="2"/>
    </w:rPr>
  </w:style>
  <w:style w:type="paragraph" w:customStyle="1" w:styleId="HeaderCouncilLarge">
    <w:name w:val="Header Council Large"/>
    <w:basedOn w:val="Normal"/>
    <w:uiPriority w:val="99"/>
    <w:unhideWhenUsed/>
    <w:rsid w:val="005C6FDF"/>
    <w:pPr>
      <w:spacing w:after="440"/>
    </w:pPr>
    <w:rPr>
      <w:sz w:val="2"/>
    </w:rPr>
  </w:style>
  <w:style w:type="paragraph" w:customStyle="1" w:styleId="FooterCouncil">
    <w:name w:val="Footer Council"/>
    <w:basedOn w:val="Normal"/>
    <w:uiPriority w:val="99"/>
    <w:unhideWhenUsed/>
    <w:rsid w:val="005C6FDF"/>
    <w:rPr>
      <w:sz w:val="2"/>
    </w:rPr>
  </w:style>
  <w:style w:type="paragraph" w:customStyle="1" w:styleId="FooterText">
    <w:name w:val="Footer Text"/>
    <w:basedOn w:val="Normal"/>
    <w:uiPriority w:val="99"/>
    <w:unhideWhenUsed/>
    <w:rsid w:val="005C6FDF"/>
    <w:pPr>
      <w:spacing w:line="240" w:lineRule="auto"/>
    </w:pPr>
  </w:style>
  <w:style w:type="paragraph" w:customStyle="1" w:styleId="EntText">
    <w:name w:val="EntText"/>
    <w:basedOn w:val="Normal"/>
    <w:uiPriority w:val="99"/>
    <w:unhideWhenUsed/>
    <w:rsid w:val="005C6FDF"/>
  </w:style>
  <w:style w:type="paragraph" w:customStyle="1" w:styleId="Lignefinal">
    <w:name w:val="Ligne final"/>
    <w:basedOn w:val="Normal"/>
    <w:uiPriority w:val="99"/>
    <w:unhideWhenUsed/>
    <w:rsid w:val="005C6FDF"/>
    <w:pPr>
      <w:pBdr>
        <w:bottom w:val="single" w:sz="4" w:space="0" w:color="000000"/>
      </w:pBdr>
      <w:spacing w:before="360" w:after="120"/>
      <w:ind w:left="3400" w:right="3400"/>
      <w:jc w:val="center"/>
    </w:pPr>
  </w:style>
  <w:style w:type="paragraph" w:customStyle="1" w:styleId="pj">
    <w:name w:val="p.j."/>
    <w:basedOn w:val="Normal"/>
    <w:uiPriority w:val="99"/>
    <w:unhideWhenUsed/>
    <w:rsid w:val="005C6FDF"/>
    <w:pPr>
      <w:spacing w:before="1200" w:after="120"/>
      <w:ind w:left="1440" w:hanging="1440"/>
    </w:pPr>
  </w:style>
  <w:style w:type="character" w:customStyle="1" w:styleId="FooterChar">
    <w:name w:val="Footer Char"/>
    <w:basedOn w:val="DefaultParagraphFont"/>
    <w:link w:val="Footer"/>
    <w:uiPriority w:val="99"/>
    <w:rsid w:val="005C6FDF"/>
    <w:rPr>
      <w:sz w:val="24"/>
      <w:lang w:val="lv-LV" w:eastAsia="fr-BE"/>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qFormat/>
    <w:rsid w:val="005C6FDF"/>
    <w:rPr>
      <w:sz w:val="24"/>
      <w:lang w:val="lv-LV" w:eastAsia="fr-BE"/>
    </w:rPr>
  </w:style>
  <w:style w:type="character" w:customStyle="1" w:styleId="HeaderChar">
    <w:name w:val="Header Char"/>
    <w:aliases w:val="Header1 Char"/>
    <w:basedOn w:val="DefaultParagraphFont"/>
    <w:link w:val="Header"/>
    <w:uiPriority w:val="99"/>
    <w:rsid w:val="005C6FDF"/>
    <w:rPr>
      <w:sz w:val="24"/>
      <w:lang w:val="lv-LV" w:eastAsia="fr-BE"/>
    </w:rPr>
  </w:style>
  <w:style w:type="character" w:customStyle="1" w:styleId="EndnoteTextChar">
    <w:name w:val="Endnote Text Char"/>
    <w:basedOn w:val="DefaultParagraphFont"/>
    <w:link w:val="EndnoteText"/>
    <w:rsid w:val="005C6FDF"/>
    <w:rPr>
      <w:sz w:val="24"/>
      <w:lang w:val="lv-LV" w:eastAsia="fr-BE"/>
    </w:rPr>
  </w:style>
  <w:style w:type="character" w:customStyle="1" w:styleId="BalloonTextChar">
    <w:name w:val="Balloon Text Char"/>
    <w:basedOn w:val="DefaultParagraphFont"/>
    <w:link w:val="BalloonText"/>
    <w:uiPriority w:val="99"/>
    <w:semiHidden/>
    <w:rsid w:val="005C6FDF"/>
    <w:rPr>
      <w:rFonts w:ascii="Tahoma" w:hAnsi="Tahoma" w:cs="Tahoma"/>
      <w:sz w:val="16"/>
      <w:szCs w:val="16"/>
      <w:lang w:val="lv-LV" w:eastAsia="fr-BE"/>
    </w:rPr>
  </w:style>
  <w:style w:type="paragraph" w:styleId="CommentSubject">
    <w:name w:val="annotation subject"/>
    <w:basedOn w:val="CommentText"/>
    <w:next w:val="CommentText"/>
    <w:link w:val="CommentSubjectChar"/>
    <w:uiPriority w:val="99"/>
    <w:semiHidden/>
    <w:unhideWhenUsed/>
    <w:rsid w:val="005C6FDF"/>
    <w:pPr>
      <w:spacing w:line="240" w:lineRule="auto"/>
    </w:pPr>
    <w:rPr>
      <w:b/>
      <w:bCs/>
    </w:rPr>
  </w:style>
  <w:style w:type="character" w:customStyle="1" w:styleId="CommentSubjectChar">
    <w:name w:val="Comment Subject Char"/>
    <w:basedOn w:val="CommentTextChar"/>
    <w:link w:val="CommentSubject"/>
    <w:uiPriority w:val="99"/>
    <w:semiHidden/>
    <w:rsid w:val="005C6FDF"/>
    <w:rPr>
      <w:b/>
      <w:bCs/>
      <w:lang w:val="lv-LV" w:eastAsia="fr-BE"/>
    </w:rPr>
  </w:style>
  <w:style w:type="paragraph" w:styleId="Revision">
    <w:name w:val="Revision"/>
    <w:hidden/>
    <w:uiPriority w:val="99"/>
    <w:semiHidden/>
    <w:rsid w:val="005C6FDF"/>
    <w:rPr>
      <w:sz w:val="24"/>
      <w:lang w:val="lv-LV" w:eastAsia="fr-BE"/>
    </w:rPr>
  </w:style>
  <w:style w:type="paragraph" w:styleId="NoSpacing">
    <w:name w:val="No Spacing"/>
    <w:uiPriority w:val="1"/>
    <w:qFormat/>
    <w:rsid w:val="005C6FDF"/>
    <w:pPr>
      <w:widowControl w:val="0"/>
    </w:pPr>
    <w:rPr>
      <w:rFonts w:eastAsiaTheme="minorEastAsia"/>
      <w:color w:val="000000"/>
      <w:sz w:val="24"/>
      <w:szCs w:val="24"/>
      <w:lang w:val="lv-LV" w:eastAsia="en-GB"/>
    </w:rPr>
  </w:style>
  <w:style w:type="character" w:customStyle="1" w:styleId="Corpsdutexte">
    <w:name w:val="Corps du texte_"/>
    <w:basedOn w:val="DefaultParagraphFont"/>
    <w:link w:val="Corpsdutexte0"/>
    <w:locked/>
    <w:rsid w:val="005C6FDF"/>
    <w:rPr>
      <w:shd w:val="clear" w:color="auto" w:fill="FFFFFF"/>
    </w:rPr>
  </w:style>
  <w:style w:type="paragraph" w:customStyle="1" w:styleId="Corpsdutexte0">
    <w:name w:val="Corps du texte"/>
    <w:basedOn w:val="Normal"/>
    <w:link w:val="Corpsdutexte"/>
    <w:rsid w:val="005C6FDF"/>
    <w:pPr>
      <w:shd w:val="clear" w:color="auto" w:fill="FFFFFF"/>
      <w:spacing w:before="300" w:after="480" w:line="278" w:lineRule="exact"/>
      <w:ind w:hanging="720"/>
      <w:jc w:val="both"/>
    </w:pPr>
    <w:rPr>
      <w:sz w:val="20"/>
      <w:lang w:val="en-AU" w:eastAsia="en-AU"/>
    </w:rPr>
  </w:style>
  <w:style w:type="character" w:customStyle="1" w:styleId="Marker">
    <w:name w:val="Marker"/>
    <w:basedOn w:val="DefaultParagraphFont"/>
    <w:rsid w:val="005C6FDF"/>
    <w:rPr>
      <w:color w:val="0000FF"/>
      <w:shd w:val="clear" w:color="auto" w:fill="auto"/>
    </w:rPr>
  </w:style>
  <w:style w:type="paragraph" w:customStyle="1" w:styleId="Pagedecouverture">
    <w:name w:val="Page de couverture"/>
    <w:basedOn w:val="Normal"/>
    <w:next w:val="Normal"/>
    <w:rsid w:val="005C6FDF"/>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5C6FDF"/>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5C6FDF"/>
    <w:rPr>
      <w:sz w:val="24"/>
      <w:lang w:val="lv-LV" w:eastAsia="fr-BE"/>
    </w:rPr>
  </w:style>
  <w:style w:type="paragraph" w:customStyle="1" w:styleId="FooterSensitivity">
    <w:name w:val="Footer Sensitivity"/>
    <w:basedOn w:val="Normal"/>
    <w:link w:val="FooterSensitivityChar"/>
    <w:rsid w:val="005C6FDF"/>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C6FDF"/>
    <w:rPr>
      <w:b/>
      <w:sz w:val="32"/>
      <w:lang w:val="lv-LV" w:eastAsia="fr-BE"/>
    </w:rPr>
  </w:style>
  <w:style w:type="paragraph" w:customStyle="1" w:styleId="HeaderCoverPage">
    <w:name w:val="Header Cover Page"/>
    <w:basedOn w:val="Normal"/>
    <w:link w:val="HeaderCoverPageChar"/>
    <w:rsid w:val="005C6FDF"/>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5C6FDF"/>
    <w:rPr>
      <w:sz w:val="24"/>
      <w:lang w:val="lv-LV" w:eastAsia="fr-BE"/>
    </w:rPr>
  </w:style>
  <w:style w:type="paragraph" w:customStyle="1" w:styleId="HeaderSensitivity">
    <w:name w:val="Header Sensitivity"/>
    <w:basedOn w:val="Normal"/>
    <w:link w:val="HeaderSensitivityChar"/>
    <w:rsid w:val="005C6FDF"/>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C6FDF"/>
    <w:rPr>
      <w:b/>
      <w:sz w:val="32"/>
      <w:lang w:val="lv-LV" w:eastAsia="fr-BE"/>
    </w:rPr>
  </w:style>
  <w:style w:type="paragraph" w:customStyle="1" w:styleId="HeaderSensitivityRight">
    <w:name w:val="Header Sensitivity Right"/>
    <w:basedOn w:val="Normal"/>
    <w:link w:val="HeaderSensitivityRightChar"/>
    <w:rsid w:val="005C6FDF"/>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C6FDF"/>
    <w:rPr>
      <w:sz w:val="28"/>
      <w:lang w:val="lv-LV" w:eastAsia="fr-BE"/>
    </w:rPr>
  </w:style>
  <w:style w:type="character" w:customStyle="1" w:styleId="FooterChar1">
    <w:name w:val="Footer Char1"/>
    <w:basedOn w:val="DefaultParagraphFont"/>
    <w:rsid w:val="000D40EA"/>
    <w:rPr>
      <w:sz w:val="24"/>
      <w:lang w:eastAsia="fr-BE"/>
    </w:rPr>
  </w:style>
  <w:style w:type="character" w:customStyle="1" w:styleId="HeaderChar1">
    <w:name w:val="Header Char1"/>
    <w:basedOn w:val="DefaultParagraphFont"/>
    <w:rsid w:val="000D40EA"/>
    <w:rPr>
      <w:sz w:val="24"/>
      <w:lang w:eastAsia="fr-BE"/>
    </w:rPr>
  </w:style>
  <w:style w:type="character" w:styleId="Hyperlink">
    <w:name w:val="Hyperlink"/>
    <w:basedOn w:val="DefaultParagraphFont"/>
    <w:uiPriority w:val="99"/>
    <w:unhideWhenUsed/>
    <w:rsid w:val="00BB5CD0"/>
    <w:rPr>
      <w:color w:val="0000FF" w:themeColor="hyperlink"/>
      <w:u w:val="single"/>
    </w:rPr>
  </w:style>
  <w:style w:type="character" w:styleId="UnresolvedMention">
    <w:name w:val="Unresolved Mention"/>
    <w:basedOn w:val="DefaultParagraphFont"/>
    <w:uiPriority w:val="99"/>
    <w:semiHidden/>
    <w:unhideWhenUsed/>
    <w:rsid w:val="00BB5CD0"/>
    <w:rPr>
      <w:color w:val="605E5C"/>
      <w:shd w:val="clear" w:color="auto" w:fill="E1DFDD"/>
    </w:rPr>
  </w:style>
  <w:style w:type="paragraph" w:customStyle="1" w:styleId="Default">
    <w:name w:val="Default"/>
    <w:rsid w:val="003C65B3"/>
    <w:pPr>
      <w:autoSpaceDE w:val="0"/>
      <w:autoSpaceDN w:val="0"/>
      <w:adjustRightInd w:val="0"/>
      <w:ind w:left="340" w:hanging="357"/>
      <w:jc w:val="both"/>
    </w:pPr>
    <w:rPr>
      <w:rFonts w:eastAsiaTheme="minorHAnsi"/>
      <w:color w:val="000000"/>
      <w:sz w:val="24"/>
      <w:szCs w:val="24"/>
      <w:lang w:val="lv-LV" w:eastAsia="en-US"/>
    </w:rPr>
  </w:style>
  <w:style w:type="table" w:styleId="TableGrid">
    <w:name w:val="Table Grid"/>
    <w:basedOn w:val="TableNormal"/>
    <w:uiPriority w:val="39"/>
    <w:rsid w:val="003C65B3"/>
    <w:pPr>
      <w:ind w:left="675" w:hanging="357"/>
    </w:pPr>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NumPar1">
    <w:name w:val="Manual NumPar 1"/>
    <w:basedOn w:val="Normal"/>
    <w:next w:val="Normal"/>
    <w:link w:val="ManualNumPar1Char"/>
    <w:rsid w:val="003C65B3"/>
    <w:pPr>
      <w:widowControl/>
      <w:spacing w:before="120" w:after="120" w:line="240" w:lineRule="auto"/>
      <w:ind w:left="850" w:hanging="850"/>
    </w:pPr>
    <w:rPr>
      <w:rFonts w:eastAsiaTheme="minorHAnsi"/>
      <w:szCs w:val="22"/>
      <w:lang w:eastAsia="en-US"/>
    </w:rPr>
  </w:style>
  <w:style w:type="paragraph" w:styleId="BodyText">
    <w:name w:val="Body Text"/>
    <w:basedOn w:val="Normal"/>
    <w:link w:val="BodyTextChar"/>
    <w:uiPriority w:val="1"/>
    <w:unhideWhenUsed/>
    <w:qFormat/>
    <w:rsid w:val="003C65B3"/>
    <w:pPr>
      <w:widowControl/>
      <w:spacing w:line="240" w:lineRule="auto"/>
    </w:pPr>
    <w:rPr>
      <w:rFonts w:eastAsiaTheme="minorHAnsi"/>
      <w:szCs w:val="24"/>
      <w:lang w:eastAsia="en-US"/>
    </w:rPr>
  </w:style>
  <w:style w:type="character" w:customStyle="1" w:styleId="BodyTextChar">
    <w:name w:val="Body Text Char"/>
    <w:basedOn w:val="DefaultParagraphFont"/>
    <w:link w:val="BodyText"/>
    <w:uiPriority w:val="1"/>
    <w:rsid w:val="003C65B3"/>
    <w:rPr>
      <w:rFonts w:eastAsiaTheme="minorHAnsi"/>
      <w:sz w:val="24"/>
      <w:szCs w:val="24"/>
      <w:lang w:val="lv-LV" w:eastAsia="en-US"/>
    </w:rPr>
  </w:style>
  <w:style w:type="character" w:customStyle="1" w:styleId="spelle">
    <w:name w:val="spelle"/>
    <w:basedOn w:val="DefaultParagraphFont"/>
    <w:rsid w:val="003C65B3"/>
  </w:style>
  <w:style w:type="paragraph" w:customStyle="1" w:styleId="default0">
    <w:name w:val="default"/>
    <w:basedOn w:val="Normal"/>
    <w:rsid w:val="003C65B3"/>
    <w:pPr>
      <w:widowControl/>
      <w:spacing w:line="240" w:lineRule="auto"/>
    </w:pPr>
    <w:rPr>
      <w:rFonts w:eastAsiaTheme="minorHAnsi"/>
      <w:szCs w:val="24"/>
      <w:lang w:eastAsia="es-MX"/>
    </w:rPr>
  </w:style>
  <w:style w:type="paragraph" w:styleId="NormalWeb">
    <w:name w:val="Normal (Web)"/>
    <w:basedOn w:val="Normal"/>
    <w:uiPriority w:val="99"/>
    <w:unhideWhenUsed/>
    <w:rsid w:val="003C65B3"/>
    <w:pPr>
      <w:widowControl/>
      <w:spacing w:before="100" w:beforeAutospacing="1" w:after="100" w:afterAutospacing="1" w:line="240" w:lineRule="auto"/>
    </w:pPr>
    <w:rPr>
      <w:szCs w:val="24"/>
      <w:lang w:eastAsia="en-GB"/>
    </w:rPr>
  </w:style>
  <w:style w:type="character" w:customStyle="1" w:styleId="FootnoteCharacters">
    <w:name w:val="Footnote Characters"/>
    <w:uiPriority w:val="99"/>
    <w:unhideWhenUsed/>
    <w:qFormat/>
    <w:rsid w:val="003C65B3"/>
    <w:rPr>
      <w:vertAlign w:val="superscript"/>
    </w:rPr>
  </w:style>
  <w:style w:type="character" w:customStyle="1" w:styleId="Funotenzeichen">
    <w:name w:val="Fußnotenzeichen"/>
    <w:qFormat/>
    <w:rsid w:val="003C65B3"/>
  </w:style>
  <w:style w:type="paragraph" w:customStyle="1" w:styleId="Heading21">
    <w:name w:val="Heading 21"/>
    <w:basedOn w:val="Normal"/>
    <w:next w:val="Text1"/>
    <w:unhideWhenUsed/>
    <w:qFormat/>
    <w:rsid w:val="003C65B3"/>
    <w:pPr>
      <w:keepNext/>
      <w:widowControl/>
      <w:tabs>
        <w:tab w:val="num" w:pos="850"/>
      </w:tabs>
      <w:spacing w:before="120" w:after="120" w:line="240" w:lineRule="auto"/>
      <w:ind w:left="850" w:hanging="850"/>
      <w:jc w:val="both"/>
      <w:outlineLvl w:val="1"/>
    </w:pPr>
    <w:rPr>
      <w:b/>
      <w:bCs/>
      <w:szCs w:val="26"/>
      <w:lang w:eastAsia="en-US"/>
    </w:rPr>
  </w:style>
  <w:style w:type="paragraph" w:customStyle="1" w:styleId="Heading41">
    <w:name w:val="Heading 41"/>
    <w:basedOn w:val="Normal"/>
    <w:next w:val="Text1"/>
    <w:unhideWhenUsed/>
    <w:qFormat/>
    <w:rsid w:val="003C65B3"/>
    <w:pPr>
      <w:keepNext/>
      <w:widowControl/>
      <w:tabs>
        <w:tab w:val="num" w:pos="850"/>
      </w:tabs>
      <w:spacing w:before="120" w:after="120" w:line="240" w:lineRule="auto"/>
      <w:ind w:left="850" w:hanging="850"/>
      <w:jc w:val="both"/>
      <w:outlineLvl w:val="3"/>
    </w:pPr>
    <w:rPr>
      <w:bCs/>
      <w:iCs/>
      <w:szCs w:val="22"/>
      <w:lang w:eastAsia="en-US"/>
    </w:rPr>
  </w:style>
  <w:style w:type="numbering" w:customStyle="1" w:styleId="NoList1">
    <w:name w:val="No List1"/>
    <w:next w:val="NoList"/>
    <w:uiPriority w:val="99"/>
    <w:semiHidden/>
    <w:unhideWhenUsed/>
    <w:rsid w:val="003C65B3"/>
  </w:style>
  <w:style w:type="numbering" w:customStyle="1" w:styleId="NoList11">
    <w:name w:val="No List11"/>
    <w:next w:val="NoList"/>
    <w:semiHidden/>
    <w:unhideWhenUsed/>
    <w:rsid w:val="003C65B3"/>
  </w:style>
  <w:style w:type="paragraph" w:styleId="BodyText2">
    <w:name w:val="Body Text 2"/>
    <w:basedOn w:val="Normal"/>
    <w:link w:val="BodyText2Char"/>
    <w:uiPriority w:val="1"/>
    <w:qFormat/>
    <w:rsid w:val="003C65B3"/>
    <w:pPr>
      <w:widowControl/>
      <w:spacing w:after="120" w:line="480" w:lineRule="auto"/>
      <w:jc w:val="both"/>
    </w:pPr>
    <w:rPr>
      <w:lang w:eastAsia="en-US"/>
    </w:rPr>
  </w:style>
  <w:style w:type="character" w:customStyle="1" w:styleId="BodyText2Char">
    <w:name w:val="Body Text 2 Char"/>
    <w:basedOn w:val="DefaultParagraphFont"/>
    <w:link w:val="BodyText2"/>
    <w:uiPriority w:val="1"/>
    <w:rsid w:val="003C65B3"/>
    <w:rPr>
      <w:sz w:val="24"/>
      <w:lang w:val="lv-LV" w:eastAsia="en-US"/>
    </w:rPr>
  </w:style>
  <w:style w:type="paragraph" w:styleId="BodyTextIndent">
    <w:name w:val="Body Text Indent"/>
    <w:basedOn w:val="Normal"/>
    <w:link w:val="BodyTextIndentChar"/>
    <w:uiPriority w:val="99"/>
    <w:rsid w:val="003C65B3"/>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uiPriority w:val="99"/>
    <w:rsid w:val="003C65B3"/>
    <w:rPr>
      <w:sz w:val="24"/>
      <w:lang w:val="lv-LV" w:eastAsia="en-US"/>
    </w:rPr>
  </w:style>
  <w:style w:type="paragraph" w:styleId="BodyTextIndent2">
    <w:name w:val="Body Text Indent 2"/>
    <w:basedOn w:val="Normal"/>
    <w:link w:val="BodyTextIndent2Char"/>
    <w:uiPriority w:val="99"/>
    <w:rsid w:val="003C65B3"/>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3C65B3"/>
    <w:rPr>
      <w:sz w:val="24"/>
      <w:lang w:val="lv-LV" w:eastAsia="en-US"/>
    </w:rPr>
  </w:style>
  <w:style w:type="paragraph" w:styleId="ListBullet">
    <w:name w:val="List Bullet"/>
    <w:basedOn w:val="Normal"/>
    <w:rsid w:val="003C65B3"/>
    <w:pPr>
      <w:widowControl/>
      <w:numPr>
        <w:numId w:val="15"/>
      </w:numPr>
      <w:tabs>
        <w:tab w:val="clear" w:pos="283"/>
      </w:tabs>
      <w:spacing w:after="240" w:line="240" w:lineRule="auto"/>
      <w:ind w:left="0" w:firstLine="0"/>
      <w:jc w:val="both"/>
    </w:pPr>
    <w:rPr>
      <w:lang w:eastAsia="en-US"/>
    </w:rPr>
  </w:style>
  <w:style w:type="paragraph" w:customStyle="1" w:styleId="ListDash">
    <w:name w:val="List Dash"/>
    <w:basedOn w:val="Normal"/>
    <w:rsid w:val="003C65B3"/>
    <w:pPr>
      <w:widowControl/>
      <w:numPr>
        <w:numId w:val="16"/>
      </w:numPr>
      <w:tabs>
        <w:tab w:val="clear" w:pos="283"/>
      </w:tabs>
      <w:spacing w:after="240" w:line="240" w:lineRule="auto"/>
      <w:ind w:left="0" w:firstLine="0"/>
      <w:jc w:val="both"/>
    </w:pPr>
    <w:rPr>
      <w:lang w:eastAsia="en-US"/>
    </w:rPr>
  </w:style>
  <w:style w:type="paragraph" w:customStyle="1" w:styleId="Titrearticle">
    <w:name w:val="Titre article"/>
    <w:basedOn w:val="Normal"/>
    <w:next w:val="Normal"/>
    <w:rsid w:val="003C65B3"/>
    <w:pPr>
      <w:keepNext/>
      <w:widowControl/>
      <w:spacing w:before="360" w:after="120" w:line="240" w:lineRule="auto"/>
      <w:jc w:val="center"/>
    </w:pPr>
    <w:rPr>
      <w:i/>
      <w:lang w:eastAsia="zh-CN"/>
    </w:rPr>
  </w:style>
  <w:style w:type="paragraph" w:customStyle="1" w:styleId="Point1">
    <w:name w:val="Point 1"/>
    <w:basedOn w:val="Normal"/>
    <w:link w:val="Point1Char"/>
    <w:rsid w:val="003C65B3"/>
    <w:pPr>
      <w:widowControl/>
      <w:spacing w:before="120" w:after="120" w:line="240" w:lineRule="auto"/>
      <w:ind w:left="1418" w:hanging="567"/>
      <w:jc w:val="both"/>
    </w:pPr>
    <w:rPr>
      <w:lang w:eastAsia="en-GB"/>
    </w:rPr>
  </w:style>
  <w:style w:type="paragraph" w:customStyle="1" w:styleId="NormalWeb8">
    <w:name w:val="Normal (Web)8"/>
    <w:basedOn w:val="Normal"/>
    <w:rsid w:val="003C65B3"/>
    <w:pPr>
      <w:widowControl/>
      <w:spacing w:before="75" w:after="75" w:line="240" w:lineRule="auto"/>
      <w:ind w:left="225" w:right="225"/>
    </w:pPr>
    <w:rPr>
      <w:sz w:val="22"/>
      <w:szCs w:val="22"/>
      <w:lang w:eastAsia="en-GB"/>
    </w:rPr>
  </w:style>
  <w:style w:type="paragraph" w:customStyle="1" w:styleId="Point2">
    <w:name w:val="Point 2"/>
    <w:basedOn w:val="Normal"/>
    <w:rsid w:val="003C65B3"/>
    <w:pPr>
      <w:widowControl/>
      <w:spacing w:before="120" w:after="120" w:line="240" w:lineRule="auto"/>
      <w:ind w:left="1985" w:hanging="567"/>
      <w:jc w:val="both"/>
    </w:pPr>
    <w:rPr>
      <w:lang w:eastAsia="en-US"/>
    </w:rPr>
  </w:style>
  <w:style w:type="paragraph" w:customStyle="1" w:styleId="NormalCentered">
    <w:name w:val="Normal Centered"/>
    <w:basedOn w:val="Normal"/>
    <w:rsid w:val="003C65B3"/>
    <w:pPr>
      <w:widowControl/>
      <w:spacing w:before="120" w:after="120" w:line="240" w:lineRule="auto"/>
      <w:jc w:val="center"/>
    </w:pPr>
    <w:rPr>
      <w:lang w:eastAsia="en-GB"/>
    </w:rPr>
  </w:style>
  <w:style w:type="paragraph" w:customStyle="1" w:styleId="Tiret1">
    <w:name w:val="Tiret 1"/>
    <w:basedOn w:val="Normal"/>
    <w:rsid w:val="003C65B3"/>
    <w:pPr>
      <w:widowControl/>
      <w:numPr>
        <w:numId w:val="17"/>
      </w:numPr>
      <w:tabs>
        <w:tab w:val="clear" w:pos="720"/>
        <w:tab w:val="num" w:pos="1134"/>
      </w:tabs>
      <w:spacing w:before="120" w:after="120" w:line="240" w:lineRule="auto"/>
      <w:ind w:left="0" w:firstLine="0"/>
      <w:jc w:val="both"/>
    </w:pPr>
    <w:rPr>
      <w:lang w:eastAsia="zh-CN"/>
    </w:rPr>
  </w:style>
  <w:style w:type="paragraph" w:customStyle="1" w:styleId="Lines">
    <w:name w:val="Lines"/>
    <w:basedOn w:val="Normal"/>
    <w:rsid w:val="003C65B3"/>
    <w:pPr>
      <w:widowControl/>
      <w:numPr>
        <w:numId w:val="18"/>
      </w:numPr>
      <w:tabs>
        <w:tab w:val="clear" w:pos="360"/>
      </w:tabs>
      <w:spacing w:line="240" w:lineRule="auto"/>
      <w:ind w:left="0" w:firstLine="0"/>
    </w:pPr>
    <w:rPr>
      <w:szCs w:val="24"/>
      <w:lang w:eastAsia="en-GB"/>
    </w:rPr>
  </w:style>
  <w:style w:type="character" w:customStyle="1" w:styleId="ManualNumPar1Char">
    <w:name w:val="Manual NumPar 1 Char"/>
    <w:link w:val="ManualNumPar1"/>
    <w:rsid w:val="003C65B3"/>
    <w:rPr>
      <w:rFonts w:eastAsiaTheme="minorHAnsi"/>
      <w:sz w:val="24"/>
      <w:szCs w:val="22"/>
      <w:lang w:val="lv-LV" w:eastAsia="en-US"/>
    </w:rPr>
  </w:style>
  <w:style w:type="paragraph" w:customStyle="1" w:styleId="Tiret2">
    <w:name w:val="Tiret 2"/>
    <w:basedOn w:val="Normal"/>
    <w:rsid w:val="003C65B3"/>
    <w:pPr>
      <w:widowControl/>
      <w:numPr>
        <w:numId w:val="19"/>
      </w:numPr>
      <w:tabs>
        <w:tab w:val="clear" w:pos="1984"/>
      </w:tabs>
      <w:spacing w:before="120" w:after="120" w:line="240" w:lineRule="auto"/>
      <w:ind w:left="0" w:firstLine="0"/>
      <w:jc w:val="both"/>
    </w:pPr>
    <w:rPr>
      <w:szCs w:val="24"/>
      <w:lang w:eastAsia="de-DE"/>
    </w:rPr>
  </w:style>
  <w:style w:type="paragraph" w:customStyle="1" w:styleId="ListDash2">
    <w:name w:val="List Dash 2"/>
    <w:basedOn w:val="Normal"/>
    <w:rsid w:val="003C65B3"/>
    <w:pPr>
      <w:widowControl/>
      <w:numPr>
        <w:numId w:val="20"/>
      </w:numPr>
      <w:tabs>
        <w:tab w:val="clear" w:pos="1360"/>
      </w:tabs>
      <w:spacing w:line="240" w:lineRule="auto"/>
      <w:ind w:left="0" w:firstLine="0"/>
    </w:pPr>
    <w:rPr>
      <w:szCs w:val="24"/>
      <w:lang w:eastAsia="en-GB"/>
    </w:rPr>
  </w:style>
  <w:style w:type="paragraph" w:customStyle="1" w:styleId="Text1">
    <w:name w:val="Text 1"/>
    <w:basedOn w:val="Normal"/>
    <w:link w:val="Text1Znak"/>
    <w:qFormat/>
    <w:rsid w:val="003C65B3"/>
    <w:pPr>
      <w:widowControl/>
      <w:spacing w:before="120" w:after="120" w:line="240" w:lineRule="auto"/>
      <w:ind w:left="851"/>
      <w:jc w:val="both"/>
    </w:pPr>
    <w:rPr>
      <w:snapToGrid w:val="0"/>
      <w:lang w:eastAsia="en-US"/>
    </w:rPr>
  </w:style>
  <w:style w:type="character" w:customStyle="1" w:styleId="Text1Znak">
    <w:name w:val="Text 1 Znak"/>
    <w:link w:val="Text1"/>
    <w:rsid w:val="003C65B3"/>
    <w:rPr>
      <w:snapToGrid w:val="0"/>
      <w:sz w:val="24"/>
      <w:lang w:val="lv-LV" w:eastAsia="en-US"/>
    </w:rPr>
  </w:style>
  <w:style w:type="character" w:customStyle="1" w:styleId="Point1Char">
    <w:name w:val="Point 1 Char"/>
    <w:link w:val="Point1"/>
    <w:rsid w:val="003C65B3"/>
    <w:rPr>
      <w:sz w:val="24"/>
      <w:lang w:val="lv-LV" w:eastAsia="en-GB"/>
    </w:rPr>
  </w:style>
  <w:style w:type="table" w:customStyle="1" w:styleId="TableGrid1">
    <w:name w:val="Table Grid1"/>
    <w:basedOn w:val="TableNormal"/>
    <w:next w:val="TableGrid"/>
    <w:uiPriority w:val="39"/>
    <w:rsid w:val="003C65B3"/>
    <w:rPr>
      <w:rFonts w:eastAsia="MS Mincho"/>
      <w:lang w:val="lv-LV"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3C65B3"/>
    <w:rPr>
      <w:b/>
      <w:bCs/>
    </w:rPr>
  </w:style>
  <w:style w:type="paragraph" w:customStyle="1" w:styleId="YReferences">
    <w:name w:val="YReferences"/>
    <w:basedOn w:val="Normal"/>
    <w:next w:val="Normal"/>
    <w:uiPriority w:val="99"/>
    <w:rsid w:val="003C65B3"/>
    <w:pPr>
      <w:widowControl/>
      <w:numPr>
        <w:numId w:val="21"/>
      </w:numPr>
      <w:tabs>
        <w:tab w:val="clear" w:pos="765"/>
      </w:tabs>
      <w:spacing w:after="480" w:line="240" w:lineRule="auto"/>
      <w:ind w:left="0" w:firstLine="0"/>
      <w:jc w:val="both"/>
    </w:pPr>
    <w:rPr>
      <w:lang w:eastAsia="en-US"/>
    </w:rPr>
  </w:style>
  <w:style w:type="paragraph" w:customStyle="1" w:styleId="NumPar1">
    <w:name w:val="NumPar 1"/>
    <w:basedOn w:val="Normal"/>
    <w:next w:val="Normal"/>
    <w:qFormat/>
    <w:rsid w:val="003C65B3"/>
    <w:pPr>
      <w:widowControl/>
      <w:numPr>
        <w:numId w:val="22"/>
      </w:numPr>
      <w:tabs>
        <w:tab w:val="clear" w:pos="850"/>
      </w:tabs>
      <w:spacing w:before="120" w:after="120" w:line="240" w:lineRule="auto"/>
      <w:ind w:left="0" w:firstLine="0"/>
      <w:jc w:val="both"/>
    </w:pPr>
    <w:rPr>
      <w:szCs w:val="24"/>
      <w:lang w:eastAsia="de-DE"/>
    </w:rPr>
  </w:style>
  <w:style w:type="paragraph" w:customStyle="1" w:styleId="NumPar2">
    <w:name w:val="NumPar 2"/>
    <w:basedOn w:val="Normal"/>
    <w:next w:val="Normal"/>
    <w:qFormat/>
    <w:rsid w:val="003C65B3"/>
    <w:pPr>
      <w:widowControl/>
      <w:numPr>
        <w:ilvl w:val="1"/>
        <w:numId w:val="22"/>
      </w:numPr>
      <w:tabs>
        <w:tab w:val="clear" w:pos="850"/>
      </w:tabs>
      <w:spacing w:before="120" w:after="120" w:line="240" w:lineRule="auto"/>
      <w:ind w:left="0" w:firstLine="0"/>
      <w:jc w:val="both"/>
    </w:pPr>
    <w:rPr>
      <w:szCs w:val="24"/>
      <w:lang w:eastAsia="de-DE"/>
    </w:rPr>
  </w:style>
  <w:style w:type="paragraph" w:customStyle="1" w:styleId="NumPar3">
    <w:name w:val="NumPar 3"/>
    <w:basedOn w:val="Normal"/>
    <w:next w:val="Normal"/>
    <w:qFormat/>
    <w:rsid w:val="003C65B3"/>
    <w:pPr>
      <w:widowControl/>
      <w:numPr>
        <w:ilvl w:val="2"/>
        <w:numId w:val="22"/>
      </w:numPr>
      <w:tabs>
        <w:tab w:val="clear" w:pos="850"/>
      </w:tabs>
      <w:spacing w:before="120" w:after="120" w:line="240" w:lineRule="auto"/>
      <w:ind w:left="0" w:firstLine="0"/>
      <w:jc w:val="both"/>
    </w:pPr>
    <w:rPr>
      <w:szCs w:val="24"/>
      <w:lang w:eastAsia="de-DE"/>
    </w:rPr>
  </w:style>
  <w:style w:type="paragraph" w:customStyle="1" w:styleId="NumPar4">
    <w:name w:val="NumPar 4"/>
    <w:basedOn w:val="Normal"/>
    <w:next w:val="Normal"/>
    <w:qFormat/>
    <w:rsid w:val="003C65B3"/>
    <w:pPr>
      <w:widowControl/>
      <w:numPr>
        <w:ilvl w:val="3"/>
        <w:numId w:val="22"/>
      </w:numPr>
      <w:tabs>
        <w:tab w:val="clear" w:pos="850"/>
      </w:tabs>
      <w:spacing w:before="120" w:after="120" w:line="240" w:lineRule="auto"/>
      <w:ind w:left="0" w:firstLine="0"/>
      <w:jc w:val="both"/>
    </w:pPr>
    <w:rPr>
      <w:szCs w:val="24"/>
      <w:lang w:eastAsia="de-DE"/>
    </w:rPr>
  </w:style>
  <w:style w:type="paragraph" w:customStyle="1" w:styleId="Point0">
    <w:name w:val="Point 0"/>
    <w:basedOn w:val="Normal"/>
    <w:rsid w:val="003C65B3"/>
    <w:pPr>
      <w:widowControl/>
      <w:spacing w:before="120" w:after="120" w:line="240" w:lineRule="auto"/>
      <w:ind w:left="850" w:hanging="850"/>
      <w:jc w:val="both"/>
    </w:pPr>
    <w:rPr>
      <w:szCs w:val="24"/>
      <w:lang w:eastAsia="en-US"/>
    </w:rPr>
  </w:style>
  <w:style w:type="character" w:styleId="Emphasis">
    <w:name w:val="Emphasis"/>
    <w:uiPriority w:val="20"/>
    <w:qFormat/>
    <w:rsid w:val="003C65B3"/>
    <w:rPr>
      <w:iCs/>
    </w:rPr>
  </w:style>
  <w:style w:type="paragraph" w:customStyle="1" w:styleId="TimesNewRoman12">
    <w:name w:val="Times New Roman 12"/>
    <w:basedOn w:val="Normal"/>
    <w:autoRedefine/>
    <w:qFormat/>
    <w:rsid w:val="003C65B3"/>
    <w:pPr>
      <w:widowControl/>
      <w:autoSpaceDE w:val="0"/>
      <w:autoSpaceDN w:val="0"/>
      <w:adjustRightInd w:val="0"/>
      <w:spacing w:line="240" w:lineRule="auto"/>
    </w:pPr>
    <w:rPr>
      <w:rFonts w:eastAsia="Calibri"/>
      <w:szCs w:val="22"/>
      <w:lang w:eastAsia="en-GB"/>
    </w:rPr>
  </w:style>
  <w:style w:type="paragraph" w:styleId="PlainText">
    <w:name w:val="Plain Text"/>
    <w:basedOn w:val="Normal"/>
    <w:link w:val="PlainTextChar"/>
    <w:unhideWhenUsed/>
    <w:rsid w:val="003C65B3"/>
    <w:pPr>
      <w:widowControl/>
      <w:spacing w:line="240" w:lineRule="auto"/>
    </w:pPr>
    <w:rPr>
      <w:rFonts w:ascii="Calibri" w:eastAsia="Calibri" w:hAnsi="Calibri" w:cs="Consolas"/>
      <w:sz w:val="22"/>
      <w:szCs w:val="21"/>
      <w:lang w:eastAsia="en-US"/>
    </w:rPr>
  </w:style>
  <w:style w:type="character" w:customStyle="1" w:styleId="PlainTextChar">
    <w:name w:val="Plain Text Char"/>
    <w:basedOn w:val="DefaultParagraphFont"/>
    <w:link w:val="PlainText"/>
    <w:rsid w:val="003C65B3"/>
    <w:rPr>
      <w:rFonts w:ascii="Calibri" w:eastAsia="Calibri" w:hAnsi="Calibri" w:cs="Consolas"/>
      <w:sz w:val="22"/>
      <w:szCs w:val="21"/>
      <w:lang w:val="lv-LV" w:eastAsia="en-US"/>
    </w:rPr>
  </w:style>
  <w:style w:type="character" w:styleId="FollowedHyperlink">
    <w:name w:val="FollowedHyperlink"/>
    <w:uiPriority w:val="99"/>
    <w:rsid w:val="003C65B3"/>
    <w:rPr>
      <w:color w:val="800080"/>
      <w:u w:val="single"/>
    </w:rPr>
  </w:style>
  <w:style w:type="character" w:customStyle="1" w:styleId="apple-converted-space">
    <w:name w:val="apple-converted-space"/>
    <w:basedOn w:val="DefaultParagraphFont"/>
    <w:rsid w:val="003C65B3"/>
  </w:style>
  <w:style w:type="paragraph" w:customStyle="1" w:styleId="Tiret0">
    <w:name w:val="Tiret 0"/>
    <w:basedOn w:val="Point0"/>
    <w:rsid w:val="003C65B3"/>
    <w:pPr>
      <w:numPr>
        <w:numId w:val="23"/>
      </w:numPr>
      <w:tabs>
        <w:tab w:val="clear" w:pos="850"/>
      </w:tabs>
      <w:ind w:left="0" w:firstLine="0"/>
    </w:pPr>
    <w:rPr>
      <w:rFonts w:eastAsia="Calibri"/>
      <w:szCs w:val="22"/>
    </w:rPr>
  </w:style>
  <w:style w:type="paragraph" w:customStyle="1" w:styleId="Point0number">
    <w:name w:val="Point 0 (number)"/>
    <w:basedOn w:val="Normal"/>
    <w:rsid w:val="003C65B3"/>
    <w:pPr>
      <w:widowControl/>
      <w:numPr>
        <w:numId w:val="24"/>
      </w:numPr>
      <w:tabs>
        <w:tab w:val="clear" w:pos="850"/>
      </w:tabs>
      <w:spacing w:before="120" w:after="120" w:line="240" w:lineRule="auto"/>
      <w:ind w:left="0" w:firstLine="0"/>
      <w:jc w:val="both"/>
    </w:pPr>
    <w:rPr>
      <w:rFonts w:eastAsiaTheme="minorHAnsi"/>
      <w:szCs w:val="22"/>
      <w:lang w:eastAsia="en-US"/>
    </w:rPr>
  </w:style>
  <w:style w:type="paragraph" w:customStyle="1" w:styleId="Point1number">
    <w:name w:val="Point 1 (number)"/>
    <w:basedOn w:val="Normal"/>
    <w:rsid w:val="003C65B3"/>
    <w:pPr>
      <w:widowControl/>
      <w:numPr>
        <w:ilvl w:val="2"/>
        <w:numId w:val="24"/>
      </w:numPr>
      <w:tabs>
        <w:tab w:val="clear" w:pos="1417"/>
      </w:tabs>
      <w:spacing w:before="120" w:after="120" w:line="240" w:lineRule="auto"/>
      <w:ind w:left="0" w:firstLine="0"/>
      <w:jc w:val="both"/>
    </w:pPr>
    <w:rPr>
      <w:rFonts w:eastAsiaTheme="minorHAnsi"/>
      <w:szCs w:val="22"/>
      <w:lang w:eastAsia="en-US"/>
    </w:rPr>
  </w:style>
  <w:style w:type="paragraph" w:customStyle="1" w:styleId="Point2number">
    <w:name w:val="Point 2 (number)"/>
    <w:basedOn w:val="Normal"/>
    <w:rsid w:val="003C65B3"/>
    <w:pPr>
      <w:widowControl/>
      <w:numPr>
        <w:ilvl w:val="4"/>
        <w:numId w:val="24"/>
      </w:numPr>
      <w:tabs>
        <w:tab w:val="clear" w:pos="1984"/>
      </w:tabs>
      <w:spacing w:before="120" w:after="120" w:line="240" w:lineRule="auto"/>
      <w:ind w:left="0" w:firstLine="0"/>
      <w:jc w:val="both"/>
    </w:pPr>
    <w:rPr>
      <w:rFonts w:eastAsiaTheme="minorHAnsi"/>
      <w:szCs w:val="22"/>
      <w:lang w:eastAsia="en-US"/>
    </w:rPr>
  </w:style>
  <w:style w:type="paragraph" w:customStyle="1" w:styleId="Point3number">
    <w:name w:val="Point 3 (number)"/>
    <w:basedOn w:val="Normal"/>
    <w:rsid w:val="003C65B3"/>
    <w:pPr>
      <w:widowControl/>
      <w:numPr>
        <w:ilvl w:val="6"/>
        <w:numId w:val="24"/>
      </w:numPr>
      <w:tabs>
        <w:tab w:val="clear" w:pos="2551"/>
      </w:tabs>
      <w:spacing w:before="120" w:after="120" w:line="240" w:lineRule="auto"/>
      <w:ind w:left="0" w:firstLine="0"/>
      <w:jc w:val="both"/>
    </w:pPr>
    <w:rPr>
      <w:rFonts w:eastAsiaTheme="minorHAnsi"/>
      <w:szCs w:val="22"/>
      <w:lang w:eastAsia="en-US"/>
    </w:rPr>
  </w:style>
  <w:style w:type="paragraph" w:customStyle="1" w:styleId="Point0letter">
    <w:name w:val="Point 0 (letter)"/>
    <w:basedOn w:val="Normal"/>
    <w:rsid w:val="003C65B3"/>
    <w:pPr>
      <w:widowControl/>
      <w:numPr>
        <w:ilvl w:val="1"/>
        <w:numId w:val="24"/>
      </w:numPr>
      <w:tabs>
        <w:tab w:val="clear" w:pos="850"/>
      </w:tabs>
      <w:spacing w:before="120" w:after="120" w:line="240" w:lineRule="auto"/>
      <w:ind w:left="0" w:firstLine="0"/>
      <w:jc w:val="both"/>
    </w:pPr>
    <w:rPr>
      <w:rFonts w:eastAsiaTheme="minorHAnsi"/>
      <w:szCs w:val="22"/>
      <w:lang w:eastAsia="en-US"/>
    </w:rPr>
  </w:style>
  <w:style w:type="paragraph" w:customStyle="1" w:styleId="Point1letter">
    <w:name w:val="Point 1 (letter)"/>
    <w:basedOn w:val="Normal"/>
    <w:rsid w:val="003C65B3"/>
    <w:pPr>
      <w:widowControl/>
      <w:numPr>
        <w:ilvl w:val="3"/>
        <w:numId w:val="24"/>
      </w:numPr>
      <w:tabs>
        <w:tab w:val="clear" w:pos="1417"/>
      </w:tabs>
      <w:spacing w:before="120" w:after="120" w:line="240" w:lineRule="auto"/>
      <w:ind w:left="0" w:firstLine="0"/>
      <w:jc w:val="both"/>
    </w:pPr>
    <w:rPr>
      <w:rFonts w:eastAsiaTheme="minorHAnsi"/>
      <w:szCs w:val="22"/>
      <w:lang w:eastAsia="en-US"/>
    </w:rPr>
  </w:style>
  <w:style w:type="paragraph" w:customStyle="1" w:styleId="Point2letter">
    <w:name w:val="Point 2 (letter)"/>
    <w:basedOn w:val="Normal"/>
    <w:rsid w:val="003C65B3"/>
    <w:pPr>
      <w:widowControl/>
      <w:numPr>
        <w:ilvl w:val="5"/>
        <w:numId w:val="24"/>
      </w:numPr>
      <w:tabs>
        <w:tab w:val="clear" w:pos="1984"/>
      </w:tabs>
      <w:spacing w:before="120" w:after="120" w:line="240" w:lineRule="auto"/>
      <w:ind w:left="0" w:firstLine="0"/>
      <w:jc w:val="both"/>
    </w:pPr>
    <w:rPr>
      <w:rFonts w:eastAsiaTheme="minorHAnsi"/>
      <w:szCs w:val="22"/>
      <w:lang w:eastAsia="en-US"/>
    </w:rPr>
  </w:style>
  <w:style w:type="paragraph" w:customStyle="1" w:styleId="Point3letter">
    <w:name w:val="Point 3 (letter)"/>
    <w:basedOn w:val="Normal"/>
    <w:rsid w:val="003C65B3"/>
    <w:pPr>
      <w:widowControl/>
      <w:numPr>
        <w:ilvl w:val="7"/>
        <w:numId w:val="24"/>
      </w:numPr>
      <w:tabs>
        <w:tab w:val="clear" w:pos="2551"/>
      </w:tabs>
      <w:spacing w:before="120" w:after="120" w:line="240" w:lineRule="auto"/>
      <w:ind w:left="0" w:firstLine="0"/>
      <w:jc w:val="both"/>
    </w:pPr>
    <w:rPr>
      <w:rFonts w:eastAsiaTheme="minorHAnsi"/>
      <w:szCs w:val="22"/>
      <w:lang w:eastAsia="en-US"/>
    </w:rPr>
  </w:style>
  <w:style w:type="paragraph" w:customStyle="1" w:styleId="Point4letter">
    <w:name w:val="Point 4 (letter)"/>
    <w:basedOn w:val="Normal"/>
    <w:rsid w:val="003C65B3"/>
    <w:pPr>
      <w:widowControl/>
      <w:numPr>
        <w:ilvl w:val="8"/>
        <w:numId w:val="24"/>
      </w:numPr>
      <w:tabs>
        <w:tab w:val="clear" w:pos="3118"/>
      </w:tabs>
      <w:spacing w:before="120" w:after="120" w:line="240" w:lineRule="auto"/>
      <w:ind w:left="0" w:firstLine="0"/>
      <w:jc w:val="both"/>
    </w:pPr>
    <w:rPr>
      <w:rFonts w:eastAsiaTheme="minorHAnsi"/>
      <w:szCs w:val="22"/>
      <w:lang w:eastAsia="en-US"/>
    </w:rPr>
  </w:style>
  <w:style w:type="paragraph" w:customStyle="1" w:styleId="Typedudocument">
    <w:name w:val="Type du document"/>
    <w:basedOn w:val="Normal"/>
    <w:next w:val="Normal"/>
    <w:rsid w:val="003C65B3"/>
    <w:pPr>
      <w:widowControl/>
      <w:spacing w:before="360" w:line="240" w:lineRule="auto"/>
      <w:jc w:val="center"/>
    </w:pPr>
    <w:rPr>
      <w:rFonts w:eastAsiaTheme="minorHAnsi"/>
      <w:b/>
      <w:szCs w:val="22"/>
      <w:lang w:eastAsia="en-US"/>
    </w:rPr>
  </w:style>
  <w:style w:type="character" w:customStyle="1" w:styleId="Corpsdutexte7">
    <w:name w:val="Corps du texte (7)_"/>
    <w:link w:val="Corpsdutexte70"/>
    <w:qFormat/>
    <w:locked/>
    <w:rsid w:val="003C65B3"/>
    <w:rPr>
      <w:sz w:val="19"/>
      <w:szCs w:val="19"/>
      <w:shd w:val="clear" w:color="auto" w:fill="FFFFFF"/>
    </w:rPr>
  </w:style>
  <w:style w:type="paragraph" w:customStyle="1" w:styleId="Corpsdutexte70">
    <w:name w:val="Corps du texte (7)"/>
    <w:basedOn w:val="Normal"/>
    <w:link w:val="Corpsdutexte7"/>
    <w:rsid w:val="003C65B3"/>
    <w:pPr>
      <w:shd w:val="clear" w:color="auto" w:fill="FFFFFF"/>
      <w:spacing w:before="840" w:line="226" w:lineRule="exact"/>
      <w:jc w:val="both"/>
    </w:pPr>
    <w:rPr>
      <w:sz w:val="19"/>
      <w:szCs w:val="19"/>
      <w:lang w:val="en-AU" w:eastAsia="en-AU"/>
    </w:rPr>
  </w:style>
  <w:style w:type="character" w:customStyle="1" w:styleId="En-tte2">
    <w:name w:val="En-tête #2_"/>
    <w:basedOn w:val="DefaultParagraphFont"/>
    <w:link w:val="En-tte20"/>
    <w:rsid w:val="003C65B3"/>
    <w:rPr>
      <w:shd w:val="clear" w:color="auto" w:fill="FFFFFF"/>
    </w:rPr>
  </w:style>
  <w:style w:type="paragraph" w:customStyle="1" w:styleId="En-tte20">
    <w:name w:val="En-tête #2"/>
    <w:basedOn w:val="Normal"/>
    <w:link w:val="En-tte2"/>
    <w:rsid w:val="003C65B3"/>
    <w:pPr>
      <w:shd w:val="clear" w:color="auto" w:fill="FFFFFF"/>
      <w:spacing w:after="300" w:line="0" w:lineRule="atLeast"/>
      <w:jc w:val="center"/>
      <w:outlineLvl w:val="1"/>
    </w:pPr>
    <w:rPr>
      <w:sz w:val="20"/>
      <w:lang w:val="en-AU" w:eastAsia="en-AU"/>
    </w:rPr>
  </w:style>
  <w:style w:type="paragraph" w:customStyle="1" w:styleId="ParaStyle1">
    <w:name w:val="Para Style 1"/>
    <w:basedOn w:val="ListParagraph"/>
    <w:qFormat/>
    <w:rsid w:val="003C65B3"/>
    <w:pPr>
      <w:widowControl/>
      <w:spacing w:after="0" w:line="240" w:lineRule="auto"/>
      <w:ind w:left="0"/>
      <w:contextualSpacing w:val="0"/>
      <w:jc w:val="both"/>
    </w:pPr>
    <w:rPr>
      <w:rFonts w:ascii="Times New Roman" w:eastAsia="MS Mincho" w:hAnsi="Times New Roman" w:cs="Times New Roman"/>
      <w:kern w:val="1"/>
      <w:sz w:val="24"/>
      <w:szCs w:val="24"/>
      <w:shd w:val="clear" w:color="auto" w:fill="FFFFFF"/>
      <w:lang w:eastAsia="hi-IN" w:bidi="hi-IN"/>
    </w:rPr>
  </w:style>
  <w:style w:type="paragraph" w:styleId="BodyTextIndent3">
    <w:name w:val="Body Text Indent 3"/>
    <w:basedOn w:val="Normal"/>
    <w:link w:val="BodyTextIndent3Char"/>
    <w:uiPriority w:val="99"/>
    <w:unhideWhenUsed/>
    <w:rsid w:val="003C65B3"/>
    <w:pPr>
      <w:widowControl/>
      <w:spacing w:after="120" w:line="276" w:lineRule="auto"/>
      <w:ind w:left="283"/>
    </w:pPr>
    <w:rPr>
      <w:rFonts w:asciiTheme="minorHAnsi" w:eastAsiaTheme="minorHAnsi" w:hAnsiTheme="minorHAnsi" w:cstheme="minorBidi"/>
      <w:sz w:val="16"/>
      <w:szCs w:val="16"/>
      <w:lang w:eastAsia="en-US"/>
    </w:rPr>
  </w:style>
  <w:style w:type="character" w:customStyle="1" w:styleId="BodyTextIndent3Char">
    <w:name w:val="Body Text Indent 3 Char"/>
    <w:basedOn w:val="DefaultParagraphFont"/>
    <w:link w:val="BodyTextIndent3"/>
    <w:uiPriority w:val="99"/>
    <w:rsid w:val="003C65B3"/>
    <w:rPr>
      <w:rFonts w:asciiTheme="minorHAnsi" w:eastAsiaTheme="minorHAnsi" w:hAnsiTheme="minorHAnsi" w:cstheme="minorBidi"/>
      <w:sz w:val="16"/>
      <w:szCs w:val="16"/>
      <w:lang w:val="lv-LV" w:eastAsia="en-US"/>
    </w:rPr>
  </w:style>
  <w:style w:type="paragraph" w:customStyle="1" w:styleId="article">
    <w:name w:val="article"/>
    <w:basedOn w:val="Normal"/>
    <w:rsid w:val="003C65B3"/>
    <w:pPr>
      <w:widowControl/>
      <w:spacing w:line="240" w:lineRule="auto"/>
      <w:jc w:val="center"/>
    </w:pPr>
    <w:rPr>
      <w:rFonts w:ascii="Courier New" w:hAnsi="Courier New"/>
      <w:lang w:eastAsia="en-US"/>
    </w:rPr>
  </w:style>
  <w:style w:type="character" w:customStyle="1" w:styleId="ListParagraphChar">
    <w:name w:val="List Paragraph Char"/>
    <w:aliases w:val="Dot pt Char,No Spacing1 Char,List Paragraph Char Char Char Char,Indicator Text Char,List Paragraph1 Char,Numbered Para 1 Char,Colorful List - Accent 11 Char,Bullet 1 Char,F5 List Paragraph Char,Bullet Points Char,lp1 Char,DH1 Char"/>
    <w:link w:val="ListParagraph"/>
    <w:uiPriority w:val="34"/>
    <w:qFormat/>
    <w:locked/>
    <w:rsid w:val="003C65B3"/>
    <w:rPr>
      <w:rFonts w:asciiTheme="minorHAnsi" w:eastAsiaTheme="minorHAnsi" w:hAnsiTheme="minorHAnsi" w:cstheme="minorBidi"/>
      <w:kern w:val="2"/>
      <w:sz w:val="22"/>
      <w:szCs w:val="22"/>
      <w:lang w:val="lv-LV" w:eastAsia="fr-BE"/>
    </w:rPr>
  </w:style>
  <w:style w:type="numbering" w:customStyle="1" w:styleId="NoList2">
    <w:name w:val="No List2"/>
    <w:next w:val="NoList"/>
    <w:uiPriority w:val="99"/>
    <w:semiHidden/>
    <w:unhideWhenUsed/>
    <w:rsid w:val="003C65B3"/>
  </w:style>
  <w:style w:type="numbering" w:customStyle="1" w:styleId="NoList111">
    <w:name w:val="No List111"/>
    <w:next w:val="NoList"/>
    <w:semiHidden/>
    <w:unhideWhenUsed/>
    <w:rsid w:val="003C65B3"/>
  </w:style>
  <w:style w:type="numbering" w:customStyle="1" w:styleId="NoList21">
    <w:name w:val="No List21"/>
    <w:next w:val="NoList"/>
    <w:uiPriority w:val="99"/>
    <w:semiHidden/>
    <w:unhideWhenUsed/>
    <w:rsid w:val="003C65B3"/>
  </w:style>
  <w:style w:type="paragraph" w:customStyle="1" w:styleId="Text2">
    <w:name w:val="Text 2"/>
    <w:basedOn w:val="Normal"/>
    <w:qFormat/>
    <w:rsid w:val="003C65B3"/>
    <w:pPr>
      <w:widowControl/>
      <w:tabs>
        <w:tab w:val="left" w:pos="2160"/>
      </w:tabs>
      <w:spacing w:after="240" w:line="240" w:lineRule="auto"/>
      <w:ind w:left="1077"/>
      <w:jc w:val="both"/>
    </w:pPr>
    <w:rPr>
      <w:lang w:eastAsia="en-US"/>
    </w:rPr>
  </w:style>
  <w:style w:type="paragraph" w:customStyle="1" w:styleId="Text3">
    <w:name w:val="Text 3"/>
    <w:basedOn w:val="Normal"/>
    <w:qFormat/>
    <w:rsid w:val="003C65B3"/>
    <w:pPr>
      <w:widowControl/>
      <w:tabs>
        <w:tab w:val="left" w:pos="2302"/>
      </w:tabs>
      <w:spacing w:after="240" w:line="240" w:lineRule="auto"/>
      <w:ind w:left="1916"/>
      <w:jc w:val="both"/>
    </w:pPr>
    <w:rPr>
      <w:lang w:eastAsia="en-US"/>
    </w:rPr>
  </w:style>
  <w:style w:type="paragraph" w:customStyle="1" w:styleId="Text4">
    <w:name w:val="Text 4"/>
    <w:basedOn w:val="Normal"/>
    <w:qFormat/>
    <w:rsid w:val="003C65B3"/>
    <w:pPr>
      <w:widowControl/>
      <w:spacing w:after="240" w:line="240" w:lineRule="auto"/>
      <w:ind w:left="2880"/>
      <w:jc w:val="both"/>
    </w:pPr>
    <w:rPr>
      <w:lang w:eastAsia="en-US"/>
    </w:rPr>
  </w:style>
  <w:style w:type="paragraph" w:customStyle="1" w:styleId="Address">
    <w:name w:val="Address"/>
    <w:basedOn w:val="Normal"/>
    <w:rsid w:val="003C65B3"/>
    <w:pPr>
      <w:widowControl/>
      <w:spacing w:line="240" w:lineRule="auto"/>
    </w:pPr>
    <w:rPr>
      <w:lang w:eastAsia="en-US"/>
    </w:rPr>
  </w:style>
  <w:style w:type="paragraph" w:customStyle="1" w:styleId="AddressTL">
    <w:name w:val="AddressTL"/>
    <w:basedOn w:val="Normal"/>
    <w:next w:val="Normal"/>
    <w:uiPriority w:val="99"/>
    <w:rsid w:val="003C65B3"/>
    <w:pPr>
      <w:widowControl/>
      <w:spacing w:after="720" w:line="240" w:lineRule="auto"/>
    </w:pPr>
    <w:rPr>
      <w:lang w:eastAsia="en-US"/>
    </w:rPr>
  </w:style>
  <w:style w:type="paragraph" w:customStyle="1" w:styleId="AddressTR">
    <w:name w:val="AddressTR"/>
    <w:basedOn w:val="Normal"/>
    <w:next w:val="Normal"/>
    <w:uiPriority w:val="99"/>
    <w:rsid w:val="003C65B3"/>
    <w:pPr>
      <w:widowControl/>
      <w:spacing w:after="720" w:line="240" w:lineRule="auto"/>
      <w:ind w:left="5103"/>
    </w:pPr>
    <w:rPr>
      <w:lang w:eastAsia="en-US"/>
    </w:rPr>
  </w:style>
  <w:style w:type="paragraph" w:styleId="BlockText">
    <w:name w:val="Block Text"/>
    <w:basedOn w:val="Normal"/>
    <w:uiPriority w:val="99"/>
    <w:rsid w:val="003C65B3"/>
    <w:pPr>
      <w:widowControl/>
      <w:spacing w:after="120" w:line="240" w:lineRule="auto"/>
      <w:ind w:left="1440" w:right="1440"/>
      <w:jc w:val="both"/>
    </w:pPr>
    <w:rPr>
      <w:lang w:eastAsia="en-US"/>
    </w:rPr>
  </w:style>
  <w:style w:type="paragraph" w:styleId="BodyText3">
    <w:name w:val="Body Text 3"/>
    <w:basedOn w:val="Normal"/>
    <w:link w:val="BodyText3Char"/>
    <w:qFormat/>
    <w:rsid w:val="003C65B3"/>
    <w:pPr>
      <w:widowControl/>
      <w:spacing w:after="120" w:line="240" w:lineRule="auto"/>
      <w:jc w:val="both"/>
    </w:pPr>
    <w:rPr>
      <w:sz w:val="16"/>
      <w:lang w:eastAsia="en-US"/>
    </w:rPr>
  </w:style>
  <w:style w:type="character" w:customStyle="1" w:styleId="BodyText3Char">
    <w:name w:val="Body Text 3 Char"/>
    <w:basedOn w:val="DefaultParagraphFont"/>
    <w:link w:val="BodyText3"/>
    <w:rsid w:val="003C65B3"/>
    <w:rPr>
      <w:sz w:val="16"/>
      <w:lang w:val="lv-LV" w:eastAsia="en-US"/>
    </w:rPr>
  </w:style>
  <w:style w:type="paragraph" w:styleId="BodyTextFirstIndent">
    <w:name w:val="Body Text First Indent"/>
    <w:basedOn w:val="BodyText"/>
    <w:link w:val="BodyTextFirstIndentChar"/>
    <w:uiPriority w:val="99"/>
    <w:rsid w:val="003C65B3"/>
    <w:pPr>
      <w:spacing w:after="120"/>
      <w:ind w:firstLine="210"/>
      <w:jc w:val="both"/>
    </w:pPr>
    <w:rPr>
      <w:rFonts w:eastAsia="Times New Roman"/>
      <w:szCs w:val="20"/>
    </w:rPr>
  </w:style>
  <w:style w:type="character" w:customStyle="1" w:styleId="BodyTextFirstIndentChar">
    <w:name w:val="Body Text First Indent Char"/>
    <w:basedOn w:val="BodyTextChar"/>
    <w:link w:val="BodyTextFirstIndent"/>
    <w:uiPriority w:val="99"/>
    <w:rsid w:val="003C65B3"/>
    <w:rPr>
      <w:rFonts w:eastAsiaTheme="minorHAnsi"/>
      <w:sz w:val="24"/>
      <w:szCs w:val="24"/>
      <w:lang w:val="lv-LV" w:eastAsia="en-US"/>
    </w:rPr>
  </w:style>
  <w:style w:type="paragraph" w:styleId="BodyTextFirstIndent2">
    <w:name w:val="Body Text First Indent 2"/>
    <w:basedOn w:val="BodyTextIndent"/>
    <w:link w:val="BodyTextFirstIndent2Char"/>
    <w:uiPriority w:val="99"/>
    <w:rsid w:val="003C65B3"/>
    <w:pPr>
      <w:ind w:firstLine="210"/>
    </w:pPr>
  </w:style>
  <w:style w:type="character" w:customStyle="1" w:styleId="BodyTextFirstIndent2Char">
    <w:name w:val="Body Text First Indent 2 Char"/>
    <w:basedOn w:val="BodyTextIndentChar"/>
    <w:link w:val="BodyTextFirstIndent2"/>
    <w:uiPriority w:val="99"/>
    <w:rsid w:val="003C65B3"/>
    <w:rPr>
      <w:sz w:val="24"/>
      <w:lang w:val="lv-LV" w:eastAsia="en-US"/>
    </w:rPr>
  </w:style>
  <w:style w:type="paragraph" w:styleId="Caption">
    <w:name w:val="caption"/>
    <w:basedOn w:val="Normal"/>
    <w:next w:val="Normal"/>
    <w:qFormat/>
    <w:rsid w:val="003C65B3"/>
    <w:pPr>
      <w:widowControl/>
      <w:spacing w:before="120" w:after="120" w:line="240" w:lineRule="auto"/>
      <w:jc w:val="both"/>
    </w:pPr>
    <w:rPr>
      <w:b/>
      <w:lang w:eastAsia="en-US"/>
    </w:rPr>
  </w:style>
  <w:style w:type="paragraph" w:styleId="Closing">
    <w:name w:val="Closing"/>
    <w:basedOn w:val="Normal"/>
    <w:next w:val="Signature"/>
    <w:link w:val="ClosingChar"/>
    <w:rsid w:val="003C65B3"/>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3C65B3"/>
    <w:rPr>
      <w:sz w:val="24"/>
      <w:lang w:val="lv-LV" w:eastAsia="en-US"/>
    </w:rPr>
  </w:style>
  <w:style w:type="paragraph" w:styleId="Signature">
    <w:name w:val="Signature"/>
    <w:basedOn w:val="Normal"/>
    <w:next w:val="Contact"/>
    <w:link w:val="SignatureChar"/>
    <w:uiPriority w:val="99"/>
    <w:rsid w:val="003C65B3"/>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uiPriority w:val="99"/>
    <w:rsid w:val="003C65B3"/>
    <w:rPr>
      <w:sz w:val="24"/>
      <w:lang w:val="lv-LV" w:eastAsia="en-US"/>
    </w:rPr>
  </w:style>
  <w:style w:type="paragraph" w:customStyle="1" w:styleId="Enclosures">
    <w:name w:val="Enclosures"/>
    <w:basedOn w:val="Normal"/>
    <w:next w:val="Participants"/>
    <w:uiPriority w:val="99"/>
    <w:rsid w:val="003C65B3"/>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uiPriority w:val="99"/>
    <w:rsid w:val="003C65B3"/>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uiPriority w:val="99"/>
    <w:rsid w:val="003C65B3"/>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3C65B3"/>
    <w:pPr>
      <w:widowControl/>
      <w:spacing w:line="240" w:lineRule="auto"/>
      <w:ind w:left="5103" w:right="-567"/>
    </w:pPr>
    <w:rPr>
      <w:lang w:eastAsia="en-US"/>
    </w:rPr>
  </w:style>
  <w:style w:type="character" w:customStyle="1" w:styleId="DateChar">
    <w:name w:val="Date Char"/>
    <w:basedOn w:val="DefaultParagraphFont"/>
    <w:link w:val="Date"/>
    <w:rsid w:val="003C65B3"/>
    <w:rPr>
      <w:sz w:val="24"/>
      <w:lang w:val="lv-LV" w:eastAsia="en-US"/>
    </w:rPr>
  </w:style>
  <w:style w:type="paragraph" w:customStyle="1" w:styleId="References">
    <w:name w:val="References"/>
    <w:basedOn w:val="Normal"/>
    <w:next w:val="AddressTR"/>
    <w:rsid w:val="003C65B3"/>
    <w:pPr>
      <w:widowControl/>
      <w:spacing w:after="240" w:line="240" w:lineRule="auto"/>
      <w:ind w:left="5103"/>
    </w:pPr>
    <w:rPr>
      <w:sz w:val="20"/>
      <w:lang w:eastAsia="en-US"/>
    </w:rPr>
  </w:style>
  <w:style w:type="paragraph" w:styleId="DocumentMap">
    <w:name w:val="Document Map"/>
    <w:basedOn w:val="Normal"/>
    <w:link w:val="DocumentMapChar"/>
    <w:semiHidden/>
    <w:rsid w:val="003C65B3"/>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semiHidden/>
    <w:rsid w:val="003C65B3"/>
    <w:rPr>
      <w:rFonts w:ascii="Tahoma" w:hAnsi="Tahoma"/>
      <w:sz w:val="24"/>
      <w:shd w:val="clear" w:color="auto" w:fill="000080"/>
      <w:lang w:val="lv-LV" w:eastAsia="en-US"/>
    </w:rPr>
  </w:style>
  <w:style w:type="paragraph" w:customStyle="1" w:styleId="DoubSign">
    <w:name w:val="DoubSign"/>
    <w:basedOn w:val="Normal"/>
    <w:next w:val="Contact"/>
    <w:rsid w:val="003C65B3"/>
    <w:pPr>
      <w:widowControl/>
      <w:tabs>
        <w:tab w:val="left" w:pos="5103"/>
      </w:tabs>
      <w:spacing w:before="1200" w:line="240" w:lineRule="auto"/>
    </w:pPr>
    <w:rPr>
      <w:lang w:eastAsia="en-US"/>
    </w:rPr>
  </w:style>
  <w:style w:type="paragraph" w:styleId="EnvelopeAddress">
    <w:name w:val="envelope address"/>
    <w:basedOn w:val="Normal"/>
    <w:rsid w:val="003C65B3"/>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uiPriority w:val="99"/>
    <w:rsid w:val="003C65B3"/>
    <w:pPr>
      <w:widowControl/>
      <w:spacing w:line="240" w:lineRule="auto"/>
      <w:jc w:val="both"/>
    </w:pPr>
    <w:rPr>
      <w:sz w:val="20"/>
      <w:lang w:eastAsia="en-US"/>
    </w:rPr>
  </w:style>
  <w:style w:type="paragraph" w:styleId="Index1">
    <w:name w:val="index 1"/>
    <w:basedOn w:val="Normal"/>
    <w:next w:val="Normal"/>
    <w:autoRedefine/>
    <w:semiHidden/>
    <w:rsid w:val="003C65B3"/>
    <w:pPr>
      <w:widowControl/>
      <w:spacing w:after="240" w:line="240" w:lineRule="auto"/>
      <w:ind w:left="240" w:hanging="240"/>
      <w:jc w:val="both"/>
    </w:pPr>
    <w:rPr>
      <w:lang w:eastAsia="en-US"/>
    </w:rPr>
  </w:style>
  <w:style w:type="paragraph" w:styleId="Index2">
    <w:name w:val="index 2"/>
    <w:basedOn w:val="Normal"/>
    <w:next w:val="Normal"/>
    <w:autoRedefine/>
    <w:uiPriority w:val="99"/>
    <w:semiHidden/>
    <w:rsid w:val="003C65B3"/>
    <w:pPr>
      <w:widowControl/>
      <w:spacing w:after="240" w:line="240" w:lineRule="auto"/>
      <w:ind w:left="480" w:hanging="240"/>
      <w:jc w:val="both"/>
    </w:pPr>
    <w:rPr>
      <w:lang w:eastAsia="en-US"/>
    </w:rPr>
  </w:style>
  <w:style w:type="paragraph" w:styleId="Index3">
    <w:name w:val="index 3"/>
    <w:basedOn w:val="Normal"/>
    <w:next w:val="Normal"/>
    <w:autoRedefine/>
    <w:uiPriority w:val="99"/>
    <w:semiHidden/>
    <w:rsid w:val="003C65B3"/>
    <w:pPr>
      <w:widowControl/>
      <w:spacing w:after="240" w:line="240" w:lineRule="auto"/>
      <w:ind w:left="720" w:hanging="240"/>
      <w:jc w:val="both"/>
    </w:pPr>
    <w:rPr>
      <w:lang w:eastAsia="en-US"/>
    </w:rPr>
  </w:style>
  <w:style w:type="paragraph" w:styleId="Index4">
    <w:name w:val="index 4"/>
    <w:basedOn w:val="Normal"/>
    <w:next w:val="Normal"/>
    <w:autoRedefine/>
    <w:uiPriority w:val="99"/>
    <w:semiHidden/>
    <w:rsid w:val="003C65B3"/>
    <w:pPr>
      <w:widowControl/>
      <w:spacing w:after="240" w:line="240" w:lineRule="auto"/>
      <w:ind w:left="960" w:hanging="240"/>
      <w:jc w:val="both"/>
    </w:pPr>
    <w:rPr>
      <w:lang w:eastAsia="en-US"/>
    </w:rPr>
  </w:style>
  <w:style w:type="paragraph" w:styleId="Index5">
    <w:name w:val="index 5"/>
    <w:basedOn w:val="Normal"/>
    <w:next w:val="Normal"/>
    <w:autoRedefine/>
    <w:uiPriority w:val="99"/>
    <w:semiHidden/>
    <w:rsid w:val="003C65B3"/>
    <w:pPr>
      <w:widowControl/>
      <w:spacing w:after="240" w:line="240" w:lineRule="auto"/>
      <w:ind w:left="1200" w:hanging="240"/>
      <w:jc w:val="both"/>
    </w:pPr>
    <w:rPr>
      <w:lang w:eastAsia="en-US"/>
    </w:rPr>
  </w:style>
  <w:style w:type="paragraph" w:styleId="Index6">
    <w:name w:val="index 6"/>
    <w:basedOn w:val="Normal"/>
    <w:next w:val="Normal"/>
    <w:autoRedefine/>
    <w:uiPriority w:val="99"/>
    <w:semiHidden/>
    <w:rsid w:val="003C65B3"/>
    <w:pPr>
      <w:widowControl/>
      <w:spacing w:after="240" w:line="240" w:lineRule="auto"/>
      <w:ind w:left="1440" w:hanging="240"/>
      <w:jc w:val="both"/>
    </w:pPr>
    <w:rPr>
      <w:lang w:eastAsia="en-US"/>
    </w:rPr>
  </w:style>
  <w:style w:type="paragraph" w:styleId="Index7">
    <w:name w:val="index 7"/>
    <w:basedOn w:val="Normal"/>
    <w:next w:val="Normal"/>
    <w:autoRedefine/>
    <w:uiPriority w:val="99"/>
    <w:semiHidden/>
    <w:rsid w:val="003C65B3"/>
    <w:pPr>
      <w:widowControl/>
      <w:spacing w:after="240" w:line="240" w:lineRule="auto"/>
      <w:ind w:left="1680" w:hanging="240"/>
      <w:jc w:val="both"/>
    </w:pPr>
    <w:rPr>
      <w:lang w:eastAsia="en-US"/>
    </w:rPr>
  </w:style>
  <w:style w:type="paragraph" w:styleId="Index8">
    <w:name w:val="index 8"/>
    <w:basedOn w:val="Normal"/>
    <w:next w:val="Normal"/>
    <w:autoRedefine/>
    <w:uiPriority w:val="99"/>
    <w:semiHidden/>
    <w:rsid w:val="003C65B3"/>
    <w:pPr>
      <w:widowControl/>
      <w:spacing w:after="240" w:line="240" w:lineRule="auto"/>
      <w:ind w:left="1920" w:hanging="240"/>
      <w:jc w:val="both"/>
    </w:pPr>
    <w:rPr>
      <w:lang w:eastAsia="en-US"/>
    </w:rPr>
  </w:style>
  <w:style w:type="paragraph" w:styleId="Index9">
    <w:name w:val="index 9"/>
    <w:basedOn w:val="Normal"/>
    <w:next w:val="Normal"/>
    <w:autoRedefine/>
    <w:uiPriority w:val="99"/>
    <w:semiHidden/>
    <w:rsid w:val="003C65B3"/>
    <w:pPr>
      <w:widowControl/>
      <w:spacing w:after="240" w:line="240" w:lineRule="auto"/>
      <w:ind w:left="2160" w:hanging="240"/>
      <w:jc w:val="both"/>
    </w:pPr>
    <w:rPr>
      <w:lang w:eastAsia="en-US"/>
    </w:rPr>
  </w:style>
  <w:style w:type="paragraph" w:styleId="IndexHeading">
    <w:name w:val="index heading"/>
    <w:basedOn w:val="Normal"/>
    <w:next w:val="Index1"/>
    <w:semiHidden/>
    <w:rsid w:val="003C65B3"/>
    <w:pPr>
      <w:widowControl/>
      <w:spacing w:after="240" w:line="240" w:lineRule="auto"/>
      <w:jc w:val="both"/>
    </w:pPr>
    <w:rPr>
      <w:rFonts w:ascii="Arial" w:hAnsi="Arial"/>
      <w:b/>
      <w:lang w:eastAsia="en-US"/>
    </w:rPr>
  </w:style>
  <w:style w:type="paragraph" w:styleId="List">
    <w:name w:val="List"/>
    <w:basedOn w:val="Normal"/>
    <w:uiPriority w:val="99"/>
    <w:rsid w:val="003C65B3"/>
    <w:pPr>
      <w:widowControl/>
      <w:spacing w:after="240" w:line="240" w:lineRule="auto"/>
      <w:ind w:left="283" w:hanging="283"/>
      <w:jc w:val="both"/>
    </w:pPr>
    <w:rPr>
      <w:lang w:eastAsia="en-US"/>
    </w:rPr>
  </w:style>
  <w:style w:type="paragraph" w:styleId="List2">
    <w:name w:val="List 2"/>
    <w:basedOn w:val="Normal"/>
    <w:uiPriority w:val="99"/>
    <w:rsid w:val="003C65B3"/>
    <w:pPr>
      <w:widowControl/>
      <w:spacing w:after="240" w:line="240" w:lineRule="auto"/>
      <w:ind w:left="566" w:hanging="283"/>
      <w:jc w:val="both"/>
    </w:pPr>
    <w:rPr>
      <w:lang w:eastAsia="en-US"/>
    </w:rPr>
  </w:style>
  <w:style w:type="paragraph" w:styleId="List3">
    <w:name w:val="List 3"/>
    <w:basedOn w:val="Normal"/>
    <w:uiPriority w:val="99"/>
    <w:rsid w:val="003C65B3"/>
    <w:pPr>
      <w:widowControl/>
      <w:spacing w:after="240" w:line="240" w:lineRule="auto"/>
      <w:ind w:left="849" w:hanging="283"/>
      <w:jc w:val="both"/>
    </w:pPr>
    <w:rPr>
      <w:lang w:eastAsia="en-US"/>
    </w:rPr>
  </w:style>
  <w:style w:type="paragraph" w:styleId="List4">
    <w:name w:val="List 4"/>
    <w:basedOn w:val="Normal"/>
    <w:uiPriority w:val="99"/>
    <w:rsid w:val="003C65B3"/>
    <w:pPr>
      <w:widowControl/>
      <w:spacing w:after="240" w:line="240" w:lineRule="auto"/>
      <w:ind w:left="1132" w:hanging="283"/>
      <w:jc w:val="both"/>
    </w:pPr>
    <w:rPr>
      <w:lang w:eastAsia="en-US"/>
    </w:rPr>
  </w:style>
  <w:style w:type="paragraph" w:styleId="List5">
    <w:name w:val="List 5"/>
    <w:basedOn w:val="Normal"/>
    <w:uiPriority w:val="99"/>
    <w:rsid w:val="003C65B3"/>
    <w:pPr>
      <w:widowControl/>
      <w:spacing w:after="240" w:line="240" w:lineRule="auto"/>
      <w:ind w:left="1415" w:hanging="283"/>
      <w:jc w:val="both"/>
    </w:pPr>
    <w:rPr>
      <w:lang w:eastAsia="en-US"/>
    </w:rPr>
  </w:style>
  <w:style w:type="paragraph" w:styleId="ListBullet2">
    <w:name w:val="List Bullet 2"/>
    <w:basedOn w:val="Text2"/>
    <w:rsid w:val="003C65B3"/>
    <w:pPr>
      <w:numPr>
        <w:numId w:val="25"/>
      </w:numPr>
      <w:tabs>
        <w:tab w:val="clear" w:pos="1360"/>
        <w:tab w:val="clear" w:pos="2160"/>
      </w:tabs>
      <w:ind w:left="0" w:firstLine="0"/>
    </w:pPr>
  </w:style>
  <w:style w:type="paragraph" w:styleId="ListBullet3">
    <w:name w:val="List Bullet 3"/>
    <w:basedOn w:val="Text3"/>
    <w:rsid w:val="003C65B3"/>
    <w:pPr>
      <w:numPr>
        <w:numId w:val="26"/>
      </w:numPr>
      <w:tabs>
        <w:tab w:val="clear" w:pos="2199"/>
        <w:tab w:val="clear" w:pos="2302"/>
      </w:tabs>
      <w:ind w:left="0" w:firstLine="0"/>
    </w:pPr>
  </w:style>
  <w:style w:type="paragraph" w:styleId="ListBullet4">
    <w:name w:val="List Bullet 4"/>
    <w:basedOn w:val="Text4"/>
    <w:rsid w:val="003C65B3"/>
    <w:pPr>
      <w:numPr>
        <w:numId w:val="27"/>
      </w:numPr>
      <w:tabs>
        <w:tab w:val="clear" w:pos="3163"/>
      </w:tabs>
      <w:ind w:left="0" w:firstLine="0"/>
    </w:pPr>
  </w:style>
  <w:style w:type="paragraph" w:styleId="ListBullet5">
    <w:name w:val="List Bullet 5"/>
    <w:basedOn w:val="Normal"/>
    <w:autoRedefine/>
    <w:uiPriority w:val="99"/>
    <w:rsid w:val="003C65B3"/>
    <w:pPr>
      <w:widowControl/>
      <w:tabs>
        <w:tab w:val="num" w:pos="1492"/>
      </w:tabs>
      <w:spacing w:after="240" w:line="240" w:lineRule="auto"/>
      <w:ind w:left="1492" w:hanging="360"/>
      <w:jc w:val="both"/>
    </w:pPr>
    <w:rPr>
      <w:lang w:eastAsia="en-US"/>
    </w:rPr>
  </w:style>
  <w:style w:type="paragraph" w:styleId="ListContinue">
    <w:name w:val="List Continue"/>
    <w:basedOn w:val="Normal"/>
    <w:uiPriority w:val="99"/>
    <w:rsid w:val="003C65B3"/>
    <w:pPr>
      <w:widowControl/>
      <w:spacing w:after="120" w:line="240" w:lineRule="auto"/>
      <w:ind w:left="283"/>
      <w:jc w:val="both"/>
    </w:pPr>
    <w:rPr>
      <w:lang w:eastAsia="en-US"/>
    </w:rPr>
  </w:style>
  <w:style w:type="paragraph" w:styleId="ListContinue2">
    <w:name w:val="List Continue 2"/>
    <w:basedOn w:val="Normal"/>
    <w:uiPriority w:val="99"/>
    <w:rsid w:val="003C65B3"/>
    <w:pPr>
      <w:widowControl/>
      <w:spacing w:after="120" w:line="240" w:lineRule="auto"/>
      <w:ind w:left="566"/>
      <w:jc w:val="both"/>
    </w:pPr>
    <w:rPr>
      <w:lang w:eastAsia="en-US"/>
    </w:rPr>
  </w:style>
  <w:style w:type="paragraph" w:styleId="ListContinue3">
    <w:name w:val="List Continue 3"/>
    <w:basedOn w:val="Normal"/>
    <w:uiPriority w:val="99"/>
    <w:rsid w:val="003C65B3"/>
    <w:pPr>
      <w:widowControl/>
      <w:spacing w:after="120" w:line="240" w:lineRule="auto"/>
      <w:ind w:left="849"/>
      <w:jc w:val="both"/>
    </w:pPr>
    <w:rPr>
      <w:lang w:eastAsia="en-US"/>
    </w:rPr>
  </w:style>
  <w:style w:type="paragraph" w:styleId="ListContinue4">
    <w:name w:val="List Continue 4"/>
    <w:basedOn w:val="Normal"/>
    <w:uiPriority w:val="99"/>
    <w:rsid w:val="003C65B3"/>
    <w:pPr>
      <w:widowControl/>
      <w:spacing w:after="120" w:line="240" w:lineRule="auto"/>
      <w:ind w:left="1132"/>
      <w:jc w:val="both"/>
    </w:pPr>
    <w:rPr>
      <w:lang w:eastAsia="en-US"/>
    </w:rPr>
  </w:style>
  <w:style w:type="paragraph" w:styleId="ListContinue5">
    <w:name w:val="List Continue 5"/>
    <w:basedOn w:val="Normal"/>
    <w:uiPriority w:val="99"/>
    <w:rsid w:val="003C65B3"/>
    <w:pPr>
      <w:widowControl/>
      <w:spacing w:after="120" w:line="240" w:lineRule="auto"/>
      <w:ind w:left="1415"/>
      <w:jc w:val="both"/>
    </w:pPr>
    <w:rPr>
      <w:lang w:eastAsia="en-US"/>
    </w:rPr>
  </w:style>
  <w:style w:type="paragraph" w:styleId="ListNumber">
    <w:name w:val="List Number"/>
    <w:basedOn w:val="Normal"/>
    <w:rsid w:val="003C65B3"/>
    <w:pPr>
      <w:widowControl/>
      <w:numPr>
        <w:numId w:val="28"/>
      </w:numPr>
      <w:tabs>
        <w:tab w:val="clear" w:pos="709"/>
      </w:tabs>
      <w:spacing w:after="240" w:line="240" w:lineRule="auto"/>
      <w:ind w:left="0" w:firstLine="0"/>
      <w:jc w:val="both"/>
    </w:pPr>
    <w:rPr>
      <w:lang w:eastAsia="en-US"/>
    </w:rPr>
  </w:style>
  <w:style w:type="paragraph" w:styleId="ListNumber2">
    <w:name w:val="List Number 2"/>
    <w:basedOn w:val="Text2"/>
    <w:rsid w:val="003C65B3"/>
    <w:pPr>
      <w:numPr>
        <w:numId w:val="29"/>
      </w:numPr>
      <w:tabs>
        <w:tab w:val="clear" w:pos="1786"/>
        <w:tab w:val="clear" w:pos="2160"/>
      </w:tabs>
      <w:ind w:left="0" w:firstLine="0"/>
    </w:pPr>
  </w:style>
  <w:style w:type="paragraph" w:styleId="ListNumber3">
    <w:name w:val="List Number 3"/>
    <w:basedOn w:val="Text3"/>
    <w:rsid w:val="003C65B3"/>
    <w:pPr>
      <w:numPr>
        <w:numId w:val="30"/>
      </w:numPr>
      <w:tabs>
        <w:tab w:val="clear" w:pos="2302"/>
        <w:tab w:val="clear" w:pos="2625"/>
      </w:tabs>
      <w:ind w:left="0" w:firstLine="0"/>
    </w:pPr>
  </w:style>
  <w:style w:type="paragraph" w:styleId="ListNumber4">
    <w:name w:val="List Number 4"/>
    <w:basedOn w:val="Text4"/>
    <w:rsid w:val="003C65B3"/>
    <w:pPr>
      <w:numPr>
        <w:numId w:val="31"/>
      </w:numPr>
      <w:tabs>
        <w:tab w:val="clear" w:pos="3589"/>
      </w:tabs>
      <w:ind w:left="0" w:firstLine="0"/>
    </w:pPr>
  </w:style>
  <w:style w:type="paragraph" w:styleId="ListNumber5">
    <w:name w:val="List Number 5"/>
    <w:basedOn w:val="Normal"/>
    <w:uiPriority w:val="99"/>
    <w:rsid w:val="003C65B3"/>
    <w:pPr>
      <w:widowControl/>
      <w:numPr>
        <w:numId w:val="32"/>
      </w:numPr>
      <w:tabs>
        <w:tab w:val="clear" w:pos="1492"/>
      </w:tabs>
      <w:spacing w:after="240" w:line="240" w:lineRule="auto"/>
      <w:ind w:left="0" w:firstLine="0"/>
      <w:jc w:val="both"/>
    </w:pPr>
    <w:rPr>
      <w:lang w:eastAsia="en-US"/>
    </w:rPr>
  </w:style>
  <w:style w:type="paragraph" w:styleId="MacroText">
    <w:name w:val="macro"/>
    <w:link w:val="MacroTextChar"/>
    <w:qFormat/>
    <w:rsid w:val="003C65B3"/>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lv-LV" w:eastAsia="en-US"/>
    </w:rPr>
  </w:style>
  <w:style w:type="character" w:customStyle="1" w:styleId="MacroTextChar">
    <w:name w:val="Macro Text Char"/>
    <w:basedOn w:val="DefaultParagraphFont"/>
    <w:link w:val="MacroText"/>
    <w:rsid w:val="003C65B3"/>
    <w:rPr>
      <w:rFonts w:ascii="Courier New" w:hAnsi="Courier New"/>
      <w:lang w:val="lv-LV" w:eastAsia="en-US"/>
    </w:rPr>
  </w:style>
  <w:style w:type="paragraph" w:styleId="MessageHeader">
    <w:name w:val="Message Header"/>
    <w:basedOn w:val="Normal"/>
    <w:link w:val="MessageHeaderChar"/>
    <w:uiPriority w:val="99"/>
    <w:rsid w:val="003C65B3"/>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uiPriority w:val="99"/>
    <w:rsid w:val="003C65B3"/>
    <w:rPr>
      <w:rFonts w:ascii="Arial" w:hAnsi="Arial"/>
      <w:sz w:val="24"/>
      <w:shd w:val="pct20" w:color="auto" w:fill="auto"/>
      <w:lang w:val="lv-LV" w:eastAsia="en-US"/>
    </w:rPr>
  </w:style>
  <w:style w:type="paragraph" w:styleId="NormalIndent">
    <w:name w:val="Normal Indent"/>
    <w:basedOn w:val="Normal"/>
    <w:uiPriority w:val="99"/>
    <w:rsid w:val="003C65B3"/>
    <w:pPr>
      <w:widowControl/>
      <w:spacing w:after="240" w:line="240" w:lineRule="auto"/>
      <w:ind w:left="720"/>
      <w:jc w:val="both"/>
    </w:pPr>
    <w:rPr>
      <w:lang w:eastAsia="en-US"/>
    </w:rPr>
  </w:style>
  <w:style w:type="paragraph" w:styleId="NoteHeading">
    <w:name w:val="Note Heading"/>
    <w:basedOn w:val="Normal"/>
    <w:next w:val="Normal"/>
    <w:link w:val="NoteHeadingChar"/>
    <w:rsid w:val="003C65B3"/>
    <w:pPr>
      <w:widowControl/>
      <w:spacing w:after="240" w:line="240" w:lineRule="auto"/>
      <w:jc w:val="both"/>
    </w:pPr>
    <w:rPr>
      <w:lang w:eastAsia="en-US"/>
    </w:rPr>
  </w:style>
  <w:style w:type="character" w:customStyle="1" w:styleId="NoteHeadingChar">
    <w:name w:val="Note Heading Char"/>
    <w:basedOn w:val="DefaultParagraphFont"/>
    <w:link w:val="NoteHeading"/>
    <w:rsid w:val="003C65B3"/>
    <w:rPr>
      <w:sz w:val="24"/>
      <w:lang w:val="lv-LV" w:eastAsia="en-US"/>
    </w:rPr>
  </w:style>
  <w:style w:type="paragraph" w:customStyle="1" w:styleId="NoteHead">
    <w:name w:val="NoteHead"/>
    <w:basedOn w:val="Normal"/>
    <w:next w:val="Subject"/>
    <w:uiPriority w:val="99"/>
    <w:rsid w:val="003C65B3"/>
    <w:pPr>
      <w:widowControl/>
      <w:spacing w:before="720" w:after="720" w:line="240" w:lineRule="auto"/>
      <w:jc w:val="center"/>
    </w:pPr>
    <w:rPr>
      <w:b/>
      <w:smallCaps/>
      <w:lang w:eastAsia="en-US"/>
    </w:rPr>
  </w:style>
  <w:style w:type="paragraph" w:customStyle="1" w:styleId="Subject">
    <w:name w:val="Subject"/>
    <w:basedOn w:val="Normal"/>
    <w:next w:val="Normal"/>
    <w:uiPriority w:val="99"/>
    <w:rsid w:val="003C65B3"/>
    <w:pPr>
      <w:widowControl/>
      <w:spacing w:after="480" w:line="240" w:lineRule="auto"/>
      <w:ind w:left="1531" w:hanging="1531"/>
    </w:pPr>
    <w:rPr>
      <w:b/>
      <w:lang w:eastAsia="en-US"/>
    </w:rPr>
  </w:style>
  <w:style w:type="paragraph" w:customStyle="1" w:styleId="NoteList">
    <w:name w:val="NoteList"/>
    <w:basedOn w:val="Normal"/>
    <w:next w:val="Subject"/>
    <w:rsid w:val="003C65B3"/>
    <w:pPr>
      <w:widowControl/>
      <w:tabs>
        <w:tab w:val="left" w:pos="5823"/>
      </w:tabs>
      <w:spacing w:before="720" w:after="720" w:line="240" w:lineRule="auto"/>
      <w:ind w:left="5104" w:hanging="3119"/>
    </w:pPr>
    <w:rPr>
      <w:b/>
      <w:smallCaps/>
      <w:lang w:eastAsia="en-US"/>
    </w:rPr>
  </w:style>
  <w:style w:type="paragraph" w:styleId="Salutation">
    <w:name w:val="Salutation"/>
    <w:basedOn w:val="Normal"/>
    <w:next w:val="Normal"/>
    <w:link w:val="SalutationChar"/>
    <w:uiPriority w:val="99"/>
    <w:rsid w:val="003C65B3"/>
    <w:pPr>
      <w:widowControl/>
      <w:spacing w:after="240" w:line="240" w:lineRule="auto"/>
      <w:jc w:val="both"/>
    </w:pPr>
    <w:rPr>
      <w:lang w:eastAsia="en-US"/>
    </w:rPr>
  </w:style>
  <w:style w:type="character" w:customStyle="1" w:styleId="SalutationChar">
    <w:name w:val="Salutation Char"/>
    <w:basedOn w:val="DefaultParagraphFont"/>
    <w:link w:val="Salutation"/>
    <w:uiPriority w:val="99"/>
    <w:rsid w:val="003C65B3"/>
    <w:rPr>
      <w:sz w:val="24"/>
      <w:lang w:val="lv-LV" w:eastAsia="en-US"/>
    </w:rPr>
  </w:style>
  <w:style w:type="paragraph" w:styleId="TableofAuthorities">
    <w:name w:val="table of authorities"/>
    <w:basedOn w:val="Normal"/>
    <w:next w:val="Normal"/>
    <w:semiHidden/>
    <w:rsid w:val="003C65B3"/>
    <w:pPr>
      <w:widowControl/>
      <w:spacing w:after="240" w:line="240" w:lineRule="auto"/>
      <w:ind w:left="240" w:hanging="240"/>
      <w:jc w:val="both"/>
    </w:pPr>
    <w:rPr>
      <w:lang w:eastAsia="en-US"/>
    </w:rPr>
  </w:style>
  <w:style w:type="paragraph" w:styleId="TableofFigures">
    <w:name w:val="table of figures"/>
    <w:basedOn w:val="Normal"/>
    <w:next w:val="Normal"/>
    <w:semiHidden/>
    <w:rsid w:val="003C65B3"/>
    <w:pPr>
      <w:widowControl/>
      <w:spacing w:after="240" w:line="240" w:lineRule="auto"/>
      <w:ind w:left="480" w:hanging="480"/>
      <w:jc w:val="both"/>
    </w:pPr>
    <w:rPr>
      <w:lang w:eastAsia="en-US"/>
    </w:rPr>
  </w:style>
  <w:style w:type="paragraph" w:styleId="TOAHeading">
    <w:name w:val="toa heading"/>
    <w:basedOn w:val="Normal"/>
    <w:next w:val="Normal"/>
    <w:semiHidden/>
    <w:rsid w:val="003C65B3"/>
    <w:pPr>
      <w:widowControl/>
      <w:spacing w:before="120" w:after="240" w:line="240" w:lineRule="auto"/>
      <w:jc w:val="both"/>
    </w:pPr>
    <w:rPr>
      <w:rFonts w:ascii="Arial" w:hAnsi="Arial"/>
      <w:b/>
      <w:lang w:eastAsia="en-US"/>
    </w:rPr>
  </w:style>
  <w:style w:type="paragraph" w:customStyle="1" w:styleId="ListBullet1">
    <w:name w:val="List Bullet 1"/>
    <w:basedOn w:val="Text1"/>
    <w:rsid w:val="003C65B3"/>
    <w:pPr>
      <w:tabs>
        <w:tab w:val="num" w:pos="765"/>
      </w:tabs>
      <w:spacing w:before="0" w:after="240"/>
      <w:ind w:left="765" w:hanging="283"/>
    </w:pPr>
    <w:rPr>
      <w:snapToGrid/>
    </w:rPr>
  </w:style>
  <w:style w:type="paragraph" w:customStyle="1" w:styleId="ListDash1">
    <w:name w:val="List Dash 1"/>
    <w:basedOn w:val="Text1"/>
    <w:rsid w:val="003C65B3"/>
    <w:pPr>
      <w:numPr>
        <w:numId w:val="33"/>
      </w:numPr>
      <w:tabs>
        <w:tab w:val="clear" w:pos="765"/>
        <w:tab w:val="num" w:pos="1120"/>
      </w:tabs>
      <w:spacing w:before="0" w:after="240"/>
      <w:ind w:left="0" w:firstLine="0"/>
    </w:pPr>
    <w:rPr>
      <w:snapToGrid/>
    </w:rPr>
  </w:style>
  <w:style w:type="paragraph" w:customStyle="1" w:styleId="ListDash3">
    <w:name w:val="List Dash 3"/>
    <w:basedOn w:val="Text3"/>
    <w:rsid w:val="003C65B3"/>
    <w:pPr>
      <w:numPr>
        <w:numId w:val="34"/>
      </w:numPr>
      <w:tabs>
        <w:tab w:val="clear" w:pos="2199"/>
        <w:tab w:val="clear" w:pos="2302"/>
      </w:tabs>
      <w:ind w:left="0" w:firstLine="0"/>
    </w:pPr>
  </w:style>
  <w:style w:type="paragraph" w:customStyle="1" w:styleId="ListDash4">
    <w:name w:val="List Dash 4"/>
    <w:basedOn w:val="Text4"/>
    <w:rsid w:val="003C65B3"/>
    <w:pPr>
      <w:numPr>
        <w:numId w:val="35"/>
      </w:numPr>
      <w:tabs>
        <w:tab w:val="clear" w:pos="3163"/>
      </w:tabs>
      <w:ind w:left="0" w:firstLine="0"/>
    </w:pPr>
  </w:style>
  <w:style w:type="paragraph" w:customStyle="1" w:styleId="ListNumberLevel2">
    <w:name w:val="List Number (Level 2)"/>
    <w:basedOn w:val="Normal"/>
    <w:rsid w:val="003C65B3"/>
    <w:pPr>
      <w:widowControl/>
      <w:numPr>
        <w:ilvl w:val="1"/>
        <w:numId w:val="28"/>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3C65B3"/>
    <w:pPr>
      <w:widowControl/>
      <w:numPr>
        <w:ilvl w:val="2"/>
        <w:numId w:val="28"/>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3C65B3"/>
    <w:pPr>
      <w:widowControl/>
      <w:numPr>
        <w:ilvl w:val="3"/>
        <w:numId w:val="28"/>
      </w:numPr>
      <w:tabs>
        <w:tab w:val="clear" w:pos="2835"/>
      </w:tabs>
      <w:spacing w:after="240" w:line="240" w:lineRule="auto"/>
      <w:ind w:left="0" w:firstLine="0"/>
      <w:jc w:val="both"/>
    </w:pPr>
    <w:rPr>
      <w:lang w:eastAsia="en-US"/>
    </w:rPr>
  </w:style>
  <w:style w:type="paragraph" w:customStyle="1" w:styleId="ListNumber1">
    <w:name w:val="List Number 1"/>
    <w:basedOn w:val="Text1"/>
    <w:rsid w:val="003C65B3"/>
    <w:pPr>
      <w:numPr>
        <w:numId w:val="36"/>
      </w:numPr>
      <w:tabs>
        <w:tab w:val="clear" w:pos="1191"/>
      </w:tabs>
      <w:spacing w:before="0" w:after="240"/>
      <w:ind w:left="0" w:firstLine="0"/>
    </w:pPr>
    <w:rPr>
      <w:snapToGrid/>
    </w:rPr>
  </w:style>
  <w:style w:type="paragraph" w:customStyle="1" w:styleId="ListNumber1Level2">
    <w:name w:val="List Number 1 (Level 2)"/>
    <w:basedOn w:val="Text1"/>
    <w:rsid w:val="003C65B3"/>
    <w:pPr>
      <w:numPr>
        <w:ilvl w:val="1"/>
        <w:numId w:val="36"/>
      </w:numPr>
      <w:tabs>
        <w:tab w:val="clear" w:pos="1899"/>
      </w:tabs>
      <w:spacing w:before="0" w:after="240"/>
      <w:ind w:left="0" w:firstLine="0"/>
    </w:pPr>
    <w:rPr>
      <w:snapToGrid/>
    </w:rPr>
  </w:style>
  <w:style w:type="paragraph" w:customStyle="1" w:styleId="ListNumber1Level3">
    <w:name w:val="List Number 1 (Level 3)"/>
    <w:basedOn w:val="Text1"/>
    <w:rsid w:val="003C65B3"/>
    <w:pPr>
      <w:numPr>
        <w:ilvl w:val="2"/>
        <w:numId w:val="36"/>
      </w:numPr>
      <w:tabs>
        <w:tab w:val="clear" w:pos="2608"/>
      </w:tabs>
      <w:spacing w:before="0" w:after="240"/>
      <w:ind w:left="0" w:firstLine="0"/>
    </w:pPr>
    <w:rPr>
      <w:snapToGrid/>
    </w:rPr>
  </w:style>
  <w:style w:type="paragraph" w:customStyle="1" w:styleId="ListNumber1Level4">
    <w:name w:val="List Number 1 (Level 4)"/>
    <w:basedOn w:val="Text1"/>
    <w:rsid w:val="003C65B3"/>
    <w:pPr>
      <w:numPr>
        <w:ilvl w:val="3"/>
        <w:numId w:val="36"/>
      </w:numPr>
      <w:tabs>
        <w:tab w:val="clear" w:pos="3317"/>
      </w:tabs>
      <w:spacing w:before="0" w:after="240"/>
      <w:ind w:left="0" w:firstLine="0"/>
    </w:pPr>
    <w:rPr>
      <w:snapToGrid/>
    </w:rPr>
  </w:style>
  <w:style w:type="paragraph" w:customStyle="1" w:styleId="ListNumber2Level2">
    <w:name w:val="List Number 2 (Level 2)"/>
    <w:basedOn w:val="Text2"/>
    <w:rsid w:val="003C65B3"/>
    <w:pPr>
      <w:numPr>
        <w:ilvl w:val="1"/>
        <w:numId w:val="29"/>
      </w:numPr>
      <w:tabs>
        <w:tab w:val="clear" w:pos="2160"/>
        <w:tab w:val="clear" w:pos="2494"/>
      </w:tabs>
      <w:ind w:left="0" w:firstLine="0"/>
    </w:pPr>
  </w:style>
  <w:style w:type="paragraph" w:customStyle="1" w:styleId="ListNumber2Level3">
    <w:name w:val="List Number 2 (Level 3)"/>
    <w:basedOn w:val="Text2"/>
    <w:rsid w:val="003C65B3"/>
    <w:pPr>
      <w:numPr>
        <w:ilvl w:val="2"/>
        <w:numId w:val="29"/>
      </w:numPr>
      <w:tabs>
        <w:tab w:val="clear" w:pos="2160"/>
        <w:tab w:val="clear" w:pos="3203"/>
      </w:tabs>
      <w:ind w:left="0" w:firstLine="0"/>
    </w:pPr>
  </w:style>
  <w:style w:type="paragraph" w:customStyle="1" w:styleId="ListNumber2Level4">
    <w:name w:val="List Number 2 (Level 4)"/>
    <w:basedOn w:val="Text2"/>
    <w:rsid w:val="003C65B3"/>
    <w:pPr>
      <w:numPr>
        <w:ilvl w:val="3"/>
        <w:numId w:val="29"/>
      </w:numPr>
      <w:tabs>
        <w:tab w:val="clear" w:pos="2160"/>
        <w:tab w:val="clear" w:pos="3912"/>
      </w:tabs>
      <w:ind w:left="0" w:firstLine="0"/>
    </w:pPr>
  </w:style>
  <w:style w:type="paragraph" w:customStyle="1" w:styleId="ListNumber3Level2">
    <w:name w:val="List Number 3 (Level 2)"/>
    <w:basedOn w:val="Text3"/>
    <w:rsid w:val="003C65B3"/>
    <w:pPr>
      <w:numPr>
        <w:ilvl w:val="1"/>
        <w:numId w:val="30"/>
      </w:numPr>
      <w:tabs>
        <w:tab w:val="clear" w:pos="2302"/>
        <w:tab w:val="clear" w:pos="3333"/>
      </w:tabs>
      <w:ind w:left="0" w:firstLine="0"/>
    </w:pPr>
  </w:style>
  <w:style w:type="paragraph" w:customStyle="1" w:styleId="ListNumber3Level3">
    <w:name w:val="List Number 3 (Level 3)"/>
    <w:basedOn w:val="Text3"/>
    <w:rsid w:val="003C65B3"/>
    <w:pPr>
      <w:numPr>
        <w:ilvl w:val="2"/>
        <w:numId w:val="30"/>
      </w:numPr>
      <w:tabs>
        <w:tab w:val="clear" w:pos="2302"/>
        <w:tab w:val="clear" w:pos="4042"/>
      </w:tabs>
      <w:ind w:left="0" w:firstLine="0"/>
    </w:pPr>
  </w:style>
  <w:style w:type="paragraph" w:customStyle="1" w:styleId="ListNumber3Level4">
    <w:name w:val="List Number 3 (Level 4)"/>
    <w:basedOn w:val="Text3"/>
    <w:rsid w:val="003C65B3"/>
    <w:pPr>
      <w:numPr>
        <w:ilvl w:val="3"/>
        <w:numId w:val="30"/>
      </w:numPr>
      <w:tabs>
        <w:tab w:val="clear" w:pos="2302"/>
        <w:tab w:val="clear" w:pos="4751"/>
      </w:tabs>
      <w:ind w:left="0" w:firstLine="0"/>
    </w:pPr>
  </w:style>
  <w:style w:type="paragraph" w:customStyle="1" w:styleId="ListNumber4Level2">
    <w:name w:val="List Number 4 (Level 2)"/>
    <w:basedOn w:val="Text4"/>
    <w:rsid w:val="003C65B3"/>
    <w:pPr>
      <w:numPr>
        <w:ilvl w:val="1"/>
        <w:numId w:val="31"/>
      </w:numPr>
      <w:tabs>
        <w:tab w:val="clear" w:pos="4297"/>
      </w:tabs>
      <w:ind w:left="0" w:firstLine="0"/>
    </w:pPr>
  </w:style>
  <w:style w:type="paragraph" w:customStyle="1" w:styleId="ListNumber4Level3">
    <w:name w:val="List Number 4 (Level 3)"/>
    <w:basedOn w:val="Text4"/>
    <w:rsid w:val="003C65B3"/>
    <w:pPr>
      <w:numPr>
        <w:ilvl w:val="2"/>
        <w:numId w:val="31"/>
      </w:numPr>
      <w:tabs>
        <w:tab w:val="clear" w:pos="5006"/>
      </w:tabs>
      <w:ind w:left="0" w:firstLine="0"/>
    </w:pPr>
  </w:style>
  <w:style w:type="paragraph" w:customStyle="1" w:styleId="ListNumber4Level4">
    <w:name w:val="List Number 4 (Level 4)"/>
    <w:basedOn w:val="Text4"/>
    <w:rsid w:val="003C65B3"/>
    <w:pPr>
      <w:numPr>
        <w:ilvl w:val="3"/>
        <w:numId w:val="31"/>
      </w:numPr>
      <w:tabs>
        <w:tab w:val="clear" w:pos="5715"/>
      </w:tabs>
      <w:ind w:left="0" w:firstLine="0"/>
    </w:pPr>
  </w:style>
  <w:style w:type="paragraph" w:styleId="TOCHeading">
    <w:name w:val="TOC Heading"/>
    <w:basedOn w:val="Normal"/>
    <w:next w:val="Normal"/>
    <w:qFormat/>
    <w:rsid w:val="003C65B3"/>
    <w:pPr>
      <w:keepNext/>
      <w:widowControl/>
      <w:spacing w:before="240" w:after="240" w:line="240" w:lineRule="auto"/>
      <w:jc w:val="center"/>
    </w:pPr>
    <w:rPr>
      <w:b/>
      <w:lang w:eastAsia="en-US"/>
    </w:rPr>
  </w:style>
  <w:style w:type="paragraph" w:customStyle="1" w:styleId="Contact">
    <w:name w:val="Contact"/>
    <w:basedOn w:val="Normal"/>
    <w:next w:val="Normal"/>
    <w:uiPriority w:val="99"/>
    <w:rsid w:val="003C65B3"/>
    <w:pPr>
      <w:widowControl/>
      <w:spacing w:before="480" w:line="240" w:lineRule="auto"/>
      <w:ind w:left="567" w:hanging="567"/>
    </w:pPr>
    <w:rPr>
      <w:lang w:eastAsia="en-US"/>
    </w:rPr>
  </w:style>
  <w:style w:type="paragraph" w:customStyle="1" w:styleId="DisclaimerNotice">
    <w:name w:val="Disclaimer Notice"/>
    <w:basedOn w:val="Normal"/>
    <w:next w:val="AddressTR"/>
    <w:uiPriority w:val="99"/>
    <w:rsid w:val="003C65B3"/>
    <w:pPr>
      <w:widowControl/>
      <w:spacing w:after="240" w:line="240" w:lineRule="auto"/>
      <w:ind w:left="5103"/>
    </w:pPr>
    <w:rPr>
      <w:i/>
      <w:sz w:val="20"/>
      <w:lang w:eastAsia="en-US"/>
    </w:rPr>
  </w:style>
  <w:style w:type="paragraph" w:customStyle="1" w:styleId="Disclaimer">
    <w:name w:val="Disclaimer"/>
    <w:basedOn w:val="Normal"/>
    <w:uiPriority w:val="99"/>
    <w:rsid w:val="003C65B3"/>
    <w:pPr>
      <w:keepLines/>
      <w:widowControl/>
      <w:pBdr>
        <w:top w:val="single" w:sz="4" w:space="1" w:color="auto"/>
      </w:pBdr>
      <w:spacing w:before="480" w:line="240" w:lineRule="auto"/>
      <w:jc w:val="both"/>
    </w:pPr>
    <w:rPr>
      <w:i/>
      <w:lang w:eastAsia="en-US"/>
    </w:rPr>
  </w:style>
  <w:style w:type="paragraph" w:customStyle="1" w:styleId="DisclaimerSJ">
    <w:name w:val="Disclaimer_SJ"/>
    <w:basedOn w:val="Normal"/>
    <w:next w:val="Normal"/>
    <w:uiPriority w:val="99"/>
    <w:rsid w:val="003C65B3"/>
    <w:pPr>
      <w:widowControl/>
      <w:spacing w:line="240" w:lineRule="auto"/>
      <w:jc w:val="both"/>
    </w:pPr>
    <w:rPr>
      <w:rFonts w:ascii="Arial" w:hAnsi="Arial"/>
      <w:b/>
      <w:sz w:val="16"/>
      <w:lang w:eastAsia="en-US"/>
    </w:rPr>
  </w:style>
  <w:style w:type="paragraph" w:customStyle="1" w:styleId="Designator">
    <w:name w:val="Designator"/>
    <w:basedOn w:val="Normal"/>
    <w:rsid w:val="003C65B3"/>
    <w:pPr>
      <w:widowControl/>
      <w:spacing w:line="240" w:lineRule="auto"/>
      <w:jc w:val="center"/>
    </w:pPr>
    <w:rPr>
      <w:b/>
      <w:caps/>
      <w:sz w:val="32"/>
      <w:lang w:eastAsia="en-US"/>
    </w:rPr>
  </w:style>
  <w:style w:type="paragraph" w:customStyle="1" w:styleId="Releasable">
    <w:name w:val="Releasable"/>
    <w:basedOn w:val="Normal"/>
    <w:qFormat/>
    <w:rsid w:val="003C65B3"/>
    <w:pPr>
      <w:widowControl/>
      <w:spacing w:line="240" w:lineRule="auto"/>
      <w:jc w:val="center"/>
    </w:pPr>
    <w:rPr>
      <w:b/>
      <w:caps/>
      <w:sz w:val="32"/>
      <w:lang w:eastAsia="en-US"/>
    </w:rPr>
  </w:style>
  <w:style w:type="paragraph" w:customStyle="1" w:styleId="RUE">
    <w:name w:val="RUE"/>
    <w:basedOn w:val="Normal"/>
    <w:rsid w:val="003C65B3"/>
    <w:pPr>
      <w:widowControl/>
      <w:spacing w:line="240" w:lineRule="auto"/>
      <w:jc w:val="center"/>
    </w:pPr>
    <w:rPr>
      <w:b/>
      <w:caps/>
      <w:sz w:val="32"/>
      <w:bdr w:val="single" w:sz="18" w:space="0" w:color="auto"/>
      <w:lang w:eastAsia="en-US"/>
    </w:rPr>
  </w:style>
  <w:style w:type="paragraph" w:customStyle="1" w:styleId="ConfidentialUE">
    <w:name w:val="Confidential UE"/>
    <w:basedOn w:val="Normal"/>
    <w:rsid w:val="003C65B3"/>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3C65B3"/>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3C65B3"/>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qFormat/>
    <w:rsid w:val="003C65B3"/>
    <w:pPr>
      <w:widowControl/>
      <w:numPr>
        <w:numId w:val="37"/>
      </w:numPr>
      <w:spacing w:after="240"/>
      <w:ind w:left="0" w:firstLine="0"/>
    </w:pPr>
    <w:rPr>
      <w:rFonts w:eastAsiaTheme="minorHAnsi"/>
      <w:szCs w:val="22"/>
      <w:lang w:eastAsia="en-US"/>
    </w:rPr>
  </w:style>
  <w:style w:type="paragraph" w:customStyle="1" w:styleId="LegalNumPar2">
    <w:name w:val="LegalNumPar2"/>
    <w:basedOn w:val="Normal"/>
    <w:rsid w:val="003C65B3"/>
    <w:pPr>
      <w:widowControl/>
      <w:numPr>
        <w:ilvl w:val="1"/>
        <w:numId w:val="37"/>
      </w:numPr>
      <w:spacing w:after="240"/>
      <w:ind w:left="0" w:firstLine="0"/>
    </w:pPr>
    <w:rPr>
      <w:rFonts w:eastAsiaTheme="minorHAnsi"/>
      <w:szCs w:val="22"/>
      <w:lang w:eastAsia="en-US"/>
    </w:rPr>
  </w:style>
  <w:style w:type="paragraph" w:customStyle="1" w:styleId="LegalNumPar3">
    <w:name w:val="LegalNumPar3"/>
    <w:basedOn w:val="Normal"/>
    <w:rsid w:val="003C65B3"/>
    <w:pPr>
      <w:widowControl/>
      <w:numPr>
        <w:ilvl w:val="2"/>
        <w:numId w:val="37"/>
      </w:numPr>
      <w:spacing w:after="240"/>
      <w:ind w:left="0" w:firstLine="0"/>
    </w:pPr>
    <w:rPr>
      <w:rFonts w:eastAsiaTheme="minorHAnsi"/>
      <w:szCs w:val="22"/>
      <w:lang w:eastAsia="en-US"/>
    </w:rPr>
  </w:style>
  <w:style w:type="paragraph" w:customStyle="1" w:styleId="ZCom">
    <w:name w:val="Z_Com"/>
    <w:basedOn w:val="Normal"/>
    <w:next w:val="ZDGName"/>
    <w:uiPriority w:val="99"/>
    <w:rsid w:val="003C65B3"/>
    <w:pPr>
      <w:autoSpaceDE w:val="0"/>
      <w:autoSpaceDN w:val="0"/>
      <w:spacing w:line="240" w:lineRule="auto"/>
      <w:ind w:right="85"/>
      <w:jc w:val="both"/>
    </w:pPr>
    <w:rPr>
      <w:rFonts w:ascii="Arial" w:hAnsi="Arial" w:cs="Arial"/>
      <w:szCs w:val="24"/>
      <w:lang w:eastAsia="en-GB"/>
    </w:rPr>
  </w:style>
  <w:style w:type="paragraph" w:customStyle="1" w:styleId="ZDGName">
    <w:name w:val="Z_DGName"/>
    <w:basedOn w:val="Normal"/>
    <w:uiPriority w:val="99"/>
    <w:rsid w:val="003C65B3"/>
    <w:pPr>
      <w:autoSpaceDE w:val="0"/>
      <w:autoSpaceDN w:val="0"/>
      <w:spacing w:line="240" w:lineRule="auto"/>
      <w:ind w:right="85"/>
    </w:pPr>
    <w:rPr>
      <w:rFonts w:ascii="Arial" w:hAnsi="Arial" w:cs="Arial"/>
      <w:sz w:val="16"/>
      <w:szCs w:val="16"/>
      <w:lang w:eastAsia="en-GB"/>
    </w:rPr>
  </w:style>
  <w:style w:type="table" w:customStyle="1" w:styleId="TableGrid11">
    <w:name w:val="Table Grid11"/>
    <w:basedOn w:val="TableNormal"/>
    <w:next w:val="TableGrid"/>
    <w:uiPriority w:val="59"/>
    <w:rsid w:val="003C65B3"/>
    <w:rPr>
      <w:rFonts w:asciiTheme="minorHAnsi" w:hAnsiTheme="minorHAnsi" w:cstheme="minorBidi"/>
      <w:sz w:val="24"/>
      <w:szCs w:val="24"/>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3C65B3"/>
  </w:style>
  <w:style w:type="table" w:customStyle="1" w:styleId="TableGrid111">
    <w:name w:val="Table Grid111"/>
    <w:basedOn w:val="TableNormal"/>
    <w:next w:val="TableGrid"/>
    <w:uiPriority w:val="59"/>
    <w:rsid w:val="003C65B3"/>
    <w:rPr>
      <w:rFonts w:ascii="Calibri" w:eastAsia="Calibri" w:hAnsi="Calibri"/>
      <w:lang w:val="lv-LV"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3C65B3"/>
    <w:pPr>
      <w:widowControl/>
      <w:spacing w:before="100" w:beforeAutospacing="1" w:after="100" w:afterAutospacing="1" w:line="240" w:lineRule="auto"/>
    </w:pPr>
    <w:rPr>
      <w:rFonts w:ascii="Arial" w:hAnsi="Arial" w:cs="Arial"/>
      <w:color w:val="000000"/>
      <w:sz w:val="20"/>
      <w:lang w:eastAsia="en-GB"/>
    </w:rPr>
  </w:style>
  <w:style w:type="paragraph" w:customStyle="1" w:styleId="font6">
    <w:name w:val="font6"/>
    <w:basedOn w:val="Normal"/>
    <w:rsid w:val="003C65B3"/>
    <w:pPr>
      <w:widowControl/>
      <w:spacing w:before="100" w:beforeAutospacing="1" w:after="100" w:afterAutospacing="1" w:line="240" w:lineRule="auto"/>
    </w:pPr>
    <w:rPr>
      <w:rFonts w:ascii="Tahoma" w:hAnsi="Tahoma" w:cs="Tahoma"/>
      <w:color w:val="000000"/>
      <w:sz w:val="18"/>
      <w:szCs w:val="18"/>
      <w:lang w:eastAsia="en-GB"/>
    </w:rPr>
  </w:style>
  <w:style w:type="paragraph" w:customStyle="1" w:styleId="font7">
    <w:name w:val="font7"/>
    <w:basedOn w:val="Normal"/>
    <w:rsid w:val="003C65B3"/>
    <w:pPr>
      <w:widowControl/>
      <w:spacing w:before="100" w:beforeAutospacing="1" w:after="100" w:afterAutospacing="1" w:line="240" w:lineRule="auto"/>
    </w:pPr>
    <w:rPr>
      <w:rFonts w:ascii="Tahoma" w:hAnsi="Tahoma" w:cs="Tahoma"/>
      <w:b/>
      <w:bCs/>
      <w:color w:val="000000"/>
      <w:sz w:val="18"/>
      <w:szCs w:val="18"/>
      <w:lang w:eastAsia="en-GB"/>
    </w:rPr>
  </w:style>
  <w:style w:type="paragraph" w:customStyle="1" w:styleId="font8">
    <w:name w:val="font8"/>
    <w:basedOn w:val="Normal"/>
    <w:rsid w:val="003C65B3"/>
    <w:pPr>
      <w:widowControl/>
      <w:spacing w:before="100" w:beforeAutospacing="1" w:after="100" w:afterAutospacing="1" w:line="240" w:lineRule="auto"/>
    </w:pPr>
    <w:rPr>
      <w:rFonts w:ascii="Calibri" w:hAnsi="Calibri" w:cs="Calibri"/>
      <w:sz w:val="20"/>
      <w:lang w:eastAsia="en-GB"/>
    </w:rPr>
  </w:style>
  <w:style w:type="paragraph" w:customStyle="1" w:styleId="font9">
    <w:name w:val="font9"/>
    <w:basedOn w:val="Normal"/>
    <w:rsid w:val="003C65B3"/>
    <w:pPr>
      <w:widowControl/>
      <w:spacing w:before="100" w:beforeAutospacing="1" w:after="100" w:afterAutospacing="1" w:line="240" w:lineRule="auto"/>
    </w:pPr>
    <w:rPr>
      <w:rFonts w:ascii="Calibri" w:hAnsi="Calibri" w:cs="Calibri"/>
      <w:color w:val="000000"/>
      <w:sz w:val="20"/>
      <w:lang w:eastAsia="en-GB"/>
    </w:rPr>
  </w:style>
  <w:style w:type="paragraph" w:customStyle="1" w:styleId="xl66">
    <w:name w:val="xl66"/>
    <w:basedOn w:val="Normal"/>
    <w:rsid w:val="003C65B3"/>
    <w:pPr>
      <w:widowControl/>
      <w:spacing w:before="100" w:beforeAutospacing="1" w:after="100" w:afterAutospacing="1" w:line="240" w:lineRule="auto"/>
      <w:jc w:val="center"/>
    </w:pPr>
    <w:rPr>
      <w:szCs w:val="24"/>
      <w:lang w:eastAsia="en-GB"/>
    </w:rPr>
  </w:style>
  <w:style w:type="paragraph" w:customStyle="1" w:styleId="xl67">
    <w:name w:val="xl67"/>
    <w:basedOn w:val="Normal"/>
    <w:rsid w:val="003C65B3"/>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68">
    <w:name w:val="xl68"/>
    <w:basedOn w:val="Normal"/>
    <w:rsid w:val="003C65B3"/>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69">
    <w:name w:val="xl69"/>
    <w:basedOn w:val="Normal"/>
    <w:rsid w:val="003C65B3"/>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70">
    <w:name w:val="xl70"/>
    <w:basedOn w:val="Normal"/>
    <w:rsid w:val="003C65B3"/>
    <w:pPr>
      <w:widowControl/>
      <w:pBdr>
        <w:bottom w:val="single" w:sz="4" w:space="0" w:color="auto"/>
      </w:pBdr>
      <w:spacing w:before="100" w:beforeAutospacing="1" w:after="100" w:afterAutospacing="1" w:line="240" w:lineRule="auto"/>
    </w:pPr>
    <w:rPr>
      <w:szCs w:val="24"/>
      <w:lang w:eastAsia="en-GB"/>
    </w:rPr>
  </w:style>
  <w:style w:type="paragraph" w:customStyle="1" w:styleId="xl71">
    <w:name w:val="xl71"/>
    <w:basedOn w:val="Normal"/>
    <w:rsid w:val="003C65B3"/>
    <w:pPr>
      <w:widowControl/>
      <w:pBdr>
        <w:top w:val="single" w:sz="4" w:space="0" w:color="auto"/>
        <w:bottom w:val="single" w:sz="4" w:space="0" w:color="auto"/>
      </w:pBdr>
      <w:spacing w:before="100" w:beforeAutospacing="1" w:after="100" w:afterAutospacing="1" w:line="240" w:lineRule="auto"/>
      <w:jc w:val="center"/>
    </w:pPr>
    <w:rPr>
      <w:rFonts w:ascii="Arial" w:hAnsi="Arial" w:cs="Arial"/>
      <w:szCs w:val="24"/>
      <w:lang w:eastAsia="en-GB"/>
    </w:rPr>
  </w:style>
  <w:style w:type="paragraph" w:customStyle="1" w:styleId="xl72">
    <w:name w:val="xl72"/>
    <w:basedOn w:val="Normal"/>
    <w:rsid w:val="003C65B3"/>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73">
    <w:name w:val="xl73"/>
    <w:basedOn w:val="Normal"/>
    <w:rsid w:val="003C65B3"/>
    <w:pPr>
      <w:widowControl/>
      <w:pBdr>
        <w:top w:val="single" w:sz="4" w:space="0" w:color="auto"/>
        <w:bottom w:val="single" w:sz="4" w:space="0" w:color="auto"/>
      </w:pBdr>
      <w:spacing w:before="100" w:beforeAutospacing="1" w:after="100" w:afterAutospacing="1" w:line="240" w:lineRule="auto"/>
    </w:pPr>
    <w:rPr>
      <w:rFonts w:ascii="Arial" w:hAnsi="Arial" w:cs="Arial"/>
      <w:szCs w:val="24"/>
      <w:lang w:eastAsia="en-GB"/>
    </w:rPr>
  </w:style>
  <w:style w:type="paragraph" w:customStyle="1" w:styleId="xl74">
    <w:name w:val="xl74"/>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jc w:val="center"/>
    </w:pPr>
    <w:rPr>
      <w:rFonts w:ascii="Arial" w:hAnsi="Arial" w:cs="Arial"/>
      <w:szCs w:val="24"/>
      <w:lang w:eastAsia="en-GB"/>
    </w:rPr>
  </w:style>
  <w:style w:type="paragraph" w:customStyle="1" w:styleId="xl75">
    <w:name w:val="xl75"/>
    <w:basedOn w:val="Normal"/>
    <w:rsid w:val="003C65B3"/>
    <w:pPr>
      <w:widowControl/>
      <w:pBdr>
        <w:top w:val="single" w:sz="4" w:space="0" w:color="auto"/>
        <w:bottom w:val="single" w:sz="4" w:space="0" w:color="auto"/>
      </w:pBdr>
      <w:spacing w:before="100" w:beforeAutospacing="1" w:after="100" w:afterAutospacing="1" w:line="240" w:lineRule="auto"/>
    </w:pPr>
    <w:rPr>
      <w:rFonts w:ascii="Arial" w:hAnsi="Arial" w:cs="Arial"/>
      <w:color w:val="000000"/>
      <w:szCs w:val="24"/>
      <w:lang w:eastAsia="en-GB"/>
    </w:rPr>
  </w:style>
  <w:style w:type="paragraph" w:customStyle="1" w:styleId="xl76">
    <w:name w:val="xl76"/>
    <w:basedOn w:val="Normal"/>
    <w:rsid w:val="003C65B3"/>
    <w:pPr>
      <w:widowControl/>
      <w:pBdr>
        <w:top w:val="single" w:sz="4" w:space="0" w:color="auto"/>
        <w:bottom w:val="single" w:sz="4" w:space="0" w:color="auto"/>
      </w:pBdr>
      <w:shd w:val="clear" w:color="DCE6F1" w:fill="FFFFFF"/>
      <w:spacing w:before="100" w:beforeAutospacing="1" w:after="100" w:afterAutospacing="1" w:line="240" w:lineRule="auto"/>
    </w:pPr>
    <w:rPr>
      <w:rFonts w:ascii="Arial" w:hAnsi="Arial" w:cs="Arial"/>
      <w:color w:val="000000"/>
      <w:szCs w:val="24"/>
      <w:lang w:eastAsia="en-GB"/>
    </w:rPr>
  </w:style>
  <w:style w:type="paragraph" w:customStyle="1" w:styleId="xl77">
    <w:name w:val="xl77"/>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pPr>
    <w:rPr>
      <w:szCs w:val="24"/>
      <w:lang w:eastAsia="en-GB"/>
    </w:rPr>
  </w:style>
  <w:style w:type="paragraph" w:customStyle="1" w:styleId="xl78">
    <w:name w:val="xl78"/>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pPr>
    <w:rPr>
      <w:rFonts w:ascii="Arial" w:hAnsi="Arial" w:cs="Arial"/>
      <w:szCs w:val="24"/>
      <w:lang w:eastAsia="en-GB"/>
    </w:rPr>
  </w:style>
  <w:style w:type="paragraph" w:customStyle="1" w:styleId="xl79">
    <w:name w:val="xl79"/>
    <w:basedOn w:val="Normal"/>
    <w:rsid w:val="003C65B3"/>
    <w:pPr>
      <w:widowControl/>
      <w:spacing w:before="100" w:beforeAutospacing="1" w:after="100" w:afterAutospacing="1" w:line="240" w:lineRule="auto"/>
    </w:pPr>
    <w:rPr>
      <w:szCs w:val="24"/>
      <w:lang w:eastAsia="en-GB"/>
    </w:rPr>
  </w:style>
  <w:style w:type="paragraph" w:customStyle="1" w:styleId="xl80">
    <w:name w:val="xl80"/>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jc w:val="center"/>
    </w:pPr>
    <w:rPr>
      <w:szCs w:val="24"/>
      <w:lang w:eastAsia="en-GB"/>
    </w:rPr>
  </w:style>
  <w:style w:type="paragraph" w:customStyle="1" w:styleId="xl81">
    <w:name w:val="xl81"/>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Arial" w:hAnsi="Arial" w:cs="Arial"/>
      <w:szCs w:val="24"/>
      <w:lang w:eastAsia="en-GB"/>
    </w:rPr>
  </w:style>
  <w:style w:type="paragraph" w:customStyle="1" w:styleId="xl82">
    <w:name w:val="xl82"/>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textAlignment w:val="center"/>
    </w:pPr>
    <w:rPr>
      <w:rFonts w:ascii="Arial" w:hAnsi="Arial" w:cs="Arial"/>
      <w:szCs w:val="24"/>
      <w:lang w:eastAsia="en-GB"/>
    </w:rPr>
  </w:style>
  <w:style w:type="paragraph" w:customStyle="1" w:styleId="xl83">
    <w:name w:val="xl83"/>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textAlignment w:val="center"/>
    </w:pPr>
    <w:rPr>
      <w:rFonts w:ascii="Arial" w:hAnsi="Arial" w:cs="Arial"/>
      <w:color w:val="000000"/>
      <w:szCs w:val="24"/>
      <w:lang w:eastAsia="en-GB"/>
    </w:rPr>
  </w:style>
  <w:style w:type="paragraph" w:customStyle="1" w:styleId="xl84">
    <w:name w:val="xl84"/>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pPr>
    <w:rPr>
      <w:szCs w:val="24"/>
      <w:lang w:eastAsia="en-GB"/>
    </w:rPr>
  </w:style>
  <w:style w:type="paragraph" w:customStyle="1" w:styleId="xl85">
    <w:name w:val="xl85"/>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jc w:val="center"/>
    </w:pPr>
    <w:rPr>
      <w:rFonts w:ascii="Arial" w:hAnsi="Arial" w:cs="Arial"/>
      <w:szCs w:val="24"/>
      <w:lang w:eastAsia="en-GB"/>
    </w:rPr>
  </w:style>
  <w:style w:type="paragraph" w:customStyle="1" w:styleId="xl86">
    <w:name w:val="xl86"/>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pPr>
    <w:rPr>
      <w:szCs w:val="24"/>
      <w:lang w:eastAsia="en-GB"/>
    </w:rPr>
  </w:style>
  <w:style w:type="paragraph" w:customStyle="1" w:styleId="xl87">
    <w:name w:val="xl87"/>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pPr>
    <w:rPr>
      <w:rFonts w:ascii="Arial" w:hAnsi="Arial" w:cs="Arial"/>
      <w:szCs w:val="24"/>
      <w:lang w:eastAsia="en-GB"/>
    </w:rPr>
  </w:style>
  <w:style w:type="paragraph" w:customStyle="1" w:styleId="xl88">
    <w:name w:val="xl88"/>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textAlignment w:val="center"/>
    </w:pPr>
    <w:rPr>
      <w:rFonts w:ascii="Arial" w:hAnsi="Arial" w:cs="Arial"/>
      <w:szCs w:val="24"/>
      <w:lang w:eastAsia="en-GB"/>
    </w:rPr>
  </w:style>
  <w:style w:type="paragraph" w:customStyle="1" w:styleId="xl89">
    <w:name w:val="xl89"/>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pPr>
    <w:rPr>
      <w:rFonts w:ascii="Arial" w:hAnsi="Arial" w:cs="Arial"/>
      <w:szCs w:val="24"/>
      <w:lang w:eastAsia="en-GB"/>
    </w:rPr>
  </w:style>
  <w:style w:type="paragraph" w:customStyle="1" w:styleId="xl90">
    <w:name w:val="xl90"/>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jc w:val="center"/>
    </w:pPr>
    <w:rPr>
      <w:szCs w:val="24"/>
      <w:lang w:eastAsia="en-GB"/>
    </w:rPr>
  </w:style>
  <w:style w:type="paragraph" w:customStyle="1" w:styleId="xl91">
    <w:name w:val="xl91"/>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pPr>
    <w:rPr>
      <w:szCs w:val="24"/>
      <w:lang w:eastAsia="en-GB"/>
    </w:rPr>
  </w:style>
  <w:style w:type="paragraph" w:customStyle="1" w:styleId="xl92">
    <w:name w:val="xl92"/>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pPr>
    <w:rPr>
      <w:rFonts w:ascii="Arial" w:hAnsi="Arial" w:cs="Arial"/>
      <w:color w:val="000000"/>
      <w:szCs w:val="24"/>
      <w:lang w:eastAsia="en-GB"/>
    </w:rPr>
  </w:style>
  <w:style w:type="paragraph" w:customStyle="1" w:styleId="xl93">
    <w:name w:val="xl93"/>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pPr>
    <w:rPr>
      <w:rFonts w:ascii="Arial" w:hAnsi="Arial" w:cs="Arial"/>
      <w:szCs w:val="24"/>
      <w:lang w:eastAsia="en-GB"/>
    </w:rPr>
  </w:style>
  <w:style w:type="paragraph" w:customStyle="1" w:styleId="xl94">
    <w:name w:val="xl94"/>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color w:val="000000"/>
      <w:szCs w:val="24"/>
      <w:lang w:eastAsia="en-GB"/>
    </w:rPr>
  </w:style>
  <w:style w:type="paragraph" w:customStyle="1" w:styleId="xl95">
    <w:name w:val="xl95"/>
    <w:basedOn w:val="Normal"/>
    <w:rsid w:val="003C65B3"/>
    <w:pPr>
      <w:widowControl/>
      <w:pBdr>
        <w:top w:val="single" w:sz="4" w:space="0" w:color="auto"/>
        <w:bottom w:val="single" w:sz="4" w:space="0" w:color="auto"/>
      </w:pBdr>
      <w:shd w:val="clear" w:color="DCE6F1" w:fill="FFFF00"/>
      <w:spacing w:before="100" w:beforeAutospacing="1" w:after="100" w:afterAutospacing="1" w:line="240" w:lineRule="auto"/>
    </w:pPr>
    <w:rPr>
      <w:rFonts w:ascii="Arial" w:hAnsi="Arial" w:cs="Arial"/>
      <w:color w:val="000000"/>
      <w:szCs w:val="24"/>
      <w:lang w:eastAsia="en-GB"/>
    </w:rPr>
  </w:style>
  <w:style w:type="paragraph" w:customStyle="1" w:styleId="xl96">
    <w:name w:val="xl96"/>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szCs w:val="24"/>
      <w:lang w:eastAsia="en-GB"/>
    </w:rPr>
  </w:style>
  <w:style w:type="paragraph" w:customStyle="1" w:styleId="xl97">
    <w:name w:val="xl97"/>
    <w:basedOn w:val="Normal"/>
    <w:rsid w:val="003C65B3"/>
    <w:pPr>
      <w:widowControl/>
      <w:shd w:val="clear" w:color="000000" w:fill="B7DEE8"/>
      <w:spacing w:before="100" w:beforeAutospacing="1" w:after="100" w:afterAutospacing="1" w:line="240" w:lineRule="auto"/>
    </w:pPr>
    <w:rPr>
      <w:szCs w:val="24"/>
      <w:lang w:eastAsia="en-GB"/>
    </w:rPr>
  </w:style>
  <w:style w:type="numbering" w:customStyle="1" w:styleId="NoList211">
    <w:name w:val="No List211"/>
    <w:next w:val="NoList"/>
    <w:uiPriority w:val="99"/>
    <w:semiHidden/>
    <w:unhideWhenUsed/>
    <w:rsid w:val="003C65B3"/>
  </w:style>
  <w:style w:type="table" w:customStyle="1" w:styleId="TableGrid2">
    <w:name w:val="Table Grid2"/>
    <w:basedOn w:val="TableNormal"/>
    <w:next w:val="TableGrid"/>
    <w:uiPriority w:val="59"/>
    <w:rsid w:val="003C65B3"/>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3C65B3"/>
    <w:rPr>
      <w:rFonts w:asciiTheme="minorHAnsi" w:hAnsiTheme="minorHAnsi" w:cstheme="minorBidi"/>
      <w:sz w:val="24"/>
      <w:szCs w:val="24"/>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uiPriority w:val="59"/>
    <w:rsid w:val="003C65B3"/>
    <w:rPr>
      <w:rFonts w:ascii="Calibri" w:eastAsia="Calibri" w:hAnsi="Calibri"/>
      <w:lang w:val="lv-LV"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C65B3"/>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DefaultParagraphFont"/>
    <w:rsid w:val="003C65B3"/>
  </w:style>
  <w:style w:type="paragraph" w:customStyle="1" w:styleId="para1">
    <w:name w:val="para1"/>
    <w:basedOn w:val="Normal"/>
    <w:rsid w:val="003C65B3"/>
    <w:pPr>
      <w:widowControl/>
      <w:spacing w:before="100" w:beforeAutospacing="1" w:after="100" w:afterAutospacing="1" w:line="240" w:lineRule="auto"/>
    </w:pPr>
    <w:rPr>
      <w:szCs w:val="24"/>
      <w:lang w:eastAsia="ko-KR"/>
    </w:rPr>
  </w:style>
  <w:style w:type="character" w:customStyle="1" w:styleId="Heading2Char1">
    <w:name w:val="Heading 2 Char1"/>
    <w:basedOn w:val="DefaultParagraphFont"/>
    <w:uiPriority w:val="9"/>
    <w:semiHidden/>
    <w:rsid w:val="003C65B3"/>
    <w:rPr>
      <w:rFonts w:asciiTheme="majorHAnsi" w:eastAsiaTheme="majorEastAsia" w:hAnsiTheme="majorHAnsi" w:cstheme="majorBidi"/>
      <w:color w:val="365F91" w:themeColor="accent1" w:themeShade="BF"/>
      <w:sz w:val="26"/>
      <w:szCs w:val="26"/>
    </w:rPr>
  </w:style>
  <w:style w:type="character" w:customStyle="1" w:styleId="Heading4Char1">
    <w:name w:val="Heading 4 Char1"/>
    <w:basedOn w:val="DefaultParagraphFont"/>
    <w:uiPriority w:val="9"/>
    <w:semiHidden/>
    <w:rsid w:val="003C65B3"/>
    <w:rPr>
      <w:rFonts w:asciiTheme="majorHAnsi" w:eastAsiaTheme="majorEastAsia" w:hAnsiTheme="majorHAnsi" w:cstheme="majorBidi"/>
      <w:i/>
      <w:iCs/>
      <w:color w:val="365F91" w:themeColor="accent1" w:themeShade="BF"/>
    </w:rPr>
  </w:style>
  <w:style w:type="numbering" w:customStyle="1" w:styleId="NoList3">
    <w:name w:val="No List3"/>
    <w:next w:val="NoList"/>
    <w:uiPriority w:val="99"/>
    <w:semiHidden/>
    <w:unhideWhenUsed/>
    <w:rsid w:val="003C65B3"/>
  </w:style>
  <w:style w:type="table" w:customStyle="1" w:styleId="TableGrid4">
    <w:name w:val="Table Grid4"/>
    <w:basedOn w:val="TableNormal"/>
    <w:next w:val="TableGrid"/>
    <w:uiPriority w:val="39"/>
    <w:rsid w:val="003C65B3"/>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3C65B3"/>
    <w:rPr>
      <w:lang w:val="lv-LV"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3C65B3"/>
    <w:rPr>
      <w:rFonts w:ascii="Calibri" w:eastAsia="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C65B3"/>
  </w:style>
  <w:style w:type="character" w:customStyle="1" w:styleId="ManualNumPar10">
    <w:name w:val="Manual NumPar 1 Знак"/>
    <w:locked/>
    <w:rsid w:val="003C65B3"/>
    <w:rPr>
      <w:rFonts w:ascii="Times New Roman" w:eastAsia="Times New Roman" w:hAnsi="Times New Roman" w:cs="Times New Roman"/>
      <w:sz w:val="24"/>
      <w:szCs w:val="24"/>
      <w:lang w:eastAsia="de-DE"/>
    </w:rPr>
  </w:style>
  <w:style w:type="table" w:customStyle="1" w:styleId="TableGrid5">
    <w:name w:val="Table Grid5"/>
    <w:basedOn w:val="TableNormal"/>
    <w:next w:val="TableGrid"/>
    <w:uiPriority w:val="59"/>
    <w:rsid w:val="003C65B3"/>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1">
    <w:name w:val="En-tête #1_"/>
    <w:basedOn w:val="DefaultParagraphFont"/>
    <w:link w:val="En-tte10"/>
    <w:rsid w:val="003C65B3"/>
    <w:rPr>
      <w:sz w:val="26"/>
      <w:szCs w:val="26"/>
      <w:shd w:val="clear" w:color="auto" w:fill="FFFFFF"/>
    </w:rPr>
  </w:style>
  <w:style w:type="paragraph" w:customStyle="1" w:styleId="En-tte10">
    <w:name w:val="En-tête #1"/>
    <w:basedOn w:val="Normal"/>
    <w:link w:val="En-tte1"/>
    <w:rsid w:val="003C65B3"/>
    <w:pPr>
      <w:shd w:val="clear" w:color="auto" w:fill="FFFFFF"/>
      <w:spacing w:before="60" w:after="180" w:line="643" w:lineRule="exact"/>
      <w:jc w:val="center"/>
      <w:outlineLvl w:val="0"/>
    </w:pPr>
    <w:rPr>
      <w:sz w:val="26"/>
      <w:szCs w:val="26"/>
      <w:lang w:val="en-AU" w:eastAsia="en-AU"/>
    </w:rPr>
  </w:style>
  <w:style w:type="numbering" w:customStyle="1" w:styleId="NoList5">
    <w:name w:val="No List5"/>
    <w:next w:val="NoList"/>
    <w:uiPriority w:val="99"/>
    <w:semiHidden/>
    <w:unhideWhenUsed/>
    <w:rsid w:val="003C65B3"/>
  </w:style>
  <w:style w:type="table" w:customStyle="1" w:styleId="TableGrid6">
    <w:name w:val="Table Grid6"/>
    <w:basedOn w:val="TableNormal"/>
    <w:next w:val="TableGrid"/>
    <w:uiPriority w:val="99"/>
    <w:rsid w:val="003C65B3"/>
    <w:pPr>
      <w:spacing w:before="120" w:after="120"/>
      <w:jc w:val="both"/>
    </w:pPr>
    <w:rPr>
      <w:lang w:val="lv-LV"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Normal"/>
    <w:next w:val="Normal"/>
    <w:uiPriority w:val="99"/>
    <w:rsid w:val="003C65B3"/>
    <w:pPr>
      <w:keepNext/>
      <w:widowControl/>
      <w:spacing w:before="240" w:after="240" w:line="240" w:lineRule="auto"/>
      <w:jc w:val="center"/>
    </w:pPr>
    <w:rPr>
      <w:b/>
      <w:lang w:eastAsia="en-US"/>
    </w:rPr>
  </w:style>
  <w:style w:type="paragraph" w:customStyle="1" w:styleId="Style3">
    <w:name w:val="Style3"/>
    <w:basedOn w:val="Normal"/>
    <w:uiPriority w:val="99"/>
    <w:rsid w:val="003C65B3"/>
    <w:pPr>
      <w:widowControl/>
      <w:spacing w:line="240" w:lineRule="auto"/>
    </w:pPr>
    <w:rPr>
      <w:i/>
      <w:szCs w:val="24"/>
      <w:lang w:eastAsia="en-GB"/>
    </w:rPr>
  </w:style>
  <w:style w:type="paragraph" w:customStyle="1" w:styleId="Annexetitreacte">
    <w:name w:val="Annexe titre (acte)"/>
    <w:basedOn w:val="Normal"/>
    <w:next w:val="Normal"/>
    <w:rsid w:val="003C65B3"/>
    <w:pPr>
      <w:widowControl/>
      <w:tabs>
        <w:tab w:val="num" w:pos="1360"/>
      </w:tabs>
      <w:spacing w:before="120" w:after="120" w:line="240" w:lineRule="auto"/>
      <w:jc w:val="center"/>
    </w:pPr>
    <w:rPr>
      <w:b/>
      <w:szCs w:val="24"/>
      <w:u w:val="single"/>
      <w:lang w:eastAsia="de-DE"/>
    </w:rPr>
  </w:style>
  <w:style w:type="paragraph" w:customStyle="1" w:styleId="Considrant">
    <w:name w:val="Considérant"/>
    <w:basedOn w:val="Normal"/>
    <w:rsid w:val="003C65B3"/>
    <w:pPr>
      <w:widowControl/>
      <w:tabs>
        <w:tab w:val="num" w:pos="709"/>
        <w:tab w:val="num" w:pos="1360"/>
      </w:tabs>
      <w:spacing w:before="120" w:after="120" w:line="240" w:lineRule="auto"/>
      <w:ind w:left="709" w:hanging="709"/>
      <w:jc w:val="both"/>
    </w:pPr>
    <w:rPr>
      <w:szCs w:val="24"/>
      <w:lang w:eastAsia="de-DE"/>
    </w:rPr>
  </w:style>
  <w:style w:type="character" w:customStyle="1" w:styleId="Added">
    <w:name w:val="Added"/>
    <w:basedOn w:val="DefaultParagraphFont"/>
    <w:rsid w:val="003C65B3"/>
    <w:rPr>
      <w:rFonts w:cs="Times New Roman"/>
      <w:b/>
      <w:u w:val="single"/>
    </w:rPr>
  </w:style>
  <w:style w:type="paragraph" w:customStyle="1" w:styleId="Tiret3">
    <w:name w:val="Tiret 3"/>
    <w:basedOn w:val="Point3"/>
    <w:rsid w:val="003C65B3"/>
    <w:pPr>
      <w:tabs>
        <w:tab w:val="num" w:pos="2551"/>
      </w:tabs>
    </w:pPr>
  </w:style>
  <w:style w:type="paragraph" w:customStyle="1" w:styleId="Point3">
    <w:name w:val="Point 3"/>
    <w:basedOn w:val="Normal"/>
    <w:rsid w:val="003C65B3"/>
    <w:pPr>
      <w:widowControl/>
      <w:spacing w:before="120" w:after="120" w:line="240" w:lineRule="auto"/>
      <w:ind w:left="2551" w:hanging="567"/>
      <w:jc w:val="both"/>
    </w:pPr>
    <w:rPr>
      <w:szCs w:val="24"/>
      <w:lang w:eastAsia="de-DE"/>
    </w:rPr>
  </w:style>
  <w:style w:type="paragraph" w:customStyle="1" w:styleId="Tiret4">
    <w:name w:val="Tiret 4"/>
    <w:basedOn w:val="Point4"/>
    <w:rsid w:val="003C65B3"/>
    <w:pPr>
      <w:tabs>
        <w:tab w:val="num" w:pos="3118"/>
      </w:tabs>
    </w:pPr>
  </w:style>
  <w:style w:type="paragraph" w:customStyle="1" w:styleId="Point4">
    <w:name w:val="Point 4"/>
    <w:basedOn w:val="Normal"/>
    <w:rsid w:val="003C65B3"/>
    <w:pPr>
      <w:widowControl/>
      <w:spacing w:before="120" w:after="120" w:line="240" w:lineRule="auto"/>
      <w:ind w:left="3118" w:hanging="567"/>
      <w:jc w:val="both"/>
    </w:pPr>
    <w:rPr>
      <w:szCs w:val="24"/>
      <w:lang w:eastAsia="de-DE"/>
    </w:rPr>
  </w:style>
  <w:style w:type="paragraph" w:customStyle="1" w:styleId="Rfrenceinterinstitutionelleprliminaire">
    <w:name w:val="Référence interinstitutionelle (préliminaire)"/>
    <w:basedOn w:val="Normal"/>
    <w:next w:val="Normal"/>
    <w:rsid w:val="003C65B3"/>
    <w:pPr>
      <w:widowControl/>
      <w:spacing w:line="240" w:lineRule="auto"/>
      <w:ind w:left="5103"/>
    </w:pPr>
    <w:rPr>
      <w:szCs w:val="24"/>
      <w:lang w:eastAsia="de-DE"/>
    </w:rPr>
  </w:style>
  <w:style w:type="character" w:customStyle="1" w:styleId="platne1">
    <w:name w:val="platne1"/>
    <w:basedOn w:val="DefaultParagraphFont"/>
    <w:rsid w:val="003C65B3"/>
    <w:rPr>
      <w:rFonts w:cs="Times New Roman"/>
    </w:rPr>
  </w:style>
  <w:style w:type="paragraph" w:customStyle="1" w:styleId="Phrasefinale">
    <w:name w:val="Phrase finale"/>
    <w:basedOn w:val="Normal"/>
    <w:next w:val="Normal"/>
    <w:rsid w:val="003C65B3"/>
    <w:pPr>
      <w:widowControl/>
      <w:spacing w:before="360" w:line="240" w:lineRule="auto"/>
      <w:jc w:val="center"/>
    </w:pPr>
    <w:rPr>
      <w:szCs w:val="24"/>
      <w:lang w:eastAsia="de-DE"/>
    </w:rPr>
  </w:style>
  <w:style w:type="paragraph" w:customStyle="1" w:styleId="Fichefinancireattributiontitre">
    <w:name w:val="Fiche financière (attribution) titre"/>
    <w:basedOn w:val="Normal"/>
    <w:next w:val="Normal"/>
    <w:rsid w:val="003C65B3"/>
    <w:pPr>
      <w:widowControl/>
      <w:spacing w:before="120" w:after="120" w:line="240" w:lineRule="auto"/>
      <w:jc w:val="center"/>
    </w:pPr>
    <w:rPr>
      <w:b/>
      <w:szCs w:val="24"/>
      <w:u w:val="single"/>
      <w:lang w:eastAsia="de-DE"/>
    </w:rPr>
  </w:style>
  <w:style w:type="paragraph" w:customStyle="1" w:styleId="t-9-8">
    <w:name w:val="t-9-8"/>
    <w:basedOn w:val="Normal"/>
    <w:rsid w:val="003C65B3"/>
    <w:pPr>
      <w:widowControl/>
      <w:spacing w:before="100" w:beforeAutospacing="1" w:after="100" w:afterAutospacing="1" w:line="240" w:lineRule="auto"/>
    </w:pPr>
    <w:rPr>
      <w:szCs w:val="24"/>
      <w:lang w:eastAsia="hr-HR"/>
    </w:rPr>
  </w:style>
  <w:style w:type="numbering" w:customStyle="1" w:styleId="NoList12">
    <w:name w:val="No List12"/>
    <w:next w:val="NoList"/>
    <w:uiPriority w:val="99"/>
    <w:semiHidden/>
    <w:unhideWhenUsed/>
    <w:rsid w:val="003C65B3"/>
  </w:style>
  <w:style w:type="paragraph" w:customStyle="1" w:styleId="BodyText4">
    <w:name w:val="Body Text 4"/>
    <w:basedOn w:val="Normal"/>
    <w:link w:val="BodyText4Char"/>
    <w:rsid w:val="003C65B3"/>
    <w:pPr>
      <w:widowControl/>
      <w:tabs>
        <w:tab w:val="num" w:pos="2160"/>
      </w:tabs>
      <w:spacing w:after="240" w:line="240" w:lineRule="auto"/>
      <w:ind w:left="2160" w:hanging="720"/>
      <w:jc w:val="both"/>
    </w:pPr>
    <w:rPr>
      <w:rFonts w:eastAsia="Calibri"/>
      <w:sz w:val="22"/>
      <w:szCs w:val="22"/>
      <w:lang w:eastAsia="en-GB"/>
    </w:rPr>
  </w:style>
  <w:style w:type="character" w:customStyle="1" w:styleId="BodyText4Char">
    <w:name w:val="Body Text 4 Char"/>
    <w:link w:val="BodyText4"/>
    <w:rsid w:val="003C65B3"/>
    <w:rPr>
      <w:rFonts w:eastAsia="Calibri"/>
      <w:sz w:val="22"/>
      <w:szCs w:val="22"/>
      <w:lang w:val="lv-LV" w:eastAsia="en-GB"/>
    </w:rPr>
  </w:style>
  <w:style w:type="paragraph" w:customStyle="1" w:styleId="FootnoteQuotation">
    <w:name w:val="Footnote Quotation"/>
    <w:basedOn w:val="Normal"/>
    <w:rsid w:val="003C65B3"/>
    <w:pPr>
      <w:widowControl/>
      <w:spacing w:line="240" w:lineRule="auto"/>
      <w:ind w:left="720" w:right="720"/>
      <w:jc w:val="both"/>
    </w:pPr>
    <w:rPr>
      <w:rFonts w:eastAsia="Calibri"/>
      <w:sz w:val="20"/>
      <w:szCs w:val="22"/>
      <w:lang w:eastAsia="en-GB"/>
    </w:rPr>
  </w:style>
  <w:style w:type="paragraph" w:customStyle="1" w:styleId="Quotation">
    <w:name w:val="Quotation"/>
    <w:basedOn w:val="Normal"/>
    <w:rsid w:val="003C65B3"/>
    <w:pPr>
      <w:widowControl/>
      <w:spacing w:after="240" w:line="240" w:lineRule="auto"/>
      <w:ind w:left="720" w:right="720"/>
      <w:jc w:val="both"/>
    </w:pPr>
    <w:rPr>
      <w:rFonts w:eastAsia="Calibri"/>
      <w:sz w:val="22"/>
      <w:szCs w:val="22"/>
      <w:lang w:eastAsia="en-GB"/>
    </w:rPr>
  </w:style>
  <w:style w:type="paragraph" w:customStyle="1" w:styleId="QuotationDouble">
    <w:name w:val="Quotation Double"/>
    <w:basedOn w:val="Normal"/>
    <w:rsid w:val="003C65B3"/>
    <w:pPr>
      <w:widowControl/>
      <w:spacing w:after="240" w:line="240" w:lineRule="auto"/>
      <w:ind w:left="1440" w:right="1440"/>
      <w:jc w:val="both"/>
    </w:pPr>
    <w:rPr>
      <w:rFonts w:eastAsia="Calibri"/>
      <w:sz w:val="22"/>
      <w:szCs w:val="22"/>
      <w:lang w:eastAsia="en-GB"/>
    </w:rPr>
  </w:style>
  <w:style w:type="paragraph" w:customStyle="1" w:styleId="Title2">
    <w:name w:val="Title 2"/>
    <w:basedOn w:val="Normal"/>
    <w:rsid w:val="003C65B3"/>
    <w:pPr>
      <w:widowControl/>
      <w:spacing w:line="240" w:lineRule="auto"/>
      <w:jc w:val="center"/>
    </w:pPr>
    <w:rPr>
      <w:rFonts w:eastAsia="Calibri"/>
      <w:sz w:val="22"/>
      <w:szCs w:val="22"/>
      <w:u w:val="single"/>
      <w:lang w:eastAsia="en-GB"/>
    </w:rPr>
  </w:style>
  <w:style w:type="paragraph" w:customStyle="1" w:styleId="Title3">
    <w:name w:val="Title 3"/>
    <w:basedOn w:val="Normal"/>
    <w:rsid w:val="003C65B3"/>
    <w:pPr>
      <w:widowControl/>
      <w:spacing w:line="240" w:lineRule="auto"/>
      <w:jc w:val="center"/>
    </w:pPr>
    <w:rPr>
      <w:rFonts w:eastAsia="Calibri"/>
      <w:i/>
      <w:sz w:val="22"/>
      <w:szCs w:val="22"/>
      <w:lang w:eastAsia="en-GB"/>
    </w:rPr>
  </w:style>
  <w:style w:type="paragraph" w:customStyle="1" w:styleId="TitleCountry">
    <w:name w:val="Title Country"/>
    <w:basedOn w:val="Normal"/>
    <w:rsid w:val="003C65B3"/>
    <w:pPr>
      <w:widowControl/>
      <w:spacing w:line="240" w:lineRule="auto"/>
      <w:jc w:val="center"/>
    </w:pPr>
    <w:rPr>
      <w:rFonts w:eastAsia="Calibri"/>
      <w:caps/>
      <w:sz w:val="22"/>
      <w:szCs w:val="22"/>
      <w:lang w:eastAsia="en-GB"/>
    </w:rPr>
  </w:style>
  <w:style w:type="numbering" w:customStyle="1" w:styleId="NoList112">
    <w:name w:val="No List112"/>
    <w:next w:val="NoList"/>
    <w:semiHidden/>
    <w:rsid w:val="003C65B3"/>
  </w:style>
  <w:style w:type="paragraph" w:customStyle="1" w:styleId="Normal11pt">
    <w:name w:val="Normal + 11 pt"/>
    <w:aliases w:val="Left:  0.05&quot;,Right:  -0.08&quot;"/>
    <w:basedOn w:val="Normal"/>
    <w:rsid w:val="003C65B3"/>
    <w:pPr>
      <w:widowControl/>
      <w:spacing w:line="240" w:lineRule="auto"/>
      <w:ind w:left="72" w:right="-108"/>
    </w:pPr>
    <w:rPr>
      <w:sz w:val="22"/>
      <w:szCs w:val="22"/>
      <w:lang w:eastAsia="en-US"/>
    </w:rPr>
  </w:style>
  <w:style w:type="paragraph" w:customStyle="1" w:styleId="T1">
    <w:name w:val="T1"/>
    <w:basedOn w:val="Normal"/>
    <w:rsid w:val="003C65B3"/>
    <w:pPr>
      <w:widowControl/>
      <w:spacing w:before="160" w:line="220" w:lineRule="atLeast"/>
      <w:jc w:val="both"/>
    </w:pPr>
    <w:rPr>
      <w:sz w:val="21"/>
      <w:lang w:eastAsia="en-US"/>
    </w:rPr>
  </w:style>
  <w:style w:type="character" w:customStyle="1" w:styleId="donttranslate0">
    <w:name w:val="donttranslate"/>
    <w:basedOn w:val="DefaultParagraphFont"/>
    <w:rsid w:val="003C65B3"/>
  </w:style>
  <w:style w:type="table" w:customStyle="1" w:styleId="TableGrid14">
    <w:name w:val="Table Grid14"/>
    <w:basedOn w:val="TableNormal"/>
    <w:next w:val="TableGrid"/>
    <w:rsid w:val="003C65B3"/>
    <w:rPr>
      <w:lang w:val="lv-LV"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ndscape">
    <w:name w:val="HeaderLandscape"/>
    <w:basedOn w:val="Normal"/>
    <w:rsid w:val="003C65B3"/>
    <w:pPr>
      <w:widowControl/>
      <w:tabs>
        <w:tab w:val="right" w:pos="14003"/>
      </w:tabs>
      <w:spacing w:before="120" w:after="120" w:line="240" w:lineRule="auto"/>
      <w:jc w:val="both"/>
    </w:pPr>
    <w:rPr>
      <w:szCs w:val="24"/>
      <w:lang w:eastAsia="de-DE"/>
    </w:rPr>
  </w:style>
  <w:style w:type="paragraph" w:customStyle="1" w:styleId="NormalLeft">
    <w:name w:val="Normal Left"/>
    <w:basedOn w:val="Normal"/>
    <w:rsid w:val="003C65B3"/>
    <w:pPr>
      <w:widowControl/>
      <w:spacing w:before="120" w:after="120" w:line="240" w:lineRule="auto"/>
    </w:pPr>
    <w:rPr>
      <w:szCs w:val="24"/>
      <w:lang w:eastAsia="de-DE"/>
    </w:rPr>
  </w:style>
  <w:style w:type="paragraph" w:customStyle="1" w:styleId="NormalRight">
    <w:name w:val="Normal Right"/>
    <w:basedOn w:val="Normal"/>
    <w:rsid w:val="003C65B3"/>
    <w:pPr>
      <w:widowControl/>
      <w:spacing w:before="120" w:after="120" w:line="240" w:lineRule="auto"/>
      <w:jc w:val="right"/>
    </w:pPr>
    <w:rPr>
      <w:szCs w:val="24"/>
      <w:lang w:eastAsia="de-DE"/>
    </w:rPr>
  </w:style>
  <w:style w:type="paragraph" w:customStyle="1" w:styleId="QuotedText">
    <w:name w:val="Quoted Text"/>
    <w:basedOn w:val="Normal"/>
    <w:rsid w:val="003C65B3"/>
    <w:pPr>
      <w:widowControl/>
      <w:spacing w:before="120" w:after="120" w:line="240" w:lineRule="auto"/>
      <w:ind w:left="1417"/>
      <w:jc w:val="both"/>
    </w:pPr>
    <w:rPr>
      <w:szCs w:val="24"/>
      <w:lang w:eastAsia="de-DE"/>
    </w:rPr>
  </w:style>
  <w:style w:type="paragraph" w:customStyle="1" w:styleId="PointDouble0">
    <w:name w:val="PointDouble 0"/>
    <w:basedOn w:val="Normal"/>
    <w:rsid w:val="003C65B3"/>
    <w:pPr>
      <w:widowControl/>
      <w:tabs>
        <w:tab w:val="left" w:pos="850"/>
      </w:tabs>
      <w:spacing w:before="120" w:after="120" w:line="240" w:lineRule="auto"/>
      <w:ind w:left="1417" w:hanging="1417"/>
      <w:jc w:val="both"/>
    </w:pPr>
    <w:rPr>
      <w:szCs w:val="24"/>
      <w:lang w:eastAsia="de-DE"/>
    </w:rPr>
  </w:style>
  <w:style w:type="paragraph" w:customStyle="1" w:styleId="PointDouble1">
    <w:name w:val="PointDouble 1"/>
    <w:basedOn w:val="Normal"/>
    <w:rsid w:val="003C65B3"/>
    <w:pPr>
      <w:widowControl/>
      <w:tabs>
        <w:tab w:val="left" w:pos="1417"/>
      </w:tabs>
      <w:spacing w:before="120" w:after="120" w:line="240" w:lineRule="auto"/>
      <w:ind w:left="1984" w:hanging="1134"/>
      <w:jc w:val="both"/>
    </w:pPr>
    <w:rPr>
      <w:szCs w:val="24"/>
      <w:lang w:eastAsia="de-DE"/>
    </w:rPr>
  </w:style>
  <w:style w:type="paragraph" w:customStyle="1" w:styleId="PointDouble2">
    <w:name w:val="PointDouble 2"/>
    <w:basedOn w:val="Normal"/>
    <w:rsid w:val="003C65B3"/>
    <w:pPr>
      <w:widowControl/>
      <w:tabs>
        <w:tab w:val="left" w:pos="1984"/>
      </w:tabs>
      <w:spacing w:before="120" w:after="120" w:line="240" w:lineRule="auto"/>
      <w:ind w:left="2551" w:hanging="1134"/>
      <w:jc w:val="both"/>
    </w:pPr>
    <w:rPr>
      <w:szCs w:val="24"/>
      <w:lang w:eastAsia="de-DE"/>
    </w:rPr>
  </w:style>
  <w:style w:type="paragraph" w:customStyle="1" w:styleId="PointDouble3">
    <w:name w:val="PointDouble 3"/>
    <w:basedOn w:val="Normal"/>
    <w:rsid w:val="003C65B3"/>
    <w:pPr>
      <w:widowControl/>
      <w:tabs>
        <w:tab w:val="left" w:pos="2551"/>
      </w:tabs>
      <w:spacing w:before="120" w:after="120" w:line="240" w:lineRule="auto"/>
      <w:ind w:left="3118" w:hanging="1134"/>
      <w:jc w:val="both"/>
    </w:pPr>
    <w:rPr>
      <w:szCs w:val="24"/>
      <w:lang w:eastAsia="de-DE"/>
    </w:rPr>
  </w:style>
  <w:style w:type="paragraph" w:customStyle="1" w:styleId="PointDouble4">
    <w:name w:val="PointDouble 4"/>
    <w:basedOn w:val="Normal"/>
    <w:rsid w:val="003C65B3"/>
    <w:pPr>
      <w:widowControl/>
      <w:tabs>
        <w:tab w:val="left" w:pos="3118"/>
      </w:tabs>
      <w:spacing w:before="120" w:after="120" w:line="240" w:lineRule="auto"/>
      <w:ind w:left="3685" w:hanging="1134"/>
      <w:jc w:val="both"/>
    </w:pPr>
    <w:rPr>
      <w:szCs w:val="24"/>
      <w:lang w:eastAsia="de-DE"/>
    </w:rPr>
  </w:style>
  <w:style w:type="paragraph" w:customStyle="1" w:styleId="PointTriple0">
    <w:name w:val="PointTriple 0"/>
    <w:basedOn w:val="Normal"/>
    <w:rsid w:val="003C65B3"/>
    <w:pPr>
      <w:widowControl/>
      <w:tabs>
        <w:tab w:val="left" w:pos="850"/>
        <w:tab w:val="left" w:pos="1417"/>
      </w:tabs>
      <w:spacing w:before="120" w:after="120" w:line="240" w:lineRule="auto"/>
      <w:ind w:left="1984" w:hanging="1984"/>
      <w:jc w:val="both"/>
    </w:pPr>
    <w:rPr>
      <w:szCs w:val="24"/>
      <w:lang w:eastAsia="de-DE"/>
    </w:rPr>
  </w:style>
  <w:style w:type="paragraph" w:customStyle="1" w:styleId="PointTriple1">
    <w:name w:val="PointTriple 1"/>
    <w:basedOn w:val="Normal"/>
    <w:rsid w:val="003C65B3"/>
    <w:pPr>
      <w:widowControl/>
      <w:tabs>
        <w:tab w:val="left" w:pos="1417"/>
        <w:tab w:val="left" w:pos="1984"/>
      </w:tabs>
      <w:spacing w:before="120" w:after="120" w:line="240" w:lineRule="auto"/>
      <w:ind w:left="2551" w:hanging="1701"/>
      <w:jc w:val="both"/>
    </w:pPr>
    <w:rPr>
      <w:szCs w:val="24"/>
      <w:lang w:eastAsia="de-DE"/>
    </w:rPr>
  </w:style>
  <w:style w:type="paragraph" w:customStyle="1" w:styleId="PointTriple2">
    <w:name w:val="PointTriple 2"/>
    <w:basedOn w:val="Normal"/>
    <w:rsid w:val="003C65B3"/>
    <w:pPr>
      <w:widowControl/>
      <w:tabs>
        <w:tab w:val="left" w:pos="1984"/>
        <w:tab w:val="left" w:pos="2551"/>
      </w:tabs>
      <w:spacing w:before="120" w:after="120" w:line="240" w:lineRule="auto"/>
      <w:ind w:left="3118" w:hanging="1701"/>
      <w:jc w:val="both"/>
    </w:pPr>
    <w:rPr>
      <w:szCs w:val="24"/>
      <w:lang w:eastAsia="de-DE"/>
    </w:rPr>
  </w:style>
  <w:style w:type="paragraph" w:customStyle="1" w:styleId="PointTriple3">
    <w:name w:val="PointTriple 3"/>
    <w:basedOn w:val="Normal"/>
    <w:rsid w:val="003C65B3"/>
    <w:pPr>
      <w:widowControl/>
      <w:tabs>
        <w:tab w:val="left" w:pos="2551"/>
        <w:tab w:val="left" w:pos="3118"/>
      </w:tabs>
      <w:spacing w:before="120" w:after="120" w:line="240" w:lineRule="auto"/>
      <w:ind w:left="3685" w:hanging="1701"/>
      <w:jc w:val="both"/>
    </w:pPr>
    <w:rPr>
      <w:szCs w:val="24"/>
      <w:lang w:eastAsia="de-DE"/>
    </w:rPr>
  </w:style>
  <w:style w:type="paragraph" w:customStyle="1" w:styleId="PointTriple4">
    <w:name w:val="PointTriple 4"/>
    <w:basedOn w:val="Normal"/>
    <w:rsid w:val="003C65B3"/>
    <w:pPr>
      <w:widowControl/>
      <w:tabs>
        <w:tab w:val="left" w:pos="3118"/>
        <w:tab w:val="left" w:pos="3685"/>
      </w:tabs>
      <w:spacing w:before="120" w:after="120" w:line="240" w:lineRule="auto"/>
      <w:ind w:left="4252" w:hanging="1701"/>
      <w:jc w:val="both"/>
    </w:pPr>
    <w:rPr>
      <w:szCs w:val="24"/>
      <w:lang w:eastAsia="de-DE"/>
    </w:rPr>
  </w:style>
  <w:style w:type="paragraph" w:customStyle="1" w:styleId="ManualNumPar2">
    <w:name w:val="Manual NumPar 2"/>
    <w:basedOn w:val="Normal"/>
    <w:next w:val="Text2"/>
    <w:rsid w:val="003C65B3"/>
    <w:pPr>
      <w:widowControl/>
      <w:spacing w:before="120" w:after="120" w:line="240" w:lineRule="auto"/>
      <w:ind w:left="850" w:hanging="850"/>
      <w:jc w:val="both"/>
    </w:pPr>
    <w:rPr>
      <w:szCs w:val="24"/>
      <w:lang w:eastAsia="de-DE"/>
    </w:rPr>
  </w:style>
  <w:style w:type="paragraph" w:customStyle="1" w:styleId="ManualNumPar3">
    <w:name w:val="Manual NumPar 3"/>
    <w:basedOn w:val="Normal"/>
    <w:next w:val="Text3"/>
    <w:rsid w:val="003C65B3"/>
    <w:pPr>
      <w:widowControl/>
      <w:spacing w:before="120" w:after="120" w:line="240" w:lineRule="auto"/>
      <w:ind w:left="850" w:hanging="850"/>
      <w:jc w:val="both"/>
    </w:pPr>
    <w:rPr>
      <w:szCs w:val="24"/>
      <w:lang w:eastAsia="de-DE"/>
    </w:rPr>
  </w:style>
  <w:style w:type="paragraph" w:customStyle="1" w:styleId="ManualNumPar4">
    <w:name w:val="Manual NumPar 4"/>
    <w:basedOn w:val="Normal"/>
    <w:next w:val="Text4"/>
    <w:rsid w:val="003C65B3"/>
    <w:pPr>
      <w:widowControl/>
      <w:spacing w:before="120" w:after="120" w:line="240" w:lineRule="auto"/>
      <w:ind w:left="850" w:hanging="850"/>
      <w:jc w:val="both"/>
    </w:pPr>
    <w:rPr>
      <w:szCs w:val="24"/>
      <w:lang w:eastAsia="de-DE"/>
    </w:rPr>
  </w:style>
  <w:style w:type="paragraph" w:customStyle="1" w:styleId="QuotedNumPar">
    <w:name w:val="Quoted NumPar"/>
    <w:basedOn w:val="Normal"/>
    <w:rsid w:val="003C65B3"/>
    <w:pPr>
      <w:widowControl/>
      <w:spacing w:before="120" w:after="120" w:line="240" w:lineRule="auto"/>
      <w:ind w:left="1417" w:hanging="567"/>
      <w:jc w:val="both"/>
    </w:pPr>
    <w:rPr>
      <w:szCs w:val="24"/>
      <w:lang w:eastAsia="de-DE"/>
    </w:rPr>
  </w:style>
  <w:style w:type="paragraph" w:customStyle="1" w:styleId="ManualHeading1">
    <w:name w:val="Manual Heading 1"/>
    <w:basedOn w:val="Normal"/>
    <w:next w:val="Text1"/>
    <w:rsid w:val="003C65B3"/>
    <w:pPr>
      <w:keepNext/>
      <w:widowControl/>
      <w:tabs>
        <w:tab w:val="left" w:pos="850"/>
      </w:tabs>
      <w:spacing w:before="360" w:after="120" w:line="240" w:lineRule="auto"/>
      <w:ind w:left="850" w:hanging="850"/>
      <w:jc w:val="both"/>
      <w:outlineLvl w:val="0"/>
    </w:pPr>
    <w:rPr>
      <w:b/>
      <w:smallCaps/>
      <w:szCs w:val="24"/>
      <w:lang w:eastAsia="de-DE"/>
    </w:rPr>
  </w:style>
  <w:style w:type="paragraph" w:customStyle="1" w:styleId="ManualHeading2">
    <w:name w:val="Manual Heading 2"/>
    <w:basedOn w:val="Normal"/>
    <w:next w:val="Text2"/>
    <w:rsid w:val="003C65B3"/>
    <w:pPr>
      <w:keepNext/>
      <w:widowControl/>
      <w:tabs>
        <w:tab w:val="left" w:pos="850"/>
      </w:tabs>
      <w:spacing w:before="120" w:after="120" w:line="240" w:lineRule="auto"/>
      <w:ind w:left="850" w:hanging="850"/>
      <w:jc w:val="both"/>
      <w:outlineLvl w:val="1"/>
    </w:pPr>
    <w:rPr>
      <w:b/>
      <w:szCs w:val="24"/>
      <w:lang w:eastAsia="de-DE"/>
    </w:rPr>
  </w:style>
  <w:style w:type="paragraph" w:customStyle="1" w:styleId="ManualHeading3">
    <w:name w:val="Manual Heading 3"/>
    <w:basedOn w:val="Normal"/>
    <w:next w:val="Text3"/>
    <w:rsid w:val="003C65B3"/>
    <w:pPr>
      <w:keepNext/>
      <w:widowControl/>
      <w:tabs>
        <w:tab w:val="left" w:pos="850"/>
      </w:tabs>
      <w:spacing w:before="120" w:after="120" w:line="240" w:lineRule="auto"/>
      <w:ind w:left="850" w:hanging="850"/>
      <w:jc w:val="both"/>
      <w:outlineLvl w:val="2"/>
    </w:pPr>
    <w:rPr>
      <w:i/>
      <w:szCs w:val="24"/>
      <w:lang w:eastAsia="de-DE"/>
    </w:rPr>
  </w:style>
  <w:style w:type="paragraph" w:customStyle="1" w:styleId="ManualHeading4">
    <w:name w:val="Manual Heading 4"/>
    <w:basedOn w:val="Normal"/>
    <w:next w:val="Text4"/>
    <w:rsid w:val="003C65B3"/>
    <w:pPr>
      <w:keepNext/>
      <w:widowControl/>
      <w:tabs>
        <w:tab w:val="left" w:pos="850"/>
      </w:tabs>
      <w:spacing w:before="120" w:after="120" w:line="240" w:lineRule="auto"/>
      <w:ind w:left="850" w:hanging="850"/>
      <w:jc w:val="both"/>
      <w:outlineLvl w:val="3"/>
    </w:pPr>
    <w:rPr>
      <w:szCs w:val="24"/>
      <w:lang w:eastAsia="de-DE"/>
    </w:rPr>
  </w:style>
  <w:style w:type="paragraph" w:customStyle="1" w:styleId="ChapterTitle">
    <w:name w:val="ChapterTitle"/>
    <w:basedOn w:val="Normal"/>
    <w:next w:val="Normal"/>
    <w:rsid w:val="003C65B3"/>
    <w:pPr>
      <w:keepNext/>
      <w:widowControl/>
      <w:spacing w:before="120" w:after="360" w:line="240" w:lineRule="auto"/>
      <w:jc w:val="center"/>
    </w:pPr>
    <w:rPr>
      <w:b/>
      <w:sz w:val="32"/>
      <w:szCs w:val="24"/>
      <w:lang w:eastAsia="de-DE"/>
    </w:rPr>
  </w:style>
  <w:style w:type="paragraph" w:customStyle="1" w:styleId="PartTitle">
    <w:name w:val="PartTitle"/>
    <w:basedOn w:val="Normal"/>
    <w:next w:val="ChapterTitle"/>
    <w:rsid w:val="003C65B3"/>
    <w:pPr>
      <w:keepNext/>
      <w:pageBreakBefore/>
      <w:widowControl/>
      <w:spacing w:before="120" w:after="360" w:line="240" w:lineRule="auto"/>
      <w:jc w:val="center"/>
    </w:pPr>
    <w:rPr>
      <w:b/>
      <w:sz w:val="36"/>
      <w:szCs w:val="24"/>
      <w:lang w:eastAsia="de-DE"/>
    </w:rPr>
  </w:style>
  <w:style w:type="paragraph" w:customStyle="1" w:styleId="SectionTitle">
    <w:name w:val="SectionTitle"/>
    <w:basedOn w:val="Normal"/>
    <w:next w:val="Heading1"/>
    <w:rsid w:val="003C65B3"/>
    <w:pPr>
      <w:keepNext/>
      <w:widowControl/>
      <w:spacing w:before="120" w:after="360" w:line="240" w:lineRule="auto"/>
      <w:jc w:val="center"/>
    </w:pPr>
    <w:rPr>
      <w:b/>
      <w:smallCaps/>
      <w:sz w:val="28"/>
      <w:szCs w:val="24"/>
      <w:lang w:eastAsia="de-DE"/>
    </w:rPr>
  </w:style>
  <w:style w:type="paragraph" w:customStyle="1" w:styleId="TableTitle">
    <w:name w:val="Table Title"/>
    <w:basedOn w:val="Normal"/>
    <w:next w:val="Normal"/>
    <w:rsid w:val="003C65B3"/>
    <w:pPr>
      <w:widowControl/>
      <w:spacing w:before="120" w:after="120" w:line="240" w:lineRule="auto"/>
      <w:jc w:val="center"/>
    </w:pPr>
    <w:rPr>
      <w:b/>
      <w:szCs w:val="24"/>
      <w:lang w:eastAsia="de-DE"/>
    </w:rPr>
  </w:style>
  <w:style w:type="character" w:customStyle="1" w:styleId="Marker1">
    <w:name w:val="Marker1"/>
    <w:rsid w:val="003C65B3"/>
    <w:rPr>
      <w:color w:val="008000"/>
    </w:rPr>
  </w:style>
  <w:style w:type="character" w:customStyle="1" w:styleId="Marker2">
    <w:name w:val="Marker2"/>
    <w:rsid w:val="003C65B3"/>
    <w:rPr>
      <w:color w:val="FF0000"/>
    </w:rPr>
  </w:style>
  <w:style w:type="paragraph" w:customStyle="1" w:styleId="Annexetitreexposglobal">
    <w:name w:val="Annexe titre (exposé global)"/>
    <w:basedOn w:val="Normal"/>
    <w:next w:val="Normal"/>
    <w:rsid w:val="003C65B3"/>
    <w:pPr>
      <w:widowControl/>
      <w:spacing w:before="120" w:after="120" w:line="240" w:lineRule="auto"/>
      <w:jc w:val="center"/>
    </w:pPr>
    <w:rPr>
      <w:b/>
      <w:szCs w:val="24"/>
      <w:u w:val="single"/>
      <w:lang w:eastAsia="de-DE"/>
    </w:rPr>
  </w:style>
  <w:style w:type="paragraph" w:customStyle="1" w:styleId="Annexetitreexpos">
    <w:name w:val="Annexe titre (exposé)"/>
    <w:basedOn w:val="Normal"/>
    <w:next w:val="Normal"/>
    <w:rsid w:val="003C65B3"/>
    <w:pPr>
      <w:widowControl/>
      <w:spacing w:before="120" w:after="120" w:line="240" w:lineRule="auto"/>
      <w:jc w:val="center"/>
    </w:pPr>
    <w:rPr>
      <w:b/>
      <w:szCs w:val="24"/>
      <w:u w:val="single"/>
      <w:lang w:eastAsia="de-DE"/>
    </w:rPr>
  </w:style>
  <w:style w:type="paragraph" w:customStyle="1" w:styleId="Annexetitrefichefinacte">
    <w:name w:val="Annexe titre (fiche fin. acte)"/>
    <w:basedOn w:val="Normal"/>
    <w:next w:val="Normal"/>
    <w:rsid w:val="003C65B3"/>
    <w:pPr>
      <w:widowControl/>
      <w:spacing w:before="120" w:after="120" w:line="240" w:lineRule="auto"/>
      <w:jc w:val="center"/>
    </w:pPr>
    <w:rPr>
      <w:b/>
      <w:szCs w:val="24"/>
      <w:u w:val="single"/>
      <w:lang w:eastAsia="de-DE"/>
    </w:rPr>
  </w:style>
  <w:style w:type="paragraph" w:customStyle="1" w:styleId="Annexetitrefichefinglobale">
    <w:name w:val="Annexe titre (fiche fin. globale)"/>
    <w:basedOn w:val="Normal"/>
    <w:next w:val="Normal"/>
    <w:rsid w:val="003C65B3"/>
    <w:pPr>
      <w:widowControl/>
      <w:spacing w:before="120" w:after="120" w:line="240" w:lineRule="auto"/>
      <w:jc w:val="center"/>
    </w:pPr>
    <w:rPr>
      <w:b/>
      <w:szCs w:val="24"/>
      <w:u w:val="single"/>
      <w:lang w:eastAsia="de-DE"/>
    </w:rPr>
  </w:style>
  <w:style w:type="paragraph" w:customStyle="1" w:styleId="Annexetitreglobale">
    <w:name w:val="Annexe titre (globale)"/>
    <w:basedOn w:val="Normal"/>
    <w:next w:val="Normal"/>
    <w:rsid w:val="003C65B3"/>
    <w:pPr>
      <w:widowControl/>
      <w:spacing w:before="120" w:after="120" w:line="240" w:lineRule="auto"/>
      <w:jc w:val="center"/>
    </w:pPr>
    <w:rPr>
      <w:b/>
      <w:szCs w:val="24"/>
      <w:u w:val="single"/>
      <w:lang w:eastAsia="de-DE"/>
    </w:rPr>
  </w:style>
  <w:style w:type="paragraph" w:customStyle="1" w:styleId="Applicationdirecte">
    <w:name w:val="Application directe"/>
    <w:basedOn w:val="Normal"/>
    <w:next w:val="Fait"/>
    <w:rsid w:val="003C65B3"/>
    <w:pPr>
      <w:widowControl/>
      <w:spacing w:before="480" w:after="120" w:line="240" w:lineRule="auto"/>
      <w:jc w:val="both"/>
    </w:pPr>
    <w:rPr>
      <w:szCs w:val="24"/>
      <w:lang w:eastAsia="de-DE"/>
    </w:rPr>
  </w:style>
  <w:style w:type="paragraph" w:customStyle="1" w:styleId="Fait">
    <w:name w:val="Fait à"/>
    <w:basedOn w:val="Normal"/>
    <w:next w:val="Institutionquisigne"/>
    <w:rsid w:val="003C65B3"/>
    <w:pPr>
      <w:keepNext/>
      <w:widowControl/>
      <w:spacing w:before="120" w:line="240" w:lineRule="auto"/>
      <w:jc w:val="both"/>
    </w:pPr>
    <w:rPr>
      <w:szCs w:val="24"/>
      <w:lang w:eastAsia="de-DE"/>
    </w:rPr>
  </w:style>
  <w:style w:type="paragraph" w:customStyle="1" w:styleId="Institutionquisigne">
    <w:name w:val="Institution qui signe"/>
    <w:basedOn w:val="Normal"/>
    <w:next w:val="Personnequisigne"/>
    <w:rsid w:val="003C65B3"/>
    <w:pPr>
      <w:keepNext/>
      <w:widowControl/>
      <w:tabs>
        <w:tab w:val="left" w:pos="4252"/>
      </w:tabs>
      <w:spacing w:before="720" w:line="240" w:lineRule="auto"/>
      <w:jc w:val="both"/>
    </w:pPr>
    <w:rPr>
      <w:i/>
      <w:szCs w:val="24"/>
      <w:lang w:eastAsia="de-DE"/>
    </w:rPr>
  </w:style>
  <w:style w:type="paragraph" w:customStyle="1" w:styleId="Personnequisigne">
    <w:name w:val="Personne qui signe"/>
    <w:basedOn w:val="Normal"/>
    <w:next w:val="Institutionquisigne"/>
    <w:rsid w:val="003C65B3"/>
    <w:pPr>
      <w:widowControl/>
      <w:tabs>
        <w:tab w:val="left" w:pos="4252"/>
      </w:tabs>
      <w:spacing w:line="240" w:lineRule="auto"/>
    </w:pPr>
    <w:rPr>
      <w:i/>
      <w:szCs w:val="24"/>
      <w:lang w:eastAsia="de-DE"/>
    </w:rPr>
  </w:style>
  <w:style w:type="paragraph" w:customStyle="1" w:styleId="Avertissementtitre">
    <w:name w:val="Avertissement titre"/>
    <w:basedOn w:val="Normal"/>
    <w:next w:val="Normal"/>
    <w:rsid w:val="003C65B3"/>
    <w:pPr>
      <w:keepNext/>
      <w:widowControl/>
      <w:spacing w:before="480" w:after="120" w:line="240" w:lineRule="auto"/>
      <w:jc w:val="both"/>
    </w:pPr>
    <w:rPr>
      <w:szCs w:val="24"/>
      <w:u w:val="single"/>
      <w:lang w:eastAsia="de-DE"/>
    </w:rPr>
  </w:style>
  <w:style w:type="paragraph" w:customStyle="1" w:styleId="Confidence">
    <w:name w:val="Confidence"/>
    <w:basedOn w:val="Normal"/>
    <w:next w:val="Normal"/>
    <w:rsid w:val="003C65B3"/>
    <w:pPr>
      <w:widowControl/>
      <w:spacing w:before="360" w:after="120" w:line="240" w:lineRule="auto"/>
      <w:jc w:val="center"/>
    </w:pPr>
    <w:rPr>
      <w:szCs w:val="24"/>
      <w:lang w:eastAsia="de-DE"/>
    </w:rPr>
  </w:style>
  <w:style w:type="paragraph" w:customStyle="1" w:styleId="Confidentialit">
    <w:name w:val="Confidentialité"/>
    <w:basedOn w:val="Normal"/>
    <w:next w:val="Statut"/>
    <w:rsid w:val="003C65B3"/>
    <w:pPr>
      <w:widowControl/>
      <w:spacing w:before="240" w:after="240" w:line="240" w:lineRule="auto"/>
      <w:ind w:left="5103"/>
      <w:jc w:val="both"/>
    </w:pPr>
    <w:rPr>
      <w:szCs w:val="24"/>
      <w:u w:val="single"/>
      <w:lang w:eastAsia="de-DE"/>
    </w:rPr>
  </w:style>
  <w:style w:type="paragraph" w:customStyle="1" w:styleId="Statut">
    <w:name w:val="Statut"/>
    <w:basedOn w:val="Normal"/>
    <w:next w:val="Typedudocument"/>
    <w:rsid w:val="003C65B3"/>
    <w:pPr>
      <w:widowControl/>
      <w:spacing w:before="360" w:line="240" w:lineRule="auto"/>
      <w:jc w:val="center"/>
    </w:pPr>
    <w:rPr>
      <w:szCs w:val="24"/>
      <w:lang w:eastAsia="de-DE"/>
    </w:rPr>
  </w:style>
  <w:style w:type="paragraph" w:customStyle="1" w:styleId="Datedadoption">
    <w:name w:val="Date d'adoption"/>
    <w:basedOn w:val="Normal"/>
    <w:next w:val="Titreobjet"/>
    <w:rsid w:val="003C65B3"/>
    <w:pPr>
      <w:widowControl/>
      <w:spacing w:before="360" w:line="240" w:lineRule="auto"/>
      <w:jc w:val="center"/>
    </w:pPr>
    <w:rPr>
      <w:b/>
      <w:szCs w:val="24"/>
      <w:lang w:eastAsia="de-DE"/>
    </w:rPr>
  </w:style>
  <w:style w:type="paragraph" w:customStyle="1" w:styleId="Titreobjet">
    <w:name w:val="Titre objet"/>
    <w:basedOn w:val="Normal"/>
    <w:next w:val="Sous-titreobjet"/>
    <w:rsid w:val="003C65B3"/>
    <w:pPr>
      <w:widowControl/>
      <w:spacing w:before="360" w:after="360" w:line="240" w:lineRule="auto"/>
      <w:jc w:val="center"/>
    </w:pPr>
    <w:rPr>
      <w:b/>
      <w:szCs w:val="24"/>
      <w:lang w:eastAsia="de-DE"/>
    </w:rPr>
  </w:style>
  <w:style w:type="paragraph" w:customStyle="1" w:styleId="Sous-titreobjet">
    <w:name w:val="Sous-titre objet"/>
    <w:basedOn w:val="Normal"/>
    <w:rsid w:val="003C65B3"/>
    <w:pPr>
      <w:widowControl/>
      <w:spacing w:line="240" w:lineRule="auto"/>
      <w:jc w:val="center"/>
    </w:pPr>
    <w:rPr>
      <w:b/>
      <w:szCs w:val="24"/>
      <w:lang w:eastAsia="de-DE"/>
    </w:rPr>
  </w:style>
  <w:style w:type="paragraph" w:customStyle="1" w:styleId="Corrigendum">
    <w:name w:val="Corrigendum"/>
    <w:basedOn w:val="Normal"/>
    <w:next w:val="Normal"/>
    <w:rsid w:val="003C65B3"/>
    <w:pPr>
      <w:widowControl/>
      <w:spacing w:after="240" w:line="240" w:lineRule="auto"/>
    </w:pPr>
    <w:rPr>
      <w:szCs w:val="24"/>
      <w:lang w:eastAsia="de-DE"/>
    </w:rPr>
  </w:style>
  <w:style w:type="paragraph" w:customStyle="1" w:styleId="Emission">
    <w:name w:val="Emission"/>
    <w:basedOn w:val="Normal"/>
    <w:next w:val="Rfrenceinstitutionelle"/>
    <w:rsid w:val="003C65B3"/>
    <w:pPr>
      <w:widowControl/>
      <w:spacing w:line="240" w:lineRule="auto"/>
      <w:ind w:left="5103"/>
    </w:pPr>
    <w:rPr>
      <w:szCs w:val="24"/>
      <w:lang w:eastAsia="de-DE"/>
    </w:rPr>
  </w:style>
  <w:style w:type="paragraph" w:customStyle="1" w:styleId="Rfrenceinstitutionelle">
    <w:name w:val="Référence institutionelle"/>
    <w:basedOn w:val="Normal"/>
    <w:next w:val="Statut"/>
    <w:rsid w:val="003C65B3"/>
    <w:pPr>
      <w:widowControl/>
      <w:spacing w:after="240" w:line="240" w:lineRule="auto"/>
      <w:ind w:left="5103"/>
    </w:pPr>
    <w:rPr>
      <w:szCs w:val="24"/>
      <w:lang w:eastAsia="de-DE"/>
    </w:rPr>
  </w:style>
  <w:style w:type="paragraph" w:customStyle="1" w:styleId="Exposdesmotifstitre">
    <w:name w:val="Exposé des motifs titre"/>
    <w:basedOn w:val="Normal"/>
    <w:next w:val="Normal"/>
    <w:rsid w:val="003C65B3"/>
    <w:pPr>
      <w:widowControl/>
      <w:spacing w:before="120" w:after="120" w:line="240" w:lineRule="auto"/>
      <w:jc w:val="center"/>
    </w:pPr>
    <w:rPr>
      <w:b/>
      <w:szCs w:val="24"/>
      <w:u w:val="single"/>
      <w:lang w:eastAsia="de-DE"/>
    </w:rPr>
  </w:style>
  <w:style w:type="paragraph" w:customStyle="1" w:styleId="Exposdesmotifstitreglobal">
    <w:name w:val="Exposé des motifs titre (global)"/>
    <w:basedOn w:val="Normal"/>
    <w:next w:val="Normal"/>
    <w:rsid w:val="003C65B3"/>
    <w:pPr>
      <w:widowControl/>
      <w:spacing w:before="120" w:after="120" w:line="240" w:lineRule="auto"/>
      <w:jc w:val="center"/>
    </w:pPr>
    <w:rPr>
      <w:b/>
      <w:szCs w:val="24"/>
      <w:u w:val="single"/>
      <w:lang w:eastAsia="de-DE"/>
    </w:rPr>
  </w:style>
  <w:style w:type="paragraph" w:customStyle="1" w:styleId="Formuledadoption">
    <w:name w:val="Formule d'adoption"/>
    <w:basedOn w:val="Normal"/>
    <w:next w:val="Titrearticle"/>
    <w:rsid w:val="003C65B3"/>
    <w:pPr>
      <w:keepNext/>
      <w:widowControl/>
      <w:spacing w:before="120" w:after="120" w:line="240" w:lineRule="auto"/>
      <w:jc w:val="both"/>
    </w:pPr>
    <w:rPr>
      <w:szCs w:val="24"/>
      <w:lang w:eastAsia="de-DE"/>
    </w:rPr>
  </w:style>
  <w:style w:type="paragraph" w:customStyle="1" w:styleId="Institutionquiagit">
    <w:name w:val="Institution qui agit"/>
    <w:basedOn w:val="Normal"/>
    <w:next w:val="Normal"/>
    <w:rsid w:val="003C65B3"/>
    <w:pPr>
      <w:keepNext/>
      <w:widowControl/>
      <w:spacing w:before="600" w:after="120" w:line="240" w:lineRule="auto"/>
      <w:jc w:val="both"/>
    </w:pPr>
    <w:rPr>
      <w:szCs w:val="24"/>
      <w:lang w:eastAsia="de-DE"/>
    </w:rPr>
  </w:style>
  <w:style w:type="paragraph" w:customStyle="1" w:styleId="Langue">
    <w:name w:val="Langue"/>
    <w:basedOn w:val="Normal"/>
    <w:next w:val="Rfrenceinterne"/>
    <w:rsid w:val="003C65B3"/>
    <w:pPr>
      <w:widowControl/>
      <w:spacing w:after="600" w:line="240" w:lineRule="auto"/>
      <w:jc w:val="center"/>
    </w:pPr>
    <w:rPr>
      <w:b/>
      <w:caps/>
      <w:szCs w:val="24"/>
      <w:lang w:eastAsia="de-DE"/>
    </w:rPr>
  </w:style>
  <w:style w:type="paragraph" w:customStyle="1" w:styleId="Rfrenceinterne">
    <w:name w:val="Référence interne"/>
    <w:basedOn w:val="Normal"/>
    <w:next w:val="Nomdelinstitution"/>
    <w:rsid w:val="003C65B3"/>
    <w:pPr>
      <w:widowControl/>
      <w:spacing w:after="600" w:line="240" w:lineRule="auto"/>
      <w:jc w:val="center"/>
    </w:pPr>
    <w:rPr>
      <w:b/>
      <w:szCs w:val="24"/>
      <w:lang w:eastAsia="de-DE"/>
    </w:rPr>
  </w:style>
  <w:style w:type="paragraph" w:customStyle="1" w:styleId="Nomdelinstitution">
    <w:name w:val="Nom de l'institution"/>
    <w:basedOn w:val="Normal"/>
    <w:next w:val="Emission"/>
    <w:rsid w:val="003C65B3"/>
    <w:pPr>
      <w:widowControl/>
      <w:spacing w:line="240" w:lineRule="auto"/>
    </w:pPr>
    <w:rPr>
      <w:rFonts w:ascii="Arial" w:hAnsi="Arial" w:cs="Arial"/>
      <w:szCs w:val="24"/>
      <w:lang w:eastAsia="de-DE"/>
    </w:rPr>
  </w:style>
  <w:style w:type="paragraph" w:customStyle="1" w:styleId="Langueoriginale">
    <w:name w:val="Langue originale"/>
    <w:basedOn w:val="Normal"/>
    <w:next w:val="Phrasefinale"/>
    <w:rsid w:val="003C65B3"/>
    <w:pPr>
      <w:widowControl/>
      <w:spacing w:before="360" w:after="120" w:line="240" w:lineRule="auto"/>
      <w:jc w:val="center"/>
    </w:pPr>
    <w:rPr>
      <w:caps/>
      <w:szCs w:val="24"/>
      <w:lang w:eastAsia="de-DE"/>
    </w:rPr>
  </w:style>
  <w:style w:type="paragraph" w:customStyle="1" w:styleId="ManualConsidrant">
    <w:name w:val="Manual Considérant"/>
    <w:basedOn w:val="Normal"/>
    <w:rsid w:val="003C65B3"/>
    <w:pPr>
      <w:widowControl/>
      <w:spacing w:before="120" w:after="120" w:line="240" w:lineRule="auto"/>
      <w:ind w:left="709" w:hanging="709"/>
      <w:jc w:val="both"/>
    </w:pPr>
    <w:rPr>
      <w:szCs w:val="24"/>
      <w:lang w:eastAsia="de-DE"/>
    </w:rPr>
  </w:style>
  <w:style w:type="paragraph" w:customStyle="1" w:styleId="Prliminairetitre">
    <w:name w:val="Préliminaire titre"/>
    <w:basedOn w:val="Normal"/>
    <w:next w:val="Normal"/>
    <w:rsid w:val="003C65B3"/>
    <w:pPr>
      <w:widowControl/>
      <w:spacing w:before="360" w:after="360" w:line="240" w:lineRule="auto"/>
      <w:jc w:val="center"/>
    </w:pPr>
    <w:rPr>
      <w:b/>
      <w:szCs w:val="24"/>
      <w:lang w:eastAsia="de-DE"/>
    </w:rPr>
  </w:style>
  <w:style w:type="paragraph" w:customStyle="1" w:styleId="Prliminairetype">
    <w:name w:val="Préliminaire type"/>
    <w:basedOn w:val="Normal"/>
    <w:next w:val="Normal"/>
    <w:rsid w:val="003C65B3"/>
    <w:pPr>
      <w:widowControl/>
      <w:spacing w:before="360" w:line="240" w:lineRule="auto"/>
      <w:jc w:val="center"/>
    </w:pPr>
    <w:rPr>
      <w:b/>
      <w:szCs w:val="24"/>
      <w:lang w:eastAsia="de-DE"/>
    </w:rPr>
  </w:style>
  <w:style w:type="paragraph" w:customStyle="1" w:styleId="Rfrenceinterinstitutionelle">
    <w:name w:val="Référence interinstitutionelle"/>
    <w:basedOn w:val="Normal"/>
    <w:next w:val="Statut"/>
    <w:rsid w:val="003C65B3"/>
    <w:pPr>
      <w:widowControl/>
      <w:spacing w:line="240" w:lineRule="auto"/>
      <w:ind w:left="5103"/>
    </w:pPr>
    <w:rPr>
      <w:szCs w:val="24"/>
      <w:lang w:eastAsia="de-DE"/>
    </w:rPr>
  </w:style>
  <w:style w:type="paragraph" w:customStyle="1" w:styleId="Sous-titreobjetprliminaire">
    <w:name w:val="Sous-titre objet (préliminaire)"/>
    <w:basedOn w:val="Normal"/>
    <w:rsid w:val="003C65B3"/>
    <w:pPr>
      <w:widowControl/>
      <w:spacing w:line="240" w:lineRule="auto"/>
      <w:jc w:val="center"/>
    </w:pPr>
    <w:rPr>
      <w:b/>
      <w:szCs w:val="24"/>
      <w:lang w:eastAsia="de-DE"/>
    </w:rPr>
  </w:style>
  <w:style w:type="paragraph" w:customStyle="1" w:styleId="Statutprliminaire">
    <w:name w:val="Statut (préliminaire)"/>
    <w:basedOn w:val="Normal"/>
    <w:next w:val="Normal"/>
    <w:rsid w:val="003C65B3"/>
    <w:pPr>
      <w:widowControl/>
      <w:spacing w:before="360" w:line="240" w:lineRule="auto"/>
      <w:jc w:val="center"/>
    </w:pPr>
    <w:rPr>
      <w:szCs w:val="24"/>
      <w:lang w:eastAsia="de-DE"/>
    </w:rPr>
  </w:style>
  <w:style w:type="paragraph" w:customStyle="1" w:styleId="Titreobjetprliminaire">
    <w:name w:val="Titre objet (préliminaire)"/>
    <w:basedOn w:val="Normal"/>
    <w:next w:val="Normal"/>
    <w:rsid w:val="003C65B3"/>
    <w:pPr>
      <w:widowControl/>
      <w:spacing w:before="360" w:after="360" w:line="240" w:lineRule="auto"/>
      <w:jc w:val="center"/>
    </w:pPr>
    <w:rPr>
      <w:b/>
      <w:szCs w:val="24"/>
      <w:lang w:eastAsia="de-DE"/>
    </w:rPr>
  </w:style>
  <w:style w:type="paragraph" w:customStyle="1" w:styleId="Typedudocumentprliminaire">
    <w:name w:val="Type du document (préliminaire)"/>
    <w:basedOn w:val="Normal"/>
    <w:next w:val="Normal"/>
    <w:rsid w:val="003C65B3"/>
    <w:pPr>
      <w:widowControl/>
      <w:spacing w:before="360" w:line="240" w:lineRule="auto"/>
      <w:jc w:val="center"/>
    </w:pPr>
    <w:rPr>
      <w:b/>
      <w:szCs w:val="24"/>
      <w:lang w:eastAsia="de-DE"/>
    </w:rPr>
  </w:style>
  <w:style w:type="character" w:customStyle="1" w:styleId="Deleted">
    <w:name w:val="Deleted"/>
    <w:rsid w:val="003C65B3"/>
    <w:rPr>
      <w:strike/>
    </w:rPr>
  </w:style>
  <w:style w:type="paragraph" w:customStyle="1" w:styleId="Fichefinancirestandardtitre">
    <w:name w:val="Fiche financière (standard) titre"/>
    <w:basedOn w:val="Normal"/>
    <w:next w:val="Normal"/>
    <w:rsid w:val="003C65B3"/>
    <w:pPr>
      <w:widowControl/>
      <w:spacing w:before="120" w:after="120" w:line="240" w:lineRule="auto"/>
      <w:jc w:val="center"/>
    </w:pPr>
    <w:rPr>
      <w:b/>
      <w:szCs w:val="24"/>
      <w:u w:val="single"/>
      <w:lang w:eastAsia="de-DE"/>
    </w:rPr>
  </w:style>
  <w:style w:type="paragraph" w:customStyle="1" w:styleId="Fichefinancirestandardtitreacte">
    <w:name w:val="Fiche financière (standard) titre (acte)"/>
    <w:basedOn w:val="Normal"/>
    <w:next w:val="Normal"/>
    <w:rsid w:val="003C65B3"/>
    <w:pPr>
      <w:widowControl/>
      <w:spacing w:before="120" w:after="120" w:line="240" w:lineRule="auto"/>
      <w:jc w:val="center"/>
    </w:pPr>
    <w:rPr>
      <w:b/>
      <w:szCs w:val="24"/>
      <w:u w:val="single"/>
      <w:lang w:eastAsia="de-DE"/>
    </w:rPr>
  </w:style>
  <w:style w:type="paragraph" w:customStyle="1" w:styleId="Fichefinanciretravailtitre">
    <w:name w:val="Fiche financière (travail) titre"/>
    <w:basedOn w:val="Normal"/>
    <w:next w:val="Normal"/>
    <w:rsid w:val="003C65B3"/>
    <w:pPr>
      <w:widowControl/>
      <w:spacing w:before="120" w:after="120" w:line="240" w:lineRule="auto"/>
      <w:jc w:val="center"/>
    </w:pPr>
    <w:rPr>
      <w:b/>
      <w:szCs w:val="24"/>
      <w:u w:val="single"/>
      <w:lang w:eastAsia="de-DE"/>
    </w:rPr>
  </w:style>
  <w:style w:type="paragraph" w:customStyle="1" w:styleId="Fichefinanciretravailtitreacte">
    <w:name w:val="Fiche financière (travail) titre (acte)"/>
    <w:basedOn w:val="Normal"/>
    <w:next w:val="Normal"/>
    <w:rsid w:val="003C65B3"/>
    <w:pPr>
      <w:widowControl/>
      <w:spacing w:before="120" w:after="120" w:line="240" w:lineRule="auto"/>
      <w:jc w:val="center"/>
    </w:pPr>
    <w:rPr>
      <w:b/>
      <w:szCs w:val="24"/>
      <w:u w:val="single"/>
      <w:lang w:eastAsia="de-DE"/>
    </w:rPr>
  </w:style>
  <w:style w:type="paragraph" w:customStyle="1" w:styleId="Fichefinancireattributiontitreacte">
    <w:name w:val="Fiche financière (attribution) titre (acte)"/>
    <w:basedOn w:val="Normal"/>
    <w:next w:val="Normal"/>
    <w:rsid w:val="003C65B3"/>
    <w:pPr>
      <w:widowControl/>
      <w:spacing w:before="120" w:after="120" w:line="240" w:lineRule="auto"/>
      <w:jc w:val="center"/>
    </w:pPr>
    <w:rPr>
      <w:b/>
      <w:szCs w:val="24"/>
      <w:u w:val="single"/>
      <w:lang w:eastAsia="de-DE"/>
    </w:rPr>
  </w:style>
  <w:style w:type="paragraph" w:customStyle="1" w:styleId="Objetexterne">
    <w:name w:val="Objet externe"/>
    <w:basedOn w:val="Normal"/>
    <w:next w:val="Normal"/>
    <w:rsid w:val="003C65B3"/>
    <w:pPr>
      <w:widowControl/>
      <w:spacing w:before="120" w:after="120" w:line="240" w:lineRule="auto"/>
      <w:jc w:val="both"/>
    </w:pPr>
    <w:rPr>
      <w:i/>
      <w:caps/>
      <w:szCs w:val="24"/>
      <w:lang w:eastAsia="de-DE"/>
    </w:rPr>
  </w:style>
  <w:style w:type="numbering" w:customStyle="1" w:styleId="LegalHeadings">
    <w:name w:val="LegalHeadings"/>
    <w:uiPriority w:val="99"/>
    <w:rsid w:val="003C65B3"/>
    <w:pPr>
      <w:numPr>
        <w:numId w:val="38"/>
      </w:numPr>
    </w:pPr>
  </w:style>
  <w:style w:type="character" w:customStyle="1" w:styleId="tlid-translation">
    <w:name w:val="tlid-translation"/>
    <w:basedOn w:val="DefaultParagraphFont"/>
    <w:rsid w:val="003C65B3"/>
  </w:style>
  <w:style w:type="numbering" w:customStyle="1" w:styleId="NoList6">
    <w:name w:val="No List6"/>
    <w:next w:val="NoList"/>
    <w:uiPriority w:val="99"/>
    <w:semiHidden/>
    <w:unhideWhenUsed/>
    <w:rsid w:val="003C65B3"/>
  </w:style>
  <w:style w:type="paragraph" w:customStyle="1" w:styleId="msonormal0">
    <w:name w:val="msonormal"/>
    <w:basedOn w:val="Normal"/>
    <w:rsid w:val="003C65B3"/>
    <w:pPr>
      <w:widowControl/>
      <w:spacing w:before="100" w:beforeAutospacing="1" w:after="100" w:afterAutospacing="1" w:line="240" w:lineRule="auto"/>
    </w:pPr>
    <w:rPr>
      <w:szCs w:val="24"/>
      <w:lang w:eastAsia="es-MX"/>
    </w:rPr>
  </w:style>
  <w:style w:type="paragraph" w:customStyle="1" w:styleId="TableParagraph">
    <w:name w:val="Table Paragraph"/>
    <w:basedOn w:val="Normal"/>
    <w:uiPriority w:val="1"/>
    <w:semiHidden/>
    <w:qFormat/>
    <w:rsid w:val="003C65B3"/>
    <w:pPr>
      <w:spacing w:line="263" w:lineRule="exact"/>
      <w:ind w:left="227"/>
    </w:pPr>
    <w:rPr>
      <w:sz w:val="22"/>
      <w:szCs w:val="22"/>
      <w:lang w:eastAsia="en-US"/>
    </w:rPr>
  </w:style>
  <w:style w:type="character" w:customStyle="1" w:styleId="Bodytext20">
    <w:name w:val="Body text (2)_"/>
    <w:basedOn w:val="DefaultParagraphFont"/>
    <w:link w:val="Bodytext21"/>
    <w:semiHidden/>
    <w:locked/>
    <w:rsid w:val="003C65B3"/>
    <w:rPr>
      <w:shd w:val="clear" w:color="auto" w:fill="FFFFFF"/>
    </w:rPr>
  </w:style>
  <w:style w:type="paragraph" w:customStyle="1" w:styleId="Bodytext21">
    <w:name w:val="Body text (2)"/>
    <w:basedOn w:val="Normal"/>
    <w:link w:val="Bodytext20"/>
    <w:semiHidden/>
    <w:rsid w:val="003C65B3"/>
    <w:pPr>
      <w:widowControl/>
      <w:shd w:val="clear" w:color="auto" w:fill="FFFFFF"/>
      <w:spacing w:before="260" w:after="260" w:line="244" w:lineRule="exact"/>
      <w:ind w:hanging="840"/>
    </w:pPr>
    <w:rPr>
      <w:sz w:val="20"/>
      <w:lang w:val="en-AU" w:eastAsia="en-AU"/>
    </w:rPr>
  </w:style>
  <w:style w:type="character" w:customStyle="1" w:styleId="BalloonTextChar1">
    <w:name w:val="Balloon Text Char1"/>
    <w:basedOn w:val="DefaultParagraphFont"/>
    <w:uiPriority w:val="99"/>
    <w:semiHidden/>
    <w:rsid w:val="003C65B3"/>
    <w:rPr>
      <w:rFonts w:ascii="Segoe UI" w:eastAsia="Times New Roman" w:hAnsi="Segoe UI" w:cs="Segoe UI" w:hint="default"/>
      <w:sz w:val="18"/>
      <w:szCs w:val="18"/>
      <w:lang w:val="lv-LV"/>
    </w:rPr>
  </w:style>
  <w:style w:type="character" w:customStyle="1" w:styleId="CommentSubjectChar1">
    <w:name w:val="Comment Subject Char1"/>
    <w:basedOn w:val="CommentTextChar"/>
    <w:uiPriority w:val="99"/>
    <w:semiHidden/>
    <w:rsid w:val="003C65B3"/>
    <w:rPr>
      <w:rFonts w:ascii="Times New Roman" w:eastAsia="Times New Roman" w:hAnsi="Times New Roman" w:cs="Times New Roman" w:hint="default"/>
      <w:b/>
      <w:bCs/>
      <w:sz w:val="20"/>
      <w:szCs w:val="20"/>
      <w:lang w:val="lv-LV" w:eastAsia="en-US"/>
    </w:rPr>
  </w:style>
  <w:style w:type="table" w:customStyle="1" w:styleId="TableNormal1">
    <w:name w:val="Table Normal1"/>
    <w:uiPriority w:val="2"/>
    <w:semiHidden/>
    <w:qFormat/>
    <w:rsid w:val="003C65B3"/>
    <w:pPr>
      <w:widowControl w:val="0"/>
    </w:pPr>
    <w:rPr>
      <w:rFonts w:ascii="Calibri" w:eastAsia="Calibri" w:hAnsi="Calibri" w:cs="Arial"/>
      <w:sz w:val="22"/>
      <w:szCs w:val="22"/>
      <w:lang w:val="lv-LV" w:eastAsia="en-US"/>
    </w:rPr>
    <w:tblPr>
      <w:tblCellMar>
        <w:top w:w="0" w:type="dxa"/>
        <w:left w:w="0" w:type="dxa"/>
        <w:bottom w:w="0" w:type="dxa"/>
        <w:right w:w="0" w:type="dxa"/>
      </w:tblCellMar>
    </w:tblPr>
  </w:style>
  <w:style w:type="numbering" w:customStyle="1" w:styleId="NoList7">
    <w:name w:val="No List7"/>
    <w:next w:val="NoList"/>
    <w:uiPriority w:val="99"/>
    <w:semiHidden/>
    <w:unhideWhenUsed/>
    <w:rsid w:val="003C65B3"/>
  </w:style>
  <w:style w:type="table" w:customStyle="1" w:styleId="TableGrid7">
    <w:name w:val="Table Grid7"/>
    <w:basedOn w:val="TableNormal"/>
    <w:next w:val="TableGrid"/>
    <w:uiPriority w:val="99"/>
    <w:rsid w:val="003C65B3"/>
    <w:pPr>
      <w:spacing w:before="120" w:after="120"/>
      <w:jc w:val="both"/>
    </w:pPr>
    <w:rPr>
      <w:lang w:val="lv-LV" w:eastAsia="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rsid w:val="003C65B3"/>
    <w:rPr>
      <w:lang w:val="lv-LV"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egalHeadings1">
    <w:name w:val="LegalHeadings1"/>
    <w:uiPriority w:val="99"/>
    <w:rsid w:val="003C65B3"/>
    <w:pPr>
      <w:numPr>
        <w:numId w:val="36"/>
      </w:numPr>
    </w:pPr>
  </w:style>
  <w:style w:type="numbering" w:customStyle="1" w:styleId="NoList8">
    <w:name w:val="No List8"/>
    <w:next w:val="NoList"/>
    <w:uiPriority w:val="99"/>
    <w:semiHidden/>
    <w:unhideWhenUsed/>
    <w:rsid w:val="003C65B3"/>
  </w:style>
  <w:style w:type="table" w:customStyle="1" w:styleId="3">
    <w:name w:val="3"/>
    <w:basedOn w:val="TableNormal"/>
    <w:rsid w:val="003C65B3"/>
    <w:pPr>
      <w:pBdr>
        <w:top w:val="nil"/>
        <w:left w:val="nil"/>
        <w:bottom w:val="nil"/>
        <w:right w:val="nil"/>
        <w:between w:val="nil"/>
      </w:pBdr>
    </w:pPr>
    <w:rPr>
      <w:color w:val="000000"/>
      <w:sz w:val="24"/>
      <w:szCs w:val="24"/>
      <w:lang w:val="lv-LV" w:eastAsia="en-GB"/>
    </w:rPr>
    <w:tblPr>
      <w:tblStyleRowBandSize w:val="1"/>
      <w:tblStyleColBandSize w:val="1"/>
      <w:tblCellMar>
        <w:left w:w="70" w:type="dxa"/>
        <w:right w:w="70" w:type="dxa"/>
      </w:tblCellMar>
    </w:tblPr>
  </w:style>
  <w:style w:type="table" w:customStyle="1" w:styleId="2">
    <w:name w:val="2"/>
    <w:basedOn w:val="TableNormal"/>
    <w:rsid w:val="003C65B3"/>
    <w:pPr>
      <w:pBdr>
        <w:top w:val="nil"/>
        <w:left w:val="nil"/>
        <w:bottom w:val="nil"/>
        <w:right w:val="nil"/>
        <w:between w:val="nil"/>
      </w:pBdr>
    </w:pPr>
    <w:rPr>
      <w:color w:val="000000"/>
      <w:sz w:val="24"/>
      <w:szCs w:val="24"/>
      <w:lang w:val="lv-LV" w:eastAsia="en-GB"/>
    </w:rPr>
    <w:tblPr>
      <w:tblStyleRowBandSize w:val="1"/>
      <w:tblStyleColBandSize w:val="1"/>
      <w:tblCellMar>
        <w:left w:w="70" w:type="dxa"/>
        <w:right w:w="70" w:type="dxa"/>
      </w:tblCellMar>
    </w:tblPr>
  </w:style>
  <w:style w:type="table" w:customStyle="1" w:styleId="1">
    <w:name w:val="1"/>
    <w:basedOn w:val="TableNormal"/>
    <w:rsid w:val="003C65B3"/>
    <w:pPr>
      <w:pBdr>
        <w:top w:val="nil"/>
        <w:left w:val="nil"/>
        <w:bottom w:val="nil"/>
        <w:right w:val="nil"/>
        <w:between w:val="nil"/>
      </w:pBdr>
    </w:pPr>
    <w:rPr>
      <w:color w:val="000000"/>
      <w:sz w:val="24"/>
      <w:szCs w:val="24"/>
      <w:lang w:val="lv-LV" w:eastAsia="en-GB"/>
    </w:rPr>
    <w:tblPr>
      <w:tblStyleRowBandSize w:val="1"/>
      <w:tblStyleColBandSize w:val="1"/>
    </w:tblPr>
  </w:style>
  <w:style w:type="table" w:customStyle="1" w:styleId="TableGrid8">
    <w:name w:val="Table Grid8"/>
    <w:basedOn w:val="TableNormal"/>
    <w:next w:val="TableGrid"/>
    <w:uiPriority w:val="39"/>
    <w:rsid w:val="003C65B3"/>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3C65B3"/>
    <w:rPr>
      <w:rFonts w:ascii="Calibri" w:eastAsia="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3C65B3"/>
    <w:pPr>
      <w:widowControl/>
      <w:spacing w:before="100" w:beforeAutospacing="1" w:after="100" w:afterAutospacing="1" w:line="240" w:lineRule="auto"/>
    </w:pPr>
    <w:rPr>
      <w:szCs w:val="24"/>
      <w:lang w:eastAsia="lv-LV"/>
    </w:rPr>
  </w:style>
  <w:style w:type="table" w:customStyle="1" w:styleId="TableGrid0">
    <w:name w:val="TableGrid"/>
    <w:rsid w:val="003C65B3"/>
    <w:rPr>
      <w:rFonts w:asciiTheme="minorHAnsi" w:eastAsia="MS Mincho" w:hAnsiTheme="minorHAnsi" w:cstheme="minorBidi"/>
      <w:sz w:val="22"/>
      <w:szCs w:val="22"/>
      <w:lang w:val="lv-LV" w:eastAsia="es-MX"/>
    </w:rPr>
    <w:tblPr>
      <w:tblCellMar>
        <w:top w:w="0" w:type="dxa"/>
        <w:left w:w="0" w:type="dxa"/>
        <w:bottom w:w="0" w:type="dxa"/>
        <w:right w:w="0" w:type="dxa"/>
      </w:tblCellMar>
    </w:tblPr>
  </w:style>
  <w:style w:type="paragraph" w:customStyle="1" w:styleId="xl63">
    <w:name w:val="xl63"/>
    <w:basedOn w:val="Normal"/>
    <w:rsid w:val="003C65B3"/>
    <w:pPr>
      <w:widowControl/>
      <w:spacing w:before="100" w:beforeAutospacing="1" w:after="100" w:afterAutospacing="1" w:line="240" w:lineRule="auto"/>
      <w:textAlignment w:val="top"/>
    </w:pPr>
    <w:rPr>
      <w:szCs w:val="24"/>
      <w:lang w:eastAsia="en-GB"/>
    </w:rPr>
  </w:style>
  <w:style w:type="paragraph" w:customStyle="1" w:styleId="xl64">
    <w:name w:val="xl64"/>
    <w:basedOn w:val="Normal"/>
    <w:rsid w:val="003C65B3"/>
    <w:pPr>
      <w:widowControl/>
      <w:spacing w:before="100" w:beforeAutospacing="1" w:after="100" w:afterAutospacing="1" w:line="240" w:lineRule="auto"/>
      <w:textAlignment w:val="top"/>
    </w:pPr>
    <w:rPr>
      <w:szCs w:val="24"/>
      <w:lang w:eastAsia="en-GB"/>
    </w:rPr>
  </w:style>
  <w:style w:type="paragraph" w:customStyle="1" w:styleId="xl65">
    <w:name w:val="xl65"/>
    <w:basedOn w:val="Normal"/>
    <w:rsid w:val="003C65B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sz w:val="16"/>
      <w:szCs w:val="16"/>
      <w:lang w:eastAsia="en-GB"/>
    </w:rPr>
  </w:style>
  <w:style w:type="character" w:customStyle="1" w:styleId="gramgrp">
    <w:name w:val="gramgrp"/>
    <w:rsid w:val="003C65B3"/>
  </w:style>
  <w:style w:type="character" w:customStyle="1" w:styleId="hi">
    <w:name w:val="hi"/>
    <w:rsid w:val="003C65B3"/>
  </w:style>
  <w:style w:type="character" w:customStyle="1" w:styleId="Quote1">
    <w:name w:val="Quote1"/>
    <w:rsid w:val="003C65B3"/>
  </w:style>
  <w:style w:type="character" w:customStyle="1" w:styleId="ptr">
    <w:name w:val="ptr"/>
    <w:rsid w:val="003C65B3"/>
  </w:style>
  <w:style w:type="paragraph" w:customStyle="1" w:styleId="msolistparagraph0">
    <w:name w:val="msolistparagraph"/>
    <w:basedOn w:val="Normal"/>
    <w:rsid w:val="003C65B3"/>
    <w:pPr>
      <w:widowControl/>
      <w:ind w:left="720"/>
    </w:pPr>
    <w:rPr>
      <w:rFonts w:ascii="Calibri" w:eastAsia="Batang" w:hAnsi="Calibri"/>
      <w:sz w:val="22"/>
      <w:szCs w:val="22"/>
      <w:lang w:eastAsia="ko-KR"/>
    </w:rPr>
  </w:style>
  <w:style w:type="paragraph" w:customStyle="1" w:styleId="BodyTextIn">
    <w:name w:val="Body Text In"/>
    <w:basedOn w:val="Normal"/>
    <w:rsid w:val="003C65B3"/>
    <w:pPr>
      <w:tabs>
        <w:tab w:val="left" w:pos="0"/>
        <w:tab w:val="left" w:pos="720"/>
        <w:tab w:val="left" w:pos="1440"/>
        <w:tab w:val="left" w:pos="2160"/>
        <w:tab w:val="left" w:pos="2880"/>
        <w:tab w:val="left" w:pos="3600"/>
        <w:tab w:val="left" w:pos="4320"/>
        <w:tab w:val="left" w:pos="5040"/>
      </w:tabs>
      <w:spacing w:line="240" w:lineRule="auto"/>
      <w:ind w:left="2880"/>
    </w:pPr>
    <w:rPr>
      <w:snapToGrid w:val="0"/>
      <w:lang w:eastAsia="en-US"/>
    </w:rPr>
  </w:style>
  <w:style w:type="paragraph" w:customStyle="1" w:styleId="footnote">
    <w:name w:val="footnote"/>
    <w:basedOn w:val="Normal"/>
    <w:rsid w:val="003C65B3"/>
    <w:pPr>
      <w:widowControl/>
      <w:spacing w:after="120" w:line="240" w:lineRule="auto"/>
    </w:pPr>
    <w:rPr>
      <w:spacing w:val="-2"/>
      <w:sz w:val="16"/>
      <w:szCs w:val="16"/>
      <w:lang w:eastAsia="en-GB"/>
    </w:rPr>
  </w:style>
  <w:style w:type="paragraph" w:customStyle="1" w:styleId="firstline">
    <w:name w:val="firstline"/>
    <w:basedOn w:val="Normal"/>
    <w:rsid w:val="003C65B3"/>
    <w:pPr>
      <w:widowControl/>
      <w:spacing w:before="100" w:beforeAutospacing="1" w:after="100" w:afterAutospacing="1" w:line="240" w:lineRule="auto"/>
    </w:pPr>
    <w:rPr>
      <w:szCs w:val="24"/>
      <w:lang w:eastAsia="bg-BG"/>
    </w:rPr>
  </w:style>
  <w:style w:type="character" w:customStyle="1" w:styleId="shorttext">
    <w:name w:val="short_text"/>
    <w:basedOn w:val="DefaultParagraphFont"/>
    <w:rsid w:val="003C65B3"/>
  </w:style>
  <w:style w:type="character" w:customStyle="1" w:styleId="longtext">
    <w:name w:val="long_text"/>
    <w:basedOn w:val="DefaultParagraphFont"/>
    <w:rsid w:val="003C65B3"/>
  </w:style>
  <w:style w:type="paragraph" w:customStyle="1" w:styleId="CharCharChar">
    <w:name w:val="Char Char Char"/>
    <w:basedOn w:val="Normal"/>
    <w:next w:val="Normal"/>
    <w:rsid w:val="003C65B3"/>
    <w:pPr>
      <w:widowControl/>
      <w:spacing w:after="160" w:line="240" w:lineRule="exact"/>
    </w:pPr>
    <w:rPr>
      <w:rFonts w:ascii="Tahoma" w:hAnsi="Tahoma"/>
      <w:lang w:eastAsia="en-US"/>
    </w:rPr>
  </w:style>
  <w:style w:type="paragraph" w:customStyle="1" w:styleId="Normal2">
    <w:name w:val="Normal+2"/>
    <w:basedOn w:val="Default"/>
    <w:next w:val="Default"/>
    <w:uiPriority w:val="99"/>
    <w:rsid w:val="003C65B3"/>
    <w:pPr>
      <w:ind w:left="0" w:firstLine="0"/>
      <w:jc w:val="left"/>
    </w:pPr>
    <w:rPr>
      <w:rFonts w:ascii="Calibri" w:eastAsiaTheme="minorEastAsia" w:hAnsi="Calibri" w:cstheme="minorBidi"/>
      <w:color w:val="auto"/>
    </w:rPr>
  </w:style>
  <w:style w:type="character" w:customStyle="1" w:styleId="hps">
    <w:name w:val="hps"/>
    <w:basedOn w:val="DefaultParagraphFont"/>
    <w:rsid w:val="003C65B3"/>
  </w:style>
  <w:style w:type="paragraph" w:customStyle="1" w:styleId="Style">
    <w:name w:val="Style"/>
    <w:rsid w:val="003C65B3"/>
    <w:pPr>
      <w:widowControl w:val="0"/>
      <w:autoSpaceDE w:val="0"/>
      <w:autoSpaceDN w:val="0"/>
      <w:adjustRightInd w:val="0"/>
      <w:ind w:left="140" w:right="140" w:firstLine="840"/>
      <w:jc w:val="both"/>
    </w:pPr>
    <w:rPr>
      <w:sz w:val="24"/>
      <w:szCs w:val="24"/>
      <w:lang w:val="lv-LV" w:eastAsia="bg-BG"/>
    </w:rPr>
  </w:style>
  <w:style w:type="character" w:customStyle="1" w:styleId="Mencinsinresolver1">
    <w:name w:val="Mención sin resolver1"/>
    <w:basedOn w:val="DefaultParagraphFont"/>
    <w:uiPriority w:val="99"/>
    <w:semiHidden/>
    <w:unhideWhenUsed/>
    <w:rsid w:val="003C65B3"/>
    <w:rPr>
      <w:color w:val="605E5C"/>
      <w:shd w:val="clear" w:color="auto" w:fill="E1DFDD"/>
    </w:rPr>
  </w:style>
  <w:style w:type="paragraph" w:styleId="HTMLPreformatted">
    <w:name w:val="HTML Preformatted"/>
    <w:basedOn w:val="Normal"/>
    <w:link w:val="HTMLPreformattedChar"/>
    <w:uiPriority w:val="99"/>
    <w:unhideWhenUsed/>
    <w:rsid w:val="003C65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lang w:eastAsia="en-GB"/>
    </w:rPr>
  </w:style>
  <w:style w:type="character" w:customStyle="1" w:styleId="HTMLPreformattedChar">
    <w:name w:val="HTML Preformatted Char"/>
    <w:basedOn w:val="DefaultParagraphFont"/>
    <w:link w:val="HTMLPreformatted"/>
    <w:uiPriority w:val="99"/>
    <w:rsid w:val="003C65B3"/>
    <w:rPr>
      <w:rFonts w:ascii="Courier New" w:hAnsi="Courier New" w:cs="Courier New"/>
      <w:lang w:val="lv-LV" w:eastAsia="en-GB"/>
    </w:rPr>
  </w:style>
  <w:style w:type="paragraph" w:customStyle="1" w:styleId="Texto">
    <w:name w:val="Texto"/>
    <w:basedOn w:val="Normal"/>
    <w:link w:val="TextoCar"/>
    <w:rsid w:val="003C65B3"/>
    <w:pPr>
      <w:widowControl/>
      <w:spacing w:after="101" w:line="216" w:lineRule="exact"/>
      <w:ind w:firstLine="288"/>
      <w:jc w:val="both"/>
    </w:pPr>
    <w:rPr>
      <w:rFonts w:ascii="Arial" w:hAnsi="Arial"/>
      <w:sz w:val="18"/>
      <w:lang w:eastAsia="es-ES"/>
    </w:rPr>
  </w:style>
  <w:style w:type="character" w:customStyle="1" w:styleId="TextoCar">
    <w:name w:val="Texto Car"/>
    <w:link w:val="Texto"/>
    <w:rsid w:val="003C65B3"/>
    <w:rPr>
      <w:rFonts w:ascii="Arial" w:hAnsi="Arial"/>
      <w:sz w:val="18"/>
      <w:lang w:val="lv-LV" w:eastAsia="es-ES"/>
    </w:rPr>
  </w:style>
  <w:style w:type="character" w:customStyle="1" w:styleId="st">
    <w:name w:val="st"/>
    <w:basedOn w:val="DefaultParagraphFont"/>
    <w:rsid w:val="003C65B3"/>
  </w:style>
  <w:style w:type="paragraph" w:customStyle="1" w:styleId="texto0">
    <w:name w:val="texto"/>
    <w:basedOn w:val="Normal"/>
    <w:rsid w:val="003C65B3"/>
    <w:pPr>
      <w:widowControl/>
      <w:spacing w:after="101" w:line="216" w:lineRule="atLeast"/>
      <w:ind w:firstLine="288"/>
      <w:jc w:val="both"/>
    </w:pPr>
    <w:rPr>
      <w:rFonts w:ascii="Arial" w:hAnsi="Arial" w:cs="Arial"/>
      <w:sz w:val="18"/>
      <w:lang w:eastAsia="es-MX"/>
    </w:rPr>
  </w:style>
  <w:style w:type="paragraph" w:customStyle="1" w:styleId="Textodenotaalpie">
    <w:name w:val="Texto de nota al pie"/>
    <w:basedOn w:val="Normal"/>
    <w:uiPriority w:val="99"/>
    <w:rsid w:val="003C65B3"/>
    <w:pPr>
      <w:autoSpaceDE w:val="0"/>
      <w:autoSpaceDN w:val="0"/>
      <w:adjustRightInd w:val="0"/>
      <w:spacing w:line="240" w:lineRule="auto"/>
    </w:pPr>
    <w:rPr>
      <w:rFonts w:ascii="CG Times" w:eastAsia="Malgun Gothic" w:hAnsi="CG Times"/>
      <w:szCs w:val="24"/>
      <w:lang w:eastAsia="es-MX"/>
    </w:rPr>
  </w:style>
  <w:style w:type="table" w:customStyle="1" w:styleId="Tablaconcuadrcula1">
    <w:name w:val="Tabla con cuadrícula1"/>
    <w:basedOn w:val="TableNormal"/>
    <w:next w:val="TableGrid"/>
    <w:uiPriority w:val="59"/>
    <w:rsid w:val="003C65B3"/>
    <w:rPr>
      <w:rFonts w:ascii="Calibri" w:eastAsia="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C65B3"/>
    <w:rPr>
      <w:color w:val="2C8F6C"/>
    </w:rPr>
  </w:style>
  <w:style w:type="character" w:customStyle="1" w:styleId="BodyPlaceholderText">
    <w:name w:val="BodyPlaceholderText"/>
    <w:basedOn w:val="PlaceholderText"/>
    <w:uiPriority w:val="1"/>
    <w:semiHidden/>
    <w:rsid w:val="003C65B3"/>
    <w:rPr>
      <w:color w:val="3366CC"/>
    </w:rPr>
  </w:style>
  <w:style w:type="paragraph" w:customStyle="1" w:styleId="ZFlag">
    <w:name w:val="Z_Flag"/>
    <w:basedOn w:val="Normal"/>
    <w:next w:val="Normal"/>
    <w:uiPriority w:val="99"/>
    <w:semiHidden/>
    <w:rsid w:val="003C65B3"/>
    <w:pPr>
      <w:spacing w:line="240" w:lineRule="auto"/>
      <w:ind w:right="85"/>
      <w:jc w:val="both"/>
    </w:pPr>
    <w:rPr>
      <w:rFonts w:ascii="Arial" w:hAnsi="Arial"/>
      <w:lang w:eastAsia="en-GB"/>
    </w:rPr>
  </w:style>
  <w:style w:type="paragraph" w:customStyle="1" w:styleId="FooterLine">
    <w:name w:val="Footer Line"/>
    <w:basedOn w:val="Footer"/>
    <w:next w:val="Footer"/>
    <w:uiPriority w:val="99"/>
    <w:rsid w:val="003C65B3"/>
    <w:pPr>
      <w:widowControl/>
      <w:tabs>
        <w:tab w:val="clear" w:pos="4820"/>
        <w:tab w:val="clear" w:pos="7371"/>
        <w:tab w:val="clear" w:pos="9639"/>
        <w:tab w:val="right" w:pos="8646"/>
      </w:tabs>
      <w:spacing w:before="120"/>
    </w:pPr>
    <w:rPr>
      <w:rFonts w:ascii="Arial" w:hAnsi="Arial"/>
      <w:sz w:val="16"/>
      <w:lang w:eastAsia="en-GB"/>
    </w:rPr>
  </w:style>
  <w:style w:type="paragraph" w:customStyle="1" w:styleId="Marking">
    <w:name w:val="Marking"/>
    <w:basedOn w:val="Normal"/>
    <w:rsid w:val="003C65B3"/>
    <w:pPr>
      <w:widowControl/>
      <w:spacing w:after="240" w:line="276" w:lineRule="auto"/>
      <w:ind w:left="5114"/>
      <w:contextualSpacing/>
    </w:pPr>
    <w:rPr>
      <w:i/>
      <w:sz w:val="32"/>
      <w:lang w:eastAsia="en-GB"/>
    </w:rPr>
  </w:style>
  <w:style w:type="paragraph" w:customStyle="1" w:styleId="NoteColumn">
    <w:name w:val="NoteColumn"/>
    <w:basedOn w:val="Normal"/>
    <w:next w:val="Subject"/>
    <w:rsid w:val="003C65B3"/>
    <w:pPr>
      <w:widowControl/>
      <w:tabs>
        <w:tab w:val="left" w:pos="850"/>
        <w:tab w:val="left" w:pos="1570"/>
        <w:tab w:val="left" w:pos="5102"/>
        <w:tab w:val="left" w:pos="5822"/>
      </w:tabs>
      <w:spacing w:after="720" w:line="240" w:lineRule="auto"/>
      <w:ind w:left="850"/>
    </w:pPr>
    <w:rPr>
      <w:b/>
      <w:smallCaps/>
      <w:lang w:eastAsia="en-GB"/>
    </w:rPr>
  </w:style>
  <w:style w:type="paragraph" w:customStyle="1" w:styleId="ClosingL">
    <w:name w:val="ClosingL"/>
    <w:basedOn w:val="Normal"/>
    <w:next w:val="Signature"/>
    <w:rsid w:val="003C65B3"/>
    <w:pPr>
      <w:widowControl/>
      <w:spacing w:before="240" w:after="240" w:line="240" w:lineRule="auto"/>
    </w:pPr>
    <w:rPr>
      <w:lang w:eastAsia="en-GB"/>
    </w:rPr>
  </w:style>
  <w:style w:type="paragraph" w:customStyle="1" w:styleId="SignatureL">
    <w:name w:val="SignatureL"/>
    <w:basedOn w:val="Normal"/>
    <w:next w:val="Contact"/>
    <w:uiPriority w:val="99"/>
    <w:rsid w:val="003C65B3"/>
    <w:pPr>
      <w:widowControl/>
      <w:tabs>
        <w:tab w:val="left" w:pos="5102"/>
      </w:tabs>
      <w:spacing w:before="1200" w:line="240" w:lineRule="auto"/>
    </w:pPr>
    <w:rPr>
      <w:lang w:eastAsia="en-GB"/>
    </w:rPr>
  </w:style>
  <w:style w:type="table" w:customStyle="1" w:styleId="TableLetterhead">
    <w:name w:val="Table Letterhead"/>
    <w:basedOn w:val="TableNormal"/>
    <w:uiPriority w:val="99"/>
    <w:rsid w:val="003C65B3"/>
    <w:rPr>
      <w:sz w:val="24"/>
      <w:lang w:val="lv-LV" w:eastAsia="en-GB"/>
    </w:rPr>
    <w:tblPr>
      <w:tblCellMar>
        <w:left w:w="0" w:type="dxa"/>
        <w:bottom w:w="340" w:type="dxa"/>
        <w:right w:w="0" w:type="dxa"/>
      </w:tblCellMar>
    </w:tblPr>
  </w:style>
  <w:style w:type="character" w:customStyle="1" w:styleId="UnresolvedMention1">
    <w:name w:val="Unresolved Mention1"/>
    <w:basedOn w:val="DefaultParagraphFont"/>
    <w:uiPriority w:val="99"/>
    <w:semiHidden/>
    <w:unhideWhenUsed/>
    <w:rsid w:val="003C65B3"/>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3C65B3"/>
    <w:pPr>
      <w:widowControl/>
      <w:spacing w:after="160" w:line="240" w:lineRule="exact"/>
      <w:jc w:val="both"/>
    </w:pPr>
    <w:rPr>
      <w:b/>
      <w:sz w:val="20"/>
      <w:vertAlign w:val="superscript"/>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oter" Target="footer17.xml"/><Relationship Id="rId47" Type="http://schemas.openxmlformats.org/officeDocument/2006/relationships/footer" Target="footer19.xml"/><Relationship Id="rId50" Type="http://schemas.openxmlformats.org/officeDocument/2006/relationships/footer" Target="footer21.xml"/><Relationship Id="rId55"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10.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header" Target="header17.xml"/><Relationship Id="rId45" Type="http://schemas.openxmlformats.org/officeDocument/2006/relationships/header" Target="header19.xml"/><Relationship Id="rId53" Type="http://schemas.openxmlformats.org/officeDocument/2006/relationships/footer" Target="footer2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aop.bg" TargetMode="Externa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footer" Target="footer13.xml"/><Relationship Id="rId43" Type="http://schemas.openxmlformats.org/officeDocument/2006/relationships/header" Target="header18.xml"/><Relationship Id="rId48" Type="http://schemas.openxmlformats.org/officeDocument/2006/relationships/footer" Target="footer20.xml"/><Relationship Id="rId56" Type="http://schemas.openxmlformats.org/officeDocument/2006/relationships/footer" Target="footer24.xml"/><Relationship Id="rId8" Type="http://schemas.openxmlformats.org/officeDocument/2006/relationships/header" Target="header1.xml"/><Relationship Id="rId51" Type="http://schemas.openxmlformats.org/officeDocument/2006/relationships/header" Target="header22.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header" Target="header20.xml"/><Relationship Id="rId59"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16.xml"/><Relationship Id="rId54"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4.xml"/><Relationship Id="rId49" Type="http://schemas.openxmlformats.org/officeDocument/2006/relationships/header" Target="header21.xml"/><Relationship Id="rId57" Type="http://schemas.openxmlformats.org/officeDocument/2006/relationships/footer" Target="footer25.xml"/><Relationship Id="rId10" Type="http://schemas.openxmlformats.org/officeDocument/2006/relationships/footer" Target="footer1.xml"/><Relationship Id="rId31" Type="http://schemas.openxmlformats.org/officeDocument/2006/relationships/header" Target="header12.xml"/><Relationship Id="rId44" Type="http://schemas.openxmlformats.org/officeDocument/2006/relationships/footer" Target="footer18.xml"/><Relationship Id="rId52" Type="http://schemas.openxmlformats.org/officeDocument/2006/relationships/header" Target="header2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avain\AppData\Roaming\Microsoft\Templates\_GenLv.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2F35B-6F63-47D3-A591-75D72BCA6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_GenLv.dotm</Template>
  <TotalTime>110</TotalTime>
  <Pages>13</Pages>
  <Words>48459</Words>
  <Characters>266527</Characters>
  <Application>Microsoft Office Word</Application>
  <DocSecurity>0</DocSecurity>
  <Lines>2221</Lines>
  <Paragraphs>628</Paragraphs>
  <ScaleCrop>false</ScaleCrop>
  <HeadingPairs>
    <vt:vector size="2" baseType="variant">
      <vt:variant>
        <vt:lpstr>Title</vt:lpstr>
      </vt:variant>
      <vt:variant>
        <vt:i4>1</vt:i4>
      </vt:variant>
    </vt:vector>
  </HeadingPairs>
  <TitlesOfParts>
    <vt:vector size="1" baseType="lpstr">
      <vt:lpstr>GEN</vt:lpstr>
    </vt:vector>
  </TitlesOfParts>
  <Company>DTI</Company>
  <LinksUpToDate>false</LinksUpToDate>
  <CharactersWithSpaces>314358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CACE Ivo</dc:creator>
  <cp:lastModifiedBy>Albena Dimova</cp:lastModifiedBy>
  <cp:revision>28</cp:revision>
  <cp:lastPrinted>2004-04-28T09:22:00Z</cp:lastPrinted>
  <dcterms:created xsi:type="dcterms:W3CDTF">2026-04-10T14:43:00Z</dcterms:created>
  <dcterms:modified xsi:type="dcterms:W3CDTF">2026-06-15T08:20:00Z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2024-10-18T12:14:05Z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d909ab06-7a8b-4b8f-9286-db8c404f1ec9</vt:lpwstr>
  </property>
  <property fmtid="{D5CDD505-2E9C-101B-9397-08002B2CF9AE}" pid="8" name="MSIP_Label_b1df41d6-74a9-4a97-809c-213cd32520cc_ContentBits">
    <vt:lpwstr>0</vt:lpwstr>
  </property>
</Properties>
</file>