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E1DAE" w:rsidR="00E436D8" w:rsidP="00E436D8" w:rsidRDefault="000A1273" w14:paraId="396768a8" w14:textId="396768a8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E1DAE" w:rsidR="00E436D8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</w:rPr>
        <w:pict>
          <v:shapetype o:spt="202.0" path="m,l,21600r21600,l21600,xe" coordsize="21600,21600" id="_x0000_t202">
            <v:stroke joinstyle="miter"/>
            <v:path gradientshapeok="t" o:connecttype="rec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" type="#_x0000_t202" style="position:absolute;left:0;text-align:left;margin-left:279.45pt;margin-top:14pt;width:182.25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id="Text Box 2" o:spid="_x0000_s1026" o:allowoverlap="f" stroked="f" filled="f">
            <v:textbox style="mso-fit-shape-to-text:t">
              <w:txbxContent>
                <w:p w:rsidRPr="003D1C69" w:rsidR="00E436D8" w:rsidP="00E436D8" w:rsidRDefault="00DA6436">
                  <w:pPr>
                    <w:jc w:val="right"/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</w:pPr>
                  <w:r w:rsidRPr="003D1C69"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  <w:t>Valsts kancelejai</w:t>
                  </w:r>
                </w:p>
              </w:txbxContent>
            </v:textbox>
          </v:shape>
        </w:pict>
      </w:r>
    </w:p>
    <w:p w:rsidRPr="003D1C69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3D1C69" w:rsidR="0041551F">
        <w:rPr>
          <w:rFonts w:ascii="Times New Roman" w:hAnsi="Times New Roman"/>
          <w:sz w:val="26"/>
          <w:szCs w:val="26"/>
          <w:lang w:val="lv-LV"/>
        </w:rPr>
        <w:t xml:space="preserve">            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3D1C69">
        <w:rPr>
          <w:rFonts w:ascii="Times New Roman" w:hAnsi="Times New Roman"/>
          <w:sz w:val="26"/>
          <w:szCs w:val="26"/>
          <w:lang w:val="lv-LV"/>
        </w:rPr>
        <w:t>_______</w:t>
      </w:r>
      <w:proofErr w:type="gramStart"/>
      <w:r w:rsidRPr="003D1C69">
        <w:rPr>
          <w:rFonts w:ascii="Times New Roman" w:hAnsi="Times New Roman"/>
          <w:sz w:val="26"/>
          <w:szCs w:val="26"/>
          <w:lang w:val="lv-LV"/>
        </w:rPr>
        <w:t xml:space="preserve">  </w:t>
      </w:r>
      <w:proofErr w:type="gramEnd"/>
      <w:r w:rsidRPr="003D1C69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3D1C69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3D1C69" w:rsidR="00DA6436" w:rsidP="00985EA1" w:rsidRDefault="008C08D5">
      <w:pPr>
        <w:pStyle w:val="NoSpacing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Par informatīvā ziņojuma projektu par Eiropas Savienības 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 xml:space="preserve">Tieslietu un 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iekšlietu ministru 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 xml:space="preserve">padomes </w:t>
      </w:r>
      <w:proofErr w:type="gramStart"/>
      <w:r w:rsidRPr="003D1C69">
        <w:rPr>
          <w:rFonts w:ascii="Times New Roman" w:hAnsi="Times New Roman"/>
          <w:sz w:val="26"/>
          <w:szCs w:val="26"/>
          <w:lang w:val="lv-LV"/>
        </w:rPr>
        <w:t>2021.gada</w:t>
      </w:r>
      <w:proofErr w:type="gramEnd"/>
      <w:r w:rsidRPr="003D1C69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9641E3">
        <w:rPr>
          <w:rFonts w:ascii="Times New Roman" w:hAnsi="Times New Roman"/>
          <w:sz w:val="26"/>
          <w:szCs w:val="26"/>
          <w:lang w:val="lv-LV"/>
        </w:rPr>
        <w:t>7.-</w:t>
      </w:r>
      <w:r w:rsidRPr="003D1C69" w:rsidR="00F0463D">
        <w:rPr>
          <w:rFonts w:ascii="Times New Roman" w:hAnsi="Times New Roman"/>
          <w:sz w:val="26"/>
          <w:szCs w:val="26"/>
          <w:lang w:val="lv-LV"/>
        </w:rPr>
        <w:t>8.</w:t>
      </w:r>
      <w:r w:rsidRPr="003D1C69" w:rsidR="009641E3">
        <w:rPr>
          <w:rFonts w:ascii="Times New Roman" w:hAnsi="Times New Roman"/>
          <w:sz w:val="26"/>
          <w:szCs w:val="26"/>
          <w:lang w:val="lv-LV"/>
        </w:rPr>
        <w:t>oktobra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 sanāksmē iekļautajiem </w:t>
      </w:r>
      <w:r w:rsidRPr="003D1C69" w:rsidR="00761BC9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3D1C69" w:rsidR="00761BC9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>
        <w:rPr>
          <w:rFonts w:ascii="Times New Roman" w:hAnsi="Times New Roman"/>
          <w:sz w:val="26"/>
          <w:szCs w:val="26"/>
          <w:lang w:val="lv-LV"/>
        </w:rPr>
        <w:t>jautājumiem</w:t>
      </w:r>
    </w:p>
    <w:p w:rsidRPr="003D1C69" w:rsidR="008C08D5" w:rsidP="00985EA1" w:rsidRDefault="008C08D5">
      <w:pPr>
        <w:pStyle w:val="NoSpacing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A85A58" w:rsidP="00416864" w:rsidRDefault="00DA6436">
      <w:pPr>
        <w:pStyle w:val="NoSpacing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ab/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Pamatojoties uz Ministru kabineta </w:t>
      </w:r>
      <w:proofErr w:type="gramStart"/>
      <w:r w:rsidRPr="003D1C69" w:rsidR="00416864">
        <w:rPr>
          <w:rFonts w:ascii="Times New Roman" w:hAnsi="Times New Roman"/>
          <w:sz w:val="26"/>
          <w:szCs w:val="26"/>
          <w:lang w:val="lv-LV"/>
        </w:rPr>
        <w:t>2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>0</w:t>
      </w:r>
      <w:r w:rsidR="008446C5">
        <w:rPr>
          <w:rFonts w:ascii="Times New Roman" w:hAnsi="Times New Roman"/>
          <w:sz w:val="26"/>
          <w:szCs w:val="26"/>
          <w:lang w:val="lv-LV"/>
        </w:rPr>
        <w:t>21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8446C5">
        <w:rPr>
          <w:rFonts w:ascii="Times New Roman" w:hAnsi="Times New Roman"/>
          <w:sz w:val="26"/>
          <w:szCs w:val="26"/>
          <w:lang w:val="lv-LV"/>
        </w:rPr>
        <w:t>7.septembra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 noteikumu Nr.</w:t>
      </w:r>
      <w:r w:rsidR="008446C5">
        <w:rPr>
          <w:rFonts w:ascii="Times New Roman" w:hAnsi="Times New Roman"/>
          <w:sz w:val="26"/>
          <w:szCs w:val="26"/>
          <w:lang w:val="lv-LV"/>
        </w:rPr>
        <w:t>606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 “Minist</w:t>
      </w:r>
      <w:r w:rsidRPr="003D1C69" w:rsidR="00DA495C">
        <w:rPr>
          <w:rFonts w:ascii="Times New Roman" w:hAnsi="Times New Roman"/>
          <w:sz w:val="26"/>
          <w:szCs w:val="26"/>
          <w:lang w:val="lv-LV"/>
        </w:rPr>
        <w:t xml:space="preserve">ru kabineta kārtības rullis” 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1</w:t>
      </w:r>
      <w:r w:rsidR="008446C5">
        <w:rPr>
          <w:rFonts w:ascii="Times New Roman" w:hAnsi="Times New Roman"/>
          <w:sz w:val="26"/>
          <w:szCs w:val="26"/>
          <w:lang w:val="lv-LV"/>
        </w:rPr>
        <w:t>14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.</w:t>
      </w:r>
      <w:r w:rsidR="008446C5">
        <w:rPr>
          <w:rFonts w:ascii="Times New Roman" w:hAnsi="Times New Roman"/>
          <w:sz w:val="26"/>
          <w:szCs w:val="26"/>
          <w:lang w:val="lv-LV"/>
        </w:rPr>
        <w:t>punktu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, iesniedzu izskatīšanai </w:t>
      </w:r>
      <w:r w:rsidRPr="003D1C69" w:rsidR="00920EBD">
        <w:rPr>
          <w:rFonts w:ascii="Times New Roman" w:hAnsi="Times New Roman"/>
          <w:sz w:val="26"/>
          <w:szCs w:val="26"/>
          <w:lang w:val="lv-LV"/>
        </w:rPr>
        <w:t xml:space="preserve">šā gada </w:t>
      </w:r>
      <w:r w:rsidRPr="003D1C69" w:rsidR="009641E3">
        <w:rPr>
          <w:rFonts w:ascii="Times New Roman" w:hAnsi="Times New Roman"/>
          <w:sz w:val="26"/>
          <w:szCs w:val="26"/>
          <w:lang w:val="lv-LV"/>
        </w:rPr>
        <w:t>5</w:t>
      </w:r>
      <w:r w:rsidRPr="003D1C69" w:rsidR="00F0463D">
        <w:rPr>
          <w:rFonts w:ascii="Times New Roman" w:hAnsi="Times New Roman"/>
          <w:sz w:val="26"/>
          <w:szCs w:val="26"/>
          <w:lang w:val="lv-LV"/>
        </w:rPr>
        <w:t>.</w:t>
      </w:r>
      <w:r w:rsidRPr="003D1C69" w:rsidR="009641E3">
        <w:rPr>
          <w:rFonts w:ascii="Times New Roman" w:hAnsi="Times New Roman"/>
          <w:sz w:val="26"/>
          <w:szCs w:val="26"/>
          <w:lang w:val="lv-LV"/>
        </w:rPr>
        <w:t>oktobra</w:t>
      </w:r>
      <w:r w:rsidRPr="003D1C69" w:rsidR="00AB0F1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Ministru kabineta sēdē </w:t>
      </w:r>
      <w:r w:rsidRPr="003D1C69" w:rsidR="00985EA1">
        <w:rPr>
          <w:rFonts w:ascii="Times New Roman" w:hAnsi="Times New Roman"/>
          <w:sz w:val="26"/>
          <w:szCs w:val="26"/>
          <w:lang w:val="lv-LV"/>
        </w:rPr>
        <w:t xml:space="preserve">informatīvā ziņojumu projektu par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Eiropas Savienības 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 xml:space="preserve">Tieslietu un iekšlietu ministru padomes 2021.gada </w:t>
      </w:r>
      <w:r w:rsidRPr="003D1C69" w:rsidR="009641E3">
        <w:rPr>
          <w:rFonts w:ascii="Times New Roman" w:hAnsi="Times New Roman"/>
          <w:sz w:val="26"/>
          <w:szCs w:val="26"/>
          <w:lang w:val="lv-LV"/>
        </w:rPr>
        <w:t>7.-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>8.</w:t>
      </w:r>
      <w:r w:rsidRPr="003D1C69" w:rsidR="009641E3">
        <w:rPr>
          <w:rFonts w:ascii="Times New Roman" w:hAnsi="Times New Roman"/>
          <w:sz w:val="26"/>
          <w:szCs w:val="26"/>
          <w:lang w:val="lv-LV"/>
        </w:rPr>
        <w:t>oktobra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sanāksmē iekļautajiem </w:t>
      </w:r>
      <w:r w:rsidRPr="003D1C69" w:rsidR="00761BC9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3D1C69" w:rsidR="00761BC9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>jautājumiem.</w:t>
      </w:r>
      <w:bookmarkStart w:name="_GoBack" w:id="0"/>
      <w:bookmarkEnd w:id="0"/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8446C5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AF0F6A" w:rsidP="00556E69" w:rsidRDefault="00AF0F6A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proofErr w:type="gramStart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2021.gada</w:t>
            </w:r>
            <w:proofErr w:type="gramEnd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3D1C69" w:rsidR="009641E3">
              <w:rPr>
                <w:rFonts w:ascii="Times New Roman" w:hAnsi="Times New Roman"/>
                <w:sz w:val="26"/>
                <w:szCs w:val="26"/>
                <w:lang w:val="lv-LV"/>
              </w:rPr>
              <w:t>7.-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8.</w:t>
            </w:r>
            <w:r w:rsidR="00556E69">
              <w:rPr>
                <w:rFonts w:ascii="Times New Roman" w:hAnsi="Times New Roman"/>
                <w:sz w:val="26"/>
                <w:szCs w:val="26"/>
                <w:lang w:val="lv-LV"/>
              </w:rPr>
              <w:t>oktobrī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Luksemburgā notiks Eiropas Savienības Tieslietu un iekšlietu ministru padomes sanāksme, uz kuru nepieciešams apstiprināt Latvijas nostāju par izskatāmajiem jautājumiem.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  <w:tr w:rsidRPr="008446C5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330549" w:rsidP="003D1C69" w:rsidRDefault="00330549">
            <w:pPr>
              <w:pStyle w:val="NoSpacing"/>
              <w:jc w:val="both"/>
              <w:rPr>
                <w:rFonts w:ascii="Times New Roman" w:hAnsi="Times New Roman"/>
                <w:iCs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Informatīvais ziņojums nosūtīts saskaņošanai Ārlietu ministrijai</w:t>
            </w:r>
            <w:r w:rsidRPr="003D1C69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,</w:t>
            </w:r>
            <w:r w:rsidRPr="003D1C69" w:rsidR="003D1C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Aizsardzības ministrijai,</w:t>
            </w:r>
            <w:r w:rsidRPr="003D1C69" w:rsidR="00FE7ABA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3D1C69" w:rsidR="003D1C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Ekonomikas</w:t>
            </w:r>
            <w:r w:rsidRPr="003D1C69" w:rsidR="00FE7ABA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ministrijai,</w:t>
            </w:r>
            <w:r w:rsidRPr="003D1C69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3D1C69" w:rsidR="003D1C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Labklājības ministrijai, Satiksmes ministrijai, </w:t>
            </w:r>
            <w:r w:rsidRPr="003D1C69" w:rsidR="00FE7ABA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Veselības</w:t>
            </w:r>
            <w:r w:rsidRPr="003D1C69" w:rsidR="003770C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ministrijai</w:t>
            </w:r>
            <w:r w:rsidRPr="003D1C69" w:rsidR="00FE7ABA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, Vides aizsardzības un reģionālās attīstības ministrijai</w:t>
            </w:r>
            <w:r w:rsidRPr="003D1C69" w:rsidR="003770C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3D1C69" w:rsidR="00CA23BD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un</w:t>
            </w:r>
            <w:r w:rsidRPr="003D1C69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3D1C69" w:rsidR="00FD39A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Tieslietu</w:t>
            </w:r>
            <w:r w:rsidRPr="003D1C69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ministrijai, kas </w:t>
            </w:r>
            <w:r w:rsidRPr="003D1C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informatīvā ziņojuma projektu </w:t>
            </w:r>
            <w:r w:rsidRPr="003D1C69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saskaņojušas </w:t>
            </w:r>
            <w:r w:rsidRPr="003D1C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bez iebildumiem.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 xml:space="preserve">- 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2009E3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BD0026" w:rsidRDefault="00920EBD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Iekšlietu ministrijas Eiropas lietu un starptautiskās sadarbības departamenta direktore </w:t>
            </w:r>
            <w:proofErr w:type="spellStart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T.Rinmane</w:t>
            </w:r>
            <w:proofErr w:type="spellEnd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7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10697" w:rsidR="00416864" w:rsidP="00A64579" w:rsidRDefault="000660D3">
            <w:pPr>
              <w:pStyle w:val="NoSpacing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D10697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8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10697" w:rsidR="00416864" w:rsidP="006A57C5" w:rsidRDefault="006A57C5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D10697">
              <w:rPr>
                <w:rFonts w:ascii="Times New Roman" w:hAnsi="Times New Roman"/>
                <w:sz w:val="26"/>
                <w:szCs w:val="26"/>
                <w:lang w:val="lv-LV"/>
              </w:rPr>
              <w:t>Informatīvā ziņojuma p</w:t>
            </w:r>
            <w:r w:rsidRPr="00D10697" w:rsidR="00F0463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rojektam </w:t>
            </w:r>
            <w:r w:rsidRPr="00D10697">
              <w:rPr>
                <w:rFonts w:ascii="Times New Roman" w:hAnsi="Times New Roman"/>
                <w:sz w:val="26"/>
                <w:szCs w:val="26"/>
                <w:lang w:val="lv-LV"/>
              </w:rPr>
              <w:t>ir</w:t>
            </w:r>
            <w:r w:rsidRPr="00D10697" w:rsidR="00F0463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noteikts ierobežotas pieejamības statuss.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9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</w:tbl>
    <w:p w:rsidRPr="003D1C69" w:rsidR="00416864" w:rsidP="00416864" w:rsidRDefault="00416864">
      <w:pPr>
        <w:pStyle w:val="NoSpacing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3D1C69" w:rsidR="00A50CA3" w:rsidP="00416864" w:rsidRDefault="00A50CA3">
      <w:pPr>
        <w:pStyle w:val="NoSpacing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416864" w:rsidP="00A50CA3" w:rsidRDefault="00416864">
      <w:pPr>
        <w:pStyle w:val="NoSpacing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Pr="003D1C69" w:rsidR="00076D90" w:rsidP="00076D90" w:rsidRDefault="00416864">
      <w:pPr>
        <w:pStyle w:val="NoSpacing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Informatīvā ziņojuma projekts uz </w:t>
      </w:r>
      <w:r w:rsidR="0044626F">
        <w:rPr>
          <w:rFonts w:ascii="Times New Roman" w:hAnsi="Times New Roman"/>
          <w:sz w:val="26"/>
          <w:szCs w:val="26"/>
          <w:lang w:val="lv-LV"/>
        </w:rPr>
        <w:t>11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 lpp. (IEMzino_</w:t>
      </w:r>
      <w:r w:rsidRPr="003D1C69" w:rsidR="009641E3">
        <w:rPr>
          <w:rFonts w:ascii="Times New Roman" w:hAnsi="Times New Roman"/>
          <w:sz w:val="26"/>
          <w:szCs w:val="26"/>
          <w:lang w:val="lv-LV"/>
        </w:rPr>
        <w:t>0110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>21</w:t>
      </w:r>
      <w:r w:rsidRPr="003D1C69">
        <w:rPr>
          <w:rFonts w:ascii="Times New Roman" w:hAnsi="Times New Roman"/>
          <w:sz w:val="26"/>
          <w:szCs w:val="26"/>
          <w:lang w:val="lv-LV"/>
        </w:rPr>
        <w:t>);</w:t>
      </w:r>
    </w:p>
    <w:p w:rsidRPr="003D1C69" w:rsidR="009B1F3E" w:rsidP="00076D90" w:rsidRDefault="009B1F3E">
      <w:pPr>
        <w:pStyle w:val="NoSpacing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proofErr w:type="spellStart"/>
      <w:r w:rsidRPr="003D1C69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3D1C69">
        <w:rPr>
          <w:rFonts w:ascii="Times New Roman" w:hAnsi="Times New Roman"/>
          <w:sz w:val="26"/>
          <w:szCs w:val="26"/>
          <w:lang w:val="lv-LV"/>
        </w:rPr>
        <w:t>rotokollēmuma</w:t>
      </w:r>
      <w:proofErr w:type="spellEnd"/>
      <w:r w:rsidRPr="003D1C69">
        <w:rPr>
          <w:rFonts w:ascii="Times New Roman" w:hAnsi="Times New Roman"/>
          <w:sz w:val="26"/>
          <w:szCs w:val="26"/>
          <w:lang w:val="lv-LV"/>
        </w:rPr>
        <w:t xml:space="preserve"> projekts </w:t>
      </w:r>
      <w:r w:rsidRPr="003D1C69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3D1C69" w:rsidR="00A50CA3">
        <w:rPr>
          <w:rFonts w:ascii="Times New Roman" w:hAnsi="Times New Roman"/>
          <w:sz w:val="26"/>
          <w:szCs w:val="26"/>
          <w:lang w:val="lv-LV"/>
        </w:rPr>
        <w:t>1</w:t>
      </w:r>
      <w:r w:rsidRPr="003D1C69" w:rsidR="001706D8">
        <w:rPr>
          <w:rFonts w:ascii="Times New Roman" w:hAnsi="Times New Roman"/>
          <w:sz w:val="26"/>
          <w:szCs w:val="26"/>
          <w:lang w:val="lv-LV"/>
        </w:rPr>
        <w:t xml:space="preserve"> lpp.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 (IEMprot_</w:t>
      </w:r>
      <w:r w:rsidRPr="003D1C69" w:rsidR="009641E3">
        <w:rPr>
          <w:rFonts w:ascii="Times New Roman" w:hAnsi="Times New Roman"/>
          <w:sz w:val="26"/>
          <w:szCs w:val="26"/>
          <w:lang w:val="lv-LV"/>
        </w:rPr>
        <w:t>0110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>21</w:t>
      </w:r>
      <w:r w:rsidRPr="003D1C69">
        <w:rPr>
          <w:rFonts w:ascii="Times New Roman" w:hAnsi="Times New Roman"/>
          <w:sz w:val="26"/>
          <w:szCs w:val="26"/>
          <w:lang w:val="lv-LV"/>
        </w:rPr>
        <w:t>).</w:t>
      </w:r>
    </w:p>
    <w:tbl>
      <w:tblPr>
        <w:tblW w:w="9180" w:type="dxa"/>
        <w:tblLook w:firstRow="1" w:lastRow="0" w:firstColumn="1" w:lastColumn="0" w:noHBand="0" w:noVBand="1" w:val="04A0"/>
      </w:tblPr>
      <w:tblGrid>
        <w:gridCol w:w="4643"/>
        <w:gridCol w:w="4537"/>
      </w:tblGrid>
      <w:tr w:rsidRPr="003D1C69" w:rsidR="00416864" w:rsidTr="00036AB3">
        <w:tc>
          <w:tcPr>
            <w:tcW w:w="4643" w:type="dxa"/>
          </w:tcPr>
          <w:p w:rsidRPr="003D1C69" w:rsidR="009B1F3E" w:rsidP="00416864" w:rsidRDefault="009B1F3E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F77B8B" w:rsidP="009B1F3E" w:rsidRDefault="00F77B8B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9B1F3E" w:rsidRDefault="009641E3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Ministre</w:t>
            </w:r>
          </w:p>
        </w:tc>
        <w:tc>
          <w:tcPr>
            <w:tcW w:w="4537" w:type="dxa"/>
          </w:tcPr>
          <w:p w:rsidRPr="003D1C69" w:rsidR="009B1F3E" w:rsidP="00416864" w:rsidRDefault="009B1F3E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0660D3" w:rsidP="009B1F3E" w:rsidRDefault="000660D3">
            <w:pPr>
              <w:pStyle w:val="NoSpacing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D1C69" w:rsidR="00416864" w:rsidP="00F77B8B" w:rsidRDefault="009641E3">
            <w:pPr>
              <w:pStyle w:val="NoSpacing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Marija Golubeva</w:t>
            </w:r>
          </w:p>
        </w:tc>
      </w:tr>
      <w:tr w:rsidRPr="003D1C69" w:rsidR="00F77B8B" w:rsidTr="00036AB3">
        <w:tc>
          <w:tcPr>
            <w:tcW w:w="4643" w:type="dxa"/>
          </w:tcPr>
          <w:p w:rsidRPr="003D1C69" w:rsidR="00F77B8B" w:rsidP="00416864" w:rsidRDefault="00F77B8B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4537" w:type="dxa"/>
          </w:tcPr>
          <w:p w:rsidRPr="003D1C69" w:rsidR="00F77B8B" w:rsidP="00416864" w:rsidRDefault="00F77B8B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Pr="003D1C69" w:rsidR="000660D3" w:rsidP="006D32AD" w:rsidRDefault="000660D3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B326FA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985EA1" w:rsidP="00B326FA" w:rsidRDefault="00985EA1">
      <w:pPr>
        <w:pStyle w:val="PointManual"/>
        <w:ind w:left="0" w:firstLine="0"/>
        <w:jc w:val="both"/>
        <w:rPr>
          <w:rFonts w:eastAsia="Times New Roman"/>
          <w:sz w:val="26"/>
          <w:szCs w:val="26"/>
          <w:lang w:val="lv-LV" w:eastAsia="fr-BE"/>
        </w:rPr>
      </w:pPr>
    </w:p>
    <w:p w:rsidRPr="003D1C69"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3D1C69"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650494" w:rsidP="006D32AD" w:rsidRDefault="00650494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B740AE" w:rsidP="006D32AD" w:rsidRDefault="00B740A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8446C5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04.10.2021. 11:35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920EBD" w:rsidP="00343785" w:rsidRDefault="00920EBD">
      <w:pPr>
        <w:pStyle w:val="NoSpacing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t>a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br/>
        <w:t xml:space="preserve">Eiropas lietu nodaļas </w:t>
      </w:r>
      <w:r w:rsidRPr="00343785" w:rsidR="00343785">
        <w:rPr>
          <w:rFonts w:ascii="Times New Roman" w:hAnsi="Times New Roman"/>
          <w:sz w:val="20"/>
          <w:szCs w:val="20"/>
          <w:lang w:val="lv-LV"/>
        </w:rPr>
        <w:t>vecākā referente</w:t>
      </w:r>
    </w:p>
    <w:p w:rsidRPr="00343785" w:rsidR="00343785" w:rsidP="00343785" w:rsidRDefault="003437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3785">
        <w:rPr>
          <w:rFonts w:ascii="Times New Roman" w:hAnsi="Times New Roman"/>
          <w:sz w:val="20"/>
          <w:szCs w:val="20"/>
        </w:rPr>
        <w:t>E. Priedniece, 67219254</w:t>
      </w:r>
    </w:p>
    <w:p w:rsidRPr="00343785" w:rsidR="00D60D96" w:rsidP="00343785" w:rsidRDefault="008446C5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343785" w:rsidR="00343785">
          <w:rPr>
            <w:rStyle w:val="Hyperlink"/>
            <w:rFonts w:ascii="Times New Roman" w:hAnsi="Times New Roman"/>
            <w:sz w:val="20"/>
            <w:szCs w:val="20"/>
          </w:rPr>
          <w:t>elina.priedniece@iem.gov.lv</w:t>
        </w:r>
      </w:hyperlink>
    </w:p>
    <w:sectPr w:rsidRPr="00343785" w:rsidR="00D60D96" w:rsidSect="0088699D">
      <w:headerReference w:type="default" r:id="rId8"/>
      <w:footerReference w:type="default" r:id="rId9"/>
      <w:head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A14" w:rsidRDefault="00FB2A14">
      <w:pPr>
        <w:spacing w:after="0" w:line="240" w:lineRule="auto"/>
      </w:pPr>
      <w:r>
        <w:separator/>
      </w:r>
    </w:p>
  </w:endnote>
  <w:endnote w:type="continuationSeparator" w:id="0">
    <w:p w:rsidR="00FB2A14" w:rsidRDefault="00FB2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BD" w:rsidRDefault="00920EBD" w:rsidP="00920EBD">
    <w:pPr>
      <w:pStyle w:val="Header"/>
    </w:pPr>
  </w:p>
  <w:p w:rsidR="00920EBD" w:rsidRPr="00920EBD" w:rsidRDefault="00920EBD">
    <w:pPr>
      <w:pStyle w:val="Footer"/>
      <w:rPr>
        <w:rFonts w:ascii="Times New Roman" w:hAnsi="Times New Roman"/>
        <w:i/>
        <w:sz w:val="20"/>
        <w:szCs w:val="20"/>
      </w:rPr>
    </w:pPr>
    <w:r w:rsidRPr="006D4352">
      <w:rPr>
        <w:rFonts w:ascii="Times New Roman" w:hAnsi="Times New Roman"/>
        <w:i/>
        <w:sz w:val="20"/>
        <w:szCs w:val="20"/>
      </w:rPr>
      <w:fldChar w:fldCharType="begin"/>
    </w:r>
    <w:r w:rsidRPr="006D4352">
      <w:rPr>
        <w:rFonts w:ascii="Times New Roman" w:hAnsi="Times New Roman"/>
        <w:i/>
        <w:sz w:val="20"/>
        <w:szCs w:val="20"/>
      </w:rPr>
      <w:instrText xml:space="preserve"> FILENAME   \* MERGEFORMAT </w:instrText>
    </w:r>
    <w:r w:rsidRPr="006D4352">
      <w:rPr>
        <w:rFonts w:ascii="Times New Roman" w:hAnsi="Times New Roman"/>
        <w:i/>
        <w:sz w:val="20"/>
        <w:szCs w:val="20"/>
      </w:rPr>
      <w:fldChar w:fldCharType="separate"/>
    </w:r>
    <w:r w:rsidR="009641E3">
      <w:rPr>
        <w:rFonts w:ascii="Times New Roman" w:hAnsi="Times New Roman"/>
        <w:i/>
        <w:noProof/>
        <w:sz w:val="20"/>
        <w:szCs w:val="20"/>
      </w:rPr>
      <w:t>IEMpav_0110</w:t>
    </w:r>
    <w:r w:rsidR="00650494">
      <w:rPr>
        <w:rFonts w:ascii="Times New Roman" w:hAnsi="Times New Roman"/>
        <w:i/>
        <w:noProof/>
        <w:sz w:val="20"/>
        <w:szCs w:val="20"/>
      </w:rPr>
      <w:t>21</w:t>
    </w:r>
    <w:r w:rsidRPr="006D4352">
      <w:rPr>
        <w:rFonts w:ascii="Times New Roman" w:hAnsi="Times New Roman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A14" w:rsidRDefault="00FB2A14">
      <w:pPr>
        <w:spacing w:after="0" w:line="240" w:lineRule="auto"/>
      </w:pPr>
      <w:r>
        <w:separator/>
      </w:r>
    </w:p>
  </w:footnote>
  <w:footnote w:type="continuationSeparator" w:id="0">
    <w:p w:rsidR="00FB2A14" w:rsidRDefault="00FB2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46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Pr="00815277" w:rsidRDefault="00D31E66" w:rsidP="0088699D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88699D" w:rsidRDefault="0088699D" w:rsidP="0088699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Čiekurkalna</w:t>
                </w:r>
                <w:proofErr w:type="spellEnd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1. </w:t>
                </w:r>
                <w:proofErr w:type="spellStart"/>
                <w:proofErr w:type="gram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līnija</w:t>
                </w:r>
                <w:proofErr w:type="spellEnd"/>
                <w:proofErr w:type="gram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1, k-2,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LV-1026;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67219263;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67829686;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</w:t>
                </w:r>
                <w:r w:rsidR="00DB76A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: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kanceleja@iem.gov.lv;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www.iem.gov.lv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F21scQA AADaAAAADwAAAGRycy9kb3ducmV2LnhtbESPQWvCQBSE70L/w/IKvYhuVCw1dZUiFdRb04L09pp9 TUKzb+PuGqO/3hWEHoeZ+YaZLztTi5acrywrGA0TEMS51RUXCr4+14MXED4ga6wtk4IzeVguHnpz TLU98Qe1WShEhLBPUUEZQpNK6fOSDPqhbYij92udwRClK6R2eIpwU8txkjxLgxXHhRIbWpWU/2VH o2CXTGbT/c9IzjLZP2i3bb/fL61ST4/d2yuIQF34D9/bG61gDLcr8QbIxRUAAP//AwBQSwECLQAU AAYACAAAACEA8PeKu/0AAADiAQAAEwAAAAAAAAAAAAAAAAAAAAAAW0NvbnRlbnRfVHlwZXNdLnht bFBLAQItABQABgAIAAAAIQAx3V9h0gAAAI8BAAALAAAAAAAAAAAAAAAAAC4BAABfcmVscy8ucmVs c1BLAQItABQABgAIAAAAIQAzLwWeQQAAADkAAAAQAAAAAAAAAAAAAAAAACkCAABkcnMvc2hhcGV4 bWwueG1sUEsBAi0AFAAGAAgAAAAhAORdtbHEAAAA2gAAAA8AAAAAAAAAAAAAAAAAmAIAAGRycy9k b3ducmV2LnhtbFBLBQYAAAAABAAEAPUAAACJAw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88699D" w:rsidRDefault="00886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660D3"/>
    <w:rsid w:val="00076D90"/>
    <w:rsid w:val="000933F8"/>
    <w:rsid w:val="000A1273"/>
    <w:rsid w:val="000C19D8"/>
    <w:rsid w:val="000D1749"/>
    <w:rsid w:val="001118CB"/>
    <w:rsid w:val="0011550C"/>
    <w:rsid w:val="00123634"/>
    <w:rsid w:val="00124173"/>
    <w:rsid w:val="001275AE"/>
    <w:rsid w:val="00141977"/>
    <w:rsid w:val="00157255"/>
    <w:rsid w:val="001706D8"/>
    <w:rsid w:val="00177113"/>
    <w:rsid w:val="001F0BB2"/>
    <w:rsid w:val="002009E3"/>
    <w:rsid w:val="002350AE"/>
    <w:rsid w:val="00275B9E"/>
    <w:rsid w:val="00296F8C"/>
    <w:rsid w:val="002A616E"/>
    <w:rsid w:val="002B3077"/>
    <w:rsid w:val="002E1474"/>
    <w:rsid w:val="002E345B"/>
    <w:rsid w:val="002E3461"/>
    <w:rsid w:val="002F349B"/>
    <w:rsid w:val="003031A0"/>
    <w:rsid w:val="0031652A"/>
    <w:rsid w:val="00330549"/>
    <w:rsid w:val="00332C67"/>
    <w:rsid w:val="00335032"/>
    <w:rsid w:val="00343785"/>
    <w:rsid w:val="00373D36"/>
    <w:rsid w:val="003770C3"/>
    <w:rsid w:val="003C380C"/>
    <w:rsid w:val="003D1C69"/>
    <w:rsid w:val="003D45B6"/>
    <w:rsid w:val="003F4DDE"/>
    <w:rsid w:val="003F5191"/>
    <w:rsid w:val="00406882"/>
    <w:rsid w:val="00407183"/>
    <w:rsid w:val="0041551F"/>
    <w:rsid w:val="00416864"/>
    <w:rsid w:val="004202F4"/>
    <w:rsid w:val="00437E8F"/>
    <w:rsid w:val="0044626F"/>
    <w:rsid w:val="0047282D"/>
    <w:rsid w:val="004811B9"/>
    <w:rsid w:val="00493308"/>
    <w:rsid w:val="004958B1"/>
    <w:rsid w:val="004C102F"/>
    <w:rsid w:val="004C6BA9"/>
    <w:rsid w:val="004D35F0"/>
    <w:rsid w:val="004E4837"/>
    <w:rsid w:val="0050578B"/>
    <w:rsid w:val="005237C3"/>
    <w:rsid w:val="00531897"/>
    <w:rsid w:val="00535564"/>
    <w:rsid w:val="00536CC8"/>
    <w:rsid w:val="00542B0F"/>
    <w:rsid w:val="00556E69"/>
    <w:rsid w:val="0057586D"/>
    <w:rsid w:val="005837CE"/>
    <w:rsid w:val="005A1BCB"/>
    <w:rsid w:val="005B26C1"/>
    <w:rsid w:val="005B7A3A"/>
    <w:rsid w:val="005E671C"/>
    <w:rsid w:val="005F2B53"/>
    <w:rsid w:val="006144E8"/>
    <w:rsid w:val="00631760"/>
    <w:rsid w:val="00650494"/>
    <w:rsid w:val="00651355"/>
    <w:rsid w:val="00652D8A"/>
    <w:rsid w:val="00660DEE"/>
    <w:rsid w:val="00663C3A"/>
    <w:rsid w:val="00687D88"/>
    <w:rsid w:val="006953BF"/>
    <w:rsid w:val="006A57C5"/>
    <w:rsid w:val="006B0326"/>
    <w:rsid w:val="006C081B"/>
    <w:rsid w:val="006C1639"/>
    <w:rsid w:val="006C36E7"/>
    <w:rsid w:val="006D32AD"/>
    <w:rsid w:val="006D7CB6"/>
    <w:rsid w:val="006F2E43"/>
    <w:rsid w:val="00705EF5"/>
    <w:rsid w:val="0072248E"/>
    <w:rsid w:val="007230D8"/>
    <w:rsid w:val="007577CA"/>
    <w:rsid w:val="00761BC9"/>
    <w:rsid w:val="007704BD"/>
    <w:rsid w:val="007A6C4B"/>
    <w:rsid w:val="007B3BA5"/>
    <w:rsid w:val="007B48EC"/>
    <w:rsid w:val="007C2A00"/>
    <w:rsid w:val="007D08B1"/>
    <w:rsid w:val="007E4D1F"/>
    <w:rsid w:val="0080215F"/>
    <w:rsid w:val="00812001"/>
    <w:rsid w:val="00815277"/>
    <w:rsid w:val="008446C5"/>
    <w:rsid w:val="0087288A"/>
    <w:rsid w:val="00873B27"/>
    <w:rsid w:val="00876177"/>
    <w:rsid w:val="00876C21"/>
    <w:rsid w:val="0088699D"/>
    <w:rsid w:val="008A2E93"/>
    <w:rsid w:val="008C08D5"/>
    <w:rsid w:val="008E1A90"/>
    <w:rsid w:val="00920EBD"/>
    <w:rsid w:val="0095403B"/>
    <w:rsid w:val="00954D5A"/>
    <w:rsid w:val="009641E3"/>
    <w:rsid w:val="00985EA1"/>
    <w:rsid w:val="0099560A"/>
    <w:rsid w:val="009962BF"/>
    <w:rsid w:val="009A32F1"/>
    <w:rsid w:val="009A5EC2"/>
    <w:rsid w:val="009B1F3E"/>
    <w:rsid w:val="009D3B03"/>
    <w:rsid w:val="00A27A9F"/>
    <w:rsid w:val="00A50CA3"/>
    <w:rsid w:val="00A5350D"/>
    <w:rsid w:val="00A64579"/>
    <w:rsid w:val="00A66123"/>
    <w:rsid w:val="00A7047F"/>
    <w:rsid w:val="00A82E74"/>
    <w:rsid w:val="00A85A58"/>
    <w:rsid w:val="00A959E7"/>
    <w:rsid w:val="00AA62C9"/>
    <w:rsid w:val="00AB0F1F"/>
    <w:rsid w:val="00AD0E91"/>
    <w:rsid w:val="00AD474F"/>
    <w:rsid w:val="00AE638C"/>
    <w:rsid w:val="00AF0F6A"/>
    <w:rsid w:val="00AF57DE"/>
    <w:rsid w:val="00B0610B"/>
    <w:rsid w:val="00B326FA"/>
    <w:rsid w:val="00B622A2"/>
    <w:rsid w:val="00B62A78"/>
    <w:rsid w:val="00B73E9E"/>
    <w:rsid w:val="00B740AE"/>
    <w:rsid w:val="00BA20FC"/>
    <w:rsid w:val="00BD0026"/>
    <w:rsid w:val="00BD7FDB"/>
    <w:rsid w:val="00BE5031"/>
    <w:rsid w:val="00BE678E"/>
    <w:rsid w:val="00BF6745"/>
    <w:rsid w:val="00C3355D"/>
    <w:rsid w:val="00C3394B"/>
    <w:rsid w:val="00C42203"/>
    <w:rsid w:val="00C42288"/>
    <w:rsid w:val="00C46CED"/>
    <w:rsid w:val="00C47F57"/>
    <w:rsid w:val="00C6694D"/>
    <w:rsid w:val="00C80A36"/>
    <w:rsid w:val="00C95BBC"/>
    <w:rsid w:val="00CA1DCD"/>
    <w:rsid w:val="00CA23BD"/>
    <w:rsid w:val="00CA65B8"/>
    <w:rsid w:val="00CD19B3"/>
    <w:rsid w:val="00CD29A9"/>
    <w:rsid w:val="00CD4AF4"/>
    <w:rsid w:val="00D043AB"/>
    <w:rsid w:val="00D10697"/>
    <w:rsid w:val="00D16ECB"/>
    <w:rsid w:val="00D21FA6"/>
    <w:rsid w:val="00D31E66"/>
    <w:rsid w:val="00D55B4B"/>
    <w:rsid w:val="00D60D96"/>
    <w:rsid w:val="00D71504"/>
    <w:rsid w:val="00D83D97"/>
    <w:rsid w:val="00DA30A8"/>
    <w:rsid w:val="00DA495C"/>
    <w:rsid w:val="00DA6436"/>
    <w:rsid w:val="00DB76AE"/>
    <w:rsid w:val="00DC2F13"/>
    <w:rsid w:val="00DE47DA"/>
    <w:rsid w:val="00E11ED4"/>
    <w:rsid w:val="00E2141F"/>
    <w:rsid w:val="00E365CE"/>
    <w:rsid w:val="00E436D8"/>
    <w:rsid w:val="00E6364C"/>
    <w:rsid w:val="00E64EE3"/>
    <w:rsid w:val="00E673C8"/>
    <w:rsid w:val="00E83A41"/>
    <w:rsid w:val="00E86986"/>
    <w:rsid w:val="00EB780A"/>
    <w:rsid w:val="00EE1DAE"/>
    <w:rsid w:val="00EF3368"/>
    <w:rsid w:val="00F0463D"/>
    <w:rsid w:val="00F10467"/>
    <w:rsid w:val="00F11A12"/>
    <w:rsid w:val="00F3479E"/>
    <w:rsid w:val="00F60586"/>
    <w:rsid w:val="00F65FD4"/>
    <w:rsid w:val="00F71569"/>
    <w:rsid w:val="00F77B8B"/>
    <w:rsid w:val="00F81B3B"/>
    <w:rsid w:val="00F84C29"/>
    <w:rsid w:val="00FA6001"/>
    <w:rsid w:val="00FB2A14"/>
    <w:rsid w:val="00FC1CE8"/>
    <w:rsid w:val="00FC4D81"/>
    <w:rsid w:val="00FD39A6"/>
    <w:rsid w:val="00FE7A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DefaultParagraphFont"/>
    <w:rsid w:val="00076D90"/>
  </w:style>
  <w:style w:type="paragraph" w:customStyle="1" w:styleId="PointManual">
    <w:name w:val="Point Manual"/>
    <w:basedOn w:val="Normal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8D5"/>
    <w:pPr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fr-B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8D5"/>
    <w:rPr>
      <w:rFonts w:ascii="Times New Roman" w:eastAsia="Times New Roman" w:hAnsi="Times New Roman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21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9</cp:revision>
  <cp:lastPrinted>2020-10-05T05:30:00Z</cp:lastPrinted>
  <dcterms:created xsi:type="dcterms:W3CDTF">2021-09-23T13:56:00Z</dcterms:created>
  <dcterms:modified xsi:type="dcterms:W3CDTF">2021-10-04T08:40:00Z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2021-10-07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L284682</vt:lpwstr>
  </property>
  <property fmtid="{D5CDD505-2E9C-101B-9397-08002B2CF9AE}" pid="7" name="DISCesvisSigner">
    <vt:lpwstr>ministre Marija Golubeva</vt:lpwstr>
  </property>
  <property fmtid="{D5CDD505-2E9C-101B-9397-08002B2CF9AE}" pid="8" name="DISTaskPaneUrl">
    <vt:lpwstr>https://lim.esvis.gov.lv/cs/idcplg?ClientControlled=DocMan&amp;coreContentOnly=1&amp;WebdavRequest=1&amp;IdcService=DOC_INFO&amp;dID=367612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informatīvā ziņojuma projektu par Eiropas Savienības Tieslietu un iekšlietu ministru padomes 2021.gada 7.-8.oktobra sanāksmē iekļautajiem iekšlietu jomas jautājumiem</vt:lpwstr>
  </property>
  <property fmtid="{D5CDD505-2E9C-101B-9397-08002B2CF9AE}" pid="11" name="DISCesvisMinistryOfMinister">
    <vt:lpwstr>wwTemplateNP_MinistryOfMinister(Iekšlietu,)</vt:lpwstr>
  </property>
  <property fmtid="{D5CDD505-2E9C-101B-9397-08002B2CF9AE}" pid="12" name="DISCesvisAuthor">
    <vt:lpwstr>Iekšlietu ministrija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dUser">
    <vt:lpwstr>weblogic</vt:lpwstr>
  </property>
  <property fmtid="{D5CDD505-2E9C-101B-9397-08002B2CF9AE}" pid="17" name="DISdID">
    <vt:lpwstr>367612</vt:lpwstr>
  </property>
  <property fmtid="{D5CDD505-2E9C-101B-9397-08002B2CF9AE}" pid="18" name="DISCesvisAdditionalMakers">
    <vt:lpwstr>vecākā referente Elīna Priedniece</vt:lpwstr>
  </property>
  <property fmtid="{D5CDD505-2E9C-101B-9397-08002B2CF9AE}" pid="19" name="DISCesvisAdditionalMakersPhone">
    <vt:lpwstr>67219254/29453679</vt:lpwstr>
  </property>
  <property fmtid="{D5CDD505-2E9C-101B-9397-08002B2CF9AE}" pid="20" name="DISCesvisMainMaker">
    <vt:lpwstr>vecākā referente Elīna Priedniece</vt:lpwstr>
  </property>
  <property fmtid="{D5CDD505-2E9C-101B-9397-08002B2CF9AE}" pid="21" name="DISCesvisAdditionalMakersMail">
    <vt:lpwstr>elina.priedniece@iem.gov.lv</vt:lpwstr>
  </property>
  <property fmtid="{D5CDD505-2E9C-101B-9397-08002B2CF9AE}" pid="22" name="DISCesvisMainMakerOrgUnitTitle">
    <vt:lpwstr>ELSSD Eiropas lietu nodaļa</vt:lpwstr>
  </property>
  <property fmtid="{D5CDD505-2E9C-101B-9397-08002B2CF9AE}" pid="23" name="DISCesvisDocRegDate">
    <vt:lpwstr>2021-10-04</vt:lpwstr>
  </property>
  <property fmtid="{D5CDD505-2E9C-101B-9397-08002B2CF9AE}" pid="24" name="DISCesvisRegDate">
    <vt:lpwstr>2021-10-04</vt:lpwstr>
  </property>
  <property fmtid="{D5CDD505-2E9C-101B-9397-08002B2CF9AE}" pid="25" name="DISCesvisDocRegNr">
    <vt:lpwstr>PV-1</vt:lpwstr>
  </property>
</Properties>
</file>