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1D9EF" w14:textId="47155A7A" w:rsidR="007D595D" w:rsidRPr="00F15417" w:rsidRDefault="007D595D" w:rsidP="00E07B42">
      <w:pPr>
        <w:spacing w:before="0" w:after="0"/>
        <w:jc w:val="center"/>
        <w:rPr>
          <w:rFonts w:eastAsia="Calibri"/>
        </w:rPr>
      </w:pPr>
      <w:r w:rsidRPr="00F15417">
        <w:t>REĢIONĀLIE PROTOKOLI</w:t>
      </w:r>
    </w:p>
    <w:p w14:paraId="05627EC5" w14:textId="77777777" w:rsidR="007D595D" w:rsidRPr="00F15417" w:rsidRDefault="007D595D" w:rsidP="00E07B42">
      <w:pPr>
        <w:spacing w:before="0" w:after="0"/>
        <w:jc w:val="center"/>
        <w:rPr>
          <w:rFonts w:eastAsia="Calibri"/>
        </w:rPr>
      </w:pPr>
    </w:p>
    <w:p w14:paraId="2EA5EFFC" w14:textId="77777777" w:rsidR="007D595D" w:rsidRPr="00F15417" w:rsidRDefault="007D595D" w:rsidP="00E07B42">
      <w:pPr>
        <w:spacing w:before="0" w:after="0"/>
        <w:jc w:val="center"/>
        <w:rPr>
          <w:rFonts w:eastAsia="Calibri"/>
        </w:rPr>
      </w:pPr>
      <w:r w:rsidRPr="00F15417">
        <w:t>ĀFRIKAS VALSTU REĢIONĀLAIS PROTOKOLS</w:t>
      </w:r>
    </w:p>
    <w:p w14:paraId="2EF454AA" w14:textId="77777777" w:rsidR="007D595D" w:rsidRPr="00F15417" w:rsidRDefault="007D595D" w:rsidP="00E07B42">
      <w:pPr>
        <w:spacing w:before="0" w:after="0"/>
        <w:jc w:val="center"/>
        <w:rPr>
          <w:rFonts w:eastAsia="Calibri"/>
        </w:rPr>
      </w:pPr>
    </w:p>
    <w:p w14:paraId="6E60C77C" w14:textId="77777777" w:rsidR="007D595D" w:rsidRPr="00F15417" w:rsidRDefault="007D595D" w:rsidP="00E07B42">
      <w:pPr>
        <w:spacing w:before="0" w:after="0"/>
        <w:jc w:val="center"/>
        <w:rPr>
          <w:rFonts w:eastAsia="Calibri"/>
        </w:rPr>
      </w:pPr>
    </w:p>
    <w:p w14:paraId="11D1D610" w14:textId="77777777" w:rsidR="007D595D" w:rsidRPr="00F15417" w:rsidRDefault="007D595D" w:rsidP="00E07B42">
      <w:pPr>
        <w:spacing w:before="0" w:after="0"/>
        <w:jc w:val="center"/>
      </w:pPr>
      <w:r w:rsidRPr="00F15417">
        <w:t>I DAĻA</w:t>
      </w:r>
    </w:p>
    <w:p w14:paraId="3A0DDA96" w14:textId="77777777" w:rsidR="007D595D" w:rsidRPr="00F15417" w:rsidRDefault="007D595D" w:rsidP="00E07B42">
      <w:pPr>
        <w:spacing w:before="0" w:after="0"/>
        <w:jc w:val="center"/>
      </w:pPr>
    </w:p>
    <w:p w14:paraId="40877DDD" w14:textId="77777777" w:rsidR="007D595D" w:rsidRPr="00F15417" w:rsidRDefault="007D595D" w:rsidP="00E07B42">
      <w:pPr>
        <w:spacing w:before="0" w:after="0"/>
        <w:jc w:val="center"/>
      </w:pPr>
      <w:r w:rsidRPr="00F15417">
        <w:t>SADARBĪBAS SATVARS</w:t>
      </w:r>
    </w:p>
    <w:p w14:paraId="28F46B2B" w14:textId="77777777" w:rsidR="007D595D" w:rsidRPr="00F15417" w:rsidRDefault="007D595D" w:rsidP="00E07B42">
      <w:pPr>
        <w:spacing w:before="0" w:after="0"/>
        <w:jc w:val="center"/>
      </w:pPr>
    </w:p>
    <w:p w14:paraId="43C008F8" w14:textId="77777777" w:rsidR="007D595D" w:rsidRPr="00F15417" w:rsidRDefault="007D595D" w:rsidP="00E07B42">
      <w:pPr>
        <w:spacing w:before="0" w:after="0"/>
        <w:jc w:val="center"/>
      </w:pPr>
    </w:p>
    <w:p w14:paraId="3924DC59" w14:textId="77777777" w:rsidR="007D595D" w:rsidRPr="00F15417" w:rsidRDefault="007D595D" w:rsidP="00E07B42">
      <w:pPr>
        <w:spacing w:before="0" w:after="0"/>
        <w:jc w:val="center"/>
      </w:pPr>
      <w:r w:rsidRPr="00F15417">
        <w:t>1. NODAĻA</w:t>
      </w:r>
    </w:p>
    <w:p w14:paraId="56261C65" w14:textId="77777777" w:rsidR="007D595D" w:rsidRPr="00F15417" w:rsidRDefault="007D595D" w:rsidP="00E07B42">
      <w:pPr>
        <w:spacing w:before="0" w:after="0"/>
        <w:jc w:val="center"/>
      </w:pPr>
    </w:p>
    <w:p w14:paraId="0F1C3546" w14:textId="77777777" w:rsidR="007D595D" w:rsidRPr="00F15417" w:rsidRDefault="007D595D" w:rsidP="00E07B42">
      <w:pPr>
        <w:spacing w:before="0" w:after="0"/>
        <w:jc w:val="center"/>
      </w:pPr>
      <w:r w:rsidRPr="00F15417">
        <w:t>BŪTĪBA UN DARBĪBAS JOMA</w:t>
      </w:r>
    </w:p>
    <w:p w14:paraId="48346518" w14:textId="77777777" w:rsidR="007D595D" w:rsidRPr="00F15417" w:rsidRDefault="007D595D" w:rsidP="00E07B42">
      <w:pPr>
        <w:spacing w:before="0" w:after="0"/>
        <w:jc w:val="center"/>
      </w:pPr>
    </w:p>
    <w:p w14:paraId="1D171912" w14:textId="77777777" w:rsidR="007D595D" w:rsidRPr="00F15417" w:rsidRDefault="007D595D" w:rsidP="00E07B42">
      <w:pPr>
        <w:spacing w:before="0" w:after="0"/>
        <w:jc w:val="center"/>
      </w:pPr>
    </w:p>
    <w:p w14:paraId="1A2988BB" w14:textId="77777777" w:rsidR="007D595D" w:rsidRPr="00F15417" w:rsidRDefault="007D595D" w:rsidP="00E07B42">
      <w:pPr>
        <w:spacing w:before="0" w:after="0"/>
        <w:jc w:val="center"/>
      </w:pPr>
      <w:r w:rsidRPr="00F15417">
        <w:t>1. PANTS</w:t>
      </w:r>
    </w:p>
    <w:p w14:paraId="466F2275" w14:textId="77777777" w:rsidR="007D595D" w:rsidRPr="00F15417" w:rsidRDefault="007D595D" w:rsidP="00E07B42">
      <w:pPr>
        <w:spacing w:before="0" w:after="0"/>
        <w:jc w:val="center"/>
      </w:pPr>
    </w:p>
    <w:p w14:paraId="3089C902" w14:textId="77777777" w:rsidR="007D595D" w:rsidRPr="00F15417" w:rsidRDefault="007D595D" w:rsidP="00E07B42">
      <w:pPr>
        <w:spacing w:before="0" w:after="0"/>
        <w:jc w:val="center"/>
      </w:pPr>
      <w:r w:rsidRPr="00F15417">
        <w:t>Patiesa partnerība</w:t>
      </w:r>
    </w:p>
    <w:p w14:paraId="30F117C9" w14:textId="77777777" w:rsidR="007D595D" w:rsidRPr="00F15417" w:rsidRDefault="007D595D" w:rsidP="00E07B42">
      <w:pPr>
        <w:spacing w:before="0" w:after="0"/>
      </w:pPr>
    </w:p>
    <w:p w14:paraId="2C2A4D7E" w14:textId="77777777" w:rsidR="007D595D" w:rsidRPr="00F15417" w:rsidRDefault="007D595D" w:rsidP="00E07B42">
      <w:pPr>
        <w:spacing w:before="0" w:after="0"/>
      </w:pPr>
      <w:r w:rsidRPr="00F15417">
        <w:t>1.</w:t>
      </w:r>
      <w:r w:rsidRPr="00F15417">
        <w:tab/>
        <w:t xml:space="preserve">Šajā protokolā "Puses" ir attiecīgās Puses, kurām šis protokols ir saistošs saskaņā ar </w:t>
      </w:r>
      <w:r>
        <w:t xml:space="preserve">šā </w:t>
      </w:r>
      <w:r w:rsidRPr="00F15417">
        <w:t>nolīguma vispārīgās daļas 6. pantu.</w:t>
      </w:r>
    </w:p>
    <w:p w14:paraId="6DEB9B95" w14:textId="77777777" w:rsidR="007D595D" w:rsidRPr="00F15417" w:rsidRDefault="007D595D" w:rsidP="00E07B42">
      <w:pPr>
        <w:spacing w:before="0" w:after="0"/>
      </w:pPr>
    </w:p>
    <w:p w14:paraId="02BCA7E8" w14:textId="77777777" w:rsidR="007D595D" w:rsidRPr="00F15417" w:rsidRDefault="007D595D" w:rsidP="00E07B42">
      <w:pPr>
        <w:spacing w:before="0" w:after="0"/>
      </w:pPr>
      <w:r w:rsidRPr="00F15417">
        <w:t>2.</w:t>
      </w:r>
      <w:r w:rsidRPr="00F15417">
        <w:tab/>
        <w:t xml:space="preserve">Attiecības starp Pusēm reglamentē šā nolīguma vispārīgās daļas noteikumi un šā protokola stratēģiskās prioritātes, kas papildina un pastiprina viena otru saskaņā ar </w:t>
      </w:r>
      <w:r>
        <w:t xml:space="preserve">šā </w:t>
      </w:r>
      <w:r w:rsidRPr="00F15417">
        <w:t xml:space="preserve">nolīguma vispārīgās daļas </w:t>
      </w:r>
      <w:r>
        <w:t>6</w:t>
      </w:r>
      <w:r w:rsidRPr="00F15417">
        <w:t>. pantu.</w:t>
      </w:r>
    </w:p>
    <w:p w14:paraId="1A821DAA" w14:textId="77777777" w:rsidR="007D595D" w:rsidRPr="00F15417" w:rsidRDefault="007D595D" w:rsidP="00E07B42">
      <w:pPr>
        <w:spacing w:before="0" w:after="0"/>
      </w:pPr>
    </w:p>
    <w:p w14:paraId="0CB8C6F3" w14:textId="34B60CC9" w:rsidR="007D595D" w:rsidRPr="00F15417" w:rsidRDefault="007D595D" w:rsidP="00E07B42">
      <w:pPr>
        <w:spacing w:before="0" w:after="0"/>
      </w:pPr>
      <w:r w:rsidRPr="00F15417">
        <w:br w:type="page"/>
      </w:r>
      <w:r w:rsidRPr="00F15417">
        <w:lastRenderedPageBreak/>
        <w:t>3.</w:t>
      </w:r>
      <w:r w:rsidRPr="00F15417">
        <w:tab/>
        <w:t>Puses šo protokolu īsteno kopīgas atbildības, savstarpīguma, savstarpējas pārskatatbildības un pārredzamības garā ar savstarpēji papildinošiem pienākumiem valsts, reģionālā un starptautiskā līmenī.</w:t>
      </w:r>
    </w:p>
    <w:p w14:paraId="27B507A2" w14:textId="77777777" w:rsidR="007D595D" w:rsidRPr="00F15417" w:rsidRDefault="007D595D" w:rsidP="00E07B42">
      <w:pPr>
        <w:spacing w:before="0" w:after="0"/>
      </w:pPr>
    </w:p>
    <w:p w14:paraId="66F2A3E5" w14:textId="77777777" w:rsidR="007D595D" w:rsidRPr="00F15417" w:rsidRDefault="007D595D" w:rsidP="00E07B42">
      <w:pPr>
        <w:spacing w:before="0" w:after="0"/>
      </w:pPr>
    </w:p>
    <w:p w14:paraId="0586846D" w14:textId="77777777" w:rsidR="007D595D" w:rsidRPr="00F15417" w:rsidRDefault="007D595D" w:rsidP="00E07B42">
      <w:pPr>
        <w:spacing w:before="0" w:after="0"/>
        <w:jc w:val="center"/>
      </w:pPr>
      <w:r w:rsidRPr="00F15417">
        <w:t>2. PANTS</w:t>
      </w:r>
    </w:p>
    <w:p w14:paraId="14930338" w14:textId="77777777" w:rsidR="007D595D" w:rsidRPr="00F15417" w:rsidRDefault="007D595D" w:rsidP="00E07B42">
      <w:pPr>
        <w:spacing w:before="0" w:after="0"/>
        <w:jc w:val="center"/>
      </w:pPr>
    </w:p>
    <w:p w14:paraId="66EF48F8" w14:textId="77777777" w:rsidR="007D595D" w:rsidRPr="00F15417" w:rsidRDefault="007D595D" w:rsidP="00E07B42">
      <w:pPr>
        <w:spacing w:before="0" w:after="0"/>
        <w:jc w:val="center"/>
      </w:pPr>
      <w:r w:rsidRPr="00F15417">
        <w:t>Stratēģiskās prioritātes</w:t>
      </w:r>
    </w:p>
    <w:p w14:paraId="04CF32D5" w14:textId="77777777" w:rsidR="007D595D" w:rsidRPr="00F15417" w:rsidRDefault="007D595D" w:rsidP="00E07B42">
      <w:pPr>
        <w:spacing w:before="0" w:after="0"/>
      </w:pPr>
    </w:p>
    <w:p w14:paraId="1BDDB59A" w14:textId="77777777" w:rsidR="007D595D" w:rsidRPr="00F15417" w:rsidRDefault="007D595D" w:rsidP="00E07B42">
      <w:pPr>
        <w:spacing w:before="0" w:after="0"/>
      </w:pPr>
      <w:r w:rsidRPr="00F15417">
        <w:t>1.</w:t>
      </w:r>
      <w:r w:rsidRPr="00F15417">
        <w:tab/>
        <w:t>Puses veic īpašus pasākumus šādās galvenajās iesaistes jomās, kas izklāstītas šā protokola II daļā:</w:t>
      </w:r>
    </w:p>
    <w:p w14:paraId="238C8C78" w14:textId="77777777" w:rsidR="007D595D" w:rsidRPr="00F15417" w:rsidRDefault="007D595D" w:rsidP="00E07B42">
      <w:pPr>
        <w:spacing w:before="0" w:after="0"/>
        <w:ind w:left="567" w:hanging="567"/>
      </w:pPr>
    </w:p>
    <w:p w14:paraId="61F5A1EC" w14:textId="77777777" w:rsidR="007D595D" w:rsidRPr="00F15417" w:rsidRDefault="007D595D" w:rsidP="00E07B42">
      <w:pPr>
        <w:spacing w:before="0" w:after="0"/>
        <w:ind w:left="567" w:hanging="567"/>
      </w:pPr>
      <w:r w:rsidRPr="00F15417">
        <w:t>a)</w:t>
      </w:r>
      <w:r w:rsidRPr="00F15417">
        <w:tab/>
        <w:t>iekļaujoša un ilgtspējīga ekonomikas izaugsme un attīstība;</w:t>
      </w:r>
    </w:p>
    <w:p w14:paraId="2751BBC5" w14:textId="77777777" w:rsidR="007D595D" w:rsidRPr="00F15417" w:rsidRDefault="007D595D" w:rsidP="00E07B42">
      <w:pPr>
        <w:spacing w:before="0" w:after="0"/>
        <w:ind w:left="567" w:hanging="567"/>
      </w:pPr>
    </w:p>
    <w:p w14:paraId="059D30AA" w14:textId="77777777" w:rsidR="007D595D" w:rsidRPr="00F15417" w:rsidRDefault="007D595D" w:rsidP="00E07B42">
      <w:pPr>
        <w:spacing w:before="0" w:after="0"/>
        <w:ind w:left="567" w:hanging="567"/>
      </w:pPr>
      <w:r w:rsidRPr="00F15417">
        <w:t>b)</w:t>
      </w:r>
      <w:r w:rsidRPr="00F15417">
        <w:tab/>
        <w:t>humānā un sociālā attīstība;</w:t>
      </w:r>
    </w:p>
    <w:p w14:paraId="7A6090CB" w14:textId="77777777" w:rsidR="007D595D" w:rsidRPr="00F15417" w:rsidRDefault="007D595D" w:rsidP="00E07B42">
      <w:pPr>
        <w:spacing w:before="0" w:after="0"/>
        <w:ind w:left="567" w:hanging="567"/>
      </w:pPr>
    </w:p>
    <w:p w14:paraId="659FADEF" w14:textId="77777777" w:rsidR="007D595D" w:rsidRPr="00F15417" w:rsidRDefault="007D595D" w:rsidP="00E07B42">
      <w:pPr>
        <w:spacing w:before="0" w:after="0"/>
        <w:ind w:left="567" w:hanging="567"/>
      </w:pPr>
      <w:r w:rsidRPr="00F15417">
        <w:t>c)</w:t>
      </w:r>
      <w:r w:rsidRPr="00F15417">
        <w:tab/>
        <w:t>vide, dabas resursu pārvaldība un klimata pārmaiņas;</w:t>
      </w:r>
    </w:p>
    <w:p w14:paraId="39E0A322" w14:textId="77777777" w:rsidR="007D595D" w:rsidRPr="00F15417" w:rsidRDefault="007D595D" w:rsidP="00E07B42">
      <w:pPr>
        <w:spacing w:before="0" w:after="0"/>
        <w:ind w:left="567" w:hanging="567"/>
      </w:pPr>
    </w:p>
    <w:p w14:paraId="79DF2C1C" w14:textId="77777777" w:rsidR="007D595D" w:rsidRPr="00F15417" w:rsidRDefault="007D595D" w:rsidP="00E07B42">
      <w:pPr>
        <w:spacing w:before="0" w:after="0"/>
        <w:ind w:left="567" w:hanging="567"/>
      </w:pPr>
      <w:r w:rsidRPr="00F15417">
        <w:t>d)</w:t>
      </w:r>
      <w:r w:rsidRPr="00F15417">
        <w:tab/>
        <w:t>miers un drošība;</w:t>
      </w:r>
    </w:p>
    <w:p w14:paraId="01AC296F" w14:textId="77777777" w:rsidR="007D595D" w:rsidRPr="00F15417" w:rsidRDefault="007D595D" w:rsidP="00E07B42">
      <w:pPr>
        <w:spacing w:before="0" w:after="0"/>
        <w:ind w:left="567" w:hanging="567"/>
      </w:pPr>
    </w:p>
    <w:p w14:paraId="44BE3328" w14:textId="77777777" w:rsidR="007D595D" w:rsidRPr="00F15417" w:rsidRDefault="007D595D" w:rsidP="00E07B42">
      <w:pPr>
        <w:spacing w:before="0" w:after="0"/>
        <w:ind w:left="567" w:hanging="567"/>
      </w:pPr>
      <w:r w:rsidRPr="00F15417">
        <w:t>e)</w:t>
      </w:r>
      <w:r w:rsidRPr="00F15417">
        <w:tab/>
        <w:t>cilvēktiesības, demokrātija un pārvaldība;</w:t>
      </w:r>
    </w:p>
    <w:p w14:paraId="4FBD6956" w14:textId="77777777" w:rsidR="007D595D" w:rsidRPr="00F15417" w:rsidRDefault="007D595D" w:rsidP="00E07B42">
      <w:pPr>
        <w:spacing w:before="0" w:after="0"/>
        <w:ind w:left="567" w:hanging="567"/>
      </w:pPr>
    </w:p>
    <w:p w14:paraId="307EF6FD" w14:textId="77777777" w:rsidR="007D595D" w:rsidRPr="00F15417" w:rsidRDefault="007D595D" w:rsidP="00E07B42">
      <w:pPr>
        <w:spacing w:before="0" w:after="0"/>
        <w:ind w:left="567" w:hanging="567"/>
      </w:pPr>
      <w:r w:rsidRPr="00F15417">
        <w:t>f)</w:t>
      </w:r>
      <w:r w:rsidRPr="00F15417">
        <w:tab/>
        <w:t>migrācija un mobilitāte.</w:t>
      </w:r>
    </w:p>
    <w:p w14:paraId="11D60D39" w14:textId="77777777" w:rsidR="007D595D" w:rsidRPr="00F15417" w:rsidRDefault="007D595D" w:rsidP="00E07B42">
      <w:pPr>
        <w:spacing w:before="0" w:after="0"/>
      </w:pPr>
    </w:p>
    <w:p w14:paraId="5BC5F7DB" w14:textId="77777777" w:rsidR="007D595D" w:rsidRPr="00F15417" w:rsidRDefault="007D595D" w:rsidP="00E07B42">
      <w:pPr>
        <w:spacing w:before="0" w:after="0"/>
      </w:pPr>
      <w:r w:rsidRPr="00F15417">
        <w:t>2.</w:t>
      </w:r>
      <w:r w:rsidRPr="00F15417">
        <w:tab/>
        <w:t>Puses, savstarpēji vienojoties, var vienoties par citām iesaistes un sadarbības jomām.</w:t>
      </w:r>
    </w:p>
    <w:p w14:paraId="54C27695" w14:textId="77777777" w:rsidR="007D595D" w:rsidRPr="00F15417" w:rsidRDefault="007D595D" w:rsidP="00E07B42">
      <w:pPr>
        <w:spacing w:before="0" w:after="0"/>
        <w:jc w:val="center"/>
      </w:pPr>
    </w:p>
    <w:p w14:paraId="434C0CCB" w14:textId="77777777" w:rsidR="007D595D" w:rsidRPr="00F15417" w:rsidRDefault="007D595D" w:rsidP="00E07B42">
      <w:pPr>
        <w:spacing w:before="0" w:after="0"/>
        <w:jc w:val="center"/>
      </w:pPr>
    </w:p>
    <w:p w14:paraId="57939958" w14:textId="22BFD75F" w:rsidR="007D595D" w:rsidRPr="00F15417" w:rsidRDefault="007D595D" w:rsidP="00E07B42">
      <w:pPr>
        <w:spacing w:before="0" w:after="0"/>
        <w:jc w:val="center"/>
      </w:pPr>
      <w:r w:rsidRPr="00F15417">
        <w:br w:type="page"/>
      </w:r>
      <w:r w:rsidRPr="00F15417">
        <w:lastRenderedPageBreak/>
        <w:t>3. PANTS</w:t>
      </w:r>
    </w:p>
    <w:p w14:paraId="546E9764" w14:textId="77777777" w:rsidR="007D595D" w:rsidRPr="00F15417" w:rsidRDefault="007D595D" w:rsidP="00E07B42">
      <w:pPr>
        <w:spacing w:before="0" w:after="0"/>
        <w:jc w:val="center"/>
      </w:pPr>
    </w:p>
    <w:p w14:paraId="31B2A9AD" w14:textId="77777777" w:rsidR="007D595D" w:rsidRPr="00F15417" w:rsidRDefault="007D595D" w:rsidP="00E07B42">
      <w:pPr>
        <w:spacing w:before="0" w:after="0"/>
        <w:jc w:val="center"/>
      </w:pPr>
      <w:r w:rsidRPr="00F15417">
        <w:t>Reģionālā un kontinentālā integrācija un sadarbība</w:t>
      </w:r>
    </w:p>
    <w:p w14:paraId="2E241D3A" w14:textId="77777777" w:rsidR="007D595D" w:rsidRPr="00F15417" w:rsidRDefault="007D595D" w:rsidP="00E07B42">
      <w:pPr>
        <w:spacing w:before="0" w:after="0"/>
      </w:pPr>
    </w:p>
    <w:p w14:paraId="3A820992" w14:textId="77777777" w:rsidR="007D595D" w:rsidRPr="00F15417" w:rsidRDefault="007D595D" w:rsidP="00E07B42">
      <w:pPr>
        <w:spacing w:before="0" w:after="0"/>
      </w:pPr>
      <w:r w:rsidRPr="00F15417">
        <w:t>1.</w:t>
      </w:r>
      <w:r w:rsidRPr="00F15417">
        <w:tab/>
        <w:t>Puses veicina sadarbību un stratēģiskas saiknes starp Āfriku un Eiropas Savienību.</w:t>
      </w:r>
    </w:p>
    <w:p w14:paraId="29B5F52A" w14:textId="77777777" w:rsidR="007D595D" w:rsidRPr="00F15417" w:rsidRDefault="007D595D" w:rsidP="00E07B42">
      <w:pPr>
        <w:spacing w:before="0" w:after="0"/>
      </w:pPr>
    </w:p>
    <w:p w14:paraId="448B1EE7" w14:textId="77777777" w:rsidR="007D595D" w:rsidRPr="00F15417" w:rsidRDefault="007D595D" w:rsidP="00E07B42">
      <w:pPr>
        <w:spacing w:before="0" w:after="0"/>
      </w:pPr>
      <w:r w:rsidRPr="00F15417">
        <w:t>2.</w:t>
      </w:r>
      <w:r w:rsidRPr="00F15417">
        <w:tab/>
        <w:t xml:space="preserve">Puses atbalsta Āfrikas reģionālo un kontinentālo integrāciju kā efektīvu veidu, kā panākt mieru un labklājību un sasniegt šā protokola prioritātes, ņemot vērā Āfrikas Savienības (ĀS) "Programmas 2063" </w:t>
      </w:r>
      <w:r>
        <w:t>(</w:t>
      </w:r>
      <w:r w:rsidRPr="00F15417">
        <w:t>"</w:t>
      </w:r>
      <w:r>
        <w:t>Programma</w:t>
      </w:r>
      <w:r w:rsidRPr="00F15417">
        <w:t xml:space="preserve"> 2063"</w:t>
      </w:r>
      <w:r>
        <w:t xml:space="preserve">) </w:t>
      </w:r>
      <w:r w:rsidRPr="00F15417">
        <w:t>un citu attiecīgo reģionālo satvaru mērķus.</w:t>
      </w:r>
    </w:p>
    <w:p w14:paraId="282D6B2C" w14:textId="77777777" w:rsidR="007D595D" w:rsidRPr="00F15417" w:rsidRDefault="007D595D" w:rsidP="00E07B42">
      <w:pPr>
        <w:spacing w:before="0" w:after="0"/>
      </w:pPr>
    </w:p>
    <w:p w14:paraId="717535FF" w14:textId="77777777" w:rsidR="007D595D" w:rsidRPr="00F15417" w:rsidRDefault="007D595D" w:rsidP="00E07B42">
      <w:pPr>
        <w:spacing w:before="0" w:after="0"/>
      </w:pPr>
      <w:r w:rsidRPr="00F15417">
        <w:t>3.</w:t>
      </w:r>
      <w:r w:rsidRPr="00F15417">
        <w:tab/>
        <w:t>Puses atbalsta Āfrikas reģionālo ekonomisko integrāciju, cita starpā veidojot lielākus tirgus un lielāku savstarpējo savienojamību un nodrošinot personu brīvu pārvietošanos, kā arī preču, pakalpojumu, kapitāla, darbaspēka un tehnoloģiju brīvu apriti</w:t>
      </w:r>
      <w:r>
        <w:t>,</w:t>
      </w:r>
      <w:r w:rsidRPr="00F15417">
        <w:t xml:space="preserve"> saistībā ar Āfrikas Ekonomikas kopienas </w:t>
      </w:r>
      <w:r>
        <w:t xml:space="preserve">dibināšanas līguma, kas noslēgts Abudžā 1991. gada 3. jūnijā, </w:t>
      </w:r>
      <w:r w:rsidRPr="00F15417">
        <w:t xml:space="preserve">un Āfrikas Kontinentālās brīvās tirdzniecības zonas dibināšanas </w:t>
      </w:r>
      <w:r>
        <w:t>no</w:t>
      </w:r>
      <w:r w:rsidRPr="00F15417">
        <w:t>līgum</w:t>
      </w:r>
      <w:r>
        <w:t>a, kas noslēgts Kigali 2018. gada 21. martā,</w:t>
      </w:r>
      <w:r w:rsidRPr="00F15417">
        <w:t xml:space="preserve"> īstenošanu.</w:t>
      </w:r>
    </w:p>
    <w:p w14:paraId="38A56EA0" w14:textId="77777777" w:rsidR="007D595D" w:rsidRPr="00F15417" w:rsidRDefault="007D595D" w:rsidP="00E07B42">
      <w:pPr>
        <w:spacing w:before="0" w:after="0"/>
      </w:pPr>
    </w:p>
    <w:p w14:paraId="3D91B4AF" w14:textId="77777777" w:rsidR="007D595D" w:rsidRPr="00F15417" w:rsidRDefault="007D595D" w:rsidP="00E07B42">
      <w:pPr>
        <w:spacing w:before="0" w:after="0"/>
      </w:pPr>
      <w:r w:rsidRPr="00F15417">
        <w:t>4.</w:t>
      </w:r>
      <w:r w:rsidRPr="00F15417">
        <w:tab/>
        <w:t xml:space="preserve">Puses atbalsta ĀS un reģionālās organizācijas miera, drošības, demokrātijas un pārvaldības veicināšanā saistībā ar reģionāliem un kontinentāliem mehānismiem, piemēram, Āfrikas Miera un drošības sistēmu </w:t>
      </w:r>
      <w:r>
        <w:t>(</w:t>
      </w:r>
      <w:r w:rsidRPr="007B0D95">
        <w:rPr>
          <w:i/>
          <w:iCs/>
        </w:rPr>
        <w:t>APSA</w:t>
      </w:r>
      <w:r>
        <w:t xml:space="preserve">) </w:t>
      </w:r>
      <w:r w:rsidRPr="00F15417">
        <w:t>un Āfrikas pārvaldības mehānismu</w:t>
      </w:r>
      <w:r>
        <w:t xml:space="preserve"> (</w:t>
      </w:r>
      <w:r w:rsidRPr="007B0D95">
        <w:rPr>
          <w:i/>
          <w:iCs/>
        </w:rPr>
        <w:t>AGA</w:t>
      </w:r>
      <w:r>
        <w:t>)</w:t>
      </w:r>
      <w:r w:rsidRPr="00F15417">
        <w:t>.</w:t>
      </w:r>
    </w:p>
    <w:p w14:paraId="19CD7F22" w14:textId="77777777" w:rsidR="007D595D" w:rsidRPr="00F15417" w:rsidRDefault="007D595D" w:rsidP="00E07B42">
      <w:pPr>
        <w:spacing w:before="0" w:after="0"/>
      </w:pPr>
    </w:p>
    <w:p w14:paraId="7B9301DB" w14:textId="409B595B" w:rsidR="007D595D" w:rsidRPr="00F15417" w:rsidRDefault="007D595D" w:rsidP="00E07B42">
      <w:pPr>
        <w:spacing w:before="0" w:after="0"/>
      </w:pPr>
      <w:r w:rsidRPr="00F15417">
        <w:br w:type="page"/>
      </w:r>
      <w:r w:rsidRPr="00F15417">
        <w:lastRenderedPageBreak/>
        <w:t>5.</w:t>
      </w:r>
      <w:r w:rsidRPr="00F15417">
        <w:tab/>
        <w:t xml:space="preserve">Puses vienojas nodrošināt saskaņotību un papildināmību starp šo protokolu un starpkontinentu partnerību, kā noteikts secīgos ĀS un ES samitos un saistītajos noslēguma dokumentos. Cenšoties sasniegt kontinentālās prioritātes, kas noteiktas "Programmā 2063", Puses atzīst ĀS un reģionālo ekonomikas kopienu </w:t>
      </w:r>
      <w:r>
        <w:t xml:space="preserve">(REK) </w:t>
      </w:r>
      <w:r w:rsidRPr="00F15417">
        <w:t xml:space="preserve">lomu kontinentālos un starpreģionālos jautājumos. Šajā sakarā tās var iesaistīties dialogā un sadarbībā ar Āfrikas valstīm, kas nav </w:t>
      </w:r>
      <w:r>
        <w:t xml:space="preserve">šā </w:t>
      </w:r>
      <w:r w:rsidRPr="00F15417">
        <w:t>nolīguma Puses, starpreģionālos un kontinentālos jautājumos.</w:t>
      </w:r>
    </w:p>
    <w:p w14:paraId="51BB2BD7" w14:textId="77777777" w:rsidR="007D595D" w:rsidRPr="00F15417" w:rsidRDefault="007D595D" w:rsidP="00E07B42">
      <w:pPr>
        <w:spacing w:before="0" w:after="0"/>
      </w:pPr>
    </w:p>
    <w:p w14:paraId="148DA58F" w14:textId="77777777" w:rsidR="007D595D" w:rsidRPr="00F15417" w:rsidRDefault="007D595D" w:rsidP="00E07B42">
      <w:pPr>
        <w:spacing w:before="0" w:after="0"/>
      </w:pPr>
      <w:r w:rsidRPr="00F15417">
        <w:t>6.</w:t>
      </w:r>
      <w:r w:rsidRPr="00F15417">
        <w:tab/>
        <w:t xml:space="preserve">Puses vienojas iesaistīties un stiprināt sadarbību ar </w:t>
      </w:r>
      <w:r>
        <w:t>REK</w:t>
      </w:r>
      <w:r w:rsidRPr="00F15417">
        <w:t>, atzīstot, ka tās ir Āfrikas integrācijas programmas pamatelementi. Tās arī vienojas sadarboties ar citiem attiecīgiem reģionāliem un kontinentāliem dalībniekiem, kas vēlas un spēj veicināt kopīgus mērķus.</w:t>
      </w:r>
    </w:p>
    <w:p w14:paraId="1915193F" w14:textId="77777777" w:rsidR="007D595D" w:rsidRPr="00F15417" w:rsidRDefault="007D595D" w:rsidP="00E07B42">
      <w:pPr>
        <w:spacing w:before="0" w:after="0"/>
      </w:pPr>
    </w:p>
    <w:p w14:paraId="59764580" w14:textId="77777777" w:rsidR="007D595D" w:rsidRPr="00F15417" w:rsidRDefault="007D595D" w:rsidP="00E07B42">
      <w:pPr>
        <w:spacing w:before="0" w:after="0"/>
      </w:pPr>
      <w:r w:rsidRPr="00F15417">
        <w:t>7.</w:t>
      </w:r>
      <w:r w:rsidRPr="00F15417">
        <w:tab/>
        <w:t>Puses veicina reģionālo sadarbību kopīgu interešu jomās ar aizjūras zemēm un teritorijām (AZT), kas asociētas ar ES, un ar ES tālākajiem reģioniem.</w:t>
      </w:r>
    </w:p>
    <w:p w14:paraId="29552182" w14:textId="77777777" w:rsidR="007D595D" w:rsidRPr="00F15417" w:rsidRDefault="007D595D" w:rsidP="00E07B42">
      <w:pPr>
        <w:spacing w:before="0" w:after="0"/>
        <w:jc w:val="center"/>
      </w:pPr>
    </w:p>
    <w:p w14:paraId="41F3422E" w14:textId="77777777" w:rsidR="007D595D" w:rsidRPr="00F15417" w:rsidRDefault="007D595D" w:rsidP="00E07B42">
      <w:pPr>
        <w:spacing w:before="0" w:after="0"/>
        <w:jc w:val="center"/>
      </w:pPr>
    </w:p>
    <w:p w14:paraId="2C3EC344" w14:textId="544A473A" w:rsidR="007D595D" w:rsidRPr="00F15417" w:rsidRDefault="007D595D" w:rsidP="00E07B42">
      <w:pPr>
        <w:spacing w:before="0" w:after="0"/>
        <w:jc w:val="center"/>
      </w:pPr>
      <w:r w:rsidRPr="00F15417">
        <w:br w:type="page"/>
      </w:r>
      <w:r w:rsidRPr="00F15417">
        <w:lastRenderedPageBreak/>
        <w:t>2. NODAĻA</w:t>
      </w:r>
    </w:p>
    <w:p w14:paraId="7ED5D866" w14:textId="77777777" w:rsidR="007D595D" w:rsidRPr="00F15417" w:rsidRDefault="007D595D" w:rsidP="00E07B42">
      <w:pPr>
        <w:spacing w:before="0" w:after="0"/>
        <w:jc w:val="center"/>
      </w:pPr>
    </w:p>
    <w:p w14:paraId="6CDBB2F1" w14:textId="77777777" w:rsidR="007D595D" w:rsidRPr="00F15417" w:rsidRDefault="007D595D" w:rsidP="00E07B42">
      <w:pPr>
        <w:spacing w:before="0" w:after="0"/>
        <w:jc w:val="center"/>
      </w:pPr>
      <w:r w:rsidRPr="00F15417">
        <w:t>DALĪBNIEKI UN PROCESI</w:t>
      </w:r>
    </w:p>
    <w:p w14:paraId="436CCB5A" w14:textId="77777777" w:rsidR="007D595D" w:rsidRPr="00F15417" w:rsidRDefault="007D595D" w:rsidP="00E07B42">
      <w:pPr>
        <w:spacing w:before="0" w:after="0"/>
        <w:jc w:val="center"/>
      </w:pPr>
    </w:p>
    <w:p w14:paraId="3FC202A7" w14:textId="77777777" w:rsidR="007D595D" w:rsidRPr="00F15417" w:rsidRDefault="007D595D" w:rsidP="00E07B42">
      <w:pPr>
        <w:spacing w:before="0" w:after="0"/>
        <w:jc w:val="center"/>
      </w:pPr>
    </w:p>
    <w:p w14:paraId="10EC9B09" w14:textId="77777777" w:rsidR="007D595D" w:rsidRPr="00F15417" w:rsidRDefault="007D595D" w:rsidP="00E07B42">
      <w:pPr>
        <w:spacing w:before="0" w:after="0"/>
        <w:jc w:val="center"/>
      </w:pPr>
      <w:r w:rsidRPr="00F15417">
        <w:t>4. PANTS</w:t>
      </w:r>
    </w:p>
    <w:p w14:paraId="60045DFE" w14:textId="77777777" w:rsidR="007D595D" w:rsidRPr="00F15417" w:rsidRDefault="007D595D" w:rsidP="00E07B42">
      <w:pPr>
        <w:spacing w:before="0" w:after="0"/>
        <w:jc w:val="center"/>
      </w:pPr>
    </w:p>
    <w:p w14:paraId="2296BC2E" w14:textId="77777777" w:rsidR="007D595D" w:rsidRPr="00F15417" w:rsidRDefault="007D595D" w:rsidP="00E07B42">
      <w:pPr>
        <w:spacing w:before="0" w:after="0"/>
        <w:jc w:val="center"/>
      </w:pPr>
      <w:r w:rsidRPr="00F15417">
        <w:t>Institucionālie noteikumi</w:t>
      </w:r>
    </w:p>
    <w:p w14:paraId="0BBE0190" w14:textId="77777777" w:rsidR="007D595D" w:rsidRPr="00F15417" w:rsidRDefault="007D595D" w:rsidP="00E07B42">
      <w:pPr>
        <w:spacing w:before="0" w:after="0"/>
      </w:pPr>
    </w:p>
    <w:p w14:paraId="134EA46B" w14:textId="77777777" w:rsidR="007D595D" w:rsidRPr="00F15417" w:rsidRDefault="007D595D" w:rsidP="00E07B42">
      <w:pPr>
        <w:spacing w:before="0" w:after="0"/>
      </w:pPr>
      <w:r w:rsidRPr="00F15417">
        <w:t>1.</w:t>
      </w:r>
      <w:r w:rsidRPr="00F15417">
        <w:tab/>
      </w:r>
      <w:r>
        <w:t xml:space="preserve">Ar šo </w:t>
      </w:r>
      <w:r w:rsidRPr="00F15417">
        <w:t>protokol</w:t>
      </w:r>
      <w:r>
        <w:t>u izveidotās kopīgās</w:t>
      </w:r>
      <w:r w:rsidRPr="00F15417">
        <w:t xml:space="preserve"> institūcijas, kuru sastāvs un funkcijas ir noteiktas šā nolīguma vispārīgajā daļā, ir šādas:</w:t>
      </w:r>
    </w:p>
    <w:p w14:paraId="4B064BB3" w14:textId="77777777" w:rsidR="007D595D" w:rsidRPr="00F15417" w:rsidRDefault="007D595D" w:rsidP="00E07B42">
      <w:pPr>
        <w:spacing w:before="0" w:after="0"/>
        <w:ind w:left="567" w:hanging="567"/>
      </w:pPr>
    </w:p>
    <w:p w14:paraId="4B930006" w14:textId="77777777" w:rsidR="007D595D" w:rsidRPr="00F15417" w:rsidRDefault="007D595D" w:rsidP="00E07B42">
      <w:pPr>
        <w:spacing w:before="0" w:after="0"/>
        <w:ind w:left="567" w:hanging="567"/>
      </w:pPr>
      <w:r w:rsidRPr="00F15417">
        <w:t>a)</w:t>
      </w:r>
      <w:r w:rsidRPr="00F15417">
        <w:tab/>
        <w:t>Āfrikas valstu un ES Ministru padome;</w:t>
      </w:r>
    </w:p>
    <w:p w14:paraId="6174B288" w14:textId="77777777" w:rsidR="007D595D" w:rsidRPr="00F15417" w:rsidRDefault="007D595D" w:rsidP="00E07B42">
      <w:pPr>
        <w:spacing w:before="0" w:after="0"/>
        <w:ind w:left="567" w:hanging="567"/>
      </w:pPr>
    </w:p>
    <w:p w14:paraId="54F1E8C4" w14:textId="77777777" w:rsidR="007D595D" w:rsidRPr="00F15417" w:rsidRDefault="007D595D" w:rsidP="00E07B42">
      <w:pPr>
        <w:spacing w:before="0" w:after="0"/>
        <w:ind w:left="567" w:hanging="567"/>
      </w:pPr>
      <w:r w:rsidRPr="00F15417">
        <w:t>b)</w:t>
      </w:r>
      <w:r w:rsidRPr="00F15417">
        <w:tab/>
        <w:t>Āfrikas valstu un ES Apvienotā komiteja;</w:t>
      </w:r>
    </w:p>
    <w:p w14:paraId="5F7B8D7B" w14:textId="77777777" w:rsidR="007D595D" w:rsidRPr="00F15417" w:rsidRDefault="007D595D" w:rsidP="00E07B42">
      <w:pPr>
        <w:spacing w:before="0" w:after="0"/>
        <w:ind w:left="567" w:hanging="567"/>
      </w:pPr>
    </w:p>
    <w:p w14:paraId="21EF7F34" w14:textId="77777777" w:rsidR="007D595D" w:rsidRPr="00F15417" w:rsidRDefault="007D595D" w:rsidP="00E07B42">
      <w:pPr>
        <w:spacing w:before="0" w:after="0"/>
        <w:ind w:left="567" w:hanging="567"/>
      </w:pPr>
      <w:r w:rsidRPr="00F15417">
        <w:t>c)</w:t>
      </w:r>
      <w:r w:rsidRPr="00F15417">
        <w:tab/>
        <w:t>Āfrikas valstu un ES Parlamentārā asambleja.</w:t>
      </w:r>
    </w:p>
    <w:p w14:paraId="7BEFA75B" w14:textId="77777777" w:rsidR="007D595D" w:rsidRPr="00F15417" w:rsidRDefault="007D595D" w:rsidP="00E07B42">
      <w:pPr>
        <w:spacing w:before="0" w:after="0"/>
      </w:pPr>
    </w:p>
    <w:p w14:paraId="33F45A7A" w14:textId="77777777" w:rsidR="007D595D" w:rsidRPr="00F15417" w:rsidRDefault="007D595D" w:rsidP="00E07B42">
      <w:pPr>
        <w:spacing w:before="0" w:after="0"/>
      </w:pPr>
      <w:r w:rsidRPr="00F15417">
        <w:t>2.</w:t>
      </w:r>
      <w:r w:rsidRPr="00F15417">
        <w:tab/>
        <w:t>Sadarbojoties un īstenojot šo protokolu, Puses ņem vērā ĀS un ES samitu stratēģiskās un politiskās vadlīnijas.</w:t>
      </w:r>
    </w:p>
    <w:p w14:paraId="403FBD15" w14:textId="77777777" w:rsidR="007D595D" w:rsidRPr="00F15417" w:rsidRDefault="007D595D" w:rsidP="00E07B42">
      <w:pPr>
        <w:spacing w:before="0" w:after="0"/>
        <w:jc w:val="center"/>
      </w:pPr>
    </w:p>
    <w:p w14:paraId="18CD54E6" w14:textId="62BC64F7" w:rsidR="001D3350" w:rsidRDefault="001D3350" w:rsidP="00E07B42">
      <w:pPr>
        <w:tabs>
          <w:tab w:val="left" w:pos="4140"/>
        </w:tabs>
        <w:spacing w:before="0" w:after="0"/>
      </w:pPr>
    </w:p>
    <w:p w14:paraId="5273FFBD" w14:textId="1DDF4100" w:rsidR="007D595D" w:rsidRPr="00F15417" w:rsidRDefault="007D595D" w:rsidP="00E07B42">
      <w:pPr>
        <w:spacing w:before="0" w:after="0"/>
        <w:jc w:val="center"/>
      </w:pPr>
      <w:r w:rsidRPr="001D3350">
        <w:br w:type="page"/>
      </w:r>
      <w:r w:rsidRPr="00F15417">
        <w:lastRenderedPageBreak/>
        <w:t>5. PANTS</w:t>
      </w:r>
    </w:p>
    <w:p w14:paraId="4726E9F3" w14:textId="77777777" w:rsidR="007D595D" w:rsidRPr="00F15417" w:rsidRDefault="007D595D" w:rsidP="00E07B42">
      <w:pPr>
        <w:spacing w:before="0" w:after="0"/>
        <w:jc w:val="center"/>
      </w:pPr>
    </w:p>
    <w:p w14:paraId="3AE9E585" w14:textId="77777777" w:rsidR="007D595D" w:rsidRPr="00F15417" w:rsidRDefault="007D595D" w:rsidP="00E07B42">
      <w:pPr>
        <w:spacing w:before="0" w:after="0"/>
        <w:jc w:val="center"/>
      </w:pPr>
      <w:r w:rsidRPr="00F15417">
        <w:t>Apspriešanās ar ieinteresētajām personām</w:t>
      </w:r>
    </w:p>
    <w:p w14:paraId="3A16FBC7" w14:textId="77777777" w:rsidR="007D595D" w:rsidRPr="00F15417" w:rsidRDefault="007D595D" w:rsidP="00E07B42">
      <w:pPr>
        <w:spacing w:before="0" w:after="0"/>
      </w:pPr>
    </w:p>
    <w:p w14:paraId="1EC5E0AE" w14:textId="77777777" w:rsidR="007D595D" w:rsidRPr="00F15417" w:rsidRDefault="007D595D" w:rsidP="00E07B42">
      <w:pPr>
        <w:spacing w:before="0" w:after="0"/>
      </w:pPr>
      <w:r w:rsidRPr="00F15417">
        <w:t>Puses izveido atklātus un pārredzamus apspriešanās mehānismus ar visām attiecīgajām ieinteresētajām personām, ieskaitot vietējās iestādes un pilsoniskās sabiedrības un privātā sektora pārstāvjus, lai viņus informētu par politiskajiem procesiem un šā protokola īstenošanu un saņemtu no viņiem atgriezenisko saiti par minēto saskaņā ar šā nolīguma vispārīgās daļas 5. panta 3. punktu.</w:t>
      </w:r>
    </w:p>
    <w:p w14:paraId="28492F74" w14:textId="77777777" w:rsidR="007D595D" w:rsidRPr="00F15417" w:rsidRDefault="007D595D" w:rsidP="00E07B42">
      <w:pPr>
        <w:spacing w:before="0" w:after="0"/>
      </w:pPr>
    </w:p>
    <w:p w14:paraId="1AAE507B" w14:textId="77777777" w:rsidR="007D595D" w:rsidRPr="00F15417" w:rsidRDefault="007D595D" w:rsidP="00E07B42">
      <w:pPr>
        <w:spacing w:before="0" w:after="0"/>
        <w:jc w:val="center"/>
      </w:pPr>
    </w:p>
    <w:p w14:paraId="2C524245" w14:textId="77777777" w:rsidR="007D595D" w:rsidRPr="00F15417" w:rsidRDefault="007D595D" w:rsidP="00E07B42">
      <w:pPr>
        <w:spacing w:before="0" w:after="0"/>
        <w:jc w:val="center"/>
      </w:pPr>
      <w:r w:rsidRPr="00F15417">
        <w:t>6. PANTS</w:t>
      </w:r>
    </w:p>
    <w:p w14:paraId="6AC524C2" w14:textId="77777777" w:rsidR="007D595D" w:rsidRPr="00F15417" w:rsidRDefault="007D595D" w:rsidP="00E07B42">
      <w:pPr>
        <w:spacing w:before="0" w:after="0"/>
        <w:jc w:val="center"/>
      </w:pPr>
    </w:p>
    <w:p w14:paraId="2820228F" w14:textId="77777777" w:rsidR="007D595D" w:rsidRPr="00F15417" w:rsidRDefault="007D595D" w:rsidP="00E07B42">
      <w:pPr>
        <w:spacing w:before="0" w:after="0"/>
        <w:jc w:val="center"/>
      </w:pPr>
      <w:r w:rsidRPr="00F15417">
        <w:t>Īstenošana un pārraudzība</w:t>
      </w:r>
    </w:p>
    <w:p w14:paraId="73DA99FE" w14:textId="77777777" w:rsidR="007D595D" w:rsidRPr="00F15417" w:rsidRDefault="007D595D" w:rsidP="00E07B42">
      <w:pPr>
        <w:spacing w:before="0" w:after="0"/>
      </w:pPr>
    </w:p>
    <w:p w14:paraId="2452A182" w14:textId="77777777" w:rsidR="007D595D" w:rsidRPr="00F15417" w:rsidRDefault="007D595D" w:rsidP="00E07B42">
      <w:pPr>
        <w:spacing w:before="0" w:after="0"/>
      </w:pPr>
      <w:r w:rsidRPr="00F15417">
        <w:t>1.</w:t>
      </w:r>
      <w:r w:rsidRPr="00F15417">
        <w:tab/>
        <w:t>Puses katrā iesaistes jomā veicina efektīvus sadarbības pasākumus un veic attiecīgās darbības vispiemērotākajā iekšzemes, reģionālajā, starpvalstu un kontinenta līmenī. Šajā nolūkā tās atzīst reģionālo un kontinentālo organizāciju nozīmi šā protokola īstenošanā un cenšas stiprināt attiecīgo ieinteresēto personu iesaistīšanos.</w:t>
      </w:r>
    </w:p>
    <w:p w14:paraId="110AB200" w14:textId="77777777" w:rsidR="007D595D" w:rsidRPr="00F15417" w:rsidRDefault="007D595D" w:rsidP="00E07B42">
      <w:pPr>
        <w:spacing w:before="0" w:after="0"/>
      </w:pPr>
    </w:p>
    <w:p w14:paraId="625B5F33" w14:textId="77777777" w:rsidR="007D595D" w:rsidRPr="00F15417" w:rsidRDefault="007D595D" w:rsidP="00E07B42">
      <w:pPr>
        <w:spacing w:before="0" w:after="0"/>
      </w:pPr>
      <w:r w:rsidRPr="00F15417">
        <w:t>2.</w:t>
      </w:r>
      <w:r w:rsidRPr="00F15417">
        <w:tab/>
        <w:t>Puses pārrauga šā protokola īstenošanu, izmantojot arī daudzējādu ieinteresēto personu pieeju. Tās var to regulāri pārskatīt un vajadzības gadījumā pārstrādāt un paplašināt tā darbības jomu esošajās un jaunās iesaistes jomās saskaņā ar procedūru, kas izklāstīta šā nolīguma vispārīgās daļas 99. panta 5. punktā.</w:t>
      </w:r>
    </w:p>
    <w:p w14:paraId="66600004" w14:textId="77777777" w:rsidR="007D595D" w:rsidRPr="00F15417" w:rsidRDefault="007D595D" w:rsidP="00E07B42">
      <w:pPr>
        <w:spacing w:before="0" w:after="0"/>
        <w:jc w:val="center"/>
      </w:pPr>
    </w:p>
    <w:p w14:paraId="0BED8727" w14:textId="77777777" w:rsidR="007D595D" w:rsidRPr="00F15417" w:rsidRDefault="007D595D" w:rsidP="00E07B42">
      <w:pPr>
        <w:spacing w:before="0" w:after="0"/>
        <w:jc w:val="center"/>
      </w:pPr>
    </w:p>
    <w:p w14:paraId="326693A6" w14:textId="56BE1E5F" w:rsidR="007D595D" w:rsidRPr="00F15417" w:rsidRDefault="007D595D" w:rsidP="00E07B42">
      <w:pPr>
        <w:spacing w:before="0" w:after="0"/>
        <w:jc w:val="center"/>
      </w:pPr>
      <w:r w:rsidRPr="00F15417">
        <w:br w:type="page"/>
      </w:r>
      <w:r w:rsidRPr="00F15417">
        <w:lastRenderedPageBreak/>
        <w:t>II DAĻA</w:t>
      </w:r>
    </w:p>
    <w:p w14:paraId="243B0ECA" w14:textId="77777777" w:rsidR="007D595D" w:rsidRPr="00F15417" w:rsidRDefault="007D595D" w:rsidP="00E07B42">
      <w:pPr>
        <w:spacing w:before="0" w:after="0"/>
        <w:jc w:val="center"/>
      </w:pPr>
    </w:p>
    <w:p w14:paraId="08B319CD" w14:textId="77777777" w:rsidR="007D595D" w:rsidRPr="00F15417" w:rsidRDefault="007D595D" w:rsidP="00E07B42">
      <w:pPr>
        <w:spacing w:before="0" w:after="0"/>
        <w:jc w:val="center"/>
      </w:pPr>
      <w:r w:rsidRPr="00F15417">
        <w:t>GALVENĀS SADARBĪBAS JOMAS</w:t>
      </w:r>
    </w:p>
    <w:p w14:paraId="59F18CB6" w14:textId="77777777" w:rsidR="007D595D" w:rsidRPr="00F15417" w:rsidRDefault="007D595D" w:rsidP="00E07B42">
      <w:pPr>
        <w:spacing w:before="0" w:after="0"/>
        <w:jc w:val="center"/>
      </w:pPr>
    </w:p>
    <w:p w14:paraId="22B007A6" w14:textId="77777777" w:rsidR="007D595D" w:rsidRPr="00F15417" w:rsidRDefault="007D595D" w:rsidP="00E07B42">
      <w:pPr>
        <w:spacing w:before="0" w:after="0"/>
        <w:jc w:val="center"/>
      </w:pPr>
    </w:p>
    <w:p w14:paraId="56222380" w14:textId="77777777" w:rsidR="007D595D" w:rsidRPr="00F15417" w:rsidRDefault="007D595D" w:rsidP="00E07B42">
      <w:pPr>
        <w:spacing w:before="0" w:after="0"/>
        <w:jc w:val="center"/>
      </w:pPr>
      <w:r w:rsidRPr="00F15417">
        <w:t>I SADAĻA</w:t>
      </w:r>
    </w:p>
    <w:p w14:paraId="76B8C82D" w14:textId="77777777" w:rsidR="007D595D" w:rsidRPr="00F15417" w:rsidRDefault="007D595D" w:rsidP="00E07B42">
      <w:pPr>
        <w:spacing w:before="0" w:after="0"/>
        <w:jc w:val="center"/>
      </w:pPr>
    </w:p>
    <w:p w14:paraId="29E46F05" w14:textId="77777777" w:rsidR="007D595D" w:rsidRPr="00F15417" w:rsidRDefault="007D595D" w:rsidP="00E07B42">
      <w:pPr>
        <w:spacing w:before="0" w:after="0"/>
        <w:jc w:val="center"/>
      </w:pPr>
      <w:r w:rsidRPr="00F15417">
        <w:t>IEKĻAUJOŠA ILGTSPĒJĪGA EKONOMIKAS IZAUGSME UN ATTĪSTĪBA</w:t>
      </w:r>
    </w:p>
    <w:p w14:paraId="3B83D248" w14:textId="77777777" w:rsidR="007D595D" w:rsidRPr="00F15417" w:rsidRDefault="007D595D" w:rsidP="00E07B42">
      <w:pPr>
        <w:spacing w:before="0" w:after="0"/>
        <w:jc w:val="center"/>
      </w:pPr>
    </w:p>
    <w:p w14:paraId="4B26E83A" w14:textId="77777777" w:rsidR="007D595D" w:rsidRPr="00F15417" w:rsidRDefault="007D595D" w:rsidP="00E07B42">
      <w:pPr>
        <w:spacing w:before="0" w:after="0"/>
        <w:jc w:val="center"/>
      </w:pPr>
    </w:p>
    <w:p w14:paraId="2EA7CB45" w14:textId="77777777" w:rsidR="007D595D" w:rsidRPr="00F15417" w:rsidRDefault="007D595D" w:rsidP="00E07B42">
      <w:pPr>
        <w:spacing w:before="0" w:after="0"/>
        <w:jc w:val="center"/>
      </w:pPr>
      <w:r w:rsidRPr="00F15417">
        <w:t>7. PANTS</w:t>
      </w:r>
    </w:p>
    <w:p w14:paraId="762DD381" w14:textId="77777777" w:rsidR="007D595D" w:rsidRPr="00F15417" w:rsidRDefault="007D595D" w:rsidP="00E07B42">
      <w:pPr>
        <w:spacing w:before="0" w:after="0"/>
      </w:pPr>
    </w:p>
    <w:p w14:paraId="5717F9F7" w14:textId="77777777" w:rsidR="007D595D" w:rsidRPr="00F15417" w:rsidRDefault="007D595D" w:rsidP="00E07B42">
      <w:pPr>
        <w:spacing w:before="0" w:after="0"/>
      </w:pPr>
      <w:r w:rsidRPr="00F15417">
        <w:t xml:space="preserve">Puses veicina iekļaujošu un ilgtspējīgu ekonomikas izaugsmi un attīstību abpusēju interešu un ieguvumu labā, veicinot strukturālu ekonomikas pārveidi un diversifikāciju, radot kvalitatīvas darbvietas ar pienācīgiem darba apstākļiem un sekmējot reģionālo ekonomisko integrāciju. Tās iegulda cilvēkkapitālā un prasmēs, veicina stabilu makroekonomikas satvaru un rada </w:t>
      </w:r>
      <w:r>
        <w:t>uzņēmējdarbīb</w:t>
      </w:r>
      <w:r w:rsidRPr="00F15417">
        <w:t xml:space="preserve">as vidi, kas sekmē lielākas ieguldījumu plūsmas un privātā sektora attīstību. Tās veic pasākumus un sadarbojas, lai stiprinātu spējas mazināt klimata pārmaiņas un līdz minimumam samazināt citus vides riskus, atbalstot paradigmas maiņu ražošanā un patēriņā un veicinot pret klimata pārmaiņām noturīgas infrastruktūras, atjaunojamo enerģiju un tīras tehnoloģijas, atkritumu un ķīmisko vielu pareizu apsaimniekošanu un integrētu ūdens apsaimniekošanu ar mērķi atsaistīt ekonomikas izaugsmi no vides degradācijas un nodrošināt pakāpenisku pāreju uz aprites ekonomiku. Tās izmanto galvenās nozares ar lielu izaugsmi un augstu pienācīgas kvalitātes darbvietu radīšanas potenciālu, panākot integrāciju reģionālās un globālās augstas vērtības ķēdēs. Tās cenšas nodrošināt, ka visiem ir pieejamas neizmantotas </w:t>
      </w:r>
      <w:r>
        <w:t>uzņēmējdarbīb</w:t>
      </w:r>
      <w:r w:rsidRPr="00F15417">
        <w:t>as iespējas, īpašu uzmanību pievēršot sievietēm un jauniešiem, un ka tiek veicināti un īstenoti darba pamatstandarti, arī izmantojot efektīvu sociālo dialogu.</w:t>
      </w:r>
    </w:p>
    <w:p w14:paraId="4DDD6D8B" w14:textId="77777777" w:rsidR="007D595D" w:rsidRPr="00F15417" w:rsidRDefault="007D595D" w:rsidP="00E07B42">
      <w:pPr>
        <w:spacing w:before="0" w:after="0"/>
        <w:jc w:val="center"/>
      </w:pPr>
    </w:p>
    <w:p w14:paraId="42C04E27" w14:textId="77777777" w:rsidR="007D595D" w:rsidRPr="00F15417" w:rsidRDefault="007D595D" w:rsidP="00E07B42">
      <w:pPr>
        <w:spacing w:before="0" w:after="0"/>
        <w:jc w:val="center"/>
      </w:pPr>
    </w:p>
    <w:p w14:paraId="66831425" w14:textId="4972DE11" w:rsidR="007D595D" w:rsidRPr="00F15417" w:rsidRDefault="007D595D" w:rsidP="00E07B42">
      <w:pPr>
        <w:spacing w:before="0" w:after="0"/>
        <w:jc w:val="center"/>
      </w:pPr>
      <w:r w:rsidRPr="00F15417">
        <w:br w:type="page"/>
      </w:r>
      <w:r w:rsidRPr="00F15417">
        <w:lastRenderedPageBreak/>
        <w:t>1. NODAĻA</w:t>
      </w:r>
    </w:p>
    <w:p w14:paraId="4DA8B172" w14:textId="77777777" w:rsidR="007D595D" w:rsidRPr="00F15417" w:rsidRDefault="007D595D" w:rsidP="00E07B42">
      <w:pPr>
        <w:spacing w:before="0" w:after="0"/>
        <w:jc w:val="center"/>
      </w:pPr>
    </w:p>
    <w:p w14:paraId="5BAC52BB" w14:textId="77777777" w:rsidR="007D595D" w:rsidRPr="00F15417" w:rsidRDefault="007D595D" w:rsidP="00E07B42">
      <w:pPr>
        <w:spacing w:before="0" w:after="0"/>
        <w:jc w:val="center"/>
      </w:pPr>
      <w:r w:rsidRPr="00F15417">
        <w:t>EKONOMIKAS PĀRVEIDE</w:t>
      </w:r>
    </w:p>
    <w:p w14:paraId="7CEEB47C" w14:textId="77777777" w:rsidR="007D595D" w:rsidRPr="00F15417" w:rsidRDefault="007D595D" w:rsidP="00E07B42">
      <w:pPr>
        <w:spacing w:before="0" w:after="0"/>
        <w:jc w:val="center"/>
      </w:pPr>
    </w:p>
    <w:p w14:paraId="6C8EF01B" w14:textId="77777777" w:rsidR="007D595D" w:rsidRPr="00F15417" w:rsidRDefault="007D595D" w:rsidP="00E07B42">
      <w:pPr>
        <w:spacing w:before="0" w:after="0"/>
        <w:jc w:val="center"/>
      </w:pPr>
    </w:p>
    <w:p w14:paraId="429E2DC6" w14:textId="77777777" w:rsidR="007D595D" w:rsidRPr="00F15417" w:rsidRDefault="007D595D" w:rsidP="00E07B42">
      <w:pPr>
        <w:spacing w:before="0" w:after="0"/>
        <w:jc w:val="center"/>
      </w:pPr>
      <w:r w:rsidRPr="00F15417">
        <w:t>8. PANTS</w:t>
      </w:r>
    </w:p>
    <w:p w14:paraId="494EE969" w14:textId="77777777" w:rsidR="007D595D" w:rsidRPr="00F15417" w:rsidRDefault="007D595D" w:rsidP="00E07B42">
      <w:pPr>
        <w:spacing w:before="0" w:after="0"/>
        <w:jc w:val="center"/>
      </w:pPr>
    </w:p>
    <w:p w14:paraId="735D2ADF" w14:textId="77777777" w:rsidR="007D595D" w:rsidRPr="00F15417" w:rsidRDefault="007D595D" w:rsidP="00E07B42">
      <w:pPr>
        <w:spacing w:before="0" w:after="0"/>
        <w:jc w:val="center"/>
      </w:pPr>
      <w:r w:rsidRPr="00F15417">
        <w:t>Ekonomikas pārvaldība</w:t>
      </w:r>
    </w:p>
    <w:p w14:paraId="5842A306" w14:textId="77777777" w:rsidR="007D595D" w:rsidRPr="00F15417" w:rsidRDefault="007D595D" w:rsidP="00E07B42">
      <w:pPr>
        <w:spacing w:before="0" w:after="0"/>
      </w:pPr>
    </w:p>
    <w:p w14:paraId="0F74FA52" w14:textId="77777777" w:rsidR="007D595D" w:rsidRPr="00F15417" w:rsidRDefault="007D595D" w:rsidP="00E07B42">
      <w:pPr>
        <w:spacing w:before="0" w:after="0"/>
      </w:pPr>
      <w:r w:rsidRPr="00F15417">
        <w:t>1.</w:t>
      </w:r>
      <w:r w:rsidRPr="00F15417">
        <w:tab/>
        <w:t>Puses uzlabo makroekonomisko stabilitāti un veicina strukturālās reformas, kā arī atbilstošu ekonomikas, fiskālo un monetāro politiku, kas rada tik ļoti nepieciešamo telpu ieguldījumu paplašināšanai, darbvietu radīšanai un privātā sektora attīstībai un stiprina noturību pret ekonomiskiem satricinājumiem. Tās veicina ekonomikas reformu procesu, uzlabojot kopīgo izpratni un informācijas apmaiņu par to ekonomikas pamatprincipiem un ekonomikas politikas noteikšanu un īstenošanu.</w:t>
      </w:r>
    </w:p>
    <w:p w14:paraId="15B3C6CD" w14:textId="77777777" w:rsidR="007D595D" w:rsidRPr="00F15417" w:rsidRDefault="007D595D" w:rsidP="00E07B42">
      <w:pPr>
        <w:spacing w:before="0" w:after="0"/>
      </w:pPr>
    </w:p>
    <w:p w14:paraId="2CDE63FE" w14:textId="77777777" w:rsidR="007D595D" w:rsidRPr="00F15417" w:rsidRDefault="007D595D" w:rsidP="00E07B42">
      <w:pPr>
        <w:spacing w:before="0" w:after="0"/>
      </w:pPr>
      <w:r w:rsidRPr="00F15417">
        <w:t>2.</w:t>
      </w:r>
      <w:r w:rsidRPr="00F15417">
        <w:tab/>
        <w:t>Puses vienojas atbalstīt labas ekonomiskās pārvaldības principus, pieņemt pasākumus, lai uzlabotu publisko finanšu pārvaldību, strādāt pie valsts parāda atmaksājamības, stiprināt valsts un reģionālās statistikas sistēmas un reģionālus, daudzpusējus uzraudzības mehānismus, kā arī veicināt pārredzamu budžeta izpildi, nodrošinot publisku piekļuvi dokumentiem, efektīvas kontroles sistēmas un konkurētspējīgu, pārredzamu un pārskatatbildīgu publiskā iepirkuma sistēmu.</w:t>
      </w:r>
    </w:p>
    <w:p w14:paraId="6AAEBF9E" w14:textId="77777777" w:rsidR="007D595D" w:rsidRPr="00F15417" w:rsidRDefault="007D595D" w:rsidP="00E07B42">
      <w:pPr>
        <w:spacing w:before="0" w:after="0"/>
        <w:jc w:val="center"/>
      </w:pPr>
    </w:p>
    <w:p w14:paraId="4CFA0104" w14:textId="77777777" w:rsidR="007D595D" w:rsidRPr="00F15417" w:rsidRDefault="007D595D" w:rsidP="00E07B42">
      <w:pPr>
        <w:spacing w:before="0" w:after="0"/>
        <w:jc w:val="center"/>
      </w:pPr>
    </w:p>
    <w:p w14:paraId="2E05D085" w14:textId="1E4147F9" w:rsidR="007D595D" w:rsidRPr="00F15417" w:rsidRDefault="007D595D" w:rsidP="00E07B42">
      <w:pPr>
        <w:spacing w:before="0" w:after="0"/>
        <w:jc w:val="center"/>
      </w:pPr>
      <w:r w:rsidRPr="00F15417">
        <w:br w:type="page"/>
      </w:r>
      <w:r w:rsidRPr="00F15417">
        <w:lastRenderedPageBreak/>
        <w:t>9. PANTS</w:t>
      </w:r>
    </w:p>
    <w:p w14:paraId="301D3E88" w14:textId="77777777" w:rsidR="007D595D" w:rsidRPr="00F15417" w:rsidRDefault="007D595D" w:rsidP="00E07B42">
      <w:pPr>
        <w:spacing w:before="0" w:after="0"/>
        <w:jc w:val="center"/>
      </w:pPr>
    </w:p>
    <w:p w14:paraId="6CF4B46E" w14:textId="77777777" w:rsidR="007D595D" w:rsidRPr="00F15417" w:rsidRDefault="007D595D" w:rsidP="00E07B42">
      <w:pPr>
        <w:spacing w:before="0" w:after="0"/>
        <w:jc w:val="center"/>
      </w:pPr>
      <w:r w:rsidRPr="00F15417">
        <w:t>Cilvēkkapitāls un prasmes</w:t>
      </w:r>
    </w:p>
    <w:p w14:paraId="02BAD5AD" w14:textId="77777777" w:rsidR="007D595D" w:rsidRPr="00F15417" w:rsidRDefault="007D595D" w:rsidP="00E07B42">
      <w:pPr>
        <w:spacing w:before="0" w:after="0"/>
      </w:pPr>
    </w:p>
    <w:p w14:paraId="54A40F1C" w14:textId="77777777" w:rsidR="007D595D" w:rsidRPr="00F15417" w:rsidRDefault="007D595D" w:rsidP="00E07B42">
      <w:pPr>
        <w:spacing w:before="0" w:after="0"/>
      </w:pPr>
      <w:r w:rsidRPr="00F15417">
        <w:t>1.</w:t>
      </w:r>
      <w:r w:rsidRPr="00F15417">
        <w:tab/>
        <w:t>Puses stiprina cilvēkkapitālu, ieguldot izglītības, prasmju uzlabošanas un spēju veidošanas jomās, lai apmierinātu darba tirgus prasības un uzlabotu darba ražīgumu, īpašu uzmanību pievēršot dzimumu līdztiesības un nediskriminācijas principiem. Tās nodrošina, ka valstu izglītības sistēmas un mācību programmas ir pielāgotas nākotnes nodarbinātības prasībām un apmierina valsts vajadzības attiecībā uz spējām.</w:t>
      </w:r>
    </w:p>
    <w:p w14:paraId="34E48708" w14:textId="77777777" w:rsidR="007D595D" w:rsidRPr="00F15417" w:rsidRDefault="007D595D" w:rsidP="00E07B42">
      <w:pPr>
        <w:spacing w:before="0" w:after="0"/>
      </w:pPr>
    </w:p>
    <w:p w14:paraId="3E1D10ED" w14:textId="77777777" w:rsidR="007D595D" w:rsidRPr="00F15417" w:rsidRDefault="007D595D" w:rsidP="00E07B42">
      <w:pPr>
        <w:spacing w:before="0" w:after="0"/>
      </w:pPr>
      <w:r w:rsidRPr="00F15417">
        <w:t>2.</w:t>
      </w:r>
      <w:r w:rsidRPr="00F15417">
        <w:tab/>
        <w:t xml:space="preserve">Puses veicina pieprasījuma virzītas tehniskās un profesionālās izglītības un apmācības sistēmas, arī veidojot partnerības ar privāto sektoru, kuras ir pielāgotas vietējo un reģionālo darba tirgu vajadzībām un iespējām, </w:t>
      </w:r>
      <w:r>
        <w:t xml:space="preserve">jo </w:t>
      </w:r>
      <w:r w:rsidRPr="00F15417">
        <w:t>īpaši lauku un attālos apgabalos.</w:t>
      </w:r>
    </w:p>
    <w:p w14:paraId="7C1F37D3" w14:textId="77777777" w:rsidR="007D595D" w:rsidRPr="00F15417" w:rsidRDefault="007D595D" w:rsidP="00E07B42">
      <w:pPr>
        <w:spacing w:before="0" w:after="0"/>
      </w:pPr>
    </w:p>
    <w:p w14:paraId="54AD90CA" w14:textId="77777777" w:rsidR="007D595D" w:rsidRPr="00F15417" w:rsidRDefault="007D595D" w:rsidP="00E07B42">
      <w:pPr>
        <w:spacing w:before="0" w:after="0"/>
      </w:pPr>
      <w:r w:rsidRPr="00F15417">
        <w:t>3.</w:t>
      </w:r>
      <w:r w:rsidRPr="00F15417">
        <w:tab/>
        <w:t>Puses sadarbojas, lai izstrādātu un īstenotu politiku, kas uzlabo digitālās prasmes un rakstpratību, un integrē to izglītības sistēmā.</w:t>
      </w:r>
    </w:p>
    <w:p w14:paraId="21986808" w14:textId="77777777" w:rsidR="007D595D" w:rsidRPr="00F15417" w:rsidRDefault="007D595D" w:rsidP="00E07B42">
      <w:pPr>
        <w:spacing w:before="0" w:after="0"/>
        <w:jc w:val="center"/>
      </w:pPr>
    </w:p>
    <w:p w14:paraId="6EDBBBCB" w14:textId="77777777" w:rsidR="007D595D" w:rsidRPr="00F15417" w:rsidRDefault="007D595D" w:rsidP="00E07B42">
      <w:pPr>
        <w:spacing w:before="0" w:after="0"/>
        <w:jc w:val="center"/>
      </w:pPr>
    </w:p>
    <w:p w14:paraId="7EC0401F" w14:textId="0A3494E8" w:rsidR="007D595D" w:rsidRPr="00F15417" w:rsidRDefault="007D595D" w:rsidP="00E07B42">
      <w:pPr>
        <w:spacing w:before="0" w:after="0"/>
        <w:jc w:val="center"/>
      </w:pPr>
      <w:r w:rsidRPr="00F15417">
        <w:br w:type="page"/>
      </w:r>
      <w:r w:rsidRPr="00F15417">
        <w:lastRenderedPageBreak/>
        <w:t>10. PANTS</w:t>
      </w:r>
    </w:p>
    <w:p w14:paraId="3068DC53" w14:textId="77777777" w:rsidR="007D595D" w:rsidRPr="00F15417" w:rsidRDefault="007D595D" w:rsidP="00E07B42">
      <w:pPr>
        <w:spacing w:before="0" w:after="0"/>
        <w:jc w:val="center"/>
      </w:pPr>
    </w:p>
    <w:p w14:paraId="41D927C1" w14:textId="77777777" w:rsidR="007D595D" w:rsidRPr="00F15417" w:rsidRDefault="007D595D" w:rsidP="00E07B42">
      <w:pPr>
        <w:spacing w:before="0" w:after="0"/>
        <w:jc w:val="center"/>
      </w:pPr>
      <w:r>
        <w:t>Uzņēmējdarbīb</w:t>
      </w:r>
      <w:r w:rsidRPr="00F15417">
        <w:t>as un ieguldījumu vide</w:t>
      </w:r>
    </w:p>
    <w:p w14:paraId="42D6FB84" w14:textId="77777777" w:rsidR="007D595D" w:rsidRPr="00F15417" w:rsidRDefault="007D595D" w:rsidP="00E07B42">
      <w:pPr>
        <w:spacing w:before="0" w:after="0"/>
      </w:pPr>
    </w:p>
    <w:p w14:paraId="4C7BE014" w14:textId="77777777" w:rsidR="007D595D" w:rsidRPr="00F15417" w:rsidRDefault="007D595D" w:rsidP="00E07B42">
      <w:pPr>
        <w:spacing w:before="0" w:after="0"/>
      </w:pPr>
      <w:r w:rsidRPr="00F15417">
        <w:t>1.</w:t>
      </w:r>
      <w:r w:rsidRPr="00F15417">
        <w:tab/>
        <w:t xml:space="preserve">Puses uzlabo valstu un reģionālo tiesisko regulējumu un vienkāršo </w:t>
      </w:r>
      <w:r>
        <w:t>uzņēmējdarbīb</w:t>
      </w:r>
      <w:r w:rsidRPr="00F15417">
        <w:t xml:space="preserve">as noteikumus un procesus, samazina un racionalizē administratīvās formalitātes, stiprina sadarbību un veido spējas īstenot efektīvu konkurences politiku. Tās pieņem atklātu, pārredzamu un skaidru tiesisko regulējumu </w:t>
      </w:r>
      <w:r>
        <w:t>uzņēmējdarbīb</w:t>
      </w:r>
      <w:r w:rsidRPr="00F15417">
        <w:t>ai un ieguldījumiem, aizsargājot īpašumtiesības, zemes tiesības un intelektuālā īpašuma tiesības. Tās nodrošina efektīvas, pārredzamas un paredzamas nodokļu sistēmas un uzlabo muitas iestāžu lomu tirdzniecības veicināšanā, vienlaikus izpildot spēkā esošos noteikumus krāpšanas un citu pārkāpumu apkarošanai. Tās veicina politiku, kas uzlabo darba tirgus iestāžu atbilstīgumu, lietderību un efektivitāti, panākot pareizo līdzsvaru starp elastīgumu un darba ņēmēju aizsardzību.</w:t>
      </w:r>
    </w:p>
    <w:p w14:paraId="47503309" w14:textId="77777777" w:rsidR="007D595D" w:rsidRPr="00F15417" w:rsidRDefault="007D595D" w:rsidP="00E07B42">
      <w:pPr>
        <w:spacing w:before="0" w:after="0"/>
      </w:pPr>
    </w:p>
    <w:p w14:paraId="6AC2BCF4" w14:textId="77777777" w:rsidR="007D595D" w:rsidRPr="00F15417" w:rsidRDefault="007D595D" w:rsidP="00E07B42">
      <w:pPr>
        <w:spacing w:before="0" w:after="0"/>
      </w:pPr>
      <w:r w:rsidRPr="00F15417">
        <w:t>2.</w:t>
      </w:r>
      <w:r w:rsidRPr="00F15417">
        <w:tab/>
        <w:t xml:space="preserve">Puses atbalsta finanšu sektora reformas ar pasākumiem, kas veicina finansējuma un finanšu pakalpojumu pieejamības uzlabošanu, </w:t>
      </w:r>
      <w:r>
        <w:t xml:space="preserve">jo </w:t>
      </w:r>
      <w:r w:rsidRPr="00F15417">
        <w:t xml:space="preserve">īpaši mikrouzņēmumiem, maziem un vidējiem uzņēmumiem (MMVU), finanšu tirgu attīstību un savstarpējo savienojamību un kapitāla tirgu integrāciju, lai nodrošinātu uzkrājumu efektīvu sadali ienesīgiem ieguldījumiem un privātajam sektoram. To mērķis ir veicināt konkurenci starp finanšu pakalpojumu sniedzējiem, attīstīt dzīvotspējīgas banku un nebanku finanšu nozares un stiprināt mobilos un digitālos finanšu pakalpojumus, lai uzlabotu piekļuvi finansējumam, </w:t>
      </w:r>
      <w:r>
        <w:t xml:space="preserve">jo </w:t>
      </w:r>
      <w:r w:rsidRPr="00F15417">
        <w:t>īpaši MMVU. To mērķis ir arī uzlabot sadarbību starptautisko standartu īstenošanā un nodrošināt atvērtus tirgus, patērētāju un citu lietotāju aizsardzību un lielāku piekļuvi mobilajiem pakalpojumiem.</w:t>
      </w:r>
    </w:p>
    <w:p w14:paraId="4BD7D0EE" w14:textId="77777777" w:rsidR="007D595D" w:rsidRPr="00F15417" w:rsidRDefault="007D595D" w:rsidP="00E07B42">
      <w:pPr>
        <w:spacing w:before="0" w:after="0"/>
      </w:pPr>
    </w:p>
    <w:p w14:paraId="317710B4" w14:textId="2322D43B" w:rsidR="007D595D" w:rsidRPr="00F15417" w:rsidRDefault="007D595D" w:rsidP="00E07B42">
      <w:pPr>
        <w:spacing w:before="0" w:after="0"/>
      </w:pPr>
      <w:r w:rsidRPr="00F15417">
        <w:br w:type="page"/>
      </w:r>
      <w:r w:rsidRPr="00F15417">
        <w:lastRenderedPageBreak/>
        <w:t>3.</w:t>
      </w:r>
      <w:r w:rsidRPr="00F15417">
        <w:tab/>
        <w:t xml:space="preserve">Puses cenšas sniegt uzņēmumiem un ieguldītājiem attiecīgu un viegli pieejamu informāciju par </w:t>
      </w:r>
      <w:r>
        <w:t>uzņēmējdarbīb</w:t>
      </w:r>
      <w:r w:rsidRPr="00F15417">
        <w:t xml:space="preserve">as iespējām un par to, kā izveidot jaunus uzņēmumus Āfrikā un ES. Tās atbalsta strukturētu publiskā un privātā sektora dialogu, uzņēmēju tīklu veidošanu un </w:t>
      </w:r>
      <w:r>
        <w:t>uzņēmējdarbīb</w:t>
      </w:r>
      <w:r w:rsidRPr="00F15417">
        <w:t>as partnerību izveidi, lai nodrošinātu, ka centienos samazināt ieguldījumu riskus un novērst šķēršļus ilgtspējīgiem ieguldījumiem tiek ņemtas vērā privātā sektora perspektīvas, vienlaikus piešķirot prioritāti ieguldījumu vides reformu programmām.</w:t>
      </w:r>
    </w:p>
    <w:p w14:paraId="3FC8A5DA" w14:textId="77777777" w:rsidR="007D595D" w:rsidRPr="00F15417" w:rsidRDefault="007D595D" w:rsidP="00E07B42">
      <w:pPr>
        <w:spacing w:before="0" w:after="0"/>
      </w:pPr>
    </w:p>
    <w:p w14:paraId="0F8F7B95" w14:textId="77777777" w:rsidR="007D595D" w:rsidRPr="00F15417" w:rsidRDefault="007D595D" w:rsidP="00E07B42">
      <w:pPr>
        <w:spacing w:before="0" w:after="0"/>
      </w:pPr>
      <w:r w:rsidRPr="00F15417">
        <w:t>4.</w:t>
      </w:r>
      <w:r w:rsidRPr="00F15417">
        <w:tab/>
        <w:t xml:space="preserve">Puses atbalsta publisko iestāžu spēju veidošanu, lai īstenotu politikas uzlabojumus un regulatīvās reformas </w:t>
      </w:r>
      <w:r>
        <w:t>uzņēmējdarbīb</w:t>
      </w:r>
      <w:r w:rsidRPr="00F15417">
        <w:t>as un ieguldījumu vidē, izmantojot arī apmācību un zinātības un zināšanu nodošanu.</w:t>
      </w:r>
    </w:p>
    <w:p w14:paraId="0E84BF60" w14:textId="77777777" w:rsidR="007D595D" w:rsidRPr="00F15417" w:rsidRDefault="007D595D" w:rsidP="00E07B42">
      <w:pPr>
        <w:spacing w:before="0" w:after="0"/>
      </w:pPr>
    </w:p>
    <w:p w14:paraId="15AE7ADA" w14:textId="77777777" w:rsidR="007D595D" w:rsidRPr="00F15417" w:rsidRDefault="007D595D" w:rsidP="00E07B42">
      <w:pPr>
        <w:spacing w:before="0" w:after="0"/>
      </w:pPr>
      <w:r w:rsidRPr="00F15417">
        <w:t>5.</w:t>
      </w:r>
      <w:r w:rsidRPr="00F15417">
        <w:tab/>
        <w:t xml:space="preserve">Puses vienojas, ka to dialogā pienācīgi ņem vērā jautājumus, kas saistīti ar </w:t>
      </w:r>
      <w:r>
        <w:t>uzņēmējdarbīb</w:t>
      </w:r>
      <w:r w:rsidRPr="00F15417">
        <w:t>as un ieguldījumu vidi.</w:t>
      </w:r>
    </w:p>
    <w:p w14:paraId="61ABC0C7" w14:textId="77777777" w:rsidR="007D595D" w:rsidRPr="00F15417" w:rsidRDefault="007D595D" w:rsidP="00E07B42">
      <w:pPr>
        <w:spacing w:before="0" w:after="0"/>
        <w:jc w:val="center"/>
      </w:pPr>
    </w:p>
    <w:p w14:paraId="150F8C5B" w14:textId="77777777" w:rsidR="007D595D" w:rsidRPr="00F15417" w:rsidRDefault="007D595D" w:rsidP="00E07B42">
      <w:pPr>
        <w:spacing w:before="0" w:after="0"/>
        <w:jc w:val="center"/>
      </w:pPr>
    </w:p>
    <w:p w14:paraId="10882E6B" w14:textId="77777777" w:rsidR="007D595D" w:rsidRPr="00F15417" w:rsidRDefault="007D595D" w:rsidP="00E07B42">
      <w:pPr>
        <w:spacing w:before="0" w:after="0"/>
        <w:jc w:val="center"/>
      </w:pPr>
      <w:r w:rsidRPr="00F15417">
        <w:t>11. PANTS</w:t>
      </w:r>
    </w:p>
    <w:p w14:paraId="53696A8E" w14:textId="77777777" w:rsidR="007D595D" w:rsidRPr="00F15417" w:rsidRDefault="007D595D" w:rsidP="00E07B42">
      <w:pPr>
        <w:spacing w:before="0" w:after="0"/>
        <w:jc w:val="center"/>
      </w:pPr>
    </w:p>
    <w:p w14:paraId="0E299F75" w14:textId="77777777" w:rsidR="007D595D" w:rsidRPr="00F15417" w:rsidRDefault="007D595D" w:rsidP="00E07B42">
      <w:pPr>
        <w:spacing w:before="0" w:after="0"/>
        <w:jc w:val="center"/>
      </w:pPr>
      <w:r w:rsidRPr="00F15417">
        <w:t>Infrastruktūra</w:t>
      </w:r>
    </w:p>
    <w:p w14:paraId="6DD7051F" w14:textId="77777777" w:rsidR="007D595D" w:rsidRPr="00F15417" w:rsidRDefault="007D595D" w:rsidP="00E07B42">
      <w:pPr>
        <w:spacing w:before="0" w:after="0"/>
      </w:pPr>
    </w:p>
    <w:p w14:paraId="6CEC6A40" w14:textId="77777777" w:rsidR="007D595D" w:rsidRPr="00F15417" w:rsidRDefault="007D595D" w:rsidP="00E07B42">
      <w:pPr>
        <w:spacing w:before="0" w:after="0"/>
      </w:pPr>
      <w:r w:rsidRPr="00F15417">
        <w:t>1.</w:t>
      </w:r>
      <w:r w:rsidRPr="00F15417">
        <w:tab/>
        <w:t>Puses atbalsta ilgtspējīgu un noturīgu attīstību tādās galvenajās infrastruktūrās kā enerģētika, transports, informācijas un komunikācijas tehnoloģijas (IKT) un digitālā savienojamība, lai veicinātu ekonomikas pārveidi, ņemot vērā Programmu infrastruktūras attīstībai Āfrikā.</w:t>
      </w:r>
    </w:p>
    <w:p w14:paraId="44B4F9FC" w14:textId="77777777" w:rsidR="007D595D" w:rsidRPr="00F15417" w:rsidRDefault="007D595D" w:rsidP="00E07B42">
      <w:pPr>
        <w:spacing w:before="0" w:after="0"/>
      </w:pPr>
    </w:p>
    <w:p w14:paraId="6DE6FF34" w14:textId="5629F82E" w:rsidR="007D595D" w:rsidRPr="00F15417" w:rsidRDefault="007D595D" w:rsidP="00E07B42">
      <w:pPr>
        <w:spacing w:before="0" w:after="0"/>
      </w:pPr>
      <w:r w:rsidRPr="00F15417">
        <w:br w:type="page"/>
      </w:r>
      <w:r w:rsidRPr="00F15417">
        <w:lastRenderedPageBreak/>
        <w:t>2.</w:t>
      </w:r>
      <w:r w:rsidRPr="00F15417">
        <w:tab/>
        <w:t>Puses sadarbojas, apzinot, veicinot un kopīgi finansējot projektus, kas, paredzams, veicinās to ekonomikas pārveidi. Tās sadarbojas, lai izveidotu un uzturētu mērķtiecīgu infrastruktūru, arī rūpnieciskos parkus un eksporta pārstrādes zonas, ar mērķi atbalstīt konkurētspējīgu industriju un nozares, kas saistītas ar pasaules tirgiem.</w:t>
      </w:r>
    </w:p>
    <w:p w14:paraId="51D952BE" w14:textId="77777777" w:rsidR="007D595D" w:rsidRPr="00F15417" w:rsidRDefault="007D595D" w:rsidP="00E07B42">
      <w:pPr>
        <w:spacing w:before="0" w:after="0"/>
      </w:pPr>
    </w:p>
    <w:p w14:paraId="19482FBF" w14:textId="77777777" w:rsidR="007D595D" w:rsidRPr="00F15417" w:rsidRDefault="007D595D" w:rsidP="00E07B42">
      <w:pPr>
        <w:spacing w:before="0" w:after="0"/>
      </w:pPr>
      <w:r w:rsidRPr="00F15417">
        <w:t>3.</w:t>
      </w:r>
      <w:r w:rsidRPr="00F15417">
        <w:tab/>
        <w:t>Puses uzlabo infrastruktūras nozares pārvaldību. Tās mobilizē ieguldījumus, uzlabo iekšzemes resursu mobilizāciju, veicina publiskā un privātā sektora partnerības un izmanto privātā sektora prasmes un inovācijas infrastruktūras un saistītu pakalpojumu nodrošināšanā.</w:t>
      </w:r>
    </w:p>
    <w:p w14:paraId="015C7B5F" w14:textId="77777777" w:rsidR="007D595D" w:rsidRPr="00F15417" w:rsidRDefault="007D595D" w:rsidP="00E07B42">
      <w:pPr>
        <w:spacing w:before="0" w:after="0"/>
      </w:pPr>
    </w:p>
    <w:p w14:paraId="53F59BD7" w14:textId="77777777" w:rsidR="007D595D" w:rsidRPr="00F15417" w:rsidRDefault="007D595D" w:rsidP="00E07B42">
      <w:pPr>
        <w:spacing w:before="0" w:after="0"/>
      </w:pPr>
      <w:r w:rsidRPr="00F15417">
        <w:t>4.</w:t>
      </w:r>
      <w:r w:rsidRPr="00F15417">
        <w:tab/>
        <w:t>Puses vienojas veicināt ilgtspējīgu un noturīgu infrastruktūras attīstību un uzturēšanu, izmantojot pastiprinātu finansiālu, tehnoloģisku un tehnisku atbalstu, īpašu uzmanību pievēršot vismazāk attīstītajām valstīm, jaunattīstības valstīm, kurām ir tikai sauszemes robežas, un mazām salu jaunattīstības valstīm</w:t>
      </w:r>
      <w:r>
        <w:t xml:space="preserve"> (</w:t>
      </w:r>
      <w:r w:rsidRPr="007B0D95">
        <w:rPr>
          <w:i/>
          <w:iCs/>
        </w:rPr>
        <w:t>SIDS</w:t>
      </w:r>
      <w:r>
        <w:t>)</w:t>
      </w:r>
      <w:r w:rsidRPr="00F15417">
        <w:t>.</w:t>
      </w:r>
    </w:p>
    <w:p w14:paraId="10686705" w14:textId="77777777" w:rsidR="007D595D" w:rsidRPr="00F15417" w:rsidRDefault="007D595D" w:rsidP="00E07B42">
      <w:pPr>
        <w:spacing w:before="0" w:after="0"/>
        <w:jc w:val="center"/>
      </w:pPr>
    </w:p>
    <w:p w14:paraId="1044D694" w14:textId="77777777" w:rsidR="007D595D" w:rsidRPr="00F15417" w:rsidRDefault="007D595D" w:rsidP="00E07B42">
      <w:pPr>
        <w:spacing w:before="0" w:after="0"/>
        <w:jc w:val="center"/>
      </w:pPr>
    </w:p>
    <w:p w14:paraId="3BE8A23D" w14:textId="77777777" w:rsidR="007D595D" w:rsidRPr="00F15417" w:rsidRDefault="007D595D" w:rsidP="00E07B42">
      <w:pPr>
        <w:spacing w:before="0" w:after="0"/>
        <w:jc w:val="center"/>
      </w:pPr>
      <w:r w:rsidRPr="00F15417">
        <w:t>12. PANTS</w:t>
      </w:r>
    </w:p>
    <w:p w14:paraId="66A4DA05" w14:textId="77777777" w:rsidR="007D595D" w:rsidRPr="00F15417" w:rsidRDefault="007D595D" w:rsidP="00E07B42">
      <w:pPr>
        <w:spacing w:before="0" w:after="0"/>
        <w:jc w:val="center"/>
      </w:pPr>
    </w:p>
    <w:p w14:paraId="5D4CE62E" w14:textId="77777777" w:rsidR="007D595D" w:rsidRPr="00F15417" w:rsidRDefault="007D595D" w:rsidP="00E07B42">
      <w:pPr>
        <w:spacing w:before="0" w:after="0"/>
        <w:jc w:val="center"/>
      </w:pPr>
      <w:r w:rsidRPr="00F15417">
        <w:t>Intelektuālais īpašums</w:t>
      </w:r>
    </w:p>
    <w:p w14:paraId="6A274FEB" w14:textId="77777777" w:rsidR="007D595D" w:rsidRPr="00F15417" w:rsidRDefault="007D595D" w:rsidP="00E07B42">
      <w:pPr>
        <w:spacing w:before="0" w:after="0"/>
      </w:pPr>
    </w:p>
    <w:p w14:paraId="0131E914" w14:textId="77777777" w:rsidR="007D595D" w:rsidRPr="00F15417" w:rsidRDefault="007D595D" w:rsidP="00E07B42">
      <w:pPr>
        <w:spacing w:before="0" w:after="0"/>
      </w:pPr>
      <w:r w:rsidRPr="00F15417">
        <w:t>1.</w:t>
      </w:r>
      <w:r w:rsidRPr="00F15417">
        <w:tab/>
        <w:t>Puses stiprina sadarbību intelektuālā īpašuma tiesību jomā, arī izstrādājot tiesisko regulējumu to veicināšanai, aizsardzībai un izpildei, ņemot vērā pamatā esošos politikas mērķus.</w:t>
      </w:r>
    </w:p>
    <w:p w14:paraId="72C75DA8" w14:textId="77777777" w:rsidR="007D595D" w:rsidRPr="00F15417" w:rsidRDefault="007D595D" w:rsidP="00E07B42">
      <w:pPr>
        <w:spacing w:before="0" w:after="0"/>
      </w:pPr>
    </w:p>
    <w:p w14:paraId="6560FB7A" w14:textId="77777777" w:rsidR="007D595D" w:rsidRPr="00F15417" w:rsidRDefault="007D595D" w:rsidP="00E07B42">
      <w:pPr>
        <w:spacing w:before="0" w:after="0"/>
      </w:pPr>
      <w:r w:rsidRPr="00F15417">
        <w:t>2.</w:t>
      </w:r>
      <w:r w:rsidRPr="00F15417">
        <w:tab/>
        <w:t>Puses sadarbojas, lai stiprinātu spējas veicināt, aizsargāt un izpildīt intelektuālā īpašuma tiesības iekšzemes, reģionālā un kontinentālā līmenī.</w:t>
      </w:r>
    </w:p>
    <w:p w14:paraId="549C7007" w14:textId="77777777" w:rsidR="007D595D" w:rsidRPr="00F15417" w:rsidRDefault="007D595D" w:rsidP="00E07B42">
      <w:pPr>
        <w:spacing w:before="0" w:after="0"/>
      </w:pPr>
    </w:p>
    <w:p w14:paraId="1082AE4A" w14:textId="4C4D8D13" w:rsidR="007D595D" w:rsidRPr="00F15417" w:rsidRDefault="007D595D" w:rsidP="00E07B42">
      <w:pPr>
        <w:spacing w:before="0" w:after="0"/>
      </w:pPr>
      <w:r w:rsidRPr="00F15417">
        <w:br w:type="page"/>
      </w:r>
      <w:r w:rsidRPr="00F15417">
        <w:lastRenderedPageBreak/>
        <w:t>3.</w:t>
      </w:r>
      <w:r w:rsidRPr="00F15417">
        <w:tab/>
        <w:t>Puses nodrošina, ka saskaņā ar to tiesību aktiem pastāv izpildes procedūras, lai tiesību subjekti varētu efektīvi vērsties pret jebkuru intelektuālā īpašuma tiesību pārkāpumu.</w:t>
      </w:r>
    </w:p>
    <w:p w14:paraId="0064F606" w14:textId="77777777" w:rsidR="007D595D" w:rsidRPr="00F15417" w:rsidRDefault="007D595D" w:rsidP="00E07B42">
      <w:pPr>
        <w:spacing w:before="0" w:after="0"/>
      </w:pPr>
    </w:p>
    <w:p w14:paraId="3C3EECF1" w14:textId="77777777" w:rsidR="007D595D" w:rsidRPr="00F15417" w:rsidRDefault="007D595D" w:rsidP="00E07B42">
      <w:pPr>
        <w:spacing w:before="0" w:after="0"/>
      </w:pPr>
      <w:r w:rsidRPr="00F15417">
        <w:t>4.</w:t>
      </w:r>
      <w:r w:rsidRPr="00F15417">
        <w:tab/>
        <w:t>Puses veido spējas veicināt ģeogrāfiskās izcelsmes norāžu (ĢIN) reģistrāciju un aizsardzību gan attiecībā uz Āfrikas, gan uz Eiropas lauksaimniecības un pārtikas produktiem. Tās veic darbības, lai atbalstītu ĀS Ģeogrāfiskās izcelsmes norāžu kontinentālās stratēģijas īstenošanu Āfrikā, kā arī atbalstītu vietējās kopienas, tām pilnībā izmantojot ĢIN</w:t>
      </w:r>
      <w:r w:rsidRPr="00F15417" w:rsidDel="00596CF2">
        <w:t xml:space="preserve"> </w:t>
      </w:r>
      <w:r w:rsidRPr="00F15417">
        <w:t>nolūkā virzīties uz augšu reģionālās un globālās vērtības ķēdēs.</w:t>
      </w:r>
    </w:p>
    <w:p w14:paraId="5514AC32" w14:textId="77777777" w:rsidR="007D595D" w:rsidRPr="00F15417" w:rsidRDefault="007D595D" w:rsidP="00E07B42">
      <w:pPr>
        <w:spacing w:before="0" w:after="0"/>
        <w:jc w:val="center"/>
      </w:pPr>
    </w:p>
    <w:p w14:paraId="151EEFCE" w14:textId="77777777" w:rsidR="007D595D" w:rsidRPr="00F15417" w:rsidRDefault="007D595D" w:rsidP="00E07B42">
      <w:pPr>
        <w:spacing w:before="0" w:after="0"/>
        <w:jc w:val="center"/>
      </w:pPr>
    </w:p>
    <w:p w14:paraId="5EE26C0E" w14:textId="77777777" w:rsidR="007D595D" w:rsidRPr="00F15417" w:rsidRDefault="007D595D" w:rsidP="00E07B42">
      <w:pPr>
        <w:spacing w:before="0" w:after="0"/>
        <w:jc w:val="center"/>
      </w:pPr>
      <w:r w:rsidRPr="00F15417">
        <w:t>13. PANTS</w:t>
      </w:r>
    </w:p>
    <w:p w14:paraId="2F583419" w14:textId="77777777" w:rsidR="007D595D" w:rsidRPr="00F15417" w:rsidRDefault="007D595D" w:rsidP="00E07B42">
      <w:pPr>
        <w:spacing w:before="0" w:after="0"/>
        <w:jc w:val="center"/>
      </w:pPr>
    </w:p>
    <w:p w14:paraId="65D362D8" w14:textId="77777777" w:rsidR="007D595D" w:rsidRPr="00F15417" w:rsidRDefault="007D595D" w:rsidP="00E07B42">
      <w:pPr>
        <w:spacing w:before="0" w:after="0"/>
        <w:jc w:val="center"/>
      </w:pPr>
      <w:r w:rsidRPr="00F15417">
        <w:t>Ieguldījumi</w:t>
      </w:r>
    </w:p>
    <w:p w14:paraId="7983E869" w14:textId="77777777" w:rsidR="007D595D" w:rsidRPr="00F15417" w:rsidRDefault="007D595D" w:rsidP="00E07B42">
      <w:pPr>
        <w:spacing w:before="0" w:after="0"/>
      </w:pPr>
    </w:p>
    <w:p w14:paraId="5477EC38" w14:textId="77777777" w:rsidR="007D595D" w:rsidRPr="00F15417" w:rsidRDefault="007D595D" w:rsidP="00E07B42">
      <w:pPr>
        <w:spacing w:before="0" w:after="0"/>
      </w:pPr>
      <w:r w:rsidRPr="00F15417">
        <w:t>1.</w:t>
      </w:r>
      <w:r w:rsidRPr="00F15417">
        <w:tab/>
        <w:t xml:space="preserve">Puses apņemas strādāt kopīgi, lai piesaistītu ilgtspējīgus un atbildīgus ieguldījumus no iekšzemes un ārvalstu publiskiem un privātiem avotiem. Tās īpašu uzmanību pievērš nozarēm, kas ir būtiskas ekonomikas attīstībai, kam ir liels ilgtspējīgu darbvietu radīšanas potenciāls, </w:t>
      </w:r>
      <w:r>
        <w:t xml:space="preserve">jo </w:t>
      </w:r>
      <w:r w:rsidRPr="00F15417">
        <w:t>īpaši nozarēs, kuras rada pievienoto vērtību, un kas veicina vidisko ilgtspēju.</w:t>
      </w:r>
    </w:p>
    <w:p w14:paraId="17AE05B9" w14:textId="77777777" w:rsidR="007D595D" w:rsidRPr="00F15417" w:rsidRDefault="007D595D" w:rsidP="00E07B42">
      <w:pPr>
        <w:spacing w:before="0" w:after="0"/>
      </w:pPr>
    </w:p>
    <w:p w14:paraId="0A1E5AD5" w14:textId="77777777" w:rsidR="007D595D" w:rsidRPr="00F15417" w:rsidRDefault="007D595D" w:rsidP="00E07B42">
      <w:pPr>
        <w:spacing w:before="0" w:after="0"/>
      </w:pPr>
      <w:r w:rsidRPr="00F15417">
        <w:t>2.</w:t>
      </w:r>
      <w:r w:rsidRPr="00F15417">
        <w:tab/>
        <w:t>Puses vienojas veicināt ieguldījumus, izmantojot tiesību aktus, regulējumu un politiku, ko tās izstrādā pārredzami, veicinot publiskā un privātā sektora dialogu un dodot iespēju piedalīties visām ieinteresētajām personām.</w:t>
      </w:r>
    </w:p>
    <w:p w14:paraId="498F61F0" w14:textId="77777777" w:rsidR="007D595D" w:rsidRPr="00F15417" w:rsidRDefault="007D595D" w:rsidP="00E07B42">
      <w:pPr>
        <w:spacing w:before="0" w:after="0"/>
      </w:pPr>
    </w:p>
    <w:p w14:paraId="1CAD15BF" w14:textId="3F702523" w:rsidR="007D595D" w:rsidRPr="00F15417" w:rsidRDefault="007D595D" w:rsidP="00E07B42">
      <w:pPr>
        <w:spacing w:before="0" w:after="0"/>
      </w:pPr>
      <w:r w:rsidRPr="00F15417">
        <w:br w:type="page"/>
      </w:r>
      <w:r w:rsidRPr="00F15417">
        <w:lastRenderedPageBreak/>
        <w:t>3.</w:t>
      </w:r>
      <w:r w:rsidRPr="00F15417">
        <w:tab/>
        <w:t>Puses pastiprina centienus uzlabot iegu</w:t>
      </w:r>
      <w:r>
        <w:t>l</w:t>
      </w:r>
      <w:r w:rsidRPr="00F15417">
        <w:t xml:space="preserve">dījumu un </w:t>
      </w:r>
      <w:r>
        <w:t>uzņēmējdarbīb</w:t>
      </w:r>
      <w:r w:rsidRPr="00F15417">
        <w:t xml:space="preserve">as vidi. Tās atbalsta pasākumus, kas novērš ārvalstu ieguldītāju zināšanu trūkumu par vietējiem ieguldījumu nosacījumiem. Tās veicina </w:t>
      </w:r>
      <w:r>
        <w:t>uzņēmējdarbīb</w:t>
      </w:r>
      <w:r w:rsidRPr="00F15417">
        <w:t>as kontaktus un informācijas tīklus un sekmē kopīgus ieguldījumus un kopuzņēmumus.</w:t>
      </w:r>
    </w:p>
    <w:p w14:paraId="372806E5" w14:textId="77777777" w:rsidR="007D595D" w:rsidRPr="00F15417" w:rsidRDefault="007D595D" w:rsidP="00E07B42">
      <w:pPr>
        <w:spacing w:before="0" w:after="0"/>
      </w:pPr>
    </w:p>
    <w:p w14:paraId="159D561C" w14:textId="77777777" w:rsidR="007D595D" w:rsidRPr="00F15417" w:rsidRDefault="007D595D" w:rsidP="00E07B42">
      <w:pPr>
        <w:spacing w:before="0" w:after="0"/>
      </w:pPr>
      <w:r w:rsidRPr="00F15417">
        <w:t>4.</w:t>
      </w:r>
      <w:r w:rsidRPr="00F15417">
        <w:tab/>
        <w:t>Puses veicina publisko ieguldījumu efektīvu un stratēģiskāku izmantošanu ar mērķi piesaistīt privātā sektora ieguldījumus, izmantojot finansējuma apvienošanu, garantijas un citus inovatīvus finanšu instrumentus, lai piesaistītu papildu resursus no kapitāla tirgiem, mazinātu ieguldījumu risku un atvieglotu piekļuvi finansējumam. Lai nodrošinātu saskaņotību, Puses ņem vērā citas iniciatīvas, kas veicina privātā sektora ieguldījumu finansēšanu un veicināšanu Āfrikā.</w:t>
      </w:r>
    </w:p>
    <w:p w14:paraId="4FFD3E9F" w14:textId="77777777" w:rsidR="007D595D" w:rsidRPr="00F15417" w:rsidRDefault="007D595D" w:rsidP="00E07B42">
      <w:pPr>
        <w:spacing w:before="0" w:after="0"/>
      </w:pPr>
    </w:p>
    <w:p w14:paraId="41583A6B" w14:textId="77777777" w:rsidR="007D595D" w:rsidRPr="00F15417" w:rsidRDefault="007D595D" w:rsidP="00E07B42">
      <w:pPr>
        <w:spacing w:before="0" w:after="0"/>
      </w:pPr>
      <w:r w:rsidRPr="00F15417">
        <w:t>5.</w:t>
      </w:r>
      <w:r w:rsidRPr="00F15417">
        <w:tab/>
        <w:t xml:space="preserve">Puses veicina uzņēmumu sociālu atbildību </w:t>
      </w:r>
      <w:r>
        <w:t>(</w:t>
      </w:r>
      <w:r w:rsidRPr="007B0D95">
        <w:rPr>
          <w:i/>
          <w:iCs/>
        </w:rPr>
        <w:t>CSR</w:t>
      </w:r>
      <w:r>
        <w:t xml:space="preserve">) </w:t>
      </w:r>
      <w:r w:rsidRPr="00F15417">
        <w:t xml:space="preserve">un atbildīgu </w:t>
      </w:r>
      <w:r>
        <w:t>uzņēmējdarbīb</w:t>
      </w:r>
      <w:r w:rsidRPr="00F15417">
        <w:t xml:space="preserve">u </w:t>
      </w:r>
      <w:r>
        <w:t>(</w:t>
      </w:r>
      <w:r w:rsidRPr="007B0D95">
        <w:rPr>
          <w:i/>
          <w:iCs/>
        </w:rPr>
        <w:t>RBC</w:t>
      </w:r>
      <w:r>
        <w:t xml:space="preserve">) </w:t>
      </w:r>
      <w:r w:rsidRPr="00F15417">
        <w:t xml:space="preserve">visā vērtības ķēdē, nodrošinot atbalstošus politikas satvarus, kas veicina to, ka uzņēmumi pārņem attiecīgo praksi, un atbalstot attiecīgo starptautisko standartu, piemēram, ANO Vadošo principu </w:t>
      </w:r>
      <w:r>
        <w:t>uzņēmējdarbīb</w:t>
      </w:r>
      <w:r w:rsidRPr="00F15417">
        <w:t xml:space="preserve">ai un cilvēktiesībām, ESAO vadlīniju daudznacionāliem uzņēmumiem un </w:t>
      </w:r>
      <w:r>
        <w:t>SDO</w:t>
      </w:r>
      <w:r w:rsidRPr="00F15417">
        <w:t xml:space="preserve"> Trīspusējās deklarācijas par principiem attiecībā uz daudznacionāliem uzņēmumiem un sociālo politiku, ievērošanu, īstenošanu, pārraudzību un izplatīšanu. Tās atzīst citu brīvprātīgu iniciatīvu, tostarp nozares pašregulācijas, ieguldījumu ilgtspējībā un </w:t>
      </w:r>
      <w:r w:rsidRPr="007B0D95">
        <w:rPr>
          <w:i/>
          <w:iCs/>
        </w:rPr>
        <w:t>CSR</w:t>
      </w:r>
      <w:r w:rsidRPr="00F15417">
        <w:t>.</w:t>
      </w:r>
    </w:p>
    <w:p w14:paraId="70C600D9" w14:textId="77777777" w:rsidR="007D595D" w:rsidRPr="00F15417" w:rsidRDefault="007D595D" w:rsidP="00E07B42">
      <w:pPr>
        <w:spacing w:before="0" w:after="0"/>
        <w:jc w:val="center"/>
      </w:pPr>
    </w:p>
    <w:p w14:paraId="771B66D6" w14:textId="77777777" w:rsidR="007D595D" w:rsidRPr="00F15417" w:rsidRDefault="007D595D" w:rsidP="00E07B42">
      <w:pPr>
        <w:spacing w:before="0" w:after="0"/>
        <w:jc w:val="center"/>
      </w:pPr>
    </w:p>
    <w:p w14:paraId="7145100F" w14:textId="4A627D5D" w:rsidR="007D595D" w:rsidRPr="00F15417" w:rsidRDefault="007D595D" w:rsidP="00E07B42">
      <w:pPr>
        <w:spacing w:before="0" w:after="0"/>
        <w:jc w:val="center"/>
      </w:pPr>
      <w:r w:rsidRPr="00F15417">
        <w:br w:type="page"/>
      </w:r>
      <w:r w:rsidRPr="00F15417">
        <w:lastRenderedPageBreak/>
        <w:t>14. PANTS</w:t>
      </w:r>
    </w:p>
    <w:p w14:paraId="0185F415" w14:textId="77777777" w:rsidR="007D595D" w:rsidRPr="00F15417" w:rsidRDefault="007D595D" w:rsidP="00E07B42">
      <w:pPr>
        <w:spacing w:before="0" w:after="0"/>
        <w:jc w:val="center"/>
      </w:pPr>
    </w:p>
    <w:p w14:paraId="0AF17B03" w14:textId="77777777" w:rsidR="007D595D" w:rsidRPr="00F15417" w:rsidRDefault="007D595D" w:rsidP="00E07B42">
      <w:pPr>
        <w:spacing w:before="0" w:after="0"/>
        <w:jc w:val="center"/>
      </w:pPr>
      <w:r w:rsidRPr="00F15417">
        <w:t>Industrializācija</w:t>
      </w:r>
    </w:p>
    <w:p w14:paraId="6D08CA1A" w14:textId="77777777" w:rsidR="007D595D" w:rsidRPr="00F15417" w:rsidRDefault="007D595D" w:rsidP="00E07B42">
      <w:pPr>
        <w:spacing w:before="0" w:after="0"/>
      </w:pPr>
    </w:p>
    <w:p w14:paraId="053E2CA4" w14:textId="77777777" w:rsidR="007D595D" w:rsidRPr="00F15417" w:rsidRDefault="007D595D" w:rsidP="00E07B42">
      <w:pPr>
        <w:spacing w:before="0" w:after="0"/>
      </w:pPr>
      <w:r w:rsidRPr="00F15417">
        <w:t>1.</w:t>
      </w:r>
      <w:r w:rsidRPr="00F15417">
        <w:tab/>
        <w:t>Puses veicina iekļaujošu un ilgtspējīgu industrializāciju Āfrikā, izmantojot inovāciju un tehnoloģiju attīstību, īpašu uzmanību pievēršot nozarēm ar augstu pievienoto vērtību un darbietilpīgām nozarēm.</w:t>
      </w:r>
    </w:p>
    <w:p w14:paraId="3D433BB6" w14:textId="77777777" w:rsidR="007D595D" w:rsidRPr="00F15417" w:rsidRDefault="007D595D" w:rsidP="00E07B42">
      <w:pPr>
        <w:spacing w:before="0" w:after="0"/>
      </w:pPr>
    </w:p>
    <w:p w14:paraId="57568E6E" w14:textId="77777777" w:rsidR="007D595D" w:rsidRPr="00F15417" w:rsidRDefault="007D595D" w:rsidP="00E07B42">
      <w:pPr>
        <w:spacing w:before="0" w:after="0"/>
      </w:pPr>
      <w:r w:rsidRPr="00F15417">
        <w:t>2.</w:t>
      </w:r>
      <w:r w:rsidRPr="00F15417">
        <w:tab/>
        <w:t>Puses veicina Āfrikas valstu ekonomiku pārveidi un pāreju no atkarības no konkrētām precēm uz diversificētu ekonomiku, vietējā līmenī apstrādājot un pārstrādājot izejvielas, radot pievienoto vērtību ražošanā un integrējoties reģionālās un globālās vērtības ķēdēs, arī ievērojot Stratēģiju paātrinātai rūpniecības attīstībai Āfrikā.</w:t>
      </w:r>
    </w:p>
    <w:p w14:paraId="2EA2FF95" w14:textId="77777777" w:rsidR="007D595D" w:rsidRPr="00F15417" w:rsidRDefault="007D595D" w:rsidP="00E07B42">
      <w:pPr>
        <w:spacing w:before="0" w:after="0"/>
      </w:pPr>
    </w:p>
    <w:p w14:paraId="3E33C701" w14:textId="77777777" w:rsidR="007D595D" w:rsidRPr="00F15417" w:rsidRDefault="007D595D" w:rsidP="00E07B42">
      <w:pPr>
        <w:spacing w:before="0" w:after="0"/>
      </w:pPr>
      <w:r w:rsidRPr="00F15417">
        <w:t>3.</w:t>
      </w:r>
      <w:r w:rsidRPr="00F15417">
        <w:tab/>
        <w:t xml:space="preserve">Puses strādā pie tā, lai novērstu vājās vietas, kas kavē rūpniecības attīstību. Tās pievēršas piedāvājuma ierobežojumiem, veicina ražīguma palielināšanu, sekmē progresīvu IKT un mākslīgā intelekta izmantošanu un atbalsta digitālo pārveidi, ņemot vērā sociālās, mobilitātes, analītiskās un mākoņdatošanas </w:t>
      </w:r>
      <w:r>
        <w:t>(</w:t>
      </w:r>
      <w:r w:rsidRPr="007B0D95">
        <w:rPr>
          <w:i/>
          <w:iCs/>
        </w:rPr>
        <w:t>SMAC</w:t>
      </w:r>
      <w:r>
        <w:t xml:space="preserve">) </w:t>
      </w:r>
      <w:r w:rsidRPr="00F15417">
        <w:t>tehnoloģijas. Tās veicina klimatam nekaitīgu un videi draudzīgu praksi un par pieņemamu cenu pieejamas tīras enerģijas izmantošanu.</w:t>
      </w:r>
    </w:p>
    <w:p w14:paraId="63663CF7" w14:textId="77777777" w:rsidR="007D595D" w:rsidRPr="00F15417" w:rsidRDefault="007D595D" w:rsidP="00E07B42">
      <w:pPr>
        <w:spacing w:before="0" w:after="0"/>
      </w:pPr>
    </w:p>
    <w:p w14:paraId="643DB422" w14:textId="77777777" w:rsidR="007D595D" w:rsidRPr="00F15417" w:rsidRDefault="007D595D" w:rsidP="00E07B42">
      <w:pPr>
        <w:spacing w:before="0" w:after="0"/>
      </w:pPr>
      <w:r w:rsidRPr="00F15417">
        <w:t>4.</w:t>
      </w:r>
      <w:r w:rsidRPr="00F15417">
        <w:tab/>
        <w:t>Puses cenšas izveidot rūpnieciskās saiknes, palielinot pievienoto vērtību uz vietas, cita starpā, lauksaimniecības un resursu ziņā bagātām valstīm. Tās veicina saiknes starp mazākām un lielākām nozarēm Āfrikā. Tās attīsta pakalpojumu nozari, lai nodrošinātu, ka tā efektīvi veicina industrializāciju.</w:t>
      </w:r>
    </w:p>
    <w:p w14:paraId="2E34657A" w14:textId="77777777" w:rsidR="007D595D" w:rsidRPr="00F15417" w:rsidRDefault="007D595D" w:rsidP="00E07B42">
      <w:pPr>
        <w:spacing w:before="0" w:after="0"/>
      </w:pPr>
    </w:p>
    <w:p w14:paraId="2B25CD17" w14:textId="25445AF7" w:rsidR="007D595D" w:rsidRPr="00F15417" w:rsidRDefault="007D595D" w:rsidP="00E07B42">
      <w:pPr>
        <w:spacing w:before="0" w:after="0"/>
      </w:pPr>
      <w:r w:rsidRPr="00F15417">
        <w:br w:type="page"/>
      </w:r>
      <w:r w:rsidRPr="00F15417">
        <w:lastRenderedPageBreak/>
        <w:t>5.</w:t>
      </w:r>
      <w:r w:rsidRPr="00F15417">
        <w:tab/>
        <w:t xml:space="preserve">Puses veicina MMVU attīstību Āfrikā, arī attīstot saiknes Āfrikā un sinerģiju ar ES uzņēmumiem. Tās atbalsta politiku jauniešu un sieviešu </w:t>
      </w:r>
      <w:r>
        <w:t>uzņēmējdarbīb</w:t>
      </w:r>
      <w:r w:rsidRPr="00F15417">
        <w:t>as attīstībai saistībā ar pilnvērtīgu ekonomisko iespēju nodrošināšanu šīm grupām un iekļaujošas attīstības veicināšanu.</w:t>
      </w:r>
    </w:p>
    <w:p w14:paraId="6439C80A" w14:textId="77777777" w:rsidR="007D595D" w:rsidRPr="00F15417" w:rsidRDefault="007D595D" w:rsidP="00E07B42">
      <w:pPr>
        <w:spacing w:before="0" w:after="0"/>
        <w:jc w:val="center"/>
      </w:pPr>
    </w:p>
    <w:p w14:paraId="17BC1BED" w14:textId="77777777" w:rsidR="007D595D" w:rsidRPr="00F15417" w:rsidRDefault="007D595D" w:rsidP="00E07B42">
      <w:pPr>
        <w:spacing w:before="0" w:after="0"/>
        <w:jc w:val="center"/>
      </w:pPr>
    </w:p>
    <w:p w14:paraId="268802FB" w14:textId="77777777" w:rsidR="007D595D" w:rsidRPr="00F15417" w:rsidRDefault="007D595D" w:rsidP="00E07B42">
      <w:pPr>
        <w:spacing w:before="0" w:after="0"/>
        <w:jc w:val="center"/>
      </w:pPr>
      <w:r w:rsidRPr="00F15417">
        <w:t>15. PANTS</w:t>
      </w:r>
    </w:p>
    <w:p w14:paraId="4AE70D48" w14:textId="77777777" w:rsidR="007D595D" w:rsidRPr="00F15417" w:rsidRDefault="007D595D" w:rsidP="00E07B42">
      <w:pPr>
        <w:spacing w:before="0" w:after="0"/>
        <w:jc w:val="center"/>
      </w:pPr>
    </w:p>
    <w:p w14:paraId="1CF5628B" w14:textId="77777777" w:rsidR="007D595D" w:rsidRPr="00F15417" w:rsidRDefault="007D595D" w:rsidP="00E07B42">
      <w:pPr>
        <w:spacing w:before="0" w:after="0"/>
        <w:jc w:val="center"/>
      </w:pPr>
      <w:r w:rsidRPr="00F15417">
        <w:t>Privātā sektora attīstība</w:t>
      </w:r>
    </w:p>
    <w:p w14:paraId="0CD22ABE" w14:textId="77777777" w:rsidR="007D595D" w:rsidRPr="00F15417" w:rsidRDefault="007D595D" w:rsidP="00E07B42">
      <w:pPr>
        <w:spacing w:before="0" w:after="0"/>
      </w:pPr>
    </w:p>
    <w:p w14:paraId="75BE6FFF" w14:textId="77777777" w:rsidR="007D595D" w:rsidRPr="00F15417" w:rsidRDefault="007D595D" w:rsidP="00E07B42">
      <w:pPr>
        <w:spacing w:before="0" w:after="0"/>
      </w:pPr>
      <w:r w:rsidRPr="00F15417">
        <w:t>1.</w:t>
      </w:r>
      <w:r w:rsidRPr="00F15417">
        <w:tab/>
        <w:t xml:space="preserve">Puses veicina un stiprina privātā sektora nozīmi; tas ir efektīvs virzītājspēks ilgtspējīgai attīstībai, kā pamatā ir </w:t>
      </w:r>
      <w:r w:rsidRPr="007B0D95">
        <w:rPr>
          <w:i/>
          <w:iCs/>
        </w:rPr>
        <w:t>CSR</w:t>
      </w:r>
      <w:r w:rsidRPr="00F15417">
        <w:t xml:space="preserve"> un </w:t>
      </w:r>
      <w:r w:rsidRPr="007B0D95">
        <w:rPr>
          <w:i/>
          <w:iCs/>
        </w:rPr>
        <w:t>RBC</w:t>
      </w:r>
      <w:r w:rsidRPr="00F15417">
        <w:t xml:space="preserve">. Tās nodrošina labvēlīgu vidi, lai atraisītu uz iespējām balstītas </w:t>
      </w:r>
      <w:r>
        <w:t>uzņēmējdarbīb</w:t>
      </w:r>
      <w:r w:rsidRPr="00F15417">
        <w:t xml:space="preserve">as potenciālu un labāk izmantotu Āfrikas </w:t>
      </w:r>
      <w:r>
        <w:t>uzņēmējdarbīb</w:t>
      </w:r>
      <w:r w:rsidRPr="00F15417">
        <w:t xml:space="preserve">as bāzi, apvienojot tādus instrumentus kā finansēšana, pakalpojumi un apmācība, </w:t>
      </w:r>
      <w:r>
        <w:t>uzņēmējdarbīb</w:t>
      </w:r>
      <w:r w:rsidRPr="00F15417">
        <w:t>as kultūra un tiesiskais regulējums, inovācija un moderno tehnoloģiju izmantošana. Tās īpašu uzmanību pievērš neoficiālajam sektoram un neoficiālas saimnieciskās darbības padarīšanai par oficiālu.</w:t>
      </w:r>
    </w:p>
    <w:p w14:paraId="25DB7396" w14:textId="77777777" w:rsidR="007D595D" w:rsidRPr="00F15417" w:rsidRDefault="007D595D" w:rsidP="00E07B42">
      <w:pPr>
        <w:spacing w:before="0" w:after="0"/>
      </w:pPr>
    </w:p>
    <w:p w14:paraId="6EEE1556" w14:textId="77777777" w:rsidR="007D595D" w:rsidRPr="00F15417" w:rsidRDefault="007D595D" w:rsidP="00E07B42">
      <w:pPr>
        <w:spacing w:before="0" w:after="0"/>
      </w:pPr>
      <w:r w:rsidRPr="00F15417">
        <w:t>2.</w:t>
      </w:r>
      <w:r w:rsidRPr="00F15417">
        <w:tab/>
        <w:t xml:space="preserve">Puses izveido pareizu </w:t>
      </w:r>
      <w:r>
        <w:t>uzņēmējdarbīb</w:t>
      </w:r>
      <w:r w:rsidRPr="00F15417">
        <w:t xml:space="preserve">as satvaru un atbalsta MMVU un jaunuzņēmumus, lai tie izmantotu izaugsmes iespējas, veicinot arī to internacionalizācijas iniciatīvas. Tās stiprina MMVU atbalsta pakalpojumus, koncentrējoties uz papildu pasākumiem, piekļuvi tirgum, spēju veidošanu un </w:t>
      </w:r>
      <w:r>
        <w:t>uzņēmējdarbīb</w:t>
      </w:r>
      <w:r w:rsidRPr="00F15417">
        <w:t xml:space="preserve">as uzlabošanu. Tās veicina un atbalsta inovāciju un </w:t>
      </w:r>
      <w:r>
        <w:t>uzņēmējdarbīb</w:t>
      </w:r>
      <w:r w:rsidRPr="00F15417">
        <w:t xml:space="preserve">u, </w:t>
      </w:r>
      <w:r>
        <w:t xml:space="preserve">jo </w:t>
      </w:r>
      <w:r w:rsidRPr="00F15417">
        <w:t>īpaši jauniešu un sieviešu vidū.</w:t>
      </w:r>
    </w:p>
    <w:p w14:paraId="3EB567E6" w14:textId="77777777" w:rsidR="007D595D" w:rsidRPr="00F15417" w:rsidRDefault="007D595D" w:rsidP="00E07B42">
      <w:pPr>
        <w:spacing w:before="0" w:after="0"/>
      </w:pPr>
    </w:p>
    <w:p w14:paraId="505FAC82" w14:textId="26C31689" w:rsidR="007D595D" w:rsidRPr="00F15417" w:rsidRDefault="007D595D" w:rsidP="00E07B42">
      <w:pPr>
        <w:spacing w:before="0" w:after="0"/>
      </w:pPr>
      <w:r w:rsidRPr="00F15417">
        <w:br w:type="page"/>
      </w:r>
      <w:r w:rsidRPr="00F15417">
        <w:lastRenderedPageBreak/>
        <w:t>3.</w:t>
      </w:r>
      <w:r w:rsidRPr="00F15417">
        <w:tab/>
        <w:t xml:space="preserve">Puses atbalsta strukturētu dialogu starp Āfrikas un ES privāto sektoru un sadarbību starp Āfrikas un ES </w:t>
      </w:r>
      <w:r>
        <w:t>M</w:t>
      </w:r>
      <w:r w:rsidRPr="00F15417">
        <w:t xml:space="preserve">MVU, lai palīdzētu radīt labāku </w:t>
      </w:r>
      <w:r>
        <w:t>uzņēmējdarbīb</w:t>
      </w:r>
      <w:r w:rsidRPr="00F15417">
        <w:t>as vidi, kas nodrošina izaugsmi visās ekonomikas nozarēs.</w:t>
      </w:r>
    </w:p>
    <w:p w14:paraId="0169DBC9" w14:textId="77777777" w:rsidR="007D595D" w:rsidRPr="00F15417" w:rsidRDefault="007D595D" w:rsidP="00E07B42">
      <w:pPr>
        <w:spacing w:before="0" w:after="0"/>
      </w:pPr>
    </w:p>
    <w:p w14:paraId="5521585A" w14:textId="77777777" w:rsidR="007D595D" w:rsidRPr="00F15417" w:rsidRDefault="007D595D" w:rsidP="00E07B42">
      <w:pPr>
        <w:spacing w:before="0" w:after="0"/>
      </w:pPr>
      <w:r w:rsidRPr="00F15417">
        <w:t>4.</w:t>
      </w:r>
      <w:r w:rsidRPr="00F15417">
        <w:tab/>
        <w:t xml:space="preserve">Puses veicina privātā sektora apņemšanos un rīcību videi draudzīgas </w:t>
      </w:r>
      <w:r>
        <w:t>uzņēmējdarbīb</w:t>
      </w:r>
      <w:r w:rsidRPr="00F15417">
        <w:t xml:space="preserve">as attīstības un aprites ekonomikas jomā, cita starpā attīstot sociālo </w:t>
      </w:r>
      <w:r>
        <w:t>uzņēmējdarbīb</w:t>
      </w:r>
      <w:r w:rsidRPr="00F15417">
        <w:t>u un atvieglojot piekļuvi ilgtspējīgam finansējumam.</w:t>
      </w:r>
    </w:p>
    <w:p w14:paraId="7B476696" w14:textId="77777777" w:rsidR="007D595D" w:rsidRPr="00F15417" w:rsidRDefault="007D595D" w:rsidP="00E07B42">
      <w:pPr>
        <w:spacing w:before="0" w:after="0"/>
      </w:pPr>
    </w:p>
    <w:p w14:paraId="7D377163" w14:textId="77777777" w:rsidR="007D595D" w:rsidRPr="00F15417" w:rsidRDefault="007D595D" w:rsidP="00E07B42">
      <w:pPr>
        <w:spacing w:before="0" w:after="0"/>
      </w:pPr>
      <w:r w:rsidRPr="00F15417">
        <w:t>5.</w:t>
      </w:r>
      <w:r w:rsidRPr="00F15417">
        <w:tab/>
        <w:t>Puses veicina un sekmē savu attiecīgo valūtu plašāku izmantošanu to starptautiskajos darījumos.</w:t>
      </w:r>
    </w:p>
    <w:p w14:paraId="5305EE8E" w14:textId="77777777" w:rsidR="007D595D" w:rsidRPr="00F15417" w:rsidRDefault="007D595D" w:rsidP="00E07B42">
      <w:pPr>
        <w:spacing w:before="0" w:after="0"/>
        <w:jc w:val="center"/>
      </w:pPr>
    </w:p>
    <w:p w14:paraId="259DA6B6" w14:textId="77777777" w:rsidR="007D595D" w:rsidRPr="00F15417" w:rsidRDefault="007D595D" w:rsidP="00E07B42">
      <w:pPr>
        <w:spacing w:before="0" w:after="0"/>
        <w:jc w:val="center"/>
      </w:pPr>
    </w:p>
    <w:p w14:paraId="2C1167E3" w14:textId="77777777" w:rsidR="007D595D" w:rsidRPr="00F15417" w:rsidRDefault="007D595D" w:rsidP="00E07B42">
      <w:pPr>
        <w:spacing w:before="0" w:after="0"/>
        <w:jc w:val="center"/>
      </w:pPr>
      <w:r w:rsidRPr="00F15417">
        <w:t>16. PANTS</w:t>
      </w:r>
    </w:p>
    <w:p w14:paraId="32CB4C27" w14:textId="77777777" w:rsidR="007D595D" w:rsidRPr="00F15417" w:rsidRDefault="007D595D" w:rsidP="00E07B42">
      <w:pPr>
        <w:spacing w:before="0" w:after="0"/>
        <w:jc w:val="center"/>
      </w:pPr>
    </w:p>
    <w:p w14:paraId="3C354218" w14:textId="77777777" w:rsidR="007D595D" w:rsidRPr="00F15417" w:rsidRDefault="007D595D" w:rsidP="00E07B42">
      <w:pPr>
        <w:spacing w:before="0" w:after="0"/>
        <w:jc w:val="center"/>
      </w:pPr>
      <w:r w:rsidRPr="00F15417">
        <w:t>Sadarbība tirdzniecības jomā</w:t>
      </w:r>
    </w:p>
    <w:p w14:paraId="623568F6" w14:textId="77777777" w:rsidR="007D595D" w:rsidRPr="00F15417" w:rsidRDefault="007D595D" w:rsidP="00E07B42">
      <w:pPr>
        <w:spacing w:before="0" w:after="0"/>
      </w:pPr>
    </w:p>
    <w:p w14:paraId="360881D4" w14:textId="77777777" w:rsidR="007D595D" w:rsidRPr="00F15417" w:rsidRDefault="007D595D" w:rsidP="00E07B42">
      <w:pPr>
        <w:spacing w:before="0" w:after="0"/>
      </w:pPr>
      <w:r w:rsidRPr="00F15417">
        <w:t>1.</w:t>
      </w:r>
      <w:r w:rsidRPr="00F15417">
        <w:tab/>
        <w:t xml:space="preserve">Atzīstot, ka tirdzniecība ir nozīmīgs ekonomikas izaugsmes un attīstības veicinātājs, Puses stiprina tirdzniecības iespējas savstarpēja labuma gūšanai. Tās sadarbojas, lai </w:t>
      </w:r>
      <w:r>
        <w:t>attīstītu</w:t>
      </w:r>
      <w:r w:rsidRPr="00F15417">
        <w:t xml:space="preserve"> tirdzniecības </w:t>
      </w:r>
      <w:r>
        <w:t>kapacitāti</w:t>
      </w:r>
      <w:r w:rsidRPr="00F15417">
        <w:t xml:space="preserve"> un ieviestu pamatnosacījumus un politiku ar mērķi veicināt tirdzniecības plūsmu palielināšanos starp tām.</w:t>
      </w:r>
    </w:p>
    <w:p w14:paraId="7F698165" w14:textId="77777777" w:rsidR="007D595D" w:rsidRPr="00F15417" w:rsidRDefault="007D595D" w:rsidP="00E07B42">
      <w:pPr>
        <w:spacing w:before="0" w:after="0"/>
      </w:pPr>
    </w:p>
    <w:p w14:paraId="0D9608AA" w14:textId="77777777" w:rsidR="007D595D" w:rsidRPr="00F15417" w:rsidRDefault="007D595D" w:rsidP="00E07B42">
      <w:pPr>
        <w:spacing w:before="0" w:after="0"/>
      </w:pPr>
      <w:r w:rsidRPr="00F15417">
        <w:t>2.</w:t>
      </w:r>
      <w:r w:rsidRPr="00F15417">
        <w:tab/>
        <w:t>Puses vienojas, ka sadarbību tirdzniecības jomā īsteno, pilnībā ievērojot PTO noteikumus, arī īpašu un diferencētu attieksmi.</w:t>
      </w:r>
    </w:p>
    <w:p w14:paraId="4FD716BB" w14:textId="77777777" w:rsidR="007D595D" w:rsidRPr="00F15417" w:rsidRDefault="007D595D" w:rsidP="00E07B42">
      <w:pPr>
        <w:spacing w:before="0" w:after="0"/>
      </w:pPr>
    </w:p>
    <w:p w14:paraId="098FEDE3" w14:textId="0AF2FC3B" w:rsidR="007D595D" w:rsidRPr="00F15417" w:rsidRDefault="007D595D" w:rsidP="00E07B42">
      <w:pPr>
        <w:spacing w:before="0" w:after="0"/>
      </w:pPr>
      <w:r w:rsidRPr="00F15417">
        <w:br w:type="page"/>
      </w:r>
      <w:r w:rsidRPr="00F15417">
        <w:lastRenderedPageBreak/>
        <w:t>3.</w:t>
      </w:r>
      <w:r w:rsidRPr="00F15417">
        <w:tab/>
        <w:t>Puses vienojas, ka sadarbība tirdzniecības jomā galvenokārt balstās uz spēkā esošajiem preferenciālās tirdzniecības režīmiem un ekonomisko partnerattiecību nolīgumiem (EPN).</w:t>
      </w:r>
    </w:p>
    <w:p w14:paraId="71A5CACB" w14:textId="77777777" w:rsidR="007D595D" w:rsidRPr="00F15417" w:rsidRDefault="007D595D" w:rsidP="00E07B42">
      <w:pPr>
        <w:spacing w:before="0" w:after="0"/>
      </w:pPr>
    </w:p>
    <w:p w14:paraId="0061C9D5" w14:textId="77777777" w:rsidR="007D595D" w:rsidRPr="00F15417" w:rsidRDefault="007D595D" w:rsidP="00E07B42">
      <w:pPr>
        <w:spacing w:before="0" w:after="0"/>
      </w:pPr>
      <w:r w:rsidRPr="00F15417">
        <w:t>4.</w:t>
      </w:r>
      <w:r w:rsidRPr="00F15417">
        <w:tab/>
        <w:t>EPN parakstītāji atbalsta to īstenošanu, kā arī iespēju paplašināt to darbības jomu un attiecīgā gadījumā jaunu dalībnieku pievienošanos.</w:t>
      </w:r>
    </w:p>
    <w:p w14:paraId="42889C10" w14:textId="77777777" w:rsidR="007D595D" w:rsidRPr="00F15417" w:rsidRDefault="007D595D" w:rsidP="00E07B42">
      <w:pPr>
        <w:spacing w:before="0" w:after="0"/>
      </w:pPr>
    </w:p>
    <w:p w14:paraId="0DD7E7AF" w14:textId="77777777" w:rsidR="007D595D" w:rsidRPr="00F15417" w:rsidRDefault="007D595D" w:rsidP="00E07B42">
      <w:pPr>
        <w:spacing w:before="0" w:after="0"/>
      </w:pPr>
      <w:r w:rsidRPr="00F15417">
        <w:t>5.</w:t>
      </w:r>
      <w:r w:rsidRPr="00F15417">
        <w:tab/>
        <w:t>Puses sadarbojas, lai ar saviem attiecīgajiem līdzekļiem atbalstītu Āfrikas Kontinentālās brīvās tirdzniecības zonas īstenošanu.</w:t>
      </w:r>
    </w:p>
    <w:p w14:paraId="2EDFEC95" w14:textId="77777777" w:rsidR="007D595D" w:rsidRPr="00F15417" w:rsidRDefault="007D595D" w:rsidP="00E07B42">
      <w:pPr>
        <w:spacing w:before="0" w:after="0"/>
      </w:pPr>
    </w:p>
    <w:p w14:paraId="5F83D8F5" w14:textId="77777777" w:rsidR="007D595D" w:rsidRPr="00F15417" w:rsidRDefault="007D595D" w:rsidP="00E07B42">
      <w:pPr>
        <w:spacing w:before="0" w:after="0"/>
        <w:rPr>
          <w:rFonts w:eastAsiaTheme="minorEastAsia"/>
        </w:rPr>
      </w:pPr>
      <w:r w:rsidRPr="00F15417">
        <w:t>6.</w:t>
      </w:r>
      <w:r w:rsidRPr="00F15417">
        <w:tab/>
        <w:t xml:space="preserve">Puses vienojas, ka EPN, Āfrikas Kontinentālās brīvās tirdzniecības zonas dibināšanas </w:t>
      </w:r>
      <w:r>
        <w:t>no</w:t>
      </w:r>
      <w:r w:rsidRPr="00F15417">
        <w:t>līgum</w:t>
      </w:r>
      <w:r>
        <w:t>a</w:t>
      </w:r>
      <w:r w:rsidRPr="00F15417">
        <w:t xml:space="preserve"> un citu piemērojamo tirdzniecības režīmu īstenošana ir savstarpēji papildinoša un atbalstoša </w:t>
      </w:r>
      <w:r>
        <w:t>un</w:t>
      </w:r>
      <w:r w:rsidRPr="00F15417">
        <w:t xml:space="preserve"> veicina reģionālās un kontinentālās integrācijas procesa padziļināšanu saskaņā ar ĀS tirdzniecības un strukturālās pārveides programmu.</w:t>
      </w:r>
    </w:p>
    <w:p w14:paraId="60271E1F" w14:textId="77777777" w:rsidR="007D595D" w:rsidRPr="00F15417" w:rsidRDefault="007D595D" w:rsidP="00E07B42">
      <w:pPr>
        <w:spacing w:before="0" w:after="0"/>
        <w:rPr>
          <w:rFonts w:eastAsiaTheme="minorEastAsia"/>
        </w:rPr>
      </w:pPr>
    </w:p>
    <w:p w14:paraId="57BB7369" w14:textId="77777777" w:rsidR="007D595D" w:rsidRPr="00F15417" w:rsidRDefault="007D595D" w:rsidP="00E07B42">
      <w:pPr>
        <w:spacing w:before="0" w:after="0"/>
      </w:pPr>
      <w:r w:rsidRPr="00F15417">
        <w:t>7.</w:t>
      </w:r>
      <w:r w:rsidRPr="00F15417">
        <w:tab/>
        <w:t>Puses vienojas attiecīgos līmeņos saglabāt vai izveidot kopīgus režīmus, lai uzraudzītu EPN īstenošanu un apspriestu citus piemērojamos tirdzniecības režīmus, kā arī novērtēt to ietekmi uz Āfrikas valstu ekonomiku attīstību un uz to reģionālās un kontinentālās integrācijas procesiem.</w:t>
      </w:r>
    </w:p>
    <w:p w14:paraId="4D476F6A" w14:textId="77777777" w:rsidR="007D595D" w:rsidRPr="00F15417" w:rsidRDefault="007D595D" w:rsidP="00E07B42">
      <w:pPr>
        <w:spacing w:before="0" w:after="0"/>
      </w:pPr>
    </w:p>
    <w:p w14:paraId="488A2168" w14:textId="77777777" w:rsidR="007D595D" w:rsidRPr="00F15417" w:rsidRDefault="007D595D" w:rsidP="00E07B42">
      <w:pPr>
        <w:spacing w:before="0" w:after="0"/>
      </w:pPr>
      <w:r w:rsidRPr="00F15417">
        <w:t>8.</w:t>
      </w:r>
      <w:r w:rsidRPr="00F15417">
        <w:tab/>
        <w:t>Puses atbalsta reģionālās ekonomiskās integrācijas procesus, izmantojot arī tirdzniecības atvieglošanu un regulējuma saskaņošanu, un veicina Āfrikas iekšējo tirdzniecību un Āfrikas valstu integrāciju reģionālās un globālās vērtības ķēdēs. Tās arī vienojas veicināt un stimulēt reģionālo preču un pakalpojumu tirgu izveidi un konsolidāciju.</w:t>
      </w:r>
    </w:p>
    <w:p w14:paraId="76305BD5" w14:textId="77777777" w:rsidR="007D595D" w:rsidRPr="00F15417" w:rsidRDefault="007D595D" w:rsidP="00E07B42">
      <w:pPr>
        <w:spacing w:before="0" w:after="0"/>
      </w:pPr>
    </w:p>
    <w:p w14:paraId="383FFE67" w14:textId="5DFB40D4" w:rsidR="007D595D" w:rsidRPr="00F15417" w:rsidRDefault="007D595D" w:rsidP="00E07B42">
      <w:pPr>
        <w:spacing w:before="0" w:after="0"/>
      </w:pPr>
      <w:r w:rsidRPr="00F15417">
        <w:br w:type="page"/>
      </w:r>
      <w:r w:rsidRPr="00F15417">
        <w:lastRenderedPageBreak/>
        <w:t>9.</w:t>
      </w:r>
      <w:r w:rsidRPr="00F15417">
        <w:tab/>
        <w:t xml:space="preserve">Puses atbalsta iniciatīvas, kas samazina un likvidē nevajadzīgus tehniskos šķēršļus tirdzniecībai </w:t>
      </w:r>
      <w:r>
        <w:t xml:space="preserve">atbilstoši </w:t>
      </w:r>
      <w:r w:rsidRPr="00F15417">
        <w:t>PTO Nolīguma</w:t>
      </w:r>
      <w:r>
        <w:t>m</w:t>
      </w:r>
      <w:r w:rsidRPr="00F15417">
        <w:t xml:space="preserve"> par tehniskajiem šķēršļiem tirdzniecībā (</w:t>
      </w:r>
      <w:r>
        <w:t>"</w:t>
      </w:r>
      <w:r w:rsidRPr="00F15417">
        <w:rPr>
          <w:i/>
        </w:rPr>
        <w:t>TBT</w:t>
      </w:r>
      <w:r>
        <w:rPr>
          <w:i/>
        </w:rPr>
        <w:t xml:space="preserve"> </w:t>
      </w:r>
      <w:r>
        <w:rPr>
          <w:iCs/>
        </w:rPr>
        <w:t>nolīgums"</w:t>
      </w:r>
      <w:r w:rsidRPr="00F15417">
        <w:t>). Tās sadarbojas, lai stiprinātu sanitāros un fitosanitāros noteikumus un praksi saskaņā ar PTO Līgumu par sanitārajiem un fitosanitārajiem (SFS) pasākumiem</w:t>
      </w:r>
      <w:r>
        <w:t xml:space="preserve"> ("SFS līgums")</w:t>
      </w:r>
      <w:r w:rsidRPr="00F15417">
        <w:t>. Jo īpaši Puses sadarbojas, lai izstrādātu starptautiskus standartus, kas atbalsta Pušu attiecīgos politikas satvarus. Tās sadarbojas, lai uzlabotu pārredzamību regulatīvo pasākumu izstrādē un standartu, tehnisko noteikumu un atbilstības novērtēšanas procedūru (testēšana, sertifikācija, kalibrēšana) īstenošanā. Tās cita starpā risina metroloģijas jautājumus un laboratoriju un citu atbilstības novērtēšanas struktūru akreditācijas jautājumus apvienojumā ar atbilstošu tirgus uzraudzības infrastruktūru.</w:t>
      </w:r>
      <w:bookmarkStart w:id="0" w:name="_Hlk26395719"/>
      <w:bookmarkEnd w:id="0"/>
    </w:p>
    <w:p w14:paraId="0A0F915C" w14:textId="77777777" w:rsidR="007D595D" w:rsidRPr="00F15417" w:rsidRDefault="007D595D" w:rsidP="00E07B42">
      <w:pPr>
        <w:spacing w:before="0" w:after="0"/>
      </w:pPr>
    </w:p>
    <w:p w14:paraId="12482508" w14:textId="77777777" w:rsidR="007D595D" w:rsidRPr="00F15417" w:rsidRDefault="007D595D" w:rsidP="00E07B42">
      <w:pPr>
        <w:spacing w:before="0" w:after="0"/>
      </w:pPr>
      <w:r w:rsidRPr="00F15417">
        <w:t>10.</w:t>
      </w:r>
      <w:r w:rsidRPr="00F15417">
        <w:tab/>
        <w:t xml:space="preserve">Puses sadarbojas tirdzniecības veicināšanas jomā, </w:t>
      </w:r>
      <w:r>
        <w:t>balstoties</w:t>
      </w:r>
      <w:r w:rsidRPr="00F15417">
        <w:t xml:space="preserve"> uz savām attiecīgajām saistībām saskaņā ar PTO </w:t>
      </w:r>
      <w:r>
        <w:t>T</w:t>
      </w:r>
      <w:r w:rsidRPr="00F15417">
        <w:t xml:space="preserve">irdzniecības atvieglošanas nolīgumu (TAN). Tās pieņem pasākumus, tostarp tehnisko palīdzību, lai īstenotu </w:t>
      </w:r>
      <w:r w:rsidRPr="00F15417">
        <w:rPr>
          <w:i/>
        </w:rPr>
        <w:t>TBT</w:t>
      </w:r>
      <w:r w:rsidRPr="00F15417">
        <w:t xml:space="preserve"> nolīgumu, SFS līgumu un TAN, un atbalsta starptautisko standartu ievērošanu, </w:t>
      </w:r>
      <w:r>
        <w:t>attīstot</w:t>
      </w:r>
      <w:r w:rsidRPr="00F15417">
        <w:t xml:space="preserve"> </w:t>
      </w:r>
      <w:r>
        <w:t>piemērotu kapacitāti</w:t>
      </w:r>
      <w:r w:rsidRPr="00F15417">
        <w:t>.</w:t>
      </w:r>
    </w:p>
    <w:p w14:paraId="74C156A1" w14:textId="77777777" w:rsidR="007D595D" w:rsidRPr="00F15417" w:rsidRDefault="007D595D" w:rsidP="00E07B42">
      <w:pPr>
        <w:spacing w:before="0" w:after="0"/>
      </w:pPr>
    </w:p>
    <w:p w14:paraId="38255D91" w14:textId="77777777" w:rsidR="007D595D" w:rsidRPr="00F15417" w:rsidRDefault="007D595D" w:rsidP="00E07B42">
      <w:pPr>
        <w:spacing w:before="0" w:after="0"/>
      </w:pPr>
      <w:r w:rsidRPr="00F15417">
        <w:t>11.</w:t>
      </w:r>
      <w:r w:rsidRPr="00F15417">
        <w:tab/>
        <w:t>Puses stimulē tirgus attīstību, izmantojot infrastruktūras savienojumus, un nosaka par prioritāti likvidēt nevajadzīgus šķēršļus un ierobežojumus, ar ko saskaras eksports starp Āfriku un Eiropas Savienību.</w:t>
      </w:r>
    </w:p>
    <w:p w14:paraId="0C835FEA" w14:textId="77777777" w:rsidR="007D595D" w:rsidRPr="00F15417" w:rsidRDefault="007D595D" w:rsidP="00E07B42">
      <w:pPr>
        <w:spacing w:before="0" w:after="0"/>
      </w:pPr>
    </w:p>
    <w:p w14:paraId="27035E7D" w14:textId="77777777" w:rsidR="007D595D" w:rsidRPr="00F15417" w:rsidRDefault="007D595D" w:rsidP="00E07B42">
      <w:pPr>
        <w:spacing w:before="0" w:after="0"/>
      </w:pPr>
      <w:r w:rsidRPr="00F15417">
        <w:t>12.</w:t>
      </w:r>
      <w:r w:rsidRPr="00F15417">
        <w:tab/>
        <w:t>Puses atbilstīgi to attīstības līmenim un prioritātēm apņemas uzlabot preču piekļuvi Āfrikas un ES tirgiem, lai maksimāli palielinātu ieguvumus no spēkā esošajiem tirdzniecības nolīgumiem.</w:t>
      </w:r>
    </w:p>
    <w:p w14:paraId="474CAA04" w14:textId="77777777" w:rsidR="007D595D" w:rsidRPr="00F15417" w:rsidRDefault="007D595D" w:rsidP="00E07B42">
      <w:pPr>
        <w:spacing w:before="0" w:after="0"/>
        <w:jc w:val="center"/>
      </w:pPr>
    </w:p>
    <w:p w14:paraId="632335AA" w14:textId="77777777" w:rsidR="007D595D" w:rsidRPr="00F15417" w:rsidRDefault="007D595D" w:rsidP="00E07B42">
      <w:pPr>
        <w:spacing w:before="0" w:after="0"/>
        <w:jc w:val="center"/>
      </w:pPr>
    </w:p>
    <w:p w14:paraId="58CEAF45" w14:textId="732E9AF3" w:rsidR="007D595D" w:rsidRPr="00F15417" w:rsidRDefault="007D595D" w:rsidP="00E07B42">
      <w:pPr>
        <w:spacing w:before="0" w:after="0"/>
        <w:jc w:val="center"/>
      </w:pPr>
      <w:r w:rsidRPr="00F15417">
        <w:br w:type="page"/>
      </w:r>
      <w:r w:rsidRPr="00F15417">
        <w:lastRenderedPageBreak/>
        <w:t>2. NODAĻA</w:t>
      </w:r>
    </w:p>
    <w:p w14:paraId="0C26D538" w14:textId="77777777" w:rsidR="007D595D" w:rsidRPr="00F15417" w:rsidRDefault="007D595D" w:rsidP="00E07B42">
      <w:pPr>
        <w:spacing w:before="0" w:after="0"/>
        <w:jc w:val="center"/>
      </w:pPr>
    </w:p>
    <w:p w14:paraId="48CE6F14" w14:textId="77777777" w:rsidR="007D595D" w:rsidRPr="00F15417" w:rsidRDefault="007D595D" w:rsidP="00E07B42">
      <w:pPr>
        <w:spacing w:before="0" w:after="0"/>
        <w:jc w:val="center"/>
      </w:pPr>
      <w:r w:rsidRPr="00F15417">
        <w:t>GALVENĀS NOZARES</w:t>
      </w:r>
    </w:p>
    <w:p w14:paraId="328832C6" w14:textId="77777777" w:rsidR="007D595D" w:rsidRPr="00F15417" w:rsidRDefault="007D595D" w:rsidP="00E07B42">
      <w:pPr>
        <w:spacing w:before="0" w:after="0"/>
        <w:jc w:val="center"/>
      </w:pPr>
    </w:p>
    <w:p w14:paraId="2E10ADF9" w14:textId="77777777" w:rsidR="007D595D" w:rsidRPr="00F15417" w:rsidRDefault="007D595D" w:rsidP="00E07B42">
      <w:pPr>
        <w:spacing w:before="0" w:after="0"/>
        <w:jc w:val="center"/>
      </w:pPr>
    </w:p>
    <w:p w14:paraId="50EEED57" w14:textId="77777777" w:rsidR="007D595D" w:rsidRPr="00F15417" w:rsidRDefault="007D595D" w:rsidP="00E07B42">
      <w:pPr>
        <w:spacing w:before="0" w:after="0"/>
        <w:jc w:val="center"/>
      </w:pPr>
      <w:r w:rsidRPr="00F15417">
        <w:t>17. PANTS</w:t>
      </w:r>
    </w:p>
    <w:p w14:paraId="7914122C" w14:textId="77777777" w:rsidR="007D595D" w:rsidRPr="00F15417" w:rsidRDefault="007D595D" w:rsidP="00E07B42">
      <w:pPr>
        <w:spacing w:before="0" w:after="0"/>
        <w:jc w:val="center"/>
      </w:pPr>
    </w:p>
    <w:p w14:paraId="120A0D96" w14:textId="77777777" w:rsidR="007D595D" w:rsidRPr="00F15417" w:rsidRDefault="007D595D" w:rsidP="00E07B42">
      <w:pPr>
        <w:spacing w:before="0" w:after="0"/>
        <w:jc w:val="center"/>
      </w:pPr>
      <w:r w:rsidRPr="00F15417">
        <w:t>Lauksaimniecība</w:t>
      </w:r>
    </w:p>
    <w:p w14:paraId="26B7E0AD" w14:textId="77777777" w:rsidR="007D595D" w:rsidRPr="00F15417" w:rsidRDefault="007D595D" w:rsidP="00E07B42">
      <w:pPr>
        <w:spacing w:before="0" w:after="0"/>
      </w:pPr>
    </w:p>
    <w:p w14:paraId="773314A0" w14:textId="77777777" w:rsidR="007D595D" w:rsidRPr="00F15417" w:rsidRDefault="007D595D" w:rsidP="00E07B42">
      <w:pPr>
        <w:spacing w:before="0" w:after="0"/>
      </w:pPr>
      <w:r w:rsidRPr="00F15417">
        <w:t>1.</w:t>
      </w:r>
      <w:r w:rsidRPr="00F15417">
        <w:tab/>
        <w:t>Puses sadarbojas, lai palielinātu ilgtspējīgu un kvalitatīvu lauksaimniec</w:t>
      </w:r>
      <w:r>
        <w:t>ības</w:t>
      </w:r>
      <w:r w:rsidRPr="00F15417">
        <w:t xml:space="preserve"> ražošanu, </w:t>
      </w:r>
      <w:r>
        <w:t>produktivitāti</w:t>
      </w:r>
      <w:r w:rsidRPr="00F15417">
        <w:t xml:space="preserve"> un pārstrādi nolūkā uzlabot pārtikas un uztura nodrošinājumu, uzlabot iztikas līdzekļus, radīt pienācīgas kvalitātes darbvietas, uzlabot vērtības ķēdes un palielināt ienākumus. Tās stiprina klimatnoturīgu praksi, veicina dabas resursu un ekosistēmu pakalpojumu ilgtspējīgu pārvaldību un izmantošanu, likvidē </w:t>
      </w:r>
      <w:r>
        <w:t>pamudinājumus</w:t>
      </w:r>
      <w:r w:rsidRPr="00F15417">
        <w:t>, kas rada neilgtspējīgus ražošanas modeļus, un izmanto visilgtspējīgākās un visenergoefektīvākās mazoglekļa tehnoloģijas. Tās nodrošina pāreju uz ilgtspējīgām pārtikas sistēmām, pievēršot uzmanību visām ilgtspējas dimensijām, un stiprina savu lauksaimniecības pārtikas sistēmu noturību pret klimata un vides riskiem un ārējiem satricinājumiem.</w:t>
      </w:r>
    </w:p>
    <w:p w14:paraId="7DAB3EC6" w14:textId="77777777" w:rsidR="007D595D" w:rsidRPr="00F15417" w:rsidRDefault="007D595D" w:rsidP="00E07B42">
      <w:pPr>
        <w:spacing w:before="0" w:after="0"/>
      </w:pPr>
    </w:p>
    <w:p w14:paraId="2D942D7D" w14:textId="77777777" w:rsidR="007D595D" w:rsidRPr="00F15417" w:rsidRDefault="007D595D" w:rsidP="00E07B42">
      <w:pPr>
        <w:spacing w:before="0" w:after="0"/>
      </w:pPr>
      <w:r w:rsidRPr="00F15417">
        <w:t>2.</w:t>
      </w:r>
      <w:r w:rsidRPr="00F15417">
        <w:tab/>
        <w:t xml:space="preserve">Puses sadarbojas, lai veicinātu publiskos un privātos ieguldījumus, labāk sasaistītu Āfrikas un ES uzņēmumus lauksaimniecības pārtikas nozarē, apmainītos ar paraugpraksi un apvienotu ES un Āfrikas </w:t>
      </w:r>
      <w:r>
        <w:t>kompetenci</w:t>
      </w:r>
      <w:r w:rsidRPr="00F15417">
        <w:t xml:space="preserve"> lauksaimniecības attīstībā. Tās atbalsta Āfrikas Vispārējās lauksaimniecības attīstības programmas (</w:t>
      </w:r>
      <w:r w:rsidRPr="00F15417">
        <w:rPr>
          <w:i/>
        </w:rPr>
        <w:t>CAADP</w:t>
      </w:r>
      <w:r w:rsidRPr="00F15417">
        <w:t>) īstenošanu.</w:t>
      </w:r>
    </w:p>
    <w:p w14:paraId="28A1DC1E" w14:textId="77777777" w:rsidR="007D595D" w:rsidRPr="00F15417" w:rsidRDefault="007D595D" w:rsidP="00E07B42">
      <w:pPr>
        <w:spacing w:before="0" w:after="0"/>
      </w:pPr>
    </w:p>
    <w:p w14:paraId="64863E37" w14:textId="66E8270A" w:rsidR="007D595D" w:rsidRPr="00F15417" w:rsidRDefault="007D595D" w:rsidP="00E07B42">
      <w:pPr>
        <w:spacing w:before="0" w:after="0"/>
      </w:pPr>
      <w:r w:rsidRPr="00F15417">
        <w:br w:type="page"/>
      </w:r>
      <w:r w:rsidRPr="00F15417">
        <w:lastRenderedPageBreak/>
        <w:t>3.</w:t>
      </w:r>
      <w:r w:rsidRPr="00F15417">
        <w:tab/>
        <w:t>Puses veicina ieguldījumus, ieviešot ieguldītājiem labvēlīgus noteikumus ar mērķi veicināt atbildīgus privātos ieguldījumus un panākt šādu ieguldījumu izvēršanu lauksaimniecības pārtikas nozarē. Tās atbalsta ilgtspējīgu lauksaimniecības pārtikas vērtības ķēžu attīstību, cita starpā uzlabojot lauku infrastruktūru, uzlabojot profesionālo apmācību un izglītību, lauksaimniecības pētniecību un tehnoloģijas un atvieglojot piekļuvi finansējumam un tirgiem.</w:t>
      </w:r>
    </w:p>
    <w:p w14:paraId="0D0DC396" w14:textId="77777777" w:rsidR="007D595D" w:rsidRPr="00F15417" w:rsidRDefault="007D595D" w:rsidP="00E07B42">
      <w:pPr>
        <w:spacing w:before="0" w:after="0"/>
      </w:pPr>
    </w:p>
    <w:p w14:paraId="641511C7" w14:textId="77777777" w:rsidR="007D595D" w:rsidRPr="00F15417" w:rsidRDefault="007D595D" w:rsidP="00E07B42">
      <w:pPr>
        <w:spacing w:before="0" w:after="0"/>
      </w:pPr>
      <w:r w:rsidRPr="00F15417">
        <w:t>4.</w:t>
      </w:r>
      <w:r w:rsidRPr="00F15417">
        <w:tab/>
        <w:t xml:space="preserve">Puses sadarbojas, lai uzlabotu lauksaimniecības produktu ražotāju, pārstrādātāju un eksportētāju iespējas piekļūt tirgiem valsts, reģionālā un starptautiskā līmenī. Tās veicina </w:t>
      </w:r>
      <w:r>
        <w:t>kapacitātes attīstīšanu</w:t>
      </w:r>
      <w:r w:rsidRPr="00F15417">
        <w:t xml:space="preserve"> SFS standartu, taisnīgas lauksaimniecības pārstrādes tirdzniecības shēmu, pakalpojumu pieejamības, lauksaimniecības konsultāciju un atbilstošu tehnoloģiju jomā, īpašu uzmanību pievēršot gados jaunu lauksaimnieku, sieviešu, sīkzemnieku un ģimenes lauksaimnieku spējām. Tās veido ģimenes lauksaimniecības organizāciju un MMVU spējas ražošanas un pārstrādes tehnoloģijās, izveidojot pilnvērtīgu iespēju veicināšanas politiku, jo īpaši attiecībā uz jauniešiem un sievietēm.</w:t>
      </w:r>
    </w:p>
    <w:p w14:paraId="1757F9A7" w14:textId="77777777" w:rsidR="007D595D" w:rsidRPr="00F15417" w:rsidRDefault="007D595D" w:rsidP="00E07B42">
      <w:pPr>
        <w:spacing w:before="0" w:after="0"/>
      </w:pPr>
    </w:p>
    <w:p w14:paraId="251146E6" w14:textId="77777777" w:rsidR="007D595D" w:rsidRPr="00F15417" w:rsidRDefault="007D595D" w:rsidP="00E07B42">
      <w:pPr>
        <w:spacing w:before="0" w:after="0"/>
      </w:pPr>
      <w:r w:rsidRPr="00F15417">
        <w:t>5.</w:t>
      </w:r>
      <w:r w:rsidRPr="00F15417">
        <w:tab/>
        <w:t>Puses sadarbojas lauksaimniecības nozares pārvaldībā, jo īpaši izmantojot atbalsta pasākumus informācijas un agrīnās brīdināšanas sistēmām krīžu novēršanai, veidojot iekļaujošu politiku un palielinot profesionālo organizāciju spējas valstu, reģionālā un kontinentālā līmenī. Tās atvieglo piekļuvi lauksaimniecības zemei un mantošanas tiesības, arī ģimenes lauksaimniekiem, jauniešiem un sievietēm.</w:t>
      </w:r>
    </w:p>
    <w:p w14:paraId="22D9A71E" w14:textId="77777777" w:rsidR="007D595D" w:rsidRPr="00F15417" w:rsidRDefault="007D595D" w:rsidP="00E07B42">
      <w:pPr>
        <w:spacing w:before="0" w:after="0"/>
        <w:jc w:val="center"/>
      </w:pPr>
    </w:p>
    <w:p w14:paraId="12ED0145" w14:textId="77777777" w:rsidR="007D595D" w:rsidRPr="00F15417" w:rsidRDefault="007D595D" w:rsidP="00E07B42">
      <w:pPr>
        <w:spacing w:before="0" w:after="0"/>
        <w:jc w:val="center"/>
      </w:pPr>
    </w:p>
    <w:p w14:paraId="29565F9A" w14:textId="7B5AD69C" w:rsidR="007D595D" w:rsidRPr="00F15417" w:rsidRDefault="007D595D" w:rsidP="00E07B42">
      <w:pPr>
        <w:spacing w:before="0" w:after="0"/>
        <w:jc w:val="center"/>
      </w:pPr>
      <w:r w:rsidRPr="00F15417">
        <w:br w:type="page"/>
      </w:r>
      <w:r w:rsidRPr="00F15417">
        <w:lastRenderedPageBreak/>
        <w:t>18. PANTS</w:t>
      </w:r>
    </w:p>
    <w:p w14:paraId="719E5EE0" w14:textId="77777777" w:rsidR="007D595D" w:rsidRPr="00F15417" w:rsidRDefault="007D595D" w:rsidP="00E07B42">
      <w:pPr>
        <w:spacing w:before="0" w:after="0"/>
        <w:jc w:val="center"/>
      </w:pPr>
    </w:p>
    <w:p w14:paraId="63AA9F99" w14:textId="77777777" w:rsidR="007D595D" w:rsidRPr="00F15417" w:rsidRDefault="007D595D" w:rsidP="00E07B42">
      <w:pPr>
        <w:spacing w:before="0" w:after="0"/>
        <w:jc w:val="center"/>
      </w:pPr>
      <w:r w:rsidRPr="00F15417">
        <w:t>Lauksaimniecības dzīvnieki un ādas</w:t>
      </w:r>
    </w:p>
    <w:p w14:paraId="23B9A3E6" w14:textId="77777777" w:rsidR="007D595D" w:rsidRPr="00F15417" w:rsidRDefault="007D595D" w:rsidP="00E07B42">
      <w:pPr>
        <w:spacing w:before="0" w:after="0"/>
      </w:pPr>
    </w:p>
    <w:p w14:paraId="23D176F0" w14:textId="77777777" w:rsidR="007D595D" w:rsidRPr="00F15417" w:rsidRDefault="007D595D" w:rsidP="00E07B42">
      <w:pPr>
        <w:spacing w:before="0" w:after="0"/>
      </w:pPr>
      <w:r w:rsidRPr="00F15417">
        <w:t>1.</w:t>
      </w:r>
      <w:r w:rsidRPr="00F15417">
        <w:tab/>
        <w:t>Puses sadarbojas, lai uzlabotu ilgtspējīgu lopkopību, ganību lopkopību un sezonālu dzīvnieku pārrobežu ganīšanu, attīstītu lauksaimniecības dzīvnieku vērtības ķēdes, arī uzlabojot profesionālo organizāciju spējas, un atbalstītu tādu dzīvnieku produktu kā āda, piens un gaļa pārstrādi, saglabāšanu, tirdzniecību un attīstību, ņemot vērā vidisko ilgtspēju, klimatnoturību, sociālekonomisko attīstību un iekļaujošu izaugsmi. Tās arī sadarbojas, lai modernizētu lauksaimniecības dzīvnieku un lopkopības produktu pārstrādes un tirdzniecības infrastruktūru nolūkā atvieglot piekļuvi tirgiem un stiprināt starpreģionālus tirgus Āfrikā.</w:t>
      </w:r>
    </w:p>
    <w:p w14:paraId="35CC9A7F" w14:textId="77777777" w:rsidR="007D595D" w:rsidRPr="00F15417" w:rsidRDefault="007D595D" w:rsidP="00E07B42">
      <w:pPr>
        <w:spacing w:before="0" w:after="0"/>
      </w:pPr>
    </w:p>
    <w:p w14:paraId="054FD4A7" w14:textId="77777777" w:rsidR="007D595D" w:rsidRPr="00F15417" w:rsidRDefault="007D595D" w:rsidP="00E07B42">
      <w:pPr>
        <w:spacing w:before="0" w:after="0"/>
      </w:pPr>
      <w:r w:rsidRPr="00F15417">
        <w:t>2.</w:t>
      </w:r>
      <w:r w:rsidRPr="00F15417">
        <w:tab/>
        <w:t xml:space="preserve">Puses sadarbojas, lai attīstītu un modernizētu lopkopības nozari saskaņā ar </w:t>
      </w:r>
      <w:r w:rsidRPr="00F15417">
        <w:rPr>
          <w:i/>
        </w:rPr>
        <w:t>CAADP</w:t>
      </w:r>
      <w:r w:rsidRPr="00F15417">
        <w:t xml:space="preserve"> mērķiem, ņemot vērā Āfrikas Lopkopības attīstības stratēģiju.</w:t>
      </w:r>
    </w:p>
    <w:p w14:paraId="629DCE54" w14:textId="77777777" w:rsidR="007D595D" w:rsidRPr="00F15417" w:rsidRDefault="007D595D" w:rsidP="00E07B42">
      <w:pPr>
        <w:spacing w:before="0" w:after="0"/>
      </w:pPr>
    </w:p>
    <w:p w14:paraId="5B01472D" w14:textId="77777777" w:rsidR="007D595D" w:rsidRPr="00F15417" w:rsidRDefault="007D595D" w:rsidP="00E07B42">
      <w:pPr>
        <w:spacing w:before="0" w:after="0"/>
      </w:pPr>
      <w:r w:rsidRPr="00F15417">
        <w:t>3.</w:t>
      </w:r>
      <w:r w:rsidRPr="00F15417">
        <w:tab/>
        <w:t>Puses sadarbojas, lai uzlabotu dzīvnieku veselību, sekmētu veterināros pakalpojumus un nodrošinātu lauksaimniecības ganību resursu ilgtspējīgu pārvaldību. Tās veicina atbilstoša valsts un reģiona tiesiskā regulējuma izveidi un veterināro pētījumu spēju stiprināšanu. Tās sadarbojas, lai novērstu riskus, ko rada dzīvnieku pārrobežu slimības, stiprinot uzraudzības mehānismus un pārrobežu epidemioloģisko sadarbību.</w:t>
      </w:r>
    </w:p>
    <w:p w14:paraId="5B14814E" w14:textId="77777777" w:rsidR="007D595D" w:rsidRPr="00F15417" w:rsidRDefault="007D595D" w:rsidP="00E07B42">
      <w:pPr>
        <w:spacing w:before="0" w:after="0"/>
        <w:jc w:val="center"/>
      </w:pPr>
    </w:p>
    <w:p w14:paraId="3CB1861F" w14:textId="77777777" w:rsidR="007D595D" w:rsidRPr="00F15417" w:rsidRDefault="007D595D" w:rsidP="00E07B42">
      <w:pPr>
        <w:spacing w:before="0" w:after="0"/>
        <w:jc w:val="center"/>
      </w:pPr>
    </w:p>
    <w:p w14:paraId="0173259D" w14:textId="4B9702FF" w:rsidR="007D595D" w:rsidRPr="00F15417" w:rsidRDefault="007D595D" w:rsidP="00E07B42">
      <w:pPr>
        <w:spacing w:before="0" w:after="0"/>
        <w:jc w:val="center"/>
      </w:pPr>
      <w:r w:rsidRPr="00F15417">
        <w:br w:type="page"/>
      </w:r>
      <w:r w:rsidRPr="00F15417">
        <w:lastRenderedPageBreak/>
        <w:t>19. PANTS</w:t>
      </w:r>
    </w:p>
    <w:p w14:paraId="39769D0D" w14:textId="77777777" w:rsidR="007D595D" w:rsidRPr="00F15417" w:rsidRDefault="007D595D" w:rsidP="00E07B42">
      <w:pPr>
        <w:spacing w:before="0" w:after="0"/>
        <w:jc w:val="center"/>
      </w:pPr>
    </w:p>
    <w:p w14:paraId="1673CB3A" w14:textId="77777777" w:rsidR="007D595D" w:rsidRPr="00F15417" w:rsidRDefault="007D595D" w:rsidP="00E07B42">
      <w:pPr>
        <w:spacing w:before="0" w:after="0"/>
        <w:jc w:val="center"/>
      </w:pPr>
      <w:r w:rsidRPr="00F15417">
        <w:t>Zilā ekonomika un zvejniecība</w:t>
      </w:r>
    </w:p>
    <w:p w14:paraId="7348244B" w14:textId="77777777" w:rsidR="007D595D" w:rsidRPr="00F15417" w:rsidRDefault="007D595D" w:rsidP="00E07B42">
      <w:pPr>
        <w:spacing w:before="0" w:after="0"/>
      </w:pPr>
    </w:p>
    <w:p w14:paraId="31A5423D" w14:textId="77777777" w:rsidR="007D595D" w:rsidRPr="00F15417" w:rsidRDefault="007D595D" w:rsidP="00E07B42">
      <w:pPr>
        <w:spacing w:before="0" w:after="0"/>
      </w:pPr>
      <w:r w:rsidRPr="00F15417">
        <w:t>1.</w:t>
      </w:r>
      <w:r w:rsidRPr="00F15417">
        <w:tab/>
        <w:t>Puses atbalsta zilo ekonomiku, saskaņojot ilgtspējīgu ekonomikas izaugsmi ar uzlabotiem iztikas līdzekļiem, sociālo taisnīgumu, jūras un iekšzemes ekosistēmu un to bioloģiskās daudzveidības saglabāšanu un noturību pret klimata pārmaiņām, kā arī stiprinot pārtikas nodrošinājumu un pārredzamas, uzticamas un drošas pārtikas sistēmas.</w:t>
      </w:r>
    </w:p>
    <w:p w14:paraId="2BEAF4B4" w14:textId="77777777" w:rsidR="007D595D" w:rsidRPr="00F15417" w:rsidRDefault="007D595D" w:rsidP="00E07B42">
      <w:pPr>
        <w:spacing w:before="0" w:after="0"/>
      </w:pPr>
    </w:p>
    <w:p w14:paraId="6FBA6F5C" w14:textId="77777777" w:rsidR="007D595D" w:rsidRPr="00F15417" w:rsidRDefault="007D595D" w:rsidP="00E07B42">
      <w:pPr>
        <w:spacing w:before="0" w:after="0"/>
      </w:pPr>
      <w:r w:rsidRPr="00F15417">
        <w:t>2.</w:t>
      </w:r>
      <w:r w:rsidRPr="00F15417">
        <w:tab/>
        <w:t xml:space="preserve">Puses vienojas veicināt ilgtspējīgus un atbildīgus ieguldījumus zilajā ekonomikā un atbalstīt mērķtiecīgu iejaukšanos, lai stimulētu lielākus privātā sektora ieguldījumus. Tās veicina integrētu sateces baseinu pārvaldību un jūras telpisko plānošanu, lai saskaņotu daudzkārtējas izmantošanas prasības un vides aizsardzību. Tās turpina veicināt tehnoloģiju attīstību un nodošanu, kā arī zināšanu, inovāciju, paraugprakses un pieredzes apmaiņu </w:t>
      </w:r>
      <w:r>
        <w:t>attiecībā uz</w:t>
      </w:r>
      <w:r w:rsidRPr="00F15417">
        <w:t xml:space="preserve"> ilgtspējīgu zilo ekonomiku.</w:t>
      </w:r>
    </w:p>
    <w:p w14:paraId="5E4F11AF" w14:textId="77777777" w:rsidR="007D595D" w:rsidRPr="00F15417" w:rsidRDefault="007D595D" w:rsidP="00E07B42">
      <w:pPr>
        <w:spacing w:before="0" w:after="0"/>
      </w:pPr>
    </w:p>
    <w:p w14:paraId="1A664AC2" w14:textId="77777777" w:rsidR="007D595D" w:rsidRPr="00F15417" w:rsidRDefault="007D595D" w:rsidP="00E07B42">
      <w:pPr>
        <w:spacing w:before="0" w:after="0"/>
      </w:pPr>
      <w:r w:rsidRPr="00F15417">
        <w:t>3.</w:t>
      </w:r>
      <w:r w:rsidRPr="00F15417">
        <w:tab/>
        <w:t>Puses veicina ilgtspējīgas jūras un iekšzemes zvejniecības, lai radītu darbvietas, radītu ienākumus, cīnītos pret nabadzību, uzlabotu pārtikas nodrošinājumu un uzlabotu uzturu. Tās atvieglina kopuzņēmumu izveidi, veicina pievienotās vērtības radīšanu un ar atbilstīgiem pasākumiem pievēršas nozvejas zudumiem, kā arī veicina labāku piekļuvi tirgiem. Tās palielina mazapjoma zvejniecības, ieskaitot nerūpnieciskās zvejniecības, sociālos un ekonomiskos ieguvumus, veidojot ilgtspējīgas zvejniecības vērtības ķēdes un stiprinot ieguldījumus un vietējās spējas, vienlaikus pievēršot uzmanību neaizsargātu un atstumtu personu līdzdalībai.</w:t>
      </w:r>
    </w:p>
    <w:p w14:paraId="614EA255" w14:textId="77777777" w:rsidR="007D595D" w:rsidRPr="00F15417" w:rsidRDefault="007D595D" w:rsidP="00E07B42">
      <w:pPr>
        <w:spacing w:before="0" w:after="0"/>
      </w:pPr>
    </w:p>
    <w:p w14:paraId="20B67704" w14:textId="174EF844" w:rsidR="007D595D" w:rsidRPr="00F15417" w:rsidRDefault="007D595D" w:rsidP="00E07B42">
      <w:pPr>
        <w:spacing w:before="0" w:after="0"/>
      </w:pPr>
      <w:r w:rsidRPr="00F15417">
        <w:br w:type="page"/>
      </w:r>
      <w:r w:rsidRPr="00F15417">
        <w:lastRenderedPageBreak/>
        <w:t>4.</w:t>
      </w:r>
      <w:r w:rsidRPr="00F15417">
        <w:tab/>
        <w:t>Puses nodrošina jūras un iekšzemes zvejas resursu saglabāšanu un ilgtspējīgu pārvaldību un izmantošanu, lai saglabātu zivju krājumus ilgtspējīgā līmenī, novērstu pārzveju, atbalstītu klimata ziņā gudras politikas īstenošanu un līdz minimumam samazinātu zvejas negatīvo ietekmi uz dabisko vidi. Tās veicina reģionālo sadarbību un sekmē labāko praksi zvejniecības pārvaldībā, arī veicinot zvejniecības datu un statistikas vākšanu un ziņošanu.</w:t>
      </w:r>
    </w:p>
    <w:p w14:paraId="130089A8" w14:textId="77777777" w:rsidR="007D595D" w:rsidRPr="00F15417" w:rsidRDefault="007D595D" w:rsidP="00E07B42">
      <w:pPr>
        <w:spacing w:before="0" w:after="0"/>
      </w:pPr>
    </w:p>
    <w:p w14:paraId="16ADA429" w14:textId="77777777" w:rsidR="007D595D" w:rsidRPr="00F15417" w:rsidRDefault="007D595D" w:rsidP="00E07B42">
      <w:pPr>
        <w:spacing w:before="0" w:after="0"/>
      </w:pPr>
      <w:r w:rsidRPr="00F15417">
        <w:t>5.</w:t>
      </w:r>
      <w:r w:rsidRPr="00F15417">
        <w:tab/>
        <w:t>Puses sadarbojas, lai attīstītu ilgtspējīgu jūras un iekšzemes akvakultūru, izmantojot efektīvu telpisko plānošanu, ekosistēmisku pieeju, labāku piekļuvi finansējumam un vienlīdzīgākus konkurences apstākļus ieguldītājiem, vienlaikus nodrošinot, ka tā atbilst vietējo kopienu vajadzībām.</w:t>
      </w:r>
    </w:p>
    <w:p w14:paraId="1E7F803B" w14:textId="77777777" w:rsidR="007D595D" w:rsidRPr="00F15417" w:rsidRDefault="007D595D" w:rsidP="00E07B42">
      <w:pPr>
        <w:spacing w:before="0" w:after="0"/>
      </w:pPr>
    </w:p>
    <w:p w14:paraId="1C6707EA" w14:textId="77777777" w:rsidR="007D595D" w:rsidRPr="00F15417" w:rsidRDefault="007D595D" w:rsidP="00E07B42">
      <w:pPr>
        <w:spacing w:before="0" w:after="0"/>
      </w:pPr>
      <w:r w:rsidRPr="00F15417">
        <w:t>6.</w:t>
      </w:r>
      <w:r w:rsidRPr="00F15417">
        <w:tab/>
        <w:t>Puses, pienācīgi ņemot vērā vides un sociālos aspektus, veicina piekrastes un jūras tūrisma ilgtspējīgu attīstību, kas rada ieņēmumus un darbvietas.</w:t>
      </w:r>
    </w:p>
    <w:p w14:paraId="37A7637E" w14:textId="77777777" w:rsidR="007D595D" w:rsidRPr="00F15417" w:rsidRDefault="007D595D" w:rsidP="00E07B42">
      <w:pPr>
        <w:spacing w:before="0" w:after="0"/>
      </w:pPr>
    </w:p>
    <w:p w14:paraId="2BA09731" w14:textId="77777777" w:rsidR="007D595D" w:rsidRPr="00F15417" w:rsidRDefault="007D595D" w:rsidP="00E07B42">
      <w:pPr>
        <w:spacing w:before="0" w:after="0"/>
      </w:pPr>
      <w:r w:rsidRPr="00F15417">
        <w:t>7.</w:t>
      </w:r>
      <w:r w:rsidRPr="00F15417">
        <w:tab/>
        <w:t>Puses izpēta inovatīvu un jaunu ilgtspējīgu jūrniecības darbību potenciālu, ieskaitot plūdmaiņu enerģijas radīšanu. Tās izveido tiesisko regulējumu un politisko satvaru, kas vajadzīgs turpmākai attīstībai, atbalstot pētniecību un samazinot tehniskos šķēršļus, lai ieguldītājiem atvieglotu piekļuvi, vienlaikus izvairoties no jūras vides apdraudējuma.</w:t>
      </w:r>
    </w:p>
    <w:p w14:paraId="4AD4F20A" w14:textId="77777777" w:rsidR="007D595D" w:rsidRPr="00F15417" w:rsidRDefault="007D595D" w:rsidP="00E07B42">
      <w:pPr>
        <w:spacing w:before="0" w:after="0"/>
      </w:pPr>
    </w:p>
    <w:p w14:paraId="66564F29" w14:textId="77777777" w:rsidR="007D595D" w:rsidRPr="00F15417" w:rsidRDefault="007D595D" w:rsidP="00E07B42">
      <w:pPr>
        <w:spacing w:before="0" w:after="0"/>
      </w:pPr>
      <w:r w:rsidRPr="00F15417">
        <w:t>8.</w:t>
      </w:r>
      <w:r w:rsidRPr="00F15417">
        <w:tab/>
        <w:t xml:space="preserve">Puses atbalsta zilās ekonomikas stratēģiju un rīcības plānu īstenošanu. Tās veicina privātā sektora un citu ieinteresēto personu iesaisti ilgtspējīgas zilās ekonomikas attīstībā un īstenošanā. Tās pievērš pienācīgu uzmanību </w:t>
      </w:r>
      <w:r w:rsidRPr="007B0D95">
        <w:rPr>
          <w:i/>
          <w:iCs/>
        </w:rPr>
        <w:t>SIDS</w:t>
      </w:r>
      <w:r w:rsidRPr="00F15417">
        <w:t xml:space="preserve"> attīstībai, atzīstot to atkarību no okeāna.</w:t>
      </w:r>
    </w:p>
    <w:p w14:paraId="1827B675" w14:textId="77777777" w:rsidR="007D595D" w:rsidRPr="00F15417" w:rsidRDefault="007D595D" w:rsidP="00E07B42">
      <w:pPr>
        <w:spacing w:before="0" w:after="0"/>
        <w:jc w:val="center"/>
      </w:pPr>
    </w:p>
    <w:p w14:paraId="468F62D2" w14:textId="77777777" w:rsidR="007D595D" w:rsidRPr="00F15417" w:rsidRDefault="007D595D" w:rsidP="00E07B42">
      <w:pPr>
        <w:spacing w:before="0" w:after="0"/>
        <w:jc w:val="center"/>
      </w:pPr>
    </w:p>
    <w:p w14:paraId="05CEF499" w14:textId="393A9410" w:rsidR="007D595D" w:rsidRPr="00F15417" w:rsidRDefault="007D595D" w:rsidP="00E07B42">
      <w:pPr>
        <w:spacing w:before="0" w:after="0"/>
        <w:jc w:val="center"/>
      </w:pPr>
      <w:r w:rsidRPr="00F15417">
        <w:br w:type="page"/>
      </w:r>
      <w:r w:rsidRPr="00F15417">
        <w:lastRenderedPageBreak/>
        <w:t>20. PANTS</w:t>
      </w:r>
    </w:p>
    <w:p w14:paraId="6F8A510B" w14:textId="77777777" w:rsidR="007D595D" w:rsidRPr="00F15417" w:rsidRDefault="007D595D" w:rsidP="00E07B42">
      <w:pPr>
        <w:spacing w:before="0" w:after="0"/>
        <w:jc w:val="center"/>
      </w:pPr>
    </w:p>
    <w:p w14:paraId="28540D6E" w14:textId="77777777" w:rsidR="007D595D" w:rsidRPr="00F15417" w:rsidRDefault="007D595D" w:rsidP="00E07B42">
      <w:pPr>
        <w:spacing w:before="0" w:after="0"/>
        <w:jc w:val="center"/>
      </w:pPr>
      <w:r w:rsidRPr="00F15417">
        <w:t>Ieguves rūpniecība un pārstrāde</w:t>
      </w:r>
    </w:p>
    <w:p w14:paraId="3B94074F" w14:textId="77777777" w:rsidR="007D595D" w:rsidRPr="00F15417" w:rsidRDefault="007D595D" w:rsidP="00E07B42">
      <w:pPr>
        <w:spacing w:before="0" w:after="0"/>
      </w:pPr>
    </w:p>
    <w:p w14:paraId="38E92D14" w14:textId="77777777" w:rsidR="007D595D" w:rsidRPr="00F15417" w:rsidRDefault="007D595D" w:rsidP="00E07B42">
      <w:pPr>
        <w:spacing w:before="0" w:after="0"/>
      </w:pPr>
      <w:r w:rsidRPr="00F15417">
        <w:t>1.</w:t>
      </w:r>
      <w:r w:rsidRPr="00F15417">
        <w:tab/>
        <w:t>Puses veicina ieguves rūpniecību, lai panāktu Āfrikas valstu ekonomiku iekļaujošu un ilgtspējīgu izaugsmi un attīstību, kā arī pārveidi. Puses veicina ieguldījumus ieguves rūpniecībā un pārstrādē, ņemot vērā valstu suverenitātes principu attiecībā uz dabas resursiem. Tās veicina lielāku integrāciju starp Āfrikas un ES vērtības ķēdēm.</w:t>
      </w:r>
    </w:p>
    <w:p w14:paraId="647327C3" w14:textId="77777777" w:rsidR="007D595D" w:rsidRPr="00F15417" w:rsidRDefault="007D595D" w:rsidP="00E07B42">
      <w:pPr>
        <w:spacing w:before="0" w:after="0"/>
      </w:pPr>
    </w:p>
    <w:p w14:paraId="30C95954" w14:textId="77777777" w:rsidR="007D595D" w:rsidRPr="00F15417" w:rsidRDefault="007D595D" w:rsidP="00E07B42">
      <w:pPr>
        <w:spacing w:before="0" w:after="0"/>
      </w:pPr>
      <w:r w:rsidRPr="00F15417">
        <w:t>2.</w:t>
      </w:r>
      <w:r w:rsidRPr="00F15417">
        <w:tab/>
        <w:t>Puses veicina taisnīgu, atbildīgu un netraucētu piekļuvi ieguves resursiem, pilnībā ievērojot valstu suverenitāti pār saviem dabas resursiem, un sekmē ilgtspējīgu tirdzniecību starp Āfrikas un ES uzņēmējiem, ievērojot skarto kopienu tiesības. Tās atbalsta saskaņotas politikas un stabila normatīvā un tiesiskā regulējuma izstrādi, saskaņošanu un īstenošanu attiecībā uz ieguves resursu izpēti, izmantošanu, apstrādi, licencēšanu, līgumslēgšanu un nodokļiem šajā jomā, kā arī to pārstrādi un eksportu. Tās mudina vietējos MMVU iesaistīties ieguves rūpniecībā, sekmējot prasmju un tehnoloģiju nodošanu, lai veicinātu to konkurētspēju un tie varētu kļūt par pilntiesīgiem dalībniekiem vērtības ķēdēs.</w:t>
      </w:r>
    </w:p>
    <w:p w14:paraId="3774BE2A" w14:textId="77777777" w:rsidR="007D595D" w:rsidRPr="00F15417" w:rsidRDefault="007D595D" w:rsidP="00E07B42">
      <w:pPr>
        <w:spacing w:before="0" w:after="0"/>
      </w:pPr>
    </w:p>
    <w:p w14:paraId="14B01226" w14:textId="1A93F56A" w:rsidR="007D595D" w:rsidRPr="00F15417" w:rsidRDefault="007D595D" w:rsidP="00E07B42">
      <w:pPr>
        <w:spacing w:before="0" w:after="0"/>
      </w:pPr>
      <w:r w:rsidRPr="00F15417">
        <w:br w:type="page"/>
      </w:r>
      <w:r w:rsidRPr="00F15417">
        <w:lastRenderedPageBreak/>
        <w:t>3.</w:t>
      </w:r>
      <w:r w:rsidRPr="00F15417">
        <w:tab/>
        <w:t>Sociālekonomiskās attīstības nolūkā Puses veicina labu pārvaldību ieguves rūpniecībā. Tās stiprina iekšzemes tiesību aktus, lai nodrošinātu atbilstību starptautiski atzītiem principiem un pamatnostādnēm, attiecīgā gadījumā ņemot vērā reģionālās stratēģijas. Tās apkaro krāpšanu nodokļu jomā un izvairīšanos no nodokļu maksāšanas un nodrošina, ka visi uzņēmēji maksā nodokļus, nodevas un atlīdzību, kas uzņēmējvalstīm pienākas. Tās izmanto valstu, reģionālos un starptautiskos tiesiskos līdzekļus, lai cīnītos pret minerālresursu nelikumīgu izmantošanu un tirdzniecību.</w:t>
      </w:r>
    </w:p>
    <w:p w14:paraId="41B4FAD2" w14:textId="77777777" w:rsidR="007D595D" w:rsidRPr="00F15417" w:rsidRDefault="007D595D" w:rsidP="00E07B42">
      <w:pPr>
        <w:spacing w:before="0" w:after="0"/>
      </w:pPr>
    </w:p>
    <w:p w14:paraId="57071AE9" w14:textId="77777777" w:rsidR="007D595D" w:rsidRPr="00F15417" w:rsidRDefault="007D595D" w:rsidP="00E07B42">
      <w:pPr>
        <w:spacing w:before="0" w:after="0"/>
      </w:pPr>
      <w:r w:rsidRPr="00F15417">
        <w:t>4.</w:t>
      </w:r>
      <w:r w:rsidRPr="00F15417">
        <w:tab/>
        <w:t>Puses atbalsta valstu, reģionālās un starptautiskās iniciatīvas, kuru mērķis ir uzlabot pārredzamību un pārskatatbildību ieguves resursu izmantošanā un pārvaldībā, arī veicinot Kimberli procesu un Ieguves rūpniecības pārredzamības iniciatīvu un citas attiecīgas iniciatīvas par izrakteņu atbildīgu un ilgtspējīgu ieguvi un sagādi, piemēram, ESAO Pienācīgas pārbaudes vadlīnijas attiecībā uz atbildīgām izrakteņu piegādes ķēdēm no konfliktu skartām un augsta riska teritorijām.</w:t>
      </w:r>
    </w:p>
    <w:p w14:paraId="46A04791" w14:textId="77777777" w:rsidR="007D595D" w:rsidRPr="00F15417" w:rsidRDefault="007D595D" w:rsidP="00E07B42">
      <w:pPr>
        <w:spacing w:before="0" w:after="0"/>
      </w:pPr>
    </w:p>
    <w:p w14:paraId="0DE6673C" w14:textId="77777777" w:rsidR="007D595D" w:rsidRPr="00F15417" w:rsidRDefault="007D595D" w:rsidP="00E07B42">
      <w:pPr>
        <w:spacing w:before="0" w:after="0"/>
      </w:pPr>
      <w:r w:rsidRPr="00F15417">
        <w:t>5.</w:t>
      </w:r>
      <w:r w:rsidRPr="00F15417">
        <w:tab/>
        <w:t>Puses atbalsta atbilstīgu tiesību aktu un mehānismu izstrādi, ņemot vērā nerūpniecisko un mazo kalnraču, vietējo kopienu un pilsoniskās sabiedrības vajadzības</w:t>
      </w:r>
      <w:r>
        <w:t>, vienlaikus</w:t>
      </w:r>
      <w:r w:rsidRPr="00F15417">
        <w:t xml:space="preserve"> veicinot to iesaisti, lai nodrošinātu ieguves resursu iekļaujošu un ilgtspējīgu izmantošanu. Tās sekmē vidisko ilgtspēju, klimata ziņā viedu praksi, pienācīgas kvalitātes darba apstākļus, vietējo kopienu veselību un drošību un cilvēktiesību ievērošanu saskaņā ar starptautiskajām pienākumiem un saistībām. Tās sadarbojas, lai ieguves rūpniecības vērtības ķēdēs veidotu vietējo uzņēmēju un nerūpniecisko un mazo kalnraču ražošanas spējas, un veicina sociālās partnerības starp kalnrūpniecības uzņēmumiem, vietējām kopienām un citām attiecīgajām ieinteresētajām personām. Tās sekmē valsts un reģionālas kartēšanas un izpētes darbības, lai uzlabotu ģeoloģiskās informācijas un ģeodatu pārvaldības sistēmu kvalitāti Āfrikā.</w:t>
      </w:r>
    </w:p>
    <w:p w14:paraId="5B132F4E" w14:textId="77777777" w:rsidR="007D595D" w:rsidRPr="00F15417" w:rsidRDefault="007D595D" w:rsidP="00E07B42">
      <w:pPr>
        <w:spacing w:before="0" w:after="0"/>
        <w:jc w:val="center"/>
      </w:pPr>
    </w:p>
    <w:p w14:paraId="0A0A9A42" w14:textId="77777777" w:rsidR="007D595D" w:rsidRPr="00F15417" w:rsidRDefault="007D595D" w:rsidP="00E07B42">
      <w:pPr>
        <w:spacing w:before="0" w:after="0"/>
        <w:jc w:val="center"/>
      </w:pPr>
    </w:p>
    <w:p w14:paraId="53CC7E10" w14:textId="5DE44E12" w:rsidR="007D595D" w:rsidRPr="00F15417" w:rsidRDefault="007D595D" w:rsidP="00E07B42">
      <w:pPr>
        <w:spacing w:before="0" w:after="0"/>
        <w:jc w:val="center"/>
      </w:pPr>
      <w:r w:rsidRPr="00F15417">
        <w:br w:type="page"/>
      </w:r>
      <w:r w:rsidRPr="00F15417">
        <w:lastRenderedPageBreak/>
        <w:t>21. PANTS</w:t>
      </w:r>
    </w:p>
    <w:p w14:paraId="670D0C78" w14:textId="77777777" w:rsidR="007D595D" w:rsidRPr="00F15417" w:rsidRDefault="007D595D" w:rsidP="00E07B42">
      <w:pPr>
        <w:spacing w:before="0" w:after="0"/>
        <w:jc w:val="center"/>
      </w:pPr>
    </w:p>
    <w:p w14:paraId="7AA43D91" w14:textId="77777777" w:rsidR="007D595D" w:rsidRPr="00F15417" w:rsidRDefault="007D595D" w:rsidP="00E07B42">
      <w:pPr>
        <w:spacing w:before="0" w:after="0"/>
        <w:jc w:val="center"/>
      </w:pPr>
      <w:r w:rsidRPr="00F15417">
        <w:t>Ražošana</w:t>
      </w:r>
    </w:p>
    <w:p w14:paraId="09DAEC0D" w14:textId="77777777" w:rsidR="007D595D" w:rsidRPr="00F15417" w:rsidRDefault="007D595D" w:rsidP="00E07B42">
      <w:pPr>
        <w:spacing w:before="0" w:after="0"/>
      </w:pPr>
    </w:p>
    <w:p w14:paraId="2E9E5251" w14:textId="77777777" w:rsidR="007D595D" w:rsidRPr="00F15417" w:rsidRDefault="007D595D" w:rsidP="00E07B42">
      <w:pPr>
        <w:spacing w:before="0" w:after="0"/>
      </w:pPr>
      <w:r w:rsidRPr="00F15417">
        <w:t>1.</w:t>
      </w:r>
      <w:r w:rsidRPr="00F15417">
        <w:tab/>
        <w:t>Puses sadarbojas, lai Āfrikā veicinātu ilgtspējīgu ražošanu, izstrādājot īpaši pielāgotas stratēģijas, ar ko samazina atkarību no vienkāršu pamatproduktu ražošanas un rada pievienoto vērtību vietējā un reģionālā līmenī.</w:t>
      </w:r>
    </w:p>
    <w:p w14:paraId="0AC8AB9F" w14:textId="77777777" w:rsidR="007D595D" w:rsidRPr="00F15417" w:rsidRDefault="007D595D" w:rsidP="00E07B42">
      <w:pPr>
        <w:spacing w:before="0" w:after="0"/>
      </w:pPr>
    </w:p>
    <w:p w14:paraId="4F6C9D18" w14:textId="77777777" w:rsidR="007D595D" w:rsidRPr="00F15417" w:rsidRDefault="007D595D" w:rsidP="00E07B42">
      <w:pPr>
        <w:spacing w:before="0" w:after="0"/>
      </w:pPr>
      <w:r w:rsidRPr="00F15417">
        <w:t>2.</w:t>
      </w:r>
      <w:r w:rsidRPr="00F15417">
        <w:tab/>
        <w:t>Puses izstrādā politiku, lai ražošanas nozarē piesaistītu vairāk iekšzemes un ārvalstu tiešo ieguldījumu. Tās sadarbojas, lai atbalstītu MMVU spējas. Tās veicina inovāciju un progresīvas ražošanas klasterus, tīklus un partnerības.</w:t>
      </w:r>
    </w:p>
    <w:p w14:paraId="14D3939D" w14:textId="77777777" w:rsidR="007D595D" w:rsidRPr="00F15417" w:rsidRDefault="007D595D" w:rsidP="00E07B42">
      <w:pPr>
        <w:spacing w:before="0" w:after="0"/>
      </w:pPr>
    </w:p>
    <w:p w14:paraId="13D2A51C" w14:textId="77777777" w:rsidR="007D595D" w:rsidRPr="00F15417" w:rsidRDefault="007D595D" w:rsidP="00E07B42">
      <w:pPr>
        <w:spacing w:before="0" w:after="0"/>
      </w:pPr>
      <w:r w:rsidRPr="00F15417">
        <w:t>3.</w:t>
      </w:r>
      <w:r w:rsidRPr="00F15417">
        <w:tab/>
        <w:t>Puses cenšas palielināt darbietilpīgās ražošanas īpatsvaru. Tās sadarbojas, lai asimilētu jaunas un attīstībā esošas tehnoloģijas nolūkā pārveidot piegādes ķēdes un modernizēt ražošanu.</w:t>
      </w:r>
    </w:p>
    <w:p w14:paraId="1314EA0F" w14:textId="77777777" w:rsidR="007D595D" w:rsidRPr="00F15417" w:rsidRDefault="007D595D" w:rsidP="00E07B42">
      <w:pPr>
        <w:spacing w:before="0" w:after="0"/>
      </w:pPr>
    </w:p>
    <w:p w14:paraId="2463EE7C" w14:textId="77777777" w:rsidR="007D595D" w:rsidRPr="00F15417" w:rsidRDefault="007D595D" w:rsidP="00E07B42">
      <w:pPr>
        <w:spacing w:before="0" w:after="0"/>
      </w:pPr>
      <w:r w:rsidRPr="00F15417">
        <w:t>4.</w:t>
      </w:r>
      <w:r w:rsidRPr="00F15417">
        <w:tab/>
        <w:t>Puses atbalsta centienus palielināt rūpniecības preču tirdzniecību, izmantojot saiknes ar tirgiem</w:t>
      </w:r>
      <w:r>
        <w:t xml:space="preserve"> un</w:t>
      </w:r>
      <w:r w:rsidRPr="00F15417">
        <w:t xml:space="preserve"> tirdzniecības atvieglošanu, arī saistībā ar uzlabotiem kvalitātes standartiem un infrastruktūru. Tās stiprina reģionālo integrāciju, lai atraisītu Āfrikas ražošanas potenciālu un uzlabotu tās konkurētspēju pasaules tirgos.</w:t>
      </w:r>
    </w:p>
    <w:p w14:paraId="28C0C4E5" w14:textId="77777777" w:rsidR="007D595D" w:rsidRPr="00F15417" w:rsidRDefault="007D595D" w:rsidP="00E07B42">
      <w:pPr>
        <w:spacing w:before="0" w:after="0"/>
        <w:jc w:val="center"/>
      </w:pPr>
    </w:p>
    <w:p w14:paraId="064E415D" w14:textId="77777777" w:rsidR="007D595D" w:rsidRPr="00F15417" w:rsidRDefault="007D595D" w:rsidP="00E07B42">
      <w:pPr>
        <w:spacing w:before="0" w:after="0"/>
        <w:jc w:val="center"/>
      </w:pPr>
    </w:p>
    <w:p w14:paraId="032E3ACC" w14:textId="1CDCCE55" w:rsidR="007D595D" w:rsidRPr="00F15417" w:rsidRDefault="007D595D" w:rsidP="00E07B42">
      <w:pPr>
        <w:spacing w:before="0" w:after="0"/>
        <w:jc w:val="center"/>
      </w:pPr>
      <w:r w:rsidRPr="00F15417">
        <w:br w:type="page"/>
      </w:r>
      <w:r w:rsidRPr="00F15417">
        <w:lastRenderedPageBreak/>
        <w:t>22. PANTS</w:t>
      </w:r>
    </w:p>
    <w:p w14:paraId="1F924574" w14:textId="77777777" w:rsidR="007D595D" w:rsidRPr="00F15417" w:rsidRDefault="007D595D" w:rsidP="00E07B42">
      <w:pPr>
        <w:spacing w:before="0" w:after="0"/>
        <w:jc w:val="center"/>
      </w:pPr>
    </w:p>
    <w:p w14:paraId="497F4677" w14:textId="77777777" w:rsidR="007D595D" w:rsidRPr="00F15417" w:rsidRDefault="007D595D" w:rsidP="00E07B42">
      <w:pPr>
        <w:spacing w:before="0" w:after="0"/>
        <w:jc w:val="center"/>
      </w:pPr>
      <w:r w:rsidRPr="00F15417">
        <w:t>Pakalpojumi</w:t>
      </w:r>
    </w:p>
    <w:p w14:paraId="32BF0D1C" w14:textId="77777777" w:rsidR="007D595D" w:rsidRPr="00F15417" w:rsidRDefault="007D595D" w:rsidP="00E07B42">
      <w:pPr>
        <w:spacing w:before="0" w:after="0"/>
      </w:pPr>
    </w:p>
    <w:p w14:paraId="6666C8C1" w14:textId="77777777" w:rsidR="007D595D" w:rsidRPr="00F15417" w:rsidRDefault="007D595D" w:rsidP="00E07B42">
      <w:pPr>
        <w:spacing w:before="0" w:after="0"/>
      </w:pPr>
      <w:r w:rsidRPr="00F15417">
        <w:t>1.</w:t>
      </w:r>
      <w:r w:rsidRPr="00F15417">
        <w:tab/>
        <w:t>Puses veic pasākumus, kas atbalsta dinamiskas un stabilas pakalpojumu nozares attīstību, lai pavērtu ceļu lielākai pakalpojumu tirdzniecībai, eksportam un ieguldījumiem un lai stiprinātu reģionālo integrāciju un starpreģionālo sadarbību.</w:t>
      </w:r>
    </w:p>
    <w:p w14:paraId="10308F4C" w14:textId="77777777" w:rsidR="007D595D" w:rsidRPr="00F15417" w:rsidRDefault="007D595D" w:rsidP="00E07B42">
      <w:pPr>
        <w:spacing w:before="0" w:after="0"/>
      </w:pPr>
    </w:p>
    <w:p w14:paraId="31F621C3" w14:textId="77777777" w:rsidR="007D595D" w:rsidRPr="00F15417" w:rsidRDefault="007D595D" w:rsidP="00E07B42">
      <w:pPr>
        <w:spacing w:before="0" w:after="0"/>
      </w:pPr>
      <w:r w:rsidRPr="00F15417">
        <w:t>2.</w:t>
      </w:r>
      <w:r w:rsidRPr="00F15417">
        <w:tab/>
        <w:t>Puses izstrādā nozaru politiku un pasākumus, lai novērstu regulatīvos šķēršļus, uzlabotu institucionālo un tiesisko regulējumu un stiprinātu pakalpojumu sniegšanas spējas. Tās atbalsta PTO Vispārējās vienošanās par pakalpojumu tirdzniecību (</w:t>
      </w:r>
      <w:r w:rsidRPr="00F15417">
        <w:rPr>
          <w:i/>
        </w:rPr>
        <w:t>GATS</w:t>
      </w:r>
      <w:r w:rsidRPr="00F15417">
        <w:t>) īstenošanu, padziļina reģionālo sadarbību un samazina pakalpojumu tirgu sadrumstalotību Āfrikā, stiprina pakalpojumu tirdzniecības datu iegūšanu un analīzi un atbalsta uzraudzību pār pakalpojumu integrāciju un reformu ietekmi uz tirdzniecības izmaksu samazināšanu.</w:t>
      </w:r>
    </w:p>
    <w:p w14:paraId="4A7A16CC" w14:textId="77777777" w:rsidR="007D595D" w:rsidRPr="00F15417" w:rsidRDefault="007D595D" w:rsidP="00E07B42">
      <w:pPr>
        <w:spacing w:before="0" w:after="0"/>
      </w:pPr>
    </w:p>
    <w:p w14:paraId="48C96B99" w14:textId="77777777" w:rsidR="007D595D" w:rsidRPr="00F15417" w:rsidRDefault="007D595D" w:rsidP="00E07B42">
      <w:pPr>
        <w:spacing w:before="0" w:after="0"/>
      </w:pPr>
      <w:r w:rsidRPr="00F15417">
        <w:t>3.</w:t>
      </w:r>
      <w:r w:rsidRPr="00F15417">
        <w:tab/>
        <w:t xml:space="preserve">Puses sadarbojas, lai veicinātu pakalpojumu tirdzniecību, arī fizisku personu pārvietošanos </w:t>
      </w:r>
      <w:r>
        <w:t>uzņēmējdarbīb</w:t>
      </w:r>
      <w:r w:rsidRPr="00F15417">
        <w:t>as nolūkos starp Āfriku un ES, īpašu uzmanību pievēršot Pušu ekonomikas izaugsmei un attīstībai galvenajām nozarēm, piemēram, IKT, veselības aprūpei, finanšu pakalpojumiem, izplatīšanai, tūrismam, būvniecībai un saistītiem inženiertehniskajiem pakalpojumiem saskaņā ar spēkā esošajiem starptautiskajiem nolīgumiem.</w:t>
      </w:r>
    </w:p>
    <w:p w14:paraId="72319E1A" w14:textId="77777777" w:rsidR="007D595D" w:rsidRPr="00F15417" w:rsidRDefault="007D595D" w:rsidP="00E07B42">
      <w:pPr>
        <w:spacing w:before="0" w:after="0"/>
      </w:pPr>
    </w:p>
    <w:p w14:paraId="748B3D42" w14:textId="77777777" w:rsidR="007D595D" w:rsidRPr="00F15417" w:rsidRDefault="007D595D" w:rsidP="00E07B42">
      <w:pPr>
        <w:spacing w:before="0" w:after="0"/>
      </w:pPr>
      <w:r w:rsidRPr="00F15417">
        <w:t>4.</w:t>
      </w:r>
      <w:r w:rsidRPr="00F15417">
        <w:tab/>
        <w:t>Puses sadarbojas, lai stiprinātu spēju sniegt pakalpojumus, kas saistīti ar kultūras un radošajām nozarēm.</w:t>
      </w:r>
    </w:p>
    <w:p w14:paraId="1CBA09E2" w14:textId="77777777" w:rsidR="007D595D" w:rsidRPr="00F15417" w:rsidRDefault="007D595D" w:rsidP="00E07B42">
      <w:pPr>
        <w:spacing w:before="0" w:after="0"/>
        <w:jc w:val="center"/>
      </w:pPr>
    </w:p>
    <w:p w14:paraId="2819F526" w14:textId="77777777" w:rsidR="007D595D" w:rsidRPr="00F15417" w:rsidRDefault="007D595D" w:rsidP="00E07B42">
      <w:pPr>
        <w:spacing w:before="0" w:after="0"/>
        <w:jc w:val="center"/>
      </w:pPr>
    </w:p>
    <w:p w14:paraId="06DE88AD" w14:textId="49AD6A88" w:rsidR="007D595D" w:rsidRPr="00F15417" w:rsidRDefault="007D595D" w:rsidP="00E07B42">
      <w:pPr>
        <w:spacing w:before="0" w:after="0"/>
        <w:jc w:val="center"/>
      </w:pPr>
      <w:r w:rsidRPr="00F15417">
        <w:br w:type="page"/>
      </w:r>
      <w:r w:rsidRPr="00F15417">
        <w:lastRenderedPageBreak/>
        <w:t>23. PANTS</w:t>
      </w:r>
    </w:p>
    <w:p w14:paraId="222E0E78" w14:textId="77777777" w:rsidR="007D595D" w:rsidRPr="00F15417" w:rsidRDefault="007D595D" w:rsidP="00E07B42">
      <w:pPr>
        <w:spacing w:before="0" w:after="0"/>
        <w:jc w:val="center"/>
      </w:pPr>
    </w:p>
    <w:p w14:paraId="5BEDDF38" w14:textId="77777777" w:rsidR="007D595D" w:rsidRPr="00F15417" w:rsidRDefault="007D595D" w:rsidP="00E07B42">
      <w:pPr>
        <w:spacing w:before="0" w:after="0"/>
        <w:jc w:val="center"/>
      </w:pPr>
      <w:r w:rsidRPr="00F15417">
        <w:t>Transports</w:t>
      </w:r>
    </w:p>
    <w:p w14:paraId="4F994813" w14:textId="77777777" w:rsidR="007D595D" w:rsidRPr="00F15417" w:rsidRDefault="007D595D" w:rsidP="00E07B42">
      <w:pPr>
        <w:spacing w:before="0" w:after="0"/>
      </w:pPr>
    </w:p>
    <w:p w14:paraId="466EEDD9" w14:textId="77777777" w:rsidR="007D595D" w:rsidRPr="00F15417" w:rsidRDefault="007D595D" w:rsidP="00E07B42">
      <w:pPr>
        <w:spacing w:before="0" w:after="0"/>
      </w:pPr>
      <w:r w:rsidRPr="00F15417">
        <w:t>1.</w:t>
      </w:r>
      <w:r w:rsidRPr="00F15417">
        <w:tab/>
        <w:t>Puses sadarbojas, lai izveidotu modernas, drošas, aizsargātas un ilgtspējīgas transporta sistēmas, uzlabojot savstarpēju savienotību Āfrikā, kā arī starp Āfriku un ES.</w:t>
      </w:r>
    </w:p>
    <w:p w14:paraId="28A77BB8" w14:textId="77777777" w:rsidR="007D595D" w:rsidRPr="00F15417" w:rsidRDefault="007D595D" w:rsidP="00E07B42">
      <w:pPr>
        <w:spacing w:before="0" w:after="0"/>
      </w:pPr>
    </w:p>
    <w:p w14:paraId="3C420C2C" w14:textId="77777777" w:rsidR="007D595D" w:rsidRPr="00F15417" w:rsidRDefault="007D595D" w:rsidP="00E07B42">
      <w:pPr>
        <w:spacing w:before="0" w:after="0"/>
      </w:pPr>
      <w:r w:rsidRPr="00F15417">
        <w:t>2.</w:t>
      </w:r>
      <w:r w:rsidRPr="00F15417">
        <w:tab/>
        <w:t>Puses uzlabo transporta nozares vispārējo pārvaldību, izstrādājot un īstenojot efektīvus noteikumus, kas nodrošina godīgu konkurenci transporta veidos un starp tiem. To mērķis ir samazināt transporta veidu ietekmi uz vidi, veicinot tīras enerģijas izmantošanu ar uzlabotiem degvielas standartiem un energoefektīvām tehnoloģijām.</w:t>
      </w:r>
    </w:p>
    <w:p w14:paraId="4CD9D504" w14:textId="77777777" w:rsidR="007D595D" w:rsidRPr="00F15417" w:rsidRDefault="007D595D" w:rsidP="00E07B42">
      <w:pPr>
        <w:spacing w:before="0" w:after="0"/>
      </w:pPr>
    </w:p>
    <w:p w14:paraId="5BCDDCE8" w14:textId="77777777" w:rsidR="007D595D" w:rsidRPr="00F15417" w:rsidRDefault="007D595D" w:rsidP="00E07B42">
      <w:pPr>
        <w:spacing w:before="0" w:after="0"/>
      </w:pPr>
      <w:r w:rsidRPr="00F15417">
        <w:t>3.</w:t>
      </w:r>
      <w:r w:rsidRPr="00F15417">
        <w:tab/>
        <w:t>Puses palielina ieguldījumus, lai atbalstītu transporta infrastruktūru un tīklu (</w:t>
      </w:r>
      <w:r>
        <w:t>proti</w:t>
      </w:r>
      <w:r w:rsidRPr="00F15417">
        <w:t>, autoceļu, gaisa, ūdens, dzelzceļa) turpmāku attīstību, īpašu uzmanību pievēršot infrastruktūru trūkstošajiem posmiem un to uzturēšanai, ņemot vērā Āfrikas Infrastruktūras attīstības programmu. Tās uzlabo lauku un attālo kopienu piekļuvi pamatinfrastruktūrai, lai uzlabotu to sociālekonomisko attīstību. Tās strādā pie tā, lai stiprinātu ilgtspējīgu ostu infrastruktūru un iekārtas, un izskata iespēju izveidot zaļās ostas.</w:t>
      </w:r>
    </w:p>
    <w:p w14:paraId="03A0A40D" w14:textId="77777777" w:rsidR="007D595D" w:rsidRPr="00F15417" w:rsidRDefault="007D595D" w:rsidP="00E07B42">
      <w:pPr>
        <w:spacing w:before="0" w:after="0"/>
      </w:pPr>
    </w:p>
    <w:p w14:paraId="44C22C30" w14:textId="77777777" w:rsidR="007D595D" w:rsidRPr="00F15417" w:rsidRDefault="007D595D" w:rsidP="00E07B42">
      <w:pPr>
        <w:spacing w:before="0" w:after="0"/>
      </w:pPr>
      <w:r w:rsidRPr="00F15417">
        <w:t>4.</w:t>
      </w:r>
      <w:r w:rsidRPr="00F15417">
        <w:tab/>
        <w:t>Puses sadarbojas aviācijas nozarē, tostarp atbalstot Āfrikas vienotā gaisa transporta tirgus izveidi un stiprināšanu. Tās veicina ieguldījumus, paplašina un padziļina regulatīvo sadarbību un uzlabo drošumu un drošību un gaisa telpas uzraudzību, ieskaitot spēju reaģēt uz saistītiem apdraudējumiem un riskiem.</w:t>
      </w:r>
    </w:p>
    <w:p w14:paraId="68260062" w14:textId="77777777" w:rsidR="007D595D" w:rsidRPr="00F15417" w:rsidRDefault="007D595D" w:rsidP="00E07B42">
      <w:pPr>
        <w:spacing w:before="0" w:after="0"/>
        <w:jc w:val="center"/>
      </w:pPr>
    </w:p>
    <w:p w14:paraId="14E98C5E" w14:textId="77777777" w:rsidR="007D595D" w:rsidRPr="00F15417" w:rsidRDefault="007D595D" w:rsidP="00E07B42">
      <w:pPr>
        <w:spacing w:before="0" w:after="0"/>
        <w:jc w:val="center"/>
      </w:pPr>
    </w:p>
    <w:p w14:paraId="5EBAA0AD" w14:textId="7230800D" w:rsidR="007D595D" w:rsidRPr="00F15417" w:rsidRDefault="007D595D" w:rsidP="00E07B42">
      <w:pPr>
        <w:spacing w:before="0" w:after="0"/>
        <w:jc w:val="center"/>
      </w:pPr>
      <w:r w:rsidRPr="00F15417">
        <w:br w:type="page"/>
      </w:r>
      <w:r w:rsidRPr="00F15417">
        <w:lastRenderedPageBreak/>
        <w:t>24. PANTS</w:t>
      </w:r>
    </w:p>
    <w:p w14:paraId="38B30555" w14:textId="77777777" w:rsidR="007D595D" w:rsidRPr="00F15417" w:rsidRDefault="007D595D" w:rsidP="00E07B42">
      <w:pPr>
        <w:spacing w:before="0" w:after="0"/>
        <w:jc w:val="center"/>
      </w:pPr>
    </w:p>
    <w:p w14:paraId="46E06AB7" w14:textId="77777777" w:rsidR="007D595D" w:rsidRPr="00F15417" w:rsidRDefault="007D595D" w:rsidP="00E07B42">
      <w:pPr>
        <w:spacing w:before="0" w:after="0"/>
        <w:jc w:val="center"/>
      </w:pPr>
      <w:r w:rsidRPr="00F15417">
        <w:t>Ilgtspējīga enerģija</w:t>
      </w:r>
    </w:p>
    <w:p w14:paraId="2A6ACA58" w14:textId="77777777" w:rsidR="007D595D" w:rsidRPr="00F15417" w:rsidRDefault="007D595D" w:rsidP="00E07B42">
      <w:pPr>
        <w:spacing w:before="0" w:after="0"/>
      </w:pPr>
    </w:p>
    <w:p w14:paraId="5DE15FF8" w14:textId="77777777" w:rsidR="007D595D" w:rsidRPr="00F15417" w:rsidRDefault="007D595D" w:rsidP="00E07B42">
      <w:pPr>
        <w:spacing w:before="0" w:after="0"/>
      </w:pPr>
      <w:r w:rsidRPr="00F15417">
        <w:t>1.</w:t>
      </w:r>
      <w:r w:rsidRPr="00F15417">
        <w:tab/>
        <w:t xml:space="preserve">Puses cenšas paātrināt piekļuvi ilgtspējīgai enerģijai par pieņemamu cenu, attīstīt noturīgu enerģētikas infrastruktūru, </w:t>
      </w:r>
      <w:r>
        <w:t xml:space="preserve">jo </w:t>
      </w:r>
      <w:r w:rsidRPr="00F15417">
        <w:t xml:space="preserve">īpaši lauku apvidos, un veicināt atjaunojamās enerģijas attīstību un efektīvu enerģijas izmantošanu. Tās veicina visefektīvāko enerģijas un mazoglekļa tehnoloģiju izmantošanu visās nozarēs, </w:t>
      </w:r>
      <w:r>
        <w:t xml:space="preserve">jo </w:t>
      </w:r>
      <w:r w:rsidRPr="00F15417">
        <w:t>īpaši lauksaimniecībā, ražošanā, ieguves rūpniecībā un tūrismā.</w:t>
      </w:r>
    </w:p>
    <w:p w14:paraId="2A2B8A4E" w14:textId="77777777" w:rsidR="007D595D" w:rsidRPr="00F15417" w:rsidRDefault="007D595D" w:rsidP="00E07B42">
      <w:pPr>
        <w:spacing w:before="0" w:after="0"/>
      </w:pPr>
    </w:p>
    <w:p w14:paraId="6365AAAD" w14:textId="77777777" w:rsidR="007D595D" w:rsidRPr="00F15417" w:rsidRDefault="007D595D" w:rsidP="00E07B42">
      <w:pPr>
        <w:spacing w:before="0" w:after="0"/>
      </w:pPr>
      <w:r w:rsidRPr="00F15417">
        <w:t>2.</w:t>
      </w:r>
      <w:r w:rsidRPr="00F15417">
        <w:tab/>
        <w:t>Puses veicina energoapgādes drošību un izveido un stiprina efektīvus energotīklu starpsavienojumus Āfrikā un starp Āfriku un ES, lai nodrošinātu uzticamu un cenas ziņā pieejamu energoapgādi. Tās risina regulatīvas, ekonomiskas, sociālas un citas problēmas, kas saistītas ar stratēģisku ilgtspējīgu enerģijas koridoru izveidi.</w:t>
      </w:r>
    </w:p>
    <w:p w14:paraId="4E518E9B" w14:textId="77777777" w:rsidR="007D595D" w:rsidRPr="00F15417" w:rsidRDefault="007D595D" w:rsidP="00E07B42">
      <w:pPr>
        <w:spacing w:before="0" w:after="0"/>
      </w:pPr>
    </w:p>
    <w:p w14:paraId="29D8AF65" w14:textId="77777777" w:rsidR="007D595D" w:rsidRPr="00F15417" w:rsidRDefault="007D595D" w:rsidP="00E07B42">
      <w:pPr>
        <w:spacing w:before="0" w:after="0"/>
      </w:pPr>
      <w:r w:rsidRPr="00F15417">
        <w:t>3.</w:t>
      </w:r>
      <w:r w:rsidRPr="00F15417">
        <w:tab/>
        <w:t>Puses veicina atvērtus, pārredzamus, konkurētspējīgus un funkcionējošus enerģijas tirgus, pieņemot tiesisko un normatīvo regulējumu, kas veicina ieguldījumus ilgtspējīgā enerģijā, enerģijas uzglabāšanā un energoefektivitātē. Tās pakāpeniski atceļ videi kaitīga fosilā kurināmā subsidēšanu. Tās apņemas stiprināt partnerību starp Āfrikas un ES privāto sektoru un sava publiskā un privātā sektora iesaisti, lai veicinātu ieguldījumus ilgtspējīgā enerģijas ražošanā, energoefektivitātē un piekļuvē enerģijai. Tās mobilizē ieguldījumus daudzveidīgā un tīrā energoresursu struktūrā attiecībā uz elektroenerģiju, dodot priekšroku atjaunojamiem energoresursiem. Tās atbalsta attiecīgo valsts un reģionālo enerģētikas iniciatīvu īstenošanu Āfrikā, arī sniedzot ieguldījumu Āfrikas Atjaunojamās enerģijas iniciatīvas mērķu sasniegšanā.</w:t>
      </w:r>
    </w:p>
    <w:p w14:paraId="78CD7C6C" w14:textId="77777777" w:rsidR="007D595D" w:rsidRPr="00F15417" w:rsidRDefault="007D595D" w:rsidP="00E07B42">
      <w:pPr>
        <w:spacing w:before="0" w:after="0"/>
      </w:pPr>
    </w:p>
    <w:p w14:paraId="7E2B270D" w14:textId="2D74BAD6" w:rsidR="007D595D" w:rsidRPr="00F15417" w:rsidRDefault="007D595D" w:rsidP="00E07B42">
      <w:pPr>
        <w:spacing w:before="0" w:after="0"/>
      </w:pPr>
      <w:r w:rsidRPr="00F15417">
        <w:br w:type="page"/>
      </w:r>
      <w:r w:rsidRPr="00F15417">
        <w:lastRenderedPageBreak/>
        <w:t>4.</w:t>
      </w:r>
      <w:r w:rsidRPr="00F15417">
        <w:tab/>
        <w:t>Puses veicina energoefektivitāti un enerģijas ietaupījumus visos enerģijas ķēdes posmos – no ražošanas līdz patēriņam. Tās vienojas strādāt pie tā, lai palielinātu ilgtspējīgu enerģijas ražošanas un uzglabāšanas jaudu un uzlabotu pārvades un sadales infrastruktūru, veicinot drošus, ilgtspējīgus, resursefektīvus un klimata ziņā viedus risinājumus, kas arī efektīvāk sekmē nabadzības izskaušanu.</w:t>
      </w:r>
    </w:p>
    <w:p w14:paraId="58862C9C" w14:textId="77777777" w:rsidR="007D595D" w:rsidRPr="00F15417" w:rsidRDefault="007D595D" w:rsidP="00E07B42">
      <w:pPr>
        <w:spacing w:before="0" w:after="0"/>
      </w:pPr>
    </w:p>
    <w:p w14:paraId="2E6A457F" w14:textId="77777777" w:rsidR="007D595D" w:rsidRPr="00F15417" w:rsidRDefault="007D595D" w:rsidP="00E07B42">
      <w:pPr>
        <w:spacing w:before="0" w:after="0"/>
      </w:pPr>
      <w:r w:rsidRPr="00F15417">
        <w:t>5.</w:t>
      </w:r>
      <w:r w:rsidRPr="00F15417">
        <w:tab/>
        <w:t>Puses atbalsta tīru, daudzveidīgu, rentablu un ilgtspējīgu energotehnoloģiju izstrādi un ieviešanu, īpašu uzmanību pievēršot atjaunojamo energoresursu un mazemisiju energotehnoloģijām, energoefektivitātes pasākumiem un enerģijas ietaupījumiem, stiprinot spējas un veicinot Āfrikas un ES partnerības, saiknes un kopuzņēmumus starp uzņēmējiem. Tās veicina kopīgus pētniecības un inovācijas tīklus atjaunojamo energoresursu un energoefektivitātes jomā.</w:t>
      </w:r>
    </w:p>
    <w:p w14:paraId="3DF8F766" w14:textId="77777777" w:rsidR="007D595D" w:rsidRPr="00F15417" w:rsidRDefault="007D595D" w:rsidP="00E07B42">
      <w:pPr>
        <w:spacing w:before="0" w:after="0"/>
      </w:pPr>
    </w:p>
    <w:p w14:paraId="1337CADD" w14:textId="77777777" w:rsidR="007D595D" w:rsidRPr="00F15417" w:rsidRDefault="007D595D" w:rsidP="00E07B42">
      <w:pPr>
        <w:spacing w:before="0" w:after="0"/>
      </w:pPr>
      <w:r w:rsidRPr="00F15417">
        <w:t>6.</w:t>
      </w:r>
      <w:r w:rsidRPr="00F15417">
        <w:tab/>
        <w:t>Puses atbalsta nozaru reformas un atbilstoša tiesiskā regulējuma un politikas satvara izstrādi, lai nodrošinātu reģionālo savienojamību un sadarbību enerģētikas jomā. Tās stiprina reģionālos enerģijas fondus kā integrētu pārrobežu enerģijas tirgu un tirdzniecības virzītājus.</w:t>
      </w:r>
    </w:p>
    <w:p w14:paraId="5E6E4CB6" w14:textId="77777777" w:rsidR="007D595D" w:rsidRPr="00F15417" w:rsidRDefault="007D595D" w:rsidP="00E07B42">
      <w:pPr>
        <w:spacing w:before="0" w:after="0"/>
        <w:jc w:val="center"/>
      </w:pPr>
    </w:p>
    <w:p w14:paraId="4881C672" w14:textId="77777777" w:rsidR="007D595D" w:rsidRPr="00F15417" w:rsidRDefault="007D595D" w:rsidP="00E07B42">
      <w:pPr>
        <w:spacing w:before="0" w:after="0"/>
        <w:jc w:val="center"/>
      </w:pPr>
    </w:p>
    <w:p w14:paraId="35A6E592" w14:textId="39091B9A" w:rsidR="007D595D" w:rsidRPr="00F15417" w:rsidRDefault="007D595D" w:rsidP="00E07B42">
      <w:pPr>
        <w:spacing w:before="0" w:after="0"/>
        <w:jc w:val="center"/>
      </w:pPr>
      <w:r w:rsidRPr="00F15417">
        <w:br w:type="page"/>
      </w:r>
      <w:r w:rsidRPr="00F15417">
        <w:lastRenderedPageBreak/>
        <w:t>25. PANTS</w:t>
      </w:r>
    </w:p>
    <w:p w14:paraId="5EC1E9EE" w14:textId="77777777" w:rsidR="007D595D" w:rsidRPr="00F15417" w:rsidRDefault="007D595D" w:rsidP="00E07B42">
      <w:pPr>
        <w:spacing w:before="0" w:after="0"/>
        <w:jc w:val="center"/>
      </w:pPr>
    </w:p>
    <w:p w14:paraId="50382BC6" w14:textId="77777777" w:rsidR="007D595D" w:rsidRPr="00F15417" w:rsidRDefault="007D595D" w:rsidP="00E07B42">
      <w:pPr>
        <w:spacing w:before="0" w:after="0"/>
        <w:jc w:val="center"/>
      </w:pPr>
      <w:r>
        <w:t>IKT</w:t>
      </w:r>
      <w:r w:rsidRPr="00F15417">
        <w:t xml:space="preserve"> un digitālā ekonomika</w:t>
      </w:r>
    </w:p>
    <w:p w14:paraId="15F41C61" w14:textId="77777777" w:rsidR="007D595D" w:rsidRPr="00F15417" w:rsidRDefault="007D595D" w:rsidP="00E07B42">
      <w:pPr>
        <w:spacing w:before="0" w:after="0"/>
      </w:pPr>
    </w:p>
    <w:p w14:paraId="50F179B9" w14:textId="77777777" w:rsidR="007D595D" w:rsidRPr="00F15417" w:rsidRDefault="007D595D" w:rsidP="00E07B42">
      <w:pPr>
        <w:spacing w:before="0" w:after="0"/>
      </w:pPr>
      <w:r w:rsidRPr="00F15417">
        <w:t>1.</w:t>
      </w:r>
      <w:r w:rsidRPr="00F15417">
        <w:tab/>
        <w:t>Puses uzlabo piekļuvi atvērtām, izmaksu ziņā pieejamām un drošām IKT, arī atbalstot privātos un publiskos ieguldījumus. Tās cenšas izveidot nepieciešamās regulatīvās iestādes, lai licencētu pakalpojumu sniedzējus, veicinātu konkurences apstākļiem atbilstošu rīcību un nodrošinātu taisnīgu attieksmi pret patērētājiem</w:t>
      </w:r>
      <w:r>
        <w:t xml:space="preserve"> un</w:t>
      </w:r>
      <w:r w:rsidRPr="00F15417">
        <w:t xml:space="preserve"> datu un patērētāju aizsardzību.</w:t>
      </w:r>
    </w:p>
    <w:p w14:paraId="5AD788CB" w14:textId="77777777" w:rsidR="007D595D" w:rsidRPr="00F15417" w:rsidRDefault="007D595D" w:rsidP="00E07B42">
      <w:pPr>
        <w:spacing w:before="0" w:after="0"/>
      </w:pPr>
    </w:p>
    <w:p w14:paraId="19A7C4BE" w14:textId="77777777" w:rsidR="007D595D" w:rsidRPr="00F15417" w:rsidRDefault="007D595D" w:rsidP="00E07B42">
      <w:pPr>
        <w:spacing w:before="0" w:after="0"/>
      </w:pPr>
      <w:r w:rsidRPr="00F15417">
        <w:t>2.</w:t>
      </w:r>
      <w:r w:rsidRPr="00F15417">
        <w:tab/>
        <w:t xml:space="preserve">Puses uzlabo piekļuvi digitālajām tehnoloģijām un pakalpojumiem un izveido izmaksu ziņā pieejamu digitālo savienojamību, arī ar veicinošu politiku un tiesisko regulējumu. Tās uzlabo </w:t>
      </w:r>
      <w:r>
        <w:t>uzņēmējdarbīb</w:t>
      </w:r>
      <w:r w:rsidRPr="00F15417">
        <w:t xml:space="preserve">as vidi un atvieglo piekļuvi finansējumam un </w:t>
      </w:r>
      <w:r>
        <w:t>uzņēmējdarbīb</w:t>
      </w:r>
      <w:r w:rsidRPr="00F15417">
        <w:t xml:space="preserve">as atbalsta pakalpojumiem, lai veicinātu digitāli nodrošinātu </w:t>
      </w:r>
      <w:r>
        <w:t>uzņēmējdarbīb</w:t>
      </w:r>
      <w:r w:rsidRPr="00F15417">
        <w:t>u un integrētu digitalizāciju nolūkā uzlabot iesaistes efektivitāti un lietderību visās ekonomikas nozarēs ar mērķi panākt iekļaujošu ekonomikas izaugsmi un pārveidi.</w:t>
      </w:r>
    </w:p>
    <w:p w14:paraId="54335D34" w14:textId="77777777" w:rsidR="007D595D" w:rsidRPr="00F15417" w:rsidRDefault="007D595D" w:rsidP="00E07B42">
      <w:pPr>
        <w:spacing w:before="0" w:after="0"/>
      </w:pPr>
    </w:p>
    <w:p w14:paraId="518B65DD" w14:textId="77777777" w:rsidR="007D595D" w:rsidRPr="00F15417" w:rsidRDefault="007D595D" w:rsidP="00E07B42">
      <w:pPr>
        <w:spacing w:before="0" w:after="0"/>
      </w:pPr>
      <w:r w:rsidRPr="00F15417">
        <w:t>3.</w:t>
      </w:r>
      <w:r w:rsidRPr="00F15417">
        <w:tab/>
        <w:t>Puses sadarbojas, lai radītu labvēlīgu vidi, jo īpaši izveidojot un pielāgojot piemērotu tiesisko un institucionālo satvaru ar mērķi atraisīt digitālās ekonomikas, tostarp e-komercijas, potenciālu darbvietu radīšanā un ekonomikas attīstībā, īpašu uzmanību pievēršot sievietēm un jauniešiem.</w:t>
      </w:r>
    </w:p>
    <w:p w14:paraId="6BCF9E2F" w14:textId="77777777" w:rsidR="007D595D" w:rsidRPr="00F15417" w:rsidRDefault="007D595D" w:rsidP="00E07B42">
      <w:pPr>
        <w:spacing w:before="0" w:after="0"/>
      </w:pPr>
    </w:p>
    <w:p w14:paraId="16F4552E" w14:textId="77777777" w:rsidR="007D595D" w:rsidRPr="00F15417" w:rsidRDefault="007D595D" w:rsidP="00E07B42">
      <w:pPr>
        <w:spacing w:before="0" w:after="0"/>
      </w:pPr>
      <w:r w:rsidRPr="00F15417">
        <w:t>4.</w:t>
      </w:r>
      <w:r w:rsidRPr="00F15417">
        <w:tab/>
        <w:t>Puses atbalsta pāreju uz ekonomiku, kas balstīta uz zināšanām.</w:t>
      </w:r>
    </w:p>
    <w:p w14:paraId="367492F7" w14:textId="77777777" w:rsidR="007D595D" w:rsidRPr="00F15417" w:rsidRDefault="007D595D" w:rsidP="00E07B42">
      <w:pPr>
        <w:spacing w:before="0" w:after="0"/>
        <w:jc w:val="center"/>
      </w:pPr>
    </w:p>
    <w:p w14:paraId="3136CB9F" w14:textId="77777777" w:rsidR="007D595D" w:rsidRPr="00F15417" w:rsidRDefault="007D595D" w:rsidP="00E07B42">
      <w:pPr>
        <w:spacing w:before="0" w:after="0"/>
        <w:jc w:val="center"/>
      </w:pPr>
    </w:p>
    <w:p w14:paraId="1E2E6DF4" w14:textId="632C641A" w:rsidR="007D595D" w:rsidRPr="00F15417" w:rsidRDefault="007D595D" w:rsidP="00E07B42">
      <w:pPr>
        <w:spacing w:before="0" w:after="0"/>
        <w:jc w:val="center"/>
      </w:pPr>
      <w:r w:rsidRPr="00F15417">
        <w:br w:type="page"/>
      </w:r>
      <w:r w:rsidRPr="00F15417">
        <w:lastRenderedPageBreak/>
        <w:t>26. PANTS</w:t>
      </w:r>
    </w:p>
    <w:p w14:paraId="763CDF49" w14:textId="77777777" w:rsidR="007D595D" w:rsidRPr="00F15417" w:rsidRDefault="007D595D" w:rsidP="00E07B42">
      <w:pPr>
        <w:spacing w:before="0" w:after="0"/>
        <w:jc w:val="center"/>
      </w:pPr>
    </w:p>
    <w:p w14:paraId="184EF5D3" w14:textId="77777777" w:rsidR="007D595D" w:rsidRPr="00F15417" w:rsidRDefault="007D595D" w:rsidP="00E07B42">
      <w:pPr>
        <w:spacing w:before="0" w:after="0"/>
        <w:jc w:val="center"/>
      </w:pPr>
      <w:r w:rsidRPr="00F15417">
        <w:t>Tūrisms</w:t>
      </w:r>
    </w:p>
    <w:p w14:paraId="28394E56" w14:textId="77777777" w:rsidR="007D595D" w:rsidRPr="00F15417" w:rsidRDefault="007D595D" w:rsidP="00E07B42">
      <w:pPr>
        <w:spacing w:before="0" w:after="0"/>
      </w:pPr>
    </w:p>
    <w:p w14:paraId="397EF2F0" w14:textId="77777777" w:rsidR="007D595D" w:rsidRPr="00F15417" w:rsidRDefault="007D595D" w:rsidP="00E07B42">
      <w:pPr>
        <w:spacing w:before="0" w:after="0"/>
      </w:pPr>
      <w:r w:rsidRPr="00F15417">
        <w:t>1.</w:t>
      </w:r>
      <w:r w:rsidRPr="00F15417">
        <w:tab/>
        <w:t>Puses sadarbojas, lai radītu labvēlīgu vidi līdzsvarotai un ilgtspējīgai tūrisma attīstībai, kas veicina ekonomikas attīstību, rada darbvietas un sekmē vides, kultūras un sociālo apsvērumu integrāciju, arī risinot konkrēti tūrisma nozarei raksturīgās problēmas.</w:t>
      </w:r>
    </w:p>
    <w:p w14:paraId="563AB5C8" w14:textId="77777777" w:rsidR="007D595D" w:rsidRPr="00F15417" w:rsidRDefault="007D595D" w:rsidP="00E07B42">
      <w:pPr>
        <w:spacing w:before="0" w:after="0"/>
      </w:pPr>
    </w:p>
    <w:p w14:paraId="255C9645" w14:textId="77777777" w:rsidR="007D595D" w:rsidRPr="00F15417" w:rsidRDefault="007D595D" w:rsidP="00E07B42">
      <w:pPr>
        <w:spacing w:before="0" w:after="0"/>
      </w:pPr>
      <w:r w:rsidRPr="00F15417">
        <w:t>2.</w:t>
      </w:r>
      <w:r w:rsidRPr="00F15417">
        <w:tab/>
        <w:t>Puses veicina ieguldījumus tūrisma produktu veicināšanā un attīstībā, pienācīgi ņemot vērā MMVU konkurētspēju. Tās stiprina saikni starp tūrismu un citām attiecīgām ekonomikas nozarēm, piemēram, lauksaimniecību, mežsaimniecību, transportu, zilo ekonomiku, kultūras nozarēm un kultūras mantojumu, lai optimizētu sociālekonomiskos ieguvumus no tūrisma.</w:t>
      </w:r>
    </w:p>
    <w:p w14:paraId="6BFD9C05" w14:textId="77777777" w:rsidR="007D595D" w:rsidRPr="00F15417" w:rsidRDefault="007D595D" w:rsidP="00E07B42">
      <w:pPr>
        <w:spacing w:before="0" w:after="0"/>
      </w:pPr>
    </w:p>
    <w:p w14:paraId="7B576C8A" w14:textId="77777777" w:rsidR="007D595D" w:rsidRPr="00F15417" w:rsidRDefault="007D595D" w:rsidP="00E07B42">
      <w:pPr>
        <w:spacing w:before="0" w:after="0"/>
      </w:pPr>
      <w:r w:rsidRPr="00F15417">
        <w:t>3.</w:t>
      </w:r>
      <w:r w:rsidRPr="00F15417">
        <w:tab/>
        <w:t xml:space="preserve">Puses uzlabo kultūras mantojuma un dabas resursu aizsardzību un veicināšanu, īpašu uzmanību pievēršot vides un savvaļas dzīvnieku aizsardzībai. Tās respektē vietējo kopienu integritāti un intereses un maksimāli palielina to iesaisti tūrisma attīstības procesā, </w:t>
      </w:r>
      <w:r>
        <w:t xml:space="preserve">jo </w:t>
      </w:r>
      <w:r w:rsidRPr="00F15417">
        <w:t>īpaši lauku un kopienu tūrisma un ekotūrisma jomā.</w:t>
      </w:r>
    </w:p>
    <w:p w14:paraId="63EBECBB" w14:textId="77777777" w:rsidR="007D595D" w:rsidRPr="00F15417" w:rsidRDefault="007D595D" w:rsidP="00E07B42">
      <w:pPr>
        <w:spacing w:before="0" w:after="0"/>
      </w:pPr>
    </w:p>
    <w:p w14:paraId="6CE5B2D9" w14:textId="77777777" w:rsidR="007D595D" w:rsidRPr="00F15417" w:rsidRDefault="007D595D" w:rsidP="00E07B42">
      <w:pPr>
        <w:spacing w:before="0" w:after="0"/>
      </w:pPr>
      <w:r w:rsidRPr="00F15417">
        <w:t>4.</w:t>
      </w:r>
      <w:r w:rsidRPr="00F15417">
        <w:tab/>
        <w:t>Puses izstrādā iniciatīvas, kas veicina ilgtspējīgu tūrismu un uzlabo pakalpojumu standartus. Tās veicina apmācību un pieredzes apmaiņu, kā arī apmainās ar abpusēji interesējošu informāciju un statistiku tūrisma nozarē.</w:t>
      </w:r>
    </w:p>
    <w:p w14:paraId="430B24C5" w14:textId="77777777" w:rsidR="007D595D" w:rsidRPr="00F15417" w:rsidRDefault="007D595D" w:rsidP="00E07B42">
      <w:pPr>
        <w:spacing w:before="0" w:after="0"/>
        <w:jc w:val="center"/>
      </w:pPr>
    </w:p>
    <w:p w14:paraId="1D8E6FD0" w14:textId="77777777" w:rsidR="007D595D" w:rsidRPr="00F15417" w:rsidRDefault="007D595D" w:rsidP="00E07B42">
      <w:pPr>
        <w:spacing w:before="0" w:after="0"/>
        <w:jc w:val="center"/>
      </w:pPr>
    </w:p>
    <w:p w14:paraId="7C6434A8" w14:textId="3679367F" w:rsidR="007D595D" w:rsidRPr="00F15417" w:rsidRDefault="007D595D" w:rsidP="00E07B42">
      <w:pPr>
        <w:spacing w:before="0" w:after="0"/>
        <w:jc w:val="center"/>
      </w:pPr>
      <w:r w:rsidRPr="00F15417">
        <w:br w:type="page"/>
      </w:r>
      <w:r w:rsidRPr="00F15417">
        <w:lastRenderedPageBreak/>
        <w:t>3. NODAĻA</w:t>
      </w:r>
    </w:p>
    <w:p w14:paraId="2B4516C8" w14:textId="77777777" w:rsidR="007D595D" w:rsidRPr="00F15417" w:rsidRDefault="007D595D" w:rsidP="00E07B42">
      <w:pPr>
        <w:spacing w:before="0" w:after="0"/>
        <w:jc w:val="center"/>
      </w:pPr>
    </w:p>
    <w:p w14:paraId="1487B2FA" w14:textId="77777777" w:rsidR="007D595D" w:rsidRPr="00F15417" w:rsidRDefault="007D595D" w:rsidP="00E07B42">
      <w:pPr>
        <w:spacing w:before="0" w:after="0"/>
        <w:jc w:val="center"/>
      </w:pPr>
      <w:r w:rsidRPr="00F15417">
        <w:t>ZINĀTNE, TEHNOLOĢIJU ATTĪSTĪBA, PĒTNIECĪBA UN INOVĀCIJA</w:t>
      </w:r>
    </w:p>
    <w:p w14:paraId="34E9DCC4" w14:textId="77777777" w:rsidR="007D595D" w:rsidRPr="00F15417" w:rsidRDefault="007D595D" w:rsidP="00E07B42">
      <w:pPr>
        <w:spacing w:before="0" w:after="0"/>
        <w:jc w:val="center"/>
      </w:pPr>
    </w:p>
    <w:p w14:paraId="0AC70AAC" w14:textId="77777777" w:rsidR="007D595D" w:rsidRPr="00F15417" w:rsidRDefault="007D595D" w:rsidP="00E07B42">
      <w:pPr>
        <w:spacing w:before="0" w:after="0"/>
        <w:jc w:val="center"/>
      </w:pPr>
    </w:p>
    <w:p w14:paraId="10F11632" w14:textId="77777777" w:rsidR="007D595D" w:rsidRPr="00F15417" w:rsidRDefault="007D595D" w:rsidP="00E07B42">
      <w:pPr>
        <w:spacing w:before="0" w:after="0"/>
        <w:jc w:val="center"/>
      </w:pPr>
      <w:r w:rsidRPr="00F15417">
        <w:t>27. PANTS</w:t>
      </w:r>
    </w:p>
    <w:p w14:paraId="0BED2800" w14:textId="77777777" w:rsidR="007D595D" w:rsidRPr="00F15417" w:rsidRDefault="007D595D" w:rsidP="00E07B42">
      <w:pPr>
        <w:spacing w:before="0" w:after="0"/>
        <w:jc w:val="center"/>
      </w:pPr>
    </w:p>
    <w:p w14:paraId="24244571" w14:textId="77777777" w:rsidR="007D595D" w:rsidRPr="00F15417" w:rsidRDefault="007D595D" w:rsidP="00E07B42">
      <w:pPr>
        <w:spacing w:before="0" w:after="0"/>
        <w:jc w:val="center"/>
      </w:pPr>
      <w:r w:rsidRPr="00F15417">
        <w:t>Zinātne un tehnoloģiju attīstība</w:t>
      </w:r>
    </w:p>
    <w:p w14:paraId="1E88D7CB" w14:textId="77777777" w:rsidR="007D595D" w:rsidRPr="00F15417" w:rsidRDefault="007D595D" w:rsidP="00E07B42">
      <w:pPr>
        <w:spacing w:before="0" w:after="0"/>
      </w:pPr>
    </w:p>
    <w:p w14:paraId="02CB5520" w14:textId="77777777" w:rsidR="007D595D" w:rsidRPr="00F15417" w:rsidRDefault="007D595D" w:rsidP="00E07B42">
      <w:pPr>
        <w:spacing w:before="0" w:after="0"/>
      </w:pPr>
      <w:r w:rsidRPr="00F15417">
        <w:t>Puses stiprina sadarbību zinātnes un tehnoloģiju jomā savstarpējam izdevīgumam, lai veicinātu sociālo un ekonomisko attīstību, risinātu globālas sabiedrības problēmas un uzlabotu reģionālo konkurētspēju.</w:t>
      </w:r>
    </w:p>
    <w:p w14:paraId="4D8D5FF3" w14:textId="77777777" w:rsidR="007D595D" w:rsidRPr="00F15417" w:rsidRDefault="007D595D" w:rsidP="00E07B42">
      <w:pPr>
        <w:spacing w:before="0" w:after="0"/>
        <w:jc w:val="center"/>
      </w:pPr>
    </w:p>
    <w:p w14:paraId="43A6D761" w14:textId="77777777" w:rsidR="007D595D" w:rsidRPr="00F15417" w:rsidRDefault="007D595D" w:rsidP="00E07B42">
      <w:pPr>
        <w:spacing w:before="0" w:after="0"/>
        <w:jc w:val="center"/>
      </w:pPr>
    </w:p>
    <w:p w14:paraId="72A17682" w14:textId="77777777" w:rsidR="007D595D" w:rsidRPr="00F15417" w:rsidRDefault="007D595D" w:rsidP="00E07B42">
      <w:pPr>
        <w:spacing w:before="0" w:after="0"/>
        <w:jc w:val="center"/>
      </w:pPr>
      <w:r w:rsidRPr="00F15417">
        <w:t>28. PANTS</w:t>
      </w:r>
    </w:p>
    <w:p w14:paraId="374C4400" w14:textId="77777777" w:rsidR="007D595D" w:rsidRPr="00F15417" w:rsidRDefault="007D595D" w:rsidP="00E07B42">
      <w:pPr>
        <w:spacing w:before="0" w:after="0"/>
        <w:jc w:val="center"/>
      </w:pPr>
    </w:p>
    <w:p w14:paraId="03D987B3" w14:textId="77777777" w:rsidR="007D595D" w:rsidRPr="00F15417" w:rsidRDefault="007D595D" w:rsidP="00E07B42">
      <w:pPr>
        <w:spacing w:before="0" w:after="0"/>
        <w:jc w:val="center"/>
      </w:pPr>
      <w:r w:rsidRPr="00F15417">
        <w:t>Pētniecība un inovācija</w:t>
      </w:r>
    </w:p>
    <w:p w14:paraId="4B378D62" w14:textId="77777777" w:rsidR="007D595D" w:rsidRPr="00F15417" w:rsidRDefault="007D595D" w:rsidP="00E07B42">
      <w:pPr>
        <w:spacing w:before="0" w:after="0"/>
      </w:pPr>
    </w:p>
    <w:p w14:paraId="2D37BAA6" w14:textId="77777777" w:rsidR="007D595D" w:rsidRPr="00F15417" w:rsidRDefault="007D595D" w:rsidP="00E07B42">
      <w:pPr>
        <w:spacing w:before="0" w:after="0"/>
      </w:pPr>
      <w:r w:rsidRPr="00F15417">
        <w:t>1.</w:t>
      </w:r>
      <w:r w:rsidRPr="00F15417">
        <w:tab/>
        <w:t>Puses vienojas mobilizēt resursus, lai veicinātu pētniecības un inovācijas darbības, kuru mērķis ir atbalstīt iekļaujošu ekonomikas izaugsmi un attīstību un pāreju uz zināšanu sabiedrību un ekonomiku.</w:t>
      </w:r>
    </w:p>
    <w:p w14:paraId="4E00482C" w14:textId="77777777" w:rsidR="007D595D" w:rsidRPr="00F15417" w:rsidRDefault="007D595D" w:rsidP="00E07B42">
      <w:pPr>
        <w:spacing w:before="0" w:after="0"/>
      </w:pPr>
    </w:p>
    <w:p w14:paraId="7BDD9FF7" w14:textId="6F193E55" w:rsidR="007D595D" w:rsidRPr="00F15417" w:rsidRDefault="007D595D" w:rsidP="00E07B42">
      <w:pPr>
        <w:spacing w:before="0" w:after="0"/>
      </w:pPr>
      <w:r w:rsidRPr="00F15417">
        <w:br w:type="page"/>
      </w:r>
      <w:r w:rsidRPr="00F15417">
        <w:lastRenderedPageBreak/>
        <w:t>2.</w:t>
      </w:r>
      <w:r w:rsidRPr="00F15417">
        <w:tab/>
        <w:t>Puses veicina pētniecības infrastruktūru un iekārtu attīstību. Tās veicina fundamentālo un lietišķo pētniecību, arī inženierijas un mākslīgā intelekta jomā, un veicina atvērto datu izmantošanu, lai panāktu savstarpēji izdevīgu zinātnisko izcilību. Tās veicina pētniecību, ko veic Āfrikas universitātēs, institūtos un pētniecības centros, īpašu uzmanību pievēršot spēju veidošanai, kā arī tehnoloģiju un zinātības nodošanai. Tās sekmē līdzdalību pasaules mēroga pētniecībā, tehnoloģiju izstrādē un nodošanā, inovācijā un zināšanu radīšanā.</w:t>
      </w:r>
    </w:p>
    <w:p w14:paraId="004EBAB9" w14:textId="77777777" w:rsidR="007D595D" w:rsidRPr="00F15417" w:rsidRDefault="007D595D" w:rsidP="00E07B42">
      <w:pPr>
        <w:spacing w:before="0" w:after="0"/>
      </w:pPr>
    </w:p>
    <w:p w14:paraId="675E0593" w14:textId="77777777" w:rsidR="007D595D" w:rsidRPr="00F15417" w:rsidRDefault="007D595D" w:rsidP="00E07B42">
      <w:pPr>
        <w:spacing w:before="0" w:after="0"/>
      </w:pPr>
      <w:r w:rsidRPr="00F15417">
        <w:t>3.</w:t>
      </w:r>
      <w:r w:rsidRPr="00F15417">
        <w:tab/>
        <w:t xml:space="preserve">Puses veicina un atbalsta inovatīvas mobilitātes un apmācības shēmas studentiem, akadēmiskajām aprindām un pētniekiem un veido augstākās izglītības iestāžu spēju efektīvi sadarboties pētniecības un inovācijas jomā. Tās veicina dialogu, zināšanu apmaiņu un sadarbību starp akadēmiskajām aprindām, pētniekiem un novatoriem un privāto sektoru, lai uzlabotu ražīgumu un konkurētspēju un stiprinātu </w:t>
      </w:r>
      <w:r>
        <w:t>uzņēmējdarbīb</w:t>
      </w:r>
      <w:r w:rsidRPr="00F15417">
        <w:t>as ekosistēmas.</w:t>
      </w:r>
    </w:p>
    <w:p w14:paraId="1D08C55A" w14:textId="77777777" w:rsidR="007D595D" w:rsidRPr="00F15417" w:rsidRDefault="007D595D" w:rsidP="00E07B42">
      <w:pPr>
        <w:spacing w:before="0" w:after="0"/>
        <w:jc w:val="center"/>
      </w:pPr>
    </w:p>
    <w:p w14:paraId="7487D39A" w14:textId="77777777" w:rsidR="007D595D" w:rsidRPr="00F15417" w:rsidRDefault="007D595D" w:rsidP="00E07B42">
      <w:pPr>
        <w:spacing w:before="0" w:after="0"/>
        <w:jc w:val="center"/>
      </w:pPr>
    </w:p>
    <w:p w14:paraId="19CDA6D8" w14:textId="77777777" w:rsidR="007D595D" w:rsidRPr="00F15417" w:rsidRDefault="007D595D" w:rsidP="00E07B42">
      <w:pPr>
        <w:spacing w:before="0" w:after="0"/>
        <w:jc w:val="center"/>
      </w:pPr>
      <w:r w:rsidRPr="00F15417">
        <w:t>29. PANTS</w:t>
      </w:r>
    </w:p>
    <w:p w14:paraId="01867587" w14:textId="77777777" w:rsidR="007D595D" w:rsidRPr="00F15417" w:rsidRDefault="007D595D" w:rsidP="00E07B42">
      <w:pPr>
        <w:spacing w:before="0" w:after="0"/>
        <w:jc w:val="center"/>
      </w:pPr>
    </w:p>
    <w:p w14:paraId="1E577358" w14:textId="77777777" w:rsidR="007D595D" w:rsidRPr="00F15417" w:rsidRDefault="007D595D" w:rsidP="00E07B42">
      <w:pPr>
        <w:spacing w:before="0" w:after="0"/>
        <w:jc w:val="center"/>
      </w:pPr>
      <w:r w:rsidRPr="00F15417">
        <w:t>Kosmosa un ģeotelpiskās tehnoloģijas</w:t>
      </w:r>
    </w:p>
    <w:p w14:paraId="1BF0AC65" w14:textId="77777777" w:rsidR="007D595D" w:rsidRPr="00F15417" w:rsidRDefault="007D595D" w:rsidP="00E07B42">
      <w:pPr>
        <w:spacing w:before="0" w:after="0"/>
      </w:pPr>
    </w:p>
    <w:p w14:paraId="7B127139" w14:textId="77777777" w:rsidR="007D595D" w:rsidRPr="00F15417" w:rsidRDefault="007D595D" w:rsidP="00E07B42">
      <w:pPr>
        <w:spacing w:before="0" w:after="0"/>
      </w:pPr>
      <w:r w:rsidRPr="00F15417">
        <w:t>1.</w:t>
      </w:r>
      <w:r w:rsidRPr="00F15417">
        <w:tab/>
        <w:t xml:space="preserve">Puses izmanto kosmosa zinātnes, tehnoloģiju, inovāciju un lietotņu sniegtos potenciālos ieguvumus kopīgu interešu jautājumos civilo kosmosa darbību jomā, piemēram, attiecībā uz kosmosa izpēti, globālās navigācijas satelītu sistēmas lietotnēm un pakalpojumiem, satelītu snieguma uzlabošanas sistēmu izstrādi, Zemes novērošanu un Zemes zinātni, </w:t>
      </w:r>
      <w:r>
        <w:t xml:space="preserve">jo </w:t>
      </w:r>
      <w:r w:rsidRPr="00F15417">
        <w:t>īpaši saistībā ar agrīnās brīdināšanas un novērošanas izmantošanu. Tās sadarbojas, lai izveidotu atbildīgu un ilgtspējīgu kosmosa tirgu un nozari, kas virza to attiecīgās vajadzības un reaģē uz tām.</w:t>
      </w:r>
    </w:p>
    <w:p w14:paraId="0D8E87B1" w14:textId="77777777" w:rsidR="007D595D" w:rsidRPr="00F15417" w:rsidRDefault="007D595D" w:rsidP="00E07B42">
      <w:pPr>
        <w:spacing w:before="0" w:after="0"/>
      </w:pPr>
    </w:p>
    <w:p w14:paraId="2FF8436E" w14:textId="08924978" w:rsidR="007D595D" w:rsidRPr="00F15417" w:rsidRDefault="007D595D" w:rsidP="00E07B42">
      <w:pPr>
        <w:spacing w:before="0" w:after="0"/>
      </w:pPr>
      <w:r w:rsidRPr="00F15417">
        <w:br w:type="page"/>
      </w:r>
      <w:r w:rsidRPr="00F15417">
        <w:lastRenderedPageBreak/>
        <w:t>2.</w:t>
      </w:r>
      <w:r w:rsidRPr="00F15417">
        <w:tab/>
        <w:t>Puses sadarbojas, lai veiktu darbības, ar ko izmanto kosmosa tehnoloģijas un lietotnes ilgtspējīgai attīstībai un cilvēku labklājības uzlabošanai un pievēršas Āfrikas sociālekonomiskajām iespējām un problēmām, ievērojot Āfrikas Kosmosa politik</w:t>
      </w:r>
      <w:r>
        <w:t>u un</w:t>
      </w:r>
      <w:r w:rsidRPr="00F15417">
        <w:t xml:space="preserve"> stratēģiju. Tās uzlabo piekļuvi no kosmosa iegūtiem datiem, informācijai, pakalpojumiem un produktiem.</w:t>
      </w:r>
    </w:p>
    <w:p w14:paraId="623F9A4A" w14:textId="77777777" w:rsidR="007D595D" w:rsidRPr="00F15417" w:rsidRDefault="007D595D" w:rsidP="00E07B42">
      <w:pPr>
        <w:spacing w:before="0" w:after="0"/>
        <w:jc w:val="center"/>
      </w:pPr>
    </w:p>
    <w:p w14:paraId="3D0F0617" w14:textId="77777777" w:rsidR="007D595D" w:rsidRPr="00F15417" w:rsidRDefault="007D595D" w:rsidP="00E07B42">
      <w:pPr>
        <w:spacing w:before="0" w:after="0"/>
        <w:jc w:val="center"/>
      </w:pPr>
    </w:p>
    <w:p w14:paraId="046967D7" w14:textId="77777777" w:rsidR="007D595D" w:rsidRPr="00F15417" w:rsidRDefault="007D595D" w:rsidP="00E07B42">
      <w:pPr>
        <w:spacing w:before="0" w:after="0"/>
        <w:jc w:val="center"/>
      </w:pPr>
      <w:r w:rsidRPr="00F15417">
        <w:t>II SADAĻA</w:t>
      </w:r>
    </w:p>
    <w:p w14:paraId="5AC16185" w14:textId="77777777" w:rsidR="007D595D" w:rsidRPr="00F15417" w:rsidRDefault="007D595D" w:rsidP="00E07B42">
      <w:pPr>
        <w:spacing w:before="0" w:after="0"/>
        <w:jc w:val="center"/>
      </w:pPr>
    </w:p>
    <w:p w14:paraId="47C710EB" w14:textId="77777777" w:rsidR="007D595D" w:rsidRPr="00F15417" w:rsidRDefault="007D595D" w:rsidP="00E07B42">
      <w:pPr>
        <w:spacing w:before="0" w:after="0"/>
        <w:jc w:val="center"/>
      </w:pPr>
      <w:r w:rsidRPr="00F15417">
        <w:t>HUMĀNĀ UN SOCIĀLĀ ATTĪSTĪBA</w:t>
      </w:r>
    </w:p>
    <w:p w14:paraId="3AE0ECE6" w14:textId="77777777" w:rsidR="007D595D" w:rsidRPr="00F15417" w:rsidRDefault="007D595D" w:rsidP="00E07B42">
      <w:pPr>
        <w:spacing w:before="0" w:after="0"/>
        <w:jc w:val="center"/>
      </w:pPr>
    </w:p>
    <w:p w14:paraId="61ED121D" w14:textId="77777777" w:rsidR="007D595D" w:rsidRPr="00F15417" w:rsidRDefault="007D595D" w:rsidP="00E07B42">
      <w:pPr>
        <w:spacing w:before="0" w:after="0"/>
        <w:jc w:val="center"/>
      </w:pPr>
    </w:p>
    <w:p w14:paraId="5EDCC537" w14:textId="77777777" w:rsidR="007D595D" w:rsidRPr="00F15417" w:rsidRDefault="007D595D" w:rsidP="00E07B42">
      <w:pPr>
        <w:spacing w:before="0" w:after="0"/>
        <w:jc w:val="center"/>
      </w:pPr>
      <w:r w:rsidRPr="00F15417">
        <w:t>30. PANTS</w:t>
      </w:r>
    </w:p>
    <w:p w14:paraId="5686B149" w14:textId="77777777" w:rsidR="007D595D" w:rsidRPr="00F15417" w:rsidRDefault="007D595D" w:rsidP="00E07B42">
      <w:pPr>
        <w:spacing w:before="0" w:after="0"/>
      </w:pPr>
    </w:p>
    <w:p w14:paraId="084C235A" w14:textId="77777777" w:rsidR="007D595D" w:rsidRPr="00F15417" w:rsidRDefault="007D595D" w:rsidP="00E07B42">
      <w:pPr>
        <w:spacing w:before="0" w:after="0"/>
      </w:pPr>
      <w:r w:rsidRPr="00F15417">
        <w:t xml:space="preserve">Puses strādā pie tā, lai līdz 2030. gadam izskaustu nabadzību visos tās veidos, apkarotu nevienlīdzību, panāktu dzimumu līdztiesību un radītu apstākļus, kas ļautu ikvienam baudīt cilvēka cienīgu dzīvi, piedalīties demokrātiskajā dzīvē un aktīvi veicināt ilgtspējīgu ekonomikas izaugsmi. Tās veicina sociālo aizsardzību, lai izskaustu nabadzību un apkarotu nevienlīdzību, kā arī lai izveidotu pašstiprinošu satvaru virzībā uz iekļaujošu, taisnīgu un ilgtspējīgu attīstību. Tās iegulda cilvēkkapitālā, kas ir neatņemama cilvēku un sociālās attīstības sastāvdaļa, un šādi ieguldījumi ir arī veids, kā palielināt jauniešu nodarbināmību ražīguma un </w:t>
      </w:r>
      <w:r>
        <w:t>uzņēmējdarbīb</w:t>
      </w:r>
      <w:r w:rsidRPr="00F15417">
        <w:t>as veicināšanai.</w:t>
      </w:r>
    </w:p>
    <w:p w14:paraId="6BF4E166" w14:textId="77777777" w:rsidR="007D595D" w:rsidRPr="00F15417" w:rsidRDefault="007D595D" w:rsidP="00E07B42">
      <w:pPr>
        <w:spacing w:before="0" w:after="0"/>
        <w:jc w:val="center"/>
      </w:pPr>
    </w:p>
    <w:p w14:paraId="2C77FE9E" w14:textId="77777777" w:rsidR="007D595D" w:rsidRPr="00F15417" w:rsidRDefault="007D595D" w:rsidP="00E07B42">
      <w:pPr>
        <w:spacing w:before="0" w:after="0"/>
        <w:jc w:val="center"/>
      </w:pPr>
    </w:p>
    <w:p w14:paraId="126FB0EB" w14:textId="47FE79C5" w:rsidR="007D595D" w:rsidRPr="00F15417" w:rsidRDefault="007D595D" w:rsidP="00E07B42">
      <w:pPr>
        <w:spacing w:before="0" w:after="0"/>
        <w:jc w:val="center"/>
      </w:pPr>
      <w:r w:rsidRPr="00F15417">
        <w:br w:type="page"/>
      </w:r>
      <w:r w:rsidRPr="00F15417">
        <w:lastRenderedPageBreak/>
        <w:t>1. NODAĻA</w:t>
      </w:r>
    </w:p>
    <w:p w14:paraId="61E2DFB7" w14:textId="77777777" w:rsidR="007D595D" w:rsidRPr="00F15417" w:rsidRDefault="007D595D" w:rsidP="00E07B42">
      <w:pPr>
        <w:spacing w:before="0" w:after="0"/>
        <w:jc w:val="center"/>
      </w:pPr>
    </w:p>
    <w:p w14:paraId="57AD6019" w14:textId="77777777" w:rsidR="007D595D" w:rsidRPr="00F15417" w:rsidRDefault="007D595D" w:rsidP="00E07B42">
      <w:pPr>
        <w:spacing w:before="0" w:after="0"/>
        <w:jc w:val="center"/>
      </w:pPr>
      <w:r w:rsidRPr="00F15417">
        <w:t>HUMĀNĀ ATTĪSTĪBA</w:t>
      </w:r>
    </w:p>
    <w:p w14:paraId="314C7926" w14:textId="77777777" w:rsidR="007D595D" w:rsidRPr="00F15417" w:rsidRDefault="007D595D" w:rsidP="00E07B42">
      <w:pPr>
        <w:spacing w:before="0" w:after="0"/>
        <w:jc w:val="center"/>
      </w:pPr>
    </w:p>
    <w:p w14:paraId="5DD06704" w14:textId="77777777" w:rsidR="007D595D" w:rsidRPr="00F15417" w:rsidRDefault="007D595D" w:rsidP="00E07B42">
      <w:pPr>
        <w:spacing w:before="0" w:after="0"/>
        <w:jc w:val="center"/>
      </w:pPr>
    </w:p>
    <w:p w14:paraId="1F0CF7D8" w14:textId="77777777" w:rsidR="007D595D" w:rsidRPr="00F15417" w:rsidRDefault="007D595D" w:rsidP="00E07B42">
      <w:pPr>
        <w:spacing w:before="0" w:after="0"/>
        <w:jc w:val="center"/>
      </w:pPr>
      <w:r w:rsidRPr="00F15417">
        <w:t>31. PANTS</w:t>
      </w:r>
    </w:p>
    <w:p w14:paraId="4F8CE8D1" w14:textId="77777777" w:rsidR="007D595D" w:rsidRPr="00F15417" w:rsidRDefault="007D595D" w:rsidP="00E07B42">
      <w:pPr>
        <w:spacing w:before="0" w:after="0"/>
        <w:jc w:val="center"/>
      </w:pPr>
    </w:p>
    <w:p w14:paraId="6BCC8179" w14:textId="77777777" w:rsidR="007D595D" w:rsidRPr="00F15417" w:rsidRDefault="007D595D" w:rsidP="00E07B42">
      <w:pPr>
        <w:spacing w:before="0" w:after="0"/>
        <w:jc w:val="center"/>
      </w:pPr>
      <w:r w:rsidRPr="00F15417">
        <w:t>Izglītība</w:t>
      </w:r>
    </w:p>
    <w:p w14:paraId="1F900036" w14:textId="77777777" w:rsidR="007D595D" w:rsidRPr="00F15417" w:rsidRDefault="007D595D" w:rsidP="00E07B42">
      <w:pPr>
        <w:spacing w:before="0" w:after="0"/>
      </w:pPr>
    </w:p>
    <w:p w14:paraId="7264D7D4" w14:textId="77777777" w:rsidR="007D595D" w:rsidRPr="00F15417" w:rsidRDefault="007D595D" w:rsidP="00E07B42">
      <w:pPr>
        <w:spacing w:before="0" w:after="0"/>
      </w:pPr>
      <w:r w:rsidRPr="00F15417">
        <w:t>1.</w:t>
      </w:r>
      <w:r w:rsidRPr="00F15417">
        <w:tab/>
        <w:t>Pušu mērķis ir panākt vispārēju, iekļaujošu un vienlīdzīgu piekļuvi kvalitatīvai izglītībai visos līmeņos, sākot no pirmsskolas izglītības līdz augstākajai izglītībai, uzlabojot arī rādītājus attiecībā uz izglītības uzsākšanu un pabeigšanu. Tās uzlabo formālās izglītības un neformālās mācīšanās kvalitāti, sadarbojas mācību programmu izstrādē un uzlabo izglītības centru infrastruktūru un aprīkojumu. Tās īpašu uzmanību pievērš sieviešu un meiteņu, kā arī visneaizsargātāko un atstumto grupu, arī personu ar invaliditāti un personu ārkārtas un nestabilās situācijās, īpašajām vajadzībām.</w:t>
      </w:r>
    </w:p>
    <w:p w14:paraId="21B8D368" w14:textId="77777777" w:rsidR="007D595D" w:rsidRPr="00F15417" w:rsidRDefault="007D595D" w:rsidP="00E07B42">
      <w:pPr>
        <w:spacing w:before="0" w:after="0"/>
      </w:pPr>
    </w:p>
    <w:p w14:paraId="4A930C21" w14:textId="77777777" w:rsidR="007D595D" w:rsidRPr="00F15417" w:rsidRDefault="007D595D" w:rsidP="00E07B42">
      <w:pPr>
        <w:spacing w:before="0" w:after="0"/>
      </w:pPr>
      <w:r w:rsidRPr="00F15417">
        <w:t>2.</w:t>
      </w:r>
      <w:r w:rsidRPr="00F15417">
        <w:tab/>
        <w:t>Puses veicina zinātnes, tehnoloģijas, inženierzinātņu un matemātikas (</w:t>
      </w:r>
      <w:r w:rsidRPr="00F15417">
        <w:rPr>
          <w:i/>
        </w:rPr>
        <w:t>STEM</w:t>
      </w:r>
      <w:r w:rsidRPr="00F15417">
        <w:t>) un humanitāro priekšmetu plašāku mācīšanu un nodrošināšanu visiem. Tās veicina visādi (arī cenas ziņā) pieejamu digitālo tehnoloģiju izmantošanu, digitālo prasmju attīstību un rakstpratību visiem.</w:t>
      </w:r>
    </w:p>
    <w:p w14:paraId="0645358B" w14:textId="77777777" w:rsidR="007D595D" w:rsidRPr="00F15417" w:rsidRDefault="007D595D" w:rsidP="00E07B42">
      <w:pPr>
        <w:spacing w:before="0" w:after="0"/>
      </w:pPr>
    </w:p>
    <w:p w14:paraId="2823CA06" w14:textId="77777777" w:rsidR="007D595D" w:rsidRPr="00F15417" w:rsidRDefault="007D595D" w:rsidP="00E07B42">
      <w:pPr>
        <w:spacing w:before="0" w:after="0"/>
      </w:pPr>
      <w:r w:rsidRPr="00F15417">
        <w:t>3.</w:t>
      </w:r>
      <w:r w:rsidRPr="00F15417">
        <w:tab/>
        <w:t>Puses cenšas veicināt terciārās izglītības, tehniskās un profesionālās apmācības, kā arī mācīšanās darbavietā un pieaugušo izglītības uzsākšanu un kvalitāti, lai panāktu kvalificētu inovatīvu darbinieku un augsti izglītotu cilvēku kritisko masu un efektīvi reaģētu uz konkrētām ekonomikas vajadzībām.</w:t>
      </w:r>
    </w:p>
    <w:p w14:paraId="000A0853" w14:textId="77777777" w:rsidR="007D595D" w:rsidRPr="00F15417" w:rsidRDefault="007D595D" w:rsidP="00E07B42">
      <w:pPr>
        <w:spacing w:before="0" w:after="0"/>
      </w:pPr>
    </w:p>
    <w:p w14:paraId="1BEDF7D9" w14:textId="3F6CB23C" w:rsidR="007D595D" w:rsidRPr="00F15417" w:rsidRDefault="007D595D" w:rsidP="00E07B42">
      <w:pPr>
        <w:spacing w:before="0" w:after="0"/>
      </w:pPr>
      <w:r w:rsidRPr="00F15417">
        <w:br w:type="page"/>
      </w:r>
      <w:r w:rsidRPr="00F15417">
        <w:lastRenderedPageBreak/>
        <w:t>4.</w:t>
      </w:r>
      <w:r w:rsidRPr="00F15417">
        <w:tab/>
        <w:t>Puses sadarbojas, lai veicinātu kvalifikāciju atzīšanu un pārredzamību un uzlabotu kvalitātes nodrošināšanu un atbilstīgumu. Tās palielina atbalstu konkrētām iniciatīvām, lai veicinātu studentu, personāla, akadēmisko aprindu pārstāvju un pētnieku mobilitāti starp Āfriku un ES. Tās veicina partnerību starp iestādēm un sekmē zināšanu attīstību un nodošanu.</w:t>
      </w:r>
    </w:p>
    <w:p w14:paraId="134A134E" w14:textId="77777777" w:rsidR="007D595D" w:rsidRPr="00F15417" w:rsidRDefault="007D595D" w:rsidP="00E07B42">
      <w:pPr>
        <w:spacing w:before="0" w:after="0"/>
        <w:jc w:val="center"/>
      </w:pPr>
    </w:p>
    <w:p w14:paraId="1BD365CA" w14:textId="77777777" w:rsidR="007D595D" w:rsidRPr="00F15417" w:rsidRDefault="007D595D" w:rsidP="00E07B42">
      <w:pPr>
        <w:spacing w:before="0" w:after="0"/>
        <w:jc w:val="center"/>
      </w:pPr>
    </w:p>
    <w:p w14:paraId="17F4B0AE" w14:textId="77777777" w:rsidR="007D595D" w:rsidRPr="00F15417" w:rsidRDefault="007D595D" w:rsidP="00E07B42">
      <w:pPr>
        <w:spacing w:before="0" w:after="0"/>
        <w:jc w:val="center"/>
      </w:pPr>
      <w:r w:rsidRPr="00F15417">
        <w:t>32. PANTS</w:t>
      </w:r>
    </w:p>
    <w:p w14:paraId="212AC2D4" w14:textId="77777777" w:rsidR="007D595D" w:rsidRPr="00F15417" w:rsidRDefault="007D595D" w:rsidP="00E07B42">
      <w:pPr>
        <w:spacing w:before="0" w:after="0"/>
        <w:jc w:val="center"/>
      </w:pPr>
    </w:p>
    <w:p w14:paraId="0080FAAA" w14:textId="77777777" w:rsidR="007D595D" w:rsidRPr="00F15417" w:rsidRDefault="007D595D" w:rsidP="00E07B42">
      <w:pPr>
        <w:spacing w:before="0" w:after="0"/>
        <w:jc w:val="center"/>
      </w:pPr>
      <w:r w:rsidRPr="00F15417">
        <w:t>Veselība</w:t>
      </w:r>
    </w:p>
    <w:p w14:paraId="6F1CEF59" w14:textId="77777777" w:rsidR="007D595D" w:rsidRPr="00F15417" w:rsidRDefault="007D595D" w:rsidP="00E07B42">
      <w:pPr>
        <w:spacing w:before="0" w:after="0"/>
      </w:pPr>
    </w:p>
    <w:p w14:paraId="44170DE3" w14:textId="77777777" w:rsidR="007D595D" w:rsidRPr="00F15417" w:rsidRDefault="007D595D" w:rsidP="00E07B42">
      <w:pPr>
        <w:spacing w:before="0" w:after="0"/>
      </w:pPr>
      <w:r w:rsidRPr="00F15417">
        <w:t>1.</w:t>
      </w:r>
      <w:r w:rsidRPr="00F15417">
        <w:tab/>
        <w:t>Pušu mērķis ir panākt vispārēju veselības apdrošināšanu un taisnīgu piekļuvi kvalitatīviem veselības aprūpes pamatpakalpojumiem, arī stiprinot valstu veselības aizsardzības sistēmas un funkcionējošas modernas veselības aprūpes iestādes.</w:t>
      </w:r>
    </w:p>
    <w:p w14:paraId="437C99B4" w14:textId="77777777" w:rsidR="007D595D" w:rsidRPr="00F15417" w:rsidRDefault="007D595D" w:rsidP="00E07B42">
      <w:pPr>
        <w:spacing w:before="0" w:after="0"/>
      </w:pPr>
    </w:p>
    <w:p w14:paraId="1E2158DF" w14:textId="77777777" w:rsidR="007D595D" w:rsidRPr="00F15417" w:rsidRDefault="007D595D" w:rsidP="00E07B42">
      <w:pPr>
        <w:spacing w:before="0" w:after="0"/>
      </w:pPr>
      <w:r w:rsidRPr="00F15417">
        <w:t>2.</w:t>
      </w:r>
      <w:r w:rsidRPr="00F15417">
        <w:tab/>
        <w:t>Puses sadarbojas, lai izskaustu novēršamu māšu, bērnu un jaundzimušo mirstību un saslimstību. To mērķis ir nodrošināt vispārēju piekļuvi seksuālās un reproduktīvās veselības pakalpojumiem. Tās sadarbojas, lai novērstu neinfekciozo slimību pieaugošo biežumu un radīto slogu.</w:t>
      </w:r>
    </w:p>
    <w:p w14:paraId="005B2B9F" w14:textId="77777777" w:rsidR="007D595D" w:rsidRPr="00F15417" w:rsidRDefault="007D595D" w:rsidP="00E07B42">
      <w:pPr>
        <w:spacing w:before="0" w:after="0"/>
      </w:pPr>
    </w:p>
    <w:p w14:paraId="44A5269D" w14:textId="77777777" w:rsidR="007D595D" w:rsidRPr="00F15417" w:rsidRDefault="007D595D" w:rsidP="00E07B42">
      <w:pPr>
        <w:spacing w:before="0" w:after="0"/>
      </w:pPr>
      <w:r w:rsidRPr="00F15417">
        <w:t>3.</w:t>
      </w:r>
      <w:r w:rsidRPr="00F15417">
        <w:tab/>
        <w:t>Puses sadarbojas, lai apkarotu infekcijas slimības un vektoru pārnēsātas slimības, arī tropiskās slimības, kurām netiek pievērsta pietiekama uzmanība. Tās sadarbojas, lai vērstos pret tādām pandēmijām kā HIV/AIDS, tuberkuloze un malārija un būtiski samazinātu ar šīm slimībām saistīto nāves gadījumu skaitu. Tās atbalsta drošu un cenas ziņā pieejamu svarīgāko zāļu, vakcīnu un diagnostikas pieejamību, arī vispārēju piekļuvi antiretrovīrusu terapijai personām ar HIV/AIDS.</w:t>
      </w:r>
    </w:p>
    <w:p w14:paraId="0EC72331" w14:textId="77777777" w:rsidR="007D595D" w:rsidRPr="00F15417" w:rsidRDefault="007D595D" w:rsidP="00E07B42">
      <w:pPr>
        <w:spacing w:before="0" w:after="0"/>
      </w:pPr>
    </w:p>
    <w:p w14:paraId="089DBB9D" w14:textId="09F60D66" w:rsidR="007D595D" w:rsidRPr="00F15417" w:rsidRDefault="007D595D" w:rsidP="00E07B42">
      <w:pPr>
        <w:spacing w:before="0" w:after="0"/>
      </w:pPr>
      <w:r w:rsidRPr="00F15417">
        <w:br w:type="page"/>
      </w:r>
      <w:r w:rsidRPr="00F15417">
        <w:lastRenderedPageBreak/>
        <w:t>4.</w:t>
      </w:r>
      <w:r w:rsidRPr="00F15417">
        <w:tab/>
        <w:t>Puses stiprina sagatavotību ārkārtas situācijām un reaģēšanas spējas, lai atklātu un novērstu slimību uzliesmojumus un citus veselības apdraudējumus, piemēram, rezistenci pret antimikrobiāliem līdzekļiem, un reaģētu uz tiem, izmantojot pieeju "Viena veselība". Tās vienojas palielināt atbalstu valsts un reģionālām veselības profilakses, uzraudzības un novērošanas sistēmām.</w:t>
      </w:r>
    </w:p>
    <w:p w14:paraId="26331AFA" w14:textId="77777777" w:rsidR="007D595D" w:rsidRPr="00F15417" w:rsidRDefault="007D595D" w:rsidP="00E07B42">
      <w:pPr>
        <w:spacing w:before="0" w:after="0"/>
      </w:pPr>
    </w:p>
    <w:p w14:paraId="119EB15B" w14:textId="77777777" w:rsidR="007D595D" w:rsidRPr="00F15417" w:rsidRDefault="007D595D" w:rsidP="00E07B42">
      <w:pPr>
        <w:spacing w:before="0" w:after="0"/>
      </w:pPr>
      <w:r w:rsidRPr="00F15417">
        <w:t>5.</w:t>
      </w:r>
      <w:r w:rsidRPr="00F15417">
        <w:tab/>
        <w:t>Puses sadarbojas, veicinot vietējās zināšanas un tradicionālās medicīnas regulējumu sabiedrības veselības jomā.</w:t>
      </w:r>
    </w:p>
    <w:p w14:paraId="10069CF2" w14:textId="77777777" w:rsidR="007D595D" w:rsidRPr="00F15417" w:rsidRDefault="007D595D" w:rsidP="00E07B42">
      <w:pPr>
        <w:spacing w:before="0" w:after="0"/>
        <w:jc w:val="center"/>
      </w:pPr>
    </w:p>
    <w:p w14:paraId="68BF9BD2" w14:textId="77777777" w:rsidR="007D595D" w:rsidRPr="00F15417" w:rsidRDefault="007D595D" w:rsidP="00E07B42">
      <w:pPr>
        <w:spacing w:before="0" w:after="0"/>
        <w:jc w:val="center"/>
      </w:pPr>
    </w:p>
    <w:p w14:paraId="19C9B211" w14:textId="77777777" w:rsidR="007D595D" w:rsidRPr="00F15417" w:rsidRDefault="007D595D" w:rsidP="00E07B42">
      <w:pPr>
        <w:spacing w:before="0" w:after="0"/>
        <w:jc w:val="center"/>
      </w:pPr>
      <w:r w:rsidRPr="00F15417">
        <w:t>33. PANTS</w:t>
      </w:r>
    </w:p>
    <w:p w14:paraId="69C0E36E" w14:textId="77777777" w:rsidR="007D595D" w:rsidRPr="00F15417" w:rsidRDefault="007D595D" w:rsidP="00E07B42">
      <w:pPr>
        <w:spacing w:before="0" w:after="0"/>
        <w:jc w:val="center"/>
      </w:pPr>
    </w:p>
    <w:p w14:paraId="27E1E813" w14:textId="77777777" w:rsidR="007D595D" w:rsidRPr="00F15417" w:rsidRDefault="007D595D" w:rsidP="00E07B42">
      <w:pPr>
        <w:spacing w:before="0" w:after="0"/>
        <w:jc w:val="center"/>
      </w:pPr>
      <w:r w:rsidRPr="00F15417">
        <w:t>Ūdens, sanitārija un mājokļi</w:t>
      </w:r>
    </w:p>
    <w:p w14:paraId="2090F712" w14:textId="77777777" w:rsidR="007D595D" w:rsidRPr="00F15417" w:rsidRDefault="007D595D" w:rsidP="00E07B42">
      <w:pPr>
        <w:spacing w:before="0" w:after="0"/>
      </w:pPr>
    </w:p>
    <w:p w14:paraId="74634308" w14:textId="77777777" w:rsidR="007D595D" w:rsidRPr="00F15417" w:rsidRDefault="007D595D" w:rsidP="00E07B42">
      <w:pPr>
        <w:spacing w:before="0" w:after="0"/>
      </w:pPr>
      <w:r w:rsidRPr="00F15417">
        <w:t>1.</w:t>
      </w:r>
      <w:r w:rsidRPr="00F15417">
        <w:tab/>
        <w:t>Puses strādā pie tā, lai nodrošinātu, ka ikvienam ir piekļuve moderniem un dzīvošanai piemērotiem mājokļiem ar kvalitatīviem pamatpakalpojumiem.</w:t>
      </w:r>
    </w:p>
    <w:p w14:paraId="1F0F6D6A" w14:textId="77777777" w:rsidR="007D595D" w:rsidRPr="00F15417" w:rsidRDefault="007D595D" w:rsidP="00E07B42">
      <w:pPr>
        <w:spacing w:before="0" w:after="0"/>
      </w:pPr>
    </w:p>
    <w:p w14:paraId="2DE53760" w14:textId="77777777" w:rsidR="007D595D" w:rsidRPr="00F15417" w:rsidRDefault="007D595D" w:rsidP="00E07B42">
      <w:pPr>
        <w:spacing w:before="0" w:after="0"/>
      </w:pPr>
      <w:r w:rsidRPr="00F15417">
        <w:t>2.</w:t>
      </w:r>
      <w:r w:rsidRPr="00F15417">
        <w:tab/>
        <w:t>Īstenojot mājokļu politiku, Puses veicina visu cilvēku piekļuvi cenas ziņā pieejamiem un pienācīgiem mājokļiem ilgtspējīgās apdzīvotās vietās, ņemot vērā efektīvu teritoriālo plānošanu un zemes lietošanu, kā arī izmantošanas un pārvaldības sistēmas. Tās strādā pie tā, lai samazinātu graustu rajonos dzīvojošo cilvēku īpatsvaru, un sadarbojas, lai sakārtotu graustu rajonus un neoficiālas apmetnes.</w:t>
      </w:r>
    </w:p>
    <w:p w14:paraId="4D8A3CBC" w14:textId="77777777" w:rsidR="007D595D" w:rsidRPr="00F15417" w:rsidRDefault="007D595D" w:rsidP="00E07B42">
      <w:pPr>
        <w:spacing w:before="0" w:after="0"/>
      </w:pPr>
    </w:p>
    <w:p w14:paraId="4B48D07D" w14:textId="77777777" w:rsidR="007D595D" w:rsidRPr="00F15417" w:rsidRDefault="007D595D" w:rsidP="00E07B42">
      <w:pPr>
        <w:spacing w:before="0" w:after="0"/>
      </w:pPr>
      <w:r w:rsidRPr="00F15417">
        <w:t>3.</w:t>
      </w:r>
      <w:r w:rsidRPr="00F15417">
        <w:tab/>
        <w:t>Puses veicina vispārēju piekļuvi pietiekamam, drošam, fiziski un cenas ziņā pieejamam dzeramajam ūdenim personiskai un mājsaimniecības lietošanai, arī ar ilgtspējīgu un integrētu ūdens resursu un sistēmu pārvaldību un ar produktīvāku ūdens izmantošanu un ūdens reciklēšanu.</w:t>
      </w:r>
    </w:p>
    <w:p w14:paraId="43731D3B" w14:textId="77777777" w:rsidR="007D595D" w:rsidRPr="00F15417" w:rsidRDefault="007D595D" w:rsidP="00E07B42">
      <w:pPr>
        <w:spacing w:before="0" w:after="0"/>
      </w:pPr>
    </w:p>
    <w:p w14:paraId="323547C3" w14:textId="3E241994" w:rsidR="007D595D" w:rsidRPr="00F15417" w:rsidRDefault="007D595D" w:rsidP="00E07B42">
      <w:pPr>
        <w:spacing w:before="0" w:after="0"/>
      </w:pPr>
      <w:r w:rsidRPr="00F15417">
        <w:br w:type="page"/>
      </w:r>
      <w:r w:rsidRPr="00F15417">
        <w:lastRenderedPageBreak/>
        <w:t>4.</w:t>
      </w:r>
      <w:r w:rsidRPr="00F15417">
        <w:tab/>
        <w:t>Puses veicina fizisku, cenas ziņā pieejamu un pieņemamu piekļuvi sanitārijai visiem un visās dzīves jomās, kā arī to, ka tā ir droša, higiēniska, sociāli un kulturāli pieņemama, sniedz privātumu un nodrošina cieņas ievērošanu.</w:t>
      </w:r>
    </w:p>
    <w:p w14:paraId="410EC9D3" w14:textId="77777777" w:rsidR="007D595D" w:rsidRPr="00F15417" w:rsidRDefault="007D595D" w:rsidP="00E07B42">
      <w:pPr>
        <w:spacing w:before="0" w:after="0"/>
      </w:pPr>
    </w:p>
    <w:p w14:paraId="6F617027" w14:textId="77777777" w:rsidR="007D595D" w:rsidRPr="00F15417" w:rsidRDefault="007D595D" w:rsidP="00E07B42">
      <w:pPr>
        <w:spacing w:before="0" w:after="0"/>
      </w:pPr>
      <w:r w:rsidRPr="00F15417">
        <w:t>5.</w:t>
      </w:r>
      <w:r w:rsidRPr="00F15417">
        <w:tab/>
        <w:t>Puses uzlabo visu iedzīvotāju piekļuvi ilgtspējīgiem energopakalpojumiem un atbalsta mājsaimniecību enerģijas patēriņa efektivitāti.</w:t>
      </w:r>
    </w:p>
    <w:p w14:paraId="08187378" w14:textId="77777777" w:rsidR="007D595D" w:rsidRPr="00F15417" w:rsidRDefault="007D595D" w:rsidP="00E07B42">
      <w:pPr>
        <w:spacing w:before="0" w:after="0"/>
        <w:jc w:val="center"/>
      </w:pPr>
    </w:p>
    <w:p w14:paraId="2D127A44" w14:textId="77777777" w:rsidR="007D595D" w:rsidRPr="00F15417" w:rsidRDefault="007D595D" w:rsidP="00E07B42">
      <w:pPr>
        <w:spacing w:before="0" w:after="0"/>
        <w:jc w:val="center"/>
      </w:pPr>
    </w:p>
    <w:p w14:paraId="38E95AF8" w14:textId="77777777" w:rsidR="007D595D" w:rsidRPr="00F15417" w:rsidRDefault="007D595D" w:rsidP="00E07B42">
      <w:pPr>
        <w:spacing w:before="0" w:after="0"/>
        <w:jc w:val="center"/>
      </w:pPr>
      <w:r w:rsidRPr="00F15417">
        <w:t>34. PANTS</w:t>
      </w:r>
    </w:p>
    <w:p w14:paraId="6B53B4E2" w14:textId="77777777" w:rsidR="007D595D" w:rsidRPr="00F15417" w:rsidRDefault="007D595D" w:rsidP="00E07B42">
      <w:pPr>
        <w:spacing w:before="0" w:after="0"/>
        <w:jc w:val="center"/>
      </w:pPr>
    </w:p>
    <w:p w14:paraId="054F254F" w14:textId="77777777" w:rsidR="007D595D" w:rsidRPr="00F15417" w:rsidRDefault="007D595D" w:rsidP="00E07B42">
      <w:pPr>
        <w:spacing w:before="0" w:after="0"/>
        <w:jc w:val="center"/>
      </w:pPr>
      <w:r w:rsidRPr="00F15417">
        <w:t>Pārtikas nodrošinājums un uzlabots uzturs</w:t>
      </w:r>
    </w:p>
    <w:p w14:paraId="48570E0F" w14:textId="77777777" w:rsidR="007D595D" w:rsidRPr="00F15417" w:rsidRDefault="007D595D" w:rsidP="00E07B42">
      <w:pPr>
        <w:spacing w:before="0" w:after="0"/>
      </w:pPr>
    </w:p>
    <w:p w14:paraId="4EC31E6E" w14:textId="77777777" w:rsidR="007D595D" w:rsidRPr="00F15417" w:rsidRDefault="007D595D" w:rsidP="00E07B42">
      <w:pPr>
        <w:spacing w:before="0" w:after="0"/>
      </w:pPr>
      <w:r w:rsidRPr="00F15417">
        <w:t>1.</w:t>
      </w:r>
      <w:r w:rsidRPr="00F15417">
        <w:tab/>
        <w:t>Puses uzlabo piekļuvi nekaitīgai un uzturvielām bagātai pārtikai, lai sasniegtu bada izskaušanas mērķi un izskaustu pārtikas trūkumu un cita veida pārtikas krīzes. Tās atbalsta atbilstošu pārtikas piegādes un uzglabāšanas sistēmu izveidi.</w:t>
      </w:r>
    </w:p>
    <w:p w14:paraId="2E7338A8" w14:textId="77777777" w:rsidR="007D595D" w:rsidRPr="00F15417" w:rsidRDefault="007D595D" w:rsidP="00E07B42">
      <w:pPr>
        <w:spacing w:before="0" w:after="0"/>
      </w:pPr>
    </w:p>
    <w:p w14:paraId="15513E94" w14:textId="77777777" w:rsidR="007D595D" w:rsidRPr="00F15417" w:rsidRDefault="007D595D" w:rsidP="00E07B42">
      <w:pPr>
        <w:spacing w:before="0" w:after="0"/>
      </w:pPr>
      <w:r w:rsidRPr="00F15417">
        <w:t>2.</w:t>
      </w:r>
      <w:r w:rsidRPr="00F15417">
        <w:tab/>
        <w:t>Puses cīnās pret visu veidu nepietiekamu uzturu, arī uzlabojot pārtikas ražošanu un izplatīšanu un uzlabojot sanitāros un vides apstākļus. Tās atbalsta ilgtspējīgu lauksaimniec</w:t>
      </w:r>
      <w:r>
        <w:t>ības</w:t>
      </w:r>
      <w:r w:rsidRPr="00F15417">
        <w:t xml:space="preserve"> ražošanu un </w:t>
      </w:r>
      <w:r>
        <w:t>produktivitāti</w:t>
      </w:r>
      <w:r w:rsidRPr="00F15417">
        <w:t xml:space="preserve">, </w:t>
      </w:r>
      <w:r>
        <w:t>tostarp</w:t>
      </w:r>
      <w:r w:rsidRPr="00F15417">
        <w:t xml:space="preserve"> mazapjoma zvejniecību līmenī, lai pilnībā izmantotu to potenciālu kā pārtikas un uztura nodrošinājumam izšķirošu avotu, cita starpā uzlabojot mazo ražotāju piekļuvi finansējumam un attīstot apūdeņošanas, uzglabāšanas un transporta infrastruktūru ar mērķi atvieglot piekļuvi tirgum un nodrošināt pārtikas produktu nekaitīgumu un kvalitāti.</w:t>
      </w:r>
    </w:p>
    <w:p w14:paraId="68DA7A6C" w14:textId="77777777" w:rsidR="007D595D" w:rsidRPr="00F15417" w:rsidRDefault="007D595D" w:rsidP="00E07B42">
      <w:pPr>
        <w:spacing w:before="0" w:after="0"/>
      </w:pPr>
    </w:p>
    <w:p w14:paraId="20976617" w14:textId="09FCB122" w:rsidR="007D595D" w:rsidRPr="00F15417" w:rsidRDefault="007D595D" w:rsidP="00E07B42">
      <w:pPr>
        <w:spacing w:before="0" w:after="0"/>
      </w:pPr>
      <w:r w:rsidRPr="00F15417">
        <w:br w:type="page"/>
      </w:r>
      <w:r w:rsidRPr="00F15417">
        <w:lastRenderedPageBreak/>
        <w:t>3.</w:t>
      </w:r>
      <w:r w:rsidRPr="00F15417">
        <w:tab/>
        <w:t>Puses veido visneaizsargātāko iedzīvotāju noturību pret satricinājumiem, kas saistīti ar pārtikas krīzēm, izmantojot pastiprinātus sociālās drošības tīklus. Tās uzlabo koordināciju starp attīstības un humanitārajām darbībām, lai labāk prognozētu badu un cita veida pārtikas krīzes, novērstu tās un sagatavotos tām, kā arī savlaicīgi rīkotos, lai pārtiku darītu pieejamu uz vietas.</w:t>
      </w:r>
    </w:p>
    <w:p w14:paraId="6B344690" w14:textId="77777777" w:rsidR="007D595D" w:rsidRPr="00F15417" w:rsidRDefault="007D595D" w:rsidP="00E07B42">
      <w:pPr>
        <w:spacing w:before="0" w:after="0"/>
        <w:jc w:val="center"/>
      </w:pPr>
    </w:p>
    <w:p w14:paraId="4F83E3B8" w14:textId="77777777" w:rsidR="007D595D" w:rsidRPr="00F15417" w:rsidRDefault="007D595D" w:rsidP="00E07B42">
      <w:pPr>
        <w:spacing w:before="0" w:after="0"/>
        <w:jc w:val="center"/>
      </w:pPr>
    </w:p>
    <w:p w14:paraId="11C3E8C8" w14:textId="77777777" w:rsidR="007D595D" w:rsidRPr="00F15417" w:rsidRDefault="007D595D" w:rsidP="00E07B42">
      <w:pPr>
        <w:spacing w:before="0" w:after="0"/>
        <w:jc w:val="center"/>
      </w:pPr>
      <w:r w:rsidRPr="00F15417">
        <w:t>2. NODAĻA</w:t>
      </w:r>
    </w:p>
    <w:p w14:paraId="23C5F974" w14:textId="77777777" w:rsidR="007D595D" w:rsidRPr="00F15417" w:rsidRDefault="007D595D" w:rsidP="00E07B42">
      <w:pPr>
        <w:spacing w:before="0" w:after="0"/>
        <w:jc w:val="center"/>
      </w:pPr>
    </w:p>
    <w:p w14:paraId="7CFFA4D6" w14:textId="77777777" w:rsidR="007D595D" w:rsidRPr="00F15417" w:rsidRDefault="007D595D" w:rsidP="00E07B42">
      <w:pPr>
        <w:spacing w:before="0" w:after="0"/>
        <w:jc w:val="center"/>
      </w:pPr>
      <w:r w:rsidRPr="00F15417">
        <w:t>NEVIENLĪDZĪBA UN SOCIĀLĀ KOHĒZIJA</w:t>
      </w:r>
    </w:p>
    <w:p w14:paraId="7663B3CE" w14:textId="77777777" w:rsidR="007D595D" w:rsidRPr="00F15417" w:rsidRDefault="007D595D" w:rsidP="00E07B42">
      <w:pPr>
        <w:spacing w:before="0" w:after="0"/>
        <w:jc w:val="center"/>
      </w:pPr>
    </w:p>
    <w:p w14:paraId="69F5CEA9" w14:textId="77777777" w:rsidR="007D595D" w:rsidRPr="00F15417" w:rsidRDefault="007D595D" w:rsidP="00E07B42">
      <w:pPr>
        <w:spacing w:before="0" w:after="0"/>
        <w:jc w:val="center"/>
      </w:pPr>
    </w:p>
    <w:p w14:paraId="160607BB" w14:textId="77777777" w:rsidR="007D595D" w:rsidRPr="00F15417" w:rsidRDefault="007D595D" w:rsidP="00E07B42">
      <w:pPr>
        <w:spacing w:before="0" w:after="0"/>
        <w:jc w:val="center"/>
      </w:pPr>
      <w:r w:rsidRPr="00F15417">
        <w:t>35. PANTS</w:t>
      </w:r>
    </w:p>
    <w:p w14:paraId="00635EB7" w14:textId="77777777" w:rsidR="007D595D" w:rsidRPr="00F15417" w:rsidRDefault="007D595D" w:rsidP="00E07B42">
      <w:pPr>
        <w:spacing w:before="0" w:after="0"/>
        <w:jc w:val="center"/>
      </w:pPr>
    </w:p>
    <w:p w14:paraId="7F35346B" w14:textId="77777777" w:rsidR="007D595D" w:rsidRPr="00F15417" w:rsidRDefault="007D595D" w:rsidP="00E07B42">
      <w:pPr>
        <w:spacing w:before="0" w:after="0"/>
        <w:jc w:val="center"/>
      </w:pPr>
      <w:r w:rsidRPr="00F15417">
        <w:t>Nevienlīdzība un sociālā aizsardzība</w:t>
      </w:r>
    </w:p>
    <w:p w14:paraId="3728F7F1" w14:textId="77777777" w:rsidR="007D595D" w:rsidRPr="00F15417" w:rsidRDefault="007D595D" w:rsidP="00E07B42">
      <w:pPr>
        <w:spacing w:before="0" w:after="0"/>
        <w:jc w:val="center"/>
      </w:pPr>
    </w:p>
    <w:p w14:paraId="39BC9F35" w14:textId="77777777" w:rsidR="007D595D" w:rsidRPr="00F15417" w:rsidRDefault="007D595D" w:rsidP="00E07B42">
      <w:pPr>
        <w:spacing w:before="0" w:after="0"/>
      </w:pPr>
      <w:r w:rsidRPr="00F15417">
        <w:t>1.</w:t>
      </w:r>
      <w:r w:rsidRPr="00F15417">
        <w:tab/>
        <w:t>Puses veicina sociālās aizsardzības un drošības politikas un sistēmu izstrādi un īstenošanu, lai izskaustu nabadzību, apkarotu nevienlīdzību un uzlabotu sociālo kohēziju.</w:t>
      </w:r>
    </w:p>
    <w:p w14:paraId="1434991C" w14:textId="77777777" w:rsidR="007D595D" w:rsidRPr="00F15417" w:rsidRDefault="007D595D" w:rsidP="00E07B42">
      <w:pPr>
        <w:spacing w:before="0" w:after="0"/>
      </w:pPr>
    </w:p>
    <w:p w14:paraId="40E28D61" w14:textId="77777777" w:rsidR="007D595D" w:rsidRPr="00F15417" w:rsidRDefault="007D595D" w:rsidP="00E07B42">
      <w:pPr>
        <w:spacing w:before="0" w:after="0"/>
      </w:pPr>
      <w:r w:rsidRPr="00F15417">
        <w:t>2.</w:t>
      </w:r>
      <w:r w:rsidRPr="00F15417">
        <w:tab/>
        <w:t>Puses atbalsta sociālās aizsardzības politikas un sistēmu pārveidojošo lomu, veicinot taisnīgumu, sekmējot sociālo iekļaušanu un dialogu ar sociālajiem partneriem, kā arī stiprina iekļaujošu, taisnīgu un ilgtspējīgu ekonomikas izaugsmi. To mērķis ir pakāpeniski izveidot vispārējas, valstij piederošas sociālās aizsardzības sistēmas, arī nosakot obligāto sociālās aizsardzības minimumu, īpašu uzmanību pievēršot neaizsargātām personām.</w:t>
      </w:r>
    </w:p>
    <w:p w14:paraId="4E56A3A5" w14:textId="77777777" w:rsidR="007D595D" w:rsidRPr="00F15417" w:rsidRDefault="007D595D" w:rsidP="00E07B42">
      <w:pPr>
        <w:spacing w:before="0" w:after="0"/>
      </w:pPr>
    </w:p>
    <w:p w14:paraId="6CD0CFE0" w14:textId="46ECEAE8" w:rsidR="007D595D" w:rsidRPr="00F15417" w:rsidRDefault="007D595D" w:rsidP="00E07B42">
      <w:pPr>
        <w:spacing w:before="0" w:after="0"/>
      </w:pPr>
      <w:r w:rsidRPr="00F15417">
        <w:br w:type="page"/>
      </w:r>
      <w:r w:rsidRPr="00F15417">
        <w:lastRenderedPageBreak/>
        <w:t>3.</w:t>
      </w:r>
      <w:r w:rsidRPr="00F15417">
        <w:tab/>
        <w:t>Puses sadarbojas, lai palīdzētu nabadzīgākajiem 40 % iedzīvotāju sasniegt un noturēt ienākumu pieaugumu augstākā līmenī nekā vidēji valstī.</w:t>
      </w:r>
    </w:p>
    <w:p w14:paraId="21C3A389" w14:textId="77777777" w:rsidR="007D595D" w:rsidRPr="00F15417" w:rsidRDefault="007D595D" w:rsidP="00E07B42">
      <w:pPr>
        <w:spacing w:before="0" w:after="0"/>
      </w:pPr>
    </w:p>
    <w:p w14:paraId="69658C9E" w14:textId="77777777" w:rsidR="007D595D" w:rsidRPr="00F15417" w:rsidRDefault="007D595D" w:rsidP="00E07B42">
      <w:pPr>
        <w:spacing w:before="0" w:after="0"/>
      </w:pPr>
      <w:r w:rsidRPr="00F15417">
        <w:t>4.</w:t>
      </w:r>
      <w:r w:rsidRPr="00F15417">
        <w:tab/>
        <w:t>Puses cenšas nodrošināt, lai visām personām, kas strādā oficiāli, būtu sociālais nodrošinājums. Tās arī cenšas palielināt to cilvēku skaitu neoficiālajā sektorā un lauku ekonomikā, kuriem ir pieejams sociālais nodrošinājums, lai pakāpeniski panāktu tā vispārīgu tvērumu.</w:t>
      </w:r>
    </w:p>
    <w:p w14:paraId="77D07F08" w14:textId="77777777" w:rsidR="007D595D" w:rsidRPr="00F15417" w:rsidRDefault="007D595D" w:rsidP="00E07B42">
      <w:pPr>
        <w:spacing w:before="0" w:after="0"/>
      </w:pPr>
    </w:p>
    <w:p w14:paraId="14A65CDB" w14:textId="77777777" w:rsidR="007D595D" w:rsidRPr="00F15417" w:rsidRDefault="007D595D" w:rsidP="00E07B42">
      <w:pPr>
        <w:spacing w:before="0" w:after="0"/>
      </w:pPr>
      <w:r w:rsidRPr="00F15417">
        <w:t>5.</w:t>
      </w:r>
      <w:r w:rsidRPr="00F15417">
        <w:tab/>
        <w:t>Puses izstrādā iniciatīvas, lai atbalstītu pāreju no neoficiālās uz oficiālo ekonomiku, arī piekļuvi kredītiem un mikrofinansējumam un pastiprinātus sociālās aizsardzības pasākumus.</w:t>
      </w:r>
    </w:p>
    <w:p w14:paraId="4D44F647" w14:textId="77777777" w:rsidR="007D595D" w:rsidRPr="00F15417" w:rsidRDefault="007D595D" w:rsidP="00E07B42">
      <w:pPr>
        <w:spacing w:before="0" w:after="0"/>
      </w:pPr>
    </w:p>
    <w:p w14:paraId="69A8EEE3" w14:textId="77777777" w:rsidR="007D595D" w:rsidRPr="00F15417" w:rsidRDefault="007D595D" w:rsidP="00E07B42">
      <w:pPr>
        <w:spacing w:before="0" w:after="0"/>
      </w:pPr>
      <w:r w:rsidRPr="00F15417">
        <w:t>6.</w:t>
      </w:r>
      <w:r w:rsidRPr="00F15417">
        <w:tab/>
        <w:t>Puses veicina un atvieglina dialogu starp darba devēju un darba ņēmēju organizācijām oficiālajā un neoficiālajā ekonomikā, kā arī ar pilsoniskās sabiedrības organizācijām, ieskaitot spēju veidošanu.</w:t>
      </w:r>
    </w:p>
    <w:p w14:paraId="10E1664A" w14:textId="77777777" w:rsidR="007D595D" w:rsidRPr="00F15417" w:rsidRDefault="007D595D" w:rsidP="00E07B42">
      <w:pPr>
        <w:spacing w:before="0" w:after="0"/>
        <w:jc w:val="center"/>
      </w:pPr>
    </w:p>
    <w:p w14:paraId="321DE6F9" w14:textId="77777777" w:rsidR="007D595D" w:rsidRPr="00F15417" w:rsidRDefault="007D595D" w:rsidP="00E07B42">
      <w:pPr>
        <w:spacing w:before="0" w:after="0"/>
        <w:jc w:val="center"/>
      </w:pPr>
    </w:p>
    <w:p w14:paraId="403299E0" w14:textId="77777777" w:rsidR="007D595D" w:rsidRPr="00F15417" w:rsidRDefault="007D595D" w:rsidP="00E07B42">
      <w:pPr>
        <w:spacing w:before="0" w:after="0"/>
        <w:jc w:val="center"/>
      </w:pPr>
      <w:r w:rsidRPr="00F15417">
        <w:t>36. PANTS</w:t>
      </w:r>
    </w:p>
    <w:p w14:paraId="704601C9" w14:textId="77777777" w:rsidR="007D595D" w:rsidRPr="00F15417" w:rsidRDefault="007D595D" w:rsidP="00E07B42">
      <w:pPr>
        <w:spacing w:before="0" w:after="0"/>
        <w:jc w:val="center"/>
      </w:pPr>
    </w:p>
    <w:p w14:paraId="48BF6CF0" w14:textId="77777777" w:rsidR="007D595D" w:rsidRPr="00F15417" w:rsidRDefault="007D595D" w:rsidP="00E07B42">
      <w:pPr>
        <w:spacing w:before="0" w:after="0"/>
        <w:jc w:val="center"/>
      </w:pPr>
      <w:r w:rsidRPr="00F15417">
        <w:t>Pienācīgas kvalitātes nodarbinātība</w:t>
      </w:r>
    </w:p>
    <w:p w14:paraId="72C302D5" w14:textId="77777777" w:rsidR="007D595D" w:rsidRPr="00F15417" w:rsidRDefault="007D595D" w:rsidP="00E07B42">
      <w:pPr>
        <w:spacing w:before="0" w:after="0"/>
      </w:pPr>
    </w:p>
    <w:p w14:paraId="3E50A8CE" w14:textId="77777777" w:rsidR="007D595D" w:rsidRPr="00F15417" w:rsidRDefault="007D595D" w:rsidP="00E07B42">
      <w:pPr>
        <w:spacing w:before="0" w:after="0"/>
      </w:pPr>
      <w:r w:rsidRPr="00F15417">
        <w:t>1.</w:t>
      </w:r>
      <w:r w:rsidRPr="00F15417">
        <w:tab/>
        <w:t xml:space="preserve">Puses atbalsta tādas makroekonomikas, nodarbinātības un sociālās politikas izstrādi un īstenošanu, kas vērsta uz pilnīgas un produktīvas nodarbinātības radīšanu un pienācīgas kvalitātes nodarbinātību visiem, </w:t>
      </w:r>
      <w:r>
        <w:t xml:space="preserve">jo </w:t>
      </w:r>
      <w:r w:rsidRPr="00F15417">
        <w:t>īpaši jauniešiem</w:t>
      </w:r>
      <w:r>
        <w:t xml:space="preserve"> un</w:t>
      </w:r>
      <w:r w:rsidRPr="00F15417">
        <w:t xml:space="preserve"> sievietēm, kā arī neaizsargātām personām un grupām.</w:t>
      </w:r>
    </w:p>
    <w:p w14:paraId="3768B164" w14:textId="77777777" w:rsidR="007D595D" w:rsidRPr="00F15417" w:rsidRDefault="007D595D" w:rsidP="00E07B42">
      <w:pPr>
        <w:spacing w:before="0" w:after="0"/>
      </w:pPr>
    </w:p>
    <w:p w14:paraId="466A18E7" w14:textId="16293BEF" w:rsidR="007D595D" w:rsidRPr="00F15417" w:rsidRDefault="007D595D" w:rsidP="00E07B42">
      <w:pPr>
        <w:spacing w:before="0" w:after="0"/>
      </w:pPr>
      <w:r w:rsidRPr="00F15417">
        <w:br w:type="page"/>
      </w:r>
      <w:r w:rsidRPr="00F15417">
        <w:lastRenderedPageBreak/>
        <w:t>2.</w:t>
      </w:r>
      <w:r w:rsidRPr="00F15417">
        <w:tab/>
        <w:t>Puses attīsta un uztur iekļaujošus un labi funkcionējošus darba tirgus un pieņem pasākumus, kas vērsti pret neoficiālo ekonomiku un novērš negodīgu nodarbinātības praksi.</w:t>
      </w:r>
    </w:p>
    <w:p w14:paraId="6F4A2C02" w14:textId="77777777" w:rsidR="007D595D" w:rsidRPr="00F15417" w:rsidRDefault="007D595D" w:rsidP="00E07B42">
      <w:pPr>
        <w:spacing w:before="0" w:after="0"/>
      </w:pPr>
    </w:p>
    <w:p w14:paraId="0B873D9E" w14:textId="77777777" w:rsidR="007D595D" w:rsidRPr="00F15417" w:rsidRDefault="007D595D" w:rsidP="00E07B42">
      <w:pPr>
        <w:spacing w:before="0" w:after="0"/>
      </w:pPr>
      <w:r w:rsidRPr="00F15417">
        <w:t>3.</w:t>
      </w:r>
      <w:r w:rsidRPr="00F15417">
        <w:tab/>
        <w:t>Puses atbalsta pasākumus, ar ko nodrošina vienlīdzīgas nodarbinātības iespējas un vienādu atalgojumu par vienādi vērtīgu darbu un garantē pienācīgu apmaksātu bērna kopšanas atvaļinājumu gan publiskajā, gan privātajā sektorā. Tās pieņem atturošus un aizsardzības pasākumus pret jebkāda veida diskrimināciju darba vietā, nodrošina pamattiesību ievērošanu darbā un sekmē veselīgus un drošus apstākļus darba ņēmējiem.</w:t>
      </w:r>
    </w:p>
    <w:p w14:paraId="5E5397A9" w14:textId="77777777" w:rsidR="007D595D" w:rsidRPr="00F15417" w:rsidRDefault="007D595D" w:rsidP="00E07B42">
      <w:pPr>
        <w:spacing w:before="0" w:after="0"/>
      </w:pPr>
    </w:p>
    <w:p w14:paraId="47EE1040" w14:textId="77777777" w:rsidR="007D595D" w:rsidRPr="00F15417" w:rsidRDefault="007D595D" w:rsidP="00E07B42">
      <w:pPr>
        <w:spacing w:before="0" w:after="0"/>
      </w:pPr>
      <w:r w:rsidRPr="00F15417">
        <w:t>4.</w:t>
      </w:r>
      <w:r w:rsidRPr="00F15417">
        <w:tab/>
        <w:t>Puses strādā pie tā, lai izskaustu bērnu nodarbināšanu, pirmām kārtām vēršoties pret tās visļaunākajiem veidiem.</w:t>
      </w:r>
    </w:p>
    <w:p w14:paraId="12F249A2" w14:textId="77777777" w:rsidR="007D595D" w:rsidRPr="00F15417" w:rsidRDefault="007D595D" w:rsidP="00E07B42">
      <w:pPr>
        <w:spacing w:before="0" w:after="0"/>
        <w:jc w:val="center"/>
      </w:pPr>
    </w:p>
    <w:p w14:paraId="73FF9248" w14:textId="77777777" w:rsidR="007D595D" w:rsidRPr="00F15417" w:rsidRDefault="007D595D" w:rsidP="00E07B42">
      <w:pPr>
        <w:spacing w:before="0" w:after="0"/>
        <w:jc w:val="center"/>
      </w:pPr>
    </w:p>
    <w:p w14:paraId="2E9BCA78" w14:textId="77777777" w:rsidR="007D595D" w:rsidRPr="00F15417" w:rsidRDefault="007D595D" w:rsidP="00E07B42">
      <w:pPr>
        <w:spacing w:before="0" w:after="0"/>
        <w:jc w:val="center"/>
      </w:pPr>
      <w:r w:rsidRPr="00F15417">
        <w:t>37. PANTS</w:t>
      </w:r>
    </w:p>
    <w:p w14:paraId="29B3303E" w14:textId="77777777" w:rsidR="007D595D" w:rsidRPr="00F15417" w:rsidRDefault="007D595D" w:rsidP="00E07B42">
      <w:pPr>
        <w:spacing w:before="0" w:after="0"/>
        <w:jc w:val="center"/>
      </w:pPr>
    </w:p>
    <w:p w14:paraId="5A4E7B69" w14:textId="77777777" w:rsidR="007D595D" w:rsidRPr="00F15417" w:rsidRDefault="007D595D" w:rsidP="00E07B42">
      <w:pPr>
        <w:spacing w:before="0" w:after="0"/>
        <w:jc w:val="center"/>
      </w:pPr>
      <w:r w:rsidRPr="00F15417">
        <w:t>Personas ar invaliditāti</w:t>
      </w:r>
    </w:p>
    <w:p w14:paraId="0FE15087" w14:textId="77777777" w:rsidR="007D595D" w:rsidRPr="00F15417" w:rsidRDefault="007D595D" w:rsidP="00E07B42">
      <w:pPr>
        <w:spacing w:before="0" w:after="0"/>
      </w:pPr>
    </w:p>
    <w:p w14:paraId="51DAF54D" w14:textId="77777777" w:rsidR="007D595D" w:rsidRPr="00F15417" w:rsidRDefault="007D595D" w:rsidP="00E07B42">
      <w:pPr>
        <w:spacing w:before="0" w:after="0"/>
      </w:pPr>
      <w:r w:rsidRPr="00F15417">
        <w:t>1.</w:t>
      </w:r>
      <w:r w:rsidRPr="00F15417">
        <w:tab/>
        <w:t xml:space="preserve">Puses, efektīvi īstenojot </w:t>
      </w:r>
      <w:r>
        <w:t xml:space="preserve">ANO </w:t>
      </w:r>
      <w:r w:rsidRPr="00F15417">
        <w:t>Konvenciju par personu ar invaliditāti tiesībām, veicina, aizsargā un nodrošina to, ka visas personas ar invaliditāti pilnībā un vienlīdzīgi var izmantot visas cilvēktiesības.</w:t>
      </w:r>
    </w:p>
    <w:p w14:paraId="580175E5" w14:textId="77777777" w:rsidR="007D595D" w:rsidRPr="00F15417" w:rsidRDefault="007D595D" w:rsidP="00E07B42">
      <w:pPr>
        <w:spacing w:before="0" w:after="0"/>
      </w:pPr>
    </w:p>
    <w:p w14:paraId="4B14B3BF" w14:textId="1490E837" w:rsidR="007D595D" w:rsidRPr="00F15417" w:rsidRDefault="007D595D" w:rsidP="00E07B42">
      <w:pPr>
        <w:spacing w:before="0" w:after="0"/>
      </w:pPr>
      <w:r w:rsidRPr="00F15417">
        <w:br w:type="page"/>
      </w:r>
      <w:r w:rsidRPr="00F15417">
        <w:lastRenderedPageBreak/>
        <w:t>2.</w:t>
      </w:r>
      <w:r w:rsidRPr="00F15417">
        <w:tab/>
        <w:t>Puses veic pasākumus, lai nodrošinātu personu ar invaliditāti pilnīgu iekļaušanu sabiedrībā un viņu līdzdalību visās sabiedriskās un privātās dzīves jomās, arī demokrātiskajos un politiskajos procesos un lēmumu pieņemšanā. Tās nepieļauj, apkaro un likvidē jebkādas kaitējošas ieražas un visu veidu ekspluatāciju, vardarbību un ļaunprātīgu izmantošanu vai diskrimināciju attiecībā uz personām ar invaliditāti, kā arī aizsargā viņu radiniekus, aprūpētājus vai starpniekus no diskriminācijas viņu saistības ar personām ar invaliditāti dēļ.</w:t>
      </w:r>
    </w:p>
    <w:p w14:paraId="74409341" w14:textId="77777777" w:rsidR="007D595D" w:rsidRPr="00F15417" w:rsidRDefault="007D595D" w:rsidP="00E07B42">
      <w:pPr>
        <w:spacing w:before="0" w:after="0"/>
      </w:pPr>
    </w:p>
    <w:p w14:paraId="6C5E21E4" w14:textId="77777777" w:rsidR="007D595D" w:rsidRPr="00F15417" w:rsidRDefault="007D595D" w:rsidP="00E07B42">
      <w:pPr>
        <w:spacing w:before="0" w:after="0"/>
      </w:pPr>
      <w:r w:rsidRPr="00F15417">
        <w:t>3.</w:t>
      </w:r>
      <w:r w:rsidRPr="00F15417">
        <w:tab/>
        <w:t>Puses veicina personu ar invaliditāti vienlīdzīgu un bezšķēršļu piekļuvi sociālajiem pakalpojumiem, transportam un citai fiziskajai infrastruktūrai, kā arī atpūtas un kultūras pasākumiem, un attiecīgā gadījumā atbalsta alternatīvas saziņas metodes, lai nodrošinātu viņu pilnīgu iekļaušanu sabiedrībā.</w:t>
      </w:r>
    </w:p>
    <w:p w14:paraId="72471CA3" w14:textId="77777777" w:rsidR="007D595D" w:rsidRPr="00F15417" w:rsidRDefault="007D595D" w:rsidP="00E07B42">
      <w:pPr>
        <w:spacing w:before="0" w:after="0"/>
      </w:pPr>
    </w:p>
    <w:p w14:paraId="2D22A050" w14:textId="77777777" w:rsidR="007D595D" w:rsidRPr="00F15417" w:rsidRDefault="007D595D" w:rsidP="00E07B42">
      <w:pPr>
        <w:spacing w:before="0" w:after="0"/>
      </w:pPr>
      <w:r w:rsidRPr="00F15417">
        <w:t>4.</w:t>
      </w:r>
      <w:r w:rsidRPr="00F15417">
        <w:tab/>
        <w:t xml:space="preserve">Puses veicina vienlīdzīgu piekļuvi darba tirgiem, aizliedzot jebkādu diskrimināciju invaliditātes dēļ attiecībā uz visiem nodarbinātības veidiem un nosacījumiem. Tās atbalsta personu ar invaliditāti nodarbināšanu publiskajā un privātajā sektorā, izmantojot mērķtiecīgu politiku un stimulējošus pasākumus, arī pašnodarbinātībai un </w:t>
      </w:r>
      <w:r>
        <w:t>uzņēmējdarbīb</w:t>
      </w:r>
      <w:r w:rsidRPr="00F15417">
        <w:t>ai.</w:t>
      </w:r>
    </w:p>
    <w:p w14:paraId="246CE3B9" w14:textId="77777777" w:rsidR="007D595D" w:rsidRPr="00F15417" w:rsidRDefault="007D595D" w:rsidP="00E07B42">
      <w:pPr>
        <w:spacing w:before="0" w:after="0"/>
        <w:jc w:val="center"/>
      </w:pPr>
    </w:p>
    <w:p w14:paraId="0068EEB4" w14:textId="77777777" w:rsidR="007D595D" w:rsidRPr="00F15417" w:rsidRDefault="007D595D" w:rsidP="00E07B42">
      <w:pPr>
        <w:spacing w:before="0" w:after="0"/>
        <w:jc w:val="center"/>
      </w:pPr>
    </w:p>
    <w:p w14:paraId="549A0F3C" w14:textId="3B8C687A" w:rsidR="007D595D" w:rsidRPr="00F15417" w:rsidRDefault="007D595D" w:rsidP="00E07B42">
      <w:pPr>
        <w:spacing w:before="0" w:after="0"/>
        <w:jc w:val="center"/>
      </w:pPr>
      <w:r w:rsidRPr="00F15417">
        <w:br w:type="page"/>
      </w:r>
      <w:r w:rsidRPr="00F15417">
        <w:lastRenderedPageBreak/>
        <w:t>38. PANTS</w:t>
      </w:r>
    </w:p>
    <w:p w14:paraId="35475235" w14:textId="77777777" w:rsidR="007D595D" w:rsidRPr="00F15417" w:rsidRDefault="007D595D" w:rsidP="00E07B42">
      <w:pPr>
        <w:spacing w:before="0" w:after="0"/>
        <w:jc w:val="center"/>
      </w:pPr>
    </w:p>
    <w:p w14:paraId="0C298237" w14:textId="77777777" w:rsidR="007D595D" w:rsidRPr="00F15417" w:rsidRDefault="007D595D" w:rsidP="00E07B42">
      <w:pPr>
        <w:spacing w:before="0" w:after="0"/>
        <w:jc w:val="center"/>
      </w:pPr>
      <w:r w:rsidRPr="00F15417">
        <w:t>Kultūra, sports un cilvēku savstarpējie kontakti</w:t>
      </w:r>
    </w:p>
    <w:p w14:paraId="2F752BFB" w14:textId="77777777" w:rsidR="007D595D" w:rsidRPr="00F15417" w:rsidRDefault="007D595D" w:rsidP="00E07B42">
      <w:pPr>
        <w:spacing w:before="0" w:after="0"/>
      </w:pPr>
    </w:p>
    <w:p w14:paraId="3D251845" w14:textId="77777777" w:rsidR="007D595D" w:rsidRPr="00F15417" w:rsidRDefault="007D595D" w:rsidP="00E07B42">
      <w:pPr>
        <w:spacing w:before="0" w:after="0"/>
      </w:pPr>
      <w:r w:rsidRPr="00F15417">
        <w:t>1.</w:t>
      </w:r>
      <w:r w:rsidRPr="00F15417">
        <w:tab/>
        <w:t>Puses atbalsta kultūru kā ilgtspējīgas ekonomikas attīstības virzītājspēku. Tās rada labvēlīgu vidi inovācijai kultūras jomā, tās daudzveidībai un attīstībai, kā arī kultūras darbu radīšanai, aizsardzībai, producēšanai un izplatīšanai. Tās veicina jaunu informācijas un komunikācijas tehnoloģiju izmantošanu savas kultūras popularizēšanai.</w:t>
      </w:r>
    </w:p>
    <w:p w14:paraId="5320F1F9" w14:textId="77777777" w:rsidR="007D595D" w:rsidRPr="00F15417" w:rsidRDefault="007D595D" w:rsidP="00E07B42">
      <w:pPr>
        <w:spacing w:before="0" w:after="0"/>
      </w:pPr>
    </w:p>
    <w:p w14:paraId="31EFAE4E" w14:textId="77777777" w:rsidR="007D595D" w:rsidRPr="00F15417" w:rsidRDefault="007D595D" w:rsidP="00E07B42">
      <w:pPr>
        <w:spacing w:before="0" w:after="0"/>
      </w:pPr>
      <w:r w:rsidRPr="00F15417">
        <w:t>2.</w:t>
      </w:r>
      <w:r w:rsidRPr="00F15417">
        <w:tab/>
        <w:t>Puses sekmē materiālā un nemateriālā kultūras mantojuma aizsardzību un veicināšanu, kā arī kultūras izpausmju daudzveidību, lai sekmētu savstarpēju sapratni un veicinātu līdzsvarotas apmaiņas kultūras jomā.</w:t>
      </w:r>
    </w:p>
    <w:p w14:paraId="52FEBFCD" w14:textId="77777777" w:rsidR="007D595D" w:rsidRPr="00F15417" w:rsidRDefault="007D595D" w:rsidP="00E07B42">
      <w:pPr>
        <w:spacing w:before="0" w:after="0"/>
      </w:pPr>
    </w:p>
    <w:p w14:paraId="1210F0AB" w14:textId="77777777" w:rsidR="007D595D" w:rsidRPr="00F15417" w:rsidRDefault="007D595D" w:rsidP="00E07B42">
      <w:pPr>
        <w:spacing w:before="0" w:after="0"/>
      </w:pPr>
      <w:r w:rsidRPr="00F15417">
        <w:t>3.</w:t>
      </w:r>
      <w:r w:rsidRPr="00F15417">
        <w:tab/>
        <w:t>Puses cenšas veicināt kultūras speciālistu mobilitāti un mākslas darbu apriti, kā arī īstenot kopīgas iniciatīvas dažādās kultūras un radošajās nozarēs. Tās veicina apmaiņu un dialogu kultūras jomā starp Āfrikas un ES jaunatnes organizācijām un pilsonisko sabiedrību.</w:t>
      </w:r>
    </w:p>
    <w:p w14:paraId="2EED97C1" w14:textId="77777777" w:rsidR="007D595D" w:rsidRPr="00F15417" w:rsidRDefault="007D595D" w:rsidP="00E07B42">
      <w:pPr>
        <w:spacing w:before="0" w:after="0"/>
      </w:pPr>
    </w:p>
    <w:p w14:paraId="6BE39376" w14:textId="77777777" w:rsidR="007D595D" w:rsidRPr="00F15417" w:rsidRDefault="007D595D" w:rsidP="00E07B42">
      <w:pPr>
        <w:spacing w:before="0" w:after="0"/>
      </w:pPr>
      <w:r w:rsidRPr="00F15417">
        <w:t>4.</w:t>
      </w:r>
      <w:r w:rsidRPr="00F15417">
        <w:tab/>
        <w:t>Puses atbalsta radošo nozaru attīstību. Tās strādā pie tā, lai ieviestu atbalsta pasākumus mākslinieciskās jaunrades stimulēšanai un māksliniecisko izpausmju apmaiņas veicināšanai.</w:t>
      </w:r>
    </w:p>
    <w:p w14:paraId="149D1998" w14:textId="77777777" w:rsidR="007D595D" w:rsidRPr="00F15417" w:rsidRDefault="007D595D" w:rsidP="00E07B42">
      <w:pPr>
        <w:spacing w:before="0" w:after="0"/>
      </w:pPr>
    </w:p>
    <w:p w14:paraId="69EB9C48" w14:textId="5512567A" w:rsidR="007D595D" w:rsidRPr="00F15417" w:rsidRDefault="007D595D" w:rsidP="00E07B42">
      <w:pPr>
        <w:spacing w:before="0" w:after="0"/>
      </w:pPr>
      <w:r w:rsidRPr="00F15417">
        <w:br w:type="page"/>
      </w:r>
      <w:r w:rsidRPr="00F15417">
        <w:lastRenderedPageBreak/>
        <w:t>5.</w:t>
      </w:r>
      <w:r w:rsidRPr="00F15417">
        <w:tab/>
        <w:t>Puses popularizē sportu kā ilgtspējīgas attīstības, sociālās iekļaušanas, nediskriminācijas un cilvēktiesību veicināšanas virzītājspēku. Tās cenšas izveidot piemērotu tehnisko nodrošinājumu un mudināt cilvēkus piedalīties sporta un citos fiziskās audzināšanas pasākumos. Tās arī atbalsta sportu kā līdzekli starpkultūru dialogam un sadarbībai starp tautām, kā arī konfliktu un vardarbības novēršanai un pēckonflikta izlīgumam.</w:t>
      </w:r>
    </w:p>
    <w:p w14:paraId="0ED75B9D" w14:textId="77777777" w:rsidR="007D595D" w:rsidRPr="00F15417" w:rsidRDefault="007D595D" w:rsidP="00E07B42">
      <w:pPr>
        <w:spacing w:before="0" w:after="0"/>
        <w:jc w:val="center"/>
      </w:pPr>
    </w:p>
    <w:p w14:paraId="76E24743" w14:textId="77777777" w:rsidR="007D595D" w:rsidRPr="00F15417" w:rsidRDefault="007D595D" w:rsidP="00E07B42">
      <w:pPr>
        <w:spacing w:before="0" w:after="0"/>
        <w:jc w:val="center"/>
      </w:pPr>
    </w:p>
    <w:p w14:paraId="61D4BC24" w14:textId="77777777" w:rsidR="007D595D" w:rsidRPr="00F15417" w:rsidRDefault="007D595D" w:rsidP="00E07B42">
      <w:pPr>
        <w:spacing w:before="0" w:after="0"/>
        <w:jc w:val="center"/>
      </w:pPr>
      <w:r w:rsidRPr="00F15417">
        <w:t>3. NODAĻA</w:t>
      </w:r>
    </w:p>
    <w:p w14:paraId="39429303" w14:textId="77777777" w:rsidR="007D595D" w:rsidRPr="00F15417" w:rsidRDefault="007D595D" w:rsidP="00E07B42">
      <w:pPr>
        <w:spacing w:before="0" w:after="0"/>
        <w:jc w:val="center"/>
      </w:pPr>
    </w:p>
    <w:p w14:paraId="4A0E9D13" w14:textId="77777777" w:rsidR="007D595D" w:rsidRPr="00F15417" w:rsidRDefault="007D595D" w:rsidP="00E07B42">
      <w:pPr>
        <w:spacing w:before="0" w:after="0"/>
        <w:jc w:val="center"/>
      </w:pPr>
      <w:r w:rsidRPr="00F15417">
        <w:t>IEDZĪVOTĀJI UN ATTĪSTĪBA</w:t>
      </w:r>
    </w:p>
    <w:p w14:paraId="2DACCA94" w14:textId="77777777" w:rsidR="007D595D" w:rsidRPr="00F15417" w:rsidRDefault="007D595D" w:rsidP="00E07B42">
      <w:pPr>
        <w:spacing w:before="0" w:after="0"/>
        <w:jc w:val="center"/>
      </w:pPr>
    </w:p>
    <w:p w14:paraId="58E46016" w14:textId="77777777" w:rsidR="007D595D" w:rsidRPr="00F15417" w:rsidRDefault="007D595D" w:rsidP="00E07B42">
      <w:pPr>
        <w:spacing w:before="0" w:after="0"/>
        <w:jc w:val="center"/>
      </w:pPr>
    </w:p>
    <w:p w14:paraId="4C472168" w14:textId="77777777" w:rsidR="007D595D" w:rsidRPr="00F15417" w:rsidRDefault="007D595D" w:rsidP="00E07B42">
      <w:pPr>
        <w:spacing w:before="0" w:after="0"/>
        <w:jc w:val="center"/>
      </w:pPr>
      <w:r w:rsidRPr="00F15417">
        <w:t>39. PANTS</w:t>
      </w:r>
    </w:p>
    <w:p w14:paraId="5FD95E75" w14:textId="77777777" w:rsidR="007D595D" w:rsidRPr="00F15417" w:rsidRDefault="007D595D" w:rsidP="00E07B42">
      <w:pPr>
        <w:spacing w:before="0" w:after="0"/>
        <w:jc w:val="center"/>
      </w:pPr>
    </w:p>
    <w:p w14:paraId="310999E1" w14:textId="77777777" w:rsidR="007D595D" w:rsidRPr="00F15417" w:rsidRDefault="007D595D" w:rsidP="00E07B42">
      <w:pPr>
        <w:spacing w:before="0" w:after="0"/>
        <w:jc w:val="center"/>
      </w:pPr>
      <w:r w:rsidRPr="00F15417">
        <w:t>Demogrāfija</w:t>
      </w:r>
    </w:p>
    <w:p w14:paraId="58610B61" w14:textId="77777777" w:rsidR="007D595D" w:rsidRPr="00F15417" w:rsidRDefault="007D595D" w:rsidP="00E07B42">
      <w:pPr>
        <w:spacing w:before="0" w:after="0"/>
      </w:pPr>
    </w:p>
    <w:p w14:paraId="1DFE5C63" w14:textId="77777777" w:rsidR="007D595D" w:rsidRPr="00F15417" w:rsidRDefault="007D595D" w:rsidP="00E07B42">
      <w:pPr>
        <w:spacing w:before="0" w:after="0"/>
      </w:pPr>
      <w:r w:rsidRPr="00F15417">
        <w:t>1.</w:t>
      </w:r>
      <w:r w:rsidRPr="00F15417">
        <w:tab/>
        <w:t>Puses atzīst vajadzību pārvaldīt demogrāfisko pārmaiņu radītās iespējas un problēmas, lai labāk piepildītu Āfrikas un ES nākamo paaudžu vēlmes un cerības.</w:t>
      </w:r>
    </w:p>
    <w:p w14:paraId="422AF4C4" w14:textId="77777777" w:rsidR="007D595D" w:rsidRPr="00F15417" w:rsidRDefault="007D595D" w:rsidP="00E07B42">
      <w:pPr>
        <w:spacing w:before="0" w:after="0"/>
      </w:pPr>
    </w:p>
    <w:p w14:paraId="04FCE2E4" w14:textId="77777777" w:rsidR="007D595D" w:rsidRPr="00F15417" w:rsidRDefault="007D595D" w:rsidP="00E07B42">
      <w:pPr>
        <w:spacing w:before="0" w:after="0"/>
      </w:pPr>
      <w:r w:rsidRPr="00F15417">
        <w:t>2.</w:t>
      </w:r>
      <w:r w:rsidRPr="00F15417">
        <w:tab/>
        <w:t>Puses nodrošina statistikas un datu par visiem iedzīvotājiem sistemātisku vākšanu, analīzi, glabāšanu un izplatīšanu saskaņā ar ētikas, konfidencialitātes un privātuma standartiem un ņem vērā datus un tendences savos attīstības plānos.</w:t>
      </w:r>
    </w:p>
    <w:p w14:paraId="7498F694" w14:textId="77777777" w:rsidR="007D595D" w:rsidRPr="00F15417" w:rsidRDefault="007D595D" w:rsidP="00E07B42">
      <w:pPr>
        <w:spacing w:before="0" w:after="0"/>
      </w:pPr>
    </w:p>
    <w:p w14:paraId="2B387CFC" w14:textId="60270C5E" w:rsidR="007D595D" w:rsidRPr="00F15417" w:rsidRDefault="007D595D" w:rsidP="00E07B42">
      <w:pPr>
        <w:spacing w:before="0" w:after="0"/>
      </w:pPr>
      <w:r w:rsidRPr="00F15417">
        <w:br w:type="page"/>
      </w:r>
      <w:r w:rsidRPr="00F15417">
        <w:lastRenderedPageBreak/>
        <w:t>3.</w:t>
      </w:r>
      <w:r w:rsidRPr="00F15417">
        <w:tab/>
        <w:t>Puses nodrošina pilnvērtīgas iespējas jauniešiem un sievietēm un iegulda šajās grupās, atzīstot viņu izšķirošo lomu demogrāfijas procesos. Tās veicina sieviešu un jauniešu cilvēktiesības un nodrošina šīm grupām nepieciešamo izglītību un prasmes. Tās mobilizē ieguldījumus un paver ekonomiskās iespējas, lai izmantotu liela jauniešu skaita potenciālu.</w:t>
      </w:r>
    </w:p>
    <w:p w14:paraId="311F94B5" w14:textId="77777777" w:rsidR="007D595D" w:rsidRPr="00F15417" w:rsidRDefault="007D595D" w:rsidP="00E07B42">
      <w:pPr>
        <w:spacing w:before="0" w:after="0"/>
        <w:jc w:val="center"/>
      </w:pPr>
    </w:p>
    <w:p w14:paraId="2398B055" w14:textId="77777777" w:rsidR="007D595D" w:rsidRPr="00F15417" w:rsidRDefault="007D595D" w:rsidP="00E07B42">
      <w:pPr>
        <w:spacing w:before="0" w:after="0"/>
        <w:jc w:val="center"/>
      </w:pPr>
    </w:p>
    <w:p w14:paraId="33B178C8" w14:textId="77777777" w:rsidR="007D595D" w:rsidRPr="00F15417" w:rsidRDefault="007D595D" w:rsidP="00E07B42">
      <w:pPr>
        <w:spacing w:before="0" w:after="0"/>
        <w:jc w:val="center"/>
      </w:pPr>
      <w:r w:rsidRPr="00F15417">
        <w:t>40. PANTS</w:t>
      </w:r>
    </w:p>
    <w:p w14:paraId="3A736A92" w14:textId="77777777" w:rsidR="007D595D" w:rsidRPr="00F15417" w:rsidRDefault="007D595D" w:rsidP="00E07B42">
      <w:pPr>
        <w:spacing w:before="0" w:after="0"/>
        <w:jc w:val="center"/>
      </w:pPr>
    </w:p>
    <w:p w14:paraId="78CC3BAD" w14:textId="77777777" w:rsidR="007D595D" w:rsidRPr="00F15417" w:rsidRDefault="007D595D" w:rsidP="00E07B42">
      <w:pPr>
        <w:spacing w:before="0" w:after="0"/>
        <w:jc w:val="center"/>
      </w:pPr>
      <w:r w:rsidRPr="00F15417">
        <w:t>Dzimumu līdztiesība un pilnvērtīgu iespēju nodrošināšana sievietēm</w:t>
      </w:r>
    </w:p>
    <w:p w14:paraId="4E1A577B" w14:textId="77777777" w:rsidR="007D595D" w:rsidRPr="00F15417" w:rsidRDefault="007D595D" w:rsidP="00E07B42">
      <w:pPr>
        <w:spacing w:before="0" w:after="0"/>
      </w:pPr>
    </w:p>
    <w:p w14:paraId="639AD86E" w14:textId="77777777" w:rsidR="007D595D" w:rsidRPr="00F15417" w:rsidRDefault="007D595D" w:rsidP="00E07B42">
      <w:pPr>
        <w:spacing w:before="0" w:after="0"/>
      </w:pPr>
      <w:r w:rsidRPr="00F15417">
        <w:t>1.</w:t>
      </w:r>
      <w:r w:rsidRPr="00F15417">
        <w:tab/>
        <w:t>Puses stiprina sadarbību, kuras mērķis ir uzlabot un paplašināt vienlīdzīgu līdzdalību un iespējas visiem visās politiskās, ekonomiskās, sociālās un kultūras dzīves jomās. Tās nodrošina, ka dzimumu līdztiesības aspekts tiek sistemātiski integrēts visās politikas jomās un programmās.</w:t>
      </w:r>
    </w:p>
    <w:p w14:paraId="466DF07E" w14:textId="77777777" w:rsidR="007D595D" w:rsidRPr="00F15417" w:rsidRDefault="007D595D" w:rsidP="00E07B42">
      <w:pPr>
        <w:spacing w:before="0" w:after="0"/>
      </w:pPr>
    </w:p>
    <w:p w14:paraId="02AFE745" w14:textId="77777777" w:rsidR="007D595D" w:rsidRPr="00F15417" w:rsidRDefault="007D595D" w:rsidP="00E07B42">
      <w:pPr>
        <w:spacing w:before="0" w:after="0"/>
      </w:pPr>
      <w:r w:rsidRPr="00F15417">
        <w:t>2.</w:t>
      </w:r>
      <w:r w:rsidRPr="00F15417">
        <w:tab/>
        <w:t>Puses sadarbojas, lai veicinātu sieviešu un meiteņu humāno un sociālo attīstību. Tās cenšas novērst visus šķēršļus veselības un izglītības jomā, lai novērstu dzimumu nevienlīdzību. Tās strādā pie tā, lai panāktu vispārēju un vienlīdzīgu piekļuvi formālajai izglītībai un arodmācībām ar mērķi pilnībā izmantot sieviešu un meiteņu potenciālu un palīdzēt viņām piepildīt savas vēlmes. Tās nodrošina, ka mācību materiāli un mācīšanas metodes atbilst dzimumu līdztiesības principam, un mudina sievietes un meitenes izglītoties STEM priekšmetos.</w:t>
      </w:r>
    </w:p>
    <w:p w14:paraId="3147FF36" w14:textId="77777777" w:rsidR="007D595D" w:rsidRPr="00F15417" w:rsidRDefault="007D595D" w:rsidP="00E07B42">
      <w:pPr>
        <w:spacing w:before="0" w:after="0"/>
      </w:pPr>
    </w:p>
    <w:p w14:paraId="3216767D" w14:textId="7DF94DB5" w:rsidR="007D595D" w:rsidRPr="00F15417" w:rsidRDefault="007D595D" w:rsidP="00E07B42">
      <w:pPr>
        <w:spacing w:before="0" w:after="0"/>
      </w:pPr>
      <w:r w:rsidRPr="00F15417">
        <w:br w:type="page"/>
      </w:r>
      <w:r w:rsidRPr="00F15417">
        <w:lastRenderedPageBreak/>
        <w:t>3.</w:t>
      </w:r>
      <w:r w:rsidRPr="00F15417">
        <w:tab/>
        <w:t>Puses veicina sieviešu vienlīdzīgu piekļuvi ekonomiskajām iespējām, nodarbinātībai, kredītiem un finanšu pakalpojumiem, kā arī zemes un citu ražošanas līdzekļu kontrolei un izmantošanai. Tās atbalsta sievietes uzņēmējas, likvidē vīriešu un sieviešu darba samaksas atšķirības un atceļ diskriminējošus noteikumus un praksi. Tās veic efektīvus pasākumus, lai identificētu seksisma izpausmes un vērstos pret tām, kā arī novērstu dzimumu diskriminācijas pamatcēloņus, piemēram, negatīvas sociālās normas un dzimumu stereotipus, arī plašsaziņas līdzekļos.</w:t>
      </w:r>
    </w:p>
    <w:p w14:paraId="22CC68E9" w14:textId="77777777" w:rsidR="007D595D" w:rsidRPr="00F15417" w:rsidRDefault="007D595D" w:rsidP="00E07B42">
      <w:pPr>
        <w:spacing w:before="0" w:after="0"/>
      </w:pPr>
    </w:p>
    <w:p w14:paraId="16E181C6" w14:textId="77777777" w:rsidR="007D595D" w:rsidRPr="00F15417" w:rsidRDefault="007D595D" w:rsidP="00E07B42">
      <w:pPr>
        <w:spacing w:before="0" w:after="0"/>
      </w:pPr>
      <w:r w:rsidRPr="00F15417">
        <w:t>4.</w:t>
      </w:r>
      <w:r w:rsidRPr="00F15417">
        <w:tab/>
        <w:t>Puses stiprina meiteņu un sieviešu viedokļu paušanu un viņu līdzdalību politiskajā dzīvē, veicot pasākumus, lai panāktu dzimumu paritāti vēlēšanu, politikas un pārvaldības procesos un augstos pārvaldes amatos, tostarp konstitucionālās iestādēs un valsts uzņēmumos, kā arī veicina viņu aktīvu lomu miera veidošanas un izlīguma centienos.</w:t>
      </w:r>
    </w:p>
    <w:p w14:paraId="643C3536" w14:textId="77777777" w:rsidR="007D595D" w:rsidRPr="00F15417" w:rsidRDefault="007D595D" w:rsidP="00E07B42">
      <w:pPr>
        <w:spacing w:before="0" w:after="0"/>
      </w:pPr>
    </w:p>
    <w:p w14:paraId="74D23FDE" w14:textId="77777777" w:rsidR="007D595D" w:rsidRPr="00F15417" w:rsidRDefault="007D595D" w:rsidP="00E07B42">
      <w:pPr>
        <w:spacing w:before="0" w:after="0"/>
      </w:pPr>
      <w:r w:rsidRPr="00F15417">
        <w:t>5.</w:t>
      </w:r>
      <w:r w:rsidRPr="00F15417">
        <w:tab/>
        <w:t>Puses pieņem un īsteno tiesību aktus, kas aizsargā sievietes un meitenes no jebkāda veida vardarbības, ieskaitot seksuālu un ar dzimumu saistītu vardarbību, seksuālas un ļaunprātīgas izmantošanas un cilvēku tirdzniecības.</w:t>
      </w:r>
    </w:p>
    <w:p w14:paraId="40E90D07" w14:textId="77777777" w:rsidR="007D595D" w:rsidRPr="00F15417" w:rsidRDefault="007D595D" w:rsidP="00E07B42">
      <w:pPr>
        <w:spacing w:before="0" w:after="0"/>
      </w:pPr>
    </w:p>
    <w:p w14:paraId="47A5963E" w14:textId="55A6E057" w:rsidR="007D595D" w:rsidRPr="00F15417" w:rsidRDefault="007D595D" w:rsidP="00E07B42">
      <w:pPr>
        <w:spacing w:before="0" w:after="0"/>
      </w:pPr>
      <w:r w:rsidRPr="00F15417">
        <w:br w:type="page"/>
      </w:r>
      <w:r w:rsidRPr="00F15417">
        <w:lastRenderedPageBreak/>
        <w:t>6.</w:t>
      </w:r>
      <w:r w:rsidRPr="00F15417">
        <w:tab/>
        <w:t xml:space="preserve">Puses apņemas pilnībā un efektīvi īstenot Pekinas deklarāciju un Rīcības platformu un Starptautiskās konferences par iedzīvotājiem un attīstību rīcības programmu, kā arī to pārskatīšanas konferenču rezultātus. Tās arī uzsver vajadzību pēc vispārējas piekļuves kvalitatīvai un cenas ziņā pieejamai visaptverošai informācijai un izglītībai seksuālās un reproduktīvās veselības jomā, ņemot vērā </w:t>
      </w:r>
      <w:r w:rsidRPr="00F15417">
        <w:rPr>
          <w:i/>
        </w:rPr>
        <w:t>UNESCO</w:t>
      </w:r>
      <w:r w:rsidRPr="00F15417">
        <w:t xml:space="preserve"> </w:t>
      </w:r>
      <w:r>
        <w:t>s</w:t>
      </w:r>
      <w:r w:rsidRPr="00F15417">
        <w:t>tarptautiskās tehniskās vadlīnijas par dzimumaudzināšanu, kā arī vajadzību sniegt attiecīgus veselības aprūpes pakalpojumus. Tās sekmē un veicina Āfrikas Cilvēktiesību un tautu tiesību hartas</w:t>
      </w:r>
      <w:r>
        <w:t>, kas noslēgta Bandžulā 1981. gada 26. jūnijā,</w:t>
      </w:r>
      <w:r w:rsidRPr="00F15417">
        <w:t xml:space="preserve"> Protokola par sieviešu tiesībām Āfrikā </w:t>
      </w:r>
      <w:r>
        <w:t xml:space="preserve">("Maputu protokols") </w:t>
      </w:r>
      <w:r w:rsidRPr="00F15417">
        <w:t>ratifikāciju un efektīvu īstenošanu un attiecīgā gadījumā atbalsta Maputu rīcības plāna (2016.–2030.) efektīvu īstenošanu.</w:t>
      </w:r>
    </w:p>
    <w:p w14:paraId="3681940D" w14:textId="77777777" w:rsidR="007D595D" w:rsidRPr="00F15417" w:rsidRDefault="007D595D" w:rsidP="00E07B42">
      <w:pPr>
        <w:spacing w:before="0" w:after="0"/>
        <w:jc w:val="center"/>
      </w:pPr>
    </w:p>
    <w:p w14:paraId="24199429" w14:textId="77777777" w:rsidR="007D595D" w:rsidRPr="00F15417" w:rsidRDefault="007D595D" w:rsidP="00E07B42">
      <w:pPr>
        <w:spacing w:before="0" w:after="0"/>
        <w:jc w:val="center"/>
      </w:pPr>
    </w:p>
    <w:p w14:paraId="0455AFC8" w14:textId="77777777" w:rsidR="007D595D" w:rsidRPr="00F15417" w:rsidRDefault="007D595D" w:rsidP="00E07B42">
      <w:pPr>
        <w:spacing w:before="0" w:after="0"/>
        <w:jc w:val="center"/>
      </w:pPr>
      <w:r w:rsidRPr="00F15417">
        <w:t>41. PANTS</w:t>
      </w:r>
    </w:p>
    <w:p w14:paraId="664538B0" w14:textId="77777777" w:rsidR="007D595D" w:rsidRPr="00F15417" w:rsidRDefault="007D595D" w:rsidP="00E07B42">
      <w:pPr>
        <w:spacing w:before="0" w:after="0"/>
        <w:jc w:val="center"/>
      </w:pPr>
    </w:p>
    <w:p w14:paraId="089C9826" w14:textId="77777777" w:rsidR="007D595D" w:rsidRPr="00F15417" w:rsidRDefault="007D595D" w:rsidP="00E07B42">
      <w:pPr>
        <w:spacing w:before="0" w:after="0"/>
        <w:jc w:val="center"/>
      </w:pPr>
      <w:r w:rsidRPr="00F15417">
        <w:t>Jaunatne</w:t>
      </w:r>
    </w:p>
    <w:p w14:paraId="7A85A5F8" w14:textId="77777777" w:rsidR="007D595D" w:rsidRPr="00F15417" w:rsidRDefault="007D595D" w:rsidP="00E07B42">
      <w:pPr>
        <w:spacing w:before="0" w:after="0"/>
      </w:pPr>
    </w:p>
    <w:p w14:paraId="743D15D3" w14:textId="77777777" w:rsidR="007D595D" w:rsidRPr="00F15417" w:rsidRDefault="007D595D" w:rsidP="00E07B42">
      <w:pPr>
        <w:spacing w:before="0" w:after="0"/>
      </w:pPr>
      <w:r w:rsidRPr="00F15417">
        <w:t>1.</w:t>
      </w:r>
      <w:r w:rsidRPr="00F15417">
        <w:tab/>
        <w:t xml:space="preserve">Puses atbalsta jauniešu </w:t>
      </w:r>
      <w:r>
        <w:t>uzņēmējdarbīb</w:t>
      </w:r>
      <w:r w:rsidRPr="00F15417">
        <w:t xml:space="preserve">u un apņemas nodrošināt pienācīgas kvalitātes nodarbinātību jauniešiem, arī atbalstot viņus ar darba tirgu saistītu prasmju apgūšanā, izmantojot izglītību, profesionālo un tehnisko apmācību un uzlabotu piekļuvi digitālajām tehnoloģijām, </w:t>
      </w:r>
      <w:r>
        <w:t>un</w:t>
      </w:r>
      <w:r w:rsidRPr="00F15417">
        <w:t xml:space="preserve"> atvieglo</w:t>
      </w:r>
      <w:r>
        <w:t>t</w:t>
      </w:r>
      <w:r w:rsidRPr="00F15417">
        <w:t xml:space="preserve"> viņiem piekļuvi zemei un kredītiem. Tās izveido jauniešiem draudzīgus nodarbinātības dienestus, lai jauniešus piesaistītu nodarbinātības iespējām.</w:t>
      </w:r>
    </w:p>
    <w:p w14:paraId="667B2DDF" w14:textId="77777777" w:rsidR="007D595D" w:rsidRPr="00F15417" w:rsidRDefault="007D595D" w:rsidP="00E07B42">
      <w:pPr>
        <w:spacing w:before="0" w:after="0"/>
      </w:pPr>
    </w:p>
    <w:p w14:paraId="1E9BA559" w14:textId="0DD23E26" w:rsidR="007D595D" w:rsidRPr="00F15417" w:rsidRDefault="007D595D" w:rsidP="00E07B42">
      <w:pPr>
        <w:spacing w:before="0" w:after="0"/>
      </w:pPr>
      <w:r w:rsidRPr="00F15417">
        <w:br w:type="page"/>
      </w:r>
      <w:r w:rsidRPr="00F15417">
        <w:lastRenderedPageBreak/>
        <w:t>2.</w:t>
      </w:r>
      <w:r w:rsidRPr="00F15417">
        <w:tab/>
        <w:t>Puses sadarbojas, lai nodrošinātu pienācīgas iespējas jauniešiem, un strādā pie tā, lai pavērtu iespējas viņu aktīvai iekļaušanai lēmumu pieņemšanas procesos un viņu līdzdalībai demokrātiskajā un politiskajā dzīvē, kā arī miera veidošanas un samierināšanas centienos. Tās veicina politiku un programmas atstumtiem jauniešiem, arī jauniešu interešu aizstāvības programmas, lai piedāvātu viņiem iespēju un motivāciju no jauna integrēties sabiedrībā.</w:t>
      </w:r>
    </w:p>
    <w:p w14:paraId="5422F8EF" w14:textId="77777777" w:rsidR="007D595D" w:rsidRPr="00F15417" w:rsidRDefault="007D595D" w:rsidP="00E07B42">
      <w:pPr>
        <w:spacing w:before="0" w:after="0"/>
      </w:pPr>
    </w:p>
    <w:p w14:paraId="5CB4CC1A" w14:textId="77777777" w:rsidR="007D595D" w:rsidRPr="00F15417" w:rsidRDefault="007D595D" w:rsidP="00E07B42">
      <w:pPr>
        <w:spacing w:before="0" w:after="0"/>
      </w:pPr>
      <w:r w:rsidRPr="00F15417">
        <w:t>3.</w:t>
      </w:r>
      <w:r w:rsidRPr="00F15417">
        <w:tab/>
        <w:t>Puses atbalsta iniciatīvas, kuru mērķis ir nodrošināt piekļuvi kvalitatīviem pamatpakalpojumiem visiem bērniem, novērst bērnu vervēšanu un izmantošanu konflikta situācijās un izbeigt visu veidu vardarbību un kaitējošas ieražas pret bērniem, tostarp bērnu, agrīnas un piespiedu laulības, bērnu nodarbināšanu, ļaunprātīgu izturēšanos pret bērniem un miesassodus, īpašu uzmanību pievēršot bērniem neaizsargātās situācijās.</w:t>
      </w:r>
    </w:p>
    <w:p w14:paraId="1F06F523" w14:textId="77777777" w:rsidR="007D595D" w:rsidRPr="00F15417" w:rsidRDefault="007D595D" w:rsidP="00E07B42">
      <w:pPr>
        <w:spacing w:before="0" w:after="0"/>
        <w:jc w:val="center"/>
      </w:pPr>
    </w:p>
    <w:p w14:paraId="68F70492" w14:textId="77777777" w:rsidR="007D595D" w:rsidRPr="00F15417" w:rsidRDefault="007D595D" w:rsidP="00E07B42">
      <w:pPr>
        <w:spacing w:before="0" w:after="0"/>
        <w:jc w:val="center"/>
      </w:pPr>
    </w:p>
    <w:p w14:paraId="67775278" w14:textId="77777777" w:rsidR="007D595D" w:rsidRPr="00F15417" w:rsidRDefault="007D595D" w:rsidP="00E07B42">
      <w:pPr>
        <w:spacing w:before="0" w:after="0"/>
        <w:jc w:val="center"/>
      </w:pPr>
      <w:r w:rsidRPr="00F15417">
        <w:t>42. PANTS</w:t>
      </w:r>
    </w:p>
    <w:p w14:paraId="67A3A1FA" w14:textId="77777777" w:rsidR="007D595D" w:rsidRPr="00F15417" w:rsidRDefault="007D595D" w:rsidP="00E07B42">
      <w:pPr>
        <w:spacing w:before="0" w:after="0"/>
        <w:jc w:val="center"/>
      </w:pPr>
    </w:p>
    <w:p w14:paraId="0B89F29A" w14:textId="77777777" w:rsidR="007D595D" w:rsidRPr="00F15417" w:rsidRDefault="007D595D" w:rsidP="00E07B42">
      <w:pPr>
        <w:spacing w:before="0" w:after="0"/>
        <w:jc w:val="center"/>
      </w:pPr>
      <w:r w:rsidRPr="00F15417">
        <w:t>Ilgtspējīga pilsētvides un lauku attīstība</w:t>
      </w:r>
    </w:p>
    <w:p w14:paraId="462CBE4F" w14:textId="77777777" w:rsidR="007D595D" w:rsidRPr="00F15417" w:rsidRDefault="007D595D" w:rsidP="00E07B42">
      <w:pPr>
        <w:spacing w:before="0" w:after="0"/>
      </w:pPr>
    </w:p>
    <w:p w14:paraId="3D8DB7AA" w14:textId="77777777" w:rsidR="007D595D" w:rsidRPr="00F15417" w:rsidRDefault="007D595D" w:rsidP="00E07B42">
      <w:pPr>
        <w:spacing w:before="0" w:after="0"/>
      </w:pPr>
      <w:r w:rsidRPr="00F15417">
        <w:t>1.</w:t>
      </w:r>
      <w:r w:rsidRPr="00F15417">
        <w:tab/>
        <w:t>Puses palielina pilsētu kā ilgtspējīgas un iekļaujošas izaugsmes un inovācijas centru potenciālu.</w:t>
      </w:r>
    </w:p>
    <w:p w14:paraId="00CBBBDE" w14:textId="77777777" w:rsidR="007D595D" w:rsidRPr="00F15417" w:rsidRDefault="007D595D" w:rsidP="00E07B42">
      <w:pPr>
        <w:spacing w:before="0" w:after="0"/>
      </w:pPr>
    </w:p>
    <w:p w14:paraId="22F2F596" w14:textId="78D4912C" w:rsidR="007D595D" w:rsidRPr="00F15417" w:rsidRDefault="007D595D" w:rsidP="00E07B42">
      <w:pPr>
        <w:spacing w:before="0" w:after="0"/>
      </w:pPr>
      <w:r w:rsidRPr="00F15417">
        <w:br w:type="page"/>
      </w:r>
      <w:r w:rsidRPr="00F15417">
        <w:lastRenderedPageBreak/>
        <w:t>2.</w:t>
      </w:r>
      <w:r w:rsidRPr="00F15417">
        <w:tab/>
        <w:t>Puses veicina ilgtspējīgu zemes izmantošanas plānošanu un zemes tirgu taisnīgu pārvaldību, īpašu uzmanību pievēršot pārredzamai un regulētai zemes iegādei un īpašumtiesībām. Tās arī veicina ilgtspējīgu mobilitāti pilsētās un viedas un drošas pilsētas, kas izmanto digitalizācijas un tehnoloģiju sniegtās iespējas. Tās integrē ilgtspējīgus enerģijas ražošanas un energoefektivitātes risinājumus, veicina enerģijas produktīvu izmantošanu, uzlabo atkritumu apsaimniekošanu un pievēršas visu veidu piesārņojumam. Tās uzlabo risinājumus mobilitātei pilsētās un nodrošina, ka pakalpojumi tiek sniegti un infrastruktūra tiek nodrošināta tā, lai tie būtu klimatam un videi draudzīgi un lai resursi tiktu izmantoti efektīvi. Tās veido pilsētu noturību pret satricinājumiem un izmanto iespējas mazemisiju un klimatnoturīgai ekonomikai.</w:t>
      </w:r>
    </w:p>
    <w:p w14:paraId="5DC44F56" w14:textId="77777777" w:rsidR="007D595D" w:rsidRPr="00F15417" w:rsidRDefault="007D595D" w:rsidP="00E07B42">
      <w:pPr>
        <w:spacing w:before="0" w:after="0"/>
      </w:pPr>
    </w:p>
    <w:p w14:paraId="4F248566" w14:textId="77777777" w:rsidR="007D595D" w:rsidRPr="00F15417" w:rsidRDefault="007D595D" w:rsidP="00E07B42">
      <w:pPr>
        <w:spacing w:before="0" w:after="0"/>
      </w:pPr>
      <w:r w:rsidRPr="00F15417">
        <w:t>3.</w:t>
      </w:r>
      <w:r w:rsidRPr="00F15417">
        <w:tab/>
        <w:t>Puses veicina lauku apvidu ekonomikas un kopienu līdzsvarotu teritoriālo attīstību, īpašu uzmanību pievēršot nodarbinātībai un ienākumu radīšanai. Tās paātrina lauku apvidu diversifikāciju, radot pievienoto vērtību vietējiem produktiem un izmantojot dabas un kultūras resursus. Tās veicina iekļaujošu, līdzsvarotu</w:t>
      </w:r>
      <w:r>
        <w:t xml:space="preserve"> un</w:t>
      </w:r>
      <w:r w:rsidRPr="00F15417">
        <w:t xml:space="preserve"> integrētu teritoriālo un pilsētvides politiku un daudzlīmeņu pārvaldības koordināciju, aktīvi iesaistot vietējās iestādes un kopienas un veidojot ciešākas saiknes starp lauku un pilsētu teritorijām.</w:t>
      </w:r>
    </w:p>
    <w:p w14:paraId="471E7278" w14:textId="77777777" w:rsidR="007D595D" w:rsidRPr="00F15417" w:rsidRDefault="007D595D" w:rsidP="00E07B42">
      <w:pPr>
        <w:spacing w:before="0" w:after="0"/>
        <w:jc w:val="center"/>
      </w:pPr>
    </w:p>
    <w:p w14:paraId="761A4C51" w14:textId="77777777" w:rsidR="007D595D" w:rsidRPr="00F15417" w:rsidRDefault="007D595D" w:rsidP="00E07B42">
      <w:pPr>
        <w:spacing w:before="0" w:after="0"/>
        <w:jc w:val="center"/>
      </w:pPr>
    </w:p>
    <w:p w14:paraId="69EEC0C0" w14:textId="3D72D14F" w:rsidR="007D595D" w:rsidRPr="00F15417" w:rsidRDefault="007D595D" w:rsidP="00E07B42">
      <w:pPr>
        <w:spacing w:before="0" w:after="0"/>
        <w:jc w:val="center"/>
      </w:pPr>
      <w:r w:rsidRPr="00F15417">
        <w:br w:type="page"/>
      </w:r>
      <w:r w:rsidRPr="00F15417">
        <w:lastRenderedPageBreak/>
        <w:t>III SADAĻA</w:t>
      </w:r>
    </w:p>
    <w:p w14:paraId="07657360" w14:textId="77777777" w:rsidR="007D595D" w:rsidRPr="00F15417" w:rsidRDefault="007D595D" w:rsidP="00E07B42">
      <w:pPr>
        <w:spacing w:before="0" w:after="0"/>
        <w:jc w:val="center"/>
      </w:pPr>
    </w:p>
    <w:p w14:paraId="5A07D362" w14:textId="77777777" w:rsidR="007D595D" w:rsidRPr="00F15417" w:rsidRDefault="007D595D" w:rsidP="00E07B42">
      <w:pPr>
        <w:spacing w:before="0" w:after="0"/>
        <w:jc w:val="center"/>
      </w:pPr>
      <w:r w:rsidRPr="00F15417">
        <w:t>VIDE, DABAS RESURSU PĀRVALDĪBA UN KLIMATA PĀRMAIŅAS</w:t>
      </w:r>
    </w:p>
    <w:p w14:paraId="79454890" w14:textId="77777777" w:rsidR="007D595D" w:rsidRPr="00F15417" w:rsidRDefault="007D595D" w:rsidP="00E07B42">
      <w:pPr>
        <w:spacing w:before="0" w:after="0"/>
        <w:jc w:val="center"/>
      </w:pPr>
    </w:p>
    <w:p w14:paraId="71FDC714" w14:textId="77777777" w:rsidR="007D595D" w:rsidRPr="00F15417" w:rsidRDefault="007D595D" w:rsidP="00E07B42">
      <w:pPr>
        <w:spacing w:before="0" w:after="0"/>
        <w:jc w:val="center"/>
      </w:pPr>
    </w:p>
    <w:p w14:paraId="2FCB3364" w14:textId="77777777" w:rsidR="007D595D" w:rsidRPr="00F15417" w:rsidRDefault="007D595D" w:rsidP="00E07B42">
      <w:pPr>
        <w:spacing w:before="0" w:after="0"/>
        <w:jc w:val="center"/>
      </w:pPr>
      <w:r w:rsidRPr="00F15417">
        <w:t>43. PANTS</w:t>
      </w:r>
    </w:p>
    <w:p w14:paraId="217F572D" w14:textId="77777777" w:rsidR="007D595D" w:rsidRPr="00F15417" w:rsidRDefault="007D595D" w:rsidP="00E07B42">
      <w:pPr>
        <w:spacing w:before="0" w:after="0"/>
      </w:pPr>
    </w:p>
    <w:p w14:paraId="2D4016A4" w14:textId="77777777" w:rsidR="007D595D" w:rsidRPr="00F15417" w:rsidRDefault="007D595D" w:rsidP="00E07B42">
      <w:pPr>
        <w:spacing w:before="0" w:after="0"/>
      </w:pPr>
      <w:r w:rsidRPr="00F15417">
        <w:t xml:space="preserve">Puses veic vērienīgus pasākumus, lai mazinātu klimata pārmaiņas un pielāgotos tām, aizsargātu un uzlabotu vides kvalitāti un ilgtspējīgi apsaimniekotu dabas resursus nolūkā apturēt un pavērst pretējā virzienā klimata pārmaiņas un vides degradāciju, kā arī panākt ilgtspējīgu attīstību. Tās pieņem īpašus pasākumus, lai samazinātu un novērstu bioloģiskās daudzveidības zudumu, saglabātu un atjaunotu ekosistēmas, aizsargātu savvaļas dzīvniekus un apkarotu to nelikumīgu tirdzniecību, veicinātu ūdens, zemes un citu dabas resursu ilgtspējīgu pārvaldību, stiprinātu okeānu pārvaldību, apkarotu visu veidu piesārņojumu, veicinātu atkritumu pareizu apsaimniekošanu un veidotu noturību pret dabas katastrofām. Tās sadarbojas, lai nepieļautu, ka klimata pārmaiņu ietekme un vides degradācija turpina pavairot draudus, nopietni ietekmējot mieru un drošību. Tās paātrina pāreju uz zaļākiem attīstības ceļiem galvenajās ekonomikas nozarēs, veicina aprites ekonomiku un resursefektivitāti un atbalsta tīru un ilgtspējīgu enerģiju un mazoglekļa tehnoloģijas, nodrošinot, ka ekonomikas izaugsme iet roku rokā ar pāreju uz mazemisiju ekonomiku un vidisko ilgtspēju. Tās cenšas veidot efektīvas alianses starptautiskajā vidē, lai virzītu globālu rīcību. Tās veido spēju īstenot daudzpusējus vides nolīgumus, kuru Puses tās ir, un integrē vidisko ilgtspēju, klimata pārmaiņu mērķus un vidi saudzējošas ilgtspējīgas izaugsmes centienus valstu un vietējā politikā, plānos un ieguldījumos. Tās veicina vietējo iestāžu, pilsoniskās sabiedrības un privātā sektora konstruktīvu iesaistīšanos un visu cilvēku, tostarp pirmiedzīvotāju tautu, kā izklāstīts </w:t>
      </w:r>
      <w:r>
        <w:t>ANO</w:t>
      </w:r>
      <w:r w:rsidRPr="00F15417">
        <w:t xml:space="preserve"> Deklarācijā par pirmiedzīvotāju tautu tiesībām (</w:t>
      </w:r>
      <w:r w:rsidRPr="00F15417">
        <w:rPr>
          <w:i/>
        </w:rPr>
        <w:t>UNDRIP</w:t>
      </w:r>
      <w:r w:rsidRPr="00F15417">
        <w:t>), un vietējo kopienu tiesību ievērošanu.</w:t>
      </w:r>
    </w:p>
    <w:p w14:paraId="0EB15B63" w14:textId="77777777" w:rsidR="007D595D" w:rsidRPr="00F15417" w:rsidRDefault="007D595D" w:rsidP="00E07B42">
      <w:pPr>
        <w:spacing w:before="0" w:after="0"/>
        <w:jc w:val="center"/>
      </w:pPr>
    </w:p>
    <w:p w14:paraId="450B9538" w14:textId="77777777" w:rsidR="007D595D" w:rsidRPr="00F15417" w:rsidRDefault="007D595D" w:rsidP="00E07B42">
      <w:pPr>
        <w:spacing w:before="0" w:after="0"/>
        <w:jc w:val="center"/>
      </w:pPr>
    </w:p>
    <w:p w14:paraId="68685E48" w14:textId="2983B992" w:rsidR="007D595D" w:rsidRPr="00F15417" w:rsidRDefault="007D595D" w:rsidP="00E07B42">
      <w:pPr>
        <w:spacing w:before="0" w:after="0"/>
        <w:jc w:val="center"/>
      </w:pPr>
      <w:r w:rsidRPr="00F15417">
        <w:br w:type="page"/>
      </w:r>
      <w:r w:rsidRPr="00F15417">
        <w:lastRenderedPageBreak/>
        <w:t>1. NODAĻA</w:t>
      </w:r>
    </w:p>
    <w:p w14:paraId="06F5E14D" w14:textId="77777777" w:rsidR="007D595D" w:rsidRPr="00F15417" w:rsidRDefault="007D595D" w:rsidP="00E07B42">
      <w:pPr>
        <w:spacing w:before="0" w:after="0"/>
        <w:jc w:val="center"/>
      </w:pPr>
    </w:p>
    <w:p w14:paraId="21D10517" w14:textId="77777777" w:rsidR="007D595D" w:rsidRPr="00F15417" w:rsidRDefault="007D595D" w:rsidP="00E07B42">
      <w:pPr>
        <w:spacing w:before="0" w:after="0"/>
        <w:jc w:val="center"/>
      </w:pPr>
      <w:r w:rsidRPr="00F15417">
        <w:t>VIDISKĀ ILGTSPĒJA UN DABAS RESURSU PĀRVALDĪBA</w:t>
      </w:r>
    </w:p>
    <w:p w14:paraId="6ABD0D15" w14:textId="77777777" w:rsidR="007D595D" w:rsidRPr="00F15417" w:rsidRDefault="007D595D" w:rsidP="00E07B42">
      <w:pPr>
        <w:spacing w:before="0" w:after="0"/>
        <w:jc w:val="center"/>
      </w:pPr>
    </w:p>
    <w:p w14:paraId="71ABD4A3" w14:textId="77777777" w:rsidR="007D595D" w:rsidRPr="00F15417" w:rsidRDefault="007D595D" w:rsidP="00E07B42">
      <w:pPr>
        <w:spacing w:before="0" w:after="0"/>
        <w:jc w:val="center"/>
      </w:pPr>
    </w:p>
    <w:p w14:paraId="680974A3" w14:textId="77777777" w:rsidR="007D595D" w:rsidRPr="00F15417" w:rsidRDefault="007D595D" w:rsidP="00E07B42">
      <w:pPr>
        <w:spacing w:before="0" w:after="0"/>
        <w:jc w:val="center"/>
      </w:pPr>
      <w:r w:rsidRPr="00F15417">
        <w:t>44. PANTS</w:t>
      </w:r>
    </w:p>
    <w:p w14:paraId="4DCC8222" w14:textId="77777777" w:rsidR="007D595D" w:rsidRPr="00F15417" w:rsidRDefault="007D595D" w:rsidP="00E07B42">
      <w:pPr>
        <w:spacing w:before="0" w:after="0"/>
        <w:jc w:val="center"/>
      </w:pPr>
    </w:p>
    <w:p w14:paraId="39A921ED" w14:textId="77777777" w:rsidR="007D595D" w:rsidRPr="00F15417" w:rsidRDefault="007D595D" w:rsidP="00E07B42">
      <w:pPr>
        <w:spacing w:before="0" w:after="0"/>
        <w:jc w:val="center"/>
      </w:pPr>
      <w:r w:rsidRPr="00F15417">
        <w:t>Bioloģiskā daudzveidība un ekosistēmas</w:t>
      </w:r>
    </w:p>
    <w:p w14:paraId="28875731" w14:textId="77777777" w:rsidR="007D595D" w:rsidRPr="00F15417" w:rsidRDefault="007D595D" w:rsidP="00E07B42">
      <w:pPr>
        <w:spacing w:before="0" w:after="0"/>
        <w:jc w:val="center"/>
      </w:pPr>
    </w:p>
    <w:p w14:paraId="6B28C153" w14:textId="77777777" w:rsidR="007D595D" w:rsidRPr="00F15417" w:rsidRDefault="007D595D" w:rsidP="00E07B42">
      <w:pPr>
        <w:spacing w:before="0" w:after="0"/>
      </w:pPr>
      <w:r w:rsidRPr="00F15417">
        <w:t>1.</w:t>
      </w:r>
      <w:r w:rsidRPr="00F15417">
        <w:tab/>
        <w:t>Puses sadarbojas, lai nodrošinātu bioloģiskās daudzveidības un ekosistēmu saglabāšanu, aizsardzību un atjaunošanu tā, lai to sniegtie nozīmīgie ekonomiskie, sociālie un kultūras pakalpojumi turpinātu atbalstīt cilvēku labklājību un ekonomikas izaugsmi. Tās izstrādā un īsteno valstu bioloģiskās daudzveidības stratēģijas un rīcības plānus saskaņā ar Konvenciju par bioloģisko daudzveidību un tās protokoliem.</w:t>
      </w:r>
    </w:p>
    <w:p w14:paraId="158D74C8" w14:textId="77777777" w:rsidR="007D595D" w:rsidRPr="00F15417" w:rsidRDefault="007D595D" w:rsidP="00E07B42">
      <w:pPr>
        <w:spacing w:before="0" w:after="0"/>
      </w:pPr>
    </w:p>
    <w:p w14:paraId="6EC5D839" w14:textId="77777777" w:rsidR="007D595D" w:rsidRPr="00F15417" w:rsidRDefault="007D595D" w:rsidP="00E07B42">
      <w:pPr>
        <w:spacing w:before="0" w:after="0"/>
      </w:pPr>
      <w:r w:rsidRPr="00F15417">
        <w:t>2.</w:t>
      </w:r>
      <w:r w:rsidRPr="00F15417">
        <w:tab/>
        <w:t>Puses pieņem tiesību aktus un integrētas stratēģijas bioloģiskās daudzveidības apsvērumu iekļaušanai visās attiecīgajās nozarēs. Tās atbalsta inovatīvas iespējas, piemēram, dabā balstītus risinājumus vai agroekoloģiju, kā arī ekosistēmu pakalpojumu novērtēšanu, lai maksimāli integrētu bioloģisko daudzveidību.</w:t>
      </w:r>
    </w:p>
    <w:p w14:paraId="3704EC0F" w14:textId="77777777" w:rsidR="007D595D" w:rsidRPr="00F15417" w:rsidRDefault="007D595D" w:rsidP="00E07B42">
      <w:pPr>
        <w:spacing w:before="0" w:after="0"/>
      </w:pPr>
    </w:p>
    <w:p w14:paraId="52E0BDE9" w14:textId="294725D9" w:rsidR="007D595D" w:rsidRPr="00F15417" w:rsidRDefault="007D595D" w:rsidP="00E07B42">
      <w:pPr>
        <w:spacing w:before="0" w:after="0"/>
      </w:pPr>
      <w:r w:rsidRPr="00F15417">
        <w:br w:type="page"/>
      </w:r>
      <w:r w:rsidRPr="00F15417">
        <w:lastRenderedPageBreak/>
        <w:t>3.</w:t>
      </w:r>
      <w:r w:rsidRPr="00F15417">
        <w:tab/>
        <w:t>Puses īsteno iekļaujošu pieeju, lai pievērstos galvenajiem dzīvotņu zuduma izraisītājiem, piemēram, zemes izmantojuma maiņai, pašnodrošinājuma lauksaimniecības paplašināšanai un komerciālās lauksaimniecības, pilsētu teritoriju un enerģētikas infrastruktūras attīstībai. Tās veic pasākumus, lai kontrolētu mežu izmantošanu, zemes attīrīšanu kultūru audzēšanai, ugunsgrēkus, teritoriju noganīšanu un invazīvas sugas. Tās aizsargā, saglabā un veicina mežu, meža zemju, savvaļas ganību, mitrāju un citu veģetācijas segtu teritoriju ilgtspējīgu izmantošanu un atjaunošanu. Tās saglabā un sekmē augu un dzīvnieku sugu un ģenētisko daudzveidību neatkarīgi no tā, vai tie ir sauszemes, saldūdens vai jūras dzīvnieki un augi.</w:t>
      </w:r>
    </w:p>
    <w:p w14:paraId="12E271E8" w14:textId="77777777" w:rsidR="007D595D" w:rsidRPr="00F15417" w:rsidRDefault="007D595D" w:rsidP="00E07B42">
      <w:pPr>
        <w:spacing w:before="0" w:after="0"/>
      </w:pPr>
    </w:p>
    <w:p w14:paraId="14389817" w14:textId="77777777" w:rsidR="007D595D" w:rsidRPr="00F15417" w:rsidRDefault="007D595D" w:rsidP="00E07B42">
      <w:pPr>
        <w:spacing w:before="0" w:after="0"/>
      </w:pPr>
      <w:r w:rsidRPr="00F15417">
        <w:t>4.</w:t>
      </w:r>
      <w:r w:rsidRPr="00F15417">
        <w:tab/>
        <w:t>Puses pastiprina centienus izveidot, efektīvi pārvaldīt un uzlabot aizsargājamo teritoriju pārvaldību bioloģiskās daudzveidības saglabāšanas nolūkos.</w:t>
      </w:r>
    </w:p>
    <w:p w14:paraId="5A2F76C8" w14:textId="77777777" w:rsidR="007D595D" w:rsidRPr="00F15417" w:rsidRDefault="007D595D" w:rsidP="00E07B42">
      <w:pPr>
        <w:spacing w:before="0" w:after="0"/>
      </w:pPr>
    </w:p>
    <w:p w14:paraId="69ECBAFC" w14:textId="77777777" w:rsidR="007D595D" w:rsidRPr="00F15417" w:rsidRDefault="007D595D" w:rsidP="00E07B42">
      <w:pPr>
        <w:spacing w:before="0" w:after="0"/>
      </w:pPr>
      <w:r w:rsidRPr="00F15417">
        <w:t>5.</w:t>
      </w:r>
      <w:r w:rsidRPr="00F15417">
        <w:tab/>
        <w:t>Puses stiprina vietējo kopienu un pirmiedzīvotāju tautu, kā izklāstīts Apvienoto Nāciju Organizācijas Deklarācijā par pirmiedzīvotāju tautu tiesībām (</w:t>
      </w:r>
      <w:r w:rsidRPr="007B0D95">
        <w:rPr>
          <w:i/>
          <w:iCs/>
        </w:rPr>
        <w:t>UNDRIP</w:t>
      </w:r>
      <w:r w:rsidRPr="00F15417">
        <w:t>), iesaistīšanos ekosistēmu saglabāšanā, arī veicinot videi draudzīgu un ilgtspējīgu tūrismu un radot darbvietas un citas ekonomiskās iespējas.</w:t>
      </w:r>
    </w:p>
    <w:p w14:paraId="39CE37B4" w14:textId="77777777" w:rsidR="007D595D" w:rsidRPr="00F15417" w:rsidRDefault="007D595D" w:rsidP="00E07B42">
      <w:pPr>
        <w:spacing w:before="0" w:after="0"/>
        <w:jc w:val="center"/>
      </w:pPr>
    </w:p>
    <w:p w14:paraId="373BCC48" w14:textId="77777777" w:rsidR="007D595D" w:rsidRPr="00F15417" w:rsidRDefault="007D595D" w:rsidP="00E07B42">
      <w:pPr>
        <w:spacing w:before="0" w:after="0"/>
        <w:jc w:val="center"/>
      </w:pPr>
    </w:p>
    <w:p w14:paraId="0C18C279" w14:textId="58B16A48" w:rsidR="007D595D" w:rsidRPr="00F15417" w:rsidRDefault="007D595D" w:rsidP="00E07B42">
      <w:pPr>
        <w:spacing w:before="0" w:after="0"/>
        <w:jc w:val="center"/>
      </w:pPr>
      <w:r w:rsidRPr="00F15417">
        <w:br w:type="page"/>
      </w:r>
      <w:r w:rsidRPr="00F15417">
        <w:lastRenderedPageBreak/>
        <w:t>45. PANTS</w:t>
      </w:r>
    </w:p>
    <w:p w14:paraId="2CE9470B" w14:textId="77777777" w:rsidR="007D595D" w:rsidRPr="00F15417" w:rsidRDefault="007D595D" w:rsidP="00E07B42">
      <w:pPr>
        <w:spacing w:before="0" w:after="0"/>
        <w:jc w:val="center"/>
      </w:pPr>
    </w:p>
    <w:p w14:paraId="0C57357C" w14:textId="77777777" w:rsidR="007D595D" w:rsidRPr="00F15417" w:rsidRDefault="007D595D" w:rsidP="00E07B42">
      <w:pPr>
        <w:spacing w:before="0" w:after="0"/>
        <w:jc w:val="center"/>
      </w:pPr>
      <w:r w:rsidRPr="00F15417">
        <w:t>Aprites ekonomika</w:t>
      </w:r>
    </w:p>
    <w:p w14:paraId="08AB8A47" w14:textId="77777777" w:rsidR="007D595D" w:rsidRPr="00F15417" w:rsidRDefault="007D595D" w:rsidP="00E07B42">
      <w:pPr>
        <w:spacing w:before="0" w:after="0"/>
      </w:pPr>
    </w:p>
    <w:p w14:paraId="37E46A0F" w14:textId="77777777" w:rsidR="007D595D" w:rsidRPr="00F15417" w:rsidRDefault="007D595D" w:rsidP="00E07B42">
      <w:pPr>
        <w:spacing w:before="0" w:after="0"/>
      </w:pPr>
      <w:r w:rsidRPr="00F15417">
        <w:t>1.</w:t>
      </w:r>
      <w:r w:rsidRPr="00F15417">
        <w:tab/>
        <w:t>Puses novērš vai līdz minimumam samazina atkritumu rašanos to izcelsmes vietā. Tās uzlabo produktu atkalizmantošanu, reciklējamību un resursefektivitāti, lai ražošanu un patēriņu pielāgotu aprites ekonomikas sasniegšanai, arī ar pienācīgiem atkritumu savākšanas un šķirošanas pakalpojumiem un videi nekaitīgām reciklēšanas iniciatīvām un iekārtām. Tās apņemas pieņemt aprites ekonomikas politiku, lai aizsargātu vidi un cilvēku veselību, padarītu produktus energoefektīvākus un resursefektīvākus, paplašinātu patērētāju izvēli un uzlabotu atkritumu apsaimniekošanu.</w:t>
      </w:r>
    </w:p>
    <w:p w14:paraId="50C597FE" w14:textId="77777777" w:rsidR="007D595D" w:rsidRPr="00F15417" w:rsidRDefault="007D595D" w:rsidP="00E07B42">
      <w:pPr>
        <w:spacing w:before="0" w:after="0"/>
      </w:pPr>
    </w:p>
    <w:p w14:paraId="4764BD3F" w14:textId="77777777" w:rsidR="007D595D" w:rsidRPr="00F15417" w:rsidRDefault="007D595D" w:rsidP="00E07B42">
      <w:pPr>
        <w:spacing w:before="0" w:after="0"/>
      </w:pPr>
      <w:r w:rsidRPr="00F15417">
        <w:t>2.</w:t>
      </w:r>
      <w:r w:rsidRPr="00F15417">
        <w:tab/>
      </w:r>
      <w:r w:rsidRPr="008723D7">
        <w:t>Puses izveido nepieciešamo iekšzemes tiesisko regulējumu un izpildes mehānismus</w:t>
      </w:r>
      <w:r w:rsidRPr="00F15417">
        <w:t xml:space="preserve"> ķīmisko vielu un atkritumu apsaimniekošanai videi drošā veidā un attiecīgo daudzpusējo nolīgumu īstenošanai. Tās veic vajadzīgos pasākumus, lai apkarotu bīstamo atkritumu, ieskaitot radioaktīvos materiālus un ķīmiskos un organiskos atkritumus, izgāšanu un nelikumīgu tirdzniecību, ievērojot Bāzeles Konvenciju par kontroli pār kaitīgo atkritumu robežšķērsojošo transportēšanu un to aizvākšanu</w:t>
      </w:r>
      <w:r>
        <w:t>, kas noslēgta Bāzelē 1989. gada 22. martā,</w:t>
      </w:r>
      <w:r w:rsidRPr="00F15417">
        <w:t xml:space="preserve"> un ņemot vērā Bamako Konvenciju par bīstamo atkritumu importa aizliegumu Āfrikā un par kontroli pār bīstamo atkritumu pārrobežu transportēšanu un to apsaimniekošanu Āfrikā</w:t>
      </w:r>
      <w:r>
        <w:t>, kas noslēgta Bamako 1991. gada 30. janvārī</w:t>
      </w:r>
      <w:r w:rsidRPr="00F15417">
        <w:t>. Tās novērš vai līdz minimumam samazina bīstamas vielas materiālu aprites ciklā un pārvalda produktos esošās ķīmiskās vielas visā to dzīves ciklā. Tās atbalsta uz informāciju balstītu lēmumu pieņemšanu par atbilstošiem pasākumiem, lai aizsargātu vidi un cilvēku veselību, arī pret piesārņojumu, ko rada nepareizi apsaimniekoti atkritumi, un lai novērstu ar to saistīto kaitējumu videi.</w:t>
      </w:r>
    </w:p>
    <w:p w14:paraId="7EBCE8C8" w14:textId="77777777" w:rsidR="007D595D" w:rsidRPr="00F15417" w:rsidRDefault="007D595D" w:rsidP="00E07B42">
      <w:pPr>
        <w:spacing w:before="0" w:after="0"/>
      </w:pPr>
    </w:p>
    <w:p w14:paraId="303B4B20" w14:textId="58087D07" w:rsidR="007D595D" w:rsidRPr="00F15417" w:rsidRDefault="007D595D" w:rsidP="00E07B42">
      <w:pPr>
        <w:spacing w:before="0" w:after="0"/>
      </w:pPr>
      <w:r w:rsidRPr="00F15417">
        <w:br w:type="page"/>
      </w:r>
      <w:r w:rsidRPr="00F15417">
        <w:lastRenderedPageBreak/>
        <w:t>3.</w:t>
      </w:r>
      <w:r w:rsidRPr="00F15417">
        <w:tab/>
        <w:t>Puses efektīvi pievēršas visu veidu piesārņojumam. Tās veic pasākumus, kuru mērķis ir atklāt un novērst piesārņojumu, kā arī ziņot par to. Tās pastiprina centienus novērst plastmasas piesārņojumu un likvidēt plastmasu un mikroplastmasu vidē. Tās izpēta iespējas pastiprināt sadarbību gaisa piesārņojuma apkarošanā. Tās uzlabo informētību par sabiedrības veselības un vides apdraudējumu, ko rada piesārņojums, un daudzajiem ieguvumiem no uzlabotas gaisa kvalitātes, arī izmantojot sabiedrības informēšanas kampaņas.</w:t>
      </w:r>
    </w:p>
    <w:p w14:paraId="6DBDD7E0" w14:textId="77777777" w:rsidR="007D595D" w:rsidRPr="00F15417" w:rsidRDefault="007D595D" w:rsidP="00E07B42">
      <w:pPr>
        <w:spacing w:before="0" w:after="0"/>
        <w:jc w:val="center"/>
      </w:pPr>
    </w:p>
    <w:p w14:paraId="270F90A2" w14:textId="77777777" w:rsidR="007D595D" w:rsidRPr="00F15417" w:rsidRDefault="007D595D" w:rsidP="00E07B42">
      <w:pPr>
        <w:spacing w:before="0" w:after="0"/>
        <w:jc w:val="center"/>
      </w:pPr>
    </w:p>
    <w:p w14:paraId="1B2C4BD4" w14:textId="77777777" w:rsidR="007D595D" w:rsidRPr="00F15417" w:rsidRDefault="007D595D" w:rsidP="00E07B42">
      <w:pPr>
        <w:spacing w:before="0" w:after="0"/>
        <w:jc w:val="center"/>
      </w:pPr>
      <w:r w:rsidRPr="00F15417">
        <w:t>46. PANTS</w:t>
      </w:r>
    </w:p>
    <w:p w14:paraId="0D65C79B" w14:textId="77777777" w:rsidR="007D595D" w:rsidRPr="00F15417" w:rsidRDefault="007D595D" w:rsidP="00E07B42">
      <w:pPr>
        <w:spacing w:before="0" w:after="0"/>
        <w:jc w:val="center"/>
      </w:pPr>
    </w:p>
    <w:p w14:paraId="14A732A5" w14:textId="77777777" w:rsidR="007D595D" w:rsidRPr="00F15417" w:rsidRDefault="007D595D" w:rsidP="00E07B42">
      <w:pPr>
        <w:spacing w:before="0" w:after="0"/>
        <w:jc w:val="center"/>
      </w:pPr>
      <w:r w:rsidRPr="00F15417">
        <w:t>Okeānu pārvaldība</w:t>
      </w:r>
    </w:p>
    <w:p w14:paraId="6D4E934B" w14:textId="77777777" w:rsidR="007D595D" w:rsidRPr="00F15417" w:rsidRDefault="007D595D" w:rsidP="00E07B42">
      <w:pPr>
        <w:spacing w:before="0" w:after="0"/>
      </w:pPr>
    </w:p>
    <w:p w14:paraId="7A759CA7" w14:textId="77777777" w:rsidR="007D595D" w:rsidRPr="00F15417" w:rsidRDefault="007D595D" w:rsidP="00E07B42">
      <w:pPr>
        <w:spacing w:before="0" w:after="0"/>
      </w:pPr>
      <w:r w:rsidRPr="00F15417">
        <w:t>1.</w:t>
      </w:r>
      <w:r w:rsidRPr="00F15417">
        <w:tab/>
        <w:t xml:space="preserve">Puses stiprina okeānu pārvaldību saskaņā ar </w:t>
      </w:r>
      <w:r>
        <w:t>ANO</w:t>
      </w:r>
      <w:r w:rsidRPr="00F15417">
        <w:t xml:space="preserve"> Jūras tiesību konvenciju</w:t>
      </w:r>
      <w:r>
        <w:t xml:space="preserve"> (</w:t>
      </w:r>
      <w:r w:rsidRPr="007B0D95">
        <w:rPr>
          <w:i/>
          <w:iCs/>
        </w:rPr>
        <w:t>UNCLOS</w:t>
      </w:r>
      <w:r>
        <w:t>)</w:t>
      </w:r>
      <w:r w:rsidRPr="00F15417">
        <w:t>, lai nodrošinātu drošus, tīrus un ilgtspējīgi pārvaldītus okeānus, samazinātu okeānu un jūru noslodzi, veicinātu zilās ekonomikas ilgtspējīgu attīstību un stiprinātu zināšanas par okeāniem.</w:t>
      </w:r>
    </w:p>
    <w:p w14:paraId="0D07AEFA" w14:textId="77777777" w:rsidR="007D595D" w:rsidRPr="00F15417" w:rsidRDefault="007D595D" w:rsidP="00E07B42">
      <w:pPr>
        <w:spacing w:before="0" w:after="0"/>
      </w:pPr>
    </w:p>
    <w:p w14:paraId="7AD06D7B" w14:textId="77777777" w:rsidR="007D595D" w:rsidRPr="00F15417" w:rsidRDefault="007D595D" w:rsidP="00E07B42">
      <w:pPr>
        <w:spacing w:before="0" w:after="0"/>
      </w:pPr>
      <w:r w:rsidRPr="00F15417">
        <w:t>2.</w:t>
      </w:r>
      <w:r w:rsidRPr="00F15417">
        <w:tab/>
        <w:t>Puses divpusējā, reģionālā un daudzpusējā līmenī nodrošina dzīvo jūras resursu saglabāšanu un ilgtspējīgu pārvaldību un izmantošanu, jo īpaši saistībā ar ilgtspējīgas zivsaimniecības partnerattiecību nolīgumiem un reģionālajām zvejniecības pārvaldības organizācijām.</w:t>
      </w:r>
    </w:p>
    <w:p w14:paraId="2904FE86" w14:textId="77777777" w:rsidR="007D595D" w:rsidRPr="00F15417" w:rsidRDefault="007D595D" w:rsidP="00E07B42">
      <w:pPr>
        <w:spacing w:before="0" w:after="0"/>
      </w:pPr>
    </w:p>
    <w:p w14:paraId="3FA51174" w14:textId="5E9011D2" w:rsidR="007D595D" w:rsidRPr="00F15417" w:rsidRDefault="007D595D" w:rsidP="00E07B42">
      <w:pPr>
        <w:spacing w:before="0" w:after="0"/>
      </w:pPr>
      <w:r w:rsidRPr="00F15417">
        <w:br w:type="page"/>
      </w:r>
      <w:r w:rsidRPr="00F15417">
        <w:lastRenderedPageBreak/>
        <w:t>3.</w:t>
      </w:r>
      <w:r w:rsidRPr="00F15417">
        <w:tab/>
        <w:t>Puses saglabā vai pieņem iniciatīvas, lai apkarotu nelegālu, nereģistrētu un neregulētu (NNN) zveju, arī attiecīgā gadījumā īstenojot tādu politiku un pasākumus, ar ko NNN produktus izslēdz no tirdzniecības plūsmām. Tās veicina un efektīvi īsteno un izpilda uzraudzības, kontroles un pārraudzības pasākumus, piemēram, novērošanas shēmas, kuģu uzraudzības sistēmas, zvejas licences un atļaujas, nozvejas reģistrēšanu un ziņošanu, pārkraušanas kontroli, inspekcijas un ostas valsts kontroli, kā arī ar tiem saistītus pasākumus, lai nodrošinātu atbilstību, ieskaitot sankcijas saskaņā ar iekšzemes tiesību aktiem ar mērķi saglabāt zivju krājumus un novērst pārzveju.</w:t>
      </w:r>
    </w:p>
    <w:p w14:paraId="3A9B6083" w14:textId="77777777" w:rsidR="007D595D" w:rsidRPr="00F15417" w:rsidRDefault="007D595D" w:rsidP="00E07B42">
      <w:pPr>
        <w:spacing w:before="0" w:after="0"/>
      </w:pPr>
    </w:p>
    <w:p w14:paraId="75D26577" w14:textId="77777777" w:rsidR="007D595D" w:rsidRPr="00F15417" w:rsidRDefault="007D595D" w:rsidP="00E07B42">
      <w:pPr>
        <w:spacing w:before="0" w:after="0"/>
      </w:pPr>
      <w:r w:rsidRPr="00F15417">
        <w:t>4.</w:t>
      </w:r>
      <w:r w:rsidRPr="00F15417">
        <w:tab/>
        <w:t xml:space="preserve">Puses vienojas veikt vajadzīgos pasākumus, lai aizliegtu konkrēta veida zvejniecības subsīdijas, kas veicina pārmērīgu zvejas jaudu un pārzveju, lai likvidētu subsīdijas, kuras veicina </w:t>
      </w:r>
      <w:r>
        <w:t>NNN</w:t>
      </w:r>
      <w:r w:rsidRPr="00F15417">
        <w:t xml:space="preserve"> zveju, un lai atturētos no šādu jaunu subsīdiju ieviešanas, atzīstot, ka </w:t>
      </w:r>
      <w:r>
        <w:t>PTO</w:t>
      </w:r>
      <w:r w:rsidRPr="00F15417">
        <w:t xml:space="preserve"> sarunās par zvejniecības subsīdijām būtiskam elementam vajadzētu būt piemērotai un efektīvai īpašai un diferencētai attieksmei pret Āfrikas jaunattīstības un vismazāk attīstītajām valstīm.</w:t>
      </w:r>
    </w:p>
    <w:p w14:paraId="238B8B4E" w14:textId="77777777" w:rsidR="007D595D" w:rsidRPr="00F15417" w:rsidRDefault="007D595D" w:rsidP="00E07B42">
      <w:pPr>
        <w:spacing w:before="0" w:after="0"/>
      </w:pPr>
    </w:p>
    <w:p w14:paraId="3B6BF997" w14:textId="77777777" w:rsidR="007D595D" w:rsidRPr="00F15417" w:rsidRDefault="007D595D" w:rsidP="00E07B42">
      <w:pPr>
        <w:spacing w:before="0" w:after="0"/>
      </w:pPr>
      <w:r w:rsidRPr="00F15417">
        <w:t>5.</w:t>
      </w:r>
      <w:r w:rsidRPr="00F15417">
        <w:tab/>
        <w:t>Puses samazina okeānu noslodzi, aizsargājot, saglabājot un atjaunojot piekrastes un jūras ekosistēmas, palielinot jūras un piekrastes dabas kapitāla vērtību un apkarojot jūras piesārņojumu, ieskaitot naftas noplūdi, jūras gultnes iznīcināšanu, trokšņa piesārņojumu un jūras piedrazojumu, arī ar plastmasu un mikroplastmasu no sauszemes un jūras avotiem. Tās atbalsta un cenšas regulēt kuģu radīto siltumnīcefekta gāzu emisiju samazināšanu un aktīvi atbalsta to, ka steidzami tiek īstenota Starptautiskās Jūrniecības organizācijas sākotnējā stratēģija kuģu radīto siltumnīcefekta gāzu emisiju samazināšanai. Tās izvērš okeānu un piekrastes attīrīšanas darbības, īpašu uzmanību pievēršot akumulācijas zonām okeānu rotācijas asu vietās.</w:t>
      </w:r>
    </w:p>
    <w:p w14:paraId="3852EFEC" w14:textId="77777777" w:rsidR="007D595D" w:rsidRPr="00F15417" w:rsidRDefault="007D595D" w:rsidP="00E07B42">
      <w:pPr>
        <w:spacing w:before="0" w:after="0"/>
      </w:pPr>
    </w:p>
    <w:p w14:paraId="60CAF0F2" w14:textId="18C87DD5" w:rsidR="007D595D" w:rsidRPr="00F15417" w:rsidRDefault="007D595D" w:rsidP="00E07B42">
      <w:pPr>
        <w:spacing w:before="0" w:after="0"/>
      </w:pPr>
      <w:r w:rsidRPr="00F15417">
        <w:br w:type="page"/>
      </w:r>
      <w:r w:rsidRPr="00F15417">
        <w:lastRenderedPageBreak/>
        <w:t>6.</w:t>
      </w:r>
      <w:r w:rsidRPr="00F15417">
        <w:tab/>
        <w:t>Puses veic darbības, kas saistītas ar okeāniem un veicina klimata pārmaiņu mazināšanu un pielāgošanos tām.</w:t>
      </w:r>
    </w:p>
    <w:p w14:paraId="648A674D" w14:textId="77777777" w:rsidR="007D595D" w:rsidRPr="00F15417" w:rsidRDefault="007D595D" w:rsidP="00E07B42">
      <w:pPr>
        <w:spacing w:before="0" w:after="0"/>
      </w:pPr>
    </w:p>
    <w:p w14:paraId="2CA9EAB0" w14:textId="77777777" w:rsidR="007D595D" w:rsidRPr="00F15417" w:rsidRDefault="007D595D" w:rsidP="00E07B42">
      <w:pPr>
        <w:spacing w:before="0" w:after="0"/>
      </w:pPr>
      <w:r w:rsidRPr="00F15417">
        <w:t>7.</w:t>
      </w:r>
      <w:r w:rsidRPr="00F15417">
        <w:tab/>
        <w:t>Puses izstrādā pasākumus, kas saistīti ar jūras bioloģiskās daudzveidības saglabāšanu un ilgtspējīgu izmantošanu, pamatojoties uz labāko pieejamo zinātnisko informāciju.</w:t>
      </w:r>
    </w:p>
    <w:p w14:paraId="0D9D2321" w14:textId="77777777" w:rsidR="007D595D" w:rsidRPr="00F15417" w:rsidRDefault="007D595D" w:rsidP="00E07B42">
      <w:pPr>
        <w:spacing w:before="0" w:after="0"/>
      </w:pPr>
    </w:p>
    <w:p w14:paraId="60595D83" w14:textId="77777777" w:rsidR="007D595D" w:rsidRPr="00F15417" w:rsidRDefault="007D595D" w:rsidP="00E07B42">
      <w:pPr>
        <w:spacing w:before="0" w:after="0"/>
      </w:pPr>
      <w:r w:rsidRPr="00F15417">
        <w:t>8.</w:t>
      </w:r>
      <w:r w:rsidRPr="00F15417">
        <w:tab/>
        <w:t>Puses atzīst vispārējās bažas par dziļjūras izrakteņu ieguves ietekmi uz jūras vidi un bioloģisko daudzveidību tajā. Tās izmanto labākos pieejamos zinātniskos datus, piemēro piesardzības principu un ekosistēmu pieeju, veicina pētniecību un apmainās ar paraugpraksi abpusēji interesējošās jomās saistībā ar dziļjūras minerālu resursiem, lai nodrošinātu jūras vides un tās bioloģiskās daudzveidības aizsardzības un saglabāšanas darbību pareizu pārvaldību no vides viedokļa.</w:t>
      </w:r>
    </w:p>
    <w:p w14:paraId="5F655117" w14:textId="77777777" w:rsidR="007D595D" w:rsidRPr="00F15417" w:rsidRDefault="007D595D" w:rsidP="00E07B42">
      <w:pPr>
        <w:spacing w:before="0" w:after="0"/>
        <w:jc w:val="center"/>
      </w:pPr>
    </w:p>
    <w:p w14:paraId="4CE4CBC7" w14:textId="77777777" w:rsidR="007D595D" w:rsidRPr="00F15417" w:rsidRDefault="007D595D" w:rsidP="00E07B42">
      <w:pPr>
        <w:spacing w:before="0" w:after="0"/>
        <w:jc w:val="center"/>
      </w:pPr>
    </w:p>
    <w:p w14:paraId="006A64C4" w14:textId="77777777" w:rsidR="007D595D" w:rsidRPr="00F15417" w:rsidRDefault="007D595D" w:rsidP="00E07B42">
      <w:pPr>
        <w:spacing w:before="0" w:after="0"/>
        <w:jc w:val="center"/>
      </w:pPr>
      <w:r w:rsidRPr="00F15417">
        <w:t>47. PANTS</w:t>
      </w:r>
    </w:p>
    <w:p w14:paraId="0CA87405" w14:textId="77777777" w:rsidR="007D595D" w:rsidRPr="00F15417" w:rsidRDefault="007D595D" w:rsidP="00E07B42">
      <w:pPr>
        <w:spacing w:before="0" w:after="0"/>
        <w:jc w:val="center"/>
      </w:pPr>
    </w:p>
    <w:p w14:paraId="35779BDD" w14:textId="77777777" w:rsidR="007D595D" w:rsidRPr="00F15417" w:rsidRDefault="007D595D" w:rsidP="00E07B42">
      <w:pPr>
        <w:spacing w:before="0" w:after="0"/>
        <w:jc w:val="center"/>
      </w:pPr>
      <w:r w:rsidRPr="00F15417">
        <w:t>Zemes apsaimniekošana un augsnes degradācija</w:t>
      </w:r>
    </w:p>
    <w:p w14:paraId="48A34D88" w14:textId="77777777" w:rsidR="007D595D" w:rsidRPr="00F15417" w:rsidRDefault="007D595D" w:rsidP="00E07B42">
      <w:pPr>
        <w:spacing w:before="0" w:after="0"/>
      </w:pPr>
    </w:p>
    <w:p w14:paraId="3BE22D47" w14:textId="77777777" w:rsidR="007D595D" w:rsidRPr="00F15417" w:rsidRDefault="007D595D" w:rsidP="00E07B42">
      <w:pPr>
        <w:spacing w:before="0" w:after="0"/>
      </w:pPr>
      <w:r w:rsidRPr="00F15417">
        <w:t>1.</w:t>
      </w:r>
      <w:r w:rsidRPr="00F15417">
        <w:tab/>
        <w:t>Puses sadarbojas, lai novērstu augsnes degradāciju un izstrādātu integrētas ilgtermiņa stratēģijas augsnes saglabāšanai un zemes ilgtspējīgai apsaimniekošanai.</w:t>
      </w:r>
    </w:p>
    <w:p w14:paraId="6EEFD295" w14:textId="77777777" w:rsidR="007D595D" w:rsidRPr="00F15417" w:rsidRDefault="007D595D" w:rsidP="00E07B42">
      <w:pPr>
        <w:spacing w:before="0" w:after="0"/>
      </w:pPr>
    </w:p>
    <w:p w14:paraId="016E9D83" w14:textId="37281C0A" w:rsidR="007D595D" w:rsidRPr="00F15417" w:rsidRDefault="007D595D" w:rsidP="00E07B42">
      <w:pPr>
        <w:spacing w:before="0" w:after="0"/>
      </w:pPr>
      <w:r w:rsidRPr="00F15417">
        <w:br w:type="page"/>
      </w:r>
      <w:r w:rsidRPr="00F15417">
        <w:lastRenderedPageBreak/>
        <w:t>2.</w:t>
      </w:r>
      <w:r w:rsidRPr="00F15417">
        <w:tab/>
        <w:t>Puses veicina integrētas pieejas un pieņem pasākumus augsnes saglabāšanai un uzlabošanai. Tās apkaro augsnes eroziju un degradāciju, kā arī tās fizikālo, ķīmisko un bioloģisko īpašību pasliktināšanos. Tās pievēršas piesārņojumam, ko rada it īpaši lauksaimnieciskās darbības, arī akvakultūra un lopkopība. Tās nodrošina ilgtspējīgas un taisnīgas tiesības uz zemi un tās lietošanu un ilgtspējīgu zemes, ūdens un meža resursu apsaimniekošanu, kā arī rada ilgtspējīgas ekonomiskās iespējas lauku apvidu iedzīvotājiem. Tās nodrošina, ka nelauksaimnieciska zemes izmantošana, kas ietver, piemēram, būvdarbus, kalnrūpniecību un atkritumu apglabāšanu, neizraisa eroziju, piesārņojumu vai cita veida augsnes degradāciju.</w:t>
      </w:r>
    </w:p>
    <w:p w14:paraId="0B9D55FA" w14:textId="77777777" w:rsidR="007D595D" w:rsidRPr="00F15417" w:rsidRDefault="007D595D" w:rsidP="00E07B42">
      <w:pPr>
        <w:spacing w:before="0" w:after="0"/>
      </w:pPr>
    </w:p>
    <w:p w14:paraId="2DF811D1" w14:textId="77777777" w:rsidR="007D595D" w:rsidRPr="00F15417" w:rsidRDefault="007D595D" w:rsidP="00E07B42">
      <w:pPr>
        <w:spacing w:before="0" w:after="0"/>
      </w:pPr>
      <w:r w:rsidRPr="00F15417">
        <w:t>3.</w:t>
      </w:r>
      <w:r w:rsidRPr="00F15417">
        <w:tab/>
        <w:t>Puses veic pasākumus efektīvai zemes izmantošanas plānošanai un infrastruktūrai, kas stiprina noturību valstīs, kur iespējami biežāki apdraudējumi, vienlaikus uzlabojot reaģēšanas spējas katastrofu gadījumos. Tās plāno un īsteno ietekmes mazināšanas un rehabilitācijas pasākumus, pamatojoties uz paraugpraksi, labākajām zinātniskajām atziņām un vietējām zināšanām un pieredzi teritorijās, ko skārusi augsnes degradācija.</w:t>
      </w:r>
    </w:p>
    <w:p w14:paraId="20D05489" w14:textId="77777777" w:rsidR="007D595D" w:rsidRPr="00F15417" w:rsidRDefault="007D595D" w:rsidP="00E07B42">
      <w:pPr>
        <w:spacing w:before="0" w:after="0"/>
        <w:jc w:val="center"/>
      </w:pPr>
    </w:p>
    <w:p w14:paraId="7347C02E" w14:textId="77777777" w:rsidR="007D595D" w:rsidRPr="00F15417" w:rsidRDefault="007D595D" w:rsidP="00E07B42">
      <w:pPr>
        <w:spacing w:before="0" w:after="0"/>
        <w:jc w:val="center"/>
      </w:pPr>
    </w:p>
    <w:p w14:paraId="22A493F2" w14:textId="77777777" w:rsidR="007D595D" w:rsidRPr="00F15417" w:rsidRDefault="007D595D" w:rsidP="00E07B42">
      <w:pPr>
        <w:spacing w:before="0" w:after="0"/>
        <w:jc w:val="center"/>
      </w:pPr>
      <w:r w:rsidRPr="00F15417">
        <w:t>48. PANTS</w:t>
      </w:r>
    </w:p>
    <w:p w14:paraId="1ECC6416" w14:textId="77777777" w:rsidR="007D595D" w:rsidRPr="00F15417" w:rsidRDefault="007D595D" w:rsidP="00E07B42">
      <w:pPr>
        <w:spacing w:before="0" w:after="0"/>
        <w:jc w:val="center"/>
      </w:pPr>
    </w:p>
    <w:p w14:paraId="22286A2C" w14:textId="77777777" w:rsidR="007D595D" w:rsidRPr="00F15417" w:rsidRDefault="007D595D" w:rsidP="00E07B42">
      <w:pPr>
        <w:spacing w:before="0" w:after="0"/>
        <w:jc w:val="center"/>
      </w:pPr>
      <w:r w:rsidRPr="00F15417">
        <w:t>Meži</w:t>
      </w:r>
    </w:p>
    <w:p w14:paraId="037DED15" w14:textId="77777777" w:rsidR="007D595D" w:rsidRPr="00F15417" w:rsidRDefault="007D595D" w:rsidP="00E07B42">
      <w:pPr>
        <w:spacing w:before="0" w:after="0"/>
      </w:pPr>
    </w:p>
    <w:p w14:paraId="10FD02F7" w14:textId="77777777" w:rsidR="007D595D" w:rsidRPr="00F15417" w:rsidRDefault="007D595D" w:rsidP="00E07B42">
      <w:pPr>
        <w:spacing w:before="0" w:after="0"/>
      </w:pPr>
      <w:r w:rsidRPr="00F15417">
        <w:t>1.</w:t>
      </w:r>
      <w:r w:rsidRPr="00F15417">
        <w:tab/>
        <w:t>Puses veicina ilgtspējīgu meža apsaimniekošanu un meža resursu izmantošanu. Tās aptur atmežošanu un mežu degradāciju un apkaro nelikumīgu mežizstrādi un ar to saistīto tirdzniecību.</w:t>
      </w:r>
    </w:p>
    <w:p w14:paraId="55678A62" w14:textId="77777777" w:rsidR="007D595D" w:rsidRPr="00F15417" w:rsidRDefault="007D595D" w:rsidP="00E07B42">
      <w:pPr>
        <w:spacing w:before="0" w:after="0"/>
      </w:pPr>
    </w:p>
    <w:p w14:paraId="0034A47A" w14:textId="1C34F858" w:rsidR="007D595D" w:rsidRPr="00F15417" w:rsidRDefault="007D595D" w:rsidP="00E07B42">
      <w:pPr>
        <w:spacing w:before="0" w:after="0"/>
      </w:pPr>
      <w:r w:rsidRPr="00F15417">
        <w:br w:type="page"/>
      </w:r>
      <w:r w:rsidRPr="00F15417">
        <w:lastRenderedPageBreak/>
        <w:t>2.</w:t>
      </w:r>
      <w:r w:rsidRPr="00F15417">
        <w:tab/>
        <w:t>Puses atbalsta meža ainavu atjaunošanas iniciatīvas, lai pavērstu pretējā virzienā atmežošanu, izveidotu meža rezervātus, atjaunotu degradētas meža ainavas, vajadzības gadījumā īstenotu apmežošanas programmas un ierobežotu ganīšanu mežā līdz konkrētiem gadalaikiem un tādai intensitātei, kas ļautu atjaunot mežu.</w:t>
      </w:r>
    </w:p>
    <w:p w14:paraId="7E968BBF" w14:textId="77777777" w:rsidR="007D595D" w:rsidRPr="00F15417" w:rsidRDefault="007D595D" w:rsidP="00E07B42">
      <w:pPr>
        <w:spacing w:before="0" w:after="0"/>
      </w:pPr>
    </w:p>
    <w:p w14:paraId="707C1DC3" w14:textId="77777777" w:rsidR="007D595D" w:rsidRPr="00F15417" w:rsidRDefault="007D595D" w:rsidP="00E07B42">
      <w:pPr>
        <w:spacing w:before="0" w:after="0"/>
      </w:pPr>
      <w:r w:rsidRPr="00F15417">
        <w:t>3.</w:t>
      </w:r>
      <w:r w:rsidRPr="00F15417">
        <w:tab/>
        <w:t>Puses veicina ilgtspējīgas lauksaimniecības un mežsaimniecības preču vērtības ķēdes, ekosistēmu saglabāšanā par prioritāti nosakot darbvietu un citu ekonomisko iespēju radīšanu.</w:t>
      </w:r>
    </w:p>
    <w:p w14:paraId="648EC856" w14:textId="77777777" w:rsidR="007D595D" w:rsidRPr="00F15417" w:rsidRDefault="007D595D" w:rsidP="00E07B42">
      <w:pPr>
        <w:spacing w:before="0" w:after="0"/>
      </w:pPr>
    </w:p>
    <w:p w14:paraId="54A866E1" w14:textId="77777777" w:rsidR="007D595D" w:rsidRPr="00F15417" w:rsidRDefault="007D595D" w:rsidP="00E07B42">
      <w:pPr>
        <w:spacing w:before="0" w:after="0"/>
      </w:pPr>
      <w:r w:rsidRPr="00F15417">
        <w:t>4.</w:t>
      </w:r>
      <w:r w:rsidRPr="00F15417">
        <w:tab/>
        <w:t>Puses atbalsta ES Rīcības plāna meža tiesību aktu ieviešanai, pārvaldībai un tirdzniecībai (</w:t>
      </w:r>
      <w:r w:rsidRPr="00F15417">
        <w:rPr>
          <w:i/>
        </w:rPr>
        <w:t>FLEGT</w:t>
      </w:r>
      <w:r w:rsidRPr="00F15417">
        <w:t xml:space="preserve">) īstenošanu, arī noslēdzot un īstenojot brīvprātīgus partnerattiecību nolīgumus. Tās stiprina saskaņotību un pozitīvu mijiedarbību valstu līmenī starp </w:t>
      </w:r>
      <w:r w:rsidRPr="00F15417">
        <w:rPr>
          <w:i/>
        </w:rPr>
        <w:t>FLEGT</w:t>
      </w:r>
      <w:r w:rsidRPr="00F15417">
        <w:t xml:space="preserve"> </w:t>
      </w:r>
      <w:r>
        <w:t xml:space="preserve">rīcības plānu </w:t>
      </w:r>
      <w:r w:rsidRPr="00F15417">
        <w:t xml:space="preserve">un </w:t>
      </w:r>
      <w:r w:rsidRPr="008723D7">
        <w:t xml:space="preserve">Varšavas regulējumu </w:t>
      </w:r>
      <w:r w:rsidRPr="00F15417">
        <w:t>atmežošanas un mežu degradācijas izraisīto emisiju samazināšanai (</w:t>
      </w:r>
      <w:r w:rsidRPr="00F15417">
        <w:rPr>
          <w:i/>
        </w:rPr>
        <w:t>REDD+</w:t>
      </w:r>
      <w:r w:rsidRPr="00F15417">
        <w:t>).</w:t>
      </w:r>
    </w:p>
    <w:p w14:paraId="5B7FA532" w14:textId="77777777" w:rsidR="007D595D" w:rsidRPr="00F15417" w:rsidRDefault="007D595D" w:rsidP="00E07B42">
      <w:pPr>
        <w:spacing w:before="0" w:after="0"/>
      </w:pPr>
    </w:p>
    <w:p w14:paraId="4AF158BD" w14:textId="77777777" w:rsidR="007D595D" w:rsidRPr="00F15417" w:rsidRDefault="007D595D" w:rsidP="00E07B42">
      <w:pPr>
        <w:spacing w:before="0" w:after="0"/>
      </w:pPr>
      <w:r w:rsidRPr="00F15417">
        <w:t>5.</w:t>
      </w:r>
      <w:r w:rsidRPr="00F15417">
        <w:tab/>
        <w:t>Puses stiprina vietējo iestāžu un kopienu iesaistīšanos mežu aizsardzībā. Tās palielina sabiedrības informētību par atmežošanu visos līmeņos un veicina to, ka tiek patērēti resursefektīvi un energoefektīvi produkti no ilgtspējīgi apsaimniekotiem mežiem. Tās veicina un atbalsta to, ka vietējie iedzīvotāji izmanto alternatīvu un ilgtspējīgu kurināmo ēdiena gatavošanai.</w:t>
      </w:r>
    </w:p>
    <w:p w14:paraId="27E621E1" w14:textId="77777777" w:rsidR="007D595D" w:rsidRPr="00F15417" w:rsidRDefault="007D595D" w:rsidP="00E07B42">
      <w:pPr>
        <w:spacing w:before="0" w:after="0"/>
        <w:jc w:val="center"/>
      </w:pPr>
    </w:p>
    <w:p w14:paraId="42AE78B3" w14:textId="77777777" w:rsidR="007D595D" w:rsidRPr="00F15417" w:rsidRDefault="007D595D" w:rsidP="00E07B42">
      <w:pPr>
        <w:spacing w:before="0" w:after="0"/>
        <w:jc w:val="center"/>
      </w:pPr>
    </w:p>
    <w:p w14:paraId="3A593B34" w14:textId="4559AC54" w:rsidR="007D595D" w:rsidRPr="00F15417" w:rsidRDefault="007D595D" w:rsidP="00E07B42">
      <w:pPr>
        <w:spacing w:before="0" w:after="0"/>
        <w:jc w:val="center"/>
      </w:pPr>
      <w:r w:rsidRPr="00F15417">
        <w:br w:type="page"/>
      </w:r>
      <w:r w:rsidRPr="00F15417">
        <w:lastRenderedPageBreak/>
        <w:t>49. PANTS</w:t>
      </w:r>
    </w:p>
    <w:p w14:paraId="0C40FB02" w14:textId="77777777" w:rsidR="007D595D" w:rsidRPr="00F15417" w:rsidRDefault="007D595D" w:rsidP="00E07B42">
      <w:pPr>
        <w:spacing w:before="0" w:after="0"/>
        <w:jc w:val="center"/>
      </w:pPr>
    </w:p>
    <w:p w14:paraId="33EA2949" w14:textId="77777777" w:rsidR="007D595D" w:rsidRPr="00F15417" w:rsidRDefault="007D595D" w:rsidP="00E07B42">
      <w:pPr>
        <w:spacing w:before="0" w:after="0"/>
        <w:jc w:val="center"/>
      </w:pPr>
      <w:r w:rsidRPr="00F15417">
        <w:t>Savvaļas dzīvnieki</w:t>
      </w:r>
    </w:p>
    <w:p w14:paraId="393E99C8" w14:textId="77777777" w:rsidR="007D595D" w:rsidRPr="00F15417" w:rsidRDefault="007D595D" w:rsidP="00E07B42">
      <w:pPr>
        <w:spacing w:before="0" w:after="0"/>
      </w:pPr>
    </w:p>
    <w:p w14:paraId="319E5357" w14:textId="77777777" w:rsidR="007D595D" w:rsidRPr="00F15417" w:rsidRDefault="007D595D" w:rsidP="00E07B42">
      <w:pPr>
        <w:spacing w:before="0" w:after="0"/>
      </w:pPr>
      <w:r w:rsidRPr="00F15417">
        <w:t>1.</w:t>
      </w:r>
      <w:r w:rsidRPr="00F15417">
        <w:tab/>
        <w:t xml:space="preserve">Puses atbalsta Āfrikas nozīmīgo ainavu saglabāšanu </w:t>
      </w:r>
      <w:r w:rsidRPr="00F15417">
        <w:rPr>
          <w:i/>
          <w:iCs/>
        </w:rPr>
        <w:t>in situ</w:t>
      </w:r>
      <w:r w:rsidRPr="00F15417">
        <w:t xml:space="preserve"> bioloģiskās daudzveidības saglabāšanai, </w:t>
      </w:r>
      <w:r>
        <w:t xml:space="preserve">jo </w:t>
      </w:r>
      <w:r w:rsidRPr="00F15417">
        <w:t>īpaši pārrobežu aizsargājamajās teritorijās, kas ir būtisku savvaļas dzīvnieku sugu dzīvotnes, un nodrošina pienācīgu savienojamību, lai ļautu savvaļas dzīvniekiem migrēt un dažādajām sugām pielāgoties klimata pārmaiņām. Tās arī stiprina aģentūras, kas atbild par aizsargājamām teritorijām, un veicina lauku kopienu iesaistīšanos savvaļas dzīvnieku un meža teritoriju ilgtspējīgā pārvaldībā.</w:t>
      </w:r>
    </w:p>
    <w:p w14:paraId="21F00799" w14:textId="77777777" w:rsidR="007D595D" w:rsidRPr="00F15417" w:rsidRDefault="007D595D" w:rsidP="00E07B42">
      <w:pPr>
        <w:spacing w:before="0" w:after="0"/>
      </w:pPr>
    </w:p>
    <w:p w14:paraId="10604E01" w14:textId="77777777" w:rsidR="007D595D" w:rsidRPr="00F15417" w:rsidRDefault="007D595D" w:rsidP="00E07B42">
      <w:pPr>
        <w:spacing w:before="0" w:after="0"/>
      </w:pPr>
      <w:r w:rsidRPr="00F15417">
        <w:t>2.</w:t>
      </w:r>
      <w:r w:rsidRPr="00F15417">
        <w:tab/>
        <w:t>Puses apkaro savvaļas dzīvnieku nelikumīgu tirdzniecību, atbalstot tādu politikas un tiesību aktu izstrādi un izpildi, saskaņā ar kuriem šī darbība ir smags noziegums, stiprinot malumedniecības apkarošanas pasākumus un tiesībaizsardzības uzraudzību un veicinot starptautisku koordināciju saistībā ar Starptautisko pret dzīvo dabu vērstu noziegumu apkarošanas konsorciju (</w:t>
      </w:r>
      <w:r w:rsidRPr="00F15417">
        <w:rPr>
          <w:i/>
        </w:rPr>
        <w:t>ICCWC</w:t>
      </w:r>
      <w:r w:rsidRPr="00F15417">
        <w:t>), arī Konvenciju par starptautisko tirdzniecību ar apdraudētajām savvaļas dzīvnieku un augu sugām (</w:t>
      </w:r>
      <w:r w:rsidRPr="00F15417">
        <w:rPr>
          <w:i/>
        </w:rPr>
        <w:t>CITES</w:t>
      </w:r>
      <w:r w:rsidRPr="00F15417">
        <w:t>)</w:t>
      </w:r>
      <w:r>
        <w:t>, kas noslēgta Vašingtonā 1973. gada 3. martā,</w:t>
      </w:r>
      <w:r w:rsidRPr="00F15417">
        <w:t xml:space="preserve"> un citiem attiecīgiem starptautiskiem režīmiem. Tās palielina sabiedrības informētību, izglīto</w:t>
      </w:r>
      <w:r>
        <w:t>jot</w:t>
      </w:r>
      <w:r w:rsidRPr="00F15417">
        <w:t xml:space="preserve"> un ietekmē</w:t>
      </w:r>
      <w:r>
        <w:t>jot</w:t>
      </w:r>
      <w:r w:rsidRPr="00F15417">
        <w:t xml:space="preserve"> patērētājus, iznīcina nelikumīgos krājumus un veicina augsta līmeņa diplomātiju un aizstāvību.</w:t>
      </w:r>
    </w:p>
    <w:p w14:paraId="599D3289" w14:textId="77777777" w:rsidR="007D595D" w:rsidRPr="00F15417" w:rsidRDefault="007D595D" w:rsidP="00E07B42">
      <w:pPr>
        <w:spacing w:before="0" w:after="0"/>
      </w:pPr>
    </w:p>
    <w:p w14:paraId="7EA8981E" w14:textId="77777777" w:rsidR="007D595D" w:rsidRPr="00F15417" w:rsidRDefault="007D595D" w:rsidP="00E07B42">
      <w:pPr>
        <w:spacing w:before="0" w:after="0"/>
      </w:pPr>
      <w:r w:rsidRPr="00F15417">
        <w:t>3.</w:t>
      </w:r>
      <w:r w:rsidRPr="00F15417">
        <w:tab/>
        <w:t>Puses atbalsta centienus veicināt ilgtspējīgu savvaļas dzīvnieku gaļas patēriņu, vienlaikus attīstot cenas ziņā pieejamus alternatīvus proteīna avotus un attīstot ilgtspējīgus iztikas līdzekļus.</w:t>
      </w:r>
    </w:p>
    <w:p w14:paraId="24E0BBC0" w14:textId="77777777" w:rsidR="007D595D" w:rsidRPr="00F15417" w:rsidRDefault="007D595D" w:rsidP="00E07B42">
      <w:pPr>
        <w:spacing w:before="0" w:after="0"/>
        <w:jc w:val="center"/>
      </w:pPr>
    </w:p>
    <w:p w14:paraId="5C8F6A2C" w14:textId="77777777" w:rsidR="007D595D" w:rsidRPr="00F15417" w:rsidRDefault="007D595D" w:rsidP="00E07B42">
      <w:pPr>
        <w:spacing w:before="0" w:after="0"/>
        <w:jc w:val="center"/>
      </w:pPr>
    </w:p>
    <w:p w14:paraId="04E90762" w14:textId="472A85BE" w:rsidR="007D595D" w:rsidRPr="00F15417" w:rsidRDefault="007D595D" w:rsidP="00E07B42">
      <w:pPr>
        <w:spacing w:before="0" w:after="0"/>
        <w:jc w:val="center"/>
      </w:pPr>
      <w:r w:rsidRPr="00F15417">
        <w:br w:type="page"/>
      </w:r>
      <w:r w:rsidRPr="00F15417">
        <w:lastRenderedPageBreak/>
        <w:t>50. PANTS</w:t>
      </w:r>
    </w:p>
    <w:p w14:paraId="7ACCF591" w14:textId="77777777" w:rsidR="007D595D" w:rsidRPr="00F15417" w:rsidRDefault="007D595D" w:rsidP="00E07B42">
      <w:pPr>
        <w:spacing w:before="0" w:after="0"/>
        <w:jc w:val="center"/>
      </w:pPr>
    </w:p>
    <w:p w14:paraId="23F5BA02" w14:textId="77777777" w:rsidR="007D595D" w:rsidRPr="00F15417" w:rsidRDefault="007D595D" w:rsidP="00E07B42">
      <w:pPr>
        <w:spacing w:before="0" w:after="0"/>
        <w:jc w:val="center"/>
      </w:pPr>
      <w:r w:rsidRPr="00F15417">
        <w:t>Ūdens un saldūdens pārvaldība</w:t>
      </w:r>
    </w:p>
    <w:p w14:paraId="24ED9BCC" w14:textId="77777777" w:rsidR="007D595D" w:rsidRPr="00F15417" w:rsidRDefault="007D595D" w:rsidP="00E07B42">
      <w:pPr>
        <w:spacing w:before="0" w:after="0"/>
      </w:pPr>
    </w:p>
    <w:p w14:paraId="4A7E9602" w14:textId="77777777" w:rsidR="007D595D" w:rsidRPr="00F15417" w:rsidRDefault="007D595D" w:rsidP="00E07B42">
      <w:pPr>
        <w:spacing w:before="0" w:after="0"/>
      </w:pPr>
      <w:r w:rsidRPr="00F15417">
        <w:t>1.</w:t>
      </w:r>
      <w:r w:rsidRPr="00F15417">
        <w:tab/>
        <w:t>Puses pārvalda savus ūdens resursus ilgtspējīgā veidā, lai saglabātu augstu kvantitatīvo un kvalitatīvo līmeni. Tās veicina integrētu ūdens resursu pārvaldību un īsteno politiku attiecībā uz plānošanas, saglabāšanas, apsaimniekošanas, izmantošanas un attīstības pasākumiem saistībā ar pazemes un virszemes ūdeņiem, kā arī lietus ūdeņu savākšanu un izmantošanu. Tās aizsargā un atjauno ūdens avotus un ekosistēmas, novērš ūdens piesārņojumu, savāc un attīra notekūdeņus un veicina videi nekaitīgu pilsētattīstību. Tās optimizē ūdensapgādes nozares ieguldījumu, lai mazinātu klimata pārmaiņas un pielāgotos tām.</w:t>
      </w:r>
    </w:p>
    <w:p w14:paraId="754DADB4" w14:textId="77777777" w:rsidR="007D595D" w:rsidRPr="00F15417" w:rsidRDefault="007D595D" w:rsidP="00E07B42">
      <w:pPr>
        <w:spacing w:before="0" w:after="0"/>
      </w:pPr>
    </w:p>
    <w:p w14:paraId="400DD092" w14:textId="77777777" w:rsidR="007D595D" w:rsidRPr="00F15417" w:rsidRDefault="007D595D" w:rsidP="00E07B42">
      <w:pPr>
        <w:spacing w:before="0" w:after="0"/>
      </w:pPr>
      <w:r w:rsidRPr="00F15417">
        <w:t>2.</w:t>
      </w:r>
      <w:r w:rsidRPr="00F15417">
        <w:tab/>
        <w:t>Puses veicina sadarbību pārrobežu ūdens resursu pārvaldībā, lai panāktu saldūdens ilgtspējību, novērstu augsnes degradāciju un pārtuksnešošanos, veidotu noturību pret apdraudējumiem, kas saistīti ar ūdeni, piemēram, plūdiem, sausumu un piesārņojumu, arī izmantojot ūdens savākšanas un uzglabāšanas sistēmas, un novērstu konfliktu risku.</w:t>
      </w:r>
    </w:p>
    <w:p w14:paraId="6D074661" w14:textId="77777777" w:rsidR="007D595D" w:rsidRPr="00F15417" w:rsidRDefault="007D595D" w:rsidP="00E07B42">
      <w:pPr>
        <w:spacing w:before="0" w:after="0"/>
      </w:pPr>
    </w:p>
    <w:p w14:paraId="4B23F32B" w14:textId="77777777" w:rsidR="007D595D" w:rsidRPr="00F15417" w:rsidRDefault="007D595D" w:rsidP="00E07B42">
      <w:pPr>
        <w:spacing w:before="0" w:after="0"/>
      </w:pPr>
      <w:r w:rsidRPr="00F15417">
        <w:t>3.</w:t>
      </w:r>
      <w:r w:rsidRPr="00F15417">
        <w:tab/>
        <w:t>Puses atbalsta ilgtspējīgu ūdens resursu apsaimniekošanu un labu ūdens pārvaldību visos līmeņos. Tās stiprina dialogu un veicina partnerību starp publiskajām iestādēm, privāto sektoru un pilsonisko sabiedrību.</w:t>
      </w:r>
    </w:p>
    <w:p w14:paraId="3D34A33F" w14:textId="77777777" w:rsidR="007D595D" w:rsidRPr="00F15417" w:rsidRDefault="007D595D" w:rsidP="00E07B42">
      <w:pPr>
        <w:spacing w:before="0" w:after="0"/>
      </w:pPr>
    </w:p>
    <w:p w14:paraId="27676D92" w14:textId="4F31DE50" w:rsidR="007D595D" w:rsidRPr="00F15417" w:rsidRDefault="007D595D" w:rsidP="00E07B42">
      <w:pPr>
        <w:spacing w:before="0" w:after="0"/>
      </w:pPr>
      <w:r w:rsidRPr="00F15417">
        <w:br w:type="page"/>
      </w:r>
      <w:r w:rsidRPr="00F15417">
        <w:lastRenderedPageBreak/>
        <w:t>4.</w:t>
      </w:r>
      <w:r w:rsidRPr="00F15417">
        <w:tab/>
        <w:t xml:space="preserve">Puses veicina saldūdens zvejniecību ilgtspējīgu izmantošanu un pārvaldību, lai saglabātu veselīgus zivju krājumus un līdz minimumam samazinātu jebkādu negatīvu ietekmi uz dabisko vidi. Tās apkaro </w:t>
      </w:r>
      <w:r>
        <w:t>NNN</w:t>
      </w:r>
      <w:r w:rsidRPr="00F15417">
        <w:t xml:space="preserve"> zveju, ar ko tiek pārkāpti iekšzemes tiesību akti. Tās stiprina spējas, veicina reģionālo sadarbību un pieņem pasākumus, lai uzlabotu saldūdens zvejniecību apsaimniekošanu un pārvaldību valstu un reģionālā līmenī. Tās integrē klimata pārmaiņu mazināšanu un pielāgošanos tām saldūdens zvejniecībās un akvakultūrā, veicina ūdens ekosistēmu un to bioloģiskās daudzveidības atjaunošanu un saglabāšanu un apkaro visu veidu piesārņojumu, kas ietekmē ezerus un upes.</w:t>
      </w:r>
    </w:p>
    <w:p w14:paraId="45E35108" w14:textId="77777777" w:rsidR="007D595D" w:rsidRPr="00F15417" w:rsidRDefault="007D595D" w:rsidP="00E07B42">
      <w:pPr>
        <w:spacing w:before="0" w:after="0"/>
        <w:jc w:val="center"/>
      </w:pPr>
    </w:p>
    <w:p w14:paraId="3CA87553" w14:textId="77777777" w:rsidR="007D595D" w:rsidRPr="00F15417" w:rsidRDefault="007D595D" w:rsidP="00E07B42">
      <w:pPr>
        <w:spacing w:before="0" w:after="0"/>
        <w:jc w:val="center"/>
      </w:pPr>
    </w:p>
    <w:p w14:paraId="25A9CDB1" w14:textId="77777777" w:rsidR="007D595D" w:rsidRPr="00F15417" w:rsidRDefault="007D595D" w:rsidP="00E07B42">
      <w:pPr>
        <w:spacing w:before="0" w:after="0"/>
        <w:jc w:val="center"/>
      </w:pPr>
      <w:r w:rsidRPr="00F15417">
        <w:t>2. NODAĻA</w:t>
      </w:r>
    </w:p>
    <w:p w14:paraId="7E44BF49" w14:textId="77777777" w:rsidR="007D595D" w:rsidRPr="00F15417" w:rsidRDefault="007D595D" w:rsidP="00E07B42">
      <w:pPr>
        <w:spacing w:before="0" w:after="0"/>
        <w:jc w:val="center"/>
      </w:pPr>
    </w:p>
    <w:p w14:paraId="2E6B585E" w14:textId="77777777" w:rsidR="007D595D" w:rsidRPr="00F15417" w:rsidRDefault="007D595D" w:rsidP="00E07B42">
      <w:pPr>
        <w:spacing w:before="0" w:after="0"/>
        <w:jc w:val="center"/>
      </w:pPr>
      <w:r w:rsidRPr="00F15417">
        <w:t>KLIMATA PĀRMAIŅAS UN DABAS KATASTROFAS</w:t>
      </w:r>
    </w:p>
    <w:p w14:paraId="6729E9EF" w14:textId="77777777" w:rsidR="007D595D" w:rsidRPr="00F15417" w:rsidRDefault="007D595D" w:rsidP="00E07B42">
      <w:pPr>
        <w:spacing w:before="0" w:after="0"/>
        <w:jc w:val="center"/>
      </w:pPr>
    </w:p>
    <w:p w14:paraId="4E006338" w14:textId="77777777" w:rsidR="007D595D" w:rsidRPr="00F15417" w:rsidRDefault="007D595D" w:rsidP="00E07B42">
      <w:pPr>
        <w:spacing w:before="0" w:after="0"/>
        <w:jc w:val="center"/>
      </w:pPr>
    </w:p>
    <w:p w14:paraId="7FEB3CAC" w14:textId="77777777" w:rsidR="007D595D" w:rsidRPr="00F15417" w:rsidRDefault="007D595D" w:rsidP="00E07B42">
      <w:pPr>
        <w:spacing w:before="0" w:after="0"/>
        <w:jc w:val="center"/>
      </w:pPr>
      <w:r w:rsidRPr="00F15417">
        <w:t>51. PANTS</w:t>
      </w:r>
    </w:p>
    <w:p w14:paraId="7E8390CF" w14:textId="77777777" w:rsidR="007D595D" w:rsidRPr="00F15417" w:rsidRDefault="007D595D" w:rsidP="00E07B42">
      <w:pPr>
        <w:spacing w:before="0" w:after="0"/>
        <w:jc w:val="center"/>
      </w:pPr>
    </w:p>
    <w:p w14:paraId="18575EFF" w14:textId="77777777" w:rsidR="007D595D" w:rsidRPr="00F15417" w:rsidRDefault="007D595D" w:rsidP="00E07B42">
      <w:pPr>
        <w:spacing w:before="0" w:after="0"/>
        <w:jc w:val="center"/>
      </w:pPr>
      <w:r w:rsidRPr="00F15417">
        <w:t>Klimatrīcība</w:t>
      </w:r>
    </w:p>
    <w:p w14:paraId="6AE4119C" w14:textId="77777777" w:rsidR="007D595D" w:rsidRPr="00F15417" w:rsidRDefault="007D595D" w:rsidP="00E07B42">
      <w:pPr>
        <w:spacing w:before="0" w:after="0"/>
      </w:pPr>
    </w:p>
    <w:p w14:paraId="4A84779F" w14:textId="77777777" w:rsidR="007D595D" w:rsidRPr="00F15417" w:rsidRDefault="007D595D" w:rsidP="00E07B42">
      <w:pPr>
        <w:spacing w:before="0" w:after="0"/>
      </w:pPr>
      <w:r w:rsidRPr="00F15417">
        <w:t>1.</w:t>
      </w:r>
      <w:r w:rsidRPr="00F15417">
        <w:tab/>
        <w:t xml:space="preserve">Puses tiecas sasniegt </w:t>
      </w:r>
      <w:r>
        <w:t>ANO</w:t>
      </w:r>
      <w:r w:rsidRPr="00F15417">
        <w:t xml:space="preserve"> Vispārējās konvencijas par klimata pārmaiņām mērķus un ievēro tās principus. Tās īsteno visaptverošu un iekļaujošu iekšzemes klimata politiku un programmas, lai paātrinātu Parīzes nolīguma īstenošanu.</w:t>
      </w:r>
    </w:p>
    <w:p w14:paraId="56EDE29B" w14:textId="77777777" w:rsidR="007D595D" w:rsidRPr="00F15417" w:rsidRDefault="007D595D" w:rsidP="00E07B42">
      <w:pPr>
        <w:spacing w:before="0" w:after="0"/>
      </w:pPr>
    </w:p>
    <w:p w14:paraId="7F1B37F6" w14:textId="33D360B5" w:rsidR="007D595D" w:rsidRPr="00F15417" w:rsidRDefault="007D595D" w:rsidP="00E07B42">
      <w:pPr>
        <w:spacing w:before="0" w:after="0"/>
      </w:pPr>
      <w:r w:rsidRPr="00F15417">
        <w:br w:type="page"/>
      </w:r>
      <w:r w:rsidRPr="00F15417">
        <w:lastRenderedPageBreak/>
        <w:t>2.</w:t>
      </w:r>
      <w:r w:rsidRPr="00F15417">
        <w:tab/>
        <w:t>Puses formulē, paziņo un uztur secīgus un vērienīgus nacionāli noteiktos devumus (NND), attiecīgi izstrādā un īsteno vērienīgus nacionālos pielāgošanās plānus, sagatavo ilgtermiņa redzējumu par mazemisiju un klimatnoturīgu attīstību un iegulda spējās, lai mazinātu klimata pārmaiņas un pielāgotos tām. Tās attīsta monitoringu, ziņošanu un verifikāciju, kā arī novērtēšanas sistēmas, lai sekotu līdzi klimatrīcības progresam.</w:t>
      </w:r>
    </w:p>
    <w:p w14:paraId="523EC889" w14:textId="77777777" w:rsidR="007D595D" w:rsidRPr="00F15417" w:rsidRDefault="007D595D" w:rsidP="00E07B42">
      <w:pPr>
        <w:spacing w:before="0" w:after="0"/>
      </w:pPr>
    </w:p>
    <w:p w14:paraId="4DA00676" w14:textId="77777777" w:rsidR="007D595D" w:rsidRPr="00F15417" w:rsidRDefault="007D595D" w:rsidP="00E07B42">
      <w:pPr>
        <w:spacing w:before="0" w:after="0"/>
      </w:pPr>
      <w:r w:rsidRPr="00F15417">
        <w:t>3.</w:t>
      </w:r>
      <w:r w:rsidRPr="00F15417">
        <w:tab/>
        <w:t>Puses izstrādā ilgtermiņa stratēģijas, lai samazinātu emisijas, ko rada transporta nozare (autotransports, aviācija un jūrniecība). Tās veicina viedu mobilitāti pilsētās un sekmē politikas pieeju un pozitīvu stimulu īstenošanu, lai samazinātu emisijas, ko rada neilgtspējīga zemes apsaimniekošana, atmežošana un mežu degradācija. Tās iesaistās atjaunojamo energoresursu un energoefektivitātes veicināšanā un mudina valstis iesaistīties enerģētikas pārkārtošanā. Tās pakāpeniski pārtrauc ar neefektīvu fosilo kurināmo saistītās subsīdijas, kuras veicina nelietderīgu patēriņu, un samazina iespējamo negatīvo ietekmi uz to attīstību tādā veidā, kas aizsargā nabadzīgos iedzīvotājus un skartās kopienas. Tās stiprina starptautisko sadarbību, lai attiecīgā gadījumā saglabātu un uzlabotu siltumnīcas efektu izraisošo gāzu piesaistītājus un krātuves.</w:t>
      </w:r>
    </w:p>
    <w:p w14:paraId="0F24BCC7" w14:textId="77777777" w:rsidR="007D595D" w:rsidRPr="00F15417" w:rsidRDefault="007D595D" w:rsidP="00E07B42">
      <w:pPr>
        <w:spacing w:before="0" w:after="0"/>
      </w:pPr>
    </w:p>
    <w:p w14:paraId="0F6AE4F4" w14:textId="77777777" w:rsidR="007D595D" w:rsidRPr="00F15417" w:rsidRDefault="007D595D" w:rsidP="00E07B42">
      <w:pPr>
        <w:spacing w:before="0" w:after="0"/>
      </w:pPr>
      <w:r w:rsidRPr="00F15417">
        <w:t>4.</w:t>
      </w:r>
      <w:r w:rsidRPr="00F15417">
        <w:tab/>
        <w:t xml:space="preserve">Puses veicina vērienīgu fluorogļūdeņražu pakāpenisku samazināšanu saskaņā ar Monreālas protokolu par ozona slāni noārdošām vielām, </w:t>
      </w:r>
      <w:r>
        <w:t xml:space="preserve">kas parakstīts Monreālā 1987. gada 16. septembrī, </w:t>
      </w:r>
      <w:r w:rsidRPr="00F15417">
        <w:t>sadarbojoties ar mērķi atbalstīt minētā protokola Kigali grozījuma ratifikāciju, un strādā pie tā, lai nodrošinātu tā ātru īstenošanu nolūkā panākt fluorogļūdeņražu ražošanas un patēriņa vērienīgu pakāpenisku samazināšanu visā pasaulē.</w:t>
      </w:r>
    </w:p>
    <w:p w14:paraId="12DE2322" w14:textId="77777777" w:rsidR="007D595D" w:rsidRPr="00F15417" w:rsidRDefault="007D595D" w:rsidP="00E07B42">
      <w:pPr>
        <w:spacing w:before="0" w:after="0"/>
      </w:pPr>
    </w:p>
    <w:p w14:paraId="6EF6958F" w14:textId="32DC3276" w:rsidR="007D595D" w:rsidRPr="00F15417" w:rsidRDefault="007D595D" w:rsidP="00E07B42">
      <w:pPr>
        <w:spacing w:before="0" w:after="0"/>
      </w:pPr>
      <w:r w:rsidRPr="00F15417">
        <w:br w:type="page"/>
      </w:r>
      <w:r w:rsidRPr="00F15417">
        <w:lastRenderedPageBreak/>
        <w:t>5.</w:t>
      </w:r>
      <w:r w:rsidRPr="00F15417">
        <w:tab/>
        <w:t xml:space="preserve">Puses atzīst drošības apdraudējumu, ko klimata pārmaiņas un vides degradācija rada mieram un drošībai, </w:t>
      </w:r>
      <w:r>
        <w:t xml:space="preserve">jo </w:t>
      </w:r>
      <w:r w:rsidRPr="00F15417">
        <w:t>īpaši nestabilās situācijās un visneaizsargātākajās valstīs, un strādā pie tā, lai to novērstu. Tās veic pasākumus un sadarbojas, lai stiprinātu pielāgošanās un noturības pasākumus nolūkā nodrošināt konfliktu novēršanu ar agrīnās brīdināšanas sistēmām, ņemot vērā drošības problēmas, kas saistītas ar klimata pārmaiņu negatīvo ietekmi un vides riska faktoriem, un stiprina saikni starp agrīnu brīdināšanu un agrīnu rīcību visās politikas jomās, arī izmantojot riska un ietekmes novērtējumus.</w:t>
      </w:r>
    </w:p>
    <w:p w14:paraId="04D4705C" w14:textId="77777777" w:rsidR="007D595D" w:rsidRPr="00F15417" w:rsidRDefault="007D595D" w:rsidP="00E07B42">
      <w:pPr>
        <w:spacing w:before="0" w:after="0"/>
      </w:pPr>
    </w:p>
    <w:p w14:paraId="64E731FE" w14:textId="77777777" w:rsidR="007D595D" w:rsidRPr="00F15417" w:rsidRDefault="007D595D" w:rsidP="00E07B42">
      <w:pPr>
        <w:spacing w:before="0" w:after="0"/>
      </w:pPr>
      <w:r w:rsidRPr="00F15417">
        <w:t>6.</w:t>
      </w:r>
      <w:r w:rsidRPr="00F15417">
        <w:tab/>
        <w:t>Puses savos iekšzemes un starptautiskajos centienos tiecas novērst un līdz minimumam samazināt zaudējumus un kaitējumu, kas saistīts ar klimata pārmaiņu nelabvēlīgo ietekmi, ieskaitot ekstremālus laikapstākļus un lēni norisošus notikumus, un pievēršas tiem, kā arī šajā sakarā atzīst ilgtspējīgas attīstības būtisko nozīmi zaudējumu un kaitējuma riska samazināšanā.</w:t>
      </w:r>
    </w:p>
    <w:p w14:paraId="1475BC6F" w14:textId="77777777" w:rsidR="007D595D" w:rsidRPr="00F15417" w:rsidRDefault="007D595D" w:rsidP="00E07B42">
      <w:pPr>
        <w:spacing w:before="0" w:after="0"/>
      </w:pPr>
    </w:p>
    <w:p w14:paraId="03CABC07" w14:textId="77777777" w:rsidR="007D595D" w:rsidRPr="00F15417" w:rsidRDefault="007D595D" w:rsidP="00E07B42">
      <w:pPr>
        <w:spacing w:before="0" w:after="0"/>
      </w:pPr>
      <w:r w:rsidRPr="00F15417">
        <w:t>7.</w:t>
      </w:r>
      <w:r w:rsidRPr="00F15417">
        <w:tab/>
        <w:t>Puses rīkojas, lai finanšu plūsmas saskaņotu ar virzību uz zemu siltumnīcefekta gāzu emisiju līmeni un klimatnoturīgu attīstību.</w:t>
      </w:r>
    </w:p>
    <w:p w14:paraId="139C19E2" w14:textId="77777777" w:rsidR="007D595D" w:rsidRPr="00F15417" w:rsidRDefault="007D595D" w:rsidP="00E07B42">
      <w:pPr>
        <w:spacing w:before="0" w:after="0"/>
      </w:pPr>
    </w:p>
    <w:p w14:paraId="6699B590" w14:textId="77777777" w:rsidR="007D595D" w:rsidRPr="00F15417" w:rsidRDefault="007D595D" w:rsidP="00E07B42">
      <w:pPr>
        <w:spacing w:before="0" w:after="0"/>
      </w:pPr>
      <w:r w:rsidRPr="00F15417">
        <w:t>8.</w:t>
      </w:r>
      <w:r w:rsidRPr="00F15417">
        <w:tab/>
        <w:t>Puses cenšas uzlabot zināšanas un spējas saistībā ar politikas risinājumiem un instrumentiem un paraugpraksi, lai uzlabotu resursefektivitāti visā dabas resursu un produktu aprites ciklā. Tās sadarbojas, lai stiprinātu zinātniskās un tehniskās, cilvēku un institucionālās spējas klimatrīcībai un vides pārvaldībai un uzraudzībai visos attiecīgajos līmeņos, īpašu uzmanību pievēršot visneaizsargātākajām valstīm. Tās veicina kosmosa tehnoloģiju un informācijas sistēmu izmantošanu.</w:t>
      </w:r>
    </w:p>
    <w:p w14:paraId="31D73393" w14:textId="77777777" w:rsidR="007D595D" w:rsidRPr="00F15417" w:rsidRDefault="007D595D" w:rsidP="00E07B42">
      <w:pPr>
        <w:spacing w:before="0" w:after="0"/>
      </w:pPr>
    </w:p>
    <w:p w14:paraId="27E25536" w14:textId="6DAA21B6" w:rsidR="007D595D" w:rsidRPr="00F15417" w:rsidRDefault="007D595D" w:rsidP="00E07B42">
      <w:pPr>
        <w:spacing w:before="0" w:after="0"/>
      </w:pPr>
      <w:r w:rsidRPr="00F15417">
        <w:br w:type="page"/>
      </w:r>
      <w:r w:rsidRPr="00F15417">
        <w:lastRenderedPageBreak/>
        <w:t>9.</w:t>
      </w:r>
      <w:r w:rsidRPr="00F15417">
        <w:tab/>
        <w:t>Puses stiprina koordināciju visos pārvaldības līmeņos, lai rosinātu un ļautu vietējām iestādēm uzņemties un īstenot vērienīgas saistības klimata un enerģētikas jomā. Tās veicina sinerģiju starp valsts pārvaldi, pilsoniskās sabiedrības organizācijām un privātiem uzņēmumiem un veicina privātā sektora līdzdalību virzībā uz ekonomiku ar zemu siltumnīcefekta gāzu emisiju līmeni un klimatnoturīgu ekonomiku, arī veicot kopīgus pētījumus. Tās veicina esošās iniciatīvas, piemēram, Globālo pilsētas mēru paktu klimata un enerģētikas jomā, un atbalsta to rīcības plānu īstenošanu.</w:t>
      </w:r>
    </w:p>
    <w:p w14:paraId="30EBC50C" w14:textId="77777777" w:rsidR="007D595D" w:rsidRPr="00F15417" w:rsidRDefault="007D595D" w:rsidP="00E07B42">
      <w:pPr>
        <w:spacing w:before="0" w:after="0"/>
        <w:jc w:val="center"/>
      </w:pPr>
    </w:p>
    <w:p w14:paraId="5FF31B53" w14:textId="77777777" w:rsidR="007D595D" w:rsidRPr="00F15417" w:rsidRDefault="007D595D" w:rsidP="00E07B42">
      <w:pPr>
        <w:spacing w:before="0" w:after="0"/>
        <w:jc w:val="center"/>
      </w:pPr>
    </w:p>
    <w:p w14:paraId="0C6C2150" w14:textId="77777777" w:rsidR="007D595D" w:rsidRPr="00F15417" w:rsidRDefault="007D595D" w:rsidP="00E07B42">
      <w:pPr>
        <w:spacing w:before="0" w:after="0"/>
        <w:jc w:val="center"/>
      </w:pPr>
      <w:r w:rsidRPr="00F15417">
        <w:t>52. PANTS</w:t>
      </w:r>
    </w:p>
    <w:p w14:paraId="2B46AB97" w14:textId="77777777" w:rsidR="007D595D" w:rsidRPr="00F15417" w:rsidRDefault="007D595D" w:rsidP="00E07B42">
      <w:pPr>
        <w:spacing w:before="0" w:after="0"/>
        <w:jc w:val="center"/>
      </w:pPr>
    </w:p>
    <w:p w14:paraId="51319C2B" w14:textId="77777777" w:rsidR="007D595D" w:rsidRPr="00F15417" w:rsidRDefault="007D595D" w:rsidP="00E07B42">
      <w:pPr>
        <w:spacing w:before="0" w:after="0"/>
        <w:jc w:val="center"/>
      </w:pPr>
      <w:r w:rsidRPr="00F15417">
        <w:t>Sausums un pārtuksnešošanās</w:t>
      </w:r>
    </w:p>
    <w:p w14:paraId="7740EF11" w14:textId="77777777" w:rsidR="007D595D" w:rsidRPr="00F15417" w:rsidRDefault="007D595D" w:rsidP="00E07B42">
      <w:pPr>
        <w:spacing w:before="0" w:after="0"/>
      </w:pPr>
    </w:p>
    <w:p w14:paraId="11204A07" w14:textId="77777777" w:rsidR="007D595D" w:rsidRPr="00F15417" w:rsidRDefault="007D595D" w:rsidP="00E07B42">
      <w:pPr>
        <w:spacing w:before="0" w:after="0"/>
      </w:pPr>
      <w:r w:rsidRPr="00F15417">
        <w:t>1.</w:t>
      </w:r>
      <w:r w:rsidRPr="00F15417">
        <w:tab/>
        <w:t xml:space="preserve">Puses cīnās pret pārtuksnešošanos, uzlabojot zemes pārvaldību, </w:t>
      </w:r>
      <w:r>
        <w:t>cīnoties pret</w:t>
      </w:r>
      <w:r w:rsidRPr="00F15417">
        <w:t xml:space="preserve"> augsnes degradāciju un nodrošinot ilgtspējīgu zemes un ūdens apsaimniekošanu. Tās paātrina virzību uz to, lai īstenotu ANO Konvencijas par cīņu pret pārtuksnešošanos</w:t>
      </w:r>
      <w:r>
        <w:t>, kas noslēgta Parīzē 1994. gada 17. jūnijā,</w:t>
      </w:r>
      <w:r w:rsidRPr="00F15417">
        <w:t xml:space="preserve"> nacionālos rīcības plānus</w:t>
      </w:r>
      <w:r>
        <w:t xml:space="preserve"> un</w:t>
      </w:r>
      <w:r w:rsidRPr="00F15417">
        <w:t xml:space="preserve"> augsnes degradācijas neitralitātes mērķus</w:t>
      </w:r>
      <w:r>
        <w:t>, kā arī</w:t>
      </w:r>
      <w:r w:rsidRPr="00F15417">
        <w:t xml:space="preserve"> citas attiecīgas starptautiskas un reģionālas iniciatīvas, tostarp </w:t>
      </w:r>
      <w:r w:rsidRPr="00F15417">
        <w:rPr>
          <w:i/>
        </w:rPr>
        <w:t>Great Green Wall</w:t>
      </w:r>
      <w:r w:rsidRPr="00F15417">
        <w:t xml:space="preserve"> iniciatīvu.</w:t>
      </w:r>
    </w:p>
    <w:p w14:paraId="1EC4A2EC" w14:textId="77777777" w:rsidR="007D595D" w:rsidRPr="00F15417" w:rsidRDefault="007D595D" w:rsidP="00E07B42">
      <w:pPr>
        <w:spacing w:before="0" w:after="0"/>
      </w:pPr>
    </w:p>
    <w:p w14:paraId="78AAE9EF" w14:textId="77777777" w:rsidR="007D595D" w:rsidRPr="00F15417" w:rsidRDefault="007D595D" w:rsidP="00E07B42">
      <w:pPr>
        <w:spacing w:before="0" w:after="0"/>
      </w:pPr>
      <w:r w:rsidRPr="00F15417">
        <w:t>2.</w:t>
      </w:r>
      <w:r w:rsidRPr="00F15417">
        <w:tab/>
        <w:t>Puses sadarbojas, lai sagatavotos sausuma izraisītām ārkārtas situācijām un reaģētu uz tām, un strādā pie tā, lai palielinātu noturību pret vides degradāciju, pārtuksnešošanos un ar to saistītajiem veselības apdraudējumiem un humanitārajām krīzēm, pievēršoties faktoriem, kas izraisa neaizsargātību.</w:t>
      </w:r>
    </w:p>
    <w:p w14:paraId="4FDD6A7D" w14:textId="77777777" w:rsidR="007D595D" w:rsidRPr="00F15417" w:rsidRDefault="007D595D" w:rsidP="00E07B42">
      <w:pPr>
        <w:spacing w:before="0" w:after="0"/>
        <w:jc w:val="center"/>
      </w:pPr>
    </w:p>
    <w:p w14:paraId="7C4B1034" w14:textId="77777777" w:rsidR="007D595D" w:rsidRPr="00F15417" w:rsidRDefault="007D595D" w:rsidP="00E07B42">
      <w:pPr>
        <w:spacing w:before="0" w:after="0"/>
        <w:jc w:val="center"/>
      </w:pPr>
    </w:p>
    <w:p w14:paraId="66B99014" w14:textId="3470FD17" w:rsidR="007D595D" w:rsidRPr="00F15417" w:rsidRDefault="007D595D" w:rsidP="00E07B42">
      <w:pPr>
        <w:spacing w:before="0" w:after="0"/>
        <w:jc w:val="center"/>
      </w:pPr>
      <w:r w:rsidRPr="00F15417">
        <w:br w:type="page"/>
      </w:r>
      <w:r w:rsidRPr="00F15417">
        <w:lastRenderedPageBreak/>
        <w:t>53. PANTS</w:t>
      </w:r>
    </w:p>
    <w:p w14:paraId="77D92C66" w14:textId="77777777" w:rsidR="007D595D" w:rsidRPr="00F15417" w:rsidRDefault="007D595D" w:rsidP="00E07B42">
      <w:pPr>
        <w:spacing w:before="0" w:after="0"/>
        <w:jc w:val="center"/>
      </w:pPr>
    </w:p>
    <w:p w14:paraId="61893CCA" w14:textId="77777777" w:rsidR="007D595D" w:rsidRPr="00F15417" w:rsidRDefault="007D595D" w:rsidP="00E07B42">
      <w:pPr>
        <w:spacing w:before="0" w:after="0"/>
        <w:jc w:val="center"/>
      </w:pPr>
      <w:r w:rsidRPr="00F15417">
        <w:t>Noturība pret dabas katastrofām</w:t>
      </w:r>
    </w:p>
    <w:p w14:paraId="68EDF569" w14:textId="77777777" w:rsidR="007D595D" w:rsidRPr="00F15417" w:rsidRDefault="007D595D" w:rsidP="00E07B42">
      <w:pPr>
        <w:spacing w:before="0" w:after="0"/>
        <w:jc w:val="center"/>
      </w:pPr>
    </w:p>
    <w:p w14:paraId="0BECA9CB" w14:textId="77777777" w:rsidR="007D595D" w:rsidRPr="00F15417" w:rsidRDefault="007D595D" w:rsidP="00E07B42">
      <w:pPr>
        <w:spacing w:before="0" w:after="0"/>
      </w:pPr>
      <w:r w:rsidRPr="00F15417">
        <w:t>1.</w:t>
      </w:r>
      <w:r w:rsidRPr="00F15417">
        <w:tab/>
        <w:t>Puses sadarbojas, lai veidotu cilvēku, sabiedrības un infrastruktūras noturību pret dabas katastrofām, ņemot vērā klimata pārmaiņu ietekmi. Tās veicina informācijas un labas prakses apmaiņu par Sendai ietvarprogrammas katastrofu riska mazināšanai 2015.–2030. gadam īstenošanu un uzraudzību, izmantojot valstu un vietējās integrētās stratēģijas.</w:t>
      </w:r>
    </w:p>
    <w:p w14:paraId="113A92C3" w14:textId="77777777" w:rsidR="007D595D" w:rsidRPr="00F15417" w:rsidRDefault="007D595D" w:rsidP="00E07B42">
      <w:pPr>
        <w:spacing w:before="0" w:after="0"/>
      </w:pPr>
    </w:p>
    <w:p w14:paraId="0F1CF74B" w14:textId="77777777" w:rsidR="007D595D" w:rsidRPr="00F15417" w:rsidRDefault="007D595D" w:rsidP="00E07B42">
      <w:pPr>
        <w:spacing w:before="0" w:after="0"/>
      </w:pPr>
      <w:r w:rsidRPr="00F15417">
        <w:t>2.</w:t>
      </w:r>
      <w:r w:rsidRPr="00F15417">
        <w:tab/>
        <w:t>Puses veicina katastrofu riska pārvaldību, kas ietver visaptverošu risku novērtēšanu, riska samazināšanas plānu īstenošanu visos līmeņos, saiknes stiprināšanu starp katastrofu riska mazināšanu un pielāgošanos klimata pārmaiņām, kā arī katastrofu statistikas un zaudējumu datu vākšanu un izmantošanu. Tās veicina riska novēršanas un finansiālas aizsardzības kultūras attīstību, tostarp izmantojot piemērotus un inovatīvus instrumentus, piemēram, riska pārneses mehānismus.</w:t>
      </w:r>
    </w:p>
    <w:p w14:paraId="6547B16A" w14:textId="77777777" w:rsidR="007D595D" w:rsidRPr="00F15417" w:rsidRDefault="007D595D" w:rsidP="00E07B42">
      <w:pPr>
        <w:spacing w:before="0" w:after="0"/>
      </w:pPr>
    </w:p>
    <w:p w14:paraId="0A6E200E" w14:textId="77777777" w:rsidR="007D595D" w:rsidRPr="00F15417" w:rsidRDefault="007D595D" w:rsidP="00E07B42">
      <w:pPr>
        <w:spacing w:before="0" w:after="0"/>
      </w:pPr>
      <w:r w:rsidRPr="00F15417">
        <w:t>3.</w:t>
      </w:r>
      <w:r w:rsidRPr="00F15417">
        <w:tab/>
        <w:t>Puses sagatavojas un reaģē uz ārkārtas situācijām, ko izraisījuši ekstremāli laikapstākļi un dabas katastrofas, piemēram, plūdi un jūras līmeņa celšanās, piekrastes erozija un piesērēšana. Tās sadarbojas, lai novērtētu un mazinātu ekstremālu laikapstākļu un dabas katastrofu ietekmi.</w:t>
      </w:r>
    </w:p>
    <w:p w14:paraId="3DD065D2" w14:textId="77777777" w:rsidR="007D595D" w:rsidRPr="00F15417" w:rsidRDefault="007D595D" w:rsidP="00E07B42">
      <w:pPr>
        <w:spacing w:before="0" w:after="0"/>
      </w:pPr>
    </w:p>
    <w:p w14:paraId="7EDEED9F" w14:textId="77777777" w:rsidR="007D595D" w:rsidRPr="00F15417" w:rsidRDefault="007D595D" w:rsidP="00E07B42">
      <w:pPr>
        <w:spacing w:before="0" w:after="0"/>
      </w:pPr>
      <w:r w:rsidRPr="00F15417">
        <w:t>4.</w:t>
      </w:r>
      <w:r w:rsidRPr="00F15417">
        <w:tab/>
        <w:t>Puses stiprina spējas reaģēt uz reģionālām katastrofām un ārkārtas situācijām, tostarp civilās aizsardzības mehānismus, kā arī vietējo kopienu un iestāžu spējas, galveno uzmanību pievēršot visneaizsargātākajām un atstumtām mājsaimniecībām un grupām.</w:t>
      </w:r>
    </w:p>
    <w:p w14:paraId="494EDFC7" w14:textId="77777777" w:rsidR="007D595D" w:rsidRPr="00F15417" w:rsidRDefault="007D595D" w:rsidP="00E07B42">
      <w:pPr>
        <w:spacing w:before="0" w:after="0"/>
      </w:pPr>
    </w:p>
    <w:p w14:paraId="71EBA83C" w14:textId="38B5E077" w:rsidR="007D595D" w:rsidRPr="00F15417" w:rsidRDefault="007D595D" w:rsidP="00E07B42">
      <w:pPr>
        <w:spacing w:before="0" w:after="0"/>
      </w:pPr>
      <w:r w:rsidRPr="00F15417">
        <w:br w:type="page"/>
      </w:r>
      <w:r w:rsidRPr="00F15417">
        <w:lastRenderedPageBreak/>
        <w:t>5.</w:t>
      </w:r>
      <w:r w:rsidRPr="00F15417">
        <w:tab/>
        <w:t>Puses atbalsta kosmosa tehnoloģiju un informācijas sistēmu izmantošanu, lai uzlabotu novēršanas, sagatavotības, reaģēšanas un atjaunošanas pasākumus.</w:t>
      </w:r>
    </w:p>
    <w:p w14:paraId="78A208EB" w14:textId="77777777" w:rsidR="007D595D" w:rsidRPr="00F15417" w:rsidRDefault="007D595D" w:rsidP="00E07B42">
      <w:pPr>
        <w:spacing w:before="0" w:after="0"/>
        <w:jc w:val="center"/>
      </w:pPr>
    </w:p>
    <w:p w14:paraId="7B3D1AC6" w14:textId="77777777" w:rsidR="007D595D" w:rsidRPr="00F15417" w:rsidRDefault="007D595D" w:rsidP="00E07B42">
      <w:pPr>
        <w:spacing w:before="0" w:after="0"/>
        <w:jc w:val="center"/>
      </w:pPr>
    </w:p>
    <w:p w14:paraId="7239246C" w14:textId="77777777" w:rsidR="007D595D" w:rsidRPr="00F15417" w:rsidRDefault="007D595D" w:rsidP="00E07B42">
      <w:pPr>
        <w:spacing w:before="0" w:after="0"/>
        <w:jc w:val="center"/>
      </w:pPr>
      <w:r w:rsidRPr="00F15417">
        <w:t>IV SADAĻA</w:t>
      </w:r>
    </w:p>
    <w:p w14:paraId="1537453D" w14:textId="77777777" w:rsidR="007D595D" w:rsidRPr="00F15417" w:rsidRDefault="007D595D" w:rsidP="00E07B42">
      <w:pPr>
        <w:spacing w:before="0" w:after="0"/>
        <w:jc w:val="center"/>
      </w:pPr>
    </w:p>
    <w:p w14:paraId="0467EE56" w14:textId="77777777" w:rsidR="007D595D" w:rsidRPr="00F15417" w:rsidRDefault="007D595D" w:rsidP="00E07B42">
      <w:pPr>
        <w:spacing w:before="0" w:after="0"/>
        <w:jc w:val="center"/>
      </w:pPr>
      <w:r w:rsidRPr="00F15417">
        <w:t>MIERS UN DROŠĪBA</w:t>
      </w:r>
    </w:p>
    <w:p w14:paraId="222EFD0F" w14:textId="77777777" w:rsidR="007D595D" w:rsidRPr="00F15417" w:rsidRDefault="007D595D" w:rsidP="00E07B42">
      <w:pPr>
        <w:spacing w:before="0" w:after="0"/>
        <w:jc w:val="center"/>
      </w:pPr>
    </w:p>
    <w:p w14:paraId="7FAEFB8B" w14:textId="77777777" w:rsidR="007D595D" w:rsidRPr="00F15417" w:rsidRDefault="007D595D" w:rsidP="00E07B42">
      <w:pPr>
        <w:spacing w:before="0" w:after="0"/>
        <w:jc w:val="center"/>
      </w:pPr>
    </w:p>
    <w:p w14:paraId="76F4EE31" w14:textId="77777777" w:rsidR="007D595D" w:rsidRPr="00F15417" w:rsidRDefault="007D595D" w:rsidP="00E07B42">
      <w:pPr>
        <w:spacing w:before="0" w:after="0"/>
        <w:jc w:val="center"/>
      </w:pPr>
      <w:r w:rsidRPr="00F15417">
        <w:t>54. PANTS</w:t>
      </w:r>
    </w:p>
    <w:p w14:paraId="2D62C0D1" w14:textId="77777777" w:rsidR="007D595D" w:rsidRPr="00F15417" w:rsidRDefault="007D595D" w:rsidP="00E07B42">
      <w:pPr>
        <w:spacing w:before="0" w:after="0"/>
      </w:pPr>
    </w:p>
    <w:p w14:paraId="408BE4DF" w14:textId="77777777" w:rsidR="007D595D" w:rsidRPr="00F15417" w:rsidRDefault="007D595D" w:rsidP="00E07B42">
      <w:pPr>
        <w:spacing w:before="0" w:after="0"/>
      </w:pPr>
      <w:r w:rsidRPr="00F15417">
        <w:t>Puses veicina sadarbību un koordināciju reģionālā, starpreģionālā, kontinentālā un globālā līmenī miera un drošības veicināšanā un uzturēšanā Āfrikā un Eiropā. Tās atbalsta kopīgos centienus un mehānismus, lai nodrošinātu mieru, novērstu un apkarotu terorismu un vardarbīgu ekstrēmismu, vērstos pret visu veidu organizēto noziedzību un drošības apdraudējumiem un uzlabotu jūras drošību, ņemot vērā visu šo problēmu sarežģītību un vajadzību novērst to pamatcēloņus. Tās sadarbojas, lai nodrošinātu ilgtspējīgu finansējumu visām ar mieru un drošību saistītajām darbībām.</w:t>
      </w:r>
    </w:p>
    <w:p w14:paraId="51D81BC6" w14:textId="77777777" w:rsidR="007D595D" w:rsidRPr="00F15417" w:rsidRDefault="007D595D" w:rsidP="00E07B42">
      <w:pPr>
        <w:spacing w:before="0" w:after="0"/>
        <w:jc w:val="center"/>
      </w:pPr>
    </w:p>
    <w:p w14:paraId="6AAE4FD2" w14:textId="77777777" w:rsidR="007D595D" w:rsidRPr="00F15417" w:rsidRDefault="007D595D" w:rsidP="00E07B42">
      <w:pPr>
        <w:spacing w:before="0" w:after="0"/>
        <w:jc w:val="center"/>
      </w:pPr>
    </w:p>
    <w:p w14:paraId="3C3923C6" w14:textId="01A52CD7" w:rsidR="007D595D" w:rsidRPr="00F15417" w:rsidRDefault="007D595D" w:rsidP="00E07B42">
      <w:pPr>
        <w:spacing w:before="0" w:after="0"/>
        <w:jc w:val="center"/>
      </w:pPr>
      <w:r w:rsidRPr="00F15417">
        <w:br w:type="page"/>
      </w:r>
      <w:r w:rsidRPr="00F15417">
        <w:lastRenderedPageBreak/>
        <w:t>55. PANTS</w:t>
      </w:r>
    </w:p>
    <w:p w14:paraId="771E3FC3" w14:textId="77777777" w:rsidR="007D595D" w:rsidRPr="00F15417" w:rsidRDefault="007D595D" w:rsidP="00E07B42">
      <w:pPr>
        <w:spacing w:before="0" w:after="0"/>
        <w:jc w:val="center"/>
      </w:pPr>
    </w:p>
    <w:p w14:paraId="5E811E10" w14:textId="77777777" w:rsidR="007D595D" w:rsidRPr="00F15417" w:rsidRDefault="007D595D" w:rsidP="00E07B42">
      <w:pPr>
        <w:spacing w:before="0" w:after="0"/>
        <w:jc w:val="center"/>
      </w:pPr>
      <w:r w:rsidRPr="00F15417">
        <w:t>Reģionāla un daudzpusēja sadarbība</w:t>
      </w:r>
    </w:p>
    <w:p w14:paraId="1A6B4054" w14:textId="77777777" w:rsidR="007D595D" w:rsidRPr="00F15417" w:rsidRDefault="007D595D" w:rsidP="00E07B42">
      <w:pPr>
        <w:spacing w:before="0" w:after="0"/>
      </w:pPr>
    </w:p>
    <w:p w14:paraId="1F8F9B4D" w14:textId="77777777" w:rsidR="007D595D" w:rsidRPr="00F15417" w:rsidRDefault="007D595D" w:rsidP="00E07B42">
      <w:pPr>
        <w:spacing w:before="0" w:after="0"/>
      </w:pPr>
      <w:r w:rsidRPr="00F15417">
        <w:t>1.</w:t>
      </w:r>
      <w:r w:rsidRPr="00F15417">
        <w:tab/>
        <w:t xml:space="preserve">Puses stiprina dialogu un iestāžu sadarbību, lai risinātu miera un drošības problēmas. Tās stiprina atbalstu efektīvākai </w:t>
      </w:r>
      <w:r w:rsidRPr="00F15417">
        <w:rPr>
          <w:i/>
        </w:rPr>
        <w:t>APSA</w:t>
      </w:r>
      <w:r w:rsidRPr="00F15417">
        <w:t xml:space="preserve"> darbotiesspējai, kā paredzēts "Programmā 2063". Tās veicina sinerģiju starp </w:t>
      </w:r>
      <w:r w:rsidRPr="00F15417">
        <w:rPr>
          <w:i/>
        </w:rPr>
        <w:t>APSA</w:t>
      </w:r>
      <w:r w:rsidRPr="00F15417">
        <w:t xml:space="preserve"> un </w:t>
      </w:r>
      <w:r w:rsidRPr="007B0D95">
        <w:rPr>
          <w:i/>
          <w:iCs/>
        </w:rPr>
        <w:t>AGA</w:t>
      </w:r>
      <w:r w:rsidRPr="00F15417">
        <w:t xml:space="preserve"> saskaņā ar ĀS reformu programmu.</w:t>
      </w:r>
    </w:p>
    <w:p w14:paraId="6345A912" w14:textId="77777777" w:rsidR="007D595D" w:rsidRPr="00F15417" w:rsidRDefault="007D595D" w:rsidP="00E07B42">
      <w:pPr>
        <w:spacing w:before="0" w:after="0"/>
      </w:pPr>
    </w:p>
    <w:p w14:paraId="0273F80D" w14:textId="77777777" w:rsidR="007D595D" w:rsidRPr="00F15417" w:rsidRDefault="007D595D" w:rsidP="00E07B42">
      <w:pPr>
        <w:spacing w:before="0" w:after="0"/>
      </w:pPr>
      <w:r w:rsidRPr="00F15417">
        <w:t>2.</w:t>
      </w:r>
      <w:r w:rsidRPr="00F15417">
        <w:tab/>
        <w:t xml:space="preserve">Puses atbalsta ĀS un </w:t>
      </w:r>
      <w:r>
        <w:t>REK</w:t>
      </w:r>
      <w:r w:rsidRPr="00F15417">
        <w:t xml:space="preserve"> centienus un reģionālos mehānismus, kā arī citus reģionālās drošības sadarbības mehānismus, lai izveidotu miermīlīgas, iekļaujošas un noturīgas sabiedrības. Tās stiprina ĀS, ES un ANO sadarbību un attiecīgā gadījumā daudzpusēju sadarbību ar citām attiecīgām starptautiskām organizācijām un trešām valstīm.</w:t>
      </w:r>
    </w:p>
    <w:p w14:paraId="35FFBC67" w14:textId="77777777" w:rsidR="007D595D" w:rsidRPr="00F15417" w:rsidRDefault="007D595D" w:rsidP="00E07B42">
      <w:pPr>
        <w:spacing w:before="0" w:after="0"/>
      </w:pPr>
    </w:p>
    <w:p w14:paraId="2EEB7F4F" w14:textId="77777777" w:rsidR="007D595D" w:rsidRPr="00F15417" w:rsidRDefault="007D595D" w:rsidP="00E07B42">
      <w:pPr>
        <w:spacing w:before="0" w:after="0"/>
      </w:pPr>
      <w:r w:rsidRPr="00F15417">
        <w:t>3.</w:t>
      </w:r>
      <w:r w:rsidRPr="00F15417">
        <w:tab/>
        <w:t>Puses veicina vietējo līdzatbildību, iekļautību, noturību un ilgtspēju visās darbībās, sadarbojoties ar valstu un vietējām iestādēm, kopienām un pilsonisko sabiedrību.</w:t>
      </w:r>
    </w:p>
    <w:p w14:paraId="1B7FB38C" w14:textId="77777777" w:rsidR="007D595D" w:rsidRPr="00F15417" w:rsidRDefault="007D595D" w:rsidP="00E07B42">
      <w:pPr>
        <w:spacing w:before="0" w:after="0"/>
        <w:jc w:val="center"/>
      </w:pPr>
    </w:p>
    <w:p w14:paraId="0D17BE08" w14:textId="77777777" w:rsidR="007D595D" w:rsidRPr="00F15417" w:rsidRDefault="007D595D" w:rsidP="00E07B42">
      <w:pPr>
        <w:spacing w:before="0" w:after="0"/>
        <w:jc w:val="center"/>
      </w:pPr>
    </w:p>
    <w:p w14:paraId="62E1E6E9" w14:textId="3AD7BE1D" w:rsidR="007D595D" w:rsidRPr="00F15417" w:rsidRDefault="007D595D" w:rsidP="00E07B42">
      <w:pPr>
        <w:spacing w:before="0" w:after="0"/>
        <w:jc w:val="center"/>
      </w:pPr>
      <w:r w:rsidRPr="00F15417">
        <w:br w:type="page"/>
      </w:r>
      <w:r w:rsidRPr="00F15417">
        <w:lastRenderedPageBreak/>
        <w:t>56. PANTS</w:t>
      </w:r>
    </w:p>
    <w:p w14:paraId="0F6466B8" w14:textId="77777777" w:rsidR="007D595D" w:rsidRPr="00F15417" w:rsidRDefault="007D595D" w:rsidP="00E07B42">
      <w:pPr>
        <w:spacing w:before="0" w:after="0"/>
        <w:jc w:val="center"/>
      </w:pPr>
    </w:p>
    <w:p w14:paraId="19C54DCE" w14:textId="77777777" w:rsidR="007D595D" w:rsidRPr="00F15417" w:rsidRDefault="007D595D" w:rsidP="00E07B42">
      <w:pPr>
        <w:spacing w:before="0" w:after="0"/>
        <w:jc w:val="center"/>
      </w:pPr>
      <w:r w:rsidRPr="00F15417">
        <w:t>Konflikti un krīzes</w:t>
      </w:r>
    </w:p>
    <w:p w14:paraId="41468AB6" w14:textId="77777777" w:rsidR="007D595D" w:rsidRPr="00F15417" w:rsidRDefault="007D595D" w:rsidP="00E07B42">
      <w:pPr>
        <w:spacing w:before="0" w:after="0"/>
      </w:pPr>
    </w:p>
    <w:p w14:paraId="4A444EC5" w14:textId="77777777" w:rsidR="007D595D" w:rsidRPr="00F15417" w:rsidRDefault="007D595D" w:rsidP="00E07B42">
      <w:pPr>
        <w:spacing w:before="0" w:after="0"/>
      </w:pPr>
      <w:r w:rsidRPr="00F15417">
        <w:t>1.</w:t>
      </w:r>
      <w:r w:rsidRPr="00F15417">
        <w:tab/>
        <w:t>Puses strādā pie tā, lai nodrošinātu visu starpvalstu un valstu iekšējo konfliktu mierīgu atrisināšanu Āfrikā. Tās īsteno integrētu pieeju konfliktiem un krīzēm, kura atbilst starptautiskajām cilvēktiesībām un starptautiskajām humanitārajām tiesībām, padziļinot stratēģisko sadarbību un pastiprinot kopīgu rīcību visos konflikta cikla posmos, sākot no novēršanas un agrīnās brīdināšanas līdz stabila miera veidošanai, izmantojot starpniecību, krīžu pārvarēšanu, stabilizāciju, kā arī drošības sektora reformu.</w:t>
      </w:r>
    </w:p>
    <w:p w14:paraId="398EAF90" w14:textId="77777777" w:rsidR="007D595D" w:rsidRPr="00F15417" w:rsidRDefault="007D595D" w:rsidP="00E07B42">
      <w:pPr>
        <w:spacing w:before="0" w:after="0"/>
      </w:pPr>
    </w:p>
    <w:p w14:paraId="31F1F28B" w14:textId="77777777" w:rsidR="007D595D" w:rsidRPr="00F15417" w:rsidRDefault="007D595D" w:rsidP="00E07B42">
      <w:pPr>
        <w:spacing w:before="0" w:after="0"/>
      </w:pPr>
      <w:r w:rsidRPr="00F15417">
        <w:t>2.</w:t>
      </w:r>
      <w:r w:rsidRPr="00F15417">
        <w:tab/>
        <w:t>Puses atbalsta iniciatīvas un mehānismus, lai novērstu konfliktus un izvairītos no miera un drošības apdraudējuma. Tās saskaņoti rīkojas, lai novērstu konfliktu un krīžu pamatcēloņus, novērš vardarbīgu konfliktu rašanās un saasināšanās riskus un pastiprina atbalstu diplomātiskajām iniciatīvām, starpniecības centieniem un daudzpusējam dialogam, lai strīdus un konfliktus atrisinātu mierīgā ceļā. Šajā nolūkā tās atbalsta Kontinentālās agrīnās brīdināšanas sistēmas darbotiesspēju pilnā apmērā.</w:t>
      </w:r>
    </w:p>
    <w:p w14:paraId="29F2800F" w14:textId="77777777" w:rsidR="007D595D" w:rsidRPr="00F15417" w:rsidRDefault="007D595D" w:rsidP="00E07B42">
      <w:pPr>
        <w:spacing w:before="0" w:after="0"/>
      </w:pPr>
    </w:p>
    <w:p w14:paraId="572796D1" w14:textId="77777777" w:rsidR="007D595D" w:rsidRPr="00F15417" w:rsidRDefault="007D595D" w:rsidP="00E07B42">
      <w:pPr>
        <w:spacing w:before="0" w:after="0"/>
      </w:pPr>
      <w:r w:rsidRPr="00F15417">
        <w:t>3.</w:t>
      </w:r>
      <w:r w:rsidRPr="00F15417">
        <w:tab/>
        <w:t>Puses sadarbojas krīžu pārvarēšanas un konfliktu mierīgas atrisināšanas jomā, arī nodrošinot sadarbību starp Āfrikas vadītām miera atbalsta operācijām, ES krīzes pārvarēšanas operācijām un ANO miera uzturēšanas operācijām, ja šādas operācijas tiek izvērstas vienā un tajā pašā apgabalā.</w:t>
      </w:r>
    </w:p>
    <w:p w14:paraId="24D1A1D3" w14:textId="77777777" w:rsidR="007D595D" w:rsidRPr="00F15417" w:rsidRDefault="007D595D" w:rsidP="00E07B42">
      <w:pPr>
        <w:spacing w:before="0" w:after="0"/>
      </w:pPr>
    </w:p>
    <w:p w14:paraId="1939E396" w14:textId="01F5D6CE" w:rsidR="007D595D" w:rsidRPr="00F15417" w:rsidRDefault="007D595D" w:rsidP="00E07B42">
      <w:pPr>
        <w:spacing w:before="0" w:after="0"/>
      </w:pPr>
      <w:r w:rsidRPr="00F15417">
        <w:br w:type="page"/>
      </w:r>
      <w:r w:rsidRPr="00F15417">
        <w:lastRenderedPageBreak/>
        <w:t>4.</w:t>
      </w:r>
      <w:r w:rsidRPr="00F15417">
        <w:tab/>
        <w:t>Puses sadarbojas saistībā ar pēckonflikta stabilizāciju, nostiprina un atbalsta krīzes risināšanas procesu īstenošanu, uzrauga konstitucionālos un vēlēšanu procesus un veicina pārejas tiesiskumu, izlīguma procesus un reintegrācijas pasākumus bruņotos konfliktos un karos cietušajiem. Tās atbalsta karā izpostīto teritoriju atjaunošanu un rekonstrukciju.</w:t>
      </w:r>
    </w:p>
    <w:p w14:paraId="5CDCB35A" w14:textId="77777777" w:rsidR="007D595D" w:rsidRPr="00F15417" w:rsidRDefault="007D595D" w:rsidP="00E07B42">
      <w:pPr>
        <w:spacing w:before="0" w:after="0"/>
      </w:pPr>
    </w:p>
    <w:p w14:paraId="19D976F0" w14:textId="77777777" w:rsidR="007D595D" w:rsidRPr="00F15417" w:rsidRDefault="007D595D" w:rsidP="00E07B42">
      <w:pPr>
        <w:spacing w:before="0" w:after="0"/>
      </w:pPr>
      <w:r w:rsidRPr="00F15417">
        <w:t>5.</w:t>
      </w:r>
      <w:r w:rsidRPr="00F15417">
        <w:tab/>
        <w:t>Puses veicina programmu sieviešu, miera un drošības jomā (</w:t>
      </w:r>
      <w:r w:rsidRPr="00F15417">
        <w:rPr>
          <w:i/>
        </w:rPr>
        <w:t>SMD</w:t>
      </w:r>
      <w:r w:rsidRPr="00F15417">
        <w:t>) un programmu jaunatnes, miera un drošības jomā (</w:t>
      </w:r>
      <w:r w:rsidRPr="00F15417">
        <w:rPr>
          <w:i/>
        </w:rPr>
        <w:t>YPS</w:t>
      </w:r>
      <w:r w:rsidRPr="00F15417">
        <w:t xml:space="preserve">), kā arī stiprina sieviešu un jauniešu aktīvu lomu miera un drošības panākšanā – agrīnā brīdināšanā, starpniecībā, konfliktu atrisināšanā, miera veidošanā un miera uzturēšanā saskaņā ar attiecīgajām ANO Drošības padomes rezolūcijām (ANO DPR), </w:t>
      </w:r>
      <w:r>
        <w:t xml:space="preserve">jo </w:t>
      </w:r>
      <w:r w:rsidRPr="00F15417">
        <w:t>īpaši ANO DPR 1325 (2000) un 2250 (2015), kā arī ar ĀS un ES politiku un lēmumiem.</w:t>
      </w:r>
    </w:p>
    <w:p w14:paraId="46B4969A" w14:textId="77777777" w:rsidR="007D595D" w:rsidRPr="00F15417" w:rsidRDefault="007D595D" w:rsidP="00E07B42">
      <w:pPr>
        <w:spacing w:before="0" w:after="0"/>
        <w:jc w:val="center"/>
      </w:pPr>
    </w:p>
    <w:p w14:paraId="19025B61" w14:textId="77777777" w:rsidR="007D595D" w:rsidRPr="00F15417" w:rsidRDefault="007D595D" w:rsidP="00E07B42">
      <w:pPr>
        <w:spacing w:before="0" w:after="0"/>
        <w:jc w:val="center"/>
      </w:pPr>
    </w:p>
    <w:p w14:paraId="0A784C04" w14:textId="77777777" w:rsidR="007D595D" w:rsidRPr="00F15417" w:rsidRDefault="007D595D" w:rsidP="00E07B42">
      <w:pPr>
        <w:spacing w:before="0" w:after="0"/>
        <w:jc w:val="center"/>
      </w:pPr>
      <w:r w:rsidRPr="00F15417">
        <w:t>57. PANTS</w:t>
      </w:r>
    </w:p>
    <w:p w14:paraId="4408FCA3" w14:textId="77777777" w:rsidR="007D595D" w:rsidRPr="00F15417" w:rsidRDefault="007D595D" w:rsidP="00E07B42">
      <w:pPr>
        <w:spacing w:before="0" w:after="0"/>
        <w:jc w:val="center"/>
      </w:pPr>
    </w:p>
    <w:p w14:paraId="27D0C21F" w14:textId="77777777" w:rsidR="007D595D" w:rsidRPr="00F15417" w:rsidRDefault="007D595D" w:rsidP="00E07B42">
      <w:pPr>
        <w:spacing w:before="0" w:after="0"/>
        <w:jc w:val="center"/>
      </w:pPr>
      <w:r w:rsidRPr="00F15417">
        <w:t>Terorisms, vardarbīgs ekstrēmisms un radikalizācija</w:t>
      </w:r>
    </w:p>
    <w:p w14:paraId="0EB3EEFD" w14:textId="77777777" w:rsidR="007D595D" w:rsidRPr="00F15417" w:rsidRDefault="007D595D" w:rsidP="00E07B42">
      <w:pPr>
        <w:spacing w:before="0" w:after="0"/>
      </w:pPr>
    </w:p>
    <w:p w14:paraId="27E41D94" w14:textId="77777777" w:rsidR="007D595D" w:rsidRPr="00F15417" w:rsidRDefault="007D595D" w:rsidP="00E07B42">
      <w:pPr>
        <w:spacing w:before="0" w:after="0"/>
      </w:pPr>
      <w:r w:rsidRPr="00F15417">
        <w:t>1.</w:t>
      </w:r>
      <w:r w:rsidRPr="00F15417">
        <w:tab/>
        <w:t>Pilnībā ievērojot tiesiskumu un starptautiskās tiesības, ieskaitot cilvēktiesības, bēgļu tiesības un starptautiskās humanitārās tiesības, Puses novērš un apkaro terorismu visos tā veidos, pievēršoties tiem faktoriem, kas var radīt labvēlīgu vidi vardarbīgam ekstrēmismam un radikalizācijai, veicina reliģisko iecietību un starpreliģiju dialogu un reaģē uz problēmām, kuras rada saikne starp terorismu un pārrobežu organizēto noziedzību.</w:t>
      </w:r>
    </w:p>
    <w:p w14:paraId="754F7D0C" w14:textId="77777777" w:rsidR="007D595D" w:rsidRPr="00F15417" w:rsidRDefault="007D595D" w:rsidP="00E07B42">
      <w:pPr>
        <w:spacing w:before="0" w:after="0"/>
      </w:pPr>
    </w:p>
    <w:p w14:paraId="057D1DBD" w14:textId="3590756E" w:rsidR="007D595D" w:rsidRPr="00F15417" w:rsidRDefault="007D595D" w:rsidP="00E07B42">
      <w:pPr>
        <w:spacing w:before="0" w:after="0"/>
      </w:pPr>
      <w:r w:rsidRPr="00F15417">
        <w:br w:type="page"/>
      </w:r>
      <w:r w:rsidRPr="00F15417">
        <w:lastRenderedPageBreak/>
        <w:t>2.</w:t>
      </w:r>
      <w:r w:rsidRPr="00F15417">
        <w:tab/>
        <w:t>Puses uzlabo sadarbību, lai ļautu indivīdiem un kopienām novērst terora aktus, vardarbīgu ekstrēmismu un radikalizāciju un palielināt noturību pret tiem. Tās cenšas sadarboties ar visām attiecīgajām ieinteresētajām personām, arī jauniešiem, reliģiskajiem līderiem un pilsonisko sabiedrību, lai veicinātu savstarpēju sapratni, daudzveidību un reliģiju dialogu, apzinātu konkrētas iejaukšanās nepieciešamību un apkarotu fizisko vervēšanu un vervēšanu tiešsaistē, radikalizāciju un kūdīšanu uz terora aktiem. Tās sadarbojas, lai pastiprinātu atbalstu no terorisma cietušajiem.</w:t>
      </w:r>
    </w:p>
    <w:p w14:paraId="2BEA9030" w14:textId="77777777" w:rsidR="007D595D" w:rsidRPr="00F15417" w:rsidRDefault="007D595D" w:rsidP="00E07B42">
      <w:pPr>
        <w:spacing w:before="0" w:after="0"/>
      </w:pPr>
    </w:p>
    <w:p w14:paraId="60AA4193" w14:textId="77777777" w:rsidR="007D595D" w:rsidRPr="00F15417" w:rsidRDefault="007D595D" w:rsidP="00E07B42">
      <w:pPr>
        <w:spacing w:before="0" w:after="0"/>
      </w:pPr>
      <w:r w:rsidRPr="00F15417">
        <w:t>3.</w:t>
      </w:r>
      <w:r w:rsidRPr="00F15417">
        <w:tab/>
        <w:t>Puses sadarbojas, lai īstenotu visas attiecīgās ANO Drošības padomes rezolūcijas, tostarp ANO DPR 2396 (2017) un 2462 (2019), un ANO Ģenerālās asamblejas rezolūcijas, starptautiskās konvencijas un instrumentus, ieskaitot ANO Vispārējo terorisma apkarošanas stratēģiju un ANO Rīcības plānu vardarbīga ekstrēmisma novēršanai.</w:t>
      </w:r>
    </w:p>
    <w:p w14:paraId="7EA290D2" w14:textId="77777777" w:rsidR="007D595D" w:rsidRPr="00F15417" w:rsidRDefault="007D595D" w:rsidP="00E07B42">
      <w:pPr>
        <w:spacing w:before="0" w:after="0"/>
      </w:pPr>
    </w:p>
    <w:p w14:paraId="3D9AC21F" w14:textId="77777777" w:rsidR="007D595D" w:rsidRPr="00F15417" w:rsidRDefault="007D595D" w:rsidP="00E07B42">
      <w:pPr>
        <w:spacing w:before="0" w:after="0"/>
      </w:pPr>
      <w:r w:rsidRPr="00F15417">
        <w:t>4.</w:t>
      </w:r>
      <w:r w:rsidRPr="00F15417">
        <w:tab/>
        <w:t>Puses pastiprina centienus apmainīties ar informāciju un zinātību par teroristu grupām un to atbalsta tīkliem, pilnībā ievērojot tiesiskumu un starptautiskās cilvēktiesības. Tās atbalsta tiesībaizsardzības sadarbības iniciatīvas un stiprina spējas apkarot terorismu atbilstīgi cilvēktiesībām, arī nodrošinot drošības spēku apmācību un profesionalizāciju. Tās sadarbojas, lai ierobežotu terorisma finansēšanu, identificējot, atklājot, konfiscējot un iesaldējot vai arestējot jebkādus līdzekļus un jebkādus citus aktīvus, ko izmanto vai piešķir terorisma akta izdarīšanai.</w:t>
      </w:r>
    </w:p>
    <w:p w14:paraId="75160696" w14:textId="77777777" w:rsidR="007D595D" w:rsidRPr="00F15417" w:rsidRDefault="007D595D" w:rsidP="00E07B42">
      <w:pPr>
        <w:spacing w:before="0" w:after="0"/>
      </w:pPr>
    </w:p>
    <w:p w14:paraId="690794D6" w14:textId="77777777" w:rsidR="007D595D" w:rsidRPr="00F15417" w:rsidRDefault="007D595D" w:rsidP="00E07B42">
      <w:pPr>
        <w:spacing w:before="0" w:after="0"/>
      </w:pPr>
      <w:r w:rsidRPr="00F15417">
        <w:t>5.</w:t>
      </w:r>
      <w:r w:rsidRPr="00F15417">
        <w:tab/>
        <w:t>Puses nepieļauj, ka terora aktu, vardarbīga ekstrēmisma un radikalizācijas īstenotāji iegūst masu iznīcināšanas ieročus.</w:t>
      </w:r>
    </w:p>
    <w:p w14:paraId="62E5C8C1" w14:textId="77777777" w:rsidR="007D595D" w:rsidRPr="00F15417" w:rsidRDefault="007D595D" w:rsidP="00E07B42">
      <w:pPr>
        <w:spacing w:before="0" w:after="0"/>
        <w:jc w:val="center"/>
      </w:pPr>
    </w:p>
    <w:p w14:paraId="24538D59" w14:textId="77777777" w:rsidR="007D595D" w:rsidRPr="00F15417" w:rsidRDefault="007D595D" w:rsidP="00E07B42">
      <w:pPr>
        <w:spacing w:before="0" w:after="0"/>
        <w:jc w:val="center"/>
      </w:pPr>
    </w:p>
    <w:p w14:paraId="34626520" w14:textId="2AD7D844" w:rsidR="007D595D" w:rsidRPr="00F15417" w:rsidRDefault="007D595D" w:rsidP="00E07B42">
      <w:pPr>
        <w:spacing w:before="0" w:after="0"/>
        <w:jc w:val="center"/>
      </w:pPr>
      <w:r w:rsidRPr="00F15417">
        <w:br w:type="page"/>
      </w:r>
      <w:r w:rsidRPr="00F15417">
        <w:lastRenderedPageBreak/>
        <w:t>58. PANTS</w:t>
      </w:r>
    </w:p>
    <w:p w14:paraId="3DCE55A4" w14:textId="77777777" w:rsidR="007D595D" w:rsidRPr="00F15417" w:rsidRDefault="007D595D" w:rsidP="00E07B42">
      <w:pPr>
        <w:spacing w:before="0" w:after="0"/>
        <w:jc w:val="center"/>
      </w:pPr>
    </w:p>
    <w:p w14:paraId="2FB84654" w14:textId="77777777" w:rsidR="007D595D" w:rsidRPr="00F15417" w:rsidRDefault="007D595D" w:rsidP="00E07B42">
      <w:pPr>
        <w:spacing w:before="0" w:after="0"/>
        <w:jc w:val="center"/>
      </w:pPr>
      <w:r w:rsidRPr="00F15417">
        <w:t>Organizētā noziedzība</w:t>
      </w:r>
    </w:p>
    <w:p w14:paraId="4B6EBE82" w14:textId="77777777" w:rsidR="007D595D" w:rsidRPr="00F15417" w:rsidRDefault="007D595D" w:rsidP="00E07B42">
      <w:pPr>
        <w:spacing w:before="0" w:after="0"/>
      </w:pPr>
    </w:p>
    <w:p w14:paraId="728F71B1" w14:textId="77777777" w:rsidR="007D595D" w:rsidRPr="00F15417" w:rsidRDefault="007D595D" w:rsidP="00E07B42">
      <w:pPr>
        <w:spacing w:before="0" w:after="0"/>
      </w:pPr>
      <w:r w:rsidRPr="00F15417">
        <w:t>1.</w:t>
      </w:r>
      <w:r w:rsidRPr="00F15417">
        <w:tab/>
        <w:t xml:space="preserve">Puses vēršas pret visu veidu organizēto noziedzību, </w:t>
      </w:r>
      <w:r>
        <w:t xml:space="preserve">jo </w:t>
      </w:r>
      <w:r w:rsidRPr="00F15417">
        <w:t>īpaši pret tirdzniecību ar cilvēkiem, kājnieku ieročiem un vieglajiem ieročiem, nelikumīgām narkotiskām vielām, bīstamiem materiāliem, kultūras precēm un savvaļas dzīvniekiem un pret noziegumiem pret vidi, uzlabojot robežu kontroles pārvaldību, informācijas un datu vākšanu un apmaiņu, kā arī ar zinātības apmaiņu un tehnisko palīdzību. Tās pieņem tiesību aktus un citus pasākumus saskaņā ar ANO Konvenciju pret transnacionālo organizēto noziedzību un tās papildprotokoliem.</w:t>
      </w:r>
    </w:p>
    <w:p w14:paraId="040985CC" w14:textId="77777777" w:rsidR="007D595D" w:rsidRPr="00F15417" w:rsidRDefault="007D595D" w:rsidP="00E07B42">
      <w:pPr>
        <w:spacing w:before="0" w:after="0"/>
      </w:pPr>
    </w:p>
    <w:p w14:paraId="7C5E8533" w14:textId="77777777" w:rsidR="007D595D" w:rsidRPr="00F15417" w:rsidRDefault="007D595D" w:rsidP="00E07B42">
      <w:pPr>
        <w:spacing w:before="0" w:after="0"/>
      </w:pPr>
      <w:r w:rsidRPr="00F15417">
        <w:t>2.</w:t>
      </w:r>
      <w:r w:rsidRPr="00F15417">
        <w:tab/>
        <w:t xml:space="preserve">Puses pienācīgi vēršas pret cilvēku tirdzniecību, ievērojot standartus, kas noteikti ANO Konvencijā pret transnacionālo organizēto noziedzību un </w:t>
      </w:r>
      <w:r>
        <w:t xml:space="preserve">tās </w:t>
      </w:r>
      <w:r w:rsidRPr="00F15417">
        <w:t>Protokolā par cilvēku tirdzniecības, jo sevišķi tirdzniecības ar sievietēm un bērniem, novēršanu, apkarošanu un sodīšanu par to. Tās novērš cilvēku tirdzniecību, stiprinot tiesībaizsardzību un tiesu iestāžu sadarbību, lai novērstu nesodāmību attiecībā uz visiem likumpārkāpējiem, kuri iesaistīti cilvēku tirdzniecības ķēdē, un novēršot pieprasījumu, kas stāv aiz jebkāda veida ekspluatācijas. Tās nodrošina cietušo pienācīgu aizsardzību, ņemot vērā nozieguma dzimumspecifisko raksturu – nesamērīgi daudz skartas tiek sievietes un meitenes galvenokārt seksuālai izmantošanai.</w:t>
      </w:r>
    </w:p>
    <w:p w14:paraId="5128E82B" w14:textId="77777777" w:rsidR="007D595D" w:rsidRPr="00F15417" w:rsidRDefault="007D595D" w:rsidP="00E07B42">
      <w:pPr>
        <w:spacing w:before="0" w:after="0"/>
      </w:pPr>
    </w:p>
    <w:p w14:paraId="295F902A" w14:textId="77777777" w:rsidR="007D595D" w:rsidRPr="00F15417" w:rsidRDefault="007D595D" w:rsidP="00E07B42">
      <w:pPr>
        <w:spacing w:before="0" w:after="0"/>
      </w:pPr>
      <w:r w:rsidRPr="00F15417">
        <w:t>3.</w:t>
      </w:r>
      <w:r w:rsidRPr="00F15417">
        <w:tab/>
        <w:t>Puses pieņem tiesību aktus un citus pasākumus, lai novērstu un apkarotu migrantu kontrabandu, stiprinot tiesībaizsardzību un tiesu iestāžu sadarbību, lai izmeklētu migrantu kontrabandu un ar to saistītus noziegumus un sauktu pie atbildības par tiem saskaņā ar ANO Konvenciju pret transnacionālo organizēto noziedzību un tās papildprotokoliem, arī Protokolu par migrantu nelikumīgas ievešanas pa zemes, jūras un gaisa ceļiem apkarošanu.</w:t>
      </w:r>
    </w:p>
    <w:p w14:paraId="522A6D3B" w14:textId="77777777" w:rsidR="007D595D" w:rsidRPr="00F15417" w:rsidRDefault="007D595D" w:rsidP="00E07B42">
      <w:pPr>
        <w:spacing w:before="0" w:after="0"/>
      </w:pPr>
    </w:p>
    <w:p w14:paraId="40AD3F55" w14:textId="3EE679B5" w:rsidR="007D595D" w:rsidRPr="00F15417" w:rsidRDefault="007D595D" w:rsidP="00E07B42">
      <w:pPr>
        <w:spacing w:before="0" w:after="0"/>
      </w:pPr>
      <w:r w:rsidRPr="00F15417">
        <w:br w:type="page"/>
      </w:r>
      <w:r w:rsidRPr="00F15417">
        <w:lastRenderedPageBreak/>
        <w:t>4.</w:t>
      </w:r>
      <w:r w:rsidRPr="00F15417">
        <w:tab/>
        <w:t>Puses stiprina sadarbību, lai novērstu un apkarotu to finanšu iestāžu un atsevišķu nefinanšu uzņēmumu un profesiju izmantošanu terorisma finansēšanai un noziedzīgi, arī korupcijas rezultātā, iegūtu līdzekļu legalizēšanai. Tās apmainās ar informāciju un īsteno atbilstīgus pasākumus cīņai pret nelikumīgi iegūtu līdzekļu legalizēšanu un terorisma finansēšanu, lai nodrošinātu Finanšu darījumu darba grupas ieteikumu pilnīgu un efektīvu īstenošanu. Tās atbalsta tiesību aktu un struktūru izveidi valsts līdzekļu atgūšanai, kā arī noziedzīgi iegūtu līdzekļu konfiskāciju un to mobilizēšanu sabiedriskā labuma nolūkos, attiecinot kriminālatbildību uz noziegumu izdarītājiem un veicinātājiem un nodrošinot nelikumīgu finanšu plūsmu pārtraukšanu, lai atņemtu noziedzniekiem ieņēmumus.</w:t>
      </w:r>
    </w:p>
    <w:p w14:paraId="516383FB" w14:textId="77777777" w:rsidR="007D595D" w:rsidRPr="00F15417" w:rsidRDefault="007D595D" w:rsidP="00E07B42">
      <w:pPr>
        <w:spacing w:before="0" w:after="0"/>
      </w:pPr>
    </w:p>
    <w:p w14:paraId="71CB27CC" w14:textId="77777777" w:rsidR="007D595D" w:rsidRPr="00F15417" w:rsidRDefault="007D595D" w:rsidP="00E07B42">
      <w:pPr>
        <w:spacing w:before="0" w:after="0"/>
      </w:pPr>
      <w:r w:rsidRPr="00F15417">
        <w:t>5.</w:t>
      </w:r>
      <w:r w:rsidRPr="00F15417">
        <w:tab/>
        <w:t>Puses pieņem tiesību aktus un izstrādā iniciatīvas, lai apkarotu noziedzību, tostarp noziedzību un vardarbību pilsētās. Tās veicina šaujamieroču kontroli, lai novērstu un mazinātu bruņotas vardarbības negatīvo ietekmi uz sabiedrību un cilvēkiem un radītu drošu vidi ilgtspējīgai attīstībai. Tās apkaro visu veidu vardarbību un atbalsta vardarbībā cietušos.</w:t>
      </w:r>
    </w:p>
    <w:p w14:paraId="19C2A15E" w14:textId="77777777" w:rsidR="007D595D" w:rsidRPr="00F15417" w:rsidRDefault="007D595D" w:rsidP="00E07B42">
      <w:pPr>
        <w:spacing w:before="0" w:after="0"/>
        <w:jc w:val="center"/>
      </w:pPr>
    </w:p>
    <w:p w14:paraId="5AB5481F" w14:textId="77777777" w:rsidR="007D595D" w:rsidRPr="00F15417" w:rsidRDefault="007D595D" w:rsidP="00E07B42">
      <w:pPr>
        <w:spacing w:before="0" w:after="0"/>
        <w:jc w:val="center"/>
      </w:pPr>
    </w:p>
    <w:p w14:paraId="779CB735" w14:textId="346FC507" w:rsidR="007D595D" w:rsidRPr="00F15417" w:rsidRDefault="007D595D" w:rsidP="00E07B42">
      <w:pPr>
        <w:spacing w:before="0" w:after="0"/>
        <w:jc w:val="center"/>
      </w:pPr>
      <w:r w:rsidRPr="00F15417">
        <w:br w:type="page"/>
      </w:r>
      <w:r w:rsidRPr="00F15417">
        <w:lastRenderedPageBreak/>
        <w:t>59. PANTS</w:t>
      </w:r>
    </w:p>
    <w:p w14:paraId="522D6650" w14:textId="77777777" w:rsidR="007D595D" w:rsidRPr="00F15417" w:rsidRDefault="007D595D" w:rsidP="00E07B42">
      <w:pPr>
        <w:spacing w:before="0" w:after="0"/>
        <w:jc w:val="center"/>
      </w:pPr>
    </w:p>
    <w:p w14:paraId="32BAE0DB" w14:textId="77777777" w:rsidR="007D595D" w:rsidRPr="00F15417" w:rsidRDefault="007D595D" w:rsidP="00E07B42">
      <w:pPr>
        <w:spacing w:before="0" w:after="0"/>
        <w:jc w:val="center"/>
      </w:pPr>
      <w:r w:rsidRPr="00F15417">
        <w:t>Kājnieku ieroči un vieglie ieroči</w:t>
      </w:r>
    </w:p>
    <w:p w14:paraId="46510A93" w14:textId="77777777" w:rsidR="007D595D" w:rsidRPr="00F15417" w:rsidRDefault="007D595D" w:rsidP="00E07B42">
      <w:pPr>
        <w:spacing w:before="0" w:after="0"/>
      </w:pPr>
    </w:p>
    <w:p w14:paraId="2E0F7B27" w14:textId="77777777" w:rsidR="007D595D" w:rsidRPr="00F15417" w:rsidRDefault="007D595D" w:rsidP="00E07B42">
      <w:pPr>
        <w:spacing w:before="0" w:after="0"/>
        <w:rPr>
          <w:rFonts w:eastAsiaTheme="minorEastAsia"/>
        </w:rPr>
      </w:pPr>
      <w:r w:rsidRPr="00F15417">
        <w:t>1.</w:t>
      </w:r>
      <w:r w:rsidRPr="00F15417">
        <w:tab/>
        <w:t>Puses veicina Ieroču tirdzniecības līguma un ANO Protokola par šaujamieroču, to detaļu, sastāvdaļu un munīcijas nelegālas izgatavošanas un aprites apkarošanu efektīvu īstenošanu. Tās atbalsta rīcības plānu, lai īstenotu Āfrikas Savienības Stratēģiju kājnieku ieroču un vieglo ieroču nelikumīgas izplatīšanas, aprites un tirdzniecības kontrolei un ANO Rīcības programmu par kājnieku ieroču un vieglo ieroču nelikumīgas tirdzniecības novēršanu, apkarošanu un izskaušanu visos aspektos.</w:t>
      </w:r>
    </w:p>
    <w:p w14:paraId="22F4412A" w14:textId="77777777" w:rsidR="007D595D" w:rsidRPr="00F15417" w:rsidRDefault="007D595D" w:rsidP="00E07B42">
      <w:pPr>
        <w:spacing w:before="0" w:after="0"/>
        <w:rPr>
          <w:rFonts w:eastAsiaTheme="minorEastAsia"/>
        </w:rPr>
      </w:pPr>
    </w:p>
    <w:p w14:paraId="0F74B25D" w14:textId="77777777" w:rsidR="007D595D" w:rsidRPr="00F15417" w:rsidRDefault="007D595D" w:rsidP="00E07B42">
      <w:pPr>
        <w:spacing w:before="0" w:after="0"/>
      </w:pPr>
      <w:r w:rsidRPr="00F15417">
        <w:t>2.</w:t>
      </w:r>
      <w:r w:rsidRPr="00F15417">
        <w:tab/>
        <w:t>Puses sadarbojas, arī uzlabojot krājumu pārvaldību, iznīcinot liekos ieročus un munīciju, veicot marķēšanu, uzskaiti un izsekošanu, kā arī eksporta un importa kontroli, lai apkarotu kājnieku ieroču un vieglo ieroču nelikumīgu izplatīšanu un tirdzniecību, kas atbalsta bruņotus konfliktus un terorismu un veicina bruņotu noziedzību, piemēram, liellopu zagšanu un malumedniecību, .</w:t>
      </w:r>
    </w:p>
    <w:p w14:paraId="0AEB65EA" w14:textId="77777777" w:rsidR="007D595D" w:rsidRPr="00F15417" w:rsidRDefault="007D595D" w:rsidP="00E07B42">
      <w:pPr>
        <w:spacing w:before="0" w:after="0"/>
        <w:jc w:val="center"/>
      </w:pPr>
    </w:p>
    <w:p w14:paraId="03B18A78" w14:textId="77777777" w:rsidR="007D595D" w:rsidRPr="00F15417" w:rsidRDefault="007D595D" w:rsidP="00E07B42">
      <w:pPr>
        <w:spacing w:before="0" w:after="0"/>
        <w:jc w:val="center"/>
      </w:pPr>
    </w:p>
    <w:p w14:paraId="4D19C382" w14:textId="30D347A1" w:rsidR="007D595D" w:rsidRPr="00F15417" w:rsidRDefault="007D595D" w:rsidP="00E07B42">
      <w:pPr>
        <w:spacing w:before="0" w:after="0"/>
        <w:jc w:val="center"/>
      </w:pPr>
      <w:r w:rsidRPr="00F15417">
        <w:br w:type="page"/>
      </w:r>
      <w:r w:rsidRPr="00F15417">
        <w:lastRenderedPageBreak/>
        <w:t>60. PANTS</w:t>
      </w:r>
    </w:p>
    <w:p w14:paraId="706E289E" w14:textId="77777777" w:rsidR="007D595D" w:rsidRPr="00F15417" w:rsidRDefault="007D595D" w:rsidP="00E07B42">
      <w:pPr>
        <w:spacing w:before="0" w:after="0"/>
        <w:jc w:val="center"/>
      </w:pPr>
    </w:p>
    <w:p w14:paraId="4D191FCC" w14:textId="77777777" w:rsidR="007D595D" w:rsidRPr="00F15417" w:rsidRDefault="007D595D" w:rsidP="00E07B42">
      <w:pPr>
        <w:spacing w:before="0" w:after="0"/>
        <w:jc w:val="center"/>
      </w:pPr>
      <w:r w:rsidRPr="00F15417">
        <w:t>Kiberdrošība un kibernoziedzība</w:t>
      </w:r>
    </w:p>
    <w:p w14:paraId="57E5AC40" w14:textId="77777777" w:rsidR="007D595D" w:rsidRPr="00F15417" w:rsidRDefault="007D595D" w:rsidP="00E07B42">
      <w:pPr>
        <w:spacing w:before="0" w:after="0"/>
      </w:pPr>
    </w:p>
    <w:p w14:paraId="210DF69B" w14:textId="77777777" w:rsidR="007D595D" w:rsidRPr="00F15417" w:rsidRDefault="007D595D" w:rsidP="00E07B42">
      <w:pPr>
        <w:spacing w:before="0" w:after="0"/>
      </w:pPr>
      <w:r w:rsidRPr="00F15417">
        <w:t>1.</w:t>
      </w:r>
      <w:r w:rsidRPr="00F15417">
        <w:tab/>
        <w:t>Puses cenšas izstrādāt un īstenot tiesību aktus un pasākumus, lai uzturētu atvērtu, brīvu, drošu, stabilu, pieejamu un miermīlīgu informācijas un komunikācijas tehnoloģiju vidi. Tās strādā pie tā, lai ANO ietvaros veicinātu starptautiski atzītu normu par atbildīgu uzvedību kibertelpā izstrādi un īstenošanu, pilnībā ievērojot starptautiskās saistības cilvēktiesību jomā.</w:t>
      </w:r>
    </w:p>
    <w:p w14:paraId="2FBA6C9B" w14:textId="77777777" w:rsidR="007D595D" w:rsidRPr="00F15417" w:rsidRDefault="007D595D" w:rsidP="00E07B42">
      <w:pPr>
        <w:spacing w:before="0" w:after="0"/>
      </w:pPr>
    </w:p>
    <w:p w14:paraId="1DE5370D" w14:textId="77777777" w:rsidR="007D595D" w:rsidRPr="00F15417" w:rsidRDefault="007D595D" w:rsidP="00E07B42">
      <w:pPr>
        <w:spacing w:before="0" w:after="0"/>
      </w:pPr>
      <w:r w:rsidRPr="00F15417">
        <w:t>2.</w:t>
      </w:r>
      <w:r w:rsidRPr="00F15417">
        <w:tab/>
        <w:t>Puses sadarbojas, lai novērstu un apkarotu kibernoziegumus un nelikumīga satura izplatīšanu tiešsaistē. Tās apmainās ar informāciju kibernoziedzības izmeklētāju izglītības un apmācības, kibernoziegumu izmeklēšanas un digitālās kriminālistikas jomā, vienlaikus nodrošinot augstu datu aizsardzības līmeni. Tās veicina kiberdrošības kultūru un sadarbojas, lai novērstu un apkarotu kibernoziedzību, pamatojoties uz esošajām starptautiskajām normām un standartiem, arī Budapeštas Konvenciju par kibernoziegumiem un ĀS</w:t>
      </w:r>
      <w:r>
        <w:t xml:space="preserve"> </w:t>
      </w:r>
      <w:r w:rsidRPr="00F15417">
        <w:t>Konvenciju par kiberdrošību un personas datu aizsardzību.</w:t>
      </w:r>
    </w:p>
    <w:p w14:paraId="7D7D9ECC" w14:textId="77777777" w:rsidR="007D595D" w:rsidRPr="00F15417" w:rsidRDefault="007D595D" w:rsidP="00E07B42">
      <w:pPr>
        <w:spacing w:before="0" w:after="0"/>
        <w:jc w:val="center"/>
      </w:pPr>
    </w:p>
    <w:p w14:paraId="5741F756" w14:textId="77777777" w:rsidR="007D595D" w:rsidRPr="00F15417" w:rsidRDefault="007D595D" w:rsidP="00E07B42">
      <w:pPr>
        <w:spacing w:before="0" w:after="0"/>
        <w:jc w:val="center"/>
      </w:pPr>
    </w:p>
    <w:p w14:paraId="18BA8891" w14:textId="0C6C4658" w:rsidR="007D595D" w:rsidRPr="00F15417" w:rsidRDefault="007D595D" w:rsidP="00E07B42">
      <w:pPr>
        <w:spacing w:before="0" w:after="0"/>
        <w:jc w:val="center"/>
      </w:pPr>
      <w:r w:rsidRPr="00F15417">
        <w:br w:type="page"/>
      </w:r>
      <w:r w:rsidRPr="00F15417">
        <w:lastRenderedPageBreak/>
        <w:t>61. PANTS</w:t>
      </w:r>
    </w:p>
    <w:p w14:paraId="4715F2D9" w14:textId="77777777" w:rsidR="007D595D" w:rsidRPr="00F15417" w:rsidRDefault="007D595D" w:rsidP="00E07B42">
      <w:pPr>
        <w:spacing w:before="0" w:after="0"/>
        <w:jc w:val="center"/>
      </w:pPr>
    </w:p>
    <w:p w14:paraId="3012564F" w14:textId="77777777" w:rsidR="007D595D" w:rsidRPr="00F15417" w:rsidRDefault="007D595D" w:rsidP="00E07B42">
      <w:pPr>
        <w:spacing w:before="0" w:after="0"/>
        <w:jc w:val="center"/>
      </w:pPr>
      <w:r w:rsidRPr="00F15417">
        <w:t>Nelikumīgas narkotiskās vielas</w:t>
      </w:r>
    </w:p>
    <w:p w14:paraId="4A85E89E" w14:textId="77777777" w:rsidR="007D595D" w:rsidRPr="00F15417" w:rsidRDefault="007D595D" w:rsidP="00E07B42">
      <w:pPr>
        <w:spacing w:before="0" w:after="0"/>
      </w:pPr>
    </w:p>
    <w:p w14:paraId="0E39E006" w14:textId="77777777" w:rsidR="007D595D" w:rsidRPr="00F15417" w:rsidRDefault="007D595D" w:rsidP="00E07B42">
      <w:pPr>
        <w:spacing w:before="0" w:after="0"/>
      </w:pPr>
      <w:r w:rsidRPr="00F15417">
        <w:t>1.</w:t>
      </w:r>
      <w:r w:rsidRPr="00F15417">
        <w:tab/>
        <w:t>Puses savā politikā narkotiku jomā stiprina līdzsvarotu, integrētu un uz pierādījumiem balstītu pieeju. Tās cenšas novērst un apkarot nelikumīgu narkotisko vielu un psihoaktīvu vielu audzēšanu, ražošanu un tirdzniecību, arī pieņemot efektīvākus ar narkotikām saistītas noziedzības novēršanas un tiesībaizsardzības pasākumus saskaņā ar piemērojamajām starptautiskajām saistībām cilvēktiesību jomā.</w:t>
      </w:r>
    </w:p>
    <w:p w14:paraId="5D540BDD" w14:textId="77777777" w:rsidR="007D595D" w:rsidRPr="00F15417" w:rsidRDefault="007D595D" w:rsidP="00E07B42">
      <w:pPr>
        <w:spacing w:before="0" w:after="0"/>
      </w:pPr>
    </w:p>
    <w:p w14:paraId="7C57F446" w14:textId="77777777" w:rsidR="007D595D" w:rsidRPr="00F15417" w:rsidRDefault="007D595D" w:rsidP="00E07B42">
      <w:pPr>
        <w:spacing w:before="0" w:after="0"/>
      </w:pPr>
      <w:r w:rsidRPr="00F15417">
        <w:t>2.</w:t>
      </w:r>
      <w:r w:rsidRPr="00F15417">
        <w:tab/>
        <w:t>Puses pastiprina un paātrina centienus saistībā ar narkotiku pieprasījumu, iesaistās profilakses un izglītības programmās un veic vajadzīgos pasākumus, lai novērstu narkotiku ietekmi uz veselību un sabiedrību. Tās veicina dialogu ar attiecīgajām ieinteresētajām personām, arī pilsonisko sabiedrību, zinātnieku aprindām un akadēmiskajām aprindām, lai efektīvi vērstos pret nelikumīgu narkotisko vielu lietošanu.</w:t>
      </w:r>
    </w:p>
    <w:p w14:paraId="55431D36" w14:textId="77777777" w:rsidR="007D595D" w:rsidRPr="00F15417" w:rsidRDefault="007D595D" w:rsidP="00E07B42">
      <w:pPr>
        <w:spacing w:before="0" w:after="0"/>
        <w:jc w:val="center"/>
      </w:pPr>
    </w:p>
    <w:p w14:paraId="0AC47D28" w14:textId="77777777" w:rsidR="007D595D" w:rsidRPr="00F15417" w:rsidRDefault="007D595D" w:rsidP="00E07B42">
      <w:pPr>
        <w:spacing w:before="0" w:after="0"/>
        <w:jc w:val="center"/>
      </w:pPr>
    </w:p>
    <w:p w14:paraId="2F022785" w14:textId="77777777" w:rsidR="007D595D" w:rsidRPr="00F15417" w:rsidRDefault="007D595D" w:rsidP="00E07B42">
      <w:pPr>
        <w:spacing w:before="0" w:after="0"/>
        <w:jc w:val="center"/>
      </w:pPr>
      <w:r w:rsidRPr="00F15417">
        <w:t>62. PANTS</w:t>
      </w:r>
    </w:p>
    <w:p w14:paraId="00B2F7CE" w14:textId="77777777" w:rsidR="007D595D" w:rsidRPr="00F15417" w:rsidRDefault="007D595D" w:rsidP="00E07B42">
      <w:pPr>
        <w:spacing w:before="0" w:after="0"/>
        <w:jc w:val="center"/>
      </w:pPr>
    </w:p>
    <w:p w14:paraId="6CD94F2F" w14:textId="77777777" w:rsidR="007D595D" w:rsidRPr="00F15417" w:rsidRDefault="007D595D" w:rsidP="00E07B42">
      <w:pPr>
        <w:spacing w:before="0" w:after="0"/>
        <w:jc w:val="center"/>
      </w:pPr>
      <w:r w:rsidRPr="00F15417">
        <w:t>Jūras drošība</w:t>
      </w:r>
    </w:p>
    <w:p w14:paraId="67BFA480" w14:textId="77777777" w:rsidR="007D595D" w:rsidRPr="00F15417" w:rsidRDefault="007D595D" w:rsidP="00E07B42">
      <w:pPr>
        <w:spacing w:before="0" w:after="0"/>
      </w:pPr>
    </w:p>
    <w:p w14:paraId="3E16B391" w14:textId="77777777" w:rsidR="007D595D" w:rsidRPr="00F15417" w:rsidRDefault="007D595D" w:rsidP="00E07B42">
      <w:pPr>
        <w:spacing w:before="0" w:after="0"/>
      </w:pPr>
      <w:r w:rsidRPr="00F15417">
        <w:t>1.</w:t>
      </w:r>
      <w:r w:rsidRPr="00F15417">
        <w:tab/>
        <w:t xml:space="preserve">Puses valstu, reģionālā un kontinentālā līmenī uzņemas iniciatīvas, kas veicina jūras drošību, </w:t>
      </w:r>
      <w:r>
        <w:t xml:space="preserve">jo </w:t>
      </w:r>
      <w:r w:rsidRPr="00F15417">
        <w:t>īpaši Sarkanajā jūrā, Āfrikas ragā, Indijas okeānā un Gvinejas līcī. Tās veicina sadarbību starp ĀS, ES un ANO, kā arī ar reģionālām un apakšreģionālām organizācijām, un sekmē centienu papildināmību.</w:t>
      </w:r>
    </w:p>
    <w:p w14:paraId="07F39F31" w14:textId="77777777" w:rsidR="007D595D" w:rsidRPr="00F15417" w:rsidRDefault="007D595D" w:rsidP="00E07B42">
      <w:pPr>
        <w:spacing w:before="0" w:after="0"/>
      </w:pPr>
    </w:p>
    <w:p w14:paraId="282EC24A" w14:textId="37E2A1F7" w:rsidR="007D595D" w:rsidRPr="00F15417" w:rsidRDefault="007D595D" w:rsidP="00E07B42">
      <w:pPr>
        <w:spacing w:before="0" w:after="0"/>
      </w:pPr>
      <w:r w:rsidRPr="00F15417">
        <w:br w:type="page"/>
      </w:r>
      <w:r w:rsidRPr="00F15417">
        <w:lastRenderedPageBreak/>
        <w:t>2.</w:t>
      </w:r>
      <w:r w:rsidRPr="00F15417">
        <w:tab/>
        <w:t>Puses sadarbojas, lai apkarotu visu veidu pārrobežu organizēto noziedzību jūrā, arī cilvēku, kājnieku ieroču un vieglo ieroču, nelikumīgu narkotisko vielu un savvaļas dzīvnieku tirdzniecību un migrantu kontrabandu. Lai nodrošinātu drošus un atvērtus tirdzniecības ceļus, tās attur no pirātisma un bruņotas laupīšanas darbībām jūrā, novērš šādas darbības un attur no tām, ieskaitot naftas un gāzes zādzības.</w:t>
      </w:r>
    </w:p>
    <w:p w14:paraId="24E06029" w14:textId="77777777" w:rsidR="007D595D" w:rsidRPr="00F15417" w:rsidRDefault="007D595D" w:rsidP="00E07B42">
      <w:pPr>
        <w:spacing w:before="0" w:after="0"/>
      </w:pPr>
    </w:p>
    <w:p w14:paraId="4ED5BF1D" w14:textId="77777777" w:rsidR="007D595D" w:rsidRPr="00F15417" w:rsidRDefault="007D595D" w:rsidP="00E07B42">
      <w:pPr>
        <w:spacing w:before="0" w:after="0"/>
      </w:pPr>
      <w:r w:rsidRPr="00F15417">
        <w:t>3.</w:t>
      </w:r>
      <w:r w:rsidRPr="00F15417">
        <w:tab/>
        <w:t>Puses pastiprina daudzpusējus centienus, lai efektīvi reaģētu uz noziedzību jūrā. Tās izstrādā pasākumus, lai uzlabotu piekrastes valstu un reģionālo organizāciju tiesībaizsardzības spējas un līdzatbildību, un veicina reģionālo koordināciju un informācijas apmaiņu, lai novērstu apdraudējumus jūrā un apkarotu dažāda veida jūrā pastrādātus noziegumus.</w:t>
      </w:r>
    </w:p>
    <w:p w14:paraId="79119A8B" w14:textId="77777777" w:rsidR="007D595D" w:rsidRPr="00F15417" w:rsidRDefault="007D595D" w:rsidP="00E07B42">
      <w:pPr>
        <w:spacing w:before="0" w:after="0"/>
      </w:pPr>
    </w:p>
    <w:p w14:paraId="3362ACA0" w14:textId="77777777" w:rsidR="007D595D" w:rsidRPr="00F15417" w:rsidRDefault="007D595D" w:rsidP="00E07B42">
      <w:pPr>
        <w:spacing w:before="0" w:after="0"/>
      </w:pPr>
      <w:r w:rsidRPr="00F15417">
        <w:t>4.</w:t>
      </w:r>
      <w:r w:rsidRPr="00F15417">
        <w:tab/>
        <w:t>Puses izstrādā un uzlabo starpreģionālus informācijas apmaiņas mehānismus un veicina jūras uzraudzību un jūrlietu situācijas apzināšanos, kā arī piekrastes valstu krasta apsardzes un jūras spēku sadarbību.</w:t>
      </w:r>
    </w:p>
    <w:p w14:paraId="6B853FC7" w14:textId="77777777" w:rsidR="007D595D" w:rsidRPr="00F15417" w:rsidRDefault="007D595D" w:rsidP="00E07B42">
      <w:pPr>
        <w:spacing w:before="0" w:after="0"/>
      </w:pPr>
    </w:p>
    <w:p w14:paraId="71ECA456" w14:textId="77777777" w:rsidR="007D595D" w:rsidRPr="00F15417" w:rsidRDefault="007D595D" w:rsidP="00E07B42">
      <w:pPr>
        <w:spacing w:before="0" w:after="0"/>
      </w:pPr>
      <w:r w:rsidRPr="00F15417">
        <w:t>5.</w:t>
      </w:r>
      <w:r w:rsidRPr="00F15417">
        <w:tab/>
        <w:t xml:space="preserve">Puses veicina un ievēro atklātās jūras brīvību, kuģošanas brīvību un citus principus, tiesības un pienākumus, kas noteikti starptautiskajās tiesībās, vienlaikus veicinot </w:t>
      </w:r>
      <w:r w:rsidRPr="00F15417">
        <w:rPr>
          <w:i/>
        </w:rPr>
        <w:t>UNCLOS</w:t>
      </w:r>
      <w:r>
        <w:t>, kā arī</w:t>
      </w:r>
      <w:r w:rsidRPr="00F15417">
        <w:t xml:space="preserve"> citu attiecīgo starptautisko juridisko instrumentu vispārēju piemērošanu.</w:t>
      </w:r>
    </w:p>
    <w:p w14:paraId="1E695894" w14:textId="77777777" w:rsidR="007D595D" w:rsidRPr="00F15417" w:rsidRDefault="007D595D" w:rsidP="00E07B42">
      <w:pPr>
        <w:spacing w:before="0" w:after="0"/>
        <w:jc w:val="center"/>
      </w:pPr>
    </w:p>
    <w:p w14:paraId="4A77D771" w14:textId="77777777" w:rsidR="007D595D" w:rsidRPr="00F15417" w:rsidRDefault="007D595D" w:rsidP="00E07B42">
      <w:pPr>
        <w:spacing w:before="0" w:after="0"/>
        <w:jc w:val="center"/>
      </w:pPr>
    </w:p>
    <w:p w14:paraId="7290F44C" w14:textId="4D1BA054" w:rsidR="007D595D" w:rsidRPr="00F15417" w:rsidRDefault="007D595D" w:rsidP="00E07B42">
      <w:pPr>
        <w:spacing w:before="0" w:after="0"/>
        <w:jc w:val="center"/>
      </w:pPr>
      <w:r w:rsidRPr="00F15417">
        <w:br w:type="page"/>
      </w:r>
      <w:r w:rsidRPr="00F15417">
        <w:lastRenderedPageBreak/>
        <w:t>63. PANTS</w:t>
      </w:r>
    </w:p>
    <w:p w14:paraId="3DF8F72E" w14:textId="77777777" w:rsidR="007D595D" w:rsidRPr="00F15417" w:rsidRDefault="007D595D" w:rsidP="00E07B42">
      <w:pPr>
        <w:spacing w:before="0" w:after="0"/>
        <w:jc w:val="center"/>
      </w:pPr>
    </w:p>
    <w:p w14:paraId="132F6506" w14:textId="77777777" w:rsidR="007D595D" w:rsidRPr="00F15417" w:rsidRDefault="007D595D" w:rsidP="00E07B42">
      <w:pPr>
        <w:spacing w:before="0" w:after="0"/>
        <w:jc w:val="center"/>
      </w:pPr>
      <w:r w:rsidRPr="00F15417">
        <w:t>Sadarbība tiesībaizsardzības jomā</w:t>
      </w:r>
    </w:p>
    <w:p w14:paraId="1C434B55" w14:textId="77777777" w:rsidR="007D595D" w:rsidRPr="00F15417" w:rsidRDefault="007D595D" w:rsidP="00E07B42">
      <w:pPr>
        <w:spacing w:before="0" w:after="0"/>
      </w:pPr>
    </w:p>
    <w:p w14:paraId="5CADBF8A" w14:textId="77777777" w:rsidR="007D595D" w:rsidRPr="00F15417" w:rsidRDefault="007D595D" w:rsidP="00E07B42">
      <w:pPr>
        <w:spacing w:before="0" w:after="0"/>
      </w:pPr>
      <w:r w:rsidRPr="00F15417">
        <w:t>1.</w:t>
      </w:r>
      <w:r w:rsidRPr="00F15417">
        <w:tab/>
        <w:t xml:space="preserve">Puses stiprina dialogu un sadarbību tiesībaizsardzības jomā, arī izmantojot stratēģisku sadarbību starp ĀS struktūrām, piemēram, </w:t>
      </w:r>
      <w:r w:rsidRPr="00F15417">
        <w:rPr>
          <w:i/>
        </w:rPr>
        <w:t>AFRIPOL</w:t>
      </w:r>
      <w:r w:rsidRPr="00F15417">
        <w:t>, un tādām ES struktūrām kā Eiropols, lai veicinātu pārrobežu organizētās noziedzības un terorisma tīklu darbības novēršanu, atklāšanu, izmeklēšanu un kriminālvajāšanu Āfrikas reģionā un ES.</w:t>
      </w:r>
    </w:p>
    <w:p w14:paraId="1099EBCD" w14:textId="77777777" w:rsidR="007D595D" w:rsidRPr="00F15417" w:rsidRDefault="007D595D" w:rsidP="00E07B42">
      <w:pPr>
        <w:spacing w:before="0" w:after="0"/>
      </w:pPr>
    </w:p>
    <w:p w14:paraId="7BF7C2B4" w14:textId="77777777" w:rsidR="007D595D" w:rsidRPr="00F15417" w:rsidRDefault="007D595D" w:rsidP="00E07B42">
      <w:pPr>
        <w:spacing w:before="0" w:after="0"/>
      </w:pPr>
      <w:r w:rsidRPr="00F15417">
        <w:t>2.</w:t>
      </w:r>
      <w:r w:rsidRPr="00F15417">
        <w:tab/>
        <w:t>Puses sadarbojas meklēšanas un glābšanas jomā, kā arī citās ārkārtas situācijās, un mudina valstis šajā sakarā noslēgt divpusējus nolīgumus.</w:t>
      </w:r>
    </w:p>
    <w:p w14:paraId="6AF56C2C" w14:textId="77777777" w:rsidR="007D595D" w:rsidRPr="00F15417" w:rsidRDefault="007D595D" w:rsidP="00E07B42">
      <w:pPr>
        <w:spacing w:before="0" w:after="0"/>
      </w:pPr>
    </w:p>
    <w:p w14:paraId="6443CCB1" w14:textId="77777777" w:rsidR="007D595D" w:rsidRPr="00F15417" w:rsidRDefault="007D595D" w:rsidP="00E07B42">
      <w:pPr>
        <w:spacing w:before="0" w:after="0"/>
      </w:pPr>
      <w:r w:rsidRPr="00F15417">
        <w:t>3.</w:t>
      </w:r>
      <w:r w:rsidRPr="00F15417">
        <w:tab/>
        <w:t>Puses sekmē sadarbību integrētas robežu pārvaldības jomā un uzlabo informācijas un datu vākšanu un apmaiņu.</w:t>
      </w:r>
    </w:p>
    <w:p w14:paraId="1810941F" w14:textId="77777777" w:rsidR="007D595D" w:rsidRPr="00F15417" w:rsidRDefault="007D595D" w:rsidP="00E07B42">
      <w:pPr>
        <w:spacing w:before="0" w:after="0"/>
      </w:pPr>
    </w:p>
    <w:p w14:paraId="4F0F195D" w14:textId="77777777" w:rsidR="007D595D" w:rsidRPr="00F15417" w:rsidRDefault="007D595D" w:rsidP="00E07B42">
      <w:pPr>
        <w:spacing w:before="0" w:after="0"/>
      </w:pPr>
      <w:r w:rsidRPr="00F15417">
        <w:t>4.</w:t>
      </w:r>
      <w:r w:rsidRPr="00F15417">
        <w:tab/>
        <w:t>Puses vienojas strādāt pie policijas spēju uzlabošanas, arī izmantojot reālajai situācijai Āfrikā pielāgotas un mērķtiecīgas policijas apmācības programmas stratēģiskā, operatīvā un taktiskā līmenī.</w:t>
      </w:r>
    </w:p>
    <w:p w14:paraId="114CF628" w14:textId="77777777" w:rsidR="007D595D" w:rsidRPr="00F15417" w:rsidRDefault="007D595D" w:rsidP="00E07B42">
      <w:pPr>
        <w:spacing w:before="0" w:after="0"/>
        <w:jc w:val="center"/>
      </w:pPr>
    </w:p>
    <w:p w14:paraId="508C0930" w14:textId="77777777" w:rsidR="007D595D" w:rsidRPr="00F15417" w:rsidRDefault="007D595D" w:rsidP="00E07B42">
      <w:pPr>
        <w:spacing w:before="0" w:after="0"/>
        <w:jc w:val="center"/>
      </w:pPr>
    </w:p>
    <w:p w14:paraId="27495A2B" w14:textId="64B69FC1" w:rsidR="007D595D" w:rsidRPr="00F15417" w:rsidRDefault="007D595D" w:rsidP="00E07B42">
      <w:pPr>
        <w:spacing w:before="0" w:after="0"/>
        <w:jc w:val="center"/>
      </w:pPr>
      <w:r w:rsidRPr="00F15417">
        <w:br w:type="page"/>
      </w:r>
      <w:r w:rsidRPr="00F15417">
        <w:lastRenderedPageBreak/>
        <w:t>V SADAĻA</w:t>
      </w:r>
    </w:p>
    <w:p w14:paraId="4414F465" w14:textId="77777777" w:rsidR="007D595D" w:rsidRPr="00F15417" w:rsidRDefault="007D595D" w:rsidP="00E07B42">
      <w:pPr>
        <w:spacing w:before="0" w:after="0"/>
        <w:jc w:val="center"/>
      </w:pPr>
    </w:p>
    <w:p w14:paraId="72F0992F" w14:textId="77777777" w:rsidR="007D595D" w:rsidRPr="00F15417" w:rsidRDefault="007D595D" w:rsidP="00E07B42">
      <w:pPr>
        <w:spacing w:before="0" w:after="0"/>
        <w:jc w:val="center"/>
      </w:pPr>
      <w:r w:rsidRPr="00F15417">
        <w:t>CILVĒKTIESĪBAS, DEMOKRĀTIJA UN PĀRVALDĪBA</w:t>
      </w:r>
    </w:p>
    <w:p w14:paraId="13319FC1" w14:textId="77777777" w:rsidR="007D595D" w:rsidRPr="00F15417" w:rsidRDefault="007D595D" w:rsidP="00E07B42">
      <w:pPr>
        <w:spacing w:before="0" w:after="0"/>
        <w:jc w:val="center"/>
      </w:pPr>
    </w:p>
    <w:p w14:paraId="71CA765E" w14:textId="77777777" w:rsidR="007D595D" w:rsidRPr="00F15417" w:rsidRDefault="007D595D" w:rsidP="00E07B42">
      <w:pPr>
        <w:spacing w:before="0" w:after="0"/>
        <w:jc w:val="center"/>
      </w:pPr>
    </w:p>
    <w:p w14:paraId="7F2BEA62" w14:textId="77777777" w:rsidR="007D595D" w:rsidRPr="00F15417" w:rsidRDefault="007D595D" w:rsidP="00E07B42">
      <w:pPr>
        <w:spacing w:before="0" w:after="0"/>
        <w:jc w:val="center"/>
      </w:pPr>
      <w:r w:rsidRPr="00F15417">
        <w:t>64. PANTS</w:t>
      </w:r>
    </w:p>
    <w:p w14:paraId="52CBA3B7" w14:textId="77777777" w:rsidR="007D595D" w:rsidRPr="00F15417" w:rsidRDefault="007D595D" w:rsidP="00E07B42">
      <w:pPr>
        <w:spacing w:before="0" w:after="0"/>
      </w:pPr>
    </w:p>
    <w:p w14:paraId="695495E5" w14:textId="77777777" w:rsidR="007D595D" w:rsidRPr="00F15417" w:rsidRDefault="007D595D" w:rsidP="00E07B42">
      <w:pPr>
        <w:spacing w:before="0" w:after="0"/>
      </w:pPr>
      <w:r w:rsidRPr="00F15417">
        <w:t>Puses veicina noturīgas, ilgtspējīgas un iekļaujošas sabiedrības, kuru pamatā ir pārskatatbildīgas, efektīvas un pārredzamas iestādes un lēmumu pieņemšanas procesi visos līmeņos un kur tiek ievērotas, veicinātas un īstenotas cilvēktiesības, pamatbrīvības, tiesiskums un demokrātijas principi. Tās strādā pie tā, lai paātrinātu virzību uz dzimumu līdztiesību. Tās nodrošina atvērtu un labvēlīgu vidi indivīdiem un pilsoniskajai sabiedrībai paust savas vēlmes un bažas, izteikt viedokļus un sniegt ieguldījumu visos politiskajos, ekonomiskajos, sociālajos un kultūras jautājumos, tādējādi veicinot lielāku uzticēšanos publiskajām iestādēm.</w:t>
      </w:r>
    </w:p>
    <w:p w14:paraId="6D075A0A" w14:textId="77777777" w:rsidR="007D595D" w:rsidRPr="00F15417" w:rsidRDefault="007D595D" w:rsidP="00E07B42">
      <w:pPr>
        <w:spacing w:before="0" w:after="0"/>
        <w:jc w:val="center"/>
      </w:pPr>
    </w:p>
    <w:p w14:paraId="4E162865" w14:textId="77777777" w:rsidR="007D595D" w:rsidRPr="00F15417" w:rsidRDefault="007D595D" w:rsidP="00E07B42">
      <w:pPr>
        <w:spacing w:before="0" w:after="0"/>
        <w:jc w:val="center"/>
      </w:pPr>
    </w:p>
    <w:p w14:paraId="431880C9" w14:textId="77777777" w:rsidR="007D595D" w:rsidRPr="00F15417" w:rsidRDefault="007D595D" w:rsidP="00E07B42">
      <w:pPr>
        <w:spacing w:before="0" w:after="0"/>
        <w:jc w:val="center"/>
      </w:pPr>
      <w:r w:rsidRPr="00F15417">
        <w:t>65. PANTS</w:t>
      </w:r>
    </w:p>
    <w:p w14:paraId="1E116D8C" w14:textId="77777777" w:rsidR="007D595D" w:rsidRPr="00F15417" w:rsidRDefault="007D595D" w:rsidP="00E07B42">
      <w:pPr>
        <w:spacing w:before="0" w:after="0"/>
        <w:jc w:val="center"/>
      </w:pPr>
    </w:p>
    <w:p w14:paraId="1DA45520" w14:textId="77777777" w:rsidR="007D595D" w:rsidRPr="00F15417" w:rsidRDefault="007D595D" w:rsidP="00E07B42">
      <w:pPr>
        <w:spacing w:before="0" w:after="0"/>
        <w:jc w:val="center"/>
      </w:pPr>
      <w:r w:rsidRPr="00F15417">
        <w:t>Cilvēktiesības</w:t>
      </w:r>
    </w:p>
    <w:p w14:paraId="4462681E" w14:textId="77777777" w:rsidR="007D595D" w:rsidRPr="00F15417" w:rsidRDefault="007D595D" w:rsidP="00E07B42">
      <w:pPr>
        <w:spacing w:before="0" w:after="0"/>
      </w:pPr>
    </w:p>
    <w:p w14:paraId="0E412948" w14:textId="77777777" w:rsidR="007D595D" w:rsidRPr="00F15417" w:rsidRDefault="007D595D" w:rsidP="00E07B42">
      <w:pPr>
        <w:spacing w:before="0" w:after="0"/>
      </w:pPr>
      <w:r w:rsidRPr="00F15417">
        <w:t>1.</w:t>
      </w:r>
      <w:r w:rsidRPr="00F15417">
        <w:tab/>
        <w:t xml:space="preserve">Puses pieņem un īsteno tiesību aktus, kas sekmē cilvēktiesību aizsardzību, veicināšanu un īstenošanu neatkarīgi no tā, vai tās ir pilsoniskās, politiskās, ekonomiskās, sociālās vai kultūras tiesības. Tās atbalsta Āfrikas Cilvēktiesību un tautu tiesību hartas, kā arī </w:t>
      </w:r>
      <w:r w:rsidRPr="007B0D95">
        <w:rPr>
          <w:i/>
          <w:iCs/>
        </w:rPr>
        <w:t>AGA</w:t>
      </w:r>
      <w:r w:rsidRPr="00F15417">
        <w:t xml:space="preserve"> instrumentu ratifikāciju, pieņemšanu un īstenošanu.</w:t>
      </w:r>
    </w:p>
    <w:p w14:paraId="74D97596" w14:textId="77777777" w:rsidR="007D595D" w:rsidRPr="00F15417" w:rsidRDefault="007D595D" w:rsidP="00E07B42">
      <w:pPr>
        <w:spacing w:before="0" w:after="0"/>
      </w:pPr>
    </w:p>
    <w:p w14:paraId="5580F1CE" w14:textId="33F8A3F4" w:rsidR="007D595D" w:rsidRPr="00F15417" w:rsidRDefault="007D595D" w:rsidP="00E07B42">
      <w:pPr>
        <w:spacing w:before="0" w:after="0"/>
      </w:pPr>
      <w:r w:rsidRPr="00F15417">
        <w:br w:type="page"/>
      </w:r>
      <w:r w:rsidRPr="00F15417">
        <w:lastRenderedPageBreak/>
        <w:t>2.</w:t>
      </w:r>
      <w:r w:rsidRPr="00F15417">
        <w:tab/>
        <w:t xml:space="preserve">Puses pilnībā piemēro principu, ka netiek pieļauta diskriminācija jebkāda iemesla dēļ, arī dzimuma, etniskās vai sociālās izcelsmes, reliģijas vai pārliecības, politisko vai jebkuru citu uzskatu, invaliditātes, vecuma vai cita statusa dēļ, par prioritāti nosakot visaptverošu līdztiesības un diskriminācijas novēršanas tiesību aktu pieņemšanu. Tās veic pasākumus, lai panāktu, ka sievietes un meitenes pilnībā izmanto visas cilvēktiesības, un nodrošina viņām pilnvērtīgas iespējas, arī veicinot </w:t>
      </w:r>
      <w:r>
        <w:t>Maputu p</w:t>
      </w:r>
      <w:r w:rsidRPr="00F15417">
        <w:t>rotokola parakstīšanu un ratificēšanu, kur tas vēl nepieciešams, kā arī īstenošanu. Tās dara visu iespējamo, lai veicinātu un aizsargātu bērnu tiesības, arī mudinot parakstīt</w:t>
      </w:r>
      <w:r>
        <w:t>,</w:t>
      </w:r>
      <w:r w:rsidRPr="00F15417">
        <w:t xml:space="preserve"> ratificēt, kur tas vēl nepieciešams, un īstenot Āfrikas Hartu par bērna tiesībām un labklājību. Tās pieņem pasākumus, lai veicinātu to, ka cilvēktiesības pilnībā izmanto minoritātēm piederošas personas, personas ar invaliditāti, personas ar albīnismu un pirmiedzīvotāju tautas, kā izklāstīts Apvienoto Nāciju Organizācijas Deklarācijā par pirmiedzīvotāju tautu tiesībām (</w:t>
      </w:r>
      <w:r w:rsidRPr="00F15417">
        <w:rPr>
          <w:i/>
        </w:rPr>
        <w:t>UNDRIP</w:t>
      </w:r>
      <w:r w:rsidRPr="00F15417">
        <w:t>).</w:t>
      </w:r>
    </w:p>
    <w:p w14:paraId="4EC93E7B" w14:textId="77777777" w:rsidR="007D595D" w:rsidRPr="00F15417" w:rsidRDefault="007D595D" w:rsidP="00E07B42">
      <w:pPr>
        <w:spacing w:before="0" w:after="0"/>
      </w:pPr>
    </w:p>
    <w:p w14:paraId="196EDBF0" w14:textId="77777777" w:rsidR="007D595D" w:rsidRPr="00F15417" w:rsidRDefault="007D595D" w:rsidP="00E07B42">
      <w:pPr>
        <w:spacing w:before="0" w:after="0"/>
      </w:pPr>
      <w:r w:rsidRPr="00F15417">
        <w:t>3.</w:t>
      </w:r>
      <w:r w:rsidRPr="00F15417">
        <w:tab/>
        <w:t>Puses efektīvi cīnās pret nesodāmību, nodrošinot tiesiskumu un tiesu sistēmas neatkarīgu, objektīvu un efektīvu darbību. Tās garantē cietušo un apgādnieku zaudējušo tiesības uz pienācīgu, efektīvu un ātru kompensāciju.</w:t>
      </w:r>
    </w:p>
    <w:p w14:paraId="4CF84534" w14:textId="77777777" w:rsidR="007D595D" w:rsidRPr="00F15417" w:rsidRDefault="007D595D" w:rsidP="00E07B42">
      <w:pPr>
        <w:spacing w:before="0" w:after="0"/>
      </w:pPr>
    </w:p>
    <w:p w14:paraId="6B83AC83" w14:textId="77777777" w:rsidR="007D595D" w:rsidRPr="00F15417" w:rsidRDefault="007D595D" w:rsidP="00E07B42">
      <w:pPr>
        <w:spacing w:before="0" w:after="0"/>
      </w:pPr>
      <w:r w:rsidRPr="00F15417">
        <w:t>4.</w:t>
      </w:r>
      <w:r w:rsidRPr="00F15417">
        <w:tab/>
        <w:t>Puses atbalsta Āfrikas cilvēktiesību sistēmu, jo īpaši Āfrikas Cilvēktiesību un tautu tiesību komisiju un Āfrikas Cilvēktiesību un tautu tiesību tiesu, palīdzot Āfrikas valstīm ievērot starptautiskās saistības cilvēktiesību jomā. Tās ievēro un saglabā šo struktūru integritāti un neatkarību un nodrošina, ka visas Āfrikas valstis ievēro Āfrikas Cilvēktiesību un tautu tiesību tiesas spriedumus.</w:t>
      </w:r>
    </w:p>
    <w:p w14:paraId="357E0883" w14:textId="77777777" w:rsidR="007D595D" w:rsidRPr="00F15417" w:rsidRDefault="007D595D" w:rsidP="00E07B42">
      <w:pPr>
        <w:spacing w:before="0" w:after="0"/>
      </w:pPr>
    </w:p>
    <w:p w14:paraId="3F196B39" w14:textId="41B76709" w:rsidR="007D595D" w:rsidRPr="00F15417" w:rsidRDefault="007D595D" w:rsidP="00E07B42">
      <w:pPr>
        <w:spacing w:before="0" w:after="0"/>
      </w:pPr>
      <w:r w:rsidRPr="00F15417">
        <w:br w:type="page"/>
      </w:r>
      <w:r w:rsidRPr="00F15417">
        <w:lastRenderedPageBreak/>
        <w:t>5.</w:t>
      </w:r>
      <w:r w:rsidRPr="00F15417">
        <w:tab/>
        <w:t>Puses stiprina pilsoniskās sabiedrības spējas un aizsargā cilvēktiesību aizstāvjus, kas darbojas valstu, reģionālā un kontinentālā līmenī. Tās sadarbojas, lai palielinātu informētību par cilvēktiesībām, arī izmantojot sadarbību ar valstu cilvēktiesību iestādēm, izglītības sistēmas un plašsaziņas līdzekļus.</w:t>
      </w:r>
    </w:p>
    <w:p w14:paraId="4D33372F" w14:textId="77777777" w:rsidR="007D595D" w:rsidRPr="00F15417" w:rsidRDefault="007D595D" w:rsidP="00E07B42">
      <w:pPr>
        <w:spacing w:before="0" w:after="0"/>
        <w:jc w:val="center"/>
      </w:pPr>
    </w:p>
    <w:p w14:paraId="40D8D8DF" w14:textId="77777777" w:rsidR="007D595D" w:rsidRPr="00F15417" w:rsidRDefault="007D595D" w:rsidP="00E07B42">
      <w:pPr>
        <w:spacing w:before="0" w:after="0"/>
        <w:jc w:val="center"/>
      </w:pPr>
    </w:p>
    <w:p w14:paraId="5A04B1D6" w14:textId="77777777" w:rsidR="007D595D" w:rsidRPr="00F15417" w:rsidRDefault="007D595D" w:rsidP="00E07B42">
      <w:pPr>
        <w:spacing w:before="0" w:after="0"/>
        <w:jc w:val="center"/>
      </w:pPr>
      <w:r w:rsidRPr="00F15417">
        <w:t>66. PANTS</w:t>
      </w:r>
    </w:p>
    <w:p w14:paraId="01273BE2" w14:textId="77777777" w:rsidR="007D595D" w:rsidRPr="00F15417" w:rsidRDefault="007D595D" w:rsidP="00E07B42">
      <w:pPr>
        <w:spacing w:before="0" w:after="0"/>
        <w:jc w:val="center"/>
      </w:pPr>
    </w:p>
    <w:p w14:paraId="5930F81C" w14:textId="77777777" w:rsidR="007D595D" w:rsidRPr="00F15417" w:rsidRDefault="007D595D" w:rsidP="00E07B42">
      <w:pPr>
        <w:spacing w:before="0" w:after="0"/>
        <w:jc w:val="center"/>
      </w:pPr>
      <w:r w:rsidRPr="00F15417">
        <w:t>Dzimumu līdztiesība</w:t>
      </w:r>
    </w:p>
    <w:p w14:paraId="46AB2E0D" w14:textId="77777777" w:rsidR="007D595D" w:rsidRPr="00F15417" w:rsidRDefault="007D595D" w:rsidP="00E07B42">
      <w:pPr>
        <w:spacing w:before="0" w:after="0"/>
      </w:pPr>
    </w:p>
    <w:p w14:paraId="301292E6" w14:textId="77777777" w:rsidR="007D595D" w:rsidRPr="00F15417" w:rsidRDefault="007D595D" w:rsidP="00E07B42">
      <w:pPr>
        <w:spacing w:before="0" w:after="0"/>
      </w:pPr>
      <w:r w:rsidRPr="00F15417">
        <w:t>1.</w:t>
      </w:r>
      <w:r w:rsidRPr="00F15417">
        <w:tab/>
        <w:t>Puses visiem nodrošina vienlīdzību likuma priekšā un tiesu iestāžu vienlīdzīgu pieejamību, likuma aizsardzību un darbību visu labā. Tās veic pasākumus, lai nodrošinātu, uzlabotu un paplašinātu vienlīdzīgu līdzdalību un iespējas visiem visās politiskās, ekonomiskās, sociālās un kultūras dzīves jomās. Tās nodrošina, ka visās politikas jomās un programmās tiek sistemātiski integrēts dzimumu līdztiesības aspekts.</w:t>
      </w:r>
    </w:p>
    <w:p w14:paraId="539A43CA" w14:textId="77777777" w:rsidR="007D595D" w:rsidRPr="00F15417" w:rsidRDefault="007D595D" w:rsidP="00E07B42">
      <w:pPr>
        <w:spacing w:before="0" w:after="0"/>
      </w:pPr>
    </w:p>
    <w:p w14:paraId="60278C19" w14:textId="77777777" w:rsidR="007D595D" w:rsidRPr="00F15417" w:rsidRDefault="007D595D" w:rsidP="00E07B42">
      <w:pPr>
        <w:spacing w:before="0" w:after="0"/>
      </w:pPr>
      <w:r w:rsidRPr="00F15417">
        <w:t>2.</w:t>
      </w:r>
      <w:r w:rsidRPr="00F15417">
        <w:tab/>
        <w:t>Puses sadarbojas, lai novērstu un izskaustu visu veidu seksuālu un ar dzimumu saistītu vardarbību, diskrimināciju un aizskaršanu, kā arī vardarbību ģimenē, un apkaro cilvēku tirdzniecību. Tās veic visus vajadzīgos pasākumus, lai mobilizētu saskaņotus centienus izbeigt bērnu, agrīnas un piespiedu laulības, sieviešu dzimumorgānu kropļošanu un apgraizīšanu un citas kaitējošas ieražas, kas diskriminē sievietes un meitenes. Tās sniedz atbalstu personām, kas cietušas no visu veidu vardarbības un pārdzīvojušas to. Puses apņemas pilnībā, efektīvi un nediskriminējoši īstenot Konvenciju par jebkuras sieviešu diskriminācijas izskaušanu</w:t>
      </w:r>
      <w:r>
        <w:t>, kas noslēgta Ņujorkā 1979. gada 18. decembrī</w:t>
      </w:r>
      <w:r w:rsidRPr="00F15417">
        <w:t>, kā arī tās fakultatīvo protokolu.</w:t>
      </w:r>
    </w:p>
    <w:p w14:paraId="6836949D" w14:textId="77777777" w:rsidR="007D595D" w:rsidRPr="00F15417" w:rsidRDefault="007D595D" w:rsidP="00E07B42">
      <w:pPr>
        <w:spacing w:before="0" w:after="0"/>
      </w:pPr>
    </w:p>
    <w:p w14:paraId="10F03CB4" w14:textId="3BB2496B" w:rsidR="007D595D" w:rsidRPr="00F15417" w:rsidRDefault="007D595D" w:rsidP="00E07B42">
      <w:pPr>
        <w:spacing w:before="0" w:after="0"/>
      </w:pPr>
      <w:r w:rsidRPr="00F15417">
        <w:br w:type="page"/>
      </w:r>
      <w:r w:rsidRPr="00F15417">
        <w:lastRenderedPageBreak/>
        <w:t>3.</w:t>
      </w:r>
      <w:r w:rsidRPr="00F15417">
        <w:tab/>
        <w:t xml:space="preserve">Puses nodrošina </w:t>
      </w:r>
      <w:r>
        <w:t xml:space="preserve">sieviešu un </w:t>
      </w:r>
      <w:r w:rsidRPr="00F15417">
        <w:t>meiteņu sociālo tiesību ievērošanu un veicināšanu, jo īpaši likvidējot visus šķēršļus kvalitatīvas izglītības un veselības jomā un novēršot dzimumu nevienlīdzību. Tās stiprina sieviešu un meiteņu ekonomiskās tiesības.</w:t>
      </w:r>
    </w:p>
    <w:p w14:paraId="6B558DEB" w14:textId="77777777" w:rsidR="007D595D" w:rsidRPr="00F15417" w:rsidRDefault="007D595D" w:rsidP="00E07B42">
      <w:pPr>
        <w:spacing w:before="0" w:after="0"/>
      </w:pPr>
    </w:p>
    <w:p w14:paraId="4C3269FB" w14:textId="77777777" w:rsidR="007D595D" w:rsidRPr="00F15417" w:rsidRDefault="007D595D" w:rsidP="00E07B42">
      <w:pPr>
        <w:spacing w:before="0" w:after="0"/>
      </w:pPr>
      <w:r w:rsidRPr="00F15417">
        <w:t>4.</w:t>
      </w:r>
      <w:r w:rsidRPr="00F15417">
        <w:tab/>
        <w:t xml:space="preserve">Puses nodrošina, ka spēkā esošajos tiesību aktos tiek atzītas </w:t>
      </w:r>
      <w:r>
        <w:t xml:space="preserve">sieviešu un </w:t>
      </w:r>
      <w:r w:rsidRPr="00F15417">
        <w:t>meiteņu tiesības pilnībā piedalīties visās sabiedriskās dzīves jomās, un rada apstākļus un iespējas sievietēm ieņemt vienlīdzīgus amatus, arī politiskajā vadībā un lēmumu pieņemšanā. Tās stiprina sieviešu lomu un veicina viņu līdzdalību visos līmeņos miera un drošības jomā, kā arī konfliktu, vardarbības un ekstrēmisma novēršanā un atrisināšanā.</w:t>
      </w:r>
    </w:p>
    <w:p w14:paraId="45189488" w14:textId="77777777" w:rsidR="007D595D" w:rsidRPr="00F15417" w:rsidRDefault="007D595D" w:rsidP="00E07B42">
      <w:pPr>
        <w:spacing w:before="0" w:after="0"/>
        <w:jc w:val="center"/>
      </w:pPr>
    </w:p>
    <w:p w14:paraId="5B06F0C8" w14:textId="77777777" w:rsidR="007D595D" w:rsidRPr="00F15417" w:rsidRDefault="007D595D" w:rsidP="00E07B42">
      <w:pPr>
        <w:spacing w:before="0" w:after="0"/>
        <w:jc w:val="center"/>
      </w:pPr>
    </w:p>
    <w:p w14:paraId="34501E85" w14:textId="77777777" w:rsidR="007D595D" w:rsidRPr="00F15417" w:rsidRDefault="007D595D" w:rsidP="00E07B42">
      <w:pPr>
        <w:spacing w:before="0" w:after="0"/>
        <w:jc w:val="center"/>
      </w:pPr>
      <w:r w:rsidRPr="00F15417">
        <w:t>67. PANTS</w:t>
      </w:r>
    </w:p>
    <w:p w14:paraId="00AFA372" w14:textId="77777777" w:rsidR="007D595D" w:rsidRPr="00F15417" w:rsidRDefault="007D595D" w:rsidP="00E07B42">
      <w:pPr>
        <w:spacing w:before="0" w:after="0"/>
        <w:jc w:val="center"/>
      </w:pPr>
    </w:p>
    <w:p w14:paraId="6D1DF8B2" w14:textId="77777777" w:rsidR="007D595D" w:rsidRPr="00F15417" w:rsidRDefault="007D595D" w:rsidP="00E07B42">
      <w:pPr>
        <w:spacing w:before="0" w:after="0"/>
        <w:jc w:val="center"/>
      </w:pPr>
      <w:r w:rsidRPr="00F15417">
        <w:t>Demokrātija</w:t>
      </w:r>
    </w:p>
    <w:p w14:paraId="31DAABEB" w14:textId="77777777" w:rsidR="007D595D" w:rsidRPr="00F15417" w:rsidRDefault="007D595D" w:rsidP="00E07B42">
      <w:pPr>
        <w:spacing w:before="0" w:after="0"/>
      </w:pPr>
    </w:p>
    <w:p w14:paraId="2D0220ED" w14:textId="77777777" w:rsidR="007D595D" w:rsidRPr="00F15417" w:rsidRDefault="007D595D" w:rsidP="00E07B42">
      <w:pPr>
        <w:spacing w:before="0" w:after="0"/>
      </w:pPr>
      <w:r w:rsidRPr="00F15417">
        <w:t>1.</w:t>
      </w:r>
      <w:r w:rsidRPr="00F15417">
        <w:tab/>
        <w:t>Puses veicina un stiprina demokrātijas universālās vērtības un principus. Tās aizsargā varas dalīšanas principu, veicina politisko plurālismu un stiprina pārredzamību, līdzdalību un ticību demokrātiskajiem procesiem, kā arī iedzīvotāju uzticēšanos politiskajiem līderiem, arī atbalstot Āfrikas Demokrātijas, vēlēšanu un pārvaldības hartas ratifikāciju un īstenošanu.</w:t>
      </w:r>
    </w:p>
    <w:p w14:paraId="45B5F3AC" w14:textId="77777777" w:rsidR="007D595D" w:rsidRPr="00F15417" w:rsidRDefault="007D595D" w:rsidP="00E07B42">
      <w:pPr>
        <w:spacing w:before="0" w:after="0"/>
      </w:pPr>
    </w:p>
    <w:p w14:paraId="7051E393" w14:textId="591CA9FE" w:rsidR="007D595D" w:rsidRPr="00F15417" w:rsidRDefault="007D595D" w:rsidP="00E07B42">
      <w:pPr>
        <w:spacing w:before="0" w:after="0"/>
      </w:pPr>
      <w:r w:rsidRPr="00F15417">
        <w:br w:type="page"/>
      </w:r>
      <w:r w:rsidRPr="00F15417">
        <w:lastRenderedPageBreak/>
        <w:t>2.</w:t>
      </w:r>
      <w:r w:rsidRPr="00F15417">
        <w:tab/>
        <w:t xml:space="preserve">Puses nodrošina vēlēšanu procesu integritāti, garantējot iekļaujošas, pārredzamas un ticamas vēlēšanas, kurās tiek ņemti vērā vēlēšanu cikli un konstitucionālie noteikumi, pienācīgi ievērojot suverenitāti. Tās veicina starptautiskos un reģionālos standartus un paraugpraksi vēlēšanu pārvaldībā, kā arī stiprina neatkarīgas un objektīvas vēlēšanu komisijas, nodrošinot vienlīdzīgus konkurences apstākļus visām politiskajām partijām un kandidātiem. Tās uzlabo sadarbību vēlēšanu novērošanas jomā, attiecīgā gadījumā veicot arī turpmākus pasākumus saistībā ar vēlēšanu novērošanas ieteikumiem, un stiprina sadarbību ar ĀS un </w:t>
      </w:r>
      <w:r>
        <w:t>REK</w:t>
      </w:r>
      <w:r w:rsidRPr="00F15417">
        <w:t>. Tās stiprina valstu mehānismus, kas savlaicīgi risina ar vēlēšanām saistītus strīdus.</w:t>
      </w:r>
    </w:p>
    <w:p w14:paraId="1094734B" w14:textId="77777777" w:rsidR="007D595D" w:rsidRPr="00F15417" w:rsidRDefault="007D595D" w:rsidP="00E07B42">
      <w:pPr>
        <w:spacing w:before="0" w:after="0"/>
      </w:pPr>
    </w:p>
    <w:p w14:paraId="2A17C583" w14:textId="77777777" w:rsidR="007D595D" w:rsidRPr="00F15417" w:rsidRDefault="007D595D" w:rsidP="00E07B42">
      <w:pPr>
        <w:spacing w:before="0" w:after="0"/>
      </w:pPr>
      <w:r w:rsidRPr="00F15417">
        <w:t>3.</w:t>
      </w:r>
      <w:r w:rsidRPr="00F15417">
        <w:tab/>
        <w:t>Puses stiprina ievēlēto parlamentu spējas pildīt savus tiesību aktu pieņemšanas, budžeta un uzraudzības pienākumus, ievērojot visu to locekļu prerogatīvas.</w:t>
      </w:r>
    </w:p>
    <w:p w14:paraId="6D00EE15" w14:textId="77777777" w:rsidR="007D595D" w:rsidRPr="00F15417" w:rsidRDefault="007D595D" w:rsidP="00E07B42">
      <w:pPr>
        <w:spacing w:before="0" w:after="0"/>
      </w:pPr>
    </w:p>
    <w:p w14:paraId="57BA7E02" w14:textId="77777777" w:rsidR="007D595D" w:rsidRPr="00F15417" w:rsidRDefault="007D595D" w:rsidP="00E07B42">
      <w:pPr>
        <w:spacing w:before="0" w:after="0"/>
      </w:pPr>
      <w:r w:rsidRPr="00F15417">
        <w:t>4.</w:t>
      </w:r>
      <w:r w:rsidRPr="00F15417">
        <w:tab/>
        <w:t>Puses pieņem iekšzemes normatīvos aktus, atzīstot dažādus pārvaldes līmeņus, kuriem ir pilnvaras īstenot savu kompetenci saskaņā ar deleģētajām pilnvarām. Tās stiprina vietējo pārvaldi un decentralizē pilnvaras par labu demokrātiski ievēlētām vietējām iestādēm, kā paredzēts valstu tiesību aktos.</w:t>
      </w:r>
    </w:p>
    <w:p w14:paraId="2880FF99" w14:textId="77777777" w:rsidR="007D595D" w:rsidRPr="00F15417" w:rsidRDefault="007D595D" w:rsidP="00E07B42">
      <w:pPr>
        <w:spacing w:before="0" w:after="0"/>
      </w:pPr>
    </w:p>
    <w:p w14:paraId="77DA677F" w14:textId="77777777" w:rsidR="007D595D" w:rsidRPr="00F15417" w:rsidRDefault="007D595D" w:rsidP="00E07B42">
      <w:pPr>
        <w:spacing w:before="0" w:after="0"/>
      </w:pPr>
      <w:r w:rsidRPr="00F15417">
        <w:t>5.</w:t>
      </w:r>
      <w:r w:rsidRPr="00F15417">
        <w:tab/>
        <w:t>Puses sekmē iekļaujošu un plurālistisku sabiedrību. Tās atceļ jebkādus ierobežojumus attiecībā uz biedrošanās brīvību, vārda brīvību un mierīgas pulcēšanās brīvību. Tās saglabā un paplašina pilsoniskajai sabiedrībai labvēlīgu telpu interešu aizstāvībai un politikas veidošanai, kā arī nodrošina brīvus un neatkarīgus plašsaziņas līdzekļus, lai panāktu, ka pārvaldes iestādes sasniedz augstāko pārredzamības un pārskatatbildības līmeni publisko lietu pārvaldībā. Puses veicina konstruktīvas valsts un pilsoņu attiecības un uzlabo izpratni par demokrātijas principiem un cilvēktiesībām, arī izmantojot izglītības sistēmas un plašsaziņas līdzekļus.</w:t>
      </w:r>
    </w:p>
    <w:p w14:paraId="10C167F4" w14:textId="77777777" w:rsidR="007D595D" w:rsidRPr="00F15417" w:rsidRDefault="007D595D" w:rsidP="00E07B42">
      <w:pPr>
        <w:spacing w:before="0" w:after="0"/>
        <w:jc w:val="center"/>
      </w:pPr>
    </w:p>
    <w:p w14:paraId="66BDB602" w14:textId="77777777" w:rsidR="007D595D" w:rsidRPr="00F15417" w:rsidRDefault="007D595D" w:rsidP="00E07B42">
      <w:pPr>
        <w:spacing w:before="0" w:after="0"/>
        <w:jc w:val="center"/>
      </w:pPr>
    </w:p>
    <w:p w14:paraId="16FC57AD" w14:textId="2B82EF22" w:rsidR="007D595D" w:rsidRPr="00F15417" w:rsidRDefault="007D595D" w:rsidP="00E07B42">
      <w:pPr>
        <w:spacing w:before="0" w:after="0"/>
        <w:jc w:val="center"/>
      </w:pPr>
      <w:r w:rsidRPr="00F15417">
        <w:br w:type="page"/>
      </w:r>
      <w:r w:rsidRPr="00F15417">
        <w:lastRenderedPageBreak/>
        <w:t>68. PANTS</w:t>
      </w:r>
    </w:p>
    <w:p w14:paraId="69BC3F5E" w14:textId="77777777" w:rsidR="007D595D" w:rsidRPr="00F15417" w:rsidRDefault="007D595D" w:rsidP="00E07B42">
      <w:pPr>
        <w:spacing w:before="0" w:after="0"/>
        <w:jc w:val="center"/>
      </w:pPr>
    </w:p>
    <w:p w14:paraId="75D7E9D6" w14:textId="77777777" w:rsidR="007D595D" w:rsidRPr="00F15417" w:rsidRDefault="007D595D" w:rsidP="00E07B42">
      <w:pPr>
        <w:spacing w:before="0" w:after="0"/>
        <w:jc w:val="center"/>
      </w:pPr>
      <w:r w:rsidRPr="00F15417">
        <w:t>Tiesiskums un tiesu iestādes</w:t>
      </w:r>
    </w:p>
    <w:p w14:paraId="7732BE22" w14:textId="77777777" w:rsidR="007D595D" w:rsidRPr="00F15417" w:rsidRDefault="007D595D" w:rsidP="00E07B42">
      <w:pPr>
        <w:spacing w:before="0" w:after="0"/>
      </w:pPr>
    </w:p>
    <w:p w14:paraId="70B5273E" w14:textId="77777777" w:rsidR="007D595D" w:rsidRPr="00F15417" w:rsidRDefault="007D595D" w:rsidP="00E07B42">
      <w:pPr>
        <w:spacing w:before="0" w:after="0"/>
      </w:pPr>
      <w:r w:rsidRPr="00F15417">
        <w:t>1.</w:t>
      </w:r>
      <w:r w:rsidRPr="00F15417">
        <w:tab/>
        <w:t>Puses sadarbojas tiesiskuma konsolidēšanā un iestāžu stiprināšanā visos tiesas spriešanas līmeņos. Tās atbalsta tiesu iestāžu neatkarību un tiecas nodrošināt tiesu sistēmas neatkarīgu, objektīvu un efektīvu darbību, kā arī uzlabot pilsoņu efektīvu un vienlīdzīgu piekļuvi tiesu iestādēm un juridiskajai palīdzībai.</w:t>
      </w:r>
    </w:p>
    <w:p w14:paraId="70AF7054" w14:textId="77777777" w:rsidR="007D595D" w:rsidRPr="00F15417" w:rsidRDefault="007D595D" w:rsidP="00E07B42">
      <w:pPr>
        <w:spacing w:before="0" w:after="0"/>
      </w:pPr>
    </w:p>
    <w:p w14:paraId="15753BA2" w14:textId="77777777" w:rsidR="007D595D" w:rsidRPr="00F15417" w:rsidRDefault="007D595D" w:rsidP="00E07B42">
      <w:pPr>
        <w:spacing w:before="0" w:after="0"/>
      </w:pPr>
      <w:r w:rsidRPr="00F15417">
        <w:t>2.</w:t>
      </w:r>
      <w:r w:rsidRPr="00F15417">
        <w:tab/>
        <w:t xml:space="preserve">Puses, atbalstot Konvencijas pret spīdzināšanu </w:t>
      </w:r>
      <w:r w:rsidRPr="007F68AE">
        <w:t>un citu nežēlīgu, necilvēcīgu vai pazemojošu rīcību vai sodīšanu</w:t>
      </w:r>
      <w:r>
        <w:t>, kas noslēgta Ņujorkā 1984. gada 10. decembrī,</w:t>
      </w:r>
      <w:r w:rsidRPr="007F68AE">
        <w:t xml:space="preserve"> </w:t>
      </w:r>
      <w:r w:rsidRPr="00F15417">
        <w:t>un tās fakultatīvā protokola ratifikāciju un efektīvu īstenošanu, nepieļauj, nosoda un izskauž visu veidu spīdzināšanu un citu nežēlīgu, necilvēcīgu vai pazemojošu rīcību un sodīšanu, ko jebkādos apstākļos veic valsts un nevalstiski dalībnieki, arī terorisma, krīžu pārvarēšanas un migrācijas kontekstā.</w:t>
      </w:r>
    </w:p>
    <w:p w14:paraId="4D7D65BB" w14:textId="77777777" w:rsidR="007D595D" w:rsidRPr="00F15417" w:rsidRDefault="007D595D" w:rsidP="00E07B42">
      <w:pPr>
        <w:spacing w:before="0" w:after="0"/>
      </w:pPr>
    </w:p>
    <w:p w14:paraId="5EB49365" w14:textId="77777777" w:rsidR="007D595D" w:rsidRPr="00F15417" w:rsidRDefault="007D595D" w:rsidP="00E07B42">
      <w:pPr>
        <w:spacing w:before="0" w:after="0"/>
      </w:pPr>
      <w:r w:rsidRPr="00F15417">
        <w:t>3.</w:t>
      </w:r>
      <w:r w:rsidRPr="00F15417">
        <w:tab/>
        <w:t>Puses nodrošina, ka tiek pienācīgi izmeklēti un sodīti starptautisko cilvēktiesību pārkāpumi un starptautisko humanitāro tiesību pārkāpumi, arī kara noziegumi, noziegumi pret cilvēci un genocīds, kā arī bērnu kareivju vervēšana un seksuāla un ar dzimumu un identitāti saistīta vardarbība. Tās stiprina iekšzemes tiesību aktus un iekšzemes tiesu sistēmas, arī ar efektīvu starpvalstu sadarbību un savstarpēju juridisku palīdzību valstīm, kas vēlas veikt iekšzemes kriminālvajāšanu par vissmagākajiem starptautiskajiem noziegumiem.</w:t>
      </w:r>
    </w:p>
    <w:p w14:paraId="50876913" w14:textId="77777777" w:rsidR="007D595D" w:rsidRPr="00F15417" w:rsidRDefault="007D595D" w:rsidP="00E07B42">
      <w:pPr>
        <w:spacing w:before="0" w:after="0"/>
      </w:pPr>
    </w:p>
    <w:p w14:paraId="75D6E081" w14:textId="55B212AA" w:rsidR="007D595D" w:rsidRPr="00F15417" w:rsidRDefault="007D595D" w:rsidP="00E07B42">
      <w:pPr>
        <w:spacing w:before="0" w:after="0"/>
      </w:pPr>
      <w:r w:rsidRPr="00F15417">
        <w:br w:type="page"/>
      </w:r>
      <w:r w:rsidRPr="00F15417">
        <w:lastRenderedPageBreak/>
        <w:t>4.</w:t>
      </w:r>
      <w:r w:rsidRPr="00F15417">
        <w:tab/>
        <w:t>Puses veicina tiesu iestāžu reformas, nodrošinot modernizētas, pārredzamas un efektīvas tiesu sistēmas un procedūras, sniedzot pienācīgu apmācību un uzlabojot piekļuvi tiesību aktiem, judikatūrai un citai juridiskai informācijai, modernizējot brīvības atņemšanas iestāžu sistēmas un maksimāli palielinot to rehabilitācijas lomu, kā arī novēršot drošības spēku izdarītus cilvēktiesību pārkāpumus.</w:t>
      </w:r>
    </w:p>
    <w:p w14:paraId="4F6FB690" w14:textId="77777777" w:rsidR="007D595D" w:rsidRPr="00F15417" w:rsidRDefault="007D595D" w:rsidP="00E07B42">
      <w:pPr>
        <w:spacing w:before="0" w:after="0"/>
        <w:jc w:val="center"/>
      </w:pPr>
    </w:p>
    <w:p w14:paraId="0BBB9C57" w14:textId="77777777" w:rsidR="007D595D" w:rsidRPr="00F15417" w:rsidRDefault="007D595D" w:rsidP="00E07B42">
      <w:pPr>
        <w:spacing w:before="0" w:after="0"/>
        <w:jc w:val="center"/>
      </w:pPr>
    </w:p>
    <w:p w14:paraId="376969E8" w14:textId="77777777" w:rsidR="007D595D" w:rsidRPr="00F15417" w:rsidRDefault="007D595D" w:rsidP="00E07B42">
      <w:pPr>
        <w:spacing w:before="0" w:after="0"/>
        <w:jc w:val="center"/>
      </w:pPr>
      <w:r w:rsidRPr="00F15417">
        <w:t>69. PANTS</w:t>
      </w:r>
    </w:p>
    <w:p w14:paraId="6210BAE0" w14:textId="77777777" w:rsidR="007D595D" w:rsidRPr="00F15417" w:rsidRDefault="007D595D" w:rsidP="00E07B42">
      <w:pPr>
        <w:spacing w:before="0" w:after="0"/>
        <w:jc w:val="center"/>
      </w:pPr>
    </w:p>
    <w:p w14:paraId="36DE1C29" w14:textId="77777777" w:rsidR="007D595D" w:rsidRPr="00F15417" w:rsidRDefault="007D595D" w:rsidP="00E07B42">
      <w:pPr>
        <w:spacing w:before="0" w:after="0"/>
        <w:jc w:val="center"/>
      </w:pPr>
      <w:r w:rsidRPr="00F15417">
        <w:t>Laba pārvaldība</w:t>
      </w:r>
    </w:p>
    <w:p w14:paraId="01EB233F" w14:textId="77777777" w:rsidR="007D595D" w:rsidRPr="00F15417" w:rsidRDefault="007D595D" w:rsidP="00E07B42">
      <w:pPr>
        <w:spacing w:before="0" w:after="0"/>
      </w:pPr>
    </w:p>
    <w:p w14:paraId="34B3CCE7" w14:textId="77777777" w:rsidR="007D595D" w:rsidRPr="00F15417" w:rsidRDefault="007D595D" w:rsidP="00E07B42">
      <w:pPr>
        <w:spacing w:before="0" w:after="0"/>
      </w:pPr>
      <w:r w:rsidRPr="00F15417">
        <w:t>1.</w:t>
      </w:r>
      <w:r w:rsidRPr="00F15417">
        <w:tab/>
        <w:t xml:space="preserve">Puses atbalsta centienus konsolidēt labu pārvaldību, veicinot demokrātisku kultūru un praksi, veidojot un stiprinot pārskatatbildīgas, pārredzamas un atsaucīgas pārvaldes iestādes visos līmeņos un iedzīvinot politisko plurālismu, pārredzamību un iecietību. Tās atbalsta </w:t>
      </w:r>
      <w:r w:rsidRPr="007B0D95">
        <w:rPr>
          <w:i/>
          <w:iCs/>
        </w:rPr>
        <w:t>AGA</w:t>
      </w:r>
      <w:r w:rsidRPr="00F15417">
        <w:t xml:space="preserve"> instrumentu pilnīgu īstenošanu un veicina pārvaldības politikas efektīvu koordināciju un saskaņošanu starp Āfrikas valstīm.</w:t>
      </w:r>
    </w:p>
    <w:p w14:paraId="70C8896B" w14:textId="77777777" w:rsidR="007D595D" w:rsidRPr="00F15417" w:rsidRDefault="007D595D" w:rsidP="00E07B42">
      <w:pPr>
        <w:spacing w:before="0" w:after="0"/>
      </w:pPr>
    </w:p>
    <w:p w14:paraId="584CB3FF" w14:textId="77777777" w:rsidR="007D595D" w:rsidRPr="00F15417" w:rsidRDefault="007D595D" w:rsidP="00E07B42">
      <w:pPr>
        <w:spacing w:before="0" w:after="0"/>
      </w:pPr>
      <w:r w:rsidRPr="00F15417">
        <w:t>2.</w:t>
      </w:r>
      <w:r w:rsidRPr="00F15417">
        <w:tab/>
        <w:t>Puses uzlabo pārvaldes iestāžu spējas visos līmeņos sniegt kvalitatīvus publiskos pakalpojumus, nodrošināt efektīvu, pārredzamu, pārskatatbildīgu un iekļaujošu valsts pārvaldi, veicināt tiesībaizsardzības iestāžu objektivitāti un efektivitāti un sekmēt iedzīvotāju līdzdalību un piekļuvi publiskai informācijai.</w:t>
      </w:r>
    </w:p>
    <w:p w14:paraId="11A22DA8" w14:textId="77777777" w:rsidR="007D595D" w:rsidRPr="00F15417" w:rsidRDefault="007D595D" w:rsidP="00E07B42">
      <w:pPr>
        <w:spacing w:before="0" w:after="0"/>
      </w:pPr>
    </w:p>
    <w:p w14:paraId="15BE4EB7" w14:textId="39D25921" w:rsidR="007D595D" w:rsidRPr="00F15417" w:rsidRDefault="007D595D" w:rsidP="00E07B42">
      <w:pPr>
        <w:spacing w:before="0" w:after="0"/>
      </w:pPr>
      <w:r w:rsidRPr="00F15417">
        <w:br w:type="page"/>
      </w:r>
      <w:r w:rsidRPr="00F15417">
        <w:lastRenderedPageBreak/>
        <w:t>3.</w:t>
      </w:r>
      <w:r w:rsidRPr="00F15417">
        <w:tab/>
        <w:t>Puses atbalsta digitālo tehnoloģiju izmantošanu un paātrina lietotājdraudzīgu un vienkāršotu e-pārvaldības risinājumu ieviešanu ar mērķi uzlabot piekļuvi publiskai informācijai un pakalpojumiem un to pieejamību, kā arī uzlabot pārredzamību un pārskatatbildību, vienlaikus novēršot ļaunprātīgu izmantošanu un veicinot un aizsargājot cilvēktiesības un pamatbrīvības.</w:t>
      </w:r>
    </w:p>
    <w:p w14:paraId="40DE7D4D" w14:textId="77777777" w:rsidR="007D595D" w:rsidRPr="00F15417" w:rsidRDefault="007D595D" w:rsidP="00E07B42">
      <w:pPr>
        <w:spacing w:before="0" w:after="0"/>
        <w:jc w:val="center"/>
      </w:pPr>
    </w:p>
    <w:p w14:paraId="3279BD01" w14:textId="77777777" w:rsidR="007D595D" w:rsidRPr="00F15417" w:rsidRDefault="007D595D" w:rsidP="00E07B42">
      <w:pPr>
        <w:spacing w:before="0" w:after="0"/>
        <w:jc w:val="center"/>
      </w:pPr>
    </w:p>
    <w:p w14:paraId="03549487" w14:textId="77777777" w:rsidR="007D595D" w:rsidRPr="00F15417" w:rsidRDefault="007D595D" w:rsidP="00E07B42">
      <w:pPr>
        <w:spacing w:before="0" w:after="0"/>
        <w:jc w:val="center"/>
      </w:pPr>
      <w:r w:rsidRPr="00F15417">
        <w:t>70. PANTS</w:t>
      </w:r>
    </w:p>
    <w:p w14:paraId="5ED2A541" w14:textId="77777777" w:rsidR="007D595D" w:rsidRPr="00F15417" w:rsidRDefault="007D595D" w:rsidP="00E07B42">
      <w:pPr>
        <w:spacing w:before="0" w:after="0"/>
        <w:jc w:val="center"/>
      </w:pPr>
    </w:p>
    <w:p w14:paraId="521AA0E1" w14:textId="77777777" w:rsidR="007D595D" w:rsidRPr="00F15417" w:rsidRDefault="007D595D" w:rsidP="00E07B42">
      <w:pPr>
        <w:spacing w:before="0" w:after="0"/>
        <w:jc w:val="center"/>
      </w:pPr>
      <w:r w:rsidRPr="00F15417">
        <w:t>Valsts pārvalde, statistika un persondati</w:t>
      </w:r>
    </w:p>
    <w:p w14:paraId="629AC8A7" w14:textId="77777777" w:rsidR="007D595D" w:rsidRPr="00F15417" w:rsidRDefault="007D595D" w:rsidP="00E07B42">
      <w:pPr>
        <w:spacing w:before="0" w:after="0"/>
      </w:pPr>
    </w:p>
    <w:p w14:paraId="6710A49A" w14:textId="77777777" w:rsidR="007D595D" w:rsidRPr="00F15417" w:rsidRDefault="007D595D" w:rsidP="00E07B42">
      <w:pPr>
        <w:spacing w:before="0" w:after="0"/>
      </w:pPr>
      <w:r w:rsidRPr="00F15417">
        <w:t>1.</w:t>
      </w:r>
      <w:r w:rsidRPr="00F15417">
        <w:tab/>
        <w:t>Puses veido politikas izstrādes un īstenošanas spējas, attīsta profesionālu un efektīvu civildienestu, uzlabo tiesību aktu pieņemšanas un pārvaldības mehānismus un stiprina pārvaldes iestāžu spēju sniegt kvalitatīvus publiskos pakalpojumus.</w:t>
      </w:r>
    </w:p>
    <w:p w14:paraId="0487A468" w14:textId="77777777" w:rsidR="007D595D" w:rsidRPr="00F15417" w:rsidRDefault="007D595D" w:rsidP="00E07B42">
      <w:pPr>
        <w:spacing w:before="0" w:after="0"/>
      </w:pPr>
    </w:p>
    <w:p w14:paraId="62BAD1F1" w14:textId="77777777" w:rsidR="007D595D" w:rsidRPr="00F15417" w:rsidRDefault="007D595D" w:rsidP="00E07B42">
      <w:pPr>
        <w:spacing w:before="0" w:after="0"/>
      </w:pPr>
      <w:r w:rsidRPr="00F15417">
        <w:t>2.</w:t>
      </w:r>
      <w:r w:rsidRPr="00F15417">
        <w:tab/>
        <w:t>Puses nodrošina objektivitāti, taisnīgumu, pienācīgu procesu un nepārtrauktību sabiedrisko pakalpojumu sniegšanā un atbalsta iestādes, kas ir pārskatatbildīgas, iekļaujošas un pārredzamas efektīvu un lietderīgu sabiedrisko pakalpojumu sniegšanā, arī popularizējot Āfrikas Hartu par publisko pakalpojumu un pārvaldes vērtībām un principiem.</w:t>
      </w:r>
    </w:p>
    <w:p w14:paraId="3414F22D" w14:textId="77777777" w:rsidR="007D595D" w:rsidRPr="00F15417" w:rsidRDefault="007D595D" w:rsidP="00E07B42">
      <w:pPr>
        <w:spacing w:before="0" w:after="0"/>
      </w:pPr>
    </w:p>
    <w:p w14:paraId="229B8A35" w14:textId="77777777" w:rsidR="007D595D" w:rsidRPr="00F15417" w:rsidRDefault="007D595D" w:rsidP="00E07B42">
      <w:pPr>
        <w:spacing w:before="0" w:after="0"/>
      </w:pPr>
      <w:r w:rsidRPr="00F15417">
        <w:t>3.</w:t>
      </w:r>
      <w:r w:rsidRPr="00F15417">
        <w:tab/>
        <w:t>Puses, arī popularizējot Āfrikas Statistikas hartu kā politikas satvaru statistikas izstrādei Āfrikā, atbalsta statistikas datu un informācijas sagatavošanu, glabāšanu, pārvaldību un izplatīšanu valstu, reģionālā un kontinentālā līmenī. Tās izveido stabilas, drošas un iekļaujošas identifikācijas sistēmas, lai nodrošinātu juridiskās identitātes nodrošināšanu katram pilsonim, arī stiprinot iedzīvotāju reģistrācijas un dzimstības, laulību un mirstības statistikas sistēmu.</w:t>
      </w:r>
    </w:p>
    <w:p w14:paraId="4411CF46" w14:textId="77777777" w:rsidR="007D595D" w:rsidRPr="00F15417" w:rsidRDefault="007D595D" w:rsidP="00E07B42">
      <w:pPr>
        <w:spacing w:before="0" w:after="0"/>
      </w:pPr>
    </w:p>
    <w:p w14:paraId="7A4976DC" w14:textId="52D46924" w:rsidR="007D595D" w:rsidRPr="00F15417" w:rsidRDefault="007D595D" w:rsidP="00E07B42">
      <w:pPr>
        <w:spacing w:before="0" w:after="0"/>
      </w:pPr>
      <w:r w:rsidRPr="00F15417">
        <w:br w:type="page"/>
      </w:r>
      <w:r w:rsidRPr="00F15417">
        <w:lastRenderedPageBreak/>
        <w:t>4.</w:t>
      </w:r>
      <w:r w:rsidRPr="00F15417">
        <w:tab/>
        <w:t>Puses nodrošina katras personas tiesību uz privātumu augsta līmeņa aizsardzību saistībā ar persondatu apstrādi saskaņā ar spēkā esošajiem daudzpusējiem standartiem un starptautiskajiem juridiskajiem instrumentiem un praksi. Tās cenšas uzturēt spēcīgus datu aizsardzības režīmus un nodrošināt to efektīvu īstenošanu ar neatkarīgu uzraudzības iestāžu starpniecību.</w:t>
      </w:r>
    </w:p>
    <w:p w14:paraId="6F61CC3B" w14:textId="77777777" w:rsidR="007D595D" w:rsidRPr="00F15417" w:rsidRDefault="007D595D" w:rsidP="00E07B42">
      <w:pPr>
        <w:spacing w:before="0" w:after="0"/>
        <w:jc w:val="center"/>
      </w:pPr>
    </w:p>
    <w:p w14:paraId="15E4EC72" w14:textId="77777777" w:rsidR="007D595D" w:rsidRPr="00F15417" w:rsidRDefault="007D595D" w:rsidP="00E07B42">
      <w:pPr>
        <w:spacing w:before="0" w:after="0"/>
        <w:jc w:val="center"/>
      </w:pPr>
    </w:p>
    <w:p w14:paraId="0A4F9261" w14:textId="77777777" w:rsidR="007D595D" w:rsidRPr="00F15417" w:rsidRDefault="007D595D" w:rsidP="00E07B42">
      <w:pPr>
        <w:spacing w:before="0" w:after="0"/>
        <w:jc w:val="center"/>
      </w:pPr>
      <w:r w:rsidRPr="00F15417">
        <w:t>71. PANTS</w:t>
      </w:r>
    </w:p>
    <w:p w14:paraId="29AF5939" w14:textId="77777777" w:rsidR="007D595D" w:rsidRPr="00F15417" w:rsidRDefault="007D595D" w:rsidP="00E07B42">
      <w:pPr>
        <w:spacing w:before="0" w:after="0"/>
        <w:jc w:val="center"/>
      </w:pPr>
    </w:p>
    <w:p w14:paraId="46FEAC35" w14:textId="77777777" w:rsidR="007D595D" w:rsidRPr="00F15417" w:rsidRDefault="007D595D" w:rsidP="00E07B42">
      <w:pPr>
        <w:spacing w:before="0" w:after="0"/>
        <w:jc w:val="center"/>
      </w:pPr>
      <w:r w:rsidRPr="00F15417">
        <w:t>Korupcija</w:t>
      </w:r>
    </w:p>
    <w:p w14:paraId="3321588D" w14:textId="77777777" w:rsidR="007D595D" w:rsidRPr="00F15417" w:rsidRDefault="007D595D" w:rsidP="00E07B42">
      <w:pPr>
        <w:spacing w:before="0" w:after="0"/>
      </w:pPr>
    </w:p>
    <w:p w14:paraId="214EF743" w14:textId="77777777" w:rsidR="007D595D" w:rsidRPr="00F15417" w:rsidRDefault="007D595D" w:rsidP="00E07B42">
      <w:pPr>
        <w:spacing w:before="0" w:after="0"/>
      </w:pPr>
      <w:r w:rsidRPr="00F15417">
        <w:t>1.</w:t>
      </w:r>
      <w:r w:rsidRPr="00F15417">
        <w:tab/>
        <w:t xml:space="preserve">Puses, arī īstenojot un veicinot attiecīgos starptautiskos standartus un instrumentus, </w:t>
      </w:r>
      <w:r>
        <w:t xml:space="preserve">jo </w:t>
      </w:r>
      <w:r w:rsidRPr="00F15417">
        <w:t xml:space="preserve">īpaši </w:t>
      </w:r>
      <w:r>
        <w:t>ANO</w:t>
      </w:r>
      <w:r w:rsidRPr="00F15417">
        <w:t xml:space="preserve"> Pretkorupcijas konvenciju, </w:t>
      </w:r>
      <w:r>
        <w:t xml:space="preserve">kas noslēgta Ņujorkā 2003. gada 31. oktobrī, </w:t>
      </w:r>
      <w:r w:rsidRPr="00F15417">
        <w:t>izstrādā un stiprina tiesību aktus, iestādes un citus pasākumus, lai novērstu un apkarotu korupciju visos tās veidos, krāpšanu, korporatīvo finanšu noziegumus un saistītus noziedzīgus nodarījumus publiskajā un privātajā sektorā. Tās pieņem tiesību aktus un citus pasākumus, kas vajadzīgi, lai novērstu korupciju un nodrošinātu, ka tiesību akti korupcijas jomā tiek efektīvi izpildīti, ka tiek veikta objektīva izmeklēšana un kriminālvajāšana un ka par korupciju un ar korupciju saistītiem noziegumiem tiek piemērotas iedarbīgas, samērīgas un atturošas sankcijas. Tās pieņem tiesību aktus un citus pasākumus, lai nodrošinātu efektīvu aizsardzību pret iespējamu atriebību, arī ar darbu saistītā kontekstā, un pret iebiedēšanu trauksmes cēlājiem, kuri ziņo par korupciju un saistītiem noziedzīgiem nodarījumiem, un lieciniekiem, kas sniedz liecības par šādiem nodarījumiem, ietverot arī viņu identitātes aizsardzību.</w:t>
      </w:r>
    </w:p>
    <w:p w14:paraId="6D70773D" w14:textId="77777777" w:rsidR="007D595D" w:rsidRPr="00F15417" w:rsidRDefault="007D595D" w:rsidP="00E07B42">
      <w:pPr>
        <w:spacing w:before="0" w:after="0"/>
      </w:pPr>
    </w:p>
    <w:p w14:paraId="0E9B5E51" w14:textId="43A2AD05" w:rsidR="007D595D" w:rsidRPr="00F15417" w:rsidRDefault="007D595D" w:rsidP="00E07B42">
      <w:pPr>
        <w:spacing w:before="0" w:after="0"/>
      </w:pPr>
      <w:bookmarkStart w:id="1" w:name="_Hlk44610975"/>
      <w:r w:rsidRPr="00F15417">
        <w:br w:type="page"/>
      </w:r>
      <w:r w:rsidRPr="00F15417">
        <w:lastRenderedPageBreak/>
        <w:t>2.</w:t>
      </w:r>
      <w:r w:rsidRPr="00F15417">
        <w:tab/>
        <w:t xml:space="preserve">Puses pieņem tiesību aktus, lai varētu iesaldēt un konfiscēt ieņēmumus un nozieguma rīkus vai citus īpašumus, kuru vērtība atbilst tādu ieņēmumu un nozieguma rīku vērtībai, kas iegūti korupcijas un saistītu noziedzīgu nodarījumu rezultātā. Tās sadarbojas, lai atgūtu šādus ieņēmumus un nozieguma rīkus un atgrieztu tos iepriekšējiem likumīgajiem īpašniekiem izcelsmes valstī saskaņā ar </w:t>
      </w:r>
      <w:r>
        <w:t>ANO</w:t>
      </w:r>
      <w:r w:rsidRPr="00F15417">
        <w:t xml:space="preserve"> Pretkorupcijas konvenciju. Tās pieņem tiesību aktus un citus pasākumus, lai apkarotu korupcijas rezultātā iegūtu līdzekļu legalizāciju.</w:t>
      </w:r>
    </w:p>
    <w:p w14:paraId="797E0657" w14:textId="77777777" w:rsidR="007D595D" w:rsidRPr="00F15417" w:rsidRDefault="007D595D" w:rsidP="00E07B42">
      <w:pPr>
        <w:spacing w:before="0" w:after="0"/>
      </w:pPr>
    </w:p>
    <w:p w14:paraId="72C62B4B" w14:textId="77777777" w:rsidR="007D595D" w:rsidRPr="00F15417" w:rsidRDefault="007D595D" w:rsidP="00E07B42">
      <w:pPr>
        <w:spacing w:before="0" w:after="0"/>
      </w:pPr>
      <w:r w:rsidRPr="00F15417">
        <w:t>3.</w:t>
      </w:r>
      <w:r w:rsidRPr="00F15417">
        <w:tab/>
        <w:t>Puses nodrošina pārredzamību un pārskatatbildību publisko resursu pārvaldībā, ieskaitot atgūtos un atdotos līdzekļus. Tās veicina darbības, kas atbalsta pārredzamības, integritātes un likumības kultūru un izmaiņas cilvēku attieksmē pret korupciju. Tās stiprina valsts pārvaldes spējas un zinātību korupcijas apkarošanā. Tās veicina specializētu struktūru izveidi korupcijas apkarošanas jomā.</w:t>
      </w:r>
    </w:p>
    <w:p w14:paraId="3777C778" w14:textId="77777777" w:rsidR="007D595D" w:rsidRPr="00F15417" w:rsidRDefault="007D595D" w:rsidP="00E07B42">
      <w:pPr>
        <w:spacing w:before="0" w:after="0"/>
      </w:pPr>
    </w:p>
    <w:bookmarkEnd w:id="1"/>
    <w:p w14:paraId="092C1DBD" w14:textId="77777777" w:rsidR="007D595D" w:rsidRPr="00F15417" w:rsidRDefault="007D595D" w:rsidP="00E07B42">
      <w:pPr>
        <w:spacing w:before="0" w:after="0"/>
      </w:pPr>
      <w:r w:rsidRPr="00F15417">
        <w:t>4.</w:t>
      </w:r>
      <w:r w:rsidRPr="00F15417">
        <w:tab/>
        <w:t>Puses sadarbojas korupcijas un ar to saistītu noziedzīgu nodarījumu izmeklēšanā, arī gadījumos, kad tie izdarīti starptautiskos komercdarījumos.</w:t>
      </w:r>
    </w:p>
    <w:p w14:paraId="7C7D98A6" w14:textId="77777777" w:rsidR="007D595D" w:rsidRPr="00F15417" w:rsidRDefault="007D595D" w:rsidP="00E07B42">
      <w:pPr>
        <w:spacing w:before="0" w:after="0"/>
        <w:jc w:val="center"/>
      </w:pPr>
    </w:p>
    <w:p w14:paraId="795612F6" w14:textId="77777777" w:rsidR="007D595D" w:rsidRPr="00F15417" w:rsidRDefault="007D595D" w:rsidP="00E07B42">
      <w:pPr>
        <w:spacing w:before="0" w:after="0"/>
        <w:jc w:val="center"/>
      </w:pPr>
    </w:p>
    <w:p w14:paraId="76224E8A" w14:textId="7BC26C4B" w:rsidR="007D595D" w:rsidRPr="00F15417" w:rsidRDefault="007D595D" w:rsidP="00E07B42">
      <w:pPr>
        <w:spacing w:before="0" w:after="0"/>
        <w:jc w:val="center"/>
      </w:pPr>
      <w:r w:rsidRPr="00F15417">
        <w:br w:type="page"/>
      </w:r>
      <w:r w:rsidRPr="00F15417">
        <w:lastRenderedPageBreak/>
        <w:t>72. PANTS</w:t>
      </w:r>
    </w:p>
    <w:p w14:paraId="1D2C08FC" w14:textId="77777777" w:rsidR="007D595D" w:rsidRPr="00F15417" w:rsidRDefault="007D595D" w:rsidP="00E07B42">
      <w:pPr>
        <w:spacing w:before="0" w:after="0"/>
        <w:jc w:val="center"/>
      </w:pPr>
    </w:p>
    <w:p w14:paraId="3D6160F9" w14:textId="77777777" w:rsidR="007D595D" w:rsidRPr="00F15417" w:rsidRDefault="007D595D" w:rsidP="00E07B42">
      <w:pPr>
        <w:spacing w:before="0" w:after="0"/>
        <w:jc w:val="center"/>
      </w:pPr>
      <w:r w:rsidRPr="00F15417">
        <w:t>Finanšu pārvaldība</w:t>
      </w:r>
    </w:p>
    <w:p w14:paraId="5BD1F77D" w14:textId="77777777" w:rsidR="007D595D" w:rsidRPr="00F15417" w:rsidRDefault="007D595D" w:rsidP="00E07B42">
      <w:pPr>
        <w:spacing w:before="0" w:after="0"/>
      </w:pPr>
    </w:p>
    <w:p w14:paraId="211057BF" w14:textId="77777777" w:rsidR="007D595D" w:rsidRPr="00F15417" w:rsidRDefault="007D595D" w:rsidP="00E07B42">
      <w:pPr>
        <w:spacing w:before="0" w:after="0"/>
      </w:pPr>
      <w:r w:rsidRPr="00F15417">
        <w:t>1.</w:t>
      </w:r>
      <w:r w:rsidRPr="00F15417">
        <w:tab/>
        <w:t>Puses veicina stabilu publisko finanšu pārvaldību, arī efektīvu un pārredzamu iekšzemes ieņēmumu mobilizēšanu, budžeta pārvaldību un publisko ieņēmumu izlietojumu saskaņā ar Adisabebas nodokļu iniciatīvas principiem. Tās veicina ilgtspējīgu valsts parāda pārvaldību, ilgtspējīgas iepirkuma sistēmas un atbalstu valstu pārraudzības struktūrām.</w:t>
      </w:r>
    </w:p>
    <w:p w14:paraId="0B02EBFE" w14:textId="77777777" w:rsidR="007D595D" w:rsidRPr="00F15417" w:rsidRDefault="007D595D" w:rsidP="00E07B42">
      <w:pPr>
        <w:spacing w:before="0" w:after="0"/>
      </w:pPr>
    </w:p>
    <w:p w14:paraId="0A242C32" w14:textId="77777777" w:rsidR="007D595D" w:rsidRPr="00F15417" w:rsidRDefault="007D595D" w:rsidP="00E07B42">
      <w:pPr>
        <w:spacing w:before="0" w:after="0"/>
      </w:pPr>
      <w:r w:rsidRPr="00F15417">
        <w:t>2.</w:t>
      </w:r>
      <w:r w:rsidRPr="00F15417">
        <w:tab/>
        <w:t>Puses, arī ievērojot Ieguves rūpniecības pārredzamības iniciatīvu un Kimberli procesu, uzlabo dabas resursu pārvaldību un ieņēmumu pārvaldību, ļaujot kopienām un sabiedrībai attīstīties no to izmantošanas.</w:t>
      </w:r>
    </w:p>
    <w:p w14:paraId="28C02121" w14:textId="77777777" w:rsidR="007D595D" w:rsidRPr="00F15417" w:rsidRDefault="007D595D" w:rsidP="00E07B42">
      <w:pPr>
        <w:spacing w:before="0" w:after="0"/>
      </w:pPr>
    </w:p>
    <w:p w14:paraId="6DC3B3D8" w14:textId="77777777" w:rsidR="007D595D" w:rsidRPr="00F15417" w:rsidRDefault="007D595D" w:rsidP="00E07B42">
      <w:pPr>
        <w:spacing w:before="0" w:after="0"/>
      </w:pPr>
      <w:r w:rsidRPr="00F15417">
        <w:t>3.</w:t>
      </w:r>
      <w:r w:rsidRPr="00F15417">
        <w:tab/>
        <w:t>Puses apkaro krāpšanu nodokļu jomā, izvairīšanos no nodokļu maksāšanas, nodokļu apiešanu un nelikumīgas finanšu plūsmas, kā arī stiprina līdzekļu atgūšanu. Tās strādā pie tā, lai nodrošinātu nodokļu sistēmu efektivitāti, rezultativitāti, noteiktību, pārredzamību un taisnīgumu.</w:t>
      </w:r>
    </w:p>
    <w:p w14:paraId="07D762E7" w14:textId="77777777" w:rsidR="007D595D" w:rsidRPr="00F15417" w:rsidRDefault="007D595D" w:rsidP="00E07B42">
      <w:pPr>
        <w:spacing w:before="0" w:after="0"/>
      </w:pPr>
    </w:p>
    <w:p w14:paraId="6CF9EE17" w14:textId="77777777" w:rsidR="007D595D" w:rsidRPr="00F15417" w:rsidRDefault="007D595D" w:rsidP="00E07B42">
      <w:pPr>
        <w:spacing w:before="0" w:after="0"/>
      </w:pPr>
      <w:r w:rsidRPr="00F15417">
        <w:t>4.</w:t>
      </w:r>
      <w:r w:rsidRPr="00F15417">
        <w:tab/>
        <w:t>Puses veic konkrētus pasākumus, arī pieņemot tiesību aktus, un stiprina attiecīgās iestādes un mehānismus, lai īstenotu labas pārvaldības principus nodokļu jomā.</w:t>
      </w:r>
    </w:p>
    <w:p w14:paraId="4B2FCEB5" w14:textId="77777777" w:rsidR="007D595D" w:rsidRPr="00F15417" w:rsidRDefault="007D595D" w:rsidP="00E07B42">
      <w:pPr>
        <w:spacing w:before="0" w:after="0"/>
        <w:jc w:val="center"/>
      </w:pPr>
    </w:p>
    <w:p w14:paraId="0419D464" w14:textId="77777777" w:rsidR="007D595D" w:rsidRPr="00F15417" w:rsidRDefault="007D595D" w:rsidP="00E07B42">
      <w:pPr>
        <w:spacing w:before="0" w:after="0"/>
        <w:jc w:val="center"/>
      </w:pPr>
    </w:p>
    <w:p w14:paraId="6DF5C39C" w14:textId="32F4FE09" w:rsidR="007D595D" w:rsidRPr="00F15417" w:rsidRDefault="007D595D" w:rsidP="00E07B42">
      <w:pPr>
        <w:spacing w:before="0" w:after="0"/>
        <w:jc w:val="center"/>
      </w:pPr>
      <w:r w:rsidRPr="00F15417">
        <w:br w:type="page"/>
      </w:r>
      <w:r w:rsidRPr="00F15417">
        <w:lastRenderedPageBreak/>
        <w:t>VI SADAĻA</w:t>
      </w:r>
    </w:p>
    <w:p w14:paraId="085E3C39" w14:textId="77777777" w:rsidR="007D595D" w:rsidRPr="00F15417" w:rsidRDefault="007D595D" w:rsidP="00E07B42">
      <w:pPr>
        <w:spacing w:before="0" w:after="0"/>
        <w:jc w:val="center"/>
      </w:pPr>
    </w:p>
    <w:p w14:paraId="2239169F" w14:textId="77777777" w:rsidR="007D595D" w:rsidRPr="00F15417" w:rsidRDefault="007D595D" w:rsidP="00E07B42">
      <w:pPr>
        <w:spacing w:before="0" w:after="0"/>
        <w:jc w:val="center"/>
      </w:pPr>
      <w:r w:rsidRPr="00F15417">
        <w:t>MIGRĀCIJA UN MOBILITĀTE</w:t>
      </w:r>
    </w:p>
    <w:p w14:paraId="0325A948" w14:textId="77777777" w:rsidR="007D595D" w:rsidRPr="00F15417" w:rsidRDefault="007D595D" w:rsidP="00E07B42">
      <w:pPr>
        <w:spacing w:before="0" w:after="0"/>
        <w:jc w:val="center"/>
      </w:pPr>
    </w:p>
    <w:p w14:paraId="56DBE8A0" w14:textId="77777777" w:rsidR="007D595D" w:rsidRPr="00F15417" w:rsidRDefault="007D595D" w:rsidP="00E07B42">
      <w:pPr>
        <w:spacing w:before="0" w:after="0"/>
        <w:jc w:val="center"/>
      </w:pPr>
    </w:p>
    <w:p w14:paraId="4D78282E" w14:textId="77777777" w:rsidR="007D595D" w:rsidRPr="00F15417" w:rsidRDefault="007D595D" w:rsidP="00E07B42">
      <w:pPr>
        <w:spacing w:before="0" w:after="0"/>
        <w:jc w:val="center"/>
      </w:pPr>
      <w:r w:rsidRPr="00F15417">
        <w:t>73. PANTS</w:t>
      </w:r>
    </w:p>
    <w:p w14:paraId="15AA4654" w14:textId="77777777" w:rsidR="007D595D" w:rsidRPr="00F15417" w:rsidRDefault="007D595D" w:rsidP="00E07B42">
      <w:pPr>
        <w:spacing w:before="0" w:after="0"/>
      </w:pPr>
    </w:p>
    <w:p w14:paraId="4058C148" w14:textId="77777777" w:rsidR="007D595D" w:rsidRPr="00F15417" w:rsidRDefault="007D595D" w:rsidP="00E07B42">
      <w:pPr>
        <w:spacing w:before="0" w:after="0"/>
      </w:pPr>
      <w:r w:rsidRPr="00F15417">
        <w:t>Puses ieņem visaptverošu un līdzsvarotu pieeju migrācijas jautājumu risināšanai. Tās atkārtoti apstiprina savu apņemšanos aizsargāt visu bēgļu un migrantu cilvēktiesības un risina migrācijas jautājumus solidaritātes, patiesas partnerības un kopīgas atbildības garā un saskaņā ar savām attiecīgajām kompetencēm, kā arī pilnībā ievērojot starptautiskās tiesības, arī starptautiskās cilvēktiesības. Tās atzīst, ka Āfrikas un Eiropas intereses migrācijas jomā ir savstarpēji saistītas un ka labi pārvaldīta migrācija un mobilitāte var būt labklājības, inovācijas un ilgtspējīgas attīstības avots. Tās iesaistās dialogā un sadarbojas visos aspektos, kas saistīti ar likumīgu un neatbilstīgu migrāciju, arī veicot konkrētus pasākumus attiecībā uz likumīgu migrāciju, apturot neatbilstīgu migrāciju un novēršot tās pamatcēloņus, novēršot un apkarojot migrantu kontrabandu, vēršoties pret cilvēku tirdzniecību, glābjot dzīvības un nodrošinot aizsardzību, stiprinot diasporas iesaisti un ieguldot ilgtspējīgā attīstībā, maksimāli palielinot naudas pārvedumu ietekmi, uzlabojot sadarbību attiecībā uz repatriantu atgriešanu, atpakaļuzņemšanu un ilgtspējīgu reintegrāciju, kā arī īpašu uzmanību pievēršot neaizsargātās situācijās esošām personām, piemēram, sievietēm, bērniem un nepavadītiem nepilngadīgajiem. Puses vienojas sadarboties integrētas robežu pārvaldības pieejas īstenošanā, lai atvieglotu personu likumīgu pārvietošanos pāri robežām un apturētu neatbilstīgu migrāciju. Tās padziļina sadarbību un dialogu, pamatojoties uz esošajām iniciatīvām, jo īpaši turpmākiem pasākumiem pēc kopīgā Valletas rīcības plāna, Rabātas un Hartūmas procesiem un ĀS un ES starpkontinentu migrācijas un mobilitātes dialoga. Puses veicina trīspusēju sadarbību starp Subsahāras, Vidusjūras reģiona un Eiropas valstīm ar migrāciju saistītos jautājumos. Puses sekmē dialogu, risinot visus migrācijas jautājumus, un sadarbojas, lai veicinātu pienācīgas un atbilstīgas reaģēšanas stratēģijas.</w:t>
      </w:r>
    </w:p>
    <w:p w14:paraId="27FBCCE9" w14:textId="77777777" w:rsidR="007D595D" w:rsidRPr="00F15417" w:rsidRDefault="007D595D" w:rsidP="00E07B42">
      <w:pPr>
        <w:spacing w:before="0" w:after="0"/>
        <w:jc w:val="center"/>
      </w:pPr>
    </w:p>
    <w:p w14:paraId="01F0D3C0" w14:textId="77777777" w:rsidR="007D595D" w:rsidRPr="00F15417" w:rsidRDefault="007D595D" w:rsidP="00E07B42">
      <w:pPr>
        <w:spacing w:before="0" w:after="0"/>
        <w:jc w:val="center"/>
      </w:pPr>
    </w:p>
    <w:p w14:paraId="0EF81CB5" w14:textId="4A3373F9" w:rsidR="007D595D" w:rsidRPr="00F15417" w:rsidRDefault="007D595D" w:rsidP="00E07B42">
      <w:pPr>
        <w:spacing w:before="0" w:after="0"/>
        <w:jc w:val="center"/>
      </w:pPr>
      <w:r w:rsidRPr="00F15417">
        <w:br w:type="page"/>
      </w:r>
      <w:r w:rsidRPr="00F15417">
        <w:lastRenderedPageBreak/>
        <w:t>74. PANTS</w:t>
      </w:r>
    </w:p>
    <w:p w14:paraId="5F7208D2" w14:textId="77777777" w:rsidR="007D595D" w:rsidRPr="00F15417" w:rsidRDefault="007D595D" w:rsidP="00E07B42">
      <w:pPr>
        <w:spacing w:before="0" w:after="0"/>
        <w:jc w:val="center"/>
      </w:pPr>
    </w:p>
    <w:p w14:paraId="34C9528E" w14:textId="77777777" w:rsidR="007D595D" w:rsidRPr="00F15417" w:rsidRDefault="007D595D" w:rsidP="00E07B42">
      <w:pPr>
        <w:spacing w:before="0" w:after="0"/>
        <w:jc w:val="center"/>
      </w:pPr>
      <w:r w:rsidRPr="00F15417">
        <w:t>Likumīga migrācija un mobilitāte</w:t>
      </w:r>
    </w:p>
    <w:p w14:paraId="2A70EB80" w14:textId="77777777" w:rsidR="007D595D" w:rsidRPr="00F15417" w:rsidRDefault="007D595D" w:rsidP="00E07B42">
      <w:pPr>
        <w:spacing w:before="0" w:after="0"/>
      </w:pPr>
    </w:p>
    <w:p w14:paraId="49076624" w14:textId="77777777" w:rsidR="007D595D" w:rsidRPr="00F15417" w:rsidRDefault="007D595D" w:rsidP="00E07B42">
      <w:pPr>
        <w:spacing w:before="0" w:after="0"/>
      </w:pPr>
      <w:r w:rsidRPr="00F15417">
        <w:t>1.</w:t>
      </w:r>
      <w:r w:rsidRPr="00F15417">
        <w:tab/>
        <w:t>Puses cenšas palielināt zināšanu nodošanu un apmaiņu un uzlabot mobilitātes shēmas, kas veicina akadēmisko apmaiņu studentiem, pētniekiem, akadēmisko aprindu pārstāvjiem un iestādēm.</w:t>
      </w:r>
    </w:p>
    <w:p w14:paraId="3BE64859" w14:textId="77777777" w:rsidR="007D595D" w:rsidRPr="00F15417" w:rsidRDefault="007D595D" w:rsidP="00E07B42">
      <w:pPr>
        <w:spacing w:before="0" w:after="0"/>
      </w:pPr>
    </w:p>
    <w:p w14:paraId="0C724CEF" w14:textId="77777777" w:rsidR="007D595D" w:rsidRPr="00F15417" w:rsidRDefault="007D595D" w:rsidP="00E07B42">
      <w:pPr>
        <w:spacing w:before="0" w:after="0"/>
      </w:pPr>
      <w:r w:rsidRPr="00F15417">
        <w:t>2.</w:t>
      </w:r>
      <w:r w:rsidRPr="00F15417">
        <w:tab/>
        <w:t xml:space="preserve">Puses cenšas atvieglot apmeklējumus </w:t>
      </w:r>
      <w:r>
        <w:t>uzņēmējdarbīb</w:t>
      </w:r>
      <w:r w:rsidRPr="00F15417">
        <w:t>as un ieguldījumu nolūkos.</w:t>
      </w:r>
    </w:p>
    <w:p w14:paraId="17FE350F" w14:textId="77777777" w:rsidR="007D595D" w:rsidRPr="00F15417" w:rsidRDefault="007D595D" w:rsidP="00E07B42">
      <w:pPr>
        <w:spacing w:before="0" w:after="0"/>
      </w:pPr>
    </w:p>
    <w:p w14:paraId="0E4637D3" w14:textId="77777777" w:rsidR="007D595D" w:rsidRPr="00F15417" w:rsidRDefault="007D595D" w:rsidP="00E07B42">
      <w:pPr>
        <w:spacing w:before="0" w:after="0"/>
      </w:pPr>
      <w:r w:rsidRPr="00F15417">
        <w:t>3.</w:t>
      </w:r>
      <w:r w:rsidRPr="00F15417">
        <w:tab/>
        <w:t>Puses cenšas saskaņā ar to attiecīgajām kompetencēm izstrādāt virzienus efektīvai darbaspēka migrācijas un mobilitātes pārvaldībai, ieskaitot atbilstīgus sociālās aizsardzības pasākumus un cīņu pret visu veidu ekspluatāciju.</w:t>
      </w:r>
    </w:p>
    <w:p w14:paraId="36D8560C" w14:textId="77777777" w:rsidR="007D595D" w:rsidRPr="00F15417" w:rsidRDefault="007D595D" w:rsidP="00E07B42">
      <w:pPr>
        <w:spacing w:before="0" w:after="0"/>
      </w:pPr>
    </w:p>
    <w:p w14:paraId="2469CD46" w14:textId="77777777" w:rsidR="007D595D" w:rsidRPr="00F15417" w:rsidRDefault="007D595D" w:rsidP="00E07B42">
      <w:pPr>
        <w:spacing w:before="0" w:after="0"/>
      </w:pPr>
      <w:r w:rsidRPr="00F15417">
        <w:t>4.</w:t>
      </w:r>
      <w:r w:rsidRPr="00F15417">
        <w:tab/>
        <w:t>Puses sadarbojas, lai uzlabotu kvalifikāciju pārredzamību un salīdzināmību ar mērķi atvieglot to atzīšanu un pieņemšanu darba tirgū.</w:t>
      </w:r>
    </w:p>
    <w:p w14:paraId="09F4B1C7" w14:textId="77777777" w:rsidR="007D595D" w:rsidRPr="00F15417" w:rsidRDefault="007D595D" w:rsidP="00E07B42">
      <w:pPr>
        <w:spacing w:before="0" w:after="0"/>
      </w:pPr>
    </w:p>
    <w:p w14:paraId="0B54CD61" w14:textId="77777777" w:rsidR="007D595D" w:rsidRPr="00F15417" w:rsidRDefault="007D595D" w:rsidP="00E07B42">
      <w:pPr>
        <w:spacing w:before="0" w:after="0"/>
      </w:pPr>
      <w:r w:rsidRPr="00F15417">
        <w:t>5.</w:t>
      </w:r>
      <w:r w:rsidRPr="00F15417">
        <w:tab/>
        <w:t>Puses vajadzības gadījumā risina dialogu par procedūrām, kas regulē pensijas tiesību pārnesamību migrantiem, kuri uzturas likumīgi.</w:t>
      </w:r>
    </w:p>
    <w:p w14:paraId="4F57AA8D" w14:textId="77777777" w:rsidR="007D595D" w:rsidRPr="00F15417" w:rsidRDefault="007D595D" w:rsidP="00E07B42">
      <w:pPr>
        <w:spacing w:before="0" w:after="0"/>
      </w:pPr>
    </w:p>
    <w:p w14:paraId="7136B26B" w14:textId="77777777" w:rsidR="007D595D" w:rsidRPr="00F15417" w:rsidRDefault="007D595D" w:rsidP="00E07B42">
      <w:pPr>
        <w:spacing w:before="0" w:after="0"/>
      </w:pPr>
      <w:r w:rsidRPr="00F15417">
        <w:t>6.</w:t>
      </w:r>
      <w:r w:rsidRPr="00F15417">
        <w:tab/>
        <w:t>Puses sadarbojas izpratnes veicināšanas kampaņās, kas saistītas ar likumīgu migrāciju, lai migranti varētu pieņemt informētus lēmumus un lai informētu migrantus par iespējām attiecībā uz drošiem un likumīgiem migrācijas ceļiem. Tās arī dara pieejamu informāciju par statusa maiņas iespējām to attiecīgajās tiesību sistēmās.</w:t>
      </w:r>
    </w:p>
    <w:p w14:paraId="5A67B2D9" w14:textId="77777777" w:rsidR="007D595D" w:rsidRPr="00F15417" w:rsidRDefault="007D595D" w:rsidP="00E07B42">
      <w:pPr>
        <w:spacing w:before="0" w:after="0"/>
      </w:pPr>
    </w:p>
    <w:p w14:paraId="574511F6" w14:textId="439870FD" w:rsidR="007D595D" w:rsidRPr="00F15417" w:rsidRDefault="007D595D" w:rsidP="00E07B42">
      <w:pPr>
        <w:spacing w:before="0" w:after="0"/>
      </w:pPr>
      <w:r w:rsidRPr="00F15417">
        <w:br w:type="page"/>
      </w:r>
      <w:r w:rsidRPr="00F15417">
        <w:lastRenderedPageBreak/>
        <w:t>7.</w:t>
      </w:r>
      <w:r w:rsidRPr="00F15417">
        <w:tab/>
        <w:t>Ar mērķi veicināt cirkulāro migrāciju un mobilitāti Puses strādā pie tā, lai īstenotu pārredzamas un efektīvas prasības attiecībā uz uzņemšanu un uzturēšanos darba, pētniecības, studiju, stažēšanās un brīvprātīga darba nolūkā.</w:t>
      </w:r>
    </w:p>
    <w:p w14:paraId="0FCEF020" w14:textId="77777777" w:rsidR="007D595D" w:rsidRPr="00F15417" w:rsidRDefault="007D595D" w:rsidP="00E07B42">
      <w:pPr>
        <w:spacing w:before="0" w:after="0"/>
      </w:pPr>
    </w:p>
    <w:p w14:paraId="10DEA25E" w14:textId="77777777" w:rsidR="007D595D" w:rsidRPr="00F15417" w:rsidRDefault="007D595D" w:rsidP="00E07B42">
      <w:pPr>
        <w:spacing w:before="0" w:after="0"/>
      </w:pPr>
      <w:r w:rsidRPr="00F15417">
        <w:t>8.</w:t>
      </w:r>
      <w:r w:rsidRPr="00F15417">
        <w:tab/>
        <w:t>Puses atvieglo migrantu piekļuvi ģimenes atkalapvienošanās procedūrām, ņemot vērā bērna intereses.</w:t>
      </w:r>
    </w:p>
    <w:p w14:paraId="4807A01A" w14:textId="77777777" w:rsidR="007D595D" w:rsidRPr="00F15417" w:rsidRDefault="007D595D" w:rsidP="00E07B42">
      <w:pPr>
        <w:spacing w:before="0" w:after="0"/>
      </w:pPr>
    </w:p>
    <w:p w14:paraId="6795E8E0" w14:textId="77777777" w:rsidR="007D595D" w:rsidRPr="00F15417" w:rsidRDefault="007D595D" w:rsidP="00E07B42">
      <w:pPr>
        <w:spacing w:before="0" w:after="0"/>
      </w:pPr>
      <w:r w:rsidRPr="00F15417">
        <w:t>9.</w:t>
      </w:r>
      <w:r w:rsidRPr="00F15417">
        <w:tab/>
        <w:t>Puses sadarbojas, lai uzlabotu un modernizētu civilstāvokļa reģistrācijas sistēmas un izsniegtu biometriskos ceļošanas dokumentus, pamatojoties uz Starptautiskās Civilās aviācijas organizācijas specifikācijām, arī cenšoties apkarot identitātes viltošanas un dokumentu viltošanas gadījumus.</w:t>
      </w:r>
    </w:p>
    <w:p w14:paraId="7D13B4A2" w14:textId="77777777" w:rsidR="007D595D" w:rsidRPr="00F15417" w:rsidRDefault="007D595D" w:rsidP="00E07B42">
      <w:pPr>
        <w:spacing w:before="0" w:after="0"/>
        <w:jc w:val="center"/>
      </w:pPr>
    </w:p>
    <w:p w14:paraId="7805B431" w14:textId="77777777" w:rsidR="007D595D" w:rsidRPr="00F15417" w:rsidRDefault="007D595D" w:rsidP="00E07B42">
      <w:pPr>
        <w:spacing w:before="0" w:after="0"/>
        <w:jc w:val="center"/>
      </w:pPr>
    </w:p>
    <w:p w14:paraId="0DDEBA0F" w14:textId="77777777" w:rsidR="007D595D" w:rsidRPr="00F15417" w:rsidRDefault="007D595D" w:rsidP="00E07B42">
      <w:pPr>
        <w:spacing w:before="0" w:after="0"/>
        <w:jc w:val="center"/>
      </w:pPr>
      <w:r w:rsidRPr="00F15417">
        <w:t>75. PANTS</w:t>
      </w:r>
    </w:p>
    <w:p w14:paraId="34948779" w14:textId="77777777" w:rsidR="007D595D" w:rsidRPr="00F15417" w:rsidRDefault="007D595D" w:rsidP="00E07B42">
      <w:pPr>
        <w:spacing w:before="0" w:after="0"/>
        <w:jc w:val="center"/>
      </w:pPr>
    </w:p>
    <w:p w14:paraId="411E055F" w14:textId="77777777" w:rsidR="007D595D" w:rsidRPr="00F15417" w:rsidRDefault="007D595D" w:rsidP="00E07B42">
      <w:pPr>
        <w:spacing w:before="0" w:after="0"/>
        <w:jc w:val="center"/>
      </w:pPr>
      <w:r w:rsidRPr="00F15417">
        <w:t>Āfrikas iekšējā mobilitāte</w:t>
      </w:r>
    </w:p>
    <w:p w14:paraId="37C0F43D" w14:textId="77777777" w:rsidR="007D595D" w:rsidRPr="00F15417" w:rsidRDefault="007D595D" w:rsidP="00E07B42">
      <w:pPr>
        <w:spacing w:before="0" w:after="0"/>
      </w:pPr>
    </w:p>
    <w:p w14:paraId="0066A321" w14:textId="77777777" w:rsidR="007D595D" w:rsidRPr="00F15417" w:rsidRDefault="007D595D" w:rsidP="00E07B42">
      <w:pPr>
        <w:spacing w:before="0" w:after="0"/>
      </w:pPr>
      <w:r w:rsidRPr="00F15417">
        <w:t>1.</w:t>
      </w:r>
      <w:r w:rsidRPr="00F15417">
        <w:tab/>
        <w:t>Puses atzīst Āfrikas iekšējās mobilitātes nozīmi un potenciālu, kā arī būtiskos ieguvumus saistībā ar reģionālo integrāciju un uzņēmējvalstu un izcelsmes valstu ilgtspējīgu attīstību.</w:t>
      </w:r>
    </w:p>
    <w:p w14:paraId="7C8CC9BB" w14:textId="77777777" w:rsidR="007D595D" w:rsidRPr="00F15417" w:rsidRDefault="007D595D" w:rsidP="00E07B42">
      <w:pPr>
        <w:spacing w:before="0" w:after="0"/>
      </w:pPr>
    </w:p>
    <w:p w14:paraId="4023F33C" w14:textId="77777777" w:rsidR="007D595D" w:rsidRPr="00F15417" w:rsidRDefault="007D595D" w:rsidP="00E07B42">
      <w:pPr>
        <w:spacing w:before="0" w:after="0"/>
      </w:pPr>
      <w:r w:rsidRPr="00F15417">
        <w:t>2.</w:t>
      </w:r>
      <w:r w:rsidRPr="00F15417">
        <w:tab/>
        <w:t>Puses apņemas turpināt atbalstīt Āfrikas iekšējo sadarbību migrācijas pārvaldībā, ņemot vērā ĀS Migrācijas politikas satvaru Āfrikai.</w:t>
      </w:r>
    </w:p>
    <w:p w14:paraId="3E372707" w14:textId="77777777" w:rsidR="007D595D" w:rsidRPr="00F15417" w:rsidRDefault="007D595D" w:rsidP="00E07B42">
      <w:pPr>
        <w:spacing w:before="0" w:after="0"/>
        <w:jc w:val="center"/>
      </w:pPr>
    </w:p>
    <w:p w14:paraId="64E11666" w14:textId="77777777" w:rsidR="007D595D" w:rsidRPr="00F15417" w:rsidRDefault="007D595D" w:rsidP="00E07B42">
      <w:pPr>
        <w:spacing w:before="0" w:after="0"/>
        <w:jc w:val="center"/>
      </w:pPr>
    </w:p>
    <w:p w14:paraId="2A25459C" w14:textId="5BD2DDEB" w:rsidR="007D595D" w:rsidRPr="00F15417" w:rsidRDefault="007D595D" w:rsidP="00E07B42">
      <w:pPr>
        <w:spacing w:before="0" w:after="0"/>
        <w:jc w:val="center"/>
      </w:pPr>
      <w:r w:rsidRPr="00F15417">
        <w:br w:type="page"/>
      </w:r>
      <w:r w:rsidRPr="00F15417">
        <w:lastRenderedPageBreak/>
        <w:t>76. PANTS</w:t>
      </w:r>
    </w:p>
    <w:p w14:paraId="72EC437E" w14:textId="77777777" w:rsidR="007D595D" w:rsidRPr="00F15417" w:rsidRDefault="007D595D" w:rsidP="00E07B42">
      <w:pPr>
        <w:spacing w:before="0" w:after="0"/>
        <w:jc w:val="center"/>
      </w:pPr>
    </w:p>
    <w:p w14:paraId="6CE62019" w14:textId="77777777" w:rsidR="007D595D" w:rsidRPr="00F15417" w:rsidRDefault="007D595D" w:rsidP="00E07B42">
      <w:pPr>
        <w:spacing w:before="0" w:after="0"/>
        <w:jc w:val="center"/>
      </w:pPr>
      <w:r w:rsidRPr="00F15417">
        <w:t>Diaspora, naudas pārvedumi un ilgtspējīga attīstība</w:t>
      </w:r>
    </w:p>
    <w:p w14:paraId="536A4B81" w14:textId="77777777" w:rsidR="007D595D" w:rsidRPr="00F15417" w:rsidRDefault="007D595D" w:rsidP="00E07B42">
      <w:pPr>
        <w:spacing w:before="0" w:after="0"/>
      </w:pPr>
    </w:p>
    <w:p w14:paraId="2FDF6769" w14:textId="77777777" w:rsidR="007D595D" w:rsidRPr="00F15417" w:rsidRDefault="007D595D" w:rsidP="00E07B42">
      <w:pPr>
        <w:spacing w:before="0" w:after="0"/>
      </w:pPr>
      <w:r w:rsidRPr="00F15417">
        <w:t>1.</w:t>
      </w:r>
      <w:r w:rsidRPr="00F15417">
        <w:tab/>
        <w:t xml:space="preserve">Puses veicina un atbalsta diasporas iesaistīšanos attiecīgo personu izcelsmes valstu ilgtspējīgā attīstībā. Tās sadarbojas, lai veicinātu un atvieglotu diasporas ieguldījumus un uzņēmumu izveidi kā līdzekli vietējās attīstības un </w:t>
      </w:r>
      <w:r>
        <w:t>uzņēmējdarbīb</w:t>
      </w:r>
      <w:r w:rsidRPr="00F15417">
        <w:t>as veicināšanai izcelsmes valstīs, kā arī zināšanu, pieredzes un tehnoloģiju nodošanai.</w:t>
      </w:r>
    </w:p>
    <w:p w14:paraId="288EEEED" w14:textId="77777777" w:rsidR="007D595D" w:rsidRPr="00F15417" w:rsidRDefault="007D595D" w:rsidP="00E07B42">
      <w:pPr>
        <w:spacing w:before="0" w:after="0"/>
      </w:pPr>
    </w:p>
    <w:p w14:paraId="0E70D464" w14:textId="77777777" w:rsidR="007D595D" w:rsidRPr="00F15417" w:rsidRDefault="007D595D" w:rsidP="00E07B42">
      <w:pPr>
        <w:spacing w:before="0" w:after="0"/>
      </w:pPr>
      <w:r w:rsidRPr="00F15417">
        <w:t>2.</w:t>
      </w:r>
      <w:r w:rsidRPr="00F15417">
        <w:tab/>
        <w:t xml:space="preserve">Puses cenšas ievērojami samazināt naudas pārvedumu darījumu izmaksas līdz mazāk nekā 3 %, jo īpaši valstīm ar zemiem un vidējiem ienākumiem, un saskaņā ar starptautiski pieņemtiem mērķiem likvidēt naudas pārvedumu koridorus, kuru izmaksas pārsniedz 5 %, sadarboties, lai palielinātu naudas pārvedumu pakalpojumu sniegšanas punktu skaitu, </w:t>
      </w:r>
      <w:r>
        <w:t xml:space="preserve">jo </w:t>
      </w:r>
      <w:r w:rsidRPr="00F15417">
        <w:t>īpaši lauku apvidos, veicinātu finansiālo integrāciju, arī izmantojot inovatīvus finanšu instrumentus un jaunas tehnoloģijas, un uzlabotu tiesisko regulējumu netradicionālo dalībnieku pastiprinātai iesaistei.</w:t>
      </w:r>
    </w:p>
    <w:p w14:paraId="1990AF16" w14:textId="77777777" w:rsidR="007D595D" w:rsidRPr="00F15417" w:rsidRDefault="007D595D" w:rsidP="00E07B42">
      <w:pPr>
        <w:spacing w:before="0" w:after="0"/>
      </w:pPr>
    </w:p>
    <w:p w14:paraId="5E999FA7" w14:textId="77777777" w:rsidR="007D595D" w:rsidRPr="00F15417" w:rsidRDefault="007D595D" w:rsidP="00E07B42">
      <w:pPr>
        <w:spacing w:before="0" w:after="0"/>
      </w:pPr>
      <w:r w:rsidRPr="00F15417">
        <w:t>3.</w:t>
      </w:r>
      <w:r w:rsidRPr="00F15417">
        <w:tab/>
        <w:t>Puses atbalsta to iestāžu darbu, kuras palīdz īstenot stratēģijas un instrumentus diasporas naudas pārvedumu izmantošanai un ieguldījumiem ilgtspējīgai attīstībai.</w:t>
      </w:r>
    </w:p>
    <w:p w14:paraId="468EC081" w14:textId="77777777" w:rsidR="007D595D" w:rsidRPr="00F15417" w:rsidRDefault="007D595D" w:rsidP="00E07B42">
      <w:pPr>
        <w:spacing w:before="0" w:after="0"/>
        <w:jc w:val="center"/>
      </w:pPr>
    </w:p>
    <w:p w14:paraId="6D7BF1D9" w14:textId="77777777" w:rsidR="007D595D" w:rsidRPr="00F15417" w:rsidRDefault="007D595D" w:rsidP="00E07B42">
      <w:pPr>
        <w:spacing w:before="0" w:after="0"/>
        <w:jc w:val="center"/>
      </w:pPr>
    </w:p>
    <w:p w14:paraId="46F9FBA1" w14:textId="74F0FACF" w:rsidR="007D595D" w:rsidRPr="00F15417" w:rsidRDefault="007D595D" w:rsidP="00E07B42">
      <w:pPr>
        <w:spacing w:before="0" w:after="0"/>
        <w:jc w:val="center"/>
      </w:pPr>
      <w:r w:rsidRPr="00F15417">
        <w:br w:type="page"/>
      </w:r>
      <w:r w:rsidRPr="00F15417">
        <w:lastRenderedPageBreak/>
        <w:t>77. PANTS</w:t>
      </w:r>
    </w:p>
    <w:p w14:paraId="7F373B9B" w14:textId="77777777" w:rsidR="007D595D" w:rsidRPr="00F15417" w:rsidRDefault="007D595D" w:rsidP="00E07B42">
      <w:pPr>
        <w:spacing w:before="0" w:after="0"/>
        <w:jc w:val="center"/>
      </w:pPr>
    </w:p>
    <w:p w14:paraId="04F6ADA3" w14:textId="77777777" w:rsidR="007D595D" w:rsidRPr="00F15417" w:rsidRDefault="007D595D" w:rsidP="00E07B42">
      <w:pPr>
        <w:spacing w:before="0" w:after="0"/>
        <w:jc w:val="center"/>
      </w:pPr>
      <w:r w:rsidRPr="00F15417">
        <w:t>Neatbilstīga migrācija, migrantu kontrabanda un cilvēku tirdzniecība</w:t>
      </w:r>
    </w:p>
    <w:p w14:paraId="066FF14D" w14:textId="77777777" w:rsidR="007D595D" w:rsidRPr="00F15417" w:rsidRDefault="007D595D" w:rsidP="00E07B42">
      <w:pPr>
        <w:spacing w:before="0" w:after="0"/>
      </w:pPr>
    </w:p>
    <w:p w14:paraId="0F88DB76" w14:textId="77777777" w:rsidR="007D595D" w:rsidRPr="00F15417" w:rsidRDefault="007D595D" w:rsidP="00E07B42">
      <w:pPr>
        <w:spacing w:before="0" w:after="0"/>
      </w:pPr>
      <w:r w:rsidRPr="00F15417">
        <w:t>1.</w:t>
      </w:r>
      <w:r w:rsidRPr="00F15417">
        <w:tab/>
        <w:t>Puses sadarbojas, lai risinātu neatbilstīgas migrācijas un piespiedu pārvietošanas pamatcēloņus un izstrādātu atbilstošus atbildes pasākumus. Tās sadarbojas, lai atbalstītu izcelsmes valstis ar atbilstīgām stratēģijām, arī ar mērķi veicināt ekonomikas izaugsmi un ilgtspējīgu attīstību.</w:t>
      </w:r>
    </w:p>
    <w:p w14:paraId="1057F218" w14:textId="77777777" w:rsidR="007D595D" w:rsidRPr="00F15417" w:rsidRDefault="007D595D" w:rsidP="00E07B42">
      <w:pPr>
        <w:spacing w:before="0" w:after="0"/>
      </w:pPr>
    </w:p>
    <w:p w14:paraId="18EF4D5A" w14:textId="77777777" w:rsidR="007D595D" w:rsidRPr="00F15417" w:rsidRDefault="007D595D" w:rsidP="00E07B42">
      <w:pPr>
        <w:spacing w:before="0" w:after="0"/>
      </w:pPr>
      <w:r w:rsidRPr="00F15417">
        <w:t>2.</w:t>
      </w:r>
      <w:r w:rsidRPr="00F15417">
        <w:tab/>
        <w:t xml:space="preserve">Puses apņemas apturēt neatbilstīgu migrāciju, izmantojot ciešāku sadarbību integrētas robežu pārvaldības jomā, uzlabotas informācijas un datu vākšanas un apmaiņas jomā un policijas un tiesu iestāžu sadarbības veicināšanā, </w:t>
      </w:r>
      <w:r>
        <w:t xml:space="preserve">jo </w:t>
      </w:r>
      <w:r w:rsidRPr="00F15417">
        <w:t>īpaši attiecībā uz migrācijas plūsmu izcelsmes un tranzīta valstīm. Tās sadarbojas, lai vajadzības gadījumā attīstītu un uzturētu sakaru tīklus jūras uzraudzības atbalstam un dzīvību glābšanai jūrā.</w:t>
      </w:r>
    </w:p>
    <w:p w14:paraId="2F7725E0" w14:textId="77777777" w:rsidR="007D595D" w:rsidRPr="00F15417" w:rsidRDefault="007D595D" w:rsidP="00E07B42">
      <w:pPr>
        <w:spacing w:before="0" w:after="0"/>
      </w:pPr>
    </w:p>
    <w:p w14:paraId="08F4D45A" w14:textId="77777777" w:rsidR="007D595D" w:rsidRPr="00F15417" w:rsidRDefault="007D595D" w:rsidP="00E07B42">
      <w:pPr>
        <w:spacing w:before="0" w:after="0"/>
      </w:pPr>
      <w:r w:rsidRPr="00F15417">
        <w:t>3.</w:t>
      </w:r>
      <w:r w:rsidRPr="00F15417">
        <w:tab/>
        <w:t xml:space="preserve">Puses izstrādā un īsteno tiesību aktus, stiprina iestādes un pastiprina sadarbības centienus, lai pievērstos cilvēku tirdzniecības problēmai, arī aizsargājot cilvēku tirdzniecībā cietušos un palīdzot tiem, kā arī novēršot un apkarojot migrantu kontrabandu saskaņā ar </w:t>
      </w:r>
      <w:r>
        <w:t>ANO</w:t>
      </w:r>
      <w:r w:rsidRPr="00F15417">
        <w:t xml:space="preserve"> Konvenciju pret transnacionālo organizēto noziedzību un tās papildprotokoliem, </w:t>
      </w:r>
      <w:r>
        <w:t xml:space="preserve">jo </w:t>
      </w:r>
      <w:r w:rsidRPr="00F15417">
        <w:t>īpaši Protokolu par migrantu nelikumīgas ievešanas pa zemes, jūras un gaisa ceļiem apkarošanu un Protokolu par cilvēku tirdzniecības, jo sevišķi tirdzniecības ar sievietēm un bērniem, novēršanu, apkarošanu un sodīšanu par to.</w:t>
      </w:r>
    </w:p>
    <w:p w14:paraId="3383293C" w14:textId="77777777" w:rsidR="007D595D" w:rsidRPr="00F15417" w:rsidRDefault="007D595D" w:rsidP="00E07B42">
      <w:pPr>
        <w:spacing w:before="0" w:after="0"/>
      </w:pPr>
    </w:p>
    <w:p w14:paraId="49D1A08A" w14:textId="19BFFA45" w:rsidR="007D595D" w:rsidRPr="00F15417" w:rsidRDefault="007D595D" w:rsidP="00E07B42">
      <w:pPr>
        <w:spacing w:before="0" w:after="0"/>
      </w:pPr>
      <w:r w:rsidRPr="00F15417">
        <w:br w:type="page"/>
      </w:r>
      <w:r w:rsidRPr="00F15417">
        <w:lastRenderedPageBreak/>
        <w:t>4.</w:t>
      </w:r>
      <w:r w:rsidRPr="00F15417">
        <w:tab/>
        <w:t>Puses sadarbojas, lai uzraudzītu neatbilstīgas migrācijas ceļus, pastiprinātu valstu, reģionālās un starpreģionālās darbības un sekmētu kopīgus centienus likvidēt noziedzīgos tīklus, kas nodarbojas ar migrantu kontrabandu un cilvēku tirdzniecību. Tās sadarbojas, lai apmainītos ar attiecīgo informāciju un kriminālizlūkošanas datiem par cilvēku tirdzniecības un kontrabandas maršrutiem un noziedzīgajiem tīkliem, arī attiecībā uz to darbības veidiem un finanšu darījumiem, un lai uzlabotu datu vākšanu un stiprinātu šo datu analīzes un izplatīšanas stratēģijas. Tās nodrošina attiecīgo tiesību aktu un pasākumu efektīvu īstenošanu pret tiem, kas izmanto neatbilstīgos migrantus. Tās pastiprina izmeklēšanas un pārkāpēju kriminālvajāšanas centienus.</w:t>
      </w:r>
    </w:p>
    <w:p w14:paraId="0A089B63" w14:textId="77777777" w:rsidR="007D595D" w:rsidRPr="00F15417" w:rsidRDefault="007D595D" w:rsidP="00E07B42">
      <w:pPr>
        <w:spacing w:before="0" w:after="0"/>
      </w:pPr>
    </w:p>
    <w:p w14:paraId="073DE2DC" w14:textId="77777777" w:rsidR="007D595D" w:rsidRPr="00F15417" w:rsidRDefault="007D595D" w:rsidP="00E07B42">
      <w:pPr>
        <w:spacing w:before="0" w:after="0"/>
      </w:pPr>
      <w:r w:rsidRPr="00F15417">
        <w:t>5.</w:t>
      </w:r>
      <w:r w:rsidRPr="00F15417">
        <w:tab/>
        <w:t>Puses atbalsta izpratnes veicināšanas kampaņas par riskiem, kas saistīti ar neatbilstīgu migrāciju, izmantojot visus pieejamos līdzekļus reģionālā, valstu un vietējā līmenī saskaņā ar attiecīgajām stratēģijām un programmām.</w:t>
      </w:r>
    </w:p>
    <w:p w14:paraId="6C34C6BE" w14:textId="77777777" w:rsidR="007D595D" w:rsidRPr="00F15417" w:rsidRDefault="007D595D" w:rsidP="00E07B42">
      <w:pPr>
        <w:spacing w:before="0" w:after="0"/>
        <w:jc w:val="center"/>
      </w:pPr>
    </w:p>
    <w:p w14:paraId="3FB96966" w14:textId="77777777" w:rsidR="007D595D" w:rsidRPr="00F15417" w:rsidRDefault="007D595D" w:rsidP="00E07B42">
      <w:pPr>
        <w:spacing w:before="0" w:after="0"/>
        <w:jc w:val="center"/>
      </w:pPr>
    </w:p>
    <w:p w14:paraId="470D49FE" w14:textId="77777777" w:rsidR="007D595D" w:rsidRPr="00F15417" w:rsidRDefault="007D595D" w:rsidP="00E07B42">
      <w:pPr>
        <w:spacing w:before="0" w:after="0"/>
        <w:jc w:val="center"/>
      </w:pPr>
      <w:r w:rsidRPr="00F15417">
        <w:t>78. PANTS</w:t>
      </w:r>
    </w:p>
    <w:p w14:paraId="63DC6A3E" w14:textId="77777777" w:rsidR="007D595D" w:rsidRPr="00F15417" w:rsidRDefault="007D595D" w:rsidP="00E07B42">
      <w:pPr>
        <w:spacing w:before="0" w:after="0"/>
        <w:jc w:val="center"/>
      </w:pPr>
    </w:p>
    <w:p w14:paraId="19E4A59E" w14:textId="77777777" w:rsidR="007D595D" w:rsidRPr="00F15417" w:rsidRDefault="007D595D" w:rsidP="00E07B42">
      <w:pPr>
        <w:spacing w:before="0" w:after="0"/>
        <w:jc w:val="center"/>
      </w:pPr>
      <w:r w:rsidRPr="00F15417">
        <w:t>Atgriešana, atpakaļuzņemšana un reintegrācija</w:t>
      </w:r>
    </w:p>
    <w:p w14:paraId="73B250BF" w14:textId="77777777" w:rsidR="007D595D" w:rsidRPr="00F15417" w:rsidRDefault="007D595D" w:rsidP="00E07B42">
      <w:pPr>
        <w:spacing w:before="0" w:after="0"/>
      </w:pPr>
    </w:p>
    <w:p w14:paraId="1AD0B1FD" w14:textId="77777777" w:rsidR="007D595D" w:rsidRPr="00F15417" w:rsidRDefault="007D595D" w:rsidP="00E07B42">
      <w:pPr>
        <w:spacing w:before="0" w:after="0"/>
      </w:pPr>
      <w:r w:rsidRPr="00F15417">
        <w:t>1.</w:t>
      </w:r>
      <w:r w:rsidRPr="00F15417">
        <w:tab/>
        <w:t xml:space="preserve">Puses atkārtoti apstiprina savas tiesības atgriezt </w:t>
      </w:r>
      <w:r>
        <w:t>migrantus</w:t>
      </w:r>
      <w:r w:rsidRPr="00F15417">
        <w:t xml:space="preserve">, kas uzturas nelikumīgi, un atkārtoti apstiprina katras Eiropas Savienības dalībvalsts un katras </w:t>
      </w:r>
      <w:r w:rsidRPr="00F15417">
        <w:rPr>
          <w:i/>
        </w:rPr>
        <w:t>OACPS</w:t>
      </w:r>
      <w:r w:rsidRPr="00F15417">
        <w:t xml:space="preserve"> dalībvalsts juridisko pienākumu bez nosacījumiem un bez papildu formalitātēm, izņemot 3. punktā paredzēto pārbaudi, uzņemt atpakaļ savus valstspiederīgos, kuri nelikumīgi uzturas</w:t>
      </w:r>
      <w:r>
        <w:t>, attiecīgi,</w:t>
      </w:r>
      <w:r w:rsidRPr="00F15417">
        <w:t xml:space="preserve"> </w:t>
      </w:r>
      <w:r w:rsidRPr="00F15417">
        <w:rPr>
          <w:i/>
        </w:rPr>
        <w:t>OACPS</w:t>
      </w:r>
      <w:r w:rsidRPr="00F15417">
        <w:t xml:space="preserve"> dalībvalst</w:t>
      </w:r>
      <w:r>
        <w:t xml:space="preserve">u vai </w:t>
      </w:r>
      <w:r w:rsidRPr="00F15417">
        <w:t>Eiropas Savienības dalībvalst</w:t>
      </w:r>
      <w:r>
        <w:t>u</w:t>
      </w:r>
      <w:r w:rsidRPr="00F15417">
        <w:t xml:space="preserve"> teritorijā</w:t>
      </w:r>
      <w:r>
        <w:t>s</w:t>
      </w:r>
      <w:r w:rsidRPr="00F15417">
        <w:t>. Šajā nolūkā Puses sadarbojas atgriešanas un atpakaļuzņemšanas jomā un nodrošina, ka tiek pilnībā aizsargātas un ievērotas personu tiesības un cieņa, arī visās procedūrās, kas sāktas, lai migrantus, kuri uzturas nelikumīgi, atgrieztu viņu izcelsmes valstīs.</w:t>
      </w:r>
    </w:p>
    <w:p w14:paraId="53490177" w14:textId="77777777" w:rsidR="007D595D" w:rsidRPr="00F15417" w:rsidRDefault="007D595D" w:rsidP="00E07B42">
      <w:pPr>
        <w:spacing w:before="0" w:after="0"/>
      </w:pPr>
    </w:p>
    <w:p w14:paraId="32CA01CE" w14:textId="3244F035" w:rsidR="007D595D" w:rsidRPr="00F15417" w:rsidRDefault="007D595D" w:rsidP="00E07B42">
      <w:pPr>
        <w:spacing w:before="0" w:after="0"/>
      </w:pPr>
      <w:r w:rsidRPr="00F15417">
        <w:br w:type="page"/>
      </w:r>
      <w:r w:rsidRPr="00F15417">
        <w:lastRenderedPageBreak/>
        <w:t>2.</w:t>
      </w:r>
      <w:r w:rsidRPr="00F15417">
        <w:tab/>
        <w:t xml:space="preserve">Katra Eiropas Savienības dalībvalsts piekrīt tādu savu valstspiederīgo atgriešanai un atpakaļuzņemšanai, kuri nelegāli uzturas kādas </w:t>
      </w:r>
      <w:r w:rsidRPr="00F15417">
        <w:rPr>
          <w:i/>
        </w:rPr>
        <w:t>OACPS</w:t>
      </w:r>
      <w:r w:rsidRPr="00F15417">
        <w:t xml:space="preserve"> dalībvalsts teritorijā, pēc šīs valsts pieprasījuma bez papildu formalitātēm, izņemot 3. punktā paredzēto pārbaudi attiecībā uz personām, kurām nav derīga ceļošanas dokumenta.</w:t>
      </w:r>
    </w:p>
    <w:p w14:paraId="0AB411EF" w14:textId="77777777" w:rsidR="007D595D" w:rsidRPr="00F15417" w:rsidRDefault="007D595D" w:rsidP="00E07B42">
      <w:pPr>
        <w:spacing w:before="0" w:after="0"/>
      </w:pPr>
    </w:p>
    <w:p w14:paraId="3920A5FD" w14:textId="77777777" w:rsidR="007D595D" w:rsidRPr="00F15417" w:rsidRDefault="007D595D" w:rsidP="00E07B42">
      <w:pPr>
        <w:spacing w:before="0" w:after="0"/>
      </w:pPr>
      <w:r w:rsidRPr="00F15417">
        <w:t xml:space="preserve">Katra </w:t>
      </w:r>
      <w:r w:rsidRPr="00F15417">
        <w:rPr>
          <w:i/>
        </w:rPr>
        <w:t>OACPS</w:t>
      </w:r>
      <w:r w:rsidRPr="00F15417">
        <w:t xml:space="preserve"> dalībvalsts piekrīt tādu savu valstspiederīgo atgriešanai un atpakaļuzņemšanai, kuri nelegāli uzturas kādas Eiropas Savienības dalībvalsts teritorijā, pēc šīs dalībvalsts pieprasījuma bez papildu formalitātēm, izņemot 3. punktā paredzēto pārbaudi attiecībā uz </w:t>
      </w:r>
      <w:r>
        <w:t xml:space="preserve">tām </w:t>
      </w:r>
      <w:r w:rsidRPr="00F15417">
        <w:t>personām, kurām nav derīga ceļošanas dokumenta.</w:t>
      </w:r>
    </w:p>
    <w:p w14:paraId="348C9C2C" w14:textId="77777777" w:rsidR="007D595D" w:rsidRPr="00F15417" w:rsidRDefault="007D595D" w:rsidP="00E07B42">
      <w:pPr>
        <w:spacing w:before="0" w:after="0"/>
      </w:pPr>
    </w:p>
    <w:p w14:paraId="115025D8" w14:textId="77777777" w:rsidR="007D595D" w:rsidRPr="00F15417" w:rsidRDefault="007D595D" w:rsidP="00E07B42">
      <w:pPr>
        <w:spacing w:before="0" w:after="0"/>
      </w:pPr>
      <w:r w:rsidRPr="00F15417">
        <w:t>Attiecībā uz Eiropas Savienīb</w:t>
      </w:r>
      <w:r>
        <w:t>u</w:t>
      </w:r>
      <w:r w:rsidRPr="00F15417">
        <w:t xml:space="preserve"> šajā punktā noteiktie pienākumi attiecas tikai uz personām, kurām ir kādas </w:t>
      </w:r>
      <w:r>
        <w:t xml:space="preserve">Eiropas Savienības </w:t>
      </w:r>
      <w:r w:rsidRPr="00F15417">
        <w:t xml:space="preserve">dalībvalsts valstspiederība. Attiecībā uz </w:t>
      </w:r>
      <w:r w:rsidRPr="00F15417">
        <w:rPr>
          <w:i/>
        </w:rPr>
        <w:t>OACPS</w:t>
      </w:r>
      <w:r w:rsidRPr="00F15417">
        <w:t xml:space="preserve"> dalībvalstīm šajā punktā noteiktie pienākumi attiecas tikai uz personām, kuras saskaņā ar to attiecīgo tiesību sistēmu ir uzskatāmas par to valstspiederīgajiem.</w:t>
      </w:r>
    </w:p>
    <w:p w14:paraId="4AC88B7C" w14:textId="77777777" w:rsidR="007D595D" w:rsidRPr="00F15417" w:rsidRDefault="007D595D" w:rsidP="00E07B42">
      <w:pPr>
        <w:spacing w:before="0" w:after="0"/>
      </w:pPr>
    </w:p>
    <w:p w14:paraId="0A9C00D9" w14:textId="77777777" w:rsidR="007D595D" w:rsidRPr="00F15417" w:rsidRDefault="007D595D" w:rsidP="00E07B42">
      <w:pPr>
        <w:spacing w:before="0" w:after="0"/>
      </w:pPr>
      <w:r w:rsidRPr="00F15417">
        <w:t>3.</w:t>
      </w:r>
      <w:r w:rsidRPr="00F15417">
        <w:tab/>
        <w:t xml:space="preserve">Eiropas Savienības dalībvalstis un </w:t>
      </w:r>
      <w:r w:rsidRPr="00F15417">
        <w:rPr>
          <w:i/>
        </w:rPr>
        <w:t>OACPS</w:t>
      </w:r>
      <w:r w:rsidRPr="00F15417">
        <w:t xml:space="preserve"> dalībvalstis ātri atbild viena uz otras atpakaļuzņemšanas pieprasījumiem</w:t>
      </w:r>
      <w:r>
        <w:t>. Tās</w:t>
      </w:r>
      <w:r w:rsidRPr="00F15417">
        <w:t xml:space="preserve"> veic pārbaudes procesus ar vispiemērotākajām un </w:t>
      </w:r>
      <w:r>
        <w:t>vis</w:t>
      </w:r>
      <w:r w:rsidRPr="00F15417">
        <w:t xml:space="preserve">efektīvākajām identifikācijas procedūrām, lai noskaidrotu attiecīgās personas valstspiederību un izdotu atbilstīgus ceļošanas dokumentus atgriešanas nolūkā, kā izklāstīts I pielikumā. Nekas minētajā pielikumā neliedz personas atgriešanu saskaņā ar oficiālu vai neoficiālu vienošanos starp </w:t>
      </w:r>
      <w:r w:rsidRPr="005870AD">
        <w:t>valsti, kurai iesniegts atpakaļuzņemšanas pieprasījums, un valsti, kura iesniedz atpakaļuzņemšanas pieprasījumu</w:t>
      </w:r>
      <w:r w:rsidRPr="00F15417">
        <w:t>.</w:t>
      </w:r>
    </w:p>
    <w:p w14:paraId="1DD92E6B" w14:textId="77777777" w:rsidR="007D595D" w:rsidRPr="00F15417" w:rsidRDefault="007D595D" w:rsidP="00E07B42">
      <w:pPr>
        <w:spacing w:before="0" w:after="0"/>
      </w:pPr>
    </w:p>
    <w:p w14:paraId="2FD69172" w14:textId="3CA8C972" w:rsidR="007D595D" w:rsidRPr="00F15417" w:rsidRDefault="007D595D" w:rsidP="00E07B42">
      <w:pPr>
        <w:spacing w:before="0" w:after="0"/>
      </w:pPr>
      <w:r w:rsidRPr="00F15417">
        <w:br w:type="page"/>
      </w:r>
      <w:r w:rsidRPr="00F15417">
        <w:lastRenderedPageBreak/>
        <w:t>4.</w:t>
      </w:r>
      <w:r w:rsidRPr="00F15417">
        <w:tab/>
        <w:t xml:space="preserve">Neatkarīgi no šā nolīguma vispārīgās daļas 101. panta 5. punktā paredzētajām procedūrām, ja kāda Puse uzskata, ka cita Puse neievēro I pielikumā minēto termiņu saskaņā ar Konvencijas par starptautisko civilo aviāciju 9. pielikuma </w:t>
      </w:r>
      <w:r>
        <w:t xml:space="preserve">5. nodaļas </w:t>
      </w:r>
      <w:r w:rsidRPr="00F15417">
        <w:t>5.26. </w:t>
      </w:r>
      <w:r>
        <w:t>standartu</w:t>
      </w:r>
      <w:r w:rsidRPr="00F15417">
        <w:t xml:space="preserve">, tā par to </w:t>
      </w:r>
      <w:r>
        <w:t xml:space="preserve">attiecīgi </w:t>
      </w:r>
      <w:r w:rsidRPr="00F15417">
        <w:t xml:space="preserve">paziņo otrai Pusei Ja </w:t>
      </w:r>
      <w:r>
        <w:t xml:space="preserve">minētā </w:t>
      </w:r>
      <w:r w:rsidRPr="00F15417">
        <w:t>otra Puse turpina nepildīt šos pienākumus, pēc 30 dienām no paziņošanas paziņotāja Puse var veikt samērīgus pasākumus.</w:t>
      </w:r>
    </w:p>
    <w:p w14:paraId="55967C55" w14:textId="77777777" w:rsidR="007D595D" w:rsidRPr="00F15417" w:rsidRDefault="007D595D" w:rsidP="00E07B42">
      <w:pPr>
        <w:spacing w:before="0" w:after="0"/>
      </w:pPr>
    </w:p>
    <w:p w14:paraId="092CB262" w14:textId="77777777" w:rsidR="007D595D" w:rsidRPr="00F15417" w:rsidRDefault="007D595D" w:rsidP="00E07B42">
      <w:pPr>
        <w:spacing w:before="0" w:after="0"/>
      </w:pPr>
      <w:r w:rsidRPr="00F15417">
        <w:t>5.</w:t>
      </w:r>
      <w:r w:rsidRPr="00F15417">
        <w:tab/>
        <w:t>Puses vienojas uzraudzīt šo saistību īstenošanu regulārajā partnerības dialogā.</w:t>
      </w:r>
    </w:p>
    <w:p w14:paraId="12C4037D" w14:textId="77777777" w:rsidR="007D595D" w:rsidRPr="00F15417" w:rsidRDefault="007D595D" w:rsidP="00E07B42">
      <w:pPr>
        <w:spacing w:before="0" w:after="0"/>
        <w:jc w:val="center"/>
      </w:pPr>
    </w:p>
    <w:p w14:paraId="04C69A7F" w14:textId="77777777" w:rsidR="007D595D" w:rsidRPr="00F15417" w:rsidRDefault="007D595D" w:rsidP="00E07B42">
      <w:pPr>
        <w:spacing w:before="0" w:after="0"/>
        <w:jc w:val="center"/>
      </w:pPr>
    </w:p>
    <w:p w14:paraId="5221A392" w14:textId="77777777" w:rsidR="007D595D" w:rsidRPr="00F15417" w:rsidRDefault="007D595D" w:rsidP="00E07B42">
      <w:pPr>
        <w:spacing w:before="0" w:after="0"/>
        <w:jc w:val="center"/>
      </w:pPr>
      <w:r w:rsidRPr="00F15417">
        <w:t>79. PANTS</w:t>
      </w:r>
    </w:p>
    <w:p w14:paraId="6F8D0309" w14:textId="77777777" w:rsidR="007D595D" w:rsidRPr="00F15417" w:rsidRDefault="007D595D" w:rsidP="00E07B42">
      <w:pPr>
        <w:spacing w:before="0" w:after="0"/>
        <w:jc w:val="center"/>
      </w:pPr>
    </w:p>
    <w:p w14:paraId="0FBA58CC" w14:textId="77777777" w:rsidR="007D595D" w:rsidRPr="00F15417" w:rsidRDefault="007D595D" w:rsidP="00E07B42">
      <w:pPr>
        <w:spacing w:before="0" w:after="0"/>
        <w:jc w:val="center"/>
      </w:pPr>
      <w:r w:rsidRPr="00F15417">
        <w:t>Aizsardzība un patvērums</w:t>
      </w:r>
    </w:p>
    <w:p w14:paraId="7AED4C91" w14:textId="77777777" w:rsidR="007D595D" w:rsidRPr="00F15417" w:rsidRDefault="007D595D" w:rsidP="00E07B42">
      <w:pPr>
        <w:spacing w:before="0" w:after="0"/>
      </w:pPr>
    </w:p>
    <w:p w14:paraId="7C9F5B4C" w14:textId="77777777" w:rsidR="007D595D" w:rsidRPr="00F15417" w:rsidRDefault="007D595D" w:rsidP="00E07B42">
      <w:pPr>
        <w:spacing w:before="0" w:after="0"/>
      </w:pPr>
      <w:r w:rsidRPr="00F15417">
        <w:t>1.</w:t>
      </w:r>
      <w:r w:rsidRPr="00F15417">
        <w:tab/>
        <w:t>Puses apņemas nodrošināt augsta līmeņa aizsardzību un palīdzību piespiedu kārtā pārvietotām personām, arī bēgļiem, patvēruma meklētājiem un iekšzemē pārvietotām personām, pilnībā ievērojot starptautiskās tiesības, starptautiskās cilvēktiesības un attiecīgā gadījumā starptautiskās bēgļu tiesības un starptautiskās humanitārās tiesības, ieskaitot neizraidīšanas pamatprincipu.</w:t>
      </w:r>
    </w:p>
    <w:p w14:paraId="087E5FEF" w14:textId="77777777" w:rsidR="007D595D" w:rsidRPr="00F15417" w:rsidRDefault="007D595D" w:rsidP="00E07B42">
      <w:pPr>
        <w:spacing w:before="0" w:after="0"/>
      </w:pPr>
    </w:p>
    <w:p w14:paraId="733307E6" w14:textId="77777777" w:rsidR="007D595D" w:rsidRPr="00F15417" w:rsidRDefault="007D595D" w:rsidP="00E07B42">
      <w:pPr>
        <w:spacing w:before="0" w:after="0"/>
      </w:pPr>
      <w:r w:rsidRPr="00F15417">
        <w:t>2.</w:t>
      </w:r>
      <w:r w:rsidRPr="00F15417">
        <w:tab/>
        <w:t xml:space="preserve">Puses atzīst, ka bēgļu nometnēm vajadzētu būt izņēmumam un iespēju robežās pagaidu pasākumam, reaģējot uz ārkārtas situāciju, un ka priekšroka jādod ilgtspējīgai bēgļu integrācijai. Tās stiprina sadarbību, lai veicinātu bēgļu ilgtspējīgu integrāciju uzņēmējās kopienās un patvēruma valstīs. Tās atbalsta </w:t>
      </w:r>
      <w:r>
        <w:t xml:space="preserve">ANO </w:t>
      </w:r>
      <w:r w:rsidRPr="00F15417">
        <w:t>visaptverošā satvara reaģēšanai bēgļu jautājumā īstenošanu.</w:t>
      </w:r>
    </w:p>
    <w:p w14:paraId="07C2E59D" w14:textId="77777777" w:rsidR="007D595D" w:rsidRPr="00F15417" w:rsidRDefault="007D595D" w:rsidP="00E07B42">
      <w:pPr>
        <w:spacing w:before="0" w:after="0"/>
      </w:pPr>
    </w:p>
    <w:p w14:paraId="5AEF709B" w14:textId="2E52E1AF" w:rsidR="007D595D" w:rsidRPr="00F15417" w:rsidRDefault="007D595D" w:rsidP="00E07B42">
      <w:pPr>
        <w:spacing w:before="0" w:after="0"/>
      </w:pPr>
      <w:r w:rsidRPr="00F15417">
        <w:br w:type="page"/>
      </w:r>
      <w:r w:rsidRPr="00F15417">
        <w:lastRenderedPageBreak/>
        <w:t>3.</w:t>
      </w:r>
      <w:r w:rsidRPr="00F15417">
        <w:tab/>
        <w:t>Puses nodrošina, ka bēgļi un patvēruma meklētāji var īstenot savas cilvēktiesības, sniedzot viņiem drošu piekļuvi pamatpakalpojumiem saskaņā ar starptautiskajām saistībām.</w:t>
      </w:r>
    </w:p>
    <w:p w14:paraId="2EBFC978" w14:textId="77777777" w:rsidR="007D595D" w:rsidRPr="00F15417" w:rsidRDefault="007D595D" w:rsidP="00E07B42">
      <w:pPr>
        <w:spacing w:before="0" w:after="0"/>
      </w:pPr>
    </w:p>
    <w:p w14:paraId="0EA0CE4C" w14:textId="77777777" w:rsidR="007D595D" w:rsidRPr="00F15417" w:rsidRDefault="007D595D" w:rsidP="00E07B42">
      <w:pPr>
        <w:spacing w:before="0" w:after="0"/>
      </w:pPr>
      <w:r w:rsidRPr="00F15417">
        <w:t>4.</w:t>
      </w:r>
      <w:r w:rsidRPr="00F15417">
        <w:tab/>
        <w:t>Puses vienmēr aizstāv bērna intereses un visiem bēgļu bērniem nodrošina pilnīgu piekļuvi izglītības sistēmai drošā mācību vidē. Tās piemēro dzimumsensitīvu pieeju bērnu neaizsargātības novēršanai un nodrošina, ka bērni netiek krimināli sodīti un tiem nepiemēro represīvus pasākumus viņu vai viņu vecāku bēgļa statusa dēļ.</w:t>
      </w:r>
    </w:p>
    <w:p w14:paraId="4A16FAF2" w14:textId="77777777" w:rsidR="007D595D" w:rsidRPr="00F15417" w:rsidRDefault="007D595D" w:rsidP="00E07B42">
      <w:pPr>
        <w:spacing w:before="0" w:after="0"/>
      </w:pPr>
    </w:p>
    <w:p w14:paraId="6EA5FEBC" w14:textId="77777777" w:rsidR="007D595D" w:rsidRPr="00F15417" w:rsidRDefault="007D595D" w:rsidP="00E07B42">
      <w:pPr>
        <w:spacing w:before="0" w:after="0"/>
      </w:pPr>
    </w:p>
    <w:p w14:paraId="712A76EB" w14:textId="77777777" w:rsidR="007D595D" w:rsidRPr="00F15417" w:rsidRDefault="007D595D" w:rsidP="00E07B42">
      <w:pPr>
        <w:spacing w:before="0" w:after="0"/>
        <w:jc w:val="center"/>
      </w:pPr>
      <w:r w:rsidRPr="00F15417">
        <w:t>________________</w:t>
      </w:r>
    </w:p>
    <w:p w14:paraId="052102B2" w14:textId="77777777" w:rsidR="007D595D" w:rsidRDefault="007D595D" w:rsidP="00E07B42">
      <w:pPr>
        <w:spacing w:before="0" w:after="0"/>
        <w:jc w:val="center"/>
        <w:sectPr w:rsidR="007D595D" w:rsidSect="00E07B42">
          <w:headerReference w:type="default" r:id="rId8"/>
          <w:footerReference w:type="default" r:id="rId9"/>
          <w:footnotePr>
            <w:numRestart w:val="eachPage"/>
          </w:footnotePr>
          <w:endnotePr>
            <w:numFmt w:val="decimal"/>
          </w:endnotePr>
          <w:pgSz w:w="11907" w:h="16840" w:code="9"/>
          <w:pgMar w:top="567" w:right="1134" w:bottom="567" w:left="1134" w:header="567" w:footer="567" w:gutter="0"/>
          <w:pgNumType w:start="1"/>
          <w:cols w:space="720"/>
          <w:docGrid w:linePitch="326"/>
        </w:sectPr>
      </w:pPr>
    </w:p>
    <w:p w14:paraId="5E711ABD" w14:textId="064208A9" w:rsidR="007D595D" w:rsidRPr="00F15417" w:rsidRDefault="007D595D" w:rsidP="00E07B42">
      <w:pPr>
        <w:spacing w:before="0" w:after="0"/>
        <w:jc w:val="center"/>
      </w:pPr>
      <w:r w:rsidRPr="00F15417">
        <w:lastRenderedPageBreak/>
        <w:t>KARĪBU JŪRAS VALSTU REĢIONĀLAIS PROTOKOLS</w:t>
      </w:r>
    </w:p>
    <w:p w14:paraId="341BA7B7" w14:textId="77777777" w:rsidR="007D595D" w:rsidRPr="00F15417" w:rsidRDefault="007D595D" w:rsidP="00E07B42">
      <w:pPr>
        <w:spacing w:before="0" w:after="0"/>
        <w:jc w:val="center"/>
      </w:pPr>
    </w:p>
    <w:p w14:paraId="23FDF644" w14:textId="77777777" w:rsidR="007D595D" w:rsidRPr="00F15417" w:rsidRDefault="007D595D" w:rsidP="00E07B42">
      <w:pPr>
        <w:spacing w:before="0" w:after="0"/>
        <w:jc w:val="center"/>
      </w:pPr>
    </w:p>
    <w:p w14:paraId="60DD5FEC" w14:textId="77777777" w:rsidR="007D595D" w:rsidRPr="00F15417" w:rsidRDefault="007D595D" w:rsidP="00E07B42">
      <w:pPr>
        <w:spacing w:before="0" w:after="0"/>
        <w:jc w:val="center"/>
      </w:pPr>
      <w:r w:rsidRPr="00F15417">
        <w:t>I DAĻA</w:t>
      </w:r>
    </w:p>
    <w:p w14:paraId="27B5DD0B" w14:textId="77777777" w:rsidR="007D595D" w:rsidRPr="00F15417" w:rsidRDefault="007D595D" w:rsidP="00E07B42">
      <w:pPr>
        <w:spacing w:before="0" w:after="0"/>
        <w:jc w:val="center"/>
      </w:pPr>
    </w:p>
    <w:p w14:paraId="06EDAF97" w14:textId="77777777" w:rsidR="007D595D" w:rsidRPr="00F15417" w:rsidRDefault="007D595D" w:rsidP="00E07B42">
      <w:pPr>
        <w:spacing w:before="0" w:after="0"/>
        <w:jc w:val="center"/>
      </w:pPr>
      <w:r w:rsidRPr="00F15417">
        <w:t>SADARBĪBAS SATVARS</w:t>
      </w:r>
    </w:p>
    <w:p w14:paraId="6775D6FF" w14:textId="77777777" w:rsidR="007D595D" w:rsidRPr="00F15417" w:rsidRDefault="007D595D" w:rsidP="00E07B42">
      <w:pPr>
        <w:spacing w:before="0" w:after="0"/>
        <w:jc w:val="center"/>
      </w:pPr>
    </w:p>
    <w:p w14:paraId="2EC5D5BF" w14:textId="77777777" w:rsidR="007D595D" w:rsidRPr="00F15417" w:rsidRDefault="007D595D" w:rsidP="00E07B42">
      <w:pPr>
        <w:spacing w:before="0" w:after="0"/>
        <w:jc w:val="center"/>
      </w:pPr>
    </w:p>
    <w:p w14:paraId="76A5C372" w14:textId="77777777" w:rsidR="007D595D" w:rsidRPr="00F15417" w:rsidRDefault="007D595D" w:rsidP="00E07B42">
      <w:pPr>
        <w:spacing w:before="0" w:after="0"/>
        <w:jc w:val="center"/>
      </w:pPr>
      <w:r w:rsidRPr="00F15417">
        <w:t>1. NODAĻA</w:t>
      </w:r>
    </w:p>
    <w:p w14:paraId="5047DC0E" w14:textId="77777777" w:rsidR="007D595D" w:rsidRPr="00F15417" w:rsidRDefault="007D595D" w:rsidP="00E07B42">
      <w:pPr>
        <w:spacing w:before="0" w:after="0"/>
        <w:jc w:val="center"/>
      </w:pPr>
    </w:p>
    <w:p w14:paraId="6FD1F7CC" w14:textId="77777777" w:rsidR="007D595D" w:rsidRPr="00F15417" w:rsidRDefault="007D595D" w:rsidP="00E07B42">
      <w:pPr>
        <w:spacing w:before="0" w:after="0"/>
        <w:jc w:val="center"/>
      </w:pPr>
      <w:r w:rsidRPr="00F15417">
        <w:t>BŪTĪBA UN DARBĪBAS JOMA</w:t>
      </w:r>
    </w:p>
    <w:p w14:paraId="651C50D5" w14:textId="77777777" w:rsidR="007D595D" w:rsidRPr="00F15417" w:rsidRDefault="007D595D" w:rsidP="00E07B42">
      <w:pPr>
        <w:spacing w:before="0" w:after="0"/>
        <w:jc w:val="center"/>
      </w:pPr>
    </w:p>
    <w:p w14:paraId="0A55E1CF" w14:textId="77777777" w:rsidR="007D595D" w:rsidRPr="00F15417" w:rsidRDefault="007D595D" w:rsidP="00E07B42">
      <w:pPr>
        <w:spacing w:before="0" w:after="0"/>
        <w:jc w:val="center"/>
      </w:pPr>
    </w:p>
    <w:p w14:paraId="1BC4814B" w14:textId="77777777" w:rsidR="007D595D" w:rsidRPr="00F15417" w:rsidRDefault="007D595D" w:rsidP="00E07B42">
      <w:pPr>
        <w:spacing w:before="0" w:after="0"/>
        <w:jc w:val="center"/>
      </w:pPr>
      <w:r w:rsidRPr="00F15417">
        <w:t>1. PANTS</w:t>
      </w:r>
    </w:p>
    <w:p w14:paraId="5CA0CB79" w14:textId="77777777" w:rsidR="007D595D" w:rsidRPr="00F15417" w:rsidRDefault="007D595D" w:rsidP="00E07B42">
      <w:pPr>
        <w:spacing w:before="0" w:after="0"/>
        <w:jc w:val="center"/>
      </w:pPr>
    </w:p>
    <w:p w14:paraId="1FAAC7C3" w14:textId="77777777" w:rsidR="007D595D" w:rsidRPr="00F15417" w:rsidRDefault="007D595D" w:rsidP="00E07B42">
      <w:pPr>
        <w:spacing w:before="0" w:after="0"/>
        <w:jc w:val="center"/>
      </w:pPr>
      <w:r w:rsidRPr="00F15417">
        <w:t>Patiesa partnerība</w:t>
      </w:r>
    </w:p>
    <w:p w14:paraId="75BE3F68" w14:textId="77777777" w:rsidR="007D595D" w:rsidRPr="00F15417" w:rsidRDefault="007D595D" w:rsidP="00E07B42">
      <w:pPr>
        <w:spacing w:before="0" w:after="0"/>
      </w:pPr>
    </w:p>
    <w:p w14:paraId="1E936222" w14:textId="77777777" w:rsidR="007D595D" w:rsidRPr="00F15417" w:rsidRDefault="007D595D" w:rsidP="00E07B42">
      <w:pPr>
        <w:spacing w:before="0" w:after="0"/>
      </w:pPr>
      <w:r w:rsidRPr="00F15417">
        <w:t>1.</w:t>
      </w:r>
      <w:r w:rsidRPr="00F15417">
        <w:tab/>
        <w:t>Šajā protokolā "Puses" ir attiecīgās Puses, kurām šis protokols ir saistošs saskaņā ar šā nolīguma vispārīgās daļas 6. pantu.</w:t>
      </w:r>
    </w:p>
    <w:p w14:paraId="172874D1" w14:textId="77777777" w:rsidR="007D595D" w:rsidRPr="00F15417" w:rsidRDefault="007D595D" w:rsidP="00E07B42">
      <w:pPr>
        <w:spacing w:before="0" w:after="0"/>
      </w:pPr>
    </w:p>
    <w:p w14:paraId="06162DD3" w14:textId="77777777" w:rsidR="007D595D" w:rsidRPr="00F15417" w:rsidRDefault="007D595D" w:rsidP="00E07B42">
      <w:pPr>
        <w:spacing w:before="0" w:after="0"/>
      </w:pPr>
      <w:r w:rsidRPr="00F15417">
        <w:t>2.</w:t>
      </w:r>
      <w:r w:rsidRPr="00F15417">
        <w:tab/>
        <w:t>Attiecības starp Pusēm reglamentē šā nolīguma vispārīgās daļas un šā protokola noteikumi, kas papildina un pastiprina viens otru, saskaņā ar šā nolīguma vispārīgās daļas 6. pantu.</w:t>
      </w:r>
    </w:p>
    <w:p w14:paraId="1BE8BE76" w14:textId="77777777" w:rsidR="007D595D" w:rsidRPr="00F15417" w:rsidRDefault="007D595D" w:rsidP="00E07B42">
      <w:pPr>
        <w:spacing w:before="0" w:after="0"/>
      </w:pPr>
    </w:p>
    <w:p w14:paraId="4ADF814B" w14:textId="71B34A9B" w:rsidR="007D595D" w:rsidRPr="00F15417" w:rsidRDefault="007D595D" w:rsidP="00E07B42">
      <w:pPr>
        <w:spacing w:before="0" w:after="0"/>
      </w:pPr>
      <w:r w:rsidRPr="00F15417">
        <w:br w:type="page"/>
      </w:r>
      <w:r w:rsidRPr="00F15417">
        <w:lastRenderedPageBreak/>
        <w:t>3.</w:t>
      </w:r>
      <w:r w:rsidRPr="00F15417">
        <w:tab/>
        <w:t>Puses vienojas, ka šo protokolu īsteno ar papildu pienākumiem valstu, reģionālā un starptautiskā līmenī, pamatojoties uz savstarpējas cieņas un pārskatatbildības, vienlīdzības un kopīgu atbildības principiem, iesaistot visas attiecīgās ieinteresētās personas. Tās īsteno šo protokolu tā, lai balstītos uz ciešām politiskām, ekonomiskām un kultūras saitēm starp šā nolīguma Pusēm un veicinātu tās.</w:t>
      </w:r>
    </w:p>
    <w:p w14:paraId="7B6FFE92" w14:textId="77777777" w:rsidR="007D595D" w:rsidRPr="00F15417" w:rsidRDefault="007D595D" w:rsidP="00E07B42">
      <w:pPr>
        <w:spacing w:before="0" w:after="0"/>
      </w:pPr>
    </w:p>
    <w:p w14:paraId="12862F90" w14:textId="77777777" w:rsidR="007D595D" w:rsidRPr="00F15417" w:rsidRDefault="007D595D" w:rsidP="00E07B42">
      <w:pPr>
        <w:spacing w:before="0" w:after="0"/>
      </w:pPr>
      <w:r w:rsidRPr="00F15417">
        <w:t>4.</w:t>
      </w:r>
      <w:r w:rsidRPr="00F15417">
        <w:tab/>
        <w:t>Puses atbalsta reģionālās integrācijas un sadarbības procesus, pastiprina centienus, lai atbalstītu multilaterālismu un uz noteikumiem balstītu globālo kārtību, un izstrādā un īsteno daudzdimensionālu un saskaņotu politiku un pasākumus, tiecoties ievērot visus ilgtspējīgas attīstības aspektus, ņemot vērā Pušu attiecīgos politikas satvarus un attiecīgos starptautiskos nolīgumus.</w:t>
      </w:r>
    </w:p>
    <w:p w14:paraId="40DB58FE" w14:textId="77777777" w:rsidR="007D595D" w:rsidRPr="00F15417" w:rsidRDefault="007D595D" w:rsidP="00E07B42">
      <w:pPr>
        <w:spacing w:before="0" w:after="0"/>
        <w:jc w:val="center"/>
      </w:pPr>
    </w:p>
    <w:p w14:paraId="39F1CC29" w14:textId="77777777" w:rsidR="007D595D" w:rsidRPr="00F15417" w:rsidRDefault="007D595D" w:rsidP="00E07B42">
      <w:pPr>
        <w:spacing w:before="0" w:after="0"/>
        <w:jc w:val="center"/>
      </w:pPr>
    </w:p>
    <w:p w14:paraId="0C320A1A" w14:textId="77777777" w:rsidR="007D595D" w:rsidRPr="00F15417" w:rsidRDefault="007D595D" w:rsidP="00E07B42">
      <w:pPr>
        <w:spacing w:before="0" w:after="0"/>
        <w:jc w:val="center"/>
      </w:pPr>
      <w:r w:rsidRPr="00F15417">
        <w:t>2. PANTS</w:t>
      </w:r>
    </w:p>
    <w:p w14:paraId="76BA4CAD" w14:textId="77777777" w:rsidR="007D595D" w:rsidRPr="00F15417" w:rsidRDefault="007D595D" w:rsidP="00E07B42">
      <w:pPr>
        <w:spacing w:before="0" w:after="0"/>
        <w:jc w:val="center"/>
      </w:pPr>
    </w:p>
    <w:p w14:paraId="641C82C1" w14:textId="77777777" w:rsidR="007D595D" w:rsidRPr="00F15417" w:rsidRDefault="007D595D" w:rsidP="00E07B42">
      <w:pPr>
        <w:spacing w:before="0" w:after="0"/>
        <w:jc w:val="center"/>
      </w:pPr>
      <w:r w:rsidRPr="00F15417">
        <w:t>Stratēģiskās prioritātes</w:t>
      </w:r>
    </w:p>
    <w:p w14:paraId="34D11455" w14:textId="77777777" w:rsidR="007D595D" w:rsidRPr="00F15417" w:rsidRDefault="007D595D" w:rsidP="00E07B42">
      <w:pPr>
        <w:spacing w:before="0" w:after="0"/>
      </w:pPr>
    </w:p>
    <w:p w14:paraId="5405E223" w14:textId="77777777" w:rsidR="007D595D" w:rsidRPr="00F15417" w:rsidRDefault="007D595D" w:rsidP="00E07B42">
      <w:pPr>
        <w:spacing w:before="0" w:after="0"/>
      </w:pPr>
      <w:r w:rsidRPr="00F15417">
        <w:t>1.</w:t>
      </w:r>
      <w:r w:rsidRPr="00F15417">
        <w:tab/>
        <w:t>Puses atkārtoti apstiprina Karību jūras valstu reģionālās partnerības plašo un visaptverošo raksturu un vienojas, ka šā protokola stratēģiskās prioritātes cita starpā ir šādas:</w:t>
      </w:r>
    </w:p>
    <w:p w14:paraId="00C129B7" w14:textId="77777777" w:rsidR="007D595D" w:rsidRPr="00F15417" w:rsidRDefault="007D595D" w:rsidP="00E07B42">
      <w:pPr>
        <w:spacing w:before="0" w:after="0"/>
        <w:ind w:left="567" w:hanging="567"/>
      </w:pPr>
    </w:p>
    <w:p w14:paraId="0D6A1286" w14:textId="77777777" w:rsidR="007D595D" w:rsidRPr="00F15417" w:rsidRDefault="007D595D" w:rsidP="00E07B42">
      <w:pPr>
        <w:spacing w:before="0" w:after="0"/>
        <w:ind w:left="567" w:hanging="567"/>
      </w:pPr>
      <w:r w:rsidRPr="00F15417">
        <w:t>a)</w:t>
      </w:r>
      <w:r w:rsidRPr="00F15417">
        <w:tab/>
        <w:t>stiprināt Pušu politisko partnerību, kuras pamatā ir regulārs un efektīvs dialogs un kopīgu interešu veicināšana;</w:t>
      </w:r>
    </w:p>
    <w:p w14:paraId="39554545" w14:textId="77777777" w:rsidR="007D595D" w:rsidRPr="00F15417" w:rsidRDefault="007D595D" w:rsidP="00E07B42">
      <w:pPr>
        <w:spacing w:before="0" w:after="0"/>
        <w:ind w:left="567" w:hanging="567"/>
      </w:pPr>
    </w:p>
    <w:p w14:paraId="174F3BF4" w14:textId="2B3A2BE9" w:rsidR="007D595D" w:rsidRPr="00F15417" w:rsidRDefault="007D595D" w:rsidP="00E07B42">
      <w:pPr>
        <w:spacing w:before="0" w:after="0"/>
        <w:ind w:left="567" w:hanging="567"/>
      </w:pPr>
      <w:r w:rsidRPr="00F15417">
        <w:br w:type="page"/>
      </w:r>
      <w:r w:rsidRPr="00F15417">
        <w:lastRenderedPageBreak/>
        <w:t>b)</w:t>
      </w:r>
      <w:r w:rsidRPr="00F15417">
        <w:tab/>
        <w:t>padziļināt ekonomiskās attiecības, veicināt pārveidi un diversifikāciju</w:t>
      </w:r>
      <w:r>
        <w:t xml:space="preserve"> un</w:t>
      </w:r>
      <w:r w:rsidRPr="00F15417">
        <w:t xml:space="preserve"> atbalstīt iekļaujošu un ilgtspējīgu ekonomikas izaugsmi un attīstību ar tirdzniecību, ieguldījumiem, privātā sektora attīstību un ilgtspējīgu industrializāciju;</w:t>
      </w:r>
    </w:p>
    <w:p w14:paraId="55BBAD32" w14:textId="77777777" w:rsidR="007D595D" w:rsidRPr="00F15417" w:rsidRDefault="007D595D" w:rsidP="00E07B42">
      <w:pPr>
        <w:spacing w:before="0" w:after="0"/>
        <w:ind w:left="567" w:hanging="567"/>
      </w:pPr>
    </w:p>
    <w:p w14:paraId="1BF041CA" w14:textId="77777777" w:rsidR="007D595D" w:rsidRPr="00F15417" w:rsidRDefault="007D595D" w:rsidP="00E07B42">
      <w:pPr>
        <w:spacing w:before="0" w:after="0"/>
        <w:ind w:left="567" w:hanging="567"/>
      </w:pPr>
      <w:r w:rsidRPr="00F15417">
        <w:t>c)</w:t>
      </w:r>
      <w:r w:rsidRPr="00F15417">
        <w:tab/>
        <w:t>uzlabot vidisko ilgtspēju un klimatnoturību, īstenot dabas resursu ilgtspējīgu pārvaldību, kā arī stiprināt katastrofu pārvarēšanu;</w:t>
      </w:r>
    </w:p>
    <w:p w14:paraId="6B18A810" w14:textId="77777777" w:rsidR="007D595D" w:rsidRPr="00F15417" w:rsidRDefault="007D595D" w:rsidP="00E07B42">
      <w:pPr>
        <w:spacing w:before="0" w:after="0"/>
        <w:ind w:left="567" w:hanging="567"/>
      </w:pPr>
    </w:p>
    <w:p w14:paraId="2BF46B2B" w14:textId="77777777" w:rsidR="007D595D" w:rsidRPr="00F15417" w:rsidRDefault="007D595D" w:rsidP="00E07B42">
      <w:pPr>
        <w:spacing w:before="0" w:after="0"/>
        <w:ind w:left="567" w:hanging="567"/>
      </w:pPr>
      <w:r w:rsidRPr="00F15417">
        <w:t>d)</w:t>
      </w:r>
      <w:r w:rsidRPr="00F15417">
        <w:tab/>
        <w:t>veidot iekļaujošas, miermīlīgas un drošas sabiedrības, īpašu uzmanību pievēršot cilvēktiesību, dzimumu līdztiesības, tiesiskuma un pārvaldības, arī finanšu pārvaldības, un iedzīvotāju drošības veicināšanai;</w:t>
      </w:r>
    </w:p>
    <w:p w14:paraId="5AC0261D" w14:textId="77777777" w:rsidR="007D595D" w:rsidRPr="00F15417" w:rsidRDefault="007D595D" w:rsidP="00E07B42">
      <w:pPr>
        <w:spacing w:before="0" w:after="0"/>
        <w:ind w:left="567" w:hanging="567"/>
      </w:pPr>
    </w:p>
    <w:p w14:paraId="18830A0B" w14:textId="77777777" w:rsidR="007D595D" w:rsidRPr="00F15417" w:rsidRDefault="007D595D" w:rsidP="00E07B42">
      <w:pPr>
        <w:spacing w:before="0" w:after="0"/>
        <w:ind w:left="567" w:hanging="567"/>
      </w:pPr>
      <w:r w:rsidRPr="00F15417">
        <w:t>e)</w:t>
      </w:r>
      <w:r w:rsidRPr="00F15417">
        <w:tab/>
        <w:t xml:space="preserve">ieguldīt humānajā un sociālajā attīstībā, novērst nabadzību un pieaugošo nevienlīdzību, izmantot migrāciju, gūt labumu no diasporas zināšanām, </w:t>
      </w:r>
      <w:r>
        <w:t>uzņēmējdarbīb</w:t>
      </w:r>
      <w:r w:rsidRPr="00F15417">
        <w:t>as prasmēm un ieguldījumiem un nodrošināt, ka neviens netiek atstāts novārtā.</w:t>
      </w:r>
    </w:p>
    <w:p w14:paraId="762503DC" w14:textId="77777777" w:rsidR="007D595D" w:rsidRPr="00F15417" w:rsidRDefault="007D595D" w:rsidP="00E07B42">
      <w:pPr>
        <w:spacing w:before="0" w:after="0"/>
      </w:pPr>
    </w:p>
    <w:p w14:paraId="05121426" w14:textId="77777777" w:rsidR="007D595D" w:rsidRPr="00F15417" w:rsidRDefault="007D595D" w:rsidP="00E07B42">
      <w:pPr>
        <w:spacing w:before="0" w:after="0"/>
      </w:pPr>
      <w:r w:rsidRPr="00F15417">
        <w:t>2.</w:t>
      </w:r>
      <w:r w:rsidRPr="00F15417">
        <w:tab/>
        <w:t>Puses īpašu uzmanību pievērš Haiti kā vienīgajai vismazāk attīstītajai valstij Karību jūras reģionā, lai novērstu tās strukturālās nepilnības, vienlaikus atbalstot tās iestāžu konsolidāciju, uzlabojot pārvaldību un mazinot nabadzību un sociālo nevienlīdzību.</w:t>
      </w:r>
    </w:p>
    <w:p w14:paraId="219BA7C9" w14:textId="77777777" w:rsidR="007D595D" w:rsidRPr="00F15417" w:rsidRDefault="007D595D" w:rsidP="00E07B42">
      <w:pPr>
        <w:spacing w:before="0" w:after="0"/>
        <w:jc w:val="center"/>
      </w:pPr>
    </w:p>
    <w:p w14:paraId="6B80836A" w14:textId="77777777" w:rsidR="007D595D" w:rsidRPr="00F15417" w:rsidRDefault="007D595D" w:rsidP="00E07B42">
      <w:pPr>
        <w:spacing w:before="0" w:after="0"/>
        <w:jc w:val="center"/>
      </w:pPr>
    </w:p>
    <w:p w14:paraId="3C3E5898" w14:textId="7182350D" w:rsidR="007D595D" w:rsidRPr="00F15417" w:rsidRDefault="007D595D" w:rsidP="00E07B42">
      <w:pPr>
        <w:spacing w:before="0" w:after="0"/>
        <w:jc w:val="center"/>
      </w:pPr>
      <w:r w:rsidRPr="00F15417">
        <w:br w:type="page"/>
      </w:r>
      <w:r w:rsidRPr="00F15417">
        <w:lastRenderedPageBreak/>
        <w:t>3. PANTS</w:t>
      </w:r>
    </w:p>
    <w:p w14:paraId="3ED98607" w14:textId="77777777" w:rsidR="007D595D" w:rsidRPr="00F15417" w:rsidRDefault="007D595D" w:rsidP="00E07B42">
      <w:pPr>
        <w:spacing w:before="0" w:after="0"/>
        <w:jc w:val="center"/>
      </w:pPr>
    </w:p>
    <w:p w14:paraId="39F786F8" w14:textId="77777777" w:rsidR="007D595D" w:rsidRPr="00F15417" w:rsidRDefault="007D595D" w:rsidP="00E07B42">
      <w:pPr>
        <w:spacing w:before="0" w:after="0"/>
        <w:jc w:val="center"/>
      </w:pPr>
      <w:r w:rsidRPr="00F15417">
        <w:t>Multilaterālisms un alianšu veidošana</w:t>
      </w:r>
    </w:p>
    <w:p w14:paraId="6801BC6C" w14:textId="77777777" w:rsidR="007D595D" w:rsidRPr="00F15417" w:rsidRDefault="007D595D" w:rsidP="00E07B42">
      <w:pPr>
        <w:spacing w:before="0" w:after="0"/>
        <w:jc w:val="center"/>
      </w:pPr>
    </w:p>
    <w:p w14:paraId="25A65D64" w14:textId="77777777" w:rsidR="007D595D" w:rsidRPr="00F15417" w:rsidRDefault="007D595D" w:rsidP="00E07B42">
      <w:pPr>
        <w:spacing w:before="0" w:after="0"/>
      </w:pPr>
      <w:r w:rsidRPr="00F15417">
        <w:t>1.</w:t>
      </w:r>
      <w:r w:rsidRPr="00F15417">
        <w:tab/>
        <w:t xml:space="preserve">Puses atkārtoti apstiprina savu stingro apņemšanos ievērot multilaterālismu. Tās veicina sadarbību un vajadzības gadījumā nosaka kopējas nostājas Apvienoto Nāciju Organizācijā </w:t>
      </w:r>
      <w:r>
        <w:t xml:space="preserve">(ANO) </w:t>
      </w:r>
      <w:r w:rsidRPr="00F15417">
        <w:t>un citās starptautiskās un reģionālās organizācijās un forumos.</w:t>
      </w:r>
    </w:p>
    <w:p w14:paraId="7A599D37" w14:textId="77777777" w:rsidR="007D595D" w:rsidRPr="00F15417" w:rsidRDefault="007D595D" w:rsidP="00E07B42">
      <w:pPr>
        <w:spacing w:before="0" w:after="0"/>
      </w:pPr>
    </w:p>
    <w:p w14:paraId="5AF149A7" w14:textId="77777777" w:rsidR="007D595D" w:rsidRPr="00F15417" w:rsidRDefault="007D595D" w:rsidP="00E07B42">
      <w:pPr>
        <w:spacing w:before="0" w:after="0"/>
      </w:pPr>
      <w:r w:rsidRPr="00F15417">
        <w:t>2.</w:t>
      </w:r>
      <w:r w:rsidRPr="00F15417">
        <w:tab/>
        <w:t xml:space="preserve">Puses stiprina dialogu un apspriešanos, lai veidotu stratēģiskas alianses par globāliem kopīgu interešu jautājumiem, tostarp klimata pārmaiņām, okeānu pārvaldību, ilgtspējīgu attīstību, humāno un sociālo attīstību, cilvēktiesībām un jautājumiem, kas saistīti ar mieru un drošību un konfliktu novēršanu un atrisināšanu. Tās sadarbojas, lai attiecīgajos globālās politikas satvaros pievērstos mazo salu jaunattīstības valstu </w:t>
      </w:r>
      <w:r>
        <w:t>(</w:t>
      </w:r>
      <w:r w:rsidRPr="007B0D95">
        <w:rPr>
          <w:i/>
          <w:iCs/>
        </w:rPr>
        <w:t>SIDS</w:t>
      </w:r>
      <w:r>
        <w:t xml:space="preserve">) </w:t>
      </w:r>
      <w:r w:rsidRPr="00F15417">
        <w:t>vājajām vietām.</w:t>
      </w:r>
    </w:p>
    <w:p w14:paraId="75A3837A" w14:textId="77777777" w:rsidR="007D595D" w:rsidRPr="00F15417" w:rsidRDefault="007D595D" w:rsidP="00E07B42">
      <w:pPr>
        <w:spacing w:before="0" w:after="0"/>
      </w:pPr>
    </w:p>
    <w:p w14:paraId="1CF7CA2C" w14:textId="77777777" w:rsidR="007D595D" w:rsidRPr="00F15417" w:rsidRDefault="007D595D" w:rsidP="00E07B42">
      <w:pPr>
        <w:spacing w:before="0" w:after="0"/>
      </w:pPr>
      <w:r w:rsidRPr="00F15417">
        <w:t>3.</w:t>
      </w:r>
      <w:r w:rsidRPr="00F15417">
        <w:tab/>
        <w:t>Puses apņemas attiecīgi parakstīt, ratificēt galvenos attiecīgos un piemērojamos starptautiskos līgumus un konvencijas, pievienoties tiem un īstenot tos.</w:t>
      </w:r>
    </w:p>
    <w:p w14:paraId="6913AE5B" w14:textId="77777777" w:rsidR="007D595D" w:rsidRPr="00F15417" w:rsidRDefault="007D595D" w:rsidP="00E07B42">
      <w:pPr>
        <w:spacing w:before="0" w:after="0"/>
      </w:pPr>
    </w:p>
    <w:p w14:paraId="3314D7FD" w14:textId="77777777" w:rsidR="007D595D" w:rsidRPr="00F15417" w:rsidRDefault="007D595D" w:rsidP="00E07B42">
      <w:pPr>
        <w:spacing w:before="0" w:after="0"/>
        <w:jc w:val="center"/>
      </w:pPr>
    </w:p>
    <w:p w14:paraId="41AED336" w14:textId="54B9A881" w:rsidR="007D595D" w:rsidRPr="00F15417" w:rsidRDefault="007D595D" w:rsidP="00E07B42">
      <w:pPr>
        <w:spacing w:before="0" w:after="0"/>
        <w:jc w:val="center"/>
      </w:pPr>
      <w:r w:rsidRPr="00F15417">
        <w:br w:type="page"/>
      </w:r>
      <w:r w:rsidRPr="00F15417">
        <w:lastRenderedPageBreak/>
        <w:t>4. PANTS</w:t>
      </w:r>
    </w:p>
    <w:p w14:paraId="6AE99156" w14:textId="77777777" w:rsidR="007D595D" w:rsidRPr="00F15417" w:rsidRDefault="007D595D" w:rsidP="00E07B42">
      <w:pPr>
        <w:spacing w:before="0" w:after="0"/>
        <w:jc w:val="center"/>
      </w:pPr>
    </w:p>
    <w:p w14:paraId="1D797E77" w14:textId="77777777" w:rsidR="007D595D" w:rsidRPr="00F15417" w:rsidRDefault="007D595D" w:rsidP="00E07B42">
      <w:pPr>
        <w:spacing w:before="0" w:after="0"/>
        <w:jc w:val="center"/>
      </w:pPr>
      <w:r w:rsidRPr="00F15417">
        <w:t>Reģionālā integrācija un sadarbība</w:t>
      </w:r>
    </w:p>
    <w:p w14:paraId="58F55633" w14:textId="77777777" w:rsidR="007D595D" w:rsidRPr="00F15417" w:rsidRDefault="007D595D" w:rsidP="00E07B42">
      <w:pPr>
        <w:spacing w:before="0" w:after="0"/>
      </w:pPr>
    </w:p>
    <w:p w14:paraId="56F8BA7E" w14:textId="77777777" w:rsidR="007D595D" w:rsidRPr="00F15417" w:rsidRDefault="007D595D" w:rsidP="00E07B42">
      <w:pPr>
        <w:spacing w:before="0" w:after="0"/>
      </w:pPr>
      <w:r w:rsidRPr="00F15417">
        <w:t>1.</w:t>
      </w:r>
      <w:r w:rsidRPr="00F15417">
        <w:tab/>
        <w:t>Puses veicina reģionālo integrāciju un sadarbību Karību jūras reģionā kā svarīgu līdzekli miera un labklājības panākšanai, ilgtspējīgu un noturīgu ekonomiku un sabiedrību veidošanai un konkurētspējas palielināšanai starptautiskajos tirgos. Tās atbalsta papildu iekšpolitikas virzienu un spēju veidošanu un stiprināšanu, tādējādi veicinot Karību jūras reģiona stabilitāti, kohēziju un labklājību.</w:t>
      </w:r>
    </w:p>
    <w:p w14:paraId="1F17570E" w14:textId="77777777" w:rsidR="007D595D" w:rsidRPr="00F15417" w:rsidRDefault="007D595D" w:rsidP="00E07B42">
      <w:pPr>
        <w:spacing w:before="0" w:after="0"/>
      </w:pPr>
    </w:p>
    <w:p w14:paraId="5D738169" w14:textId="77777777" w:rsidR="007D595D" w:rsidRPr="00F15417" w:rsidRDefault="007D595D" w:rsidP="00E07B42">
      <w:pPr>
        <w:spacing w:before="0" w:after="0"/>
      </w:pPr>
      <w:r w:rsidRPr="00F15417">
        <w:t>2.</w:t>
      </w:r>
      <w:r w:rsidRPr="00F15417">
        <w:tab/>
        <w:t>Puses vienojas veicināt vispārēju Karību jūras reģiona atzīšanu par miera zonu. Tās arī veicina ilgtspējīgu Karību jūras attīstību, ņemot vērā tās nozīmi reģionālās integrācijas un sadarbības veicināšanā.</w:t>
      </w:r>
    </w:p>
    <w:p w14:paraId="3338845E" w14:textId="77777777" w:rsidR="007D595D" w:rsidRPr="00F15417" w:rsidRDefault="007D595D" w:rsidP="00E07B42">
      <w:pPr>
        <w:spacing w:before="0" w:after="0"/>
      </w:pPr>
    </w:p>
    <w:p w14:paraId="1A3AE138" w14:textId="77777777" w:rsidR="007D595D" w:rsidRPr="00F15417" w:rsidRDefault="007D595D" w:rsidP="00E07B42">
      <w:pPr>
        <w:spacing w:before="0" w:after="0"/>
      </w:pPr>
      <w:r w:rsidRPr="00F15417">
        <w:t>3.</w:t>
      </w:r>
      <w:r w:rsidRPr="00F15417">
        <w:tab/>
        <w:t>Puses uzlabo sadarbību ar reģionālajām integrācijas organizācijām un valstīm un teritorijām, kurām ir tādas pašas vērtības un kuras vēlas un spēj veicināt kopīgus mērķus, un sekmē visa Karību jūras reģiona ekonomisko, sociālo un politisko attīstību. Attiecīgā gadījumā tās atbalsta reģionālu pieeju izstrādi kopīgas intereses jautājumiem, arī attiecībā uz plašāku Karību jūras reģionu un Latīņameriku.</w:t>
      </w:r>
    </w:p>
    <w:p w14:paraId="5FDED75E" w14:textId="77777777" w:rsidR="007D595D" w:rsidRPr="00F15417" w:rsidRDefault="007D595D" w:rsidP="00E07B42">
      <w:pPr>
        <w:spacing w:before="0" w:after="0"/>
        <w:jc w:val="center"/>
      </w:pPr>
    </w:p>
    <w:p w14:paraId="02F90991" w14:textId="77777777" w:rsidR="007D595D" w:rsidRPr="00F15417" w:rsidRDefault="007D595D" w:rsidP="00E07B42">
      <w:pPr>
        <w:spacing w:before="0" w:after="0"/>
        <w:jc w:val="center"/>
      </w:pPr>
    </w:p>
    <w:p w14:paraId="26F0C00B" w14:textId="15756BEA" w:rsidR="007D595D" w:rsidRPr="00F15417" w:rsidRDefault="007D595D" w:rsidP="00E07B42">
      <w:pPr>
        <w:spacing w:before="0" w:after="0"/>
        <w:jc w:val="center"/>
      </w:pPr>
      <w:r w:rsidRPr="00F15417">
        <w:br w:type="page"/>
      </w:r>
      <w:r w:rsidRPr="00F15417">
        <w:lastRenderedPageBreak/>
        <w:t>2. NODAĻA</w:t>
      </w:r>
    </w:p>
    <w:p w14:paraId="7D041A98" w14:textId="77777777" w:rsidR="007D595D" w:rsidRPr="00F15417" w:rsidRDefault="007D595D" w:rsidP="00E07B42">
      <w:pPr>
        <w:spacing w:before="0" w:after="0"/>
        <w:jc w:val="center"/>
      </w:pPr>
    </w:p>
    <w:p w14:paraId="217D3DB2" w14:textId="77777777" w:rsidR="007D595D" w:rsidRPr="00F15417" w:rsidRDefault="007D595D" w:rsidP="00E07B42">
      <w:pPr>
        <w:spacing w:before="0" w:after="0"/>
        <w:jc w:val="center"/>
      </w:pPr>
      <w:r w:rsidRPr="00F15417">
        <w:t>DALĪBNIEKI UN PROCESI</w:t>
      </w:r>
    </w:p>
    <w:p w14:paraId="5CB48E89" w14:textId="77777777" w:rsidR="007D595D" w:rsidRPr="00F15417" w:rsidRDefault="007D595D" w:rsidP="00E07B42">
      <w:pPr>
        <w:spacing w:before="0" w:after="0"/>
        <w:jc w:val="center"/>
      </w:pPr>
    </w:p>
    <w:p w14:paraId="15CCF271" w14:textId="77777777" w:rsidR="007D595D" w:rsidRPr="00F15417" w:rsidRDefault="007D595D" w:rsidP="00E07B42">
      <w:pPr>
        <w:spacing w:before="0" w:after="0"/>
        <w:jc w:val="center"/>
      </w:pPr>
    </w:p>
    <w:p w14:paraId="727D9644" w14:textId="77777777" w:rsidR="007D595D" w:rsidRPr="00F15417" w:rsidRDefault="007D595D" w:rsidP="00E07B42">
      <w:pPr>
        <w:spacing w:before="0" w:after="0"/>
        <w:jc w:val="center"/>
      </w:pPr>
      <w:r w:rsidRPr="00F15417">
        <w:t>5. PANTS</w:t>
      </w:r>
    </w:p>
    <w:p w14:paraId="56FA97E7" w14:textId="77777777" w:rsidR="007D595D" w:rsidRPr="00F15417" w:rsidRDefault="007D595D" w:rsidP="00E07B42">
      <w:pPr>
        <w:spacing w:before="0" w:after="0"/>
        <w:jc w:val="center"/>
      </w:pPr>
    </w:p>
    <w:p w14:paraId="66A253A7" w14:textId="77777777" w:rsidR="007D595D" w:rsidRPr="00F15417" w:rsidRDefault="007D595D" w:rsidP="00E07B42">
      <w:pPr>
        <w:spacing w:before="0" w:after="0"/>
        <w:jc w:val="center"/>
      </w:pPr>
      <w:r w:rsidRPr="00F15417">
        <w:t>Institucionālie noteikumi</w:t>
      </w:r>
    </w:p>
    <w:p w14:paraId="7C702C98" w14:textId="77777777" w:rsidR="007D595D" w:rsidRPr="00F15417" w:rsidRDefault="007D595D" w:rsidP="00E07B42">
      <w:pPr>
        <w:spacing w:before="0" w:after="0"/>
      </w:pPr>
    </w:p>
    <w:p w14:paraId="766BB7E1" w14:textId="77777777" w:rsidR="007D595D" w:rsidRPr="00F15417" w:rsidRDefault="007D595D" w:rsidP="00E07B42">
      <w:pPr>
        <w:spacing w:before="0" w:after="0"/>
      </w:pPr>
      <w:r w:rsidRPr="00F15417">
        <w:t>1.</w:t>
      </w:r>
      <w:r w:rsidRPr="00F15417">
        <w:tab/>
      </w:r>
      <w:r>
        <w:t>Ar šo</w:t>
      </w:r>
      <w:r w:rsidRPr="00F15417">
        <w:t xml:space="preserve"> protokol</w:t>
      </w:r>
      <w:r>
        <w:t>u izveidotās</w:t>
      </w:r>
      <w:r w:rsidRPr="00F15417">
        <w:t xml:space="preserve"> institūcijas, kuru sastāvs un funkcijas ir noteiktas šā nolīguma vispārīgajā daļā, ir šādas:</w:t>
      </w:r>
    </w:p>
    <w:p w14:paraId="1D7A2BE6" w14:textId="77777777" w:rsidR="007D595D" w:rsidRPr="00F15417" w:rsidRDefault="007D595D" w:rsidP="00E07B42">
      <w:pPr>
        <w:spacing w:before="0" w:after="0"/>
        <w:ind w:left="567" w:hanging="567"/>
      </w:pPr>
    </w:p>
    <w:p w14:paraId="72F2E574" w14:textId="77777777" w:rsidR="007D595D" w:rsidRPr="00F15417" w:rsidRDefault="007D595D" w:rsidP="00E07B42">
      <w:pPr>
        <w:spacing w:before="0" w:after="0"/>
        <w:ind w:left="567" w:hanging="567"/>
      </w:pPr>
      <w:r w:rsidRPr="00F15417">
        <w:t>a)</w:t>
      </w:r>
      <w:r w:rsidRPr="00F15417">
        <w:tab/>
        <w:t>Karību jūras valstu un ES Ministru padome;</w:t>
      </w:r>
    </w:p>
    <w:p w14:paraId="6B59773E" w14:textId="77777777" w:rsidR="007D595D" w:rsidRPr="00F15417" w:rsidRDefault="007D595D" w:rsidP="00E07B42">
      <w:pPr>
        <w:spacing w:before="0" w:after="0"/>
        <w:ind w:left="567" w:hanging="567"/>
      </w:pPr>
    </w:p>
    <w:p w14:paraId="62407923" w14:textId="77777777" w:rsidR="007D595D" w:rsidRPr="00F15417" w:rsidRDefault="007D595D" w:rsidP="00E07B42">
      <w:pPr>
        <w:spacing w:before="0" w:after="0"/>
        <w:ind w:left="567" w:hanging="567"/>
      </w:pPr>
      <w:r w:rsidRPr="00F15417">
        <w:t>b)</w:t>
      </w:r>
      <w:r w:rsidRPr="00F15417">
        <w:tab/>
        <w:t>Karību jūras valstu un ES Apvienotā komiteja;</w:t>
      </w:r>
    </w:p>
    <w:p w14:paraId="5E74180B" w14:textId="77777777" w:rsidR="007D595D" w:rsidRPr="00F15417" w:rsidRDefault="007D595D" w:rsidP="00E07B42">
      <w:pPr>
        <w:spacing w:before="0" w:after="0"/>
        <w:ind w:left="567" w:hanging="567"/>
      </w:pPr>
    </w:p>
    <w:p w14:paraId="26CB4027" w14:textId="77777777" w:rsidR="007D595D" w:rsidRPr="00F15417" w:rsidRDefault="007D595D" w:rsidP="00E07B42">
      <w:pPr>
        <w:spacing w:before="0" w:after="0"/>
        <w:ind w:left="567" w:hanging="567"/>
      </w:pPr>
      <w:r w:rsidRPr="00F15417">
        <w:t>c)</w:t>
      </w:r>
      <w:r w:rsidRPr="00F15417">
        <w:tab/>
        <w:t>Karību jūras valstu un ES Parlamentārā asambleja.</w:t>
      </w:r>
    </w:p>
    <w:p w14:paraId="5E68F00F" w14:textId="77777777" w:rsidR="007D595D" w:rsidRPr="00F15417" w:rsidRDefault="007D595D" w:rsidP="00E07B42">
      <w:pPr>
        <w:spacing w:before="0" w:after="0"/>
      </w:pPr>
    </w:p>
    <w:p w14:paraId="7ACE4BC2" w14:textId="77777777" w:rsidR="007D595D" w:rsidRPr="00F15417" w:rsidRDefault="007D595D" w:rsidP="00E07B42">
      <w:pPr>
        <w:spacing w:before="0" w:after="0"/>
      </w:pPr>
      <w:r w:rsidRPr="00F15417">
        <w:t>2.</w:t>
      </w:r>
      <w:r w:rsidRPr="00F15417">
        <w:tab/>
        <w:t>Puses var nolemt tikties valstu vai to valdību vadītāju līmenī, lai nodrošinātu Karību jūras valstu un ES partnerības stratēģisko politisko vadību un pārraudzību.</w:t>
      </w:r>
    </w:p>
    <w:p w14:paraId="573D4949" w14:textId="77777777" w:rsidR="007D595D" w:rsidRPr="00F15417" w:rsidRDefault="007D595D" w:rsidP="00E07B42">
      <w:pPr>
        <w:spacing w:before="0" w:after="0"/>
      </w:pPr>
    </w:p>
    <w:p w14:paraId="65316071" w14:textId="77777777" w:rsidR="007D595D" w:rsidRPr="00F15417" w:rsidRDefault="007D595D" w:rsidP="00E07B42">
      <w:pPr>
        <w:spacing w:before="0" w:after="0"/>
        <w:jc w:val="center"/>
      </w:pPr>
    </w:p>
    <w:p w14:paraId="324DB09C" w14:textId="50D4F986" w:rsidR="007D595D" w:rsidRPr="00F15417" w:rsidRDefault="007D595D" w:rsidP="00E07B42">
      <w:pPr>
        <w:spacing w:before="0" w:after="0"/>
        <w:jc w:val="center"/>
      </w:pPr>
      <w:r w:rsidRPr="00F15417">
        <w:br w:type="page"/>
      </w:r>
      <w:r w:rsidRPr="00F15417">
        <w:lastRenderedPageBreak/>
        <w:t>6. PANTS</w:t>
      </w:r>
    </w:p>
    <w:p w14:paraId="697D172D" w14:textId="77777777" w:rsidR="007D595D" w:rsidRPr="00F15417" w:rsidRDefault="007D595D" w:rsidP="00E07B42">
      <w:pPr>
        <w:spacing w:before="0" w:after="0"/>
        <w:jc w:val="center"/>
      </w:pPr>
    </w:p>
    <w:p w14:paraId="7EEF16A0" w14:textId="77777777" w:rsidR="007D595D" w:rsidRPr="00F15417" w:rsidRDefault="007D595D" w:rsidP="00E07B42">
      <w:pPr>
        <w:spacing w:before="0" w:after="0"/>
        <w:jc w:val="center"/>
      </w:pPr>
      <w:r w:rsidRPr="00F52CA9">
        <w:t>Aizjūras zemes un teritorijas un tālākie reģioni Karību jūras reģionā</w:t>
      </w:r>
    </w:p>
    <w:p w14:paraId="3543ECF0" w14:textId="77777777" w:rsidR="007D595D" w:rsidRPr="00F15417" w:rsidRDefault="007D595D" w:rsidP="00E07B42">
      <w:pPr>
        <w:spacing w:before="0" w:after="0"/>
      </w:pPr>
    </w:p>
    <w:p w14:paraId="09E593EC" w14:textId="77777777" w:rsidR="007D595D" w:rsidRPr="00F15417" w:rsidRDefault="007D595D" w:rsidP="00E07B42">
      <w:pPr>
        <w:spacing w:before="0" w:after="0"/>
      </w:pPr>
      <w:r w:rsidRPr="00F15417">
        <w:t>1.</w:t>
      </w:r>
      <w:r w:rsidRPr="00F15417">
        <w:tab/>
        <w:t xml:space="preserve">Puses stiprina ciešās un vēsturiskās ekonomiskās, kultūras un cilvēkos balstītās saites starp Karību </w:t>
      </w:r>
      <w:r>
        <w:t>OACPS dalībvalstīm</w:t>
      </w:r>
      <w:r w:rsidRPr="00F15417">
        <w:t xml:space="preserve"> un aizjūras zemēm un teritorijām</w:t>
      </w:r>
      <w:r>
        <w:t xml:space="preserve"> (AZT)</w:t>
      </w:r>
      <w:r w:rsidRPr="00F15417">
        <w:t xml:space="preserve">, kas asociētas ar ES, un </w:t>
      </w:r>
      <w:r>
        <w:t>ES</w:t>
      </w:r>
      <w:r w:rsidRPr="00F15417">
        <w:t xml:space="preserve"> tālākajiem reģioniem. Tās veicina </w:t>
      </w:r>
      <w:r>
        <w:t>AZT un</w:t>
      </w:r>
      <w:r w:rsidRPr="00F15417">
        <w:t xml:space="preserve"> </w:t>
      </w:r>
      <w:r>
        <w:t xml:space="preserve">ES tālāko reģionu </w:t>
      </w:r>
      <w:r w:rsidRPr="00F15417">
        <w:t>līdzdalību reģionālās integrācijas un sadarbības procesos, kā arī attiecīgā gadījumā reģionālās organizācijās, jo īpaši šādās jomās: tirdzniecība, ieguldījumi un ekonomiskā sadarbība</w:t>
      </w:r>
      <w:r>
        <w:t>;</w:t>
      </w:r>
      <w:r w:rsidRPr="00F15417">
        <w:t xml:space="preserve"> privātā sektora attīstība</w:t>
      </w:r>
      <w:r>
        <w:t>;</w:t>
      </w:r>
      <w:r w:rsidRPr="00F15417">
        <w:t xml:space="preserve"> enerģētika</w:t>
      </w:r>
      <w:r>
        <w:t>;</w:t>
      </w:r>
      <w:r w:rsidRPr="00F15417">
        <w:t xml:space="preserve"> savienojamība un digitalizācija</w:t>
      </w:r>
      <w:r>
        <w:t>;</w:t>
      </w:r>
      <w:r w:rsidRPr="00F15417">
        <w:t xml:space="preserve"> humānā un sociālā attīstība</w:t>
      </w:r>
      <w:r>
        <w:t>;</w:t>
      </w:r>
      <w:r w:rsidRPr="00F15417">
        <w:t xml:space="preserve"> </w:t>
      </w:r>
      <w:r>
        <w:t xml:space="preserve">un </w:t>
      </w:r>
      <w:r w:rsidRPr="00F15417">
        <w:t>klimata pārmaiņas, vidiskā ilgtspēja, dabas resursu ilgtspējīga apsaimniekošana un tūrisms.</w:t>
      </w:r>
    </w:p>
    <w:p w14:paraId="47688B51" w14:textId="77777777" w:rsidR="007D595D" w:rsidRPr="00F15417" w:rsidRDefault="007D595D" w:rsidP="00E07B42">
      <w:pPr>
        <w:spacing w:before="0" w:after="0"/>
      </w:pPr>
    </w:p>
    <w:p w14:paraId="10B58050" w14:textId="77777777" w:rsidR="007D595D" w:rsidRPr="00F15417" w:rsidRDefault="007D595D" w:rsidP="00E07B42">
      <w:pPr>
        <w:spacing w:before="0" w:after="0"/>
      </w:pPr>
      <w:r w:rsidRPr="00F15417">
        <w:t>2.</w:t>
      </w:r>
      <w:r w:rsidRPr="00F15417">
        <w:tab/>
        <w:t xml:space="preserve">Puses vienojas, ka Karību jūras reģiona AZT tiek piešķirta novērotāju loma ar </w:t>
      </w:r>
      <w:r>
        <w:t xml:space="preserve">šo </w:t>
      </w:r>
      <w:r w:rsidRPr="00F15417">
        <w:t xml:space="preserve">protokolu izveidotajās </w:t>
      </w:r>
      <w:r>
        <w:t xml:space="preserve">kopīgajās </w:t>
      </w:r>
      <w:r w:rsidRPr="00F15417">
        <w:t>iestādēs.</w:t>
      </w:r>
    </w:p>
    <w:p w14:paraId="1E084765" w14:textId="77777777" w:rsidR="007D595D" w:rsidRPr="00F15417" w:rsidRDefault="007D595D" w:rsidP="00E07B42">
      <w:pPr>
        <w:spacing w:before="0" w:after="0"/>
        <w:jc w:val="center"/>
      </w:pPr>
    </w:p>
    <w:p w14:paraId="3EA7A85C" w14:textId="77777777" w:rsidR="007D595D" w:rsidRPr="00F15417" w:rsidRDefault="007D595D" w:rsidP="00E07B42">
      <w:pPr>
        <w:spacing w:before="0" w:after="0"/>
        <w:jc w:val="center"/>
      </w:pPr>
    </w:p>
    <w:p w14:paraId="40F2B3E1" w14:textId="77777777" w:rsidR="007D595D" w:rsidRPr="00F15417" w:rsidRDefault="007D595D" w:rsidP="00E07B42">
      <w:pPr>
        <w:spacing w:before="0" w:after="0"/>
        <w:jc w:val="center"/>
      </w:pPr>
      <w:r w:rsidRPr="00F15417">
        <w:t>7. PANTS</w:t>
      </w:r>
    </w:p>
    <w:p w14:paraId="39EB8C24" w14:textId="77777777" w:rsidR="007D595D" w:rsidRPr="00F15417" w:rsidRDefault="007D595D" w:rsidP="00E07B42">
      <w:pPr>
        <w:spacing w:before="0" w:after="0"/>
        <w:jc w:val="center"/>
      </w:pPr>
    </w:p>
    <w:p w14:paraId="1C6C0CE8" w14:textId="77777777" w:rsidR="007D595D" w:rsidRPr="00F15417" w:rsidRDefault="007D595D" w:rsidP="00E07B42">
      <w:pPr>
        <w:spacing w:before="0" w:after="0"/>
        <w:jc w:val="center"/>
      </w:pPr>
      <w:r w:rsidRPr="00F15417">
        <w:t>Apspriešanās ar ieinteresētajām personām</w:t>
      </w:r>
    </w:p>
    <w:p w14:paraId="7837F339" w14:textId="77777777" w:rsidR="007D595D" w:rsidRPr="00F15417" w:rsidRDefault="007D595D" w:rsidP="00E07B42">
      <w:pPr>
        <w:spacing w:before="0" w:after="0"/>
      </w:pPr>
    </w:p>
    <w:p w14:paraId="157AD4D6" w14:textId="77777777" w:rsidR="007D595D" w:rsidRPr="00F15417" w:rsidRDefault="007D595D" w:rsidP="00E07B42">
      <w:pPr>
        <w:spacing w:before="0" w:after="0"/>
      </w:pPr>
      <w:r w:rsidRPr="00F15417">
        <w:t>Puses izveido un attīsta mehānismus, ar kuriem nodrošināt apspriešanos un dialogu ar visām attiecīgajām ieinteresētajām personām, arī vietējām iestādēm un pilsoniskās sabiedrības un privātā sektora pārstāvjiem, lai tos informētu un konsultētu, apspriestos ar tiem un nodrošinātu to ieguldījumu politiskajos procesos un šā protokola īstenošanā. Apspriešanās un dialogs notiek, lai sniegtu ieguldījumu Karību jūras reģiona valstu un ES Ministru padomes sanāksmēm.</w:t>
      </w:r>
    </w:p>
    <w:p w14:paraId="2443C46D" w14:textId="77777777" w:rsidR="007D595D" w:rsidRPr="00F15417" w:rsidRDefault="007D595D" w:rsidP="00E07B42">
      <w:pPr>
        <w:spacing w:before="0" w:after="0"/>
        <w:jc w:val="center"/>
      </w:pPr>
    </w:p>
    <w:p w14:paraId="56D3434B" w14:textId="77777777" w:rsidR="007D595D" w:rsidRPr="00F15417" w:rsidRDefault="007D595D" w:rsidP="00E07B42">
      <w:pPr>
        <w:spacing w:before="0" w:after="0"/>
        <w:jc w:val="center"/>
      </w:pPr>
    </w:p>
    <w:p w14:paraId="01C968D8" w14:textId="2CE463CA" w:rsidR="007D595D" w:rsidRPr="00F15417" w:rsidRDefault="007D595D" w:rsidP="00E07B42">
      <w:pPr>
        <w:spacing w:before="0" w:after="0"/>
        <w:jc w:val="center"/>
      </w:pPr>
      <w:r w:rsidRPr="00F15417">
        <w:br w:type="page"/>
      </w:r>
      <w:r w:rsidRPr="00F15417">
        <w:lastRenderedPageBreak/>
        <w:t>8. PANTS</w:t>
      </w:r>
    </w:p>
    <w:p w14:paraId="26C7DCB8" w14:textId="77777777" w:rsidR="007D595D" w:rsidRPr="00F15417" w:rsidRDefault="007D595D" w:rsidP="00E07B42">
      <w:pPr>
        <w:spacing w:before="0" w:after="0"/>
        <w:jc w:val="center"/>
      </w:pPr>
    </w:p>
    <w:p w14:paraId="5C6B45CD" w14:textId="77777777" w:rsidR="007D595D" w:rsidRPr="00F15417" w:rsidRDefault="007D595D" w:rsidP="00E07B42">
      <w:pPr>
        <w:spacing w:before="0" w:after="0"/>
        <w:jc w:val="center"/>
      </w:pPr>
      <w:r w:rsidRPr="00F15417">
        <w:t>Īstenošana un pārraudzība</w:t>
      </w:r>
    </w:p>
    <w:p w14:paraId="1A61BAD7" w14:textId="77777777" w:rsidR="007D595D" w:rsidRPr="00F15417" w:rsidRDefault="007D595D" w:rsidP="00E07B42">
      <w:pPr>
        <w:spacing w:before="0" w:after="0"/>
      </w:pPr>
    </w:p>
    <w:p w14:paraId="32499D21" w14:textId="77777777" w:rsidR="007D595D" w:rsidRPr="00F15417" w:rsidRDefault="007D595D" w:rsidP="00E07B42">
      <w:pPr>
        <w:spacing w:before="0" w:after="0"/>
      </w:pPr>
      <w:r w:rsidRPr="00F15417">
        <w:t>1.</w:t>
      </w:r>
      <w:r w:rsidRPr="00F15417">
        <w:tab/>
        <w:t>Puses īsteno to saistības vispiemērotākajā līmenī saskaņā ar to attiecīgo politikas satvaru. Tās izstrādā un piemēro pasākumus, lai maksimāli palielinātu šā protokola īstenošanas ietekmi un pastiprinātu visu ieinteresēto personu iesaisti.</w:t>
      </w:r>
    </w:p>
    <w:p w14:paraId="4D1DB85B" w14:textId="77777777" w:rsidR="007D595D" w:rsidRPr="00F15417" w:rsidRDefault="007D595D" w:rsidP="00E07B42">
      <w:pPr>
        <w:spacing w:before="0" w:after="0"/>
      </w:pPr>
    </w:p>
    <w:p w14:paraId="08364BD6" w14:textId="77777777" w:rsidR="007D595D" w:rsidRPr="00F15417" w:rsidRDefault="007D595D" w:rsidP="00E07B42">
      <w:pPr>
        <w:spacing w:before="0" w:after="0"/>
      </w:pPr>
      <w:r w:rsidRPr="00F15417">
        <w:t>2.</w:t>
      </w:r>
      <w:r w:rsidRPr="00F15417">
        <w:tab/>
        <w:t xml:space="preserve">Puses uzrauga un pārskata šo protokolu, lai nodrošinātu, ka īstenošana pilnībā atbilst patiesas partnerības principam un ir saskaņā ar stratēģiskajām prioritātēm. Tās var to regulāri pārskatīt un pēc savstarpējas vienošanās paplašināt tā darbības jomu, </w:t>
      </w:r>
      <w:r>
        <w:t xml:space="preserve">jo </w:t>
      </w:r>
      <w:r w:rsidRPr="00F15417">
        <w:t>īpaši uz jaunām iesaistes jomām, saskaņā ar procedūru, kas izklāstīta šā nolīguma vispārīgās daļas 99. pantā.</w:t>
      </w:r>
    </w:p>
    <w:p w14:paraId="2607FCE0" w14:textId="77777777" w:rsidR="007D595D" w:rsidRPr="00F15417" w:rsidRDefault="007D595D" w:rsidP="00E07B42">
      <w:pPr>
        <w:spacing w:before="0" w:after="0"/>
        <w:jc w:val="center"/>
      </w:pPr>
    </w:p>
    <w:p w14:paraId="1B7CF6B1" w14:textId="77777777" w:rsidR="007D595D" w:rsidRPr="00F15417" w:rsidRDefault="007D595D" w:rsidP="00E07B42">
      <w:pPr>
        <w:spacing w:before="0" w:after="0"/>
        <w:jc w:val="center"/>
      </w:pPr>
    </w:p>
    <w:p w14:paraId="2410AB8F" w14:textId="5EC0FE30" w:rsidR="007D595D" w:rsidRPr="00F15417" w:rsidRDefault="007D595D" w:rsidP="00E07B42">
      <w:pPr>
        <w:spacing w:before="0" w:after="0"/>
        <w:jc w:val="center"/>
      </w:pPr>
      <w:r w:rsidRPr="00F15417">
        <w:br w:type="page"/>
      </w:r>
      <w:r w:rsidRPr="00F15417">
        <w:lastRenderedPageBreak/>
        <w:t>II DAĻA</w:t>
      </w:r>
    </w:p>
    <w:p w14:paraId="2E925CD3" w14:textId="77777777" w:rsidR="007D595D" w:rsidRPr="00F15417" w:rsidRDefault="007D595D" w:rsidP="00E07B42">
      <w:pPr>
        <w:spacing w:before="0" w:after="0"/>
        <w:jc w:val="center"/>
      </w:pPr>
    </w:p>
    <w:p w14:paraId="3FFFD641" w14:textId="77777777" w:rsidR="007D595D" w:rsidRPr="00F15417" w:rsidRDefault="007D595D" w:rsidP="00E07B42">
      <w:pPr>
        <w:spacing w:before="0" w:after="0"/>
        <w:jc w:val="center"/>
      </w:pPr>
      <w:r w:rsidRPr="00F15417">
        <w:t>GALVENĀS SADARBĪBAS JOMAS</w:t>
      </w:r>
    </w:p>
    <w:p w14:paraId="54CB6004" w14:textId="77777777" w:rsidR="007D595D" w:rsidRPr="00F15417" w:rsidRDefault="007D595D" w:rsidP="00E07B42">
      <w:pPr>
        <w:spacing w:before="0" w:after="0"/>
        <w:jc w:val="center"/>
      </w:pPr>
    </w:p>
    <w:p w14:paraId="192F6295" w14:textId="77777777" w:rsidR="007D595D" w:rsidRPr="00F15417" w:rsidRDefault="007D595D" w:rsidP="00E07B42">
      <w:pPr>
        <w:spacing w:before="0" w:after="0"/>
        <w:jc w:val="center"/>
      </w:pPr>
    </w:p>
    <w:p w14:paraId="49E59B89" w14:textId="77777777" w:rsidR="007D595D" w:rsidRPr="00F15417" w:rsidRDefault="007D595D" w:rsidP="00E07B42">
      <w:pPr>
        <w:spacing w:before="0" w:after="0"/>
        <w:jc w:val="center"/>
      </w:pPr>
      <w:r w:rsidRPr="00F15417">
        <w:t>I SADAĻA</w:t>
      </w:r>
    </w:p>
    <w:p w14:paraId="088CB376" w14:textId="77777777" w:rsidR="007D595D" w:rsidRPr="00F15417" w:rsidRDefault="007D595D" w:rsidP="00E07B42">
      <w:pPr>
        <w:spacing w:before="0" w:after="0"/>
        <w:jc w:val="center"/>
      </w:pPr>
    </w:p>
    <w:p w14:paraId="18CD5D6F" w14:textId="77777777" w:rsidR="007D595D" w:rsidRPr="00F15417" w:rsidRDefault="007D595D" w:rsidP="00E07B42">
      <w:pPr>
        <w:spacing w:before="0" w:after="0"/>
        <w:jc w:val="center"/>
      </w:pPr>
      <w:r w:rsidRPr="00F15417">
        <w:t>IEKĻAUJOŠA ILGTSPĒJĪGA EKONOMIKAS IZAUGSME UN ATTĪSTĪBA</w:t>
      </w:r>
    </w:p>
    <w:p w14:paraId="19861B35" w14:textId="77777777" w:rsidR="007D595D" w:rsidRPr="00F15417" w:rsidRDefault="007D595D" w:rsidP="00E07B42">
      <w:pPr>
        <w:spacing w:before="0" w:after="0"/>
        <w:jc w:val="center"/>
      </w:pPr>
    </w:p>
    <w:p w14:paraId="48CE765A" w14:textId="77777777" w:rsidR="007D595D" w:rsidRPr="00F15417" w:rsidRDefault="007D595D" w:rsidP="00E07B42">
      <w:pPr>
        <w:spacing w:before="0" w:after="0"/>
        <w:jc w:val="center"/>
      </w:pPr>
    </w:p>
    <w:p w14:paraId="339F3A15" w14:textId="77777777" w:rsidR="007D595D" w:rsidRPr="00F15417" w:rsidRDefault="007D595D" w:rsidP="00E07B42">
      <w:pPr>
        <w:spacing w:before="0" w:after="0"/>
        <w:jc w:val="center"/>
      </w:pPr>
      <w:r w:rsidRPr="00F15417">
        <w:t>9. PANTS</w:t>
      </w:r>
    </w:p>
    <w:p w14:paraId="7E83F3DE" w14:textId="77777777" w:rsidR="007D595D" w:rsidRPr="00F15417" w:rsidRDefault="007D595D" w:rsidP="00E07B42">
      <w:pPr>
        <w:spacing w:before="0" w:after="0"/>
      </w:pPr>
    </w:p>
    <w:p w14:paraId="272F8D5A" w14:textId="77777777" w:rsidR="007D595D" w:rsidRPr="00F15417" w:rsidRDefault="007D595D" w:rsidP="00E07B42">
      <w:pPr>
        <w:spacing w:before="0" w:after="0"/>
      </w:pPr>
      <w:r w:rsidRPr="00F15417">
        <w:t xml:space="preserve">Puses veicina ilgtspējīgu un iekļaujošu ekonomikas izaugsmi un attīstību ar ekonomikas pārveidi un dažādošanu, palielinātu ekonomikas noturību, pastiprinātu reģionālo integrāciju un sadarbību, spēcīgākām ekonomiskajām un tirdzniecības attiecībām un labāku pāreju uz pilnīgu nodarbinātību un pienācīgas kvalitātes nodarbinātību visiem. Tās sadarbojas, lai veicinātu lielākas tirdzniecības un ieguldījumu plūsmas, uzlabojot makroekonomikas un finanšu stabilitāti un </w:t>
      </w:r>
      <w:r>
        <w:t>uzņēmējdarbīb</w:t>
      </w:r>
      <w:r w:rsidRPr="00F15417">
        <w:t xml:space="preserve">as vidi, un lai sekmētu digitālo pārveidi, veicinātu privātā sektora attīstību un industrializāciju un veicinātu mazemisiju un klimatnoturīgu ekonomiku, nodrošinot, ka visi var izmantot pieejamās </w:t>
      </w:r>
      <w:r>
        <w:t>uzņēmējdarbīb</w:t>
      </w:r>
      <w:r w:rsidRPr="00F15417">
        <w:t>as iespējas. Tās ievēro un aizsargā cilvēktiesības un darba pamatstandartus, arī izmantojot sociālo dialogu, veicina vidisko ilgtspēju un sekmē kopīgu labklājību. Tās vienojas koncentrēt centienus uz galvenajām un jaunām ekonomikas nozarēm, kurām ir palielinoša ietekme uz ilgtspējīgu izaugsmi, vērtības pievienošanu, darbvietu radīšanu un nabadzības izskaušanu.</w:t>
      </w:r>
    </w:p>
    <w:p w14:paraId="664E795B" w14:textId="77777777" w:rsidR="007D595D" w:rsidRPr="00F15417" w:rsidRDefault="007D595D" w:rsidP="00E07B42">
      <w:pPr>
        <w:spacing w:before="0" w:after="0"/>
        <w:jc w:val="center"/>
      </w:pPr>
    </w:p>
    <w:p w14:paraId="6B9272B8" w14:textId="77777777" w:rsidR="007D595D" w:rsidRPr="00F15417" w:rsidRDefault="007D595D" w:rsidP="00E07B42">
      <w:pPr>
        <w:spacing w:before="0" w:after="0"/>
        <w:jc w:val="center"/>
      </w:pPr>
    </w:p>
    <w:p w14:paraId="6C47F4CD" w14:textId="0253AA82" w:rsidR="007D595D" w:rsidRPr="00F15417" w:rsidRDefault="007D595D" w:rsidP="00E07B42">
      <w:pPr>
        <w:spacing w:before="0" w:after="0"/>
        <w:jc w:val="center"/>
      </w:pPr>
      <w:r w:rsidRPr="00F15417">
        <w:br w:type="page"/>
      </w:r>
      <w:r w:rsidRPr="00F15417">
        <w:lastRenderedPageBreak/>
        <w:t>1. NODAĻA</w:t>
      </w:r>
    </w:p>
    <w:p w14:paraId="1F875556" w14:textId="77777777" w:rsidR="007D595D" w:rsidRPr="00F15417" w:rsidRDefault="007D595D" w:rsidP="00E07B42">
      <w:pPr>
        <w:spacing w:before="0" w:after="0"/>
        <w:jc w:val="center"/>
      </w:pPr>
    </w:p>
    <w:p w14:paraId="25E17745" w14:textId="77777777" w:rsidR="007D595D" w:rsidRPr="00F15417" w:rsidRDefault="007D595D" w:rsidP="00E07B42">
      <w:pPr>
        <w:spacing w:before="0" w:after="0"/>
        <w:jc w:val="center"/>
      </w:pPr>
      <w:r w:rsidRPr="00F15417">
        <w:t>VISPĀRĒJĀ EKONOMIKAS SISTĒMA</w:t>
      </w:r>
    </w:p>
    <w:p w14:paraId="55A9604A" w14:textId="77777777" w:rsidR="007D595D" w:rsidRPr="00F15417" w:rsidRDefault="007D595D" w:rsidP="00E07B42">
      <w:pPr>
        <w:spacing w:before="0" w:after="0"/>
        <w:jc w:val="center"/>
      </w:pPr>
    </w:p>
    <w:p w14:paraId="5DDFE8FF" w14:textId="77777777" w:rsidR="007D595D" w:rsidRPr="00F15417" w:rsidRDefault="007D595D" w:rsidP="00E07B42">
      <w:pPr>
        <w:spacing w:before="0" w:after="0"/>
        <w:jc w:val="center"/>
      </w:pPr>
    </w:p>
    <w:p w14:paraId="71FA70F9" w14:textId="77777777" w:rsidR="007D595D" w:rsidRPr="00F15417" w:rsidRDefault="007D595D" w:rsidP="00E07B42">
      <w:pPr>
        <w:spacing w:before="0" w:after="0"/>
        <w:jc w:val="center"/>
      </w:pPr>
      <w:r w:rsidRPr="00F15417">
        <w:t>10. PANTS</w:t>
      </w:r>
    </w:p>
    <w:p w14:paraId="2FCD07B4" w14:textId="77777777" w:rsidR="007D595D" w:rsidRPr="00F15417" w:rsidRDefault="007D595D" w:rsidP="00E07B42">
      <w:pPr>
        <w:spacing w:before="0" w:after="0"/>
        <w:jc w:val="center"/>
      </w:pPr>
    </w:p>
    <w:p w14:paraId="67AD58FC" w14:textId="77777777" w:rsidR="007D595D" w:rsidRPr="00F15417" w:rsidRDefault="007D595D" w:rsidP="00E07B42">
      <w:pPr>
        <w:spacing w:before="0" w:after="0"/>
        <w:jc w:val="center"/>
      </w:pPr>
      <w:r w:rsidRPr="00F15417">
        <w:t>Ekonomikas attīstības veicinātāji</w:t>
      </w:r>
    </w:p>
    <w:p w14:paraId="003B982A" w14:textId="77777777" w:rsidR="007D595D" w:rsidRPr="00F15417" w:rsidRDefault="007D595D" w:rsidP="00E07B42">
      <w:pPr>
        <w:spacing w:before="0" w:after="0"/>
      </w:pPr>
    </w:p>
    <w:p w14:paraId="094923DB" w14:textId="77777777" w:rsidR="007D595D" w:rsidRPr="00F15417" w:rsidRDefault="007D595D" w:rsidP="00E07B42">
      <w:pPr>
        <w:spacing w:before="0" w:after="0"/>
      </w:pPr>
      <w:r w:rsidRPr="00F15417">
        <w:t>1.</w:t>
      </w:r>
      <w:r w:rsidRPr="00F15417">
        <w:tab/>
        <w:t xml:space="preserve">Puses uzlabo makroekonomisko un finanšu stabilitāti, stiprina publisko finanšu pārvaldību un strādā pie valsts parāda atmaksājamības. Tās atbalsta Karību jūras reģiona ekonomisko integrāciju un sadarbību, lai valstis varētu gūt labumu no dziļākas integrācijas reģionālās un globālās vērtības ķēdēs. Tās saskaņo un vienkāršo </w:t>
      </w:r>
      <w:r>
        <w:t>uzņēmējdarbīb</w:t>
      </w:r>
      <w:r w:rsidRPr="00F15417">
        <w:t>as noteikumus un procesus, pieņem stabilu konkurences politiku, ietverot publisko subsīdiju pārredzamību, un nodrošina efektīvas un paredzamas nodokļu sistēmas, arī reģionu līmenī.</w:t>
      </w:r>
    </w:p>
    <w:p w14:paraId="55F13C8F" w14:textId="77777777" w:rsidR="007D595D" w:rsidRPr="00F15417" w:rsidRDefault="007D595D" w:rsidP="00E07B42">
      <w:pPr>
        <w:spacing w:before="0" w:after="0"/>
      </w:pPr>
    </w:p>
    <w:p w14:paraId="22AD246A" w14:textId="77777777" w:rsidR="007D595D" w:rsidRPr="00F15417" w:rsidRDefault="007D595D" w:rsidP="00E07B42">
      <w:pPr>
        <w:spacing w:before="0" w:after="0"/>
      </w:pPr>
      <w:r w:rsidRPr="00F15417">
        <w:t>2.</w:t>
      </w:r>
      <w:r w:rsidRPr="00F15417">
        <w:tab/>
        <w:t xml:space="preserve">Puses rada labvēlīgu tiesisko vidi, stiprina valsts pārvaldes iestāžu un tiesu sistēmu efektivitāti, uzlabo </w:t>
      </w:r>
      <w:r>
        <w:t>uzņēmējdarbīb</w:t>
      </w:r>
      <w:r w:rsidRPr="00F15417">
        <w:t>as vidi, reformējot regulatīvās prasības, uzlabo piekļuvi finansējumam un nodrošina zemes un īpašuma tiesību, kā arī intelektuālā īpašuma tiesību aizsardzību.</w:t>
      </w:r>
    </w:p>
    <w:p w14:paraId="675AC555" w14:textId="77777777" w:rsidR="007D595D" w:rsidRPr="00F15417" w:rsidRDefault="007D595D" w:rsidP="00E07B42">
      <w:pPr>
        <w:spacing w:before="0" w:after="0"/>
      </w:pPr>
    </w:p>
    <w:p w14:paraId="20512B04" w14:textId="4F36BF3F" w:rsidR="007D595D" w:rsidRPr="00F15417" w:rsidRDefault="007D595D" w:rsidP="00E07B42">
      <w:pPr>
        <w:spacing w:before="0" w:after="0"/>
      </w:pPr>
      <w:r w:rsidRPr="00F15417">
        <w:br w:type="page"/>
      </w:r>
      <w:r w:rsidRPr="00F15417">
        <w:lastRenderedPageBreak/>
        <w:t>3.</w:t>
      </w:r>
      <w:r w:rsidRPr="00F15417">
        <w:tab/>
        <w:t>Puses veicina politiku, kas uzlabo darba tirgu atbilstīgumu, lietderību un efektivitāti un atbalsta darbaspēka mobilitāti, ietverot tās reģionālo dimensiju. Tās veicina kvalitatīvu izglītību un prasmju pilnveidošanu un attīsta atbilstošu tehnisko un profesionālo izglītību un apmācību. Tās nodrošina, ka progress cilvēkkapitāla jomā ir pielāgots darba tirgu vajadzībām un iespējām un ka to veicina privātā sektora iesaiste.</w:t>
      </w:r>
    </w:p>
    <w:p w14:paraId="64EC09D3" w14:textId="77777777" w:rsidR="007D595D" w:rsidRPr="00F15417" w:rsidRDefault="007D595D" w:rsidP="00E07B42">
      <w:pPr>
        <w:spacing w:before="0" w:after="0"/>
      </w:pPr>
    </w:p>
    <w:p w14:paraId="4E41C788" w14:textId="77777777" w:rsidR="007D595D" w:rsidRPr="00F15417" w:rsidRDefault="007D595D" w:rsidP="00E07B42">
      <w:pPr>
        <w:spacing w:before="0" w:after="0"/>
      </w:pPr>
      <w:r w:rsidRPr="00F15417">
        <w:t>4.</w:t>
      </w:r>
      <w:r w:rsidRPr="00F15417">
        <w:tab/>
        <w:t>Puses atbalsta tādu galveno infrastruktūru attīstību kā enerģētika, transports, ūdensapgāde un sanitārija un digitālā savienojamība. Tās sadarbojas, lai izmantotu iespējas, ko sniedz tehnoloģiju attīstība un digitālā ekonomika, arī mākslīgā intelekta jomā.</w:t>
      </w:r>
    </w:p>
    <w:p w14:paraId="4C908B1D" w14:textId="77777777" w:rsidR="007D595D" w:rsidRPr="00F15417" w:rsidRDefault="007D595D" w:rsidP="00E07B42">
      <w:pPr>
        <w:spacing w:before="0" w:after="0"/>
      </w:pPr>
    </w:p>
    <w:p w14:paraId="6035C827" w14:textId="77777777" w:rsidR="007D595D" w:rsidRPr="00F15417" w:rsidRDefault="007D595D" w:rsidP="00E07B42">
      <w:pPr>
        <w:spacing w:before="0" w:after="0"/>
      </w:pPr>
      <w:r w:rsidRPr="00F15417">
        <w:t>5.</w:t>
      </w:r>
      <w:r w:rsidRPr="00F15417">
        <w:tab/>
        <w:t xml:space="preserve">Puses sadarbojas, lai uzlabotu finansējuma pieejamību, </w:t>
      </w:r>
      <w:r>
        <w:t xml:space="preserve">jo </w:t>
      </w:r>
      <w:r w:rsidRPr="00F15417">
        <w:t>īpaši mikrouzņēmumiem, mazajiem un vidējiem uzņēmumiem (MMVU), arī izmantojot regulētus banku un nebanku pakalpojumus. Tās izstrādā un stiprina digitālos finanšu pakalpojumus, arī izmantojot ciešāku sadarbību, lai īstenotu saskaņotus starptautiskos standartus un nodrošinātu efektīvus un uzticamus tirgus, patērētāju aizsardzību un uzlabotu piekļuvi mobilajiem finanšu pakalpojumiem.</w:t>
      </w:r>
    </w:p>
    <w:p w14:paraId="0A4C5A3C" w14:textId="77777777" w:rsidR="007D595D" w:rsidRPr="00F15417" w:rsidRDefault="007D595D" w:rsidP="00E07B42">
      <w:pPr>
        <w:spacing w:before="0" w:after="0"/>
      </w:pPr>
    </w:p>
    <w:p w14:paraId="2E2E7003" w14:textId="77777777" w:rsidR="007D595D" w:rsidRPr="00F15417" w:rsidRDefault="007D595D" w:rsidP="00E07B42">
      <w:pPr>
        <w:spacing w:before="0" w:after="0"/>
      </w:pPr>
      <w:r w:rsidRPr="00F15417">
        <w:t>6.</w:t>
      </w:r>
      <w:r w:rsidRPr="00F15417">
        <w:tab/>
        <w:t>Puses pievēršas visu veidu piesārņojumam, ko rada saimnieciskā darbība, arī skaidri definējot un uzliekot pienākumus nozarēm un uzņēmējiem visā piegādes ķēdē, pamatojoties uz ražotāja paplašinātas atbildības un "piesārņotājs maksā" principiem. Tās atbalsta zaļās izaugsmes iniciatīvas, lielāku resursu izmantošanas efektivitāti un tīru un videi nekaitīgu tehnoloģiju un rūpniecisko procesu pieņemšanu.</w:t>
      </w:r>
    </w:p>
    <w:p w14:paraId="468BF01E" w14:textId="77777777" w:rsidR="007D595D" w:rsidRPr="00F15417" w:rsidRDefault="007D595D" w:rsidP="00E07B42">
      <w:pPr>
        <w:spacing w:before="0" w:after="0"/>
      </w:pPr>
    </w:p>
    <w:p w14:paraId="01877E40" w14:textId="005B7226" w:rsidR="007D595D" w:rsidRPr="00F15417" w:rsidRDefault="007D595D" w:rsidP="00E07B42">
      <w:pPr>
        <w:spacing w:before="0" w:after="0"/>
      </w:pPr>
      <w:r w:rsidRPr="00F15417">
        <w:br w:type="page"/>
      </w:r>
      <w:r w:rsidRPr="00F15417">
        <w:lastRenderedPageBreak/>
        <w:t>7.</w:t>
      </w:r>
      <w:r w:rsidRPr="00F15417">
        <w:tab/>
        <w:t>Puses attīsta aprites ekonomiku, veicinot ilgtspējīgu patēriņu un resursu ražošanu, arī ar pastiprinātām zinātnes un tehnoloģiskajām spējām, standartiem, paraugprakses apmaiņu un neefektīva fosilā kurināmā subsīdiju racionalizāciju.</w:t>
      </w:r>
    </w:p>
    <w:p w14:paraId="46031E70" w14:textId="77777777" w:rsidR="007D595D" w:rsidRPr="00F15417" w:rsidRDefault="007D595D" w:rsidP="00E07B42">
      <w:pPr>
        <w:spacing w:before="0" w:after="0"/>
      </w:pPr>
    </w:p>
    <w:p w14:paraId="00B38995" w14:textId="77777777" w:rsidR="007D595D" w:rsidRPr="00F15417" w:rsidRDefault="007D595D" w:rsidP="00E07B42">
      <w:pPr>
        <w:spacing w:before="0" w:after="0"/>
      </w:pPr>
      <w:r w:rsidRPr="00F15417">
        <w:t>8.</w:t>
      </w:r>
      <w:r w:rsidRPr="00F15417">
        <w:tab/>
        <w:t>Puses veicina ģeogrāfiskās izcelsmes norāžu reģistrāciju un aizsardzību un veic pasākumus, lai atbalstītu tehnoloģiju un inovāciju plašāku izmantošanu nolūkā radīt lielāku vērtību reģionālajās un globālajās vērtības ķēdēs.</w:t>
      </w:r>
    </w:p>
    <w:p w14:paraId="02B1BE5F" w14:textId="77777777" w:rsidR="007D595D" w:rsidRPr="00F15417" w:rsidRDefault="007D595D" w:rsidP="00E07B42">
      <w:pPr>
        <w:spacing w:before="0" w:after="0"/>
        <w:jc w:val="center"/>
      </w:pPr>
    </w:p>
    <w:p w14:paraId="77E1008D" w14:textId="77777777" w:rsidR="007D595D" w:rsidRPr="00F15417" w:rsidRDefault="007D595D" w:rsidP="00E07B42">
      <w:pPr>
        <w:spacing w:before="0" w:after="0"/>
        <w:jc w:val="center"/>
      </w:pPr>
    </w:p>
    <w:p w14:paraId="0DDF15D9" w14:textId="77777777" w:rsidR="007D595D" w:rsidRPr="00F15417" w:rsidRDefault="007D595D" w:rsidP="00E07B42">
      <w:pPr>
        <w:spacing w:before="0" w:after="0"/>
        <w:jc w:val="center"/>
      </w:pPr>
      <w:r w:rsidRPr="00F15417">
        <w:t>11. PANTS</w:t>
      </w:r>
    </w:p>
    <w:p w14:paraId="4255F149" w14:textId="77777777" w:rsidR="007D595D" w:rsidRPr="00F15417" w:rsidRDefault="007D595D" w:rsidP="00E07B42">
      <w:pPr>
        <w:spacing w:before="0" w:after="0"/>
        <w:jc w:val="center"/>
      </w:pPr>
    </w:p>
    <w:p w14:paraId="761653FC" w14:textId="77777777" w:rsidR="007D595D" w:rsidRPr="00F15417" w:rsidRDefault="007D595D" w:rsidP="00E07B42">
      <w:pPr>
        <w:spacing w:before="0" w:after="0"/>
        <w:jc w:val="center"/>
      </w:pPr>
      <w:r w:rsidRPr="00F15417">
        <w:t>Ieguldījumi</w:t>
      </w:r>
    </w:p>
    <w:p w14:paraId="51A0DBEA" w14:textId="77777777" w:rsidR="007D595D" w:rsidRPr="00F15417" w:rsidRDefault="007D595D" w:rsidP="00E07B42">
      <w:pPr>
        <w:spacing w:before="0" w:after="0"/>
      </w:pPr>
    </w:p>
    <w:p w14:paraId="2321731B" w14:textId="77777777" w:rsidR="007D595D" w:rsidRPr="00F15417" w:rsidRDefault="007D595D" w:rsidP="00E07B42">
      <w:pPr>
        <w:spacing w:before="0" w:after="0"/>
      </w:pPr>
      <w:r w:rsidRPr="00F15417">
        <w:t>1.</w:t>
      </w:r>
      <w:r w:rsidRPr="00F15417">
        <w:tab/>
        <w:t xml:space="preserve">Puses apņemas palielināt publiskos un privātos ieguldījumus, </w:t>
      </w:r>
      <w:r>
        <w:t xml:space="preserve">jo </w:t>
      </w:r>
      <w:r w:rsidRPr="00F15417">
        <w:t>īpaši nozarēs ar pievienoto vērtību, kurām ir liels ilgtspējīgu darbvietu radīšanas un straujas ekonomiskās izaugsmes potenciāls.</w:t>
      </w:r>
    </w:p>
    <w:p w14:paraId="55499724" w14:textId="77777777" w:rsidR="007D595D" w:rsidRPr="00F15417" w:rsidRDefault="007D595D" w:rsidP="00E07B42">
      <w:pPr>
        <w:spacing w:before="0" w:after="0"/>
      </w:pPr>
    </w:p>
    <w:p w14:paraId="03383319" w14:textId="77777777" w:rsidR="007D595D" w:rsidRPr="00F15417" w:rsidRDefault="007D595D" w:rsidP="00E07B42">
      <w:pPr>
        <w:spacing w:before="0" w:after="0"/>
      </w:pPr>
      <w:r w:rsidRPr="00F15417">
        <w:t>2.</w:t>
      </w:r>
      <w:r w:rsidRPr="00F15417">
        <w:tab/>
        <w:t>Puses saskaņo un racionalizē ar ieguldījumiem saistītos noteikumus, procedūras un prasības. Šajā nolūkā tās prioritāti piešķir MMVU īpašajām vajadzībām. Tās atbalsta reģionālas ieguldījumu politikas, stratēģiju un instrumentu izstrādi.</w:t>
      </w:r>
    </w:p>
    <w:p w14:paraId="1E0CF298" w14:textId="77777777" w:rsidR="007D595D" w:rsidRPr="00F15417" w:rsidRDefault="007D595D" w:rsidP="00E07B42">
      <w:pPr>
        <w:spacing w:before="0" w:after="0"/>
      </w:pPr>
    </w:p>
    <w:p w14:paraId="71C360A6" w14:textId="77777777" w:rsidR="007D595D" w:rsidRPr="00F15417" w:rsidRDefault="007D595D" w:rsidP="00E07B42">
      <w:pPr>
        <w:spacing w:before="0" w:after="0"/>
      </w:pPr>
      <w:r w:rsidRPr="00F15417">
        <w:t>3.</w:t>
      </w:r>
      <w:r w:rsidRPr="00F15417">
        <w:tab/>
        <w:t xml:space="preserve">Puses veicina un atvieglo ieguldījumus Karību jūras reģionā, arī pastiprinot </w:t>
      </w:r>
      <w:r>
        <w:t>uzņēmējdarbīb</w:t>
      </w:r>
      <w:r w:rsidRPr="00F15417">
        <w:t xml:space="preserve">as atvieglošanas pasākumus. Tās turpina atbalstīt ieguldījumus, uzlabojot pārredzamību, informāciju un ieguldītāju informētību par </w:t>
      </w:r>
      <w:r>
        <w:t>uzņēmējdarbīb</w:t>
      </w:r>
      <w:r w:rsidRPr="00F15417">
        <w:t>as iespējām un ieguldījumu nosacījumiem un procedūrām. Tās veicina ekonomiskās attīstības tendenču tehniskās analīzes un prasmju stiprināšanu un ieguldījumu riska pārvaldību.</w:t>
      </w:r>
    </w:p>
    <w:p w14:paraId="6F5FB052" w14:textId="77777777" w:rsidR="007D595D" w:rsidRPr="00F15417" w:rsidRDefault="007D595D" w:rsidP="00E07B42">
      <w:pPr>
        <w:spacing w:before="0" w:after="0"/>
      </w:pPr>
    </w:p>
    <w:p w14:paraId="44FC28E8" w14:textId="5CC1580A" w:rsidR="007D595D" w:rsidRPr="00F15417" w:rsidRDefault="007D595D" w:rsidP="00E07B42">
      <w:pPr>
        <w:spacing w:before="0" w:after="0"/>
      </w:pPr>
      <w:r w:rsidRPr="00F15417">
        <w:br w:type="page"/>
      </w:r>
      <w:r w:rsidRPr="00F15417">
        <w:lastRenderedPageBreak/>
        <w:t>4.</w:t>
      </w:r>
      <w:r w:rsidRPr="00F15417">
        <w:tab/>
        <w:t>Puses stratēģiski izmanto publisko finansējumu, lai stiprinātu ieguldījumu mehānismus un instrumentus un piesaistītu papildu publiskos un privātos ieguldījumus, arī izmantojot finansējuma apvienošanu, garantijas un citus inovatīvus finanšu instrumentus, pienācīgi ņemot vērā parāda atmaksājamību.</w:t>
      </w:r>
    </w:p>
    <w:p w14:paraId="18BA3482" w14:textId="77777777" w:rsidR="007D595D" w:rsidRPr="00F15417" w:rsidRDefault="007D595D" w:rsidP="00E07B42">
      <w:pPr>
        <w:spacing w:before="0" w:after="0"/>
        <w:jc w:val="center"/>
      </w:pPr>
    </w:p>
    <w:p w14:paraId="3A7D2C1B" w14:textId="77777777" w:rsidR="007D595D" w:rsidRPr="00F15417" w:rsidRDefault="007D595D" w:rsidP="00E07B42">
      <w:pPr>
        <w:spacing w:before="0" w:after="0"/>
        <w:jc w:val="center"/>
      </w:pPr>
    </w:p>
    <w:p w14:paraId="6F11C938" w14:textId="77777777" w:rsidR="007D595D" w:rsidRPr="00F15417" w:rsidRDefault="007D595D" w:rsidP="00E07B42">
      <w:pPr>
        <w:spacing w:before="0" w:after="0"/>
        <w:jc w:val="center"/>
      </w:pPr>
      <w:r w:rsidRPr="00F15417">
        <w:t>12. PANTS</w:t>
      </w:r>
    </w:p>
    <w:p w14:paraId="18615924" w14:textId="77777777" w:rsidR="007D595D" w:rsidRPr="00F15417" w:rsidRDefault="007D595D" w:rsidP="00E07B42">
      <w:pPr>
        <w:spacing w:before="0" w:after="0"/>
        <w:jc w:val="center"/>
      </w:pPr>
    </w:p>
    <w:p w14:paraId="69A56DDA" w14:textId="77777777" w:rsidR="007D595D" w:rsidRPr="00F15417" w:rsidRDefault="007D595D" w:rsidP="00E07B42">
      <w:pPr>
        <w:spacing w:before="0" w:after="0"/>
        <w:jc w:val="center"/>
      </w:pPr>
      <w:r w:rsidRPr="00F15417">
        <w:t>Privātā sektora attīstība un industrializācija</w:t>
      </w:r>
    </w:p>
    <w:p w14:paraId="0A7431BE" w14:textId="77777777" w:rsidR="007D595D" w:rsidRPr="00F15417" w:rsidRDefault="007D595D" w:rsidP="00E07B42">
      <w:pPr>
        <w:spacing w:before="0" w:after="0"/>
      </w:pPr>
    </w:p>
    <w:p w14:paraId="26A50EEE" w14:textId="77777777" w:rsidR="007D595D" w:rsidRPr="00F15417" w:rsidRDefault="007D595D" w:rsidP="00E07B42">
      <w:pPr>
        <w:spacing w:before="0" w:after="0"/>
      </w:pPr>
      <w:r w:rsidRPr="00F15417">
        <w:t>1.</w:t>
      </w:r>
      <w:r w:rsidRPr="00F15417">
        <w:tab/>
        <w:t xml:space="preserve">Puses atbalsta privātā sektora attīstību un ilgtspējīgu industrializāciju, kā arī izstrādā politiku, lai veicinātu </w:t>
      </w:r>
      <w:r>
        <w:t>uzņēmējdarbīb</w:t>
      </w:r>
      <w:r w:rsidRPr="00F15417">
        <w:t>u, diversifikāciju un ražīgumu. Tās turpina palielināt uzņēmumu konkurētspēju, cita starpā stiprinot atbilstības nodrošināšanas spējas piemērot attiecīgos starptautiskos standartus, pastiprinot inovācijas pasākumus un uzlabojot piekļuvi inovatīvam finansējumam. Tās veicina institucionālās spējas sniegt ieguldījumu tirdzniecības un ekonomikas politikas veidošanā.</w:t>
      </w:r>
    </w:p>
    <w:p w14:paraId="253A9030" w14:textId="77777777" w:rsidR="007D595D" w:rsidRPr="00F15417" w:rsidRDefault="007D595D" w:rsidP="00E07B42">
      <w:pPr>
        <w:spacing w:before="0" w:after="0"/>
      </w:pPr>
    </w:p>
    <w:p w14:paraId="52BA3F1A" w14:textId="77777777" w:rsidR="007D595D" w:rsidRPr="00F15417" w:rsidRDefault="007D595D" w:rsidP="00E07B42">
      <w:pPr>
        <w:spacing w:before="0" w:after="0"/>
      </w:pPr>
      <w:r w:rsidRPr="00F15417">
        <w:t>2.</w:t>
      </w:r>
      <w:r w:rsidRPr="00F15417">
        <w:tab/>
        <w:t xml:space="preserve">Puses par prioritāti izvirza sieviešu un jauniešu </w:t>
      </w:r>
      <w:r>
        <w:t>uzņēmējdarbīb</w:t>
      </w:r>
      <w:r w:rsidRPr="00F15417">
        <w:t xml:space="preserve">as attīstību, </w:t>
      </w:r>
      <w:r>
        <w:t xml:space="preserve">jo </w:t>
      </w:r>
      <w:r w:rsidRPr="00F15417">
        <w:t xml:space="preserve">īpaši attīstot mērķtiecīgu </w:t>
      </w:r>
      <w:r>
        <w:t>uzņēmējdarbīb</w:t>
      </w:r>
      <w:r w:rsidRPr="00F15417">
        <w:t>as atbalstu un apmācību un nodrošinot piekļuvi pieejamām un uzticamām tehnoloģijām un finansējumam.</w:t>
      </w:r>
    </w:p>
    <w:p w14:paraId="4E13B517" w14:textId="77777777" w:rsidR="007D595D" w:rsidRPr="00F15417" w:rsidRDefault="007D595D" w:rsidP="00E07B42">
      <w:pPr>
        <w:spacing w:before="0" w:after="0"/>
      </w:pPr>
    </w:p>
    <w:p w14:paraId="65171BBB" w14:textId="77777777" w:rsidR="007D595D" w:rsidRPr="00F15417" w:rsidRDefault="007D595D" w:rsidP="00E07B42">
      <w:pPr>
        <w:spacing w:before="0" w:after="0"/>
      </w:pPr>
      <w:r w:rsidRPr="00F15417">
        <w:t>3.</w:t>
      </w:r>
      <w:r w:rsidRPr="00F15417">
        <w:tab/>
        <w:t xml:space="preserve">Puses atbalsta MMVU izaugsmi un konkurētspēju, veicina reģionālo </w:t>
      </w:r>
      <w:r>
        <w:t>uzņēmējdarbīb</w:t>
      </w:r>
      <w:r w:rsidRPr="00F15417">
        <w:t>as attīstību un atvieglo Karību jūras reģiona un ES uzņēmēju kontaktus.</w:t>
      </w:r>
    </w:p>
    <w:p w14:paraId="428FAFBF" w14:textId="77777777" w:rsidR="007D595D" w:rsidRPr="00F15417" w:rsidRDefault="007D595D" w:rsidP="00E07B42">
      <w:pPr>
        <w:spacing w:before="0" w:after="0"/>
      </w:pPr>
    </w:p>
    <w:p w14:paraId="1D5611EC" w14:textId="02CBBA93" w:rsidR="007D595D" w:rsidRPr="00F15417" w:rsidRDefault="007D595D" w:rsidP="00E07B42">
      <w:pPr>
        <w:spacing w:before="0" w:after="0"/>
      </w:pPr>
      <w:r w:rsidRPr="00F15417">
        <w:br w:type="page"/>
      </w:r>
      <w:r w:rsidRPr="00F15417">
        <w:lastRenderedPageBreak/>
        <w:t>4.</w:t>
      </w:r>
      <w:r w:rsidRPr="00F15417">
        <w:tab/>
        <w:t xml:space="preserve">Puses īpašu uzmanību pievērš neoficiālajam sektoram un neoficiālas saimnieciskās darbības pārveidošanai par oficiālu, arī ar mērķtiecīgu atbalstu </w:t>
      </w:r>
      <w:r>
        <w:t>uzņēmējdarbīb</w:t>
      </w:r>
      <w:r w:rsidRPr="00F15417">
        <w:t>as attīstībai.</w:t>
      </w:r>
    </w:p>
    <w:p w14:paraId="09FA54EB" w14:textId="77777777" w:rsidR="007D595D" w:rsidRPr="00F15417" w:rsidRDefault="007D595D" w:rsidP="00E07B42">
      <w:pPr>
        <w:spacing w:before="0" w:after="0"/>
      </w:pPr>
    </w:p>
    <w:p w14:paraId="6398681A" w14:textId="77777777" w:rsidR="007D595D" w:rsidRPr="00F15417" w:rsidRDefault="007D595D" w:rsidP="00E07B42">
      <w:pPr>
        <w:spacing w:before="0" w:after="0"/>
      </w:pPr>
      <w:r w:rsidRPr="00F15417">
        <w:t>5.</w:t>
      </w:r>
      <w:r w:rsidRPr="00F15417">
        <w:tab/>
        <w:t>Puses veicina un atvieglo reģionālo privātā sektora tirdzniecības un profesionālo struktūru izveidi un stiprināšanu, cita starpā uzlabojot tehniskās, pētniecības, politikas ietekmēšanas un institucionālās spējas.</w:t>
      </w:r>
    </w:p>
    <w:p w14:paraId="68DE9824" w14:textId="77777777" w:rsidR="007D595D" w:rsidRPr="00F15417" w:rsidRDefault="007D595D" w:rsidP="00E07B42">
      <w:pPr>
        <w:spacing w:before="0" w:after="0"/>
      </w:pPr>
    </w:p>
    <w:p w14:paraId="3E7F9018" w14:textId="77777777" w:rsidR="007D595D" w:rsidRPr="00F15417" w:rsidRDefault="007D595D" w:rsidP="00E07B42">
      <w:pPr>
        <w:spacing w:before="0" w:after="0"/>
      </w:pPr>
      <w:r w:rsidRPr="00F15417">
        <w:t>6.</w:t>
      </w:r>
      <w:r w:rsidRPr="00F15417">
        <w:tab/>
        <w:t>Puses veicina digitalizāciju un sekmē pētniecības, izstrādes un inovācijas iniciatīvas galvenajās ekonomikas nozarēs, arī stiprinot saiknes starp rūpniecību, pētniecību un akadēmiskajām iestādēm, lai uzlabotu augstvērtīgu produktu apjomu, palielinātu konkurētspēju un attīstītu jaunus tirgus.</w:t>
      </w:r>
    </w:p>
    <w:p w14:paraId="3EC7BB97" w14:textId="77777777" w:rsidR="007D595D" w:rsidRPr="00F15417" w:rsidRDefault="007D595D" w:rsidP="00E07B42">
      <w:pPr>
        <w:spacing w:before="0" w:after="0"/>
      </w:pPr>
    </w:p>
    <w:p w14:paraId="0F7465A7" w14:textId="77777777" w:rsidR="007D595D" w:rsidRPr="00F15417" w:rsidRDefault="007D595D" w:rsidP="00E07B42">
      <w:pPr>
        <w:spacing w:before="0" w:after="0"/>
      </w:pPr>
      <w:r w:rsidRPr="00F15417">
        <w:t>7.</w:t>
      </w:r>
      <w:r w:rsidRPr="00F15417">
        <w:tab/>
        <w:t>Puses veicina plašākas publiskā un privātā sektora partnerības, lai mobilizētu iekšzemes un ārvalstu kapitālu.</w:t>
      </w:r>
    </w:p>
    <w:p w14:paraId="7F6C6A51" w14:textId="77777777" w:rsidR="007D595D" w:rsidRPr="00F15417" w:rsidRDefault="007D595D" w:rsidP="00E07B42">
      <w:pPr>
        <w:spacing w:before="0" w:after="0"/>
      </w:pPr>
    </w:p>
    <w:p w14:paraId="7D379D88" w14:textId="77777777" w:rsidR="007D595D" w:rsidRPr="00F15417" w:rsidRDefault="007D595D" w:rsidP="00E07B42">
      <w:pPr>
        <w:spacing w:before="0" w:after="0"/>
      </w:pPr>
      <w:r w:rsidRPr="00F15417">
        <w:t>8.</w:t>
      </w:r>
      <w:r w:rsidRPr="00F15417">
        <w:tab/>
        <w:t>Puses atbalsta lielāku resursu izmantošanas efektivitāti un tīrāku un videi nekaitīgāku tehnoloģiju un rūpniecisko procesu pieņemšanu.</w:t>
      </w:r>
    </w:p>
    <w:p w14:paraId="59A37133" w14:textId="77777777" w:rsidR="007D595D" w:rsidRPr="00F15417" w:rsidRDefault="007D595D" w:rsidP="00E07B42">
      <w:pPr>
        <w:spacing w:before="0" w:after="0"/>
      </w:pPr>
    </w:p>
    <w:p w14:paraId="6E3AA909" w14:textId="274E52D0" w:rsidR="007D595D" w:rsidRPr="00F15417" w:rsidRDefault="007D595D" w:rsidP="00E07B42">
      <w:pPr>
        <w:spacing w:before="0" w:after="0"/>
      </w:pPr>
      <w:r w:rsidRPr="00F15417">
        <w:br w:type="page"/>
      </w:r>
      <w:r w:rsidRPr="00F15417">
        <w:lastRenderedPageBreak/>
        <w:t>9.</w:t>
      </w:r>
      <w:r w:rsidRPr="00F15417">
        <w:tab/>
        <w:t xml:space="preserve">Puses veicina rūpniecības attīstību, lai panāktu ilgtspējīgu ekonomikas izaugsmi. Tās pieņem mērķtiecīgu politiku, kura izstrādāta, lai veicinātu rūpniecisko izaugsmi un iespējas, </w:t>
      </w:r>
      <w:r>
        <w:t xml:space="preserve">jo </w:t>
      </w:r>
      <w:r w:rsidRPr="00F15417">
        <w:t xml:space="preserve">īpaši izveidojot saiknes un darbības, kas rada pievienoto vērtību. Tās izstrādā un īsteno ilgtspējīgu valstu un reģionālo rūpniecības politiku, lai uzlabotu privātā sektora konkurētspēju, </w:t>
      </w:r>
      <w:r>
        <w:t xml:space="preserve">jo </w:t>
      </w:r>
      <w:r w:rsidRPr="00F15417">
        <w:t>īpaši vidējo un augsto tehnoloģiju ražošanas un eksporta jomā. Tās veicina un atvieglo piemērotu tehnoloģiju izstrādi, lai sekmētu savu ekonomiku diversifikāciju, pārejot uz augstvērtīgu rūpniecības produktu ražošanu.</w:t>
      </w:r>
    </w:p>
    <w:p w14:paraId="5B73B39B" w14:textId="77777777" w:rsidR="007D595D" w:rsidRPr="00F15417" w:rsidRDefault="007D595D" w:rsidP="00E07B42">
      <w:pPr>
        <w:spacing w:before="0" w:after="0"/>
      </w:pPr>
    </w:p>
    <w:p w14:paraId="00BE2C89" w14:textId="77777777" w:rsidR="007D595D" w:rsidRPr="00F15417" w:rsidRDefault="007D595D" w:rsidP="00E07B42">
      <w:pPr>
        <w:spacing w:before="0" w:after="0"/>
      </w:pPr>
      <w:r w:rsidRPr="00F15417">
        <w:t>10.</w:t>
      </w:r>
      <w:r w:rsidRPr="00F15417">
        <w:tab/>
        <w:t>Puses veicina savu attiecīgo valūtu plašāku izmantošanu starptautiskajos darījumos.</w:t>
      </w:r>
    </w:p>
    <w:p w14:paraId="1ABF347A" w14:textId="77777777" w:rsidR="007D595D" w:rsidRPr="00F15417" w:rsidRDefault="007D595D" w:rsidP="00E07B42">
      <w:pPr>
        <w:spacing w:before="0" w:after="0"/>
        <w:jc w:val="center"/>
      </w:pPr>
    </w:p>
    <w:p w14:paraId="344CE259" w14:textId="77777777" w:rsidR="007D595D" w:rsidRPr="00F15417" w:rsidRDefault="007D595D" w:rsidP="00E07B42">
      <w:pPr>
        <w:spacing w:before="0" w:after="0"/>
        <w:jc w:val="center"/>
      </w:pPr>
    </w:p>
    <w:p w14:paraId="04942DE4" w14:textId="77777777" w:rsidR="007D595D" w:rsidRPr="00F15417" w:rsidRDefault="007D595D" w:rsidP="00E07B42">
      <w:pPr>
        <w:spacing w:before="0" w:after="0"/>
        <w:jc w:val="center"/>
      </w:pPr>
      <w:r w:rsidRPr="00F15417">
        <w:t>13. PANTS</w:t>
      </w:r>
    </w:p>
    <w:p w14:paraId="43B12C7A" w14:textId="77777777" w:rsidR="007D595D" w:rsidRPr="00F15417" w:rsidRDefault="007D595D" w:rsidP="00E07B42">
      <w:pPr>
        <w:spacing w:before="0" w:after="0"/>
        <w:jc w:val="center"/>
      </w:pPr>
    </w:p>
    <w:p w14:paraId="7F041FB1" w14:textId="77777777" w:rsidR="007D595D" w:rsidRPr="00F15417" w:rsidRDefault="007D595D" w:rsidP="00E07B42">
      <w:pPr>
        <w:spacing w:before="0" w:after="0"/>
        <w:jc w:val="center"/>
      </w:pPr>
      <w:r w:rsidRPr="00F15417">
        <w:t>Sadarbība tirdzniecības jomā</w:t>
      </w:r>
    </w:p>
    <w:p w14:paraId="5C40C9E0" w14:textId="77777777" w:rsidR="007D595D" w:rsidRPr="00F15417" w:rsidRDefault="007D595D" w:rsidP="00E07B42">
      <w:pPr>
        <w:spacing w:before="0" w:after="0"/>
      </w:pPr>
    </w:p>
    <w:p w14:paraId="3C8D8AE4" w14:textId="77777777" w:rsidR="007D595D" w:rsidRPr="00F15417" w:rsidRDefault="007D595D" w:rsidP="00E07B42">
      <w:pPr>
        <w:spacing w:before="0" w:after="0"/>
      </w:pPr>
      <w:r w:rsidRPr="00F15417">
        <w:t>1.</w:t>
      </w:r>
      <w:r w:rsidRPr="00F15417">
        <w:tab/>
        <w:t xml:space="preserve">Puses veicina reģionālo integrāciju un sadarbības procesus Karību jūras reģionā, arī pastiprinot tirdzniecības atvieglošanu un saskaņojot regulējumu, lai valstis un uzņēmēji varētu izmantot priekšrocības, ko sniedz tirdzniecība ar kaimiņvalstīm, un lai tiktu veicināta to integrācija galvenajās reģionālajās un globālajās vērtības ķēdēs. Tās veic konkrētus pasākumus, lai atbalstītu </w:t>
      </w:r>
      <w:r w:rsidRPr="00F15417">
        <w:rPr>
          <w:i/>
        </w:rPr>
        <w:t>CARICOM</w:t>
      </w:r>
      <w:r w:rsidRPr="00F15417">
        <w:t xml:space="preserve"> vienotā tirgus un ekonomikas (</w:t>
      </w:r>
      <w:r w:rsidRPr="00F15417">
        <w:rPr>
          <w:i/>
        </w:rPr>
        <w:t>CSME</w:t>
      </w:r>
      <w:r w:rsidRPr="00F15417">
        <w:t>) un Austrumkarību valstu organizācijas (</w:t>
      </w:r>
      <w:r w:rsidRPr="00F15417">
        <w:rPr>
          <w:i/>
        </w:rPr>
        <w:t>OECS</w:t>
      </w:r>
      <w:r w:rsidRPr="00F15417">
        <w:t>) ekonomiskās savienības attīstību.</w:t>
      </w:r>
    </w:p>
    <w:p w14:paraId="1D16119D" w14:textId="77777777" w:rsidR="007D595D" w:rsidRPr="00F15417" w:rsidRDefault="007D595D" w:rsidP="00E07B42">
      <w:pPr>
        <w:spacing w:before="0" w:after="0"/>
      </w:pPr>
    </w:p>
    <w:p w14:paraId="72AE8421" w14:textId="7416BC9A" w:rsidR="007D595D" w:rsidRPr="00F15417" w:rsidRDefault="007D595D" w:rsidP="00E07B42">
      <w:pPr>
        <w:spacing w:before="0" w:after="0"/>
      </w:pPr>
      <w:r w:rsidRPr="00F15417">
        <w:br w:type="page"/>
      </w:r>
      <w:r w:rsidRPr="00F15417">
        <w:lastRenderedPageBreak/>
        <w:t>2.</w:t>
      </w:r>
      <w:r w:rsidRPr="00F15417">
        <w:tab/>
        <w:t xml:space="preserve">Puses atbalsta </w:t>
      </w:r>
      <w:r w:rsidRPr="00EA4482">
        <w:t>Ekon</w:t>
      </w:r>
      <w:r>
        <w:t>omisko partnerattiecību nolīguma</w:t>
      </w:r>
      <w:r w:rsidRPr="00EA4482">
        <w:t xml:space="preserve"> starp </w:t>
      </w:r>
      <w:r w:rsidRPr="007B0D95">
        <w:rPr>
          <w:i/>
          <w:iCs/>
        </w:rPr>
        <w:t>Cariforum</w:t>
      </w:r>
      <w:r w:rsidRPr="00EA4482">
        <w:t xml:space="preserve"> valstīm, no vienas puses, un Eiropas Kopienu un tās dalībvalstīm</w:t>
      </w:r>
      <w:r>
        <w:t>, no otras puses ("</w:t>
      </w:r>
      <w:r w:rsidRPr="00F15417">
        <w:rPr>
          <w:i/>
        </w:rPr>
        <w:t>Cariforum</w:t>
      </w:r>
      <w:r w:rsidRPr="00F15417">
        <w:t xml:space="preserve"> un ES </w:t>
      </w:r>
      <w:r>
        <w:t>EPN"),</w:t>
      </w:r>
      <w:r w:rsidRPr="00F15417">
        <w:t xml:space="preserve"> īstenošanu, lai pastiprinātu tā efektivitāti, jo tas ir līdzeklis ilgtspējīgas attīstības veicināšanai, un lai nodrošinātu tā komerciālo nozīmi. Šajā nolūkā tās sadarbojas, lai stiprinātu mehānismus, procedūras un iestādes valstu un reģionālo ražošanas un regulatīvo spēju uzlabošanai. Tās arī sadarbojas, lai izveidotu atbilstīgu atbalsta politiku, ar ko veicina lielākas tirdzniecības plūsmas, arī stiprinot ražošanu un </w:t>
      </w:r>
      <w:r>
        <w:t>uzņēmējdarbīb</w:t>
      </w:r>
      <w:r w:rsidRPr="00F15417">
        <w:t>u, nodrošinot kvalitatīvu infrastruktūru, uzlabotu digitālā atbalsta regulējumu, lielākus ieguldījumus nozarēs, kuras rada pievienoto vērtību, un efektīvas e-komercijas attīstību.</w:t>
      </w:r>
    </w:p>
    <w:p w14:paraId="2C0FECDC" w14:textId="77777777" w:rsidR="007D595D" w:rsidRPr="00F15417" w:rsidRDefault="007D595D" w:rsidP="00E07B42">
      <w:pPr>
        <w:spacing w:before="0" w:after="0"/>
      </w:pPr>
    </w:p>
    <w:p w14:paraId="79FE8BF6" w14:textId="77777777" w:rsidR="007D595D" w:rsidRPr="00F15417" w:rsidRDefault="007D595D" w:rsidP="00E07B42">
      <w:pPr>
        <w:spacing w:before="0" w:after="0"/>
      </w:pPr>
      <w:r w:rsidRPr="00F15417">
        <w:t>3.</w:t>
      </w:r>
      <w:r w:rsidRPr="00F15417">
        <w:tab/>
        <w:t>Lai veicinātu iekļaujošu un ilgtspējīgu attīstību, Puses veicina tirdzniecību plašākā Karību jūras reģionā, ietverot ar ES asociētās AZT un citas teritorijas.</w:t>
      </w:r>
    </w:p>
    <w:p w14:paraId="354C469E" w14:textId="77777777" w:rsidR="007D595D" w:rsidRPr="00F15417" w:rsidRDefault="007D595D" w:rsidP="00E07B42">
      <w:pPr>
        <w:spacing w:before="0" w:after="0"/>
      </w:pPr>
    </w:p>
    <w:p w14:paraId="4A3DE4C1" w14:textId="77777777" w:rsidR="007D595D" w:rsidRPr="00F15417" w:rsidRDefault="007D595D" w:rsidP="00E07B42">
      <w:pPr>
        <w:spacing w:before="0" w:after="0"/>
      </w:pPr>
      <w:r w:rsidRPr="00F15417">
        <w:t>4.</w:t>
      </w:r>
      <w:r w:rsidRPr="00F15417">
        <w:tab/>
        <w:t xml:space="preserve">Puses atbalsta PTO Tirdzniecības atvieglošanas nolīguma īstenošanu un atvieglo tirdzniecību, cita starpā pieņemot atbalsta pasākumus, lai samazinātu gan tirdzniecības izmaksas, gan finansiālo un regulatīvo slogu </w:t>
      </w:r>
      <w:r>
        <w:t>MMVU</w:t>
      </w:r>
      <w:r w:rsidRPr="00F15417">
        <w:t>.</w:t>
      </w:r>
    </w:p>
    <w:p w14:paraId="437D9349" w14:textId="77777777" w:rsidR="007D595D" w:rsidRPr="00F15417" w:rsidRDefault="007D595D" w:rsidP="00E07B42">
      <w:pPr>
        <w:spacing w:before="0" w:after="0"/>
      </w:pPr>
    </w:p>
    <w:p w14:paraId="438822D3" w14:textId="77777777" w:rsidR="007D595D" w:rsidRPr="00F15417" w:rsidRDefault="007D595D" w:rsidP="00E07B42">
      <w:pPr>
        <w:spacing w:before="0" w:after="0"/>
      </w:pPr>
      <w:r w:rsidRPr="00F15417">
        <w:t>5.</w:t>
      </w:r>
      <w:r w:rsidRPr="00F15417">
        <w:tab/>
        <w:t>Puses attiecīgā gadījumā īsteno novatorisku īpašu un diferencētu attieksmi attiecībā uz jauniem daudzpusējiem vai divpusējiem tirdzniecības nolīgumiem, piemēram, nodrošinot, ka tirdzniecības saistību elastīgums atspoguļo pierādītās īstenošanas jaudas vajadzības.</w:t>
      </w:r>
    </w:p>
    <w:p w14:paraId="58ACC12F" w14:textId="77777777" w:rsidR="007D595D" w:rsidRPr="00F15417" w:rsidRDefault="007D595D" w:rsidP="00E07B42">
      <w:pPr>
        <w:spacing w:before="0" w:after="0"/>
        <w:jc w:val="center"/>
      </w:pPr>
    </w:p>
    <w:p w14:paraId="767BFB51" w14:textId="77777777" w:rsidR="007D595D" w:rsidRPr="00F15417" w:rsidRDefault="007D595D" w:rsidP="00E07B42">
      <w:pPr>
        <w:spacing w:before="0" w:after="0"/>
        <w:jc w:val="center"/>
      </w:pPr>
    </w:p>
    <w:p w14:paraId="0D654B10" w14:textId="6DA3A019" w:rsidR="007D595D" w:rsidRPr="00F15417" w:rsidRDefault="007D595D" w:rsidP="00E07B42">
      <w:pPr>
        <w:spacing w:before="0" w:after="0"/>
        <w:jc w:val="center"/>
      </w:pPr>
      <w:r w:rsidRPr="00F15417">
        <w:br w:type="page"/>
      </w:r>
      <w:r w:rsidRPr="00F15417">
        <w:lastRenderedPageBreak/>
        <w:t>2. NODAĻA</w:t>
      </w:r>
    </w:p>
    <w:p w14:paraId="01FD6960" w14:textId="77777777" w:rsidR="007D595D" w:rsidRPr="00F15417" w:rsidRDefault="007D595D" w:rsidP="00E07B42">
      <w:pPr>
        <w:spacing w:before="0" w:after="0"/>
        <w:jc w:val="center"/>
      </w:pPr>
    </w:p>
    <w:p w14:paraId="71C04311" w14:textId="77777777" w:rsidR="007D595D" w:rsidRPr="00F15417" w:rsidRDefault="007D595D" w:rsidP="00E07B42">
      <w:pPr>
        <w:spacing w:before="0" w:after="0"/>
        <w:jc w:val="center"/>
      </w:pPr>
      <w:r w:rsidRPr="00F15417">
        <w:t>PRIORITĀRĀS EKONOMIKAS NOZARES</w:t>
      </w:r>
    </w:p>
    <w:p w14:paraId="77D9D00C" w14:textId="77777777" w:rsidR="007D595D" w:rsidRPr="00F15417" w:rsidRDefault="007D595D" w:rsidP="00E07B42">
      <w:pPr>
        <w:spacing w:before="0" w:after="0"/>
        <w:jc w:val="center"/>
      </w:pPr>
    </w:p>
    <w:p w14:paraId="7A0F4A47" w14:textId="77777777" w:rsidR="007D595D" w:rsidRPr="00F15417" w:rsidRDefault="007D595D" w:rsidP="00E07B42">
      <w:pPr>
        <w:spacing w:before="0" w:after="0"/>
        <w:jc w:val="center"/>
      </w:pPr>
    </w:p>
    <w:p w14:paraId="37A1719E" w14:textId="77777777" w:rsidR="007D595D" w:rsidRPr="00F15417" w:rsidRDefault="007D595D" w:rsidP="00E07B42">
      <w:pPr>
        <w:spacing w:before="0" w:after="0"/>
        <w:jc w:val="center"/>
      </w:pPr>
      <w:r w:rsidRPr="00F15417">
        <w:t>14. PANTS</w:t>
      </w:r>
    </w:p>
    <w:p w14:paraId="47907C8F" w14:textId="77777777" w:rsidR="007D595D" w:rsidRPr="00F15417" w:rsidRDefault="007D595D" w:rsidP="00E07B42">
      <w:pPr>
        <w:spacing w:before="0" w:after="0"/>
        <w:jc w:val="center"/>
      </w:pPr>
    </w:p>
    <w:p w14:paraId="0D0762B4" w14:textId="77777777" w:rsidR="007D595D" w:rsidRPr="00F15417" w:rsidRDefault="007D595D" w:rsidP="00E07B42">
      <w:pPr>
        <w:spacing w:before="0" w:after="0"/>
        <w:jc w:val="center"/>
      </w:pPr>
      <w:r w:rsidRPr="00F15417">
        <w:t>Pakalpojumi</w:t>
      </w:r>
    </w:p>
    <w:p w14:paraId="6F624451" w14:textId="77777777" w:rsidR="007D595D" w:rsidRPr="00F15417" w:rsidRDefault="007D595D" w:rsidP="00E07B42">
      <w:pPr>
        <w:spacing w:before="0" w:after="0"/>
      </w:pPr>
    </w:p>
    <w:p w14:paraId="27E3C8B8" w14:textId="77777777" w:rsidR="007D595D" w:rsidRPr="00F15417" w:rsidRDefault="007D595D" w:rsidP="00E07B42">
      <w:pPr>
        <w:spacing w:before="0" w:after="0"/>
      </w:pPr>
      <w:r w:rsidRPr="00F15417">
        <w:t>1.</w:t>
      </w:r>
      <w:r w:rsidRPr="00F15417">
        <w:tab/>
        <w:t xml:space="preserve">Puses uzlabo galveno pakalpojumu apakšnozaru regulatīvo un ražošanas jaudu, cita starpā izstrādājot nozaru politiku, tiesisko regulējumu un valstu un reģionālā regulējuma spējas, lai ļautu pakalpojumu sniedzējiem izmantot tirgus iespējas, kas pieejamas saskaņā ar </w:t>
      </w:r>
      <w:r w:rsidRPr="00F15417">
        <w:rPr>
          <w:i/>
          <w:iCs/>
        </w:rPr>
        <w:t>Cariforum</w:t>
      </w:r>
      <w:r w:rsidRPr="00F15417">
        <w:t xml:space="preserve"> valstu un ES EPN, </w:t>
      </w:r>
      <w:r w:rsidRPr="00F15417">
        <w:rPr>
          <w:i/>
          <w:iCs/>
        </w:rPr>
        <w:t>CSME</w:t>
      </w:r>
      <w:r w:rsidRPr="00F15417">
        <w:t xml:space="preserve">, </w:t>
      </w:r>
      <w:r w:rsidRPr="00F15417">
        <w:rPr>
          <w:i/>
          <w:iCs/>
        </w:rPr>
        <w:t>OECS</w:t>
      </w:r>
      <w:r w:rsidRPr="00F15417">
        <w:t xml:space="preserve"> un citiem Karību jūras reģiona valstu reģionālajiem režīmiem. Tās īpašu uzmanību pievērš profesionālaj</w:t>
      </w:r>
      <w:r>
        <w:t>ām</w:t>
      </w:r>
      <w:r w:rsidRPr="00F15417">
        <w:t>, konferenču organizēšanas, datu apstrādes, atpūtas, kultūras un radoš</w:t>
      </w:r>
      <w:r>
        <w:t>ajām</w:t>
      </w:r>
      <w:r w:rsidRPr="00F15417">
        <w:t xml:space="preserve"> nozar</w:t>
      </w:r>
      <w:r>
        <w:t>ēm un</w:t>
      </w:r>
      <w:r w:rsidRPr="00F15417">
        <w:t xml:space="preserve"> sporta, izglītības, finanšu, komunikācijas, audiovizuālajiem, transporta, vides un tūrisma pakalpojumiem.</w:t>
      </w:r>
    </w:p>
    <w:p w14:paraId="689806E5" w14:textId="77777777" w:rsidR="007D595D" w:rsidRPr="00F15417" w:rsidRDefault="007D595D" w:rsidP="00E07B42">
      <w:pPr>
        <w:spacing w:before="0" w:after="0"/>
      </w:pPr>
    </w:p>
    <w:p w14:paraId="2B4D670B" w14:textId="77777777" w:rsidR="007D595D" w:rsidRPr="00F15417" w:rsidRDefault="007D595D" w:rsidP="00E07B42">
      <w:pPr>
        <w:spacing w:before="0" w:after="0"/>
      </w:pPr>
      <w:r w:rsidRPr="00F15417">
        <w:t>2.</w:t>
      </w:r>
      <w:r w:rsidRPr="00F15417">
        <w:tab/>
        <w:t>Puses izstrādā stratēģijas un atbilstošu politiku, lai uzlabotu piekļuvi tirdzniecības finansējumam un finanšu pakalpojumiem. Tās arī uzlabo spēju vākt, glabāt, izplatīt un analizēt pakalpojumu tirdzniecības datus un statistiku.</w:t>
      </w:r>
    </w:p>
    <w:p w14:paraId="5376E165" w14:textId="77777777" w:rsidR="007D595D" w:rsidRPr="00F15417" w:rsidRDefault="007D595D" w:rsidP="00E07B42">
      <w:pPr>
        <w:spacing w:before="0" w:after="0"/>
      </w:pPr>
    </w:p>
    <w:p w14:paraId="12B1B5B6" w14:textId="77777777" w:rsidR="007D595D" w:rsidRPr="00F15417" w:rsidRDefault="007D595D" w:rsidP="00E07B42">
      <w:pPr>
        <w:spacing w:before="0" w:after="0"/>
      </w:pPr>
      <w:r w:rsidRPr="00F15417">
        <w:t>3.</w:t>
      </w:r>
      <w:r w:rsidRPr="00F15417">
        <w:tab/>
        <w:t>Puses sadarbojas, lai veicinātu un stiprinātu pakalpojumu nozīmi tirdzniecības konkurētspējā un padziļinātu vērtības ķēdes, cita starpā veicinot inovāciju ar pakalpojumiem saistītā ražošanā un palielinot pakalpojumu kā izejvielu lomu preču ražošanā.</w:t>
      </w:r>
    </w:p>
    <w:p w14:paraId="4694CEAC" w14:textId="77777777" w:rsidR="007D595D" w:rsidRPr="00F15417" w:rsidRDefault="007D595D" w:rsidP="00E07B42">
      <w:pPr>
        <w:spacing w:before="0" w:after="0"/>
      </w:pPr>
    </w:p>
    <w:p w14:paraId="55C9883B" w14:textId="4B2BE2AB" w:rsidR="007D595D" w:rsidRPr="00F15417" w:rsidRDefault="007D595D" w:rsidP="00E07B42">
      <w:pPr>
        <w:spacing w:before="0" w:after="0"/>
      </w:pPr>
      <w:r w:rsidRPr="00F15417">
        <w:br w:type="page"/>
      </w:r>
      <w:r w:rsidRPr="00F15417">
        <w:lastRenderedPageBreak/>
        <w:t>4.</w:t>
      </w:r>
      <w:r w:rsidRPr="00F15417">
        <w:tab/>
        <w:t>Puses atbalsta reģionālo profesionālo organizāciju uzlabotas spējas dot ieguldījumu sarunās par savstarpējas atzīšanas nolīgumiem un efektīvi tos veicināt.</w:t>
      </w:r>
    </w:p>
    <w:p w14:paraId="2F7C20EB" w14:textId="77777777" w:rsidR="007D595D" w:rsidRPr="00F15417" w:rsidRDefault="007D595D" w:rsidP="00E07B42">
      <w:pPr>
        <w:spacing w:before="0" w:after="0"/>
        <w:jc w:val="center"/>
      </w:pPr>
    </w:p>
    <w:p w14:paraId="480796E9" w14:textId="77777777" w:rsidR="007D595D" w:rsidRPr="00F15417" w:rsidRDefault="007D595D" w:rsidP="00E07B42">
      <w:pPr>
        <w:spacing w:before="0" w:after="0"/>
        <w:jc w:val="center"/>
      </w:pPr>
    </w:p>
    <w:p w14:paraId="663543AE" w14:textId="77777777" w:rsidR="007D595D" w:rsidRPr="00F15417" w:rsidRDefault="007D595D" w:rsidP="00E07B42">
      <w:pPr>
        <w:spacing w:before="0" w:after="0"/>
        <w:jc w:val="center"/>
      </w:pPr>
      <w:r w:rsidRPr="00F15417">
        <w:t>15. PANTS</w:t>
      </w:r>
    </w:p>
    <w:p w14:paraId="24725EA7" w14:textId="77777777" w:rsidR="007D595D" w:rsidRPr="00F15417" w:rsidRDefault="007D595D" w:rsidP="00E07B42">
      <w:pPr>
        <w:spacing w:before="0" w:after="0"/>
        <w:jc w:val="center"/>
      </w:pPr>
    </w:p>
    <w:p w14:paraId="52A5EA7C" w14:textId="77777777" w:rsidR="007D595D" w:rsidRPr="00F15417" w:rsidRDefault="007D595D" w:rsidP="00E07B42">
      <w:pPr>
        <w:spacing w:before="0" w:after="0"/>
        <w:jc w:val="center"/>
      </w:pPr>
      <w:r w:rsidRPr="00F15417">
        <w:t>Zilā ekonomika</w:t>
      </w:r>
    </w:p>
    <w:p w14:paraId="42216B44" w14:textId="77777777" w:rsidR="007D595D" w:rsidRPr="00F15417" w:rsidRDefault="007D595D" w:rsidP="00E07B42">
      <w:pPr>
        <w:spacing w:before="0" w:after="0"/>
      </w:pPr>
    </w:p>
    <w:p w14:paraId="171CEFD7" w14:textId="77777777" w:rsidR="007D595D" w:rsidRPr="00F15417" w:rsidRDefault="007D595D" w:rsidP="00E07B42">
      <w:pPr>
        <w:spacing w:before="0" w:after="0"/>
      </w:pPr>
      <w:r w:rsidRPr="00F15417">
        <w:t>1.</w:t>
      </w:r>
      <w:r w:rsidRPr="00F15417">
        <w:tab/>
        <w:t>Puses veicina ilgtspējīgas un inovatīvas zilās ekonomikas attīstību. Šajā procesā tās cenšas līdzsvarot ekonomikas izaugsmi un pienācīgas kvalitātes darbvietu radīšanu ar labāku pārtikas un uztura nodrošinājumu, uzlabotiem iztikas līdzekļiem, sociālo taisnīgumu un okeānu ekosistēmu stiprināšanu, vienlaikus samazinot vidiskos riskus un negatīvo ekoloģisko ietekmi. Tās atbalsta piesardzīgu un zinātniski pamatotu pieeju piemērošanu jūras ekosistēmu un bioloģiskās daudzveidības saglabāšanai un aizsardzībai un dabas resursu ilgtspējīgai izmantošanai. Tās veicina iekšzemes un ārvalstu ieguldījumus un attīsta nepieciešamo tiesisko regulējumu un infrastruktūru, lai veicinātu zilās ekonomikas darbības. Tās arī sekmē divpusēju un daudzpusēju sadarbību, lai atbalstītu ilgtspējīgas un inovatīvas zilās ekonomikas attīstību.</w:t>
      </w:r>
    </w:p>
    <w:p w14:paraId="4C29C04E" w14:textId="77777777" w:rsidR="007D595D" w:rsidRPr="00F15417" w:rsidRDefault="007D595D" w:rsidP="00E07B42">
      <w:pPr>
        <w:spacing w:before="0" w:after="0"/>
      </w:pPr>
    </w:p>
    <w:p w14:paraId="78C348D3" w14:textId="77777777" w:rsidR="007D595D" w:rsidRPr="00F15417" w:rsidRDefault="007D595D" w:rsidP="00E07B42">
      <w:pPr>
        <w:spacing w:before="0" w:after="0"/>
      </w:pPr>
      <w:r w:rsidRPr="00F15417">
        <w:t>2.</w:t>
      </w:r>
      <w:r w:rsidRPr="00F15417">
        <w:tab/>
        <w:t>Puses sekmē ilgtspējīgu zvejniecības attīstību, veicinot ilgtspējīgas zvejniecības vērtības ķēdes un veidojot spējas, lai zvejniecības produktus pārstrādātu uz vietas un varētu panākt atbilstību starptautisko tirgu reglamentējošām prasībām, ievērojot nerūpniecisko zvejniecību vajadzības un nodrošinot drošus, veselīgus un pienācīgus darba apstākļus zvejniekiem un darba ņēmējiem.</w:t>
      </w:r>
    </w:p>
    <w:p w14:paraId="76CDB458" w14:textId="77777777" w:rsidR="007D595D" w:rsidRPr="00F15417" w:rsidRDefault="007D595D" w:rsidP="00E07B42">
      <w:pPr>
        <w:spacing w:before="0" w:after="0"/>
      </w:pPr>
    </w:p>
    <w:p w14:paraId="4C8C912C" w14:textId="6CE292F0" w:rsidR="007D595D" w:rsidRPr="00F15417" w:rsidRDefault="007D595D" w:rsidP="00E07B42">
      <w:pPr>
        <w:spacing w:before="0" w:after="0"/>
      </w:pPr>
      <w:r w:rsidRPr="00F15417">
        <w:br w:type="page"/>
      </w:r>
      <w:r w:rsidRPr="00F15417">
        <w:lastRenderedPageBreak/>
        <w:t>3.</w:t>
      </w:r>
      <w:r w:rsidRPr="00F15417">
        <w:tab/>
        <w:t>Puses sadarbojas, lai attīstītu ilgtspējīgu akvakultūru, ietverot arī jūrsaimniecību, ar efektīvu telpisko plānošanu, ekosistēmiskas pieejas ievērošanu un vienlīdzīgākiem konkurences apstākļiem ieguldītājiem, vienlaikus nodrošinot, ka tiek uzklausītas vietējo kopienu bažas.</w:t>
      </w:r>
    </w:p>
    <w:p w14:paraId="47AA32E7" w14:textId="77777777" w:rsidR="007D595D" w:rsidRPr="00F15417" w:rsidRDefault="007D595D" w:rsidP="00E07B42">
      <w:pPr>
        <w:spacing w:before="0" w:after="0"/>
      </w:pPr>
    </w:p>
    <w:p w14:paraId="676FB3AA" w14:textId="77777777" w:rsidR="007D595D" w:rsidRPr="00F15417" w:rsidRDefault="007D595D" w:rsidP="00E07B42">
      <w:pPr>
        <w:spacing w:before="0" w:after="0"/>
      </w:pPr>
      <w:r w:rsidRPr="00F15417">
        <w:t>4.</w:t>
      </w:r>
      <w:r w:rsidRPr="00F15417">
        <w:tab/>
        <w:t>Puses izmanto jūras biotehnoloģijas sniegtās iespējas, cita starpā atbalstot pētniecību, veicinot sadarbību starp akadēmiskajām aprindām, uzņēmējiem un politikas veidotājiem, sekmējot tehnoloģiju nodošanu un samazinot tehniskos šķēršļus, lai ieguldītājiem atvieglotu piekļuvi, vienlaikus izvairoties no jūras vides apdraudējuma.</w:t>
      </w:r>
    </w:p>
    <w:p w14:paraId="434C623D" w14:textId="77777777" w:rsidR="007D595D" w:rsidRPr="00F15417" w:rsidRDefault="007D595D" w:rsidP="00E07B42">
      <w:pPr>
        <w:spacing w:before="0" w:after="0"/>
      </w:pPr>
    </w:p>
    <w:p w14:paraId="6461A410" w14:textId="77777777" w:rsidR="007D595D" w:rsidRPr="00F15417" w:rsidRDefault="007D595D" w:rsidP="00E07B42">
      <w:pPr>
        <w:spacing w:before="0" w:after="0"/>
        <w:jc w:val="center"/>
      </w:pPr>
    </w:p>
    <w:p w14:paraId="10DFD4DB" w14:textId="77777777" w:rsidR="007D595D" w:rsidRPr="00F15417" w:rsidRDefault="007D595D" w:rsidP="00E07B42">
      <w:pPr>
        <w:spacing w:before="0" w:after="0"/>
        <w:jc w:val="center"/>
      </w:pPr>
      <w:r w:rsidRPr="00F15417">
        <w:t>16. PANTS</w:t>
      </w:r>
    </w:p>
    <w:p w14:paraId="75F57D45" w14:textId="77777777" w:rsidR="007D595D" w:rsidRPr="00F15417" w:rsidRDefault="007D595D" w:rsidP="00E07B42">
      <w:pPr>
        <w:spacing w:before="0" w:after="0"/>
        <w:jc w:val="center"/>
      </w:pPr>
    </w:p>
    <w:p w14:paraId="65D3A43E" w14:textId="77777777" w:rsidR="007D595D" w:rsidRPr="00F15417" w:rsidRDefault="007D595D" w:rsidP="00E07B42">
      <w:pPr>
        <w:spacing w:before="0" w:after="0"/>
        <w:jc w:val="center"/>
      </w:pPr>
      <w:r w:rsidRPr="00F15417">
        <w:t>Lauksaimniecība</w:t>
      </w:r>
    </w:p>
    <w:p w14:paraId="0350D92F" w14:textId="77777777" w:rsidR="007D595D" w:rsidRPr="00F15417" w:rsidRDefault="007D595D" w:rsidP="00E07B42">
      <w:pPr>
        <w:spacing w:before="0" w:after="0"/>
      </w:pPr>
    </w:p>
    <w:p w14:paraId="4FA8A0D0" w14:textId="77777777" w:rsidR="007D595D" w:rsidRPr="00F15417" w:rsidRDefault="007D595D" w:rsidP="00E07B42">
      <w:pPr>
        <w:spacing w:before="0" w:after="0"/>
      </w:pPr>
      <w:r w:rsidRPr="00F15417">
        <w:t>1.</w:t>
      </w:r>
      <w:r w:rsidRPr="00F15417">
        <w:tab/>
        <w:t>Puses sadarbojas, lai palielinātu un dažādotu ilgtspējīgu lauksaimniec</w:t>
      </w:r>
      <w:r>
        <w:t>ības</w:t>
      </w:r>
      <w:r w:rsidRPr="00F15417">
        <w:t xml:space="preserve"> ražošanu un </w:t>
      </w:r>
      <w:r>
        <w:t>produktivitāti</w:t>
      </w:r>
      <w:r w:rsidRPr="00F15417">
        <w:t xml:space="preserve"> nolūkā uzlabot pārtikas nodrošinājumu un uzturu, uzlabot iztikas līdzekļus, radīt pienācīgas kvalitātes darbvietas un paplašināt ienākumus, piekļūstot reģionāliem un starptautiskiem tirgiem. Tās stiprina klimatnoturīgu lauksaimniecības praksi, </w:t>
      </w:r>
      <w:r>
        <w:t xml:space="preserve">jo </w:t>
      </w:r>
      <w:r w:rsidRPr="00F15417">
        <w:t>īpaši mazās saimniecībās, veicina dabas resursu un ekosistēmu pakalpojumu ilgtspējīgu apsaimniekošanu un efektīvu izmantošanu un likvidē stimulus, kas rada neilgtspējīgu ražošanu.</w:t>
      </w:r>
    </w:p>
    <w:p w14:paraId="132E2302" w14:textId="77777777" w:rsidR="007D595D" w:rsidRPr="00F15417" w:rsidRDefault="007D595D" w:rsidP="00E07B42">
      <w:pPr>
        <w:spacing w:before="0" w:after="0"/>
      </w:pPr>
    </w:p>
    <w:p w14:paraId="6C01CD3B" w14:textId="77777777" w:rsidR="007D595D" w:rsidRPr="00F15417" w:rsidRDefault="007D595D" w:rsidP="00E07B42">
      <w:pPr>
        <w:spacing w:before="0" w:after="0"/>
      </w:pPr>
      <w:r w:rsidRPr="00F15417">
        <w:t>2.</w:t>
      </w:r>
      <w:r w:rsidRPr="00F15417">
        <w:tab/>
        <w:t>Puses stiprina valstu un reģionālo pētniecību, apmācību, zinātni un inovāciju viedajā lauksaimniecībā.</w:t>
      </w:r>
    </w:p>
    <w:p w14:paraId="1C2B318B" w14:textId="77777777" w:rsidR="007D595D" w:rsidRPr="00F15417" w:rsidRDefault="007D595D" w:rsidP="00E07B42">
      <w:pPr>
        <w:spacing w:before="0" w:after="0"/>
      </w:pPr>
    </w:p>
    <w:p w14:paraId="4018648F" w14:textId="74B55DF6" w:rsidR="007D595D" w:rsidRPr="00F15417" w:rsidRDefault="007D595D" w:rsidP="00E07B42">
      <w:pPr>
        <w:spacing w:before="0" w:after="0"/>
      </w:pPr>
      <w:r w:rsidRPr="00F15417">
        <w:br w:type="page"/>
      </w:r>
      <w:r w:rsidRPr="00F15417">
        <w:lastRenderedPageBreak/>
        <w:t>3.</w:t>
      </w:r>
      <w:r w:rsidRPr="00F15417">
        <w:tab/>
        <w:t>Puses veicina ieguldījumus lauksaimniecības pārtikas nozarē un attīsta to, kā arī izstrādā noteikumus un regulējumu, kas atbalsta ieguldījumu pieaugumu šajā nozarē.</w:t>
      </w:r>
      <w:r>
        <w:t xml:space="preserve"> </w:t>
      </w:r>
      <w:r w:rsidRPr="00F15417">
        <w:t xml:space="preserve">Tās sadarbojas, lai uzlabotu ražotāju, pārstrādātāju un eksportētāju iespējas piekļūt tirgiem un panāktu lielāku vērtību vietējās, reģionālās un globālās vērtības ķēdēs, arī veicinot tehnoloģiju un inovāciju plašāku izmantošanu, stiprinot to spēju pielāgoties ar tarifiem nesaistītiem šķēršļiem, </w:t>
      </w:r>
      <w:r>
        <w:t xml:space="preserve">jo </w:t>
      </w:r>
      <w:r w:rsidRPr="00F15417">
        <w:t>īpaši tehniskajiem šķēršļiem tirdzniecībai un sanitārajiem un fitosanitārajiem standartiem, un veicinot taisnīgas tirdzniecības un bioloģiskās ražošanas režīmus, lai radītu pievienoto vērtību lauksaimniecības produktu pārstrādē.</w:t>
      </w:r>
    </w:p>
    <w:p w14:paraId="02D68B3C" w14:textId="77777777" w:rsidR="007D595D" w:rsidRPr="00F15417" w:rsidRDefault="007D595D" w:rsidP="00E07B42">
      <w:pPr>
        <w:spacing w:before="0" w:after="0"/>
      </w:pPr>
    </w:p>
    <w:p w14:paraId="7BA822A2" w14:textId="77777777" w:rsidR="007D595D" w:rsidRPr="00F15417" w:rsidRDefault="007D595D" w:rsidP="00E07B42">
      <w:pPr>
        <w:spacing w:before="0" w:after="0"/>
      </w:pPr>
      <w:r w:rsidRPr="00F15417">
        <w:t>4.</w:t>
      </w:r>
      <w:r w:rsidRPr="00F15417">
        <w:tab/>
        <w:t xml:space="preserve">Puses nodrošina sievietēm vienlīdzīgas tiesības uz zemi un mantojumu, uzlabo viņu piekļuvi finansējumam un tirgiem, kā arī atbalsta pakalpojumiem un konsultācijām lauksaimniecības jomā. Tās atbalsta arī jauniešu </w:t>
      </w:r>
      <w:r>
        <w:t>uzņēmējdarbīb</w:t>
      </w:r>
      <w:r w:rsidRPr="00F15417">
        <w:t>u, cita starpā nodrošinot mērķtiecīgus konsultatīvos pakalpojumus, tehnoloģijas un finansējumu.</w:t>
      </w:r>
    </w:p>
    <w:p w14:paraId="7C4596A3" w14:textId="77777777" w:rsidR="007D595D" w:rsidRPr="00F15417" w:rsidRDefault="007D595D" w:rsidP="00E07B42">
      <w:pPr>
        <w:spacing w:before="0" w:after="0"/>
        <w:jc w:val="center"/>
      </w:pPr>
    </w:p>
    <w:p w14:paraId="14B0F0D1" w14:textId="77777777" w:rsidR="007D595D" w:rsidRPr="00F15417" w:rsidRDefault="007D595D" w:rsidP="00E07B42">
      <w:pPr>
        <w:spacing w:before="0" w:after="0"/>
        <w:jc w:val="center"/>
      </w:pPr>
    </w:p>
    <w:p w14:paraId="6313304E" w14:textId="77777777" w:rsidR="007D595D" w:rsidRPr="00F15417" w:rsidRDefault="007D595D" w:rsidP="00E07B42">
      <w:pPr>
        <w:spacing w:before="0" w:after="0"/>
        <w:jc w:val="center"/>
      </w:pPr>
      <w:r w:rsidRPr="00F15417">
        <w:t>17. PANTS</w:t>
      </w:r>
    </w:p>
    <w:p w14:paraId="72310AE2" w14:textId="77777777" w:rsidR="007D595D" w:rsidRPr="00F15417" w:rsidRDefault="007D595D" w:rsidP="00E07B42">
      <w:pPr>
        <w:spacing w:before="0" w:after="0"/>
        <w:jc w:val="center"/>
      </w:pPr>
    </w:p>
    <w:p w14:paraId="5E7B652E" w14:textId="77777777" w:rsidR="007D595D" w:rsidRPr="00F15417" w:rsidRDefault="007D595D" w:rsidP="00E07B42">
      <w:pPr>
        <w:spacing w:before="0" w:after="0"/>
        <w:jc w:val="center"/>
      </w:pPr>
      <w:r w:rsidRPr="00F15417">
        <w:t>Ieguves rūpniecība</w:t>
      </w:r>
    </w:p>
    <w:p w14:paraId="3EE570E6" w14:textId="77777777" w:rsidR="007D595D" w:rsidRPr="00F15417" w:rsidRDefault="007D595D" w:rsidP="00E07B42">
      <w:pPr>
        <w:spacing w:before="0" w:after="0"/>
      </w:pPr>
    </w:p>
    <w:p w14:paraId="03290392" w14:textId="77777777" w:rsidR="007D595D" w:rsidRPr="00F15417" w:rsidRDefault="007D595D" w:rsidP="00E07B42">
      <w:pPr>
        <w:spacing w:before="0" w:after="0"/>
      </w:pPr>
      <w:r w:rsidRPr="00F15417">
        <w:t>1.</w:t>
      </w:r>
      <w:r w:rsidRPr="00F15417">
        <w:tab/>
        <w:t>Puses veicina taisnīgu un nediskriminējošu piekļuvi ilgtspējīgai izrakteņu un izejvielu ieguvei un tirdzniecībai, pilnībā ievērojot valstu suverenitāti pār to dabas resursiem un ievērojot skarto kopienu tiesības. Tās veicina taisnīgu resursu sadali un apkaro izrakteņu nelikumīgu ieguvi, izmantojot valstu, reģionālus un starptautiskus juridiskus līdzekļus.</w:t>
      </w:r>
    </w:p>
    <w:p w14:paraId="577AAD9D" w14:textId="77777777" w:rsidR="007D595D" w:rsidRPr="00F15417" w:rsidRDefault="007D595D" w:rsidP="00E07B42">
      <w:pPr>
        <w:spacing w:before="0" w:after="0"/>
      </w:pPr>
    </w:p>
    <w:p w14:paraId="18633502" w14:textId="446513CC" w:rsidR="007D595D" w:rsidRPr="00F15417" w:rsidRDefault="007D595D" w:rsidP="00E07B42">
      <w:pPr>
        <w:spacing w:before="0" w:after="0"/>
      </w:pPr>
      <w:r w:rsidRPr="00F15417">
        <w:br w:type="page"/>
      </w:r>
      <w:r w:rsidRPr="00F15417">
        <w:lastRenderedPageBreak/>
        <w:t>2.</w:t>
      </w:r>
      <w:r w:rsidRPr="00F15417">
        <w:tab/>
        <w:t>Puses veicina ieguves rūpniecības pārredzamību, pārskatatbildību un atbildīgu pārvaldību saskaņā ar Ieguves rūpniecības pārredzamības iniciatīvu un citām attiecīgām reģionālām un starptautiskām saistībām.</w:t>
      </w:r>
    </w:p>
    <w:p w14:paraId="30F55775" w14:textId="77777777" w:rsidR="007D595D" w:rsidRPr="00F15417" w:rsidRDefault="007D595D" w:rsidP="00E07B42">
      <w:pPr>
        <w:spacing w:before="0" w:after="0"/>
      </w:pPr>
    </w:p>
    <w:p w14:paraId="4F28F327" w14:textId="77777777" w:rsidR="007D595D" w:rsidRPr="00F15417" w:rsidRDefault="007D595D" w:rsidP="00E07B42">
      <w:pPr>
        <w:spacing w:before="0" w:after="0"/>
      </w:pPr>
      <w:r w:rsidRPr="00F15417">
        <w:t>3.</w:t>
      </w:r>
      <w:r w:rsidRPr="00F15417">
        <w:tab/>
        <w:t xml:space="preserve">Puses stiprina uzņēmumu sociālu atbildību un atbildīgu </w:t>
      </w:r>
      <w:r>
        <w:t>uzņēmējdarbīb</w:t>
      </w:r>
      <w:r w:rsidRPr="00F15417">
        <w:t>u visā vērtības ķēdē, attiecīgā gadījumā arī izstrādājot un īstenojot nepieciešamos tiesību aktus, ievērojot attiecīgos starptautiskos standartus.</w:t>
      </w:r>
    </w:p>
    <w:p w14:paraId="7104FC3A" w14:textId="77777777" w:rsidR="007D595D" w:rsidRPr="00F15417" w:rsidRDefault="007D595D" w:rsidP="00E07B42">
      <w:pPr>
        <w:spacing w:before="0" w:after="0"/>
        <w:jc w:val="center"/>
      </w:pPr>
    </w:p>
    <w:p w14:paraId="674D2DD6" w14:textId="77777777" w:rsidR="007D595D" w:rsidRPr="00F15417" w:rsidRDefault="007D595D" w:rsidP="00E07B42">
      <w:pPr>
        <w:spacing w:before="0" w:after="0"/>
        <w:jc w:val="center"/>
      </w:pPr>
    </w:p>
    <w:p w14:paraId="16E452D2" w14:textId="77777777" w:rsidR="007D595D" w:rsidRPr="00F15417" w:rsidRDefault="007D595D" w:rsidP="00E07B42">
      <w:pPr>
        <w:spacing w:before="0" w:after="0"/>
        <w:jc w:val="center"/>
      </w:pPr>
      <w:r w:rsidRPr="00F15417">
        <w:t>18. PANTS</w:t>
      </w:r>
    </w:p>
    <w:p w14:paraId="504A013A" w14:textId="77777777" w:rsidR="007D595D" w:rsidRPr="00F15417" w:rsidRDefault="007D595D" w:rsidP="00E07B42">
      <w:pPr>
        <w:spacing w:before="0" w:after="0"/>
        <w:jc w:val="center"/>
      </w:pPr>
    </w:p>
    <w:p w14:paraId="421DFE17" w14:textId="77777777" w:rsidR="007D595D" w:rsidRPr="00F15417" w:rsidRDefault="007D595D" w:rsidP="00E07B42">
      <w:pPr>
        <w:spacing w:before="0" w:after="0"/>
        <w:jc w:val="center"/>
      </w:pPr>
      <w:r w:rsidRPr="00F15417">
        <w:t>Ilgtspējīga enerģija</w:t>
      </w:r>
    </w:p>
    <w:p w14:paraId="13A9810A" w14:textId="77777777" w:rsidR="007D595D" w:rsidRPr="00F15417" w:rsidRDefault="007D595D" w:rsidP="00E07B42">
      <w:pPr>
        <w:spacing w:before="0" w:after="0"/>
      </w:pPr>
    </w:p>
    <w:p w14:paraId="68C81773" w14:textId="77777777" w:rsidR="007D595D" w:rsidRPr="00F15417" w:rsidRDefault="007D595D" w:rsidP="00E07B42">
      <w:pPr>
        <w:spacing w:before="0" w:after="0"/>
      </w:pPr>
      <w:r w:rsidRPr="00F15417">
        <w:t>1.</w:t>
      </w:r>
      <w:r w:rsidRPr="00F15417">
        <w:tab/>
        <w:t>Puses sadarbojas, lai stiprinātu enerģētisko drošību, nodrošinātu piekļuvi ilgtspējīgai enerģijai visiem, arī visneaizsargātākajiem patērētājiem un galvenajām ekonomikas nozarēm, un lai veidotu energoinfrastruktūras noturību nolūkā uzlabot piekļuvi tīrai enerģijai un tās pastāvīgumu un pieejamību cenas ziņā.</w:t>
      </w:r>
    </w:p>
    <w:p w14:paraId="5F38872B" w14:textId="77777777" w:rsidR="007D595D" w:rsidRPr="00F15417" w:rsidRDefault="007D595D" w:rsidP="00E07B42">
      <w:pPr>
        <w:spacing w:before="0" w:after="0"/>
      </w:pPr>
    </w:p>
    <w:p w14:paraId="16A66825" w14:textId="77777777" w:rsidR="007D595D" w:rsidRPr="00F15417" w:rsidRDefault="007D595D" w:rsidP="00E07B42">
      <w:pPr>
        <w:spacing w:before="0" w:after="0"/>
      </w:pPr>
      <w:r w:rsidRPr="00F15417">
        <w:t>2.</w:t>
      </w:r>
      <w:r w:rsidRPr="00F15417">
        <w:tab/>
        <w:t xml:space="preserve">Puses veicina atvērtus, pārredzamus un funkcionējošus enerģijas tirgus, kas sekmē iekļaujošus un ilgtspējīgus ieguldījumus, jo īpaši atjaunojamās enerģijas ražošanā un koģenerācijā, pārvadē un sadalē, kā arī energoefektivitātē. Tās sadarbojas, lai šajā nozarē sekmētu </w:t>
      </w:r>
      <w:r>
        <w:t>uzņēmējdarbīb</w:t>
      </w:r>
      <w:r w:rsidRPr="00F15417">
        <w:t>u.</w:t>
      </w:r>
    </w:p>
    <w:p w14:paraId="08F62006" w14:textId="77777777" w:rsidR="007D595D" w:rsidRPr="00F15417" w:rsidRDefault="007D595D" w:rsidP="00E07B42">
      <w:pPr>
        <w:spacing w:before="0" w:after="0"/>
      </w:pPr>
    </w:p>
    <w:p w14:paraId="65372BB8" w14:textId="44BDE774" w:rsidR="007D595D" w:rsidRPr="00F15417" w:rsidRDefault="007D595D" w:rsidP="00E07B42">
      <w:pPr>
        <w:spacing w:before="0" w:after="0"/>
      </w:pPr>
      <w:r w:rsidRPr="00F15417">
        <w:br w:type="page"/>
      </w:r>
      <w:r w:rsidRPr="00F15417">
        <w:lastRenderedPageBreak/>
        <w:t>3.</w:t>
      </w:r>
      <w:r w:rsidRPr="00F15417">
        <w:tab/>
        <w:t>Puses sadarbojas, lai palielinātu publiskos un privātos ieguldījumus atjaunojamās enerģijas un energoefektivitātes jomā, pievēršot uzmanību attiecīgo valstu un reģionālo enerģētikas iniciatīvu un atbalstošu kvalitatīvu infrastruktūras sistēmu izstrādei un īstenošanai.</w:t>
      </w:r>
    </w:p>
    <w:p w14:paraId="10950BC3" w14:textId="77777777" w:rsidR="007D595D" w:rsidRPr="00F15417" w:rsidRDefault="007D595D" w:rsidP="00E07B42">
      <w:pPr>
        <w:spacing w:before="0" w:after="0"/>
      </w:pPr>
    </w:p>
    <w:p w14:paraId="40F0EA1E" w14:textId="77777777" w:rsidR="007D595D" w:rsidRPr="00F15417" w:rsidRDefault="007D595D" w:rsidP="00E07B42">
      <w:pPr>
        <w:spacing w:before="0" w:after="0"/>
      </w:pPr>
      <w:r w:rsidRPr="00F15417">
        <w:t>4.</w:t>
      </w:r>
      <w:r w:rsidRPr="00F15417">
        <w:tab/>
        <w:t>Puses veicina energoefektivitāti un enerģijas ietaupījumus visos enerģijas ķēdes posmos – no ražošanas līdz patēriņam.</w:t>
      </w:r>
    </w:p>
    <w:p w14:paraId="7552562A" w14:textId="77777777" w:rsidR="007D595D" w:rsidRPr="00F15417" w:rsidRDefault="007D595D" w:rsidP="00E07B42">
      <w:pPr>
        <w:spacing w:before="0" w:after="0"/>
      </w:pPr>
    </w:p>
    <w:p w14:paraId="72C07E38" w14:textId="77777777" w:rsidR="007D595D" w:rsidRPr="00F15417" w:rsidRDefault="007D595D" w:rsidP="00E07B42">
      <w:pPr>
        <w:spacing w:before="0" w:after="0"/>
      </w:pPr>
      <w:r w:rsidRPr="00F15417">
        <w:t>5.</w:t>
      </w:r>
      <w:r w:rsidRPr="00F15417">
        <w:tab/>
        <w:t>Puses sadarbojas, lai izveidotu un stiprinātu efektīvus energotīklu starpsavienojumus un veicinātu enerģētikas pārkārtošanu Karību jūras reģionā, attīstot un izmantojot tīras, daudzveidīgas, rentablas un ilgtspējīgas energotehnoloģijas, ietverot atjaunojamās un mazemisiju energotehnoloģijas, lai veicinātu tehnoloģiju nodošanu un lai attīstītu cilvēkresursus un tehniskās spējas, kā arī pētniecību un inovāciju.</w:t>
      </w:r>
    </w:p>
    <w:p w14:paraId="5DB71903" w14:textId="77777777" w:rsidR="007D595D" w:rsidRPr="00F15417" w:rsidRDefault="007D595D" w:rsidP="00E07B42">
      <w:pPr>
        <w:spacing w:before="0" w:after="0"/>
        <w:jc w:val="center"/>
      </w:pPr>
    </w:p>
    <w:p w14:paraId="54476CDE" w14:textId="77777777" w:rsidR="007D595D" w:rsidRPr="00F15417" w:rsidRDefault="007D595D" w:rsidP="00E07B42">
      <w:pPr>
        <w:spacing w:before="0" w:after="0"/>
        <w:jc w:val="center"/>
      </w:pPr>
    </w:p>
    <w:p w14:paraId="53286640" w14:textId="77777777" w:rsidR="007D595D" w:rsidRPr="00F15417" w:rsidRDefault="007D595D" w:rsidP="00E07B42">
      <w:pPr>
        <w:spacing w:before="0" w:after="0"/>
        <w:jc w:val="center"/>
      </w:pPr>
      <w:r w:rsidRPr="00F15417">
        <w:t>19. PANTS</w:t>
      </w:r>
    </w:p>
    <w:p w14:paraId="4FE78AC7" w14:textId="77777777" w:rsidR="007D595D" w:rsidRPr="00F15417" w:rsidRDefault="007D595D" w:rsidP="00E07B42">
      <w:pPr>
        <w:spacing w:before="0" w:after="0"/>
        <w:jc w:val="center"/>
      </w:pPr>
    </w:p>
    <w:p w14:paraId="00C3D2DB" w14:textId="77777777" w:rsidR="007D595D" w:rsidRPr="00F15417" w:rsidRDefault="007D595D" w:rsidP="00E07B42">
      <w:pPr>
        <w:spacing w:before="0" w:after="0"/>
        <w:jc w:val="center"/>
      </w:pPr>
      <w:r w:rsidRPr="00F15417">
        <w:t>Savienojamība</w:t>
      </w:r>
    </w:p>
    <w:p w14:paraId="737CD7E0" w14:textId="77777777" w:rsidR="007D595D" w:rsidRPr="00F15417" w:rsidRDefault="007D595D" w:rsidP="00E07B42">
      <w:pPr>
        <w:spacing w:before="0" w:after="0"/>
      </w:pPr>
    </w:p>
    <w:p w14:paraId="17728EAF" w14:textId="77777777" w:rsidR="007D595D" w:rsidRPr="00F15417" w:rsidRDefault="007D595D" w:rsidP="00E07B42">
      <w:pPr>
        <w:spacing w:before="0" w:after="0"/>
      </w:pPr>
      <w:r w:rsidRPr="00F15417">
        <w:t>1.</w:t>
      </w:r>
      <w:r w:rsidRPr="00F15417">
        <w:tab/>
        <w:t xml:space="preserve">Puses stiprina ilgtspējīgu, visaptverošu un uz noteikumiem balstītu reģiona iekšējo savienojamību. Tās sadarbojas, lai noturīgi un ilgtspējīgi uzlabotu transporta savienojumus, informācijas un komunikācijas tehnoloģijas </w:t>
      </w:r>
      <w:r>
        <w:t xml:space="preserve">(IKT) </w:t>
      </w:r>
      <w:r w:rsidRPr="00F15417">
        <w:t>un digitālo infrastruktūru. Tās izmanto ekonomiskās iespējas, cita starpā stiprinot galveno dalībnieku tehniskās un cilvēkresursu spējas.</w:t>
      </w:r>
    </w:p>
    <w:p w14:paraId="20D89A94" w14:textId="77777777" w:rsidR="007D595D" w:rsidRPr="00F15417" w:rsidRDefault="007D595D" w:rsidP="00E07B42">
      <w:pPr>
        <w:spacing w:before="0" w:after="0"/>
      </w:pPr>
    </w:p>
    <w:p w14:paraId="30AEF2CA" w14:textId="6C1A3707" w:rsidR="007D595D" w:rsidRPr="00F15417" w:rsidRDefault="007D595D" w:rsidP="00E07B42">
      <w:pPr>
        <w:spacing w:before="0" w:after="0"/>
      </w:pPr>
      <w:r w:rsidRPr="00F15417">
        <w:br w:type="page"/>
      </w:r>
      <w:r w:rsidRPr="00F15417">
        <w:lastRenderedPageBreak/>
        <w:t>2.</w:t>
      </w:r>
      <w:r w:rsidRPr="00F15417">
        <w:tab/>
        <w:t>Puses sadarbojas, lai attīstītu kvalitatīvu un ilgtspējīgu transportu un saistītās infrastruktūras sistēmas, tādējādi atvieglojot un uzlabojot cilvēku, arī personu ar ierobežotām pārvietošanās spējām, pārvietošanos un preču apriti. To mērķis ir nodrošināt labāku piekļuvi lauku, pilsētu, gaisa, jūras, iekšzemes ūdensceļu, dzelzceļa un autotransporta infrastruktūrai, arī attīstot un veicinot reģionālo sadarbību visā Karību jūras reģionā.</w:t>
      </w:r>
    </w:p>
    <w:p w14:paraId="42A4ECC0" w14:textId="77777777" w:rsidR="007D595D" w:rsidRPr="00F15417" w:rsidRDefault="007D595D" w:rsidP="00E07B42">
      <w:pPr>
        <w:spacing w:before="0" w:after="0"/>
      </w:pPr>
    </w:p>
    <w:p w14:paraId="4C1B5286" w14:textId="77777777" w:rsidR="007D595D" w:rsidRPr="00F15417" w:rsidRDefault="007D595D" w:rsidP="00E07B42">
      <w:pPr>
        <w:spacing w:before="0" w:after="0"/>
      </w:pPr>
      <w:r w:rsidRPr="00F15417">
        <w:t>3.</w:t>
      </w:r>
      <w:r w:rsidRPr="00F15417">
        <w:tab/>
        <w:t>Puses palielina ieguldījumus un uzlabo transporta nozares vispārējo pārvaldību, arī novēršot jaudas ierobežojumus un izstrādājot un īstenojot efektīvus noteikumus, kas nodrošina godīgu konkurenci transporta veidos un starp tiem.</w:t>
      </w:r>
    </w:p>
    <w:p w14:paraId="4F39B12D" w14:textId="77777777" w:rsidR="007D595D" w:rsidRPr="00F15417" w:rsidRDefault="007D595D" w:rsidP="00E07B42">
      <w:pPr>
        <w:spacing w:before="0" w:after="0"/>
      </w:pPr>
    </w:p>
    <w:p w14:paraId="734EE4A9" w14:textId="77777777" w:rsidR="007D595D" w:rsidRPr="00F15417" w:rsidRDefault="007D595D" w:rsidP="00E07B42">
      <w:pPr>
        <w:spacing w:before="0" w:after="0"/>
      </w:pPr>
      <w:r w:rsidRPr="00F15417">
        <w:t>4.</w:t>
      </w:r>
      <w:r w:rsidRPr="00F15417">
        <w:tab/>
        <w:t xml:space="preserve">Puses uzlabo visu iedzīvotāju piekļuvi atvērtām, pieejamām un drošām </w:t>
      </w:r>
      <w:r>
        <w:t>IKT</w:t>
      </w:r>
      <w:r w:rsidRPr="00F15417">
        <w:t>, arī atbalstot mērķtiecīgus ieguldījumus. Tās izveido nepieciešamo tiesisko regulējumu un regulatīvās iestādes, lai licencētu pakalpojumu sniedzējus, veicinātu konkurences apstākļiem atbilstošu to rīcību, nodrošinātu taisnīgu attieksmi pret patērētājiem, kā arī atbalstītu datu un patērētāju aizsardzību.</w:t>
      </w:r>
    </w:p>
    <w:p w14:paraId="34A71504" w14:textId="77777777" w:rsidR="007D595D" w:rsidRPr="00F15417" w:rsidRDefault="007D595D" w:rsidP="00E07B42">
      <w:pPr>
        <w:spacing w:before="0" w:after="0"/>
      </w:pPr>
    </w:p>
    <w:p w14:paraId="08DE0A68" w14:textId="77777777" w:rsidR="007D595D" w:rsidRPr="00F15417" w:rsidRDefault="007D595D" w:rsidP="00E07B42">
      <w:pPr>
        <w:spacing w:before="0" w:after="0"/>
      </w:pPr>
      <w:r w:rsidRPr="00F15417">
        <w:t>5.</w:t>
      </w:r>
      <w:r w:rsidRPr="00F15417">
        <w:tab/>
        <w:t>Puses uzlabo piekļuvi atvērtai, cenas ziņā pieejamai, drošai un uzticamai platjoslas savienojamībai visiem, attīstot digitālo infrastruktūru, arī uzlabojot zemūdens kabeļus jūrā un citas modernas pārraides tehnoloģijas. Tās izstrādā politiku un tiesisko regulējumu, lai atvieglotu pakalpojumu sniedzēju efektīvu licencēšanu, veicinātu konkurences apstākļiem atbilstošu to rīcību, taisnīgu attieksmi pret patērētājiem un to aizsardzību, kā arī nodrošinātu komunikācijas konfidencialitāti un personu tiesības attiecībā uz persondatu apstrādi.</w:t>
      </w:r>
    </w:p>
    <w:p w14:paraId="4941E3FD" w14:textId="77777777" w:rsidR="007D595D" w:rsidRPr="00F15417" w:rsidRDefault="007D595D" w:rsidP="00E07B42">
      <w:pPr>
        <w:spacing w:before="0" w:after="0"/>
      </w:pPr>
    </w:p>
    <w:p w14:paraId="7FD44130" w14:textId="552AE6D8" w:rsidR="007D595D" w:rsidRPr="00F15417" w:rsidRDefault="007D595D" w:rsidP="00E07B42">
      <w:pPr>
        <w:spacing w:before="0" w:after="0"/>
      </w:pPr>
      <w:r w:rsidRPr="00F15417">
        <w:br w:type="page"/>
      </w:r>
      <w:r w:rsidRPr="00F15417">
        <w:lastRenderedPageBreak/>
        <w:t>6.</w:t>
      </w:r>
      <w:r w:rsidRPr="00F15417">
        <w:tab/>
        <w:t xml:space="preserve">Puses veicina reģionālās digitālās ekonomikas izveidi, lai radītu pienācīgas kvalitātes darbvietas un virzītu ekonomikas attīstību, izveidojot atbalstošu tiesisko regulējumu ar mērķi veicināt digitālo </w:t>
      </w:r>
      <w:r>
        <w:t>uzņēmējdarbīb</w:t>
      </w:r>
      <w:r w:rsidRPr="00F15417">
        <w:t>u, mobilizēt ieguldījumus un veicināt privātā sektora lielāku aktivitāti digitalizācijas jomā. Tās sadarbojas, lai likvidētu nevajadzīgus šķēršļus, izveidotu tīmekļa drošības (</w:t>
      </w:r>
      <w:r w:rsidRPr="00F15417">
        <w:rPr>
          <w:i/>
        </w:rPr>
        <w:t>e-trust</w:t>
      </w:r>
      <w:r w:rsidRPr="00F15417">
        <w:t xml:space="preserve">) un e-paraksta platformas, </w:t>
      </w:r>
      <w:r>
        <w:t xml:space="preserve">kas </w:t>
      </w:r>
      <w:r w:rsidRPr="00F15417">
        <w:t>veicin</w:t>
      </w:r>
      <w:r>
        <w:t>a</w:t>
      </w:r>
      <w:r w:rsidRPr="00F15417">
        <w:t xml:space="preserve"> tirdzniecības pieaugumu, sekmētu jaunu produktu rašanos, veicinātu attiecīgo starptautisko standartu izstrādi un izmantošanu un atvērtos datus un uzlabotu patērētāju un persondatu aizsardzību.</w:t>
      </w:r>
    </w:p>
    <w:p w14:paraId="0CD5DE4E" w14:textId="77777777" w:rsidR="007D595D" w:rsidRPr="00F15417" w:rsidRDefault="007D595D" w:rsidP="00E07B42">
      <w:pPr>
        <w:spacing w:before="0" w:after="0"/>
        <w:jc w:val="center"/>
      </w:pPr>
    </w:p>
    <w:p w14:paraId="03BE003A" w14:textId="77777777" w:rsidR="007D595D" w:rsidRPr="00F15417" w:rsidRDefault="007D595D" w:rsidP="00E07B42">
      <w:pPr>
        <w:spacing w:before="0" w:after="0"/>
        <w:jc w:val="center"/>
      </w:pPr>
    </w:p>
    <w:p w14:paraId="2B1B52CA" w14:textId="77777777" w:rsidR="007D595D" w:rsidRPr="00F15417" w:rsidRDefault="007D595D" w:rsidP="00E07B42">
      <w:pPr>
        <w:spacing w:before="0" w:after="0"/>
        <w:jc w:val="center"/>
      </w:pPr>
      <w:r w:rsidRPr="00F15417">
        <w:t>20. PANTS</w:t>
      </w:r>
    </w:p>
    <w:p w14:paraId="5243DF2E" w14:textId="77777777" w:rsidR="007D595D" w:rsidRPr="00F15417" w:rsidRDefault="007D595D" w:rsidP="00E07B42">
      <w:pPr>
        <w:spacing w:before="0" w:after="0"/>
        <w:jc w:val="center"/>
      </w:pPr>
    </w:p>
    <w:p w14:paraId="10D5D2B6" w14:textId="77777777" w:rsidR="007D595D" w:rsidRPr="00F15417" w:rsidRDefault="007D595D" w:rsidP="00E07B42">
      <w:pPr>
        <w:spacing w:before="0" w:after="0"/>
        <w:jc w:val="center"/>
      </w:pPr>
      <w:r w:rsidRPr="00F15417">
        <w:t>Tūrisms</w:t>
      </w:r>
    </w:p>
    <w:p w14:paraId="76015247" w14:textId="77777777" w:rsidR="007D595D" w:rsidRPr="00F15417" w:rsidRDefault="007D595D" w:rsidP="00E07B42">
      <w:pPr>
        <w:spacing w:before="0" w:after="0"/>
      </w:pPr>
    </w:p>
    <w:p w14:paraId="2BBE568B" w14:textId="77777777" w:rsidR="007D595D" w:rsidRPr="00F15417" w:rsidRDefault="007D595D" w:rsidP="00E07B42">
      <w:pPr>
        <w:spacing w:before="0" w:after="0"/>
      </w:pPr>
      <w:r w:rsidRPr="00F15417">
        <w:t>1.</w:t>
      </w:r>
      <w:r w:rsidRPr="00F15417">
        <w:tab/>
        <w:t>Puses sadarbojas, lai veicinātu līdzsvarotu un ilgtspējīgu tūrisma attīstību ar mērķi sekmēt iekļaujošu ekonomikas attīstību. Tūrisma politikas plānošanā un attīstībā tās nodrošina vides, kultūras un sociālo apsvērumu iekļaušanu un bioloģiskās daudzveidības un citu dabas resursu ilgtspējīgu izmantošanu un saglabāšanu</w:t>
      </w:r>
    </w:p>
    <w:p w14:paraId="400AE9F0" w14:textId="77777777" w:rsidR="007D595D" w:rsidRPr="00F15417" w:rsidRDefault="007D595D" w:rsidP="00E07B42">
      <w:pPr>
        <w:spacing w:before="0" w:after="0"/>
      </w:pPr>
    </w:p>
    <w:p w14:paraId="7DBD750D" w14:textId="77777777" w:rsidR="007D595D" w:rsidRPr="00F15417" w:rsidRDefault="007D595D" w:rsidP="00E07B42">
      <w:pPr>
        <w:spacing w:before="0" w:after="0"/>
      </w:pPr>
      <w:r w:rsidRPr="00F15417">
        <w:t>2.</w:t>
      </w:r>
      <w:r w:rsidRPr="00F15417">
        <w:tab/>
        <w:t xml:space="preserve">Puses palielina ieguldījumus, lai veicinātu un attīstītu tūrisma produktus un pakalpojumus un tādējādi radītu pienācīgas kvalitātes darbvietas, veidojot inovatīvas partnerības ar galvenajiem uzņēmējiem, ieguldot cilvēkkapitāla attīstībā un tirgvedībā un veicinot uzņēmumu savstarpējos kontaktus, lai palielinātu konkurētspēju un uzlabotu pakalpojumu standartus. Šajos </w:t>
      </w:r>
      <w:r>
        <w:t>nolūkā</w:t>
      </w:r>
      <w:r w:rsidRPr="00F15417">
        <w:t xml:space="preserve"> tās vienojas īpašu uzmanību pievērst </w:t>
      </w:r>
      <w:r>
        <w:t>MMVU</w:t>
      </w:r>
      <w:r w:rsidRPr="00F15417">
        <w:t>.</w:t>
      </w:r>
    </w:p>
    <w:p w14:paraId="68405DE5" w14:textId="77777777" w:rsidR="007D595D" w:rsidRPr="00F15417" w:rsidRDefault="007D595D" w:rsidP="00E07B42">
      <w:pPr>
        <w:spacing w:before="0" w:after="0"/>
      </w:pPr>
    </w:p>
    <w:p w14:paraId="085F02DF" w14:textId="5D6DB7A4" w:rsidR="007D595D" w:rsidRPr="00F15417" w:rsidRDefault="007D595D" w:rsidP="00E07B42">
      <w:pPr>
        <w:spacing w:before="0" w:after="0"/>
      </w:pPr>
      <w:r w:rsidRPr="00F15417">
        <w:br w:type="page"/>
      </w:r>
      <w:r w:rsidRPr="00F15417">
        <w:lastRenderedPageBreak/>
        <w:t>3.</w:t>
      </w:r>
      <w:r w:rsidRPr="00F15417">
        <w:tab/>
        <w:t xml:space="preserve">Puses stiprina saikni starp tūrisma nozari un citām attiecīgajām ekonomikas nozarēm, </w:t>
      </w:r>
      <w:r>
        <w:t xml:space="preserve">jo </w:t>
      </w:r>
      <w:r w:rsidRPr="00F15417">
        <w:t>īpaši lauksaimniecību, ražošanu, zilo ekonomiku un transportu. Tās mobilizē ieguldījumus ilgtspējīgā enerģijā, pamata infrastruktūrā un pakalpojumos, digitālajās tehnoloģijās, statistikā un humānajā attīstībā, lai uzlabotu tūrisma nozares konkurētspēju un ilgtspēju.</w:t>
      </w:r>
    </w:p>
    <w:p w14:paraId="3FFDCEF9" w14:textId="77777777" w:rsidR="007D595D" w:rsidRPr="00F15417" w:rsidRDefault="007D595D" w:rsidP="00E07B42">
      <w:pPr>
        <w:spacing w:before="0" w:after="0"/>
      </w:pPr>
    </w:p>
    <w:p w14:paraId="06F9F583" w14:textId="77777777" w:rsidR="007D595D" w:rsidRPr="00F15417" w:rsidRDefault="007D595D" w:rsidP="00E07B42">
      <w:pPr>
        <w:spacing w:before="0" w:after="0"/>
      </w:pPr>
      <w:r w:rsidRPr="00F15417">
        <w:t>4.</w:t>
      </w:r>
      <w:r w:rsidRPr="00F15417">
        <w:tab/>
        <w:t xml:space="preserve">Puses veic pasākumus, lai radītu maksimāli lielus sociālekonomiskos ieguvumus no tūrisma. Tās veicina kultūras mantojuma un dabas resursu saglabāšanu un popularizē visus inovatīvos tūrisma veidus, vienlaikus respektējot pirmiedzīvotāju tautu, kā izklāstīts </w:t>
      </w:r>
      <w:r>
        <w:t>ANO</w:t>
      </w:r>
      <w:r w:rsidRPr="00F15417">
        <w:t xml:space="preserve"> Deklarācijā par pirmiedzīvotāju tautu tiesībām</w:t>
      </w:r>
      <w:r>
        <w:t xml:space="preserve"> (</w:t>
      </w:r>
      <w:r w:rsidRPr="00365F78">
        <w:rPr>
          <w:i/>
          <w:iCs/>
        </w:rPr>
        <w:t>UNDRIP</w:t>
      </w:r>
      <w:r>
        <w:t>)</w:t>
      </w:r>
      <w:r w:rsidRPr="00F15417">
        <w:t>, un vietējo kopienu integritāti un intereses, un maksimāli palielinot šo ieinteresēto personu iesaisti tūrisma attīstības procesā.</w:t>
      </w:r>
    </w:p>
    <w:p w14:paraId="3E4C47E8" w14:textId="77777777" w:rsidR="007D595D" w:rsidRPr="00F15417" w:rsidRDefault="007D595D" w:rsidP="00E07B42">
      <w:pPr>
        <w:spacing w:before="0" w:after="0"/>
        <w:jc w:val="center"/>
      </w:pPr>
    </w:p>
    <w:p w14:paraId="0F6F544B" w14:textId="77777777" w:rsidR="007D595D" w:rsidRPr="00F15417" w:rsidRDefault="007D595D" w:rsidP="00E07B42">
      <w:pPr>
        <w:spacing w:before="0" w:after="0"/>
        <w:jc w:val="center"/>
      </w:pPr>
    </w:p>
    <w:p w14:paraId="3D017FE3" w14:textId="77777777" w:rsidR="007D595D" w:rsidRPr="00F15417" w:rsidRDefault="007D595D" w:rsidP="00E07B42">
      <w:pPr>
        <w:spacing w:before="0" w:after="0"/>
        <w:jc w:val="center"/>
      </w:pPr>
      <w:r w:rsidRPr="00F15417">
        <w:t>21. PANTS</w:t>
      </w:r>
    </w:p>
    <w:p w14:paraId="7D93FB9B" w14:textId="77777777" w:rsidR="007D595D" w:rsidRPr="00F15417" w:rsidRDefault="007D595D" w:rsidP="00E07B42">
      <w:pPr>
        <w:spacing w:before="0" w:after="0"/>
        <w:jc w:val="center"/>
      </w:pPr>
    </w:p>
    <w:p w14:paraId="312868D6" w14:textId="77777777" w:rsidR="007D595D" w:rsidRPr="00F15417" w:rsidRDefault="007D595D" w:rsidP="00E07B42">
      <w:pPr>
        <w:spacing w:before="0" w:after="0"/>
        <w:jc w:val="center"/>
      </w:pPr>
      <w:r w:rsidRPr="00F15417">
        <w:t>Pētniecība, inovācija un tehnoloģijas</w:t>
      </w:r>
    </w:p>
    <w:p w14:paraId="764AB993" w14:textId="77777777" w:rsidR="007D595D" w:rsidRPr="00F15417" w:rsidRDefault="007D595D" w:rsidP="00E07B42">
      <w:pPr>
        <w:spacing w:before="0" w:after="0"/>
      </w:pPr>
    </w:p>
    <w:p w14:paraId="2BBE2275" w14:textId="77777777" w:rsidR="007D595D" w:rsidRPr="00F15417" w:rsidRDefault="007D595D" w:rsidP="00E07B42">
      <w:pPr>
        <w:spacing w:before="0" w:after="0"/>
      </w:pPr>
      <w:r w:rsidRPr="00F15417">
        <w:t>1.</w:t>
      </w:r>
      <w:r w:rsidRPr="00F15417">
        <w:tab/>
        <w:t>Puses sadarbojas zinātnes, pētniecības, inovācijas un tehnoloģiju attīstības jomā, lai atbalstītu ekonomikas diversifikāciju, veicinātu sociālo un ekonomisko attīstību, uzlabotu reģionālo konkurētspēju un sekmētu iekļaujošas digitālās ekonomikas veidošanos. Tās attīsta pētniecības tīklu, skaitļošanas un zinātnisko datu infrastruktūras un pakalpojumu savstarpējo savienojamību un sadarbspēju un veicina to attīstību savā reģionālajā kontekstā.</w:t>
      </w:r>
    </w:p>
    <w:p w14:paraId="383CA544" w14:textId="77777777" w:rsidR="007D595D" w:rsidRPr="00F15417" w:rsidRDefault="007D595D" w:rsidP="00E07B42">
      <w:pPr>
        <w:spacing w:before="0" w:after="0"/>
      </w:pPr>
    </w:p>
    <w:p w14:paraId="099CF57A" w14:textId="24C61058" w:rsidR="007D595D" w:rsidRPr="00F15417" w:rsidRDefault="007D595D" w:rsidP="00E07B42">
      <w:pPr>
        <w:spacing w:before="0" w:after="0"/>
      </w:pPr>
      <w:r w:rsidRPr="00F15417">
        <w:br w:type="page"/>
      </w:r>
      <w:r w:rsidRPr="00F15417">
        <w:lastRenderedPageBreak/>
        <w:t>2.</w:t>
      </w:r>
      <w:r w:rsidRPr="00F15417">
        <w:tab/>
        <w:t>Puses veicina pētniecības jaudas, infrastruktūras un iekārtu, publikāciju un zinātnisko datu attīstību. Tās veicina un atbalsta inovatīvas mācību un mobilitātes shēmas akadēmiķiem un pētniekiem. Tās uzlabo augstākās izglītības iestāžu spēju efektīvi sadarboties pētniecības un zinātniskās un tehnoloģiskās inovācijas jomā, arī nodrošinot piekļuvi akadēmiskām apmaiņas programmām. Tās veicina sadarbību starp valsts pārvaldes iestādēm, akadēmiskajām iestādēm un uzņēmumiem. Tās veicina atvērtos datus un inovāciju, lai sekmētu ekonomikas attīstību un panāktu savstarpēji izdevīgu zinātnisko izcilību.</w:t>
      </w:r>
    </w:p>
    <w:p w14:paraId="6581FFA4" w14:textId="77777777" w:rsidR="007D595D" w:rsidRPr="00F15417" w:rsidRDefault="007D595D" w:rsidP="00E07B42">
      <w:pPr>
        <w:spacing w:before="0" w:after="0"/>
      </w:pPr>
    </w:p>
    <w:p w14:paraId="47392ADE" w14:textId="77777777" w:rsidR="007D595D" w:rsidRPr="00F15417" w:rsidRDefault="007D595D" w:rsidP="00E07B42">
      <w:pPr>
        <w:spacing w:before="0" w:after="0"/>
      </w:pPr>
      <w:r w:rsidRPr="00F15417">
        <w:t>3.</w:t>
      </w:r>
      <w:r w:rsidRPr="00F15417">
        <w:tab/>
        <w:t>Puses atbalsta uz zināšanām balstītas ekonomikas un iekļaujošas digitālās sabiedrības attīstību. Tās veicina tradicionālo zināšanu un bioloģiskās daudzveidības saglabāšanu un izmantošanu un citu dabas resursu ilgtspējīgu apsaimniekošanu, kā arī tehnoloģiju un zinātības nodošanu.</w:t>
      </w:r>
    </w:p>
    <w:p w14:paraId="772E5CE3" w14:textId="77777777" w:rsidR="007D595D" w:rsidRPr="00F15417" w:rsidRDefault="007D595D" w:rsidP="00E07B42">
      <w:pPr>
        <w:spacing w:before="0" w:after="0"/>
      </w:pPr>
    </w:p>
    <w:p w14:paraId="48AE734A" w14:textId="77777777" w:rsidR="007D595D" w:rsidRPr="00F15417" w:rsidRDefault="007D595D" w:rsidP="00E07B42">
      <w:pPr>
        <w:spacing w:before="0" w:after="0"/>
      </w:pPr>
      <w:r w:rsidRPr="00F15417">
        <w:t>4.</w:t>
      </w:r>
      <w:r w:rsidRPr="00F15417">
        <w:tab/>
        <w:t xml:space="preserve">Puses sadarbojas kopīgu interešu jautājumos civilo kosmosa darbību jomā, piemēram, attiecībā uz kosmosa izpēti, globālās navigācijas satelītu sistēmas lietotnēm un pakalpojumiem, satelītu snieguma uzlabošanas sistēmu izstrādi, Zemes novērošanu un Zemes zinātni, </w:t>
      </w:r>
      <w:r>
        <w:t xml:space="preserve">jo </w:t>
      </w:r>
      <w:r w:rsidRPr="00F15417">
        <w:t>īpaši saistībā ar agrīnās brīdināšanas un novērošanas mehānismu izmantošanu.</w:t>
      </w:r>
    </w:p>
    <w:p w14:paraId="6789BD6A" w14:textId="77777777" w:rsidR="007D595D" w:rsidRPr="00F15417" w:rsidRDefault="007D595D" w:rsidP="00E07B42">
      <w:pPr>
        <w:spacing w:before="0" w:after="0"/>
        <w:jc w:val="center"/>
      </w:pPr>
    </w:p>
    <w:p w14:paraId="2A347C0D" w14:textId="77777777" w:rsidR="007D595D" w:rsidRPr="00F15417" w:rsidRDefault="007D595D" w:rsidP="00E07B42">
      <w:pPr>
        <w:spacing w:before="0" w:after="0"/>
        <w:jc w:val="center"/>
      </w:pPr>
    </w:p>
    <w:p w14:paraId="3A87D1D2" w14:textId="7C8210A9" w:rsidR="007D595D" w:rsidRPr="00F15417" w:rsidRDefault="007D595D" w:rsidP="00E07B42">
      <w:pPr>
        <w:spacing w:before="0" w:after="0"/>
        <w:jc w:val="center"/>
      </w:pPr>
      <w:r w:rsidRPr="00F15417">
        <w:br w:type="page"/>
      </w:r>
      <w:r w:rsidRPr="00F15417">
        <w:lastRenderedPageBreak/>
        <w:t>22. PANTS</w:t>
      </w:r>
    </w:p>
    <w:p w14:paraId="078929A1" w14:textId="77777777" w:rsidR="007D595D" w:rsidRPr="00F15417" w:rsidRDefault="007D595D" w:rsidP="00E07B42">
      <w:pPr>
        <w:spacing w:before="0" w:after="0"/>
        <w:jc w:val="center"/>
      </w:pPr>
    </w:p>
    <w:p w14:paraId="340EABC7" w14:textId="77777777" w:rsidR="007D595D" w:rsidRPr="00F15417" w:rsidRDefault="007D595D" w:rsidP="00E07B42">
      <w:pPr>
        <w:spacing w:before="0" w:after="0"/>
        <w:jc w:val="center"/>
      </w:pPr>
      <w:r w:rsidRPr="00F15417">
        <w:t>Kultūra un radošās nozares</w:t>
      </w:r>
    </w:p>
    <w:p w14:paraId="31E0C42A" w14:textId="77777777" w:rsidR="007D595D" w:rsidRPr="00F15417" w:rsidRDefault="007D595D" w:rsidP="00E07B42">
      <w:pPr>
        <w:spacing w:before="0" w:after="0"/>
      </w:pPr>
    </w:p>
    <w:p w14:paraId="16D2550E" w14:textId="77777777" w:rsidR="007D595D" w:rsidRPr="00F15417" w:rsidRDefault="007D595D" w:rsidP="00E07B42">
      <w:pPr>
        <w:spacing w:before="0" w:after="0"/>
      </w:pPr>
      <w:r w:rsidRPr="00F15417">
        <w:t>1.</w:t>
      </w:r>
      <w:r w:rsidRPr="00F15417">
        <w:tab/>
        <w:t xml:space="preserve">Puses veicina kultūru un radošās nozares, jo tās ir ilgtspējīgas sociālās un ekonomiskās attīstības un pienācīgas kvalitātes darbvietu radīšanas virzītājas. Tās cita starpā pieņem pasākumus, lai atbalstītu radošo attīstību un māksliniecisko </w:t>
      </w:r>
      <w:r>
        <w:t>iestudējumu</w:t>
      </w:r>
      <w:r w:rsidRPr="00F15417">
        <w:t xml:space="preserve"> un kultūras produkcijas digitalizāciju. Tās apmainās ar paraugpraksi kultūras attīstības un šīs jomas </w:t>
      </w:r>
      <w:r>
        <w:t>uzņēmējdarbīb</w:t>
      </w:r>
      <w:r w:rsidRPr="00F15417">
        <w:t>as veicināšanā.</w:t>
      </w:r>
    </w:p>
    <w:p w14:paraId="1E15ACBD" w14:textId="77777777" w:rsidR="007D595D" w:rsidRPr="00F15417" w:rsidRDefault="007D595D" w:rsidP="00E07B42">
      <w:pPr>
        <w:spacing w:before="0" w:after="0"/>
      </w:pPr>
    </w:p>
    <w:p w14:paraId="4090A068" w14:textId="77777777" w:rsidR="007D595D" w:rsidRPr="00F15417" w:rsidRDefault="007D595D" w:rsidP="00E07B42">
      <w:pPr>
        <w:spacing w:before="0" w:after="0"/>
      </w:pPr>
      <w:r w:rsidRPr="00F15417">
        <w:t>2.</w:t>
      </w:r>
      <w:r w:rsidRPr="00F15417">
        <w:tab/>
        <w:t>Puses veicina ilgtspējīgu attīstību, stiprinot kultūras apmaiņu, veicinot kopražojumus un kopīgas kultūras un radošās iniciatīvas, kā arī uzlabojot kultūras un radošo profesionāļu un ar šo jomu saistīto izglītības speciālistu mobilitāti. Tās atbalsta mākslas darbu apriti, pilnībā ievērojot pieņemtās starptautiskās konvencijas.</w:t>
      </w:r>
    </w:p>
    <w:p w14:paraId="07669625" w14:textId="77777777" w:rsidR="007D595D" w:rsidRPr="00F15417" w:rsidRDefault="007D595D" w:rsidP="00E07B42">
      <w:pPr>
        <w:spacing w:before="0" w:after="0"/>
      </w:pPr>
    </w:p>
    <w:p w14:paraId="059AAD30" w14:textId="77777777" w:rsidR="007D595D" w:rsidRPr="00F15417" w:rsidRDefault="007D595D" w:rsidP="00E07B42">
      <w:pPr>
        <w:spacing w:before="0" w:after="0"/>
      </w:pPr>
      <w:r w:rsidRPr="00F15417">
        <w:t>3.</w:t>
      </w:r>
      <w:r w:rsidRPr="00F15417">
        <w:tab/>
        <w:t>Puses atbalsta starpkultūru dialogu starp jauniešiem, pilsoniskās sabiedrības organizācijām, kā arī personām no ES un Karību jūras reģiona.</w:t>
      </w:r>
    </w:p>
    <w:p w14:paraId="19F2B034" w14:textId="77777777" w:rsidR="007D595D" w:rsidRPr="00F15417" w:rsidRDefault="007D595D" w:rsidP="00E07B42">
      <w:pPr>
        <w:spacing w:before="0" w:after="0"/>
        <w:jc w:val="center"/>
      </w:pPr>
    </w:p>
    <w:p w14:paraId="0E5E835A" w14:textId="77777777" w:rsidR="007D595D" w:rsidRPr="00F15417" w:rsidRDefault="007D595D" w:rsidP="00E07B42">
      <w:pPr>
        <w:spacing w:before="0" w:after="0"/>
        <w:jc w:val="center"/>
      </w:pPr>
    </w:p>
    <w:p w14:paraId="5AE1B99C" w14:textId="39B554C6" w:rsidR="007D595D" w:rsidRPr="00F15417" w:rsidRDefault="007D595D" w:rsidP="00E07B42">
      <w:pPr>
        <w:spacing w:before="0" w:after="0"/>
        <w:jc w:val="center"/>
      </w:pPr>
      <w:r>
        <w:br w:type="page"/>
      </w:r>
      <w:r w:rsidRPr="00F15417">
        <w:lastRenderedPageBreak/>
        <w:t>23. PANTS</w:t>
      </w:r>
    </w:p>
    <w:p w14:paraId="209A6C11" w14:textId="77777777" w:rsidR="007D595D" w:rsidRPr="00F15417" w:rsidRDefault="007D595D" w:rsidP="00E07B42">
      <w:pPr>
        <w:spacing w:before="0" w:after="0"/>
        <w:jc w:val="center"/>
      </w:pPr>
    </w:p>
    <w:p w14:paraId="5F308C36" w14:textId="77777777" w:rsidR="007D595D" w:rsidRPr="00F15417" w:rsidRDefault="007D595D" w:rsidP="00E07B42">
      <w:pPr>
        <w:spacing w:before="0" w:after="0"/>
        <w:jc w:val="center"/>
      </w:pPr>
      <w:r w:rsidRPr="00F15417">
        <w:t>Ražošana</w:t>
      </w:r>
    </w:p>
    <w:p w14:paraId="647FCAC2" w14:textId="77777777" w:rsidR="007D595D" w:rsidRPr="00F15417" w:rsidRDefault="007D595D" w:rsidP="00E07B42">
      <w:pPr>
        <w:spacing w:before="0" w:after="0"/>
      </w:pPr>
    </w:p>
    <w:p w14:paraId="159257D6" w14:textId="77777777" w:rsidR="007D595D" w:rsidRPr="00F15417" w:rsidRDefault="007D595D" w:rsidP="00E07B42">
      <w:pPr>
        <w:spacing w:before="0" w:after="0"/>
      </w:pPr>
      <w:r w:rsidRPr="00F15417">
        <w:t>1.</w:t>
      </w:r>
      <w:r w:rsidRPr="00F15417">
        <w:tab/>
        <w:t xml:space="preserve">Puses sadarbojas, lai veicinātu ilgtspējīgu ražošanu ar mērķi padziļināt vērtības pievienošanu, </w:t>
      </w:r>
      <w:r>
        <w:t xml:space="preserve">jo </w:t>
      </w:r>
      <w:r w:rsidRPr="00F15417">
        <w:t>īpaši augsto tehnoloģiju produktu eksportā, veicinot lielāku diversifikāciju un maksimāli palielinot tās potenciālu vietējās tautsaimniecības sasaisti ar tādām galvenajām ekonomikas nozarēm kā lauksaimniecība, zilā ekonomika, ieguves rūpniecība un pakalpojumi.</w:t>
      </w:r>
    </w:p>
    <w:p w14:paraId="2A405AAD" w14:textId="77777777" w:rsidR="007D595D" w:rsidRPr="00F15417" w:rsidRDefault="007D595D" w:rsidP="00E07B42">
      <w:pPr>
        <w:spacing w:before="0" w:after="0"/>
      </w:pPr>
    </w:p>
    <w:p w14:paraId="01E35F97" w14:textId="77777777" w:rsidR="007D595D" w:rsidRPr="00F15417" w:rsidRDefault="007D595D" w:rsidP="00E07B42">
      <w:pPr>
        <w:spacing w:before="0" w:after="0"/>
      </w:pPr>
      <w:r w:rsidRPr="00F15417">
        <w:t>2.</w:t>
      </w:r>
      <w:r w:rsidRPr="00F15417">
        <w:tab/>
        <w:t xml:space="preserve">Puses izstrādā politiku, lai ražošanas nozarē piesaistītu iekšzemes un ārvalstu tiešos ieguldījumus. Tās veicina </w:t>
      </w:r>
      <w:r>
        <w:t>uzņēmējdarbīb</w:t>
      </w:r>
      <w:r w:rsidRPr="00F15417">
        <w:t>as atvieglošanu, lai sekmētu vienādranga sadarbību, padziļinātu komerciālās partnerības un attīstītu rūpniecības centrus, ekosistēmas un tīklus.</w:t>
      </w:r>
    </w:p>
    <w:p w14:paraId="0AD6D4F0" w14:textId="77777777" w:rsidR="007D595D" w:rsidRPr="00F15417" w:rsidRDefault="007D595D" w:rsidP="00E07B42">
      <w:pPr>
        <w:spacing w:before="0" w:after="0"/>
      </w:pPr>
    </w:p>
    <w:p w14:paraId="6EB3ADB0" w14:textId="77777777" w:rsidR="007D595D" w:rsidRPr="00F15417" w:rsidRDefault="007D595D" w:rsidP="00E07B42">
      <w:pPr>
        <w:spacing w:before="0" w:after="0"/>
      </w:pPr>
      <w:r w:rsidRPr="00F15417">
        <w:t>3.</w:t>
      </w:r>
      <w:r w:rsidRPr="00F15417">
        <w:tab/>
        <w:t>Puses sadarbojas, lai izstrādātu pasākumus ražošanas nozares konkurētspējas palielināšanai, uzlabojot ražošanas jaudu un pievēršoties tādiem ierobežojumiem kā kvalificēta darbaspēka trūkums, nepilnības loģistikā un infrastruktūrā, kā arī ierobežota piekļuve finansējumam un tirgus analīzei. Tās atbalsta pētniecību un inovāciju, veicina galveno pamattehnoloģiju izstrādi un izmantošanu un stiprina saiknes starp nozarēm un pētniecības un akadēmiskajām iestādēm.</w:t>
      </w:r>
    </w:p>
    <w:p w14:paraId="7E1B3A1A" w14:textId="77777777" w:rsidR="007D595D" w:rsidRPr="00F15417" w:rsidRDefault="007D595D" w:rsidP="00E07B42">
      <w:pPr>
        <w:spacing w:before="0" w:after="0"/>
      </w:pPr>
    </w:p>
    <w:p w14:paraId="7590EE34" w14:textId="6E5B255D" w:rsidR="007D595D" w:rsidRPr="00F15417" w:rsidRDefault="007D595D" w:rsidP="00E07B42">
      <w:pPr>
        <w:spacing w:before="0" w:after="0"/>
      </w:pPr>
      <w:r>
        <w:br w:type="page"/>
      </w:r>
      <w:r w:rsidRPr="00F15417">
        <w:lastRenderedPageBreak/>
        <w:t>4.</w:t>
      </w:r>
      <w:r w:rsidRPr="00F15417">
        <w:tab/>
        <w:t>Puses atbalsta apstrādes rūpniecības preču tirdzniecības palielināšanu, cita starpā uzlabojot saikni ar eksporta tirgiem, sekmējot regulatīvās spējas tirdzniecības jomā, atvieglojot tirdzniecību un stiprinot atbilstības nodrošināšanas spējas, lai piemērotu attiecīgos starptautiskos darba un vides standartus.</w:t>
      </w:r>
    </w:p>
    <w:p w14:paraId="540F3D58" w14:textId="77777777" w:rsidR="007D595D" w:rsidRPr="00F15417" w:rsidRDefault="007D595D" w:rsidP="00E07B42">
      <w:pPr>
        <w:spacing w:before="0" w:after="0"/>
        <w:jc w:val="center"/>
      </w:pPr>
    </w:p>
    <w:p w14:paraId="67B14DEE" w14:textId="77777777" w:rsidR="007D595D" w:rsidRPr="00F15417" w:rsidRDefault="007D595D" w:rsidP="00E07B42">
      <w:pPr>
        <w:spacing w:before="0" w:after="0"/>
        <w:jc w:val="center"/>
      </w:pPr>
    </w:p>
    <w:p w14:paraId="1807920F" w14:textId="77777777" w:rsidR="007D595D" w:rsidRPr="00F15417" w:rsidRDefault="007D595D" w:rsidP="00E07B42">
      <w:pPr>
        <w:spacing w:before="0" w:after="0"/>
        <w:jc w:val="center"/>
      </w:pPr>
      <w:r w:rsidRPr="00F15417">
        <w:t>24. PANTS</w:t>
      </w:r>
    </w:p>
    <w:p w14:paraId="757B00D1" w14:textId="77777777" w:rsidR="007D595D" w:rsidRPr="00F15417" w:rsidRDefault="007D595D" w:rsidP="00E07B42">
      <w:pPr>
        <w:spacing w:before="0" w:after="0"/>
        <w:jc w:val="center"/>
      </w:pPr>
    </w:p>
    <w:p w14:paraId="0ADB5B0C" w14:textId="77777777" w:rsidR="007D595D" w:rsidRPr="00F15417" w:rsidRDefault="007D595D" w:rsidP="00E07B42">
      <w:pPr>
        <w:spacing w:before="0" w:after="0"/>
        <w:jc w:val="center"/>
      </w:pPr>
      <w:r w:rsidRPr="00F15417">
        <w:t xml:space="preserve">Starptautiskie </w:t>
      </w:r>
      <w:r>
        <w:t>uzņēmējdarbīb</w:t>
      </w:r>
      <w:r w:rsidRPr="00F15417">
        <w:t>as un finanšu pakalpojumi</w:t>
      </w:r>
    </w:p>
    <w:p w14:paraId="1C409E6C" w14:textId="77777777" w:rsidR="007D595D" w:rsidRPr="00F15417" w:rsidRDefault="007D595D" w:rsidP="00E07B42">
      <w:pPr>
        <w:spacing w:before="0" w:after="0"/>
      </w:pPr>
    </w:p>
    <w:p w14:paraId="760A5E83" w14:textId="77777777" w:rsidR="007D595D" w:rsidRPr="00F15417" w:rsidRDefault="007D595D" w:rsidP="00E07B42">
      <w:pPr>
        <w:spacing w:before="0" w:after="0"/>
      </w:pPr>
      <w:r w:rsidRPr="00F15417">
        <w:t xml:space="preserve">Puses strādā pie tā, lai Karību jūras reģionā attīstītu uz noteikumiem balstītu starptautisku </w:t>
      </w:r>
      <w:r>
        <w:t>uzņēmējdarbīb</w:t>
      </w:r>
      <w:r w:rsidRPr="00F15417">
        <w:t xml:space="preserve">as un finanšu pakalpojumu nozari, cita starpā atbalstot mērķtiecīgu sadarbību, lai stiprinātu Karību jūras reģiona valstu tiesisko regulējumu nolūkā panākt atbilstību starptautiski pieņemtiem standartiem, izstrādātu piemērotu nozaru politiku, uzlabotu prasmju attīstību un sekmētu tehnoloģiju izmantošanu un digitalizāciju. Puses dara visu iespējamo, lai nodrošinātu, ka to teritorijā tiek īstenoti un izpildīti starptautiski saskaņoti standarti attiecībā uz starptautisko un </w:t>
      </w:r>
      <w:r>
        <w:t>uzņēmējdarbīb</w:t>
      </w:r>
      <w:r w:rsidRPr="00F15417">
        <w:t>as un finanšu pakalpojumu nozares regulējumu un uzraudzību.</w:t>
      </w:r>
    </w:p>
    <w:p w14:paraId="06D8BA29" w14:textId="77777777" w:rsidR="007D595D" w:rsidRPr="00F15417" w:rsidRDefault="007D595D" w:rsidP="00E07B42">
      <w:pPr>
        <w:spacing w:before="0" w:after="0"/>
        <w:jc w:val="center"/>
      </w:pPr>
    </w:p>
    <w:p w14:paraId="436A6008" w14:textId="77777777" w:rsidR="007D595D" w:rsidRPr="00F15417" w:rsidRDefault="007D595D" w:rsidP="00E07B42">
      <w:pPr>
        <w:spacing w:before="0" w:after="0"/>
        <w:jc w:val="center"/>
      </w:pPr>
    </w:p>
    <w:p w14:paraId="62F2E207" w14:textId="0CF000CB" w:rsidR="007D595D" w:rsidRPr="00F15417" w:rsidRDefault="007D595D" w:rsidP="00E07B42">
      <w:pPr>
        <w:spacing w:before="0" w:after="0"/>
        <w:jc w:val="center"/>
      </w:pPr>
      <w:r w:rsidRPr="00F15417">
        <w:br w:type="page"/>
      </w:r>
      <w:r w:rsidRPr="00F15417">
        <w:lastRenderedPageBreak/>
        <w:t>II SADAĻA</w:t>
      </w:r>
    </w:p>
    <w:p w14:paraId="1AD61F8E" w14:textId="77777777" w:rsidR="007D595D" w:rsidRPr="00F15417" w:rsidRDefault="007D595D" w:rsidP="00E07B42">
      <w:pPr>
        <w:spacing w:before="0" w:after="0"/>
        <w:jc w:val="center"/>
      </w:pPr>
    </w:p>
    <w:p w14:paraId="23854B7A" w14:textId="77777777" w:rsidR="007D595D" w:rsidRPr="00F15417" w:rsidRDefault="007D595D" w:rsidP="00E07B42">
      <w:pPr>
        <w:spacing w:before="0" w:after="0"/>
        <w:jc w:val="center"/>
      </w:pPr>
      <w:r w:rsidRPr="00F15417">
        <w:t xml:space="preserve">VIDISKĀ ILGTSPĒJA, KLIMATA PĀRMAIŅAS UN </w:t>
      </w:r>
      <w:r>
        <w:br/>
      </w:r>
      <w:r w:rsidRPr="00F15417">
        <w:t>DABAS RESURSU ILGTSPĒJĪGA PĀRVALDĪBA</w:t>
      </w:r>
    </w:p>
    <w:p w14:paraId="4BAD4656" w14:textId="77777777" w:rsidR="007D595D" w:rsidRPr="00F15417" w:rsidRDefault="007D595D" w:rsidP="00E07B42">
      <w:pPr>
        <w:spacing w:before="0" w:after="0"/>
        <w:jc w:val="center"/>
      </w:pPr>
    </w:p>
    <w:p w14:paraId="517021DD" w14:textId="77777777" w:rsidR="007D595D" w:rsidRPr="00F15417" w:rsidRDefault="007D595D" w:rsidP="00E07B42">
      <w:pPr>
        <w:spacing w:before="0" w:after="0"/>
        <w:jc w:val="center"/>
      </w:pPr>
    </w:p>
    <w:p w14:paraId="55D00635" w14:textId="77777777" w:rsidR="007D595D" w:rsidRPr="00F15417" w:rsidRDefault="007D595D" w:rsidP="00E07B42">
      <w:pPr>
        <w:spacing w:before="0" w:after="0"/>
        <w:jc w:val="center"/>
      </w:pPr>
      <w:r w:rsidRPr="00F15417">
        <w:t>25. PANTS</w:t>
      </w:r>
    </w:p>
    <w:p w14:paraId="288B00D0" w14:textId="77777777" w:rsidR="007D595D" w:rsidRPr="00F15417" w:rsidRDefault="007D595D" w:rsidP="00E07B42">
      <w:pPr>
        <w:spacing w:before="0" w:after="0"/>
      </w:pPr>
    </w:p>
    <w:p w14:paraId="77AAF211" w14:textId="77777777" w:rsidR="007D595D" w:rsidRPr="00F15417" w:rsidRDefault="007D595D" w:rsidP="00E07B42">
      <w:pPr>
        <w:spacing w:before="0" w:after="0"/>
      </w:pPr>
      <w:r w:rsidRPr="00F15417">
        <w:t>Puses atzīst eksistenciālo apdraudējumu skartajām valstīm un ietekmi uz iztikas līdzekļiem, ko rada klimata un vidiskās ilgtspējas problēmu ilgtermiņa raksturs. Tās veic vērienīgus pasākumus, lai mazinātu klimata pārmaiņas un pielāgotos tām, aizsargātu un uzlabotu vides kvalitāti un panāktu dabas resursu ilgtspējīgu izmantošanu un apsaimniekošanu ar nolūku veidot noturību pret klimata pārmaiņām un pavērst pretējā virzienā vides degradāciju. Tās pieņem konkrētus pasākumus, lai pievērstos bioloģiskās daudzveidības zudumam, saglabātu un atjaunotu ekosistēmas, veicinātu okeānu pārvaldību, pavērstu pretējā virzienā atmežošanu, novērstu dabas katastrofas un antropogēnus apdraudējumus un reaģētu uz tiem, arī attiecīgā gadījumā izmantojot finansējumu klimata pārmaiņu jomā, tehnoloģiju pārneses veicināšanu un spēju veidošanu. Tās iegulda zaļajā izaugsmē, veicina aprites ekonomiku un atbalsta pāreju uz klimatnoturīgu un mazemisiju attīstību, nodrošinot, ka ekonomikas izaugsme pilnībā papildina vidisko ilgtspēju. Tās sadarbojas plašākā Karību jūras reģiona līmenī un īsteno dienvidu-dienvidu un trīspusējo sadarbību.</w:t>
      </w:r>
    </w:p>
    <w:p w14:paraId="74157374" w14:textId="77777777" w:rsidR="007D595D" w:rsidRPr="00F15417" w:rsidRDefault="007D595D" w:rsidP="00E07B42">
      <w:pPr>
        <w:spacing w:before="0" w:after="0"/>
        <w:jc w:val="center"/>
      </w:pPr>
    </w:p>
    <w:p w14:paraId="75FB1DF3" w14:textId="77777777" w:rsidR="007D595D" w:rsidRPr="00F15417" w:rsidRDefault="007D595D" w:rsidP="00E07B42">
      <w:pPr>
        <w:spacing w:before="0" w:after="0"/>
        <w:jc w:val="center"/>
      </w:pPr>
    </w:p>
    <w:p w14:paraId="3DB8FA60" w14:textId="57E1CFDC" w:rsidR="007D595D" w:rsidRPr="00F15417" w:rsidRDefault="007D595D" w:rsidP="00E07B42">
      <w:pPr>
        <w:spacing w:before="0" w:after="0"/>
        <w:jc w:val="center"/>
      </w:pPr>
      <w:r w:rsidRPr="00F15417">
        <w:br w:type="page"/>
      </w:r>
      <w:r w:rsidRPr="00F15417">
        <w:lastRenderedPageBreak/>
        <w:t>26. PANTS</w:t>
      </w:r>
    </w:p>
    <w:p w14:paraId="7C69FB87" w14:textId="77777777" w:rsidR="007D595D" w:rsidRPr="00F15417" w:rsidRDefault="007D595D" w:rsidP="00E07B42">
      <w:pPr>
        <w:spacing w:before="0" w:after="0"/>
        <w:jc w:val="center"/>
      </w:pPr>
    </w:p>
    <w:p w14:paraId="08E37543" w14:textId="77777777" w:rsidR="007D595D" w:rsidRPr="00F15417" w:rsidRDefault="007D595D" w:rsidP="00E07B42">
      <w:pPr>
        <w:spacing w:before="0" w:after="0"/>
        <w:jc w:val="center"/>
      </w:pPr>
      <w:r w:rsidRPr="00F15417">
        <w:t>Klimatrīcība</w:t>
      </w:r>
    </w:p>
    <w:p w14:paraId="191651B3" w14:textId="77777777" w:rsidR="007D595D" w:rsidRPr="00F15417" w:rsidRDefault="007D595D" w:rsidP="00E07B42">
      <w:pPr>
        <w:spacing w:before="0" w:after="0"/>
      </w:pPr>
    </w:p>
    <w:p w14:paraId="08490903" w14:textId="77777777" w:rsidR="007D595D" w:rsidRPr="00F15417" w:rsidRDefault="007D595D" w:rsidP="00E07B42">
      <w:pPr>
        <w:spacing w:before="0" w:after="0"/>
      </w:pPr>
      <w:r w:rsidRPr="00F15417">
        <w:t>1.</w:t>
      </w:r>
      <w:r w:rsidRPr="00F15417">
        <w:tab/>
        <w:t xml:space="preserve">Puses izstrādā visaptverošu un iekļaujošu iekšzemes klimata politiku un programmas un īsteno konkrētas darbības, lai paātrinātu </w:t>
      </w:r>
      <w:r>
        <w:t>ANO</w:t>
      </w:r>
      <w:r w:rsidRPr="00F15417">
        <w:t xml:space="preserve"> Vispārējās konvencijas par klimata pārmaiņām un tās Parīzes nolīguma pilnīgu īstenošanu un atbalstītu daudzpusēju rīcību klimata pārmaiņu jomā.</w:t>
      </w:r>
    </w:p>
    <w:p w14:paraId="74EB686A" w14:textId="77777777" w:rsidR="007D595D" w:rsidRPr="00F15417" w:rsidRDefault="007D595D" w:rsidP="00E07B42">
      <w:pPr>
        <w:spacing w:before="0" w:after="0"/>
      </w:pPr>
    </w:p>
    <w:p w14:paraId="0611B0C8" w14:textId="77777777" w:rsidR="007D595D" w:rsidRPr="00F15417" w:rsidRDefault="007D595D" w:rsidP="00E07B42">
      <w:pPr>
        <w:spacing w:before="0" w:after="0"/>
      </w:pPr>
      <w:r w:rsidRPr="00F15417">
        <w:t>2.</w:t>
      </w:r>
      <w:r w:rsidRPr="00F15417">
        <w:tab/>
        <w:t>Puses veicina klimata pārmaiņu rīcībpolitikas un pasākumu, kuru mērķis ir mazināt šīs pārmaiņas un pielāgoties tām, integrēšanu valstu un reģionālajās stratēģijās, plānos un politikas dialogos. Tās sadarbojas, lai veicinātu pielāgošanās pasākumus, arī novēršot un samazinot ar klimata pārmaiņu negatīvo ietekmi saistītos zaudējumus un kaitējumus un pievēršoties tiem. Tās attīsta monitoringu, ziņošanu un verifikāciju, kā arī novērtēšanas sistēmas, lai sekotu līdzi klimatrīcības progresam.</w:t>
      </w:r>
    </w:p>
    <w:p w14:paraId="6FB7AF50" w14:textId="77777777" w:rsidR="007D595D" w:rsidRPr="00F15417" w:rsidRDefault="007D595D" w:rsidP="00E07B42">
      <w:pPr>
        <w:spacing w:before="0" w:after="0"/>
      </w:pPr>
    </w:p>
    <w:p w14:paraId="74CD74EA" w14:textId="77777777" w:rsidR="007D595D" w:rsidRPr="00F15417" w:rsidRDefault="007D595D" w:rsidP="00E07B42">
      <w:pPr>
        <w:spacing w:before="0" w:after="0"/>
      </w:pPr>
      <w:r w:rsidRPr="00F15417">
        <w:t>3.</w:t>
      </w:r>
      <w:r w:rsidRPr="00F15417">
        <w:tab/>
        <w:t>Puses sadarbojas, lai sagatavotu, paziņotu un atjauninātu aizvien tālejošākus nacionāli noteiktos devumus (NND), īstenotu nepieciešamos valstu un reģionālos ietekmes mazināšanas pasākumus nolūkā sasniegt šo devumu mērķus un izstrādātu ilgtermiņa stratēģijas mazoglekļa un klimatnoturīgai attīstībai.</w:t>
      </w:r>
    </w:p>
    <w:p w14:paraId="090B21BC" w14:textId="77777777" w:rsidR="007D595D" w:rsidRPr="00F15417" w:rsidRDefault="007D595D" w:rsidP="00E07B42">
      <w:pPr>
        <w:spacing w:before="0" w:after="0"/>
      </w:pPr>
    </w:p>
    <w:p w14:paraId="0B19CBFE" w14:textId="77777777" w:rsidR="007D595D" w:rsidRPr="00F15417" w:rsidRDefault="007D595D" w:rsidP="00E07B42">
      <w:pPr>
        <w:spacing w:before="0" w:after="0"/>
      </w:pPr>
      <w:r w:rsidRPr="00F15417">
        <w:t>4.</w:t>
      </w:r>
      <w:r w:rsidRPr="00F15417">
        <w:tab/>
        <w:t>Puses izstrādā un īsteno nacionālos pielāgošanās plānus un valstu un reģionālās stratēģijas. Tās integrē pielāgošanās pasākumus visās galvenajās neaizsargātajās nozarēs, ieskaitot infrastruktūras, un izstrādā efektīvu pārvaldības sistēmu, lai īstenotu pielāgošanās darbības un veicinātu zināšanu un labas prakses apmaiņu klimata pārmaiņu jomā valstu un reģionālā līmenī.</w:t>
      </w:r>
    </w:p>
    <w:p w14:paraId="77B38691" w14:textId="77777777" w:rsidR="007D595D" w:rsidRPr="00F15417" w:rsidRDefault="007D595D" w:rsidP="00E07B42">
      <w:pPr>
        <w:spacing w:before="0" w:after="0"/>
      </w:pPr>
    </w:p>
    <w:p w14:paraId="3D3E6AD4" w14:textId="1AC37810" w:rsidR="007D595D" w:rsidRPr="00F15417" w:rsidRDefault="007D595D" w:rsidP="00E07B42">
      <w:pPr>
        <w:spacing w:before="0" w:after="0"/>
      </w:pPr>
      <w:r w:rsidRPr="00F15417">
        <w:br w:type="page"/>
      </w:r>
      <w:r w:rsidRPr="00F15417">
        <w:lastRenderedPageBreak/>
        <w:t>5.</w:t>
      </w:r>
      <w:r w:rsidRPr="00F15417">
        <w:tab/>
        <w:t>Puses rīkojas, lai samazinātu siltumnīcefekta gāzu emisijas, arī aviācijas un kuģniecības darbību radītās emisijas, atbilstīgi savām starptautiskajām saistībām un pienākumiem, tai skaitā Parīzes nolīgumam.</w:t>
      </w:r>
    </w:p>
    <w:p w14:paraId="1E950E20" w14:textId="77777777" w:rsidR="007D595D" w:rsidRPr="00F15417" w:rsidRDefault="007D595D" w:rsidP="00E07B42">
      <w:pPr>
        <w:spacing w:before="0" w:after="0"/>
      </w:pPr>
    </w:p>
    <w:p w14:paraId="574BA390" w14:textId="77777777" w:rsidR="007D595D" w:rsidRPr="00F15417" w:rsidRDefault="007D595D" w:rsidP="00E07B42">
      <w:pPr>
        <w:spacing w:before="0" w:after="0"/>
      </w:pPr>
      <w:r w:rsidRPr="00F15417">
        <w:t>6.</w:t>
      </w:r>
      <w:r w:rsidRPr="00F15417">
        <w:tab/>
        <w:t>Ņemot vērā draudus, ko klimata pārmaiņas rada mieram un drošībai un cilvēku un kopienu labklājībai, Puses sadarbojas ar mērķi stiprināt pielāgošanās un ietekmes mazināšanas spējas un veicināt pasākumus noturības veidošanai, lai pievērstos to neaizsargātībai.</w:t>
      </w:r>
    </w:p>
    <w:p w14:paraId="0BCE9F29" w14:textId="77777777" w:rsidR="007D595D" w:rsidRPr="00F15417" w:rsidRDefault="007D595D" w:rsidP="00E07B42">
      <w:pPr>
        <w:spacing w:before="0" w:after="0"/>
      </w:pPr>
    </w:p>
    <w:p w14:paraId="10BCA530" w14:textId="77777777" w:rsidR="007D595D" w:rsidRPr="00F15417" w:rsidRDefault="007D595D" w:rsidP="00E07B42">
      <w:pPr>
        <w:spacing w:before="0" w:after="0"/>
      </w:pPr>
      <w:r w:rsidRPr="00F15417">
        <w:t>7.</w:t>
      </w:r>
      <w:r w:rsidRPr="00F15417">
        <w:tab/>
        <w:t xml:space="preserve">Puses veicina fluorogļūdeņražu ražošanas un patēriņa pakāpenisku izbeigšanu saskaņā ar Monreālas protokolu par ozona slāni noārdošām vielām, </w:t>
      </w:r>
      <w:r>
        <w:t xml:space="preserve">kas noslēgts Monreālā 1987. gada 16. septembrī, </w:t>
      </w:r>
      <w:r w:rsidRPr="00F15417">
        <w:t xml:space="preserve">sadarbojoties, lai atbalstītu </w:t>
      </w:r>
      <w:r>
        <w:t>tā</w:t>
      </w:r>
      <w:r w:rsidRPr="00F15417">
        <w:t xml:space="preserve"> Kigali grozījuma ratifikāciju un nodrošinātu tā ātru īstenošanu.</w:t>
      </w:r>
    </w:p>
    <w:p w14:paraId="3019EC3E" w14:textId="77777777" w:rsidR="007D595D" w:rsidRPr="00F15417" w:rsidRDefault="007D595D" w:rsidP="00E07B42">
      <w:pPr>
        <w:spacing w:before="0" w:after="0"/>
      </w:pPr>
    </w:p>
    <w:p w14:paraId="6D88DD23" w14:textId="77777777" w:rsidR="007D595D" w:rsidRPr="00F15417" w:rsidRDefault="007D595D" w:rsidP="00E07B42">
      <w:pPr>
        <w:spacing w:before="0" w:after="0"/>
      </w:pPr>
      <w:r w:rsidRPr="00F15417">
        <w:t>8.</w:t>
      </w:r>
      <w:r w:rsidRPr="00F15417">
        <w:tab/>
        <w:t>Puses racionalizē un pakāpeniski pārtrauc subsīdijas saistībā ar neefektīvu fosilo kurināmo, kuras veicina nelietderīgu patēriņu, un samazina iespējamo negatīvo ietekmi tādā veidā, kas aizsargā nabadzīgos iedzīvotājus un skartās kopienas. Tās veicina pāreju uz atjaunojamiem un tīrākiem enerģijas avotiem saskaņā ar NND noteiktajām darbībām.</w:t>
      </w:r>
    </w:p>
    <w:p w14:paraId="36988705" w14:textId="77777777" w:rsidR="007D595D" w:rsidRPr="00F15417" w:rsidRDefault="007D595D" w:rsidP="00E07B42">
      <w:pPr>
        <w:spacing w:before="0" w:after="0"/>
      </w:pPr>
    </w:p>
    <w:p w14:paraId="148095AC" w14:textId="77777777" w:rsidR="007D595D" w:rsidRPr="00F15417" w:rsidRDefault="007D595D" w:rsidP="00E07B42">
      <w:pPr>
        <w:spacing w:before="0" w:after="0"/>
      </w:pPr>
      <w:r w:rsidRPr="00F15417">
        <w:t>9.</w:t>
      </w:r>
      <w:r w:rsidRPr="00F15417">
        <w:tab/>
        <w:t>Puses sadarbojas, lai veicinātu mazoglekļa ekonomiku un klimatnoturību, stiprinot zaļo izaugsmi galvenajās un jaunajās ekonomikas nozarēs, arī pieņemot ekoinovācijas, veicinot tehnoloģiju nodošanu, izstrādājot standartus un apmainoties ar paraugpraksi.</w:t>
      </w:r>
    </w:p>
    <w:p w14:paraId="23FAAC92" w14:textId="77777777" w:rsidR="007D595D" w:rsidRPr="00F15417" w:rsidRDefault="007D595D" w:rsidP="00E07B42">
      <w:pPr>
        <w:spacing w:before="0" w:after="0"/>
      </w:pPr>
    </w:p>
    <w:p w14:paraId="62BB22A5" w14:textId="781D6548" w:rsidR="007D595D" w:rsidRPr="00F15417" w:rsidRDefault="007D595D" w:rsidP="00E07B42">
      <w:pPr>
        <w:spacing w:before="0" w:after="0"/>
      </w:pPr>
      <w:r w:rsidRPr="00F15417">
        <w:br w:type="page"/>
      </w:r>
      <w:r w:rsidRPr="00F15417">
        <w:lastRenderedPageBreak/>
        <w:t>10.</w:t>
      </w:r>
      <w:r w:rsidRPr="00F15417">
        <w:tab/>
        <w:t>Puses attīsta inovatīvus finansēšanas instrumentus un pielāgo finanšu plūsmas virzībai uz mazoglekļa un klimatnoturīgu attīstību, galveno uzmanību pievēršot iekļaujošam klimata finansējumam, ar ko cenšas pasargāt visnabadzīgākos un visneaizsargātākos pret klimata pārmaiņu negatīvo ietekmi. Tās veicina attiecīgus ekonomikas politikas instrumentus, kas atbalsta rīcību klimata pārmaiņu jomā, piemēram, oglekļa cenu noteikšanu, tirgus instrumentus un oglekļa nodokļus.</w:t>
      </w:r>
    </w:p>
    <w:p w14:paraId="402D0A54" w14:textId="77777777" w:rsidR="007D595D" w:rsidRPr="00F15417" w:rsidRDefault="007D595D" w:rsidP="00E07B42">
      <w:pPr>
        <w:spacing w:before="0" w:after="0"/>
      </w:pPr>
    </w:p>
    <w:p w14:paraId="1AF2120F" w14:textId="77777777" w:rsidR="007D595D" w:rsidRPr="00F15417" w:rsidRDefault="007D595D" w:rsidP="00E07B42">
      <w:pPr>
        <w:spacing w:before="0" w:after="0"/>
      </w:pPr>
      <w:r w:rsidRPr="00F15417">
        <w:t>11.</w:t>
      </w:r>
      <w:r w:rsidRPr="00F15417">
        <w:tab/>
        <w:t xml:space="preserve">Puses sekmē pastiprinātu koordināciju visos pārvaldes līmeņos, lai īstenotu vērienīgas saistības klimata un enerģētikas jomā. Tās veicina un stiprina vietējās pašvaldības un atbalsta tādas iniciatīvas kā Globālais pilsētas mēru pakts klimata un enerģētikas jomā un Pārejas uz atjaunojamajiem energoresursiem paātrināšana </w:t>
      </w:r>
      <w:r w:rsidRPr="007B0D95">
        <w:rPr>
          <w:i/>
          <w:iCs/>
        </w:rPr>
        <w:t>SIDS</w:t>
      </w:r>
      <w:r w:rsidRPr="00F15417">
        <w:t>.</w:t>
      </w:r>
    </w:p>
    <w:p w14:paraId="53AB7F3F" w14:textId="77777777" w:rsidR="007D595D" w:rsidRPr="00F15417" w:rsidRDefault="007D595D" w:rsidP="00E07B42">
      <w:pPr>
        <w:spacing w:before="0" w:after="0"/>
      </w:pPr>
    </w:p>
    <w:p w14:paraId="753D7DC2" w14:textId="77777777" w:rsidR="007D595D" w:rsidRPr="00F15417" w:rsidRDefault="007D595D" w:rsidP="00E07B42">
      <w:pPr>
        <w:spacing w:before="0" w:after="0"/>
      </w:pPr>
      <w:r w:rsidRPr="00F15417">
        <w:t>12.</w:t>
      </w:r>
      <w:r w:rsidRPr="00F15417">
        <w:tab/>
        <w:t xml:space="preserve">Puses sadarbojas, lai stiprinātu savu cilvēku un iestāžu zinātniskās un tehniskās spējas klimata politikas un vides pārvaldības un monitoringa jomā, arī izmantojot kosmosa tehnoloģijas un informācijas sistēmas, un lai sniegtu visaptverošus ar klimatu saistītus pakalpojumus, </w:t>
      </w:r>
      <w:r>
        <w:t xml:space="preserve">jo </w:t>
      </w:r>
      <w:r w:rsidRPr="00F15417">
        <w:t>īpaši neaizsargātām ieinteresētajām personām.</w:t>
      </w:r>
    </w:p>
    <w:p w14:paraId="530E6E91" w14:textId="77777777" w:rsidR="007D595D" w:rsidRPr="00F15417" w:rsidRDefault="007D595D" w:rsidP="00E07B42">
      <w:pPr>
        <w:spacing w:before="0" w:after="0"/>
        <w:jc w:val="center"/>
      </w:pPr>
    </w:p>
    <w:p w14:paraId="6BB48A83" w14:textId="77777777" w:rsidR="007D595D" w:rsidRPr="00F15417" w:rsidRDefault="007D595D" w:rsidP="00E07B42">
      <w:pPr>
        <w:spacing w:before="0" w:after="0"/>
        <w:jc w:val="center"/>
      </w:pPr>
    </w:p>
    <w:p w14:paraId="0832BBA1" w14:textId="4C0F0AC8" w:rsidR="007D595D" w:rsidRPr="00F15417" w:rsidRDefault="007D595D" w:rsidP="00E07B42">
      <w:pPr>
        <w:spacing w:before="0" w:after="0"/>
        <w:jc w:val="center"/>
      </w:pPr>
      <w:r w:rsidRPr="00F15417">
        <w:br w:type="page"/>
      </w:r>
      <w:r w:rsidRPr="00F15417">
        <w:lastRenderedPageBreak/>
        <w:t>27. PANTS</w:t>
      </w:r>
    </w:p>
    <w:p w14:paraId="1D54C2AB" w14:textId="77777777" w:rsidR="007D595D" w:rsidRPr="00F15417" w:rsidRDefault="007D595D" w:rsidP="00E07B42">
      <w:pPr>
        <w:spacing w:before="0" w:after="0"/>
        <w:jc w:val="center"/>
      </w:pPr>
    </w:p>
    <w:p w14:paraId="57BCCFEB" w14:textId="77777777" w:rsidR="007D595D" w:rsidRPr="00F15417" w:rsidRDefault="007D595D" w:rsidP="00E07B42">
      <w:pPr>
        <w:spacing w:before="0" w:after="0"/>
        <w:jc w:val="center"/>
      </w:pPr>
      <w:r w:rsidRPr="00F15417">
        <w:t>Bioloģiskā daudzveidība, ekosistēmas un dabas resursi</w:t>
      </w:r>
    </w:p>
    <w:p w14:paraId="01815440" w14:textId="77777777" w:rsidR="007D595D" w:rsidRPr="00F15417" w:rsidRDefault="007D595D" w:rsidP="00E07B42">
      <w:pPr>
        <w:spacing w:before="0" w:after="0"/>
      </w:pPr>
    </w:p>
    <w:p w14:paraId="5989C19D" w14:textId="77777777" w:rsidR="007D595D" w:rsidRPr="00F15417" w:rsidRDefault="007D595D" w:rsidP="00E07B42">
      <w:pPr>
        <w:spacing w:before="0" w:after="0"/>
      </w:pPr>
      <w:r w:rsidRPr="00F15417">
        <w:t>1.</w:t>
      </w:r>
      <w:r w:rsidRPr="00F15417">
        <w:tab/>
        <w:t>Puses atbalsta ekosistēmu saglabāšanu, ilgtspējīgu izmantošanu un atjaunošanu, arī nolūkā uzlabot pirmiedzīvotāju tautu, kā izklāstīts Apvienoto Nāciju Organizācijas Deklarācijā par pirmiedzīvotāju tautu tiesībām</w:t>
      </w:r>
      <w:r>
        <w:t xml:space="preserve"> (</w:t>
      </w:r>
      <w:r w:rsidRPr="00365F78">
        <w:rPr>
          <w:i/>
          <w:iCs/>
        </w:rPr>
        <w:t>UNDRIP</w:t>
      </w:r>
      <w:r>
        <w:t>)</w:t>
      </w:r>
      <w:r w:rsidRPr="00F15417">
        <w:t xml:space="preserve">, un vietējo kopienu iztikas līdzekļus, </w:t>
      </w:r>
      <w:r>
        <w:t>stiprinot</w:t>
      </w:r>
      <w:r w:rsidRPr="00F15417">
        <w:t xml:space="preserve"> ekosistēmu pakalpojumu sniegšanu un </w:t>
      </w:r>
      <w:r>
        <w:t xml:space="preserve">nodrošinot </w:t>
      </w:r>
      <w:r w:rsidRPr="00F15417">
        <w:t>savu valstu ilgtspējīg</w:t>
      </w:r>
      <w:r>
        <w:t>u</w:t>
      </w:r>
      <w:r w:rsidRPr="00F15417">
        <w:t xml:space="preserve"> attīstīb</w:t>
      </w:r>
      <w:r>
        <w:t>u</w:t>
      </w:r>
      <w:r w:rsidRPr="00F15417">
        <w:t xml:space="preserve">. Tās aizsargā, atjauno un uzlabo bioloģisko daudzveidību un veic pasākumus, lai paātrinātu Konvencijas par bioloģisko daudzveidību un Konvencijas par bioloģisko daudzveidību Nagojas protokola </w:t>
      </w:r>
      <w:r w:rsidRPr="00331407">
        <w:t>par piekļuvi ģenētiskajiem resursiem un to ieguvumu taisnīgu un godīgu sadali, kas gūti no šo resursu izmantošanas</w:t>
      </w:r>
      <w:r>
        <w:t>, kurš noslēgts Nagojā 2010. gada 29. oktobrī,</w:t>
      </w:r>
      <w:r w:rsidRPr="00331407">
        <w:t xml:space="preserve"> </w:t>
      </w:r>
      <w:r w:rsidRPr="00F15417">
        <w:t>īstenošanu. Tās sadarbojas daudzpusējās sarunās par dabas resursu, ekosistēmu un bioloģiskās daudzveidības saglabāšanu. Tās atzīst, ka Karību jūra ietver trauslas ekosistēmas un unikālu bioloģisko daudzveidību, un tādēļ sadarbojas, lai atbalstītu to aizsardzību. Tās veic pasākumus, lai novērstu vai samazinātu invazīvu svešzemju sugu ietekmi uz vietējām sugām un ekosistēmām un uz cilvēku iztikas līdzekļiem.</w:t>
      </w:r>
    </w:p>
    <w:p w14:paraId="14D57DE1" w14:textId="77777777" w:rsidR="007D595D" w:rsidRPr="00F15417" w:rsidRDefault="007D595D" w:rsidP="00E07B42">
      <w:pPr>
        <w:spacing w:before="0" w:after="0"/>
      </w:pPr>
    </w:p>
    <w:p w14:paraId="5D4AD782" w14:textId="77777777" w:rsidR="007D595D" w:rsidRPr="00F15417" w:rsidRDefault="007D595D" w:rsidP="00E07B42">
      <w:pPr>
        <w:spacing w:before="0" w:after="0"/>
      </w:pPr>
      <w:r w:rsidRPr="00F15417">
        <w:t>2.</w:t>
      </w:r>
      <w:r w:rsidRPr="00F15417">
        <w:tab/>
        <w:t>Puses veicina ilgtspējīgas integrētas ūdens apsaimniekošanas sistēmas, saglabā un aizsargā ūdens avotus un ekosistēmas, savāc un attīra notekūdeņus, pievēršas augsnes degradācijai un ūdens un gruntsūdeņu resursu piesārņojumam, kā arī novērš nenoteiktību par ūdens pieejamību, izmantojot savākšanas un uzglabāšanas sistēmas.</w:t>
      </w:r>
    </w:p>
    <w:p w14:paraId="1B3A8DF7" w14:textId="77777777" w:rsidR="007D595D" w:rsidRPr="00F15417" w:rsidRDefault="007D595D" w:rsidP="00E07B42">
      <w:pPr>
        <w:spacing w:before="0" w:after="0"/>
      </w:pPr>
    </w:p>
    <w:p w14:paraId="3064FA3F" w14:textId="08C36BE6" w:rsidR="007D595D" w:rsidRPr="00F15417" w:rsidRDefault="007D595D" w:rsidP="00E07B42">
      <w:pPr>
        <w:spacing w:before="0" w:after="0"/>
      </w:pPr>
      <w:r>
        <w:br w:type="page"/>
      </w:r>
      <w:r w:rsidRPr="00F15417">
        <w:lastRenderedPageBreak/>
        <w:t>3.</w:t>
      </w:r>
      <w:r w:rsidRPr="00F15417">
        <w:tab/>
        <w:t>Puses sadarbojas, lai ilgtspējīgi apsaimniekotu un aizsargātu augsni nolūkā saglabāt tās izšķirošo nozīmi cita starpā lauksaimniecības, mājokļu un infrastruktūras jomā, kā arī tādos jautājumos kā klimata pārmaiņu mazināšana un pielāgošanās to ietekmei, augsnei kalpojot par dabīgu lietus ūdens krātuvi.</w:t>
      </w:r>
    </w:p>
    <w:p w14:paraId="2CE12199" w14:textId="77777777" w:rsidR="007D595D" w:rsidRPr="00F15417" w:rsidRDefault="007D595D" w:rsidP="00E07B42">
      <w:pPr>
        <w:spacing w:before="0" w:after="0"/>
      </w:pPr>
    </w:p>
    <w:p w14:paraId="53D2B4D6" w14:textId="77777777" w:rsidR="007D595D" w:rsidRPr="00F15417" w:rsidRDefault="007D595D" w:rsidP="00E07B42">
      <w:pPr>
        <w:spacing w:before="0" w:after="0"/>
      </w:pPr>
      <w:r w:rsidRPr="00F15417">
        <w:t>4.</w:t>
      </w:r>
      <w:r w:rsidRPr="00F15417">
        <w:tab/>
        <w:t>Puses aizsargā savvaļas dzīvniekus un apkaro savvaļas dzīvnieku nelikumīgu tirdzniecību, atbalstot tādas politikas un tiesību aktu pieņemšanu un izpildi, saskaņā ar kuriem savvaļas dzīvnieku nelikumīga tirdzniecība ir smags noziegums. Tās stiprina malumedniecības apkarošanas pasākumus un tiesībaizsardzības uzraudzību un veicina starptautisku koordināciju, arī saistībā ar Starptautisko pret dzīvo dabu vērstu noziegumu apkarošanas konsorciju</w:t>
      </w:r>
      <w:r>
        <w:t xml:space="preserve"> (</w:t>
      </w:r>
      <w:r w:rsidRPr="00F15417">
        <w:rPr>
          <w:i/>
        </w:rPr>
        <w:t>ICCWC</w:t>
      </w:r>
      <w:r>
        <w:t>)</w:t>
      </w:r>
      <w:r w:rsidRPr="00F15417">
        <w:t>, Konvenciju par starptautisko tirdzniecību ar apdraudētajām savvaļas dzīvnieku un augu sugām (</w:t>
      </w:r>
      <w:r w:rsidRPr="00F15417">
        <w:rPr>
          <w:i/>
        </w:rPr>
        <w:t>CITES</w:t>
      </w:r>
      <w:r w:rsidRPr="00F15417">
        <w:t>)</w:t>
      </w:r>
      <w:r>
        <w:t>, kas noslēgta Vašingtonā 1973. gada 3. martā,</w:t>
      </w:r>
      <w:r w:rsidRPr="00F15417">
        <w:t xml:space="preserve"> un citiem attiecīgiem starptautiskiem režīmiem. Tās veic pasākumus, lai palielinātu sabiedrības informētību, izglīto un ietekmē patērētājus, iznīcina nelikumīgi tirgotu savvaļas dzīvnieku un to produktu krājumus, sekmē vietējo kopienu lomu un veicina augsta līmeņa diplomātiju un aizstāvību nepieciešamībai aizsargāt savvaļas dzīvniekus.</w:t>
      </w:r>
    </w:p>
    <w:p w14:paraId="55704FCE" w14:textId="77777777" w:rsidR="007D595D" w:rsidRPr="00F15417" w:rsidRDefault="007D595D" w:rsidP="00E07B42">
      <w:pPr>
        <w:spacing w:before="0" w:after="0"/>
      </w:pPr>
    </w:p>
    <w:p w14:paraId="50B27869" w14:textId="77777777" w:rsidR="007D595D" w:rsidRPr="00F15417" w:rsidRDefault="007D595D" w:rsidP="00E07B42">
      <w:pPr>
        <w:spacing w:before="0" w:after="0"/>
      </w:pPr>
      <w:r w:rsidRPr="00F15417">
        <w:t>5.</w:t>
      </w:r>
      <w:r w:rsidRPr="00F15417">
        <w:tab/>
        <w:t>Puses strādā ar mērķi izveidot un atjaunināt nepieciešamo tiesisko regulējumu un izpildes mehānismus, lai uzlabotu visu atkritumu un bīstamo vielu apsaimniekošanu. Tās sadarbojas, lai novērstu vai līdz minimumam samazinātu atkritumu rašanos to izcelsmes vietā un lai uzlabotu produktu otrreizēju izmantojamību, reciklējamību un resursefektivitāti, arī ar efektīvām savākšanas sistēmām un efektīvu reciklēšanu, lai ražošanu un patēriņu pielāgotu aprites ekonomikas sasniegšanas mērķim. Tās veic pasākumus, lai novērstu vai līdz minimumam samazinātu bīstamas vielas materiālu aprites ciklā un pārvaldītu produktos esošās ķīmiskās vielas visā to dzīves ciklā. Tās sadarbojas, lai uzlabotu bīstamo vielu un kodolpiesārņotāju pienācīgu pārvaldību un izbeigtu šādu vielu un piesārņotāju nelikumīgu pārrobežu pārvietošanu pa Karību jūru.</w:t>
      </w:r>
    </w:p>
    <w:p w14:paraId="69C24788" w14:textId="77777777" w:rsidR="007D595D" w:rsidRPr="00F15417" w:rsidRDefault="007D595D" w:rsidP="00E07B42">
      <w:pPr>
        <w:spacing w:before="0" w:after="0"/>
      </w:pPr>
    </w:p>
    <w:p w14:paraId="5D3F221E" w14:textId="5C9CDC7C" w:rsidR="007D595D" w:rsidRPr="00F15417" w:rsidRDefault="007D595D" w:rsidP="00E07B42">
      <w:pPr>
        <w:spacing w:before="0" w:after="0"/>
      </w:pPr>
      <w:r>
        <w:br w:type="page"/>
      </w:r>
      <w:r w:rsidRPr="00F15417">
        <w:lastRenderedPageBreak/>
        <w:t>6.</w:t>
      </w:r>
      <w:r w:rsidRPr="00F15417">
        <w:tab/>
        <w:t>Puses, arī izmantojot sabiedrības informēšanas kampaņas, pievēršas visu veidu piesārņojumam un uzlabo informētību par sabiedrības veselības un vides apdraudējumu, ko rada gaisa piesārņojums, un daudzajiem ieguvumiem no uzlabotas gaisa kvalitātes.</w:t>
      </w:r>
    </w:p>
    <w:p w14:paraId="5A0CC073" w14:textId="77777777" w:rsidR="007D595D" w:rsidRPr="00F15417" w:rsidRDefault="007D595D" w:rsidP="00E07B42">
      <w:pPr>
        <w:spacing w:before="0" w:after="0"/>
      </w:pPr>
    </w:p>
    <w:p w14:paraId="363FD6AB" w14:textId="77777777" w:rsidR="007D595D" w:rsidRPr="00F15417" w:rsidRDefault="007D595D" w:rsidP="00E07B42">
      <w:pPr>
        <w:spacing w:before="0" w:after="0"/>
      </w:pPr>
      <w:r w:rsidRPr="00F15417">
        <w:t>7.</w:t>
      </w:r>
      <w:r w:rsidRPr="00F15417">
        <w:tab/>
        <w:t>Puses strādā pie tā, lai izstrādātu regulējumus trauslu ekosistēmu un bioloģiskās daudzveidības aizsardzībai, arī atbalstot pasākumus noziedzības vides jomā apkarošanai. Tās sadarbojas, lai pētītu, saglabātu un ilgtspējīgi izmantotu bioloģisko daudzveidību, arī izveidojot zināšanu centrus un pētniecības partnerības. Tās veicina starptautiski atzītu vides vadības sistēmu izmantošanu, lai mazinātu jebkādu negatīvu ietekmi uz vidi. Tās stiprina pirmiedzīvotāju tautu, kā izklāstīts Apvienoto Nāciju Organizācijas Deklarācijā par pirmiedzīvotāju tautu tiesībām (</w:t>
      </w:r>
      <w:r w:rsidRPr="00F15417">
        <w:rPr>
          <w:i/>
        </w:rPr>
        <w:t>UNDRIP</w:t>
      </w:r>
      <w:r w:rsidRPr="00F15417">
        <w:t>), un vietējo kopienu iesaistīšanos ekosistēmu saglabāšanā, par prioritāti nosakot darbvietu un citu ekonomisko iespēju radīšanu.</w:t>
      </w:r>
    </w:p>
    <w:p w14:paraId="4A1B1E42" w14:textId="77777777" w:rsidR="007D595D" w:rsidRPr="00F15417" w:rsidRDefault="007D595D" w:rsidP="00E07B42">
      <w:pPr>
        <w:spacing w:before="0" w:after="0"/>
        <w:jc w:val="center"/>
      </w:pPr>
    </w:p>
    <w:p w14:paraId="0D64B667" w14:textId="77777777" w:rsidR="007D595D" w:rsidRPr="00F15417" w:rsidRDefault="007D595D" w:rsidP="00E07B42">
      <w:pPr>
        <w:spacing w:before="0" w:after="0"/>
        <w:jc w:val="center"/>
      </w:pPr>
    </w:p>
    <w:p w14:paraId="6BB63A86" w14:textId="77777777" w:rsidR="007D595D" w:rsidRPr="00F15417" w:rsidRDefault="007D595D" w:rsidP="00E07B42">
      <w:pPr>
        <w:spacing w:before="0" w:after="0"/>
        <w:jc w:val="center"/>
      </w:pPr>
      <w:r w:rsidRPr="00F15417">
        <w:t>28. PANTS</w:t>
      </w:r>
    </w:p>
    <w:p w14:paraId="48F00DDB" w14:textId="77777777" w:rsidR="007D595D" w:rsidRPr="00F15417" w:rsidRDefault="007D595D" w:rsidP="00E07B42">
      <w:pPr>
        <w:spacing w:before="0" w:after="0"/>
        <w:jc w:val="center"/>
      </w:pPr>
    </w:p>
    <w:p w14:paraId="3C50690B" w14:textId="77777777" w:rsidR="007D595D" w:rsidRPr="00F15417" w:rsidRDefault="007D595D" w:rsidP="00E07B42">
      <w:pPr>
        <w:spacing w:before="0" w:after="0"/>
        <w:jc w:val="center"/>
      </w:pPr>
      <w:r w:rsidRPr="00F15417">
        <w:t>Meži</w:t>
      </w:r>
    </w:p>
    <w:p w14:paraId="73DAA6B5" w14:textId="77777777" w:rsidR="007D595D" w:rsidRPr="00F15417" w:rsidRDefault="007D595D" w:rsidP="00E07B42">
      <w:pPr>
        <w:spacing w:before="0" w:after="0"/>
      </w:pPr>
    </w:p>
    <w:p w14:paraId="263A542F" w14:textId="77777777" w:rsidR="007D595D" w:rsidRPr="00F15417" w:rsidRDefault="007D595D" w:rsidP="00E07B42">
      <w:pPr>
        <w:spacing w:before="0" w:after="0"/>
      </w:pPr>
      <w:r w:rsidRPr="00F15417">
        <w:t>1.</w:t>
      </w:r>
      <w:r w:rsidRPr="00F15417">
        <w:tab/>
      </w:r>
      <w:r w:rsidRPr="00260761">
        <w:t>Puses veicina meža resursu ilgtspējīgu apsaimniekošanu un izmantošanu</w:t>
      </w:r>
      <w:r w:rsidRPr="00F15417">
        <w:t>. Tās sadarbojas, lai pavērstu pretējā virzienā atmežošanu, atbalstītu mežu atjaunošanu un apturētu mežu degradāciju, kā arī atjaunotu mežu spēju nodrošināt ekosistēmu pakalpojumus.</w:t>
      </w:r>
    </w:p>
    <w:p w14:paraId="26BC4E3E" w14:textId="77777777" w:rsidR="007D595D" w:rsidRPr="00F15417" w:rsidRDefault="007D595D" w:rsidP="00E07B42">
      <w:pPr>
        <w:spacing w:before="0" w:after="0"/>
      </w:pPr>
    </w:p>
    <w:p w14:paraId="211258B9" w14:textId="77777777" w:rsidR="007D595D" w:rsidRPr="00F15417" w:rsidRDefault="007D595D" w:rsidP="00E07B42">
      <w:pPr>
        <w:spacing w:before="0" w:after="0"/>
      </w:pPr>
      <w:r w:rsidRPr="00F15417">
        <w:t>2.</w:t>
      </w:r>
      <w:r w:rsidRPr="00F15417">
        <w:tab/>
        <w:t>Puses veicina ilgtspējīgas mežsaimniecības produktu vērtības ķēdes, ekosistēmu saglabāšanā par prioritāti nosakot darbvietu radīšanu un ekonomisko iespēju izmantošanu. Tās apkaro nelikumīgu mežizstrādi un ar to saistītu tirdzniecību un veicina atbildīgas ieguves darbības.</w:t>
      </w:r>
    </w:p>
    <w:p w14:paraId="57E26D86" w14:textId="77777777" w:rsidR="007D595D" w:rsidRPr="00F15417" w:rsidRDefault="007D595D" w:rsidP="00E07B42">
      <w:pPr>
        <w:spacing w:before="0" w:after="0"/>
      </w:pPr>
    </w:p>
    <w:p w14:paraId="24908FFD" w14:textId="0A2C3293" w:rsidR="007D595D" w:rsidRPr="00F15417" w:rsidRDefault="007D595D" w:rsidP="00E07B42">
      <w:pPr>
        <w:spacing w:before="0" w:after="0"/>
      </w:pPr>
      <w:r w:rsidRPr="00F15417">
        <w:br w:type="page"/>
      </w:r>
      <w:r w:rsidRPr="00F15417">
        <w:lastRenderedPageBreak/>
        <w:t>3.</w:t>
      </w:r>
      <w:r w:rsidRPr="00F15417">
        <w:tab/>
        <w:t>Puses atbalsta ilgtspējas mehānismu, piemēram, ES Rīcības plāna meža tiesību aktu ieviešanai, pārvaldībai un tirdzniecībai (</w:t>
      </w:r>
      <w:r w:rsidRPr="00F15417">
        <w:rPr>
          <w:i/>
        </w:rPr>
        <w:t>FLEGT</w:t>
      </w:r>
      <w:r w:rsidRPr="00F15417">
        <w:t>), īstenošanu, arī noslēdzot un īstenojot brīvprātīgus partnerattiecību nolīgumus. Tās stiprina saskaņotību un pozitīvu mijiedarbību valstu līmenī starp ilgtspējas mehānismiem un Varšavas regulējumu atmežošanas un mežu degradācijas izraisīto emisiju samazināšanai (</w:t>
      </w:r>
      <w:r w:rsidRPr="00F15417">
        <w:rPr>
          <w:i/>
        </w:rPr>
        <w:t>REDD+</w:t>
      </w:r>
      <w:r w:rsidRPr="00F15417">
        <w:t>).</w:t>
      </w:r>
    </w:p>
    <w:p w14:paraId="58F09C60" w14:textId="77777777" w:rsidR="007D595D" w:rsidRPr="00F15417" w:rsidRDefault="007D595D" w:rsidP="00E07B42">
      <w:pPr>
        <w:spacing w:before="0" w:after="0"/>
      </w:pPr>
    </w:p>
    <w:p w14:paraId="21ABE2F2" w14:textId="77777777" w:rsidR="007D595D" w:rsidRPr="00F15417" w:rsidRDefault="007D595D" w:rsidP="00E07B42">
      <w:pPr>
        <w:spacing w:before="0" w:after="0"/>
      </w:pPr>
      <w:r w:rsidRPr="00F15417">
        <w:t>4.</w:t>
      </w:r>
      <w:r w:rsidRPr="00F15417">
        <w:tab/>
        <w:t>Puses stiprina vietējo iestāžu un kopienu iesaistīšanos mežu ilgtspējīgā apsaimniekošanā. Tās panāk sabiedrības informētību par atmežošanu visos līmeņos un veicina resursefektīvu un energoefektīvu produktu no ilgtspējīgi apsaimniekotiem mežiem ražošanu un patēriņu.</w:t>
      </w:r>
    </w:p>
    <w:p w14:paraId="5A2E301C" w14:textId="77777777" w:rsidR="007D595D" w:rsidRPr="00F15417" w:rsidRDefault="007D595D" w:rsidP="00E07B42">
      <w:pPr>
        <w:spacing w:before="0" w:after="0"/>
        <w:jc w:val="center"/>
      </w:pPr>
    </w:p>
    <w:p w14:paraId="38F885FA" w14:textId="77777777" w:rsidR="007D595D" w:rsidRPr="00F15417" w:rsidRDefault="007D595D" w:rsidP="00E07B42">
      <w:pPr>
        <w:spacing w:before="0" w:after="0"/>
        <w:jc w:val="center"/>
      </w:pPr>
    </w:p>
    <w:p w14:paraId="31389F90" w14:textId="77777777" w:rsidR="007D595D" w:rsidRPr="00F15417" w:rsidRDefault="007D595D" w:rsidP="00E07B42">
      <w:pPr>
        <w:spacing w:before="0" w:after="0"/>
        <w:jc w:val="center"/>
      </w:pPr>
      <w:r w:rsidRPr="00F15417">
        <w:t>29. PANTS</w:t>
      </w:r>
    </w:p>
    <w:p w14:paraId="644E25B0" w14:textId="77777777" w:rsidR="007D595D" w:rsidRPr="00F15417" w:rsidRDefault="007D595D" w:rsidP="00E07B42">
      <w:pPr>
        <w:spacing w:before="0" w:after="0"/>
        <w:jc w:val="center"/>
      </w:pPr>
    </w:p>
    <w:p w14:paraId="2508AAA1" w14:textId="77777777" w:rsidR="007D595D" w:rsidRPr="00F15417" w:rsidRDefault="007D595D" w:rsidP="00E07B42">
      <w:pPr>
        <w:spacing w:before="0" w:after="0"/>
        <w:jc w:val="center"/>
      </w:pPr>
      <w:r w:rsidRPr="00F15417">
        <w:t>Okeānu pārvaldība</w:t>
      </w:r>
    </w:p>
    <w:p w14:paraId="5886A639" w14:textId="77777777" w:rsidR="007D595D" w:rsidRPr="00F15417" w:rsidRDefault="007D595D" w:rsidP="00E07B42">
      <w:pPr>
        <w:spacing w:before="0" w:after="0"/>
      </w:pPr>
    </w:p>
    <w:p w14:paraId="40A3BA57" w14:textId="77777777" w:rsidR="007D595D" w:rsidRPr="00F15417" w:rsidRDefault="007D595D" w:rsidP="00E07B42">
      <w:pPr>
        <w:spacing w:before="0" w:after="0"/>
      </w:pPr>
      <w:r w:rsidRPr="00F15417">
        <w:t>1.</w:t>
      </w:r>
      <w:r w:rsidRPr="00F15417">
        <w:tab/>
        <w:t xml:space="preserve">Puses stiprina okeānu pārvaldību saskaņā ar </w:t>
      </w:r>
      <w:r>
        <w:t>ANO</w:t>
      </w:r>
      <w:r w:rsidRPr="00F15417">
        <w:t xml:space="preserve"> Jūras tiesību konvenciju (</w:t>
      </w:r>
      <w:r w:rsidRPr="00F15417">
        <w:rPr>
          <w:i/>
        </w:rPr>
        <w:t>UNCLOS</w:t>
      </w:r>
      <w:r w:rsidRPr="00F15417">
        <w:t>), lai nodrošinātu drošus, tīrus un ilgtspējīgi pārvaldītus okeānus, samazinātu okeānu un jūru noslodzi un veicinātu zilās ekonomikas ilgtspējīgu attīstību. Tās sadarbojas, lai stiprinātu valstu un reģionālās spējas atbildīgi un pārskatatbildīgi pārvaldīt okeāna un piekrastes resursus, izstrādā pasākumus jūras bioloģiskās daudzveidības ilgtspējīgai izmantošanai, pārvaldībai un saglabāšanai teritorijās, kas atrodas valstu jurisdikcijā un ārpus tās, veicina zināšanu ieguvi un pētniecību un sekmē tehnoloģiju nodošanu okeānu pārvaldības jomā. Tās veic darbības, kas saistītas ar okeāniem un veicina klimata pārmaiņu mazināšanu un pielāgošanos tām.</w:t>
      </w:r>
    </w:p>
    <w:p w14:paraId="64306914" w14:textId="77777777" w:rsidR="007D595D" w:rsidRPr="00F15417" w:rsidRDefault="007D595D" w:rsidP="00E07B42">
      <w:pPr>
        <w:spacing w:before="0" w:after="0"/>
      </w:pPr>
    </w:p>
    <w:p w14:paraId="303C1D6D" w14:textId="794C963A" w:rsidR="007D595D" w:rsidRPr="00F15417" w:rsidRDefault="007D595D" w:rsidP="00E07B42">
      <w:pPr>
        <w:spacing w:before="0" w:after="0"/>
      </w:pPr>
      <w:r w:rsidRPr="00F15417">
        <w:br w:type="page"/>
      </w:r>
      <w:r w:rsidRPr="00F15417">
        <w:lastRenderedPageBreak/>
        <w:t>2.</w:t>
      </w:r>
      <w:r w:rsidRPr="00F15417">
        <w:tab/>
        <w:t>Puses sadarbojas divpusējā, reģionālā un daudzpusējā līmenī un reģionālajās zvejniecības pārvaldības organizācijās, lai nodrošinātu dzīvo jūras resursu saglabāšanu un ilgtspējīgu pārvaldību un izmantošanu.</w:t>
      </w:r>
    </w:p>
    <w:p w14:paraId="0D41AD6D" w14:textId="77777777" w:rsidR="007D595D" w:rsidRPr="00F15417" w:rsidRDefault="007D595D" w:rsidP="00E07B42">
      <w:pPr>
        <w:spacing w:before="0" w:after="0"/>
      </w:pPr>
    </w:p>
    <w:p w14:paraId="2BA6E55F" w14:textId="77777777" w:rsidR="007D595D" w:rsidRPr="00F15417" w:rsidRDefault="007D595D" w:rsidP="00E07B42">
      <w:pPr>
        <w:spacing w:before="0" w:after="0"/>
      </w:pPr>
      <w:r w:rsidRPr="00F15417">
        <w:t>3.</w:t>
      </w:r>
      <w:r w:rsidRPr="00F15417">
        <w:tab/>
        <w:t xml:space="preserve">Puses veicina zvejas resursu ilgtspējīgu attīstību un pārvaldību, cita starpā pieņemot vajadzīgo tiesisko regulējumu, uzlabojot pārvaldības, atbilstības un izpildes spējas, uzlabojot piekļuvi finansējumam un veicinot paraugpraksi un tehnoloģiju nodošanu. Tās saglabā vai pieņem iniciatīvas, lai apkarotu nelegālu, nereģistrētu un neregulētu (NNN) zveju, arī attiecīgā gadījumā īstenojot tādas izsekojamības sistēmas un pasākumus, ar ko NNN produktus izslēdz no tirdzniecības plūsmām. Tās saskaņā ar starptautiskajām jūras tiesībām veicina un efektīvi īsteno uzraudzību, kontroli un pārraudzību un ar to saistītus izpildes pasākumus, lai nodrošinātu atbilstību ar mērķi saglabāt zivju krājumus un novērst pārzveju saskaņā ar </w:t>
      </w:r>
      <w:r w:rsidRPr="00F15417">
        <w:rPr>
          <w:i/>
        </w:rPr>
        <w:t>UNCLOS</w:t>
      </w:r>
      <w:r w:rsidRPr="00F15417">
        <w:t>.</w:t>
      </w:r>
    </w:p>
    <w:p w14:paraId="3CBA3EE2" w14:textId="77777777" w:rsidR="007D595D" w:rsidRPr="00F15417" w:rsidRDefault="007D595D" w:rsidP="00E07B42">
      <w:pPr>
        <w:spacing w:before="0" w:after="0"/>
      </w:pPr>
    </w:p>
    <w:p w14:paraId="500B47FB" w14:textId="77777777" w:rsidR="007D595D" w:rsidRPr="00F15417" w:rsidRDefault="007D595D" w:rsidP="00E07B42">
      <w:pPr>
        <w:spacing w:before="0" w:after="0"/>
      </w:pPr>
      <w:r w:rsidRPr="00F15417">
        <w:t>4.</w:t>
      </w:r>
      <w:r w:rsidRPr="00F15417">
        <w:tab/>
        <w:t xml:space="preserve">Puses vienojas veikt vajadzīgos pasākumus, lai aizliegtu konkrēta veida zvejniecības subsīdijas, kas veicina pārmērīgu zvejas jaudu un pārzveju, likvidē subsīdijas, kuras veicina NNN zveju, un atturas no šādu jaunu subsīdiju ieviešanas, atzīstot, ka </w:t>
      </w:r>
      <w:r>
        <w:t>PTO</w:t>
      </w:r>
      <w:r w:rsidRPr="00F15417">
        <w:t xml:space="preserve"> sarunās par zvejniecības subsīdijām un attiecīgajā nolīgumā, par ko varētu vienoties, būtiskam elementam vajadzētu būt piemērotai un efektīvai īpašai un diferencētai attieksmei pret jaunattīstības un vismazāk attīstītajām valstīm.</w:t>
      </w:r>
    </w:p>
    <w:p w14:paraId="5BD546E4" w14:textId="77777777" w:rsidR="007D595D" w:rsidRPr="00F15417" w:rsidRDefault="007D595D" w:rsidP="00E07B42">
      <w:pPr>
        <w:spacing w:before="0" w:after="0"/>
      </w:pPr>
    </w:p>
    <w:p w14:paraId="200D8973" w14:textId="7642BCA9" w:rsidR="007D595D" w:rsidRPr="00F15417" w:rsidRDefault="007D595D" w:rsidP="00E07B42">
      <w:pPr>
        <w:spacing w:before="0" w:after="0"/>
      </w:pPr>
      <w:r w:rsidRPr="00F15417">
        <w:br w:type="page"/>
      </w:r>
      <w:r w:rsidRPr="00F15417">
        <w:lastRenderedPageBreak/>
        <w:t>5.</w:t>
      </w:r>
      <w:r w:rsidRPr="00F15417">
        <w:tab/>
        <w:t>Puses sadarbojas, lai saglabātu un atjaunotu piekrastes un jūras ekosistēmas un to bioloģisko daudzveidību, un veicina jūras un piekrastes dabas kapitāla vērtības palielināšanu. Tās izstrādā pasākumus, lai novērstu un mazinātu okeānu paskābināšanās ietekmi uz jūras bioloģiskās daudzveidības ekosistēmām, ieskaitot koraļļu rifus, uz zvejniecības ilgtspēju un uz to piekrastes kopienu iztiku, kuras ir atkarīgas no jūras resursiem.</w:t>
      </w:r>
    </w:p>
    <w:p w14:paraId="425EB47A" w14:textId="77777777" w:rsidR="007D595D" w:rsidRPr="00F15417" w:rsidRDefault="007D595D" w:rsidP="00E07B42">
      <w:pPr>
        <w:spacing w:before="0" w:after="0"/>
      </w:pPr>
    </w:p>
    <w:p w14:paraId="463E92E6" w14:textId="77777777" w:rsidR="007D595D" w:rsidRPr="00F15417" w:rsidRDefault="007D595D" w:rsidP="00E07B42">
      <w:pPr>
        <w:spacing w:before="0" w:after="0"/>
      </w:pPr>
      <w:r w:rsidRPr="00F15417">
        <w:t>6.</w:t>
      </w:r>
      <w:r w:rsidRPr="00F15417">
        <w:tab/>
        <w:t xml:space="preserve">Puses novērš jūras piesārņojumu, arī trokšņa piesārņojumu, un samazina jūras piedrazojumu, </w:t>
      </w:r>
      <w:r>
        <w:t xml:space="preserve">jo </w:t>
      </w:r>
      <w:r w:rsidRPr="00F15417">
        <w:t>īpaši ar plastmasu un mikroplastmasu. Tās vēršas pret jūras piedrazojuma pamatcēloņiem, arī izmantojot atkritumu rašanās novēršanas un apsaimniekošanas politiku un pasākumus. Tās izvērš okeānu un piekrastes attīrīšanas darbības, īpašu uzmanību pievēršot akumulācijas zonām okeānu rotācijas asu vietās.</w:t>
      </w:r>
    </w:p>
    <w:p w14:paraId="69964E94" w14:textId="77777777" w:rsidR="007D595D" w:rsidRPr="00F15417" w:rsidRDefault="007D595D" w:rsidP="00E07B42">
      <w:pPr>
        <w:spacing w:before="0" w:after="0"/>
      </w:pPr>
    </w:p>
    <w:p w14:paraId="4651797A" w14:textId="77777777" w:rsidR="007D595D" w:rsidRPr="00F15417" w:rsidRDefault="007D595D" w:rsidP="00E07B42">
      <w:pPr>
        <w:spacing w:before="0" w:after="0"/>
      </w:pPr>
      <w:r w:rsidRPr="00F15417">
        <w:t>7.</w:t>
      </w:r>
      <w:r w:rsidRPr="00F15417">
        <w:tab/>
        <w:t xml:space="preserve">Puses atbalsta ar jūrniecības nozari saistīto siltumnīcefekta gāzu emisiju samazināšanas regulējumu un aktīvi atbalsta </w:t>
      </w:r>
      <w:r>
        <w:t xml:space="preserve">to, ka tiek steidzami īstenota </w:t>
      </w:r>
      <w:r w:rsidRPr="00F15417">
        <w:t>Starptautiskās Jūrniecības organizācijas sākotnējā</w:t>
      </w:r>
      <w:r>
        <w:t xml:space="preserve"> </w:t>
      </w:r>
      <w:r w:rsidRPr="00260761">
        <w:t xml:space="preserve">stratēģija kuģu radīto </w:t>
      </w:r>
      <w:r w:rsidRPr="00F15417">
        <w:t xml:space="preserve">siltumnīcefekta gāzu </w:t>
      </w:r>
      <w:r w:rsidRPr="00260761">
        <w:t>emisiju samazināšana</w:t>
      </w:r>
      <w:r>
        <w:t>i</w:t>
      </w:r>
      <w:r w:rsidRPr="00F15417">
        <w:t>.</w:t>
      </w:r>
    </w:p>
    <w:p w14:paraId="3EAE24DF" w14:textId="77777777" w:rsidR="007D595D" w:rsidRPr="00F15417" w:rsidRDefault="007D595D" w:rsidP="00E07B42">
      <w:pPr>
        <w:spacing w:before="0" w:after="0"/>
      </w:pPr>
    </w:p>
    <w:p w14:paraId="39C959E7" w14:textId="77777777" w:rsidR="007D595D" w:rsidRPr="00F15417" w:rsidRDefault="007D595D" w:rsidP="00E07B42">
      <w:pPr>
        <w:spacing w:before="0" w:after="0"/>
      </w:pPr>
      <w:r w:rsidRPr="00F15417">
        <w:t>8.</w:t>
      </w:r>
      <w:r w:rsidRPr="00F15417">
        <w:tab/>
        <w:t>Puses saskaņā ar valstu un starptautiskajām tiesībām un pamatojoties uz labāko pieejamo zinātnisko informāciju un vietējo kopienu zināšanām. izstrādā konkrētām teritorijām paredzētus saglabāšanas pasākumus un pārvaldības instrumentus, lai aizsargātu un atjaunotu piekrastes un jūras teritorijas un resursus, arī aizsargājamās jūras teritorijas</w:t>
      </w:r>
    </w:p>
    <w:p w14:paraId="7C8AB30E" w14:textId="77777777" w:rsidR="007D595D" w:rsidRPr="00F15417" w:rsidRDefault="007D595D" w:rsidP="00E07B42">
      <w:pPr>
        <w:spacing w:before="0" w:after="0"/>
      </w:pPr>
    </w:p>
    <w:p w14:paraId="70040C81" w14:textId="77777777" w:rsidR="007D595D" w:rsidRPr="00F15417" w:rsidRDefault="007D595D" w:rsidP="00E07B42">
      <w:pPr>
        <w:spacing w:before="0" w:after="0"/>
      </w:pPr>
      <w:r w:rsidRPr="00F15417">
        <w:t>9.</w:t>
      </w:r>
      <w:r w:rsidRPr="00F15417">
        <w:tab/>
        <w:t>Puses veicina dialogu un sadarbību visos okeāna pārvaldības aspektos, tostarp jautājumos, kas saistīti ar jūras līmeņa celšanos un tās iespējamajām sekām un ietekmi.</w:t>
      </w:r>
    </w:p>
    <w:p w14:paraId="6660AAC5" w14:textId="77777777" w:rsidR="007D595D" w:rsidRPr="00F15417" w:rsidRDefault="007D595D" w:rsidP="00E07B42">
      <w:pPr>
        <w:spacing w:before="0" w:after="0"/>
      </w:pPr>
    </w:p>
    <w:p w14:paraId="258435CA" w14:textId="61362BFF" w:rsidR="007D595D" w:rsidRPr="00F15417" w:rsidRDefault="007D595D" w:rsidP="00E07B42">
      <w:pPr>
        <w:spacing w:before="0" w:after="0"/>
      </w:pPr>
      <w:r w:rsidRPr="00F15417">
        <w:br w:type="page"/>
      </w:r>
      <w:r w:rsidRPr="00F15417">
        <w:lastRenderedPageBreak/>
        <w:t>10.</w:t>
      </w:r>
      <w:r w:rsidRPr="00F15417">
        <w:tab/>
        <w:t>Puses atzīst vispārējās bažas par dziļjūras izrakteņu ieguves ietekmi uz jūras vidi un bioloģisko daudzveidību tajā. Tās izmanto labākos pieejamos zinātniskos datus, piemēro piesardzības principu un ekosistēmu pieeju, veicina pētniecību un apmainās ar paraugpraksi abpusēji interesējošās jomās saistībā ar dziļjūras minerālu resursiem, lai nodrošinātu jūras vides un tās bioloģiskās daudzveidības aizsardzības un saglabāšanas darbību pareizu pārvaldību no vides viedokļa.</w:t>
      </w:r>
    </w:p>
    <w:p w14:paraId="5C104146" w14:textId="77777777" w:rsidR="007D595D" w:rsidRPr="00F15417" w:rsidRDefault="007D595D" w:rsidP="00E07B42">
      <w:pPr>
        <w:spacing w:before="0" w:after="0"/>
        <w:jc w:val="center"/>
      </w:pPr>
    </w:p>
    <w:p w14:paraId="76A511CA" w14:textId="77777777" w:rsidR="007D595D" w:rsidRPr="00F15417" w:rsidRDefault="007D595D" w:rsidP="00E07B42">
      <w:pPr>
        <w:spacing w:before="0" w:after="0"/>
        <w:jc w:val="center"/>
      </w:pPr>
    </w:p>
    <w:p w14:paraId="35A859C9" w14:textId="77777777" w:rsidR="007D595D" w:rsidRPr="00F15417" w:rsidRDefault="007D595D" w:rsidP="00E07B42">
      <w:pPr>
        <w:spacing w:before="0" w:after="0"/>
        <w:jc w:val="center"/>
      </w:pPr>
      <w:r w:rsidRPr="00F15417">
        <w:t>30. PANTS</w:t>
      </w:r>
    </w:p>
    <w:p w14:paraId="168940F9" w14:textId="77777777" w:rsidR="007D595D" w:rsidRPr="00F15417" w:rsidRDefault="007D595D" w:rsidP="00E07B42">
      <w:pPr>
        <w:spacing w:before="0" w:after="0"/>
        <w:jc w:val="center"/>
      </w:pPr>
    </w:p>
    <w:p w14:paraId="2A8E58D7" w14:textId="77777777" w:rsidR="007D595D" w:rsidRPr="00F15417" w:rsidRDefault="007D595D" w:rsidP="00E07B42">
      <w:pPr>
        <w:spacing w:before="0" w:after="0"/>
        <w:jc w:val="center"/>
      </w:pPr>
      <w:r w:rsidRPr="00F15417">
        <w:t>Noturība pret dabas katastrofām un visaptveroša katastrofu pārvarēšana</w:t>
      </w:r>
    </w:p>
    <w:p w14:paraId="31F2F56A" w14:textId="77777777" w:rsidR="007D595D" w:rsidRPr="00F15417" w:rsidRDefault="007D595D" w:rsidP="00E07B42">
      <w:pPr>
        <w:spacing w:before="0" w:after="0"/>
      </w:pPr>
    </w:p>
    <w:p w14:paraId="50BDBE05" w14:textId="77777777" w:rsidR="007D595D" w:rsidRPr="00F15417" w:rsidRDefault="007D595D" w:rsidP="00E07B42">
      <w:pPr>
        <w:spacing w:before="0" w:after="0"/>
      </w:pPr>
      <w:r w:rsidRPr="00F15417">
        <w:t>1.</w:t>
      </w:r>
      <w:r w:rsidRPr="00F15417">
        <w:tab/>
        <w:t>Puses sadarbojas, lai veidotu cilvēku, sabiedrības un infrastruktūras noturību pret dabas katastrofām un palielinātu uzraudzības, agrīnās brīdināšanas un riska novērtēšanas spējas ar mērķi uzlabot novēršanas, mazināšanas, sagatavotības, reaģēšanas un atjaunošanas pasākumus saskaņā ar Sendai ietvarprogrammu katastrofu riska mazināšanai</w:t>
      </w:r>
      <w:r>
        <w:t xml:space="preserve"> </w:t>
      </w:r>
      <w:r w:rsidRPr="00F15417">
        <w:t>2015.–2030. gadam</w:t>
      </w:r>
      <w:r>
        <w:t xml:space="preserve"> ("Sendai ietvarprogramma")</w:t>
      </w:r>
      <w:r w:rsidRPr="00F15417">
        <w:t>.</w:t>
      </w:r>
    </w:p>
    <w:p w14:paraId="1A2FAFD8" w14:textId="77777777" w:rsidR="007D595D" w:rsidRPr="00F15417" w:rsidRDefault="007D595D" w:rsidP="00E07B42">
      <w:pPr>
        <w:spacing w:before="0" w:after="0"/>
      </w:pPr>
    </w:p>
    <w:p w14:paraId="3279A5C5" w14:textId="77777777" w:rsidR="007D595D" w:rsidRPr="00F15417" w:rsidRDefault="007D595D" w:rsidP="00E07B42">
      <w:pPr>
        <w:spacing w:before="0" w:after="0"/>
      </w:pPr>
      <w:r w:rsidRPr="00F15417">
        <w:t>2.</w:t>
      </w:r>
      <w:r w:rsidRPr="00F15417">
        <w:tab/>
        <w:t>Puses stiprina noturību, veicot ieguldījumus katastrofu riska novēršanā un sagatavotībā, integrējot riska mazināšanas centienus atjaunošanas darbībās un veicinot finanšu riska apdrošināšanu un pieņemamus riska pārvešanas risinājumus. Tās veicina katastrofu statistikas un datu par zaudējumiem vākšanu un izmantošanu, visaptverošu riska novērtējumu un riska samazināšanas plānu īstenošanu visos līmeņos.</w:t>
      </w:r>
    </w:p>
    <w:p w14:paraId="7FD94829" w14:textId="77777777" w:rsidR="007D595D" w:rsidRPr="00F15417" w:rsidRDefault="007D595D" w:rsidP="00E07B42">
      <w:pPr>
        <w:spacing w:before="0" w:after="0"/>
      </w:pPr>
    </w:p>
    <w:p w14:paraId="4DB245AE" w14:textId="24516255" w:rsidR="007D595D" w:rsidRPr="00F15417" w:rsidRDefault="007D595D" w:rsidP="00E07B42">
      <w:pPr>
        <w:spacing w:before="0" w:after="0"/>
      </w:pPr>
      <w:r w:rsidRPr="00F15417">
        <w:br w:type="page"/>
      </w:r>
      <w:r w:rsidRPr="00F15417">
        <w:lastRenderedPageBreak/>
        <w:t>3.</w:t>
      </w:r>
      <w:r w:rsidRPr="00F15417">
        <w:tab/>
        <w:t>Puses pieņem pasākumus, lai stiprinātu saikni starp katastrofu riska mazināšanu un pielāgošanos klimata pārmaiņām, un veicina informācijas un paraugprakses apmaiņu attiecībā uz Sendai ietvarprogrammas īstenošanu un uzraudzību. Visu atjaunošanas un atveseļošanas centienu pamatā tās piešķir prioritāti noturībai pret klimata pārmaiņām un dabas katastrofām, arī īstenojot pieeju "atjaunot, uzlabojot".</w:t>
      </w:r>
    </w:p>
    <w:p w14:paraId="4B27F68F" w14:textId="77777777" w:rsidR="007D595D" w:rsidRPr="00F15417" w:rsidRDefault="007D595D" w:rsidP="00E07B42">
      <w:pPr>
        <w:spacing w:before="0" w:after="0"/>
      </w:pPr>
    </w:p>
    <w:p w14:paraId="572A9753" w14:textId="77777777" w:rsidR="007D595D" w:rsidRPr="00F15417" w:rsidRDefault="007D595D" w:rsidP="00E07B42">
      <w:pPr>
        <w:spacing w:before="0" w:after="0"/>
      </w:pPr>
      <w:r w:rsidRPr="00F15417">
        <w:t>4.</w:t>
      </w:r>
      <w:r w:rsidRPr="00F15417">
        <w:tab/>
        <w:t>Puses sadarbojas, lai novērstu dabas katastrofu un antropogēno apdraudējumu ietekmi, savlaicīgi un efektīvi sniedzot humāno palīdzību un atbalstu.</w:t>
      </w:r>
    </w:p>
    <w:p w14:paraId="17FC4104" w14:textId="77777777" w:rsidR="007D595D" w:rsidRPr="00F15417" w:rsidRDefault="007D595D" w:rsidP="00E07B42">
      <w:pPr>
        <w:spacing w:before="0" w:after="0"/>
      </w:pPr>
    </w:p>
    <w:p w14:paraId="43570594" w14:textId="77777777" w:rsidR="007D595D" w:rsidRPr="00F15417" w:rsidRDefault="007D595D" w:rsidP="00E07B42">
      <w:pPr>
        <w:spacing w:before="0" w:after="0"/>
      </w:pPr>
      <w:r w:rsidRPr="00F15417">
        <w:t>5.</w:t>
      </w:r>
      <w:r w:rsidRPr="00F15417">
        <w:tab/>
        <w:t>Puses stiprina iekļaujošu riska pārvaldību visos līmeņos. Tās arī palielina uzraudzības, agrīnās brīdināšanas un riska novērtēšanas spējas un uzlabo iekšzemes un reģionālos novēršanas, mazināšanas, sagatavotības, reaģēšanas un atjaunošanas pasākumus, ieskaitot civilās aizsardzības mehānismus, lai stiprinātu valstu un reģionālās katastrofu riska mazināšanas spējas un klimata inovācijas izcilības centrus. Tās veicina skarto kopienu, pilsoniskās sabiedrības un vietējo iestāžu iesaisti politikas pasākumu izstrādē un īstenošanā, galveno uzmanību pievēršot visneaizsargātākajām un atstumtajām mājsaimniecībām un grupām.</w:t>
      </w:r>
    </w:p>
    <w:p w14:paraId="7C7DD168" w14:textId="77777777" w:rsidR="007D595D" w:rsidRPr="00F15417" w:rsidRDefault="007D595D" w:rsidP="00E07B42">
      <w:pPr>
        <w:spacing w:before="0" w:after="0"/>
      </w:pPr>
    </w:p>
    <w:p w14:paraId="01D79066" w14:textId="77777777" w:rsidR="007D595D" w:rsidRPr="00F15417" w:rsidRDefault="007D595D" w:rsidP="00E07B42">
      <w:pPr>
        <w:spacing w:before="0" w:after="0"/>
      </w:pPr>
      <w:r w:rsidRPr="00F15417">
        <w:t>6.</w:t>
      </w:r>
      <w:r w:rsidRPr="00F15417">
        <w:tab/>
        <w:t>Puses uzlabo vidisko noturību, cita starpā atbalstot IKT un kosmosa tehnoloģiju izmantošanu, lai paātrinātu katastrofu novēršanas, sagatavotības, reaģēšanas un atjaunošanas procesus. Tās veicina iespējas pastiprināt pētniecību un izplatīt paraugpraksi katastrofu riska pārvaldības jomā.</w:t>
      </w:r>
    </w:p>
    <w:p w14:paraId="45CB5838" w14:textId="77777777" w:rsidR="007D595D" w:rsidRPr="00F15417" w:rsidRDefault="007D595D" w:rsidP="00E07B42">
      <w:pPr>
        <w:spacing w:before="0" w:after="0"/>
        <w:jc w:val="center"/>
      </w:pPr>
    </w:p>
    <w:p w14:paraId="25043AE8" w14:textId="77777777" w:rsidR="007D595D" w:rsidRPr="00F15417" w:rsidRDefault="007D595D" w:rsidP="00E07B42">
      <w:pPr>
        <w:spacing w:before="0" w:after="0"/>
        <w:jc w:val="center"/>
      </w:pPr>
    </w:p>
    <w:p w14:paraId="2E54A99A" w14:textId="2AB2B187" w:rsidR="007D595D" w:rsidRPr="00F15417" w:rsidRDefault="007D595D" w:rsidP="00E07B42">
      <w:pPr>
        <w:spacing w:before="0" w:after="0"/>
        <w:jc w:val="center"/>
      </w:pPr>
      <w:r w:rsidRPr="00F15417">
        <w:br w:type="page"/>
      </w:r>
      <w:r w:rsidRPr="00F15417">
        <w:lastRenderedPageBreak/>
        <w:t>III SADAĻA</w:t>
      </w:r>
    </w:p>
    <w:p w14:paraId="00FB5230" w14:textId="77777777" w:rsidR="007D595D" w:rsidRPr="00F15417" w:rsidRDefault="007D595D" w:rsidP="00E07B42">
      <w:pPr>
        <w:spacing w:before="0" w:after="0"/>
        <w:jc w:val="center"/>
      </w:pPr>
    </w:p>
    <w:p w14:paraId="448CBBBA" w14:textId="77777777" w:rsidR="007D595D" w:rsidRPr="00F15417" w:rsidRDefault="007D595D" w:rsidP="00E07B42">
      <w:pPr>
        <w:spacing w:before="0" w:after="0"/>
        <w:jc w:val="center"/>
      </w:pPr>
      <w:r w:rsidRPr="00F15417">
        <w:t>CILVĒKTIESĪBAS, PĀRVALDĪBA, MIERS UN DROŠĪBA</w:t>
      </w:r>
    </w:p>
    <w:p w14:paraId="660AA290" w14:textId="77777777" w:rsidR="007D595D" w:rsidRPr="00F15417" w:rsidRDefault="007D595D" w:rsidP="00E07B42">
      <w:pPr>
        <w:spacing w:before="0" w:after="0"/>
        <w:jc w:val="center"/>
      </w:pPr>
    </w:p>
    <w:p w14:paraId="410B6B5E" w14:textId="77777777" w:rsidR="007D595D" w:rsidRPr="00F15417" w:rsidRDefault="007D595D" w:rsidP="00E07B42">
      <w:pPr>
        <w:spacing w:before="0" w:after="0"/>
        <w:jc w:val="center"/>
      </w:pPr>
    </w:p>
    <w:p w14:paraId="6E22D50E" w14:textId="77777777" w:rsidR="007D595D" w:rsidRPr="00F15417" w:rsidRDefault="007D595D" w:rsidP="00E07B42">
      <w:pPr>
        <w:spacing w:before="0" w:after="0"/>
        <w:jc w:val="center"/>
      </w:pPr>
      <w:r w:rsidRPr="00F15417">
        <w:t>31. PANTS</w:t>
      </w:r>
    </w:p>
    <w:p w14:paraId="4954671B" w14:textId="77777777" w:rsidR="007D595D" w:rsidRPr="00F15417" w:rsidRDefault="007D595D" w:rsidP="00E07B42">
      <w:pPr>
        <w:spacing w:before="0" w:after="0"/>
      </w:pPr>
    </w:p>
    <w:p w14:paraId="46045BBD" w14:textId="77777777" w:rsidR="007D595D" w:rsidRPr="00F15417" w:rsidRDefault="007D595D" w:rsidP="00E07B42">
      <w:pPr>
        <w:spacing w:before="0" w:after="0"/>
      </w:pPr>
      <w:r w:rsidRPr="00F15417">
        <w:t>Puses veicina dialogu un sadarbību, lai stiprinātu drošību visās tās dimensijās un izveidotu miermīlīgas un noturīgas sabiedrības. Tās veicina un pilnībā aizsargā cilvēktiesības, cilvēka cieņu, pamatbrīvības un demokrātijas principus, veido pārskatatbildīgas un pārredzamas iestādes, stiprina pārvaldību un tiesu sistēmas un garantē indivīdiem un grupām pienācīgu un piemērotu iespēju paust savas vēlmes un sniegt ieguldījumu politikas veidošanā. Šajā nolūkā Puses īpašu uzmanību pievērš jauniešu, sieviešu un meiteņu, pirmiedzīvotāju tautu, kā izklāstīts Apvienoto Nāciju Organizācijas Deklarācijā par pirmiedzīvotāju tautu tiesībām</w:t>
      </w:r>
      <w:r>
        <w:t xml:space="preserve"> (</w:t>
      </w:r>
      <w:r w:rsidRPr="007B0D95">
        <w:rPr>
          <w:i/>
          <w:iCs/>
        </w:rPr>
        <w:t>UNDRIP</w:t>
      </w:r>
      <w:r>
        <w:t>)</w:t>
      </w:r>
      <w:r w:rsidRPr="00F15417">
        <w:t xml:space="preserve">, vecāka gadagājuma cilvēku un personu ar invaliditāti tiesību veicināšanai. Tās pastiprina centienus veicināt iedzīvotāju drošību un novērst un apkarot organizēto noziedzību, </w:t>
      </w:r>
      <w:r>
        <w:t xml:space="preserve">jo </w:t>
      </w:r>
      <w:r w:rsidRPr="00F15417">
        <w:t>īpaši saistībā ar nelikumīgām narkotiskām vielām, jūras drošību, kiberdrošību, nelikumīgi iegūtu līdzekļu legalizāciju, robežu pārvaldību, korupciju, visiem cilvēku tirdzniecības veidiem, kā arī kājnieku ieroču un vieglo ieroču un to munīcijas nelikumīgu tirdzniecību.</w:t>
      </w:r>
    </w:p>
    <w:p w14:paraId="30402ED6" w14:textId="77777777" w:rsidR="007D595D" w:rsidRPr="00F15417" w:rsidRDefault="007D595D" w:rsidP="00E07B42">
      <w:pPr>
        <w:spacing w:before="0" w:after="0"/>
        <w:jc w:val="center"/>
      </w:pPr>
    </w:p>
    <w:p w14:paraId="2951A508" w14:textId="77777777" w:rsidR="007D595D" w:rsidRPr="00F15417" w:rsidRDefault="007D595D" w:rsidP="00E07B42">
      <w:pPr>
        <w:spacing w:before="0" w:after="0"/>
        <w:jc w:val="center"/>
      </w:pPr>
    </w:p>
    <w:p w14:paraId="3C34DCDA" w14:textId="127196CB" w:rsidR="007D595D" w:rsidRPr="00F15417" w:rsidRDefault="007D595D" w:rsidP="00E07B42">
      <w:pPr>
        <w:spacing w:before="0" w:after="0"/>
        <w:jc w:val="center"/>
      </w:pPr>
      <w:r w:rsidRPr="00F15417">
        <w:br w:type="page"/>
      </w:r>
      <w:r w:rsidRPr="00F15417">
        <w:lastRenderedPageBreak/>
        <w:t>1. NODAĻA</w:t>
      </w:r>
    </w:p>
    <w:p w14:paraId="530972D5" w14:textId="77777777" w:rsidR="007D595D" w:rsidRPr="00F15417" w:rsidRDefault="007D595D" w:rsidP="00E07B42">
      <w:pPr>
        <w:spacing w:before="0" w:after="0"/>
        <w:jc w:val="center"/>
      </w:pPr>
    </w:p>
    <w:p w14:paraId="2C8734D7" w14:textId="77777777" w:rsidR="007D595D" w:rsidRPr="00F15417" w:rsidRDefault="007D595D" w:rsidP="00E07B42">
      <w:pPr>
        <w:spacing w:before="0" w:after="0"/>
        <w:jc w:val="center"/>
      </w:pPr>
      <w:r w:rsidRPr="00F15417">
        <w:t>CILVĒKTIESĪBAS, TIESISKUMS UN PĀRVALDĪBA</w:t>
      </w:r>
    </w:p>
    <w:p w14:paraId="5A02DF51" w14:textId="77777777" w:rsidR="007D595D" w:rsidRPr="00F15417" w:rsidRDefault="007D595D" w:rsidP="00E07B42">
      <w:pPr>
        <w:spacing w:before="0" w:after="0"/>
        <w:jc w:val="center"/>
      </w:pPr>
    </w:p>
    <w:p w14:paraId="3B3DFDA5" w14:textId="77777777" w:rsidR="007D595D" w:rsidRPr="00F15417" w:rsidRDefault="007D595D" w:rsidP="00E07B42">
      <w:pPr>
        <w:spacing w:before="0" w:after="0"/>
        <w:jc w:val="center"/>
      </w:pPr>
    </w:p>
    <w:p w14:paraId="543866E7" w14:textId="77777777" w:rsidR="007D595D" w:rsidRPr="00F15417" w:rsidRDefault="007D595D" w:rsidP="00E07B42">
      <w:pPr>
        <w:spacing w:before="0" w:after="0"/>
        <w:jc w:val="center"/>
      </w:pPr>
      <w:r w:rsidRPr="00F15417">
        <w:t>32. PANTS</w:t>
      </w:r>
    </w:p>
    <w:p w14:paraId="12D07C18" w14:textId="77777777" w:rsidR="007D595D" w:rsidRPr="00F15417" w:rsidRDefault="007D595D" w:rsidP="00E07B42">
      <w:pPr>
        <w:spacing w:before="0" w:after="0"/>
        <w:jc w:val="center"/>
      </w:pPr>
    </w:p>
    <w:p w14:paraId="633565D4" w14:textId="77777777" w:rsidR="007D595D" w:rsidRPr="00F15417" w:rsidRDefault="007D595D" w:rsidP="00E07B42">
      <w:pPr>
        <w:spacing w:before="0" w:after="0"/>
        <w:jc w:val="center"/>
      </w:pPr>
      <w:r w:rsidRPr="00F15417">
        <w:t>Cilvēktiesības</w:t>
      </w:r>
    </w:p>
    <w:p w14:paraId="1290704D" w14:textId="77777777" w:rsidR="007D595D" w:rsidRPr="00F15417" w:rsidRDefault="007D595D" w:rsidP="00E07B42">
      <w:pPr>
        <w:spacing w:before="0" w:after="0"/>
      </w:pPr>
    </w:p>
    <w:p w14:paraId="4A30FE3B" w14:textId="77777777" w:rsidR="007D595D" w:rsidRPr="00F15417" w:rsidRDefault="007D595D" w:rsidP="00E07B42">
      <w:pPr>
        <w:spacing w:before="0" w:after="0"/>
      </w:pPr>
      <w:r w:rsidRPr="00F15417">
        <w:t>1.</w:t>
      </w:r>
      <w:r w:rsidRPr="00F15417">
        <w:tab/>
        <w:t xml:space="preserve">Puses veicina cilvēktiesību aizsardzību, veicināšanu un īstenošanu saskaņā ar starptautiskajām tiesībām. Tās veicina un sekmē starptautisko cilvēktiesību instrumentu vispārēju ratifikāciju un īstenošanu, īsteno tos instrumentus, kuriem tās pievienojas, kā arī apsver pievienošanos tiem instrumentiem, kam tās vēl nav pievienojušās. Tās pilnībā piemēro nediskriminācijas principu, kas izklāstīts </w:t>
      </w:r>
      <w:r>
        <w:t xml:space="preserve">šā </w:t>
      </w:r>
      <w:r w:rsidRPr="00F15417">
        <w:t>nolīguma vispārīgās daļas 9. pantā, par prioritāti nosakot visaptverošu tiesību aktu pieņemšanu un īstenošanu līdztiesības un diskriminācijas novēršanas jomā.</w:t>
      </w:r>
    </w:p>
    <w:p w14:paraId="5496097B" w14:textId="77777777" w:rsidR="007D595D" w:rsidRPr="00F15417" w:rsidRDefault="007D595D" w:rsidP="00E07B42">
      <w:pPr>
        <w:spacing w:before="0" w:after="0"/>
      </w:pPr>
    </w:p>
    <w:p w14:paraId="1AF68AAE" w14:textId="77777777" w:rsidR="007D595D" w:rsidRPr="00F15417" w:rsidRDefault="007D595D" w:rsidP="00E07B42">
      <w:pPr>
        <w:spacing w:before="0" w:after="0"/>
      </w:pPr>
      <w:r w:rsidRPr="00F15417">
        <w:t>2.</w:t>
      </w:r>
      <w:r w:rsidRPr="00F15417">
        <w:tab/>
        <w:t xml:space="preserve">Puses sadarbojas, lai stiprinātu tiesisko aizsardzību, lai nodrošinātu saukšanu pie atbildības par cilvēktiesību pārkāpumiem un aizskārumiem un </w:t>
      </w:r>
      <w:r>
        <w:t xml:space="preserve">lai </w:t>
      </w:r>
      <w:r w:rsidRPr="00F15417">
        <w:t>veicinātu tiesu iestāžu pieejamību, kā arī nodrošina piemērotus un efektīvus tiesiskās aizsardzības līdzekļus personām, kas cietušas no šādiem pārkāpumiem un aizskārumiem un tos pārdzīvojušas.</w:t>
      </w:r>
    </w:p>
    <w:p w14:paraId="7F32E443" w14:textId="77777777" w:rsidR="007D595D" w:rsidRPr="00F15417" w:rsidRDefault="007D595D" w:rsidP="00E07B42">
      <w:pPr>
        <w:spacing w:before="0" w:after="0"/>
      </w:pPr>
    </w:p>
    <w:p w14:paraId="5E6BE13D" w14:textId="77777777" w:rsidR="007D595D" w:rsidRPr="00F15417" w:rsidRDefault="007D595D" w:rsidP="00E07B42">
      <w:pPr>
        <w:spacing w:before="0" w:after="0"/>
      </w:pPr>
      <w:r w:rsidRPr="00F15417">
        <w:t>3.</w:t>
      </w:r>
      <w:r w:rsidRPr="00F15417">
        <w:tab/>
        <w:t>Puses veicina centienus panākt dzimumu līdztiesību un sieviešu un meiteņu visu cilvēktiesību pilnīgu ievērošanu, kā arī pilnvērtīgu iespēju nodrošināšanu sievietēm un meitenēm.</w:t>
      </w:r>
    </w:p>
    <w:p w14:paraId="6BACC796" w14:textId="77777777" w:rsidR="007D595D" w:rsidRPr="00F15417" w:rsidRDefault="007D595D" w:rsidP="00E07B42">
      <w:pPr>
        <w:spacing w:before="0" w:after="0"/>
      </w:pPr>
    </w:p>
    <w:p w14:paraId="5E71AAF2" w14:textId="475B3E4B" w:rsidR="007D595D" w:rsidRPr="00F15417" w:rsidRDefault="007D595D" w:rsidP="00E07B42">
      <w:pPr>
        <w:spacing w:before="0" w:after="0"/>
      </w:pPr>
      <w:r w:rsidRPr="00F15417">
        <w:br w:type="page"/>
      </w:r>
      <w:r w:rsidRPr="00F15417">
        <w:lastRenderedPageBreak/>
        <w:t>4.</w:t>
      </w:r>
      <w:r w:rsidRPr="00F15417">
        <w:tab/>
        <w:t>Puses veicina un aizsargā bērnu tiesības, cīnās pret bērnu nodarbināšanu un vardarbību pret bērniem un apkaro bērnu visu veidu ekspluatāciju.</w:t>
      </w:r>
    </w:p>
    <w:p w14:paraId="49B7DDA8" w14:textId="77777777" w:rsidR="007D595D" w:rsidRPr="00F15417" w:rsidRDefault="007D595D" w:rsidP="00E07B42">
      <w:pPr>
        <w:spacing w:before="0" w:after="0"/>
      </w:pPr>
    </w:p>
    <w:p w14:paraId="2DBF4468" w14:textId="77777777" w:rsidR="007D595D" w:rsidRPr="00F15417" w:rsidRDefault="007D595D" w:rsidP="00E07B42">
      <w:pPr>
        <w:spacing w:before="0" w:after="0"/>
      </w:pPr>
      <w:r w:rsidRPr="00F15417">
        <w:t>5.</w:t>
      </w:r>
      <w:r w:rsidRPr="00F15417">
        <w:tab/>
        <w:t>Puses veicina personu ar invaliditāti tiesības un veic stingrākus pasākumus, lai nodrošinātu viņu pilnīgu iekļaušanu sabiedrībā.</w:t>
      </w:r>
    </w:p>
    <w:p w14:paraId="1DB02379" w14:textId="77777777" w:rsidR="007D595D" w:rsidRPr="00F15417" w:rsidRDefault="007D595D" w:rsidP="00E07B42">
      <w:pPr>
        <w:spacing w:before="0" w:after="0"/>
      </w:pPr>
    </w:p>
    <w:p w14:paraId="094D9CB2" w14:textId="77777777" w:rsidR="007D595D" w:rsidRPr="00F15417" w:rsidRDefault="007D595D" w:rsidP="00E07B42">
      <w:pPr>
        <w:spacing w:before="0" w:after="0"/>
      </w:pPr>
      <w:r w:rsidRPr="00F15417">
        <w:t>6.</w:t>
      </w:r>
      <w:r w:rsidRPr="00F15417">
        <w:tab/>
        <w:t>Puses turpina izstrādāt un atbalstīt cilvēktiesību uzraudzības mehānismus, ieskaitot to ziņošanas pienākumus. Tās atzīst un ievēro valstu cilvēktiesību jomas iestāžu neatkarību un veicina drošu un labvēlīgu vidi, kurā cilvēktiesību aizstāvji var brīvi darboties un vajadzības gadījumā piekļūt reģionāliem un starptautiskiem mehānismiem. Tās veicina valstu cilvēktiesību jomas iestāžu un cilvēktiesību aizstāvju līdzdalību konsultatīvās struktūrās un procesos. Tās nodrošina pirmiedzīvotāju tautu pilnīgu un efektīvu līdzdalību visos jautājumos, kas uz viņiem attiecas, kā izklāstīts Apvienoto Nāciju Organizācijas Deklarācijā par pirmiedzīvotāju tautu tiesībām</w:t>
      </w:r>
      <w:r>
        <w:t xml:space="preserve"> (</w:t>
      </w:r>
      <w:r w:rsidRPr="007B0D95">
        <w:rPr>
          <w:i/>
          <w:iCs/>
        </w:rPr>
        <w:t>UNDRIP</w:t>
      </w:r>
      <w:r>
        <w:t>)</w:t>
      </w:r>
      <w:r w:rsidRPr="00F15417">
        <w:t>. Tās nodrošina, ka konsultatīvajos procesos ņem vērā arī tradicionālo zināšanu nozīmi un vietējo kopienu apsvērumus.</w:t>
      </w:r>
    </w:p>
    <w:p w14:paraId="018113F0" w14:textId="77777777" w:rsidR="007D595D" w:rsidRPr="00F15417" w:rsidRDefault="007D595D" w:rsidP="00E07B42">
      <w:pPr>
        <w:spacing w:before="0" w:after="0"/>
      </w:pPr>
    </w:p>
    <w:p w14:paraId="4FE6854D" w14:textId="77777777" w:rsidR="007D595D" w:rsidRPr="00F15417" w:rsidRDefault="007D595D" w:rsidP="00E07B42">
      <w:pPr>
        <w:spacing w:before="0" w:after="0"/>
      </w:pPr>
      <w:r w:rsidRPr="00F15417">
        <w:t>7.</w:t>
      </w:r>
      <w:r w:rsidRPr="00F15417">
        <w:tab/>
        <w:t>Puses sadarbojas, lai uzlabotu informētību par cilvēktiesībām un demokrātiju, arī izmantojot izglītības sistēmas un plašsaziņas līdzekļus.</w:t>
      </w:r>
    </w:p>
    <w:p w14:paraId="5994ADC5" w14:textId="77777777" w:rsidR="007D595D" w:rsidRPr="00F15417" w:rsidRDefault="007D595D" w:rsidP="00E07B42">
      <w:pPr>
        <w:spacing w:before="0" w:after="0"/>
        <w:jc w:val="center"/>
      </w:pPr>
    </w:p>
    <w:p w14:paraId="37DB38DB" w14:textId="77777777" w:rsidR="007D595D" w:rsidRPr="00F15417" w:rsidRDefault="007D595D" w:rsidP="00E07B42">
      <w:pPr>
        <w:spacing w:before="0" w:after="0"/>
        <w:jc w:val="center"/>
      </w:pPr>
    </w:p>
    <w:p w14:paraId="7020FEAD" w14:textId="68CACE5A" w:rsidR="007D595D" w:rsidRPr="00F15417" w:rsidRDefault="007D595D" w:rsidP="00E07B42">
      <w:pPr>
        <w:spacing w:before="0" w:after="0"/>
        <w:jc w:val="center"/>
      </w:pPr>
      <w:r w:rsidRPr="00F15417">
        <w:br w:type="page"/>
      </w:r>
      <w:r w:rsidRPr="00F15417">
        <w:lastRenderedPageBreak/>
        <w:t>33. PANTS</w:t>
      </w:r>
    </w:p>
    <w:p w14:paraId="3CD719E0" w14:textId="77777777" w:rsidR="007D595D" w:rsidRPr="00F15417" w:rsidRDefault="007D595D" w:rsidP="00E07B42">
      <w:pPr>
        <w:spacing w:before="0" w:after="0"/>
        <w:jc w:val="center"/>
      </w:pPr>
    </w:p>
    <w:p w14:paraId="230876ED" w14:textId="77777777" w:rsidR="007D595D" w:rsidRPr="00F15417" w:rsidRDefault="007D595D" w:rsidP="00E07B42">
      <w:pPr>
        <w:spacing w:before="0" w:after="0"/>
        <w:jc w:val="center"/>
      </w:pPr>
      <w:r w:rsidRPr="00F15417">
        <w:t>Tiesiskums un tiesu iestādes</w:t>
      </w:r>
    </w:p>
    <w:p w14:paraId="16C71FB1" w14:textId="77777777" w:rsidR="007D595D" w:rsidRPr="00F15417" w:rsidRDefault="007D595D" w:rsidP="00E07B42">
      <w:pPr>
        <w:spacing w:before="0" w:after="0"/>
      </w:pPr>
    </w:p>
    <w:p w14:paraId="7017889D" w14:textId="77777777" w:rsidR="007D595D" w:rsidRPr="00F15417" w:rsidRDefault="007D595D" w:rsidP="00E07B42">
      <w:pPr>
        <w:spacing w:before="0" w:after="0"/>
      </w:pPr>
      <w:r w:rsidRPr="00F15417">
        <w:t>1.</w:t>
      </w:r>
      <w:r w:rsidRPr="00F15417">
        <w:tab/>
        <w:t>Puses sadarbojas, lai veicinātu efektīvu un vienlīdzīgu piekļuvi tiesu iestādēm visiem, un sadarbojas tiesiskuma konsolidēšanā un iestāžu stiprināšanā visos tiesībaizsardzības un tiesas spriešanas līmeņos. Šajā nolūkā Puses uzlabo neaizsargātu personu piekļuvi juridiskajiem pakalpojumiem.</w:t>
      </w:r>
    </w:p>
    <w:p w14:paraId="51E0DB88" w14:textId="77777777" w:rsidR="007D595D" w:rsidRPr="00F15417" w:rsidRDefault="007D595D" w:rsidP="00E07B42">
      <w:pPr>
        <w:spacing w:before="0" w:after="0"/>
      </w:pPr>
    </w:p>
    <w:p w14:paraId="3A52CAD8" w14:textId="77777777" w:rsidR="007D595D" w:rsidRPr="00F15417" w:rsidRDefault="007D595D" w:rsidP="00E07B42">
      <w:pPr>
        <w:spacing w:before="0" w:after="0"/>
      </w:pPr>
      <w:r w:rsidRPr="00F15417">
        <w:t>2.</w:t>
      </w:r>
      <w:r w:rsidRPr="00F15417">
        <w:tab/>
        <w:t>Puses sadarbojas, lai nodrošinātu tiesu iestāžu neatkarību, pārskatatbildību un objektivitāti. Tās ievieš modernizētas un efektīvas tiesu sistēmas un procedūras, arī apmainoties ar paraugpraksi, uzlabo spēju ātri un taisnīgi nodrošināt tiesiskumu, attīsta juridisku strīdu alternatīvu izšķiršanas mehānismu izmantošanu, samazina neizskatīto lietu uzkrāšanos un pārmērīgu pirmstiesas apcietinājuma ilgumu, nodrošina pienācīgu apmācību un uzlabo praktizējošu juristu un sabiedrības piekļuvi tiesību aktiem, judikatūrai un citai juridiskai informācijai.</w:t>
      </w:r>
    </w:p>
    <w:p w14:paraId="153CA387" w14:textId="77777777" w:rsidR="007D595D" w:rsidRPr="00F15417" w:rsidRDefault="007D595D" w:rsidP="00E07B42">
      <w:pPr>
        <w:spacing w:before="0" w:after="0"/>
      </w:pPr>
    </w:p>
    <w:p w14:paraId="525A2A77" w14:textId="77777777" w:rsidR="007D595D" w:rsidRPr="00F15417" w:rsidRDefault="007D595D" w:rsidP="00E07B42">
      <w:pPr>
        <w:spacing w:before="0" w:after="0"/>
      </w:pPr>
      <w:r w:rsidRPr="00F15417">
        <w:t>3.</w:t>
      </w:r>
      <w:r w:rsidRPr="00F15417">
        <w:tab/>
        <w:t>Puses iestājas pret jebkāda veida spīdzināšanu un citu nežēlīgu, necilvēcīgu un pazemojošu rīcību vai sodīšanu un nosoda to. Tās novērš drošības spēku izdarītus pārkāpumus un vēršas pret tiem, kā arī pastiprina tiesiskuma ievērošanu drošības un tiesu iestāžu sistēmās, arī rīkojot mācības ētikas jomā. Tās stiprina cīņu pret nesodāmību un to, ka cietušajiem tiek liegtas tiesības uz taisnīgumu un tiesisko aizsardzību, īpašu uzmanību pievēršot cilvēktiesību pārkāpēju saukšanai pie atbildības.</w:t>
      </w:r>
    </w:p>
    <w:p w14:paraId="681BE873" w14:textId="77777777" w:rsidR="007D595D" w:rsidRPr="00F15417" w:rsidRDefault="007D595D" w:rsidP="00E07B42">
      <w:pPr>
        <w:spacing w:before="0" w:after="0"/>
      </w:pPr>
    </w:p>
    <w:p w14:paraId="11B18016" w14:textId="49B2BB5E" w:rsidR="007D595D" w:rsidRPr="00F15417" w:rsidRDefault="007D595D" w:rsidP="00E07B42">
      <w:pPr>
        <w:spacing w:before="0" w:after="0"/>
      </w:pPr>
      <w:r w:rsidRPr="00F15417">
        <w:br w:type="page"/>
      </w:r>
      <w:r w:rsidRPr="00F15417">
        <w:lastRenderedPageBreak/>
        <w:t>4.</w:t>
      </w:r>
      <w:r w:rsidRPr="00F15417">
        <w:tab/>
        <w:t>Puses sadarbojas, lai modernizētu brīvības atņemšanas iestāžu sistēmas un maksimāli palielinātu to rehabilitācijas lomu, arī uzlabojot ieslodzīto tiesību ievērošanu, īstenojot rehabilitācijas un izglītības programmas, palielinot ieslodzīto sociālās reintegrācijas līmeni, atbalstot ieslodzīto aprūpi, strādājot pie tā, lai izskaustu cietumu pārpildītību, uzlabojot to pārvaldību, pārvaldi un apstākļus tajos saskaņā ar starptautisko paraugpraksi un standartiem, kā arī nodrošinot alternatīvas ieslodzījumam par mazāk smagiem noziegumiem.</w:t>
      </w:r>
    </w:p>
    <w:p w14:paraId="618B8C94" w14:textId="77777777" w:rsidR="007D595D" w:rsidRPr="00F15417" w:rsidRDefault="007D595D" w:rsidP="00E07B42">
      <w:pPr>
        <w:spacing w:before="0" w:after="0"/>
        <w:jc w:val="center"/>
      </w:pPr>
    </w:p>
    <w:p w14:paraId="419CF9A2" w14:textId="77777777" w:rsidR="007D595D" w:rsidRPr="00F15417" w:rsidRDefault="007D595D" w:rsidP="00E07B42">
      <w:pPr>
        <w:spacing w:before="0" w:after="0"/>
        <w:jc w:val="center"/>
      </w:pPr>
    </w:p>
    <w:p w14:paraId="3E219CF6" w14:textId="77777777" w:rsidR="007D595D" w:rsidRPr="00F15417" w:rsidRDefault="007D595D" w:rsidP="00E07B42">
      <w:pPr>
        <w:spacing w:before="0" w:after="0"/>
        <w:jc w:val="center"/>
      </w:pPr>
      <w:r w:rsidRPr="00F15417">
        <w:t>34. PANTS</w:t>
      </w:r>
    </w:p>
    <w:p w14:paraId="2A8F4C6E" w14:textId="77777777" w:rsidR="007D595D" w:rsidRPr="00F15417" w:rsidRDefault="007D595D" w:rsidP="00E07B42">
      <w:pPr>
        <w:spacing w:before="0" w:after="0"/>
        <w:jc w:val="center"/>
      </w:pPr>
    </w:p>
    <w:p w14:paraId="5673E13D" w14:textId="77777777" w:rsidR="007D595D" w:rsidRPr="00F15417" w:rsidRDefault="007D595D" w:rsidP="00E07B42">
      <w:pPr>
        <w:spacing w:before="0" w:after="0"/>
        <w:jc w:val="center"/>
      </w:pPr>
      <w:r w:rsidRPr="00F15417">
        <w:t>Pārvaldība</w:t>
      </w:r>
    </w:p>
    <w:p w14:paraId="3694D3BA" w14:textId="77777777" w:rsidR="007D595D" w:rsidRPr="00F15417" w:rsidRDefault="007D595D" w:rsidP="00E07B42">
      <w:pPr>
        <w:spacing w:before="0" w:after="0"/>
      </w:pPr>
    </w:p>
    <w:p w14:paraId="068B5600" w14:textId="77777777" w:rsidR="007D595D" w:rsidRPr="00F15417" w:rsidRDefault="007D595D" w:rsidP="00E07B42">
      <w:pPr>
        <w:spacing w:before="0" w:after="0"/>
      </w:pPr>
      <w:r w:rsidRPr="00F15417">
        <w:t>1.</w:t>
      </w:r>
      <w:r w:rsidRPr="00F15417">
        <w:tab/>
        <w:t>Puses veic konkrētus pasākumus, lai izveidotu iekļaujošas, pārskatatbildīgas un pārredzamas valsts iestādes. Tās stiprina politikas izstrādes un īstenošanas spējas, veido pārskatatbildīgu, efektīvu, pārredzamu un profesionālu civildienestu, stiprina kvalitatīvu publisko pakalpojumu sniegšanu, uzlabo tiesību aktu pieņemšanas un pārvaldības mehānismus un veicina tiesībaizsardzības iestāžu objektivitāti un efektivitāti.</w:t>
      </w:r>
    </w:p>
    <w:p w14:paraId="2A6EDFCB" w14:textId="77777777" w:rsidR="007D595D" w:rsidRPr="00F15417" w:rsidRDefault="007D595D" w:rsidP="00E07B42">
      <w:pPr>
        <w:spacing w:before="0" w:after="0"/>
      </w:pPr>
    </w:p>
    <w:p w14:paraId="7A8C4583" w14:textId="77777777" w:rsidR="007D595D" w:rsidRPr="00F15417" w:rsidRDefault="007D595D" w:rsidP="00E07B42">
      <w:pPr>
        <w:spacing w:before="0" w:after="0"/>
      </w:pPr>
      <w:r w:rsidRPr="00F15417">
        <w:t>2.</w:t>
      </w:r>
      <w:r w:rsidRPr="00F15417">
        <w:tab/>
        <w:t>Puses stiprina parlamentu un vietējo, pašvaldību, valstu un reģionālo iestāžu spējas nodrošināt un veicināt demokrātijas principu un prakses ievērošanu.</w:t>
      </w:r>
    </w:p>
    <w:p w14:paraId="72539977" w14:textId="77777777" w:rsidR="007D595D" w:rsidRPr="00F15417" w:rsidRDefault="007D595D" w:rsidP="00E07B42">
      <w:pPr>
        <w:spacing w:before="0" w:after="0"/>
      </w:pPr>
    </w:p>
    <w:p w14:paraId="0C335335" w14:textId="77777777" w:rsidR="007D595D" w:rsidRPr="00F15417" w:rsidRDefault="007D595D" w:rsidP="00E07B42">
      <w:pPr>
        <w:spacing w:before="0" w:after="0"/>
      </w:pPr>
      <w:r w:rsidRPr="00F15417">
        <w:t>3.</w:t>
      </w:r>
      <w:r w:rsidRPr="00F15417">
        <w:tab/>
        <w:t>Puses veicina vārda brīvības un plašsaziņas līdzekļu neatkarības un plurālisma ievērošanu, kā arī saglabā un paplašina pilsoniskajai sabiedrībai labvēlīgu telpu ar mērķi uzlabot demokrātisko pārskatatbildību.</w:t>
      </w:r>
    </w:p>
    <w:p w14:paraId="280BDE2A" w14:textId="77777777" w:rsidR="007D595D" w:rsidRPr="00F15417" w:rsidRDefault="007D595D" w:rsidP="00E07B42">
      <w:pPr>
        <w:spacing w:before="0" w:after="0"/>
      </w:pPr>
    </w:p>
    <w:p w14:paraId="6A56B6CA" w14:textId="4F9607B6" w:rsidR="007D595D" w:rsidRPr="00F15417" w:rsidRDefault="007D595D" w:rsidP="00E07B42">
      <w:pPr>
        <w:spacing w:before="0" w:after="0"/>
      </w:pPr>
      <w:r w:rsidRPr="00F15417">
        <w:br w:type="page"/>
      </w:r>
      <w:r w:rsidRPr="00F15417">
        <w:lastRenderedPageBreak/>
        <w:t>4.</w:t>
      </w:r>
      <w:r w:rsidRPr="00F15417">
        <w:tab/>
        <w:t>Puses paātrina e-pārvaldības un digitālo pakalpojumu infrastruktūras plašāku izmantošanu, lai uzlabotu piekļuvi publiskajiem pakalpojumiem un to pieejamību, tādējādi atbalstot pārskatatbildīgu un pārredzamu publisko iestāžu izveidi.</w:t>
      </w:r>
    </w:p>
    <w:p w14:paraId="1BAF52CE" w14:textId="77777777" w:rsidR="007D595D" w:rsidRPr="00F15417" w:rsidRDefault="007D595D" w:rsidP="00E07B42">
      <w:pPr>
        <w:spacing w:before="0" w:after="0"/>
      </w:pPr>
    </w:p>
    <w:p w14:paraId="30086022" w14:textId="77777777" w:rsidR="007D595D" w:rsidRPr="00F15417" w:rsidRDefault="007D595D" w:rsidP="00E07B42">
      <w:pPr>
        <w:spacing w:before="0" w:after="0"/>
      </w:pPr>
      <w:r w:rsidRPr="00F15417">
        <w:t>5.</w:t>
      </w:r>
      <w:r w:rsidRPr="00F15417">
        <w:tab/>
        <w:t xml:space="preserve">Puses izveido un stiprina iestādes, tiesību aktus un mehānismus, lai novērstu un apkarotu korupciju, kukuļošanu, krāpšanu un korporatīvus noziegumus, arī saistībā ar konfiskāciju un atgūto līdzekļu atdošanu. Tās nodrošina, ka pretkorupcijas tiesību akti tiek efektīvi īstenoti, ka tiek veikta objektīva izmeklēšana un kriminālvajāšana un ka par korupciju un ar korupciju saistītiem noziegumiem tiek piemērotas efektīvas un samērīgas sankcijas un sodi. Tās veicina un īsteno attiecīgos starptautiskos standartus un instrumentus, </w:t>
      </w:r>
      <w:r>
        <w:t xml:space="preserve">jo </w:t>
      </w:r>
      <w:r w:rsidRPr="00F15417">
        <w:t xml:space="preserve">īpaši </w:t>
      </w:r>
      <w:r>
        <w:t>ANO</w:t>
      </w:r>
      <w:r w:rsidRPr="00F15417">
        <w:t xml:space="preserve"> Pretkorupcijas konvenciju, </w:t>
      </w:r>
      <w:r>
        <w:t xml:space="preserve">kas noslēgta Ņujorkā 2003. gada 31. oktobrī, </w:t>
      </w:r>
      <w:r w:rsidRPr="00F15417">
        <w:t>atzīstot, ka korupcija ir pārrobežu jautājums, kas saistīts ar citiem pārrobežu un ekonomiskiem noziegumiem un kā risināšanai vajadzīgi kopīgi un daudzdisciplināri centieni arī starptautiskā līmenī.</w:t>
      </w:r>
    </w:p>
    <w:p w14:paraId="4C5CD423" w14:textId="77777777" w:rsidR="007D595D" w:rsidRPr="00F15417" w:rsidRDefault="007D595D" w:rsidP="00E07B42">
      <w:pPr>
        <w:spacing w:before="0" w:after="0"/>
        <w:jc w:val="center"/>
      </w:pPr>
    </w:p>
    <w:p w14:paraId="2043301D" w14:textId="77777777" w:rsidR="007D595D" w:rsidRPr="00F15417" w:rsidRDefault="007D595D" w:rsidP="00E07B42">
      <w:pPr>
        <w:spacing w:before="0" w:after="0"/>
        <w:jc w:val="center"/>
      </w:pPr>
    </w:p>
    <w:p w14:paraId="4C998381" w14:textId="77777777" w:rsidR="007D595D" w:rsidRPr="00F15417" w:rsidRDefault="007D595D" w:rsidP="00E07B42">
      <w:pPr>
        <w:spacing w:before="0" w:after="0"/>
        <w:jc w:val="center"/>
      </w:pPr>
      <w:r w:rsidRPr="00F15417">
        <w:t>35. PANTS</w:t>
      </w:r>
    </w:p>
    <w:p w14:paraId="3856C3D4" w14:textId="77777777" w:rsidR="007D595D" w:rsidRPr="00F15417" w:rsidRDefault="007D595D" w:rsidP="00E07B42">
      <w:pPr>
        <w:spacing w:before="0" w:after="0"/>
        <w:jc w:val="center"/>
      </w:pPr>
    </w:p>
    <w:p w14:paraId="73A37F4B" w14:textId="77777777" w:rsidR="007D595D" w:rsidRPr="00F15417" w:rsidRDefault="007D595D" w:rsidP="00E07B42">
      <w:pPr>
        <w:spacing w:before="0" w:after="0"/>
        <w:jc w:val="center"/>
      </w:pPr>
      <w:r w:rsidRPr="00F15417">
        <w:t>Publiskās finanses un finanšu pārvaldība</w:t>
      </w:r>
    </w:p>
    <w:p w14:paraId="625753EF" w14:textId="77777777" w:rsidR="007D595D" w:rsidRPr="00F15417" w:rsidRDefault="007D595D" w:rsidP="00E07B42">
      <w:pPr>
        <w:spacing w:before="0" w:after="0"/>
      </w:pPr>
    </w:p>
    <w:p w14:paraId="4B3BE30C" w14:textId="77777777" w:rsidR="007D595D" w:rsidRPr="00F15417" w:rsidRDefault="007D595D" w:rsidP="00E07B42">
      <w:pPr>
        <w:spacing w:before="0" w:after="0"/>
      </w:pPr>
      <w:r w:rsidRPr="00F15417">
        <w:t>1.</w:t>
      </w:r>
      <w:r w:rsidRPr="00F15417">
        <w:tab/>
        <w:t xml:space="preserve">Puses veicina publisko finanšu pareizu pārvaldību, arī pastiprinātu un efektīvu valsts ieņēmumu izmantošanu, ilgtspējīgu valsts parāda pārvaldību, ilgtspējīgas iepirkuma sistēmas un atbalstu valstīs esošajām pārraudzības struktūrām. Tās veicina lielāku pārskatatbildību, pārredzamību, taisnīgumu, likumību un integritāti publisko resursu pārvaldībā. Tās atbalsta pasākumus, lai izveidotu efektīvas, taisnīgas un pārredzamas publisko izdevumu sistēmas. Tās sadarbojas, lai stiprinātu iekšzemes resursu mobilizāciju Karību jūras reģiona </w:t>
      </w:r>
      <w:r w:rsidRPr="007B0D95">
        <w:rPr>
          <w:i/>
          <w:iCs/>
        </w:rPr>
        <w:t>SIDS</w:t>
      </w:r>
      <w:r w:rsidRPr="00F15417">
        <w:t>, atbalstot to ilgtspējīgu attīstību un uzlabotu ekonomikas noturību.</w:t>
      </w:r>
    </w:p>
    <w:p w14:paraId="53821A6D" w14:textId="77777777" w:rsidR="007D595D" w:rsidRPr="00F15417" w:rsidRDefault="007D595D" w:rsidP="00E07B42">
      <w:pPr>
        <w:spacing w:before="0" w:after="0"/>
      </w:pPr>
    </w:p>
    <w:p w14:paraId="413CA3FC" w14:textId="5F9E1B9C" w:rsidR="007D595D" w:rsidRPr="00F15417" w:rsidRDefault="007D595D" w:rsidP="00E07B42">
      <w:pPr>
        <w:spacing w:before="0" w:after="0"/>
      </w:pPr>
      <w:r w:rsidRPr="00F15417">
        <w:br w:type="page"/>
      </w:r>
      <w:r w:rsidRPr="00F15417">
        <w:lastRenderedPageBreak/>
        <w:t>2.</w:t>
      </w:r>
      <w:r w:rsidRPr="00F15417">
        <w:tab/>
        <w:t xml:space="preserve">Puses sadarbojas, lai stiprinātu publiskās finanses, cita starpā palielinot spēju ievērot starptautiskos standartus, izstrādājot politikas satvarus un pasākumus ar mērķi palielināt nodokļu sistēmu efektivitāti, lietderību, pārredzamību un taisnīgumu, kā arī sadarbojoties </w:t>
      </w:r>
      <w:r>
        <w:t>ANO</w:t>
      </w:r>
      <w:r w:rsidRPr="00F15417">
        <w:t xml:space="preserve"> un citās attiecīgajās globālajās publisko finanšu iestādēs.</w:t>
      </w:r>
    </w:p>
    <w:p w14:paraId="4E6BD2F6" w14:textId="77777777" w:rsidR="007D595D" w:rsidRPr="00F15417" w:rsidRDefault="007D595D" w:rsidP="00E07B42">
      <w:pPr>
        <w:spacing w:before="0" w:after="0"/>
      </w:pPr>
    </w:p>
    <w:p w14:paraId="19890E19" w14:textId="77777777" w:rsidR="007D595D" w:rsidRPr="00F15417" w:rsidRDefault="007D595D" w:rsidP="00E07B42">
      <w:pPr>
        <w:spacing w:before="0" w:after="0"/>
      </w:pPr>
      <w:r w:rsidRPr="00F15417">
        <w:t>3.</w:t>
      </w:r>
      <w:r w:rsidRPr="00F15417">
        <w:tab/>
        <w:t>Puses veic pasākumus, lai apkarotu nelikumīgas finanšu plūsmas, krāpšanu nodokļu jomā un izvairīšanos no nodokļu maksāšanas, kā arī samazinātu nodokļu apiešanas iespējas, arī izmantojot divpusējas un daudzpusējas apspriedes. Puses piemēro labas pārvaldības principus nodokļu jomā, cita starpā pieņemot tiesību aktus, izstrādājot visaptverošu politiku, pieņemot konkrētus pasākumus un stiprinot attiecīgās iestādes un mehānismus.</w:t>
      </w:r>
    </w:p>
    <w:p w14:paraId="39EE89AF" w14:textId="77777777" w:rsidR="007D595D" w:rsidRPr="00F15417" w:rsidRDefault="007D595D" w:rsidP="00E07B42">
      <w:pPr>
        <w:spacing w:before="0" w:after="0"/>
        <w:jc w:val="center"/>
      </w:pPr>
    </w:p>
    <w:p w14:paraId="0F24C5AF" w14:textId="77777777" w:rsidR="007D595D" w:rsidRPr="00F15417" w:rsidRDefault="007D595D" w:rsidP="00E07B42">
      <w:pPr>
        <w:spacing w:before="0" w:after="0"/>
        <w:jc w:val="center"/>
      </w:pPr>
    </w:p>
    <w:p w14:paraId="10C08C84" w14:textId="77777777" w:rsidR="007D595D" w:rsidRPr="00F15417" w:rsidRDefault="007D595D" w:rsidP="00E07B42">
      <w:pPr>
        <w:spacing w:before="0" w:after="0"/>
        <w:jc w:val="center"/>
      </w:pPr>
      <w:r w:rsidRPr="00F15417">
        <w:t>2. NODAĻA</w:t>
      </w:r>
    </w:p>
    <w:p w14:paraId="45DB516F" w14:textId="77777777" w:rsidR="007D595D" w:rsidRPr="00F15417" w:rsidRDefault="007D595D" w:rsidP="00E07B42">
      <w:pPr>
        <w:spacing w:before="0" w:after="0"/>
        <w:jc w:val="center"/>
      </w:pPr>
    </w:p>
    <w:p w14:paraId="09CFF2FC" w14:textId="77777777" w:rsidR="007D595D" w:rsidRPr="00F15417" w:rsidRDefault="007D595D" w:rsidP="00E07B42">
      <w:pPr>
        <w:spacing w:before="0" w:after="0"/>
        <w:jc w:val="center"/>
      </w:pPr>
      <w:r w:rsidRPr="00F15417">
        <w:t>NOZIEDZĪBA UN DROŠĪBA</w:t>
      </w:r>
    </w:p>
    <w:p w14:paraId="09A950FE" w14:textId="77777777" w:rsidR="007D595D" w:rsidRPr="00F15417" w:rsidRDefault="007D595D" w:rsidP="00E07B42">
      <w:pPr>
        <w:spacing w:before="0" w:after="0"/>
        <w:jc w:val="center"/>
      </w:pPr>
    </w:p>
    <w:p w14:paraId="3F94D087" w14:textId="77777777" w:rsidR="007D595D" w:rsidRPr="00F15417" w:rsidRDefault="007D595D" w:rsidP="00E07B42">
      <w:pPr>
        <w:spacing w:before="0" w:after="0"/>
        <w:jc w:val="center"/>
      </w:pPr>
    </w:p>
    <w:p w14:paraId="4B10A3FC" w14:textId="77777777" w:rsidR="007D595D" w:rsidRPr="00F15417" w:rsidRDefault="007D595D" w:rsidP="00E07B42">
      <w:pPr>
        <w:spacing w:before="0" w:after="0"/>
        <w:jc w:val="center"/>
      </w:pPr>
      <w:r w:rsidRPr="00F15417">
        <w:t>36. PANTS</w:t>
      </w:r>
    </w:p>
    <w:p w14:paraId="586FC553" w14:textId="77777777" w:rsidR="007D595D" w:rsidRPr="00F15417" w:rsidRDefault="007D595D" w:rsidP="00E07B42">
      <w:pPr>
        <w:spacing w:before="0" w:after="0"/>
        <w:jc w:val="center"/>
      </w:pPr>
    </w:p>
    <w:p w14:paraId="52F1E5A1" w14:textId="77777777" w:rsidR="007D595D" w:rsidRPr="00F15417" w:rsidRDefault="007D595D" w:rsidP="00E07B42">
      <w:pPr>
        <w:spacing w:before="0" w:after="0"/>
        <w:jc w:val="center"/>
      </w:pPr>
      <w:r w:rsidRPr="00F15417">
        <w:t>Cilvēka drošība un iedzīvotāju drošība</w:t>
      </w:r>
    </w:p>
    <w:p w14:paraId="25034195" w14:textId="77777777" w:rsidR="007D595D" w:rsidRPr="00F15417" w:rsidRDefault="007D595D" w:rsidP="00E07B42">
      <w:pPr>
        <w:spacing w:before="0" w:after="0"/>
      </w:pPr>
    </w:p>
    <w:p w14:paraId="08F7C0C8" w14:textId="77777777" w:rsidR="007D595D" w:rsidRPr="00F15417" w:rsidRDefault="007D595D" w:rsidP="00E07B42">
      <w:pPr>
        <w:spacing w:before="0" w:after="0"/>
      </w:pPr>
      <w:r w:rsidRPr="00F15417">
        <w:t>1.</w:t>
      </w:r>
      <w:r w:rsidRPr="00F15417">
        <w:tab/>
        <w:t>Puses īsteno integrētu pieeju, kuras mērķis ir novērst un samazināt noziedzības riskus un veicināt izlīguma, rehabilitācijas un reintegrācijas iniciatīvas.</w:t>
      </w:r>
    </w:p>
    <w:p w14:paraId="23AB6F5B" w14:textId="77777777" w:rsidR="007D595D" w:rsidRPr="00F15417" w:rsidRDefault="007D595D" w:rsidP="00E07B42">
      <w:pPr>
        <w:spacing w:before="0" w:after="0"/>
      </w:pPr>
    </w:p>
    <w:p w14:paraId="02DBC077" w14:textId="5EDD01E2" w:rsidR="007D595D" w:rsidRPr="00F15417" w:rsidRDefault="007D595D" w:rsidP="00E07B42">
      <w:pPr>
        <w:spacing w:before="0" w:after="0"/>
      </w:pPr>
      <w:r w:rsidRPr="00F15417">
        <w:br w:type="page"/>
      </w:r>
      <w:r w:rsidRPr="00F15417">
        <w:lastRenderedPageBreak/>
        <w:t>2.</w:t>
      </w:r>
      <w:r w:rsidRPr="00F15417">
        <w:tab/>
        <w:t>Puses apkaro un cenšas novērst visu veidu vardarbību, ieskaitot seksuālu vardarbību, ar dzimumu saistītu vardarbību un vardarbību ģimenē, un veic ar to saistītu kriminālvajāšanu. To mērķis ir atbalstīt vardarbībā cietušos un to pārdzīvojušos un nodrošināt viņiem pienācīgas iespējas, kā arī pieņemt pasākumus marginalizācijas, viktimizācijas un stigmatizācijas apkarošanai.</w:t>
      </w:r>
    </w:p>
    <w:p w14:paraId="437356DE" w14:textId="77777777" w:rsidR="007D595D" w:rsidRPr="00F15417" w:rsidRDefault="007D595D" w:rsidP="00E07B42">
      <w:pPr>
        <w:spacing w:before="0" w:after="0"/>
      </w:pPr>
    </w:p>
    <w:p w14:paraId="3AD860FC" w14:textId="77777777" w:rsidR="007D595D" w:rsidRPr="00F15417" w:rsidRDefault="007D595D" w:rsidP="00E07B42">
      <w:pPr>
        <w:spacing w:before="0" w:after="0"/>
      </w:pPr>
      <w:r w:rsidRPr="00F15417">
        <w:t>3.</w:t>
      </w:r>
      <w:r w:rsidRPr="00F15417">
        <w:tab/>
        <w:t>Puses vēršas pret bandu vardarbību ar visaptverošiem riska mazināšanas, atturošiem un izglītības pasākumiem, pienācīgu sociālo pakalpojumu sniegšanu un kopienās balstītām darbībām vardarbības cikla pārraušanai, kā arī ar alternatīvu iztikas iespēju radīšanu jauniešiem un neaizsargātiem cilvēkiem. Lai novērstu un mazinātu bruņotas vardarbības negatīvo ietekmi uz sabiedrību un cilvēkiem, tās pievēršas jautājumam par kājnieku un vieglo ieroču un to munīcijas pieejamību un izmantošanu.</w:t>
      </w:r>
    </w:p>
    <w:p w14:paraId="1A0D8854" w14:textId="77777777" w:rsidR="007D595D" w:rsidRPr="00F15417" w:rsidRDefault="007D595D" w:rsidP="00E07B42">
      <w:pPr>
        <w:spacing w:before="0" w:after="0"/>
      </w:pPr>
    </w:p>
    <w:p w14:paraId="1433BDC2" w14:textId="77777777" w:rsidR="007D595D" w:rsidRPr="00F15417" w:rsidRDefault="007D595D" w:rsidP="00E07B42">
      <w:pPr>
        <w:spacing w:before="0" w:after="0"/>
      </w:pPr>
      <w:r w:rsidRPr="00F15417">
        <w:t>4.</w:t>
      </w:r>
      <w:r w:rsidRPr="00F15417">
        <w:tab/>
        <w:t>Puses risina sociālās un drošības problēmas, kas rodas, izraidot ārvalstu noziedzniekus un personas, kuras izcietušas sodu, un cenšas sadarboties, lai atvieglotu viņu rehabilitāciju un reintegrāciju sabiedrībā un mazinātu recidīvisma līmeni. Saskaņā ar piemērojamajiem administratīvās vai tiesu iestāžu sadarbības nolīgumiem tās nodrošina savlaicīgu attiecīgās informācijas par izraidīšanu apmaiņu, izmantojot piemērotus kanālus, un veicina sadarbību starp tiesībaizsardzības iestādēm, kā noteikts šajā protokolā.</w:t>
      </w:r>
    </w:p>
    <w:p w14:paraId="20037AA5" w14:textId="77777777" w:rsidR="007D595D" w:rsidRPr="00F15417" w:rsidRDefault="007D595D" w:rsidP="00E07B42">
      <w:pPr>
        <w:spacing w:before="0" w:after="0"/>
        <w:jc w:val="center"/>
      </w:pPr>
    </w:p>
    <w:p w14:paraId="4084C423" w14:textId="77777777" w:rsidR="007D595D" w:rsidRPr="00F15417" w:rsidRDefault="007D595D" w:rsidP="00E07B42">
      <w:pPr>
        <w:spacing w:before="0" w:after="0"/>
        <w:jc w:val="center"/>
      </w:pPr>
    </w:p>
    <w:p w14:paraId="40655565" w14:textId="0DE32A5E" w:rsidR="007D595D" w:rsidRPr="00F15417" w:rsidRDefault="007D595D" w:rsidP="00E07B42">
      <w:pPr>
        <w:spacing w:before="0" w:after="0"/>
        <w:jc w:val="center"/>
      </w:pPr>
      <w:r w:rsidRPr="00F15417">
        <w:br w:type="page"/>
      </w:r>
      <w:r w:rsidRPr="00F15417">
        <w:lastRenderedPageBreak/>
        <w:t>37. PANTS</w:t>
      </w:r>
    </w:p>
    <w:p w14:paraId="0A89E600" w14:textId="77777777" w:rsidR="007D595D" w:rsidRPr="00F15417" w:rsidRDefault="007D595D" w:rsidP="00E07B42">
      <w:pPr>
        <w:spacing w:before="0" w:after="0"/>
        <w:jc w:val="center"/>
      </w:pPr>
    </w:p>
    <w:p w14:paraId="67494D76" w14:textId="77777777" w:rsidR="007D595D" w:rsidRPr="00F15417" w:rsidRDefault="007D595D" w:rsidP="00E07B42">
      <w:pPr>
        <w:spacing w:before="0" w:after="0"/>
        <w:jc w:val="center"/>
      </w:pPr>
      <w:r w:rsidRPr="00F15417">
        <w:t>Organizētā noziedzība</w:t>
      </w:r>
    </w:p>
    <w:p w14:paraId="022DA24E" w14:textId="77777777" w:rsidR="007D595D" w:rsidRPr="00F15417" w:rsidRDefault="007D595D" w:rsidP="00E07B42">
      <w:pPr>
        <w:spacing w:before="0" w:after="0"/>
      </w:pPr>
    </w:p>
    <w:p w14:paraId="2BB8362C" w14:textId="77777777" w:rsidR="007D595D" w:rsidRPr="00F15417" w:rsidRDefault="007D595D" w:rsidP="00E07B42">
      <w:pPr>
        <w:spacing w:before="0" w:after="0"/>
      </w:pPr>
      <w:r w:rsidRPr="00F15417">
        <w:t>1.</w:t>
      </w:r>
      <w:r w:rsidRPr="00F15417">
        <w:tab/>
        <w:t>Puses vēršas pret visiem organizētās noziedzības veidiem, arī sadarbojoties valstu, reģionālā un starptautiskā līmenī un pieņemot tiesību aktus un citus pasākumus saskaņā ar ANO Konvenciju pret transnacionālo organizēto noziedzību un tās papildprotokoliem. Tās sadarbojas, lai palielinātu to spēju ievērot starptautiskās ziņošanas prasības. Puses apkaro migrantu kontrabandu un cilvēku tirdzniecību, tirdzniecību ar nelikumīgām narkotiskām vielām, apdraudētiem savvaļas dzīvniekiem un augiem, kā arī bīstamām vielām un atkritumiem. Puses arī vēršas pret noziedzību vides jomā, tostarp nelikumīgai mežizstrādei un ar to saistītajai tirdzniecībai. Puses arī sadarbojas, lai apkarotu kājnieku un vieglo ieroču un to munīcijas, citu parasto ieroču un divējāda lietojuma preču nelikumīgu tirdzniecību. To darot, tās sadarbojas, lai cita starpā stiprinātu kājnieku ieroču, vieglo ieroču un to munīcijas atklāšanu, noteiktu to izcelsmi, atbalstītu to iznīcināšanu, uzlabotu spējas efektīvi izmeklēt ar šaujamieročiem saistītus noziegumus un saukt pie atbildības par tiem, kā arī dalītos paraugpraksē.</w:t>
      </w:r>
    </w:p>
    <w:p w14:paraId="5502F36D" w14:textId="77777777" w:rsidR="007D595D" w:rsidRPr="00F15417" w:rsidRDefault="007D595D" w:rsidP="00E07B42">
      <w:pPr>
        <w:spacing w:before="0" w:after="0"/>
      </w:pPr>
    </w:p>
    <w:p w14:paraId="6D418B57" w14:textId="77777777" w:rsidR="007D595D" w:rsidRPr="00F15417" w:rsidRDefault="007D595D" w:rsidP="00E07B42">
      <w:pPr>
        <w:spacing w:before="0" w:after="0"/>
      </w:pPr>
      <w:r w:rsidRPr="00F15417">
        <w:t>2.</w:t>
      </w:r>
      <w:r w:rsidRPr="00F15417">
        <w:tab/>
        <w:t>Puses uzlabo cilvēku tirdzniecībā cietušo aizsardzību, virza izmeklēšanu un vainīgo saukšanu pie atbildības, sadarbojas, lai novērstu un identificētu cilvēku tirdzniecības gadījumus, un izstrādā efektīvus pasākumus cietušo reintegrācijai to izcelsmes sabiedrībā. Puses nodrošina, ka visi cietušie var izmantot savas tiesības, ņemot vērā sieviešu un bērnu īpašo neaizsargātību. Puses veicina informācijas, arī kriminālizlūkošanas datu, apmaiņu un stiprina spējas izstrādāt politiku un īstenot darbības, lai vērstos pret cilvēku tirdzniecību un migrantu kontrabandu.</w:t>
      </w:r>
    </w:p>
    <w:p w14:paraId="068B7448" w14:textId="77777777" w:rsidR="007D595D" w:rsidRPr="00F15417" w:rsidRDefault="007D595D" w:rsidP="00E07B42">
      <w:pPr>
        <w:spacing w:before="0" w:after="0"/>
      </w:pPr>
    </w:p>
    <w:p w14:paraId="2EF8A262" w14:textId="3FF3FAA4" w:rsidR="007D595D" w:rsidRPr="00F15417" w:rsidRDefault="007D595D" w:rsidP="00E07B42">
      <w:pPr>
        <w:spacing w:before="0" w:after="0"/>
      </w:pPr>
      <w:r w:rsidRPr="00F15417">
        <w:br w:type="page"/>
      </w:r>
      <w:r w:rsidRPr="00F15417">
        <w:lastRenderedPageBreak/>
        <w:t>3.</w:t>
      </w:r>
      <w:r w:rsidRPr="00F15417">
        <w:tab/>
        <w:t>Puses sadarbojas, lai novērstu un apkarotu to finanšu iestāžu un atsevišķu nefinanšu uzņēmumu un profesiju izmantošanu terorisma finansēšanai un noziedzīgi iegūtu līdzekļu legalizēšanai. Tās veicina informācijas apmaiņu un sadarbību, arī saistībā ar spēju veidošanu un citiem tehniskās palīdzības veidiem. Tās īsteno pasākumus nelikumīgi iegūtu līdzekļu legalizēšanas un terorisma finansēšanas apkarošanai, nelikumīgu finanšu plūsmu pārtraukšanai, tādējādi atņemot noziedzniekiem ieņēmumus, kā arī Finanšu darījumu darba grupas ieteikumu efektīvas un pilnīgas īstenošanas nodrošināšanai. Paplašinot noziedzīgo nodarījumu veicēju un veicinātāju kriminālatbildību, tās atbalsta valstu līdzekļu atgūšanas tiesību aktu un struktūru izveidi un stiprināšanu, noziedzīgi iegūtu līdzekļu konfiskāciju, to atgriešanu un mobilizēšanu sabiedriskā labuma mērķiem.</w:t>
      </w:r>
    </w:p>
    <w:p w14:paraId="137A543C" w14:textId="77777777" w:rsidR="007D595D" w:rsidRPr="00F15417" w:rsidRDefault="007D595D" w:rsidP="00E07B42">
      <w:pPr>
        <w:spacing w:before="0" w:after="0"/>
      </w:pPr>
    </w:p>
    <w:p w14:paraId="56FE31FA" w14:textId="77777777" w:rsidR="007D595D" w:rsidRPr="00F15417" w:rsidRDefault="007D595D" w:rsidP="00E07B42">
      <w:pPr>
        <w:spacing w:before="0" w:after="0"/>
      </w:pPr>
      <w:r w:rsidRPr="00F15417">
        <w:t>4.</w:t>
      </w:r>
      <w:r w:rsidRPr="00F15417">
        <w:tab/>
        <w:t>Puses stiprina sadarbību, lai novērstu un apkarotu noziegumus augsto tehnoloģiju jomā, kibernoziegumus un elektroniskos noziegumus, kā arī nelikumīga satura izplatīšanu tiešsaistē. Tās stiprina kibernoziegumu apkarošanas spējas, cita starpā apvienojot un apmācot cilvēkresursus un veicinot sadarbību starp politikas veidotājiem, uzņēmējiem un pētniekiem. Tās apmainās ar informāciju attiecībā uz kibernoziedzības izmeklētāju izglītību un apmācību, kibernoziegumu izmeklēšanu un digitālo kriminālistiku. Tās atzīst, ka Budapeštas Konvencija par kibernoziegumiem un citi piemērojamie starptautiskie standarti nodrošina pamatu starptautiskās sadarbības veicināšanai un veicina iekšzemes politikas attiecībā uz kibernoziedzību izstrādi.</w:t>
      </w:r>
    </w:p>
    <w:p w14:paraId="70D015CA" w14:textId="77777777" w:rsidR="007D595D" w:rsidRPr="00F15417" w:rsidRDefault="007D595D" w:rsidP="00E07B42">
      <w:pPr>
        <w:spacing w:before="0" w:after="0"/>
      </w:pPr>
    </w:p>
    <w:p w14:paraId="79E0DBA4" w14:textId="03827CA2" w:rsidR="007D595D" w:rsidRPr="00F15417" w:rsidRDefault="007D595D" w:rsidP="00E07B42">
      <w:pPr>
        <w:spacing w:before="0" w:after="0"/>
      </w:pPr>
      <w:r w:rsidRPr="00F15417">
        <w:br w:type="page"/>
      </w:r>
      <w:r w:rsidRPr="00F15417">
        <w:lastRenderedPageBreak/>
        <w:t>5.</w:t>
      </w:r>
      <w:r w:rsidRPr="00F15417">
        <w:tab/>
        <w:t>Puses veic pasākumus, lai palielinātu indivīdu un kopienu noturību pret terorismu un vardarbīgu ekstrēmismu. Pilnībā ievērojot tiesiskumu, cilvēktiesības un tiesības uz privātumu, tās pastiprina centienus apmainīties ar informāciju un zinātību par teroristu grupām un to atbalsta tīkliem. Tās sadarbojas, lai sauktu pie atbildības terorisma aktu veicējus, un pieņem pasākumus, lai veicinātu attiecīgi katras Eiropas Savienības dalībvalsts un katras Karību jūras reģiona dalībvalsts radikalizēto valstspiederīgo rehabilitāciju un reintegrāciju sabiedrībā.</w:t>
      </w:r>
    </w:p>
    <w:p w14:paraId="42572D1F" w14:textId="77777777" w:rsidR="007D595D" w:rsidRPr="00F15417" w:rsidRDefault="007D595D" w:rsidP="00E07B42">
      <w:pPr>
        <w:spacing w:before="0" w:after="0"/>
        <w:jc w:val="center"/>
      </w:pPr>
    </w:p>
    <w:p w14:paraId="256AD28F" w14:textId="77777777" w:rsidR="007D595D" w:rsidRPr="00F15417" w:rsidRDefault="007D595D" w:rsidP="00E07B42">
      <w:pPr>
        <w:spacing w:before="0" w:after="0"/>
        <w:jc w:val="center"/>
      </w:pPr>
    </w:p>
    <w:p w14:paraId="0E1C78B1" w14:textId="77777777" w:rsidR="007D595D" w:rsidRPr="00F15417" w:rsidRDefault="007D595D" w:rsidP="00E07B42">
      <w:pPr>
        <w:spacing w:before="0" w:after="0"/>
        <w:jc w:val="center"/>
      </w:pPr>
      <w:r w:rsidRPr="00F15417">
        <w:t>38. PANTS</w:t>
      </w:r>
    </w:p>
    <w:p w14:paraId="754ECF60" w14:textId="77777777" w:rsidR="007D595D" w:rsidRPr="00F15417" w:rsidRDefault="007D595D" w:rsidP="00E07B42">
      <w:pPr>
        <w:spacing w:before="0" w:after="0"/>
        <w:jc w:val="center"/>
      </w:pPr>
    </w:p>
    <w:p w14:paraId="6B76951A" w14:textId="77777777" w:rsidR="007D595D" w:rsidRPr="00F15417" w:rsidRDefault="007D595D" w:rsidP="00E07B42">
      <w:pPr>
        <w:spacing w:before="0" w:after="0"/>
        <w:jc w:val="center"/>
      </w:pPr>
      <w:r w:rsidRPr="00F15417">
        <w:t>Nelikumīgas narkotiskās vielas</w:t>
      </w:r>
    </w:p>
    <w:p w14:paraId="3F42F0C5" w14:textId="77777777" w:rsidR="007D595D" w:rsidRPr="00F15417" w:rsidRDefault="007D595D" w:rsidP="00E07B42">
      <w:pPr>
        <w:spacing w:before="0" w:after="0"/>
      </w:pPr>
    </w:p>
    <w:p w14:paraId="061B85D2" w14:textId="77777777" w:rsidR="007D595D" w:rsidRPr="00F15417" w:rsidRDefault="007D595D" w:rsidP="00E07B42">
      <w:pPr>
        <w:spacing w:before="0" w:after="0"/>
      </w:pPr>
      <w:r w:rsidRPr="00F15417">
        <w:t>1.</w:t>
      </w:r>
      <w:r w:rsidRPr="00F15417">
        <w:tab/>
        <w:t>Puses sadarbojas, lai mazinātu problēmas, arī attiecībā uz drošību un veselību, kuras rada nelikumīgu narkotisko un psihoaktīvo un psihotropo vielu audzēšana, ražošana un patēriņš, kā arī nelikumīga tirdzniecība to teritorijā un tranzīts cauri to teritorijām. Šāda sadarbība notiek attiecīgi divpusējā, reģionālā, daudzpusējā vai trīspusējā līmenī.</w:t>
      </w:r>
    </w:p>
    <w:p w14:paraId="68E96B01" w14:textId="77777777" w:rsidR="007D595D" w:rsidRPr="00F15417" w:rsidRDefault="007D595D" w:rsidP="00E07B42">
      <w:pPr>
        <w:spacing w:before="0" w:after="0"/>
      </w:pPr>
    </w:p>
    <w:p w14:paraId="5DBAFB86" w14:textId="77777777" w:rsidR="007D595D" w:rsidRPr="00F15417" w:rsidRDefault="007D595D" w:rsidP="00E07B42">
      <w:pPr>
        <w:spacing w:before="0" w:after="0"/>
      </w:pPr>
      <w:r w:rsidRPr="00F15417">
        <w:t>2.</w:t>
      </w:r>
      <w:r w:rsidRPr="00F15417">
        <w:tab/>
        <w:t>Puses sadarbojas, lai samazinātu narkotiku piedāvājumu un pieprasījumu, pamatojoties uz kopīgas un dalītas atbildības principu un integrētu, līdzsvarotu un uz pierādījumiem balstītu pieeju.</w:t>
      </w:r>
    </w:p>
    <w:p w14:paraId="69502EAD" w14:textId="77777777" w:rsidR="007D595D" w:rsidRPr="00F15417" w:rsidRDefault="007D595D" w:rsidP="00E07B42">
      <w:pPr>
        <w:spacing w:before="0" w:after="0"/>
      </w:pPr>
    </w:p>
    <w:p w14:paraId="441B8B5F" w14:textId="7FCA0082" w:rsidR="007D595D" w:rsidRPr="00F15417" w:rsidRDefault="007D595D" w:rsidP="00E07B42">
      <w:pPr>
        <w:spacing w:before="0" w:after="0"/>
      </w:pPr>
      <w:r w:rsidRPr="00F15417">
        <w:br w:type="page"/>
      </w:r>
      <w:r w:rsidRPr="00F15417">
        <w:lastRenderedPageBreak/>
        <w:t>3.</w:t>
      </w:r>
      <w:r w:rsidRPr="00F15417">
        <w:tab/>
        <w:t>Puses sadarbojas, lai uzlabotu tiesu un tiesībaizsardzības iestāžu spējas, ieskaitot to ziņošanas spējas. Tās apzina, izjauc un likvidē pārrobežu organizētus noziedzīgus grupējumus, izmantojot pastiprinātus informācijas apmaiņas mehānismus un ar narkotikām saistītu kriminālizlūkošanu, vienlaikus veicinot kopīgas izmeklēšanas un operācijas, arī ar kaimiņvalstīm.</w:t>
      </w:r>
    </w:p>
    <w:p w14:paraId="6FBEA442" w14:textId="77777777" w:rsidR="007D595D" w:rsidRPr="00F15417" w:rsidRDefault="007D595D" w:rsidP="00E07B42">
      <w:pPr>
        <w:spacing w:before="0" w:after="0"/>
      </w:pPr>
    </w:p>
    <w:p w14:paraId="7FB075A1" w14:textId="77777777" w:rsidR="007D595D" w:rsidRPr="00F15417" w:rsidRDefault="007D595D" w:rsidP="00E07B42">
      <w:pPr>
        <w:spacing w:before="0" w:after="0"/>
      </w:pPr>
      <w:r w:rsidRPr="00F15417">
        <w:t>4.</w:t>
      </w:r>
      <w:r w:rsidRPr="00F15417">
        <w:tab/>
        <w:t>Puses pievēršas ar narkotiku lietošanu saistītajiem riska faktoriem, kas ietekmē indivīdus, kopienas un sabiedrību. Tās stiprina tiesiskumu un veido pārskatatbildīgas, efektīvas un iekļaujošas iestādes un publiskos dienestus, lai apkarotu ar narkotikām saistītu vardarbību.</w:t>
      </w:r>
    </w:p>
    <w:p w14:paraId="2F9D92DB" w14:textId="77777777" w:rsidR="007D595D" w:rsidRPr="00F15417" w:rsidRDefault="007D595D" w:rsidP="00E07B42">
      <w:pPr>
        <w:spacing w:before="0" w:after="0"/>
      </w:pPr>
    </w:p>
    <w:p w14:paraId="4B17AEA7" w14:textId="77777777" w:rsidR="007D595D" w:rsidRPr="00F15417" w:rsidRDefault="007D595D" w:rsidP="00E07B42">
      <w:pPr>
        <w:spacing w:before="0" w:after="0"/>
      </w:pPr>
      <w:r w:rsidRPr="00F15417">
        <w:t>5.</w:t>
      </w:r>
      <w:r w:rsidRPr="00F15417">
        <w:tab/>
        <w:t>Puses pieņem pasākumus ar mērķi atbalstīt alternatīvas attīstības darbības, kas aizstāj nelikumīgu narkotisko vielu audzēšanu un ražošanu lauku un pilsētu teritorijās, lai uzlabotu skarto neaizsargāto iedzīvotāju ekonomisko labklājību, vienlaikus veicinot sociālo iekļaušanu kopienu līmenī un plašākā sabiedrībā.</w:t>
      </w:r>
    </w:p>
    <w:p w14:paraId="6694275D" w14:textId="77777777" w:rsidR="007D595D" w:rsidRPr="00F15417" w:rsidRDefault="007D595D" w:rsidP="00E07B42">
      <w:pPr>
        <w:spacing w:before="0" w:after="0"/>
      </w:pPr>
    </w:p>
    <w:p w14:paraId="5CB70DCC" w14:textId="77777777" w:rsidR="007D595D" w:rsidRPr="00F15417" w:rsidRDefault="007D595D" w:rsidP="00E07B42">
      <w:pPr>
        <w:spacing w:before="0" w:after="0"/>
      </w:pPr>
      <w:r w:rsidRPr="00F15417">
        <w:t>6.</w:t>
      </w:r>
      <w:r w:rsidRPr="00F15417">
        <w:tab/>
        <w:t>Puses pastiprina un paātrina centienus samazināt pieprasījumu un veic vajadzīgos pasākumus, lai novērstu narkotiku ietekmi uz veselību un sabiedrību. Tās veic vecumam un dzimumam atbilstošus pasākumus, kas pielāgoti neaizsargāto grupu īpašajām vajadzībām, cita starpā izmantojot profilakses, ārstēšanas, aprūpes, rehabilitācijas un sociālās reintegrācijas programmas.</w:t>
      </w:r>
    </w:p>
    <w:p w14:paraId="75994457" w14:textId="77777777" w:rsidR="007D595D" w:rsidRPr="00F15417" w:rsidRDefault="007D595D" w:rsidP="00E07B42">
      <w:pPr>
        <w:spacing w:before="0" w:after="0"/>
      </w:pPr>
    </w:p>
    <w:p w14:paraId="13DFB9C4" w14:textId="77777777" w:rsidR="007D595D" w:rsidRPr="00F15417" w:rsidRDefault="007D595D" w:rsidP="00E07B42">
      <w:pPr>
        <w:spacing w:before="0" w:after="0"/>
      </w:pPr>
      <w:r w:rsidRPr="00F15417">
        <w:t>7.</w:t>
      </w:r>
      <w:r w:rsidRPr="00F15417">
        <w:tab/>
        <w:t>Puses pievēršas jauniem un potenciāliem draudiem, kas saistīti ar sintētisko vielu, ieskaitot opioīdus, nelikumīgu ražošanu, izmantošanu un lietošanu, kā arī veido un veicina programmas un uzlabo ziņošanas mehānismus, lai vērstos pret prekursoru ķīmisko vielu nelikumīgu izmantošanu.</w:t>
      </w:r>
    </w:p>
    <w:p w14:paraId="08E646EF" w14:textId="77777777" w:rsidR="007D595D" w:rsidRPr="00F15417" w:rsidRDefault="007D595D" w:rsidP="00E07B42">
      <w:pPr>
        <w:spacing w:before="0" w:after="0"/>
        <w:jc w:val="center"/>
      </w:pPr>
    </w:p>
    <w:p w14:paraId="053BF12E" w14:textId="77777777" w:rsidR="007D595D" w:rsidRPr="00F15417" w:rsidRDefault="007D595D" w:rsidP="00E07B42">
      <w:pPr>
        <w:spacing w:before="0" w:after="0"/>
        <w:jc w:val="center"/>
      </w:pPr>
    </w:p>
    <w:p w14:paraId="67A02795" w14:textId="7CE5325C" w:rsidR="007D595D" w:rsidRPr="00F15417" w:rsidRDefault="007D595D" w:rsidP="00E07B42">
      <w:pPr>
        <w:spacing w:before="0" w:after="0"/>
        <w:jc w:val="center"/>
      </w:pPr>
      <w:r w:rsidRPr="00F15417">
        <w:br w:type="page"/>
      </w:r>
      <w:r w:rsidRPr="00F15417">
        <w:lastRenderedPageBreak/>
        <w:t>39. PANTS</w:t>
      </w:r>
    </w:p>
    <w:p w14:paraId="061B6FFA" w14:textId="77777777" w:rsidR="007D595D" w:rsidRPr="00F15417" w:rsidRDefault="007D595D" w:rsidP="00E07B42">
      <w:pPr>
        <w:spacing w:before="0" w:after="0"/>
        <w:jc w:val="center"/>
      </w:pPr>
    </w:p>
    <w:p w14:paraId="65A36C10" w14:textId="77777777" w:rsidR="007D595D" w:rsidRPr="00F15417" w:rsidRDefault="007D595D" w:rsidP="00E07B42">
      <w:pPr>
        <w:spacing w:before="0" w:after="0"/>
        <w:jc w:val="center"/>
      </w:pPr>
      <w:r w:rsidRPr="00F15417">
        <w:t>Sadarbība tiesībaizsardzības jomā un integrēta robežu pārvaldība</w:t>
      </w:r>
    </w:p>
    <w:p w14:paraId="49757C07" w14:textId="77777777" w:rsidR="007D595D" w:rsidRPr="00F15417" w:rsidRDefault="007D595D" w:rsidP="00E07B42">
      <w:pPr>
        <w:spacing w:before="0" w:after="0"/>
      </w:pPr>
    </w:p>
    <w:p w14:paraId="3B23E6B2" w14:textId="77777777" w:rsidR="007D595D" w:rsidRPr="00F15417" w:rsidRDefault="007D595D" w:rsidP="00E07B42">
      <w:pPr>
        <w:spacing w:before="0" w:after="0"/>
      </w:pPr>
      <w:r w:rsidRPr="00F15417">
        <w:t>1.</w:t>
      </w:r>
      <w:r w:rsidRPr="00F15417">
        <w:tab/>
        <w:t>Puses veicina dialogu un sadarbību tiesībaizsardzības jomā, kā arī tiesu iestāžu stratēģisku sadarbību. Tās veicina sadarbību starp tiesībaizsardzības iestādēm, lai savlaicīgi apmainītos ar informāciju un kriminālizlūkošanas datiem, veicinātu paraugprakses apmaiņu un attīstītu spējas.</w:t>
      </w:r>
    </w:p>
    <w:p w14:paraId="6B55FF72" w14:textId="77777777" w:rsidR="007D595D" w:rsidRPr="00F15417" w:rsidRDefault="007D595D" w:rsidP="00E07B42">
      <w:pPr>
        <w:spacing w:before="0" w:after="0"/>
      </w:pPr>
    </w:p>
    <w:p w14:paraId="5D35AEE0" w14:textId="77777777" w:rsidR="007D595D" w:rsidRPr="00F15417" w:rsidRDefault="007D595D" w:rsidP="00E07B42">
      <w:pPr>
        <w:spacing w:before="0" w:after="0"/>
      </w:pPr>
      <w:r w:rsidRPr="00F15417">
        <w:t>2.</w:t>
      </w:r>
      <w:r w:rsidRPr="00F15417">
        <w:tab/>
        <w:t>Puses atbalsta reģionālo sadarbību drošības jomā, stiprinot integrētu robežu pārvaldību, informācijas un izlūkdatu apmaiņu un datu vākšanu un analīzi, vienlaikus ievērojot attiecīgos tiesiskos regulējumus par persondatu aizsardzību. Tās veicina robežstrīdu un domstarpību miermīlīgu izšķiršanu saskaņā ar starptautiskajām tiesībām. Tās vajadzības gadījumā atbalsta uzticības veicināšanas pasākumus un īpašas attīstības stratēģijas, lai palielinātu uzticēšanos un samazinātu iespējamu spriedzi pie robežām.</w:t>
      </w:r>
    </w:p>
    <w:p w14:paraId="6F82A7F4" w14:textId="77777777" w:rsidR="007D595D" w:rsidRPr="00F15417" w:rsidRDefault="007D595D" w:rsidP="00E07B42">
      <w:pPr>
        <w:spacing w:before="0" w:after="0"/>
        <w:jc w:val="center"/>
      </w:pPr>
    </w:p>
    <w:p w14:paraId="02724104" w14:textId="77777777" w:rsidR="007D595D" w:rsidRPr="00F15417" w:rsidRDefault="007D595D" w:rsidP="00E07B42">
      <w:pPr>
        <w:spacing w:before="0" w:after="0"/>
        <w:jc w:val="center"/>
      </w:pPr>
    </w:p>
    <w:p w14:paraId="7434F637" w14:textId="77777777" w:rsidR="007D595D" w:rsidRPr="00F15417" w:rsidRDefault="007D595D" w:rsidP="00E07B42">
      <w:pPr>
        <w:spacing w:before="0" w:after="0"/>
        <w:jc w:val="center"/>
      </w:pPr>
      <w:r w:rsidRPr="00F15417">
        <w:t>40. PANTS</w:t>
      </w:r>
    </w:p>
    <w:p w14:paraId="2ED68BED" w14:textId="77777777" w:rsidR="007D595D" w:rsidRPr="00F15417" w:rsidRDefault="007D595D" w:rsidP="00E07B42">
      <w:pPr>
        <w:spacing w:before="0" w:after="0"/>
        <w:jc w:val="center"/>
      </w:pPr>
    </w:p>
    <w:p w14:paraId="77C2DBE2" w14:textId="77777777" w:rsidR="007D595D" w:rsidRPr="00F15417" w:rsidRDefault="007D595D" w:rsidP="00E07B42">
      <w:pPr>
        <w:spacing w:before="0" w:after="0"/>
        <w:jc w:val="center"/>
      </w:pPr>
      <w:r w:rsidRPr="00F15417">
        <w:t>Jūras un aviācijas drošība un drošums</w:t>
      </w:r>
    </w:p>
    <w:p w14:paraId="097A76AC" w14:textId="77777777" w:rsidR="007D595D" w:rsidRPr="00F15417" w:rsidRDefault="007D595D" w:rsidP="00E07B42">
      <w:pPr>
        <w:spacing w:before="0" w:after="0"/>
      </w:pPr>
    </w:p>
    <w:p w14:paraId="3A276AD8" w14:textId="77777777" w:rsidR="007D595D" w:rsidRPr="00F15417" w:rsidRDefault="007D595D" w:rsidP="00E07B42">
      <w:pPr>
        <w:spacing w:before="0" w:after="0"/>
      </w:pPr>
      <w:r w:rsidRPr="00F15417">
        <w:t>1.</w:t>
      </w:r>
      <w:r w:rsidRPr="00F15417">
        <w:tab/>
        <w:t>Puses attīsta sadarbību jūrniecības un aviācijas jautājumos, lai uzlabotu drošību un drošumu, un cita starpā veicina mērķtiecīgu pievēršanos augsta riska kravām un to pārvaldību saskaņā ar starptautiskajām tiesībām un attiecīgajām ANO rezolūcijām.</w:t>
      </w:r>
    </w:p>
    <w:p w14:paraId="153AA974" w14:textId="77777777" w:rsidR="007D595D" w:rsidRPr="00F15417" w:rsidRDefault="007D595D" w:rsidP="00E07B42">
      <w:pPr>
        <w:spacing w:before="0" w:after="0"/>
      </w:pPr>
    </w:p>
    <w:p w14:paraId="06837779" w14:textId="5AF62A55" w:rsidR="007D595D" w:rsidRPr="00F15417" w:rsidRDefault="007D595D" w:rsidP="00E07B42">
      <w:pPr>
        <w:spacing w:before="0" w:after="0"/>
      </w:pPr>
      <w:r w:rsidRPr="00F15417">
        <w:br w:type="page"/>
      </w:r>
      <w:r w:rsidRPr="00F15417">
        <w:lastRenderedPageBreak/>
        <w:t>2.</w:t>
      </w:r>
      <w:r w:rsidRPr="00F15417">
        <w:tab/>
        <w:t xml:space="preserve">Puses uzlabo jūras drošību saskaņā ar </w:t>
      </w:r>
      <w:r w:rsidRPr="00F15417">
        <w:rPr>
          <w:i/>
        </w:rPr>
        <w:t>UNCLOS</w:t>
      </w:r>
      <w:r w:rsidRPr="00F15417">
        <w:t>, reaģējot uz apdraudējumiem kuģiem un kritiskām jūras iekārtām un aktīviem, uzlabojot uzraudzību un izpildot attiecīgos normatīvos aktus. Tās, arī izmantojot kosmosa tehnoloģijas, veic pasākumus pret pirātismu, bruņotu laupīšanu, kā arī pret visu veidu organizēto noziedzību jūrā.</w:t>
      </w:r>
    </w:p>
    <w:p w14:paraId="7C8B1680" w14:textId="77777777" w:rsidR="007D595D" w:rsidRPr="00F15417" w:rsidRDefault="007D595D" w:rsidP="00E07B42">
      <w:pPr>
        <w:spacing w:before="0" w:after="0"/>
        <w:jc w:val="center"/>
      </w:pPr>
    </w:p>
    <w:p w14:paraId="7EEB1984" w14:textId="77777777" w:rsidR="007D595D" w:rsidRPr="00F15417" w:rsidRDefault="007D595D" w:rsidP="00E07B42">
      <w:pPr>
        <w:spacing w:before="0" w:after="0"/>
        <w:jc w:val="center"/>
      </w:pPr>
    </w:p>
    <w:p w14:paraId="1C3EE83F" w14:textId="6B2A907E" w:rsidR="007D595D" w:rsidRPr="00F15417" w:rsidRDefault="007D595D" w:rsidP="00E07B42">
      <w:pPr>
        <w:spacing w:before="0" w:after="0"/>
        <w:jc w:val="center"/>
        <w:rPr>
          <w:rFonts w:eastAsia="Arial Unicode MS"/>
        </w:rPr>
      </w:pPr>
      <w:r w:rsidRPr="00F15417">
        <w:br w:type="page"/>
      </w:r>
      <w:r w:rsidRPr="00F15417">
        <w:lastRenderedPageBreak/>
        <w:t>IV SADAĻA</w:t>
      </w:r>
    </w:p>
    <w:p w14:paraId="34608624" w14:textId="77777777" w:rsidR="007D595D" w:rsidRPr="00F15417" w:rsidRDefault="007D595D" w:rsidP="00E07B42">
      <w:pPr>
        <w:spacing w:before="0" w:after="0"/>
        <w:jc w:val="center"/>
        <w:rPr>
          <w:rFonts w:eastAsia="Arial Unicode MS"/>
        </w:rPr>
      </w:pPr>
    </w:p>
    <w:p w14:paraId="7606D0F7" w14:textId="77777777" w:rsidR="007D595D" w:rsidRPr="00F15417" w:rsidRDefault="007D595D" w:rsidP="00E07B42">
      <w:pPr>
        <w:spacing w:before="0" w:after="0"/>
        <w:jc w:val="center"/>
        <w:rPr>
          <w:rFonts w:eastAsia="Arial Unicode MS"/>
        </w:rPr>
      </w:pPr>
      <w:r w:rsidRPr="00F15417">
        <w:t>HUMĀNĀ ATTĪSTĪBA, SOCIĀLĀ KOHĒZIJA UN MOBILITĀTE</w:t>
      </w:r>
    </w:p>
    <w:p w14:paraId="7E8B9547" w14:textId="77777777" w:rsidR="007D595D" w:rsidRDefault="007D595D" w:rsidP="00E07B42">
      <w:pPr>
        <w:spacing w:before="0" w:after="0"/>
        <w:jc w:val="center"/>
        <w:rPr>
          <w:rFonts w:eastAsia="Arial Unicode MS"/>
        </w:rPr>
      </w:pPr>
    </w:p>
    <w:p w14:paraId="4BEAC73E" w14:textId="77777777" w:rsidR="007D595D" w:rsidRPr="00F15417" w:rsidRDefault="007D595D" w:rsidP="00E07B42">
      <w:pPr>
        <w:spacing w:before="0" w:after="0"/>
        <w:jc w:val="center"/>
        <w:rPr>
          <w:rFonts w:eastAsia="Arial Unicode MS"/>
        </w:rPr>
      </w:pPr>
    </w:p>
    <w:p w14:paraId="08EA7882" w14:textId="77777777" w:rsidR="007D595D" w:rsidRPr="00F15417" w:rsidRDefault="007D595D" w:rsidP="00E07B42">
      <w:pPr>
        <w:spacing w:before="0" w:after="0"/>
        <w:jc w:val="center"/>
        <w:rPr>
          <w:rFonts w:eastAsia="Arial Unicode MS"/>
        </w:rPr>
      </w:pPr>
      <w:r w:rsidRPr="00F15417">
        <w:t>41. PANTS</w:t>
      </w:r>
    </w:p>
    <w:p w14:paraId="261DC4AE" w14:textId="77777777" w:rsidR="007D595D" w:rsidRPr="00F15417" w:rsidRDefault="007D595D" w:rsidP="00E07B42">
      <w:pPr>
        <w:spacing w:before="0" w:after="0"/>
        <w:rPr>
          <w:rFonts w:eastAsia="Arial Unicode MS"/>
        </w:rPr>
      </w:pPr>
    </w:p>
    <w:p w14:paraId="5F0F1C8D" w14:textId="77777777" w:rsidR="007D595D" w:rsidRPr="00F15417" w:rsidRDefault="007D595D" w:rsidP="00E07B42">
      <w:pPr>
        <w:spacing w:before="0" w:after="0"/>
        <w:rPr>
          <w:rFonts w:eastAsia="Arial Unicode MS"/>
        </w:rPr>
      </w:pPr>
      <w:r w:rsidRPr="00F15417">
        <w:t>Puses ir apņēmušās līdz 2030. gadam izskaust nabadzību visos tās veidos, efektīvi novērst nevienlīdzību, panākt dzimumu līdztiesību un dot pilnvērtīgas iespējas sievietēm un jauniešiem ar mērķi nodrošināt, ka ikvienam ir nepieciešamie līdzekļi, lai dzīvotu cilvēka cienīgu dzīvi. Tās arī ir apņēmušās veicināt sociālo kohēziju un rada apstākļus cilvēku faktiskai līdzdalībai demokrātiskajā dzīvē un viņu aktīvam ieguldījumam ilgtspējīgā ekonomikas izaugsmē. Tās īpašu uzmanību pievērš neaizsargātām personām, arī sievietēm, bērniem, vecāka gadagājuma cilvēkiem, pirmiedzīvotāju tautām, kā izklāstīts Apvienoto Nāciju Organizācijas Deklarācijā par pirmiedzīvotāju tautu tiesībām</w:t>
      </w:r>
      <w:r>
        <w:t xml:space="preserve"> (</w:t>
      </w:r>
      <w:r w:rsidRPr="007B0D95">
        <w:rPr>
          <w:i/>
          <w:iCs/>
        </w:rPr>
        <w:t>UNDRIP</w:t>
      </w:r>
      <w:r>
        <w:t>)</w:t>
      </w:r>
      <w:r w:rsidRPr="00F15417">
        <w:t xml:space="preserve">, vietējām kopienām un personām ar invaliditāti. Tās veic konkrētus pasākumus, lai veicinātu sociālo aizsardzību kā būtisku ieguldījumu nabadzības izskaušanā un cīņā pret nevienlīdzību un kā svarīgu līdzekli, lai izveidotu pašstiprinošu satvaru virzībā uz iekļaujošu un ilgtspējīgu ekonomikas attīstību, plašāk atkārtoti ieguldot ekonomiskos ieguvumus sabiedrībā un cilvēkos un palielinot sociālo noturību. Puses pieņem visaptverošu un līdzsvarotu pieeju migrācijas jautājumu risināšanai. Tās risina migrācijas jautājumus solidaritātes, partnerības un kopīgas atbildības garā, kā arī saskaņā ar to attiecīgajām kompetencēm. Puses izmanto migrācijas sniegtās priekšrocības, veicina migrantu integrāciju, izmanto diasporas zināšanas, </w:t>
      </w:r>
      <w:r>
        <w:t>uzņēmējdarbīb</w:t>
      </w:r>
      <w:r w:rsidRPr="00F15417">
        <w:t xml:space="preserve">as prasmes un ieguldījumus, kā arī maksimāli izmanto naudas pārvedumus kā finansējuma avotu iekļaujošai un ilgtspējīgai attīstībai. Tās arī īsteno atklātu dialogu par mobilitāti starp </w:t>
      </w:r>
      <w:r>
        <w:t>Eiropas Savienību un</w:t>
      </w:r>
      <w:r w:rsidRPr="00F15417">
        <w:t xml:space="preserve"> </w:t>
      </w:r>
      <w:r>
        <w:t>Karību jūras reģionu</w:t>
      </w:r>
      <w:r w:rsidRPr="00F15417">
        <w:t xml:space="preserve"> un sadarbojas, lai mazinātu prasmju zuduma negatīvo ietekmi uz valstu attīstību.</w:t>
      </w:r>
    </w:p>
    <w:p w14:paraId="61C74927" w14:textId="77777777" w:rsidR="007D595D" w:rsidRPr="00F15417" w:rsidRDefault="007D595D" w:rsidP="00E07B42">
      <w:pPr>
        <w:spacing w:before="0" w:after="0"/>
        <w:jc w:val="center"/>
        <w:rPr>
          <w:rFonts w:eastAsia="Arial Unicode MS"/>
        </w:rPr>
      </w:pPr>
    </w:p>
    <w:p w14:paraId="354E47A4" w14:textId="77777777" w:rsidR="007D595D" w:rsidRPr="00F15417" w:rsidRDefault="007D595D" w:rsidP="00E07B42">
      <w:pPr>
        <w:spacing w:before="0" w:after="0"/>
        <w:jc w:val="center"/>
        <w:rPr>
          <w:rFonts w:eastAsia="Arial Unicode MS"/>
        </w:rPr>
      </w:pPr>
    </w:p>
    <w:p w14:paraId="171F3CB1" w14:textId="4AEC6D51" w:rsidR="007D595D" w:rsidRPr="00F15417" w:rsidRDefault="007D595D" w:rsidP="00E07B42">
      <w:pPr>
        <w:spacing w:before="0" w:after="0"/>
        <w:jc w:val="center"/>
        <w:rPr>
          <w:rFonts w:eastAsia="Arial Unicode MS"/>
        </w:rPr>
      </w:pPr>
      <w:r w:rsidRPr="00F15417">
        <w:br w:type="page"/>
      </w:r>
      <w:r w:rsidRPr="00F15417">
        <w:lastRenderedPageBreak/>
        <w:t>1. NODAĻA</w:t>
      </w:r>
    </w:p>
    <w:p w14:paraId="24680B2C" w14:textId="77777777" w:rsidR="007D595D" w:rsidRPr="00F15417" w:rsidRDefault="007D595D" w:rsidP="00E07B42">
      <w:pPr>
        <w:spacing w:before="0" w:after="0"/>
        <w:jc w:val="center"/>
        <w:rPr>
          <w:rFonts w:eastAsia="Arial Unicode MS"/>
        </w:rPr>
      </w:pPr>
    </w:p>
    <w:p w14:paraId="46816BA7" w14:textId="77777777" w:rsidR="007D595D" w:rsidRPr="00F15417" w:rsidRDefault="007D595D" w:rsidP="00E07B42">
      <w:pPr>
        <w:spacing w:before="0" w:after="0"/>
        <w:jc w:val="center"/>
        <w:rPr>
          <w:rFonts w:eastAsia="Arial Unicode MS"/>
        </w:rPr>
      </w:pPr>
      <w:r w:rsidRPr="00F15417">
        <w:t>SOCIĀLIE PAKALPOJUMI</w:t>
      </w:r>
    </w:p>
    <w:p w14:paraId="6E0BC93F" w14:textId="77777777" w:rsidR="007D595D" w:rsidRPr="00F15417" w:rsidRDefault="007D595D" w:rsidP="00E07B42">
      <w:pPr>
        <w:spacing w:before="0" w:after="0"/>
        <w:jc w:val="center"/>
        <w:rPr>
          <w:rFonts w:eastAsia="Arial Unicode MS"/>
        </w:rPr>
      </w:pPr>
    </w:p>
    <w:p w14:paraId="55345F16" w14:textId="77777777" w:rsidR="007D595D" w:rsidRPr="00F15417" w:rsidRDefault="007D595D" w:rsidP="00E07B42">
      <w:pPr>
        <w:spacing w:before="0" w:after="0"/>
        <w:jc w:val="center"/>
        <w:rPr>
          <w:rFonts w:eastAsia="Arial Unicode MS"/>
        </w:rPr>
      </w:pPr>
    </w:p>
    <w:p w14:paraId="5530A9BB" w14:textId="77777777" w:rsidR="007D595D" w:rsidRPr="00F15417" w:rsidRDefault="007D595D" w:rsidP="00E07B42">
      <w:pPr>
        <w:spacing w:before="0" w:after="0"/>
        <w:jc w:val="center"/>
        <w:rPr>
          <w:rFonts w:eastAsia="Arial Unicode MS"/>
        </w:rPr>
      </w:pPr>
      <w:r w:rsidRPr="00F15417">
        <w:t>42. PANTS</w:t>
      </w:r>
    </w:p>
    <w:p w14:paraId="46EC4380" w14:textId="77777777" w:rsidR="007D595D" w:rsidRPr="00F15417" w:rsidRDefault="007D595D" w:rsidP="00E07B42">
      <w:pPr>
        <w:spacing w:before="0" w:after="0"/>
        <w:jc w:val="center"/>
        <w:rPr>
          <w:rFonts w:eastAsia="Arial Unicode MS"/>
        </w:rPr>
      </w:pPr>
    </w:p>
    <w:p w14:paraId="70E653CC" w14:textId="77777777" w:rsidR="007D595D" w:rsidRPr="00F15417" w:rsidRDefault="007D595D" w:rsidP="00E07B42">
      <w:pPr>
        <w:spacing w:before="0" w:after="0"/>
        <w:jc w:val="center"/>
        <w:rPr>
          <w:rFonts w:eastAsia="Arial Unicode MS"/>
        </w:rPr>
      </w:pPr>
      <w:r w:rsidRPr="00F15417">
        <w:t>Izglītība</w:t>
      </w:r>
    </w:p>
    <w:p w14:paraId="4F29B231" w14:textId="77777777" w:rsidR="007D595D" w:rsidRPr="00F15417" w:rsidRDefault="007D595D" w:rsidP="00E07B42">
      <w:pPr>
        <w:spacing w:before="0" w:after="0"/>
        <w:rPr>
          <w:rFonts w:eastAsia="Arial Unicode MS"/>
        </w:rPr>
      </w:pPr>
    </w:p>
    <w:p w14:paraId="0DA5F006" w14:textId="77777777" w:rsidR="007D595D" w:rsidRPr="00F15417" w:rsidRDefault="007D595D" w:rsidP="00E07B42">
      <w:pPr>
        <w:spacing w:before="0" w:after="0"/>
        <w:rPr>
          <w:rFonts w:eastAsia="Arial Unicode MS"/>
        </w:rPr>
      </w:pPr>
      <w:r w:rsidRPr="00F15417">
        <w:t>1.</w:t>
      </w:r>
      <w:r w:rsidRPr="00F15417">
        <w:tab/>
        <w:t>Puses konsolidē un veicina iekļaujošu, cenas ziņā pieejamu un vienlīdzīgu piekļuvi izglītībai un uzlabo tās kvalitāti visos līmeņos, arī izmantojot spēcīgākas un iekļaujošas valstu izglītības sistēmas un uzlabotu infrastruktūru un aprīkojumu, īpašu uzmanību pievēršot personām ar invaliditāti. Tās atbalsta dzimumu līdztiesības veicināšanu, lai radītu labvēlīgu vidi, kurā gan zēniem, gan meitenēm ir vienlīdzīgas izglītības iespējas un līdzvērtīgs izglītības līmenis.</w:t>
      </w:r>
    </w:p>
    <w:p w14:paraId="31F5D113" w14:textId="77777777" w:rsidR="007D595D" w:rsidRPr="00F15417" w:rsidRDefault="007D595D" w:rsidP="00E07B42">
      <w:pPr>
        <w:spacing w:before="0" w:after="0"/>
        <w:rPr>
          <w:rFonts w:eastAsia="Arial Unicode MS"/>
        </w:rPr>
      </w:pPr>
    </w:p>
    <w:p w14:paraId="3E6296E6" w14:textId="77777777" w:rsidR="007D595D" w:rsidRPr="00F15417" w:rsidRDefault="007D595D" w:rsidP="00E07B42">
      <w:pPr>
        <w:spacing w:before="0" w:after="0"/>
        <w:rPr>
          <w:rFonts w:eastAsia="Arial Unicode MS"/>
        </w:rPr>
      </w:pPr>
      <w:r w:rsidRPr="00F15417">
        <w:t>2.</w:t>
      </w:r>
      <w:r w:rsidRPr="00F15417">
        <w:tab/>
        <w:t>Puses atbalsta zinātnes, tehnoloģijas, inženierzinātņu un matemātikas un humanitāro priekšmetu plašāku pieejamību un nodrošināšanu visos izglītības sistēmas līmeņos.</w:t>
      </w:r>
    </w:p>
    <w:p w14:paraId="6743DCF4" w14:textId="77777777" w:rsidR="007D595D" w:rsidRPr="00F15417" w:rsidRDefault="007D595D" w:rsidP="00E07B42">
      <w:pPr>
        <w:spacing w:before="0" w:after="0"/>
        <w:rPr>
          <w:rFonts w:eastAsia="Arial Unicode MS"/>
        </w:rPr>
      </w:pPr>
    </w:p>
    <w:p w14:paraId="31806FF5" w14:textId="77777777" w:rsidR="007D595D" w:rsidRPr="00F15417" w:rsidRDefault="007D595D" w:rsidP="00E07B42">
      <w:pPr>
        <w:spacing w:before="0" w:after="0"/>
        <w:rPr>
          <w:rFonts w:eastAsia="Arial Unicode MS"/>
        </w:rPr>
      </w:pPr>
      <w:r w:rsidRPr="00F15417">
        <w:t>3.</w:t>
      </w:r>
      <w:r w:rsidRPr="00F15417">
        <w:tab/>
        <w:t>Puses veicina visādi, arī cenas ziņā, pieejamu inovatīvu tehnoloģiju izmantošanu izglītības nolūkos, digitālo prasmju attīstību un rakstpratību visiem.</w:t>
      </w:r>
    </w:p>
    <w:p w14:paraId="2753D263" w14:textId="77777777" w:rsidR="007D595D" w:rsidRPr="00F15417" w:rsidRDefault="007D595D" w:rsidP="00E07B42">
      <w:pPr>
        <w:spacing w:before="0" w:after="0"/>
        <w:rPr>
          <w:rFonts w:eastAsia="Arial Unicode MS"/>
        </w:rPr>
      </w:pPr>
    </w:p>
    <w:p w14:paraId="55BAE546" w14:textId="77777777" w:rsidR="007D595D" w:rsidRPr="00F15417" w:rsidRDefault="007D595D" w:rsidP="00E07B42">
      <w:pPr>
        <w:spacing w:before="0" w:after="0"/>
        <w:rPr>
          <w:rFonts w:eastAsia="Arial Unicode MS"/>
        </w:rPr>
      </w:pPr>
      <w:r w:rsidRPr="00F15417">
        <w:t>4.</w:t>
      </w:r>
      <w:r w:rsidRPr="00F15417">
        <w:tab/>
        <w:t>Puses sadarbojas, lai stiprinātu terciārās izglītības, tehniskās un profesionālās izglītības, neformālās izglītības, darba vidē balstītu mācību un mūžizglītības apguvi un kvalitāti ar mērķi palielināt augsti izglītotu personu un kvalificētu darbinieku skaitu.</w:t>
      </w:r>
    </w:p>
    <w:p w14:paraId="7DFA88F1" w14:textId="77777777" w:rsidR="007D595D" w:rsidRPr="00F15417" w:rsidRDefault="007D595D" w:rsidP="00E07B42">
      <w:pPr>
        <w:spacing w:before="0" w:after="0"/>
        <w:rPr>
          <w:rFonts w:eastAsia="Arial Unicode MS"/>
        </w:rPr>
      </w:pPr>
    </w:p>
    <w:p w14:paraId="0F646F94" w14:textId="64C093A1" w:rsidR="007D595D" w:rsidRPr="00F15417" w:rsidRDefault="007D595D" w:rsidP="00E07B42">
      <w:pPr>
        <w:spacing w:before="0" w:after="0"/>
        <w:rPr>
          <w:rFonts w:eastAsia="Arial Unicode MS"/>
        </w:rPr>
      </w:pPr>
      <w:r w:rsidRPr="00F15417">
        <w:br w:type="page"/>
      </w:r>
      <w:r w:rsidRPr="00F15417">
        <w:lastRenderedPageBreak/>
        <w:t>5.</w:t>
      </w:r>
      <w:r w:rsidRPr="00F15417">
        <w:tab/>
        <w:t>Puses sadarbojas, lai stiprinātu akadēmisko attīstību, veicinātu kvalifikāciju savstarpēju atzīšanu un atvieglotu studentu, personāla un akadēmisko aprindu pārstāvju mobilitāti starp Karību jūras reģionu un Eiropas Savienību.</w:t>
      </w:r>
    </w:p>
    <w:p w14:paraId="1B193525" w14:textId="77777777" w:rsidR="007D595D" w:rsidRPr="00F15417" w:rsidRDefault="007D595D" w:rsidP="00E07B42">
      <w:pPr>
        <w:spacing w:before="0" w:after="0"/>
        <w:rPr>
          <w:rFonts w:eastAsia="Arial Unicode MS"/>
        </w:rPr>
      </w:pPr>
    </w:p>
    <w:p w14:paraId="31187EA5" w14:textId="77777777" w:rsidR="007D595D" w:rsidRPr="00F15417" w:rsidRDefault="007D595D" w:rsidP="00E07B42">
      <w:pPr>
        <w:spacing w:before="0" w:after="0"/>
        <w:rPr>
          <w:rFonts w:eastAsia="Arial Unicode MS"/>
        </w:rPr>
      </w:pPr>
      <w:r w:rsidRPr="00F15417">
        <w:t>6.</w:t>
      </w:r>
      <w:r w:rsidRPr="00F15417">
        <w:tab/>
        <w:t>Puses sadarbojas, lai veicinātu akadēmisko pētniecību, attīstību un inovāciju, cita starpā uzlabojot sadarbību starp galvenajām iestādēm un veicinot zinātniskās pētniecības un analīzes izmantošanu savstarpēji izdevīgas akadēmiskās izcilības sasniegšanai.</w:t>
      </w:r>
    </w:p>
    <w:p w14:paraId="13BF4E3F" w14:textId="77777777" w:rsidR="007D595D" w:rsidRPr="00F15417" w:rsidRDefault="007D595D" w:rsidP="00E07B42">
      <w:pPr>
        <w:spacing w:before="0" w:after="0"/>
        <w:jc w:val="center"/>
        <w:rPr>
          <w:rFonts w:eastAsia="Arial Unicode MS"/>
        </w:rPr>
      </w:pPr>
    </w:p>
    <w:p w14:paraId="2D29733F" w14:textId="77777777" w:rsidR="007D595D" w:rsidRPr="00F15417" w:rsidRDefault="007D595D" w:rsidP="00E07B42">
      <w:pPr>
        <w:spacing w:before="0" w:after="0"/>
        <w:jc w:val="center"/>
        <w:rPr>
          <w:rFonts w:eastAsia="Arial Unicode MS"/>
        </w:rPr>
      </w:pPr>
    </w:p>
    <w:p w14:paraId="2A36FFBF" w14:textId="77777777" w:rsidR="007D595D" w:rsidRPr="00F15417" w:rsidRDefault="007D595D" w:rsidP="00E07B42">
      <w:pPr>
        <w:spacing w:before="0" w:after="0"/>
        <w:jc w:val="center"/>
        <w:rPr>
          <w:rFonts w:eastAsia="Arial Unicode MS"/>
        </w:rPr>
      </w:pPr>
      <w:r w:rsidRPr="00F15417">
        <w:t>43. PANTS</w:t>
      </w:r>
    </w:p>
    <w:p w14:paraId="1AFDFD48" w14:textId="77777777" w:rsidR="007D595D" w:rsidRPr="00F15417" w:rsidRDefault="007D595D" w:rsidP="00E07B42">
      <w:pPr>
        <w:spacing w:before="0" w:after="0"/>
        <w:jc w:val="center"/>
        <w:rPr>
          <w:rFonts w:eastAsia="Arial Unicode MS"/>
        </w:rPr>
      </w:pPr>
    </w:p>
    <w:p w14:paraId="1CEA8428" w14:textId="77777777" w:rsidR="007D595D" w:rsidRPr="00F15417" w:rsidRDefault="007D595D" w:rsidP="00E07B42">
      <w:pPr>
        <w:spacing w:before="0" w:after="0"/>
        <w:jc w:val="center"/>
        <w:rPr>
          <w:rFonts w:eastAsia="Arial Unicode MS"/>
        </w:rPr>
      </w:pPr>
      <w:r w:rsidRPr="00F15417">
        <w:t>Veselība</w:t>
      </w:r>
    </w:p>
    <w:p w14:paraId="6BDCB391" w14:textId="77777777" w:rsidR="007D595D" w:rsidRPr="00F15417" w:rsidRDefault="007D595D" w:rsidP="00E07B42">
      <w:pPr>
        <w:spacing w:before="0" w:after="0"/>
        <w:rPr>
          <w:rFonts w:eastAsia="Arial Unicode MS"/>
        </w:rPr>
      </w:pPr>
    </w:p>
    <w:p w14:paraId="0CE1B4FE" w14:textId="77777777" w:rsidR="007D595D" w:rsidRPr="00F15417" w:rsidRDefault="007D595D" w:rsidP="00E07B42">
      <w:pPr>
        <w:spacing w:before="0" w:after="0"/>
        <w:rPr>
          <w:rFonts w:eastAsia="Arial Unicode MS"/>
        </w:rPr>
      </w:pPr>
      <w:r w:rsidRPr="00F15417">
        <w:t>1.</w:t>
      </w:r>
      <w:r w:rsidRPr="00F15417">
        <w:tab/>
        <w:t>Puses veicina vispārēju un cenas ziņā pieejamu veselības apdrošināšanu un taisnīgu piekļuvi veselības aprūpes pakalpojumiem, arī stiprinot valstu veselības aizsardzības sistēmas, attīstot ilgtspējīgu un kvalitatīvu infrastruktūru un nodrošinot piekļuvi drošām un cenas ziņā pieejamām pirmās nepieciešamības zālēm, vakcīnām un diagnostikai.</w:t>
      </w:r>
    </w:p>
    <w:p w14:paraId="49E93CBB" w14:textId="77777777" w:rsidR="007D595D" w:rsidRPr="00F15417" w:rsidRDefault="007D595D" w:rsidP="00E07B42">
      <w:pPr>
        <w:spacing w:before="0" w:after="0"/>
        <w:rPr>
          <w:rFonts w:eastAsia="Arial Unicode MS"/>
        </w:rPr>
      </w:pPr>
    </w:p>
    <w:p w14:paraId="13CB9E37" w14:textId="77777777" w:rsidR="007D595D" w:rsidRPr="00F15417" w:rsidRDefault="007D595D" w:rsidP="00E07B42">
      <w:pPr>
        <w:spacing w:before="0" w:after="0"/>
        <w:rPr>
          <w:rFonts w:eastAsia="Arial Unicode MS"/>
        </w:rPr>
      </w:pPr>
      <w:r w:rsidRPr="00F15417">
        <w:t>2.</w:t>
      </w:r>
      <w:r w:rsidRPr="00F15417">
        <w:tab/>
        <w:t>Lai risinātu neinfekcijas slimību pieaugošās izplatības un sloga problēmu, Puses sadarbojas, veicot profilakses un kontroles pasākumus, arī veicinot veselīgu uzturu un dzīvesveidu, digitālo rīku izmantošanu un izglītošanu veselības jomā.</w:t>
      </w:r>
    </w:p>
    <w:p w14:paraId="05815403" w14:textId="77777777" w:rsidR="007D595D" w:rsidRPr="00F15417" w:rsidRDefault="007D595D" w:rsidP="00E07B42">
      <w:pPr>
        <w:spacing w:before="0" w:after="0"/>
        <w:rPr>
          <w:rFonts w:eastAsia="Arial Unicode MS"/>
        </w:rPr>
      </w:pPr>
    </w:p>
    <w:p w14:paraId="4D80BB20" w14:textId="77777777" w:rsidR="007D595D" w:rsidRPr="00F15417" w:rsidRDefault="007D595D" w:rsidP="00E07B42">
      <w:pPr>
        <w:spacing w:before="0" w:after="0"/>
        <w:rPr>
          <w:rFonts w:eastAsia="Arial Unicode MS"/>
        </w:rPr>
      </w:pPr>
      <w:r w:rsidRPr="00F15417">
        <w:t>3.</w:t>
      </w:r>
      <w:r w:rsidRPr="00F15417">
        <w:tab/>
        <w:t>Puses stiprina valstu un reģionu spējas ātri un efektīvi atklāt infekcijas slimību uzliesmojumus un citas valsts un starptautiskas ārkārtas situācijas veselības jomā un reaģēt uz tām, ievērojot pieeju "Viena veselība", kas ietver cilvēku veselību, dzīvnieku veselību, augus un ekosistēmas.</w:t>
      </w:r>
    </w:p>
    <w:p w14:paraId="5E9791C4" w14:textId="77777777" w:rsidR="007D595D" w:rsidRPr="00F15417" w:rsidRDefault="007D595D" w:rsidP="00E07B42">
      <w:pPr>
        <w:spacing w:before="0" w:after="0"/>
        <w:rPr>
          <w:rFonts w:eastAsia="Arial Unicode MS"/>
        </w:rPr>
      </w:pPr>
    </w:p>
    <w:p w14:paraId="77BFEF8E" w14:textId="6C005B6F" w:rsidR="007D595D" w:rsidRPr="00F15417" w:rsidRDefault="007D595D" w:rsidP="00E07B42">
      <w:pPr>
        <w:spacing w:before="0" w:after="0"/>
        <w:rPr>
          <w:rFonts w:eastAsia="Arial Unicode MS"/>
        </w:rPr>
      </w:pPr>
      <w:r w:rsidRPr="00F15417">
        <w:br w:type="page"/>
      </w:r>
      <w:r w:rsidRPr="00F15417">
        <w:lastRenderedPageBreak/>
        <w:t>4.</w:t>
      </w:r>
      <w:r w:rsidRPr="00F15417">
        <w:tab/>
        <w:t>Puses sadarbojas, lai pievērstos ārkārtas situācijām sabiedrības veselības jomā, cita starpā izmantojot agrīnās brīdināšanas sistēmas ātrai informācijas apmaiņai, izstrādājot saskaņotus un daudznozaru plānus ar mērķi uzlabot veselības aprūpes sistēmu kapacitāti, nodrošinot cenas ziņā pieejamas pirmās nepieciešamības zāles, vakcīnas un veselības aprūpes aprīkojumu, ieskaitot diagnostiku, un sniedzot humāno palīdzību un atbalstu. Tās stiprina starptautisko sadarbību, lai mazinātu ietekmi, ko rada pasaules mēroga ārkārtas situācijas sabiedrības veselības jomā.</w:t>
      </w:r>
    </w:p>
    <w:p w14:paraId="1956153F" w14:textId="77777777" w:rsidR="007D595D" w:rsidRPr="00F15417" w:rsidRDefault="007D595D" w:rsidP="00E07B42">
      <w:pPr>
        <w:spacing w:before="0" w:after="0"/>
        <w:rPr>
          <w:rFonts w:eastAsia="Arial Unicode MS"/>
        </w:rPr>
      </w:pPr>
    </w:p>
    <w:p w14:paraId="1679D2B4" w14:textId="77777777" w:rsidR="007D595D" w:rsidRPr="00F15417" w:rsidRDefault="007D595D" w:rsidP="00E07B42">
      <w:pPr>
        <w:spacing w:before="0" w:after="0"/>
        <w:rPr>
          <w:rFonts w:eastAsia="Arial Unicode MS"/>
        </w:rPr>
      </w:pPr>
      <w:r w:rsidRPr="00F15417">
        <w:t>5.</w:t>
      </w:r>
      <w:r w:rsidRPr="00F15417">
        <w:tab/>
        <w:t>Puses veicina pētniecību un zināšanu, pieredzes un paraugprakses apmaiņu veselības aprūpes jomā.</w:t>
      </w:r>
    </w:p>
    <w:p w14:paraId="5A94FB70" w14:textId="77777777" w:rsidR="007D595D" w:rsidRPr="00F15417" w:rsidRDefault="007D595D" w:rsidP="00E07B42">
      <w:pPr>
        <w:spacing w:before="0" w:after="0"/>
        <w:jc w:val="center"/>
        <w:rPr>
          <w:rFonts w:eastAsia="Arial Unicode MS"/>
        </w:rPr>
      </w:pPr>
    </w:p>
    <w:p w14:paraId="207ECC6F" w14:textId="77777777" w:rsidR="007D595D" w:rsidRPr="00F15417" w:rsidRDefault="007D595D" w:rsidP="00E07B42">
      <w:pPr>
        <w:spacing w:before="0" w:after="0"/>
        <w:jc w:val="center"/>
        <w:rPr>
          <w:rFonts w:eastAsia="Arial Unicode MS"/>
        </w:rPr>
      </w:pPr>
    </w:p>
    <w:p w14:paraId="3B758282" w14:textId="77777777" w:rsidR="007D595D" w:rsidRPr="00F15417" w:rsidRDefault="007D595D" w:rsidP="00E07B42">
      <w:pPr>
        <w:spacing w:before="0" w:after="0"/>
        <w:jc w:val="center"/>
        <w:rPr>
          <w:rFonts w:eastAsia="Arial Unicode MS"/>
        </w:rPr>
      </w:pPr>
      <w:r w:rsidRPr="00F15417">
        <w:t>44. PANTS</w:t>
      </w:r>
    </w:p>
    <w:p w14:paraId="261C9A4F" w14:textId="77777777" w:rsidR="007D595D" w:rsidRPr="00F15417" w:rsidRDefault="007D595D" w:rsidP="00E07B42">
      <w:pPr>
        <w:spacing w:before="0" w:after="0"/>
        <w:jc w:val="center"/>
        <w:rPr>
          <w:rFonts w:eastAsia="Arial Unicode MS"/>
        </w:rPr>
      </w:pPr>
    </w:p>
    <w:p w14:paraId="32587D73" w14:textId="77777777" w:rsidR="007D595D" w:rsidRPr="00F15417" w:rsidRDefault="007D595D" w:rsidP="00E07B42">
      <w:pPr>
        <w:spacing w:before="0" w:after="0"/>
        <w:jc w:val="center"/>
        <w:rPr>
          <w:rFonts w:eastAsia="Arial Unicode MS"/>
        </w:rPr>
      </w:pPr>
      <w:r w:rsidRPr="00F15417">
        <w:t>Mājokļi, ūdens un sanitārija</w:t>
      </w:r>
    </w:p>
    <w:p w14:paraId="07D179D3" w14:textId="77777777" w:rsidR="007D595D" w:rsidRPr="00F15417" w:rsidRDefault="007D595D" w:rsidP="00E07B42">
      <w:pPr>
        <w:spacing w:before="0" w:after="0"/>
        <w:rPr>
          <w:rFonts w:eastAsia="Arial Unicode MS"/>
        </w:rPr>
      </w:pPr>
    </w:p>
    <w:p w14:paraId="0A3B4D5A" w14:textId="77777777" w:rsidR="007D595D" w:rsidRPr="00F15417" w:rsidRDefault="007D595D" w:rsidP="00E07B42">
      <w:pPr>
        <w:spacing w:before="0" w:after="0"/>
        <w:rPr>
          <w:rFonts w:eastAsia="Arial Unicode MS"/>
        </w:rPr>
      </w:pPr>
      <w:r w:rsidRPr="00F15417">
        <w:t>1.</w:t>
      </w:r>
      <w:r w:rsidRPr="00F15417">
        <w:tab/>
        <w:t>Puses atbalsta vispārēju piekļuvi pienācīgam, drošam un cenas ziņā pieejamam mājoklim, īpašu uzmanību pievēršot neaizsargātām un atstumtām personām, ieskaitot pirmiedzīvotāju tautas, kā izklāstīts Apvienoto Nāciju Organizācijas Deklarācijā par pirmiedzīvotāju tautu tiesībām</w:t>
      </w:r>
      <w:r>
        <w:t xml:space="preserve"> (</w:t>
      </w:r>
      <w:r w:rsidRPr="007B0D95">
        <w:rPr>
          <w:i/>
          <w:iCs/>
        </w:rPr>
        <w:t>UNDRIP</w:t>
      </w:r>
      <w:r>
        <w:t>)</w:t>
      </w:r>
      <w:r w:rsidRPr="00F15417">
        <w:t>, un vietējās kopienas, lai radītu pozitīvu ietekmi uz cilvēku veselību, veicinātu kopienu sociālekonomisko attīstību un novērstu nevienlīdzību starp pilsētu un lauku mājsaimniecībām. Tās veicina klimatiski pārdomātus mājokļus un infrastruktūru, cita starpā izstrādājot būvniecības kodeksus un izpildot to prasības.</w:t>
      </w:r>
    </w:p>
    <w:p w14:paraId="201323EE" w14:textId="77777777" w:rsidR="007D595D" w:rsidRPr="00F15417" w:rsidRDefault="007D595D" w:rsidP="00E07B42">
      <w:pPr>
        <w:spacing w:before="0" w:after="0"/>
        <w:rPr>
          <w:rFonts w:eastAsia="Arial Unicode MS"/>
        </w:rPr>
      </w:pPr>
    </w:p>
    <w:p w14:paraId="195617B6" w14:textId="5CE22DB5" w:rsidR="007D595D" w:rsidRPr="00F15417" w:rsidRDefault="007D595D" w:rsidP="00E07B42">
      <w:pPr>
        <w:spacing w:before="0" w:after="0"/>
        <w:rPr>
          <w:rFonts w:eastAsia="Arial Unicode MS"/>
        </w:rPr>
      </w:pPr>
      <w:r w:rsidRPr="00F15417">
        <w:br w:type="page"/>
      </w:r>
      <w:r w:rsidRPr="00F15417">
        <w:lastRenderedPageBreak/>
        <w:t>2.</w:t>
      </w:r>
      <w:r w:rsidRPr="00F15417">
        <w:tab/>
        <w:t>Puses uzlabo piekļuvi drošai, cenas ziņā pieejamai un ilgtspējīgai ūdensapgādei, arī attīstot ilgtspējīgu un integrētu ūdens resursu apsaimniekošanu un cieto atkritumu apsaimniekošanu, kā arī veicinot ūdens reciklēšanas pasākumus.</w:t>
      </w:r>
    </w:p>
    <w:p w14:paraId="16D86814" w14:textId="77777777" w:rsidR="007D595D" w:rsidRPr="00F15417" w:rsidRDefault="007D595D" w:rsidP="00E07B42">
      <w:pPr>
        <w:spacing w:before="0" w:after="0"/>
        <w:rPr>
          <w:rFonts w:eastAsia="Arial Unicode MS"/>
        </w:rPr>
      </w:pPr>
    </w:p>
    <w:p w14:paraId="071D7B45" w14:textId="77777777" w:rsidR="007D595D" w:rsidRPr="00F15417" w:rsidRDefault="007D595D" w:rsidP="00E07B42">
      <w:pPr>
        <w:spacing w:before="0" w:after="0"/>
        <w:rPr>
          <w:rFonts w:eastAsia="Arial Unicode MS"/>
        </w:rPr>
      </w:pPr>
      <w:r w:rsidRPr="00F15417">
        <w:t>3.</w:t>
      </w:r>
      <w:r w:rsidRPr="00F15417">
        <w:tab/>
        <w:t>Puses veicina pienācīgu un taisnīgu piekļuvi cenas ziņā pieejamiem sanitārijas un higiēnas pakalpojumiem, īpašu uzmanību pievēršot sieviešu un meiteņu un neaizsargātu personu vajadzībām.</w:t>
      </w:r>
    </w:p>
    <w:p w14:paraId="110EBBCB" w14:textId="77777777" w:rsidR="007D595D" w:rsidRPr="00F15417" w:rsidRDefault="007D595D" w:rsidP="00E07B42">
      <w:pPr>
        <w:spacing w:before="0" w:after="0"/>
        <w:rPr>
          <w:rFonts w:eastAsia="Arial Unicode MS"/>
        </w:rPr>
      </w:pPr>
    </w:p>
    <w:p w14:paraId="7D471749" w14:textId="77777777" w:rsidR="007D595D" w:rsidRPr="00F15417" w:rsidRDefault="007D595D" w:rsidP="00E07B42">
      <w:pPr>
        <w:spacing w:before="0" w:after="0"/>
        <w:rPr>
          <w:rFonts w:eastAsia="Arial Unicode MS"/>
        </w:rPr>
      </w:pPr>
      <w:r w:rsidRPr="00F15417">
        <w:t>4.</w:t>
      </w:r>
      <w:r w:rsidRPr="00F15417">
        <w:tab/>
        <w:t>Puses veicina vispārēju un labāku piekļuvi cenas ziņā pieejamai elektroenerģijai un palielina efektīvu un ilgtspējīgu enerģijas izmantošanu visu labā.</w:t>
      </w:r>
    </w:p>
    <w:p w14:paraId="2B5542BB" w14:textId="77777777" w:rsidR="007D595D" w:rsidRPr="00F15417" w:rsidRDefault="007D595D" w:rsidP="00E07B42">
      <w:pPr>
        <w:spacing w:before="0" w:after="0"/>
        <w:jc w:val="center"/>
        <w:rPr>
          <w:rFonts w:eastAsia="Arial Unicode MS"/>
        </w:rPr>
      </w:pPr>
    </w:p>
    <w:p w14:paraId="00EDD97A" w14:textId="77777777" w:rsidR="007D595D" w:rsidRPr="00F15417" w:rsidRDefault="007D595D" w:rsidP="00E07B42">
      <w:pPr>
        <w:spacing w:before="0" w:after="0"/>
        <w:jc w:val="center"/>
        <w:rPr>
          <w:rFonts w:eastAsia="Arial Unicode MS"/>
        </w:rPr>
      </w:pPr>
    </w:p>
    <w:p w14:paraId="3FBCD31F" w14:textId="77777777" w:rsidR="007D595D" w:rsidRPr="00F15417" w:rsidRDefault="007D595D" w:rsidP="00E07B42">
      <w:pPr>
        <w:spacing w:before="0" w:after="0"/>
        <w:jc w:val="center"/>
        <w:rPr>
          <w:rFonts w:eastAsia="Arial Unicode MS"/>
        </w:rPr>
      </w:pPr>
      <w:r w:rsidRPr="00F15417">
        <w:t>45. PANTS</w:t>
      </w:r>
    </w:p>
    <w:p w14:paraId="49FC0FC6" w14:textId="77777777" w:rsidR="007D595D" w:rsidRPr="00F15417" w:rsidRDefault="007D595D" w:rsidP="00E07B42">
      <w:pPr>
        <w:spacing w:before="0" w:after="0"/>
        <w:jc w:val="center"/>
        <w:rPr>
          <w:rFonts w:eastAsia="Arial Unicode MS"/>
        </w:rPr>
      </w:pPr>
    </w:p>
    <w:p w14:paraId="65F5F71E" w14:textId="77777777" w:rsidR="007D595D" w:rsidRPr="00F15417" w:rsidRDefault="007D595D" w:rsidP="00E07B42">
      <w:pPr>
        <w:spacing w:before="0" w:after="0"/>
        <w:jc w:val="center"/>
        <w:rPr>
          <w:rFonts w:eastAsia="Arial Unicode MS"/>
        </w:rPr>
      </w:pPr>
      <w:r w:rsidRPr="00F15417">
        <w:t>Ilgtspējīga pilsētvides un lauku attīstība</w:t>
      </w:r>
    </w:p>
    <w:p w14:paraId="28163216" w14:textId="77777777" w:rsidR="007D595D" w:rsidRPr="00F15417" w:rsidRDefault="007D595D" w:rsidP="00E07B42">
      <w:pPr>
        <w:spacing w:before="0" w:after="0"/>
        <w:rPr>
          <w:rFonts w:eastAsia="Arial Unicode MS"/>
        </w:rPr>
      </w:pPr>
    </w:p>
    <w:p w14:paraId="768C36F4" w14:textId="77777777" w:rsidR="007D595D" w:rsidRPr="00F15417" w:rsidRDefault="007D595D" w:rsidP="00E07B42">
      <w:pPr>
        <w:spacing w:before="0" w:after="0"/>
        <w:rPr>
          <w:rFonts w:eastAsia="Arial Unicode MS"/>
        </w:rPr>
      </w:pPr>
      <w:r w:rsidRPr="00F15417">
        <w:t>1.</w:t>
      </w:r>
      <w:r w:rsidRPr="00F15417">
        <w:tab/>
        <w:t>Puses veicina lauku un pilsētu ilgtspējīgai attīstībai labvēlīgu vidi. Tās veicina ilgtspējīgu zemes izmantošanas plānošanu, īpašu uzmanību pievēršot pārredzamai un reglamentētai zemes iegādei un īpašumtiesībām, ilgtspējīgai mobilitātei pilsētās un viedām un drošām pilsētām.</w:t>
      </w:r>
    </w:p>
    <w:p w14:paraId="7C251AFC" w14:textId="77777777" w:rsidR="007D595D" w:rsidRPr="00F15417" w:rsidRDefault="007D595D" w:rsidP="00E07B42">
      <w:pPr>
        <w:spacing w:before="0" w:after="0"/>
        <w:rPr>
          <w:rFonts w:eastAsia="Arial Unicode MS"/>
        </w:rPr>
      </w:pPr>
    </w:p>
    <w:p w14:paraId="36892890" w14:textId="77777777" w:rsidR="007D595D" w:rsidRPr="00F15417" w:rsidRDefault="007D595D" w:rsidP="00E07B42">
      <w:pPr>
        <w:spacing w:before="0" w:after="0"/>
        <w:rPr>
          <w:rFonts w:eastAsia="Arial Unicode MS"/>
        </w:rPr>
      </w:pPr>
      <w:r w:rsidRPr="00F15417">
        <w:t>2.</w:t>
      </w:r>
      <w:r w:rsidRPr="00F15417">
        <w:tab/>
        <w:t>Puses veicina lauku apvidu ekonomikas un kopienu līdzsvarotu attīstību, īpašu uzmanību pievēršot nodarbinātībai un ienākumu radīšanai. Tās paātrina lauku apvidu diversifikāciju, radot pievienoto vērtību vietējiem produktiem, un izmanto dabas un kultūras resursus.</w:t>
      </w:r>
    </w:p>
    <w:p w14:paraId="46E5EF42" w14:textId="77777777" w:rsidR="007D595D" w:rsidRPr="00F15417" w:rsidRDefault="007D595D" w:rsidP="00E07B42">
      <w:pPr>
        <w:spacing w:before="0" w:after="0"/>
        <w:rPr>
          <w:rFonts w:eastAsia="Arial Unicode MS"/>
        </w:rPr>
      </w:pPr>
    </w:p>
    <w:p w14:paraId="7E1893BC" w14:textId="08DE8D5F" w:rsidR="007D595D" w:rsidRPr="00F15417" w:rsidRDefault="007D595D" w:rsidP="00E07B42">
      <w:pPr>
        <w:spacing w:before="0" w:after="0"/>
        <w:rPr>
          <w:rFonts w:eastAsia="Arial Unicode MS"/>
        </w:rPr>
      </w:pPr>
      <w:r w:rsidRPr="00F15417">
        <w:br w:type="page"/>
      </w:r>
      <w:r w:rsidRPr="00F15417">
        <w:lastRenderedPageBreak/>
        <w:t>3.</w:t>
      </w:r>
      <w:r w:rsidRPr="00F15417">
        <w:tab/>
        <w:t>Puses veicina iekļaujošu, līdzsvarotu, integrētu pilsētu un lauku politiku un daudzlīmeņu pārvaldības koordināciju, aktīvi iesaistot vietējās iestādes un kopienas un veidojot ciešākas saiknes starp lauku un pilsētu teritorijām.</w:t>
      </w:r>
    </w:p>
    <w:p w14:paraId="0FE88E8F" w14:textId="77777777" w:rsidR="007D595D" w:rsidRPr="00F15417" w:rsidRDefault="007D595D" w:rsidP="00E07B42">
      <w:pPr>
        <w:spacing w:before="0" w:after="0"/>
        <w:jc w:val="center"/>
        <w:rPr>
          <w:rFonts w:eastAsia="Arial Unicode MS"/>
        </w:rPr>
      </w:pPr>
    </w:p>
    <w:p w14:paraId="67B1AFC8" w14:textId="77777777" w:rsidR="007D595D" w:rsidRPr="00F15417" w:rsidRDefault="007D595D" w:rsidP="00E07B42">
      <w:pPr>
        <w:spacing w:before="0" w:after="0"/>
        <w:jc w:val="center"/>
        <w:rPr>
          <w:rFonts w:eastAsia="Arial Unicode MS"/>
        </w:rPr>
      </w:pPr>
    </w:p>
    <w:p w14:paraId="26B16F76" w14:textId="77777777" w:rsidR="007D595D" w:rsidRPr="00F15417" w:rsidRDefault="007D595D" w:rsidP="00E07B42">
      <w:pPr>
        <w:spacing w:before="0" w:after="0"/>
        <w:jc w:val="center"/>
        <w:rPr>
          <w:rFonts w:eastAsia="Arial Unicode MS"/>
        </w:rPr>
      </w:pPr>
      <w:r w:rsidRPr="00F15417">
        <w:t>46. PANTS</w:t>
      </w:r>
    </w:p>
    <w:p w14:paraId="000DD99D" w14:textId="77777777" w:rsidR="007D595D" w:rsidRPr="00F15417" w:rsidRDefault="007D595D" w:rsidP="00E07B42">
      <w:pPr>
        <w:spacing w:before="0" w:after="0"/>
        <w:jc w:val="center"/>
        <w:rPr>
          <w:rFonts w:eastAsia="Arial Unicode MS"/>
        </w:rPr>
      </w:pPr>
    </w:p>
    <w:p w14:paraId="2E62040C" w14:textId="77777777" w:rsidR="007D595D" w:rsidRPr="00F15417" w:rsidRDefault="007D595D" w:rsidP="00E07B42">
      <w:pPr>
        <w:spacing w:before="0" w:after="0"/>
        <w:jc w:val="center"/>
        <w:rPr>
          <w:rFonts w:eastAsia="Arial Unicode MS"/>
        </w:rPr>
      </w:pPr>
      <w:r w:rsidRPr="00F15417">
        <w:t>Pārtikas nodrošinājums un uzlabots uzturs</w:t>
      </w:r>
    </w:p>
    <w:p w14:paraId="01421A0E" w14:textId="77777777" w:rsidR="007D595D" w:rsidRPr="00F15417" w:rsidRDefault="007D595D" w:rsidP="00E07B42">
      <w:pPr>
        <w:spacing w:before="0" w:after="0"/>
        <w:rPr>
          <w:rFonts w:eastAsia="Arial Unicode MS"/>
        </w:rPr>
      </w:pPr>
    </w:p>
    <w:p w14:paraId="5FEE3618" w14:textId="77777777" w:rsidR="007D595D" w:rsidRPr="00F15417" w:rsidRDefault="007D595D" w:rsidP="00E07B42">
      <w:pPr>
        <w:spacing w:before="0" w:after="0"/>
        <w:rPr>
          <w:rFonts w:eastAsia="Arial Unicode MS"/>
        </w:rPr>
      </w:pPr>
      <w:r w:rsidRPr="00F15417">
        <w:t>1.</w:t>
      </w:r>
      <w:r w:rsidRPr="00F15417">
        <w:tab/>
        <w:t>Puses sadarbojas, lai nodrošinātu, ka visām personām ir piekļuve pietiekamai, cenas ziņā pieejamai, nekaitīgai un uzturvielām bagātai pārtikai, lai novērstu visu veidu nepilnvērtīgu uzturu un pārtikas krīzes. Šajā nolūkā tās īpašu uzmanību pievērš visneaizsargātākajām valstīm, ieskaitot tās, ko skārušas katastrofas, un neaizsargātām personām.</w:t>
      </w:r>
    </w:p>
    <w:p w14:paraId="509E1A99" w14:textId="77777777" w:rsidR="007D595D" w:rsidRPr="00F15417" w:rsidRDefault="007D595D" w:rsidP="00E07B42">
      <w:pPr>
        <w:spacing w:before="0" w:after="0"/>
        <w:rPr>
          <w:rFonts w:eastAsia="Arial Unicode MS"/>
        </w:rPr>
      </w:pPr>
    </w:p>
    <w:p w14:paraId="5C6F49C1" w14:textId="77777777" w:rsidR="007D595D" w:rsidRPr="00F15417" w:rsidRDefault="007D595D" w:rsidP="00E07B42">
      <w:pPr>
        <w:spacing w:before="0" w:after="0"/>
        <w:rPr>
          <w:rFonts w:eastAsia="Arial Unicode MS"/>
        </w:rPr>
      </w:pPr>
      <w:r w:rsidRPr="00F15417">
        <w:t>2.</w:t>
      </w:r>
      <w:r w:rsidRPr="00F15417">
        <w:tab/>
        <w:t>Puses, atzīstot lauksaimniecības produkcijas samazināšanās, lielās atkarības no importētām pārtikas precēm un zivju krājumu pārmērīgas izmantošanas negatīvo ietekmi uz pārtikas nodrošinājumu un uzturu, atbalsta vietējās lauksaimniecības, zvejniecības un pārtikas ražošanas ilgtspējīgu attīstību.</w:t>
      </w:r>
    </w:p>
    <w:p w14:paraId="346D59B7" w14:textId="77777777" w:rsidR="007D595D" w:rsidRPr="00F15417" w:rsidRDefault="007D595D" w:rsidP="00E07B42">
      <w:pPr>
        <w:spacing w:before="0" w:after="0"/>
        <w:rPr>
          <w:rFonts w:eastAsia="Arial Unicode MS"/>
        </w:rPr>
      </w:pPr>
    </w:p>
    <w:p w14:paraId="62178AD5" w14:textId="77777777" w:rsidR="007D595D" w:rsidRPr="00F15417" w:rsidRDefault="007D595D" w:rsidP="00E07B42">
      <w:pPr>
        <w:spacing w:before="0" w:after="0"/>
        <w:rPr>
          <w:rFonts w:eastAsia="Arial Unicode MS"/>
        </w:rPr>
      </w:pPr>
      <w:r w:rsidRPr="00F15417">
        <w:t>3.</w:t>
      </w:r>
      <w:r w:rsidRPr="00F15417">
        <w:tab/>
        <w:t>Puses sadarbojas, lai pievērstos pārtikas krīžu ietekmei un nodrošinātu savlaicīgu rīcību pārtikas pieejamības nodrošināšanai uz vietas, attīstot politikas pasākumus un infrastruktūru, arī ieguldot klimatnoturīgās transporta un uzglabāšanas sistēmās. Šajā nolūkā tās pievēršas visneaizsargātāko iedzīvotāju grupu vajadzībām.</w:t>
      </w:r>
    </w:p>
    <w:p w14:paraId="3C3606EA" w14:textId="77777777" w:rsidR="007D595D" w:rsidRPr="00F15417" w:rsidRDefault="007D595D" w:rsidP="00E07B42">
      <w:pPr>
        <w:spacing w:before="0" w:after="0"/>
        <w:jc w:val="center"/>
        <w:rPr>
          <w:rFonts w:eastAsia="Arial Unicode MS"/>
        </w:rPr>
      </w:pPr>
    </w:p>
    <w:p w14:paraId="7FB40A4F" w14:textId="77777777" w:rsidR="007D595D" w:rsidRPr="00F15417" w:rsidRDefault="007D595D" w:rsidP="00E07B42">
      <w:pPr>
        <w:spacing w:before="0" w:after="0"/>
        <w:jc w:val="center"/>
        <w:rPr>
          <w:rFonts w:eastAsia="Arial Unicode MS"/>
        </w:rPr>
      </w:pPr>
    </w:p>
    <w:p w14:paraId="38FC6798" w14:textId="50813BC3" w:rsidR="007D595D" w:rsidRPr="00F15417" w:rsidRDefault="007D595D" w:rsidP="00E07B42">
      <w:pPr>
        <w:spacing w:before="0" w:after="0"/>
        <w:jc w:val="center"/>
        <w:rPr>
          <w:rFonts w:eastAsia="Arial Unicode MS"/>
        </w:rPr>
      </w:pPr>
      <w:r w:rsidRPr="00F15417">
        <w:br w:type="page"/>
      </w:r>
      <w:r w:rsidRPr="00F15417">
        <w:lastRenderedPageBreak/>
        <w:t>2. NODAĻA</w:t>
      </w:r>
    </w:p>
    <w:p w14:paraId="461F0577" w14:textId="77777777" w:rsidR="007D595D" w:rsidRPr="00F15417" w:rsidRDefault="007D595D" w:rsidP="00E07B42">
      <w:pPr>
        <w:spacing w:before="0" w:after="0"/>
        <w:jc w:val="center"/>
        <w:rPr>
          <w:rFonts w:eastAsia="Arial Unicode MS"/>
        </w:rPr>
      </w:pPr>
    </w:p>
    <w:p w14:paraId="2F217881" w14:textId="77777777" w:rsidR="007D595D" w:rsidRPr="00F15417" w:rsidRDefault="007D595D" w:rsidP="00E07B42">
      <w:pPr>
        <w:spacing w:before="0" w:after="0"/>
        <w:jc w:val="center"/>
        <w:rPr>
          <w:rFonts w:eastAsia="Arial Unicode MS"/>
        </w:rPr>
      </w:pPr>
      <w:r w:rsidRPr="00F15417">
        <w:t>SOCIĀLĀ KOHĒZIJA</w:t>
      </w:r>
    </w:p>
    <w:p w14:paraId="3218B146" w14:textId="77777777" w:rsidR="007D595D" w:rsidRPr="00F15417" w:rsidRDefault="007D595D" w:rsidP="00E07B42">
      <w:pPr>
        <w:spacing w:before="0" w:after="0"/>
        <w:jc w:val="center"/>
        <w:rPr>
          <w:rFonts w:eastAsia="Arial Unicode MS"/>
        </w:rPr>
      </w:pPr>
    </w:p>
    <w:p w14:paraId="78559E0C" w14:textId="77777777" w:rsidR="007D595D" w:rsidRPr="00F15417" w:rsidRDefault="007D595D" w:rsidP="00E07B42">
      <w:pPr>
        <w:spacing w:before="0" w:after="0"/>
        <w:jc w:val="center"/>
        <w:rPr>
          <w:rFonts w:eastAsia="Arial Unicode MS"/>
        </w:rPr>
      </w:pPr>
    </w:p>
    <w:p w14:paraId="079D277A" w14:textId="77777777" w:rsidR="007D595D" w:rsidRPr="00F15417" w:rsidRDefault="007D595D" w:rsidP="00E07B42">
      <w:pPr>
        <w:spacing w:before="0" w:after="0"/>
        <w:jc w:val="center"/>
        <w:rPr>
          <w:rFonts w:eastAsia="Arial Unicode MS"/>
        </w:rPr>
      </w:pPr>
      <w:r w:rsidRPr="00F15417">
        <w:t>47. PANTS</w:t>
      </w:r>
    </w:p>
    <w:p w14:paraId="33002333" w14:textId="77777777" w:rsidR="007D595D" w:rsidRPr="00F15417" w:rsidRDefault="007D595D" w:rsidP="00E07B42">
      <w:pPr>
        <w:spacing w:before="0" w:after="0"/>
        <w:jc w:val="center"/>
        <w:rPr>
          <w:rFonts w:eastAsia="Arial Unicode MS"/>
        </w:rPr>
      </w:pPr>
    </w:p>
    <w:p w14:paraId="275337FE" w14:textId="77777777" w:rsidR="007D595D" w:rsidRPr="00F15417" w:rsidRDefault="007D595D" w:rsidP="00E07B42">
      <w:pPr>
        <w:spacing w:before="0" w:after="0"/>
        <w:jc w:val="center"/>
        <w:rPr>
          <w:rFonts w:eastAsia="Arial Unicode MS"/>
        </w:rPr>
      </w:pPr>
      <w:r w:rsidRPr="00F15417">
        <w:t>Vienlīdzība, sociālā aizsardzība un pienācīgas kvalitātes nodarbinātība</w:t>
      </w:r>
    </w:p>
    <w:p w14:paraId="3E97C44B" w14:textId="77777777" w:rsidR="007D595D" w:rsidRPr="00F15417" w:rsidRDefault="007D595D" w:rsidP="00E07B42">
      <w:pPr>
        <w:spacing w:before="0" w:after="0"/>
        <w:rPr>
          <w:rFonts w:eastAsia="Arial Unicode MS"/>
        </w:rPr>
      </w:pPr>
    </w:p>
    <w:p w14:paraId="5F5253DA" w14:textId="77777777" w:rsidR="007D595D" w:rsidRPr="00F15417" w:rsidRDefault="007D595D" w:rsidP="00E07B42">
      <w:pPr>
        <w:spacing w:before="0" w:after="0"/>
        <w:rPr>
          <w:rFonts w:eastAsia="Arial Unicode MS"/>
        </w:rPr>
      </w:pPr>
      <w:r w:rsidRPr="00F15417">
        <w:t>1.</w:t>
      </w:r>
      <w:r w:rsidRPr="00F15417">
        <w:tab/>
        <w:t>Puses sekmē vienlīdzību, pieņemot politikas pasākumus, lai palīdzētu sasniegt un noturēt nabadzīgāko iedzīvotāju ienākumu pieaugumu augstākā līmenī nekā vidēji valstī.</w:t>
      </w:r>
    </w:p>
    <w:p w14:paraId="7467AD88" w14:textId="77777777" w:rsidR="007D595D" w:rsidRPr="00F15417" w:rsidRDefault="007D595D" w:rsidP="00E07B42">
      <w:pPr>
        <w:spacing w:before="0" w:after="0"/>
        <w:rPr>
          <w:rFonts w:eastAsia="Arial Unicode MS"/>
        </w:rPr>
      </w:pPr>
    </w:p>
    <w:p w14:paraId="4879245B" w14:textId="77777777" w:rsidR="007D595D" w:rsidRPr="00F15417" w:rsidRDefault="007D595D" w:rsidP="00E07B42">
      <w:pPr>
        <w:spacing w:before="0" w:after="0"/>
        <w:rPr>
          <w:rFonts w:eastAsia="Arial Unicode MS"/>
        </w:rPr>
      </w:pPr>
      <w:r w:rsidRPr="00F15417">
        <w:t>2.</w:t>
      </w:r>
      <w:r w:rsidRPr="00F15417">
        <w:tab/>
        <w:t>Puses veicina taisnīgu un stabilu fiskālo, ekonomikas un sociālo politiku, kas vērsta uz iekļaujošāku sabiedrību, uzlabojot ienākumu sadali, lai mazinātu nevienlīdzību un netaisnību.</w:t>
      </w:r>
    </w:p>
    <w:p w14:paraId="6A748AE7" w14:textId="77777777" w:rsidR="007D595D" w:rsidRPr="00F15417" w:rsidRDefault="007D595D" w:rsidP="00E07B42">
      <w:pPr>
        <w:spacing w:before="0" w:after="0"/>
        <w:rPr>
          <w:rFonts w:eastAsia="Arial Unicode MS"/>
        </w:rPr>
      </w:pPr>
    </w:p>
    <w:p w14:paraId="1401A393" w14:textId="77777777" w:rsidR="007D595D" w:rsidRPr="00F15417" w:rsidRDefault="007D595D" w:rsidP="00E07B42">
      <w:pPr>
        <w:spacing w:before="0" w:after="0"/>
        <w:rPr>
          <w:rFonts w:eastAsia="Arial Unicode MS"/>
        </w:rPr>
      </w:pPr>
      <w:r w:rsidRPr="00F15417">
        <w:t>3.</w:t>
      </w:r>
      <w:r w:rsidRPr="00F15417">
        <w:tab/>
        <w:t xml:space="preserve">Puses strādā pie tā, lai paplašinātu sociālās aizsardzības segumu, </w:t>
      </w:r>
      <w:r>
        <w:t xml:space="preserve">jo </w:t>
      </w:r>
      <w:r w:rsidRPr="00F15417">
        <w:t>īpaši attiecībā uz neaizsargātām personām, ar mērķi pakāpeniski panākt tās vispārēju piemērošanu, izmantojot sociālās drošības tīklus, garantējot pamatienākumus un ieviešot atbilstošas un uz satricinājumiem reaģējošas sociālās aizsardzības sistēmas. Tās veicina pētniecību un zināšanu, pieredzes un paraugprakses apmaiņu sociālās aizsardzības jomā.</w:t>
      </w:r>
    </w:p>
    <w:p w14:paraId="1DED0836" w14:textId="77777777" w:rsidR="007D595D" w:rsidRPr="00F15417" w:rsidRDefault="007D595D" w:rsidP="00E07B42">
      <w:pPr>
        <w:spacing w:before="0" w:after="0"/>
        <w:rPr>
          <w:rFonts w:eastAsia="Arial Unicode MS"/>
        </w:rPr>
      </w:pPr>
    </w:p>
    <w:p w14:paraId="2960AFDF" w14:textId="1BC0DA3E" w:rsidR="007D595D" w:rsidRPr="00F15417" w:rsidRDefault="007D595D" w:rsidP="00E07B42">
      <w:pPr>
        <w:spacing w:before="0" w:after="0"/>
        <w:rPr>
          <w:rFonts w:eastAsia="Arial Unicode MS"/>
        </w:rPr>
      </w:pPr>
      <w:r w:rsidRPr="00F15417">
        <w:br w:type="page"/>
      </w:r>
      <w:r w:rsidRPr="00F15417">
        <w:lastRenderedPageBreak/>
        <w:t>4.</w:t>
      </w:r>
      <w:r w:rsidRPr="00F15417">
        <w:tab/>
        <w:t>Puses veicina iekļaujošu un labi funkcionējošu darba tirgu un tādas nodarbinātības politikas izveidi, kura vērsta uz to, lai sasniegtu starptautiskos standartus attiecībā uz pienācīgas kvalitātes nodarbinātību visiem un taisnīgu atalgojumu, kas nodrošina pienācīgu dzīves līmeni, arī uzlabojot darba ņēmēju veselības un drošības apstākļus. Tās apkaro visu veidu ekspluatāciju, ieskaitot seksuālu izmantošanu un darbaspēka ekspluatāciju, gan oficiālajā, gan neoficiālajā sektorā.</w:t>
      </w:r>
    </w:p>
    <w:p w14:paraId="7D47D6F3" w14:textId="77777777" w:rsidR="007D595D" w:rsidRPr="00F15417" w:rsidRDefault="007D595D" w:rsidP="00E07B42">
      <w:pPr>
        <w:spacing w:before="0" w:after="0"/>
        <w:rPr>
          <w:rFonts w:eastAsia="Arial Unicode MS"/>
        </w:rPr>
      </w:pPr>
    </w:p>
    <w:p w14:paraId="480E196B" w14:textId="77777777" w:rsidR="007D595D" w:rsidRPr="00F15417" w:rsidRDefault="007D595D" w:rsidP="00E07B42">
      <w:pPr>
        <w:spacing w:before="0" w:after="0"/>
        <w:rPr>
          <w:rFonts w:eastAsia="Arial Unicode MS"/>
        </w:rPr>
      </w:pPr>
      <w:r w:rsidRPr="00F15417">
        <w:t>5.</w:t>
      </w:r>
      <w:r w:rsidRPr="00F15417">
        <w:tab/>
        <w:t>Puses pievēršas jautājumiem, kas saistīti ar neoficiālo ekonomiku, ieskaitot inovatīvu piekļuvi finanšu pakalpojumiem, kredītiem un mikrofinansējumam, kā arī pastiprinātus sociālās aizsardzības pasākumus, lai veicinātu vienmērīgu pāreju uz oficiālo ekonomiku.</w:t>
      </w:r>
    </w:p>
    <w:p w14:paraId="5FF20280" w14:textId="77777777" w:rsidR="007D595D" w:rsidRPr="00F15417" w:rsidRDefault="007D595D" w:rsidP="00E07B42">
      <w:pPr>
        <w:spacing w:before="0" w:after="0"/>
        <w:rPr>
          <w:rFonts w:eastAsia="Arial Unicode MS"/>
        </w:rPr>
      </w:pPr>
    </w:p>
    <w:p w14:paraId="6256C02A" w14:textId="77777777" w:rsidR="007D595D" w:rsidRPr="00F15417" w:rsidRDefault="007D595D" w:rsidP="00E07B42">
      <w:pPr>
        <w:spacing w:before="0" w:after="0"/>
        <w:rPr>
          <w:rFonts w:eastAsia="Arial Unicode MS"/>
        </w:rPr>
      </w:pPr>
      <w:r w:rsidRPr="00F15417">
        <w:t>6.</w:t>
      </w:r>
      <w:r w:rsidRPr="00F15417">
        <w:tab/>
        <w:t>Ar mērķi veicināt attiecīgo starptautisko nolīgumu efektīvu īstenošanu, Puses veic konkrētus pasākumus, lai veicinātu personu ar invaliditāti tiesības, sekmējot viņu pilnīgu iekļaušanu sabiedrībā bez jebkādas diskriminācijas un vienlīdzīgu piekļuvi sociālajiem pakalpojumiem un darba tirgiem.</w:t>
      </w:r>
    </w:p>
    <w:p w14:paraId="3516F907" w14:textId="77777777" w:rsidR="007D595D" w:rsidRPr="00F15417" w:rsidRDefault="007D595D" w:rsidP="00E07B42">
      <w:pPr>
        <w:spacing w:before="0" w:after="0"/>
        <w:rPr>
          <w:rFonts w:eastAsia="Arial Unicode MS"/>
        </w:rPr>
      </w:pPr>
    </w:p>
    <w:p w14:paraId="4D5C5F5A" w14:textId="77777777" w:rsidR="007D595D" w:rsidRPr="00F15417" w:rsidRDefault="007D595D" w:rsidP="00E07B42">
      <w:pPr>
        <w:spacing w:before="0" w:after="0"/>
        <w:rPr>
          <w:rFonts w:eastAsia="Arial Unicode MS"/>
        </w:rPr>
      </w:pPr>
      <w:r w:rsidRPr="00F15417">
        <w:t>7.</w:t>
      </w:r>
      <w:r w:rsidRPr="00F15417">
        <w:tab/>
        <w:t>Puses veicina sociālo kohēziju, cita starpā aizsargājot un uzlabojot materiālo un nemateriālo kultūras mantojumu, kā arī kultūras izpausmju daudzveidību.</w:t>
      </w:r>
    </w:p>
    <w:p w14:paraId="6BC2E96B" w14:textId="77777777" w:rsidR="007D595D" w:rsidRPr="00F15417" w:rsidRDefault="007D595D" w:rsidP="00E07B42">
      <w:pPr>
        <w:spacing w:before="0" w:after="0"/>
        <w:jc w:val="center"/>
        <w:rPr>
          <w:rFonts w:eastAsia="Arial Unicode MS"/>
        </w:rPr>
      </w:pPr>
    </w:p>
    <w:p w14:paraId="2F819307" w14:textId="77777777" w:rsidR="007D595D" w:rsidRPr="00F15417" w:rsidRDefault="007D595D" w:rsidP="00E07B42">
      <w:pPr>
        <w:spacing w:before="0" w:after="0"/>
        <w:jc w:val="center"/>
        <w:rPr>
          <w:rFonts w:eastAsia="Arial Unicode MS"/>
        </w:rPr>
      </w:pPr>
    </w:p>
    <w:p w14:paraId="18F22F6A" w14:textId="05D6C7EF" w:rsidR="007D595D" w:rsidRPr="00F15417" w:rsidRDefault="007D595D" w:rsidP="00E07B42">
      <w:pPr>
        <w:spacing w:before="0" w:after="0"/>
        <w:jc w:val="center"/>
        <w:rPr>
          <w:rFonts w:eastAsia="Arial Unicode MS"/>
        </w:rPr>
      </w:pPr>
      <w:r w:rsidRPr="00F15417">
        <w:br w:type="page"/>
      </w:r>
      <w:r w:rsidRPr="00F15417">
        <w:lastRenderedPageBreak/>
        <w:t>48. PANTS</w:t>
      </w:r>
    </w:p>
    <w:p w14:paraId="1E11AE02" w14:textId="77777777" w:rsidR="007D595D" w:rsidRPr="00F15417" w:rsidRDefault="007D595D" w:rsidP="00E07B42">
      <w:pPr>
        <w:spacing w:before="0" w:after="0"/>
        <w:jc w:val="center"/>
        <w:rPr>
          <w:rFonts w:eastAsia="Arial Unicode MS"/>
        </w:rPr>
      </w:pPr>
    </w:p>
    <w:p w14:paraId="274D348E" w14:textId="77777777" w:rsidR="007D595D" w:rsidRPr="00F15417" w:rsidRDefault="007D595D" w:rsidP="00E07B42">
      <w:pPr>
        <w:spacing w:before="0" w:after="0"/>
        <w:jc w:val="center"/>
        <w:rPr>
          <w:rFonts w:eastAsia="Arial Unicode MS"/>
        </w:rPr>
      </w:pPr>
      <w:r w:rsidRPr="00F15417">
        <w:t xml:space="preserve">Dzimumu līdztiesība un pilnvērtīgu iespēju nodrošināšana </w:t>
      </w:r>
      <w:r>
        <w:t xml:space="preserve">sievietēm un </w:t>
      </w:r>
      <w:r w:rsidRPr="00F15417">
        <w:t>meitenēm</w:t>
      </w:r>
    </w:p>
    <w:p w14:paraId="57E5FD68" w14:textId="77777777" w:rsidR="007D595D" w:rsidRPr="00F15417" w:rsidRDefault="007D595D" w:rsidP="00E07B42">
      <w:pPr>
        <w:spacing w:before="0" w:after="0"/>
        <w:rPr>
          <w:rFonts w:eastAsia="Arial Unicode MS"/>
        </w:rPr>
      </w:pPr>
    </w:p>
    <w:p w14:paraId="41550628" w14:textId="43C8B50F" w:rsidR="007D595D" w:rsidRPr="00F15417" w:rsidRDefault="007D595D" w:rsidP="00E07B42">
      <w:pPr>
        <w:spacing w:before="0" w:after="0"/>
        <w:rPr>
          <w:rFonts w:eastAsia="Arial Unicode MS"/>
        </w:rPr>
      </w:pPr>
      <w:r w:rsidRPr="00F15417">
        <w:t>1.</w:t>
      </w:r>
      <w:r w:rsidRPr="00F15417">
        <w:tab/>
        <w:t>Puses stiprina politiku, programmas un mehānismus, kā mērķis ir sekmēt dzimumu līdztiesību un nodrošināt un uzlabot vienlīdzīgas iespējas dalībai visās politiskās, ekonomiskās, sociālās un kultūras dzīves jomās. Tās nodrošina, ka dzimumu līdztiesības aspekts tiek sistemātiski integrēts visās politikas jomās, arī izveidojot un konsolidējot tiesisko regulējumu.</w:t>
      </w:r>
    </w:p>
    <w:p w14:paraId="75D9F908" w14:textId="77777777" w:rsidR="007D595D" w:rsidRPr="00F15417" w:rsidRDefault="007D595D" w:rsidP="00E07B42">
      <w:pPr>
        <w:spacing w:before="0" w:after="0"/>
        <w:rPr>
          <w:rFonts w:eastAsia="Arial Unicode MS"/>
        </w:rPr>
      </w:pPr>
      <w:r w:rsidRPr="00F15417">
        <w:t>2.</w:t>
      </w:r>
      <w:r w:rsidRPr="00F15417">
        <w:tab/>
        <w:t xml:space="preserve">Puses nodrošina sieviešu un meiteņu fizisko un psiholoģisko integritāti, pieņemot tiesību aktus un politikas pasākumus, lai izbeigtu bērnu, agrīnas un piespiedu laulības un izskaustu visu veidu seksuālu un ar dzimumu saistītu vardarbību, </w:t>
      </w:r>
      <w:r>
        <w:t xml:space="preserve">jo </w:t>
      </w:r>
      <w:r w:rsidRPr="00F15417">
        <w:t>īpaši vardarbību ģimenē pret sievietēm un vīriešiem, cilvēku tirdzniecību, visu veidu seksuālu izmantošanu un darbaspēka ekspluatāciju, kā arī visu veidu aizskaršanu publiskajā un privātajā sfērā. Tās atvieglo tiesu iestāžu pieejamību un sekmē atturošas un izpratnes veicināšanas kampaņas, lai veicinātu uzvedības maiņu nolūkā nodrošināt dzimumu līdztiesību un pilnvērtīgas iespējas sievietēm un meitenēm.</w:t>
      </w:r>
    </w:p>
    <w:p w14:paraId="46339334" w14:textId="77777777" w:rsidR="007D595D" w:rsidRPr="00F15417" w:rsidRDefault="007D595D" w:rsidP="00E07B42">
      <w:pPr>
        <w:spacing w:before="0" w:after="0"/>
        <w:rPr>
          <w:rFonts w:eastAsia="Arial Unicode MS"/>
        </w:rPr>
      </w:pPr>
    </w:p>
    <w:p w14:paraId="43A30FED" w14:textId="77777777" w:rsidR="007D595D" w:rsidRPr="00F15417" w:rsidRDefault="007D595D" w:rsidP="00E07B42">
      <w:pPr>
        <w:spacing w:before="0" w:after="0"/>
        <w:rPr>
          <w:rFonts w:eastAsia="Arial Unicode MS"/>
        </w:rPr>
      </w:pPr>
      <w:r w:rsidRPr="00F15417">
        <w:t>3.</w:t>
      </w:r>
      <w:r w:rsidRPr="00F15417">
        <w:tab/>
        <w:t xml:space="preserve">Puses atbalsta visu attiecīgo starptautisko nolīgumu, arī Konvencijas par jebkuras sieviešu diskriminācijas izskaušanu, </w:t>
      </w:r>
      <w:r>
        <w:t xml:space="preserve">kas noslēgta Ņujorkā 1979. gada 18. decembrī, </w:t>
      </w:r>
      <w:r w:rsidRPr="00F15417">
        <w:t>efektīvu īstenošanu un mudina ratificēt tās fakultatīvo protokolu.</w:t>
      </w:r>
    </w:p>
    <w:p w14:paraId="61A6CF5D" w14:textId="77777777" w:rsidR="007D595D" w:rsidRPr="00F15417" w:rsidRDefault="007D595D" w:rsidP="00E07B42">
      <w:pPr>
        <w:spacing w:before="0" w:after="0"/>
        <w:rPr>
          <w:rFonts w:eastAsia="Arial Unicode MS"/>
        </w:rPr>
      </w:pPr>
    </w:p>
    <w:p w14:paraId="576DFB93" w14:textId="4DF825A3" w:rsidR="007D595D" w:rsidRPr="00F15417" w:rsidRDefault="007D595D" w:rsidP="00E07B42">
      <w:pPr>
        <w:spacing w:before="0" w:after="0"/>
        <w:rPr>
          <w:rFonts w:eastAsia="Arial Unicode MS"/>
        </w:rPr>
      </w:pPr>
      <w:r w:rsidRPr="00F15417">
        <w:br w:type="page"/>
      </w:r>
      <w:r w:rsidRPr="00F15417">
        <w:lastRenderedPageBreak/>
        <w:t>4.</w:t>
      </w:r>
      <w:r w:rsidRPr="00F15417">
        <w:tab/>
        <w:t xml:space="preserve">Puses nodrošina, ka tiek ievērotas un veicinātas sieviešu un meiteņu tiesības. Tās stiprina viņu sociālās tiesības, </w:t>
      </w:r>
      <w:r>
        <w:t xml:space="preserve">jo </w:t>
      </w:r>
      <w:r w:rsidRPr="00F15417">
        <w:t>īpaši veselības un izglītības jomā, arī saistībā ar piekļuvi ģimenes plānošanas pakalpojumiem. Tās stiprina sieviešu ekonomiskās tiesības, arī atvieglojot viņu piekļuvi ekonomiskajām iespējām, finanšu pakalpojumiem, pamattehnoloģijām un nodarbinātībai, kā arī zemes un citu ražošanas līdzekļu kontrolei un izmantošanai. Tās atbalsta sievietes uzņēmējas, samazina vīriešu un sieviešu darba samaksas atšķirības un atceļ citus diskriminējošus noteikumus un praksi.</w:t>
      </w:r>
    </w:p>
    <w:p w14:paraId="3159199C" w14:textId="77777777" w:rsidR="007D595D" w:rsidRPr="00F15417" w:rsidRDefault="007D595D" w:rsidP="00E07B42">
      <w:pPr>
        <w:spacing w:before="0" w:after="0"/>
        <w:rPr>
          <w:rFonts w:eastAsia="Arial Unicode MS"/>
        </w:rPr>
      </w:pPr>
    </w:p>
    <w:p w14:paraId="42383C08" w14:textId="77777777" w:rsidR="007D595D" w:rsidRPr="00F15417" w:rsidRDefault="007D595D" w:rsidP="00E07B42">
      <w:pPr>
        <w:spacing w:before="0" w:after="0"/>
        <w:rPr>
          <w:rFonts w:eastAsia="Arial Unicode MS"/>
        </w:rPr>
      </w:pPr>
      <w:r w:rsidRPr="00F15417">
        <w:t>5.</w:t>
      </w:r>
      <w:r w:rsidRPr="00F15417">
        <w:tab/>
        <w:t>Puses, arī uzlabojot piekļuvi vēlēšanām, stiprina sieviešu un meiteņu līdzdalību un viedokļu paušanu politiskajā dzīvē,</w:t>
      </w:r>
      <w:r>
        <w:t xml:space="preserve"> </w:t>
      </w:r>
      <w:r w:rsidRPr="00F15417">
        <w:t>politikas un pārvaldības procesos, piekļuvi amatiem un dalību kopienu veidošanas centienos.</w:t>
      </w:r>
    </w:p>
    <w:p w14:paraId="0263C7E4" w14:textId="77777777" w:rsidR="007D595D" w:rsidRPr="00F15417" w:rsidRDefault="007D595D" w:rsidP="00E07B42">
      <w:pPr>
        <w:spacing w:before="0" w:after="0"/>
        <w:rPr>
          <w:rFonts w:eastAsia="Arial Unicode MS"/>
        </w:rPr>
      </w:pPr>
    </w:p>
    <w:p w14:paraId="48F82628" w14:textId="77777777" w:rsidR="007D595D" w:rsidRPr="00F15417" w:rsidRDefault="007D595D" w:rsidP="00E07B42">
      <w:pPr>
        <w:spacing w:before="0" w:after="0"/>
        <w:rPr>
          <w:rFonts w:eastAsia="Arial Unicode MS"/>
        </w:rPr>
      </w:pPr>
      <w:r w:rsidRPr="00F15417">
        <w:t>6.</w:t>
      </w:r>
      <w:r w:rsidRPr="00F15417">
        <w:tab/>
        <w:t>Puses nodrošina pilnvērtīgas iespējas sieviešu un meiteņu organizācijām un stiprina valstu un reģionālo iestāžu spējas pievērsties jautājumiem, kas saistīti ar vardarbību pret sievietēm un meitenēm, ieskaitot visu veidu seksuālas un ar dzimumu saistītas vardarbības novēršanu un aizsardzību pret to. Tās izstrādā aizskaršanas izmeklēšanas un pārskatatbildības mehānismus, sniedz aprūpi un atbalstu cietušajām un veicina drošus apstākļus sievietēm un meitenēm.</w:t>
      </w:r>
    </w:p>
    <w:p w14:paraId="72DCAC70" w14:textId="77777777" w:rsidR="007D595D" w:rsidRPr="00F15417" w:rsidRDefault="007D595D" w:rsidP="00E07B42">
      <w:pPr>
        <w:spacing w:before="0" w:after="0"/>
        <w:rPr>
          <w:rFonts w:eastAsia="Arial Unicode MS"/>
        </w:rPr>
      </w:pPr>
    </w:p>
    <w:p w14:paraId="16D048B7" w14:textId="77777777" w:rsidR="007D595D" w:rsidRPr="00F15417" w:rsidRDefault="007D595D" w:rsidP="00E07B42">
      <w:pPr>
        <w:spacing w:before="0" w:after="0"/>
      </w:pPr>
      <w:r w:rsidRPr="00F15417">
        <w:t>7.</w:t>
      </w:r>
      <w:r w:rsidRPr="00F15417">
        <w:tab/>
        <w:t xml:space="preserve">Puses apņemas pilnībā un efektīvi īstenot Pekinas deklarāciju un Rīcības platformu un Starptautiskās konferences par iedzīvotājiem un attīstību rīcības programmu, kā arī to pārskatīšanas konferenču rezultātus. Tās arī uzsver, ka ir vajadzīga vispārēja piekļuve kvalitatīvai un cenas ziņā pieejamai visaptverošai informācijai un izglītībai seksuālās un reproduktīvās veselības jomā, ņemot vērā </w:t>
      </w:r>
      <w:r w:rsidRPr="00F15417">
        <w:rPr>
          <w:i/>
        </w:rPr>
        <w:t>UNESCO</w:t>
      </w:r>
      <w:r w:rsidRPr="00F15417">
        <w:t xml:space="preserve"> Starptautiskās tehniskās vadlīnijas par dzimumaudzināšanu, kā arī vajadzību sniegt seksuālās un reproduktīvās veselības aprūpes pakalpojumus. Tās attiecīgā gadījumā cenšas efektīvi īstenot Montevideo Konsensu par iedzīvotājiem un attīstību.</w:t>
      </w:r>
    </w:p>
    <w:p w14:paraId="4F824A0E" w14:textId="77777777" w:rsidR="007D595D" w:rsidRPr="00F15417" w:rsidRDefault="007D595D" w:rsidP="00E07B42">
      <w:pPr>
        <w:spacing w:before="0" w:after="0"/>
        <w:jc w:val="center"/>
      </w:pPr>
    </w:p>
    <w:p w14:paraId="545FD00E" w14:textId="77777777" w:rsidR="007D595D" w:rsidRPr="00F15417" w:rsidRDefault="007D595D" w:rsidP="00E07B42">
      <w:pPr>
        <w:spacing w:before="0" w:after="0"/>
        <w:jc w:val="center"/>
      </w:pPr>
    </w:p>
    <w:p w14:paraId="7ABD822C" w14:textId="750EA5B6" w:rsidR="007D595D" w:rsidRPr="00F15417" w:rsidRDefault="007D595D" w:rsidP="00E07B42">
      <w:pPr>
        <w:spacing w:before="0" w:after="0"/>
        <w:jc w:val="center"/>
        <w:rPr>
          <w:rFonts w:eastAsia="Arial Unicode MS"/>
        </w:rPr>
      </w:pPr>
      <w:r w:rsidRPr="00F15417">
        <w:br w:type="page"/>
      </w:r>
      <w:r w:rsidRPr="00F15417">
        <w:lastRenderedPageBreak/>
        <w:t>49. PANTS</w:t>
      </w:r>
    </w:p>
    <w:p w14:paraId="5337D110" w14:textId="77777777" w:rsidR="007D595D" w:rsidRPr="00F15417" w:rsidRDefault="007D595D" w:rsidP="00E07B42">
      <w:pPr>
        <w:spacing w:before="0" w:after="0"/>
        <w:jc w:val="center"/>
        <w:rPr>
          <w:rFonts w:eastAsia="Arial Unicode MS"/>
        </w:rPr>
      </w:pPr>
    </w:p>
    <w:p w14:paraId="1F5C2F0D" w14:textId="77777777" w:rsidR="007D595D" w:rsidRPr="00F15417" w:rsidRDefault="007D595D" w:rsidP="00E07B42">
      <w:pPr>
        <w:spacing w:before="0" w:after="0"/>
        <w:jc w:val="center"/>
        <w:rPr>
          <w:rFonts w:eastAsia="Arial Unicode MS"/>
        </w:rPr>
      </w:pPr>
      <w:r w:rsidRPr="00F15417">
        <w:t>Jaunatne</w:t>
      </w:r>
    </w:p>
    <w:p w14:paraId="2E85D034" w14:textId="77777777" w:rsidR="007D595D" w:rsidRPr="00F15417" w:rsidRDefault="007D595D" w:rsidP="00E07B42">
      <w:pPr>
        <w:spacing w:before="0" w:after="0"/>
        <w:rPr>
          <w:rFonts w:eastAsia="Arial Unicode MS"/>
        </w:rPr>
      </w:pPr>
    </w:p>
    <w:p w14:paraId="010B995B" w14:textId="6BA005E2" w:rsidR="007D595D" w:rsidRPr="00F15417" w:rsidRDefault="007D595D" w:rsidP="00E07B42">
      <w:pPr>
        <w:spacing w:before="0" w:after="0"/>
        <w:rPr>
          <w:rFonts w:eastAsia="Arial Unicode MS"/>
        </w:rPr>
      </w:pPr>
      <w:r w:rsidRPr="00F15417">
        <w:t>1.</w:t>
      </w:r>
      <w:r w:rsidRPr="00F15417">
        <w:tab/>
        <w:t>Puses izstrādā mērķtiecīgu politiku, lai veicinātu pilnvērtīgu iespēju nodrošināšanu jauniešiem un atvieglotu viņu iesaistīšanos politiskajā, sociālajā, pilsoniskajā un ekonomiskajā dzīvē.</w:t>
      </w:r>
    </w:p>
    <w:p w14:paraId="3506DFD9" w14:textId="77777777" w:rsidR="007D595D" w:rsidRPr="00F15417" w:rsidRDefault="007D595D" w:rsidP="00E07B42">
      <w:pPr>
        <w:spacing w:before="0" w:after="0"/>
        <w:rPr>
          <w:rFonts w:eastAsia="Arial Unicode MS"/>
        </w:rPr>
      </w:pPr>
      <w:r w:rsidRPr="00F15417">
        <w:t>2.</w:t>
      </w:r>
      <w:r w:rsidRPr="00F15417">
        <w:tab/>
        <w:t xml:space="preserve">Puses atbalsta jauniešu </w:t>
      </w:r>
      <w:r>
        <w:t>uzņēmējdarbīb</w:t>
      </w:r>
      <w:r w:rsidRPr="00F15417">
        <w:t>u un veicina ilgtspējīgu darbvietu radīšanu jauniešiem visās nozarēs ar pienācīgas kvalitātes darba apstākļiem, arī atbalstot jauniešus darba tirgū pieprasītu prasmju apgūšanā, izmantojot izglītību, tehnisko un profesionālo apmācību, uzlabotu piekļuvi tehnoloģijām, atbalstot nodarbinātības dienestus ar mērķi jauniešus piesaistīt nodarbinātības iespējām, un nodrošinot piekļuvi finanšu pakalpojumiem un partnerībām jaunuzņēmumiem.</w:t>
      </w:r>
    </w:p>
    <w:p w14:paraId="63C64C9E" w14:textId="77777777" w:rsidR="007D595D" w:rsidRPr="00F15417" w:rsidRDefault="007D595D" w:rsidP="00E07B42">
      <w:pPr>
        <w:spacing w:before="0" w:after="0"/>
        <w:rPr>
          <w:rFonts w:eastAsia="Arial Unicode MS"/>
        </w:rPr>
      </w:pPr>
    </w:p>
    <w:p w14:paraId="497624FF" w14:textId="77777777" w:rsidR="007D595D" w:rsidRPr="00F15417" w:rsidRDefault="007D595D" w:rsidP="00E07B42">
      <w:pPr>
        <w:spacing w:before="0" w:after="0"/>
        <w:rPr>
          <w:rFonts w:eastAsia="Arial Unicode MS"/>
        </w:rPr>
      </w:pPr>
      <w:r w:rsidRPr="00F15417">
        <w:t>3.</w:t>
      </w:r>
      <w:r w:rsidRPr="00F15417">
        <w:tab/>
        <w:t>Puses izveido pārvaldības struktūras, lai veicinātu atbildīgu pilsonību jauniešu vidū, palielinātu jauniešu ietekmi lēmumu pieņemšanas procesos un veicinātu viņu aktīvu līdzdalību politiskajā dzīvē un kopienas veidošanas centienos. Tās veicina jauniešu lielāku līdzdalību vides pasākumos, jo īpaši programmās, kas attiecas uz klimata pārmaiņu uzraudzību un pielāgošanos tām.</w:t>
      </w:r>
    </w:p>
    <w:p w14:paraId="547639D4" w14:textId="77777777" w:rsidR="007D595D" w:rsidRPr="00F15417" w:rsidRDefault="007D595D" w:rsidP="00E07B42">
      <w:pPr>
        <w:spacing w:before="0" w:after="0"/>
        <w:rPr>
          <w:rFonts w:eastAsia="Arial Unicode MS"/>
        </w:rPr>
      </w:pPr>
    </w:p>
    <w:p w14:paraId="56956922" w14:textId="77777777" w:rsidR="007D595D" w:rsidRPr="00F15417" w:rsidRDefault="007D595D" w:rsidP="00E07B42">
      <w:pPr>
        <w:spacing w:before="0" w:after="0"/>
        <w:rPr>
          <w:rFonts w:eastAsia="Arial Unicode MS"/>
        </w:rPr>
      </w:pPr>
      <w:r w:rsidRPr="00F15417">
        <w:t>4.</w:t>
      </w:r>
      <w:r w:rsidRPr="00F15417">
        <w:tab/>
        <w:t>Puses veic pasākumus, lai uzlabotu tiesu iestāžu pieejamību jauniešiem un stiprinātu bērnu aizsardzības sistēmas. Tās veic visus atbilstīgos pasākumus, lai aizsargātu bērnus no jebkāda veida fiziskas vai psiholoģiskas vardarbības, miesas bojājumiem, ļaunprātīgas izmantošanas, nevērīgas vai paviršas attieksmes, sliktas izturēšanās un ekspluatācijas, arī seksuālas vardarbības.</w:t>
      </w:r>
    </w:p>
    <w:p w14:paraId="3CEF2581" w14:textId="77777777" w:rsidR="007D595D" w:rsidRPr="00F15417" w:rsidRDefault="007D595D" w:rsidP="00E07B42">
      <w:pPr>
        <w:spacing w:before="0" w:after="0"/>
        <w:rPr>
          <w:rFonts w:eastAsia="Arial Unicode MS"/>
        </w:rPr>
      </w:pPr>
    </w:p>
    <w:p w14:paraId="3D7E8BC6" w14:textId="284EA1C0" w:rsidR="007D595D" w:rsidRPr="00F15417" w:rsidRDefault="007D595D" w:rsidP="00E07B42">
      <w:pPr>
        <w:spacing w:before="0" w:after="0"/>
        <w:rPr>
          <w:rFonts w:eastAsia="Arial Unicode MS"/>
        </w:rPr>
      </w:pPr>
      <w:r w:rsidRPr="00F15417">
        <w:br w:type="page"/>
      </w:r>
      <w:r w:rsidRPr="00F15417">
        <w:lastRenderedPageBreak/>
        <w:t>5.</w:t>
      </w:r>
      <w:r w:rsidRPr="00F15417">
        <w:tab/>
        <w:t>Puses veicina sociālās un tiesiskuma programmas nepilngadīgo noziedzības novēršanai un jauniešu integrācijai ekonomiskajā un sociālajā dzīvē. Tās atbalsta iestādes, piemēram, skolas, sociālās un reliģiskās organizācijas un jauniešu grupas, kas palīdz veidot noturību riskam pakļautās jauniešu un neaizsargātās kopienās.</w:t>
      </w:r>
    </w:p>
    <w:p w14:paraId="3AC4F077" w14:textId="77777777" w:rsidR="007D595D" w:rsidRPr="00F15417" w:rsidRDefault="007D595D" w:rsidP="00E07B42">
      <w:pPr>
        <w:spacing w:before="0" w:after="0"/>
        <w:jc w:val="center"/>
        <w:rPr>
          <w:rFonts w:eastAsia="Arial Unicode MS"/>
        </w:rPr>
      </w:pPr>
    </w:p>
    <w:p w14:paraId="3049CE49" w14:textId="77777777" w:rsidR="007D595D" w:rsidRPr="00F15417" w:rsidRDefault="007D595D" w:rsidP="00E07B42">
      <w:pPr>
        <w:spacing w:before="0" w:after="0"/>
        <w:jc w:val="center"/>
        <w:rPr>
          <w:rFonts w:eastAsia="Arial Unicode MS"/>
        </w:rPr>
      </w:pPr>
    </w:p>
    <w:p w14:paraId="1A7BA42F" w14:textId="77777777" w:rsidR="007D595D" w:rsidRPr="00F15417" w:rsidRDefault="007D595D" w:rsidP="00E07B42">
      <w:pPr>
        <w:spacing w:before="0" w:after="0"/>
        <w:jc w:val="center"/>
        <w:rPr>
          <w:rFonts w:eastAsia="Arial Unicode MS"/>
        </w:rPr>
      </w:pPr>
      <w:r w:rsidRPr="00F15417">
        <w:t>50. PANTS</w:t>
      </w:r>
    </w:p>
    <w:p w14:paraId="14565480" w14:textId="77777777" w:rsidR="007D595D" w:rsidRPr="00F15417" w:rsidRDefault="007D595D" w:rsidP="00E07B42">
      <w:pPr>
        <w:spacing w:before="0" w:after="0"/>
        <w:jc w:val="center"/>
        <w:rPr>
          <w:rFonts w:eastAsia="Arial Unicode MS"/>
        </w:rPr>
      </w:pPr>
    </w:p>
    <w:p w14:paraId="4EF47988" w14:textId="77777777" w:rsidR="007D595D" w:rsidRPr="00F15417" w:rsidRDefault="007D595D" w:rsidP="00E07B42">
      <w:pPr>
        <w:spacing w:before="0" w:after="0"/>
        <w:jc w:val="center"/>
        <w:rPr>
          <w:rFonts w:eastAsia="Arial Unicode MS"/>
        </w:rPr>
      </w:pPr>
      <w:r w:rsidRPr="00F15417">
        <w:t>Sports</w:t>
      </w:r>
    </w:p>
    <w:p w14:paraId="13E737BE" w14:textId="77777777" w:rsidR="007D595D" w:rsidRPr="00F15417" w:rsidRDefault="007D595D" w:rsidP="00E07B42">
      <w:pPr>
        <w:spacing w:before="0" w:after="0"/>
        <w:rPr>
          <w:rFonts w:eastAsia="Arial Unicode MS"/>
        </w:rPr>
      </w:pPr>
    </w:p>
    <w:p w14:paraId="285225A1" w14:textId="77777777" w:rsidR="007D595D" w:rsidRPr="00F15417" w:rsidRDefault="007D595D" w:rsidP="00E07B42">
      <w:pPr>
        <w:spacing w:before="0" w:after="0"/>
        <w:rPr>
          <w:rFonts w:eastAsia="Arial Unicode MS"/>
        </w:rPr>
      </w:pPr>
      <w:r w:rsidRPr="00F15417">
        <w:t>Puses veicina sportu un fizisko audzināšanu kā ilgtspējīgas attīstības, veselības un labklājības, sociālās iekļaušanas, nediskriminācijas un cilvēktiesību attīstības virzītājspēku. Tās sadarbojas, lai izmantotu sporta ekonomisko, kultūras un sociālo potenciālu, cita starpā attīstot piemērotu infrastruktūru, veicinot dalību sporta pasākumos un citās fiziskajās aktivitātēs un apmainoties ar paraugpraksi. Tās veicina sportistu un ar tiem saistīto profesionāļu mobilitāti kā līdzekli starpkultūru dialoga un sadarbības stiprināšanai.</w:t>
      </w:r>
    </w:p>
    <w:p w14:paraId="727A4E67" w14:textId="77777777" w:rsidR="007D595D" w:rsidRPr="00F15417" w:rsidRDefault="007D595D" w:rsidP="00E07B42">
      <w:pPr>
        <w:spacing w:before="0" w:after="0"/>
        <w:jc w:val="center"/>
        <w:rPr>
          <w:rFonts w:eastAsia="Arial Unicode MS"/>
        </w:rPr>
      </w:pPr>
    </w:p>
    <w:p w14:paraId="591EB91B" w14:textId="77777777" w:rsidR="007D595D" w:rsidRPr="00F15417" w:rsidRDefault="007D595D" w:rsidP="00E07B42">
      <w:pPr>
        <w:spacing w:before="0" w:after="0"/>
        <w:jc w:val="center"/>
        <w:rPr>
          <w:rFonts w:eastAsia="Arial Unicode MS"/>
        </w:rPr>
      </w:pPr>
    </w:p>
    <w:p w14:paraId="0AB02C09" w14:textId="1288E1E4" w:rsidR="007D595D" w:rsidRPr="00F15417" w:rsidRDefault="007D595D" w:rsidP="00E07B42">
      <w:pPr>
        <w:spacing w:before="0" w:after="0"/>
        <w:jc w:val="center"/>
      </w:pPr>
      <w:r w:rsidRPr="00F15417">
        <w:br w:type="page"/>
      </w:r>
      <w:r w:rsidRPr="00F15417">
        <w:lastRenderedPageBreak/>
        <w:t>3. NODAĻA</w:t>
      </w:r>
    </w:p>
    <w:p w14:paraId="239605FA" w14:textId="77777777" w:rsidR="007D595D" w:rsidRPr="00F15417" w:rsidRDefault="007D595D" w:rsidP="00E07B42">
      <w:pPr>
        <w:spacing w:before="0" w:after="0"/>
        <w:jc w:val="center"/>
      </w:pPr>
    </w:p>
    <w:p w14:paraId="4D6FFDD8" w14:textId="77777777" w:rsidR="007D595D" w:rsidRPr="00F15417" w:rsidRDefault="007D595D" w:rsidP="00E07B42">
      <w:pPr>
        <w:spacing w:before="0" w:after="0"/>
        <w:jc w:val="center"/>
        <w:rPr>
          <w:rFonts w:eastAsia="Arial Unicode MS"/>
        </w:rPr>
      </w:pPr>
      <w:r w:rsidRPr="00F15417">
        <w:t>MIGRĀCIJA, MOBILITĀTE UN ATTĪSTĪBA</w:t>
      </w:r>
    </w:p>
    <w:p w14:paraId="5C6A1FE2" w14:textId="77777777" w:rsidR="007D595D" w:rsidRPr="00F15417" w:rsidRDefault="007D595D" w:rsidP="00E07B42">
      <w:pPr>
        <w:spacing w:before="0" w:after="0"/>
        <w:jc w:val="center"/>
        <w:rPr>
          <w:rFonts w:eastAsia="Arial Unicode MS"/>
        </w:rPr>
      </w:pPr>
    </w:p>
    <w:p w14:paraId="6E5607D3" w14:textId="77777777" w:rsidR="007D595D" w:rsidRPr="00F15417" w:rsidRDefault="007D595D" w:rsidP="00E07B42">
      <w:pPr>
        <w:spacing w:before="0" w:after="0"/>
        <w:jc w:val="center"/>
        <w:rPr>
          <w:rFonts w:eastAsia="Arial Unicode MS"/>
        </w:rPr>
      </w:pPr>
    </w:p>
    <w:p w14:paraId="75772AFA" w14:textId="77777777" w:rsidR="007D595D" w:rsidRPr="00F15417" w:rsidRDefault="007D595D" w:rsidP="00E07B42">
      <w:pPr>
        <w:spacing w:before="0" w:after="0"/>
        <w:jc w:val="center"/>
      </w:pPr>
      <w:r w:rsidRPr="00F15417">
        <w:t>51. PANTS</w:t>
      </w:r>
    </w:p>
    <w:p w14:paraId="77B8A670" w14:textId="77777777" w:rsidR="007D595D" w:rsidRPr="00F15417" w:rsidRDefault="007D595D" w:rsidP="00E07B42">
      <w:pPr>
        <w:spacing w:before="0" w:after="0"/>
        <w:jc w:val="center"/>
      </w:pPr>
    </w:p>
    <w:p w14:paraId="01D60D01" w14:textId="77777777" w:rsidR="007D595D" w:rsidRPr="00F15417" w:rsidRDefault="007D595D" w:rsidP="00E07B42">
      <w:pPr>
        <w:spacing w:before="0" w:after="0"/>
        <w:jc w:val="center"/>
      </w:pPr>
      <w:r w:rsidRPr="00F15417">
        <w:t>Migrācija, mobilitāte un attīstība</w:t>
      </w:r>
    </w:p>
    <w:p w14:paraId="0BBD8BA6" w14:textId="77777777" w:rsidR="007D595D" w:rsidRPr="00F15417" w:rsidRDefault="007D595D" w:rsidP="00E07B42">
      <w:pPr>
        <w:spacing w:before="0" w:after="0"/>
      </w:pPr>
    </w:p>
    <w:p w14:paraId="01A32033" w14:textId="77777777" w:rsidR="007D595D" w:rsidRPr="00F15417" w:rsidRDefault="007D595D" w:rsidP="00E07B42">
      <w:pPr>
        <w:spacing w:before="0" w:after="0"/>
      </w:pPr>
      <w:r w:rsidRPr="00F15417">
        <w:t>1.</w:t>
      </w:r>
      <w:r w:rsidRPr="00F15417">
        <w:tab/>
        <w:t xml:space="preserve">Puses atzīst likumīgi dzīvojošo </w:t>
      </w:r>
      <w:r>
        <w:t>migrantu</w:t>
      </w:r>
      <w:r w:rsidRPr="00F15417">
        <w:t xml:space="preserve"> un </w:t>
      </w:r>
      <w:r>
        <w:t xml:space="preserve">viņu </w:t>
      </w:r>
      <w:r w:rsidRPr="00F15417">
        <w:t xml:space="preserve">diasporas ieguldījumu uzņēmējvalstu ekonomiskajā, sociālajā, politiskajā un kultūras dzīvē. Tās, cita starpā veicinot </w:t>
      </w:r>
      <w:r>
        <w:t>uzņēmējdarbīb</w:t>
      </w:r>
      <w:r w:rsidRPr="00F15417">
        <w:t xml:space="preserve">u, </w:t>
      </w:r>
      <w:r>
        <w:t>uzņēmējdarbīb</w:t>
      </w:r>
      <w:r w:rsidRPr="00F15417">
        <w:t xml:space="preserve">as atbalstu un prasmju pilnveidošanu saskaņā ar to attiecīgajām kompetencēm, atbalsta </w:t>
      </w:r>
      <w:r>
        <w:t>viņu</w:t>
      </w:r>
      <w:r w:rsidRPr="00F15417">
        <w:t xml:space="preserve"> integrāciju. Tās atkārtoti apstiprina savu apņemšanos ievērot visu migrantu un piespiedu kārtā pārvietoto personu, tostarp bēgļu un patvēruma meklētāju, cilvēktiesības, pilnībā ievērojot starptautiskās tiesības, īpašu uzmanību pievēršot neaizsargātām personām, jo sevišķi sievietēm un bērniem.</w:t>
      </w:r>
    </w:p>
    <w:p w14:paraId="6A16F42C" w14:textId="77777777" w:rsidR="007D595D" w:rsidRPr="00F15417" w:rsidRDefault="007D595D" w:rsidP="00E07B42">
      <w:pPr>
        <w:spacing w:before="0" w:after="0"/>
      </w:pPr>
    </w:p>
    <w:p w14:paraId="0DA21AA7" w14:textId="77777777" w:rsidR="007D595D" w:rsidRPr="00F15417" w:rsidRDefault="007D595D" w:rsidP="00E07B42">
      <w:pPr>
        <w:spacing w:before="0" w:after="0"/>
      </w:pPr>
      <w:r w:rsidRPr="00F15417">
        <w:t>2.</w:t>
      </w:r>
      <w:r w:rsidRPr="00F15417">
        <w:tab/>
        <w:t xml:space="preserve">Puses īsteno atklātu dialogu, lai veicinātu mobilitāti un īstermiņa uzturēšanos ar mērķi sekmēt apmaiņu tādās jomās kā tūrisms un </w:t>
      </w:r>
      <w:r>
        <w:t>uzņēmējdarbīb</w:t>
      </w:r>
      <w:r w:rsidRPr="00F15417">
        <w:t>a, kā arī lai veicinātu savstarpēju sapratni un sekmētu kopīgas vērtības. Šajā apmaiņā tiek ņemta vērā arī īpašā situācija aizjūras zemēs un teritorijās</w:t>
      </w:r>
      <w:r>
        <w:t xml:space="preserve"> (AZT)</w:t>
      </w:r>
      <w:r w:rsidRPr="00F15417">
        <w:t>, kas asociētas ar ES, un ES tālākajos reģionos, atzīstot to fizisko tuvumu un ekonomiskās un kultūras saites, kā arī citas sadarbības jomas.</w:t>
      </w:r>
    </w:p>
    <w:p w14:paraId="1EE52879" w14:textId="77777777" w:rsidR="007D595D" w:rsidRPr="00F15417" w:rsidRDefault="007D595D" w:rsidP="00E07B42">
      <w:pPr>
        <w:spacing w:before="0" w:after="0"/>
      </w:pPr>
    </w:p>
    <w:p w14:paraId="584E7F73" w14:textId="2C249585" w:rsidR="007D595D" w:rsidRPr="00F15417" w:rsidRDefault="007D595D" w:rsidP="00E07B42">
      <w:pPr>
        <w:spacing w:before="0" w:after="0"/>
      </w:pPr>
      <w:r w:rsidRPr="00F15417">
        <w:br w:type="page"/>
      </w:r>
      <w:r w:rsidRPr="00F15417">
        <w:lastRenderedPageBreak/>
        <w:t>3.</w:t>
      </w:r>
      <w:r w:rsidRPr="00F15417">
        <w:tab/>
        <w:t>Puses apsver cirkulārās migrācijas shēmu izstrādi un attiecīgā gadījumā īsteno un uzlabo tiesisko regulējumu, lai atvieglotu atkārtotas ieceļošanas procedūras</w:t>
      </w:r>
      <w:r>
        <w:t xml:space="preserve"> Eiropas Savienības dalībvalsts vai </w:t>
      </w:r>
      <w:r w:rsidRPr="00670C68">
        <w:rPr>
          <w:i/>
          <w:iCs/>
        </w:rPr>
        <w:t>OACPS</w:t>
      </w:r>
      <w:r>
        <w:t xml:space="preserve"> dalībvalsts</w:t>
      </w:r>
      <w:r w:rsidRPr="00F15417">
        <w:t xml:space="preserve"> valstspiederīg</w:t>
      </w:r>
      <w:r>
        <w:t>ajiem</w:t>
      </w:r>
      <w:r w:rsidRPr="00F15417">
        <w:t>, kuri</w:t>
      </w:r>
      <w:r>
        <w:t xml:space="preserve"> </w:t>
      </w:r>
      <w:r w:rsidRPr="00F15417">
        <w:t>likumīgi uzturas</w:t>
      </w:r>
      <w:r>
        <w:t>, attiecīgi,</w:t>
      </w:r>
      <w:r w:rsidRPr="00F15417">
        <w:t xml:space="preserve"> </w:t>
      </w:r>
      <w:r w:rsidRPr="00BD7E6E">
        <w:rPr>
          <w:i/>
          <w:iCs/>
        </w:rPr>
        <w:t>OACPS</w:t>
      </w:r>
      <w:r>
        <w:t xml:space="preserve"> dalībvalstu vai</w:t>
      </w:r>
      <w:r w:rsidRPr="00F15417">
        <w:t xml:space="preserve"> </w:t>
      </w:r>
      <w:r>
        <w:t>Eiropas Savienības dalībvalstu teritorijās</w:t>
      </w:r>
      <w:r w:rsidRPr="00F15417">
        <w:t xml:space="preserve">. Tās izskata </w:t>
      </w:r>
      <w:r>
        <w:t xml:space="preserve">Eiropas Savienības dalībvalsts vai </w:t>
      </w:r>
      <w:r w:rsidRPr="00670C68">
        <w:rPr>
          <w:i/>
          <w:iCs/>
        </w:rPr>
        <w:t>OACPS</w:t>
      </w:r>
      <w:r>
        <w:t xml:space="preserve"> dalībvalsts</w:t>
      </w:r>
      <w:r w:rsidRPr="00F15417">
        <w:t xml:space="preserve"> valstspiederīg</w:t>
      </w:r>
      <w:r>
        <w:t>o</w:t>
      </w:r>
      <w:r w:rsidRPr="00F15417">
        <w:t>, kuri</w:t>
      </w:r>
      <w:r>
        <w:t xml:space="preserve"> </w:t>
      </w:r>
      <w:r w:rsidRPr="00F15417">
        <w:t>likumīgi uzturas</w:t>
      </w:r>
      <w:r>
        <w:t>, attiecīgi,</w:t>
      </w:r>
      <w:r w:rsidRPr="00F15417">
        <w:t xml:space="preserve"> </w:t>
      </w:r>
      <w:r w:rsidRPr="00BD7E6E">
        <w:rPr>
          <w:i/>
          <w:iCs/>
        </w:rPr>
        <w:t>OACPS</w:t>
      </w:r>
      <w:r>
        <w:t xml:space="preserve"> dalībvalstu vai</w:t>
      </w:r>
      <w:r w:rsidRPr="00F15417">
        <w:t xml:space="preserve"> </w:t>
      </w:r>
      <w:r>
        <w:t>Eiropas Savienības dalībvalstu teritorijās</w:t>
      </w:r>
      <w:r w:rsidRPr="00F15417">
        <w:t>, reintegrācijas izcelsmes valstīs aspektus, lai nodrošinātu, ka viņu gūtā pieredze vai kvalifikācija var dot labumu vietējam darba tirgum un kopienai.</w:t>
      </w:r>
    </w:p>
    <w:p w14:paraId="567C4248" w14:textId="77777777" w:rsidR="007D595D" w:rsidRPr="00F15417" w:rsidRDefault="007D595D" w:rsidP="00E07B42">
      <w:pPr>
        <w:spacing w:before="0" w:after="0"/>
      </w:pPr>
    </w:p>
    <w:p w14:paraId="7807A662" w14:textId="77777777" w:rsidR="007D595D" w:rsidRPr="00F15417" w:rsidRDefault="007D595D" w:rsidP="00E07B42">
      <w:pPr>
        <w:spacing w:before="0" w:after="0"/>
      </w:pPr>
      <w:r w:rsidRPr="00F15417">
        <w:t>4.</w:t>
      </w:r>
      <w:r w:rsidRPr="00F15417">
        <w:tab/>
        <w:t xml:space="preserve">Puses sadarbojas, lai mazinātu prasmju zaudēšanas negatīvo ietekmi uz valstu attīstību. Tās arī pieņem saskaņotu pieeju, lai veicinātu atsevišķu speciālistu apmācību Karību jūras reģionā, </w:t>
      </w:r>
      <w:r>
        <w:t xml:space="preserve">kas </w:t>
      </w:r>
      <w:r w:rsidRPr="00F15417">
        <w:t>ietver apmācības shēmu paplašināšanu un ES pilsoņu uzņemšanas veicināšanu.</w:t>
      </w:r>
    </w:p>
    <w:p w14:paraId="588702D3" w14:textId="77777777" w:rsidR="007D595D" w:rsidRPr="00F15417" w:rsidRDefault="007D595D" w:rsidP="00E07B42">
      <w:pPr>
        <w:spacing w:before="0" w:after="0"/>
      </w:pPr>
    </w:p>
    <w:p w14:paraId="4E8430FE" w14:textId="77777777" w:rsidR="007D595D" w:rsidRPr="00F15417" w:rsidRDefault="007D595D" w:rsidP="00E07B42">
      <w:pPr>
        <w:spacing w:before="0" w:after="0"/>
      </w:pPr>
      <w:r w:rsidRPr="00F15417">
        <w:t>5.</w:t>
      </w:r>
      <w:r w:rsidRPr="00F15417">
        <w:tab/>
        <w:t>Atzīstot, cik svarīgi ir naudas pārvedumi kā iekļaujošas un ilgtspējīgas attīstības avots, ja tie tiek pienācīgi pārvaldīti, Puses cenšas līdz 2030. gadam samazināt naudas pārvedumu izmaksas līdz mazāk nekā 3 </w:t>
      </w:r>
      <w:r>
        <w:t>%</w:t>
      </w:r>
      <w:r w:rsidRPr="00F15417">
        <w:t xml:space="preserve"> un likvidēt naudas pārvedumu koridorus, kuru izmaksas pārsniedz 5 </w:t>
      </w:r>
      <w:r>
        <w:t>%</w:t>
      </w:r>
      <w:r w:rsidRPr="00F15417">
        <w:t xml:space="preserve">, veicināt finansiālo iekļaušanu, izmantojot inovatīvus finanšu instrumentus un jaunas tehnoloģijas, un uzlabot tiesisko regulējumu netradicionālo uzņēmēju pastiprinātai iesaistei. Puses veicina diasporas devumu izcelsmes valsts ilgtspējīgā attīstībā, sekmējot un atvieglinot diasporas ieguldījumus un uzņēmumu izveidi kā līdzekli vietējās attīstības un </w:t>
      </w:r>
      <w:r>
        <w:t>uzņēmējdarbīb</w:t>
      </w:r>
      <w:r w:rsidRPr="00F15417">
        <w:t>as veicināšanai izcelsmes valstīs, kā arī zināšanu, pieredzes un tehnoloģiju nodošanai.</w:t>
      </w:r>
    </w:p>
    <w:p w14:paraId="40586008" w14:textId="77777777" w:rsidR="007D595D" w:rsidRPr="00F15417" w:rsidRDefault="007D595D" w:rsidP="00E07B42">
      <w:pPr>
        <w:spacing w:before="0" w:after="0"/>
      </w:pPr>
    </w:p>
    <w:p w14:paraId="1968F1FE" w14:textId="5CA11EB9" w:rsidR="007D595D" w:rsidRPr="00F15417" w:rsidRDefault="007D595D" w:rsidP="00E07B42">
      <w:pPr>
        <w:spacing w:before="0" w:after="0"/>
      </w:pPr>
      <w:r w:rsidRPr="00F15417">
        <w:br w:type="page"/>
      </w:r>
      <w:r w:rsidRPr="00F15417">
        <w:lastRenderedPageBreak/>
        <w:t>6.</w:t>
      </w:r>
      <w:r w:rsidRPr="00F15417">
        <w:tab/>
        <w:t>Puses, pamatojoties uz solidaritātes, kopīgas labklājības un atbildības principiem, izstrādā pasākumus, lai izmantotu dienvidu-dienvidu migrācijas sniegtās priekšrocības un mazinātu jebkādu negatīvu ietekmi.</w:t>
      </w:r>
    </w:p>
    <w:p w14:paraId="6A186401" w14:textId="77777777" w:rsidR="007D595D" w:rsidRPr="00F15417" w:rsidRDefault="007D595D" w:rsidP="00E07B42">
      <w:pPr>
        <w:spacing w:before="0" w:after="0"/>
      </w:pPr>
    </w:p>
    <w:p w14:paraId="44C1662F" w14:textId="77777777" w:rsidR="007D595D" w:rsidRPr="00F15417" w:rsidRDefault="007D595D" w:rsidP="00E07B42">
      <w:pPr>
        <w:spacing w:before="0" w:after="0"/>
      </w:pPr>
      <w:r w:rsidRPr="00F15417">
        <w:t>7.</w:t>
      </w:r>
      <w:r w:rsidRPr="00F15417">
        <w:tab/>
        <w:t>Puses veicina paraugprakses apmaiņu saistībā ar Karību jūras valstu un ES un reģionu iekšējās mobilitātes shēmām, ieskaitot personu brīvu pārvietošanos reģionālās integrācijas procesos.</w:t>
      </w:r>
    </w:p>
    <w:p w14:paraId="4A7A0186" w14:textId="77777777" w:rsidR="007D595D" w:rsidRPr="00F15417" w:rsidRDefault="007D595D" w:rsidP="00E07B42">
      <w:pPr>
        <w:spacing w:before="0" w:after="0"/>
        <w:jc w:val="center"/>
      </w:pPr>
    </w:p>
    <w:p w14:paraId="45995376" w14:textId="77777777" w:rsidR="007D595D" w:rsidRPr="00F15417" w:rsidRDefault="007D595D" w:rsidP="00E07B42">
      <w:pPr>
        <w:spacing w:before="0" w:after="0"/>
        <w:jc w:val="center"/>
      </w:pPr>
    </w:p>
    <w:p w14:paraId="2623B148" w14:textId="77777777" w:rsidR="007D595D" w:rsidRPr="00F15417" w:rsidRDefault="007D595D" w:rsidP="00E07B42">
      <w:pPr>
        <w:spacing w:before="0" w:after="0"/>
        <w:jc w:val="center"/>
      </w:pPr>
      <w:r w:rsidRPr="00F15417">
        <w:t>________________</w:t>
      </w:r>
    </w:p>
    <w:p w14:paraId="4254E1B6" w14:textId="77777777" w:rsidR="007D595D" w:rsidRDefault="007D595D" w:rsidP="00E07B42">
      <w:pPr>
        <w:spacing w:before="0" w:after="0"/>
        <w:jc w:val="center"/>
        <w:sectPr w:rsidR="007D595D" w:rsidSect="00746BF5">
          <w:headerReference w:type="default" r:id="rId10"/>
          <w:footerReference w:type="default" r:id="rId11"/>
          <w:footnotePr>
            <w:numRestart w:val="eachPage"/>
          </w:footnotePr>
          <w:endnotePr>
            <w:numFmt w:val="decimal"/>
          </w:endnotePr>
          <w:pgSz w:w="11907" w:h="16840" w:code="9"/>
          <w:pgMar w:top="567" w:right="1134" w:bottom="567" w:left="1134" w:header="567" w:footer="567" w:gutter="0"/>
          <w:pgNumType w:start="1"/>
          <w:cols w:space="720"/>
          <w:docGrid w:linePitch="326"/>
        </w:sectPr>
      </w:pPr>
    </w:p>
    <w:p w14:paraId="4D63D2B1" w14:textId="3E1C3EC7" w:rsidR="007D595D" w:rsidRPr="00F15417" w:rsidRDefault="007D595D" w:rsidP="00E07B42">
      <w:pPr>
        <w:spacing w:before="0" w:after="0"/>
        <w:jc w:val="center"/>
      </w:pPr>
      <w:r w:rsidRPr="00F15417">
        <w:lastRenderedPageBreak/>
        <w:t>KLUSĀ OKEĀNA VALSTU REĢIONĀLAIS PROTOKOLS</w:t>
      </w:r>
    </w:p>
    <w:p w14:paraId="0996A666" w14:textId="77777777" w:rsidR="007D595D" w:rsidRPr="00F15417" w:rsidRDefault="007D595D" w:rsidP="00E07B42">
      <w:pPr>
        <w:spacing w:before="0" w:after="0"/>
        <w:jc w:val="center"/>
      </w:pPr>
    </w:p>
    <w:p w14:paraId="737A3F37" w14:textId="77777777" w:rsidR="007D595D" w:rsidRPr="00F15417" w:rsidRDefault="007D595D" w:rsidP="00E07B42">
      <w:pPr>
        <w:spacing w:before="0" w:after="0"/>
        <w:jc w:val="center"/>
      </w:pPr>
    </w:p>
    <w:p w14:paraId="33D8089B" w14:textId="77777777" w:rsidR="007D595D" w:rsidRPr="00F15417" w:rsidRDefault="007D595D" w:rsidP="00E07B42">
      <w:pPr>
        <w:spacing w:before="0" w:after="0"/>
        <w:jc w:val="center"/>
      </w:pPr>
      <w:r w:rsidRPr="00F15417">
        <w:t>I DAĻA</w:t>
      </w:r>
    </w:p>
    <w:p w14:paraId="01CF043E" w14:textId="77777777" w:rsidR="007D595D" w:rsidRPr="00F15417" w:rsidRDefault="007D595D" w:rsidP="00E07B42">
      <w:pPr>
        <w:spacing w:before="0" w:after="0"/>
        <w:jc w:val="center"/>
      </w:pPr>
    </w:p>
    <w:p w14:paraId="7DE28182" w14:textId="77777777" w:rsidR="007D595D" w:rsidRPr="00F15417" w:rsidRDefault="007D595D" w:rsidP="00E07B42">
      <w:pPr>
        <w:spacing w:before="0" w:after="0"/>
        <w:jc w:val="center"/>
      </w:pPr>
      <w:r w:rsidRPr="00F15417">
        <w:t>SADARBĪBAS SATVARS</w:t>
      </w:r>
    </w:p>
    <w:p w14:paraId="758F40E7" w14:textId="77777777" w:rsidR="007D595D" w:rsidRPr="00F15417" w:rsidRDefault="007D595D" w:rsidP="00E07B42">
      <w:pPr>
        <w:spacing w:before="0" w:after="0"/>
        <w:jc w:val="center"/>
      </w:pPr>
    </w:p>
    <w:p w14:paraId="13B9C53F" w14:textId="77777777" w:rsidR="007D595D" w:rsidRPr="00F15417" w:rsidRDefault="007D595D" w:rsidP="00E07B42">
      <w:pPr>
        <w:spacing w:before="0" w:after="0"/>
        <w:jc w:val="center"/>
      </w:pPr>
    </w:p>
    <w:p w14:paraId="58D0C7F2" w14:textId="77777777" w:rsidR="007D595D" w:rsidRPr="00F15417" w:rsidRDefault="007D595D" w:rsidP="00E07B42">
      <w:pPr>
        <w:spacing w:before="0" w:after="0"/>
        <w:jc w:val="center"/>
      </w:pPr>
      <w:r w:rsidRPr="00F15417">
        <w:t>1. NODAĻA</w:t>
      </w:r>
    </w:p>
    <w:p w14:paraId="5C936262" w14:textId="77777777" w:rsidR="007D595D" w:rsidRPr="00F15417" w:rsidRDefault="007D595D" w:rsidP="00E07B42">
      <w:pPr>
        <w:spacing w:before="0" w:after="0"/>
        <w:jc w:val="center"/>
      </w:pPr>
    </w:p>
    <w:p w14:paraId="1D3230C8" w14:textId="77777777" w:rsidR="007D595D" w:rsidRPr="00F15417" w:rsidRDefault="007D595D" w:rsidP="00E07B42">
      <w:pPr>
        <w:spacing w:before="0" w:after="0"/>
        <w:jc w:val="center"/>
      </w:pPr>
      <w:r w:rsidRPr="00F15417">
        <w:t>BŪTĪBA UN DARBĪBAS JOMA</w:t>
      </w:r>
    </w:p>
    <w:p w14:paraId="298620B4" w14:textId="77777777" w:rsidR="007D595D" w:rsidRPr="00F15417" w:rsidRDefault="007D595D" w:rsidP="00E07B42">
      <w:pPr>
        <w:spacing w:before="0" w:after="0"/>
        <w:jc w:val="center"/>
      </w:pPr>
    </w:p>
    <w:p w14:paraId="19A16E23" w14:textId="77777777" w:rsidR="007D595D" w:rsidRPr="00F15417" w:rsidRDefault="007D595D" w:rsidP="00E07B42">
      <w:pPr>
        <w:spacing w:before="0" w:after="0"/>
        <w:jc w:val="center"/>
      </w:pPr>
    </w:p>
    <w:p w14:paraId="610AF8E6" w14:textId="77777777" w:rsidR="007D595D" w:rsidRPr="00F15417" w:rsidRDefault="007D595D" w:rsidP="00E07B42">
      <w:pPr>
        <w:spacing w:before="0" w:after="0"/>
        <w:jc w:val="center"/>
      </w:pPr>
      <w:r w:rsidRPr="00F15417">
        <w:t>1. PANTS</w:t>
      </w:r>
    </w:p>
    <w:p w14:paraId="7CFB74A1" w14:textId="77777777" w:rsidR="007D595D" w:rsidRPr="00F15417" w:rsidRDefault="007D595D" w:rsidP="00E07B42">
      <w:pPr>
        <w:spacing w:before="0" w:after="0"/>
        <w:jc w:val="center"/>
      </w:pPr>
    </w:p>
    <w:p w14:paraId="55B645F7" w14:textId="77777777" w:rsidR="007D595D" w:rsidRPr="00F15417" w:rsidRDefault="007D595D" w:rsidP="00E07B42">
      <w:pPr>
        <w:spacing w:before="0" w:after="0"/>
        <w:jc w:val="center"/>
      </w:pPr>
      <w:r w:rsidRPr="00F15417">
        <w:t>Patiesa partnerība</w:t>
      </w:r>
    </w:p>
    <w:p w14:paraId="4CA6E9C6" w14:textId="77777777" w:rsidR="007D595D" w:rsidRPr="00F15417" w:rsidRDefault="007D595D" w:rsidP="00E07B42">
      <w:pPr>
        <w:spacing w:before="0" w:after="0"/>
      </w:pPr>
    </w:p>
    <w:p w14:paraId="3A6330FD" w14:textId="77777777" w:rsidR="007D595D" w:rsidRPr="00F15417" w:rsidRDefault="007D595D" w:rsidP="00E07B42">
      <w:pPr>
        <w:spacing w:before="0" w:after="0"/>
      </w:pPr>
      <w:r w:rsidRPr="00F15417">
        <w:t>1.</w:t>
      </w:r>
      <w:r w:rsidRPr="00F15417">
        <w:tab/>
        <w:t>Šajā protokolā "Puses" ir attiecīgās Puses, kurām šis protokols ir saistošs saskaņā ar šā nolīguma vispārīgās daļas 6. pantu.</w:t>
      </w:r>
    </w:p>
    <w:p w14:paraId="0A5B2E82" w14:textId="77777777" w:rsidR="007D595D" w:rsidRPr="00F15417" w:rsidRDefault="007D595D" w:rsidP="00E07B42">
      <w:pPr>
        <w:spacing w:before="0" w:after="0"/>
      </w:pPr>
    </w:p>
    <w:p w14:paraId="6713E779" w14:textId="77777777" w:rsidR="007D595D" w:rsidRPr="00F15417" w:rsidRDefault="007D595D" w:rsidP="00E07B42">
      <w:pPr>
        <w:spacing w:before="0" w:after="0"/>
      </w:pPr>
      <w:r w:rsidRPr="00F15417">
        <w:t>2.</w:t>
      </w:r>
      <w:r w:rsidRPr="00F15417">
        <w:tab/>
        <w:t xml:space="preserve">Attiecības starp Pusēm reglamentē šā nolīguma vispārīgās daļas noteikumi un šajā protokolā izklāstītie konkrētie mērķi, kas papildina un pastiprina viens otru, saskaņā ar </w:t>
      </w:r>
      <w:r>
        <w:t xml:space="preserve">šā </w:t>
      </w:r>
      <w:r w:rsidRPr="00F15417">
        <w:t>nolīguma vispārīgās daļas 6. pantu.</w:t>
      </w:r>
    </w:p>
    <w:p w14:paraId="01A3FA48" w14:textId="77777777" w:rsidR="007D595D" w:rsidRPr="00F15417" w:rsidRDefault="007D595D" w:rsidP="00E07B42">
      <w:pPr>
        <w:spacing w:before="0" w:after="0"/>
      </w:pPr>
    </w:p>
    <w:p w14:paraId="0AC55029" w14:textId="443B9DA9" w:rsidR="007D595D" w:rsidRPr="00F15417" w:rsidRDefault="007D595D" w:rsidP="00E07B42">
      <w:pPr>
        <w:spacing w:before="0" w:after="0"/>
      </w:pPr>
      <w:r w:rsidRPr="00F15417">
        <w:br w:type="page"/>
      </w:r>
      <w:r w:rsidRPr="00F15417">
        <w:lastRenderedPageBreak/>
        <w:t>3.</w:t>
      </w:r>
      <w:r w:rsidRPr="00F15417">
        <w:tab/>
        <w:t>Puses vienojas stiprināt attiecības un pastiprināt sadarbību, lai veicinātu kopīgas vērtības, kopīgas intereses, atbildību un pienākumus. Šo patieso partnerību īsteno savstarpējas cieņas un pārskatatbildības, vienlīdzības un dalītas atbildības garā.</w:t>
      </w:r>
    </w:p>
    <w:p w14:paraId="4EA0EA9E" w14:textId="77777777" w:rsidR="007D595D" w:rsidRPr="00F15417" w:rsidRDefault="007D595D" w:rsidP="00E07B42">
      <w:pPr>
        <w:spacing w:before="0" w:after="0"/>
        <w:jc w:val="center"/>
      </w:pPr>
    </w:p>
    <w:p w14:paraId="0E559DCF" w14:textId="77777777" w:rsidR="007D595D" w:rsidRPr="00F15417" w:rsidRDefault="007D595D" w:rsidP="00E07B42">
      <w:pPr>
        <w:spacing w:before="0" w:after="0"/>
        <w:jc w:val="center"/>
      </w:pPr>
    </w:p>
    <w:p w14:paraId="0593C74C" w14:textId="77777777" w:rsidR="007D595D" w:rsidRPr="00F15417" w:rsidRDefault="007D595D" w:rsidP="00E07B42">
      <w:pPr>
        <w:spacing w:before="0" w:after="0"/>
        <w:jc w:val="center"/>
      </w:pPr>
      <w:r w:rsidRPr="00F15417">
        <w:t>2. PANTS</w:t>
      </w:r>
    </w:p>
    <w:p w14:paraId="115171D3" w14:textId="77777777" w:rsidR="007D595D" w:rsidRPr="00F15417" w:rsidRDefault="007D595D" w:rsidP="00E07B42">
      <w:pPr>
        <w:spacing w:before="0" w:after="0"/>
        <w:jc w:val="center"/>
      </w:pPr>
    </w:p>
    <w:p w14:paraId="7C885C81" w14:textId="77777777" w:rsidR="007D595D" w:rsidRPr="00F15417" w:rsidRDefault="007D595D" w:rsidP="00E07B42">
      <w:pPr>
        <w:spacing w:before="0" w:after="0"/>
        <w:jc w:val="center"/>
      </w:pPr>
      <w:r w:rsidRPr="00F15417">
        <w:t>Multilaterālisms</w:t>
      </w:r>
    </w:p>
    <w:p w14:paraId="1651AB30" w14:textId="77777777" w:rsidR="007D595D" w:rsidRPr="00F15417" w:rsidRDefault="007D595D" w:rsidP="00E07B42">
      <w:pPr>
        <w:spacing w:before="0" w:after="0"/>
      </w:pPr>
    </w:p>
    <w:p w14:paraId="562120AF" w14:textId="77777777" w:rsidR="007D595D" w:rsidRPr="00F15417" w:rsidRDefault="007D595D" w:rsidP="00E07B42">
      <w:pPr>
        <w:spacing w:before="0" w:after="0"/>
      </w:pPr>
      <w:r w:rsidRPr="00F15417">
        <w:t>1.</w:t>
      </w:r>
      <w:r w:rsidRPr="00F15417">
        <w:tab/>
        <w:t>Puses stiprina dialogu un sadarbību un pastiprina centienus, lai atbalstītu multilaterālismu un uz noteikumiem balstītu globālo kārtību.</w:t>
      </w:r>
    </w:p>
    <w:p w14:paraId="4FEFC805" w14:textId="77777777" w:rsidR="007D595D" w:rsidRPr="00F15417" w:rsidRDefault="007D595D" w:rsidP="00E07B42">
      <w:pPr>
        <w:spacing w:before="0" w:after="0"/>
      </w:pPr>
    </w:p>
    <w:p w14:paraId="3CD9379E" w14:textId="77777777" w:rsidR="007D595D" w:rsidRPr="00F15417" w:rsidRDefault="007D595D" w:rsidP="00E07B42">
      <w:pPr>
        <w:spacing w:before="0" w:after="0"/>
      </w:pPr>
      <w:r w:rsidRPr="00F15417">
        <w:t>2.</w:t>
      </w:r>
      <w:r w:rsidRPr="00F15417">
        <w:tab/>
        <w:t>Puses ar atbilstīgu partnerības dialogu</w:t>
      </w:r>
      <w:r>
        <w:t>, kā minēts vispārīgās daļas 3. pantā,</w:t>
      </w:r>
      <w:r w:rsidRPr="00F15417">
        <w:t xml:space="preserve"> cenšas veidot stratēģiskas koalīcijas vairākos globālos jautājumos, </w:t>
      </w:r>
      <w:r>
        <w:t xml:space="preserve">jo </w:t>
      </w:r>
      <w:r w:rsidRPr="00F15417">
        <w:t>īpaši attiecībā uz klimata pārmaiņām, okeānu pārvaldību, bioloģisko daudzveidību, iekļaujošu un ilgtspējīgu ekonomikas attīstību, cilvēktiesībām un jautājumiem, kas saistīti ar mieru un drošību. Tās attiecīgā gadījumā koordinē savas nostājas Apvienoto Nāciju Organizācijā (ANO) un citās starptautiskās un reģionālās organizācijās un forumos. Tās veic konkrētus pasākumus, lai attiecīgi parakstītu vai ratificētu galvenos starptautiskos līgumus un konvencijas, pievienotos tiem un īstenotu tos.</w:t>
      </w:r>
    </w:p>
    <w:p w14:paraId="74376D08" w14:textId="77777777" w:rsidR="007D595D" w:rsidRPr="00F15417" w:rsidRDefault="007D595D" w:rsidP="00E07B42">
      <w:pPr>
        <w:spacing w:before="0" w:after="0"/>
        <w:jc w:val="center"/>
      </w:pPr>
    </w:p>
    <w:p w14:paraId="0D5EB46F" w14:textId="77777777" w:rsidR="007D595D" w:rsidRPr="00F15417" w:rsidRDefault="007D595D" w:rsidP="00E07B42">
      <w:pPr>
        <w:spacing w:before="0" w:after="0"/>
        <w:jc w:val="center"/>
      </w:pPr>
    </w:p>
    <w:p w14:paraId="053CC8CA" w14:textId="1BE89227" w:rsidR="007D595D" w:rsidRPr="00F15417" w:rsidRDefault="007D595D" w:rsidP="00E07B42">
      <w:pPr>
        <w:spacing w:before="0" w:after="0"/>
        <w:jc w:val="center"/>
      </w:pPr>
      <w:r w:rsidRPr="00F15417">
        <w:br w:type="page"/>
      </w:r>
      <w:r w:rsidRPr="00F15417">
        <w:lastRenderedPageBreak/>
        <w:t>3. PANTS</w:t>
      </w:r>
    </w:p>
    <w:p w14:paraId="07EFA548" w14:textId="77777777" w:rsidR="007D595D" w:rsidRPr="00F15417" w:rsidRDefault="007D595D" w:rsidP="00E07B42">
      <w:pPr>
        <w:spacing w:before="0" w:after="0"/>
        <w:jc w:val="center"/>
      </w:pPr>
    </w:p>
    <w:p w14:paraId="0FA481F7" w14:textId="77777777" w:rsidR="007D595D" w:rsidRPr="00F15417" w:rsidRDefault="007D595D" w:rsidP="00E07B42">
      <w:pPr>
        <w:spacing w:before="0" w:after="0"/>
        <w:jc w:val="center"/>
      </w:pPr>
      <w:r w:rsidRPr="00F15417">
        <w:t>Mērķi</w:t>
      </w:r>
    </w:p>
    <w:p w14:paraId="351AAD29" w14:textId="77777777" w:rsidR="007D595D" w:rsidRPr="00F15417" w:rsidRDefault="007D595D" w:rsidP="00E07B42">
      <w:pPr>
        <w:spacing w:before="0" w:after="0"/>
      </w:pPr>
    </w:p>
    <w:p w14:paraId="5B71BBDC" w14:textId="77777777" w:rsidR="007D595D" w:rsidRPr="00F15417" w:rsidRDefault="007D595D" w:rsidP="00E07B42">
      <w:pPr>
        <w:spacing w:before="0" w:after="0"/>
      </w:pPr>
      <w:r w:rsidRPr="00F15417">
        <w:t>Puses atkārtoti apstiprina šā protokola plašo un visaptverošo raksturu un vienojas, ka tā mērķi cita starpā ir šādi:</w:t>
      </w:r>
    </w:p>
    <w:p w14:paraId="3540C914" w14:textId="77777777" w:rsidR="007D595D" w:rsidRPr="00F15417" w:rsidRDefault="007D595D" w:rsidP="00E07B42">
      <w:pPr>
        <w:spacing w:before="0" w:after="0"/>
        <w:ind w:left="567" w:hanging="567"/>
      </w:pPr>
    </w:p>
    <w:p w14:paraId="116EDC29" w14:textId="77777777" w:rsidR="007D595D" w:rsidRPr="00F15417" w:rsidRDefault="007D595D" w:rsidP="00E07B42">
      <w:pPr>
        <w:spacing w:before="0" w:after="0"/>
        <w:ind w:left="567" w:hanging="567"/>
      </w:pPr>
      <w:r w:rsidRPr="00F15417">
        <w:t>a)</w:t>
      </w:r>
      <w:r w:rsidRPr="00F15417">
        <w:tab/>
        <w:t>stiprināt to politisko partnerību, kuras pamatā ir regulārs dialogs un kopīgu interešu veicināšana;</w:t>
      </w:r>
    </w:p>
    <w:p w14:paraId="6500C6D7" w14:textId="77777777" w:rsidR="007D595D" w:rsidRPr="00F15417" w:rsidRDefault="007D595D" w:rsidP="00E07B42">
      <w:pPr>
        <w:spacing w:before="0" w:after="0"/>
        <w:ind w:left="567" w:hanging="567"/>
      </w:pPr>
    </w:p>
    <w:p w14:paraId="69D91DEA" w14:textId="77777777" w:rsidR="007D595D" w:rsidRPr="00F15417" w:rsidRDefault="007D595D" w:rsidP="00E07B42">
      <w:pPr>
        <w:spacing w:before="0" w:after="0"/>
        <w:ind w:left="567" w:hanging="567"/>
      </w:pPr>
      <w:r w:rsidRPr="00F15417">
        <w:t>b)</w:t>
      </w:r>
      <w:r w:rsidRPr="00F15417">
        <w:tab/>
        <w:t>uzlabot vidisko noturību un klimatnoturību un īstenot dabas resursu ilgtspējīgu pārvaldību;</w:t>
      </w:r>
    </w:p>
    <w:p w14:paraId="495D84DB" w14:textId="77777777" w:rsidR="007D595D" w:rsidRPr="00F15417" w:rsidRDefault="007D595D" w:rsidP="00E07B42">
      <w:pPr>
        <w:spacing w:before="0" w:after="0"/>
        <w:ind w:left="567" w:hanging="567"/>
      </w:pPr>
    </w:p>
    <w:p w14:paraId="23BEA026" w14:textId="77777777" w:rsidR="007D595D" w:rsidRPr="00F15417" w:rsidRDefault="007D595D" w:rsidP="00E07B42">
      <w:pPr>
        <w:spacing w:before="0" w:after="0"/>
        <w:ind w:left="567" w:hanging="567"/>
      </w:pPr>
      <w:r w:rsidRPr="00F15417">
        <w:t>c)</w:t>
      </w:r>
      <w:r w:rsidRPr="00F15417">
        <w:tab/>
        <w:t>veidot demokrātiskas, miermīlīgas un uz tiesībām balstītas sabiedrības, kuru pamatā ir tiesiskums un laba pārvaldība, kā arī panākt progresu dzimumu līdztiesības un finanšu pārvaldības jomā;</w:t>
      </w:r>
    </w:p>
    <w:p w14:paraId="63129C6E" w14:textId="77777777" w:rsidR="007D595D" w:rsidRPr="00F15417" w:rsidRDefault="007D595D" w:rsidP="00E07B42">
      <w:pPr>
        <w:spacing w:before="0" w:after="0"/>
        <w:ind w:left="567" w:hanging="567"/>
      </w:pPr>
    </w:p>
    <w:p w14:paraId="5C0824DD" w14:textId="77777777" w:rsidR="007D595D" w:rsidRPr="00F15417" w:rsidRDefault="007D595D" w:rsidP="00E07B42">
      <w:pPr>
        <w:spacing w:before="0" w:after="0"/>
        <w:ind w:left="567" w:hanging="567"/>
      </w:pPr>
      <w:r w:rsidRPr="00F15417">
        <w:t>d)</w:t>
      </w:r>
      <w:r w:rsidRPr="00F15417">
        <w:tab/>
        <w:t>atbalstīt iekļaujošu un ilgtspējīgu ekonomikas izaugsmi ar ieguldījumu palielināšanu un privātā sektora attīstību, īpašu uzmanību pievēršot zilajai ekonomikai un uzlabotai savienojamībai;</w:t>
      </w:r>
    </w:p>
    <w:p w14:paraId="3F7B2A9F" w14:textId="77777777" w:rsidR="007D595D" w:rsidRPr="00F15417" w:rsidRDefault="007D595D" w:rsidP="00E07B42">
      <w:pPr>
        <w:spacing w:before="0" w:after="0"/>
        <w:ind w:left="567" w:hanging="567"/>
      </w:pPr>
    </w:p>
    <w:p w14:paraId="731EE4A9" w14:textId="77777777" w:rsidR="007D595D" w:rsidRPr="00F15417" w:rsidRDefault="007D595D" w:rsidP="00E07B42">
      <w:pPr>
        <w:spacing w:before="0" w:after="0"/>
        <w:ind w:left="567" w:hanging="567"/>
      </w:pPr>
      <w:r w:rsidRPr="00F15417">
        <w:t>e)</w:t>
      </w:r>
      <w:r w:rsidRPr="00F15417">
        <w:tab/>
        <w:t>atbalstīt konkrētus pasākumus, kuru mērķis ir stiprināt okeānu pārvaldību un dzīvo jūras resursu, arī zvejas resursu, saglabāšanu un ilgtspējīgu pārvaldību, un</w:t>
      </w:r>
    </w:p>
    <w:p w14:paraId="03370B81" w14:textId="77777777" w:rsidR="007D595D" w:rsidRPr="00F15417" w:rsidRDefault="007D595D" w:rsidP="00E07B42">
      <w:pPr>
        <w:spacing w:before="0" w:after="0"/>
        <w:ind w:left="567" w:hanging="567"/>
      </w:pPr>
    </w:p>
    <w:p w14:paraId="71C0FAC0" w14:textId="77777777" w:rsidR="007D595D" w:rsidRPr="00F15417" w:rsidRDefault="007D595D" w:rsidP="00E07B42">
      <w:pPr>
        <w:spacing w:before="0" w:after="0"/>
        <w:ind w:left="567" w:hanging="567"/>
      </w:pPr>
      <w:r w:rsidRPr="00F15417">
        <w:t>f)</w:t>
      </w:r>
      <w:r w:rsidRPr="00F15417">
        <w:tab/>
        <w:t>ieguldīt humānajā un sociālajā attīstībā, novēršot nevienlīdzību un nodrošinot, ka neviens netiek atstāts novārtā, īpašu uzmanību pievēršot jauniešu interešu veicināšanai un pilnvērtīgu ekonomisko, sociālo un politisko iespēju nodrošināšanai sievietēm un meitenēm.</w:t>
      </w:r>
    </w:p>
    <w:p w14:paraId="13607C02" w14:textId="77777777" w:rsidR="007D595D" w:rsidRPr="00F15417" w:rsidRDefault="007D595D" w:rsidP="00E07B42">
      <w:pPr>
        <w:spacing w:before="0" w:after="0"/>
        <w:jc w:val="center"/>
      </w:pPr>
    </w:p>
    <w:p w14:paraId="778224A0" w14:textId="77777777" w:rsidR="007D595D" w:rsidRPr="00F15417" w:rsidRDefault="007D595D" w:rsidP="00E07B42">
      <w:pPr>
        <w:spacing w:before="0" w:after="0"/>
        <w:jc w:val="center"/>
      </w:pPr>
    </w:p>
    <w:p w14:paraId="56C40E67" w14:textId="4635E03E" w:rsidR="007D595D" w:rsidRPr="00F15417" w:rsidRDefault="007D595D" w:rsidP="00E07B42">
      <w:pPr>
        <w:spacing w:before="0" w:after="0"/>
        <w:jc w:val="center"/>
      </w:pPr>
      <w:r w:rsidRPr="00F15417">
        <w:br w:type="page"/>
      </w:r>
      <w:r w:rsidRPr="00F15417">
        <w:lastRenderedPageBreak/>
        <w:t>4. PANTS</w:t>
      </w:r>
    </w:p>
    <w:p w14:paraId="3A695E0F" w14:textId="77777777" w:rsidR="007D595D" w:rsidRPr="00F15417" w:rsidRDefault="007D595D" w:rsidP="00E07B42">
      <w:pPr>
        <w:spacing w:before="0" w:after="0"/>
        <w:jc w:val="center"/>
      </w:pPr>
    </w:p>
    <w:p w14:paraId="774A3AB7" w14:textId="77777777" w:rsidR="007D595D" w:rsidRPr="00F15417" w:rsidRDefault="007D595D" w:rsidP="00E07B42">
      <w:pPr>
        <w:spacing w:before="0" w:after="0"/>
        <w:jc w:val="center"/>
      </w:pPr>
      <w:r w:rsidRPr="00F15417">
        <w:t>Reģionālā integrācija un sadarbība</w:t>
      </w:r>
    </w:p>
    <w:p w14:paraId="75BB7371" w14:textId="77777777" w:rsidR="007D595D" w:rsidRPr="00F15417" w:rsidRDefault="007D595D" w:rsidP="00E07B42">
      <w:pPr>
        <w:spacing w:before="0" w:after="0"/>
      </w:pPr>
    </w:p>
    <w:p w14:paraId="3348A4B9" w14:textId="77777777" w:rsidR="007D595D" w:rsidRPr="00F15417" w:rsidRDefault="007D595D" w:rsidP="00E07B42">
      <w:pPr>
        <w:spacing w:before="0" w:after="0"/>
      </w:pPr>
      <w:r w:rsidRPr="00F15417">
        <w:t>1.</w:t>
      </w:r>
      <w:r w:rsidRPr="00F15417">
        <w:tab/>
        <w:t>Puses atbalsta reģionālās integrācijas un sadarbības procesu Klusā okeāna reģionā – tas ir veids, kā risināt problēmas, kas skar vairākas valstis, un veicināt šā protokola īstenošanu, lai pilnībā izmantotu tā sniegtās priekšrocības, ņemot vērā to attiecīgos politikas satvarus, arī Klusā okeāna reģionālisma regulējumu.</w:t>
      </w:r>
    </w:p>
    <w:p w14:paraId="04E40BA0" w14:textId="77777777" w:rsidR="007D595D" w:rsidRPr="00F15417" w:rsidRDefault="007D595D" w:rsidP="00E07B42">
      <w:pPr>
        <w:spacing w:before="0" w:after="0"/>
      </w:pPr>
    </w:p>
    <w:p w14:paraId="3B9EB85D" w14:textId="77777777" w:rsidR="007D595D" w:rsidRPr="00F15417" w:rsidRDefault="007D595D" w:rsidP="00E07B42">
      <w:pPr>
        <w:spacing w:before="0" w:after="0"/>
      </w:pPr>
      <w:r w:rsidRPr="00F15417">
        <w:t>2.</w:t>
      </w:r>
      <w:r w:rsidRPr="00F15417">
        <w:tab/>
        <w:t>Puses vienojas pastiprināt sadarbību ar reģionālajām organizācijām, valstīm un teritorijām, kurām ir tādas pašas vērtības un kuras vēlas un spēj veicināt kopīgus mērķus un tiem pievērsties, sekmējot visa Klusā okeāna reģiona politisko, ekonomisko un sociālo attīstību.</w:t>
      </w:r>
    </w:p>
    <w:p w14:paraId="5313AD50" w14:textId="77777777" w:rsidR="007D595D" w:rsidRPr="00F15417" w:rsidRDefault="007D595D" w:rsidP="00E07B42">
      <w:pPr>
        <w:spacing w:before="0" w:after="0"/>
      </w:pPr>
    </w:p>
    <w:p w14:paraId="34ECB49F" w14:textId="77777777" w:rsidR="007D595D" w:rsidRPr="00F15417" w:rsidRDefault="007D595D" w:rsidP="00E07B42">
      <w:pPr>
        <w:spacing w:before="0" w:after="0"/>
      </w:pPr>
      <w:r w:rsidRPr="00F15417">
        <w:t>3.</w:t>
      </w:r>
      <w:r w:rsidRPr="00F15417">
        <w:tab/>
        <w:t>Puses veicina un atbalsta dienvidu-dienvidu un trīspusējo sadarbību kā līdzekli reģionālās sadarbības stiprināšanai.</w:t>
      </w:r>
    </w:p>
    <w:p w14:paraId="77DA1A70" w14:textId="77777777" w:rsidR="007D595D" w:rsidRPr="00F15417" w:rsidRDefault="007D595D" w:rsidP="00E07B42">
      <w:pPr>
        <w:spacing w:before="0" w:after="0"/>
        <w:jc w:val="center"/>
      </w:pPr>
    </w:p>
    <w:p w14:paraId="0535435C" w14:textId="77777777" w:rsidR="007D595D" w:rsidRPr="00F15417" w:rsidRDefault="007D595D" w:rsidP="00E07B42">
      <w:pPr>
        <w:spacing w:before="0" w:after="0"/>
        <w:jc w:val="center"/>
      </w:pPr>
    </w:p>
    <w:p w14:paraId="6765DFE2" w14:textId="7D51CD17" w:rsidR="007D595D" w:rsidRPr="00F15417" w:rsidRDefault="007D595D" w:rsidP="00E07B42">
      <w:pPr>
        <w:spacing w:before="0" w:after="0"/>
        <w:jc w:val="center"/>
      </w:pPr>
      <w:r w:rsidRPr="00F15417">
        <w:br w:type="page"/>
      </w:r>
      <w:r w:rsidRPr="00F15417">
        <w:lastRenderedPageBreak/>
        <w:t>2. NODAĻA</w:t>
      </w:r>
    </w:p>
    <w:p w14:paraId="4A4ADB89" w14:textId="77777777" w:rsidR="007D595D" w:rsidRPr="00F15417" w:rsidRDefault="007D595D" w:rsidP="00E07B42">
      <w:pPr>
        <w:spacing w:before="0" w:after="0"/>
        <w:jc w:val="center"/>
      </w:pPr>
    </w:p>
    <w:p w14:paraId="34D4E8F8" w14:textId="77777777" w:rsidR="007D595D" w:rsidRPr="00F15417" w:rsidRDefault="007D595D" w:rsidP="00E07B42">
      <w:pPr>
        <w:spacing w:before="0" w:after="0"/>
        <w:jc w:val="center"/>
      </w:pPr>
      <w:r w:rsidRPr="00F15417">
        <w:t>DALĪBNIEKI UN PROCESI</w:t>
      </w:r>
    </w:p>
    <w:p w14:paraId="66FA2F88" w14:textId="77777777" w:rsidR="007D595D" w:rsidRPr="00F15417" w:rsidRDefault="007D595D" w:rsidP="00E07B42">
      <w:pPr>
        <w:spacing w:before="0" w:after="0"/>
        <w:jc w:val="center"/>
      </w:pPr>
    </w:p>
    <w:p w14:paraId="26FE7283" w14:textId="77777777" w:rsidR="007D595D" w:rsidRPr="00F15417" w:rsidRDefault="007D595D" w:rsidP="00E07B42">
      <w:pPr>
        <w:spacing w:before="0" w:after="0"/>
        <w:jc w:val="center"/>
      </w:pPr>
    </w:p>
    <w:p w14:paraId="0A7BD9F8" w14:textId="77777777" w:rsidR="007D595D" w:rsidRPr="00F15417" w:rsidRDefault="007D595D" w:rsidP="00E07B42">
      <w:pPr>
        <w:spacing w:before="0" w:after="0"/>
        <w:jc w:val="center"/>
      </w:pPr>
      <w:r w:rsidRPr="00F15417">
        <w:t>5. PANTS</w:t>
      </w:r>
    </w:p>
    <w:p w14:paraId="4C65B26B" w14:textId="77777777" w:rsidR="007D595D" w:rsidRPr="00F15417" w:rsidRDefault="007D595D" w:rsidP="00E07B42">
      <w:pPr>
        <w:spacing w:before="0" w:after="0"/>
        <w:jc w:val="center"/>
      </w:pPr>
    </w:p>
    <w:p w14:paraId="747A9CF7" w14:textId="77777777" w:rsidR="007D595D" w:rsidRPr="00F15417" w:rsidRDefault="007D595D" w:rsidP="00E07B42">
      <w:pPr>
        <w:spacing w:before="0" w:after="0"/>
        <w:jc w:val="center"/>
      </w:pPr>
      <w:r w:rsidRPr="00F15417">
        <w:t>Institucionālie noteikumi</w:t>
      </w:r>
    </w:p>
    <w:p w14:paraId="1EE4B7BA" w14:textId="77777777" w:rsidR="007D595D" w:rsidRPr="00F15417" w:rsidRDefault="007D595D" w:rsidP="00E07B42">
      <w:pPr>
        <w:spacing w:before="0" w:after="0"/>
      </w:pPr>
    </w:p>
    <w:p w14:paraId="4769281F" w14:textId="77777777" w:rsidR="007D595D" w:rsidRPr="00F15417" w:rsidRDefault="007D595D" w:rsidP="00E07B42">
      <w:pPr>
        <w:spacing w:before="0" w:after="0"/>
      </w:pPr>
      <w:r w:rsidRPr="00F15417">
        <w:t>1.</w:t>
      </w:r>
      <w:r w:rsidRPr="00F15417">
        <w:tab/>
      </w:r>
      <w:r>
        <w:t xml:space="preserve">Ar šo </w:t>
      </w:r>
      <w:r w:rsidRPr="00F15417">
        <w:t>protokol</w:t>
      </w:r>
      <w:r>
        <w:t>u izveidotās</w:t>
      </w:r>
      <w:r w:rsidRPr="00F15417">
        <w:t xml:space="preserve"> kopīgās iestādes, kuru sastāvs un funkcijas ir noteiktas šā nolīguma vispārīgajā daļā, ir šādas:</w:t>
      </w:r>
    </w:p>
    <w:p w14:paraId="28350707" w14:textId="77777777" w:rsidR="007D595D" w:rsidRPr="00F15417" w:rsidRDefault="007D595D" w:rsidP="00E07B42">
      <w:pPr>
        <w:spacing w:before="0" w:after="0"/>
        <w:ind w:left="567" w:hanging="567"/>
      </w:pPr>
    </w:p>
    <w:p w14:paraId="155B6240" w14:textId="77777777" w:rsidR="007D595D" w:rsidRPr="00F15417" w:rsidRDefault="007D595D" w:rsidP="00E07B42">
      <w:pPr>
        <w:spacing w:before="0" w:after="0"/>
        <w:ind w:left="567" w:hanging="567"/>
      </w:pPr>
      <w:r w:rsidRPr="00F15417">
        <w:t>a)</w:t>
      </w:r>
      <w:r w:rsidRPr="00F15417">
        <w:tab/>
        <w:t>Klusā okeāna valstu un ES Ministru padome;</w:t>
      </w:r>
    </w:p>
    <w:p w14:paraId="6DD4E865" w14:textId="77777777" w:rsidR="007D595D" w:rsidRPr="00F15417" w:rsidRDefault="007D595D" w:rsidP="00E07B42">
      <w:pPr>
        <w:spacing w:before="0" w:after="0"/>
        <w:ind w:left="567" w:hanging="567"/>
      </w:pPr>
    </w:p>
    <w:p w14:paraId="1BE45EE8" w14:textId="77777777" w:rsidR="007D595D" w:rsidRPr="00F15417" w:rsidRDefault="007D595D" w:rsidP="00E07B42">
      <w:pPr>
        <w:spacing w:before="0" w:after="0"/>
        <w:ind w:left="567" w:hanging="567"/>
      </w:pPr>
      <w:r w:rsidRPr="00F15417">
        <w:t>b)</w:t>
      </w:r>
      <w:r w:rsidRPr="00F15417">
        <w:tab/>
        <w:t>Klusā okeāna valstu un ES Apvienotā komiteja;</w:t>
      </w:r>
    </w:p>
    <w:p w14:paraId="2319B9A2" w14:textId="77777777" w:rsidR="007D595D" w:rsidRPr="00F15417" w:rsidRDefault="007D595D" w:rsidP="00E07B42">
      <w:pPr>
        <w:spacing w:before="0" w:after="0"/>
        <w:ind w:left="567" w:hanging="567"/>
      </w:pPr>
    </w:p>
    <w:p w14:paraId="2CF33D0A" w14:textId="77777777" w:rsidR="007D595D" w:rsidRPr="00F15417" w:rsidRDefault="007D595D" w:rsidP="00E07B42">
      <w:pPr>
        <w:spacing w:before="0" w:after="0"/>
        <w:ind w:left="567" w:hanging="567"/>
      </w:pPr>
      <w:r w:rsidRPr="00F15417">
        <w:t>c)</w:t>
      </w:r>
      <w:r w:rsidRPr="00F15417">
        <w:tab/>
        <w:t>Klusā okeāna valstu un ES Parlamentārā asambleja.</w:t>
      </w:r>
    </w:p>
    <w:p w14:paraId="0A798386" w14:textId="77777777" w:rsidR="007D595D" w:rsidRPr="00F15417" w:rsidRDefault="007D595D" w:rsidP="00E07B42">
      <w:pPr>
        <w:spacing w:before="0" w:after="0"/>
      </w:pPr>
    </w:p>
    <w:p w14:paraId="72B76BD1" w14:textId="77777777" w:rsidR="007D595D" w:rsidRPr="00F15417" w:rsidRDefault="007D595D" w:rsidP="00E07B42">
      <w:pPr>
        <w:spacing w:before="0" w:after="0"/>
      </w:pPr>
      <w:r w:rsidRPr="00F15417">
        <w:t>2.</w:t>
      </w:r>
      <w:r w:rsidRPr="00F15417">
        <w:tab/>
        <w:t>Puses var lemt tikties valstu vai valdību vadītāju līmenī pēc vajadzības, pamatojoties uz savstarpēji saskaņotu grafiku un darba kārtību.</w:t>
      </w:r>
    </w:p>
    <w:p w14:paraId="01B01D5A" w14:textId="77777777" w:rsidR="007D595D" w:rsidRPr="00F15417" w:rsidRDefault="007D595D" w:rsidP="00E07B42">
      <w:pPr>
        <w:spacing w:before="0" w:after="0"/>
        <w:jc w:val="center"/>
      </w:pPr>
    </w:p>
    <w:p w14:paraId="5C62B2E0" w14:textId="77777777" w:rsidR="007D595D" w:rsidRPr="00F15417" w:rsidRDefault="007D595D" w:rsidP="00E07B42">
      <w:pPr>
        <w:spacing w:before="0" w:after="0"/>
        <w:jc w:val="center"/>
      </w:pPr>
    </w:p>
    <w:p w14:paraId="51752985" w14:textId="2C3B6300" w:rsidR="007D595D" w:rsidRPr="00F15417" w:rsidRDefault="007D595D" w:rsidP="00E07B42">
      <w:pPr>
        <w:spacing w:before="0" w:after="0"/>
        <w:jc w:val="center"/>
      </w:pPr>
      <w:r w:rsidRPr="00F15417">
        <w:br w:type="page"/>
      </w:r>
      <w:r w:rsidRPr="00F15417">
        <w:lastRenderedPageBreak/>
        <w:t>6. PANTS</w:t>
      </w:r>
    </w:p>
    <w:p w14:paraId="16C6C49C" w14:textId="77777777" w:rsidR="007D595D" w:rsidRPr="00F15417" w:rsidRDefault="007D595D" w:rsidP="00E07B42">
      <w:pPr>
        <w:spacing w:before="0" w:after="0"/>
        <w:jc w:val="center"/>
      </w:pPr>
    </w:p>
    <w:p w14:paraId="627160B9" w14:textId="77777777" w:rsidR="007D595D" w:rsidRPr="00F15417" w:rsidRDefault="007D595D" w:rsidP="00E07B42">
      <w:pPr>
        <w:spacing w:before="0" w:after="0"/>
        <w:jc w:val="center"/>
      </w:pPr>
      <w:r w:rsidRPr="00F15417">
        <w:t>Klusā okeāna reģiona aizjūras zemes un teritorijas</w:t>
      </w:r>
    </w:p>
    <w:p w14:paraId="3298810F" w14:textId="77777777" w:rsidR="007D595D" w:rsidRPr="00F15417" w:rsidRDefault="007D595D" w:rsidP="00E07B42">
      <w:pPr>
        <w:spacing w:before="0" w:after="0"/>
      </w:pPr>
    </w:p>
    <w:p w14:paraId="1F9BECD9" w14:textId="77777777" w:rsidR="007D595D" w:rsidRPr="00F15417" w:rsidRDefault="007D595D" w:rsidP="00E07B42">
      <w:pPr>
        <w:spacing w:before="0" w:after="0"/>
      </w:pPr>
      <w:r w:rsidRPr="00F15417">
        <w:t>1.</w:t>
      </w:r>
      <w:r w:rsidRPr="00F15417">
        <w:tab/>
        <w:t>Puses vienojas stiprināt saites starp Klusā okeāna reģiona aizjūras zemēm un teritorijām</w:t>
      </w:r>
      <w:r>
        <w:t xml:space="preserve"> (AZT)</w:t>
      </w:r>
      <w:r w:rsidRPr="00F15417">
        <w:t xml:space="preserve">, kas asociētas ar </w:t>
      </w:r>
      <w:r>
        <w:t>ES</w:t>
      </w:r>
      <w:r w:rsidRPr="00F15417">
        <w:t xml:space="preserve">, un </w:t>
      </w:r>
      <w:r w:rsidRPr="00F15417">
        <w:rPr>
          <w:i/>
        </w:rPr>
        <w:t>OACPS</w:t>
      </w:r>
      <w:r w:rsidRPr="00F15417">
        <w:t xml:space="preserve"> dalībvalstīm no Klusā okeāna reģiona.</w:t>
      </w:r>
    </w:p>
    <w:p w14:paraId="3BDA16DA" w14:textId="77777777" w:rsidR="007D595D" w:rsidRPr="00F15417" w:rsidRDefault="007D595D" w:rsidP="00E07B42">
      <w:pPr>
        <w:spacing w:before="0" w:after="0"/>
      </w:pPr>
    </w:p>
    <w:p w14:paraId="38AB70C1" w14:textId="77777777" w:rsidR="007D595D" w:rsidRPr="00F15417" w:rsidRDefault="007D595D" w:rsidP="00E07B42">
      <w:pPr>
        <w:spacing w:before="0" w:after="0"/>
      </w:pPr>
      <w:r w:rsidRPr="00F15417">
        <w:t>2.</w:t>
      </w:r>
      <w:r w:rsidRPr="00F15417">
        <w:tab/>
        <w:t xml:space="preserve">Puses cenšas attiecīgā gadījumā iesaistīt AZT reģionālajā integrācijā, sadarbībā un organizācijās, </w:t>
      </w:r>
      <w:r>
        <w:t xml:space="preserve">jo </w:t>
      </w:r>
      <w:r w:rsidRPr="00F15417">
        <w:t>īpaši tādās jomās kā klimata pārmaiņas, vidiskā ilgtspēja, ilgtspējīga dabas resursu pārvaldība, savienojamība un tirdzniecība un ieguldījumi.</w:t>
      </w:r>
    </w:p>
    <w:p w14:paraId="24116180" w14:textId="77777777" w:rsidR="007D595D" w:rsidRPr="00F15417" w:rsidRDefault="007D595D" w:rsidP="00E07B42">
      <w:pPr>
        <w:spacing w:before="0" w:after="0"/>
      </w:pPr>
    </w:p>
    <w:p w14:paraId="49D6269E" w14:textId="77777777" w:rsidR="007D595D" w:rsidRPr="00F15417" w:rsidRDefault="007D595D" w:rsidP="00E07B42">
      <w:pPr>
        <w:spacing w:before="0" w:after="0"/>
      </w:pPr>
      <w:r w:rsidRPr="00F15417">
        <w:t>3.</w:t>
      </w:r>
      <w:r w:rsidRPr="00F15417">
        <w:tab/>
        <w:t xml:space="preserve">Puses vienojas, ka </w:t>
      </w:r>
      <w:r>
        <w:t xml:space="preserve">ar šo </w:t>
      </w:r>
      <w:r w:rsidRPr="00F15417">
        <w:t>protokol</w:t>
      </w:r>
      <w:r>
        <w:t>u izveidotajās</w:t>
      </w:r>
      <w:r w:rsidRPr="00F15417">
        <w:t xml:space="preserve"> kopīg</w:t>
      </w:r>
      <w:r>
        <w:t>aj</w:t>
      </w:r>
      <w:r w:rsidRPr="00F15417">
        <w:t>ās iestād</w:t>
      </w:r>
      <w:r>
        <w:t>ēs</w:t>
      </w:r>
      <w:r w:rsidRPr="00F15417">
        <w:t xml:space="preserve"> Klusā okeāna reģiona AZT tiek piešķirta novērotāju loma.</w:t>
      </w:r>
    </w:p>
    <w:p w14:paraId="3794614D" w14:textId="77777777" w:rsidR="007D595D" w:rsidRPr="00F15417" w:rsidRDefault="007D595D" w:rsidP="00E07B42">
      <w:pPr>
        <w:spacing w:before="0" w:after="0"/>
        <w:jc w:val="center"/>
      </w:pPr>
    </w:p>
    <w:p w14:paraId="5265A202" w14:textId="77777777" w:rsidR="007D595D" w:rsidRPr="00F15417" w:rsidRDefault="007D595D" w:rsidP="00E07B42">
      <w:pPr>
        <w:spacing w:before="0" w:after="0"/>
        <w:jc w:val="center"/>
      </w:pPr>
    </w:p>
    <w:p w14:paraId="20051B2B" w14:textId="77777777" w:rsidR="007D595D" w:rsidRPr="00F15417" w:rsidRDefault="007D595D" w:rsidP="00E07B42">
      <w:pPr>
        <w:spacing w:before="0" w:after="0"/>
        <w:jc w:val="center"/>
      </w:pPr>
      <w:r w:rsidRPr="00F15417">
        <w:t>7. PANTS</w:t>
      </w:r>
    </w:p>
    <w:p w14:paraId="7EEFFE6F" w14:textId="77777777" w:rsidR="007D595D" w:rsidRPr="00F15417" w:rsidRDefault="007D595D" w:rsidP="00E07B42">
      <w:pPr>
        <w:spacing w:before="0" w:after="0"/>
        <w:jc w:val="center"/>
      </w:pPr>
    </w:p>
    <w:p w14:paraId="5800E2E8" w14:textId="77777777" w:rsidR="007D595D" w:rsidRPr="00F15417" w:rsidRDefault="007D595D" w:rsidP="00E07B42">
      <w:pPr>
        <w:spacing w:before="0" w:after="0"/>
        <w:jc w:val="center"/>
      </w:pPr>
      <w:r w:rsidRPr="00F15417">
        <w:t>Apspriešanās un saziņas ar ieinteresētajām personām mehānismi</w:t>
      </w:r>
    </w:p>
    <w:p w14:paraId="350DBE6A" w14:textId="77777777" w:rsidR="007D595D" w:rsidRPr="00F15417" w:rsidRDefault="007D595D" w:rsidP="00E07B42">
      <w:pPr>
        <w:spacing w:before="0" w:after="0"/>
      </w:pPr>
    </w:p>
    <w:p w14:paraId="6B4EC411" w14:textId="77777777" w:rsidR="007D595D" w:rsidRPr="00F15417" w:rsidRDefault="007D595D" w:rsidP="00E07B42">
      <w:pPr>
        <w:spacing w:before="0" w:after="0"/>
      </w:pPr>
      <w:r w:rsidRPr="00F15417">
        <w:t xml:space="preserve">Puses </w:t>
      </w:r>
      <w:r>
        <w:t>izveido</w:t>
      </w:r>
      <w:r w:rsidRPr="00F15417">
        <w:t xml:space="preserve"> apspriešanās un dialoga mehānismus ar visām attiecīgajām ieinteresētajām personām, arī vietējām iestādēm un pilsoniskās sabiedrības un privātā sektora pārstāvjiem, lai viņus informētu par šā protokola īstenošanu un saņemtu no viņiem atgriezenisko saiti par minēto, arī Klusā okeāna valstu un ES Ministru padomes sanāksmju nolūkos.</w:t>
      </w:r>
    </w:p>
    <w:p w14:paraId="47C4BF07" w14:textId="77777777" w:rsidR="007D595D" w:rsidRPr="00F15417" w:rsidRDefault="007D595D" w:rsidP="00E07B42">
      <w:pPr>
        <w:spacing w:before="0" w:after="0"/>
        <w:jc w:val="center"/>
      </w:pPr>
    </w:p>
    <w:p w14:paraId="61E15D50" w14:textId="77777777" w:rsidR="007D595D" w:rsidRPr="00F15417" w:rsidRDefault="007D595D" w:rsidP="00E07B42">
      <w:pPr>
        <w:spacing w:before="0" w:after="0"/>
        <w:jc w:val="center"/>
      </w:pPr>
    </w:p>
    <w:p w14:paraId="1DC5A3E0" w14:textId="10A53052" w:rsidR="007D595D" w:rsidRPr="00F15417" w:rsidRDefault="007D595D" w:rsidP="00E07B42">
      <w:pPr>
        <w:spacing w:before="0" w:after="0"/>
        <w:jc w:val="center"/>
      </w:pPr>
      <w:r w:rsidRPr="00F15417">
        <w:br w:type="page"/>
      </w:r>
      <w:r w:rsidRPr="00F15417">
        <w:lastRenderedPageBreak/>
        <w:t>8. PANTS</w:t>
      </w:r>
    </w:p>
    <w:p w14:paraId="422C8BBC" w14:textId="77777777" w:rsidR="007D595D" w:rsidRPr="00F15417" w:rsidRDefault="007D595D" w:rsidP="00E07B42">
      <w:pPr>
        <w:spacing w:before="0" w:after="0"/>
        <w:jc w:val="center"/>
      </w:pPr>
    </w:p>
    <w:p w14:paraId="41F99073" w14:textId="77777777" w:rsidR="007D595D" w:rsidRPr="00F15417" w:rsidRDefault="007D595D" w:rsidP="00E07B42">
      <w:pPr>
        <w:spacing w:before="0" w:after="0"/>
        <w:jc w:val="center"/>
      </w:pPr>
      <w:r w:rsidRPr="00F15417">
        <w:t>Īstenošana, pārraudzība un izvērtēšana</w:t>
      </w:r>
    </w:p>
    <w:p w14:paraId="1E276DDC" w14:textId="77777777" w:rsidR="007D595D" w:rsidRPr="00F15417" w:rsidRDefault="007D595D" w:rsidP="00E07B42">
      <w:pPr>
        <w:spacing w:before="0" w:after="0"/>
      </w:pPr>
    </w:p>
    <w:p w14:paraId="69AE61D8" w14:textId="77777777" w:rsidR="007D595D" w:rsidRPr="00F15417" w:rsidRDefault="007D595D" w:rsidP="00E07B42">
      <w:pPr>
        <w:spacing w:before="0" w:after="0"/>
      </w:pPr>
      <w:r w:rsidRPr="00F15417">
        <w:t>1.</w:t>
      </w:r>
      <w:r w:rsidRPr="00F15417">
        <w:tab/>
        <w:t xml:space="preserve">Īstenojot darbības katrā sadarbības jomā, Puses saskaņā ar tiesisko regulējumu, kas izveidots ar šo nolīgumu, ņem vērā to attiecīgos stratēģiskos un politikas satvarus, arī attiecīgās reģionālās stratēģijas, kuras pieņēmušas </w:t>
      </w:r>
      <w:r w:rsidRPr="00F15417">
        <w:rPr>
          <w:i/>
        </w:rPr>
        <w:t xml:space="preserve">OACPS </w:t>
      </w:r>
      <w:r w:rsidRPr="00F15417">
        <w:t>dalībvalstis no Klusā okeāna reģiona.</w:t>
      </w:r>
    </w:p>
    <w:p w14:paraId="61EC7BE6" w14:textId="77777777" w:rsidR="007D595D" w:rsidRPr="00F15417" w:rsidRDefault="007D595D" w:rsidP="00E07B42">
      <w:pPr>
        <w:spacing w:before="0" w:after="0"/>
      </w:pPr>
    </w:p>
    <w:p w14:paraId="485A1DFD" w14:textId="77777777" w:rsidR="007D595D" w:rsidRPr="00F15417" w:rsidRDefault="007D595D" w:rsidP="00E07B42">
      <w:pPr>
        <w:spacing w:before="0" w:after="0"/>
      </w:pPr>
      <w:r w:rsidRPr="00F15417">
        <w:t>2.</w:t>
      </w:r>
      <w:r w:rsidRPr="00F15417">
        <w:tab/>
        <w:t>Puses veic darbības un īsteno pasākumus vispiemērotākajā iekšzemes, reģionālajā vai vairāku valstu līmenī. Tās cenšas maksimāli palielināt ietekmi uz ieinteresētajām personām un pastiprināt to iesaisti, arī izmantojot spēju veidošanu.</w:t>
      </w:r>
    </w:p>
    <w:p w14:paraId="443D6148" w14:textId="77777777" w:rsidR="007D595D" w:rsidRPr="00F15417" w:rsidRDefault="007D595D" w:rsidP="00E07B42">
      <w:pPr>
        <w:spacing w:before="0" w:after="0"/>
      </w:pPr>
    </w:p>
    <w:p w14:paraId="01C9CFFE" w14:textId="77777777" w:rsidR="007D595D" w:rsidRPr="00F15417" w:rsidRDefault="007D595D" w:rsidP="00E07B42">
      <w:pPr>
        <w:spacing w:before="0" w:after="0"/>
      </w:pPr>
      <w:r w:rsidRPr="00F15417">
        <w:t>3.</w:t>
      </w:r>
      <w:r w:rsidRPr="00F15417">
        <w:tab/>
        <w:t>Puses pārrauga šo protokolu, lai nodrošinātu, ka darbības un pasākumi tiek īstenoti efektīvi un lietderīgi, arī izmantojot daudzējādu ieinteresēto personu pieeju. Saskaņā ar šā nolīguma vispārīgās daļas 99. panta 5. punktā izklāstīto procedūru tās var to pielāgot mainītiem apstākļiem un paplašināt tā darbības jomu, lai veicinātu sadarbību esošās un jaunās jomās.</w:t>
      </w:r>
    </w:p>
    <w:p w14:paraId="363CE5AB" w14:textId="77777777" w:rsidR="007D595D" w:rsidRPr="00F15417" w:rsidRDefault="007D595D" w:rsidP="00E07B42">
      <w:pPr>
        <w:spacing w:before="0" w:after="0"/>
      </w:pPr>
    </w:p>
    <w:p w14:paraId="594392E9" w14:textId="77777777" w:rsidR="007D595D" w:rsidRPr="00F15417" w:rsidRDefault="007D595D" w:rsidP="00E07B42">
      <w:pPr>
        <w:spacing w:before="0" w:after="0"/>
      </w:pPr>
      <w:r w:rsidRPr="00F15417">
        <w:t>4.</w:t>
      </w:r>
      <w:r w:rsidRPr="00F15417">
        <w:tab/>
        <w:t>Puses regulāri veic neatkarīgu pārraudzību un izvērtēšanu attiecībā uz darbībām, kas paredzētas šajā protokolā noteiktajās galvenajās sadarbības jomās.</w:t>
      </w:r>
    </w:p>
    <w:p w14:paraId="1067D18F" w14:textId="77777777" w:rsidR="007D595D" w:rsidRPr="00F15417" w:rsidRDefault="007D595D" w:rsidP="00E07B42">
      <w:pPr>
        <w:spacing w:before="0" w:after="0"/>
        <w:jc w:val="center"/>
      </w:pPr>
    </w:p>
    <w:p w14:paraId="79DF176A" w14:textId="77777777" w:rsidR="007D595D" w:rsidRPr="00F15417" w:rsidRDefault="007D595D" w:rsidP="00E07B42">
      <w:pPr>
        <w:spacing w:before="0" w:after="0"/>
        <w:jc w:val="center"/>
      </w:pPr>
    </w:p>
    <w:p w14:paraId="7E922DBF" w14:textId="4415BA9F" w:rsidR="007D595D" w:rsidRPr="00F15417" w:rsidRDefault="007D595D" w:rsidP="00E07B42">
      <w:pPr>
        <w:spacing w:before="0" w:after="0"/>
        <w:jc w:val="center"/>
      </w:pPr>
      <w:r w:rsidRPr="00F15417">
        <w:br w:type="page"/>
      </w:r>
      <w:r w:rsidRPr="00F15417">
        <w:lastRenderedPageBreak/>
        <w:t>II DAĻA</w:t>
      </w:r>
    </w:p>
    <w:p w14:paraId="48F1FC7C" w14:textId="77777777" w:rsidR="007D595D" w:rsidRPr="00F15417" w:rsidRDefault="007D595D" w:rsidP="00E07B42">
      <w:pPr>
        <w:spacing w:before="0" w:after="0"/>
        <w:jc w:val="center"/>
      </w:pPr>
    </w:p>
    <w:p w14:paraId="067003E2" w14:textId="77777777" w:rsidR="007D595D" w:rsidRPr="00F15417" w:rsidRDefault="007D595D" w:rsidP="00E07B42">
      <w:pPr>
        <w:spacing w:before="0" w:after="0"/>
        <w:jc w:val="center"/>
      </w:pPr>
      <w:r w:rsidRPr="00F15417">
        <w:t>GALVENĀS SADARBĪBAS JOMAS</w:t>
      </w:r>
    </w:p>
    <w:p w14:paraId="1251989F" w14:textId="77777777" w:rsidR="007D595D" w:rsidRPr="00F15417" w:rsidRDefault="007D595D" w:rsidP="00E07B42">
      <w:pPr>
        <w:spacing w:before="0" w:after="0"/>
        <w:jc w:val="center"/>
      </w:pPr>
    </w:p>
    <w:p w14:paraId="5F58C2FB" w14:textId="77777777" w:rsidR="007D595D" w:rsidRPr="00F15417" w:rsidRDefault="007D595D" w:rsidP="00E07B42">
      <w:pPr>
        <w:spacing w:before="0" w:after="0"/>
        <w:jc w:val="center"/>
      </w:pPr>
    </w:p>
    <w:p w14:paraId="6B3D125D" w14:textId="77777777" w:rsidR="007D595D" w:rsidRPr="00F15417" w:rsidRDefault="007D595D" w:rsidP="00E07B42">
      <w:pPr>
        <w:spacing w:before="0" w:after="0"/>
        <w:jc w:val="center"/>
      </w:pPr>
      <w:r w:rsidRPr="00F15417">
        <w:t>I SADAĻA</w:t>
      </w:r>
    </w:p>
    <w:p w14:paraId="20F66B4E" w14:textId="77777777" w:rsidR="007D595D" w:rsidRPr="00F15417" w:rsidRDefault="007D595D" w:rsidP="00E07B42">
      <w:pPr>
        <w:spacing w:before="0" w:after="0"/>
        <w:jc w:val="center"/>
      </w:pPr>
    </w:p>
    <w:p w14:paraId="287F4A02" w14:textId="77777777" w:rsidR="007D595D" w:rsidRPr="00F15417" w:rsidRDefault="007D595D" w:rsidP="00E07B42">
      <w:pPr>
        <w:spacing w:before="0" w:after="0"/>
        <w:jc w:val="center"/>
      </w:pPr>
      <w:r w:rsidRPr="00F15417">
        <w:t>VIDISKĀ ILGTSPĒJA UN KLIMATA PĀRMAIŅAS</w:t>
      </w:r>
    </w:p>
    <w:p w14:paraId="3646EAD2" w14:textId="77777777" w:rsidR="007D595D" w:rsidRPr="00F15417" w:rsidRDefault="007D595D" w:rsidP="00E07B42">
      <w:pPr>
        <w:spacing w:before="0" w:after="0"/>
        <w:jc w:val="center"/>
      </w:pPr>
    </w:p>
    <w:p w14:paraId="59AB47B0" w14:textId="77777777" w:rsidR="007D595D" w:rsidRPr="00F15417" w:rsidRDefault="007D595D" w:rsidP="00E07B42">
      <w:pPr>
        <w:spacing w:before="0" w:after="0"/>
        <w:jc w:val="center"/>
      </w:pPr>
    </w:p>
    <w:p w14:paraId="1AEA1D21" w14:textId="77777777" w:rsidR="007D595D" w:rsidRPr="00F15417" w:rsidRDefault="007D595D" w:rsidP="00E07B42">
      <w:pPr>
        <w:spacing w:before="0" w:after="0"/>
        <w:jc w:val="center"/>
      </w:pPr>
      <w:r w:rsidRPr="00F15417">
        <w:t>9. PANTS</w:t>
      </w:r>
    </w:p>
    <w:p w14:paraId="226C4DF0" w14:textId="77777777" w:rsidR="007D595D" w:rsidRPr="00F15417" w:rsidRDefault="007D595D" w:rsidP="00E07B42">
      <w:pPr>
        <w:spacing w:before="0" w:after="0"/>
      </w:pPr>
    </w:p>
    <w:p w14:paraId="2FF6A696" w14:textId="77777777" w:rsidR="007D595D" w:rsidRPr="00F15417" w:rsidRDefault="007D595D" w:rsidP="00E07B42">
      <w:pPr>
        <w:spacing w:before="0" w:after="0"/>
      </w:pPr>
      <w:r w:rsidRPr="00F15417">
        <w:t>Atzīstot nopietno apdraudējumu, ko klimata pārmaiņas, jūras līmeņa celšanās un vides degradācija rada ilgtspējīgai attīstībai un cilvēku dzīvei, kā arī atzīstot ievērojamos riskus, kādiem ir pakļautas mazās salu jaunattīstības valstis, Puses veido noturību pret klimata pārmaiņām un pavērš pretējā virzienā vides degradāciju. Tās veic vērienīgus pasākumus, lai mazinātu klimata pārmaiņas un pielāgotos tām, novērstu un samazinātu zaudējumu un kaitējuma riskus un pievērstos tiem, aizsargātu un uzlabotu vides kvalitāti un atbalstītu dabas resursu ilgtspējīgu apsaimniekošanu. Tās pieņem pasākumus, lai novērstu bioloģiskās daudzveidības izzušanu, saglabātu un atjaunotu ekosistēmas, veicinātu okeānu pārvaldību un novērstu katastrofas un reaģētu uz tām. Tās investē zaļajā izaugsmē, aprites ekonomikā un atjaunojamo energoresursu enerģijā, nodrošinot, ka ekonomikas izaugsme iet roku rokā ar vidisko ilgtspēju.</w:t>
      </w:r>
    </w:p>
    <w:p w14:paraId="24619D63" w14:textId="77777777" w:rsidR="007D595D" w:rsidRPr="00F15417" w:rsidRDefault="007D595D" w:rsidP="00E07B42">
      <w:pPr>
        <w:spacing w:before="0" w:after="0"/>
        <w:jc w:val="center"/>
      </w:pPr>
    </w:p>
    <w:p w14:paraId="4FDFB116" w14:textId="77777777" w:rsidR="007D595D" w:rsidRPr="00F15417" w:rsidRDefault="007D595D" w:rsidP="00E07B42">
      <w:pPr>
        <w:spacing w:before="0" w:after="0"/>
        <w:jc w:val="center"/>
      </w:pPr>
    </w:p>
    <w:p w14:paraId="539975D4" w14:textId="4AC35EB9" w:rsidR="007D595D" w:rsidRPr="00F15417" w:rsidRDefault="007D595D" w:rsidP="00E07B42">
      <w:pPr>
        <w:spacing w:before="0" w:after="0"/>
        <w:jc w:val="center"/>
      </w:pPr>
      <w:r w:rsidRPr="00F15417">
        <w:br w:type="page"/>
      </w:r>
      <w:r w:rsidRPr="00F15417">
        <w:lastRenderedPageBreak/>
        <w:t>10. PANTS</w:t>
      </w:r>
    </w:p>
    <w:p w14:paraId="414A21E1" w14:textId="77777777" w:rsidR="007D595D" w:rsidRPr="00F15417" w:rsidRDefault="007D595D" w:rsidP="00E07B42">
      <w:pPr>
        <w:spacing w:before="0" w:after="0"/>
        <w:jc w:val="center"/>
      </w:pPr>
    </w:p>
    <w:p w14:paraId="540282BD" w14:textId="77777777" w:rsidR="007D595D" w:rsidRPr="00F15417" w:rsidRDefault="007D595D" w:rsidP="00E07B42">
      <w:pPr>
        <w:spacing w:before="0" w:after="0"/>
        <w:jc w:val="center"/>
      </w:pPr>
      <w:r w:rsidRPr="00F15417">
        <w:t>Klimatrīcība</w:t>
      </w:r>
    </w:p>
    <w:p w14:paraId="7F5E69DE" w14:textId="77777777" w:rsidR="007D595D" w:rsidRPr="00F15417" w:rsidRDefault="007D595D" w:rsidP="00E07B42">
      <w:pPr>
        <w:spacing w:before="0" w:after="0"/>
      </w:pPr>
    </w:p>
    <w:p w14:paraId="6410685A" w14:textId="77777777" w:rsidR="007D595D" w:rsidRPr="00F15417" w:rsidRDefault="007D595D" w:rsidP="00E07B42">
      <w:pPr>
        <w:spacing w:before="0" w:after="0"/>
      </w:pPr>
      <w:r w:rsidRPr="00F15417">
        <w:t>1.</w:t>
      </w:r>
      <w:r w:rsidRPr="00F15417">
        <w:tab/>
        <w:t xml:space="preserve">Puses, atgādinot </w:t>
      </w:r>
      <w:r>
        <w:t>ANO</w:t>
      </w:r>
      <w:r w:rsidRPr="00F15417">
        <w:t xml:space="preserve"> Vispārējās konvencijas par klimata pārmaiņām un Parīzes nolīguma mērķus, principus un noteikumus un uzsverot nepieciešamību pastiprināt globālos centienus cīņā pret klimata pārmaiņām, ņemot vērā Klimata pārmaiņu starpvaldību padomes īpašā ziņojuma secinājumus par ietekmi, kuru rada globālā sasilšana par 1,5 </w:t>
      </w:r>
      <w:r w:rsidRPr="00207E34">
        <w:t>°</w:t>
      </w:r>
      <w:r w:rsidRPr="00F15417">
        <w:t>C salīdzinājumā ar pirmsindustriālā laikmeta līmeni, vienojas veicināt globālo emisiju samazināšanu, kas atbilstu centieniem saglabāt globālās vidējās temperatūras pieaugumu krietni zem 2</w:t>
      </w:r>
      <w:r>
        <w:t xml:space="preserve"> </w:t>
      </w:r>
      <w:r w:rsidRPr="00207E34">
        <w:t>°</w:t>
      </w:r>
      <w:r w:rsidRPr="00F15417">
        <w:t>C salīdzinājumā ar pirmsindustriālā laikmeta līmeni, un turpināt centienus ierobežot globālo sasilšanu līmenī, kurš ir tuvāk 1,5</w:t>
      </w:r>
      <w:r>
        <w:t xml:space="preserve"> </w:t>
      </w:r>
      <w:r w:rsidRPr="00207E34">
        <w:t>°</w:t>
      </w:r>
      <w:r w:rsidRPr="00F15417">
        <w:t>C mērķim. Tās atzīst, cik svarīgi ir pēc iespējas drīzāk panākt globālās antropogēnās emisijas nulles līmenī. Šajā nolūkā tās apņemas sniegt secīgus nacionāli noteiktos devumus (NND), kas izies ārpus to pašreizējiem NND un atspoguļos to augstākās iespējamās ambīcijas, ņemot vērā valstu atšķirīgos apstākļus, un atkārtoti apstiprina savu mērķi katrai Pusei līdz 2050. gadam panākt klimatneitralitāti.</w:t>
      </w:r>
    </w:p>
    <w:p w14:paraId="64802487" w14:textId="77777777" w:rsidR="007D595D" w:rsidRPr="00F15417" w:rsidRDefault="007D595D" w:rsidP="00E07B42">
      <w:pPr>
        <w:spacing w:before="0" w:after="0"/>
      </w:pPr>
    </w:p>
    <w:p w14:paraId="23063519" w14:textId="77777777" w:rsidR="007D595D" w:rsidRPr="00F15417" w:rsidRDefault="007D595D" w:rsidP="00E07B42">
      <w:pPr>
        <w:spacing w:before="0" w:after="0"/>
      </w:pPr>
      <w:r w:rsidRPr="00F15417">
        <w:t>2.</w:t>
      </w:r>
      <w:r w:rsidRPr="00F15417">
        <w:tab/>
        <w:t>Puses izstrādā visaptverošu un iekļaujošu iekšzemes klimata politiku un programmas, arī izmantojot tiesisko regulējumu un pārvaldības satvarus, kā arī veic konkrētas darbības, lai palielinātu Parīzes nolīguma īstenošanu. Tās attīsta monitoringu, ziņošanu un verifikāciju, kā arī novērtēšanas sistēmas, lai sekotu līdzi klimatrīcības progresam.</w:t>
      </w:r>
    </w:p>
    <w:p w14:paraId="402FC2B2" w14:textId="77777777" w:rsidR="007D595D" w:rsidRPr="00F15417" w:rsidRDefault="007D595D" w:rsidP="00E07B42">
      <w:pPr>
        <w:spacing w:before="0" w:after="0"/>
      </w:pPr>
    </w:p>
    <w:p w14:paraId="034CEC80" w14:textId="26529FA6" w:rsidR="007D595D" w:rsidRPr="00F15417" w:rsidRDefault="007D595D" w:rsidP="00E07B42">
      <w:pPr>
        <w:spacing w:before="0" w:after="0"/>
      </w:pPr>
      <w:r w:rsidRPr="00F15417">
        <w:br w:type="page"/>
      </w:r>
      <w:r w:rsidRPr="00F15417">
        <w:lastRenderedPageBreak/>
        <w:t>3.</w:t>
      </w:r>
      <w:r w:rsidRPr="00F15417">
        <w:tab/>
        <w:t>Puses paātrina un pastiprina centienus pielāgoties klimata pārmaiņu ietekmei, arī izstrādājot un īstenojot vērienīgus nacionālos pielāgošanās plānus (NPP). Tās izstrādā un īsteno politiku, stratēģijas un tiesisko regulējumu, lai šo pielāgošanos integrētu attiecīgajās sociālekonomiskajās un vides nozarēs.</w:t>
      </w:r>
    </w:p>
    <w:p w14:paraId="3919A911" w14:textId="77777777" w:rsidR="007D595D" w:rsidRPr="00F15417" w:rsidRDefault="007D595D" w:rsidP="00E07B42">
      <w:pPr>
        <w:spacing w:before="0" w:after="0"/>
      </w:pPr>
    </w:p>
    <w:p w14:paraId="2877BE5B" w14:textId="77777777" w:rsidR="007D595D" w:rsidRPr="00F15417" w:rsidRDefault="007D595D" w:rsidP="00E07B42">
      <w:pPr>
        <w:spacing w:before="0" w:after="0"/>
      </w:pPr>
      <w:r w:rsidRPr="00F15417">
        <w:t>4.</w:t>
      </w:r>
      <w:r w:rsidRPr="00F15417">
        <w:tab/>
        <w:t>Atzīstot, ka fosilā kurināmā enerģijas un transporta nozare sniedz būtisku ieguldījumu oglekļa emisiju radīšanā, Puses apņemas izstrādāt energoefektivitātes un atjaunojamo energoresursu risinājumus un vēl vairāk samazināt oglekļa emisijas sauszemes, aviācijas un jūras transporta nozarēs. Tās stiprina sadarbību tehnoloģiju izstrādes un nodošanas jomā. Tās arī cenšas racionalizēt un pakāpeniski pārtraukt subsīdijas saistībā ar neefektīvu fosilo kurināmo, kuras veicina nelietderīgu patēriņu, un samazināt iespējamo negatīvo ietekmi tādā veidā, kas aizsargā nabadzīgos iedzīvotājus un skartās kopienas.</w:t>
      </w:r>
    </w:p>
    <w:p w14:paraId="14CE76FD" w14:textId="77777777" w:rsidR="007D595D" w:rsidRPr="00F15417" w:rsidRDefault="007D595D" w:rsidP="00E07B42">
      <w:pPr>
        <w:spacing w:before="0" w:after="0"/>
      </w:pPr>
    </w:p>
    <w:p w14:paraId="4FB777CA" w14:textId="77777777" w:rsidR="007D595D" w:rsidRPr="00F15417" w:rsidRDefault="007D595D" w:rsidP="00E07B42">
      <w:pPr>
        <w:spacing w:before="0" w:after="0"/>
      </w:pPr>
      <w:r w:rsidRPr="00F15417">
        <w:t>5.</w:t>
      </w:r>
      <w:r w:rsidRPr="00F15417">
        <w:tab/>
        <w:t>Puses piemēro integrētas, holistiskas un līdzsvarotas uz tirgu nebalstītas pieejas, lai risinātu klimata pārmaiņu un to ietekmes jautājumus, ņemot vērā arī mazo salu jaunattīstības valstu neaizsargātību un ņemot vērā to attiecīgos politikas satvarus, ieskaitot Satvaru noturīgai attīstībai Klusā okeāna reģionā (</w:t>
      </w:r>
      <w:r w:rsidRPr="00F15417">
        <w:rPr>
          <w:i/>
        </w:rPr>
        <w:t>FRDP</w:t>
      </w:r>
      <w:r w:rsidRPr="00F15417">
        <w:t>) un Klusā okeāna reģiona noturības partnerību.</w:t>
      </w:r>
    </w:p>
    <w:p w14:paraId="4C7B5CD8" w14:textId="77777777" w:rsidR="007D595D" w:rsidRPr="00F15417" w:rsidRDefault="007D595D" w:rsidP="00E07B42">
      <w:pPr>
        <w:spacing w:before="0" w:after="0"/>
      </w:pPr>
    </w:p>
    <w:p w14:paraId="33A5A9DB" w14:textId="77777777" w:rsidR="007D595D" w:rsidRPr="00F15417" w:rsidRDefault="007D595D" w:rsidP="00E07B42">
      <w:pPr>
        <w:spacing w:before="0" w:after="0"/>
      </w:pPr>
      <w:r w:rsidRPr="00F15417">
        <w:t>6.</w:t>
      </w:r>
      <w:r w:rsidRPr="00F15417">
        <w:tab/>
        <w:t xml:space="preserve">Puses atbalsta pasākumus ar mērķi finanšu plūsmas saskaņot ar virzību uz zemu siltumnīcefekta gāzu emisiju līmeni un klimatnoturīgu attīstību. Tās sadarbojas ar mērķi mobilizēt finansējumu klimata pārmaiņu jomā no dažādiem avotiem, instrumentiem un kanāliem, lai saskaņā ar Parīzes nolīgumu atbalstītu nacionālo pielāgošanās plānu un </w:t>
      </w:r>
      <w:r>
        <w:t>NND</w:t>
      </w:r>
      <w:r w:rsidRPr="00F15417">
        <w:t xml:space="preserve"> izstrādi un īstenošanu, pārsniedzot pašreizējo līmeni.</w:t>
      </w:r>
    </w:p>
    <w:p w14:paraId="7571F2CC" w14:textId="77777777" w:rsidR="007D595D" w:rsidRPr="00F15417" w:rsidRDefault="007D595D" w:rsidP="00E07B42">
      <w:pPr>
        <w:spacing w:before="0" w:after="0"/>
      </w:pPr>
    </w:p>
    <w:p w14:paraId="2F7C7DD0" w14:textId="31D07CDB" w:rsidR="007D595D" w:rsidRPr="00F15417" w:rsidRDefault="007D595D" w:rsidP="00E07B42">
      <w:pPr>
        <w:spacing w:before="0" w:after="0"/>
      </w:pPr>
      <w:r w:rsidRPr="00F15417">
        <w:br w:type="page"/>
      </w:r>
      <w:r w:rsidRPr="00F15417">
        <w:lastRenderedPageBreak/>
        <w:t>7.</w:t>
      </w:r>
      <w:r w:rsidRPr="00F15417">
        <w:tab/>
        <w:t>Puses veicina fluorogļūdeņražu vērienīgu pakāpenisku samazināšanu saskaņā ar Monreālas protokolu par ozona slāni noārdošām vielām</w:t>
      </w:r>
      <w:r>
        <w:t>, kas noslēgts Monreālā 1987. gada 16. septembrī,</w:t>
      </w:r>
      <w:r w:rsidRPr="00F15417">
        <w:t xml:space="preserve"> un tā Kigali grozījumu. Tās mudina visas protokola Puses ratificēt </w:t>
      </w:r>
      <w:r>
        <w:t xml:space="preserve">minēto </w:t>
      </w:r>
      <w:r w:rsidRPr="00F15417">
        <w:t>grozījumu un nodrošināt tā ātru īstenošanu.</w:t>
      </w:r>
    </w:p>
    <w:p w14:paraId="55F35839" w14:textId="77777777" w:rsidR="007D595D" w:rsidRPr="00F15417" w:rsidRDefault="007D595D" w:rsidP="00E07B42">
      <w:pPr>
        <w:spacing w:before="0" w:after="0"/>
      </w:pPr>
    </w:p>
    <w:p w14:paraId="738C5D5E" w14:textId="77777777" w:rsidR="007D595D" w:rsidRPr="00F15417" w:rsidRDefault="007D595D" w:rsidP="00E07B42">
      <w:pPr>
        <w:spacing w:before="0" w:after="0"/>
      </w:pPr>
      <w:r w:rsidRPr="00F15417">
        <w:t>8.</w:t>
      </w:r>
      <w:r w:rsidRPr="00F15417">
        <w:tab/>
        <w:t>Puses stiprina koordināciju visos pārvaldības līmeņos un rīkojas, pamatojoties uz labākajām pieejamajām zinātnes atziņām un attiecīgā gadījumā tradicionālajām zināšanām un pirmiedzīvotāju un vietējām zināšanu sistēmām. Tās mudina un dod iespēju vietējām iestādēm uzņemties un īstenot vērienīgas saistības klimata un enerģētikas jomā. Tās veicina esošās iniciatīvas, piemēram, Globālo pilsētas mēru paktu klimata un enerģētikas jomā, un atbalsta to rīcības plānu īstenošan</w:t>
      </w:r>
      <w:r>
        <w:t>u</w:t>
      </w:r>
      <w:r w:rsidRPr="00F15417">
        <w:t>.</w:t>
      </w:r>
    </w:p>
    <w:p w14:paraId="6AE6D71B" w14:textId="77777777" w:rsidR="007D595D" w:rsidRPr="00F15417" w:rsidRDefault="007D595D" w:rsidP="00E07B42">
      <w:pPr>
        <w:spacing w:before="0" w:after="0"/>
      </w:pPr>
    </w:p>
    <w:p w14:paraId="34D71FAB" w14:textId="77777777" w:rsidR="007D595D" w:rsidRPr="00F15417" w:rsidRDefault="007D595D" w:rsidP="00E07B42">
      <w:pPr>
        <w:spacing w:before="0" w:after="0"/>
      </w:pPr>
      <w:r w:rsidRPr="00F15417">
        <w:t>9.</w:t>
      </w:r>
      <w:r w:rsidRPr="00F15417">
        <w:tab/>
        <w:t>Puses sadarbojas, lai attīstītu zināšanu tīklus par pielāgošanos klimata pārmaiņām un reaģēšanu uz tām un stiprinātu zinātniskās un tehniskās, cilvēkresursu un institucionālās spējas klimatrīcībai un vides pārvaldībai un pārraudzībai, arī izmantojot kosmosa tehnoloģijas un informācijas sistēmas.</w:t>
      </w:r>
    </w:p>
    <w:p w14:paraId="3BE6BC83" w14:textId="77777777" w:rsidR="007D595D" w:rsidRPr="00F15417" w:rsidRDefault="007D595D" w:rsidP="00E07B42">
      <w:pPr>
        <w:spacing w:before="0" w:after="0"/>
        <w:jc w:val="center"/>
      </w:pPr>
    </w:p>
    <w:p w14:paraId="1DDABBD1" w14:textId="77777777" w:rsidR="007D595D" w:rsidRPr="00F15417" w:rsidRDefault="007D595D" w:rsidP="00E07B42">
      <w:pPr>
        <w:spacing w:before="0" w:after="0"/>
        <w:jc w:val="center"/>
      </w:pPr>
    </w:p>
    <w:p w14:paraId="6B640CAD" w14:textId="2D65B4A9" w:rsidR="007D595D" w:rsidRPr="00F15417" w:rsidRDefault="007D595D" w:rsidP="00E07B42">
      <w:pPr>
        <w:spacing w:before="0" w:after="0"/>
        <w:jc w:val="center"/>
      </w:pPr>
      <w:r w:rsidRPr="00F15417">
        <w:br w:type="page"/>
      </w:r>
      <w:r w:rsidRPr="00F15417">
        <w:lastRenderedPageBreak/>
        <w:t>11. PANTS</w:t>
      </w:r>
    </w:p>
    <w:p w14:paraId="78473B2F" w14:textId="77777777" w:rsidR="007D595D" w:rsidRPr="00F15417" w:rsidRDefault="007D595D" w:rsidP="00E07B42">
      <w:pPr>
        <w:spacing w:before="0" w:after="0"/>
        <w:jc w:val="center"/>
      </w:pPr>
    </w:p>
    <w:p w14:paraId="5FB68178" w14:textId="77777777" w:rsidR="007D595D" w:rsidRPr="00F15417" w:rsidRDefault="007D595D" w:rsidP="00E07B42">
      <w:pPr>
        <w:spacing w:before="0" w:after="0"/>
        <w:jc w:val="center"/>
      </w:pPr>
      <w:r w:rsidRPr="00F15417">
        <w:t>Vide un dabas resursu ilgtspējīga apsaimniekošana</w:t>
      </w:r>
    </w:p>
    <w:p w14:paraId="7791BB1F" w14:textId="77777777" w:rsidR="007D595D" w:rsidRPr="00F15417" w:rsidRDefault="007D595D" w:rsidP="00E07B42">
      <w:pPr>
        <w:spacing w:before="0" w:after="0"/>
      </w:pPr>
    </w:p>
    <w:p w14:paraId="2CC48EFF" w14:textId="77777777" w:rsidR="007D595D" w:rsidRPr="00F15417" w:rsidRDefault="007D595D" w:rsidP="00E07B42">
      <w:pPr>
        <w:spacing w:before="0" w:after="0"/>
      </w:pPr>
      <w:r w:rsidRPr="00F15417">
        <w:t>1.</w:t>
      </w:r>
      <w:r w:rsidRPr="00F15417">
        <w:tab/>
        <w:t>Puses atbalsta ekosistēmu un to sniegto pakalpojumu saglabāšanu, ilgtspējīgu izmantošanu un atjaunošanu, saistot bioloģisko daudzveidību ar iztikas līdzekļiem. Tās aizsargā, atjauno un veicina bioloģisko daudzveidību saskaņā ar Konvenciju par bioloģisko daudzveidību un globālo biodaudzveidības satvaru laikam pēc -2020. gada. Tās atbalsta tādu ilgtermiņa stratēģiju izstrādi, kas vērstas uz bioloģiskās daudzveidības integrēšanu valstu un reģionālajās sistēmās Klusā okeāna reģionā, nodrošinot koordināciju un saskaņotību starp iestādēm un sniedzot pierādījumus lēmumu pieņemšanai.</w:t>
      </w:r>
    </w:p>
    <w:p w14:paraId="0BAE947F" w14:textId="77777777" w:rsidR="007D595D" w:rsidRPr="00F15417" w:rsidRDefault="007D595D" w:rsidP="00E07B42">
      <w:pPr>
        <w:spacing w:before="0" w:after="0"/>
      </w:pPr>
    </w:p>
    <w:p w14:paraId="43838708" w14:textId="77777777" w:rsidR="007D595D" w:rsidRPr="00F15417" w:rsidRDefault="007D595D" w:rsidP="00E07B42">
      <w:pPr>
        <w:spacing w:before="0" w:after="0"/>
      </w:pPr>
      <w:r w:rsidRPr="00F15417">
        <w:t>2.</w:t>
      </w:r>
      <w:r w:rsidRPr="00F15417">
        <w:tab/>
        <w:t>Puses veicina integrētu pieeju un stiprina izpildes mehānismus dabas resursu un vides ilgtspējīgai pārvaldībai un izmantošanai visos līmeņos, arī aprites un zaļās ekonomikas attīstībai, ņemot vērā pašreizējo un nākamo paaudžu vajadzības un attiecīgā gadījumā pirmiedzīvotāju, tradicionālo un ierasto praksi.</w:t>
      </w:r>
    </w:p>
    <w:p w14:paraId="27E00EE8" w14:textId="77777777" w:rsidR="007D595D" w:rsidRPr="00F15417" w:rsidRDefault="007D595D" w:rsidP="00E07B42">
      <w:pPr>
        <w:spacing w:before="0" w:after="0"/>
      </w:pPr>
    </w:p>
    <w:p w14:paraId="59A89B51" w14:textId="77777777" w:rsidR="007D595D" w:rsidRPr="00F15417" w:rsidRDefault="007D595D" w:rsidP="00E07B42">
      <w:pPr>
        <w:spacing w:before="0" w:after="0"/>
      </w:pPr>
      <w:r w:rsidRPr="00F15417">
        <w:t>3.</w:t>
      </w:r>
      <w:r w:rsidRPr="00F15417">
        <w:tab/>
        <w:t>Puses sadarbojas, lai nodrošinātu savu mežu resursu un citu koksnes resursu ilgtspējīgu apsaimniekošanu, samazinātu un pavērstu pretējā virzienā atmežošanu, apkarotu nelikumīgu mežizstrādi un nelikumīgu koksnes un koksnes produktu tirdzniecību, atjaunotu dabisko mežu funkcijas, starp kurām ir ekosistēmu pakalpojumu nodrošināšana, un veicinātu atbildīgu ieguves rūpniecību, ņemot vērā ilgtspējīgas attīstības prasības, ieskaitot to augošo populāciju ekonomiskās, sociālās un vides vajadzības.</w:t>
      </w:r>
    </w:p>
    <w:p w14:paraId="345B65BE" w14:textId="77777777" w:rsidR="007D595D" w:rsidRPr="00F15417" w:rsidRDefault="007D595D" w:rsidP="00E07B42">
      <w:pPr>
        <w:spacing w:before="0" w:after="0"/>
      </w:pPr>
    </w:p>
    <w:p w14:paraId="315AF268" w14:textId="48CE4CD0" w:rsidR="007D595D" w:rsidRPr="00F15417" w:rsidRDefault="007D595D" w:rsidP="00E07B42">
      <w:pPr>
        <w:spacing w:before="0" w:after="0"/>
      </w:pPr>
      <w:r w:rsidRPr="00F15417">
        <w:br w:type="page"/>
      </w:r>
      <w:r w:rsidRPr="00F15417">
        <w:lastRenderedPageBreak/>
        <w:t>4.</w:t>
      </w:r>
      <w:r w:rsidRPr="00F15417">
        <w:tab/>
        <w:t>Puses veicina ilgtspējīgas integrētas ūdens apsaimniekošanas sistēmas, saglabājot un aizsargājot ūdens avotus un ekosistēmas, savācot un attīrot notekūdeņus, pievēršoties augsnes degradācijai un ūdens un gruntsūdeņu resursu piesārņojumam, kā arī nenoteiktībai ūdens pieejamības jomā, izmantojot savākšanas un uzglabāšanas sistēmas.</w:t>
      </w:r>
    </w:p>
    <w:p w14:paraId="09124518" w14:textId="77777777" w:rsidR="007D595D" w:rsidRPr="00F15417" w:rsidRDefault="007D595D" w:rsidP="00E07B42">
      <w:pPr>
        <w:spacing w:before="0" w:after="0"/>
      </w:pPr>
    </w:p>
    <w:p w14:paraId="1CF15DDF" w14:textId="77777777" w:rsidR="007D595D" w:rsidRPr="00F15417" w:rsidRDefault="007D595D" w:rsidP="00E07B42">
      <w:pPr>
        <w:spacing w:before="0" w:after="0"/>
      </w:pPr>
      <w:r w:rsidRPr="00F15417">
        <w:t>5.</w:t>
      </w:r>
      <w:r w:rsidRPr="00F15417">
        <w:tab/>
        <w:t>Puses sadarbojas, lai apkarotu invazīvu svešzemju sugu radītos draudus vietējo sugu saglabāšanās iespējai, bioloģiskajai daudzveidībai, ekosistēmas funkcijām un pakalpojumiem, cilvēku iztikas līdzekļiem un noturībai, kā arī tirdzniecībai un ekonomikas attīstībai.</w:t>
      </w:r>
    </w:p>
    <w:p w14:paraId="72AAF7AB" w14:textId="77777777" w:rsidR="007D595D" w:rsidRPr="00F15417" w:rsidRDefault="007D595D" w:rsidP="00E07B42">
      <w:pPr>
        <w:spacing w:before="0" w:after="0"/>
      </w:pPr>
    </w:p>
    <w:p w14:paraId="23EC5C26" w14:textId="77777777" w:rsidR="007D595D" w:rsidRPr="00F15417" w:rsidRDefault="007D595D" w:rsidP="00E07B42">
      <w:pPr>
        <w:spacing w:before="0" w:after="0"/>
      </w:pPr>
      <w:r w:rsidRPr="00F15417">
        <w:t>6.</w:t>
      </w:r>
      <w:r w:rsidRPr="00F15417">
        <w:tab/>
        <w:t>Puses efektīvi pievēršas visu veidu piesārņojumam. Tās strādā pie tā, lai izveidotu nepieciešamo tiesisko regulējumu un izpildes mehānismus pareizai ķīmisko vielu un atkritumu apsaimniekošanai. Tās cenšas novērst vai līdz minimumam samazināt atkritumu rašanos to izcelsmes vietā, kā arī uzlabot produktu otrreizēju izmantojamību, reciklējamību un resursefektivitāti, lai ražošanu un patēriņu pielāgotu aprites ekonomikas sasniegšanai. Tās veic pasākumus, lai novērstu vai līdz minimumam samazinātu bīstamas vielas materiālu aprites ciklā un pārvaldītu produktos esošās ķīmiskās vielas visā to dzīves ciklā.</w:t>
      </w:r>
    </w:p>
    <w:p w14:paraId="3D97EF8D" w14:textId="77777777" w:rsidR="007D595D" w:rsidRPr="00F15417" w:rsidRDefault="007D595D" w:rsidP="00E07B42">
      <w:pPr>
        <w:spacing w:before="0" w:after="0"/>
        <w:jc w:val="center"/>
      </w:pPr>
    </w:p>
    <w:p w14:paraId="08CDD496" w14:textId="77777777" w:rsidR="007D595D" w:rsidRPr="00F15417" w:rsidRDefault="007D595D" w:rsidP="00E07B42">
      <w:pPr>
        <w:spacing w:before="0" w:after="0"/>
        <w:jc w:val="center"/>
      </w:pPr>
    </w:p>
    <w:p w14:paraId="5B61223B" w14:textId="583372F7" w:rsidR="007D595D" w:rsidRPr="00F15417" w:rsidRDefault="007D595D" w:rsidP="00E07B42">
      <w:pPr>
        <w:spacing w:before="0" w:after="0"/>
        <w:jc w:val="center"/>
      </w:pPr>
      <w:r w:rsidRPr="00F15417">
        <w:br w:type="page"/>
      </w:r>
      <w:r w:rsidRPr="00F15417">
        <w:lastRenderedPageBreak/>
        <w:t>12. PANTS</w:t>
      </w:r>
    </w:p>
    <w:p w14:paraId="386B23ED" w14:textId="77777777" w:rsidR="007D595D" w:rsidRPr="00F15417" w:rsidRDefault="007D595D" w:rsidP="00E07B42">
      <w:pPr>
        <w:spacing w:before="0" w:after="0"/>
        <w:jc w:val="center"/>
      </w:pPr>
    </w:p>
    <w:p w14:paraId="014E038F" w14:textId="77777777" w:rsidR="007D595D" w:rsidRPr="00F15417" w:rsidRDefault="007D595D" w:rsidP="00E07B42">
      <w:pPr>
        <w:spacing w:before="0" w:after="0"/>
        <w:jc w:val="center"/>
      </w:pPr>
      <w:r w:rsidRPr="00F15417">
        <w:t>Noturība pret katastrofām</w:t>
      </w:r>
    </w:p>
    <w:p w14:paraId="28EB2ADD" w14:textId="77777777" w:rsidR="007D595D" w:rsidRPr="00F15417" w:rsidRDefault="007D595D" w:rsidP="00E07B42">
      <w:pPr>
        <w:spacing w:before="0" w:after="0"/>
      </w:pPr>
    </w:p>
    <w:p w14:paraId="60D836AD" w14:textId="77777777" w:rsidR="007D595D" w:rsidRPr="00F15417" w:rsidRDefault="007D595D" w:rsidP="00E07B42">
      <w:pPr>
        <w:spacing w:before="0" w:after="0"/>
      </w:pPr>
      <w:r w:rsidRPr="00F15417">
        <w:t>1.</w:t>
      </w:r>
      <w:r w:rsidRPr="00F15417">
        <w:tab/>
      </w:r>
      <w:r w:rsidRPr="001D3FAB">
        <w:t>Puses sadarbojas, lai palielinātu cilvēku, sabiedrības, iestāžu un infrastruktūras</w:t>
      </w:r>
      <w:r w:rsidRPr="00F15417">
        <w:t xml:space="preserve"> noturību pret katastrofām. Tās ņem vērā ciešo saikni starp katastrofām un klimata pārmaiņām, kā arī katastrofu ietekmi uz humāno un sociālo attīstību, cilvēku, jo īpaši neaizsargāto grupu un indivīdu, iztikas līdzekļiem, kultūras mantojumu, vides integritāti, ekonomikas attīstību un cilvēku drošību. Tās cenšas īstenot un pārraudzīt Sendai ietvarprogrammu katastrofu riska mazināšanai 2015.–2030.</w:t>
      </w:r>
      <w:r>
        <w:t> </w:t>
      </w:r>
      <w:r w:rsidRPr="00F15417">
        <w:t xml:space="preserve">gadam, arī apmainoties ar informāciju un paraugpraksi, ņemot vērā to attiecīgos politikas satvarus, arī </w:t>
      </w:r>
      <w:r w:rsidRPr="007B0D95">
        <w:rPr>
          <w:i/>
          <w:iCs/>
        </w:rPr>
        <w:t>FRDP</w:t>
      </w:r>
      <w:r w:rsidRPr="00F15417">
        <w:t>.</w:t>
      </w:r>
    </w:p>
    <w:p w14:paraId="61B680BF" w14:textId="77777777" w:rsidR="007D595D" w:rsidRPr="00F15417" w:rsidRDefault="007D595D" w:rsidP="00E07B42">
      <w:pPr>
        <w:spacing w:before="0" w:after="0"/>
      </w:pPr>
    </w:p>
    <w:p w14:paraId="31760524" w14:textId="77777777" w:rsidR="007D595D" w:rsidRPr="00F15417" w:rsidRDefault="007D595D" w:rsidP="00E07B42">
      <w:pPr>
        <w:spacing w:before="0" w:after="0"/>
      </w:pPr>
      <w:r w:rsidRPr="00F15417">
        <w:t>2.</w:t>
      </w:r>
      <w:r w:rsidRPr="00F15417">
        <w:tab/>
        <w:t xml:space="preserve">Puses veicina holistisku pieeju katastrofu riska mazināšanai, arī ņemot vērā </w:t>
      </w:r>
      <w:r w:rsidRPr="007B0D95">
        <w:rPr>
          <w:i/>
          <w:iCs/>
        </w:rPr>
        <w:t>FRDP</w:t>
      </w:r>
      <w:r w:rsidRPr="00F15417">
        <w:t xml:space="preserve">, veicot ieguldījumus riska novēršanā un sagatavotībā, integrējot riska mazināšanas centienus atjaunošanas darbībās un veicinot finanšu riska apdrošināšanu. Tās atbalsta publisko pakalpojumu, infrastruktūras un pārtikas un ūdens nodrošinājuma noturību, nodrošinot, ka ieguldījumu veikšanā tiek ņemta vērā reālistiska izpratne par nākotnes riskiem un ka tie ir paredzēti šādam nolūkam. Tās liek klimatnoturību visu atjaunošanas un atveseļošanas centienu pamatā, arī </w:t>
      </w:r>
      <w:r>
        <w:t>ieviešot</w:t>
      </w:r>
      <w:r w:rsidRPr="00F15417">
        <w:t xml:space="preserve"> pieeju "atjaunot, uzlabojot".</w:t>
      </w:r>
    </w:p>
    <w:p w14:paraId="17B0032F" w14:textId="77777777" w:rsidR="007D595D" w:rsidRPr="00F15417" w:rsidRDefault="007D595D" w:rsidP="00E07B42">
      <w:pPr>
        <w:spacing w:before="0" w:after="0"/>
      </w:pPr>
    </w:p>
    <w:p w14:paraId="5676D207" w14:textId="6394A2B9" w:rsidR="007D595D" w:rsidRPr="00F15417" w:rsidRDefault="007D595D" w:rsidP="00E07B42">
      <w:pPr>
        <w:spacing w:before="0" w:after="0"/>
      </w:pPr>
      <w:r w:rsidRPr="00F15417">
        <w:br w:type="page"/>
      </w:r>
      <w:r w:rsidRPr="00F15417">
        <w:lastRenderedPageBreak/>
        <w:t>3.</w:t>
      </w:r>
      <w:r w:rsidRPr="00F15417">
        <w:tab/>
        <w:t>Puses sadarbojas, lai stiprinātu piekļuvi attiecīgām tehnoloģijām noturības veidošanai, kā arī to nodošanu un sistemātisku izmantošanu. Tās iegulda katastrofu statistikas un datu par zaudējumiem vākšanā un izmantošanā, visaptverošā riska novērtējumā, riska samazināšanas plānu īstenošanā visos līmeņos un saiknes stiprināšanā starp katastrofu riska mazināšanu un pielāgošanos klimata pārmaiņām. Tās atbalsta kosmosa tehnoloģiju un informācijas izmantošanu, lai uzlabotu novēršanas, sagatavotības, reaģēšanas un atjaunošanas pasākumus.</w:t>
      </w:r>
    </w:p>
    <w:p w14:paraId="276439FA" w14:textId="77777777" w:rsidR="007D595D" w:rsidRPr="00F15417" w:rsidRDefault="007D595D" w:rsidP="00E07B42">
      <w:pPr>
        <w:spacing w:before="0" w:after="0"/>
      </w:pPr>
    </w:p>
    <w:p w14:paraId="4B10E0B8" w14:textId="77777777" w:rsidR="007D595D" w:rsidRPr="00F15417" w:rsidRDefault="007D595D" w:rsidP="00E07B42">
      <w:pPr>
        <w:spacing w:before="0" w:after="0"/>
      </w:pPr>
      <w:r w:rsidRPr="00F15417">
        <w:t>4.</w:t>
      </w:r>
      <w:r w:rsidRPr="00F15417">
        <w:tab/>
        <w:t>Puses strādā pie tā, lai stiprinātu iekļaujošu riska pārvaldību visos līmeņos, ietverot valstu un reģionālo katastrofu riska mazināšanas un klimata inovācijas izcilības centru spēju veidošanu. Tās strādā pie tā, lai palielinātu pārraudzības, agrīnās brīdināšanas un riska novērtēšanas spējas, uzlabotu iekšzemes un reģionālās spējas un spējas veikt novēršanas, mazināšanas, sagatavotības, reaģēšanas un atjaunošanas pasākumus, ieskaitot civilās aizsardzības mehānismus, kā arī vietējo kopienu un iestāžu spējas, galveno uzmanību pievēršot visneaizsargātākajām un atstumtajām mājsaimniecībām un grupām.</w:t>
      </w:r>
    </w:p>
    <w:p w14:paraId="6189D5D3" w14:textId="77777777" w:rsidR="007D595D" w:rsidRPr="00F15417" w:rsidRDefault="007D595D" w:rsidP="00E07B42">
      <w:pPr>
        <w:spacing w:before="0" w:after="0"/>
      </w:pPr>
    </w:p>
    <w:p w14:paraId="7FDCD777" w14:textId="77777777" w:rsidR="007D595D" w:rsidRPr="00F15417" w:rsidRDefault="007D595D" w:rsidP="00E07B42">
      <w:pPr>
        <w:spacing w:before="0" w:after="0"/>
      </w:pPr>
      <w:r w:rsidRPr="00F15417">
        <w:t>5.</w:t>
      </w:r>
      <w:r w:rsidRPr="00F15417">
        <w:tab/>
        <w:t xml:space="preserve">Puses uzrauga katastrofu riska un klimata riska pārvaldības prioritātes un mērķus </w:t>
      </w:r>
      <w:r>
        <w:t xml:space="preserve">un tos izvērtē, </w:t>
      </w:r>
      <w:r w:rsidRPr="00F15417">
        <w:t>ņemot vērā starptautisko paraugpraksi.</w:t>
      </w:r>
    </w:p>
    <w:p w14:paraId="5642EBF0" w14:textId="77777777" w:rsidR="007D595D" w:rsidRPr="00F15417" w:rsidRDefault="007D595D" w:rsidP="00E07B42">
      <w:pPr>
        <w:spacing w:before="0" w:after="0"/>
        <w:jc w:val="center"/>
      </w:pPr>
    </w:p>
    <w:p w14:paraId="60622BD4" w14:textId="77777777" w:rsidR="007D595D" w:rsidRPr="00F15417" w:rsidRDefault="007D595D" w:rsidP="00E07B42">
      <w:pPr>
        <w:spacing w:before="0" w:after="0"/>
        <w:jc w:val="center"/>
      </w:pPr>
    </w:p>
    <w:p w14:paraId="31385575" w14:textId="49CD49CA" w:rsidR="007D595D" w:rsidRPr="00F15417" w:rsidRDefault="007D595D" w:rsidP="00E07B42">
      <w:pPr>
        <w:spacing w:before="0" w:after="0"/>
        <w:jc w:val="center"/>
      </w:pPr>
      <w:r w:rsidRPr="00F15417">
        <w:br w:type="page"/>
      </w:r>
      <w:r w:rsidRPr="00F15417">
        <w:lastRenderedPageBreak/>
        <w:t>II SADAĻA</w:t>
      </w:r>
    </w:p>
    <w:p w14:paraId="5933437E" w14:textId="77777777" w:rsidR="007D595D" w:rsidRPr="00F15417" w:rsidRDefault="007D595D" w:rsidP="00E07B42">
      <w:pPr>
        <w:spacing w:before="0" w:after="0"/>
        <w:jc w:val="center"/>
      </w:pPr>
    </w:p>
    <w:p w14:paraId="1EB11862" w14:textId="77777777" w:rsidR="007D595D" w:rsidRPr="00F15417" w:rsidRDefault="007D595D" w:rsidP="00E07B42">
      <w:pPr>
        <w:spacing w:before="0" w:after="0"/>
        <w:jc w:val="center"/>
      </w:pPr>
      <w:r w:rsidRPr="00F15417">
        <w:t>IEKĻAUJOŠA UN ILGTSPĒJĪGA EKONOMIKAS ATTĪSTĪBA</w:t>
      </w:r>
    </w:p>
    <w:p w14:paraId="0B0138C1" w14:textId="77777777" w:rsidR="007D595D" w:rsidRPr="00F15417" w:rsidRDefault="007D595D" w:rsidP="00E07B42">
      <w:pPr>
        <w:spacing w:before="0" w:after="0"/>
        <w:jc w:val="center"/>
      </w:pPr>
    </w:p>
    <w:p w14:paraId="48EAECB9" w14:textId="77777777" w:rsidR="007D595D" w:rsidRPr="00F15417" w:rsidRDefault="007D595D" w:rsidP="00E07B42">
      <w:pPr>
        <w:spacing w:before="0" w:after="0"/>
        <w:jc w:val="center"/>
      </w:pPr>
    </w:p>
    <w:p w14:paraId="77886047" w14:textId="77777777" w:rsidR="007D595D" w:rsidRPr="00F15417" w:rsidRDefault="007D595D" w:rsidP="00E07B42">
      <w:pPr>
        <w:spacing w:before="0" w:after="0"/>
        <w:jc w:val="center"/>
      </w:pPr>
      <w:r w:rsidRPr="00F15417">
        <w:t>13. PANTS</w:t>
      </w:r>
    </w:p>
    <w:p w14:paraId="45E27349" w14:textId="77777777" w:rsidR="007D595D" w:rsidRPr="00F15417" w:rsidRDefault="007D595D" w:rsidP="00E07B42">
      <w:pPr>
        <w:spacing w:before="0" w:after="0"/>
      </w:pPr>
    </w:p>
    <w:p w14:paraId="1B6D9C27" w14:textId="77777777" w:rsidR="007D595D" w:rsidRPr="00F15417" w:rsidRDefault="007D595D" w:rsidP="00E07B42">
      <w:pPr>
        <w:spacing w:before="0" w:after="0"/>
      </w:pPr>
      <w:r w:rsidRPr="00F15417">
        <w:t>1.</w:t>
      </w:r>
      <w:r w:rsidRPr="00F15417">
        <w:tab/>
        <w:t xml:space="preserve">Puses ievieš integrētas stratēģijas un īsteno reformas, lai veidotu noturīgu un diversificētu ekonomiku, veicinātu ekonomikas izaugsmi un pārveidi, stiprinātu </w:t>
      </w:r>
      <w:r>
        <w:t>uzņēmējdarbīb</w:t>
      </w:r>
      <w:r w:rsidRPr="00F15417">
        <w:t xml:space="preserve">as un tirdzniecības attiecības, kā arī atbalstītu pāreju uz pilnīgu un kvalitatīvu nodarbinātību. Tās apņemas radīt </w:t>
      </w:r>
      <w:r>
        <w:t>uzņēmējdarbīb</w:t>
      </w:r>
      <w:r w:rsidRPr="00F15417">
        <w:t>as vidi, kas veicina lielākas ieguldījumu plūsmas un privātā sektora attīstību. Tās stiprina un padziļina reģionālo ekonomisko sadarbību, arī preču un pakalpojumu mobilitāti. Tās veicina un sekmē savu attiecīgo valūtu plašāku izmantošanu starptautiskajos darījumos.</w:t>
      </w:r>
    </w:p>
    <w:p w14:paraId="570C3578" w14:textId="77777777" w:rsidR="007D595D" w:rsidRPr="00F15417" w:rsidRDefault="007D595D" w:rsidP="00E07B42">
      <w:pPr>
        <w:spacing w:before="0" w:after="0"/>
      </w:pPr>
    </w:p>
    <w:p w14:paraId="0A6C2A5E" w14:textId="77777777" w:rsidR="007D595D" w:rsidRPr="00F15417" w:rsidRDefault="007D595D" w:rsidP="00E07B42">
      <w:pPr>
        <w:spacing w:before="0" w:after="0"/>
      </w:pPr>
      <w:r w:rsidRPr="00F15417">
        <w:t>2.</w:t>
      </w:r>
      <w:r w:rsidRPr="00F15417">
        <w:tab/>
        <w:t xml:space="preserve">Puses veicina pasākumus, ar ko atbalsta zinātnes, tehnoloģijas, inovācijas un pētniecības ieguldījumu pārveides būtību. Tās strādā pie tā, lai panāktu aprites, mazemisiju un klimatnoturīgu ekonomiku un nodrošinātu, ka visi var izmantot pieejamās </w:t>
      </w:r>
      <w:r>
        <w:t>uzņēmējdarbīb</w:t>
      </w:r>
      <w:r w:rsidRPr="00F15417">
        <w:t>as iespējas, ka tiek ievēroti un izpildīti darba pamatstandarti, arī izmantojot sociālo dialogu, un ka tiek veicinātas neaizsargātu cilvēku, sieviešu un jauniešu pilnvērtīgas sociālekonomiskās iespējas un iekļaušana, arī izmantojot pienācīgus sociālās aizsardzības pasākumus. Tās vienojas koncentrēt centienus uz galvenajām nozarēm ar pastiprinošu ietekmi uz ilgtspējīgu izaugsmi, darbvietu radīšanu un nabadzības izskaušanu, arī iespēju sadarboties jaunās ekonomikas jomās.</w:t>
      </w:r>
    </w:p>
    <w:p w14:paraId="72A20F98" w14:textId="77777777" w:rsidR="007D595D" w:rsidRPr="00F15417" w:rsidRDefault="007D595D" w:rsidP="00E07B42">
      <w:pPr>
        <w:spacing w:before="0" w:after="0"/>
        <w:jc w:val="center"/>
      </w:pPr>
    </w:p>
    <w:p w14:paraId="4E3D23F1" w14:textId="77777777" w:rsidR="007D595D" w:rsidRPr="00F15417" w:rsidRDefault="007D595D" w:rsidP="00E07B42">
      <w:pPr>
        <w:spacing w:before="0" w:after="0"/>
        <w:jc w:val="center"/>
      </w:pPr>
    </w:p>
    <w:p w14:paraId="1A98B9C8" w14:textId="7FA3CBC5" w:rsidR="007D595D" w:rsidRPr="00F15417" w:rsidRDefault="007D595D" w:rsidP="00E07B42">
      <w:pPr>
        <w:spacing w:before="0" w:after="0"/>
        <w:jc w:val="center"/>
      </w:pPr>
      <w:r w:rsidRPr="00F15417">
        <w:br w:type="page"/>
      </w:r>
      <w:r w:rsidRPr="00F15417">
        <w:lastRenderedPageBreak/>
        <w:t>1. NODAĻA</w:t>
      </w:r>
    </w:p>
    <w:p w14:paraId="701BF057" w14:textId="77777777" w:rsidR="007D595D" w:rsidRPr="00F15417" w:rsidRDefault="007D595D" w:rsidP="00E07B42">
      <w:pPr>
        <w:spacing w:before="0" w:after="0"/>
        <w:jc w:val="center"/>
      </w:pPr>
    </w:p>
    <w:p w14:paraId="7AE02CC4" w14:textId="77777777" w:rsidR="007D595D" w:rsidRPr="00F15417" w:rsidRDefault="007D595D" w:rsidP="00E07B42">
      <w:pPr>
        <w:spacing w:before="0" w:after="0"/>
        <w:jc w:val="center"/>
      </w:pPr>
      <w:r w:rsidRPr="00F15417">
        <w:t>EKONOMIKAS IZAUGSME UN DIVERSIFIKĀCIJA</w:t>
      </w:r>
    </w:p>
    <w:p w14:paraId="05226274" w14:textId="77777777" w:rsidR="007D595D" w:rsidRPr="00F15417" w:rsidRDefault="007D595D" w:rsidP="00E07B42">
      <w:pPr>
        <w:spacing w:before="0" w:after="0"/>
        <w:jc w:val="center"/>
      </w:pPr>
    </w:p>
    <w:p w14:paraId="1327AA60" w14:textId="77777777" w:rsidR="007D595D" w:rsidRPr="00F15417" w:rsidRDefault="007D595D" w:rsidP="00E07B42">
      <w:pPr>
        <w:spacing w:before="0" w:after="0"/>
        <w:jc w:val="center"/>
      </w:pPr>
    </w:p>
    <w:p w14:paraId="73BFDB1F" w14:textId="77777777" w:rsidR="007D595D" w:rsidRPr="00F15417" w:rsidRDefault="007D595D" w:rsidP="00E07B42">
      <w:pPr>
        <w:spacing w:before="0" w:after="0"/>
        <w:jc w:val="center"/>
      </w:pPr>
      <w:r w:rsidRPr="00F15417">
        <w:t>14. PANTS</w:t>
      </w:r>
    </w:p>
    <w:p w14:paraId="22462196" w14:textId="77777777" w:rsidR="007D595D" w:rsidRPr="00F15417" w:rsidRDefault="007D595D" w:rsidP="00E07B42">
      <w:pPr>
        <w:spacing w:before="0" w:after="0"/>
        <w:jc w:val="center"/>
      </w:pPr>
    </w:p>
    <w:p w14:paraId="77832B90" w14:textId="77777777" w:rsidR="007D595D" w:rsidRPr="00F15417" w:rsidRDefault="007D595D" w:rsidP="00E07B42">
      <w:pPr>
        <w:spacing w:before="0" w:after="0"/>
        <w:jc w:val="center"/>
      </w:pPr>
      <w:r w:rsidRPr="00F15417">
        <w:t>Ekonomikas attīstības veicinātāji</w:t>
      </w:r>
    </w:p>
    <w:p w14:paraId="7E2B3CBA" w14:textId="77777777" w:rsidR="007D595D" w:rsidRPr="00F15417" w:rsidRDefault="007D595D" w:rsidP="00E07B42">
      <w:pPr>
        <w:spacing w:before="0" w:after="0"/>
        <w:jc w:val="center"/>
      </w:pPr>
    </w:p>
    <w:p w14:paraId="5BC5B0DE" w14:textId="77777777" w:rsidR="007D595D" w:rsidRPr="00F15417" w:rsidRDefault="007D595D" w:rsidP="00E07B42">
      <w:pPr>
        <w:spacing w:before="0" w:after="0"/>
      </w:pPr>
      <w:r w:rsidRPr="00F15417">
        <w:t>1.</w:t>
      </w:r>
      <w:r w:rsidRPr="00F15417">
        <w:tab/>
        <w:t xml:space="preserve">Puses ievieš pasākumus, ar ko atbalsta augstāku ekonomikas produktivitātes līmeni, prioritārā kārtā izmantojot diversifikāciju, tehnoloģisko modernizāciju un inovāciju, un ar ko uzlabo makroekonomikas un finanšu sektora stabilitāti, vienkāršo un saskaņo </w:t>
      </w:r>
      <w:r>
        <w:t>uzņēmējdarbīb</w:t>
      </w:r>
      <w:r w:rsidRPr="00F15417">
        <w:t>as noteikumus un procesus, stiprina efektīvas un paredzamas nodokļu sistēmas un uzlabo valsts pārvaldes un tiesu sistēmu efektivitāti. Tās pieņem stabilu konkurences politiku un nodrošina zemes un īpašuma tiesību, kā arī intelektuālā īpašuma tiesību aizsardzību.</w:t>
      </w:r>
    </w:p>
    <w:p w14:paraId="4A1F13E2" w14:textId="77777777" w:rsidR="007D595D" w:rsidRPr="00F15417" w:rsidRDefault="007D595D" w:rsidP="00E07B42">
      <w:pPr>
        <w:spacing w:before="0" w:after="0"/>
      </w:pPr>
    </w:p>
    <w:p w14:paraId="254A99C6" w14:textId="77777777" w:rsidR="007D595D" w:rsidRPr="00F15417" w:rsidRDefault="007D595D" w:rsidP="00E07B42">
      <w:pPr>
        <w:spacing w:before="0" w:after="0"/>
      </w:pPr>
      <w:r w:rsidRPr="00F15417">
        <w:t>2.</w:t>
      </w:r>
      <w:r w:rsidRPr="00F15417">
        <w:tab/>
        <w:t xml:space="preserve">Puses vienojas veicināt stabilus tiesību aktus </w:t>
      </w:r>
      <w:r>
        <w:t>uzņēmējdarbīb</w:t>
      </w:r>
      <w:r w:rsidRPr="00F15417">
        <w:t xml:space="preserve">as atvieglošanai, kā arī noteikumus un politiku, kā mērķis ir samazināt regulatīvos un administratīvos šķēršļus un uzlabot pārredzamību, vienlaikus attīstot </w:t>
      </w:r>
      <w:r>
        <w:t>uzņēmējdarbīb</w:t>
      </w:r>
      <w:r w:rsidRPr="00F15417">
        <w:t xml:space="preserve">as prasmes un </w:t>
      </w:r>
      <w:r>
        <w:t>uzņēmējdarbīb</w:t>
      </w:r>
      <w:r w:rsidRPr="00F15417">
        <w:t xml:space="preserve">as kultūru ar mērķi palielināt ieguldījumus un privātā sektora attīstību. Tās arī veicina uzņēmumu sociālu atbildību un atbildīgu </w:t>
      </w:r>
      <w:r>
        <w:t>uzņēmējdarbīb</w:t>
      </w:r>
      <w:r w:rsidRPr="00F15417">
        <w:t>u, ievērojot arī vides apsvērumus.</w:t>
      </w:r>
    </w:p>
    <w:p w14:paraId="39F9FE26" w14:textId="77777777" w:rsidR="007D595D" w:rsidRPr="00F15417" w:rsidRDefault="007D595D" w:rsidP="00E07B42">
      <w:pPr>
        <w:spacing w:before="0" w:after="0"/>
      </w:pPr>
    </w:p>
    <w:p w14:paraId="4697BAA4" w14:textId="60358107" w:rsidR="007D595D" w:rsidRPr="00F15417" w:rsidRDefault="007D595D" w:rsidP="00E07B42">
      <w:pPr>
        <w:spacing w:before="0" w:after="0"/>
      </w:pPr>
      <w:r w:rsidRPr="00F15417">
        <w:br w:type="page"/>
      </w:r>
      <w:r w:rsidRPr="00F15417">
        <w:lastRenderedPageBreak/>
        <w:t>3.</w:t>
      </w:r>
      <w:r w:rsidRPr="00F15417">
        <w:tab/>
        <w:t xml:space="preserve">Puses vienojas pievērsties cilvēkkapitāla attīstībai un veicināt to, </w:t>
      </w:r>
      <w:r>
        <w:t xml:space="preserve">jo </w:t>
      </w:r>
      <w:r w:rsidRPr="00F15417">
        <w:t>īpaši nodrošinot ieguldījumus un atbalstu, lai radītu augsti izglītotu, apmācītu, prasmīgu, kvalificētu un efektīvu darbaspēku, kas ir pietiekami apmācīts, lai spētu piekļūt pienācīgas kvalitātes nodarbinātībai, arī jaunās dinamiskas izaugsmes nozarēs, panākot atbilstību darba tirgu vajadzībām un veicinot privātā sektora iesaisti. Tās īpaši pievēršas digitālo prasmju, tehniskās un profesionālās izglītības un apmācības un terciārās izglītības programmu uzlabošanai.</w:t>
      </w:r>
    </w:p>
    <w:p w14:paraId="45E00051" w14:textId="77777777" w:rsidR="007D595D" w:rsidRPr="00F15417" w:rsidRDefault="007D595D" w:rsidP="00E07B42">
      <w:pPr>
        <w:spacing w:before="0" w:after="0"/>
      </w:pPr>
    </w:p>
    <w:p w14:paraId="3D78FBFE" w14:textId="77777777" w:rsidR="007D595D" w:rsidRPr="00F15417" w:rsidRDefault="007D595D" w:rsidP="00E07B42">
      <w:pPr>
        <w:spacing w:before="0" w:after="0"/>
      </w:pPr>
      <w:r w:rsidRPr="00F15417">
        <w:t>4.</w:t>
      </w:r>
      <w:r w:rsidRPr="00F15417">
        <w:tab/>
        <w:t xml:space="preserve">Puses veicina politiku, kas sekmē darba tirgus iestāžu nozīmi, lietderību un efektivitāti. Tās veicina darbaspēka mobilitāti reģiona iekšienē, lai atbalstītu </w:t>
      </w:r>
      <w:r w:rsidRPr="00F15417">
        <w:rPr>
          <w:i/>
        </w:rPr>
        <w:t>OACPS</w:t>
      </w:r>
      <w:r w:rsidRPr="00F15417">
        <w:t xml:space="preserve"> dalībvalstu no Klusā okeāna reģiona attīstības vajadzības un pozitīvi reaģētu uz privātā sektora vajadzībām, kā arī veicinātu labāku ekonomisko integrāciju un lielākus ieguldījumus un uzlabotu </w:t>
      </w:r>
      <w:r>
        <w:t>uzņēmējdarbīb</w:t>
      </w:r>
      <w:r w:rsidRPr="00F15417">
        <w:t>as produktivitāti.</w:t>
      </w:r>
    </w:p>
    <w:p w14:paraId="65680D92" w14:textId="77777777" w:rsidR="007D595D" w:rsidRPr="00F15417" w:rsidRDefault="007D595D" w:rsidP="00E07B42">
      <w:pPr>
        <w:spacing w:before="0" w:after="0"/>
      </w:pPr>
    </w:p>
    <w:p w14:paraId="63DD931F" w14:textId="77777777" w:rsidR="007D595D" w:rsidRPr="00F15417" w:rsidRDefault="007D595D" w:rsidP="00E07B42">
      <w:pPr>
        <w:spacing w:before="0" w:after="0"/>
      </w:pPr>
      <w:r w:rsidRPr="00F15417">
        <w:t>5.</w:t>
      </w:r>
      <w:r w:rsidRPr="00F15417">
        <w:tab/>
        <w:t xml:space="preserve">Puses atbalsta tādu galveno infrastruktūru attīstību kā enerģētika, transports un ūdensapgāde, kā arī informācijas un komunikācijas tehnoloģiju </w:t>
      </w:r>
      <w:r>
        <w:t xml:space="preserve">(IKT) </w:t>
      </w:r>
      <w:r w:rsidRPr="00F15417">
        <w:t>pakalpojumi un digitālā savienojamība.</w:t>
      </w:r>
    </w:p>
    <w:p w14:paraId="4661FA7B" w14:textId="77777777" w:rsidR="007D595D" w:rsidRPr="00F15417" w:rsidRDefault="007D595D" w:rsidP="00E07B42">
      <w:pPr>
        <w:spacing w:before="0" w:after="0"/>
      </w:pPr>
    </w:p>
    <w:p w14:paraId="37D321F1" w14:textId="77777777" w:rsidR="007D595D" w:rsidRPr="00F15417" w:rsidRDefault="007D595D" w:rsidP="00E07B42">
      <w:pPr>
        <w:spacing w:before="0" w:after="0"/>
      </w:pPr>
      <w:r w:rsidRPr="00F15417">
        <w:t>6.</w:t>
      </w:r>
      <w:r w:rsidRPr="00F15417">
        <w:tab/>
        <w:t>Puses veicina lauku apvidu attīstību un lauku ekonomikas diversifikāciju, arī stiprinot saiknes starp noturīgām infrastruktūrām, tūrismu, lauksaimniecību un rūpniecību.</w:t>
      </w:r>
    </w:p>
    <w:p w14:paraId="39C9EB8D" w14:textId="77777777" w:rsidR="007D595D" w:rsidRPr="00F15417" w:rsidRDefault="007D595D" w:rsidP="00E07B42">
      <w:pPr>
        <w:spacing w:before="0" w:after="0"/>
      </w:pPr>
    </w:p>
    <w:p w14:paraId="125E4143" w14:textId="45840D34" w:rsidR="007D595D" w:rsidRPr="00F15417" w:rsidRDefault="007D595D" w:rsidP="00E07B42">
      <w:pPr>
        <w:spacing w:before="0" w:after="0"/>
      </w:pPr>
      <w:r w:rsidRPr="00F15417">
        <w:br w:type="page"/>
      </w:r>
      <w:r w:rsidRPr="00F15417">
        <w:lastRenderedPageBreak/>
        <w:t>7.</w:t>
      </w:r>
      <w:r w:rsidRPr="00F15417">
        <w:tab/>
        <w:t xml:space="preserve">Puses atbalsta pasākumus, lai uzlabotu apdrošināšanas, finanšu un nefinanšu pakalpojumu kvalitāti, pieejamību un saņemšanas iespējas privātiem uzņēmumiem gan oficiālajā, gan neoficiālajā sektorā. Tās uzlabo piekļuvi izmaksu ziņā pieejamam finansējumam, arī attīstot dzīvotspējīgas banku un nebanku sistēmas un stiprinot digitālos finanšu pakalpojumus, kas veicina pievienoto vērtību, integrējot uzņēmumus, </w:t>
      </w:r>
      <w:r>
        <w:t xml:space="preserve">jo </w:t>
      </w:r>
      <w:r w:rsidRPr="00F15417">
        <w:t xml:space="preserve">īpaši mikrouzņēmumus un mazos un vidējos uzņēmumus, reģionālās un globālās vērtības ķēdēs, un sekmējot ražošanu, tirdzniecības regulatīvo spēju, </w:t>
      </w:r>
      <w:r>
        <w:t>uzņēmējdarbīb</w:t>
      </w:r>
      <w:r w:rsidRPr="00F15417">
        <w:t xml:space="preserve">u, uzlabotu </w:t>
      </w:r>
      <w:r>
        <w:t>uzņēmējdarbīb</w:t>
      </w:r>
      <w:r w:rsidRPr="00F15417">
        <w:t>as atvieglošanu, produktu un eksporta galamērķu diversifikāciju, tehnoloģiskos uzlabojumus un inovāciju, ieskaitot e-komercijas platformas.</w:t>
      </w:r>
    </w:p>
    <w:p w14:paraId="44FA744B" w14:textId="77777777" w:rsidR="007D595D" w:rsidRPr="00F15417" w:rsidRDefault="007D595D" w:rsidP="00E07B42">
      <w:pPr>
        <w:spacing w:before="0" w:after="0"/>
        <w:jc w:val="center"/>
      </w:pPr>
    </w:p>
    <w:p w14:paraId="574C29A0" w14:textId="77777777" w:rsidR="007D595D" w:rsidRPr="00F15417" w:rsidRDefault="007D595D" w:rsidP="00E07B42">
      <w:pPr>
        <w:spacing w:before="0" w:after="0"/>
        <w:jc w:val="center"/>
      </w:pPr>
    </w:p>
    <w:p w14:paraId="1FE5CACD" w14:textId="77777777" w:rsidR="007D595D" w:rsidRPr="00F15417" w:rsidRDefault="007D595D" w:rsidP="00E07B42">
      <w:pPr>
        <w:spacing w:before="0" w:after="0"/>
        <w:jc w:val="center"/>
      </w:pPr>
      <w:r w:rsidRPr="00F15417">
        <w:t>15. PANTS</w:t>
      </w:r>
    </w:p>
    <w:p w14:paraId="4DA1CE9F" w14:textId="77777777" w:rsidR="007D595D" w:rsidRPr="00F15417" w:rsidRDefault="007D595D" w:rsidP="00E07B42">
      <w:pPr>
        <w:spacing w:before="0" w:after="0"/>
        <w:jc w:val="center"/>
      </w:pPr>
    </w:p>
    <w:p w14:paraId="538093C9" w14:textId="77777777" w:rsidR="007D595D" w:rsidRPr="00F15417" w:rsidRDefault="007D595D" w:rsidP="00E07B42">
      <w:pPr>
        <w:spacing w:before="0" w:after="0"/>
        <w:jc w:val="center"/>
      </w:pPr>
      <w:r w:rsidRPr="00F15417">
        <w:t>Ieguldījumi</w:t>
      </w:r>
    </w:p>
    <w:p w14:paraId="06B260B0" w14:textId="77777777" w:rsidR="007D595D" w:rsidRPr="00F15417" w:rsidRDefault="007D595D" w:rsidP="00E07B42">
      <w:pPr>
        <w:spacing w:before="0" w:after="0"/>
      </w:pPr>
    </w:p>
    <w:p w14:paraId="0433EB2D" w14:textId="77777777" w:rsidR="007D595D" w:rsidRPr="00F15417" w:rsidRDefault="007D595D" w:rsidP="00E07B42">
      <w:pPr>
        <w:spacing w:before="0" w:after="0"/>
      </w:pPr>
      <w:r w:rsidRPr="00F15417">
        <w:t>1.</w:t>
      </w:r>
      <w:r w:rsidRPr="00F15417">
        <w:tab/>
        <w:t>Puses apņemas veicināt, radīt un uzturēt labvēlīgu vidi atbildīgiem ieguldījumiem to savstarpējam izdevīgumam. Tās racionalizē un paātrina administratīvās procedūras un prasības, kā arī atbalsta pasākumus, kuri rada paredzamu un drošu ieguldījumu vidi, veicina partnerības un sekmē publiskā un privātā sektora dialogu.</w:t>
      </w:r>
    </w:p>
    <w:p w14:paraId="56D1C968" w14:textId="77777777" w:rsidR="007D595D" w:rsidRPr="00F15417" w:rsidRDefault="007D595D" w:rsidP="00E07B42">
      <w:pPr>
        <w:spacing w:before="0" w:after="0"/>
      </w:pPr>
    </w:p>
    <w:p w14:paraId="49286D21" w14:textId="77777777" w:rsidR="007D595D" w:rsidRPr="00F15417" w:rsidRDefault="007D595D" w:rsidP="00E07B42">
      <w:pPr>
        <w:spacing w:before="0" w:after="0"/>
      </w:pPr>
      <w:r w:rsidRPr="00F15417">
        <w:t>2.</w:t>
      </w:r>
      <w:r w:rsidRPr="00F15417">
        <w:tab/>
        <w:t xml:space="preserve">Puses vienojas piesaistīt un saglabāt ilgtspējīgus un atbildīgus publiskos un privātos ieguldījumus, arī ārvalstu tiešos ieguldījumus, izmantojot finansējuma apvienošanu, garantijas un citus inovatīvus finanšu instrumentus, lai veicinātu ieguldītāju uzticēšanos. Tās cenšas sniegt ieguldītājiem atbilstošu un viegli pieejamu informāciju par </w:t>
      </w:r>
      <w:r>
        <w:t>uzņēmējdarbīb</w:t>
      </w:r>
      <w:r w:rsidRPr="00F15417">
        <w:t xml:space="preserve">as iespējām gan ES, gan </w:t>
      </w:r>
      <w:r w:rsidRPr="00F15417">
        <w:rPr>
          <w:i/>
        </w:rPr>
        <w:t>OACPS</w:t>
      </w:r>
      <w:r w:rsidRPr="00F15417">
        <w:t xml:space="preserve"> dalībvalstīs no Klusā okeāna reģiona.</w:t>
      </w:r>
    </w:p>
    <w:p w14:paraId="2EEF565E" w14:textId="77777777" w:rsidR="007D595D" w:rsidRPr="00F15417" w:rsidRDefault="007D595D" w:rsidP="00E07B42">
      <w:pPr>
        <w:spacing w:before="0" w:after="0"/>
      </w:pPr>
    </w:p>
    <w:p w14:paraId="2ED123A6" w14:textId="7A3B06E2" w:rsidR="007D595D" w:rsidRPr="00F15417" w:rsidRDefault="007D595D" w:rsidP="00E07B42">
      <w:pPr>
        <w:spacing w:before="0" w:after="0"/>
      </w:pPr>
      <w:r w:rsidRPr="00F15417">
        <w:br w:type="page"/>
      </w:r>
      <w:r w:rsidRPr="00F15417">
        <w:lastRenderedPageBreak/>
        <w:t>3.</w:t>
      </w:r>
      <w:r w:rsidRPr="00F15417">
        <w:tab/>
        <w:t>Puses apņemas sadarboties, lai veicinātu ieguldījumus, izmantojot piemērotu pasākumu kopumu, īpašu uzmanību pievēršot jauniešiem un sievietēm.</w:t>
      </w:r>
    </w:p>
    <w:p w14:paraId="2851666E" w14:textId="77777777" w:rsidR="007D595D" w:rsidRPr="00F15417" w:rsidRDefault="007D595D" w:rsidP="00E07B42">
      <w:pPr>
        <w:spacing w:before="0" w:after="0"/>
        <w:jc w:val="center"/>
      </w:pPr>
    </w:p>
    <w:p w14:paraId="55D35C9B" w14:textId="77777777" w:rsidR="007D595D" w:rsidRPr="00F15417" w:rsidRDefault="007D595D" w:rsidP="00E07B42">
      <w:pPr>
        <w:spacing w:before="0" w:after="0"/>
        <w:jc w:val="center"/>
      </w:pPr>
    </w:p>
    <w:p w14:paraId="28948D90" w14:textId="77777777" w:rsidR="007D595D" w:rsidRPr="00F15417" w:rsidRDefault="007D595D" w:rsidP="00E07B42">
      <w:pPr>
        <w:spacing w:before="0" w:after="0"/>
        <w:jc w:val="center"/>
      </w:pPr>
      <w:r w:rsidRPr="00F15417">
        <w:t>16. PANTS</w:t>
      </w:r>
    </w:p>
    <w:p w14:paraId="66078C53" w14:textId="77777777" w:rsidR="007D595D" w:rsidRPr="00F15417" w:rsidRDefault="007D595D" w:rsidP="00E07B42">
      <w:pPr>
        <w:spacing w:before="0" w:after="0"/>
        <w:jc w:val="center"/>
      </w:pPr>
    </w:p>
    <w:p w14:paraId="4A9F4323" w14:textId="77777777" w:rsidR="007D595D" w:rsidRPr="00F15417" w:rsidRDefault="007D595D" w:rsidP="00E07B42">
      <w:pPr>
        <w:spacing w:before="0" w:after="0"/>
        <w:jc w:val="center"/>
      </w:pPr>
      <w:r w:rsidRPr="00F15417">
        <w:t>Privātā sektora attīstība</w:t>
      </w:r>
    </w:p>
    <w:p w14:paraId="5ADF80A3" w14:textId="77777777" w:rsidR="007D595D" w:rsidRPr="00F15417" w:rsidRDefault="007D595D" w:rsidP="00E07B42">
      <w:pPr>
        <w:spacing w:before="0" w:after="0"/>
      </w:pPr>
    </w:p>
    <w:p w14:paraId="4B56CEC5" w14:textId="77777777" w:rsidR="007D595D" w:rsidRPr="00F15417" w:rsidRDefault="007D595D" w:rsidP="00E07B42">
      <w:pPr>
        <w:spacing w:before="0" w:after="0"/>
      </w:pPr>
      <w:r w:rsidRPr="00F15417">
        <w:t>1.</w:t>
      </w:r>
      <w:r w:rsidRPr="00F15417">
        <w:tab/>
        <w:t>Puses atbalsta dinamiska, konkurētspējīga un atbildīga privātā sektora attīstību, tostarp pieņemot vajadzīgo politiku un ekonomiskās, institucionālās un likumdošanas reformas valstu vai reģionālā līmenī</w:t>
      </w:r>
      <w:r>
        <w:t>, vai abos</w:t>
      </w:r>
      <w:r w:rsidRPr="00F15417">
        <w:t>. Tās veic pasākumus, lai stiprinātu un uzlabotu privātā sektora produktivitāti un efektivitāti. Tās īpašu uzmanību pievērš mikrouzņēmumu un mazo un vidējo uzņēmumu</w:t>
      </w:r>
      <w:r w:rsidRPr="00F15417" w:rsidDel="001D3FAB">
        <w:t xml:space="preserve"> </w:t>
      </w:r>
      <w:r w:rsidRPr="00F15417">
        <w:t>izaugsmei un konkurētspējas uzlabošanai, biznesa inkubatoriem, kā arī mājamatniecības attīstībai.</w:t>
      </w:r>
    </w:p>
    <w:p w14:paraId="5C474870" w14:textId="77777777" w:rsidR="007D595D" w:rsidRPr="00F15417" w:rsidRDefault="007D595D" w:rsidP="00E07B42">
      <w:pPr>
        <w:spacing w:before="0" w:after="0"/>
      </w:pPr>
    </w:p>
    <w:p w14:paraId="35B2C79B" w14:textId="77777777" w:rsidR="007D595D" w:rsidRPr="00F15417" w:rsidRDefault="007D595D" w:rsidP="00E07B42">
      <w:pPr>
        <w:spacing w:before="0" w:after="0"/>
      </w:pPr>
      <w:r w:rsidRPr="00F15417">
        <w:t>2.</w:t>
      </w:r>
      <w:r w:rsidRPr="00F15417">
        <w:tab/>
        <w:t xml:space="preserve">Puses izmanto tehnoloģiskā progresa un digitālās ekonomikas sniegtās iespējas. Tās cenšas mobilizēt ieguldījumus pētniecības un inovācijas, kā arī digitālās ekonomikas atbalstam, un mudināt privāto sektoru palielināt digitalizāciju, </w:t>
      </w:r>
      <w:r>
        <w:t xml:space="preserve">jo </w:t>
      </w:r>
      <w:r w:rsidRPr="00F15417">
        <w:t>īpaši attiecībā uz ieguldījumiem, inovāciju, zināšanām par tirgiem, piekļuvi tiem un zinātību šajā jomā.</w:t>
      </w:r>
    </w:p>
    <w:p w14:paraId="26A053C3" w14:textId="77777777" w:rsidR="007D595D" w:rsidRPr="00F15417" w:rsidRDefault="007D595D" w:rsidP="00E07B42">
      <w:pPr>
        <w:spacing w:before="0" w:after="0"/>
      </w:pPr>
    </w:p>
    <w:p w14:paraId="6FBA1A22" w14:textId="0E735971" w:rsidR="007D595D" w:rsidRPr="00F15417" w:rsidRDefault="007D595D" w:rsidP="00E07B42">
      <w:pPr>
        <w:spacing w:before="0" w:after="0"/>
      </w:pPr>
      <w:r w:rsidRPr="00F15417">
        <w:br w:type="page"/>
      </w:r>
      <w:r w:rsidRPr="00F15417">
        <w:lastRenderedPageBreak/>
        <w:t>3.</w:t>
      </w:r>
      <w:r w:rsidRPr="00F15417">
        <w:tab/>
        <w:t>Puses veicina rūpniecības attīstību, lai panāktu ilgtspējīgu ekonomikas izaugsmi. Tās pieņem mērķtiecīgu politiku ar nolūku veicināt rūpniecisko izaugsmi un iespējas, jo īpaši izveidojot saiknes un darbības, kas rada pievienoto vērtību, arī mazapjoma rūpniecībā. Tās veicina atbilstošu tehnoloģiju un procesu attīstību un nišas produktu diversifikāciju. Tās izstrādā un īsteno stratēģijas, kas veido reģiona un valstu spēju konkurēt vidējo un augsto tehnoloģiju ražošanā un eksportā.</w:t>
      </w:r>
    </w:p>
    <w:p w14:paraId="51897054" w14:textId="77777777" w:rsidR="007D595D" w:rsidRPr="00F15417" w:rsidRDefault="007D595D" w:rsidP="00E07B42">
      <w:pPr>
        <w:spacing w:before="0" w:after="0"/>
      </w:pPr>
    </w:p>
    <w:p w14:paraId="20A72899" w14:textId="77777777" w:rsidR="007D595D" w:rsidRPr="00F15417" w:rsidRDefault="007D595D" w:rsidP="00E07B42">
      <w:pPr>
        <w:spacing w:before="0" w:after="0"/>
      </w:pPr>
      <w:r w:rsidRPr="00F15417">
        <w:t>4.</w:t>
      </w:r>
      <w:r w:rsidRPr="00F15417">
        <w:tab/>
        <w:t>Puses atbalsta lielāku resursu izmantošanas efektivitāti un tīrāku un videi nekaitīgāku tehnoloģiju un rūpniecisko procesu pieņemšanu. Tās efektīvi pievēršas visu veidu piesārņojumam, ko rada saimnieciskā darbība, arī skaidri definējot pienākumus un tos uzliekot nozarēm un uzņēmējiem visā piegādes ķēdē, pamatojoties uz ražotāja paplašinātas atbildības un "piesārņotājs maksā" principu</w:t>
      </w:r>
      <w:r>
        <w:t>s</w:t>
      </w:r>
      <w:r w:rsidRPr="00F15417">
        <w:t>.</w:t>
      </w:r>
    </w:p>
    <w:p w14:paraId="47CD4681" w14:textId="77777777" w:rsidR="007D595D" w:rsidRPr="00F15417" w:rsidRDefault="007D595D" w:rsidP="00E07B42">
      <w:pPr>
        <w:spacing w:before="0" w:after="0"/>
        <w:jc w:val="center"/>
      </w:pPr>
    </w:p>
    <w:p w14:paraId="2916A34C" w14:textId="77777777" w:rsidR="007D595D" w:rsidRPr="00F15417" w:rsidRDefault="007D595D" w:rsidP="00E07B42">
      <w:pPr>
        <w:spacing w:before="0" w:after="0"/>
        <w:jc w:val="center"/>
      </w:pPr>
    </w:p>
    <w:p w14:paraId="64836BAE" w14:textId="77777777" w:rsidR="007D595D" w:rsidRPr="00F15417" w:rsidRDefault="007D595D" w:rsidP="00E07B42">
      <w:pPr>
        <w:spacing w:before="0" w:after="0"/>
        <w:jc w:val="center"/>
      </w:pPr>
      <w:r w:rsidRPr="00F15417">
        <w:t>17. PANTS</w:t>
      </w:r>
    </w:p>
    <w:p w14:paraId="20C6E095" w14:textId="77777777" w:rsidR="007D595D" w:rsidRPr="00F15417" w:rsidRDefault="007D595D" w:rsidP="00E07B42">
      <w:pPr>
        <w:spacing w:before="0" w:after="0"/>
        <w:jc w:val="center"/>
      </w:pPr>
    </w:p>
    <w:p w14:paraId="08A27CF7" w14:textId="77777777" w:rsidR="007D595D" w:rsidRPr="00F15417" w:rsidRDefault="007D595D" w:rsidP="00E07B42">
      <w:pPr>
        <w:spacing w:before="0" w:after="0"/>
        <w:jc w:val="center"/>
      </w:pPr>
      <w:r w:rsidRPr="00F15417">
        <w:t>Zinātne, tehnoloģija, inovācija un pētniecība</w:t>
      </w:r>
    </w:p>
    <w:p w14:paraId="5CA0B21F" w14:textId="77777777" w:rsidR="007D595D" w:rsidRPr="00F15417" w:rsidRDefault="007D595D" w:rsidP="00E07B42">
      <w:pPr>
        <w:spacing w:before="0" w:after="0"/>
      </w:pPr>
    </w:p>
    <w:p w14:paraId="1BDE376A" w14:textId="77777777" w:rsidR="007D595D" w:rsidRPr="00F15417" w:rsidRDefault="007D595D" w:rsidP="00E07B42">
      <w:pPr>
        <w:spacing w:before="0" w:after="0"/>
      </w:pPr>
      <w:r w:rsidRPr="00F15417">
        <w:t>1.</w:t>
      </w:r>
      <w:r w:rsidRPr="00F15417">
        <w:tab/>
        <w:t>Puses sadarbojas zinātniskās pētniecības, tehnoloģiju attīstības un inovāciju jomā, lai veicinātu sociālo un ekonomisko attīstību, risinātu sabiedrības problēmas un uzlabotu reģionālo konkurētspēju. Tās attīsta pētniecības tīklu, skaitļošanas un zinātnisko datu infrastruktūru un pakalpojumu savstarpējo savienojamību un sadarbspēju, veicinot to attīstību savā reģionālajā kontekstā.</w:t>
      </w:r>
    </w:p>
    <w:p w14:paraId="3700A36B" w14:textId="77777777" w:rsidR="007D595D" w:rsidRPr="00F15417" w:rsidRDefault="007D595D" w:rsidP="00E07B42">
      <w:pPr>
        <w:spacing w:before="0" w:after="0"/>
      </w:pPr>
    </w:p>
    <w:p w14:paraId="2E8A0568" w14:textId="4F29B78C" w:rsidR="007D595D" w:rsidRPr="00F15417" w:rsidRDefault="007D595D" w:rsidP="00E07B42">
      <w:pPr>
        <w:spacing w:before="0" w:after="0"/>
      </w:pPr>
      <w:r w:rsidRPr="00F15417">
        <w:br w:type="page"/>
      </w:r>
      <w:r w:rsidRPr="00F15417">
        <w:lastRenderedPageBreak/>
        <w:t>2.</w:t>
      </w:r>
      <w:r w:rsidRPr="00F15417">
        <w:tab/>
        <w:t>Puses attiecīgā gadījumā veicina piekļuvi viena otras zinātnes, tehnoloģiju un inovācijas programmām, pētniecības infrastruktūrām un iekārtām, publikācijām un zinātniskajiem datiem attiecīgajās jomās, arī klimata pārmaiņu un okeānu jomā.</w:t>
      </w:r>
    </w:p>
    <w:p w14:paraId="7FFE2FD5" w14:textId="77777777" w:rsidR="007D595D" w:rsidRPr="00F15417" w:rsidRDefault="007D595D" w:rsidP="00E07B42">
      <w:pPr>
        <w:spacing w:before="0" w:after="0"/>
      </w:pPr>
    </w:p>
    <w:p w14:paraId="557E0267" w14:textId="77777777" w:rsidR="007D595D" w:rsidRPr="00F15417" w:rsidRDefault="007D595D" w:rsidP="00E07B42">
      <w:pPr>
        <w:spacing w:before="0" w:after="0"/>
      </w:pPr>
      <w:r w:rsidRPr="00F15417">
        <w:t>3.</w:t>
      </w:r>
      <w:r w:rsidRPr="00F15417">
        <w:tab/>
        <w:t xml:space="preserve">Puses sadarbojas kopīgu interešu jautājumos civilo kosmosa darbību jomā, piemēram, attiecībā uz kosmosa izpēti, globālās navigācijas satelītu sistēmas lietotnēm un pakalpojumiem, satelītu snieguma uzlabošanas sistēmu izstrādi, Zemes novērošanu un Zemes zinātni, </w:t>
      </w:r>
      <w:r>
        <w:t xml:space="preserve">jo </w:t>
      </w:r>
      <w:r w:rsidRPr="00F15417">
        <w:t>īpaši saistībā ar agrīnās brīdināšanas un novērošanas izmantošanu.</w:t>
      </w:r>
    </w:p>
    <w:p w14:paraId="5E2F055A" w14:textId="77777777" w:rsidR="007D595D" w:rsidRPr="00F15417" w:rsidRDefault="007D595D" w:rsidP="00E07B42">
      <w:pPr>
        <w:spacing w:before="0" w:after="0"/>
        <w:jc w:val="center"/>
      </w:pPr>
    </w:p>
    <w:p w14:paraId="4CED4907" w14:textId="77777777" w:rsidR="007D595D" w:rsidRPr="00F15417" w:rsidRDefault="007D595D" w:rsidP="00E07B42">
      <w:pPr>
        <w:spacing w:before="0" w:after="0"/>
        <w:jc w:val="center"/>
      </w:pPr>
    </w:p>
    <w:p w14:paraId="46176AA2" w14:textId="77777777" w:rsidR="007D595D" w:rsidRPr="00F15417" w:rsidRDefault="007D595D" w:rsidP="00E07B42">
      <w:pPr>
        <w:spacing w:before="0" w:after="0"/>
        <w:jc w:val="center"/>
      </w:pPr>
      <w:r w:rsidRPr="00F15417">
        <w:t>18. PANTS</w:t>
      </w:r>
    </w:p>
    <w:p w14:paraId="0B62A192" w14:textId="77777777" w:rsidR="007D595D" w:rsidRPr="00F15417" w:rsidRDefault="007D595D" w:rsidP="00E07B42">
      <w:pPr>
        <w:spacing w:before="0" w:after="0"/>
        <w:jc w:val="center"/>
      </w:pPr>
    </w:p>
    <w:p w14:paraId="61DD13E9" w14:textId="77777777" w:rsidR="007D595D" w:rsidRPr="00F15417" w:rsidRDefault="007D595D" w:rsidP="00E07B42">
      <w:pPr>
        <w:spacing w:before="0" w:after="0"/>
        <w:jc w:val="center"/>
      </w:pPr>
      <w:r w:rsidRPr="00F15417">
        <w:t>Naudas pārvedumi</w:t>
      </w:r>
    </w:p>
    <w:p w14:paraId="7951C27C" w14:textId="77777777" w:rsidR="007D595D" w:rsidRPr="00F15417" w:rsidRDefault="007D595D" w:rsidP="00E07B42">
      <w:pPr>
        <w:spacing w:before="0" w:after="0"/>
      </w:pPr>
    </w:p>
    <w:p w14:paraId="509EFE04" w14:textId="77777777" w:rsidR="007D595D" w:rsidRPr="00F15417" w:rsidRDefault="007D595D" w:rsidP="00E07B42">
      <w:pPr>
        <w:spacing w:before="0" w:after="0"/>
      </w:pPr>
      <w:r w:rsidRPr="00F15417">
        <w:t>Atzīstot, cik svarīgi ir naudas pārvedumi kā būtisks iekļaujošas un ilgtspējīgas attīstības avots, Puses cenšas līdz 2030. gadam samazināt naudas pārvedumu izmaksas līdz mazāk nekā 3 % un likvidēt naudas pārvedumu koridorus, kuru izmaksas pārsniedz 5 %, veicināt izpratni par finanšpratību un finansiālo iekļaušanu, izmantojot inovatīvus finanšu instrumentus, un uzlabot tiesisko regulējumu netradicionālo dalībnieku pastiprinātai iesaistei, arī izmantojot jaunas tehnoloģijas.</w:t>
      </w:r>
    </w:p>
    <w:p w14:paraId="7E83B9BD" w14:textId="77777777" w:rsidR="007D595D" w:rsidRPr="00F15417" w:rsidRDefault="007D595D" w:rsidP="00E07B42">
      <w:pPr>
        <w:spacing w:before="0" w:after="0"/>
        <w:jc w:val="center"/>
      </w:pPr>
    </w:p>
    <w:p w14:paraId="1E798325" w14:textId="77777777" w:rsidR="007D595D" w:rsidRPr="00F15417" w:rsidRDefault="007D595D" w:rsidP="00E07B42">
      <w:pPr>
        <w:spacing w:before="0" w:after="0"/>
        <w:jc w:val="center"/>
      </w:pPr>
    </w:p>
    <w:p w14:paraId="36A8E31B" w14:textId="2A425E55" w:rsidR="007D595D" w:rsidRPr="00F15417" w:rsidRDefault="007D595D" w:rsidP="00E07B42">
      <w:pPr>
        <w:spacing w:before="0" w:after="0"/>
        <w:jc w:val="center"/>
      </w:pPr>
      <w:r w:rsidRPr="00F15417">
        <w:br w:type="page"/>
      </w:r>
      <w:r w:rsidRPr="00F15417">
        <w:lastRenderedPageBreak/>
        <w:t>2. NODAĻA</w:t>
      </w:r>
    </w:p>
    <w:p w14:paraId="081D5349" w14:textId="77777777" w:rsidR="007D595D" w:rsidRPr="00F15417" w:rsidRDefault="007D595D" w:rsidP="00E07B42">
      <w:pPr>
        <w:spacing w:before="0" w:after="0"/>
        <w:jc w:val="center"/>
      </w:pPr>
    </w:p>
    <w:p w14:paraId="6810CE24" w14:textId="77777777" w:rsidR="007D595D" w:rsidRPr="00F15417" w:rsidRDefault="007D595D" w:rsidP="00E07B42">
      <w:pPr>
        <w:spacing w:before="0" w:after="0"/>
        <w:jc w:val="center"/>
      </w:pPr>
      <w:r w:rsidRPr="00F15417">
        <w:t>SADARBĪBA TIRDZNIECĪBAS JOMĀ</w:t>
      </w:r>
    </w:p>
    <w:p w14:paraId="67C124E0" w14:textId="77777777" w:rsidR="007D595D" w:rsidRPr="00F15417" w:rsidRDefault="007D595D" w:rsidP="00E07B42">
      <w:pPr>
        <w:spacing w:before="0" w:after="0"/>
        <w:jc w:val="center"/>
      </w:pPr>
    </w:p>
    <w:p w14:paraId="77B0917E" w14:textId="77777777" w:rsidR="007D595D" w:rsidRPr="00F15417" w:rsidRDefault="007D595D" w:rsidP="00E07B42">
      <w:pPr>
        <w:spacing w:before="0" w:after="0"/>
        <w:jc w:val="center"/>
      </w:pPr>
    </w:p>
    <w:p w14:paraId="4BCA9319" w14:textId="77777777" w:rsidR="007D595D" w:rsidRPr="00F15417" w:rsidRDefault="007D595D" w:rsidP="00E07B42">
      <w:pPr>
        <w:spacing w:before="0" w:after="0"/>
        <w:jc w:val="center"/>
      </w:pPr>
      <w:r w:rsidRPr="00F15417">
        <w:t>19. PANTS</w:t>
      </w:r>
    </w:p>
    <w:p w14:paraId="3579F788" w14:textId="77777777" w:rsidR="007D595D" w:rsidRPr="00F15417" w:rsidRDefault="007D595D" w:rsidP="00E07B42">
      <w:pPr>
        <w:spacing w:before="0" w:after="0"/>
        <w:jc w:val="center"/>
      </w:pPr>
    </w:p>
    <w:p w14:paraId="2319E0E5" w14:textId="77777777" w:rsidR="007D595D" w:rsidRPr="00F15417" w:rsidRDefault="007D595D" w:rsidP="00E07B42">
      <w:pPr>
        <w:spacing w:before="0" w:after="0"/>
        <w:jc w:val="center"/>
      </w:pPr>
      <w:r w:rsidRPr="00F15417">
        <w:t>Tirdzniecības integrācija</w:t>
      </w:r>
    </w:p>
    <w:p w14:paraId="32D5656B" w14:textId="77777777" w:rsidR="007D595D" w:rsidRPr="00F15417" w:rsidRDefault="007D595D" w:rsidP="00E07B42">
      <w:pPr>
        <w:spacing w:before="0" w:after="0"/>
      </w:pPr>
    </w:p>
    <w:p w14:paraId="3FA08480" w14:textId="77777777" w:rsidR="007D595D" w:rsidRPr="00F15417" w:rsidRDefault="007D595D" w:rsidP="00E07B42">
      <w:pPr>
        <w:spacing w:before="0" w:after="0"/>
      </w:pPr>
      <w:r w:rsidRPr="00F15417">
        <w:t>1.</w:t>
      </w:r>
      <w:r w:rsidRPr="00F15417">
        <w:tab/>
        <w:t xml:space="preserve">Puses apņemas savstarpējam izdevīgumam palielināt tirdzniecības iespējas savā starpā, kā arī ar plašāku reģionu, ieskaitot ar AZT. To mērķis ir veicināt </w:t>
      </w:r>
      <w:r w:rsidRPr="00F15417">
        <w:rPr>
          <w:i/>
        </w:rPr>
        <w:t>OACPS</w:t>
      </w:r>
      <w:r w:rsidRPr="00F15417">
        <w:t xml:space="preserve"> dalībvalst</w:t>
      </w:r>
      <w:r>
        <w:t>u</w:t>
      </w:r>
      <w:r w:rsidRPr="00F15417">
        <w:t xml:space="preserve"> no Klusā okeāna reģiona vienmērīgu un pakāpenisku integrāciju pasaules ekonomikā, </w:t>
      </w:r>
      <w:r>
        <w:t xml:space="preserve">jo </w:t>
      </w:r>
      <w:r w:rsidRPr="00F15417">
        <w:t>īpaši pilnībā izmantojot potenciālu, ko sniedz reģionālā integrācija un tirdzniecība ar citiem reģioniem.</w:t>
      </w:r>
    </w:p>
    <w:p w14:paraId="0C07F90C" w14:textId="77777777" w:rsidR="007D595D" w:rsidRPr="00F15417" w:rsidRDefault="007D595D" w:rsidP="00E07B42">
      <w:pPr>
        <w:spacing w:before="0" w:after="0"/>
      </w:pPr>
    </w:p>
    <w:p w14:paraId="28E9ECF8" w14:textId="77777777" w:rsidR="007D595D" w:rsidRPr="00F15417" w:rsidRDefault="007D595D" w:rsidP="00E07B42">
      <w:pPr>
        <w:spacing w:before="0" w:after="0"/>
      </w:pPr>
      <w:r w:rsidRPr="00F15417">
        <w:t>2.</w:t>
      </w:r>
      <w:r w:rsidRPr="00F15417">
        <w:tab/>
        <w:t xml:space="preserve">Puses atbalsta pašreizējā </w:t>
      </w:r>
      <w:r w:rsidRPr="001D3FAB">
        <w:t>Partnerattiecību pagaidu nolīgum</w:t>
      </w:r>
      <w:r>
        <w:t>a</w:t>
      </w:r>
      <w:r w:rsidRPr="001D3FAB">
        <w:t xml:space="preserve"> starp Eiropas Kopienu, no vienas puses, un Klusā okeāna valstīm, </w:t>
      </w:r>
      <w:r w:rsidRPr="00F15417">
        <w:t xml:space="preserve">īstenošanu un darbību, veicinot ieinteresēto valstu pievienošanos un vajadzības gadījumā paplašinot </w:t>
      </w:r>
      <w:r>
        <w:t>minētā nolīguma</w:t>
      </w:r>
      <w:r w:rsidRPr="00F15417">
        <w:t xml:space="preserve"> darbības jomu.</w:t>
      </w:r>
    </w:p>
    <w:p w14:paraId="3134B4FF" w14:textId="77777777" w:rsidR="007D595D" w:rsidRPr="00F15417" w:rsidRDefault="007D595D" w:rsidP="00E07B42">
      <w:pPr>
        <w:spacing w:before="0" w:after="0"/>
      </w:pPr>
    </w:p>
    <w:p w14:paraId="4E105861" w14:textId="77777777" w:rsidR="007D595D" w:rsidRPr="00F15417" w:rsidRDefault="007D595D" w:rsidP="00E07B42">
      <w:pPr>
        <w:spacing w:before="0" w:after="0"/>
      </w:pPr>
      <w:r w:rsidRPr="00F15417">
        <w:t>3.</w:t>
      </w:r>
      <w:r w:rsidRPr="00F15417">
        <w:tab/>
        <w:t>Puses atbalsta reģionālās ekonomiskās integrācijas procesus Klusā okeāna reģionā, arī atvieglojot tirdzniecību un saskaņojot regulējumu, lai valstis varētu izmantot priekšrocības, ko sniedz tirdzniecība ar kaimiņvalstīm, un lai tiktu veicināta to integrācija reģionālajās un globālajās vērtības ķēdēs.</w:t>
      </w:r>
    </w:p>
    <w:p w14:paraId="641B4E7D" w14:textId="77777777" w:rsidR="007D595D" w:rsidRPr="00F15417" w:rsidRDefault="007D595D" w:rsidP="00E07B42">
      <w:pPr>
        <w:spacing w:before="0" w:after="0"/>
        <w:jc w:val="center"/>
      </w:pPr>
    </w:p>
    <w:p w14:paraId="069EF5AB" w14:textId="77777777" w:rsidR="007D595D" w:rsidRPr="00F15417" w:rsidRDefault="007D595D" w:rsidP="00E07B42">
      <w:pPr>
        <w:spacing w:before="0" w:after="0"/>
        <w:jc w:val="center"/>
      </w:pPr>
    </w:p>
    <w:p w14:paraId="1B4355F3" w14:textId="0CE437EE" w:rsidR="007D595D" w:rsidRPr="00F15417" w:rsidRDefault="007D595D" w:rsidP="00E07B42">
      <w:pPr>
        <w:spacing w:before="0" w:after="0"/>
        <w:jc w:val="center"/>
      </w:pPr>
      <w:r w:rsidRPr="00F15417">
        <w:br w:type="page"/>
      </w:r>
      <w:r w:rsidRPr="00F15417">
        <w:lastRenderedPageBreak/>
        <w:t>20. PANTS</w:t>
      </w:r>
    </w:p>
    <w:p w14:paraId="014500EE" w14:textId="77777777" w:rsidR="007D595D" w:rsidRPr="00F15417" w:rsidRDefault="007D595D" w:rsidP="00E07B42">
      <w:pPr>
        <w:spacing w:before="0" w:after="0"/>
        <w:jc w:val="center"/>
      </w:pPr>
    </w:p>
    <w:p w14:paraId="4F416009" w14:textId="77777777" w:rsidR="007D595D" w:rsidRPr="00F15417" w:rsidRDefault="007D595D" w:rsidP="00E07B42">
      <w:pPr>
        <w:spacing w:before="0" w:after="0"/>
        <w:jc w:val="center"/>
      </w:pPr>
      <w:r w:rsidRPr="00F15417">
        <w:t xml:space="preserve">Tirdzniecības </w:t>
      </w:r>
      <w:r>
        <w:t>kapacitāte</w:t>
      </w:r>
    </w:p>
    <w:p w14:paraId="1A0E0E3E" w14:textId="77777777" w:rsidR="007D595D" w:rsidRPr="00F15417" w:rsidRDefault="007D595D" w:rsidP="00E07B42">
      <w:pPr>
        <w:spacing w:before="0" w:after="0"/>
      </w:pPr>
    </w:p>
    <w:p w14:paraId="28451EB7" w14:textId="77777777" w:rsidR="007D595D" w:rsidRPr="00F15417" w:rsidRDefault="007D595D" w:rsidP="00E07B42">
      <w:pPr>
        <w:spacing w:before="0" w:after="0"/>
      </w:pPr>
      <w:r w:rsidRPr="00F15417">
        <w:t>1.</w:t>
      </w:r>
      <w:r w:rsidRPr="00F15417">
        <w:tab/>
        <w:t xml:space="preserve">Puses sadarbojas tirdzniecības </w:t>
      </w:r>
      <w:r>
        <w:t>kapacitātes attīstīšana</w:t>
      </w:r>
      <w:r w:rsidRPr="00F15417">
        <w:t xml:space="preserve">, </w:t>
      </w:r>
      <w:r>
        <w:t>tostarp</w:t>
      </w:r>
      <w:r w:rsidRPr="00F15417">
        <w:t xml:space="preserve"> stiprinot ražošanu un </w:t>
      </w:r>
      <w:r>
        <w:t>uzņēmējdarbīb</w:t>
      </w:r>
      <w:r w:rsidRPr="00F15417">
        <w:t>u un palielinot ieguldījumus nozarēs, kas rada pievienoto vērtību. Tās nodrošina, ka tiek ieviesti pamatnosacījumi un pareiza iekšzemes politika, lai veicinātu lielākas tirdzniecības plūsmas</w:t>
      </w:r>
    </w:p>
    <w:p w14:paraId="7EB8232D" w14:textId="77777777" w:rsidR="007D595D" w:rsidRPr="00F15417" w:rsidRDefault="007D595D" w:rsidP="00E07B42">
      <w:pPr>
        <w:spacing w:before="0" w:after="0"/>
      </w:pPr>
    </w:p>
    <w:p w14:paraId="792A673C" w14:textId="77777777" w:rsidR="007D595D" w:rsidRPr="00F15417" w:rsidRDefault="007D595D" w:rsidP="00E07B42">
      <w:pPr>
        <w:spacing w:before="0" w:after="0"/>
      </w:pPr>
      <w:r w:rsidRPr="00F15417">
        <w:t>2.</w:t>
      </w:r>
      <w:r w:rsidRPr="00F15417">
        <w:tab/>
        <w:t xml:space="preserve">Puses sadarbojas tirdzniecības veicināšanas jomā, pamatojoties uz savām attiecīgajām saistībām saskaņā ar </w:t>
      </w:r>
      <w:r>
        <w:t>PTO</w:t>
      </w:r>
      <w:r w:rsidRPr="00F15417">
        <w:t xml:space="preserve"> </w:t>
      </w:r>
      <w:r>
        <w:t>T</w:t>
      </w:r>
      <w:r w:rsidRPr="00F15417">
        <w:t xml:space="preserve">irdzniecības atvieglošanas nolīgumu. Šādā sadarbībā ņem vērā </w:t>
      </w:r>
      <w:r w:rsidRPr="00F15417">
        <w:rPr>
          <w:i/>
        </w:rPr>
        <w:t>OACPS</w:t>
      </w:r>
      <w:r w:rsidRPr="00F15417">
        <w:t xml:space="preserve"> dalībvalstu no Klusā okeāna reģiona īpašās vajadzības, ieskaitot tās, kas saistītas ar ģeogrāfiskajiem ierobežojumiem, tehnoloģiju, tirdzniecības finansējumu un savienojamību. Tās, arī veicot muitas procedūru automatizāciju, cenšas samazināt tirdzniecības izmaksas, kas saistītas ar importu, eksportu, tranzītu un citām muitas procedūrām saistībā ar preču un pakalpojumu apriti.</w:t>
      </w:r>
    </w:p>
    <w:p w14:paraId="6AC76C98" w14:textId="77777777" w:rsidR="007D595D" w:rsidRPr="00F15417" w:rsidRDefault="007D595D" w:rsidP="00E07B42">
      <w:pPr>
        <w:spacing w:before="0" w:after="0"/>
      </w:pPr>
    </w:p>
    <w:p w14:paraId="7F9DF089" w14:textId="77777777" w:rsidR="007D595D" w:rsidRPr="00F15417" w:rsidRDefault="007D595D" w:rsidP="00E07B42">
      <w:pPr>
        <w:spacing w:before="0" w:after="0"/>
      </w:pPr>
      <w:r w:rsidRPr="00F15417">
        <w:t>3.</w:t>
      </w:r>
      <w:r w:rsidRPr="00F15417">
        <w:tab/>
        <w:t>Puses sadarbojas, lai novērstu, identificētu un likvidētu nevajadzīgus tehniskos šķēršļus tirdzniecībai, kā arī nevajadzīgus ar tarifiem nesaistītus šķēršļus, kas ierobežo to eksportu. Jo īpaši tās sadarbojas, lai nodrošinātu atbilstību starptautiskajiem standartiem, izmantojot atbilstīgu spēju veidošanas atbalstu, kā arī labākus kvalitātes kontroles mehānismus un sertifikācijas laboratorijas.</w:t>
      </w:r>
    </w:p>
    <w:p w14:paraId="6921B892" w14:textId="77777777" w:rsidR="007D595D" w:rsidRPr="00F15417" w:rsidRDefault="007D595D" w:rsidP="00E07B42">
      <w:pPr>
        <w:spacing w:before="0" w:after="0"/>
      </w:pPr>
    </w:p>
    <w:p w14:paraId="4DB29C2B" w14:textId="77777777" w:rsidR="007D595D" w:rsidRPr="00F15417" w:rsidRDefault="007D595D" w:rsidP="00E07B42">
      <w:pPr>
        <w:spacing w:before="0" w:after="0"/>
      </w:pPr>
      <w:r w:rsidRPr="00F15417">
        <w:t>4.</w:t>
      </w:r>
      <w:r w:rsidRPr="00F15417">
        <w:tab/>
        <w:t>Puses sadarbojas, lai stiprinātu sanitāros un fitosanitāros noteikumus un praksi, arī izmantojot institucionālus un regulatīvus mehānismus un atbilstošas informācijas sistēmas un infrastruktūras.</w:t>
      </w:r>
    </w:p>
    <w:p w14:paraId="581E035F" w14:textId="77777777" w:rsidR="007D595D" w:rsidRPr="00F15417" w:rsidRDefault="007D595D" w:rsidP="00E07B42">
      <w:pPr>
        <w:spacing w:before="0" w:after="0"/>
      </w:pPr>
    </w:p>
    <w:p w14:paraId="127446FB" w14:textId="0F536206" w:rsidR="007D595D" w:rsidRPr="00F15417" w:rsidRDefault="007D595D" w:rsidP="00E07B42">
      <w:pPr>
        <w:spacing w:before="0" w:after="0"/>
      </w:pPr>
      <w:r w:rsidRPr="00F15417">
        <w:br w:type="page"/>
      </w:r>
      <w:r w:rsidRPr="00F15417">
        <w:lastRenderedPageBreak/>
        <w:t>5.</w:t>
      </w:r>
      <w:r w:rsidRPr="00F15417">
        <w:tab/>
        <w:t>Puses sadarbojas, lai savās tirdzniecības attiecībās īstenotu administratīvās sadarbības un pārbaudes pasākumus.</w:t>
      </w:r>
    </w:p>
    <w:p w14:paraId="11D3BB24" w14:textId="77777777" w:rsidR="007D595D" w:rsidRPr="00F15417" w:rsidRDefault="007D595D" w:rsidP="00E07B42">
      <w:pPr>
        <w:spacing w:before="0" w:after="0"/>
      </w:pPr>
    </w:p>
    <w:p w14:paraId="02BF1126" w14:textId="77777777" w:rsidR="007D595D" w:rsidRPr="00F15417" w:rsidRDefault="007D595D" w:rsidP="00E07B42">
      <w:pPr>
        <w:spacing w:before="0" w:after="0"/>
      </w:pPr>
      <w:r w:rsidRPr="00F15417">
        <w:t>6.</w:t>
      </w:r>
      <w:r w:rsidRPr="00F15417">
        <w:tab/>
        <w:t>Atzīstot digitālo tehnoloģiju ieguldījumu tirdzniecības veicināšanā, Puses vienojas sadarboties, lai izveidotu atbilstīgas Klusā okeāna reģionālās digitālās platformas valstu iekšējai un pārrobežu tirdzniecībai.</w:t>
      </w:r>
    </w:p>
    <w:p w14:paraId="770193B3" w14:textId="77777777" w:rsidR="007D595D" w:rsidRPr="00F15417" w:rsidRDefault="007D595D" w:rsidP="00E07B42">
      <w:pPr>
        <w:spacing w:before="0" w:after="0"/>
        <w:jc w:val="center"/>
      </w:pPr>
    </w:p>
    <w:p w14:paraId="128C4360" w14:textId="77777777" w:rsidR="007D595D" w:rsidRPr="00F15417" w:rsidRDefault="007D595D" w:rsidP="00E07B42">
      <w:pPr>
        <w:spacing w:before="0" w:after="0"/>
        <w:jc w:val="center"/>
      </w:pPr>
    </w:p>
    <w:p w14:paraId="2A018255" w14:textId="77777777" w:rsidR="007D595D" w:rsidRPr="00F15417" w:rsidRDefault="007D595D" w:rsidP="00E07B42">
      <w:pPr>
        <w:spacing w:before="0" w:after="0"/>
        <w:jc w:val="center"/>
      </w:pPr>
      <w:r w:rsidRPr="00F15417">
        <w:t>21. PANTS</w:t>
      </w:r>
    </w:p>
    <w:p w14:paraId="16F1C329" w14:textId="77777777" w:rsidR="007D595D" w:rsidRPr="00F15417" w:rsidRDefault="007D595D" w:rsidP="00E07B42">
      <w:pPr>
        <w:spacing w:before="0" w:after="0"/>
        <w:jc w:val="center"/>
      </w:pPr>
    </w:p>
    <w:p w14:paraId="53D8ABEC" w14:textId="77777777" w:rsidR="007D595D" w:rsidRPr="00F15417" w:rsidRDefault="007D595D" w:rsidP="00E07B42">
      <w:pPr>
        <w:spacing w:before="0" w:after="0"/>
        <w:jc w:val="center"/>
      </w:pPr>
      <w:r w:rsidRPr="00F15417">
        <w:t>Pakalpojumi</w:t>
      </w:r>
    </w:p>
    <w:p w14:paraId="3A486722" w14:textId="77777777" w:rsidR="007D595D" w:rsidRPr="00F15417" w:rsidRDefault="007D595D" w:rsidP="00E07B42">
      <w:pPr>
        <w:spacing w:before="0" w:after="0"/>
      </w:pPr>
    </w:p>
    <w:p w14:paraId="06A95A7F" w14:textId="77777777" w:rsidR="007D595D" w:rsidRPr="00F15417" w:rsidRDefault="007D595D" w:rsidP="00E07B42">
      <w:pPr>
        <w:spacing w:before="0" w:after="0"/>
      </w:pPr>
      <w:r w:rsidRPr="00F15417">
        <w:t>1.</w:t>
      </w:r>
      <w:r w:rsidRPr="00F15417">
        <w:tab/>
        <w:t>Puses atbalsta stabilas un dinamiskas pakalpojumu nozares attīstību, atzīstot tās nozīmi ekonomikas izaugsmē un darbvietu radīšanā, ieguldījuma nodrošināšanā visās saimnieciskajās darbībās un pārveidojošu ražošanas un eksporta procesu veicināšanā.</w:t>
      </w:r>
    </w:p>
    <w:p w14:paraId="2A017721" w14:textId="77777777" w:rsidR="007D595D" w:rsidRPr="00F15417" w:rsidRDefault="007D595D" w:rsidP="00E07B42">
      <w:pPr>
        <w:spacing w:before="0" w:after="0"/>
      </w:pPr>
    </w:p>
    <w:p w14:paraId="15440149" w14:textId="77777777" w:rsidR="007D595D" w:rsidRPr="00F15417" w:rsidRDefault="007D595D" w:rsidP="00E07B42">
      <w:pPr>
        <w:spacing w:before="0" w:after="0"/>
      </w:pPr>
      <w:r w:rsidRPr="00F15417">
        <w:t>2.</w:t>
      </w:r>
      <w:r w:rsidRPr="00F15417">
        <w:tab/>
        <w:t xml:space="preserve">Puses sadarbojas, lai stiprinātu spēju sniegt pakalpojumus. Tās īpašu uzmanību pievērš pakalpojumiem, kas saistīti ar fizisku personu pārvietošanos </w:t>
      </w:r>
      <w:r>
        <w:t>uzņēmējdarbīb</w:t>
      </w:r>
      <w:r w:rsidRPr="00F15417">
        <w:t xml:space="preserve">as nolūkos, finanšu un citiem </w:t>
      </w:r>
      <w:r>
        <w:t>uzņēmējdarbīb</w:t>
      </w:r>
      <w:r w:rsidRPr="00F15417">
        <w:t>as pakalpojumiem, tūrismu, kultūras un radošajām nozarēm un būvniecību un saistītiem inženiertehniskajiem pakalpojumiem.</w:t>
      </w:r>
    </w:p>
    <w:p w14:paraId="6CF20E41" w14:textId="77777777" w:rsidR="007D595D" w:rsidRPr="00F15417" w:rsidRDefault="007D595D" w:rsidP="00E07B42">
      <w:pPr>
        <w:spacing w:before="0" w:after="0"/>
      </w:pPr>
    </w:p>
    <w:p w14:paraId="1D19D16C" w14:textId="77777777" w:rsidR="007D595D" w:rsidRPr="00F15417" w:rsidRDefault="007D595D" w:rsidP="00E07B42">
      <w:pPr>
        <w:spacing w:before="0" w:after="0"/>
      </w:pPr>
      <w:r w:rsidRPr="00F15417">
        <w:t>3.</w:t>
      </w:r>
      <w:r w:rsidRPr="00F15417">
        <w:tab/>
        <w:t>Puses vienojas vajadzības gadījumā veicināt savstarpējas atzīšanas nolīgumu noslēgšanu, arī ar mērķi atvieglot profesionālo kvalifikāciju atzīšanu. Tās sadarbojas ar mērķi novērst šķēršļus pakalpojumu tirdzniecībā, lai veicinātu konkurenci, radītu darbvietas, stimulētu izaugsmi un attīstību un uzlabotu pakalpojumu nozares kvalitāti.</w:t>
      </w:r>
    </w:p>
    <w:p w14:paraId="0283CED1" w14:textId="77777777" w:rsidR="007D595D" w:rsidRPr="00F15417" w:rsidRDefault="007D595D" w:rsidP="00E07B42">
      <w:pPr>
        <w:spacing w:before="0" w:after="0"/>
        <w:jc w:val="center"/>
      </w:pPr>
    </w:p>
    <w:p w14:paraId="15A1CC58" w14:textId="77777777" w:rsidR="007D595D" w:rsidRPr="00F15417" w:rsidRDefault="007D595D" w:rsidP="00E07B42">
      <w:pPr>
        <w:spacing w:before="0" w:after="0"/>
        <w:jc w:val="center"/>
      </w:pPr>
    </w:p>
    <w:p w14:paraId="7B290A15" w14:textId="3307285B" w:rsidR="007D595D" w:rsidRPr="00F15417" w:rsidRDefault="007D595D" w:rsidP="00E07B42">
      <w:pPr>
        <w:spacing w:before="0" w:after="0"/>
        <w:jc w:val="center"/>
      </w:pPr>
      <w:r w:rsidRPr="00F15417">
        <w:br w:type="page"/>
      </w:r>
      <w:r w:rsidRPr="00F15417">
        <w:lastRenderedPageBreak/>
        <w:t>3. NODAĻA</w:t>
      </w:r>
    </w:p>
    <w:p w14:paraId="7074CEB9" w14:textId="77777777" w:rsidR="007D595D" w:rsidRPr="00F15417" w:rsidRDefault="007D595D" w:rsidP="00E07B42">
      <w:pPr>
        <w:spacing w:before="0" w:after="0"/>
        <w:jc w:val="center"/>
      </w:pPr>
    </w:p>
    <w:p w14:paraId="4C2B7C3A" w14:textId="77777777" w:rsidR="007D595D" w:rsidRPr="00F15417" w:rsidRDefault="007D595D" w:rsidP="00E07B42">
      <w:pPr>
        <w:spacing w:before="0" w:after="0"/>
        <w:jc w:val="center"/>
      </w:pPr>
      <w:r w:rsidRPr="00F15417">
        <w:t>GALVENĀS NOZARES</w:t>
      </w:r>
    </w:p>
    <w:p w14:paraId="3B49A200" w14:textId="77777777" w:rsidR="007D595D" w:rsidRPr="00F15417" w:rsidRDefault="007D595D" w:rsidP="00E07B42">
      <w:pPr>
        <w:spacing w:before="0" w:after="0"/>
        <w:jc w:val="center"/>
      </w:pPr>
    </w:p>
    <w:p w14:paraId="12D8A72E" w14:textId="0F3C1F5D" w:rsidR="007D595D" w:rsidRPr="00F15417" w:rsidRDefault="007D595D" w:rsidP="00E07B42">
      <w:pPr>
        <w:spacing w:before="0" w:after="0"/>
        <w:jc w:val="center"/>
      </w:pPr>
    </w:p>
    <w:p w14:paraId="1C9246A3" w14:textId="12B044FD" w:rsidR="007D595D" w:rsidRPr="00F15417" w:rsidRDefault="007D595D" w:rsidP="00E07B42">
      <w:pPr>
        <w:spacing w:before="0" w:after="0"/>
        <w:jc w:val="center"/>
      </w:pPr>
      <w:r w:rsidRPr="00F15417">
        <w:t>22. PANTS</w:t>
      </w:r>
    </w:p>
    <w:p w14:paraId="32AC9429" w14:textId="4F5FBB74" w:rsidR="007D595D" w:rsidRPr="00F15417" w:rsidRDefault="007D595D" w:rsidP="00E07B42">
      <w:pPr>
        <w:spacing w:before="0" w:after="0"/>
        <w:jc w:val="center"/>
      </w:pPr>
    </w:p>
    <w:p w14:paraId="21BCC489" w14:textId="77777777" w:rsidR="007D595D" w:rsidRPr="00F15417" w:rsidRDefault="007D595D" w:rsidP="00E07B42">
      <w:pPr>
        <w:spacing w:before="0" w:after="0"/>
        <w:jc w:val="center"/>
      </w:pPr>
      <w:r w:rsidRPr="00F15417">
        <w:t>Zilā ekonomika</w:t>
      </w:r>
    </w:p>
    <w:p w14:paraId="61CC74DD" w14:textId="77777777" w:rsidR="007D595D" w:rsidRPr="00F15417" w:rsidRDefault="007D595D" w:rsidP="00E07B42">
      <w:pPr>
        <w:spacing w:before="0" w:after="0"/>
      </w:pPr>
    </w:p>
    <w:p w14:paraId="7BAC2BDB" w14:textId="77777777" w:rsidR="007D595D" w:rsidRPr="00F15417" w:rsidRDefault="007D595D" w:rsidP="00E07B42">
      <w:pPr>
        <w:spacing w:before="0" w:after="0"/>
      </w:pPr>
      <w:r w:rsidRPr="00F15417">
        <w:t>1.</w:t>
      </w:r>
      <w:r w:rsidRPr="00F15417">
        <w:tab/>
        <w:t>Puses veicina labi pārvaldītu un ilgtspējīgu zilo ekonomiku, kuras mērķis ir saskaņot ilgtspējīgu ekonomikas izaugsmi ar darbvietu radīšanu, uzlabotiem iztikas līdzekļiem un sociālo taisnīgumu, taisnīgiem ekonomiskiem ieguvumiem un lielāku nodrošinātību ar pārtiku, pamatojoties uz jūras ekosistēmu un bioloģiskās daudzveidības saglabāšanu un resursu ilgtspējīgu izmantošanu.</w:t>
      </w:r>
    </w:p>
    <w:p w14:paraId="171B6E24" w14:textId="77777777" w:rsidR="007D595D" w:rsidRPr="00F15417" w:rsidRDefault="007D595D" w:rsidP="00E07B42">
      <w:pPr>
        <w:spacing w:before="0" w:after="0"/>
      </w:pPr>
    </w:p>
    <w:p w14:paraId="125D1F0B" w14:textId="77777777" w:rsidR="007D595D" w:rsidRPr="00F15417" w:rsidRDefault="007D595D" w:rsidP="00E07B42">
      <w:pPr>
        <w:spacing w:before="0" w:after="0"/>
      </w:pPr>
      <w:r w:rsidRPr="00F15417">
        <w:t>2.</w:t>
      </w:r>
      <w:r w:rsidRPr="00F15417">
        <w:tab/>
        <w:t>Puses sadarbojas, lai attīstītu ilgtspējīgu akvakultūru ar efektīvu telpisko plānošanu, ekosistēmisku pieeju un vienlīdzīgākiem konkurences apstākļiem ieguldītājiem, nodrošinot, ka tā atbilst vietējo kopienu vajadzībām.</w:t>
      </w:r>
    </w:p>
    <w:p w14:paraId="197C92CF" w14:textId="77777777" w:rsidR="007D595D" w:rsidRPr="00F15417" w:rsidRDefault="007D595D" w:rsidP="00E07B42">
      <w:pPr>
        <w:spacing w:before="0" w:after="0"/>
      </w:pPr>
    </w:p>
    <w:p w14:paraId="5B18D050" w14:textId="77777777" w:rsidR="007D595D" w:rsidRPr="00F15417" w:rsidRDefault="007D595D" w:rsidP="00E07B42">
      <w:pPr>
        <w:spacing w:before="0" w:after="0"/>
      </w:pPr>
      <w:r w:rsidRPr="00F15417">
        <w:t>3.</w:t>
      </w:r>
      <w:r w:rsidRPr="00F15417">
        <w:tab/>
        <w:t>Puses veicina ilgtspējīgas zvejniecības attīstību, arī nerūpniecisko zvejniecību līmenī, veicinot ilgtspējīgas vērtības ķēdes ar lielākiem ieguldījumiem produktivitātē un vietējās pārstrādes spējās, vienlaikus nodrošinot zvejas resursu ilgtspēju un uzlabotu pārtikas nodrošinājumu un nekaitīgumu.</w:t>
      </w:r>
    </w:p>
    <w:p w14:paraId="61FC60FB" w14:textId="77777777" w:rsidR="007D595D" w:rsidRPr="00F15417" w:rsidRDefault="007D595D" w:rsidP="00E07B42">
      <w:pPr>
        <w:spacing w:before="0" w:after="0"/>
      </w:pPr>
    </w:p>
    <w:p w14:paraId="2A2167CF" w14:textId="62FDA9E2" w:rsidR="007D595D" w:rsidRPr="00F15417" w:rsidRDefault="007D595D" w:rsidP="00E07B42">
      <w:pPr>
        <w:spacing w:before="0" w:after="0"/>
      </w:pPr>
      <w:r w:rsidRPr="00F15417">
        <w:br w:type="page"/>
      </w:r>
      <w:r w:rsidRPr="00F15417">
        <w:lastRenderedPageBreak/>
        <w:t>4.</w:t>
      </w:r>
      <w:r w:rsidRPr="00F15417">
        <w:tab/>
        <w:t>Puses izmanto iespējas jūras biotehnoloģijas jomā, atbalstot pētniecību un samazinot tehniskās nepilnības, lai ieguldītājiem atvieglotu piekļuvi, vienlaikus izvairoties no jūras vides apdraudējuma.</w:t>
      </w:r>
    </w:p>
    <w:p w14:paraId="5E9835E2" w14:textId="77777777" w:rsidR="007D595D" w:rsidRPr="00F15417" w:rsidRDefault="007D595D" w:rsidP="00E07B42">
      <w:pPr>
        <w:spacing w:before="0" w:after="0"/>
      </w:pPr>
    </w:p>
    <w:p w14:paraId="1057F619" w14:textId="77777777" w:rsidR="007D595D" w:rsidRPr="00F15417" w:rsidRDefault="007D595D" w:rsidP="00E07B42">
      <w:pPr>
        <w:spacing w:before="0" w:after="0"/>
      </w:pPr>
      <w:r w:rsidRPr="00F15417">
        <w:t>5.</w:t>
      </w:r>
      <w:r w:rsidRPr="00F15417">
        <w:tab/>
        <w:t>Puses veicina pētniecību, inovāciju un zināšanu, paraugprakses un gūtās pieredzes apmaiņu zilās ekonomikas jomā, arī stiprinot telpisko plānošanu un pārdomātu lēmumu pieņemšanu attiecībā uz ieguldījumiem.</w:t>
      </w:r>
    </w:p>
    <w:p w14:paraId="1988CC24" w14:textId="77777777" w:rsidR="007D595D" w:rsidRPr="00F15417" w:rsidRDefault="007D595D" w:rsidP="00E07B42">
      <w:pPr>
        <w:spacing w:before="0" w:after="0"/>
      </w:pPr>
    </w:p>
    <w:p w14:paraId="300C3741" w14:textId="77777777" w:rsidR="007D595D" w:rsidRPr="00F15417" w:rsidRDefault="007D595D" w:rsidP="00E07B42">
      <w:pPr>
        <w:spacing w:before="0" w:after="0"/>
      </w:pPr>
      <w:r w:rsidRPr="00F15417">
        <w:t>6.</w:t>
      </w:r>
      <w:r w:rsidRPr="00F15417">
        <w:tab/>
        <w:t>Puses veicina atjaunojamo jūras enerģiju, lai paātrinātu pāreju uz tīru enerģiju visās salās.</w:t>
      </w:r>
    </w:p>
    <w:p w14:paraId="5FB0789A" w14:textId="77777777" w:rsidR="007D595D" w:rsidRPr="00F15417" w:rsidRDefault="007D595D" w:rsidP="00E07B42">
      <w:pPr>
        <w:spacing w:before="0" w:after="0"/>
        <w:jc w:val="center"/>
      </w:pPr>
    </w:p>
    <w:p w14:paraId="100F8A6F" w14:textId="77777777" w:rsidR="007D595D" w:rsidRPr="00F15417" w:rsidRDefault="007D595D" w:rsidP="00E07B42">
      <w:pPr>
        <w:spacing w:before="0" w:after="0"/>
        <w:jc w:val="center"/>
      </w:pPr>
    </w:p>
    <w:p w14:paraId="3F3E79AC" w14:textId="77777777" w:rsidR="007D595D" w:rsidRPr="00F15417" w:rsidRDefault="007D595D" w:rsidP="00E07B42">
      <w:pPr>
        <w:spacing w:before="0" w:after="0"/>
        <w:jc w:val="center"/>
      </w:pPr>
      <w:r w:rsidRPr="00F15417">
        <w:t>23. PANTS</w:t>
      </w:r>
    </w:p>
    <w:p w14:paraId="5ACEA1E9" w14:textId="77777777" w:rsidR="007D595D" w:rsidRPr="00F15417" w:rsidRDefault="007D595D" w:rsidP="00E07B42">
      <w:pPr>
        <w:spacing w:before="0" w:after="0"/>
        <w:jc w:val="center"/>
      </w:pPr>
    </w:p>
    <w:p w14:paraId="44264D19" w14:textId="77777777" w:rsidR="007D595D" w:rsidRPr="00F15417" w:rsidRDefault="007D595D" w:rsidP="00E07B42">
      <w:pPr>
        <w:spacing w:before="0" w:after="0"/>
        <w:jc w:val="center"/>
      </w:pPr>
      <w:r w:rsidRPr="00F15417">
        <w:t>Lauksaimniecība</w:t>
      </w:r>
    </w:p>
    <w:p w14:paraId="0C688FAD" w14:textId="77777777" w:rsidR="007D595D" w:rsidRPr="00F15417" w:rsidRDefault="007D595D" w:rsidP="00E07B42">
      <w:pPr>
        <w:spacing w:before="0" w:after="0"/>
      </w:pPr>
    </w:p>
    <w:p w14:paraId="225CA04A" w14:textId="77777777" w:rsidR="007D595D" w:rsidRPr="00F15417" w:rsidRDefault="007D595D" w:rsidP="00E07B42">
      <w:pPr>
        <w:spacing w:before="0" w:after="0"/>
      </w:pPr>
      <w:r w:rsidRPr="00F15417">
        <w:t>1.</w:t>
      </w:r>
      <w:r w:rsidRPr="00F15417">
        <w:tab/>
        <w:t>Puses veicina ilgtspējīgu lauksaimniecību un atbalsta agroekoloģisko praksi un darbības, kuru mērķis ir veidot klimatnoturīgu lauksaimniecību un nodrošināt vērtības pievienošanu un diversifikāciju, lai uzlabotu iztikas līdzekļus, paplašinātu ienākumus un radītu pienācīgas kvalitātes darbvietas.</w:t>
      </w:r>
    </w:p>
    <w:p w14:paraId="567DF273" w14:textId="77777777" w:rsidR="007D595D" w:rsidRPr="00F15417" w:rsidRDefault="007D595D" w:rsidP="00E07B42">
      <w:pPr>
        <w:spacing w:before="0" w:after="0"/>
      </w:pPr>
    </w:p>
    <w:p w14:paraId="38CB0F21" w14:textId="77777777" w:rsidR="007D595D" w:rsidRPr="00F15417" w:rsidRDefault="007D595D" w:rsidP="00E07B42">
      <w:pPr>
        <w:spacing w:before="0" w:after="0"/>
      </w:pPr>
      <w:r w:rsidRPr="00F15417">
        <w:t>2.</w:t>
      </w:r>
      <w:r w:rsidRPr="00F15417">
        <w:tab/>
        <w:t>Puses sadarbojas, lai palielinātu ražotāju, pārstrādātāju un eksportētāju, jo īpaši mazo lauksaimnieku, iespējas piekļūt tirgiem valstu, reģionālā un starptautiskā līmenī, arī uzlabojot atbalstu lauksaimniecības paplašināšanai, lauku infrastruktūru un piekļuvi finansējumam. Tās sadarbojas, lai nodrošinātu atbilstību starptautiski atzītai praksei un standartiem, ņemot vērā to attiecīgos politikas satvarus.</w:t>
      </w:r>
    </w:p>
    <w:p w14:paraId="6110274C" w14:textId="77777777" w:rsidR="007D595D" w:rsidRPr="00F15417" w:rsidRDefault="007D595D" w:rsidP="00E07B42">
      <w:pPr>
        <w:spacing w:before="0" w:after="0"/>
      </w:pPr>
    </w:p>
    <w:p w14:paraId="43C0854C" w14:textId="0B12957E" w:rsidR="007D595D" w:rsidRPr="00F15417" w:rsidRDefault="007D595D" w:rsidP="00E07B42">
      <w:pPr>
        <w:spacing w:before="0" w:after="0"/>
      </w:pPr>
      <w:r w:rsidRPr="00F15417">
        <w:br w:type="page"/>
      </w:r>
      <w:r w:rsidRPr="00F15417">
        <w:lastRenderedPageBreak/>
        <w:t>3.</w:t>
      </w:r>
      <w:r w:rsidRPr="00F15417">
        <w:tab/>
        <w:t>Puses veicina pārtikas nodrošinājumu, attīstot iekļaujošas un bioloģiski daudzveidīgas ar kvalitatīva uztura aspektiem saistītas vērtības ķēdes,</w:t>
      </w:r>
      <w:r>
        <w:t xml:space="preserve"> </w:t>
      </w:r>
      <w:r w:rsidRPr="00F15417">
        <w:t>arī ar vietējo vērtības pievienošanu un pārstrādi un uzlabotām vērtības ķēdes dalībnieku spējām. Tās arī iesaistās ģeogrāfiskās izcelsmes norāžu reģistrācijā un aizsardzībā gan attiecībā uz Klusā okeāna valstu, gan uz Eiropas Savienības lauksaimniecības un pārtikas produktiem.</w:t>
      </w:r>
    </w:p>
    <w:p w14:paraId="4BC683A9" w14:textId="77777777" w:rsidR="007D595D" w:rsidRPr="00F15417" w:rsidRDefault="007D595D" w:rsidP="00E07B42">
      <w:pPr>
        <w:spacing w:before="0" w:after="0"/>
      </w:pPr>
    </w:p>
    <w:p w14:paraId="19B5B613" w14:textId="77777777" w:rsidR="007D595D" w:rsidRPr="00F15417" w:rsidRDefault="007D595D" w:rsidP="00E07B42">
      <w:pPr>
        <w:spacing w:before="0" w:after="0"/>
      </w:pPr>
      <w:r w:rsidRPr="00F15417">
        <w:t>4.</w:t>
      </w:r>
      <w:r w:rsidRPr="00F15417">
        <w:tab/>
        <w:t>Puses sadarbojas, lai apkarotu kaitēkļus, slimības un invazīvas sugas, kas ietekmē to lauksaimniecību.</w:t>
      </w:r>
    </w:p>
    <w:p w14:paraId="6B16BBE9" w14:textId="77777777" w:rsidR="007D595D" w:rsidRPr="00F15417" w:rsidRDefault="007D595D" w:rsidP="00E07B42">
      <w:pPr>
        <w:spacing w:before="0" w:after="0"/>
        <w:jc w:val="center"/>
      </w:pPr>
    </w:p>
    <w:p w14:paraId="6233BEA5" w14:textId="77777777" w:rsidR="007D595D" w:rsidRPr="00F15417" w:rsidRDefault="007D595D" w:rsidP="00E07B42">
      <w:pPr>
        <w:spacing w:before="0" w:after="0"/>
        <w:jc w:val="center"/>
      </w:pPr>
    </w:p>
    <w:p w14:paraId="7625BA72" w14:textId="77777777" w:rsidR="007D595D" w:rsidRPr="00F15417" w:rsidRDefault="007D595D" w:rsidP="00E07B42">
      <w:pPr>
        <w:spacing w:before="0" w:after="0"/>
        <w:jc w:val="center"/>
      </w:pPr>
      <w:r w:rsidRPr="00F15417">
        <w:t>24. PANTS</w:t>
      </w:r>
    </w:p>
    <w:p w14:paraId="206EA6F2" w14:textId="77777777" w:rsidR="007D595D" w:rsidRPr="00F15417" w:rsidRDefault="007D595D" w:rsidP="00E07B42">
      <w:pPr>
        <w:spacing w:before="0" w:after="0"/>
        <w:jc w:val="center"/>
      </w:pPr>
    </w:p>
    <w:p w14:paraId="50074B62" w14:textId="77777777" w:rsidR="007D595D" w:rsidRPr="00F15417" w:rsidRDefault="007D595D" w:rsidP="00E07B42">
      <w:pPr>
        <w:spacing w:before="0" w:after="0"/>
        <w:jc w:val="center"/>
      </w:pPr>
      <w:r w:rsidRPr="00F15417">
        <w:t>Tūrisms</w:t>
      </w:r>
    </w:p>
    <w:p w14:paraId="42E3D4A7" w14:textId="77777777" w:rsidR="007D595D" w:rsidRPr="00F15417" w:rsidRDefault="007D595D" w:rsidP="00E07B42">
      <w:pPr>
        <w:spacing w:before="0" w:after="0"/>
      </w:pPr>
    </w:p>
    <w:p w14:paraId="3961F3A5" w14:textId="77777777" w:rsidR="007D595D" w:rsidRPr="00F15417" w:rsidRDefault="007D595D" w:rsidP="00E07B42">
      <w:pPr>
        <w:spacing w:before="0" w:after="0"/>
      </w:pPr>
      <w:r w:rsidRPr="00F15417">
        <w:t>1.</w:t>
      </w:r>
      <w:r w:rsidRPr="00F15417">
        <w:tab/>
        <w:t>Puses apņemas nodrošināt līdzsvarotu un ilgtspējīgu tūrisma attīstību, maksimāli palielinot tā potenciālu ekonomikas izaugsmē, pienācīgas kvalitātes darbvietu radīšanu un lielākiem valdību ieņēmumiem, vienlaikus nodrošinot vides, kultūras un sociālās dimensijas integrāciju.</w:t>
      </w:r>
    </w:p>
    <w:p w14:paraId="7DCCC6C5" w14:textId="77777777" w:rsidR="007D595D" w:rsidRPr="00F15417" w:rsidRDefault="007D595D" w:rsidP="00E07B42">
      <w:pPr>
        <w:spacing w:before="0" w:after="0"/>
      </w:pPr>
    </w:p>
    <w:p w14:paraId="33F27EDC" w14:textId="77777777" w:rsidR="007D595D" w:rsidRPr="00F15417" w:rsidRDefault="007D595D" w:rsidP="00E07B42">
      <w:pPr>
        <w:spacing w:before="0" w:after="0"/>
      </w:pPr>
      <w:r w:rsidRPr="00F15417">
        <w:t>2.</w:t>
      </w:r>
      <w:r w:rsidRPr="00F15417">
        <w:tab/>
        <w:t xml:space="preserve">Puses uzlabo kultūras mantojuma un dabas resursu aizsardzību un popularizēšanu un stiprina saiknes starp tūrismu un citām attiecīgajām ekonomikas nozarēm, </w:t>
      </w:r>
      <w:r>
        <w:t xml:space="preserve">jo </w:t>
      </w:r>
      <w:r w:rsidRPr="00F15417">
        <w:t>īpaši transportu, lauksaimniecību un zilo ekonomiku.</w:t>
      </w:r>
    </w:p>
    <w:p w14:paraId="78F98B2B" w14:textId="77777777" w:rsidR="007D595D" w:rsidRPr="00F15417" w:rsidRDefault="007D595D" w:rsidP="00E07B42">
      <w:pPr>
        <w:spacing w:before="0" w:after="0"/>
      </w:pPr>
    </w:p>
    <w:p w14:paraId="185CFB3E" w14:textId="36342F97" w:rsidR="007D595D" w:rsidRPr="00F15417" w:rsidRDefault="007D595D" w:rsidP="00E07B42">
      <w:pPr>
        <w:spacing w:before="0" w:after="0"/>
      </w:pPr>
      <w:r w:rsidRPr="00F15417">
        <w:br w:type="page"/>
      </w:r>
      <w:r w:rsidRPr="00F15417">
        <w:lastRenderedPageBreak/>
        <w:t>3.</w:t>
      </w:r>
      <w:r w:rsidRPr="00F15417">
        <w:tab/>
        <w:t>Puses sadarbojas, lai veicinātu ilgtspējīgas attīstības praksi, un to mērķis ir optimizēt tūrisma sniegtos sociālekonomiskos ieguvumus, aizsargājot zemi, okeānus, cilvēkus un kultūras, respektējot vietējo kopienu integritāti un intereses un atbalstot to iesaistīšanos tūrisma, jo īpaši lauku un kopienu tūrisma un ekotūrisma, attīstības procesā. Tās veicina ieguldījumus jaunās tehnoloģijās, kas paredzētas pētniecībai un statistikas izstrādei, klimatnoturībai un noturībai pret katastrofām, bioloģiskajai daudzveidībai, atkritumu apsaimniekošanai, atjaunojamo energoresursu enerģijai un energoefektivitātei, ūdens un pārtikas nodrošinājumam un kopienu iztikas līdzekļiem un līdzdalībai.</w:t>
      </w:r>
    </w:p>
    <w:p w14:paraId="421F2E7F" w14:textId="77777777" w:rsidR="007D595D" w:rsidRPr="00F15417" w:rsidRDefault="007D595D" w:rsidP="00E07B42">
      <w:pPr>
        <w:spacing w:before="0" w:after="0"/>
      </w:pPr>
    </w:p>
    <w:p w14:paraId="4147A816" w14:textId="77777777" w:rsidR="007D595D" w:rsidRPr="00F15417" w:rsidRDefault="007D595D" w:rsidP="00E07B42">
      <w:pPr>
        <w:spacing w:before="0" w:after="0"/>
      </w:pPr>
      <w:r w:rsidRPr="00F15417">
        <w:t>4.</w:t>
      </w:r>
      <w:r w:rsidRPr="00F15417">
        <w:tab/>
        <w:t xml:space="preserve">Puses palielina ieguldījumus tūrisma produktu un pakalpojumu veicināšanā un attīstībā. Tās veicina inovatīvu partnerību veidošanu ar attiecīgajām aviokompānijām un kruīzu operatoriem un iegulda cilvēkkapitāla attīstībā, tūrisma apmācībā un spēju veidošanā, tirgvedībā, arī digitālajā tirgvedībā, un veicina </w:t>
      </w:r>
      <w:r>
        <w:t>uzņēmējdarbīb</w:t>
      </w:r>
      <w:r w:rsidRPr="00F15417">
        <w:t>as kontaktus un kvalificēta personāla apmaiņu, lai veicinātu konkurētspēju, uzlabotu pakalpojumu standartus un sekmētu tūrisma nozares turpmāku attīstību.</w:t>
      </w:r>
    </w:p>
    <w:p w14:paraId="750827AF" w14:textId="77777777" w:rsidR="007D595D" w:rsidRPr="00F15417" w:rsidRDefault="007D595D" w:rsidP="00E07B42">
      <w:pPr>
        <w:spacing w:before="0" w:after="0"/>
        <w:jc w:val="center"/>
      </w:pPr>
    </w:p>
    <w:p w14:paraId="54E760A8" w14:textId="77777777" w:rsidR="007D595D" w:rsidRPr="00F15417" w:rsidRDefault="007D595D" w:rsidP="00E07B42">
      <w:pPr>
        <w:spacing w:before="0" w:after="0"/>
        <w:jc w:val="center"/>
      </w:pPr>
    </w:p>
    <w:p w14:paraId="4B73DF14" w14:textId="77777777" w:rsidR="007D595D" w:rsidRPr="00F15417" w:rsidRDefault="007D595D" w:rsidP="00E07B42">
      <w:pPr>
        <w:spacing w:before="0" w:after="0"/>
        <w:jc w:val="center"/>
      </w:pPr>
      <w:r w:rsidRPr="00F15417">
        <w:t>25. PANTS</w:t>
      </w:r>
    </w:p>
    <w:p w14:paraId="3741D822" w14:textId="77777777" w:rsidR="007D595D" w:rsidRPr="00F15417" w:rsidRDefault="007D595D" w:rsidP="00E07B42">
      <w:pPr>
        <w:spacing w:before="0" w:after="0"/>
        <w:jc w:val="center"/>
      </w:pPr>
    </w:p>
    <w:p w14:paraId="740D7055" w14:textId="77777777" w:rsidR="007D595D" w:rsidRPr="00F15417" w:rsidRDefault="007D595D" w:rsidP="00E07B42">
      <w:pPr>
        <w:spacing w:before="0" w:after="0"/>
        <w:jc w:val="center"/>
      </w:pPr>
      <w:r w:rsidRPr="00F15417">
        <w:t>Ilgtspējīga enerģija</w:t>
      </w:r>
    </w:p>
    <w:p w14:paraId="429B60DE" w14:textId="77777777" w:rsidR="007D595D" w:rsidRPr="00F15417" w:rsidRDefault="007D595D" w:rsidP="00E07B42">
      <w:pPr>
        <w:spacing w:before="0" w:after="0"/>
      </w:pPr>
    </w:p>
    <w:p w14:paraId="5DE00561" w14:textId="77777777" w:rsidR="007D595D" w:rsidRPr="00F15417" w:rsidRDefault="007D595D" w:rsidP="00E07B42">
      <w:pPr>
        <w:spacing w:before="0" w:after="0"/>
      </w:pPr>
      <w:r w:rsidRPr="00F15417">
        <w:t>1.</w:t>
      </w:r>
      <w:r w:rsidRPr="00F15417">
        <w:tab/>
        <w:t>Puses atzīst enerģētikas nozares nozīmi ekonomikas uzplaukumā, humānajā un sociālajā attīstībā un cilvēku drošībā, kā arī vajadzību pēc vienmērīgas pārejas uz mazoglekļa ekonomiku. Tās cenšas stiprināt enerģētisko drošību un energoinfrastruktūru noturību, lai uzlabotu piekļuvi tīrai enerģijai un tās pieejamību cenas ziņā.</w:t>
      </w:r>
    </w:p>
    <w:p w14:paraId="763B472E" w14:textId="77777777" w:rsidR="007D595D" w:rsidRPr="00F15417" w:rsidRDefault="007D595D" w:rsidP="00E07B42">
      <w:pPr>
        <w:spacing w:before="0" w:after="0"/>
      </w:pPr>
    </w:p>
    <w:p w14:paraId="5B26B3F5" w14:textId="51514796" w:rsidR="007D595D" w:rsidRPr="00F15417" w:rsidRDefault="007D595D" w:rsidP="00E07B42">
      <w:pPr>
        <w:spacing w:before="0" w:after="0"/>
      </w:pPr>
      <w:r w:rsidRPr="00F15417">
        <w:br w:type="page"/>
      </w:r>
      <w:r w:rsidRPr="00F15417">
        <w:lastRenderedPageBreak/>
        <w:t>2.</w:t>
      </w:r>
      <w:r w:rsidRPr="00F15417">
        <w:tab/>
        <w:t xml:space="preserve">Puses vienojas atbalstīt Klusā okeāna reģiona enerģētikas reformas, kas palīdz samazināt reģiona attīstības procesu oglekļa intensitāti, palielināt piegādes un enerģijas galapatēriņa efektivitāti, uzlabot energoinfrastruktūras noturību un samazināt siltumnīcefekta gāzu neto emisijas, ņemot vērā to attiecīgos politikas satvarus, arī Rīcības pamatplānu attiecībā uz enerģētisko drošību Klusā okeāna reģionā un </w:t>
      </w:r>
      <w:r w:rsidRPr="007B0D95">
        <w:rPr>
          <w:i/>
          <w:iCs/>
        </w:rPr>
        <w:t>FRDP</w:t>
      </w:r>
      <w:r w:rsidRPr="00F15417">
        <w:t>.</w:t>
      </w:r>
    </w:p>
    <w:p w14:paraId="76D2AEC5" w14:textId="77777777" w:rsidR="007D595D" w:rsidRPr="00F15417" w:rsidRDefault="007D595D" w:rsidP="00E07B42">
      <w:pPr>
        <w:spacing w:before="0" w:after="0"/>
      </w:pPr>
    </w:p>
    <w:p w14:paraId="0B87A392" w14:textId="77777777" w:rsidR="007D595D" w:rsidRPr="00F15417" w:rsidRDefault="007D595D" w:rsidP="00E07B42">
      <w:pPr>
        <w:spacing w:before="0" w:after="0"/>
      </w:pPr>
      <w:r w:rsidRPr="00F15417">
        <w:t>3.</w:t>
      </w:r>
      <w:r w:rsidRPr="00F15417">
        <w:tab/>
        <w:t>Puses veicina atvērtus, pārredzamus un funkcionējošus enerģijas tirgus, kas sekmē iekļaujošus un ilgtspējīgus ieguldījumus atbildīgā enerģijas ražošanā, pārvadē un sadalē, kā arī energoefektivitātē.</w:t>
      </w:r>
    </w:p>
    <w:p w14:paraId="6D9AD002" w14:textId="77777777" w:rsidR="007D595D" w:rsidRPr="00F15417" w:rsidRDefault="007D595D" w:rsidP="00E07B42">
      <w:pPr>
        <w:spacing w:before="0" w:after="0"/>
      </w:pPr>
    </w:p>
    <w:p w14:paraId="672AD0DD" w14:textId="77777777" w:rsidR="007D595D" w:rsidRPr="00F15417" w:rsidRDefault="007D595D" w:rsidP="00E07B42">
      <w:pPr>
        <w:spacing w:before="0" w:after="0"/>
      </w:pPr>
      <w:r w:rsidRPr="00F15417">
        <w:t>4.</w:t>
      </w:r>
      <w:r w:rsidRPr="00F15417">
        <w:tab/>
        <w:t>Puses veicina energoefektivitāti un enerģijas ietaupījumus visos enerģijas ķēdes posmos – no ražošanas līdz patēriņam – un stiprina, uzlabo un pārveido elektroenerģijas ražošanas, ģenerācijas un sadales iekārtas, arī stiprinot un paplašinot pilsētu un lauku elektrosadales tīklus.</w:t>
      </w:r>
    </w:p>
    <w:p w14:paraId="709B9D1A" w14:textId="77777777" w:rsidR="007D595D" w:rsidRPr="00F15417" w:rsidRDefault="007D595D" w:rsidP="00E07B42">
      <w:pPr>
        <w:spacing w:before="0" w:after="0"/>
      </w:pPr>
    </w:p>
    <w:p w14:paraId="1CE6E117" w14:textId="77777777" w:rsidR="007D595D" w:rsidRPr="00F15417" w:rsidRDefault="007D595D" w:rsidP="00E07B42">
      <w:pPr>
        <w:spacing w:before="0" w:after="0"/>
      </w:pPr>
      <w:r w:rsidRPr="00F15417">
        <w:t>5.</w:t>
      </w:r>
      <w:r w:rsidRPr="00F15417">
        <w:tab/>
        <w:t>Puses veicina enerģētikas pārkārtošanu Klusā okeāna reģionā, izstrādājot un ieviešot tīras, daudzveidīgas, rentablas un ilgtspējīgas energotehnoloģijas, arī atjaunojamās un mazemisiju enerģijas jomā.</w:t>
      </w:r>
    </w:p>
    <w:p w14:paraId="6055DF88" w14:textId="77777777" w:rsidR="007D595D" w:rsidRPr="00F15417" w:rsidRDefault="007D595D" w:rsidP="00E07B42">
      <w:pPr>
        <w:spacing w:before="0" w:after="0"/>
        <w:jc w:val="center"/>
      </w:pPr>
    </w:p>
    <w:p w14:paraId="596D5CBD" w14:textId="77777777" w:rsidR="007D595D" w:rsidRPr="00F15417" w:rsidRDefault="007D595D" w:rsidP="00E07B42">
      <w:pPr>
        <w:spacing w:before="0" w:after="0"/>
        <w:jc w:val="center"/>
      </w:pPr>
    </w:p>
    <w:p w14:paraId="538BB3EC" w14:textId="2B82BB1E" w:rsidR="007D595D" w:rsidRPr="00F15417" w:rsidRDefault="007D595D" w:rsidP="00E07B42">
      <w:pPr>
        <w:spacing w:before="0" w:after="0"/>
        <w:jc w:val="center"/>
      </w:pPr>
      <w:r w:rsidRPr="00F15417">
        <w:br w:type="page"/>
      </w:r>
      <w:r w:rsidRPr="00F15417">
        <w:lastRenderedPageBreak/>
        <w:t>26. PANTS</w:t>
      </w:r>
    </w:p>
    <w:p w14:paraId="318248D7" w14:textId="77777777" w:rsidR="007D595D" w:rsidRPr="00F15417" w:rsidRDefault="007D595D" w:rsidP="00E07B42">
      <w:pPr>
        <w:spacing w:before="0" w:after="0"/>
        <w:jc w:val="center"/>
      </w:pPr>
    </w:p>
    <w:p w14:paraId="6E312D5B" w14:textId="77777777" w:rsidR="007D595D" w:rsidRPr="00F15417" w:rsidRDefault="007D595D" w:rsidP="00E07B42">
      <w:pPr>
        <w:spacing w:before="0" w:after="0"/>
        <w:jc w:val="center"/>
      </w:pPr>
      <w:r w:rsidRPr="00F15417">
        <w:t>Savienojamība</w:t>
      </w:r>
    </w:p>
    <w:p w14:paraId="6FA5E04F" w14:textId="77777777" w:rsidR="007D595D" w:rsidRPr="00F15417" w:rsidRDefault="007D595D" w:rsidP="00E07B42">
      <w:pPr>
        <w:spacing w:before="0" w:after="0"/>
      </w:pPr>
    </w:p>
    <w:p w14:paraId="499B3866" w14:textId="77777777" w:rsidR="007D595D" w:rsidRPr="00F15417" w:rsidRDefault="007D595D" w:rsidP="00E07B42">
      <w:pPr>
        <w:spacing w:before="0" w:after="0"/>
      </w:pPr>
      <w:r w:rsidRPr="00F15417">
        <w:t>1.</w:t>
      </w:r>
      <w:r w:rsidRPr="00F15417">
        <w:tab/>
        <w:t>Atzīstot ģeogrāfiskos ierobežojumus, ar kuriem saskaras Klusā okeāna salu valstis, Puses stiprina savienojamību visā Klusā okeāna reģionā, nodrošinot, ka tā ir ilgtspējīga, visaptveroša un balstīta uz noteikumiem un veicina ieguldījumus un vienlīdzīgus konkurences apstākļus uzņēmumiem. Tās cenšas izveidot drošus, noturīgus un ilgtspējīgus transporta savienojumus pa gaisu, sauszemi un jūru, kā arī digitālos tīklus no mobilajiem līdz fiksētajam tīklam, no interneta maģistrālajiem kabeļiem līdz pat vietējai sakaru līnijai un no kabeļiem līdz satelītiem. Tās apņemas strādāt pie energosavienojamības ar mērķi sekmēt modernus, efektīvus un tīrus risinājumus, kā arī veicināt cilvēku savstarpējos kontaktus.</w:t>
      </w:r>
    </w:p>
    <w:p w14:paraId="62CF8B14" w14:textId="77777777" w:rsidR="007D595D" w:rsidRPr="00F15417" w:rsidRDefault="007D595D" w:rsidP="00E07B42">
      <w:pPr>
        <w:spacing w:before="0" w:after="0"/>
      </w:pPr>
    </w:p>
    <w:p w14:paraId="4F1758EE" w14:textId="77777777" w:rsidR="007D595D" w:rsidRPr="00F15417" w:rsidRDefault="007D595D" w:rsidP="00E07B42">
      <w:pPr>
        <w:spacing w:before="0" w:after="0"/>
      </w:pPr>
      <w:r w:rsidRPr="00F15417">
        <w:t>2.</w:t>
      </w:r>
      <w:r w:rsidRPr="00F15417">
        <w:tab/>
        <w:t>Puses apņemas pārstrukturēt, stiprināt un uzlabot transporta un saistītās infrastruktūras sistēmas, atvieglojot un uzlabojot pasažieru, arī pasažieru ar ierobežotām pārvietošanās spējām, kustību un preču apriti un nodrošinot rentablu, drošu un ilgtspējīgu piekļuvi uzticamiem un efektīviem pilsētu, gaisa, jūras, iekšzemes ūdensceļu, dzelzceļa un autotransporta pakalpojumiem. Tās uzlabo transporta nozares vispārējo pārvaldību, izstrādājot un īstenojot efektīvus noteikumus, lai veicinātu saskaņošanu Klusā okeāna reģionā, nodrošinātu godīgu konkurenci un sadarbspēju transporta veidos un starp tiem, kā arī aktivizētu un veicinātu privātā sektora līdzdalību transporta projektos, arī attiecībā uz uzturēšanu, jaudas ierobežojumu likvidēšanu un infrastruktūru trūkstošo posmu novēršanu.</w:t>
      </w:r>
    </w:p>
    <w:p w14:paraId="4DBB740F" w14:textId="77777777" w:rsidR="007D595D" w:rsidRPr="00F15417" w:rsidRDefault="007D595D" w:rsidP="00E07B42">
      <w:pPr>
        <w:spacing w:before="0" w:after="0"/>
      </w:pPr>
    </w:p>
    <w:p w14:paraId="2B6035DF" w14:textId="3B3997D6" w:rsidR="007D595D" w:rsidRPr="00F15417" w:rsidRDefault="007D595D" w:rsidP="00E07B42">
      <w:pPr>
        <w:spacing w:before="0" w:after="0"/>
      </w:pPr>
      <w:r w:rsidRPr="00F15417">
        <w:br w:type="page"/>
      </w:r>
      <w:r w:rsidRPr="00F15417">
        <w:lastRenderedPageBreak/>
        <w:t>3.</w:t>
      </w:r>
      <w:r w:rsidRPr="00F15417">
        <w:tab/>
        <w:t xml:space="preserve">Puses atzīst, cik svarīgi ir rentabli un efektīvi jūras transporta pakalpojumi kā galvenais transporta veids tirdzniecības veicināšanai. Tās sadarbojas jūras transporta nozarē, lai veicinātu </w:t>
      </w:r>
      <w:r w:rsidRPr="00F15417">
        <w:rPr>
          <w:i/>
        </w:rPr>
        <w:t>OACPS</w:t>
      </w:r>
      <w:r w:rsidRPr="00F15417">
        <w:t xml:space="preserve"> dalībvalstu no Klusā okeāna reģiona centienus attīstīt konkurētspējīgas ostas un ostu pakalpojumus, arī navigācijas infrastruktūru, ar mērķi uzlabot preču apriti un cilvēku pārvietošanos.</w:t>
      </w:r>
    </w:p>
    <w:p w14:paraId="24FF7E5C" w14:textId="77777777" w:rsidR="007D595D" w:rsidRPr="00F15417" w:rsidRDefault="007D595D" w:rsidP="00E07B42">
      <w:pPr>
        <w:spacing w:before="0" w:after="0"/>
      </w:pPr>
    </w:p>
    <w:p w14:paraId="789F5ACC" w14:textId="77777777" w:rsidR="007D595D" w:rsidRPr="00F15417" w:rsidRDefault="007D595D" w:rsidP="00E07B42">
      <w:pPr>
        <w:spacing w:before="0" w:after="0"/>
      </w:pPr>
      <w:r w:rsidRPr="00F15417">
        <w:t>4.</w:t>
      </w:r>
      <w:r w:rsidRPr="00F15417">
        <w:tab/>
        <w:t>Puses sadarbojas aviācijas nozarē, arī apsverot iespēju palielināt maršrutu daudzumu un gaisa pārvadājumu biežumu Klusā okeāna reģionā. Tās arī sadarbojas, lai stiprinātu un uzlabotu aviācijas drošumu un drošību, kā arī gaisa telpas uzraudzību, ietverot spēju reaģēt uz saistītiem apdraudējumiem un riskiem. Tās vienojas stiprināt un uzlabot gaisa un jūras navigācijas atbalsta iekārtas, arī gaisa satiksmes kontroli un kartogrāfiju.</w:t>
      </w:r>
    </w:p>
    <w:p w14:paraId="146B39F9" w14:textId="77777777" w:rsidR="007D595D" w:rsidRPr="00F15417" w:rsidRDefault="007D595D" w:rsidP="00E07B42">
      <w:pPr>
        <w:spacing w:before="0" w:after="0"/>
      </w:pPr>
    </w:p>
    <w:p w14:paraId="709BD4A7" w14:textId="77777777" w:rsidR="007D595D" w:rsidRPr="00F15417" w:rsidRDefault="007D595D" w:rsidP="00E07B42">
      <w:pPr>
        <w:spacing w:before="0" w:after="0"/>
      </w:pPr>
      <w:r w:rsidRPr="00F15417">
        <w:t>5.</w:t>
      </w:r>
      <w:r w:rsidRPr="00F15417">
        <w:tab/>
        <w:t>Pušu mērķis ir veicināt piekļuvi atvērtai, cenas ziņā pieejamai un drošai platjoslas savienojamībai un digitālajai infrastruktūrai, arī uzlabojot zemūdens kabeļus. Tās veic pasākumus, lai sekmētu vieglu piekļuvi IKT, un atbalsta mākslīgā intelekta un lietu interneta pienācīgu izmantošanu un zemu izmaksu un vietējiem apstākļiem pielāgotu bezvadu tīklu plašu izvēršanu. Tās cenšas izveidot nepieciešamās regulatīvās iestādes, lai licencētu pakalpojumu sniedzējus, veicinātu konkurences apstākļiem atbilstošu to rīcību un nodrošinātu patērētāju labklājību un aizsardzību, stiprinot reģionālo sadarbību, ņemot vērā Pušu attiecīgos politikas satvarus, arī Klusā okeāna reģionālo IKT stratēģisko rīcības plānu.</w:t>
      </w:r>
    </w:p>
    <w:p w14:paraId="253A0AA6" w14:textId="77777777" w:rsidR="007D595D" w:rsidRPr="00F15417" w:rsidRDefault="007D595D" w:rsidP="00E07B42">
      <w:pPr>
        <w:spacing w:before="0" w:after="0"/>
        <w:jc w:val="center"/>
      </w:pPr>
    </w:p>
    <w:p w14:paraId="3EB73F12" w14:textId="77777777" w:rsidR="007D595D" w:rsidRPr="00F15417" w:rsidRDefault="007D595D" w:rsidP="00E07B42">
      <w:pPr>
        <w:spacing w:before="0" w:after="0"/>
        <w:jc w:val="center"/>
      </w:pPr>
    </w:p>
    <w:p w14:paraId="16FB7B4B" w14:textId="6BB67D5B" w:rsidR="007D595D" w:rsidRPr="00F15417" w:rsidRDefault="007D595D" w:rsidP="00E07B42">
      <w:pPr>
        <w:spacing w:before="0" w:after="0"/>
        <w:jc w:val="center"/>
      </w:pPr>
      <w:r w:rsidRPr="00F15417">
        <w:br w:type="page"/>
      </w:r>
      <w:r w:rsidRPr="00F15417">
        <w:lastRenderedPageBreak/>
        <w:t>27. PANTS</w:t>
      </w:r>
    </w:p>
    <w:p w14:paraId="48B5B959" w14:textId="77777777" w:rsidR="007D595D" w:rsidRPr="00F15417" w:rsidRDefault="007D595D" w:rsidP="00E07B42">
      <w:pPr>
        <w:spacing w:before="0" w:after="0"/>
        <w:jc w:val="center"/>
      </w:pPr>
    </w:p>
    <w:p w14:paraId="7E9461A5" w14:textId="77777777" w:rsidR="007D595D" w:rsidRPr="00F15417" w:rsidRDefault="007D595D" w:rsidP="00E07B42">
      <w:pPr>
        <w:spacing w:before="0" w:after="0"/>
        <w:jc w:val="center"/>
      </w:pPr>
      <w:r w:rsidRPr="00F15417">
        <w:t>Ieguves rūpniecība</w:t>
      </w:r>
    </w:p>
    <w:p w14:paraId="1D7300BD" w14:textId="77777777" w:rsidR="007D595D" w:rsidRPr="00F15417" w:rsidRDefault="007D595D" w:rsidP="00E07B42">
      <w:pPr>
        <w:spacing w:before="0" w:after="0"/>
      </w:pPr>
    </w:p>
    <w:p w14:paraId="5FF007A2" w14:textId="77777777" w:rsidR="007D595D" w:rsidRPr="00F15417" w:rsidRDefault="007D595D" w:rsidP="00E07B42">
      <w:pPr>
        <w:spacing w:before="0" w:after="0"/>
      </w:pPr>
      <w:r w:rsidRPr="00F15417">
        <w:t>1.</w:t>
      </w:r>
      <w:r w:rsidRPr="00F15417">
        <w:tab/>
        <w:t>Atzīstot ieguves rūpniecības ieguldījumu ekonomikas attīstībā, Puses veicina ilgtspējīgus un atbildīgus ieguldījumus ar atbilstīgiem tiesību aktiem, politiku un tiesisko regulējumu, kas atbilst labākajai starptautiskajai praksei. Tās cenšas nodrošināt taisnīgu un netraucētu piekļuvi ieguves resursiem, pilnībā ievērojot valstu tiesību aktus un suverenitāti pār to dabas resursiem un ņemot vērā skarto vietējo kopienu tiesības.</w:t>
      </w:r>
    </w:p>
    <w:p w14:paraId="1661BBCE" w14:textId="77777777" w:rsidR="007D595D" w:rsidRPr="00F15417" w:rsidRDefault="007D595D" w:rsidP="00E07B42">
      <w:pPr>
        <w:spacing w:before="0" w:after="0"/>
      </w:pPr>
    </w:p>
    <w:p w14:paraId="3E6E7B2B" w14:textId="77777777" w:rsidR="007D595D" w:rsidRPr="00F15417" w:rsidRDefault="007D595D" w:rsidP="00E07B42">
      <w:pPr>
        <w:spacing w:before="0" w:after="0"/>
      </w:pPr>
      <w:r w:rsidRPr="00F15417">
        <w:t>2.</w:t>
      </w:r>
      <w:r w:rsidRPr="00F15417">
        <w:tab/>
        <w:t>Puses vienojas veicināt atbildīgu ieguves resursu pārvaldību, arī tiesiskā regulējuma izstrādi, ņemot vērā ietekmi uz vidi. Tās veicina pārredzamību un pārskatatbildību saskaņā ar Ieguves rūpniecības pārredzamības iniciatīvā izklāstītajiem principiem.</w:t>
      </w:r>
    </w:p>
    <w:p w14:paraId="2F77F657" w14:textId="77777777" w:rsidR="007D595D" w:rsidRPr="00F15417" w:rsidRDefault="007D595D" w:rsidP="00E07B42">
      <w:pPr>
        <w:spacing w:before="0" w:after="0"/>
      </w:pPr>
    </w:p>
    <w:p w14:paraId="283239A7" w14:textId="77777777" w:rsidR="007D595D" w:rsidRPr="00F15417" w:rsidRDefault="007D595D" w:rsidP="00E07B42">
      <w:pPr>
        <w:spacing w:before="0" w:after="0"/>
      </w:pPr>
      <w:r w:rsidRPr="00F15417">
        <w:t>3.</w:t>
      </w:r>
      <w:r w:rsidRPr="00F15417">
        <w:tab/>
        <w:t>Puses veicina attiecīgo tehnoloģiju izmantošanu, lai veicinātu ieguves resursu ilgtspējīgu un atbildīgu izpēti un izmantošanu.</w:t>
      </w:r>
    </w:p>
    <w:p w14:paraId="29DA918A" w14:textId="77777777" w:rsidR="007D595D" w:rsidRPr="00F15417" w:rsidRDefault="007D595D" w:rsidP="00E07B42">
      <w:pPr>
        <w:spacing w:before="0" w:after="0"/>
        <w:jc w:val="center"/>
      </w:pPr>
    </w:p>
    <w:p w14:paraId="410E14C1" w14:textId="77777777" w:rsidR="007D595D" w:rsidRPr="00F15417" w:rsidRDefault="007D595D" w:rsidP="00E07B42">
      <w:pPr>
        <w:spacing w:before="0" w:after="0"/>
        <w:jc w:val="center"/>
      </w:pPr>
    </w:p>
    <w:p w14:paraId="543EFDBD" w14:textId="35146D6B" w:rsidR="007D595D" w:rsidRPr="00F15417" w:rsidRDefault="007D595D" w:rsidP="00E07B42">
      <w:pPr>
        <w:spacing w:before="0" w:after="0"/>
        <w:jc w:val="center"/>
      </w:pPr>
      <w:r w:rsidRPr="00F15417">
        <w:br w:type="page"/>
      </w:r>
      <w:r w:rsidRPr="00F15417">
        <w:lastRenderedPageBreak/>
        <w:t>28. PANTS</w:t>
      </w:r>
    </w:p>
    <w:p w14:paraId="0F991C65" w14:textId="77777777" w:rsidR="007D595D" w:rsidRPr="00F15417" w:rsidRDefault="007D595D" w:rsidP="00E07B42">
      <w:pPr>
        <w:spacing w:before="0" w:after="0"/>
        <w:jc w:val="center"/>
      </w:pPr>
    </w:p>
    <w:p w14:paraId="7FE31545" w14:textId="77777777" w:rsidR="007D595D" w:rsidRPr="00F15417" w:rsidRDefault="007D595D" w:rsidP="00E07B42">
      <w:pPr>
        <w:spacing w:before="0" w:after="0"/>
        <w:jc w:val="center"/>
      </w:pPr>
      <w:r w:rsidRPr="00F15417">
        <w:t>Mežsaimniecība</w:t>
      </w:r>
    </w:p>
    <w:p w14:paraId="45B3FC51" w14:textId="77777777" w:rsidR="007D595D" w:rsidRPr="00F15417" w:rsidRDefault="007D595D" w:rsidP="00E07B42">
      <w:pPr>
        <w:spacing w:before="0" w:after="0"/>
      </w:pPr>
    </w:p>
    <w:p w14:paraId="24E379D5" w14:textId="77777777" w:rsidR="007D595D" w:rsidRPr="00F15417" w:rsidRDefault="007D595D" w:rsidP="00E07B42">
      <w:pPr>
        <w:spacing w:before="0" w:after="0"/>
      </w:pPr>
      <w:r w:rsidRPr="00F15417">
        <w:t>1.</w:t>
      </w:r>
      <w:r w:rsidRPr="00F15417">
        <w:tab/>
        <w:t>Puses veicina ilgtspējīgu meža apsaimniekošanu un meža resursu ilgtspējīgu izmantošanu, samazina un aptur atmežošanu un mežu degradāciju, saglabā mežu bioloģisko daudzveidību un ekosistēmas, apkaro nelikumīgu mežizstrādi un ar to saistīto tirdzniecību un veicina resursefektīvus un energoefektīvus produktus no ilgtspējīgi apsaimniekotiem mežiem.</w:t>
      </w:r>
    </w:p>
    <w:p w14:paraId="45C5A204" w14:textId="77777777" w:rsidR="007D595D" w:rsidRPr="00F15417" w:rsidRDefault="007D595D" w:rsidP="00E07B42">
      <w:pPr>
        <w:spacing w:before="0" w:after="0"/>
      </w:pPr>
    </w:p>
    <w:p w14:paraId="49E551CA" w14:textId="77777777" w:rsidR="007D595D" w:rsidRPr="00F15417" w:rsidRDefault="007D595D" w:rsidP="00E07B42">
      <w:pPr>
        <w:spacing w:before="0" w:after="0"/>
      </w:pPr>
      <w:r w:rsidRPr="00F15417">
        <w:t>2.</w:t>
      </w:r>
      <w:r w:rsidRPr="00F15417">
        <w:tab/>
        <w:t>Puses veicina ilgtspējīgas agrorūpniecības un mežsaimniecības preču un produktu vērtības ķēdes, ekosistēmu saglabāšanā par prioritāti nosakot darbvietu un citu ekonomisko iespēju radīšanu. Tās sadarbojas mežu ilgtspējīgā apsaimniekošanā, arī attiecībā uz produktu likumīgu un ilgtspējīgu nodrošināšanu komerciāliem ieguvumiem un meža floras un faunas ilgtspējīgu komercializāciju, pilnībā ievērojot starptautisko paraugpraksi un standartus un attiecīgos starptautiskos nolīgumus. Tās sadarbojas un veicina piemērotu tehnoloģiju un metožu izmantošanu, lai identificētu un attīstītu augu un citus uz meža resursiem balstītus materiālus, kas varētu tikt iekļauti zālēs, vienlaikus nodrošinot, ka netiek zaudēta bioloģiskā daudzveidība, netiek radīta ekosistēmas nelīdzsvarotība un netiek kavēta piekļuve zālēm.</w:t>
      </w:r>
    </w:p>
    <w:p w14:paraId="7D7F8028" w14:textId="77777777" w:rsidR="007D595D" w:rsidRPr="00F15417" w:rsidRDefault="007D595D" w:rsidP="00E07B42">
      <w:pPr>
        <w:spacing w:before="0" w:after="0"/>
      </w:pPr>
    </w:p>
    <w:p w14:paraId="1F646D34" w14:textId="23314AEF" w:rsidR="007D595D" w:rsidRPr="00F15417" w:rsidRDefault="007D595D" w:rsidP="00E07B42">
      <w:pPr>
        <w:spacing w:before="0" w:after="0"/>
      </w:pPr>
      <w:bookmarkStart w:id="2" w:name="_Hlk36718434"/>
      <w:r w:rsidRPr="00F15417">
        <w:br w:type="page"/>
      </w:r>
      <w:r w:rsidRPr="00F15417">
        <w:lastRenderedPageBreak/>
        <w:t>3.</w:t>
      </w:r>
      <w:r w:rsidRPr="00F15417">
        <w:tab/>
        <w:t>Puses sadarbojas, lai uzlabotu mežu pārvaldību un ilgtspēju, arī ņemot vērā Rīcības plānu meža tiesību aktu ieviešanai, pārvaldībai un tirdzniecībai (</w:t>
      </w:r>
      <w:r w:rsidRPr="00F15417">
        <w:rPr>
          <w:i/>
        </w:rPr>
        <w:t>FLEGT)</w:t>
      </w:r>
      <w:r w:rsidRPr="00F15417">
        <w:t xml:space="preserve"> un veicinot brīvprātīgu partnerattiecību nolīgumu izstrādi. Tās cenšas stiprināt saskaņotību un pozitīvu mijiedarbību valstu līmenī starp </w:t>
      </w:r>
      <w:r w:rsidRPr="00F15417">
        <w:rPr>
          <w:i/>
        </w:rPr>
        <w:t>FLEGT</w:t>
      </w:r>
      <w:r w:rsidRPr="00F15417">
        <w:t xml:space="preserve"> </w:t>
      </w:r>
      <w:r>
        <w:t xml:space="preserve">rīcības plānu </w:t>
      </w:r>
      <w:r w:rsidRPr="00F15417">
        <w:t xml:space="preserve">un klimatrīcību meža un zemes izmantošanas nozarē, arī saistībā ar citām starptautiskām iniciatīvām, </w:t>
      </w:r>
      <w:r>
        <w:t xml:space="preserve">jo </w:t>
      </w:r>
      <w:r w:rsidRPr="00F15417">
        <w:t>īpaši Varšavas regulējumu atmežošanas un mežu degradācijas izraisīto emisiju samazināšanai (</w:t>
      </w:r>
      <w:r w:rsidRPr="00F15417">
        <w:rPr>
          <w:i/>
        </w:rPr>
        <w:t>REDD+</w:t>
      </w:r>
      <w:r w:rsidRPr="00F15417">
        <w:t xml:space="preserve">). Tās iesaistās klimatrīcības politikas, tiesību aktu, noteikumu, stratēģiju un plānu izstrādē un pārskatīšanā meža un zemes izmantošanas nozarē saskaņā ar valstu </w:t>
      </w:r>
      <w:r>
        <w:t>NND</w:t>
      </w:r>
      <w:r w:rsidRPr="00F15417">
        <w:t>. Tās veic pasākumus, lai uzlabotu meža nozares emisiju un piesaistes uzskaites kvalitāti.</w:t>
      </w:r>
    </w:p>
    <w:p w14:paraId="6ABE224E" w14:textId="77777777" w:rsidR="007D595D" w:rsidRPr="00F15417" w:rsidRDefault="007D595D" w:rsidP="00E07B42">
      <w:pPr>
        <w:spacing w:before="0" w:after="0"/>
      </w:pPr>
    </w:p>
    <w:bookmarkEnd w:id="2"/>
    <w:p w14:paraId="1B36EFF1" w14:textId="77777777" w:rsidR="007D595D" w:rsidRPr="00F15417" w:rsidRDefault="007D595D" w:rsidP="00E07B42">
      <w:pPr>
        <w:spacing w:before="0" w:after="0"/>
      </w:pPr>
      <w:r w:rsidRPr="00F15417">
        <w:t>4.</w:t>
      </w:r>
      <w:r w:rsidRPr="00F15417">
        <w:tab/>
        <w:t>Puses atbalsta mežu pielāgošanās un saglabāšanas stratēģiju un iniciatīvu izstrādi, lai uzlabotu mežu veselību, pavērstu pretējā virzienā atmežošanu, atjaunotu degradētas meža ainavas, uzlabotu noturību pret klimata pārmaiņām un atjaunotu mežu segumu. Atzīstot dabisko un pirmatnējo mežu nozīmi ekosistēmu, klimata un kultūras pakalpojumu nodrošināšanā, no kuriem mūsu sabiedrība ir atkarīga, tās sadarbojas ar mērķi izstrādāt un īstenot piemērotas pieejas un pozitīvus stimulus, lai šie meži varētu pielāgoties un saglabāties.</w:t>
      </w:r>
    </w:p>
    <w:p w14:paraId="259FAFB8" w14:textId="77777777" w:rsidR="007D595D" w:rsidRPr="00F15417" w:rsidRDefault="007D595D" w:rsidP="00E07B42">
      <w:pPr>
        <w:spacing w:before="0" w:after="0"/>
      </w:pPr>
    </w:p>
    <w:p w14:paraId="7A24DE09" w14:textId="77777777" w:rsidR="007D595D" w:rsidRPr="00F15417" w:rsidRDefault="007D595D" w:rsidP="00E07B42">
      <w:pPr>
        <w:spacing w:before="0" w:after="0"/>
      </w:pPr>
      <w:r w:rsidRPr="00F15417">
        <w:t>5.</w:t>
      </w:r>
      <w:r w:rsidRPr="00F15417">
        <w:tab/>
        <w:t>Puses atbalsta par mežu ilgtspējīgu apsaimniekošanu atbildīgo reģionālo, apakšreģionālo un valstu iestāžu un aģentūru stiprināšanu un spēju veidošanu. Tās palielina sabiedrības informētību par atmežošanu visos līmeņos un veicina to, ka tiek patērēti resursefektīvi un energoefektīvi produkti no ilgtspējīgi apsaimniekotiem mežiem. Tās veicina un atbalsta to, ka vietējās kopienas izmanto alternatīvu, ilgtspējīgu un tīru kurināmo ēdiena gatavošanai. Tās stiprina vietējo iestāžu un kopienu iesaistīšanos mežu aizsardzībā.</w:t>
      </w:r>
    </w:p>
    <w:p w14:paraId="73670850" w14:textId="77777777" w:rsidR="007D595D" w:rsidRPr="00F15417" w:rsidRDefault="007D595D" w:rsidP="00E07B42">
      <w:pPr>
        <w:spacing w:before="0" w:after="0"/>
        <w:jc w:val="center"/>
      </w:pPr>
    </w:p>
    <w:p w14:paraId="52B6C771" w14:textId="77777777" w:rsidR="007D595D" w:rsidRPr="00F15417" w:rsidRDefault="007D595D" w:rsidP="00E07B42">
      <w:pPr>
        <w:spacing w:before="0" w:after="0"/>
        <w:jc w:val="center"/>
      </w:pPr>
    </w:p>
    <w:p w14:paraId="490E26EC" w14:textId="20241473" w:rsidR="007D595D" w:rsidRPr="00F15417" w:rsidRDefault="007D595D" w:rsidP="00E07B42">
      <w:pPr>
        <w:spacing w:before="0" w:after="0"/>
        <w:jc w:val="center"/>
      </w:pPr>
      <w:r w:rsidRPr="00F15417">
        <w:br w:type="page"/>
      </w:r>
      <w:r w:rsidRPr="00F15417">
        <w:lastRenderedPageBreak/>
        <w:t>III SADAĻA</w:t>
      </w:r>
    </w:p>
    <w:p w14:paraId="3EF802A7" w14:textId="77777777" w:rsidR="007D595D" w:rsidRPr="00F15417" w:rsidRDefault="007D595D" w:rsidP="00E07B42">
      <w:pPr>
        <w:spacing w:before="0" w:after="0"/>
        <w:jc w:val="center"/>
      </w:pPr>
    </w:p>
    <w:p w14:paraId="4B8A8F1E" w14:textId="77777777" w:rsidR="007D595D" w:rsidRPr="00F15417" w:rsidRDefault="007D595D" w:rsidP="00E07B42">
      <w:pPr>
        <w:spacing w:before="0" w:after="0"/>
        <w:jc w:val="center"/>
      </w:pPr>
      <w:r w:rsidRPr="00F15417">
        <w:t>OKEĀNI, JŪRAS UN ZVEJNIECĪBA</w:t>
      </w:r>
    </w:p>
    <w:p w14:paraId="1DA1528F" w14:textId="77777777" w:rsidR="007D595D" w:rsidRPr="00F15417" w:rsidRDefault="007D595D" w:rsidP="00E07B42">
      <w:pPr>
        <w:spacing w:before="0" w:after="0"/>
        <w:jc w:val="center"/>
      </w:pPr>
    </w:p>
    <w:p w14:paraId="50E8F790" w14:textId="77777777" w:rsidR="007D595D" w:rsidRPr="00F15417" w:rsidRDefault="007D595D" w:rsidP="00E07B42">
      <w:pPr>
        <w:spacing w:before="0" w:after="0"/>
        <w:jc w:val="center"/>
      </w:pPr>
    </w:p>
    <w:p w14:paraId="146E3152" w14:textId="77777777" w:rsidR="007D595D" w:rsidRPr="00F15417" w:rsidRDefault="007D595D" w:rsidP="00E07B42">
      <w:pPr>
        <w:spacing w:before="0" w:after="0"/>
        <w:jc w:val="center"/>
      </w:pPr>
      <w:r w:rsidRPr="00F15417">
        <w:t>29. PANTS</w:t>
      </w:r>
    </w:p>
    <w:p w14:paraId="6266E0BE" w14:textId="77777777" w:rsidR="007D595D" w:rsidRPr="00F15417" w:rsidRDefault="007D595D" w:rsidP="00E07B42">
      <w:pPr>
        <w:spacing w:before="0" w:after="0"/>
      </w:pPr>
    </w:p>
    <w:p w14:paraId="1FC8BD94" w14:textId="77777777" w:rsidR="007D595D" w:rsidRPr="00F15417" w:rsidRDefault="007D595D" w:rsidP="00E07B42">
      <w:pPr>
        <w:spacing w:before="0" w:after="0"/>
      </w:pPr>
      <w:r w:rsidRPr="00F15417">
        <w:t>Puses atzīst okeānu būtisko nozīmi dzīvībā uz zemes, ilgtspējīgā attīstībā un cilvēku iztikā. Tās vienojas pastiprināt centienus aizsargāt okeānus un jūras no dažādu noslodžu, piemēram, klimata pārmaiņu, okeānu paskābināšanās un koraļļu balēšanas, pārmērīgas izmantošanas, nelegālas, nereģistrētas un neregulētas (NNN) zvejas un citu destruktīvu un neilgtspējīgu darbību, negatīvām sekām un ietekmes. Tās veicina zilās ekonomikas ilgtspējīgu attīstību, aizsargā jūras ekosistēmas un bioloģisko daudzveidību, samazina visu veidu piesārņojumu un īsteno politiku attiecībā uz klimata pārmaiņu mazināšanu un pielāgošanos tām.</w:t>
      </w:r>
    </w:p>
    <w:p w14:paraId="731DA776" w14:textId="77777777" w:rsidR="007D595D" w:rsidRPr="00F15417" w:rsidRDefault="007D595D" w:rsidP="00E07B42">
      <w:pPr>
        <w:spacing w:before="0" w:after="0"/>
        <w:jc w:val="center"/>
      </w:pPr>
    </w:p>
    <w:p w14:paraId="53AE4BC2" w14:textId="77777777" w:rsidR="007D595D" w:rsidRPr="00F15417" w:rsidRDefault="007D595D" w:rsidP="00E07B42">
      <w:pPr>
        <w:spacing w:before="0" w:after="0"/>
        <w:jc w:val="center"/>
      </w:pPr>
    </w:p>
    <w:p w14:paraId="609D2EE9" w14:textId="6D84F125" w:rsidR="007D595D" w:rsidRPr="00F15417" w:rsidRDefault="007D595D" w:rsidP="00E07B42">
      <w:pPr>
        <w:spacing w:before="0" w:after="0"/>
        <w:jc w:val="center"/>
      </w:pPr>
      <w:r w:rsidRPr="00F15417">
        <w:br w:type="page"/>
      </w:r>
      <w:r w:rsidRPr="00F15417">
        <w:lastRenderedPageBreak/>
        <w:t>1. NODAĻA</w:t>
      </w:r>
    </w:p>
    <w:p w14:paraId="091D8DE5" w14:textId="77777777" w:rsidR="007D595D" w:rsidRPr="00F15417" w:rsidRDefault="007D595D" w:rsidP="00E07B42">
      <w:pPr>
        <w:spacing w:before="0" w:after="0"/>
        <w:jc w:val="center"/>
      </w:pPr>
    </w:p>
    <w:p w14:paraId="4DD93739" w14:textId="77777777" w:rsidR="007D595D" w:rsidRPr="00F15417" w:rsidRDefault="007D595D" w:rsidP="00E07B42">
      <w:pPr>
        <w:spacing w:before="0" w:after="0"/>
        <w:jc w:val="center"/>
      </w:pPr>
      <w:r w:rsidRPr="00F15417">
        <w:t>OKEĀNU PĀRVALDĪBA</w:t>
      </w:r>
    </w:p>
    <w:p w14:paraId="212865EB" w14:textId="77777777" w:rsidR="007D595D" w:rsidRPr="00F15417" w:rsidRDefault="007D595D" w:rsidP="00E07B42">
      <w:pPr>
        <w:spacing w:before="0" w:after="0"/>
        <w:jc w:val="center"/>
      </w:pPr>
    </w:p>
    <w:p w14:paraId="25DAA48A" w14:textId="77777777" w:rsidR="007D595D" w:rsidRPr="00F15417" w:rsidRDefault="007D595D" w:rsidP="00E07B42">
      <w:pPr>
        <w:spacing w:before="0" w:after="0"/>
        <w:jc w:val="center"/>
      </w:pPr>
    </w:p>
    <w:p w14:paraId="4FE71680" w14:textId="77777777" w:rsidR="007D595D" w:rsidRPr="00F15417" w:rsidRDefault="007D595D" w:rsidP="00E07B42">
      <w:pPr>
        <w:spacing w:before="0" w:after="0"/>
        <w:jc w:val="center"/>
      </w:pPr>
      <w:r w:rsidRPr="00F15417">
        <w:t>30. PANTS</w:t>
      </w:r>
    </w:p>
    <w:p w14:paraId="6F571A91" w14:textId="77777777" w:rsidR="007D595D" w:rsidRPr="00F15417" w:rsidRDefault="007D595D" w:rsidP="00E07B42">
      <w:pPr>
        <w:spacing w:before="0" w:after="0"/>
        <w:jc w:val="center"/>
      </w:pPr>
    </w:p>
    <w:p w14:paraId="7BA3265B" w14:textId="77777777" w:rsidR="007D595D" w:rsidRPr="00F15417" w:rsidRDefault="007D595D" w:rsidP="00E07B42">
      <w:pPr>
        <w:spacing w:before="0" w:after="0"/>
        <w:jc w:val="center"/>
      </w:pPr>
      <w:r w:rsidRPr="00F15417">
        <w:t>Ilgtspējīgi okeāni</w:t>
      </w:r>
    </w:p>
    <w:p w14:paraId="3D0370A9" w14:textId="77777777" w:rsidR="007D595D" w:rsidRPr="00F15417" w:rsidRDefault="007D595D" w:rsidP="00E07B42">
      <w:pPr>
        <w:spacing w:before="0" w:after="0"/>
      </w:pPr>
    </w:p>
    <w:p w14:paraId="4805EA1F" w14:textId="77777777" w:rsidR="007D595D" w:rsidRPr="00F15417" w:rsidRDefault="007D595D" w:rsidP="00E07B42">
      <w:pPr>
        <w:spacing w:before="0" w:after="0"/>
      </w:pPr>
      <w:r w:rsidRPr="00F15417">
        <w:t>1.</w:t>
      </w:r>
      <w:r w:rsidRPr="00F15417">
        <w:tab/>
        <w:t>Puses atzīst viena otras centienus nodrošināt uzlabotu un integrētu okeānu pārvaldību, stiprinātu reģionālās un apakšreģionālās zvejniecības saglabāšanas un pārvaldības pasākumus, zvejniecību pārraudzību, kontroli un uzraudzību, citas šim reģionam specifiskas stratēģijas un instrumentus efektīvai okeānu pārvaldībai.</w:t>
      </w:r>
    </w:p>
    <w:p w14:paraId="25F3823A" w14:textId="77777777" w:rsidR="007D595D" w:rsidRPr="00F15417" w:rsidRDefault="007D595D" w:rsidP="00E07B42">
      <w:pPr>
        <w:spacing w:before="0" w:after="0"/>
      </w:pPr>
    </w:p>
    <w:p w14:paraId="09D7B22E" w14:textId="77777777" w:rsidR="007D595D" w:rsidRPr="00F15417" w:rsidRDefault="007D595D" w:rsidP="00E07B42">
      <w:pPr>
        <w:spacing w:before="0" w:after="0"/>
      </w:pPr>
      <w:r w:rsidRPr="00F15417">
        <w:t>2.</w:t>
      </w:r>
      <w:r w:rsidRPr="00F15417">
        <w:tab/>
        <w:t>Puses veic vajadzīgos pasākumus, lai īstenotu attiecīgos starptautiskos un reģionālos līgumus, konvencijas un nolīgumus, kuru puses tās ir, par okeānu pārvaldību un to resursu saglabāšanu un pārvaldību.</w:t>
      </w:r>
    </w:p>
    <w:p w14:paraId="32DB50A6" w14:textId="77777777" w:rsidR="007D595D" w:rsidRPr="00F15417" w:rsidRDefault="007D595D" w:rsidP="00E07B42">
      <w:pPr>
        <w:spacing w:before="0" w:after="0"/>
      </w:pPr>
    </w:p>
    <w:p w14:paraId="22B1C427" w14:textId="77777777" w:rsidR="007D595D" w:rsidRPr="00F15417" w:rsidRDefault="007D595D" w:rsidP="00E07B42">
      <w:pPr>
        <w:spacing w:before="0" w:after="0"/>
      </w:pPr>
      <w:r w:rsidRPr="00F15417">
        <w:t>3.</w:t>
      </w:r>
      <w:r w:rsidRPr="00F15417">
        <w:tab/>
        <w:t xml:space="preserve">Puses stiprina okeānu pārvaldību to ilgtspējīgai izmantošanai un saglabāšanai saskaņā ar </w:t>
      </w:r>
      <w:r>
        <w:t>ANO</w:t>
      </w:r>
      <w:r w:rsidRPr="00F15417">
        <w:t xml:space="preserve"> Jūras tiesību konvenciju (</w:t>
      </w:r>
      <w:r w:rsidRPr="00F15417">
        <w:rPr>
          <w:i/>
        </w:rPr>
        <w:t>UNCLOS)</w:t>
      </w:r>
      <w:r w:rsidRPr="00F15417">
        <w:t xml:space="preserve"> un ņemot vērā attiecīgos reģionālos satvarus, arī veicinot integrētu pārvaldības pieeju, ievērojot ilgtspējīgas attīstības sociālos, ekonomiskos un vides aspektus.</w:t>
      </w:r>
    </w:p>
    <w:p w14:paraId="18BEC976" w14:textId="77777777" w:rsidR="007D595D" w:rsidRPr="00F15417" w:rsidRDefault="007D595D" w:rsidP="00E07B42">
      <w:pPr>
        <w:spacing w:before="0" w:after="0"/>
      </w:pPr>
    </w:p>
    <w:p w14:paraId="6A437DAB" w14:textId="7A2B6314" w:rsidR="007D595D" w:rsidRPr="00F15417" w:rsidRDefault="007D595D" w:rsidP="00E07B42">
      <w:pPr>
        <w:spacing w:before="0" w:after="0"/>
      </w:pPr>
      <w:r w:rsidRPr="00F15417">
        <w:br w:type="page"/>
      </w:r>
      <w:r w:rsidRPr="00F15417">
        <w:lastRenderedPageBreak/>
        <w:t>4.</w:t>
      </w:r>
      <w:r w:rsidRPr="00F15417">
        <w:tab/>
        <w:t>Puses sadarbojas, lai mazinātu okeānu un to resursu noslodzi ar mērķi panākt drošus, tīrus un ilgtspējīgi pārvaldītus okeānus, un stiprina zināšanas par okeāniem. Tās sadarbojas piekrastes un jūras ekosistēmu aizsardzības, saglabāšanas un atjaunošanas jomā.</w:t>
      </w:r>
    </w:p>
    <w:p w14:paraId="3A39061A" w14:textId="77777777" w:rsidR="007D595D" w:rsidRPr="00F15417" w:rsidRDefault="007D595D" w:rsidP="00E07B42">
      <w:pPr>
        <w:spacing w:before="0" w:after="0"/>
      </w:pPr>
    </w:p>
    <w:p w14:paraId="38ABEC63" w14:textId="77777777" w:rsidR="007D595D" w:rsidRPr="00F15417" w:rsidRDefault="007D595D" w:rsidP="00E07B42">
      <w:pPr>
        <w:spacing w:before="0" w:after="0"/>
      </w:pPr>
      <w:r w:rsidRPr="00F15417">
        <w:t>5.</w:t>
      </w:r>
      <w:r w:rsidRPr="00F15417">
        <w:tab/>
        <w:t xml:space="preserve">Puses sadarbojas, lai novērstu un samazinātu jūras piesārņojumu un cīnītos pret trokšņa piesārņojumu un jūras piedrazojumu, arī ar plastmasu un mikroplastmasu, naftas produktu noplūdēm un kodolpiesārņotājiem. Tās atbalsta un cenšas regulēt kuģu radīto siltumnīcefekta gāzu emisiju samazināšanu, aktīvi atbalstot to, ka steidzami tiek īstenota Starptautiskās Jūrniecības organizācijas </w:t>
      </w:r>
      <w:r>
        <w:t xml:space="preserve">sākotnējā </w:t>
      </w:r>
      <w:r w:rsidRPr="00F15417">
        <w:t>stratēģija kuģu radīto siltumnīcefekta gāzu emisiju samazināšanai. Tās pieņem tiesību aktus un noteikumus, kas attiecas uz kaitīgo atkritumu un piedrazojuma izvadīšanu ūdenī, arī nosakot sodus par pārkāpumiem.</w:t>
      </w:r>
    </w:p>
    <w:p w14:paraId="36985CBF" w14:textId="77777777" w:rsidR="007D595D" w:rsidRPr="00F15417" w:rsidRDefault="007D595D" w:rsidP="00E07B42">
      <w:pPr>
        <w:spacing w:before="0" w:after="0"/>
      </w:pPr>
    </w:p>
    <w:p w14:paraId="0E2AC981" w14:textId="77777777" w:rsidR="007D595D" w:rsidRPr="00F15417" w:rsidRDefault="007D595D" w:rsidP="00E07B42">
      <w:pPr>
        <w:spacing w:before="0" w:after="0"/>
      </w:pPr>
      <w:r w:rsidRPr="00F15417">
        <w:t>6.</w:t>
      </w:r>
      <w:r w:rsidRPr="00F15417">
        <w:tab/>
        <w:t>Puses vienojas pamatot savus lēmumus ar labākajiem pieejamajiem zinātniskajiem datiem, pienācīgi ņemot vērā uz ekosistēmām balstītas pieejas principus, piesardzības principu un tradicionālo un pirmiedzīvotāju zināšanu nozīmi.</w:t>
      </w:r>
    </w:p>
    <w:p w14:paraId="1A812398" w14:textId="77777777" w:rsidR="007D595D" w:rsidRPr="00F15417" w:rsidRDefault="007D595D" w:rsidP="00E07B42">
      <w:pPr>
        <w:spacing w:before="0" w:after="0"/>
      </w:pPr>
    </w:p>
    <w:p w14:paraId="673F4DDE" w14:textId="77777777" w:rsidR="007D595D" w:rsidRPr="00F15417" w:rsidRDefault="007D595D" w:rsidP="00E07B42">
      <w:pPr>
        <w:spacing w:before="0" w:after="0"/>
      </w:pPr>
      <w:r w:rsidRPr="00F15417">
        <w:t>7.</w:t>
      </w:r>
      <w:r w:rsidRPr="00F15417">
        <w:tab/>
        <w:t>Puses stiprina sadarbību attiecībā uz saglabāšanas un pārvaldības pasākumu izpēti, izstrādi un īstenošanu, jūras telpisko plānošanu un aizsargājamo jūras teritoriju un jūras rezervātu izveidi saskaņā ar starptautiskajām tiesībām un pamatojoties uz labākajiem pieejamajiem zinātniskajiem datiem, kā arī ievērojot pirmiedzīvotāju un vietējo kopienu zināšanas.</w:t>
      </w:r>
    </w:p>
    <w:p w14:paraId="029B1AB7" w14:textId="77777777" w:rsidR="007D595D" w:rsidRPr="00F15417" w:rsidRDefault="007D595D" w:rsidP="00E07B42">
      <w:pPr>
        <w:spacing w:before="0" w:after="0"/>
      </w:pPr>
    </w:p>
    <w:p w14:paraId="135C8286" w14:textId="77777777" w:rsidR="007D595D" w:rsidRPr="00F15417" w:rsidRDefault="007D595D" w:rsidP="00E07B42">
      <w:pPr>
        <w:spacing w:before="0" w:after="0"/>
      </w:pPr>
      <w:r w:rsidRPr="00F15417">
        <w:t>8.</w:t>
      </w:r>
      <w:r w:rsidRPr="00F15417">
        <w:tab/>
        <w:t xml:space="preserve">Puses sadarbojas, lai veidotu spējas un zinātību okeānu pārvaldības jomā, arī jūras zinātniskajā pētniecībā un jūras tehnoloģiju pārnesē saskaņā ar </w:t>
      </w:r>
      <w:r w:rsidRPr="007B0D95">
        <w:rPr>
          <w:i/>
          <w:iCs/>
        </w:rPr>
        <w:t>UNCLOS</w:t>
      </w:r>
      <w:r w:rsidRPr="00F15417">
        <w:t>.</w:t>
      </w:r>
    </w:p>
    <w:p w14:paraId="5F081051" w14:textId="77777777" w:rsidR="007D595D" w:rsidRPr="00F15417" w:rsidRDefault="007D595D" w:rsidP="00E07B42">
      <w:pPr>
        <w:spacing w:before="0" w:after="0"/>
      </w:pPr>
    </w:p>
    <w:p w14:paraId="5366E8C3" w14:textId="566BA1CF" w:rsidR="007D595D" w:rsidRPr="00F15417" w:rsidRDefault="007D595D" w:rsidP="00E07B42">
      <w:pPr>
        <w:spacing w:before="0" w:after="0"/>
      </w:pPr>
      <w:r w:rsidRPr="00F15417">
        <w:br w:type="page"/>
      </w:r>
      <w:r w:rsidRPr="00F15417">
        <w:lastRenderedPageBreak/>
        <w:t>9.</w:t>
      </w:r>
      <w:r w:rsidRPr="00F15417">
        <w:tab/>
        <w:t>Puses veicina dialogu un sadarbību visos okeāna pārvaldības aspektos, arī jautājumos, kas saistīti ar klimata pārmaiņām, jūras līmeņa celšanos un tās iespējamajām sekām un ietekmi, dziļjūras izrakteņu ieguvi, zvejniecību, jūras piesārņojumu un pētniecību un izstrādi.</w:t>
      </w:r>
    </w:p>
    <w:p w14:paraId="2DFC6BEA" w14:textId="77777777" w:rsidR="007D595D" w:rsidRPr="00F15417" w:rsidRDefault="007D595D" w:rsidP="00E07B42">
      <w:pPr>
        <w:spacing w:before="0" w:after="0"/>
      </w:pPr>
    </w:p>
    <w:p w14:paraId="47C4B923" w14:textId="77777777" w:rsidR="007D595D" w:rsidRPr="00F15417" w:rsidRDefault="007D595D" w:rsidP="00E07B42">
      <w:pPr>
        <w:spacing w:before="0" w:after="0"/>
      </w:pPr>
      <w:r w:rsidRPr="00F15417">
        <w:t>10.</w:t>
      </w:r>
      <w:r w:rsidRPr="00F15417">
        <w:tab/>
        <w:t>Puses atzīst vispārējās bažas par dziļjūras izrakteņu ieguves ietekmi uz jūras vidi un bioloģisko daudzveidību tajā. Tās izmanto labākos pieejamos zinātniskos datus, piemēro piesardzības principu un ekosistēmu pieeju, veicina pētniecību un apmainās ar paraugpraksi abpusēji interesējošās jomās saistībā ar dziļjūras minerālu resursiem, lai nodrošinātu jūras vides un tās bioloģiskās daudzveidības aizsardzības un saglabāšanas darbību pareizu pārvaldību no vides viedokļa.</w:t>
      </w:r>
    </w:p>
    <w:p w14:paraId="60FF5858" w14:textId="77777777" w:rsidR="007D595D" w:rsidRPr="00F15417" w:rsidRDefault="007D595D" w:rsidP="00E07B42">
      <w:pPr>
        <w:spacing w:before="0" w:after="0"/>
        <w:jc w:val="center"/>
      </w:pPr>
    </w:p>
    <w:p w14:paraId="3EECFFA3" w14:textId="77777777" w:rsidR="007D595D" w:rsidRPr="00F15417" w:rsidRDefault="007D595D" w:rsidP="00E07B42">
      <w:pPr>
        <w:spacing w:before="0" w:after="0"/>
        <w:jc w:val="center"/>
      </w:pPr>
    </w:p>
    <w:p w14:paraId="2517D7A0" w14:textId="77777777" w:rsidR="007D595D" w:rsidRPr="00F15417" w:rsidRDefault="007D595D" w:rsidP="00E07B42">
      <w:pPr>
        <w:spacing w:before="0" w:after="0"/>
        <w:jc w:val="center"/>
      </w:pPr>
      <w:r w:rsidRPr="00F15417">
        <w:t>31. PANTS</w:t>
      </w:r>
    </w:p>
    <w:p w14:paraId="1EB7CC93" w14:textId="77777777" w:rsidR="007D595D" w:rsidRPr="00F15417" w:rsidRDefault="007D595D" w:rsidP="00E07B42">
      <w:pPr>
        <w:spacing w:before="0" w:after="0"/>
        <w:jc w:val="center"/>
      </w:pPr>
    </w:p>
    <w:p w14:paraId="0C2FE6C4" w14:textId="77777777" w:rsidR="007D595D" w:rsidRPr="00F15417" w:rsidRDefault="007D595D" w:rsidP="00E07B42">
      <w:pPr>
        <w:spacing w:before="0" w:after="0"/>
        <w:jc w:val="center"/>
      </w:pPr>
      <w:r w:rsidRPr="00F15417">
        <w:t>Bioloģiskā daudzveidība teritorijās, kas ir ārpus valstu jurisdikcijas</w:t>
      </w:r>
    </w:p>
    <w:p w14:paraId="24B4ABFF" w14:textId="77777777" w:rsidR="007D595D" w:rsidRPr="00F15417" w:rsidRDefault="007D595D" w:rsidP="00E07B42">
      <w:pPr>
        <w:spacing w:before="0" w:after="0"/>
      </w:pPr>
    </w:p>
    <w:p w14:paraId="4237115B" w14:textId="77777777" w:rsidR="007D595D" w:rsidRPr="00F15417" w:rsidRDefault="007D595D" w:rsidP="00E07B42">
      <w:pPr>
        <w:spacing w:before="0" w:after="0"/>
      </w:pPr>
      <w:r w:rsidRPr="00F15417">
        <w:t>1.</w:t>
      </w:r>
      <w:r w:rsidRPr="00F15417">
        <w:tab/>
        <w:t>Puses, pamatojoties uz labākajiem pieejamajiem zinātniskajiem datiem, sadarbojas, arī ar kompetentu starptautisku un reģionālu organizāciju un režīmu starpniecību, lai saglabātu un ilgtspējīgi izmantotu jūras bioloģisko daudzveidību teritorijās, kas ir ārpus valstu jurisdikcijas.</w:t>
      </w:r>
    </w:p>
    <w:p w14:paraId="55A1A0FB" w14:textId="77777777" w:rsidR="007D595D" w:rsidRPr="00F15417" w:rsidRDefault="007D595D" w:rsidP="00E07B42">
      <w:pPr>
        <w:spacing w:before="0" w:after="0"/>
      </w:pPr>
    </w:p>
    <w:p w14:paraId="34A99D9E" w14:textId="77777777" w:rsidR="007D595D" w:rsidRPr="00F15417" w:rsidRDefault="007D595D" w:rsidP="00E07B42">
      <w:pPr>
        <w:spacing w:before="0" w:after="0"/>
      </w:pPr>
      <w:r w:rsidRPr="00F15417">
        <w:t>2.</w:t>
      </w:r>
      <w:r w:rsidRPr="00F15417">
        <w:tab/>
        <w:t>Puses, arī izmantojot starptautisku sadarbību, veicina spēju veidošanu un jūras tehnoloģiju nodošanu jūras bioloģiskās daudzveidības saglabāšanai un ilgtspējīgai izmantošanai teritorijās, kas ir ārpus valstu jurisdikcijas.</w:t>
      </w:r>
    </w:p>
    <w:p w14:paraId="6A108778" w14:textId="77777777" w:rsidR="007D595D" w:rsidRPr="00F15417" w:rsidRDefault="007D595D" w:rsidP="00E07B42">
      <w:pPr>
        <w:spacing w:before="0" w:after="0"/>
        <w:jc w:val="center"/>
      </w:pPr>
    </w:p>
    <w:p w14:paraId="1729F4F7" w14:textId="77777777" w:rsidR="007D595D" w:rsidRPr="00F15417" w:rsidRDefault="007D595D" w:rsidP="00E07B42">
      <w:pPr>
        <w:spacing w:before="0" w:after="0"/>
        <w:jc w:val="center"/>
      </w:pPr>
    </w:p>
    <w:p w14:paraId="3FA77090" w14:textId="436B9446" w:rsidR="007D595D" w:rsidRPr="00F15417" w:rsidRDefault="007D595D" w:rsidP="00E07B42">
      <w:pPr>
        <w:spacing w:before="0" w:after="0"/>
        <w:jc w:val="center"/>
      </w:pPr>
      <w:r w:rsidRPr="00F15417">
        <w:br w:type="page"/>
      </w:r>
      <w:r w:rsidRPr="00F15417">
        <w:lastRenderedPageBreak/>
        <w:t>2. NODAĻA</w:t>
      </w:r>
    </w:p>
    <w:p w14:paraId="15960D12" w14:textId="77777777" w:rsidR="007D595D" w:rsidRPr="00F15417" w:rsidRDefault="007D595D" w:rsidP="00E07B42">
      <w:pPr>
        <w:spacing w:before="0" w:after="0"/>
        <w:jc w:val="center"/>
      </w:pPr>
    </w:p>
    <w:p w14:paraId="38802D54" w14:textId="77777777" w:rsidR="007D595D" w:rsidRPr="00F15417" w:rsidRDefault="007D595D" w:rsidP="00E07B42">
      <w:pPr>
        <w:spacing w:before="0" w:after="0"/>
        <w:jc w:val="center"/>
      </w:pPr>
      <w:r w:rsidRPr="00F15417">
        <w:t>ZVEJNIECĪBA</w:t>
      </w:r>
    </w:p>
    <w:p w14:paraId="2857B56D" w14:textId="77777777" w:rsidR="007D595D" w:rsidRPr="00F15417" w:rsidRDefault="007D595D" w:rsidP="00E07B42">
      <w:pPr>
        <w:spacing w:before="0" w:after="0"/>
        <w:jc w:val="center"/>
      </w:pPr>
    </w:p>
    <w:p w14:paraId="47D7DC22" w14:textId="77777777" w:rsidR="007D595D" w:rsidRPr="00F15417" w:rsidRDefault="007D595D" w:rsidP="00E07B42">
      <w:pPr>
        <w:spacing w:before="0" w:after="0"/>
        <w:jc w:val="center"/>
      </w:pPr>
    </w:p>
    <w:p w14:paraId="3F24CD68" w14:textId="77777777" w:rsidR="007D595D" w:rsidRPr="00F15417" w:rsidRDefault="007D595D" w:rsidP="00E07B42">
      <w:pPr>
        <w:spacing w:before="0" w:after="0"/>
        <w:jc w:val="center"/>
      </w:pPr>
      <w:r w:rsidRPr="00F15417">
        <w:t>32. PANTS</w:t>
      </w:r>
    </w:p>
    <w:p w14:paraId="01E8EC72" w14:textId="77777777" w:rsidR="007D595D" w:rsidRPr="00F15417" w:rsidRDefault="007D595D" w:rsidP="00E07B42">
      <w:pPr>
        <w:spacing w:before="0" w:after="0"/>
        <w:jc w:val="center"/>
      </w:pPr>
    </w:p>
    <w:p w14:paraId="5FC386D6" w14:textId="77777777" w:rsidR="007D595D" w:rsidRPr="00F15417" w:rsidRDefault="007D595D" w:rsidP="00E07B42">
      <w:pPr>
        <w:spacing w:before="0" w:after="0"/>
        <w:jc w:val="center"/>
      </w:pPr>
      <w:r w:rsidRPr="00F15417">
        <w:t>Zvejas resursu ilgtspējīga saglabāšana un pārvaldība</w:t>
      </w:r>
    </w:p>
    <w:p w14:paraId="6B18AD23" w14:textId="77777777" w:rsidR="007D595D" w:rsidRPr="00F15417" w:rsidRDefault="007D595D" w:rsidP="00E07B42">
      <w:pPr>
        <w:spacing w:before="0" w:after="0"/>
      </w:pPr>
    </w:p>
    <w:p w14:paraId="2CB7100D" w14:textId="77777777" w:rsidR="007D595D" w:rsidRPr="00F15417" w:rsidRDefault="007D595D" w:rsidP="00E07B42">
      <w:pPr>
        <w:spacing w:before="0" w:after="0"/>
      </w:pPr>
      <w:r w:rsidRPr="00F15417">
        <w:t>1.</w:t>
      </w:r>
      <w:r w:rsidRPr="00F15417">
        <w:tab/>
        <w:t>Puses attiecīgi divpusējā, apakšreģionālā, reģionālā un daudzpusējā līmenī sadarbojas, lai nodrošinātu zvejas resursu saglabāšanu, ilgtspējīgu pārvaldību un izmantošanu.</w:t>
      </w:r>
    </w:p>
    <w:p w14:paraId="05EF91C7" w14:textId="77777777" w:rsidR="007D595D" w:rsidRPr="00F15417" w:rsidRDefault="007D595D" w:rsidP="00E07B42">
      <w:pPr>
        <w:spacing w:before="0" w:after="0"/>
      </w:pPr>
    </w:p>
    <w:p w14:paraId="52B8249B" w14:textId="77777777" w:rsidR="007D595D" w:rsidRPr="00F15417" w:rsidRDefault="007D595D" w:rsidP="00E07B42">
      <w:pPr>
        <w:spacing w:before="0" w:after="0"/>
      </w:pPr>
      <w:r w:rsidRPr="00F15417">
        <w:t>2.</w:t>
      </w:r>
      <w:r w:rsidRPr="00F15417">
        <w:tab/>
        <w:t>Puses sadarbojas, lai nodrošinātu zvejas resursu efektīvu saglabāšanu un pārvaldību, ilgtspējīgu ieguvi un sociālo un ekonomisko ieguvumu optimizāciju.</w:t>
      </w:r>
    </w:p>
    <w:p w14:paraId="7D6139AD" w14:textId="77777777" w:rsidR="007D595D" w:rsidRPr="00F15417" w:rsidRDefault="007D595D" w:rsidP="00E07B42">
      <w:pPr>
        <w:spacing w:before="0" w:after="0"/>
      </w:pPr>
    </w:p>
    <w:p w14:paraId="15EEAD38" w14:textId="77777777" w:rsidR="007D595D" w:rsidRPr="00F15417" w:rsidRDefault="007D595D" w:rsidP="00E07B42">
      <w:pPr>
        <w:spacing w:before="0" w:after="0"/>
      </w:pPr>
      <w:r w:rsidRPr="00F15417">
        <w:t>3.</w:t>
      </w:r>
      <w:r w:rsidRPr="00F15417">
        <w:tab/>
        <w:t xml:space="preserve">Puses vienojas veicināt pārredzamus un zinātniski pamatotus saglabāšanas un pārvaldības pasākumus saskaņā ar starptautiskajām tiesībām, jo īpaši noteikumiem un principiem, kas izklāstīti </w:t>
      </w:r>
      <w:r w:rsidRPr="007B0D95">
        <w:rPr>
          <w:i/>
          <w:iCs/>
        </w:rPr>
        <w:t>UNCLOS</w:t>
      </w:r>
      <w:r w:rsidRPr="00F15417">
        <w:t xml:space="preserve"> un </w:t>
      </w:r>
      <w:r>
        <w:t>ANO</w:t>
      </w:r>
      <w:r w:rsidRPr="00F15417">
        <w:t xml:space="preserve"> Nolīgumā par zivju krājumiem, attiecīgā gadījumā ievērojot saglabāšanas un pārvaldības pasākumus, kurus pieņēmušas reģionālās zvejniecības pārvaldības organizācijas.</w:t>
      </w:r>
    </w:p>
    <w:p w14:paraId="0077EB21" w14:textId="77777777" w:rsidR="007D595D" w:rsidRPr="00F15417" w:rsidRDefault="007D595D" w:rsidP="00E07B42">
      <w:pPr>
        <w:spacing w:before="0" w:after="0"/>
      </w:pPr>
    </w:p>
    <w:p w14:paraId="138403CB" w14:textId="77777777" w:rsidR="007D595D" w:rsidRPr="00F15417" w:rsidRDefault="007D595D" w:rsidP="00E07B42">
      <w:pPr>
        <w:spacing w:before="0" w:after="0"/>
      </w:pPr>
      <w:r w:rsidRPr="00F15417">
        <w:t>4.</w:t>
      </w:r>
      <w:r w:rsidRPr="00F15417">
        <w:tab/>
        <w:t>Puses sadarbojas, lai ar efektīvu politiku, tiesību aktiem un noteikumiem nodrošinātu piekrastes zvejniecību ilgtspējīgu ekonomisko attīstību. Tās veicina vietējo kopienu un mazo un nerūpniecisko zvejnieku piekļuvi zvejas resursiem un veicina pārtikas nodrošinājumu un vienlīdzību gan starp vienas paaudzes cilvēkiem, gan starp paaudzēm.</w:t>
      </w:r>
    </w:p>
    <w:p w14:paraId="4A923C11" w14:textId="77777777" w:rsidR="007D595D" w:rsidRPr="00F15417" w:rsidRDefault="007D595D" w:rsidP="00E07B42">
      <w:pPr>
        <w:spacing w:before="0" w:after="0"/>
        <w:jc w:val="center"/>
      </w:pPr>
    </w:p>
    <w:p w14:paraId="67173BCA" w14:textId="77777777" w:rsidR="007D595D" w:rsidRPr="00F15417" w:rsidRDefault="007D595D" w:rsidP="00E07B42">
      <w:pPr>
        <w:spacing w:before="0" w:after="0"/>
        <w:jc w:val="center"/>
      </w:pPr>
    </w:p>
    <w:p w14:paraId="015DB437" w14:textId="42293F3B" w:rsidR="007D595D" w:rsidRPr="00F15417" w:rsidRDefault="007D595D" w:rsidP="00E07B42">
      <w:pPr>
        <w:spacing w:before="0" w:after="0"/>
        <w:jc w:val="center"/>
      </w:pPr>
      <w:r w:rsidRPr="00F15417">
        <w:br w:type="page"/>
      </w:r>
      <w:r w:rsidRPr="00F15417">
        <w:lastRenderedPageBreak/>
        <w:t>33. PANTS</w:t>
      </w:r>
    </w:p>
    <w:p w14:paraId="02D750D1" w14:textId="77777777" w:rsidR="007D595D" w:rsidRPr="00F15417" w:rsidRDefault="007D595D" w:rsidP="00E07B42">
      <w:pPr>
        <w:spacing w:before="0" w:after="0"/>
        <w:jc w:val="center"/>
      </w:pPr>
    </w:p>
    <w:p w14:paraId="19440333" w14:textId="77777777" w:rsidR="007D595D" w:rsidRPr="00F15417" w:rsidRDefault="007D595D" w:rsidP="00E07B42">
      <w:pPr>
        <w:spacing w:before="0" w:after="0"/>
        <w:jc w:val="center"/>
      </w:pPr>
      <w:r w:rsidRPr="00F15417">
        <w:t>Nelegālas, nereģistrētas un neregulētas zveja</w:t>
      </w:r>
    </w:p>
    <w:p w14:paraId="613B6D03" w14:textId="77777777" w:rsidR="007D595D" w:rsidRPr="00F15417" w:rsidRDefault="007D595D" w:rsidP="00E07B42">
      <w:pPr>
        <w:spacing w:before="0" w:after="0"/>
        <w:jc w:val="center"/>
      </w:pPr>
    </w:p>
    <w:p w14:paraId="3FD20776" w14:textId="77777777" w:rsidR="007D595D" w:rsidRPr="00F15417" w:rsidRDefault="007D595D" w:rsidP="00E07B42">
      <w:pPr>
        <w:spacing w:before="0" w:after="0"/>
      </w:pPr>
      <w:r w:rsidRPr="00F15417">
        <w:t>1.</w:t>
      </w:r>
      <w:r w:rsidRPr="00F15417">
        <w:tab/>
        <w:t>Puses saskaņā ar starptautiskām saistībām saglabā vai pieņem iniciatīvas, lai apkarotu NNN zvej</w:t>
      </w:r>
      <w:r>
        <w:t>u</w:t>
      </w:r>
      <w:r w:rsidRPr="00F15417">
        <w:t xml:space="preserve"> to attiecīgajās jurisdikcijās, citās jurisdikcijās un atklātā jūrā, atzīstot, ka šādas darbības nopietni apdraud zvejas resursu efektīvu saglabāšanu, pārvaldību un ilgtspējīgu izmantošanu.</w:t>
      </w:r>
    </w:p>
    <w:p w14:paraId="7775034B" w14:textId="77777777" w:rsidR="007D595D" w:rsidRPr="00F15417" w:rsidRDefault="007D595D" w:rsidP="00E07B42">
      <w:pPr>
        <w:spacing w:before="0" w:after="0"/>
      </w:pPr>
    </w:p>
    <w:p w14:paraId="5F0C54BF" w14:textId="77777777" w:rsidR="007D595D" w:rsidRPr="00F15417" w:rsidRDefault="007D595D" w:rsidP="00E07B42">
      <w:pPr>
        <w:spacing w:before="0" w:after="0"/>
      </w:pPr>
      <w:r w:rsidRPr="00F15417">
        <w:t>2.</w:t>
      </w:r>
      <w:r w:rsidRPr="00F15417">
        <w:tab/>
        <w:t xml:space="preserve">Puses īsteno politiku un pasākumus, lai izslēgtu NNN zvejas </w:t>
      </w:r>
      <w:r>
        <w:t>produktus</w:t>
      </w:r>
      <w:r w:rsidRPr="00F15417">
        <w:t xml:space="preserve"> no tirdzniecības plūsmām. Tās īsteno un izpilda uzraudzības, kontroles un pārraudzības pasākumus, piemēram, novērošanas shēmas, kuģu uzraudzības sistēmas, zvejas licences un atļaujas, nozvejas reģistrēšanu un ziņošanu, pārkraušanas kontroli, inspekcijas un ostas valsts kontroli, kā arī ar tiem saistītus pasākumus, lai nodrošinātu atbilstību, ieskaitot izpildes pasākumus un sankcijas saskaņā ar iekšzemes noteikumiem ar mērķi saglabāt zivju krājumus, novērst pārzveju un veicināt ilgtspējīgu zvejniecību.</w:t>
      </w:r>
    </w:p>
    <w:p w14:paraId="771C1101" w14:textId="77777777" w:rsidR="007D595D" w:rsidRPr="00F15417" w:rsidRDefault="007D595D" w:rsidP="00E07B42">
      <w:pPr>
        <w:spacing w:before="0" w:after="0"/>
      </w:pPr>
    </w:p>
    <w:p w14:paraId="0AC5499B" w14:textId="77777777" w:rsidR="007D595D" w:rsidRPr="00F15417" w:rsidRDefault="007D595D" w:rsidP="00E07B42">
      <w:pPr>
        <w:spacing w:before="0" w:after="0"/>
      </w:pPr>
      <w:r w:rsidRPr="00F15417">
        <w:t>3.</w:t>
      </w:r>
      <w:r w:rsidRPr="00F15417">
        <w:tab/>
        <w:t>Puses saskaņā ar to saistībām, kas izriet no spēkā esošajiem valstu tiesību aktiem un apakšreģionāliem, reģionāliem un starptautiskiem instrumentiem, vienojas nepiešķirt atļauju ienākšanai to ostās Pušu kuģiem, par kuriem konstatēts, ka tie ir iesaistījušies NNN zvej</w:t>
      </w:r>
      <w:r>
        <w:t>ā</w:t>
      </w:r>
      <w:r w:rsidRPr="00F15417">
        <w:t xml:space="preserve"> citās jurisdikcijās un atklātā jūrā, vai kuri iepriekš ir veikuši NNN zvej</w:t>
      </w:r>
      <w:r>
        <w:t>u</w:t>
      </w:r>
      <w:r w:rsidRPr="00F15417">
        <w:t>, neatļaut šādu kuģu ienākšanu to ostās vai izraidīt tos no savām ostām.</w:t>
      </w:r>
    </w:p>
    <w:p w14:paraId="4DA564B3" w14:textId="77777777" w:rsidR="007D595D" w:rsidRPr="00F15417" w:rsidRDefault="007D595D" w:rsidP="00E07B42">
      <w:pPr>
        <w:spacing w:before="0" w:after="0"/>
      </w:pPr>
    </w:p>
    <w:p w14:paraId="5D14F301" w14:textId="7373F274" w:rsidR="007D595D" w:rsidRPr="00F15417" w:rsidRDefault="007D595D" w:rsidP="00E07B42">
      <w:pPr>
        <w:spacing w:before="0" w:after="0"/>
      </w:pPr>
      <w:r w:rsidRPr="00F15417">
        <w:br w:type="page"/>
      </w:r>
      <w:r w:rsidRPr="00F15417">
        <w:lastRenderedPageBreak/>
        <w:t>4.</w:t>
      </w:r>
      <w:r w:rsidRPr="00F15417">
        <w:tab/>
        <w:t>Puses cenšas ratificēt attiecīgos starptautiskos nolīgumus attiecībā uz NNN zveju, jo īpaši Nolīgum</w:t>
      </w:r>
      <w:r>
        <w:t>u</w:t>
      </w:r>
      <w:r w:rsidRPr="00F15417">
        <w:t xml:space="preserve"> par ostas valsts pasākumiem, lai aizkavētu, novērstu un izskaustu nelegālu, nereģistrētu un neregulētu zveju, </w:t>
      </w:r>
      <w:r>
        <w:t xml:space="preserve">kas noslēgts Romā 2009. gada 22. novembrī, </w:t>
      </w:r>
      <w:r w:rsidRPr="00F15417">
        <w:t>un veicina papildināmību un konsekvenci starp starptautiskajiem un reģionālajiem pasākumiem un stratēģijām NNN zvejas apkarošanai.</w:t>
      </w:r>
    </w:p>
    <w:p w14:paraId="07BB4E40" w14:textId="77777777" w:rsidR="007D595D" w:rsidRPr="00F15417" w:rsidRDefault="007D595D" w:rsidP="00E07B42">
      <w:pPr>
        <w:spacing w:before="0" w:after="0"/>
        <w:jc w:val="center"/>
      </w:pPr>
    </w:p>
    <w:p w14:paraId="37B59B68" w14:textId="77777777" w:rsidR="007D595D" w:rsidRPr="00F15417" w:rsidRDefault="007D595D" w:rsidP="00E07B42">
      <w:pPr>
        <w:spacing w:before="0" w:after="0"/>
        <w:jc w:val="center"/>
      </w:pPr>
    </w:p>
    <w:p w14:paraId="4D17BA6C" w14:textId="77777777" w:rsidR="007D595D" w:rsidRPr="00F15417" w:rsidRDefault="007D595D" w:rsidP="00E07B42">
      <w:pPr>
        <w:spacing w:before="0" w:after="0"/>
        <w:jc w:val="center"/>
      </w:pPr>
      <w:r w:rsidRPr="00F15417">
        <w:t>34. PANTS</w:t>
      </w:r>
    </w:p>
    <w:p w14:paraId="2257B2AE" w14:textId="77777777" w:rsidR="007D595D" w:rsidRPr="00F15417" w:rsidRDefault="007D595D" w:rsidP="00E07B42">
      <w:pPr>
        <w:spacing w:before="0" w:after="0"/>
        <w:jc w:val="center"/>
      </w:pPr>
    </w:p>
    <w:p w14:paraId="196E70D7" w14:textId="77777777" w:rsidR="007D595D" w:rsidRPr="00F15417" w:rsidRDefault="007D595D" w:rsidP="00E07B42">
      <w:pPr>
        <w:spacing w:before="0" w:after="0"/>
        <w:jc w:val="center"/>
      </w:pPr>
      <w:r w:rsidRPr="00F15417">
        <w:t>Kaitējošas zvejniecības subsīdijas</w:t>
      </w:r>
    </w:p>
    <w:p w14:paraId="3CEBA15A" w14:textId="77777777" w:rsidR="007D595D" w:rsidRPr="00F15417" w:rsidRDefault="007D595D" w:rsidP="00E07B42">
      <w:pPr>
        <w:spacing w:before="0" w:after="0"/>
        <w:jc w:val="center"/>
      </w:pPr>
    </w:p>
    <w:p w14:paraId="3699CAD8" w14:textId="77777777" w:rsidR="007D595D" w:rsidRPr="00F15417" w:rsidRDefault="007D595D" w:rsidP="00E07B42">
      <w:pPr>
        <w:spacing w:before="0" w:after="0"/>
      </w:pPr>
      <w:r w:rsidRPr="00F15417">
        <w:t xml:space="preserve">Puses vienojas veikt vajadzīgos pasākumus, lai aizliegtu konkrēta veida zvejniecības subsīdijas, kas veicina pārmērīgu zvejas jaudu un pārzveju, un likvidēt subsīdijas, kuras veicina NNN zveju, un atturas no šādu jaunu subsīdiju ieviešanas, atzīstot, ka </w:t>
      </w:r>
      <w:r>
        <w:t>PTO</w:t>
      </w:r>
      <w:r w:rsidRPr="00F15417">
        <w:t xml:space="preserve"> sarunās par zvejniecības subsīdijām būtiskam elementam vajadzētu būt piemērotai, efektīvai, īpašai un diferencētai attieksmei pret jaunattīstības un vismazāk attīstītajām Klusā okeāna valstīm.</w:t>
      </w:r>
    </w:p>
    <w:p w14:paraId="45078F71" w14:textId="77777777" w:rsidR="007D595D" w:rsidRPr="00F15417" w:rsidRDefault="007D595D" w:rsidP="00E07B42">
      <w:pPr>
        <w:spacing w:before="0" w:after="0"/>
        <w:jc w:val="center"/>
      </w:pPr>
    </w:p>
    <w:p w14:paraId="4E16CD1F" w14:textId="77777777" w:rsidR="007D595D" w:rsidRPr="00F15417" w:rsidRDefault="007D595D" w:rsidP="00E07B42">
      <w:pPr>
        <w:spacing w:before="0" w:after="0"/>
        <w:jc w:val="center"/>
      </w:pPr>
    </w:p>
    <w:p w14:paraId="5BC80DC1" w14:textId="66F8D799" w:rsidR="007D595D" w:rsidRPr="00F15417" w:rsidRDefault="007D595D" w:rsidP="00E07B42">
      <w:pPr>
        <w:spacing w:before="0" w:after="0"/>
        <w:jc w:val="center"/>
      </w:pPr>
      <w:r w:rsidRPr="00F15417">
        <w:br w:type="page"/>
      </w:r>
      <w:r w:rsidRPr="00F15417">
        <w:lastRenderedPageBreak/>
        <w:t>IV SADAĻA</w:t>
      </w:r>
    </w:p>
    <w:p w14:paraId="24C489BE" w14:textId="77777777" w:rsidR="007D595D" w:rsidRPr="00F15417" w:rsidRDefault="007D595D" w:rsidP="00E07B42">
      <w:pPr>
        <w:spacing w:before="0" w:after="0"/>
        <w:jc w:val="center"/>
      </w:pPr>
    </w:p>
    <w:p w14:paraId="22E515B1" w14:textId="77777777" w:rsidR="007D595D" w:rsidRPr="00F15417" w:rsidRDefault="007D595D" w:rsidP="00E07B42">
      <w:pPr>
        <w:spacing w:before="0" w:after="0"/>
        <w:jc w:val="center"/>
      </w:pPr>
      <w:r w:rsidRPr="00F15417">
        <w:t>DROŠĪBA, CILVĒKTIESĪBAS, DEMOKRĀTIJA UN PĀRVALDĪBA</w:t>
      </w:r>
    </w:p>
    <w:p w14:paraId="497DEEB5" w14:textId="77777777" w:rsidR="007D595D" w:rsidRPr="00F15417" w:rsidRDefault="007D595D" w:rsidP="00E07B42">
      <w:pPr>
        <w:spacing w:before="0" w:after="0"/>
        <w:jc w:val="center"/>
      </w:pPr>
    </w:p>
    <w:p w14:paraId="7F3B7390" w14:textId="77777777" w:rsidR="007D595D" w:rsidRPr="00F15417" w:rsidRDefault="007D595D" w:rsidP="00E07B42">
      <w:pPr>
        <w:spacing w:before="0" w:after="0"/>
        <w:jc w:val="center"/>
      </w:pPr>
    </w:p>
    <w:p w14:paraId="26CD450A" w14:textId="77777777" w:rsidR="007D595D" w:rsidRPr="00F15417" w:rsidRDefault="007D595D" w:rsidP="00E07B42">
      <w:pPr>
        <w:spacing w:before="0" w:after="0"/>
        <w:jc w:val="center"/>
      </w:pPr>
      <w:r w:rsidRPr="00F15417">
        <w:t>35. PANTS</w:t>
      </w:r>
    </w:p>
    <w:p w14:paraId="2BDE4F80" w14:textId="77777777" w:rsidR="007D595D" w:rsidRPr="00F15417" w:rsidRDefault="007D595D" w:rsidP="00E07B42">
      <w:pPr>
        <w:spacing w:before="0" w:after="0"/>
      </w:pPr>
    </w:p>
    <w:p w14:paraId="0A9CA431" w14:textId="77777777" w:rsidR="007D595D" w:rsidRPr="00F15417" w:rsidRDefault="007D595D" w:rsidP="00E07B42">
      <w:pPr>
        <w:spacing w:before="0" w:after="0"/>
      </w:pPr>
      <w:r w:rsidRPr="00F15417">
        <w:t xml:space="preserve">Puses sadarbojas, lai veidotu miermīlīgu un noturīgu sabiedrību, aizsargātu, veicinātu un īstenotu cilvēktiesības un stiprinātu demokrātijas principus un labu pārvaldību. Tās atbalsta atbildīgas un pārredzamas iestādes visos līmeņos un veic konkrētus pasākumus labas nodokļu pārvaldības jomā, kā arī korupcijas, krāpšanas un nelikumīgi iegūtu līdzekļu legalizācijas apkarošanas jomā. Tās pievēršas jauniem vai pieaugošiem drošības apdraudējumiem, arī terorismam, kiberdrošības apdraudējumiem un visu veidu pārrobežu organizētai noziedzībai, </w:t>
      </w:r>
      <w:r>
        <w:t xml:space="preserve">jo </w:t>
      </w:r>
      <w:r w:rsidRPr="00F15417">
        <w:t xml:space="preserve">īpaši saistībā ar jūras drošību, kibernoziegumiem, cilvēku drošību un vidisko drošību, vienlaikus aizsargājot cilvēktiesības, arī izmantojot reģionālo sadarbību, ņemot vērā to attiecīgos politikas satvarus, ieskaitot principus, kas izklāstīti Boe deklarācijā par reģionālo drošību, un attiecīgās ES kopējās ārpolitikas un drošības politikas stratēģijas. Attiecīgā gadījumā saskaņā ar spēkā esošajām starptautiskajām saistībām tās cenšas veicināt cilvēktiesību mehānismu, arī </w:t>
      </w:r>
      <w:r>
        <w:t>ANO</w:t>
      </w:r>
      <w:r w:rsidRPr="00F15417">
        <w:t xml:space="preserve"> Augstā cilvēktiesību komisāra biroja, darbu attiecīgos jautājumos.</w:t>
      </w:r>
    </w:p>
    <w:p w14:paraId="3653923D" w14:textId="77777777" w:rsidR="007D595D" w:rsidRPr="00F15417" w:rsidRDefault="007D595D" w:rsidP="00E07B42">
      <w:pPr>
        <w:spacing w:before="0" w:after="0"/>
        <w:jc w:val="center"/>
      </w:pPr>
    </w:p>
    <w:p w14:paraId="3F1E0EF8" w14:textId="77777777" w:rsidR="007D595D" w:rsidRPr="00F15417" w:rsidRDefault="007D595D" w:rsidP="00E07B42">
      <w:pPr>
        <w:spacing w:before="0" w:after="0"/>
        <w:jc w:val="center"/>
      </w:pPr>
    </w:p>
    <w:p w14:paraId="7F310DA4" w14:textId="2E575230" w:rsidR="007D595D" w:rsidRPr="00F15417" w:rsidRDefault="007D595D" w:rsidP="00E07B42">
      <w:pPr>
        <w:spacing w:before="0" w:after="0"/>
        <w:jc w:val="center"/>
      </w:pPr>
      <w:r w:rsidRPr="00F15417">
        <w:br w:type="page"/>
      </w:r>
      <w:r w:rsidRPr="00F15417">
        <w:lastRenderedPageBreak/>
        <w:t>1. NODAĻA</w:t>
      </w:r>
    </w:p>
    <w:p w14:paraId="17E54CB5" w14:textId="77777777" w:rsidR="007D595D" w:rsidRPr="00F15417" w:rsidRDefault="007D595D" w:rsidP="00E07B42">
      <w:pPr>
        <w:spacing w:before="0" w:after="0"/>
        <w:jc w:val="center"/>
      </w:pPr>
    </w:p>
    <w:p w14:paraId="52BC869B" w14:textId="77777777" w:rsidR="007D595D" w:rsidRPr="00F15417" w:rsidRDefault="007D595D" w:rsidP="00E07B42">
      <w:pPr>
        <w:spacing w:before="0" w:after="0"/>
        <w:jc w:val="center"/>
      </w:pPr>
      <w:r w:rsidRPr="00F15417">
        <w:t>DROŠĪBA</w:t>
      </w:r>
    </w:p>
    <w:p w14:paraId="2584D3C2" w14:textId="77777777" w:rsidR="007D595D" w:rsidRPr="00F15417" w:rsidRDefault="007D595D" w:rsidP="00E07B42">
      <w:pPr>
        <w:spacing w:before="0" w:after="0"/>
        <w:jc w:val="center"/>
      </w:pPr>
    </w:p>
    <w:p w14:paraId="73BC7F15" w14:textId="77777777" w:rsidR="007D595D" w:rsidRPr="00F15417" w:rsidRDefault="007D595D" w:rsidP="00E07B42">
      <w:pPr>
        <w:spacing w:before="0" w:after="0"/>
        <w:jc w:val="center"/>
      </w:pPr>
    </w:p>
    <w:p w14:paraId="21643F05" w14:textId="77777777" w:rsidR="007D595D" w:rsidRPr="00F15417" w:rsidRDefault="007D595D" w:rsidP="00E07B42">
      <w:pPr>
        <w:spacing w:before="0" w:after="0"/>
        <w:jc w:val="center"/>
      </w:pPr>
      <w:r w:rsidRPr="00F15417">
        <w:t>36. PANTS</w:t>
      </w:r>
    </w:p>
    <w:p w14:paraId="1DD255FF" w14:textId="77777777" w:rsidR="007D595D" w:rsidRPr="00F15417" w:rsidRDefault="007D595D" w:rsidP="00E07B42">
      <w:pPr>
        <w:spacing w:before="0" w:after="0"/>
        <w:jc w:val="center"/>
      </w:pPr>
    </w:p>
    <w:p w14:paraId="2939CD70" w14:textId="77777777" w:rsidR="007D595D" w:rsidRPr="00F15417" w:rsidRDefault="007D595D" w:rsidP="00E07B42">
      <w:pPr>
        <w:spacing w:before="0" w:after="0"/>
        <w:jc w:val="center"/>
      </w:pPr>
      <w:r w:rsidRPr="00F15417">
        <w:t>Miers un drošība</w:t>
      </w:r>
    </w:p>
    <w:p w14:paraId="298B0533" w14:textId="77777777" w:rsidR="007D595D" w:rsidRPr="00F15417" w:rsidRDefault="007D595D" w:rsidP="00E07B42">
      <w:pPr>
        <w:spacing w:before="0" w:after="0"/>
        <w:jc w:val="center"/>
      </w:pPr>
    </w:p>
    <w:p w14:paraId="55534241" w14:textId="77777777" w:rsidR="007D595D" w:rsidRPr="00F15417" w:rsidRDefault="007D595D" w:rsidP="00E07B42">
      <w:pPr>
        <w:spacing w:before="0" w:after="0"/>
      </w:pPr>
      <w:r w:rsidRPr="00F15417">
        <w:t>1.</w:t>
      </w:r>
      <w:r w:rsidRPr="00F15417">
        <w:tab/>
        <w:t>Puses sadarbojas, lai nodrošinātu mieru, drošību un tiesiskumu, aizsargājot, veicinot un īstenojot cilvēktiesības, labu pārvaldību, pastiprinātu cilvēku drošību, vidisko drošību un konfliktu novēršanu un miera veidošanu.</w:t>
      </w:r>
    </w:p>
    <w:p w14:paraId="76219173" w14:textId="77777777" w:rsidR="007D595D" w:rsidRPr="00F15417" w:rsidRDefault="007D595D" w:rsidP="00E07B42">
      <w:pPr>
        <w:spacing w:before="0" w:after="0"/>
      </w:pPr>
    </w:p>
    <w:p w14:paraId="00D5E0D1" w14:textId="77777777" w:rsidR="007D595D" w:rsidRPr="00F15417" w:rsidRDefault="007D595D" w:rsidP="00E07B42">
      <w:pPr>
        <w:spacing w:before="0" w:after="0"/>
      </w:pPr>
      <w:r w:rsidRPr="00F15417">
        <w:t>2.</w:t>
      </w:r>
      <w:r w:rsidRPr="00F15417">
        <w:tab/>
        <w:t xml:space="preserve">Puses novērš visu veidu ar identitāti saistītu vardarbību, ieskaitot seksuālu un ar dzimumu saistītu vardarbību un starpkopienu, etnisko un reliģisko vardarbību. Tās atbalsta izlīguma procesus, izmantojot pārejas tiesiskuma mehānismus, arī tradicionālu vai ieražu praksi, ja tā </w:t>
      </w:r>
      <w:r>
        <w:t>nav</w:t>
      </w:r>
      <w:r w:rsidRPr="00F15417">
        <w:t xml:space="preserve"> </w:t>
      </w:r>
      <w:r>
        <w:t>ne</w:t>
      </w:r>
      <w:r w:rsidRPr="00F15417">
        <w:t>saderīga ar starptautiski atzītām cilvēktiesībām Tās sniedz atbalstu visiem vardarbībā cietušajiem.</w:t>
      </w:r>
    </w:p>
    <w:p w14:paraId="281E651B" w14:textId="77777777" w:rsidR="007D595D" w:rsidRPr="00F15417" w:rsidRDefault="007D595D" w:rsidP="00E07B42">
      <w:pPr>
        <w:spacing w:before="0" w:after="0"/>
      </w:pPr>
    </w:p>
    <w:p w14:paraId="3119729C" w14:textId="77777777" w:rsidR="007D595D" w:rsidRPr="00F15417" w:rsidRDefault="007D595D" w:rsidP="00E07B42">
      <w:pPr>
        <w:spacing w:before="0" w:after="0"/>
      </w:pPr>
      <w:r w:rsidRPr="00F15417">
        <w:t>3.</w:t>
      </w:r>
      <w:r w:rsidRPr="00F15417">
        <w:tab/>
        <w:t xml:space="preserve">Puses sadarbojas, lai uzlabotu jūras drošību, apmainoties ar informāciju, reaģējot uz draudiem kuģiem un jūras iekārtām un aktīviem un izpildot attiecīgos normatīvos aktus, saskaņā ar </w:t>
      </w:r>
      <w:r w:rsidRPr="007B0D95">
        <w:rPr>
          <w:i/>
          <w:iCs/>
        </w:rPr>
        <w:t>UNCLOS</w:t>
      </w:r>
      <w:r w:rsidRPr="00F15417">
        <w:t xml:space="preserve"> un ņemot vērā attiecīgos reģionālos satvarus. Tās, izmantojot arī kosmosa tehnoloģijas, sadarbojas, lai risinātu drošības jautājumus, kas izriet no pārrobežu noziegumiem, piemēram, narkotisko vielu nelikumīgas tirdzniecības, pirātisma un bruņotas laupīšanas jūrā, piespiedu darba, cilvēku tirdzniecības un migrantu kontrabandas</w:t>
      </w:r>
    </w:p>
    <w:p w14:paraId="384E99AF" w14:textId="77777777" w:rsidR="007D595D" w:rsidRPr="00F15417" w:rsidRDefault="007D595D" w:rsidP="00E07B42">
      <w:pPr>
        <w:spacing w:before="0" w:after="0"/>
      </w:pPr>
    </w:p>
    <w:p w14:paraId="3A6AA9F3" w14:textId="0CB59096" w:rsidR="007D595D" w:rsidRPr="00F15417" w:rsidRDefault="007D595D" w:rsidP="00E07B42">
      <w:pPr>
        <w:spacing w:before="0" w:after="0"/>
      </w:pPr>
      <w:r w:rsidRPr="00F15417">
        <w:br w:type="page"/>
      </w:r>
      <w:r w:rsidRPr="00F15417">
        <w:lastRenderedPageBreak/>
        <w:t>4.</w:t>
      </w:r>
      <w:r w:rsidRPr="00F15417">
        <w:tab/>
        <w:t xml:space="preserve">Puses cenšas izstrādāt jaunas iniciatīvas, lai novērstu un apkarotu terorismu visos tā veidos, pilnībā ievērojot tiesiskumu un starptautiskās tiesības, pievēršoties faktoriem, kas var radīt labvēlīgu vidi vardarbīgam ekstrēmismam un radikalizācijai. Tās izstrādā jaunus vai stiprina spēkā esošos tiesību aktus un stratēģijas un sadarbojas, lai attiecīgā gadījumā apkarotu terorismu, teroristu finansēšanu un ar to saistītos draudus un cīnītos pret tiem, pilnībā ievērojot starptautiskās tiesības. Tās sadarbojas, lai īstenotu visas attiecīgās ANO Drošības padomes rezolūcijas (ANO DPR), ieskaitot ANO DPR 2396 </w:t>
      </w:r>
      <w:r>
        <w:t xml:space="preserve">(2017) </w:t>
      </w:r>
      <w:r w:rsidRPr="00F15417">
        <w:t>un 2462</w:t>
      </w:r>
      <w:r>
        <w:t xml:space="preserve"> (2019)</w:t>
      </w:r>
      <w:r w:rsidRPr="00F15417">
        <w:t>, kā arī Ģenerālās asamblejas rezolūcijas. Tās atturas sniegt jebkāda veida atbalstu valsts un nevalstiskiem dalībniekiem, kas teroristiskiem mērķiem mēģina izstrādāt, iegūt, ražot, turēt īpašumā, transportēt, nodot vai izmantot kodolieročus, ķīmiskos, bioloģiskos vai jebkādus citus ieročus un to nogādes līdzekļus. Tās uzlabo sadarbību, lai ļautu indivīdiem un kopienām novērst terora aktus, vardarbīgu ekstrēmismu un radikalizāciju un palielināt noturību pret tiem.</w:t>
      </w:r>
    </w:p>
    <w:p w14:paraId="2906A97E" w14:textId="77777777" w:rsidR="007D595D" w:rsidRPr="00F15417" w:rsidRDefault="007D595D" w:rsidP="00E07B42">
      <w:pPr>
        <w:spacing w:before="0" w:after="0"/>
      </w:pPr>
    </w:p>
    <w:p w14:paraId="7FA114EC" w14:textId="77777777" w:rsidR="007D595D" w:rsidRPr="00F15417" w:rsidRDefault="007D595D" w:rsidP="00E07B42">
      <w:pPr>
        <w:spacing w:before="0" w:after="0"/>
      </w:pPr>
      <w:r w:rsidRPr="00F15417">
        <w:t>5.</w:t>
      </w:r>
      <w:r w:rsidRPr="00F15417">
        <w:tab/>
        <w:t>Puses atkārtoti apstiprina, ka klimata pārmaiņas ir eksistenciāls drauds iedzīvotāju un kopienu iztikas avotiem, drošībai un labklājībai, un apņemas virzīt Parīzes nolīguma īstenošanu. Tās veicina klimata pārmaiņu atzīšanu par drošības risku visā pasaulē un sadarbojas, lai nepieļautu, ka klimata pārmaiņu ietekme, piemēram, jūras līmeņa paaugstināšanās un ekstremālu laikapstākļu draudi, turpina pavairot draudus, nopietni ietekmējot mieru un drošību. Tās atzīst un reaģē uz klimata pārmaiņu radīto apdraudējumu mieram un drošībai, stiprinot pielāgošanās un noturības pasākumus, kā arī agrīnās brīdināšanas sistēmas.</w:t>
      </w:r>
    </w:p>
    <w:p w14:paraId="61AC8CE1" w14:textId="77777777" w:rsidR="007D595D" w:rsidRPr="00F15417" w:rsidRDefault="007D595D" w:rsidP="00E07B42">
      <w:pPr>
        <w:spacing w:before="0" w:after="0"/>
      </w:pPr>
    </w:p>
    <w:p w14:paraId="33A58A5A" w14:textId="4EB18E86" w:rsidR="007D595D" w:rsidRPr="00F15417" w:rsidRDefault="007D595D" w:rsidP="00E07B42">
      <w:pPr>
        <w:spacing w:before="0" w:after="0"/>
      </w:pPr>
      <w:r w:rsidRPr="00F15417">
        <w:br w:type="page"/>
      </w:r>
      <w:r w:rsidRPr="00F15417">
        <w:lastRenderedPageBreak/>
        <w:t>6.</w:t>
      </w:r>
      <w:r w:rsidRPr="00F15417">
        <w:tab/>
        <w:t>Puses stiprina sadarbību, lai veicinātu kiberdrošību, novērstu un apkarotu kibernoziegumus un kibertelpas iespējotus noziegumus, ieskaitot kibertelpas iespējotas intelektuālā īpašuma zādzības. Tās sadarbojas, lai apmainītos ar paraugpraksi par to, kā efektīvāk aizsargāt valstu un reģionālās kritiskās infrastruktūras no kiberuzbrukumiem. Tās veicina daudzējādu ieinteresēto personu īstenotu interneta pārvaldību un risina jautājumus, kas saistīti ar nelikumīgu vai kaitīgu materiālu izplatīšanu tiešsaistē. Tās apmainās ar informāciju par kiberdrošības tehnisko ekspertu un kibernoziedzības izmeklētāju izglītību un apmācību, kibernoziegumu izmeklēšanu un digitālo kriminālistiku. Tās stiprina starptautisko sadarbību, lai veicinātu drošību un stabilitāti kibertelpā. Tās atzīst, ka kibernoziegumi ir globāla problēma, un norāda uz vajadzību balstīties uz esošajām starptautiskajām normām un standartiem, arī Budapeštas Konvencijas par kibernoziegumiem normām un standartiem.</w:t>
      </w:r>
    </w:p>
    <w:p w14:paraId="70B966C6" w14:textId="77777777" w:rsidR="007D595D" w:rsidRPr="00F15417" w:rsidRDefault="007D595D" w:rsidP="00E07B42">
      <w:pPr>
        <w:spacing w:before="0" w:after="0"/>
        <w:jc w:val="center"/>
      </w:pPr>
    </w:p>
    <w:p w14:paraId="13A8B018" w14:textId="77777777" w:rsidR="007D595D" w:rsidRPr="00F15417" w:rsidRDefault="007D595D" w:rsidP="00E07B42">
      <w:pPr>
        <w:spacing w:before="0" w:after="0"/>
        <w:jc w:val="center"/>
      </w:pPr>
    </w:p>
    <w:p w14:paraId="49784D6E" w14:textId="77777777" w:rsidR="007D595D" w:rsidRPr="00F15417" w:rsidRDefault="007D595D" w:rsidP="00E07B42">
      <w:pPr>
        <w:spacing w:before="0" w:after="0"/>
        <w:jc w:val="center"/>
      </w:pPr>
      <w:r w:rsidRPr="00F15417">
        <w:t>37. PANTS</w:t>
      </w:r>
    </w:p>
    <w:p w14:paraId="273F3E18" w14:textId="77777777" w:rsidR="007D595D" w:rsidRPr="00F15417" w:rsidRDefault="007D595D" w:rsidP="00E07B42">
      <w:pPr>
        <w:spacing w:before="0" w:after="0"/>
        <w:jc w:val="center"/>
      </w:pPr>
    </w:p>
    <w:p w14:paraId="403DDCFC" w14:textId="77777777" w:rsidR="007D595D" w:rsidRPr="00F15417" w:rsidRDefault="007D595D" w:rsidP="00E07B42">
      <w:pPr>
        <w:spacing w:before="0" w:after="0"/>
        <w:jc w:val="center"/>
      </w:pPr>
      <w:r w:rsidRPr="00F15417">
        <w:t>Organizētā noziedzība</w:t>
      </w:r>
    </w:p>
    <w:p w14:paraId="20538737" w14:textId="77777777" w:rsidR="007D595D" w:rsidRPr="00F15417" w:rsidRDefault="007D595D" w:rsidP="00E07B42">
      <w:pPr>
        <w:spacing w:before="0" w:after="0"/>
      </w:pPr>
    </w:p>
    <w:p w14:paraId="3F771063" w14:textId="77777777" w:rsidR="007D595D" w:rsidRPr="00F15417" w:rsidRDefault="007D595D" w:rsidP="00E07B42">
      <w:pPr>
        <w:spacing w:before="0" w:after="0"/>
      </w:pPr>
      <w:r w:rsidRPr="00F15417">
        <w:t>1.</w:t>
      </w:r>
      <w:r w:rsidRPr="00F15417">
        <w:tab/>
        <w:t>Puses stiprina un īsteno tiesību aktus un stratēģijas, lai apkarotu pārrobežu organizēto noziedzību, cita starpā cilvēku, nelikumīgu narkotisko vielu un kājnieku ieroču un vieglo ieroču tirdzniecību, nelikumīgu mežizstrādi un ar to saistītu tirdzniecību, apdraudētu sugu, arī apdraudētu jūras sugu, savvaļas dzīvnieku un augu, kā arī no tiem iegūtu produktu, nelikumīgu tirdzniecību un citas nelikumīgas saimnieciskas un finansiālas darbības.</w:t>
      </w:r>
    </w:p>
    <w:p w14:paraId="55BC83C6" w14:textId="77777777" w:rsidR="007D595D" w:rsidRPr="00F15417" w:rsidRDefault="007D595D" w:rsidP="00E07B42">
      <w:pPr>
        <w:spacing w:before="0" w:after="0"/>
      </w:pPr>
    </w:p>
    <w:p w14:paraId="3C182CA7" w14:textId="3DA71A87" w:rsidR="007D595D" w:rsidRPr="00F15417" w:rsidRDefault="007D595D" w:rsidP="00E07B42">
      <w:pPr>
        <w:spacing w:before="0" w:after="0"/>
      </w:pPr>
      <w:r w:rsidRPr="00F15417">
        <w:br w:type="page"/>
      </w:r>
      <w:r w:rsidRPr="00F15417">
        <w:lastRenderedPageBreak/>
        <w:t>2.</w:t>
      </w:r>
      <w:r w:rsidRPr="00F15417">
        <w:tab/>
        <w:t xml:space="preserve">Puses sadarbojas, lai uzturētu koordinētus centienus novērst un apkarot savu finanšu sistēmu izmantošanu noziedzīgu darbību finansēšanai. Tās apmainās ar informāciju un īsteno atbilstīgus pasākumus, lai cīnītos pret nelikumīgi iegūtu līdzekļu legalizāciju, terorisma finansēšanu un nelikumīgām finanšu plūsmām saskaņā ar attiecīgajiem starptautiskajiem standartiem un satvariem, </w:t>
      </w:r>
      <w:r>
        <w:t xml:space="preserve">jo </w:t>
      </w:r>
      <w:r w:rsidRPr="00F15417">
        <w:t>īpaši Finanšu darījumu darba grupas ieteikumiem.</w:t>
      </w:r>
    </w:p>
    <w:p w14:paraId="0675E7D3" w14:textId="77777777" w:rsidR="007D595D" w:rsidRPr="00F15417" w:rsidRDefault="007D595D" w:rsidP="00E07B42">
      <w:pPr>
        <w:spacing w:before="0" w:after="0"/>
      </w:pPr>
    </w:p>
    <w:p w14:paraId="744B455E" w14:textId="77777777" w:rsidR="007D595D" w:rsidRPr="00F15417" w:rsidRDefault="007D595D" w:rsidP="00E07B42">
      <w:pPr>
        <w:spacing w:before="0" w:after="0"/>
      </w:pPr>
      <w:bookmarkStart w:id="3" w:name="_Hlk19055073"/>
      <w:r w:rsidRPr="00F15417">
        <w:t>3.</w:t>
      </w:r>
      <w:r w:rsidRPr="00F15417">
        <w:tab/>
        <w:t>Puses stiprina dialogu un sadarbību tiesībaizsardzības jomā, lai apkarotu pārrobežu organizētās noziedzības un teroristu tīklu darbības. Tās uzlabo koordināciju starp valstu un reģionālajiem drošības mehānismiem, izmantojot atklātu dialogu un stratēģiskās informācijas apmaiņu, lai atbalstītu agrīnu brīdināšanu un sadarbību ar attiecīgām starptautiskām organizācijām, partneriem un ieinteresētajām personām.</w:t>
      </w:r>
    </w:p>
    <w:p w14:paraId="06B11E70" w14:textId="77777777" w:rsidR="007D595D" w:rsidRPr="00F15417" w:rsidRDefault="007D595D" w:rsidP="00E07B42">
      <w:pPr>
        <w:spacing w:before="0" w:after="0"/>
        <w:jc w:val="center"/>
      </w:pPr>
    </w:p>
    <w:p w14:paraId="53E968C2" w14:textId="77777777" w:rsidR="007D595D" w:rsidRPr="00F15417" w:rsidRDefault="007D595D" w:rsidP="00E07B42">
      <w:pPr>
        <w:spacing w:before="0" w:after="0"/>
        <w:jc w:val="center"/>
      </w:pPr>
    </w:p>
    <w:bookmarkEnd w:id="3"/>
    <w:p w14:paraId="3C64AB8D" w14:textId="2DB96D69" w:rsidR="007D595D" w:rsidRPr="00F15417" w:rsidRDefault="007D595D" w:rsidP="00E07B42">
      <w:pPr>
        <w:spacing w:before="0" w:after="0"/>
        <w:jc w:val="center"/>
      </w:pPr>
      <w:r w:rsidRPr="00F15417">
        <w:br w:type="page"/>
      </w:r>
      <w:r w:rsidRPr="00F15417">
        <w:lastRenderedPageBreak/>
        <w:t>2. NODAĻA</w:t>
      </w:r>
    </w:p>
    <w:p w14:paraId="7D16083A" w14:textId="77777777" w:rsidR="007D595D" w:rsidRPr="00F15417" w:rsidRDefault="007D595D" w:rsidP="00E07B42">
      <w:pPr>
        <w:spacing w:before="0" w:after="0"/>
        <w:jc w:val="center"/>
      </w:pPr>
    </w:p>
    <w:p w14:paraId="51468843" w14:textId="77777777" w:rsidR="007D595D" w:rsidRPr="00F15417" w:rsidRDefault="007D595D" w:rsidP="00E07B42">
      <w:pPr>
        <w:spacing w:before="0" w:after="0"/>
        <w:jc w:val="center"/>
      </w:pPr>
      <w:r w:rsidRPr="00F15417">
        <w:t>CILVĒKTIESĪBAS, DEMOKRĀTIJA UN PĀRVALDĪBA</w:t>
      </w:r>
    </w:p>
    <w:p w14:paraId="19E66176" w14:textId="77777777" w:rsidR="007D595D" w:rsidRPr="00F15417" w:rsidRDefault="007D595D" w:rsidP="00E07B42">
      <w:pPr>
        <w:spacing w:before="0" w:after="0"/>
        <w:jc w:val="center"/>
      </w:pPr>
    </w:p>
    <w:p w14:paraId="3635ADA8" w14:textId="77777777" w:rsidR="007D595D" w:rsidRPr="00F15417" w:rsidRDefault="007D595D" w:rsidP="00E07B42">
      <w:pPr>
        <w:spacing w:before="0" w:after="0"/>
        <w:jc w:val="center"/>
      </w:pPr>
    </w:p>
    <w:p w14:paraId="4453CBF0" w14:textId="77777777" w:rsidR="007D595D" w:rsidRPr="00F15417" w:rsidRDefault="007D595D" w:rsidP="00E07B42">
      <w:pPr>
        <w:spacing w:before="0" w:after="0"/>
        <w:jc w:val="center"/>
      </w:pPr>
      <w:r w:rsidRPr="00F15417">
        <w:t>38. PANTS</w:t>
      </w:r>
    </w:p>
    <w:p w14:paraId="5DC3A215" w14:textId="77777777" w:rsidR="007D595D" w:rsidRPr="00F15417" w:rsidRDefault="007D595D" w:rsidP="00E07B42">
      <w:pPr>
        <w:spacing w:before="0" w:after="0"/>
        <w:jc w:val="center"/>
      </w:pPr>
    </w:p>
    <w:p w14:paraId="352DEF0C" w14:textId="77777777" w:rsidR="007D595D" w:rsidRPr="00F15417" w:rsidRDefault="007D595D" w:rsidP="00E07B42">
      <w:pPr>
        <w:spacing w:before="0" w:after="0"/>
        <w:jc w:val="center"/>
      </w:pPr>
      <w:r w:rsidRPr="00F15417">
        <w:t>Cilvēktiesības</w:t>
      </w:r>
    </w:p>
    <w:p w14:paraId="3E387D05" w14:textId="77777777" w:rsidR="007D595D" w:rsidRPr="00F15417" w:rsidRDefault="007D595D" w:rsidP="00E07B42">
      <w:pPr>
        <w:spacing w:before="0" w:after="0"/>
      </w:pPr>
    </w:p>
    <w:p w14:paraId="1821049B" w14:textId="77777777" w:rsidR="007D595D" w:rsidRPr="00F15417" w:rsidRDefault="007D595D" w:rsidP="00E07B42">
      <w:pPr>
        <w:spacing w:before="0" w:after="0"/>
      </w:pPr>
      <w:bookmarkStart w:id="4" w:name="_Hlk17974551"/>
      <w:r w:rsidRPr="00F15417">
        <w:t>1.</w:t>
      </w:r>
      <w:r w:rsidRPr="00F15417">
        <w:tab/>
        <w:t>Puses atzīst, ka cilvēktiesības ir universālas, nedalāmas, savstarpēji atkarīgas un savstarpēji saistītas, un vienojas ievērot, aizsargāt un veicināt visas cilvēktiesības neatkarīgi no tā, vai tās ir pilsoniskas, politiskas, ekonomiskas, sociālas vai kultūras tiesības. Tās veic vajadzīgos pasākumus saskaņā ar attiecīgajiem starptautiskajiem līgumiem, lai nodrošinātu, ka pilnībā un vienlīdzīgi tiek izmantotas visas cilvēktiesības un pamatbrīvības, arī uzskatu un vārda brīvība, pulcēšanās un biedrošanās brīvība, kā arī domas, reliģijas un ticības brīvība. Tās pievēršas visiem rasisma, diskriminācijas un ar dzimumu saistītas diskriminācijas veidiem, ieskaitot izpausmes ar dzimumu saistītas vardarbības veidā, cilvēku tirdzniecībai, jo sievietes un meitenes ir īpaši pakļautas seksuālai izmantošanai, kā arī naida runai un naida noziegumiem, ksenofobijai un ar to saistītai neiecietībai, un apkaro visu minēto.</w:t>
      </w:r>
    </w:p>
    <w:p w14:paraId="45BA7557" w14:textId="77777777" w:rsidR="007D595D" w:rsidRPr="00F15417" w:rsidRDefault="007D595D" w:rsidP="00E07B42">
      <w:pPr>
        <w:spacing w:before="0" w:after="0"/>
      </w:pPr>
    </w:p>
    <w:bookmarkEnd w:id="4"/>
    <w:p w14:paraId="1D346BF1" w14:textId="77777777" w:rsidR="007D595D" w:rsidRPr="00F15417" w:rsidRDefault="007D595D" w:rsidP="00E07B42">
      <w:pPr>
        <w:spacing w:before="0" w:after="0"/>
      </w:pPr>
      <w:r w:rsidRPr="00F15417">
        <w:t>2.</w:t>
      </w:r>
      <w:r w:rsidRPr="00F15417">
        <w:tab/>
        <w:t>Puses pastiprina centienus panākt dzimumu līdztiesību un sieviešu un meiteņu visu cilvēktiesību pilnīgu ievērošanu, kā arī pilnvērtīgu iespēju nodrošināšanu sievietēm un meitenēm. Tās veicina, aizsargā un īsteno bērna tiesības.</w:t>
      </w:r>
    </w:p>
    <w:p w14:paraId="7F1DAE26" w14:textId="77777777" w:rsidR="007D595D" w:rsidRPr="00F15417" w:rsidRDefault="007D595D" w:rsidP="00E07B42">
      <w:pPr>
        <w:spacing w:before="0" w:after="0"/>
      </w:pPr>
    </w:p>
    <w:p w14:paraId="30AEF173" w14:textId="5D01EBA1" w:rsidR="007D595D" w:rsidRPr="00F15417" w:rsidRDefault="007D595D" w:rsidP="00E07B42">
      <w:pPr>
        <w:spacing w:before="0" w:after="0"/>
      </w:pPr>
      <w:r w:rsidRPr="00F15417">
        <w:br w:type="page"/>
      </w:r>
      <w:r w:rsidRPr="00F15417">
        <w:lastRenderedPageBreak/>
        <w:t>3.</w:t>
      </w:r>
      <w:r w:rsidRPr="00F15417">
        <w:tab/>
        <w:t xml:space="preserve">Puses veicina minoritātēm piederošu personu tiesības un veicina pirmiedzīvotāju tautu tiesības, kā izklāstīts </w:t>
      </w:r>
      <w:r>
        <w:t>ANO</w:t>
      </w:r>
      <w:r w:rsidRPr="00F15417">
        <w:t xml:space="preserve"> Deklarācijā par pirmiedzīvotāju tautu tiesībām</w:t>
      </w:r>
      <w:r>
        <w:t xml:space="preserve"> (</w:t>
      </w:r>
      <w:r w:rsidRPr="007B0D95">
        <w:rPr>
          <w:i/>
          <w:iCs/>
        </w:rPr>
        <w:t>UNDRIP</w:t>
      </w:r>
      <w:r>
        <w:t>)</w:t>
      </w:r>
      <w:r w:rsidRPr="00F15417">
        <w:t>.</w:t>
      </w:r>
    </w:p>
    <w:p w14:paraId="4271962E" w14:textId="77777777" w:rsidR="007D595D" w:rsidRPr="00F15417" w:rsidRDefault="007D595D" w:rsidP="00E07B42">
      <w:pPr>
        <w:spacing w:before="0" w:after="0"/>
      </w:pPr>
    </w:p>
    <w:p w14:paraId="1A9B2E8A" w14:textId="77777777" w:rsidR="007D595D" w:rsidRPr="00F15417" w:rsidRDefault="007D595D" w:rsidP="00E07B42">
      <w:pPr>
        <w:spacing w:before="0" w:after="0"/>
      </w:pPr>
      <w:r w:rsidRPr="00F15417">
        <w:t>4.</w:t>
      </w:r>
      <w:r w:rsidRPr="00F15417">
        <w:tab/>
        <w:t>Puses atbalsta pasākumus, lai veicinātu uz tiesībām balstītu pieeju attīstībai, aptverot visas cilvēktiesības, un veic vajadzīgos pasākumus, lai nodrošinātu cita starpā vienlīdzību un nediskrimināciju visiem, izmantojot cilvēktiesības, ieskaitot piekļuvi resursiem un pakalpojumiem, kuri ir būtiski, lai nodrošinātu tiesības uz pienācīgu dzīves līmeni, un kontroli pār tiem. Minētais cita starpā ietver tiesības uz izglītību, veselību, arī seksuālo un reproduktīvo veselību, pārtiku, dzeramo ūdeni un sanitāriju, pienācīgu mājokli, darbu un taisnīgumu. Pasākumi, kas jāveic, lai īstenotu šīs tiesības, ietver pieejamus pakalpojumus, ar kuriem risina klimata pārmaiņu cēloņus un negatīvo ietekmi un veicina taisnīgu un vienlīdzīgu resursu sadali.</w:t>
      </w:r>
    </w:p>
    <w:p w14:paraId="4E553714" w14:textId="77777777" w:rsidR="007D595D" w:rsidRPr="00F15417" w:rsidRDefault="007D595D" w:rsidP="00E07B42">
      <w:pPr>
        <w:spacing w:before="0" w:after="0"/>
      </w:pPr>
    </w:p>
    <w:p w14:paraId="362ED707" w14:textId="77777777" w:rsidR="007D595D" w:rsidRPr="00F15417" w:rsidRDefault="007D595D" w:rsidP="00E07B42">
      <w:pPr>
        <w:spacing w:before="0" w:after="0"/>
      </w:pPr>
      <w:r w:rsidRPr="00F15417">
        <w:t>5.</w:t>
      </w:r>
      <w:r w:rsidRPr="00F15417">
        <w:tab/>
        <w:t>Puses sadarbojas, lai īstenotu cilvēktiesības Klusā okeāna reģionā, arī izveidojot un stiprinot neatkarīgus valstu un reģionālus cilvēktiesību mehānismus un iestādes, kā arī stiprinot labvēlīgu un drošu vidi pilsoniskās sabiedrības, cilvēktiesību aizstāvju un citu attiecīgo ieinteresēto personu aktīvai iesaistei, arī veidojot to spējas un nodrošinot piekļuvi reģionāliem un starptautiskiem cilvēktiesību mehānismiem.</w:t>
      </w:r>
    </w:p>
    <w:p w14:paraId="3DFBFC70" w14:textId="77777777" w:rsidR="007D595D" w:rsidRPr="00F15417" w:rsidRDefault="007D595D" w:rsidP="00E07B42">
      <w:pPr>
        <w:spacing w:before="0" w:after="0"/>
        <w:jc w:val="center"/>
      </w:pPr>
    </w:p>
    <w:p w14:paraId="071026D0" w14:textId="77777777" w:rsidR="007D595D" w:rsidRPr="00F15417" w:rsidRDefault="007D595D" w:rsidP="00E07B42">
      <w:pPr>
        <w:spacing w:before="0" w:after="0"/>
        <w:jc w:val="center"/>
      </w:pPr>
    </w:p>
    <w:p w14:paraId="11ADB00A" w14:textId="76094751" w:rsidR="007D595D" w:rsidRPr="00F15417" w:rsidRDefault="007D595D" w:rsidP="00E07B42">
      <w:pPr>
        <w:spacing w:before="0" w:after="0"/>
        <w:jc w:val="center"/>
      </w:pPr>
      <w:r w:rsidRPr="00F15417">
        <w:br w:type="page"/>
      </w:r>
      <w:r w:rsidRPr="00F15417">
        <w:lastRenderedPageBreak/>
        <w:t>39. PANTS</w:t>
      </w:r>
    </w:p>
    <w:p w14:paraId="4F472522" w14:textId="77777777" w:rsidR="007D595D" w:rsidRPr="00F15417" w:rsidRDefault="007D595D" w:rsidP="00E07B42">
      <w:pPr>
        <w:spacing w:before="0" w:after="0"/>
        <w:jc w:val="center"/>
      </w:pPr>
    </w:p>
    <w:p w14:paraId="77685759" w14:textId="77777777" w:rsidR="007D595D" w:rsidRPr="00F15417" w:rsidRDefault="007D595D" w:rsidP="00E07B42">
      <w:pPr>
        <w:spacing w:before="0" w:after="0"/>
        <w:jc w:val="center"/>
      </w:pPr>
      <w:r w:rsidRPr="00F15417">
        <w:t>Demokrātija un pārvaldība</w:t>
      </w:r>
    </w:p>
    <w:p w14:paraId="78EBF4E7" w14:textId="77777777" w:rsidR="007D595D" w:rsidRPr="00F15417" w:rsidRDefault="007D595D" w:rsidP="00E07B42">
      <w:pPr>
        <w:spacing w:before="0" w:after="0"/>
      </w:pPr>
    </w:p>
    <w:p w14:paraId="0F1F40A0" w14:textId="77777777" w:rsidR="007D595D" w:rsidRPr="00F15417" w:rsidRDefault="007D595D" w:rsidP="00E07B42">
      <w:pPr>
        <w:spacing w:before="0" w:after="0"/>
      </w:pPr>
      <w:r w:rsidRPr="00F15417">
        <w:t>1.</w:t>
      </w:r>
      <w:r w:rsidRPr="00F15417">
        <w:tab/>
        <w:t>Puses saskaņā ar starptautiski atzītiem principiem un valstu tiesisko regulējumu atbalsta demokrātiskos procesus un iestādes, arī atbildīgas valdības, kas ievēlētas mierīgās, iekļaujošās, pārredzamās un ticamās vēlēšanās, vēlēšanu rezultātu akceptēšanu un tai sekojošo valdības pāreju, kā arī indivīdu tiesības piedalīties sabiedrības, kurā viņi dzīvo, jautājumu risināšanā.</w:t>
      </w:r>
    </w:p>
    <w:p w14:paraId="3CFEF398" w14:textId="77777777" w:rsidR="007D595D" w:rsidRPr="00F15417" w:rsidRDefault="007D595D" w:rsidP="00E07B42">
      <w:pPr>
        <w:spacing w:before="0" w:after="0"/>
      </w:pPr>
    </w:p>
    <w:p w14:paraId="1BD3F446" w14:textId="77777777" w:rsidR="007D595D" w:rsidRPr="00F15417" w:rsidRDefault="007D595D" w:rsidP="00E07B42">
      <w:pPr>
        <w:spacing w:before="0" w:after="0"/>
      </w:pPr>
      <w:r w:rsidRPr="00F15417">
        <w:t>2.</w:t>
      </w:r>
      <w:r w:rsidRPr="00F15417">
        <w:tab/>
        <w:t>Puses sekmē parlamentu lomu, veicina plašsaziņas līdzekļu neatkarību un plurālismu, kā arī saglabā un paplašina pilsoniskajai sabiedrībai labvēlīgu telpu ar mērķi uzlabot demokrātisko pārskatatbildību. Tās stiprina valstu, reģionālās un decentralizētās spējas, lai nodrošinātu demokrātijas principu un prakses ievērošanu.</w:t>
      </w:r>
    </w:p>
    <w:p w14:paraId="2D4EE40B" w14:textId="77777777" w:rsidR="007D595D" w:rsidRPr="00F15417" w:rsidRDefault="007D595D" w:rsidP="00E07B42">
      <w:pPr>
        <w:spacing w:before="0" w:after="0"/>
      </w:pPr>
    </w:p>
    <w:p w14:paraId="468F3FD4" w14:textId="77777777" w:rsidR="007D595D" w:rsidRPr="00F15417" w:rsidRDefault="007D595D" w:rsidP="00E07B42">
      <w:pPr>
        <w:spacing w:before="0" w:after="0"/>
      </w:pPr>
      <w:r w:rsidRPr="00F15417">
        <w:t>3.</w:t>
      </w:r>
      <w:r w:rsidRPr="00F15417">
        <w:tab/>
        <w:t>Puses veicina labas pārvaldības principu ievērošanu. Tās veic konkrētus pasākumus, lai izveidotu iekļaujošas, pārskatatbildīgas un pārredzamas publiskās iestādes. Tās atbalsta politikas izstrādes un īstenošanas spējas, veido pārskatatbildīgu, efektīvu, pārredzamu un profesionālu civildienestu un stiprina kvalitatīvu publisko pakalpojumu sniegšanu.</w:t>
      </w:r>
    </w:p>
    <w:p w14:paraId="00908CF3" w14:textId="77777777" w:rsidR="007D595D" w:rsidRPr="00F15417" w:rsidRDefault="007D595D" w:rsidP="00E07B42">
      <w:pPr>
        <w:spacing w:before="0" w:after="0"/>
      </w:pPr>
    </w:p>
    <w:p w14:paraId="447BED17" w14:textId="77777777" w:rsidR="007D595D" w:rsidRPr="00F15417" w:rsidRDefault="007D595D" w:rsidP="00E07B42">
      <w:pPr>
        <w:spacing w:before="0" w:after="0"/>
      </w:pPr>
      <w:r w:rsidRPr="00F15417">
        <w:t>4.</w:t>
      </w:r>
      <w:r w:rsidRPr="00F15417">
        <w:tab/>
        <w:t>Puses paātrina e-pārvaldes pakalpojumu un digitālo pakalpojumu infrastruktūras izvēršanu, jo tā ir līdzeklis, ar kuru veicina piekļuvi publiskajiem pakalpojumiem un to pieejamību, uzlabo demokrātisko praksi un pārvaldību, kā arī sekmē, aizsargā un īsteno cilvēktiesības un pamatbrīvības.</w:t>
      </w:r>
    </w:p>
    <w:p w14:paraId="614368A4" w14:textId="77777777" w:rsidR="007D595D" w:rsidRPr="00F15417" w:rsidRDefault="007D595D" w:rsidP="00E07B42">
      <w:pPr>
        <w:spacing w:before="0" w:after="0"/>
      </w:pPr>
    </w:p>
    <w:p w14:paraId="72124659" w14:textId="6F56F531" w:rsidR="007D595D" w:rsidRPr="00F15417" w:rsidRDefault="007D595D" w:rsidP="00E07B42">
      <w:pPr>
        <w:spacing w:before="0" w:after="0"/>
      </w:pPr>
      <w:r w:rsidRPr="00F15417">
        <w:br w:type="page"/>
      </w:r>
      <w:r w:rsidRPr="00F15417">
        <w:lastRenderedPageBreak/>
        <w:t>5.</w:t>
      </w:r>
      <w:r w:rsidRPr="00F15417">
        <w:tab/>
        <w:t xml:space="preserve">Puses izveido vai stiprina mehānismus un iestādes korupcijas, kukuļošanas, krāpšanas un korporatīvo finanšu noziegumu apkarošanai, arī īstenojot un veicinot attiecīgos starptautiskos standartus un instrumentus, </w:t>
      </w:r>
      <w:r>
        <w:t xml:space="preserve">jo </w:t>
      </w:r>
      <w:r w:rsidRPr="00F15417">
        <w:t xml:space="preserve">īpaši </w:t>
      </w:r>
      <w:r>
        <w:t>ANO</w:t>
      </w:r>
      <w:r w:rsidRPr="00F15417">
        <w:t xml:space="preserve"> Pretkorupcijas konvenciju</w:t>
      </w:r>
      <w:r>
        <w:t>, kas noslēgta Ņujorkā 2003. gada 31. oktobrī</w:t>
      </w:r>
      <w:r w:rsidRPr="00F15417">
        <w:t>. Tās veicina publisko resursu pārredzamu pārvaldību un pārskatatbildību, sekmē darbības, ar kurām atbalsta pārredzamības un likumības kultūras vērtības un uzvedības maiņu, lai panāktu korupcijas izskaušanu, kā arī turpina izstrādāt tiesību aktus, lai veicinātu līdzekļu atgūšanu un atdošanu.</w:t>
      </w:r>
    </w:p>
    <w:p w14:paraId="4221BE51" w14:textId="77777777" w:rsidR="007D595D" w:rsidRPr="00F15417" w:rsidRDefault="007D595D" w:rsidP="00E07B42">
      <w:pPr>
        <w:spacing w:before="0" w:after="0"/>
      </w:pPr>
    </w:p>
    <w:p w14:paraId="238EF82D" w14:textId="77777777" w:rsidR="007D595D" w:rsidRPr="00F15417" w:rsidRDefault="007D595D" w:rsidP="00E07B42">
      <w:pPr>
        <w:spacing w:before="0" w:after="0"/>
      </w:pPr>
      <w:r w:rsidRPr="00F15417">
        <w:t>6.</w:t>
      </w:r>
      <w:r w:rsidRPr="00F15417">
        <w:tab/>
        <w:t>Puses stiprina pārvaldības sistēmas, lai apturētu neatbilstīgu migrāciju un apkarotu migrantu kontrabandu un ar to saistītos noziedzīgos tīklus, kā arī cilvēku tirdzniecību, īpašu uzmanību pievēršot cietušo aizsardzībai.</w:t>
      </w:r>
    </w:p>
    <w:p w14:paraId="3ED3AC84" w14:textId="77777777" w:rsidR="007D595D" w:rsidRPr="00F15417" w:rsidRDefault="007D595D" w:rsidP="00E07B42">
      <w:pPr>
        <w:spacing w:before="0" w:after="0"/>
        <w:jc w:val="center"/>
      </w:pPr>
    </w:p>
    <w:p w14:paraId="598E1972" w14:textId="77777777" w:rsidR="007D595D" w:rsidRPr="00F15417" w:rsidRDefault="007D595D" w:rsidP="00E07B42">
      <w:pPr>
        <w:spacing w:before="0" w:after="0"/>
        <w:jc w:val="center"/>
      </w:pPr>
    </w:p>
    <w:p w14:paraId="3B730DEB" w14:textId="77777777" w:rsidR="007D595D" w:rsidRPr="00F15417" w:rsidRDefault="007D595D" w:rsidP="00E07B42">
      <w:pPr>
        <w:spacing w:before="0" w:after="0"/>
        <w:jc w:val="center"/>
      </w:pPr>
      <w:r w:rsidRPr="00F15417">
        <w:t>40. PANTS</w:t>
      </w:r>
    </w:p>
    <w:p w14:paraId="47E9D29A" w14:textId="77777777" w:rsidR="007D595D" w:rsidRPr="00F15417" w:rsidRDefault="007D595D" w:rsidP="00E07B42">
      <w:pPr>
        <w:spacing w:before="0" w:after="0"/>
        <w:jc w:val="center"/>
      </w:pPr>
    </w:p>
    <w:p w14:paraId="70413CCD" w14:textId="77777777" w:rsidR="007D595D" w:rsidRPr="00F15417" w:rsidRDefault="007D595D" w:rsidP="00E07B42">
      <w:pPr>
        <w:spacing w:before="0" w:after="0"/>
        <w:jc w:val="center"/>
      </w:pPr>
      <w:r w:rsidRPr="00F15417">
        <w:t>Tiesiskums un tiesu iestādes</w:t>
      </w:r>
    </w:p>
    <w:p w14:paraId="11C68308" w14:textId="77777777" w:rsidR="007D595D" w:rsidRPr="00F15417" w:rsidRDefault="007D595D" w:rsidP="00E07B42">
      <w:pPr>
        <w:spacing w:before="0" w:after="0"/>
      </w:pPr>
    </w:p>
    <w:p w14:paraId="079D7572" w14:textId="77777777" w:rsidR="007D595D" w:rsidRPr="00F15417" w:rsidRDefault="007D595D" w:rsidP="00E07B42">
      <w:pPr>
        <w:spacing w:before="0" w:after="0"/>
      </w:pPr>
      <w:r w:rsidRPr="00F15417">
        <w:t>1.</w:t>
      </w:r>
      <w:r w:rsidRPr="00F15417">
        <w:tab/>
        <w:t>Puses veicina likuma ievērošanu un sadarbojas, lai nostiprinātu tiesiskumu. To mērķis ir nodrošināt neatkarīgu, objektīvu un efektīvu tiesu varu un stiprināt iestādes tiesas spriešanas procesā. Tās veic vajadzīgos pasākumus, lai pienācīgā procesā nodrošinātu tiesu iestāžu pieejamību visiem.</w:t>
      </w:r>
    </w:p>
    <w:p w14:paraId="3EAF37FB" w14:textId="77777777" w:rsidR="007D595D" w:rsidRPr="00F15417" w:rsidRDefault="007D595D" w:rsidP="00E07B42">
      <w:pPr>
        <w:spacing w:before="0" w:after="0"/>
      </w:pPr>
    </w:p>
    <w:p w14:paraId="63038068" w14:textId="786254AA" w:rsidR="007D595D" w:rsidRPr="00F15417" w:rsidRDefault="007D595D" w:rsidP="00E07B42">
      <w:pPr>
        <w:spacing w:before="0" w:after="0"/>
      </w:pPr>
      <w:r w:rsidRPr="00F15417">
        <w:br w:type="page"/>
      </w:r>
      <w:r w:rsidRPr="00F15417">
        <w:lastRenderedPageBreak/>
        <w:t>2.</w:t>
      </w:r>
      <w:r w:rsidRPr="00F15417">
        <w:tab/>
        <w:t xml:space="preserve">Puses, arī atbalstot Konvencijas pret spīdzināšanu </w:t>
      </w:r>
      <w:r w:rsidRPr="007F68AE">
        <w:t>un citu nežēlīgu, necilvēcīgu vai pazemojošu rīcību vai sodīšanu</w:t>
      </w:r>
      <w:r>
        <w:t>, kas noslēgta Ņujorkā 1984. gada 10. decembrī,</w:t>
      </w:r>
      <w:r w:rsidRPr="00F15417">
        <w:t xml:space="preserve"> un tās fakultatīv</w:t>
      </w:r>
      <w:r>
        <w:t>ā</w:t>
      </w:r>
      <w:r w:rsidRPr="00F15417">
        <w:t xml:space="preserve"> protokol</w:t>
      </w:r>
      <w:r>
        <w:t>a</w:t>
      </w:r>
      <w:r w:rsidRPr="00F15417">
        <w:t xml:space="preserve"> ratifikāciju un efektīvu īstenošanu, iebilst pret visu veidu spīdzināšanu un citu nežēlīgu, necilvēcīgu vai pazemojošu rīcību, ko jebkādos apstākļos veic valsts un nevalstiski dalībnieki, un nosoda to</w:t>
      </w:r>
      <w:bookmarkStart w:id="5" w:name="_Hlk17987975"/>
      <w:r w:rsidRPr="00F15417">
        <w:t>.</w:t>
      </w:r>
    </w:p>
    <w:p w14:paraId="18620906" w14:textId="77777777" w:rsidR="007D595D" w:rsidRPr="00F15417" w:rsidRDefault="007D595D" w:rsidP="00E07B42">
      <w:pPr>
        <w:spacing w:before="0" w:after="0"/>
      </w:pPr>
    </w:p>
    <w:p w14:paraId="0400EC99" w14:textId="77777777" w:rsidR="007D595D" w:rsidRPr="00F15417" w:rsidRDefault="007D595D" w:rsidP="00E07B42">
      <w:pPr>
        <w:spacing w:before="0" w:after="0"/>
      </w:pPr>
      <w:r w:rsidRPr="00F15417">
        <w:t>3.</w:t>
      </w:r>
      <w:r w:rsidRPr="00F15417">
        <w:tab/>
        <w:t>Puses veicina tiesu sistēmas reformas, lai nodrošinātu efektīvas tiesu sistēmas un procedūras un modernas brīvības atņemšanas iestāžu sistēmas. Tās sadarbojas, lai uzlabotu tiesu iestāžu un likumdošanas iestāžu galveno dalībnieku spējas.</w:t>
      </w:r>
    </w:p>
    <w:p w14:paraId="32814CA6" w14:textId="77777777" w:rsidR="007D595D" w:rsidRPr="00F15417" w:rsidRDefault="007D595D" w:rsidP="00E07B42">
      <w:pPr>
        <w:spacing w:before="0" w:after="0"/>
        <w:jc w:val="center"/>
      </w:pPr>
    </w:p>
    <w:p w14:paraId="25665672" w14:textId="77777777" w:rsidR="007D595D" w:rsidRPr="00F15417" w:rsidRDefault="007D595D" w:rsidP="00E07B42">
      <w:pPr>
        <w:spacing w:before="0" w:after="0"/>
        <w:jc w:val="center"/>
      </w:pPr>
    </w:p>
    <w:bookmarkEnd w:id="5"/>
    <w:p w14:paraId="620F1A98" w14:textId="77777777" w:rsidR="007D595D" w:rsidRPr="00F15417" w:rsidRDefault="007D595D" w:rsidP="00E07B42">
      <w:pPr>
        <w:spacing w:before="0" w:after="0"/>
        <w:jc w:val="center"/>
      </w:pPr>
      <w:r w:rsidRPr="00F15417">
        <w:t>41. PANTS</w:t>
      </w:r>
    </w:p>
    <w:p w14:paraId="787C287C" w14:textId="77777777" w:rsidR="007D595D" w:rsidRPr="00F15417" w:rsidRDefault="007D595D" w:rsidP="00E07B42">
      <w:pPr>
        <w:spacing w:before="0" w:after="0"/>
        <w:jc w:val="center"/>
      </w:pPr>
    </w:p>
    <w:p w14:paraId="4E2A1322" w14:textId="77777777" w:rsidR="007D595D" w:rsidRPr="00F15417" w:rsidRDefault="007D595D" w:rsidP="00E07B42">
      <w:pPr>
        <w:spacing w:before="0" w:after="0"/>
        <w:jc w:val="center"/>
      </w:pPr>
      <w:r w:rsidRPr="00F15417">
        <w:t>Finanšu pārvaldība</w:t>
      </w:r>
    </w:p>
    <w:p w14:paraId="3F2CE362" w14:textId="77777777" w:rsidR="007D595D" w:rsidRPr="00F15417" w:rsidRDefault="007D595D" w:rsidP="00E07B42">
      <w:pPr>
        <w:spacing w:before="0" w:after="0"/>
      </w:pPr>
    </w:p>
    <w:p w14:paraId="381BECE3" w14:textId="77777777" w:rsidR="007D595D" w:rsidRPr="00F15417" w:rsidRDefault="007D595D" w:rsidP="00E07B42">
      <w:pPr>
        <w:spacing w:before="0" w:after="0"/>
      </w:pPr>
      <w:r w:rsidRPr="00F15417">
        <w:t>1.</w:t>
      </w:r>
      <w:r w:rsidRPr="00F15417">
        <w:tab/>
        <w:t>Puses veicina publisko finanšu pareizu pārvaldību, arī pastiprinātu un efektīvu publisko ieņēmumu mobilizēšanu un izmantošanu, ilgtspējīgu valsts parāda pārvaldību, ilgtspējīgas, pārredzamas, konkurētspējīgas un paredzamas publiskā iepirkuma sistēmas un atbalstu valstu pārraudzības struktūrām.</w:t>
      </w:r>
    </w:p>
    <w:p w14:paraId="225B827B" w14:textId="77777777" w:rsidR="007D595D" w:rsidRPr="00F15417" w:rsidRDefault="007D595D" w:rsidP="00E07B42">
      <w:pPr>
        <w:spacing w:before="0" w:after="0"/>
      </w:pPr>
    </w:p>
    <w:p w14:paraId="2BA95D23" w14:textId="77777777" w:rsidR="007D595D" w:rsidRPr="00F15417" w:rsidRDefault="007D595D" w:rsidP="00E07B42">
      <w:pPr>
        <w:spacing w:before="0" w:after="0"/>
      </w:pPr>
      <w:r w:rsidRPr="00F15417">
        <w:t>2.</w:t>
      </w:r>
      <w:r w:rsidRPr="00F15417">
        <w:tab/>
        <w:t>Puses ievieš tiesību aktus, veic konkrētus pasākumus un stiprina attiecīgās iestādes un mehānismus, lai īstenotu labas pārvaldības principus nodokļu jomā.</w:t>
      </w:r>
    </w:p>
    <w:p w14:paraId="1B66C0E3" w14:textId="77777777" w:rsidR="007D595D" w:rsidRPr="00F15417" w:rsidRDefault="007D595D" w:rsidP="00E07B42">
      <w:pPr>
        <w:spacing w:before="0" w:after="0"/>
      </w:pPr>
    </w:p>
    <w:p w14:paraId="50028EA5" w14:textId="77777777" w:rsidR="007D595D" w:rsidRPr="00F15417" w:rsidRDefault="007D595D" w:rsidP="00E07B42">
      <w:pPr>
        <w:spacing w:before="0" w:after="0"/>
      </w:pPr>
      <w:r w:rsidRPr="00F15417">
        <w:t>3.</w:t>
      </w:r>
      <w:r w:rsidRPr="00F15417">
        <w:tab/>
        <w:t>Puses sadarbojas, lai apkarotu izvairīšanos no nodokļu maksāšanas, nodokļu apiešanu un nelikumīgas finanšu plūsmas, kā arī nodrošinātu nodokļu sistēmu efektivitāti, rezultativitāti, pārredzamību un taisnīgumu.</w:t>
      </w:r>
    </w:p>
    <w:p w14:paraId="0D27230A" w14:textId="77777777" w:rsidR="007D595D" w:rsidRPr="00F15417" w:rsidRDefault="007D595D" w:rsidP="00E07B42">
      <w:pPr>
        <w:spacing w:before="0" w:after="0"/>
        <w:jc w:val="center"/>
      </w:pPr>
    </w:p>
    <w:p w14:paraId="3177FAF8" w14:textId="77777777" w:rsidR="007D595D" w:rsidRPr="00F15417" w:rsidRDefault="007D595D" w:rsidP="00E07B42">
      <w:pPr>
        <w:spacing w:before="0" w:after="0"/>
        <w:jc w:val="center"/>
      </w:pPr>
    </w:p>
    <w:p w14:paraId="62E3C8BE" w14:textId="34DC096C" w:rsidR="007D595D" w:rsidRPr="00F15417" w:rsidRDefault="007D595D" w:rsidP="00E07B42">
      <w:pPr>
        <w:spacing w:before="0" w:after="0"/>
        <w:jc w:val="center"/>
      </w:pPr>
      <w:r w:rsidRPr="00F15417">
        <w:br w:type="page"/>
      </w:r>
      <w:r w:rsidRPr="00F15417">
        <w:lastRenderedPageBreak/>
        <w:t>V SADAĻA</w:t>
      </w:r>
    </w:p>
    <w:p w14:paraId="57991A42" w14:textId="77777777" w:rsidR="007D595D" w:rsidRPr="00F15417" w:rsidRDefault="007D595D" w:rsidP="00E07B42">
      <w:pPr>
        <w:spacing w:before="0" w:after="0"/>
        <w:jc w:val="center"/>
      </w:pPr>
    </w:p>
    <w:p w14:paraId="27912BC5" w14:textId="77777777" w:rsidR="007D595D" w:rsidRPr="00F15417" w:rsidRDefault="007D595D" w:rsidP="00E07B42">
      <w:pPr>
        <w:spacing w:before="0" w:after="0"/>
        <w:jc w:val="center"/>
      </w:pPr>
      <w:r w:rsidRPr="00F15417">
        <w:t>HUMĀNĀ UN SOCIĀLĀ ATTĪSTĪBA</w:t>
      </w:r>
    </w:p>
    <w:p w14:paraId="0748FD96" w14:textId="77777777" w:rsidR="007D595D" w:rsidRPr="00F15417" w:rsidRDefault="007D595D" w:rsidP="00E07B42">
      <w:pPr>
        <w:spacing w:before="0" w:after="0"/>
        <w:jc w:val="center"/>
      </w:pPr>
    </w:p>
    <w:p w14:paraId="16350EE1" w14:textId="77777777" w:rsidR="007D595D" w:rsidRPr="00F15417" w:rsidRDefault="007D595D" w:rsidP="00E07B42">
      <w:pPr>
        <w:spacing w:before="0" w:after="0"/>
        <w:jc w:val="center"/>
      </w:pPr>
    </w:p>
    <w:p w14:paraId="0C8887BC" w14:textId="77777777" w:rsidR="007D595D" w:rsidRPr="00F15417" w:rsidRDefault="007D595D" w:rsidP="00E07B42">
      <w:pPr>
        <w:spacing w:before="0" w:after="0"/>
        <w:jc w:val="center"/>
      </w:pPr>
      <w:r w:rsidRPr="00F15417">
        <w:t>42. PANTS</w:t>
      </w:r>
    </w:p>
    <w:p w14:paraId="6CCC0166" w14:textId="77777777" w:rsidR="007D595D" w:rsidRPr="00F15417" w:rsidRDefault="007D595D" w:rsidP="00E07B42">
      <w:pPr>
        <w:spacing w:before="0" w:after="0"/>
      </w:pPr>
    </w:p>
    <w:p w14:paraId="695E988B" w14:textId="77777777" w:rsidR="007D595D" w:rsidRPr="00F15417" w:rsidRDefault="007D595D" w:rsidP="00E07B42">
      <w:pPr>
        <w:spacing w:before="0" w:after="0"/>
      </w:pPr>
      <w:r w:rsidRPr="00F15417">
        <w:t>Puses ir apņēmušās līdz 2030. gadam izskaust nabadzību visos tās veidos, sekmēt humāno un sociālo attīstību ar iekļaujošu un taisnīgu piekļuvi sociālajiem pakalpojumiem un uzlabotu pārtikas nodrošinājumu, efektīvi novērst nevienlīdzību, veicināt dzimumu līdztiesību un dot pilnvērtīgas iespējas sievietēm un jauniešiem, nodrošināt, ka ikvienam ir nepieciešamie līdzekļi, lai dzīvotu cilvēka cienīgu dzīvi, un radīt apstākļus cilvēku efektīvai līdzdalībai demokrātiskajā dzīvē un viņu aktīvam devumam ilgtspējīgā ekonomikas izaugsmē. Tās veic konkrētus pasākumus, lai veicinātu sociālo kohēziju un sociālo aizsardzību kā būtisku ieguldījumu nabadzības izskaušanā un cīņā pret nevienlīdzību un kā svarīgu līdzekli, lai atkārtoti ieguldītu ekonomiskos ieguvumus sabiedrībā un cilvēkos. Tās veicina kultūru un sportu kā ilgtspējīgas humānās un sociālās attīstības, iekļaujošas ekonomikas izaugsmes un sociālās iekļautības un miermīlīgas sabiedrības virzītājspēkus.</w:t>
      </w:r>
    </w:p>
    <w:p w14:paraId="6D0EFB50" w14:textId="77777777" w:rsidR="007D595D" w:rsidRPr="00F15417" w:rsidRDefault="007D595D" w:rsidP="00E07B42">
      <w:pPr>
        <w:spacing w:before="0" w:after="0"/>
        <w:jc w:val="center"/>
      </w:pPr>
    </w:p>
    <w:p w14:paraId="72CC1EB3" w14:textId="77777777" w:rsidR="007D595D" w:rsidRPr="00F15417" w:rsidRDefault="007D595D" w:rsidP="00E07B42">
      <w:pPr>
        <w:spacing w:before="0" w:after="0"/>
        <w:jc w:val="center"/>
      </w:pPr>
    </w:p>
    <w:p w14:paraId="1BC2B5EF" w14:textId="7943B0A1" w:rsidR="007D595D" w:rsidRPr="00F15417" w:rsidRDefault="007D595D" w:rsidP="00E07B42">
      <w:pPr>
        <w:spacing w:before="0" w:after="0"/>
        <w:jc w:val="center"/>
      </w:pPr>
      <w:r w:rsidRPr="00F15417">
        <w:br w:type="page"/>
      </w:r>
      <w:r w:rsidRPr="00F15417">
        <w:lastRenderedPageBreak/>
        <w:t>1. NODAĻA</w:t>
      </w:r>
    </w:p>
    <w:p w14:paraId="17CA63E0" w14:textId="77777777" w:rsidR="007D595D" w:rsidRPr="00F15417" w:rsidRDefault="007D595D" w:rsidP="00E07B42">
      <w:pPr>
        <w:spacing w:before="0" w:after="0"/>
        <w:jc w:val="center"/>
      </w:pPr>
    </w:p>
    <w:p w14:paraId="4A6637E1" w14:textId="77777777" w:rsidR="007D595D" w:rsidRPr="00F15417" w:rsidRDefault="007D595D" w:rsidP="00E07B42">
      <w:pPr>
        <w:spacing w:before="0" w:after="0"/>
        <w:jc w:val="center"/>
      </w:pPr>
      <w:r w:rsidRPr="00F15417">
        <w:t>SOCIĀLIE PAKALPOJUMI</w:t>
      </w:r>
    </w:p>
    <w:p w14:paraId="4E7A92B9" w14:textId="77777777" w:rsidR="007D595D" w:rsidRPr="00F15417" w:rsidRDefault="007D595D" w:rsidP="00E07B42">
      <w:pPr>
        <w:spacing w:before="0" w:after="0"/>
        <w:jc w:val="center"/>
      </w:pPr>
    </w:p>
    <w:p w14:paraId="4F5B90D5" w14:textId="77777777" w:rsidR="007D595D" w:rsidRPr="00F15417" w:rsidRDefault="007D595D" w:rsidP="00E07B42">
      <w:pPr>
        <w:spacing w:before="0" w:after="0"/>
        <w:jc w:val="center"/>
      </w:pPr>
    </w:p>
    <w:p w14:paraId="06D01C1D" w14:textId="77777777" w:rsidR="007D595D" w:rsidRPr="00F15417" w:rsidRDefault="007D595D" w:rsidP="00E07B42">
      <w:pPr>
        <w:spacing w:before="0" w:after="0"/>
        <w:jc w:val="center"/>
      </w:pPr>
      <w:r w:rsidRPr="00F15417">
        <w:t>43. PANTS</w:t>
      </w:r>
    </w:p>
    <w:p w14:paraId="78D34B1D" w14:textId="77777777" w:rsidR="007D595D" w:rsidRPr="00F15417" w:rsidRDefault="007D595D" w:rsidP="00E07B42">
      <w:pPr>
        <w:spacing w:before="0" w:after="0"/>
        <w:jc w:val="center"/>
      </w:pPr>
    </w:p>
    <w:p w14:paraId="5CF59BC8" w14:textId="77777777" w:rsidR="007D595D" w:rsidRPr="00F15417" w:rsidRDefault="007D595D" w:rsidP="00E07B42">
      <w:pPr>
        <w:spacing w:before="0" w:after="0"/>
        <w:jc w:val="center"/>
      </w:pPr>
      <w:r w:rsidRPr="00F15417">
        <w:t>Izglītība</w:t>
      </w:r>
    </w:p>
    <w:p w14:paraId="5566386C" w14:textId="77777777" w:rsidR="007D595D" w:rsidRPr="00F15417" w:rsidRDefault="007D595D" w:rsidP="00E07B42">
      <w:pPr>
        <w:spacing w:before="0" w:after="0"/>
        <w:jc w:val="center"/>
      </w:pPr>
    </w:p>
    <w:p w14:paraId="4D8F6F3C" w14:textId="77777777" w:rsidR="007D595D" w:rsidRPr="00F15417" w:rsidRDefault="007D595D" w:rsidP="00E07B42">
      <w:pPr>
        <w:spacing w:before="0" w:after="0"/>
      </w:pPr>
      <w:r w:rsidRPr="00F15417">
        <w:t>1.</w:t>
      </w:r>
      <w:r w:rsidRPr="00F15417">
        <w:tab/>
        <w:t>Puses atbalsta iekļaujošu un vienlīdzīgu piekļuvi kvalitatīvai izglītībai sākumskolas, vidusskolas un terciārā līmenī, kā arī pirmsskolas aprūpei un tehniskajai un profesionālajai izglītībai un apmācībai, ņemot vērā to attiecīgos politikas satvarus, arī Klusā okeāna reģionālo izglītības sistēmu. Tās veicina digitālās pratības un prasmju attīstību. Tās īpašu uzmanību pievērš sievietēm un meitenēm, atstumtām un neaizsargātām grupām, arī personām ar invaliditāti.</w:t>
      </w:r>
    </w:p>
    <w:p w14:paraId="12AB2F22" w14:textId="77777777" w:rsidR="007D595D" w:rsidRPr="00F15417" w:rsidRDefault="007D595D" w:rsidP="00E07B42">
      <w:pPr>
        <w:spacing w:before="0" w:after="0"/>
      </w:pPr>
    </w:p>
    <w:p w14:paraId="4C3BF920" w14:textId="77777777" w:rsidR="007D595D" w:rsidRPr="00F15417" w:rsidRDefault="007D595D" w:rsidP="00E07B42">
      <w:pPr>
        <w:spacing w:before="0" w:after="0"/>
      </w:pPr>
      <w:r w:rsidRPr="00F15417">
        <w:t>2.</w:t>
      </w:r>
      <w:r w:rsidRPr="00F15417">
        <w:tab/>
        <w:t>Puses veic pasākumus, lai uzlabotu formālās un neformālās izglītības kvalitāti un atbalstītu prasmju pilnveidošanu ar tehnisko un profesionālo izglītību un apmācību nolūkā palielināt tādu augsti izglītotu un kvalificētu darbinieku skaitu, kuri atbilst darba tirgu vajadzībām un to piedāvātajām iespējām.</w:t>
      </w:r>
    </w:p>
    <w:p w14:paraId="33D12F4C" w14:textId="77777777" w:rsidR="007D595D" w:rsidRPr="00F15417" w:rsidRDefault="007D595D" w:rsidP="00E07B42">
      <w:pPr>
        <w:spacing w:before="0" w:after="0"/>
      </w:pPr>
    </w:p>
    <w:p w14:paraId="7B1034F2" w14:textId="77777777" w:rsidR="007D595D" w:rsidRPr="00F15417" w:rsidRDefault="007D595D" w:rsidP="00E07B42">
      <w:pPr>
        <w:spacing w:before="0" w:after="0"/>
      </w:pPr>
      <w:r w:rsidRPr="00F15417">
        <w:t>3.</w:t>
      </w:r>
      <w:r w:rsidRPr="00F15417">
        <w:tab/>
        <w:t>Puses sekmē iniciatīvas, ar kurām veicina un ļauj attīstīt un plašāk izmantot zinātni, tehnoloģiju, inženierzinātnes un matemātiku.</w:t>
      </w:r>
    </w:p>
    <w:p w14:paraId="37CC2CEA" w14:textId="77777777" w:rsidR="007D595D" w:rsidRPr="00F15417" w:rsidRDefault="007D595D" w:rsidP="00E07B42">
      <w:pPr>
        <w:spacing w:before="0" w:after="0"/>
      </w:pPr>
    </w:p>
    <w:p w14:paraId="2EE3D05F" w14:textId="414B1A7B" w:rsidR="007D595D" w:rsidRPr="00F15417" w:rsidRDefault="007D595D" w:rsidP="00E07B42">
      <w:pPr>
        <w:spacing w:before="0" w:after="0"/>
      </w:pPr>
      <w:r w:rsidRPr="00F15417">
        <w:br w:type="page"/>
      </w:r>
      <w:r w:rsidRPr="00F15417">
        <w:lastRenderedPageBreak/>
        <w:t>4.</w:t>
      </w:r>
      <w:r w:rsidRPr="00F15417">
        <w:tab/>
        <w:t>Puses cenšas uzlabot izglītības centru infrastruktūru un aprīkojumu. Tās uzlabo izglītības kvalitāti ar uz gūtajām atziņām balstītu politiku, mācību programmu izstrādi un uzlabotu skolotāju apmācības un profesionālās attīstības kvalitāti.</w:t>
      </w:r>
    </w:p>
    <w:p w14:paraId="74BD8B4C" w14:textId="77777777" w:rsidR="007D595D" w:rsidRPr="00F15417" w:rsidRDefault="007D595D" w:rsidP="00E07B42">
      <w:pPr>
        <w:spacing w:before="0" w:after="0"/>
        <w:jc w:val="center"/>
      </w:pPr>
    </w:p>
    <w:p w14:paraId="2695EB0E" w14:textId="77777777" w:rsidR="007D595D" w:rsidRPr="00F15417" w:rsidRDefault="007D595D" w:rsidP="00E07B42">
      <w:pPr>
        <w:spacing w:before="0" w:after="0"/>
        <w:jc w:val="center"/>
      </w:pPr>
    </w:p>
    <w:p w14:paraId="60674915" w14:textId="77777777" w:rsidR="007D595D" w:rsidRPr="00F15417" w:rsidRDefault="007D595D" w:rsidP="00E07B42">
      <w:pPr>
        <w:spacing w:before="0" w:after="0"/>
        <w:jc w:val="center"/>
      </w:pPr>
      <w:r w:rsidRPr="00F15417">
        <w:t>44. PANTS</w:t>
      </w:r>
    </w:p>
    <w:p w14:paraId="756B9207" w14:textId="77777777" w:rsidR="007D595D" w:rsidRPr="00F15417" w:rsidRDefault="007D595D" w:rsidP="00E07B42">
      <w:pPr>
        <w:spacing w:before="0" w:after="0"/>
        <w:jc w:val="center"/>
      </w:pPr>
    </w:p>
    <w:p w14:paraId="3ACE09DC" w14:textId="77777777" w:rsidR="007D595D" w:rsidRPr="00F15417" w:rsidRDefault="007D595D" w:rsidP="00E07B42">
      <w:pPr>
        <w:spacing w:before="0" w:after="0"/>
        <w:jc w:val="center"/>
      </w:pPr>
      <w:r w:rsidRPr="00F15417">
        <w:t>Veselība</w:t>
      </w:r>
    </w:p>
    <w:p w14:paraId="0D5D0562" w14:textId="77777777" w:rsidR="007D595D" w:rsidRPr="00F15417" w:rsidRDefault="007D595D" w:rsidP="00E07B42">
      <w:pPr>
        <w:spacing w:before="0" w:after="0"/>
      </w:pPr>
    </w:p>
    <w:p w14:paraId="44A42684" w14:textId="77777777" w:rsidR="007D595D" w:rsidRPr="00F15417" w:rsidRDefault="007D595D" w:rsidP="00E07B42">
      <w:pPr>
        <w:spacing w:before="0" w:after="0"/>
      </w:pPr>
      <w:r w:rsidRPr="00F15417">
        <w:t>1.</w:t>
      </w:r>
      <w:r w:rsidRPr="00F15417">
        <w:tab/>
        <w:t>Pušu mērķis ir panākt vispārēju veselības apdrošināšanu un taisnīgu piekļuvi veselības aprūpes pakalpojumiem, arī stiprinot valstu veselības aprūpes sistēmas, modernizējot iekārtas un aprīkojumu un nodrošinot kvalitatīvas un cenas ziņā pieejamas pirmās nepieciešamības zāles un vakcīnas.</w:t>
      </w:r>
    </w:p>
    <w:p w14:paraId="68666C58" w14:textId="77777777" w:rsidR="007D595D" w:rsidRPr="00F15417" w:rsidRDefault="007D595D" w:rsidP="00E07B42">
      <w:pPr>
        <w:spacing w:before="0" w:after="0"/>
      </w:pPr>
    </w:p>
    <w:p w14:paraId="3C57565E" w14:textId="77777777" w:rsidR="007D595D" w:rsidRPr="00F15417" w:rsidRDefault="007D595D" w:rsidP="00E07B42">
      <w:pPr>
        <w:spacing w:before="0" w:after="0"/>
      </w:pPr>
      <w:r w:rsidRPr="00F15417">
        <w:t>2.</w:t>
      </w:r>
      <w:r w:rsidRPr="00F15417">
        <w:tab/>
        <w:t>Puses veic pasākumus, lai stiprinātu neinfekcijas slimību profilaksi un kontroli nolūkā samazināt saslimstību ar tām, arī palielinot ieguldījumus veselības veicināšanā un primārās un sekundārās profilakses stratēģijās. Tās ņem vērā to attiecīgos politikas satvarus, ar kuriem tiek veicināta neinfekcijas slimību profilakse un kontrole. Tās risina ar garīgo veselību saistītās problēmas, attīstot veselības aprūpi un kopienā balstītus pakalpojumus, arī tādus, ar kuriem pievēršas psihosociāliem traucējumiem.</w:t>
      </w:r>
    </w:p>
    <w:p w14:paraId="7D992B49" w14:textId="77777777" w:rsidR="007D595D" w:rsidRPr="00F15417" w:rsidRDefault="007D595D" w:rsidP="00E07B42">
      <w:pPr>
        <w:spacing w:before="0" w:after="0"/>
      </w:pPr>
    </w:p>
    <w:p w14:paraId="781E993C" w14:textId="2AC0CB7C" w:rsidR="007D595D" w:rsidRPr="00F15417" w:rsidRDefault="007D595D" w:rsidP="00E07B42">
      <w:pPr>
        <w:spacing w:before="0" w:after="0"/>
      </w:pPr>
      <w:r w:rsidRPr="00F15417">
        <w:br w:type="page"/>
      </w:r>
      <w:r w:rsidRPr="00F15417">
        <w:lastRenderedPageBreak/>
        <w:t>3.</w:t>
      </w:r>
      <w:r w:rsidRPr="00F15417">
        <w:tab/>
        <w:t>Puses stiprina valstu un reģionālās uzraudzības un pārraudzības sistēmas, lai ātri un efektīvi atklātu infekcijas slimības un citas valsts, reģionālas un starptautiskas veselības ārkārtas situācijas, tostarp infekcijas ar pandēmijas potenciālu, piemēram, gripu, un reaģētu uz tām. Tās sadarbojas, lai īstenotu pieeju "Viena veselība" ar mērķi novērst rezistenci pret antimikrobiāliem līdzekļiem un tās sekas gan cilvēku, gan dzīvnieku veselībai.</w:t>
      </w:r>
    </w:p>
    <w:p w14:paraId="48E98D9B" w14:textId="77777777" w:rsidR="007D595D" w:rsidRPr="00F15417" w:rsidRDefault="007D595D" w:rsidP="00E07B42">
      <w:pPr>
        <w:spacing w:before="0" w:after="0"/>
        <w:jc w:val="center"/>
      </w:pPr>
    </w:p>
    <w:p w14:paraId="42EA420F" w14:textId="77777777" w:rsidR="007D595D" w:rsidRPr="00F15417" w:rsidRDefault="007D595D" w:rsidP="00E07B42">
      <w:pPr>
        <w:spacing w:before="0" w:after="0"/>
        <w:jc w:val="center"/>
      </w:pPr>
    </w:p>
    <w:p w14:paraId="2FF50F9E" w14:textId="77777777" w:rsidR="007D595D" w:rsidRPr="00F15417" w:rsidRDefault="007D595D" w:rsidP="00E07B42">
      <w:pPr>
        <w:spacing w:before="0" w:after="0"/>
        <w:jc w:val="center"/>
      </w:pPr>
      <w:r w:rsidRPr="00F15417">
        <w:t>45. PANTS</w:t>
      </w:r>
    </w:p>
    <w:p w14:paraId="6764F5E4" w14:textId="77777777" w:rsidR="007D595D" w:rsidRPr="00F15417" w:rsidRDefault="007D595D" w:rsidP="00E07B42">
      <w:pPr>
        <w:spacing w:before="0" w:after="0"/>
        <w:jc w:val="center"/>
      </w:pPr>
    </w:p>
    <w:p w14:paraId="273A0F56" w14:textId="77777777" w:rsidR="007D595D" w:rsidRPr="00F15417" w:rsidRDefault="007D595D" w:rsidP="00E07B42">
      <w:pPr>
        <w:spacing w:before="0" w:after="0"/>
        <w:jc w:val="center"/>
      </w:pPr>
      <w:r w:rsidRPr="00F15417">
        <w:t>Ūdens un sanitārija</w:t>
      </w:r>
    </w:p>
    <w:p w14:paraId="796B121B" w14:textId="77777777" w:rsidR="007D595D" w:rsidRPr="00F15417" w:rsidRDefault="007D595D" w:rsidP="00E07B42">
      <w:pPr>
        <w:spacing w:before="0" w:after="0"/>
      </w:pPr>
    </w:p>
    <w:p w14:paraId="1BA29B09" w14:textId="77777777" w:rsidR="007D595D" w:rsidRPr="00F15417" w:rsidRDefault="007D595D" w:rsidP="00E07B42">
      <w:pPr>
        <w:spacing w:before="0" w:after="0"/>
      </w:pPr>
      <w:r w:rsidRPr="00F15417">
        <w:t>1.</w:t>
      </w:r>
      <w:r w:rsidRPr="00F15417">
        <w:tab/>
        <w:t>Puses pastiprina centienus veicināt piekļuvi pietiekamam, drošam un cenas ziņā pieejamam ūdenim personīgai un mājsaimniecības lietošanai, īpašu uzmanību pievēršot neaizsargātiem cilvēkiem. Tās veicina rīcību, kuras mērķis ir stiprināt ūdens nodrošinājumu pret iedzīvotāju skaita pieauguma, klimata mainīguma un klimata pārmaiņu ietekmi, arī uzlabojot ūdens izmantošanas efektivitāti, dzeramā ūdens nekaitīgumu un ūdens resursu ilgtspējīgu izmantošanu, kā arī attīstot valstu ūdens sateces un uzglabāšanas sistēmas.</w:t>
      </w:r>
    </w:p>
    <w:p w14:paraId="48225A3F" w14:textId="77777777" w:rsidR="007D595D" w:rsidRPr="00F15417" w:rsidRDefault="007D595D" w:rsidP="00E07B42">
      <w:pPr>
        <w:spacing w:before="0" w:after="0"/>
      </w:pPr>
    </w:p>
    <w:p w14:paraId="68ED02A5" w14:textId="77777777" w:rsidR="007D595D" w:rsidRPr="00F15417" w:rsidRDefault="007D595D" w:rsidP="00E07B42">
      <w:pPr>
        <w:spacing w:before="0" w:after="0"/>
      </w:pPr>
      <w:r w:rsidRPr="00F15417">
        <w:t>2.</w:t>
      </w:r>
      <w:r w:rsidRPr="00F15417">
        <w:tab/>
        <w:t>Puses veicina fizisku un cenas ziņā pieejamu piekļuvi sanitārijai visiem un visās dzīves jomās, kā arī to, ka tā ir droša, higiēniska, sociāli un kulturāli pieņemama un sniedz privātumu un nodrošina cieņas ievērošanu. Tās atbalsta un stiprina vietējo kopienu līdzdalību higiēnas telpu un higiēnas prakses ieviešanā, pārvaldībā un uzturēšanā mājsaimniecībās, skolās un veselības aprūpes iestādēs, jo īpaši apgabalos, kas saskaras ar sarežģītām problēmām, piemēram, lauku un attālos apgabalos, mazās salās un neoficiālās pilsētapmetnēs.</w:t>
      </w:r>
    </w:p>
    <w:p w14:paraId="678B5306" w14:textId="77777777" w:rsidR="007D595D" w:rsidRPr="00F15417" w:rsidRDefault="007D595D" w:rsidP="00E07B42">
      <w:pPr>
        <w:spacing w:before="0" w:after="0"/>
      </w:pPr>
    </w:p>
    <w:p w14:paraId="66FCFA46" w14:textId="254387E3" w:rsidR="007D595D" w:rsidRPr="00F15417" w:rsidRDefault="007D595D" w:rsidP="00E07B42">
      <w:pPr>
        <w:spacing w:before="0" w:after="0"/>
      </w:pPr>
      <w:r w:rsidRPr="00F15417">
        <w:br w:type="page"/>
      </w:r>
      <w:r w:rsidRPr="00F15417">
        <w:lastRenderedPageBreak/>
        <w:t>3.</w:t>
      </w:r>
      <w:r w:rsidRPr="00F15417">
        <w:tab/>
        <w:t>Puses atzīst, cik svarīgas ir kopīgas zināšanas un tehnoloģijas, tostarp spēju veidošana, kas vajadzīgas, lai plānotu, nodrošinātu un uzturētu kvalitatīvas ūdens un sanitārijas sistēmas un infrastruktūru.</w:t>
      </w:r>
    </w:p>
    <w:p w14:paraId="121A3B41" w14:textId="77777777" w:rsidR="007D595D" w:rsidRPr="00F15417" w:rsidRDefault="007D595D" w:rsidP="00E07B42">
      <w:pPr>
        <w:spacing w:before="0" w:after="0"/>
        <w:jc w:val="center"/>
      </w:pPr>
    </w:p>
    <w:p w14:paraId="135FEEB4" w14:textId="77777777" w:rsidR="007D595D" w:rsidRPr="00F15417" w:rsidRDefault="007D595D" w:rsidP="00E07B42">
      <w:pPr>
        <w:spacing w:before="0" w:after="0"/>
        <w:jc w:val="center"/>
      </w:pPr>
    </w:p>
    <w:p w14:paraId="62552ACF" w14:textId="77777777" w:rsidR="007D595D" w:rsidRPr="00F15417" w:rsidRDefault="007D595D" w:rsidP="00E07B42">
      <w:pPr>
        <w:spacing w:before="0" w:after="0"/>
        <w:jc w:val="center"/>
      </w:pPr>
      <w:r w:rsidRPr="00F15417">
        <w:t>46. PANTS</w:t>
      </w:r>
    </w:p>
    <w:p w14:paraId="7858229C" w14:textId="77777777" w:rsidR="007D595D" w:rsidRPr="00F15417" w:rsidRDefault="007D595D" w:rsidP="00E07B42">
      <w:pPr>
        <w:spacing w:before="0" w:after="0"/>
        <w:jc w:val="center"/>
      </w:pPr>
    </w:p>
    <w:p w14:paraId="6834AB96" w14:textId="77777777" w:rsidR="007D595D" w:rsidRPr="00F15417" w:rsidRDefault="007D595D" w:rsidP="00E07B42">
      <w:pPr>
        <w:spacing w:before="0" w:after="0"/>
        <w:jc w:val="center"/>
      </w:pPr>
      <w:r w:rsidRPr="00F15417">
        <w:t>Mājokļi</w:t>
      </w:r>
    </w:p>
    <w:p w14:paraId="47A78F81" w14:textId="77777777" w:rsidR="007D595D" w:rsidRPr="00F15417" w:rsidRDefault="007D595D" w:rsidP="00E07B42">
      <w:pPr>
        <w:spacing w:before="0" w:after="0"/>
      </w:pPr>
    </w:p>
    <w:p w14:paraId="023924EE" w14:textId="77777777" w:rsidR="007D595D" w:rsidRPr="00F15417" w:rsidRDefault="007D595D" w:rsidP="00E07B42">
      <w:pPr>
        <w:spacing w:before="0" w:after="0"/>
      </w:pPr>
      <w:r w:rsidRPr="00F15417">
        <w:t>1.</w:t>
      </w:r>
      <w:r w:rsidRPr="00F15417">
        <w:tab/>
        <w:t>Puses pastiprina centienus, lai visiem, arī neaizsargātā situācijā esošām personām, nodrošinātu taisnīgu piekļuvi atbilstošiem, drošiem un cenas ziņā pieejamiem mājokļiem. Tās pievēršas jautājumam par nevienlīdzību starp mājsaimniecībām pilsētās un lauku apvidos, kā arī starp attālām salām un galvenajām salām. Tās veicina paraugprakses apmaiņu, arī saistībā ar būvnormatīviem, lai uzlabotu vidisko noturību un panāktu klimatiski pārdomātus mājokļus.</w:t>
      </w:r>
    </w:p>
    <w:p w14:paraId="654A6280" w14:textId="77777777" w:rsidR="007D595D" w:rsidRPr="00F15417" w:rsidRDefault="007D595D" w:rsidP="00E07B42">
      <w:pPr>
        <w:spacing w:before="0" w:after="0"/>
      </w:pPr>
    </w:p>
    <w:p w14:paraId="71B1B080" w14:textId="77777777" w:rsidR="007D595D" w:rsidRPr="00F15417" w:rsidRDefault="007D595D" w:rsidP="00E07B42">
      <w:pPr>
        <w:spacing w:before="0" w:after="0"/>
      </w:pPr>
      <w:r w:rsidRPr="00F15417">
        <w:t>2.</w:t>
      </w:r>
      <w:r w:rsidRPr="00F15417">
        <w:tab/>
        <w:t>Puses strādā pie tā, lai panāktu visu iedzīvotāju piekļuvi ilgtspējīgiem energopakalpojumiem, uzlabojot piekļuvi elektroenerģijai un atbalstot mājsaimniecību enerģijas patēriņa efektivitāti.</w:t>
      </w:r>
    </w:p>
    <w:p w14:paraId="48CD13D6" w14:textId="77777777" w:rsidR="007D595D" w:rsidRPr="00F15417" w:rsidRDefault="007D595D" w:rsidP="00E07B42">
      <w:pPr>
        <w:spacing w:before="0" w:after="0"/>
        <w:jc w:val="center"/>
      </w:pPr>
    </w:p>
    <w:p w14:paraId="7E7EE3F6" w14:textId="77777777" w:rsidR="007D595D" w:rsidRPr="00F15417" w:rsidRDefault="007D595D" w:rsidP="00E07B42">
      <w:pPr>
        <w:spacing w:before="0" w:after="0"/>
        <w:jc w:val="center"/>
      </w:pPr>
    </w:p>
    <w:p w14:paraId="64FC51CC" w14:textId="24C7EFB4" w:rsidR="007D595D" w:rsidRPr="00F15417" w:rsidRDefault="007D595D" w:rsidP="00E07B42">
      <w:pPr>
        <w:spacing w:before="0" w:after="0"/>
        <w:jc w:val="center"/>
      </w:pPr>
      <w:r w:rsidRPr="00F15417">
        <w:br w:type="page"/>
      </w:r>
      <w:r w:rsidRPr="00F15417">
        <w:lastRenderedPageBreak/>
        <w:t>47. PANTS</w:t>
      </w:r>
    </w:p>
    <w:p w14:paraId="3EDADBA5" w14:textId="77777777" w:rsidR="007D595D" w:rsidRPr="00F15417" w:rsidRDefault="007D595D" w:rsidP="00E07B42">
      <w:pPr>
        <w:spacing w:before="0" w:after="0"/>
        <w:jc w:val="center"/>
      </w:pPr>
    </w:p>
    <w:p w14:paraId="6D292F4B" w14:textId="77777777" w:rsidR="007D595D" w:rsidRPr="00F15417" w:rsidRDefault="007D595D" w:rsidP="00E07B42">
      <w:pPr>
        <w:spacing w:before="0" w:after="0"/>
        <w:jc w:val="center"/>
      </w:pPr>
      <w:r w:rsidRPr="00F15417">
        <w:t>Pārtikas nodrošinājums un uzlabots uzturs</w:t>
      </w:r>
    </w:p>
    <w:p w14:paraId="60082EBB" w14:textId="77777777" w:rsidR="007D595D" w:rsidRPr="00F15417" w:rsidRDefault="007D595D" w:rsidP="00E07B42">
      <w:pPr>
        <w:spacing w:before="0" w:after="0"/>
      </w:pPr>
    </w:p>
    <w:p w14:paraId="34F597B9" w14:textId="77777777" w:rsidR="007D595D" w:rsidRPr="00F15417" w:rsidRDefault="007D595D" w:rsidP="00E07B42">
      <w:pPr>
        <w:spacing w:before="0" w:after="0"/>
      </w:pPr>
      <w:r w:rsidRPr="00F15417">
        <w:t>1.</w:t>
      </w:r>
      <w:r w:rsidRPr="00F15417">
        <w:tab/>
        <w:t>Pušu mērķis ir nodrošināt, lai visiem būtu piekļuve pietiekamai, cenas ziņā pieejamai, nekaitīgai un uzturvielām bagātai pārtikai, arī veicinot vietēju uzturvielām bagātu pārtiku un ieguldot ilgtspējīgās pārtikas sistēmās, ieskaitot transportēšanu un uzglabāšanu, kurā tiek ievēroti klimatiskie apstākļi. Tās īpašu uzmanību pievērš tam, lai nodrošinātu, ka katastrofu seku likvidēšanas laikā ir pieejami atbilstoši ārkārtas pārtikas avoti.</w:t>
      </w:r>
    </w:p>
    <w:p w14:paraId="4CCA5B3D" w14:textId="77777777" w:rsidR="007D595D" w:rsidRPr="00F15417" w:rsidRDefault="007D595D" w:rsidP="00E07B42">
      <w:pPr>
        <w:spacing w:before="0" w:after="0"/>
      </w:pPr>
    </w:p>
    <w:p w14:paraId="0A1B147F" w14:textId="77777777" w:rsidR="007D595D" w:rsidRPr="00F15417" w:rsidRDefault="007D595D" w:rsidP="00E07B42">
      <w:pPr>
        <w:spacing w:before="0" w:after="0"/>
      </w:pPr>
      <w:r w:rsidRPr="00F15417">
        <w:t>2.</w:t>
      </w:r>
      <w:r w:rsidRPr="00F15417">
        <w:tab/>
        <w:t>Puses sadarbojas, lai novērstu visu veidu nepilnvērtīgu uzturu un pievēršas pārtikas un uztura nepietiekamības pamatcēloņiem.</w:t>
      </w:r>
    </w:p>
    <w:p w14:paraId="4BEDFDBD" w14:textId="77777777" w:rsidR="007D595D" w:rsidRPr="00F15417" w:rsidRDefault="007D595D" w:rsidP="00E07B42">
      <w:pPr>
        <w:spacing w:before="0" w:after="0"/>
      </w:pPr>
    </w:p>
    <w:p w14:paraId="042C1EF2" w14:textId="77777777" w:rsidR="007D595D" w:rsidRPr="00F15417" w:rsidRDefault="007D595D" w:rsidP="00E07B42">
      <w:pPr>
        <w:spacing w:before="0" w:after="0"/>
      </w:pPr>
      <w:r w:rsidRPr="00F15417">
        <w:t>3.</w:t>
      </w:r>
      <w:r w:rsidRPr="00F15417">
        <w:tab/>
        <w:t>Puses atbalsta lauksaimniecības diversifikāciju un vietēju pārtikas ražošanu gan iztikas, gan komerciāliem mērķiem. To mērķis ir stiprināt noturīgas un diversificētas lauksaimniecības sistēmas un resursu ziņā efektīvu lauksaimniecību, izmantojot noturīgas un augstas ražības uzturvielām bagātas kultūraugu šķirnes. Tās pievēršas zvejas resursu pārmērīgai izmantošanai, ņemot vērā to, ka zivis ir izšķirošs pārtikas un uztura nodrošinājuma avots.</w:t>
      </w:r>
    </w:p>
    <w:p w14:paraId="2BABD0E1" w14:textId="77777777" w:rsidR="007D595D" w:rsidRPr="00F15417" w:rsidRDefault="007D595D" w:rsidP="00E07B42">
      <w:pPr>
        <w:spacing w:before="0" w:after="0"/>
      </w:pPr>
    </w:p>
    <w:p w14:paraId="79790C98" w14:textId="77777777" w:rsidR="007D595D" w:rsidRPr="00F15417" w:rsidRDefault="007D595D" w:rsidP="00E07B42">
      <w:pPr>
        <w:spacing w:before="0" w:after="0"/>
      </w:pPr>
      <w:r w:rsidRPr="00F15417">
        <w:t>4.</w:t>
      </w:r>
      <w:r w:rsidRPr="00F15417">
        <w:tab/>
        <w:t>Puses veicina veselīgu uzturu, samazinot atkarību no importētiem pārtikas produktiem ar zemu uzturvērtību, stiprinot uzturvērtības marķēšanas regulējumu, veicinot izglītojošas un sabiedrību informējošas programmas par uzturu un veselīgu uzturu, kā arī veicinot veselīgas vietējās pārtikas ražošanu un patēriņu.</w:t>
      </w:r>
    </w:p>
    <w:p w14:paraId="33E520A6" w14:textId="77777777" w:rsidR="007D595D" w:rsidRPr="00F15417" w:rsidRDefault="007D595D" w:rsidP="00E07B42">
      <w:pPr>
        <w:spacing w:before="0" w:after="0"/>
        <w:jc w:val="center"/>
      </w:pPr>
    </w:p>
    <w:p w14:paraId="78225CD7" w14:textId="77777777" w:rsidR="007D595D" w:rsidRPr="00F15417" w:rsidRDefault="007D595D" w:rsidP="00E07B42">
      <w:pPr>
        <w:spacing w:before="0" w:after="0"/>
        <w:jc w:val="center"/>
      </w:pPr>
    </w:p>
    <w:p w14:paraId="59508A75" w14:textId="07AA2130" w:rsidR="007D595D" w:rsidRPr="00F15417" w:rsidRDefault="007D595D" w:rsidP="00E07B42">
      <w:pPr>
        <w:spacing w:before="0" w:after="0"/>
        <w:jc w:val="center"/>
      </w:pPr>
      <w:r w:rsidRPr="00F15417">
        <w:br w:type="page"/>
      </w:r>
      <w:r w:rsidRPr="00F15417">
        <w:lastRenderedPageBreak/>
        <w:t>2. NODAĻA</w:t>
      </w:r>
    </w:p>
    <w:p w14:paraId="01DC8924" w14:textId="77777777" w:rsidR="007D595D" w:rsidRPr="00F15417" w:rsidRDefault="007D595D" w:rsidP="00E07B42">
      <w:pPr>
        <w:spacing w:before="0" w:after="0"/>
        <w:jc w:val="center"/>
      </w:pPr>
    </w:p>
    <w:p w14:paraId="0485ED5E" w14:textId="77777777" w:rsidR="007D595D" w:rsidRPr="00F15417" w:rsidRDefault="007D595D" w:rsidP="00E07B42">
      <w:pPr>
        <w:spacing w:before="0" w:after="0"/>
        <w:jc w:val="center"/>
      </w:pPr>
      <w:r w:rsidRPr="00F15417">
        <w:t>NEVIENLĪDZĪBA, SOCIĀLĀ KOHĒZIJA UN SOCIĀLĀ AIZSARDZĪBA</w:t>
      </w:r>
    </w:p>
    <w:p w14:paraId="20EFE6F9" w14:textId="77777777" w:rsidR="007D595D" w:rsidRPr="00F15417" w:rsidRDefault="007D595D" w:rsidP="00E07B42">
      <w:pPr>
        <w:spacing w:before="0" w:after="0"/>
        <w:jc w:val="center"/>
      </w:pPr>
    </w:p>
    <w:p w14:paraId="2E7CB54A" w14:textId="77777777" w:rsidR="007D595D" w:rsidRPr="00F15417" w:rsidRDefault="007D595D" w:rsidP="00E07B42">
      <w:pPr>
        <w:spacing w:before="0" w:after="0"/>
        <w:jc w:val="center"/>
      </w:pPr>
    </w:p>
    <w:p w14:paraId="0143B67C" w14:textId="77777777" w:rsidR="007D595D" w:rsidRPr="00F15417" w:rsidRDefault="007D595D" w:rsidP="00E07B42">
      <w:pPr>
        <w:spacing w:before="0" w:after="0"/>
        <w:jc w:val="center"/>
      </w:pPr>
      <w:r w:rsidRPr="00F15417">
        <w:t>48. PANTS</w:t>
      </w:r>
    </w:p>
    <w:p w14:paraId="1DBC5FAB" w14:textId="77777777" w:rsidR="007D595D" w:rsidRPr="00F15417" w:rsidRDefault="007D595D" w:rsidP="00E07B42">
      <w:pPr>
        <w:spacing w:before="0" w:after="0"/>
        <w:jc w:val="center"/>
      </w:pPr>
    </w:p>
    <w:p w14:paraId="5EAEF02F" w14:textId="77777777" w:rsidR="007D595D" w:rsidRPr="00F15417" w:rsidRDefault="007D595D" w:rsidP="00E07B42">
      <w:pPr>
        <w:spacing w:before="0" w:after="0"/>
        <w:jc w:val="center"/>
      </w:pPr>
      <w:r w:rsidRPr="00F15417">
        <w:t>Sociālā aizsardzība</w:t>
      </w:r>
    </w:p>
    <w:p w14:paraId="78412C96" w14:textId="77777777" w:rsidR="007D595D" w:rsidRPr="00F15417" w:rsidRDefault="007D595D" w:rsidP="00E07B42">
      <w:pPr>
        <w:spacing w:before="0" w:after="0"/>
      </w:pPr>
    </w:p>
    <w:p w14:paraId="77587DCF" w14:textId="77777777" w:rsidR="007D595D" w:rsidRPr="00F15417" w:rsidRDefault="007D595D" w:rsidP="00E07B42">
      <w:pPr>
        <w:spacing w:before="0" w:after="0"/>
      </w:pPr>
      <w:r w:rsidRPr="00F15417">
        <w:t>1.</w:t>
      </w:r>
      <w:r w:rsidRPr="00F15417">
        <w:tab/>
        <w:t>Puses veicina iekļaujošu un labi funkcionējošu darba tirgu un tādas nodarbinātības politikas izveidi, kura vērsta uz pienācīgas kvalitātes nodarbinātību visiem, arī uzlabojot darba ņēmēju veselības un drošības apstākļus. Tās pievēršas jautājumiem, kas saistīti ar neoficiālo ekonomiku, ieskaitot piekļuvi kredītiem un mikrofinansējumam, kā arī pastiprinātus sociālās aizsardzības pasākumus, lai veicinātu vienmērīgāku pāreju uz oficiālo ekonomiku. Tās apkaro visu veidu ekspluatāciju peļņas gūšanas nolūkos, ieskaitot seksuālu izmantošanu un darbaspēka ekspluatāciju, gan oficiālajā, gan neoficiālajā ekonomikā.</w:t>
      </w:r>
    </w:p>
    <w:p w14:paraId="18DF7034" w14:textId="77777777" w:rsidR="007D595D" w:rsidRPr="00F15417" w:rsidRDefault="007D595D" w:rsidP="00E07B42">
      <w:pPr>
        <w:spacing w:before="0" w:after="0"/>
      </w:pPr>
    </w:p>
    <w:p w14:paraId="4EE0340F" w14:textId="77777777" w:rsidR="007D595D" w:rsidRPr="00F15417" w:rsidRDefault="007D595D" w:rsidP="00E07B42">
      <w:pPr>
        <w:spacing w:before="0" w:after="0"/>
      </w:pPr>
      <w:r w:rsidRPr="00F15417">
        <w:t>2.</w:t>
      </w:r>
      <w:r w:rsidRPr="00F15417">
        <w:tab/>
        <w:t>Puses strādā pie tā, lai paplašinātu sociālās aizsardzības segumu, jo īpaši attiecībā uz cilvēkiem, kuri ietilpst neaizsargātās un atstumtās grupās, kā arī tiem, kuri tiek nodarbināti oficiāli un neoficiāli, ar mērķi pakāpeniski panākt vispārēju piemērošanu, garantējot pamatienākumus un ieviešot atbilstošas un uz satricinājumiem reaģējošas sociālās aizsardzības sistēmas.</w:t>
      </w:r>
    </w:p>
    <w:p w14:paraId="0A3A13FF" w14:textId="77777777" w:rsidR="007D595D" w:rsidRPr="00F15417" w:rsidRDefault="007D595D" w:rsidP="00E07B42">
      <w:pPr>
        <w:spacing w:before="0" w:after="0"/>
        <w:jc w:val="center"/>
      </w:pPr>
    </w:p>
    <w:p w14:paraId="711DCA5E" w14:textId="77777777" w:rsidR="007D595D" w:rsidRPr="00F15417" w:rsidRDefault="007D595D" w:rsidP="00E07B42">
      <w:pPr>
        <w:spacing w:before="0" w:after="0"/>
        <w:jc w:val="center"/>
      </w:pPr>
    </w:p>
    <w:p w14:paraId="1EE962D9" w14:textId="347500BD" w:rsidR="007D595D" w:rsidRPr="00F15417" w:rsidRDefault="007D595D" w:rsidP="00E07B42">
      <w:pPr>
        <w:spacing w:before="0" w:after="0"/>
        <w:jc w:val="center"/>
      </w:pPr>
      <w:r w:rsidRPr="00F15417">
        <w:br w:type="page"/>
      </w:r>
      <w:r w:rsidRPr="00F15417">
        <w:lastRenderedPageBreak/>
        <w:t>49. PANTS</w:t>
      </w:r>
    </w:p>
    <w:p w14:paraId="7A81EB7B" w14:textId="77777777" w:rsidR="007D595D" w:rsidRPr="00F15417" w:rsidRDefault="007D595D" w:rsidP="00E07B42">
      <w:pPr>
        <w:spacing w:before="0" w:after="0"/>
        <w:jc w:val="center"/>
      </w:pPr>
    </w:p>
    <w:p w14:paraId="6533C6EA" w14:textId="77777777" w:rsidR="007D595D" w:rsidRPr="00F15417" w:rsidRDefault="007D595D" w:rsidP="00E07B42">
      <w:pPr>
        <w:spacing w:before="0" w:after="0"/>
        <w:jc w:val="center"/>
      </w:pPr>
      <w:r w:rsidRPr="00F15417">
        <w:t>Dzimumu līdztiesība un pilnvērtīgu iespēju nodrošināšana sievietēm un meitenēm</w:t>
      </w:r>
    </w:p>
    <w:p w14:paraId="0E62FB51" w14:textId="77777777" w:rsidR="007D595D" w:rsidRPr="00F15417" w:rsidRDefault="007D595D" w:rsidP="00E07B42">
      <w:pPr>
        <w:spacing w:before="0" w:after="0"/>
      </w:pPr>
    </w:p>
    <w:p w14:paraId="06501305" w14:textId="77777777" w:rsidR="007D595D" w:rsidRPr="00F15417" w:rsidRDefault="007D595D" w:rsidP="00E07B42">
      <w:pPr>
        <w:spacing w:before="0" w:after="0"/>
      </w:pPr>
      <w:r w:rsidRPr="00F15417">
        <w:t>1.</w:t>
      </w:r>
      <w:r w:rsidRPr="00F15417">
        <w:tab/>
        <w:t xml:space="preserve">Puses stiprina politiku, programmas un mehānismus, kā mērķis ir nodrošināt, izlabot un paplašināt vīriešu un sieviešu vienlīdzīgu līdzdalību un iespējas visās politiskās, ekonomiskās, sociālās un kultūras dzīves jomās. Tās mudina ratificēt Konvenciju par jebkuras sieviešu diskriminācijas izskaušanu, </w:t>
      </w:r>
      <w:r>
        <w:t>kas noslēgta Ņujorkā 1979. gada 18. decembrī, un</w:t>
      </w:r>
      <w:r w:rsidRPr="00F15417">
        <w:t xml:space="preserve"> tās fakultatīvo protokolu, un atbalsta to efektīvu īstenošanu. Tās nodrošina, ka dzimumu līdztiesības aspekts tiek sistemātiski integrēts visās politikas jomās. Tās ņem vērā to attiecīgos politikas satvarus, arī Klusā okeāna reģionālo mehānismu dzimumu līdztiesības jomā.</w:t>
      </w:r>
    </w:p>
    <w:p w14:paraId="48F649F5" w14:textId="77777777" w:rsidR="007D595D" w:rsidRPr="00F15417" w:rsidRDefault="007D595D" w:rsidP="00E07B42">
      <w:pPr>
        <w:spacing w:before="0" w:after="0"/>
      </w:pPr>
    </w:p>
    <w:p w14:paraId="2B801D1D" w14:textId="77777777" w:rsidR="007D595D" w:rsidRPr="00F15417" w:rsidRDefault="007D595D" w:rsidP="00E07B42">
      <w:pPr>
        <w:spacing w:before="0" w:after="0"/>
      </w:pPr>
      <w:r w:rsidRPr="00F15417">
        <w:t>2.</w:t>
      </w:r>
      <w:r w:rsidRPr="00F15417">
        <w:tab/>
        <w:t>Puses atbalsta pilnvērtīgu iespēju nodrošināšanu sievietēm ekonomikas jomā, identificē viņu ekonomiskās iespējas un nodrošina, ka tiek ievērotas un veicinātas viņu ekonomiskās un sociālās tiesības. Tās atvieglo sieviešu piekļuvi finanšu pakalpojumiem un nodarbinātībai un zemes un citu ražošanas līdzekļu kontrolei un izmantošanai. Tās veic pasākumus, lai atbalstītu sievietes uzņēmējas, mazinātu vīriešu un sieviešu darba samaksas atšķirības un atceltu citus diskriminējošus noteikumus un praksi. Tās strādā pie tā, lai palielinātu sieviešu noturību pret klimata pārmaiņu ietekmi, un atbalsta viņu iztikas avotus lauksaimniecībā, zvejniecībā un akvakultūrā, kā arī kultūras nozarēs. Tās stiprina pieejamu statistikas datu par pilnvērtīgu ekonomisko iespēju nodrošināšanu sievietēm vākšanu, apkopošanu, analīzi un izplatīšanu.</w:t>
      </w:r>
    </w:p>
    <w:p w14:paraId="6CE9A498" w14:textId="77777777" w:rsidR="007D595D" w:rsidRPr="00F15417" w:rsidRDefault="007D595D" w:rsidP="00E07B42">
      <w:pPr>
        <w:spacing w:before="0" w:after="0"/>
      </w:pPr>
    </w:p>
    <w:p w14:paraId="5A5C4ADC" w14:textId="378640E9" w:rsidR="007D595D" w:rsidRPr="00F15417" w:rsidRDefault="007D595D" w:rsidP="00E07B42">
      <w:pPr>
        <w:spacing w:before="0" w:after="0"/>
      </w:pPr>
      <w:r w:rsidRPr="00F15417">
        <w:br w:type="page"/>
      </w:r>
      <w:r w:rsidRPr="00F15417">
        <w:lastRenderedPageBreak/>
        <w:t>3.</w:t>
      </w:r>
      <w:r w:rsidRPr="00F15417">
        <w:tab/>
        <w:t xml:space="preserve">Puses, arī izmantojot izpratnes veicināšanas iniciatīvas, lai panāktu uzvedības maiņu, apņemas pieņemt tiesību aktus un politikas pasākumus, kas vajadzīgi, lai izbeigtu bērnu, agrīnas un piespiedu laulības, izskaustu visu veidu seksuālu un ar dzimumu saistītu vardarbību, </w:t>
      </w:r>
      <w:r>
        <w:t xml:space="preserve">jo </w:t>
      </w:r>
      <w:r w:rsidRPr="00F15417">
        <w:t>īpaši vardarbību ģimenē, visu veidu seksuālu izmantošanu un darbaspēka ekspluatāciju, kā arī jebkādu aizskaršanu publiskajā un privātajā sfērā.</w:t>
      </w:r>
    </w:p>
    <w:p w14:paraId="21B0CCA4" w14:textId="77777777" w:rsidR="007D595D" w:rsidRPr="00F15417" w:rsidRDefault="007D595D" w:rsidP="00E07B42">
      <w:pPr>
        <w:spacing w:before="0" w:after="0"/>
      </w:pPr>
    </w:p>
    <w:p w14:paraId="16A76694" w14:textId="77777777" w:rsidR="007D595D" w:rsidRPr="00F15417" w:rsidRDefault="007D595D" w:rsidP="00E07B42">
      <w:pPr>
        <w:spacing w:before="0" w:after="0"/>
      </w:pPr>
      <w:r w:rsidRPr="00F15417">
        <w:t>4.</w:t>
      </w:r>
      <w:r w:rsidRPr="00F15417">
        <w:tab/>
        <w:t>Puses veic pasākumus, lai palielinātu sieviešu un meiteņu līdzdalību un ietekmi sabiedriskajā un politiskajā dzīvē, arī vēlēšanu, politikas, pārvaldības un attīstības procesos, vietējās pašvaldībās, tradicionālajos un paražu mehānismos, vadībā, konstitucionālās struktūrās, valsts uzņēmumos, miera veidošanā un samierināšanā.</w:t>
      </w:r>
    </w:p>
    <w:p w14:paraId="2F16FBAE" w14:textId="77777777" w:rsidR="007D595D" w:rsidRPr="00F15417" w:rsidRDefault="007D595D" w:rsidP="00E07B42">
      <w:pPr>
        <w:spacing w:before="0" w:after="0"/>
      </w:pPr>
    </w:p>
    <w:p w14:paraId="1FC219BB" w14:textId="77777777" w:rsidR="007D595D" w:rsidRPr="00F15417" w:rsidRDefault="007D595D" w:rsidP="00E07B42">
      <w:pPr>
        <w:spacing w:before="0" w:after="0"/>
      </w:pPr>
      <w:r w:rsidRPr="00F15417">
        <w:t>5.</w:t>
      </w:r>
      <w:r w:rsidRPr="00F15417">
        <w:tab/>
        <w:t>Puses stiprina valstu un reģionālās iestādes, lai pievērstos jautājumiem, kas saistīti ar visu veidu vardarbību pret sievietēm un meitenēm, un risinātu tos, arī novērstu jebkāda veida seksuālu un ar dzimumu saistītu vardarbību un aizsargātu pret to, nodrošinātu aizskaršanas gadījumu izmeklēšanu un pārskatatbildības mehānismus, kā arī aprūpi un atbalstu cietušajām. Tās cenšas saskaņot valstu tiesību aktus un noteikumus un reģionālo regulējumu ar attiecīgajām starptautiskajām konvencijām un reģionālajiem satvariem.</w:t>
      </w:r>
    </w:p>
    <w:p w14:paraId="7461D467" w14:textId="77777777" w:rsidR="007D595D" w:rsidRPr="00F15417" w:rsidRDefault="007D595D" w:rsidP="00E07B42">
      <w:pPr>
        <w:spacing w:before="0" w:after="0"/>
      </w:pPr>
    </w:p>
    <w:p w14:paraId="681E5978" w14:textId="15A6B54E" w:rsidR="007D595D" w:rsidRPr="00F15417" w:rsidRDefault="007D595D" w:rsidP="00E07B42">
      <w:pPr>
        <w:spacing w:before="0" w:after="0"/>
      </w:pPr>
      <w:r w:rsidRPr="00F15417">
        <w:br w:type="page"/>
      </w:r>
      <w:r w:rsidRPr="00F15417">
        <w:lastRenderedPageBreak/>
        <w:t>6.</w:t>
      </w:r>
      <w:r w:rsidRPr="00F15417">
        <w:tab/>
        <w:t xml:space="preserve">Puses apņemas pilnībā un efektīvi īstenot Pekinas deklarāciju un Rīcības platformu, Starptautiskās konferences par iedzīvotājiem un attīstību rīcības programmu, kā arī to pārskatīšanas konferenču rezultātus. Tās, ņemot vērā attiecīgi </w:t>
      </w:r>
      <w:r w:rsidRPr="00F15417">
        <w:rPr>
          <w:i/>
        </w:rPr>
        <w:t>UNESCO</w:t>
      </w:r>
      <w:r w:rsidRPr="00F15417">
        <w:t xml:space="preserve"> Starptautiskās tehniskās vadlīnijas par dzimumaudzināšanu, īsteno politiku un izstrādā programmas, kuru mērķis ir panākt vispārēju piekļuvi cenas ziņā pieejamiem, visaptverošiem un integrētiem kvalitatīviem seksuālās un reproduktīvās veselības pakalpojumiem ar atbilstīgām konsultāciju, informācijas un seksuālās izglītības programmām, kā arī seksuālās un reproduktīvās veselības aprūpes pakalpojumu sniegšanu. Puses attiecīgā gadījumā atbalsta Āzijas un Klusā okeāna valstu ministru deklarācijas par iedzīvotājiem un attīstību efektīvu īstenošanu.</w:t>
      </w:r>
    </w:p>
    <w:p w14:paraId="6F5B39B7" w14:textId="77777777" w:rsidR="007D595D" w:rsidRPr="00F15417" w:rsidRDefault="007D595D" w:rsidP="00E07B42">
      <w:pPr>
        <w:spacing w:before="0" w:after="0"/>
        <w:jc w:val="center"/>
      </w:pPr>
    </w:p>
    <w:p w14:paraId="19C21B9E" w14:textId="77777777" w:rsidR="007D595D" w:rsidRPr="00F15417" w:rsidRDefault="007D595D" w:rsidP="00E07B42">
      <w:pPr>
        <w:spacing w:before="0" w:after="0"/>
        <w:jc w:val="center"/>
      </w:pPr>
    </w:p>
    <w:p w14:paraId="46AA32DF" w14:textId="77777777" w:rsidR="007D595D" w:rsidRPr="00F15417" w:rsidRDefault="007D595D" w:rsidP="00E07B42">
      <w:pPr>
        <w:spacing w:before="0" w:after="0"/>
        <w:jc w:val="center"/>
      </w:pPr>
      <w:r w:rsidRPr="00F15417">
        <w:t>50. PANTS</w:t>
      </w:r>
    </w:p>
    <w:p w14:paraId="0A6E70E1" w14:textId="77777777" w:rsidR="007D595D" w:rsidRPr="00F15417" w:rsidRDefault="007D595D" w:rsidP="00E07B42">
      <w:pPr>
        <w:spacing w:before="0" w:after="0"/>
        <w:jc w:val="center"/>
      </w:pPr>
    </w:p>
    <w:p w14:paraId="49ED0F60" w14:textId="77777777" w:rsidR="007D595D" w:rsidRPr="00F15417" w:rsidRDefault="007D595D" w:rsidP="00E07B42">
      <w:pPr>
        <w:spacing w:before="0" w:after="0"/>
        <w:jc w:val="center"/>
      </w:pPr>
      <w:r w:rsidRPr="00F15417">
        <w:t>Jaunatne</w:t>
      </w:r>
    </w:p>
    <w:p w14:paraId="2673B316" w14:textId="77777777" w:rsidR="007D595D" w:rsidRPr="00F15417" w:rsidRDefault="007D595D" w:rsidP="00E07B42">
      <w:pPr>
        <w:spacing w:before="0" w:after="0"/>
      </w:pPr>
    </w:p>
    <w:p w14:paraId="3FAA2B55" w14:textId="77777777" w:rsidR="007D595D" w:rsidRPr="00F15417" w:rsidRDefault="007D595D" w:rsidP="00E07B42">
      <w:pPr>
        <w:spacing w:before="0" w:after="0"/>
      </w:pPr>
      <w:r w:rsidRPr="00F15417">
        <w:t>1.</w:t>
      </w:r>
      <w:r w:rsidRPr="00F15417">
        <w:tab/>
        <w:t xml:space="preserve">Puses izveido pārvaldības struktūras, lai izmantotu jauniešu potenciālu un nodrošinātu pilnvērtīgas iespējas jauniešiem, kā arī palielinātu viņu ietekmi lēmumu pieņemšanas procesos un viņu aktīvu līdzdalību politiskajā dzīvē un miera veidošanas un izlīguma centienos. Tās veicina jauniešu lielāku līdzdalību vides pasākumos, </w:t>
      </w:r>
      <w:r>
        <w:t xml:space="preserve">jo </w:t>
      </w:r>
      <w:r w:rsidRPr="00F15417">
        <w:t>īpaši programmās, kas attiecas uz klimata pārmaiņu uzraudzību un pielāgošanos tām.</w:t>
      </w:r>
    </w:p>
    <w:p w14:paraId="7E4D3BA2" w14:textId="77777777" w:rsidR="007D595D" w:rsidRPr="00F15417" w:rsidRDefault="007D595D" w:rsidP="00E07B42">
      <w:pPr>
        <w:spacing w:before="0" w:after="0"/>
      </w:pPr>
    </w:p>
    <w:p w14:paraId="73F5BB4C" w14:textId="77777777" w:rsidR="007D595D" w:rsidRPr="00F15417" w:rsidRDefault="007D595D" w:rsidP="00E07B42">
      <w:pPr>
        <w:spacing w:before="0" w:after="0"/>
      </w:pPr>
      <w:r w:rsidRPr="00F15417">
        <w:t>2.</w:t>
      </w:r>
      <w:r w:rsidRPr="00F15417">
        <w:tab/>
        <w:t xml:space="preserve">Puses atbalsta jauniešu </w:t>
      </w:r>
      <w:r>
        <w:t>uzņēmējdarbīb</w:t>
      </w:r>
      <w:r w:rsidRPr="00F15417">
        <w:t>u un pienācīgas kvalitātes nodarbinātību jauniešiem, īpašu uzmanību pievēršot jauniešiem, kuri mācās, strādā vai tiek apmācīti, lai palīdzētu viņiem iegūt darba tirgum atbilstošas prasmes.</w:t>
      </w:r>
    </w:p>
    <w:p w14:paraId="351F3FC8" w14:textId="77777777" w:rsidR="007D595D" w:rsidRPr="00F15417" w:rsidRDefault="007D595D" w:rsidP="00E07B42">
      <w:pPr>
        <w:spacing w:before="0" w:after="0"/>
      </w:pPr>
    </w:p>
    <w:p w14:paraId="0ADEA829" w14:textId="47B569C0" w:rsidR="007D595D" w:rsidRPr="00F15417" w:rsidRDefault="007D595D" w:rsidP="00E07B42">
      <w:pPr>
        <w:spacing w:before="0" w:after="0"/>
      </w:pPr>
      <w:r w:rsidRPr="00F15417">
        <w:br w:type="page"/>
      </w:r>
      <w:r w:rsidRPr="00F15417">
        <w:lastRenderedPageBreak/>
        <w:t>3.</w:t>
      </w:r>
      <w:r w:rsidRPr="00F15417">
        <w:tab/>
        <w:t>Puses sekmē sociālās un tiesiskuma programmas nepilngadīgo noziedzības novēršanai un integrācijai ekonomiskajā un sociālajā dzīvē. Tās atbalsta tādas institūcijas kā skolas, reliģiskas organizācijas un jauniešu grupas, kas var palīdzēt veidot neaizsargātu kopienu</w:t>
      </w:r>
      <w:r>
        <w:t xml:space="preserve"> ar </w:t>
      </w:r>
      <w:r w:rsidRPr="00F15417">
        <w:t>riskam pakļautu jauniešu noturību.</w:t>
      </w:r>
    </w:p>
    <w:p w14:paraId="1AE5F1D5" w14:textId="77777777" w:rsidR="007D595D" w:rsidRPr="00F15417" w:rsidRDefault="007D595D" w:rsidP="00E07B42">
      <w:pPr>
        <w:spacing w:before="0" w:after="0"/>
      </w:pPr>
    </w:p>
    <w:p w14:paraId="027B300E" w14:textId="77777777" w:rsidR="007D595D" w:rsidRPr="00F15417" w:rsidRDefault="007D595D" w:rsidP="00E07B42">
      <w:pPr>
        <w:spacing w:before="0" w:after="0"/>
      </w:pPr>
      <w:r w:rsidRPr="00F15417">
        <w:t>4.</w:t>
      </w:r>
      <w:r w:rsidRPr="00F15417">
        <w:tab/>
        <w:t>Puses veic pasākumus, lai uzlabotu un stiprinātu bērnu aizsardzības sistēmas un pasākumus. Tās atbalsta pasākumus, lai izbeigtu bērnu darbu un ļaunprātīgu izmantošanu, agrīnas un piespiedu laulības un miesassodus.</w:t>
      </w:r>
    </w:p>
    <w:p w14:paraId="4AEF3AFD" w14:textId="77777777" w:rsidR="007D595D" w:rsidRPr="00F15417" w:rsidRDefault="007D595D" w:rsidP="00E07B42">
      <w:pPr>
        <w:spacing w:before="0" w:after="0"/>
        <w:jc w:val="center"/>
      </w:pPr>
    </w:p>
    <w:p w14:paraId="56B6D4B4" w14:textId="77777777" w:rsidR="007D595D" w:rsidRPr="00F15417" w:rsidRDefault="007D595D" w:rsidP="00E07B42">
      <w:pPr>
        <w:spacing w:before="0" w:after="0"/>
        <w:jc w:val="center"/>
      </w:pPr>
    </w:p>
    <w:p w14:paraId="3F0AD13C" w14:textId="77777777" w:rsidR="007D595D" w:rsidRPr="00F15417" w:rsidRDefault="007D595D" w:rsidP="00E07B42">
      <w:pPr>
        <w:spacing w:before="0" w:after="0"/>
        <w:jc w:val="center"/>
      </w:pPr>
      <w:r w:rsidRPr="00F15417">
        <w:t>51. PANTS</w:t>
      </w:r>
    </w:p>
    <w:p w14:paraId="1D09CE74" w14:textId="77777777" w:rsidR="007D595D" w:rsidRPr="00F15417" w:rsidRDefault="007D595D" w:rsidP="00E07B42">
      <w:pPr>
        <w:spacing w:before="0" w:after="0"/>
        <w:jc w:val="center"/>
      </w:pPr>
    </w:p>
    <w:p w14:paraId="1C4201F3" w14:textId="77777777" w:rsidR="007D595D" w:rsidRPr="00F15417" w:rsidRDefault="007D595D" w:rsidP="00E07B42">
      <w:pPr>
        <w:spacing w:before="0" w:after="0"/>
        <w:jc w:val="center"/>
      </w:pPr>
      <w:r w:rsidRPr="00F15417">
        <w:t>Personas ar invaliditāti</w:t>
      </w:r>
    </w:p>
    <w:p w14:paraId="2B517788" w14:textId="77777777" w:rsidR="007D595D" w:rsidRPr="00F15417" w:rsidRDefault="007D595D" w:rsidP="00E07B42">
      <w:pPr>
        <w:spacing w:before="0" w:after="0"/>
      </w:pPr>
    </w:p>
    <w:p w14:paraId="6F637558" w14:textId="77777777" w:rsidR="007D595D" w:rsidRPr="00F15417" w:rsidRDefault="007D595D" w:rsidP="00E07B42">
      <w:pPr>
        <w:spacing w:before="0" w:after="0"/>
      </w:pPr>
      <w:r w:rsidRPr="00F15417">
        <w:t>1.</w:t>
      </w:r>
      <w:r w:rsidRPr="00F15417">
        <w:tab/>
        <w:t>Puses veicina, aizsargā un īsteno personu ar invaliditāti tiesības bez jebkāda veida diskriminācijas. Tās veic konkrētus pasākumus, lai nodrošinātu viņu pilnīgu iekļaušanu sabiedrībā, nodrošinot vienlīdzīgu piekļuvi sociālajiem pakalpojumiem, ieskaitot izglītību un veselības aprūpi, un efektīvu dalību darba tirgos, kā arī citu ekonomisko iespēju izmantošanu.</w:t>
      </w:r>
    </w:p>
    <w:p w14:paraId="5599A21C" w14:textId="77777777" w:rsidR="007D595D" w:rsidRPr="00F15417" w:rsidRDefault="007D595D" w:rsidP="00E07B42">
      <w:pPr>
        <w:spacing w:before="0" w:after="0"/>
      </w:pPr>
    </w:p>
    <w:p w14:paraId="01ECF0CE" w14:textId="77777777" w:rsidR="007D595D" w:rsidRPr="00F15417" w:rsidRDefault="007D595D" w:rsidP="00E07B42">
      <w:pPr>
        <w:spacing w:before="0" w:after="0"/>
      </w:pPr>
      <w:r w:rsidRPr="00F15417">
        <w:t>2.</w:t>
      </w:r>
      <w:r w:rsidRPr="00F15417">
        <w:tab/>
        <w:t xml:space="preserve">Puses mudina ratificēt </w:t>
      </w:r>
      <w:r>
        <w:t xml:space="preserve">ANO </w:t>
      </w:r>
      <w:r w:rsidRPr="00F15417">
        <w:t>Konvenciju par personu ar invaliditāti tiesībām un atbalsta tās efektīvu īstenošanu, ņemot vērā to attiecīgos politikas satvarus.</w:t>
      </w:r>
    </w:p>
    <w:p w14:paraId="79DEC023" w14:textId="77777777" w:rsidR="007D595D" w:rsidRPr="00F15417" w:rsidRDefault="007D595D" w:rsidP="00E07B42">
      <w:pPr>
        <w:spacing w:before="0" w:after="0"/>
        <w:jc w:val="center"/>
      </w:pPr>
    </w:p>
    <w:p w14:paraId="717DEC7C" w14:textId="77777777" w:rsidR="007D595D" w:rsidRPr="00F15417" w:rsidRDefault="007D595D" w:rsidP="00E07B42">
      <w:pPr>
        <w:spacing w:before="0" w:after="0"/>
        <w:jc w:val="center"/>
      </w:pPr>
    </w:p>
    <w:p w14:paraId="06E645DD" w14:textId="7572946F" w:rsidR="007D595D" w:rsidRPr="00F15417" w:rsidRDefault="007D595D" w:rsidP="00E07B42">
      <w:pPr>
        <w:spacing w:before="0" w:after="0"/>
        <w:jc w:val="center"/>
      </w:pPr>
      <w:r w:rsidRPr="00F15417">
        <w:br w:type="page"/>
      </w:r>
      <w:r w:rsidRPr="00F15417">
        <w:lastRenderedPageBreak/>
        <w:t>52. PANTS</w:t>
      </w:r>
    </w:p>
    <w:p w14:paraId="4B12E9A7" w14:textId="77777777" w:rsidR="007D595D" w:rsidRPr="00F15417" w:rsidRDefault="007D595D" w:rsidP="00E07B42">
      <w:pPr>
        <w:spacing w:before="0" w:after="0"/>
        <w:jc w:val="center"/>
      </w:pPr>
    </w:p>
    <w:p w14:paraId="2F9A989D" w14:textId="77777777" w:rsidR="007D595D" w:rsidRPr="00F15417" w:rsidRDefault="007D595D" w:rsidP="00E07B42">
      <w:pPr>
        <w:spacing w:before="0" w:after="0"/>
        <w:jc w:val="center"/>
      </w:pPr>
      <w:r w:rsidRPr="00F15417">
        <w:t>Kultūra, sports un cilvēku savstarpējie kontakti</w:t>
      </w:r>
    </w:p>
    <w:p w14:paraId="58DD9CEB" w14:textId="77777777" w:rsidR="007D595D" w:rsidRPr="00F15417" w:rsidRDefault="007D595D" w:rsidP="00E07B42">
      <w:pPr>
        <w:spacing w:before="0" w:after="0"/>
      </w:pPr>
    </w:p>
    <w:p w14:paraId="48D9D410" w14:textId="77777777" w:rsidR="007D595D" w:rsidRPr="00F15417" w:rsidRDefault="007D595D" w:rsidP="00E07B42">
      <w:pPr>
        <w:spacing w:before="0" w:after="0"/>
      </w:pPr>
      <w:r w:rsidRPr="00F15417">
        <w:t>1.</w:t>
      </w:r>
      <w:r w:rsidRPr="00F15417">
        <w:tab/>
        <w:t>Puses sekmē materiālā un nemateriālā kultūras mantojuma aizsardzību un veicināšanu, kā arī kultūras izpausmju daudzveidību, lai sekmētu savstarpēju sapratni un veicinātu līdzsvarot</w:t>
      </w:r>
      <w:r>
        <w:t>u kultūras</w:t>
      </w:r>
      <w:r w:rsidRPr="00F15417">
        <w:t xml:space="preserve"> apmaiņ</w:t>
      </w:r>
      <w:r>
        <w:t>u</w:t>
      </w:r>
      <w:r w:rsidRPr="00F15417">
        <w:t>. Tās sadarbojas un sekmē ieguldījumus, lai atbalstītu tradicionālās mākslas un kultūras, pirmiedzīvotāju zināšanu un kultūras daudzveidības saglabāšanu un veicināšanu.</w:t>
      </w:r>
    </w:p>
    <w:p w14:paraId="67A94AD8" w14:textId="77777777" w:rsidR="007D595D" w:rsidRPr="00F15417" w:rsidRDefault="007D595D" w:rsidP="00E07B42">
      <w:pPr>
        <w:spacing w:before="0" w:after="0"/>
      </w:pPr>
    </w:p>
    <w:p w14:paraId="64A922EC" w14:textId="77777777" w:rsidR="007D595D" w:rsidRPr="00F15417" w:rsidRDefault="007D595D" w:rsidP="00E07B42">
      <w:pPr>
        <w:spacing w:before="0" w:after="0"/>
      </w:pPr>
      <w:r w:rsidRPr="00F15417">
        <w:t>2.</w:t>
      </w:r>
      <w:r w:rsidRPr="00F15417">
        <w:tab/>
        <w:t>Puses veicina radošās un kultūras nozares un kultūras tūrismu kā nodarbinātības un ilgtspējīgas izaugsmes virzītājspēkus. Tās cenšas veicināt kultūras un radošo nozaru speciālistu mobilitāti un mākslas darbu apriti un īsteno kopīgas iniciatīvas dažādās kultūras un radošajās nozarēs. Ņemot vērā to attiecīgos politikas satvarus, arī Klusā okeāna reģionālo kultūras stratēģiju, tās veicina pilnvērtīgu ekonomisko iespēju nodrošināšanu sievietēm un jauniešiem, izmantojot kultūras vērtības ķēdes, stiprinot publiskā un privātā sektora partnerības kultūras darbu radīšanai un integrējot kultūru.</w:t>
      </w:r>
    </w:p>
    <w:p w14:paraId="47ADAB80" w14:textId="77777777" w:rsidR="007D595D" w:rsidRPr="00F15417" w:rsidRDefault="007D595D" w:rsidP="00E07B42">
      <w:pPr>
        <w:spacing w:before="0" w:after="0"/>
      </w:pPr>
    </w:p>
    <w:p w14:paraId="6C991953" w14:textId="77777777" w:rsidR="007D595D" w:rsidRPr="00F15417" w:rsidRDefault="007D595D" w:rsidP="00E07B42">
      <w:pPr>
        <w:spacing w:before="0" w:after="0"/>
      </w:pPr>
      <w:r w:rsidRPr="00F15417">
        <w:t>3.</w:t>
      </w:r>
      <w:r w:rsidRPr="00F15417">
        <w:tab/>
        <w:t>Puses veicina radošumu un inovāciju, zināšanu apmaiņu un starptautisku un reģionālu līdzradīšanu, kā arī tirgus piekļuves iespējas kultūras precēm un pakalpojumiem. Tās izstrādā nozarei specifisku tiesisko regulējumu un institucionālo atbalstu, kas cita starpā aizsargā radošo darbu intelektuālā īpašuma tiesības</w:t>
      </w:r>
    </w:p>
    <w:p w14:paraId="486D7E76" w14:textId="77777777" w:rsidR="007D595D" w:rsidRPr="00F15417" w:rsidRDefault="007D595D" w:rsidP="00E07B42">
      <w:pPr>
        <w:spacing w:before="0" w:after="0"/>
      </w:pPr>
    </w:p>
    <w:p w14:paraId="2B9951B4" w14:textId="51D1B752" w:rsidR="007D595D" w:rsidRPr="00F15417" w:rsidRDefault="007D595D" w:rsidP="00E07B42">
      <w:pPr>
        <w:spacing w:before="0" w:after="0"/>
      </w:pPr>
      <w:r w:rsidRPr="00F15417">
        <w:br w:type="page"/>
      </w:r>
      <w:r w:rsidRPr="00F15417">
        <w:lastRenderedPageBreak/>
        <w:t>4.</w:t>
      </w:r>
      <w:r w:rsidRPr="00F15417">
        <w:tab/>
        <w:t>Puses veicina apmaiņu kultūras jomā, arī starp iestādēm, piemēram, muzejiem un konservatorijām, un veicina starpkultūru dialogu gan starp cilvēkiem, gan attiecīgajām ieinteresētajām personām. Tās atbalsta jauniešu un jaunatnes darbinieku mobilitāti kā līdzekli, lai veicinātu starpkultūru dialogu un ļautu iegūt zināšanas, prasmes un kompetences ārpus formālās izglītības sistēmas. Tās cenšas īstenot attiecīgas iniciatīvas augstākās izglītības mobilitātes jomā, lai veicinātu sadarbību un modernizāciju augstākajā izglītībā un veicinātu izglītojamo un akadēmiskā personāla mobilitāti.</w:t>
      </w:r>
    </w:p>
    <w:p w14:paraId="33E04241" w14:textId="77777777" w:rsidR="007D595D" w:rsidRPr="00F15417" w:rsidRDefault="007D595D" w:rsidP="00E07B42">
      <w:pPr>
        <w:spacing w:before="0" w:after="0"/>
      </w:pPr>
    </w:p>
    <w:p w14:paraId="3D5A859D" w14:textId="77777777" w:rsidR="007D595D" w:rsidRDefault="007D595D" w:rsidP="00E07B42">
      <w:pPr>
        <w:spacing w:before="0" w:after="0"/>
      </w:pPr>
      <w:r w:rsidRPr="00F15417">
        <w:t>5.</w:t>
      </w:r>
      <w:r w:rsidRPr="00F15417">
        <w:tab/>
        <w:t>Puses popularizē sportu kā ilgtspējīgas attīstības, arī ekonomikas izaugsmes, sociālās iekļaušanas, nediskriminācijas un cilvēktiesību veicināšanas virzītājspēku. Tās cenšas veidot spējas, izveidot piemērotu tehnisko nodrošinājumu un veicināt cilvēku lielāku līdzdalību sporta un citos fiziskās audzināšanas pasākumos, īpašu uzsvaru liekot uz jauniešiem un sievietēm. Tās atbalsta sportu kā līdzekli starpkultūru dialogam un sadarbībai starp tautām, kā arī konfliktu un vardarbības novēršanai un pēckonflikta izlīgumam.</w:t>
      </w:r>
    </w:p>
    <w:p w14:paraId="54C4B53F" w14:textId="77777777" w:rsidR="007D595D" w:rsidRDefault="007D595D" w:rsidP="00E07B42">
      <w:pPr>
        <w:spacing w:before="0" w:after="0"/>
      </w:pPr>
    </w:p>
    <w:p w14:paraId="196A0A3B" w14:textId="77777777" w:rsidR="007D595D" w:rsidRDefault="007D595D" w:rsidP="00E07B42">
      <w:pPr>
        <w:spacing w:before="0" w:after="0"/>
      </w:pPr>
    </w:p>
    <w:p w14:paraId="141732D5" w14:textId="6BF5DAA4" w:rsidR="007D595D" w:rsidRPr="003C553C" w:rsidRDefault="007D595D" w:rsidP="00E07B42">
      <w:pPr>
        <w:spacing w:before="0" w:after="0"/>
      </w:pPr>
      <w:r>
        <w:br w:type="page"/>
      </w:r>
      <w:r w:rsidRPr="003C553C">
        <w:lastRenderedPageBreak/>
        <w:t>TO APLIECINOT, attiecīgi pilnvarotie ir parakstījuši šo nolīgumu.</w:t>
      </w:r>
    </w:p>
    <w:p w14:paraId="5905CE19" w14:textId="77777777" w:rsidR="007D595D" w:rsidRPr="003C553C" w:rsidRDefault="007D595D" w:rsidP="00E07B42">
      <w:pPr>
        <w:spacing w:before="0" w:after="0"/>
      </w:pPr>
    </w:p>
    <w:p w14:paraId="1E325B54" w14:textId="77777777" w:rsidR="007D595D" w:rsidRPr="00F15417" w:rsidRDefault="007D595D" w:rsidP="00E07B42">
      <w:pPr>
        <w:spacing w:before="0" w:after="0"/>
      </w:pPr>
    </w:p>
    <w:p w14:paraId="0CE668F4" w14:textId="77777777" w:rsidR="007D595D" w:rsidRPr="00F15417" w:rsidRDefault="007D595D" w:rsidP="00E07B42">
      <w:pPr>
        <w:spacing w:before="0" w:after="0"/>
        <w:jc w:val="center"/>
      </w:pPr>
      <w:r w:rsidRPr="00F15417">
        <w:t>________________</w:t>
      </w:r>
    </w:p>
    <w:p w14:paraId="7E551E65" w14:textId="77777777" w:rsidR="007D595D" w:rsidRDefault="007D595D" w:rsidP="00E07B42">
      <w:pPr>
        <w:spacing w:before="0" w:after="0"/>
        <w:jc w:val="center"/>
        <w:sectPr w:rsidR="007D595D" w:rsidSect="00E07B42">
          <w:headerReference w:type="default" r:id="rId12"/>
          <w:footerReference w:type="default" r:id="rId13"/>
          <w:footnotePr>
            <w:numRestart w:val="eachPage"/>
          </w:footnotePr>
          <w:endnotePr>
            <w:numFmt w:val="decimal"/>
          </w:endnotePr>
          <w:pgSz w:w="11907" w:h="16840" w:code="9"/>
          <w:pgMar w:top="567" w:right="1134" w:bottom="567" w:left="1134" w:header="567" w:footer="567" w:gutter="0"/>
          <w:pgNumType w:start="1"/>
          <w:cols w:space="720"/>
          <w:docGrid w:linePitch="326"/>
        </w:sectPr>
      </w:pPr>
    </w:p>
    <w:p w14:paraId="227C0D04" w14:textId="7F1F2B4B" w:rsidR="007D595D" w:rsidRPr="00F15417" w:rsidRDefault="007D595D" w:rsidP="00E07B42">
      <w:pPr>
        <w:spacing w:before="0" w:after="0"/>
        <w:jc w:val="right"/>
        <w:rPr>
          <w:b/>
          <w:bCs/>
          <w:u w:val="single"/>
        </w:rPr>
      </w:pPr>
      <w:r w:rsidRPr="00F15417">
        <w:rPr>
          <w:b/>
          <w:bCs/>
          <w:u w:val="single"/>
        </w:rPr>
        <w:lastRenderedPageBreak/>
        <w:t>I PIELIKUMS</w:t>
      </w:r>
    </w:p>
    <w:p w14:paraId="0C0C23E7" w14:textId="77777777" w:rsidR="007D595D" w:rsidRPr="00F15417" w:rsidRDefault="007D595D" w:rsidP="00E07B42">
      <w:pPr>
        <w:spacing w:before="0" w:after="0"/>
        <w:jc w:val="center"/>
      </w:pPr>
    </w:p>
    <w:p w14:paraId="48CA1967" w14:textId="77777777" w:rsidR="007D595D" w:rsidRPr="00F15417" w:rsidRDefault="007D595D" w:rsidP="00E07B42">
      <w:pPr>
        <w:spacing w:before="0" w:after="0"/>
        <w:jc w:val="center"/>
      </w:pPr>
    </w:p>
    <w:p w14:paraId="0C3D5F02" w14:textId="77777777" w:rsidR="007D595D" w:rsidRPr="00F15417" w:rsidRDefault="007D595D" w:rsidP="00E07B42">
      <w:pPr>
        <w:spacing w:before="0" w:after="0"/>
        <w:jc w:val="center"/>
      </w:pPr>
      <w:r w:rsidRPr="00F15417">
        <w:t>ATGRIEŠANAS UN ATPAKAĻUZŅEMŠANAS PROCESI</w:t>
      </w:r>
    </w:p>
    <w:p w14:paraId="29729A5B" w14:textId="77777777" w:rsidR="007D595D" w:rsidRDefault="007D595D" w:rsidP="00E07B42">
      <w:pPr>
        <w:spacing w:before="0" w:after="0"/>
      </w:pPr>
      <w:r>
        <w:t>1.</w:t>
      </w:r>
      <w:r>
        <w:tab/>
        <w:t>Definīcijas</w:t>
      </w:r>
    </w:p>
    <w:p w14:paraId="2C986B9A" w14:textId="77777777" w:rsidR="007D595D" w:rsidRPr="00F15417" w:rsidRDefault="007D595D" w:rsidP="00E07B42">
      <w:pPr>
        <w:spacing w:before="0" w:after="0"/>
        <w:ind w:left="567" w:hanging="567"/>
      </w:pPr>
    </w:p>
    <w:p w14:paraId="6E64C4EA" w14:textId="77777777" w:rsidR="007D595D" w:rsidRPr="00F15417" w:rsidRDefault="007D595D" w:rsidP="00E07B42">
      <w:pPr>
        <w:spacing w:before="0" w:after="0"/>
        <w:ind w:left="1134" w:hanging="567"/>
      </w:pPr>
      <w:r w:rsidRPr="00F15417">
        <w:t>Šajā pielikumā</w:t>
      </w:r>
      <w:r>
        <w:t xml:space="preserve"> piemēro šādas definīcijas</w:t>
      </w:r>
      <w:r w:rsidRPr="00F15417">
        <w:t>:</w:t>
      </w:r>
    </w:p>
    <w:p w14:paraId="2AE33A46" w14:textId="77777777" w:rsidR="007D595D" w:rsidRPr="00F15417" w:rsidRDefault="007D595D" w:rsidP="00E07B42">
      <w:pPr>
        <w:spacing w:before="0" w:after="0"/>
        <w:ind w:left="1134" w:hanging="567"/>
      </w:pPr>
    </w:p>
    <w:p w14:paraId="6A3F4D3E" w14:textId="77777777" w:rsidR="007D595D" w:rsidRPr="00F15417" w:rsidRDefault="007D595D" w:rsidP="00E07B42">
      <w:pPr>
        <w:spacing w:before="0" w:after="0"/>
        <w:ind w:left="1134" w:hanging="567"/>
      </w:pPr>
      <w:r w:rsidRPr="00F15417">
        <w:t>1)</w:t>
      </w:r>
      <w:r w:rsidRPr="00F15417">
        <w:tab/>
        <w:t xml:space="preserve">"pieprasījuma iesniedzēja valsts" ir valsts (kāda </w:t>
      </w:r>
      <w:r w:rsidRPr="00F15417">
        <w:rPr>
          <w:i/>
        </w:rPr>
        <w:t>OACPS</w:t>
      </w:r>
      <w:r w:rsidRPr="00F15417">
        <w:t xml:space="preserve"> dalībvalsts vai kāda E</w:t>
      </w:r>
      <w:r>
        <w:t xml:space="preserve">iropas </w:t>
      </w:r>
      <w:r w:rsidRPr="00F15417">
        <w:t>S</w:t>
      </w:r>
      <w:r>
        <w:t>avienības</w:t>
      </w:r>
      <w:r w:rsidRPr="00F15417">
        <w:t xml:space="preserve"> dalībvalsts), kas iesniedz atpakaļuzņemšanas pieprasījumu saskaņā ar </w:t>
      </w:r>
      <w:r>
        <w:t xml:space="preserve">šā </w:t>
      </w:r>
      <w:r w:rsidRPr="00F15417">
        <w:t>nolīguma vispārīgās daļas 74. panta 3. punktu;</w:t>
      </w:r>
    </w:p>
    <w:p w14:paraId="19833E1C" w14:textId="77777777" w:rsidR="007D595D" w:rsidRPr="00F15417" w:rsidRDefault="007D595D" w:rsidP="00E07B42">
      <w:pPr>
        <w:spacing w:before="0" w:after="0"/>
        <w:ind w:left="1134" w:hanging="567"/>
      </w:pPr>
    </w:p>
    <w:p w14:paraId="5AF271F1" w14:textId="77777777" w:rsidR="007D595D" w:rsidRPr="00F15417" w:rsidRDefault="007D595D" w:rsidP="00E07B42">
      <w:pPr>
        <w:spacing w:before="0" w:after="0"/>
        <w:ind w:left="1134" w:hanging="567"/>
      </w:pPr>
      <w:r w:rsidRPr="00F15417">
        <w:t>2)</w:t>
      </w:r>
      <w:r w:rsidRPr="00F15417">
        <w:tab/>
        <w:t xml:space="preserve">"pieprasījuma saņēmēja valsts" ir valsts (kāda </w:t>
      </w:r>
      <w:r w:rsidRPr="00F15417">
        <w:rPr>
          <w:i/>
        </w:rPr>
        <w:t>OACPS</w:t>
      </w:r>
      <w:r w:rsidRPr="00F15417">
        <w:t xml:space="preserve"> dalībvalsts vai kāda E</w:t>
      </w:r>
      <w:r>
        <w:t xml:space="preserve">iropas </w:t>
      </w:r>
      <w:r w:rsidRPr="00F15417">
        <w:t>S</w:t>
      </w:r>
      <w:r>
        <w:t>avienības</w:t>
      </w:r>
      <w:r w:rsidRPr="00F15417">
        <w:t xml:space="preserve"> dalībvalsts), kurai ir adresēts atpakaļuzņemšanas pieprasījums saskaņā ar </w:t>
      </w:r>
      <w:r>
        <w:t xml:space="preserve">šā </w:t>
      </w:r>
      <w:r w:rsidRPr="00F15417">
        <w:t>nolīguma vispārīgās daļas 74. panta 3. punktu.</w:t>
      </w:r>
    </w:p>
    <w:p w14:paraId="220A061E" w14:textId="1BD3BC95" w:rsidR="007D595D" w:rsidRPr="00F15417" w:rsidRDefault="007D595D" w:rsidP="00E07B42">
      <w:pPr>
        <w:spacing w:before="0" w:after="0"/>
      </w:pPr>
      <w:r w:rsidRPr="00F15417">
        <w:br w:type="page"/>
      </w:r>
      <w:r>
        <w:lastRenderedPageBreak/>
        <w:t>2.</w:t>
      </w:r>
      <w:r>
        <w:tab/>
      </w:r>
      <w:r w:rsidRPr="00FF1AE6">
        <w:t>Tādu personu atgriešana un atpakaļuzņemšana, kurām nav derīga ceļošanas dokumenta</w:t>
      </w:r>
    </w:p>
    <w:p w14:paraId="75995F06" w14:textId="77777777" w:rsidR="007D595D" w:rsidRPr="00F15417" w:rsidRDefault="007D595D" w:rsidP="00E07B42">
      <w:pPr>
        <w:spacing w:before="0" w:after="0"/>
      </w:pPr>
    </w:p>
    <w:p w14:paraId="17DF56E1" w14:textId="77777777" w:rsidR="007D595D" w:rsidRPr="00F15417" w:rsidRDefault="007D595D" w:rsidP="00E07B42">
      <w:pPr>
        <w:spacing w:before="0" w:after="0"/>
        <w:ind w:left="567"/>
      </w:pPr>
      <w:r w:rsidRPr="00F15417">
        <w:t>Atgriešanas un atpakaļuzņemšanas procesi norit šādi</w:t>
      </w:r>
      <w:r>
        <w:t>:</w:t>
      </w:r>
    </w:p>
    <w:p w14:paraId="6E14A637" w14:textId="77777777" w:rsidR="007D595D" w:rsidRPr="00F15417" w:rsidRDefault="007D595D" w:rsidP="00E07B42">
      <w:pPr>
        <w:spacing w:before="0" w:after="0"/>
        <w:ind w:left="567"/>
      </w:pPr>
    </w:p>
    <w:p w14:paraId="293979D4" w14:textId="77777777" w:rsidR="007D595D" w:rsidRPr="00F15417" w:rsidRDefault="007D595D" w:rsidP="00E07B42">
      <w:pPr>
        <w:spacing w:before="0" w:after="0"/>
        <w:ind w:left="567"/>
      </w:pPr>
      <w:r w:rsidRPr="00F15417">
        <w:t>Ja personai</w:t>
      </w:r>
      <w:r>
        <w:t>, uz kuru attiecas atpakaļuzņemšanas pieprasījums,</w:t>
      </w:r>
      <w:r w:rsidRPr="00F15417">
        <w:t xml:space="preserve"> ir pase, kurai beidzies derīguma termiņš, derīga personas apliecība vai personas apliecība, kam beidzies derīguma termiņš, vai cits oficiāls personu apliecinošs dokuments ar fotogrāfiju vai ja personas identitāte ir apstiprināta ar visiem atbilstīgajiem līdzekļiem, ieskaitot meklēšanu vīzas pieteikumu ierakstos vai citos pieprasījuma iesniedzējas valsts oficiālajos reģistros, pieprasījuma saņēmēja valsts, saņemot attiecīgo informāciju, izsniedz </w:t>
      </w:r>
      <w:r>
        <w:t xml:space="preserve">derīgus </w:t>
      </w:r>
      <w:r w:rsidRPr="00F15417">
        <w:t xml:space="preserve">ceļošanas dokumentus pēc iespējas drīz pēc pieprasījuma iesniedzējas valsts veiktā pieprasījuma, ja vien nav pamatota iemesla tos izsniegt pēc ilgāka laika perioda, un </w:t>
      </w:r>
      <w:r>
        <w:t xml:space="preserve">šādā </w:t>
      </w:r>
      <w:r w:rsidRPr="00F15417">
        <w:t xml:space="preserve">gadījumā pieprasījuma saņēmēja valsts </w:t>
      </w:r>
      <w:r>
        <w:t xml:space="preserve">izsniedz ceļošanas dokumentus </w:t>
      </w:r>
      <w:r w:rsidRPr="00F15417">
        <w:t>īsākajā iespējamajā laikā</w:t>
      </w:r>
      <w:r>
        <w:t>; vai</w:t>
      </w:r>
    </w:p>
    <w:p w14:paraId="1D037895" w14:textId="77777777" w:rsidR="007D595D" w:rsidRPr="00F15417" w:rsidRDefault="007D595D" w:rsidP="00E07B42">
      <w:pPr>
        <w:spacing w:before="0" w:after="0"/>
        <w:ind w:left="567"/>
      </w:pPr>
    </w:p>
    <w:p w14:paraId="2935B94F" w14:textId="77777777" w:rsidR="007D595D" w:rsidRPr="00F15417" w:rsidRDefault="007D595D" w:rsidP="00E07B42">
      <w:pPr>
        <w:spacing w:before="0" w:after="0"/>
        <w:ind w:left="567"/>
      </w:pPr>
      <w:r>
        <w:t>c</w:t>
      </w:r>
      <w:r w:rsidRPr="00F15417">
        <w:t>itos gadījumos, ja ir jāpārbauda valstspiederība</w:t>
      </w:r>
      <w:r>
        <w:t xml:space="preserve"> </w:t>
      </w:r>
      <w:r w:rsidRPr="00F15417">
        <w:t>personai</w:t>
      </w:r>
      <w:r>
        <w:t>, uz kuru attiecas atpakaļuzņemšanas pieprasījums</w:t>
      </w:r>
      <w:r w:rsidRPr="00F15417">
        <w:t xml:space="preserve">, pieprasījuma saņēmēja valsts tūlīt pēc pieprasījuma saņemšanas no pieprasījuma iesniedzējas valsts veic nepieciešamo pārbaudi, izmantojot vispiemērotāko un </w:t>
      </w:r>
      <w:r>
        <w:t>vis</w:t>
      </w:r>
      <w:r w:rsidRPr="00F15417">
        <w:t>efektīvāko identifikācijas procedūru, ieskaitot identifikācijas interviju pēc pieprasījuma iesniedzējas valsts veikta pieprasījuma. Pieprasījuma iesniedzēja un pieprasījuma saņēmēja valsts ielūko</w:t>
      </w:r>
      <w:r>
        <w:t>jas</w:t>
      </w:r>
      <w:r w:rsidRPr="00F15417">
        <w:t xml:space="preserve"> biometriskajos reģistros, ja tādi ir.</w:t>
      </w:r>
    </w:p>
    <w:p w14:paraId="0D12C2A0" w14:textId="77777777" w:rsidR="007D595D" w:rsidRPr="00F15417" w:rsidRDefault="007D595D" w:rsidP="00E07B42">
      <w:pPr>
        <w:spacing w:before="0" w:after="0"/>
        <w:ind w:left="567"/>
      </w:pPr>
    </w:p>
    <w:p w14:paraId="23C12D13" w14:textId="344024E2" w:rsidR="007D595D" w:rsidRPr="00F15417" w:rsidRDefault="007D595D" w:rsidP="00E07B42">
      <w:pPr>
        <w:spacing w:before="0" w:after="0"/>
        <w:ind w:left="567"/>
      </w:pPr>
      <w:r w:rsidRPr="00F15417">
        <w:br w:type="page"/>
      </w:r>
      <w:r w:rsidRPr="00F15417">
        <w:lastRenderedPageBreak/>
        <w:t xml:space="preserve">Jebkurā gadījumā, saņemot atpakaļuzņemšanas pieprasījumu attiecībā uz kādu no saviem valstspiederīgajiem, pieprasījuma saņēmēja valsts atbild ne vēlāk kā 30 dienu laikā pēc </w:t>
      </w:r>
      <w:r>
        <w:t xml:space="preserve">minētā </w:t>
      </w:r>
      <w:r w:rsidRPr="00F15417">
        <w:t>pieprasījuma</w:t>
      </w:r>
      <w:r>
        <w:t xml:space="preserve"> </w:t>
      </w:r>
      <w:r w:rsidRPr="00F15417">
        <w:t>saskaņā ar termiņiem, kas paredzēti Konvencijas par starptautisko civilo aviāciju</w:t>
      </w:r>
      <w:r>
        <w:t>, kura noslēgta Čikāgā 1944. gada 7. decembrī,</w:t>
      </w:r>
      <w:r w:rsidRPr="00F15417">
        <w:t xml:space="preserve"> 9. pielikuma </w:t>
      </w:r>
      <w:r>
        <w:t xml:space="preserve">5. nodaļas </w:t>
      </w:r>
      <w:r w:rsidRPr="00F15417">
        <w:t>5.26. </w:t>
      </w:r>
      <w:r>
        <w:t>standartā</w:t>
      </w:r>
      <w:r w:rsidRPr="00F15417">
        <w:t>, izsniedzot saviem valstspiederīgajiem atbilstīgus ceļošanas dokumentus atgriešanas nolūkā vai pārliecinot pieprasījuma iesniedzēju valsti, ka attiecīgā persona nav tās valstspiederīgais.</w:t>
      </w:r>
    </w:p>
    <w:p w14:paraId="44EAE72D" w14:textId="77777777" w:rsidR="007D595D" w:rsidRPr="00F15417" w:rsidRDefault="007D595D" w:rsidP="00E07B42">
      <w:pPr>
        <w:spacing w:before="0" w:after="0"/>
      </w:pPr>
    </w:p>
    <w:p w14:paraId="02B388CF" w14:textId="77777777" w:rsidR="007D595D" w:rsidRPr="00F15417" w:rsidRDefault="007D595D" w:rsidP="00E07B42">
      <w:pPr>
        <w:spacing w:before="0" w:after="0"/>
      </w:pPr>
      <w:r>
        <w:t>3.</w:t>
      </w:r>
      <w:r>
        <w:tab/>
      </w:r>
      <w:r w:rsidRPr="00F15417">
        <w:t>Atgriešanas transportlīdzekļi</w:t>
      </w:r>
    </w:p>
    <w:p w14:paraId="3C943069" w14:textId="77777777" w:rsidR="007D595D" w:rsidRPr="00F15417" w:rsidRDefault="007D595D" w:rsidP="00E07B42">
      <w:pPr>
        <w:spacing w:before="0" w:after="0"/>
      </w:pPr>
    </w:p>
    <w:p w14:paraId="1C12035E" w14:textId="77777777" w:rsidR="007D595D" w:rsidRPr="00F15417" w:rsidRDefault="007D595D" w:rsidP="00E07B42">
      <w:pPr>
        <w:spacing w:before="0" w:after="0"/>
        <w:ind w:left="567"/>
      </w:pPr>
      <w:r w:rsidRPr="00F15417">
        <w:t>Atgriešana notiek, iepriekš par to paziņojot pieprasījuma saņēmējai valstij un izmantojot visus transportlīdzekļus, kas atbilst nolīguma vispārīgās daļas 74. pantā noteiktajiem pienākumiem.</w:t>
      </w:r>
      <w:r>
        <w:t xml:space="preserve"> </w:t>
      </w:r>
      <w:r w:rsidRPr="00F15417">
        <w:t>Atgriešana ar gaisa kuģi neaprobežojas ar regulāro avioreisu izmantošanu.</w:t>
      </w:r>
    </w:p>
    <w:p w14:paraId="7A17E1BF" w14:textId="77777777" w:rsidR="007D595D" w:rsidRPr="00F15417" w:rsidRDefault="007D595D" w:rsidP="00E07B42">
      <w:pPr>
        <w:spacing w:before="0" w:after="0"/>
      </w:pPr>
    </w:p>
    <w:p w14:paraId="013C49DC" w14:textId="77777777" w:rsidR="007D595D" w:rsidRPr="00F15417" w:rsidRDefault="007D595D" w:rsidP="00E07B42">
      <w:pPr>
        <w:spacing w:before="0" w:after="0"/>
      </w:pPr>
      <w:r>
        <w:t>4.</w:t>
      </w:r>
      <w:r>
        <w:tab/>
      </w:r>
      <w:r w:rsidRPr="00F15417">
        <w:t>Nepavadītu nepilngadīgo atgriešana</w:t>
      </w:r>
    </w:p>
    <w:p w14:paraId="00EA3EF0" w14:textId="77777777" w:rsidR="007D595D" w:rsidRPr="00F15417" w:rsidRDefault="007D595D" w:rsidP="00E07B42">
      <w:pPr>
        <w:spacing w:before="0" w:after="0"/>
      </w:pPr>
    </w:p>
    <w:p w14:paraId="357D31A4" w14:textId="77777777" w:rsidR="007D595D" w:rsidRPr="00F15417" w:rsidRDefault="007D595D" w:rsidP="00E07B42">
      <w:pPr>
        <w:spacing w:before="0" w:after="0"/>
        <w:ind w:left="567"/>
      </w:pPr>
      <w:r w:rsidRPr="00F15417">
        <w:t xml:space="preserve">Lai nodrošinātu bērna intereses, nepavadītu nepilngadīgo var atgriezt tikai pie viņa ģimenes locekļa, iecelta aizbildņa vai citām iestādēm, kas paredzētas valsts tiesību aktos, vai atbilstīgos uzņemšanas centros </w:t>
      </w:r>
      <w:r>
        <w:t>pieprasījuma saņēmējā valstī</w:t>
      </w:r>
      <w:r w:rsidRPr="00F15417">
        <w:t>.</w:t>
      </w:r>
    </w:p>
    <w:p w14:paraId="1EE62540" w14:textId="3BCFF6E9" w:rsidR="007D595D" w:rsidRPr="00F15417" w:rsidRDefault="007D595D" w:rsidP="00E07B42">
      <w:pPr>
        <w:spacing w:before="0" w:after="0"/>
      </w:pPr>
      <w:r w:rsidRPr="00F15417">
        <w:br w:type="page"/>
      </w:r>
      <w:r>
        <w:lastRenderedPageBreak/>
        <w:t>5.</w:t>
      </w:r>
      <w:r>
        <w:tab/>
      </w:r>
      <w:r w:rsidRPr="00F15417">
        <w:t>Divpusēji nolīgumi un vienošanās</w:t>
      </w:r>
    </w:p>
    <w:p w14:paraId="7E2FCA1C" w14:textId="77777777" w:rsidR="007D595D" w:rsidRPr="00F15417" w:rsidRDefault="007D595D" w:rsidP="00E07B42">
      <w:pPr>
        <w:spacing w:before="0" w:after="0"/>
      </w:pPr>
    </w:p>
    <w:p w14:paraId="0A69876A" w14:textId="77777777" w:rsidR="007D595D" w:rsidRPr="00F15417" w:rsidRDefault="007D595D" w:rsidP="00E07B42">
      <w:pPr>
        <w:spacing w:before="0" w:after="0"/>
        <w:ind w:left="567"/>
      </w:pPr>
      <w:r w:rsidRPr="00F15417">
        <w:t xml:space="preserve">Neskarot </w:t>
      </w:r>
      <w:r>
        <w:t xml:space="preserve">šā </w:t>
      </w:r>
      <w:r w:rsidRPr="00F15417">
        <w:t xml:space="preserve">nolīguma vispārīgās daļas VI sadaļas 4. nodaļas un šā pielikuma tiešu piemērojamību, Puses pēc vienas Puses pieprasījuma slēdz divpusējus nolīgumus </w:t>
      </w:r>
      <w:r>
        <w:t>vai</w:t>
      </w:r>
      <w:r w:rsidRPr="00F15417">
        <w:t xml:space="preserve"> vienošanās, kas reglamentē īpašus pienākumus saistībā ar attiecīgās Eiropas Savienības dalībvalsts un</w:t>
      </w:r>
      <w:r>
        <w:t xml:space="preserve"> </w:t>
      </w:r>
      <w:r w:rsidRPr="00F15417">
        <w:rPr>
          <w:i/>
        </w:rPr>
        <w:t>OACPS</w:t>
      </w:r>
      <w:r w:rsidRPr="00F15417">
        <w:t xml:space="preserve"> dalībvalsts valstspiederīgo </w:t>
      </w:r>
      <w:r>
        <w:t xml:space="preserve">atgriešanu un </w:t>
      </w:r>
      <w:r w:rsidRPr="00F15417">
        <w:t xml:space="preserve">atpakaļuzņemšanu. </w:t>
      </w:r>
      <w:r>
        <w:t>Minētie</w:t>
      </w:r>
      <w:r w:rsidRPr="00F15417">
        <w:t xml:space="preserve"> nolīgumi </w:t>
      </w:r>
      <w:r>
        <w:t xml:space="preserve">vai vienošanās </w:t>
      </w:r>
      <w:r w:rsidRPr="00F15417">
        <w:t>ietver īsākus termiņus identificēšanai un ceļošanas dokumentu izdošanai, lai vēl vairāk atvieglotu šā pielikuma īstenošanu. Ja kāda no šād</w:t>
      </w:r>
      <w:r>
        <w:t>u</w:t>
      </w:r>
      <w:r w:rsidRPr="00F15417">
        <w:t xml:space="preserve"> divpusēj</w:t>
      </w:r>
      <w:r>
        <w:t>u</w:t>
      </w:r>
      <w:r w:rsidRPr="00F15417">
        <w:t xml:space="preserve"> nolīgum</w:t>
      </w:r>
      <w:r>
        <w:t>u</w:t>
      </w:r>
      <w:r w:rsidRPr="00F15417">
        <w:t xml:space="preserve"> </w:t>
      </w:r>
      <w:r>
        <w:t>vai</w:t>
      </w:r>
      <w:r w:rsidRPr="00F15417">
        <w:t xml:space="preserve"> vienošan</w:t>
      </w:r>
      <w:r>
        <w:t>os</w:t>
      </w:r>
      <w:r w:rsidRPr="00F15417">
        <w:t xml:space="preserve"> </w:t>
      </w:r>
      <w:r>
        <w:t>p</w:t>
      </w:r>
      <w:r w:rsidRPr="00F15417">
        <w:t>us</w:t>
      </w:r>
      <w:r>
        <w:t>ēm</w:t>
      </w:r>
      <w:r w:rsidRPr="00F15417">
        <w:t xml:space="preserve"> to uzskata par vajadzīgu, </w:t>
      </w:r>
      <w:r>
        <w:t>minētie</w:t>
      </w:r>
      <w:r w:rsidRPr="00F15417">
        <w:t xml:space="preserve"> divpusēji</w:t>
      </w:r>
      <w:r>
        <w:t>e</w:t>
      </w:r>
      <w:r w:rsidRPr="00F15417">
        <w:t xml:space="preserve"> nolīgumi </w:t>
      </w:r>
      <w:r>
        <w:t>vai</w:t>
      </w:r>
      <w:r w:rsidRPr="00F15417">
        <w:t xml:space="preserve"> vienošanās attiecas uz </w:t>
      </w:r>
      <w:r>
        <w:t xml:space="preserve">tādu personu atgriešanas un atpakaļuzņemšanas pasākumiem, kuras nav pušu </w:t>
      </w:r>
      <w:r w:rsidRPr="00F15417">
        <w:t>valstspiederīg</w:t>
      </w:r>
      <w:r>
        <w:t>ie, ieskaitot</w:t>
      </w:r>
      <w:r w:rsidRPr="00F15417">
        <w:t xml:space="preserve"> bezvalstnieku</w:t>
      </w:r>
      <w:r>
        <w:t>s</w:t>
      </w:r>
      <w:r w:rsidRPr="00F15417">
        <w:t>, kuru pastāvīgā dzīvesvieta ir pieprasījuma saņēmējas valsts teritorijā.</w:t>
      </w:r>
    </w:p>
    <w:p w14:paraId="0D7CAF13" w14:textId="77777777" w:rsidR="007D595D" w:rsidRPr="00F15417" w:rsidRDefault="007D595D" w:rsidP="00E07B42">
      <w:pPr>
        <w:spacing w:before="0" w:after="0"/>
        <w:ind w:left="567"/>
      </w:pPr>
    </w:p>
    <w:p w14:paraId="03551CE9" w14:textId="77777777" w:rsidR="007D595D" w:rsidRPr="00F15417" w:rsidRDefault="007D595D" w:rsidP="00E07B42">
      <w:pPr>
        <w:spacing w:before="0" w:after="0"/>
        <w:ind w:left="567"/>
      </w:pPr>
      <w:r w:rsidRPr="00F15417">
        <w:t xml:space="preserve">Minētajos divpusējos nolīgumos </w:t>
      </w:r>
      <w:r>
        <w:t>vai</w:t>
      </w:r>
      <w:r w:rsidRPr="00F15417">
        <w:t xml:space="preserve"> vienošanās noteiktie pienākumi ir saderīgi ar šajā pielikumā izklāstītajiem noteikumiem.</w:t>
      </w:r>
    </w:p>
    <w:p w14:paraId="7342C22D" w14:textId="77777777" w:rsidR="007D595D" w:rsidRPr="00F15417" w:rsidRDefault="007D595D" w:rsidP="00E07B42">
      <w:pPr>
        <w:spacing w:before="0" w:after="0"/>
      </w:pPr>
    </w:p>
    <w:p w14:paraId="632026A5" w14:textId="77777777" w:rsidR="007D595D" w:rsidRPr="00F15417" w:rsidRDefault="007D595D" w:rsidP="00E07B42">
      <w:pPr>
        <w:spacing w:before="0" w:after="0"/>
      </w:pPr>
    </w:p>
    <w:p w14:paraId="637760E1" w14:textId="77777777" w:rsidR="007D595D" w:rsidRPr="00F15417" w:rsidRDefault="007D595D" w:rsidP="00E07B42">
      <w:pPr>
        <w:spacing w:before="0" w:after="0"/>
        <w:jc w:val="center"/>
      </w:pPr>
      <w:r w:rsidRPr="00F15417">
        <w:t>________________</w:t>
      </w:r>
    </w:p>
    <w:p w14:paraId="75CC88E1" w14:textId="77777777" w:rsidR="007D595D" w:rsidRDefault="007D595D" w:rsidP="00E07B42">
      <w:pPr>
        <w:spacing w:before="0" w:after="0"/>
        <w:jc w:val="right"/>
        <w:rPr>
          <w:b/>
          <w:bCs/>
          <w:u w:val="single"/>
        </w:rPr>
        <w:sectPr w:rsidR="007D595D" w:rsidSect="00E07B42">
          <w:headerReference w:type="default" r:id="rId14"/>
          <w:footerReference w:type="default" r:id="rId15"/>
          <w:footnotePr>
            <w:numRestart w:val="eachPage"/>
          </w:footnotePr>
          <w:endnotePr>
            <w:numFmt w:val="decimal"/>
          </w:endnotePr>
          <w:pgSz w:w="11907" w:h="16840" w:code="9"/>
          <w:pgMar w:top="567" w:right="1134" w:bottom="567" w:left="1134" w:header="567" w:footer="567" w:gutter="0"/>
          <w:pgNumType w:start="1"/>
          <w:cols w:space="720"/>
          <w:docGrid w:linePitch="326"/>
        </w:sectPr>
      </w:pPr>
    </w:p>
    <w:p w14:paraId="42AC0438" w14:textId="0BBF0FDB" w:rsidR="007D595D" w:rsidRPr="00F15417" w:rsidRDefault="007D595D" w:rsidP="00E07B42">
      <w:pPr>
        <w:spacing w:before="0" w:after="0"/>
        <w:jc w:val="right"/>
        <w:rPr>
          <w:rFonts w:eastAsia="Arial"/>
          <w:b/>
          <w:bCs/>
          <w:u w:val="single"/>
        </w:rPr>
      </w:pPr>
      <w:r w:rsidRPr="00F15417">
        <w:rPr>
          <w:b/>
          <w:bCs/>
          <w:u w:val="single"/>
        </w:rPr>
        <w:lastRenderedPageBreak/>
        <w:t>II PIELIKUMS</w:t>
      </w:r>
    </w:p>
    <w:p w14:paraId="5C2AA226" w14:textId="77777777" w:rsidR="007D595D" w:rsidRPr="00F15417" w:rsidRDefault="007D595D" w:rsidP="00E07B42">
      <w:pPr>
        <w:spacing w:before="0" w:after="0"/>
        <w:jc w:val="center"/>
        <w:rPr>
          <w:rFonts w:eastAsia="Arial"/>
        </w:rPr>
      </w:pPr>
    </w:p>
    <w:p w14:paraId="6A9B626B" w14:textId="77777777" w:rsidR="007D595D" w:rsidRPr="00F15417" w:rsidRDefault="007D595D" w:rsidP="00E07B42">
      <w:pPr>
        <w:spacing w:before="0" w:after="0"/>
        <w:jc w:val="center"/>
        <w:rPr>
          <w:rFonts w:eastAsia="Arial"/>
        </w:rPr>
      </w:pPr>
    </w:p>
    <w:p w14:paraId="661BA22C" w14:textId="77777777" w:rsidR="007D595D" w:rsidRPr="00F15417" w:rsidRDefault="007D595D" w:rsidP="00E07B42">
      <w:pPr>
        <w:spacing w:before="0" w:after="0"/>
        <w:jc w:val="center"/>
        <w:rPr>
          <w:rFonts w:eastAsia="Arial"/>
        </w:rPr>
      </w:pPr>
      <w:r w:rsidRPr="00F15417">
        <w:t>EIROPAS INVESTĪCIJU BANKAS DARBĪBAS</w:t>
      </w:r>
    </w:p>
    <w:p w14:paraId="4D296320" w14:textId="77777777" w:rsidR="007D595D" w:rsidRPr="00F15417" w:rsidRDefault="007D595D" w:rsidP="00E07B42">
      <w:pPr>
        <w:spacing w:before="0" w:after="0"/>
        <w:jc w:val="center"/>
        <w:rPr>
          <w:rFonts w:eastAsia="Arial"/>
        </w:rPr>
      </w:pPr>
    </w:p>
    <w:p w14:paraId="47CCA71B" w14:textId="77777777" w:rsidR="007D595D" w:rsidRPr="00F15417" w:rsidRDefault="007D595D" w:rsidP="00E07B42">
      <w:pPr>
        <w:spacing w:before="0" w:after="0"/>
        <w:jc w:val="center"/>
        <w:rPr>
          <w:rFonts w:eastAsia="Arial"/>
        </w:rPr>
      </w:pPr>
    </w:p>
    <w:p w14:paraId="1133808B" w14:textId="77777777" w:rsidR="007D595D" w:rsidRPr="00F15417" w:rsidRDefault="007D595D" w:rsidP="00E07B42">
      <w:pPr>
        <w:spacing w:before="0" w:after="0"/>
        <w:jc w:val="center"/>
        <w:rPr>
          <w:rFonts w:eastAsia="Arial"/>
        </w:rPr>
      </w:pPr>
      <w:r w:rsidRPr="00F15417">
        <w:t>1. PANTS</w:t>
      </w:r>
    </w:p>
    <w:p w14:paraId="7FD6FDC7" w14:textId="77777777" w:rsidR="007D595D" w:rsidRPr="00F15417" w:rsidRDefault="007D595D" w:rsidP="00E07B42">
      <w:pPr>
        <w:spacing w:before="0" w:after="0"/>
        <w:jc w:val="center"/>
        <w:rPr>
          <w:rFonts w:eastAsia="Arial"/>
        </w:rPr>
      </w:pPr>
    </w:p>
    <w:p w14:paraId="75D2BEB7" w14:textId="77777777" w:rsidR="007D595D" w:rsidRPr="00F15417" w:rsidRDefault="007D595D" w:rsidP="00E07B42">
      <w:pPr>
        <w:spacing w:before="0" w:after="0"/>
        <w:jc w:val="center"/>
        <w:rPr>
          <w:rFonts w:eastAsia="Arial"/>
        </w:rPr>
      </w:pPr>
      <w:r w:rsidRPr="00F15417">
        <w:t>Tiesībsubjektība un statuss</w:t>
      </w:r>
    </w:p>
    <w:p w14:paraId="30EB6366" w14:textId="77777777" w:rsidR="007D595D" w:rsidRPr="00F15417" w:rsidRDefault="007D595D" w:rsidP="00E07B42">
      <w:pPr>
        <w:spacing w:before="0" w:after="0"/>
        <w:ind w:left="567" w:hanging="567"/>
        <w:rPr>
          <w:rFonts w:eastAsia="Arial"/>
        </w:rPr>
      </w:pPr>
    </w:p>
    <w:p w14:paraId="51510FB4" w14:textId="77777777" w:rsidR="007D595D" w:rsidRPr="00F15417" w:rsidRDefault="007D595D" w:rsidP="00E07B42">
      <w:pPr>
        <w:spacing w:before="0" w:after="0"/>
        <w:ind w:left="567" w:hanging="567"/>
        <w:rPr>
          <w:rFonts w:eastAsia="Arial"/>
        </w:rPr>
      </w:pPr>
      <w:r w:rsidRPr="00F15417">
        <w:t>1.</w:t>
      </w:r>
      <w:r w:rsidRPr="00F15417">
        <w:tab/>
        <w:t xml:space="preserve">Eiropas Investīciju bankai ("EIB") un jebkuram EIB meitasuzņēmumam ir </w:t>
      </w:r>
      <w:r>
        <w:t>tiesībsubjektība</w:t>
      </w:r>
      <w:r w:rsidRPr="00F15417">
        <w:t xml:space="preserve"> </w:t>
      </w:r>
      <w:r w:rsidRPr="00F15417">
        <w:rPr>
          <w:i/>
        </w:rPr>
        <w:t>OACPS</w:t>
      </w:r>
      <w:r w:rsidRPr="00F15417">
        <w:t xml:space="preserve"> dalībvalstu teritorijā, ieskaitot jo īpaši tiesības slēgt līgumus, iegūt un atsavināt kustamu un nekustamu īpašumu un būt par pusi tiesas procesos.</w:t>
      </w:r>
    </w:p>
    <w:p w14:paraId="2DD44974" w14:textId="77777777" w:rsidR="007D595D" w:rsidRPr="00F15417" w:rsidRDefault="007D595D" w:rsidP="00E07B42">
      <w:pPr>
        <w:spacing w:before="0" w:after="0"/>
        <w:ind w:left="567" w:hanging="567"/>
        <w:rPr>
          <w:rFonts w:eastAsia="Arial"/>
        </w:rPr>
      </w:pPr>
    </w:p>
    <w:p w14:paraId="4412B18B" w14:textId="77777777" w:rsidR="007D595D" w:rsidRPr="00F15417" w:rsidRDefault="007D595D" w:rsidP="00E07B42">
      <w:pPr>
        <w:spacing w:before="0" w:after="0"/>
        <w:ind w:left="567" w:hanging="567"/>
        <w:rPr>
          <w:rFonts w:eastAsia="Arial"/>
        </w:rPr>
      </w:pPr>
      <w:r w:rsidRPr="00F15417">
        <w:t>2.</w:t>
      </w:r>
      <w:r w:rsidRPr="00F15417">
        <w:tab/>
        <w:t xml:space="preserve">EIB un jebkuram EIB meitasuzņēmumam katras </w:t>
      </w:r>
      <w:r w:rsidRPr="00F15417">
        <w:rPr>
          <w:i/>
        </w:rPr>
        <w:t>OACPS</w:t>
      </w:r>
      <w:r w:rsidRPr="00F15417">
        <w:t xml:space="preserve"> dalībvalsts teritorijā piemēro tādu </w:t>
      </w:r>
      <w:r>
        <w:t xml:space="preserve">pašu </w:t>
      </w:r>
      <w:r w:rsidRPr="00F15417">
        <w:t>nodokļu un muitas režīmu</w:t>
      </w:r>
      <w:r>
        <w:t xml:space="preserve"> un statusu</w:t>
      </w:r>
      <w:r w:rsidRPr="00F15417">
        <w:t xml:space="preserve">, </w:t>
      </w:r>
      <w:r>
        <w:t>kādu</w:t>
      </w:r>
      <w:r w:rsidRPr="00F15417">
        <w:t xml:space="preserve"> piemēro starptautiskai iestādei, kura darbojas šajā </w:t>
      </w:r>
      <w:r w:rsidRPr="00F15417">
        <w:rPr>
          <w:i/>
        </w:rPr>
        <w:t>OACP</w:t>
      </w:r>
      <w:r w:rsidRPr="00F15417">
        <w:t>S dalībvalstī un kurai saistībā ar šādu režīmu un statusu ir vislielākās priekšrocības.</w:t>
      </w:r>
    </w:p>
    <w:p w14:paraId="1C320980" w14:textId="77777777" w:rsidR="007D595D" w:rsidRPr="00F15417" w:rsidRDefault="007D595D" w:rsidP="00E07B42">
      <w:pPr>
        <w:spacing w:before="0" w:after="0"/>
        <w:ind w:left="567" w:hanging="567"/>
        <w:rPr>
          <w:rFonts w:eastAsia="Arial"/>
        </w:rPr>
      </w:pPr>
    </w:p>
    <w:p w14:paraId="46A32B79" w14:textId="77777777" w:rsidR="007D595D" w:rsidRPr="00F15417" w:rsidRDefault="007D595D" w:rsidP="00E07B42">
      <w:pPr>
        <w:spacing w:before="0" w:after="0"/>
        <w:jc w:val="center"/>
        <w:rPr>
          <w:rFonts w:eastAsia="Arial"/>
        </w:rPr>
      </w:pPr>
    </w:p>
    <w:p w14:paraId="7CC78EBB" w14:textId="0E37BFA0" w:rsidR="007D595D" w:rsidRPr="00F15417" w:rsidRDefault="007D595D" w:rsidP="00E07B42">
      <w:pPr>
        <w:spacing w:before="0" w:after="0"/>
        <w:jc w:val="center"/>
        <w:rPr>
          <w:rFonts w:eastAsia="Arial"/>
        </w:rPr>
      </w:pPr>
      <w:r w:rsidRPr="00F15417">
        <w:br w:type="page"/>
      </w:r>
      <w:r w:rsidRPr="00F15417">
        <w:lastRenderedPageBreak/>
        <w:t>2. PANTS</w:t>
      </w:r>
    </w:p>
    <w:p w14:paraId="0EBB8A9B" w14:textId="77777777" w:rsidR="007D595D" w:rsidRPr="00F15417" w:rsidRDefault="007D595D" w:rsidP="00E07B42">
      <w:pPr>
        <w:spacing w:before="0" w:after="0"/>
        <w:jc w:val="center"/>
        <w:rPr>
          <w:rFonts w:eastAsia="Arial"/>
        </w:rPr>
      </w:pPr>
    </w:p>
    <w:p w14:paraId="4BC11AB9" w14:textId="77777777" w:rsidR="007D595D" w:rsidRPr="00F15417" w:rsidRDefault="007D595D" w:rsidP="00E07B42">
      <w:pPr>
        <w:spacing w:before="0" w:after="0"/>
        <w:jc w:val="center"/>
        <w:rPr>
          <w:rFonts w:eastAsia="Arial"/>
        </w:rPr>
      </w:pPr>
      <w:r w:rsidRPr="00F15417">
        <w:t>Banku un finanšu regulējums</w:t>
      </w:r>
    </w:p>
    <w:p w14:paraId="4A2B10CF" w14:textId="77777777" w:rsidR="007D595D" w:rsidRPr="00F15417" w:rsidRDefault="007D595D" w:rsidP="00E07B42">
      <w:pPr>
        <w:spacing w:before="0" w:after="0"/>
        <w:rPr>
          <w:rFonts w:eastAsia="Arial"/>
        </w:rPr>
      </w:pPr>
    </w:p>
    <w:p w14:paraId="7130BAB9" w14:textId="77777777" w:rsidR="007D595D" w:rsidRPr="00F15417" w:rsidRDefault="007D595D" w:rsidP="00E07B42">
      <w:pPr>
        <w:spacing w:before="0" w:after="0"/>
        <w:rPr>
          <w:rFonts w:eastAsia="Arial"/>
        </w:rPr>
      </w:pPr>
      <w:r w:rsidRPr="00F15417">
        <w:t xml:space="preserve">EIB un jebkurš EIB meitasuzņēmums var kā starptautiska organizācija </w:t>
      </w:r>
      <w:r w:rsidRPr="00F15417">
        <w:rPr>
          <w:i/>
        </w:rPr>
        <w:t>OACPS</w:t>
      </w:r>
      <w:r w:rsidRPr="00F15417">
        <w:t xml:space="preserve"> dalībvalstu teritorijā šajā nolīgumā paredzētajos nolūkos veikt darbības, kuras paredzētas EIB vai šāda meitasuzņēmuma statūtos, </w:t>
      </w:r>
      <w:r>
        <w:t>kā tie varētu būt grozīti</w:t>
      </w:r>
      <w:r w:rsidRPr="00F15417">
        <w:t>, un starp kurām ir šādas – nodrošināt finansējumu ar aizdevumiem, obligācijām, garantijām, pašu kapitālu, kvazikapitālu vai jebkuriem citiem finansēšanas instrumentiem, sniegt vai finansēt tehnisko palīdzību, ieguldīt naudas tirgos, pirkt un pārdot vērtspapīrus un veikt jebkuras citas finanšu operācijas, kas saistītas ar jebkuru šādu darbību, kā arī izmantot bankas kontus jebkurā valūtā.</w:t>
      </w:r>
    </w:p>
    <w:p w14:paraId="75785020" w14:textId="77777777" w:rsidR="007D595D" w:rsidRPr="00F15417" w:rsidRDefault="007D595D" w:rsidP="00E07B42">
      <w:pPr>
        <w:spacing w:before="0" w:after="0"/>
        <w:jc w:val="center"/>
        <w:rPr>
          <w:rFonts w:eastAsia="Arial"/>
        </w:rPr>
      </w:pPr>
    </w:p>
    <w:p w14:paraId="23A6E4D2" w14:textId="77777777" w:rsidR="007D595D" w:rsidRPr="00F15417" w:rsidRDefault="007D595D" w:rsidP="00E07B42">
      <w:pPr>
        <w:spacing w:before="0" w:after="0"/>
        <w:jc w:val="center"/>
        <w:rPr>
          <w:rFonts w:eastAsia="Arial"/>
        </w:rPr>
      </w:pPr>
    </w:p>
    <w:p w14:paraId="54A5163E" w14:textId="77777777" w:rsidR="007D595D" w:rsidRPr="00F15417" w:rsidRDefault="007D595D" w:rsidP="00E07B42">
      <w:pPr>
        <w:spacing w:before="0" w:after="0"/>
        <w:jc w:val="center"/>
        <w:rPr>
          <w:rFonts w:eastAsia="Arial"/>
        </w:rPr>
      </w:pPr>
      <w:r w:rsidRPr="00F15417">
        <w:t>3. PANTS</w:t>
      </w:r>
    </w:p>
    <w:p w14:paraId="5C532D13" w14:textId="77777777" w:rsidR="007D595D" w:rsidRPr="00F15417" w:rsidRDefault="007D595D" w:rsidP="00E07B42">
      <w:pPr>
        <w:spacing w:before="0" w:after="0"/>
        <w:jc w:val="center"/>
        <w:rPr>
          <w:rFonts w:eastAsia="Arial"/>
        </w:rPr>
      </w:pPr>
    </w:p>
    <w:p w14:paraId="7DF528F6" w14:textId="77777777" w:rsidR="007D595D" w:rsidRPr="00F15417" w:rsidRDefault="007D595D" w:rsidP="00E07B42">
      <w:pPr>
        <w:spacing w:before="0" w:after="0"/>
        <w:jc w:val="center"/>
        <w:rPr>
          <w:rFonts w:eastAsia="Arial"/>
        </w:rPr>
      </w:pPr>
      <w:r w:rsidRPr="00F15417">
        <w:t>Ārvalstu valūta</w:t>
      </w:r>
    </w:p>
    <w:p w14:paraId="41315742" w14:textId="77777777" w:rsidR="007D595D" w:rsidRPr="00F15417" w:rsidRDefault="007D595D" w:rsidP="00E07B42">
      <w:pPr>
        <w:spacing w:before="0" w:after="0"/>
        <w:ind w:left="567" w:hanging="567"/>
        <w:rPr>
          <w:rFonts w:eastAsia="Arial"/>
        </w:rPr>
      </w:pPr>
    </w:p>
    <w:p w14:paraId="1CED5C6A" w14:textId="77777777" w:rsidR="007D595D" w:rsidRPr="00F15417" w:rsidRDefault="007D595D" w:rsidP="00E07B42">
      <w:pPr>
        <w:spacing w:before="0" w:after="0"/>
        <w:ind w:left="567" w:hanging="567"/>
        <w:rPr>
          <w:rFonts w:eastAsia="Arial"/>
        </w:rPr>
      </w:pPr>
      <w:r w:rsidRPr="00F15417">
        <w:t>1.</w:t>
      </w:r>
      <w:r w:rsidRPr="00F15417">
        <w:tab/>
        <w:t xml:space="preserve">Attiecībā uz visām operācijām, kuras veic EIB vai kāds tās meitasuzņēmums, ko finansē ES, lai atbalstītu šā nolīguma mērķu sasniegšanu, </w:t>
      </w:r>
      <w:r w:rsidRPr="00F15417">
        <w:rPr>
          <w:i/>
        </w:rPr>
        <w:t>OACPS</w:t>
      </w:r>
      <w:r w:rsidRPr="00F15417">
        <w:t xml:space="preserve"> dalībvalstis nodrošina, ka:</w:t>
      </w:r>
    </w:p>
    <w:p w14:paraId="58FF1564" w14:textId="77777777" w:rsidR="007D595D" w:rsidRPr="00F15417" w:rsidRDefault="007D595D" w:rsidP="00E07B42">
      <w:pPr>
        <w:spacing w:before="0" w:after="0"/>
        <w:ind w:left="567" w:hanging="567"/>
        <w:rPr>
          <w:rFonts w:eastAsia="Arial"/>
        </w:rPr>
      </w:pPr>
    </w:p>
    <w:p w14:paraId="4CE470B9" w14:textId="77777777" w:rsidR="007D595D" w:rsidRPr="00F15417" w:rsidRDefault="007D595D" w:rsidP="00E07B42">
      <w:pPr>
        <w:spacing w:before="0" w:after="0"/>
        <w:ind w:left="1134" w:hanging="567"/>
        <w:rPr>
          <w:rFonts w:eastAsia="Arial"/>
        </w:rPr>
      </w:pPr>
      <w:r w:rsidRPr="00F15417">
        <w:t>a)</w:t>
      </w:r>
      <w:r w:rsidRPr="00F15417">
        <w:tab/>
        <w:t xml:space="preserve">saņēmēji un darījumu partneri pēc tābrīža valūtas kursa var konvertēt jebkurā pilnībā konvertējamā valūtā summas </w:t>
      </w:r>
      <w:r>
        <w:t xml:space="preserve">attiecīgās </w:t>
      </w:r>
      <w:r w:rsidRPr="00F15417">
        <w:rPr>
          <w:i/>
        </w:rPr>
        <w:t>OACPS</w:t>
      </w:r>
      <w:r>
        <w:t xml:space="preserve"> dalībvalst</w:t>
      </w:r>
      <w:r w:rsidRPr="00F15417">
        <w:t>s valūtā, kas vajadzīgas, lai laikus veiktu visus maksājumus, kuri saistībā ar šādām operācijām pienākas EIB vai EIB meitasuzņēmumam</w:t>
      </w:r>
      <w:r>
        <w:t>;</w:t>
      </w:r>
      <w:r w:rsidRPr="00F15417">
        <w:t xml:space="preserve"> un</w:t>
      </w:r>
    </w:p>
    <w:p w14:paraId="72C5496A" w14:textId="77777777" w:rsidR="007D595D" w:rsidRPr="00F15417" w:rsidRDefault="007D595D" w:rsidP="00E07B42">
      <w:pPr>
        <w:spacing w:before="0" w:after="0"/>
        <w:ind w:left="1134" w:hanging="567"/>
        <w:rPr>
          <w:rFonts w:eastAsia="Arial"/>
        </w:rPr>
      </w:pPr>
    </w:p>
    <w:p w14:paraId="159E4A0B" w14:textId="266BBCD3" w:rsidR="007D595D" w:rsidRPr="00F15417" w:rsidRDefault="007D595D" w:rsidP="00E07B42">
      <w:pPr>
        <w:spacing w:before="0" w:after="0"/>
        <w:ind w:left="1134" w:hanging="567"/>
        <w:rPr>
          <w:rFonts w:eastAsia="Arial"/>
        </w:rPr>
      </w:pPr>
      <w:r w:rsidRPr="00F15417">
        <w:br w:type="page"/>
      </w:r>
      <w:r w:rsidRPr="00F15417">
        <w:lastRenderedPageBreak/>
        <w:t>b)</w:t>
      </w:r>
      <w:r w:rsidRPr="00F15417">
        <w:tab/>
        <w:t>šā</w:t>
      </w:r>
      <w:r>
        <w:t xml:space="preserve"> punkta a) apakšpunktā minētās</w:t>
      </w:r>
      <w:r w:rsidRPr="00F15417">
        <w:t xml:space="preserve"> summas ir brīvi, nekavējoties un faktiski pārvedamas attiecīgās </w:t>
      </w:r>
      <w:r w:rsidRPr="00F15417">
        <w:rPr>
          <w:i/>
        </w:rPr>
        <w:t>OACPS</w:t>
      </w:r>
      <w:r w:rsidRPr="00F15417">
        <w:t xml:space="preserve"> dalībvalsts teritorijā vai ārpus tās, lai </w:t>
      </w:r>
      <w:r>
        <w:t xml:space="preserve">a) apakšpunktā </w:t>
      </w:r>
      <w:r w:rsidRPr="00F15417">
        <w:t>minētais saņēmējs vai darījumu partneris varētu izpildīt savas saistības pret minēto EIB vai EIB meitasuzņēmumu.</w:t>
      </w:r>
    </w:p>
    <w:p w14:paraId="748B3613" w14:textId="77777777" w:rsidR="007D595D" w:rsidRPr="00F15417" w:rsidRDefault="007D595D" w:rsidP="00E07B42">
      <w:pPr>
        <w:spacing w:before="0" w:after="0"/>
        <w:ind w:left="567" w:hanging="567"/>
        <w:rPr>
          <w:rFonts w:eastAsia="Arial"/>
        </w:rPr>
      </w:pPr>
    </w:p>
    <w:p w14:paraId="1BA66BF1" w14:textId="77777777" w:rsidR="007D595D" w:rsidRPr="00F15417" w:rsidRDefault="007D595D" w:rsidP="00E07B42">
      <w:pPr>
        <w:spacing w:before="0" w:after="0"/>
        <w:ind w:left="567" w:hanging="567"/>
        <w:rPr>
          <w:rFonts w:eastAsia="Arial"/>
        </w:rPr>
      </w:pPr>
      <w:r w:rsidRPr="00F15417">
        <w:t>2.</w:t>
      </w:r>
      <w:r w:rsidRPr="00F15417">
        <w:tab/>
        <w:t>Attiecībā uz visām operācijām, kuras veic EIB vai kāds tās meitasuzņēmums, ko finansē ES, lai atbalstītu šā nolīguma mērķu sasniegšanu</w:t>
      </w:r>
      <w:r w:rsidRPr="00F15417">
        <w:rPr>
          <w:i/>
        </w:rPr>
        <w:t xml:space="preserve"> OACPS</w:t>
      </w:r>
      <w:r w:rsidRPr="00F15417">
        <w:t xml:space="preserve"> dalībvalstis nodrošina, ka EIB vai EIB meitasuzņēmums var:</w:t>
      </w:r>
    </w:p>
    <w:p w14:paraId="5A87CBE6" w14:textId="77777777" w:rsidR="007D595D" w:rsidRPr="00F15417" w:rsidRDefault="007D595D" w:rsidP="00E07B42">
      <w:pPr>
        <w:spacing w:before="0" w:after="0"/>
        <w:ind w:left="1134" w:hanging="567"/>
        <w:rPr>
          <w:rFonts w:eastAsia="Arial"/>
        </w:rPr>
      </w:pPr>
    </w:p>
    <w:p w14:paraId="26A61E1C" w14:textId="77777777" w:rsidR="007D595D" w:rsidRPr="00F15417" w:rsidRDefault="007D595D" w:rsidP="00E07B42">
      <w:pPr>
        <w:spacing w:before="0" w:after="0"/>
        <w:ind w:left="1134" w:hanging="567"/>
        <w:rPr>
          <w:rFonts w:eastAsia="Arial"/>
        </w:rPr>
      </w:pPr>
      <w:r>
        <w:t>a</w:t>
      </w:r>
      <w:r w:rsidRPr="00F15417">
        <w:t>)</w:t>
      </w:r>
      <w:r w:rsidRPr="00F15417">
        <w:tab/>
        <w:t xml:space="preserve">konvertēt jebkurā pilnībā konvertējamā valūtā pēc tābrīža valūtas kursa summas attiecīgās </w:t>
      </w:r>
      <w:r w:rsidRPr="00F15417">
        <w:rPr>
          <w:i/>
        </w:rPr>
        <w:t>OACPS</w:t>
      </w:r>
      <w:r w:rsidRPr="00F15417">
        <w:t xml:space="preserve"> dalībvalsts valūtā, ko saņēmusi EIB vai EIB meitasuzņēmums</w:t>
      </w:r>
      <w:r>
        <w:t>;</w:t>
      </w:r>
    </w:p>
    <w:p w14:paraId="4DDDCCB2" w14:textId="77777777" w:rsidR="007D595D" w:rsidRPr="00F15417" w:rsidRDefault="007D595D" w:rsidP="00E07B42">
      <w:pPr>
        <w:spacing w:before="0" w:after="0"/>
        <w:ind w:left="1134" w:hanging="567"/>
        <w:rPr>
          <w:rFonts w:eastAsia="Arial"/>
        </w:rPr>
      </w:pPr>
    </w:p>
    <w:p w14:paraId="5102AF2A" w14:textId="77777777" w:rsidR="007D595D" w:rsidRPr="00F15417" w:rsidRDefault="007D595D" w:rsidP="00E07B42">
      <w:pPr>
        <w:spacing w:before="0" w:after="0"/>
        <w:ind w:left="1134" w:hanging="567"/>
        <w:rPr>
          <w:rFonts w:eastAsia="Arial"/>
        </w:rPr>
      </w:pPr>
      <w:r>
        <w:t>b</w:t>
      </w:r>
      <w:r w:rsidRPr="00F15417">
        <w:t>)</w:t>
      </w:r>
      <w:r w:rsidRPr="00F15417">
        <w:tab/>
        <w:t xml:space="preserve">brīvi, nekavējoties un faktiski pārvest </w:t>
      </w:r>
      <w:r>
        <w:t xml:space="preserve">a) apakšpunktā minētās </w:t>
      </w:r>
      <w:r w:rsidRPr="00F15417">
        <w:t xml:space="preserve">summas, kas konvertētas ārpus attiecīgās </w:t>
      </w:r>
      <w:r w:rsidRPr="00F15417">
        <w:rPr>
          <w:i/>
        </w:rPr>
        <w:t>OACP</w:t>
      </w:r>
      <w:r w:rsidRPr="00F15417">
        <w:t xml:space="preserve">S dalībvalsts teritorijas, uz tādiem bankas kontiem, ko EIB vai EIB meitasuzņēmums var brīvi noteikt, vai rīkoties ar šādām summām attiecīgās </w:t>
      </w:r>
      <w:r w:rsidRPr="00F15417">
        <w:rPr>
          <w:i/>
        </w:rPr>
        <w:t>OACPS</w:t>
      </w:r>
      <w:r w:rsidRPr="00F15417">
        <w:t xml:space="preserve"> dalībvalsts teritorijā</w:t>
      </w:r>
      <w:r>
        <w:t>; un</w:t>
      </w:r>
    </w:p>
    <w:p w14:paraId="6F06CAAD" w14:textId="77777777" w:rsidR="007D595D" w:rsidRPr="00F15417" w:rsidRDefault="007D595D" w:rsidP="00E07B42">
      <w:pPr>
        <w:spacing w:before="0" w:after="0"/>
        <w:ind w:left="1134" w:hanging="567"/>
        <w:rPr>
          <w:rFonts w:eastAsia="Arial"/>
        </w:rPr>
      </w:pPr>
    </w:p>
    <w:p w14:paraId="729A48AE" w14:textId="77777777" w:rsidR="007D595D" w:rsidRPr="00F15417" w:rsidRDefault="007D595D" w:rsidP="00E07B42">
      <w:pPr>
        <w:spacing w:before="0" w:after="0"/>
        <w:ind w:left="1134" w:hanging="567"/>
        <w:rPr>
          <w:rFonts w:eastAsia="Arial"/>
        </w:rPr>
      </w:pPr>
      <w:r>
        <w:t>c</w:t>
      </w:r>
      <w:r w:rsidRPr="00F15417">
        <w:t>)</w:t>
      </w:r>
      <w:r w:rsidRPr="00F15417">
        <w:tab/>
        <w:t xml:space="preserve">konvertēt jebkuras summas jebkurā pilnībā konvertējamā valūtā attiecīgās </w:t>
      </w:r>
      <w:r w:rsidRPr="00F15417">
        <w:rPr>
          <w:i/>
        </w:rPr>
        <w:t>OACPS</w:t>
      </w:r>
      <w:r w:rsidRPr="00F15417">
        <w:t xml:space="preserve"> dalībvalsts valūtā pēc tābrīža valūtas kursa.</w:t>
      </w:r>
    </w:p>
    <w:p w14:paraId="23E3228A" w14:textId="77777777" w:rsidR="007D595D" w:rsidRPr="00F15417" w:rsidRDefault="007D595D" w:rsidP="00E07B42">
      <w:pPr>
        <w:spacing w:before="0" w:after="0"/>
        <w:jc w:val="center"/>
        <w:rPr>
          <w:rFonts w:eastAsia="Arial"/>
        </w:rPr>
      </w:pPr>
    </w:p>
    <w:p w14:paraId="5BB0CE30" w14:textId="77777777" w:rsidR="007D595D" w:rsidRPr="00F15417" w:rsidRDefault="007D595D" w:rsidP="00E07B42">
      <w:pPr>
        <w:spacing w:before="0" w:after="0"/>
        <w:jc w:val="center"/>
        <w:rPr>
          <w:rFonts w:eastAsia="Arial"/>
        </w:rPr>
      </w:pPr>
    </w:p>
    <w:p w14:paraId="28E30146" w14:textId="3F3D7463" w:rsidR="007D595D" w:rsidRPr="00F15417" w:rsidRDefault="007D595D" w:rsidP="00E07B42">
      <w:pPr>
        <w:spacing w:before="0" w:after="0"/>
        <w:jc w:val="center"/>
        <w:rPr>
          <w:rFonts w:eastAsia="Arial"/>
        </w:rPr>
      </w:pPr>
      <w:r w:rsidRPr="00F15417">
        <w:br w:type="page"/>
      </w:r>
      <w:r w:rsidRPr="00F15417">
        <w:lastRenderedPageBreak/>
        <w:t>4. PANTS</w:t>
      </w:r>
    </w:p>
    <w:p w14:paraId="27B49B3F" w14:textId="77777777" w:rsidR="007D595D" w:rsidRPr="00F15417" w:rsidRDefault="007D595D" w:rsidP="00E07B42">
      <w:pPr>
        <w:spacing w:before="0" w:after="0"/>
        <w:jc w:val="center"/>
        <w:rPr>
          <w:rFonts w:eastAsia="Arial"/>
        </w:rPr>
      </w:pPr>
    </w:p>
    <w:p w14:paraId="56B477EF" w14:textId="77777777" w:rsidR="007D595D" w:rsidRPr="00F15417" w:rsidRDefault="007D595D" w:rsidP="00E07B42">
      <w:pPr>
        <w:spacing w:before="0" w:after="0"/>
        <w:jc w:val="center"/>
        <w:rPr>
          <w:rFonts w:eastAsia="Arial"/>
        </w:rPr>
      </w:pPr>
      <w:r w:rsidRPr="00F15417">
        <w:t>Tiesas nolēmumu atzīšana</w:t>
      </w:r>
    </w:p>
    <w:p w14:paraId="6469E091" w14:textId="77777777" w:rsidR="007D595D" w:rsidRPr="00F15417" w:rsidRDefault="007D595D" w:rsidP="00E07B42">
      <w:pPr>
        <w:spacing w:before="0" w:after="0"/>
        <w:jc w:val="center"/>
        <w:rPr>
          <w:rFonts w:eastAsia="Arial"/>
        </w:rPr>
      </w:pPr>
    </w:p>
    <w:p w14:paraId="4CD90539" w14:textId="77777777" w:rsidR="007D595D" w:rsidRDefault="007D595D" w:rsidP="00E07B42">
      <w:pPr>
        <w:spacing w:before="0" w:after="0"/>
      </w:pPr>
      <w:r w:rsidRPr="00F15417">
        <w:t xml:space="preserve">Attiecībā uz visiem strīdiem, kas rodas starp EIB vai </w:t>
      </w:r>
      <w:r>
        <w:t xml:space="preserve">jebkuru </w:t>
      </w:r>
      <w:r w:rsidRPr="00F15417">
        <w:t xml:space="preserve">EIB meitasuzņēmumu un saņēmēju vai jebkuru trešo personu attiecībā uz EIB vai </w:t>
      </w:r>
      <w:r>
        <w:t xml:space="preserve">jebkura </w:t>
      </w:r>
      <w:r w:rsidRPr="00F15417">
        <w:t>EIB meitasuzņēmuma darbībām, lai sasniegtu šā nolīguma mērķus</w:t>
      </w:r>
      <w:r>
        <w:t>,</w:t>
      </w:r>
      <w:r w:rsidRPr="00F15417">
        <w:t xml:space="preserve"> katra </w:t>
      </w:r>
      <w:r w:rsidRPr="00F15417">
        <w:rPr>
          <w:i/>
        </w:rPr>
        <w:t>OACPS</w:t>
      </w:r>
      <w:r w:rsidRPr="00F15417">
        <w:t xml:space="preserve"> dalībvalsts apņemas:</w:t>
      </w:r>
    </w:p>
    <w:p w14:paraId="3CAA40C9" w14:textId="77777777" w:rsidR="007D595D" w:rsidRDefault="007D595D" w:rsidP="00E07B42">
      <w:pPr>
        <w:spacing w:before="0" w:after="0"/>
      </w:pPr>
    </w:p>
    <w:p w14:paraId="6A843A21" w14:textId="77777777" w:rsidR="007D595D" w:rsidRDefault="007D595D" w:rsidP="00E07B42">
      <w:pPr>
        <w:spacing w:before="0" w:after="0"/>
        <w:ind w:left="567" w:hanging="567"/>
      </w:pPr>
      <w:r>
        <w:t>a</w:t>
      </w:r>
      <w:r w:rsidRPr="00F15417">
        <w:t>)</w:t>
      </w:r>
      <w:r>
        <w:tab/>
      </w:r>
      <w:r w:rsidRPr="00F15417">
        <w:t xml:space="preserve">nodrošināt, </w:t>
      </w:r>
      <w:r>
        <w:t>ka</w:t>
      </w:r>
      <w:r w:rsidRPr="00F15417">
        <w:t xml:space="preserve"> </w:t>
      </w:r>
      <w:r w:rsidRPr="00F15417">
        <w:rPr>
          <w:i/>
        </w:rPr>
        <w:t>OACPS</w:t>
      </w:r>
      <w:r w:rsidRPr="00F15417">
        <w:t xml:space="preserve"> dalībvalsts tiesām </w:t>
      </w:r>
      <w:r>
        <w:t>ir</w:t>
      </w:r>
      <w:r w:rsidRPr="00F15417">
        <w:t xml:space="preserve"> pilnvaras atzīt galīgo nolēmumu, ko pienācīgā kārtībā pieņēmusi kompetentas jurisdikcijas tiesa, ieskaitot Eiropas Savienības Tiesu vai jebkuru Eiropas Savienības dalībvalsts tiesu, vai jebkuru šķīrējtiesu, ciktāl to pieļauj </w:t>
      </w:r>
      <w:r>
        <w:t>minētās</w:t>
      </w:r>
      <w:r w:rsidRPr="00F15417">
        <w:t xml:space="preserve"> </w:t>
      </w:r>
      <w:r w:rsidRPr="00F15417">
        <w:rPr>
          <w:i/>
        </w:rPr>
        <w:t>OACPS</w:t>
      </w:r>
      <w:r w:rsidRPr="00F15417">
        <w:t xml:space="preserve"> dalībvalsts konstitūcija</w:t>
      </w:r>
      <w:r>
        <w:t>;</w:t>
      </w:r>
      <w:r w:rsidRPr="00F15417">
        <w:t xml:space="preserve"> un</w:t>
      </w:r>
    </w:p>
    <w:p w14:paraId="6DB6FF65" w14:textId="77777777" w:rsidR="007D595D" w:rsidRDefault="007D595D" w:rsidP="00E07B42">
      <w:pPr>
        <w:spacing w:before="0" w:after="0"/>
        <w:ind w:left="567" w:hanging="567"/>
      </w:pPr>
    </w:p>
    <w:p w14:paraId="2070A5C0" w14:textId="77777777" w:rsidR="007D595D" w:rsidRPr="00F15417" w:rsidRDefault="007D595D" w:rsidP="00E07B42">
      <w:pPr>
        <w:spacing w:before="0" w:after="0"/>
        <w:ind w:left="567" w:hanging="567"/>
      </w:pPr>
      <w:r>
        <w:t>b</w:t>
      </w:r>
      <w:r w:rsidRPr="00F15417">
        <w:t>)</w:t>
      </w:r>
      <w:r>
        <w:tab/>
      </w:r>
      <w:r w:rsidRPr="00F15417">
        <w:t>nodrošināt šāda lēmuma izpildi saskaņā ar piemērojamajiem valsts noteikumiem un procedūrām.</w:t>
      </w:r>
    </w:p>
    <w:p w14:paraId="1C938B7F" w14:textId="77777777" w:rsidR="007D595D" w:rsidRPr="00F15417" w:rsidRDefault="007D595D" w:rsidP="00E07B42">
      <w:pPr>
        <w:spacing w:before="0" w:after="0"/>
      </w:pPr>
    </w:p>
    <w:p w14:paraId="635B4B52" w14:textId="77777777" w:rsidR="007D595D" w:rsidRPr="00F15417" w:rsidRDefault="007D595D" w:rsidP="00E07B42">
      <w:pPr>
        <w:spacing w:before="0" w:after="0"/>
      </w:pPr>
    </w:p>
    <w:p w14:paraId="40656DDE" w14:textId="77777777" w:rsidR="007D595D" w:rsidRPr="00F15417" w:rsidRDefault="007D595D" w:rsidP="00E07B42">
      <w:pPr>
        <w:spacing w:before="0" w:after="0"/>
        <w:jc w:val="center"/>
      </w:pPr>
      <w:r w:rsidRPr="00F15417">
        <w:t>________________</w:t>
      </w:r>
    </w:p>
    <w:sectPr w:rsidR="007D595D" w:rsidRPr="00F15417" w:rsidSect="00E07B42">
      <w:headerReference w:type="default" r:id="rId16"/>
      <w:footerReference w:type="default" r:id="rId17"/>
      <w:footnotePr>
        <w:numRestart w:val="eachPage"/>
      </w:footnotePr>
      <w:endnotePr>
        <w:numFmt w:val="decimal"/>
      </w:endnotePr>
      <w:pgSz w:w="11907" w:h="16840" w:code="9"/>
      <w:pgMar w:top="567" w:right="1134" w:bottom="567" w:left="1134"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EE970" w14:textId="77777777" w:rsidR="00D705D1" w:rsidRDefault="00D705D1" w:rsidP="009B6A19">
      <w:pPr>
        <w:spacing w:before="0" w:after="0" w:line="240" w:lineRule="auto"/>
      </w:pPr>
      <w:r>
        <w:separator/>
      </w:r>
    </w:p>
  </w:endnote>
  <w:endnote w:type="continuationSeparator" w:id="0">
    <w:p w14:paraId="0E2CCB22" w14:textId="77777777" w:rsidR="00D705D1" w:rsidRDefault="00D705D1" w:rsidP="009B6A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9639"/>
    </w:tblGrid>
    <w:tr w:rsidR="00E07B42" w:rsidRPr="00544FD4" w14:paraId="49CABB32" w14:textId="77777777" w:rsidTr="00E16F75">
      <w:trPr>
        <w:trHeight w:val="186"/>
        <w:jc w:val="center"/>
      </w:trPr>
      <w:tc>
        <w:tcPr>
          <w:tcW w:w="5000" w:type="pct"/>
          <w:shd w:val="clear" w:color="auto" w:fill="auto"/>
          <w:tcMar>
            <w:top w:w="57" w:type="dxa"/>
          </w:tcMar>
        </w:tcPr>
        <w:p w14:paraId="23E95766" w14:textId="77777777" w:rsidR="00E07B42" w:rsidRPr="00544FD4" w:rsidRDefault="00E07B42" w:rsidP="00544FD4">
          <w:pPr>
            <w:pStyle w:val="FooterText"/>
          </w:pPr>
          <w:r>
            <w:fldChar w:fldCharType="begin"/>
          </w:r>
          <w:r>
            <w:instrText xml:space="preserve"> ADDIN  \* MERGEFORMAT </w:instrText>
          </w:r>
          <w:r>
            <w:fldChar w:fldCharType="end"/>
          </w:r>
        </w:p>
      </w:tc>
    </w:tr>
    <w:tr w:rsidR="00E07B42" w:rsidRPr="00544FD4" w14:paraId="1929D29D" w14:textId="77777777" w:rsidTr="00E16F75">
      <w:trPr>
        <w:trHeight w:val="134"/>
        <w:jc w:val="center"/>
      </w:trPr>
      <w:tc>
        <w:tcPr>
          <w:tcW w:w="5000" w:type="pct"/>
          <w:shd w:val="clear" w:color="auto" w:fill="auto"/>
        </w:tcPr>
        <w:p w14:paraId="017C5086" w14:textId="6922D0EB" w:rsidR="00E07B42" w:rsidRPr="00544FD4" w:rsidRDefault="00E07B42" w:rsidP="00544FD4">
          <w:pPr>
            <w:pStyle w:val="FooterText"/>
            <w:jc w:val="center"/>
          </w:pPr>
          <w:r w:rsidRPr="00E4428F">
            <w:rPr>
              <w:lang w:val="fr-BE"/>
            </w:rPr>
            <w:t>EU/OACPS</w:t>
          </w:r>
          <w:r>
            <w:t>/ARP/lv</w:t>
          </w:r>
          <w:r w:rsidRPr="00544FD4">
            <w:t xml:space="preserve"> </w:t>
          </w:r>
          <w:r>
            <w:fldChar w:fldCharType="begin"/>
          </w:r>
          <w:r>
            <w:instrText xml:space="preserve"> PAGE  \* MERGEFORMAT </w:instrText>
          </w:r>
          <w:r>
            <w:fldChar w:fldCharType="separate"/>
          </w:r>
          <w:r>
            <w:rPr>
              <w:noProof/>
            </w:rPr>
            <w:t>0</w:t>
          </w:r>
          <w:r>
            <w:fldChar w:fldCharType="end"/>
          </w:r>
        </w:p>
      </w:tc>
    </w:tr>
  </w:tbl>
  <w:p w14:paraId="748191C6" w14:textId="77777777" w:rsidR="00E07B42" w:rsidRDefault="00E07B42" w:rsidP="00E16F75">
    <w:pPr>
      <w:pStyle w:val="FooterCounci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9639"/>
    </w:tblGrid>
    <w:tr w:rsidR="00746BF5" w:rsidRPr="00544FD4" w14:paraId="6712C2EF" w14:textId="77777777" w:rsidTr="00E16F75">
      <w:trPr>
        <w:trHeight w:val="186"/>
        <w:jc w:val="center"/>
      </w:trPr>
      <w:tc>
        <w:tcPr>
          <w:tcW w:w="5000" w:type="pct"/>
          <w:shd w:val="clear" w:color="auto" w:fill="auto"/>
          <w:tcMar>
            <w:top w:w="57" w:type="dxa"/>
          </w:tcMar>
        </w:tcPr>
        <w:p w14:paraId="2210517C" w14:textId="77777777" w:rsidR="00746BF5" w:rsidRPr="00544FD4" w:rsidRDefault="00746BF5" w:rsidP="00544FD4">
          <w:pPr>
            <w:pStyle w:val="FooterText"/>
          </w:pPr>
          <w:r>
            <w:fldChar w:fldCharType="begin"/>
          </w:r>
          <w:r>
            <w:instrText xml:space="preserve"> ADDIN  \* MERGEFORMAT </w:instrText>
          </w:r>
          <w:r>
            <w:fldChar w:fldCharType="end"/>
          </w:r>
        </w:p>
      </w:tc>
    </w:tr>
    <w:tr w:rsidR="00746BF5" w:rsidRPr="00544FD4" w14:paraId="3BBF0B84" w14:textId="77777777" w:rsidTr="00E16F75">
      <w:trPr>
        <w:trHeight w:val="134"/>
        <w:jc w:val="center"/>
      </w:trPr>
      <w:tc>
        <w:tcPr>
          <w:tcW w:w="5000" w:type="pct"/>
          <w:shd w:val="clear" w:color="auto" w:fill="auto"/>
        </w:tcPr>
        <w:p w14:paraId="55CD3034" w14:textId="0D913251" w:rsidR="00746BF5" w:rsidRPr="00544FD4" w:rsidRDefault="00746BF5" w:rsidP="00544FD4">
          <w:pPr>
            <w:pStyle w:val="FooterText"/>
            <w:jc w:val="center"/>
          </w:pPr>
          <w:r w:rsidRPr="00E4428F">
            <w:rPr>
              <w:lang w:val="fr-BE"/>
            </w:rPr>
            <w:t>EU/OACPS</w:t>
          </w:r>
          <w:r>
            <w:t>/CRP/lv</w:t>
          </w:r>
          <w:r w:rsidRPr="00544FD4">
            <w:t xml:space="preserve"> </w:t>
          </w:r>
          <w:r>
            <w:fldChar w:fldCharType="begin"/>
          </w:r>
          <w:r>
            <w:instrText xml:space="preserve"> PAGE  \* MERGEFORMAT </w:instrText>
          </w:r>
          <w:r>
            <w:fldChar w:fldCharType="separate"/>
          </w:r>
          <w:r>
            <w:rPr>
              <w:noProof/>
            </w:rPr>
            <w:t>0</w:t>
          </w:r>
          <w:r>
            <w:fldChar w:fldCharType="end"/>
          </w:r>
        </w:p>
      </w:tc>
    </w:tr>
  </w:tbl>
  <w:p w14:paraId="2B298B84" w14:textId="77777777" w:rsidR="00746BF5" w:rsidRDefault="00746BF5" w:rsidP="00E16F75">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9639"/>
    </w:tblGrid>
    <w:tr w:rsidR="00746BF5" w:rsidRPr="00544FD4" w14:paraId="0CD4F986" w14:textId="77777777" w:rsidTr="00E16F75">
      <w:trPr>
        <w:trHeight w:val="186"/>
        <w:jc w:val="center"/>
      </w:trPr>
      <w:tc>
        <w:tcPr>
          <w:tcW w:w="5000" w:type="pct"/>
          <w:shd w:val="clear" w:color="auto" w:fill="auto"/>
          <w:tcMar>
            <w:top w:w="57" w:type="dxa"/>
          </w:tcMar>
        </w:tcPr>
        <w:p w14:paraId="5037EEE7" w14:textId="77777777" w:rsidR="00746BF5" w:rsidRPr="00544FD4" w:rsidRDefault="00746BF5" w:rsidP="00544FD4">
          <w:pPr>
            <w:pStyle w:val="FooterText"/>
          </w:pPr>
          <w:r>
            <w:fldChar w:fldCharType="begin"/>
          </w:r>
          <w:r>
            <w:instrText xml:space="preserve"> ADDIN  \* MERGEFORMAT </w:instrText>
          </w:r>
          <w:r>
            <w:fldChar w:fldCharType="end"/>
          </w:r>
        </w:p>
      </w:tc>
    </w:tr>
    <w:tr w:rsidR="00746BF5" w:rsidRPr="00544FD4" w14:paraId="6B786507" w14:textId="77777777" w:rsidTr="00E16F75">
      <w:trPr>
        <w:trHeight w:val="134"/>
        <w:jc w:val="center"/>
      </w:trPr>
      <w:tc>
        <w:tcPr>
          <w:tcW w:w="5000" w:type="pct"/>
          <w:shd w:val="clear" w:color="auto" w:fill="auto"/>
        </w:tcPr>
        <w:p w14:paraId="617548D8" w14:textId="5FAC71C9" w:rsidR="00746BF5" w:rsidRPr="00544FD4" w:rsidRDefault="00746BF5" w:rsidP="00544FD4">
          <w:pPr>
            <w:pStyle w:val="FooterText"/>
            <w:jc w:val="center"/>
          </w:pPr>
          <w:r w:rsidRPr="00E4428F">
            <w:rPr>
              <w:lang w:val="fr-BE"/>
            </w:rPr>
            <w:t>EU/OACPS</w:t>
          </w:r>
          <w:r>
            <w:t>/PRP/lv</w:t>
          </w:r>
          <w:r w:rsidRPr="00544FD4">
            <w:t xml:space="preserve"> </w:t>
          </w:r>
          <w:r>
            <w:fldChar w:fldCharType="begin"/>
          </w:r>
          <w:r>
            <w:instrText xml:space="preserve"> PAGE  \* MERGEFORMAT </w:instrText>
          </w:r>
          <w:r>
            <w:fldChar w:fldCharType="separate"/>
          </w:r>
          <w:r>
            <w:rPr>
              <w:noProof/>
            </w:rPr>
            <w:t>0</w:t>
          </w:r>
          <w:r>
            <w:fldChar w:fldCharType="end"/>
          </w:r>
        </w:p>
      </w:tc>
    </w:tr>
  </w:tbl>
  <w:p w14:paraId="04C8A03A" w14:textId="77777777" w:rsidR="00746BF5" w:rsidRDefault="00746BF5" w:rsidP="00E16F75">
    <w:pPr>
      <w:pStyle w:val="FooterCounci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9639"/>
    </w:tblGrid>
    <w:tr w:rsidR="00746BF5" w:rsidRPr="00544FD4" w14:paraId="711EC10B" w14:textId="77777777" w:rsidTr="00E16F75">
      <w:trPr>
        <w:trHeight w:val="186"/>
        <w:jc w:val="center"/>
      </w:trPr>
      <w:tc>
        <w:tcPr>
          <w:tcW w:w="5000" w:type="pct"/>
          <w:shd w:val="clear" w:color="auto" w:fill="auto"/>
          <w:tcMar>
            <w:top w:w="57" w:type="dxa"/>
          </w:tcMar>
        </w:tcPr>
        <w:p w14:paraId="2797442A" w14:textId="77777777" w:rsidR="00746BF5" w:rsidRPr="00544FD4" w:rsidRDefault="00746BF5" w:rsidP="00544FD4">
          <w:pPr>
            <w:pStyle w:val="FooterText"/>
          </w:pPr>
          <w:r>
            <w:fldChar w:fldCharType="begin"/>
          </w:r>
          <w:r>
            <w:instrText xml:space="preserve"> ADDIN  \* MERGEFORMAT </w:instrText>
          </w:r>
          <w:r>
            <w:fldChar w:fldCharType="end"/>
          </w:r>
        </w:p>
      </w:tc>
    </w:tr>
    <w:tr w:rsidR="00746BF5" w:rsidRPr="00544FD4" w14:paraId="1DB0AFAD" w14:textId="77777777" w:rsidTr="00E16F75">
      <w:trPr>
        <w:trHeight w:val="134"/>
        <w:jc w:val="center"/>
      </w:trPr>
      <w:tc>
        <w:tcPr>
          <w:tcW w:w="5000" w:type="pct"/>
          <w:shd w:val="clear" w:color="auto" w:fill="auto"/>
        </w:tcPr>
        <w:p w14:paraId="43E0AF44" w14:textId="7187EE96" w:rsidR="00746BF5" w:rsidRPr="00544FD4" w:rsidRDefault="00746BF5" w:rsidP="00544FD4">
          <w:pPr>
            <w:pStyle w:val="FooterText"/>
            <w:jc w:val="center"/>
          </w:pPr>
          <w:r w:rsidRPr="00746BF5">
            <w:rPr>
              <w:lang w:val="nn-NO"/>
            </w:rPr>
            <w:t>EU/OACPS</w:t>
          </w:r>
          <w:r>
            <w:t>/I pielikums/lv</w:t>
          </w:r>
          <w:r w:rsidRPr="00544FD4">
            <w:t xml:space="preserve"> </w:t>
          </w:r>
          <w:r>
            <w:fldChar w:fldCharType="begin"/>
          </w:r>
          <w:r>
            <w:instrText xml:space="preserve"> PAGE  \* MERGEFORMAT </w:instrText>
          </w:r>
          <w:r>
            <w:fldChar w:fldCharType="separate"/>
          </w:r>
          <w:r>
            <w:rPr>
              <w:noProof/>
            </w:rPr>
            <w:t>0</w:t>
          </w:r>
          <w:r>
            <w:fldChar w:fldCharType="end"/>
          </w:r>
        </w:p>
      </w:tc>
    </w:tr>
  </w:tbl>
  <w:p w14:paraId="1E504FE0" w14:textId="77777777" w:rsidR="00746BF5" w:rsidRPr="00746BF5" w:rsidRDefault="00746BF5" w:rsidP="00E16F75">
    <w:pPr>
      <w:pStyle w:val="FooterCouncil"/>
      <w:rPr>
        <w:lang w:val="nn-NO"/>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Layout w:type="fixed"/>
      <w:tblCellMar>
        <w:left w:w="0" w:type="dxa"/>
        <w:right w:w="0" w:type="dxa"/>
      </w:tblCellMar>
      <w:tblLook w:val="01E0" w:firstRow="1" w:lastRow="1" w:firstColumn="1" w:lastColumn="1" w:noHBand="0" w:noVBand="0"/>
    </w:tblPr>
    <w:tblGrid>
      <w:gridCol w:w="9639"/>
    </w:tblGrid>
    <w:tr w:rsidR="00746BF5" w:rsidRPr="00544FD4" w14:paraId="46A9C678" w14:textId="77777777" w:rsidTr="00E16F75">
      <w:trPr>
        <w:trHeight w:val="186"/>
        <w:jc w:val="center"/>
      </w:trPr>
      <w:tc>
        <w:tcPr>
          <w:tcW w:w="5000" w:type="pct"/>
          <w:shd w:val="clear" w:color="auto" w:fill="auto"/>
          <w:tcMar>
            <w:top w:w="57" w:type="dxa"/>
          </w:tcMar>
        </w:tcPr>
        <w:p w14:paraId="5AE963E2" w14:textId="77777777" w:rsidR="00746BF5" w:rsidRPr="00544FD4" w:rsidRDefault="00746BF5" w:rsidP="00544FD4">
          <w:pPr>
            <w:pStyle w:val="FooterText"/>
          </w:pPr>
          <w:r>
            <w:fldChar w:fldCharType="begin"/>
          </w:r>
          <w:r>
            <w:instrText xml:space="preserve"> ADDIN  \* MERGEFORMAT </w:instrText>
          </w:r>
          <w:r>
            <w:fldChar w:fldCharType="end"/>
          </w:r>
        </w:p>
      </w:tc>
    </w:tr>
    <w:tr w:rsidR="00746BF5" w:rsidRPr="00544FD4" w14:paraId="168B9DF0" w14:textId="77777777" w:rsidTr="00E16F75">
      <w:trPr>
        <w:trHeight w:val="134"/>
        <w:jc w:val="center"/>
      </w:trPr>
      <w:tc>
        <w:tcPr>
          <w:tcW w:w="5000" w:type="pct"/>
          <w:shd w:val="clear" w:color="auto" w:fill="auto"/>
        </w:tcPr>
        <w:p w14:paraId="7A2FCAFF" w14:textId="1F66491F" w:rsidR="00746BF5" w:rsidRPr="00544FD4" w:rsidRDefault="00746BF5" w:rsidP="00544FD4">
          <w:pPr>
            <w:pStyle w:val="FooterText"/>
            <w:jc w:val="center"/>
          </w:pPr>
          <w:r w:rsidRPr="00746BF5">
            <w:rPr>
              <w:lang w:val="nn-NO"/>
            </w:rPr>
            <w:t>EU/OACPS</w:t>
          </w:r>
          <w:r>
            <w:t>/II pielikums/lv</w:t>
          </w:r>
          <w:r w:rsidRPr="00544FD4">
            <w:t xml:space="preserve"> </w:t>
          </w:r>
          <w:r>
            <w:fldChar w:fldCharType="begin"/>
          </w:r>
          <w:r>
            <w:instrText xml:space="preserve"> PAGE  \* MERGEFORMAT </w:instrText>
          </w:r>
          <w:r>
            <w:fldChar w:fldCharType="separate"/>
          </w:r>
          <w:r>
            <w:rPr>
              <w:noProof/>
            </w:rPr>
            <w:t>0</w:t>
          </w:r>
          <w:r>
            <w:fldChar w:fldCharType="end"/>
          </w:r>
        </w:p>
      </w:tc>
    </w:tr>
  </w:tbl>
  <w:p w14:paraId="0536B910" w14:textId="77777777" w:rsidR="00746BF5" w:rsidRPr="00746BF5" w:rsidRDefault="00746BF5" w:rsidP="00E16F75">
    <w:pPr>
      <w:pStyle w:val="FooterCouncil"/>
      <w:rPr>
        <w:lang w:val="nn-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D4F59" w14:textId="77777777" w:rsidR="00D705D1" w:rsidRDefault="00D705D1" w:rsidP="009B6A19">
      <w:pPr>
        <w:spacing w:before="0" w:after="0" w:line="240" w:lineRule="auto"/>
      </w:pPr>
      <w:r>
        <w:separator/>
      </w:r>
    </w:p>
  </w:footnote>
  <w:footnote w:type="continuationSeparator" w:id="0">
    <w:p w14:paraId="7193CAD0" w14:textId="77777777" w:rsidR="00D705D1" w:rsidRDefault="00D705D1" w:rsidP="009B6A1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9ED2" w14:textId="77777777" w:rsidR="007D595D" w:rsidRDefault="00E16F75" w:rsidP="00E16F75">
    <w:pPr>
      <w:pStyle w:val="HeaderCouncil"/>
    </w:pPr>
    <w:r>
      <w: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21391" w14:textId="07A7DEEE" w:rsidR="00E16F75" w:rsidRDefault="00E16F75" w:rsidP="00E16F75">
    <w:pPr>
      <w:pStyle w:val="HeaderCouncil"/>
    </w:pPr>
    <w:r>
      <w: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C926" w14:textId="5807A8CE" w:rsidR="00E16F75" w:rsidRDefault="00E16F75" w:rsidP="00E16F75">
    <w:pPr>
      <w:pStyle w:val="HeaderCouncil"/>
    </w:pPr>
    <w:r>
      <w: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0CE66" w14:textId="630BC7CB" w:rsidR="00E16F75" w:rsidRDefault="00E16F75" w:rsidP="00E16F75">
    <w:pPr>
      <w:pStyle w:val="HeaderCouncil"/>
    </w:pPr>
    <w:r>
      <w:t>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65A79" w14:textId="0AC85698" w:rsidR="00E16F75" w:rsidRDefault="00E16F75" w:rsidP="00E16F75">
    <w:pPr>
      <w:pStyle w:val="HeaderCouncil"/>
    </w:pPr>
    <w: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4A75"/>
    <w:multiLevelType w:val="multilevel"/>
    <w:tmpl w:val="12A223CE"/>
    <w:name w:val="Heading"/>
    <w:lvl w:ilvl="0">
      <w:start w:val="1"/>
      <w:numFmt w:val="decimal"/>
      <w:lvlRestart w:val="0"/>
      <w:pStyle w:val="Heading1"/>
      <w:lvlText w:val="%1."/>
      <w:lvlJc w:val="left"/>
      <w:pPr>
        <w:tabs>
          <w:tab w:val="num" w:pos="850"/>
        </w:tabs>
        <w:ind w:left="850" w:hanging="850"/>
      </w:pPr>
      <w:rPr>
        <w:bdr w:val="none" w:sz="0" w:space="0" w:color="auto"/>
      </w:rPr>
    </w:lvl>
    <w:lvl w:ilvl="1">
      <w:start w:val="1"/>
      <w:numFmt w:val="decimal"/>
      <w:pStyle w:val="Heading2"/>
      <w:lvlText w:val="%1.%2."/>
      <w:lvlJc w:val="left"/>
      <w:pPr>
        <w:tabs>
          <w:tab w:val="num" w:pos="850"/>
        </w:tabs>
        <w:ind w:left="850" w:hanging="850"/>
      </w:pPr>
      <w:rPr>
        <w:bdr w:val="none" w:sz="0" w:space="0" w:color="auto"/>
      </w:rPr>
    </w:lvl>
    <w:lvl w:ilvl="2">
      <w:start w:val="1"/>
      <w:numFmt w:val="decimal"/>
      <w:pStyle w:val="Heading3"/>
      <w:lvlText w:val="%1.%2.%3."/>
      <w:lvlJc w:val="left"/>
      <w:pPr>
        <w:tabs>
          <w:tab w:val="num" w:pos="850"/>
        </w:tabs>
        <w:ind w:left="850" w:hanging="850"/>
      </w:pPr>
      <w:rPr>
        <w:bdr w:val="none" w:sz="0" w:space="0" w:color="auto"/>
      </w:rPr>
    </w:lvl>
    <w:lvl w:ilvl="3">
      <w:start w:val="1"/>
      <w:numFmt w:val="decimal"/>
      <w:pStyle w:val="Heading4"/>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81E1330"/>
    <w:multiLevelType w:val="hybridMultilevel"/>
    <w:tmpl w:val="819848C0"/>
    <w:lvl w:ilvl="0" w:tplc="A8C8A90A">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4"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8"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9" w15:restartNumberingAfterBreak="0">
    <w:nsid w:val="22D918D1"/>
    <w:multiLevelType w:val="multilevel"/>
    <w:tmpl w:val="DE2606C8"/>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6"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7" w15:restartNumberingAfterBreak="0">
    <w:nsid w:val="43EA2F1B"/>
    <w:multiLevelType w:val="hybridMultilevel"/>
    <w:tmpl w:val="87E85790"/>
    <w:lvl w:ilvl="0" w:tplc="2D1AC8CA">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DAA3654"/>
    <w:multiLevelType w:val="multilevel"/>
    <w:tmpl w:val="D4A2DE5A"/>
    <w:name w:val="Default"/>
    <w:lvl w:ilvl="0">
      <w:start w:val="1"/>
      <w:numFmt w:val="decimal"/>
      <w:lvlRestart w:val="0"/>
      <w:lvlText w:val="%1."/>
      <w:lvlJc w:val="left"/>
      <w:pPr>
        <w:ind w:left="720" w:hanging="360"/>
      </w:pPr>
      <w:rPr>
        <w:bdr w:val="none" w:sz="0" w:space="0" w:color="auto"/>
      </w:rPr>
    </w:lvl>
    <w:lvl w:ilvl="1">
      <w:start w:val="1"/>
      <w:numFmt w:val="lowerLetter"/>
      <w:lvlText w:val="%2)"/>
      <w:lvlJc w:val="left"/>
      <w:pPr>
        <w:ind w:left="720" w:hanging="360"/>
      </w:pPr>
      <w:rPr>
        <w:bdr w:val="none" w:sz="0" w:space="0" w:color="auto"/>
      </w:rPr>
    </w:lvl>
    <w:lvl w:ilvl="2">
      <w:start w:val="1"/>
      <w:numFmt w:val="lowerRoman"/>
      <w:lvlText w:val="%3)"/>
      <w:lvlJc w:val="left"/>
      <w:pPr>
        <w:ind w:left="1080" w:hanging="360"/>
      </w:pPr>
      <w:rPr>
        <w:bdr w:val="none" w:sz="0" w:space="0" w:color="auto"/>
      </w:rPr>
    </w:lvl>
    <w:lvl w:ilvl="3">
      <w:start w:val="1"/>
      <w:numFmt w:val="decimal"/>
      <w:lvlText w:val="(%4)"/>
      <w:lvlJc w:val="left"/>
      <w:pPr>
        <w:ind w:left="1440" w:hanging="36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A194BB8"/>
    <w:multiLevelType w:val="multilevel"/>
    <w:tmpl w:val="6068EC0C"/>
    <w:name w:val="LegalNumber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lowerLetter"/>
      <w:lvlText w:val="(%5)"/>
      <w:lvlJc w:val="left"/>
      <w:pPr>
        <w:ind w:left="1800" w:hanging="360"/>
      </w:pPr>
      <w:rPr>
        <w:bdr w:val="none" w:sz="0" w:space="0" w:color="auto"/>
      </w:rPr>
    </w:lvl>
    <w:lvl w:ilvl="5">
      <w:start w:val="1"/>
      <w:numFmt w:val="lowerRoman"/>
      <w:lvlText w:val="(%6)"/>
      <w:lvlJc w:val="left"/>
      <w:pPr>
        <w:ind w:left="2160" w:hanging="360"/>
      </w:pPr>
      <w:rPr>
        <w:bdr w:val="none" w:sz="0" w:space="0" w:color="auto"/>
      </w:rPr>
    </w:lvl>
    <w:lvl w:ilvl="6">
      <w:start w:val="1"/>
      <w:numFmt w:val="decimal"/>
      <w:lvlText w:val="%7."/>
      <w:lvlJc w:val="left"/>
      <w:pPr>
        <w:ind w:left="2520" w:hanging="360"/>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23" w15:restartNumberingAfterBreak="0">
    <w:nsid w:val="6DF17FDC"/>
    <w:multiLevelType w:val="hybridMultilevel"/>
    <w:tmpl w:val="40E84FF0"/>
    <w:lvl w:ilvl="0" w:tplc="7F7677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25"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26"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7"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28"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9"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964458804">
    <w:abstractNumId w:val="6"/>
  </w:num>
  <w:num w:numId="2" w16cid:durableId="1025322728">
    <w:abstractNumId w:val="18"/>
  </w:num>
  <w:num w:numId="3" w16cid:durableId="1284772319">
    <w:abstractNumId w:val="21"/>
  </w:num>
  <w:num w:numId="4" w16cid:durableId="293023155">
    <w:abstractNumId w:val="20"/>
  </w:num>
  <w:num w:numId="5" w16cid:durableId="17899999">
    <w:abstractNumId w:val="28"/>
  </w:num>
  <w:num w:numId="6" w16cid:durableId="1354498696">
    <w:abstractNumId w:val="7"/>
  </w:num>
  <w:num w:numId="7" w16cid:durableId="1221356652">
    <w:abstractNumId w:val="0"/>
  </w:num>
  <w:num w:numId="8" w16cid:durableId="1626043751">
    <w:abstractNumId w:val="29"/>
  </w:num>
  <w:num w:numId="9" w16cid:durableId="1614629648">
    <w:abstractNumId w:val="12"/>
  </w:num>
  <w:num w:numId="10" w16cid:durableId="11424374">
    <w:abstractNumId w:val="4"/>
  </w:num>
  <w:num w:numId="11" w16cid:durableId="1840071479">
    <w:abstractNumId w:val="2"/>
  </w:num>
  <w:num w:numId="12" w16cid:durableId="2132746565">
    <w:abstractNumId w:val="26"/>
  </w:num>
  <w:num w:numId="13" w16cid:durableId="209652194">
    <w:abstractNumId w:val="25"/>
  </w:num>
  <w:num w:numId="14" w16cid:durableId="949704467">
    <w:abstractNumId w:val="5"/>
  </w:num>
  <w:num w:numId="15" w16cid:durableId="410393401">
    <w:abstractNumId w:val="11"/>
  </w:num>
  <w:num w:numId="16" w16cid:durableId="76875219">
    <w:abstractNumId w:val="14"/>
  </w:num>
  <w:num w:numId="17" w16cid:durableId="612127114">
    <w:abstractNumId w:val="27"/>
  </w:num>
  <w:num w:numId="18" w16cid:durableId="1432823614">
    <w:abstractNumId w:val="8"/>
  </w:num>
  <w:num w:numId="19" w16cid:durableId="853348110">
    <w:abstractNumId w:val="16"/>
  </w:num>
  <w:num w:numId="20" w16cid:durableId="1128935307">
    <w:abstractNumId w:val="13"/>
  </w:num>
  <w:num w:numId="21" w16cid:durableId="848787376">
    <w:abstractNumId w:val="15"/>
  </w:num>
  <w:num w:numId="22" w16cid:durableId="1659576477">
    <w:abstractNumId w:val="24"/>
  </w:num>
  <w:num w:numId="23" w16cid:durableId="1747216839">
    <w:abstractNumId w:val="10"/>
  </w:num>
  <w:num w:numId="24" w16cid:durableId="1001198797">
    <w:abstractNumId w:val="3"/>
  </w:num>
  <w:num w:numId="25" w16cid:durableId="964850962">
    <w:abstractNumId w:val="9"/>
  </w:num>
  <w:num w:numId="26" w16cid:durableId="263923578">
    <w:abstractNumId w:val="17"/>
  </w:num>
  <w:num w:numId="27" w16cid:durableId="828600493">
    <w:abstractNumId w:val="23"/>
  </w:num>
  <w:num w:numId="28" w16cid:durableId="1669208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hyphenationZone w:val="425"/>
  <w:characterSpacingControl w:val="doNotCompress"/>
  <w:hdrShapeDefaults>
    <o:shapedefaults v:ext="edit" spidmax="18433"/>
  </w:hdrShapeDefaults>
  <w:footnotePr>
    <w:numRestart w:val="eachPage"/>
    <w:footnote w:id="-1"/>
    <w:footnote w:id="0"/>
  </w:footnotePr>
  <w:endnotePr>
    <w:numFmt w:val="decimal"/>
    <w:endnote w:id="-1"/>
    <w:endnote w:id="0"/>
  </w:endnotePr>
  <w:compat>
    <w:doNotExpandShiftReturn/>
    <w:suppressSpBfAfterPgBrk/>
    <w:doNotUseHTMLParagraphAutoSpacing/>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W_AutoOpen" w:val="True"/>
    <w:docVar w:name="DW_DocType" w:val="DW_AGREEMENT"/>
  </w:docVars>
  <w:rsids>
    <w:rsidRoot w:val="00D705D1"/>
    <w:rsid w:val="000237DB"/>
    <w:rsid w:val="00032EF0"/>
    <w:rsid w:val="00035BE9"/>
    <w:rsid w:val="001B4AF2"/>
    <w:rsid w:val="001D3350"/>
    <w:rsid w:val="00215A49"/>
    <w:rsid w:val="00252885"/>
    <w:rsid w:val="002A2C61"/>
    <w:rsid w:val="00352266"/>
    <w:rsid w:val="003549DE"/>
    <w:rsid w:val="00365FF9"/>
    <w:rsid w:val="00403270"/>
    <w:rsid w:val="00426218"/>
    <w:rsid w:val="00545776"/>
    <w:rsid w:val="005B4EEC"/>
    <w:rsid w:val="005D6125"/>
    <w:rsid w:val="00661F43"/>
    <w:rsid w:val="006E250C"/>
    <w:rsid w:val="006F4387"/>
    <w:rsid w:val="00746BF5"/>
    <w:rsid w:val="007D595D"/>
    <w:rsid w:val="008036C2"/>
    <w:rsid w:val="008364E0"/>
    <w:rsid w:val="008F408A"/>
    <w:rsid w:val="00934304"/>
    <w:rsid w:val="00943AA9"/>
    <w:rsid w:val="0095335B"/>
    <w:rsid w:val="00956F98"/>
    <w:rsid w:val="009B6A19"/>
    <w:rsid w:val="00AD197E"/>
    <w:rsid w:val="00B9243F"/>
    <w:rsid w:val="00BC5D6F"/>
    <w:rsid w:val="00C116AC"/>
    <w:rsid w:val="00C11F07"/>
    <w:rsid w:val="00CF2F90"/>
    <w:rsid w:val="00CF73AB"/>
    <w:rsid w:val="00D253A1"/>
    <w:rsid w:val="00D705D1"/>
    <w:rsid w:val="00D767FF"/>
    <w:rsid w:val="00D97CB3"/>
    <w:rsid w:val="00E07B42"/>
    <w:rsid w:val="00E16F75"/>
    <w:rsid w:val="00E268D9"/>
    <w:rsid w:val="00E3643B"/>
    <w:rsid w:val="00EC7B22"/>
    <w:rsid w:val="00F14C24"/>
    <w:rsid w:val="00F24A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5879D8"/>
  <w15:docId w15:val="{6F38D404-7D7B-45B6-A46E-17B19E9A9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360" w:lineRule="auto"/>
    </w:pPr>
    <w:rPr>
      <w:rFonts w:ascii="Times New Roman" w:hAnsi="Times New Roman" w:cs="Times New Roman"/>
      <w:sz w:val="24"/>
      <w:lang w:val="lv-LV"/>
    </w:rPr>
  </w:style>
  <w:style w:type="paragraph" w:styleId="Heading1">
    <w:name w:val="heading 1"/>
    <w:basedOn w:val="Normal"/>
    <w:next w:val="Text1"/>
    <w:link w:val="Heading1Char"/>
    <w:uiPriority w:val="9"/>
    <w:qFormat/>
    <w:rsid w:val="00943AA9"/>
    <w:pPr>
      <w:keepNext/>
      <w:numPr>
        <w:numId w:val="7"/>
      </w:numPr>
      <w:spacing w:before="360"/>
      <w:outlineLvl w:val="0"/>
    </w:pPr>
    <w:rPr>
      <w:rFonts w:eastAsiaTheme="majorEastAsia"/>
      <w:b/>
      <w:bCs/>
      <w:smallCaps/>
      <w:szCs w:val="28"/>
    </w:rPr>
  </w:style>
  <w:style w:type="paragraph" w:styleId="Heading2">
    <w:name w:val="heading 2"/>
    <w:basedOn w:val="Normal"/>
    <w:next w:val="Text1"/>
    <w:link w:val="Heading2Char"/>
    <w:uiPriority w:val="9"/>
    <w:unhideWhenUsed/>
    <w:qFormat/>
    <w:rsid w:val="00943AA9"/>
    <w:pPr>
      <w:keepNext/>
      <w:numPr>
        <w:ilvl w:val="1"/>
        <w:numId w:val="7"/>
      </w:numPr>
      <w:outlineLvl w:val="1"/>
    </w:pPr>
    <w:rPr>
      <w:rFonts w:eastAsiaTheme="majorEastAsia"/>
      <w:b/>
      <w:bCs/>
      <w:szCs w:val="26"/>
    </w:rPr>
  </w:style>
  <w:style w:type="paragraph" w:styleId="Heading3">
    <w:name w:val="heading 3"/>
    <w:basedOn w:val="Normal"/>
    <w:next w:val="Text1"/>
    <w:link w:val="Heading3Char"/>
    <w:uiPriority w:val="9"/>
    <w:unhideWhenUsed/>
    <w:qFormat/>
    <w:rsid w:val="00943AA9"/>
    <w:pPr>
      <w:keepNext/>
      <w:numPr>
        <w:ilvl w:val="2"/>
        <w:numId w:val="7"/>
      </w:numPr>
      <w:outlineLvl w:val="2"/>
    </w:pPr>
    <w:rPr>
      <w:rFonts w:eastAsiaTheme="majorEastAsia"/>
      <w:bCs/>
      <w:i/>
    </w:rPr>
  </w:style>
  <w:style w:type="paragraph" w:styleId="Heading4">
    <w:name w:val="heading 4"/>
    <w:basedOn w:val="Normal"/>
    <w:next w:val="Text1"/>
    <w:link w:val="Heading4Char"/>
    <w:uiPriority w:val="9"/>
    <w:unhideWhenUsed/>
    <w:qFormat/>
    <w:rsid w:val="00943AA9"/>
    <w:pPr>
      <w:keepNext/>
      <w:numPr>
        <w:ilvl w:val="3"/>
        <w:numId w:val="7"/>
      </w:numPr>
      <w:outlineLvl w:val="3"/>
    </w:pPr>
    <w:rPr>
      <w:rFonts w:eastAsiaTheme="majorEastAsia"/>
      <w:bCs/>
      <w:iCs/>
    </w:rPr>
  </w:style>
  <w:style w:type="paragraph" w:styleId="Heading5">
    <w:name w:val="heading 5"/>
    <w:basedOn w:val="Normal"/>
    <w:next w:val="Normal"/>
    <w:link w:val="Heading5Char"/>
    <w:qFormat/>
    <w:rsid w:val="00C116AC"/>
    <w:pPr>
      <w:spacing w:before="240" w:after="60" w:line="240" w:lineRule="auto"/>
      <w:jc w:val="both"/>
      <w:outlineLvl w:val="4"/>
    </w:pPr>
    <w:rPr>
      <w:rFonts w:ascii="Arial" w:eastAsia="Times New Roman" w:hAnsi="Arial"/>
      <w:sz w:val="22"/>
      <w:szCs w:val="20"/>
      <w:lang w:eastAsia="fr-BE"/>
    </w:rPr>
  </w:style>
  <w:style w:type="paragraph" w:styleId="Heading6">
    <w:name w:val="heading 6"/>
    <w:basedOn w:val="Normal"/>
    <w:next w:val="Normal"/>
    <w:link w:val="Heading6Char"/>
    <w:qFormat/>
    <w:rsid w:val="00C116AC"/>
    <w:pPr>
      <w:spacing w:before="240" w:after="60" w:line="240" w:lineRule="auto"/>
      <w:jc w:val="both"/>
      <w:outlineLvl w:val="5"/>
    </w:pPr>
    <w:rPr>
      <w:rFonts w:ascii="Arial" w:eastAsia="Times New Roman" w:hAnsi="Arial"/>
      <w:i/>
      <w:sz w:val="22"/>
      <w:szCs w:val="20"/>
      <w:lang w:eastAsia="fr-BE"/>
    </w:rPr>
  </w:style>
  <w:style w:type="paragraph" w:styleId="Heading7">
    <w:name w:val="heading 7"/>
    <w:basedOn w:val="Normal"/>
    <w:next w:val="Normal"/>
    <w:link w:val="Heading7Char"/>
    <w:qFormat/>
    <w:rsid w:val="00C116AC"/>
    <w:pPr>
      <w:spacing w:before="240" w:after="60" w:line="240" w:lineRule="auto"/>
      <w:jc w:val="both"/>
      <w:outlineLvl w:val="6"/>
    </w:pPr>
    <w:rPr>
      <w:rFonts w:ascii="Arial" w:eastAsia="Times New Roman" w:hAnsi="Arial"/>
      <w:sz w:val="20"/>
      <w:szCs w:val="20"/>
      <w:lang w:eastAsia="fr-BE"/>
    </w:rPr>
  </w:style>
  <w:style w:type="paragraph" w:styleId="Heading8">
    <w:name w:val="heading 8"/>
    <w:basedOn w:val="Normal"/>
    <w:next w:val="Normal"/>
    <w:link w:val="Heading8Char"/>
    <w:qFormat/>
    <w:rsid w:val="00C116AC"/>
    <w:pPr>
      <w:spacing w:before="240" w:after="60" w:line="240" w:lineRule="auto"/>
      <w:jc w:val="both"/>
      <w:outlineLvl w:val="7"/>
    </w:pPr>
    <w:rPr>
      <w:rFonts w:ascii="Arial" w:eastAsia="Times New Roman" w:hAnsi="Arial"/>
      <w:i/>
      <w:sz w:val="20"/>
      <w:szCs w:val="20"/>
      <w:lang w:eastAsia="fr-BE"/>
    </w:rPr>
  </w:style>
  <w:style w:type="paragraph" w:styleId="Heading9">
    <w:name w:val="heading 9"/>
    <w:basedOn w:val="Normal"/>
    <w:next w:val="Normal"/>
    <w:link w:val="Heading9Char"/>
    <w:qFormat/>
    <w:rsid w:val="00C116AC"/>
    <w:pPr>
      <w:spacing w:before="240" w:after="60" w:line="240" w:lineRule="auto"/>
      <w:jc w:val="both"/>
      <w:outlineLvl w:val="8"/>
    </w:pPr>
    <w:rPr>
      <w:rFonts w:ascii="Arial" w:eastAsia="Times New Roman" w:hAnsi="Arial"/>
      <w:i/>
      <w:sz w:val="18"/>
      <w:szCs w:val="20"/>
      <w:lang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3AA9"/>
    <w:pPr>
      <w:tabs>
        <w:tab w:val="right" w:pos="9638"/>
      </w:tabs>
    </w:pPr>
  </w:style>
  <w:style w:type="character" w:customStyle="1" w:styleId="HeaderChar">
    <w:name w:val="Header Char"/>
    <w:basedOn w:val="DefaultParagraphFont"/>
    <w:link w:val="Header"/>
    <w:uiPriority w:val="99"/>
    <w:rsid w:val="00943AA9"/>
    <w:rPr>
      <w:rFonts w:ascii="Times New Roman" w:hAnsi="Times New Roman" w:cs="Times New Roman"/>
      <w:sz w:val="24"/>
      <w:bdr w:val="none" w:sz="0" w:space="0" w:color="auto"/>
      <w:shd w:val="clear" w:color="auto" w:fill="auto"/>
      <w:lang w:val="en-GB"/>
    </w:rPr>
  </w:style>
  <w:style w:type="paragraph" w:styleId="Footer">
    <w:name w:val="footer"/>
    <w:basedOn w:val="Normal"/>
    <w:link w:val="FooterChar"/>
    <w:uiPriority w:val="99"/>
    <w:unhideWhenUsed/>
    <w:rsid w:val="00943AA9"/>
    <w:pPr>
      <w:tabs>
        <w:tab w:val="center" w:pos="4819"/>
        <w:tab w:val="center" w:pos="7370"/>
        <w:tab w:val="right" w:pos="9638"/>
      </w:tabs>
      <w:spacing w:before="0" w:after="0" w:line="240" w:lineRule="auto"/>
    </w:pPr>
  </w:style>
  <w:style w:type="character" w:customStyle="1" w:styleId="FooterChar">
    <w:name w:val="Footer Char"/>
    <w:basedOn w:val="DefaultParagraphFont"/>
    <w:link w:val="Footer"/>
    <w:uiPriority w:val="99"/>
    <w:rsid w:val="00943AA9"/>
    <w:rPr>
      <w:rFonts w:ascii="Times New Roman" w:hAnsi="Times New Roman" w:cs="Times New Roman"/>
      <w:sz w:val="24"/>
      <w:bdr w:val="none" w:sz="0" w:space="0" w:color="auto"/>
      <w:shd w:val="clear" w:color="auto" w:fill="auto"/>
      <w:lang w:val="en-GB"/>
    </w:rPr>
  </w:style>
  <w:style w:type="paragraph" w:styleId="FootnoteText">
    <w:name w:val="footnote text"/>
    <w:basedOn w:val="Normal"/>
    <w:link w:val="FootnoteTextChar"/>
    <w:uiPriority w:val="99"/>
    <w:unhideWhenUsed/>
    <w:rsid w:val="00943AA9"/>
    <w:pPr>
      <w:spacing w:before="0" w:after="0" w:line="240" w:lineRule="auto"/>
      <w:ind w:left="720" w:hanging="720"/>
    </w:pPr>
    <w:rPr>
      <w:szCs w:val="20"/>
    </w:rPr>
  </w:style>
  <w:style w:type="character" w:customStyle="1" w:styleId="FootnoteTextChar">
    <w:name w:val="Footnote Text Char"/>
    <w:basedOn w:val="DefaultParagraphFont"/>
    <w:link w:val="FootnoteText"/>
    <w:uiPriority w:val="99"/>
    <w:rsid w:val="00943AA9"/>
    <w:rPr>
      <w:rFonts w:ascii="Times New Roman" w:hAnsi="Times New Roman" w:cs="Times New Roman"/>
      <w:sz w:val="24"/>
      <w:szCs w:val="20"/>
      <w:bdr w:val="none" w:sz="0" w:space="0" w:color="auto"/>
      <w:shd w:val="clear" w:color="auto" w:fill="auto"/>
      <w:lang w:val="en-GB"/>
    </w:rPr>
  </w:style>
  <w:style w:type="character" w:customStyle="1" w:styleId="Heading1Char">
    <w:name w:val="Heading 1 Char"/>
    <w:basedOn w:val="DefaultParagraphFont"/>
    <w:link w:val="Heading1"/>
    <w:uiPriority w:val="9"/>
    <w:rsid w:val="00943AA9"/>
    <w:rPr>
      <w:rFonts w:ascii="Times New Roman" w:eastAsiaTheme="majorEastAsia" w:hAnsi="Times New Roman" w:cs="Times New Roman"/>
      <w:b/>
      <w:bCs/>
      <w:smallCaps/>
      <w:sz w:val="24"/>
      <w:szCs w:val="28"/>
      <w:bdr w:val="none" w:sz="0" w:space="0" w:color="auto"/>
      <w:shd w:val="clear" w:color="auto" w:fill="auto"/>
      <w:lang w:val="en-GB"/>
    </w:rPr>
  </w:style>
  <w:style w:type="character" w:customStyle="1" w:styleId="Heading2Char">
    <w:name w:val="Heading 2 Char"/>
    <w:basedOn w:val="DefaultParagraphFont"/>
    <w:link w:val="Heading2"/>
    <w:uiPriority w:val="9"/>
    <w:rsid w:val="00943AA9"/>
    <w:rPr>
      <w:rFonts w:ascii="Times New Roman" w:eastAsiaTheme="majorEastAsia" w:hAnsi="Times New Roman" w:cs="Times New Roman"/>
      <w:b/>
      <w:bCs/>
      <w:sz w:val="24"/>
      <w:szCs w:val="26"/>
      <w:bdr w:val="none" w:sz="0" w:space="0" w:color="auto"/>
      <w:shd w:val="clear" w:color="auto" w:fill="auto"/>
      <w:lang w:val="en-GB"/>
    </w:rPr>
  </w:style>
  <w:style w:type="character" w:customStyle="1" w:styleId="Heading3Char">
    <w:name w:val="Heading 3 Char"/>
    <w:basedOn w:val="DefaultParagraphFont"/>
    <w:link w:val="Heading3"/>
    <w:uiPriority w:val="9"/>
    <w:rsid w:val="00943AA9"/>
    <w:rPr>
      <w:rFonts w:ascii="Times New Roman" w:eastAsiaTheme="majorEastAsia" w:hAnsi="Times New Roman" w:cs="Times New Roman"/>
      <w:bCs/>
      <w:i/>
      <w:sz w:val="24"/>
      <w:bdr w:val="none" w:sz="0" w:space="0" w:color="auto"/>
      <w:shd w:val="clear" w:color="auto" w:fill="auto"/>
      <w:lang w:val="en-GB"/>
    </w:rPr>
  </w:style>
  <w:style w:type="character" w:customStyle="1" w:styleId="Heading4Char">
    <w:name w:val="Heading 4 Char"/>
    <w:basedOn w:val="DefaultParagraphFont"/>
    <w:link w:val="Heading4"/>
    <w:uiPriority w:val="9"/>
    <w:rsid w:val="00943AA9"/>
    <w:rPr>
      <w:rFonts w:ascii="Times New Roman" w:eastAsiaTheme="majorEastAsia" w:hAnsi="Times New Roman" w:cs="Times New Roman"/>
      <w:bCs/>
      <w:iCs/>
      <w:sz w:val="24"/>
      <w:bdr w:val="none" w:sz="0" w:space="0" w:color="auto"/>
      <w:shd w:val="clear" w:color="auto" w:fill="auto"/>
      <w:lang w:val="en-GB"/>
    </w:rPr>
  </w:style>
  <w:style w:type="paragraph" w:styleId="TOCHeading">
    <w:name w:val="TOC Heading"/>
    <w:basedOn w:val="Normal"/>
    <w:next w:val="Normal"/>
    <w:uiPriority w:val="39"/>
    <w:unhideWhenUsed/>
    <w:qFormat/>
    <w:rsid w:val="00943AA9"/>
    <w:pPr>
      <w:spacing w:after="240"/>
      <w:jc w:val="center"/>
    </w:pPr>
    <w:rPr>
      <w:b/>
      <w:sz w:val="28"/>
    </w:rPr>
  </w:style>
  <w:style w:type="paragraph" w:styleId="TOC1">
    <w:name w:val="toc 1"/>
    <w:basedOn w:val="Normal"/>
    <w:next w:val="Normal"/>
    <w:uiPriority w:val="39"/>
    <w:unhideWhenUsed/>
    <w:rsid w:val="00943AA9"/>
    <w:pPr>
      <w:tabs>
        <w:tab w:val="right" w:leader="dot" w:pos="9071"/>
      </w:tabs>
      <w:spacing w:before="60"/>
      <w:ind w:left="850" w:hanging="850"/>
    </w:pPr>
  </w:style>
  <w:style w:type="paragraph" w:styleId="TOC2">
    <w:name w:val="toc 2"/>
    <w:basedOn w:val="Normal"/>
    <w:next w:val="Normal"/>
    <w:uiPriority w:val="39"/>
    <w:unhideWhenUsed/>
    <w:rsid w:val="00943AA9"/>
    <w:pPr>
      <w:tabs>
        <w:tab w:val="right" w:leader="dot" w:pos="9071"/>
      </w:tabs>
      <w:spacing w:before="60"/>
      <w:ind w:left="850" w:hanging="850"/>
    </w:pPr>
  </w:style>
  <w:style w:type="paragraph" w:styleId="TOC3">
    <w:name w:val="toc 3"/>
    <w:basedOn w:val="Normal"/>
    <w:next w:val="Normal"/>
    <w:uiPriority w:val="39"/>
    <w:unhideWhenUsed/>
    <w:rsid w:val="00943AA9"/>
    <w:pPr>
      <w:tabs>
        <w:tab w:val="right" w:leader="dot" w:pos="9071"/>
      </w:tabs>
      <w:spacing w:before="60"/>
      <w:ind w:left="850" w:hanging="850"/>
    </w:pPr>
  </w:style>
  <w:style w:type="paragraph" w:styleId="TOC4">
    <w:name w:val="toc 4"/>
    <w:basedOn w:val="Normal"/>
    <w:next w:val="Normal"/>
    <w:unhideWhenUsed/>
    <w:rsid w:val="00943AA9"/>
    <w:pPr>
      <w:tabs>
        <w:tab w:val="right" w:leader="dot" w:pos="9071"/>
      </w:tabs>
      <w:spacing w:before="60"/>
      <w:ind w:left="850" w:hanging="850"/>
    </w:pPr>
  </w:style>
  <w:style w:type="paragraph" w:styleId="TOC5">
    <w:name w:val="toc 5"/>
    <w:basedOn w:val="Normal"/>
    <w:next w:val="Normal"/>
    <w:unhideWhenUsed/>
    <w:rsid w:val="00943AA9"/>
    <w:pPr>
      <w:tabs>
        <w:tab w:val="right" w:leader="dot" w:pos="9071"/>
      </w:tabs>
      <w:spacing w:before="300"/>
    </w:pPr>
  </w:style>
  <w:style w:type="paragraph" w:styleId="TOC6">
    <w:name w:val="toc 6"/>
    <w:basedOn w:val="Normal"/>
    <w:next w:val="Normal"/>
    <w:unhideWhenUsed/>
    <w:rsid w:val="00943AA9"/>
    <w:pPr>
      <w:tabs>
        <w:tab w:val="right" w:leader="dot" w:pos="9071"/>
      </w:tabs>
      <w:spacing w:before="240"/>
    </w:pPr>
  </w:style>
  <w:style w:type="paragraph" w:styleId="TOC7">
    <w:name w:val="toc 7"/>
    <w:basedOn w:val="Normal"/>
    <w:next w:val="Normal"/>
    <w:unhideWhenUsed/>
    <w:rsid w:val="00943AA9"/>
    <w:pPr>
      <w:tabs>
        <w:tab w:val="right" w:leader="dot" w:pos="9071"/>
      </w:tabs>
      <w:spacing w:before="180"/>
    </w:pPr>
  </w:style>
  <w:style w:type="paragraph" w:styleId="TOC8">
    <w:name w:val="toc 8"/>
    <w:basedOn w:val="Normal"/>
    <w:next w:val="Normal"/>
    <w:unhideWhenUsed/>
    <w:rsid w:val="00943AA9"/>
    <w:pPr>
      <w:tabs>
        <w:tab w:val="right" w:leader="dot" w:pos="9071"/>
      </w:tabs>
    </w:pPr>
  </w:style>
  <w:style w:type="paragraph" w:styleId="TOC9">
    <w:name w:val="toc 9"/>
    <w:basedOn w:val="Normal"/>
    <w:next w:val="Normal"/>
    <w:unhideWhenUsed/>
    <w:rsid w:val="00943AA9"/>
    <w:pPr>
      <w:tabs>
        <w:tab w:val="right" w:leader="dot" w:pos="9071"/>
      </w:tabs>
    </w:pPr>
  </w:style>
  <w:style w:type="paragraph" w:customStyle="1" w:styleId="HeaderLandscape">
    <w:name w:val="HeaderLandscape"/>
    <w:basedOn w:val="Normal"/>
    <w:rsid w:val="00943AA9"/>
    <w:pPr>
      <w:tabs>
        <w:tab w:val="right" w:pos="14570"/>
      </w:tabs>
    </w:pPr>
  </w:style>
  <w:style w:type="paragraph" w:customStyle="1" w:styleId="FooterLandscape">
    <w:name w:val="FooterLandscape"/>
    <w:basedOn w:val="Normal"/>
    <w:rsid w:val="00943AA9"/>
    <w:pPr>
      <w:tabs>
        <w:tab w:val="center" w:pos="7285"/>
        <w:tab w:val="center" w:pos="10930"/>
        <w:tab w:val="right" w:pos="14570"/>
      </w:tabs>
      <w:spacing w:before="0" w:after="0" w:line="240" w:lineRule="auto"/>
    </w:pPr>
  </w:style>
  <w:style w:type="character" w:styleId="FootnoteReference">
    <w:name w:val="footnote reference"/>
    <w:basedOn w:val="DefaultParagraphFont"/>
    <w:uiPriority w:val="99"/>
    <w:unhideWhenUsed/>
    <w:rsid w:val="00943AA9"/>
    <w:rPr>
      <w:b/>
      <w:bdr w:val="none" w:sz="0" w:space="0" w:color="auto"/>
      <w:shd w:val="clear" w:color="auto" w:fill="auto"/>
      <w:vertAlign w:val="superscript"/>
    </w:rPr>
  </w:style>
  <w:style w:type="paragraph" w:customStyle="1" w:styleId="HeaderCouncil">
    <w:name w:val="Header Council"/>
    <w:basedOn w:val="Normal"/>
    <w:link w:val="HeaderCouncilChar"/>
    <w:rsid w:val="00943AA9"/>
    <w:pPr>
      <w:spacing w:before="0" w:after="0" w:line="240" w:lineRule="auto"/>
    </w:pPr>
    <w:rPr>
      <w:sz w:val="2"/>
      <w:lang w:val="en-GB"/>
    </w:rPr>
  </w:style>
  <w:style w:type="paragraph" w:customStyle="1" w:styleId="FooterCouncil">
    <w:name w:val="Footer Council"/>
    <w:basedOn w:val="Normal"/>
    <w:link w:val="FooterCouncilChar"/>
    <w:rsid w:val="00943AA9"/>
    <w:pPr>
      <w:spacing w:before="0" w:after="0" w:line="240" w:lineRule="auto"/>
    </w:pPr>
    <w:rPr>
      <w:sz w:val="2"/>
      <w:lang w:val="en-GB"/>
    </w:rPr>
  </w:style>
  <w:style w:type="paragraph" w:customStyle="1" w:styleId="TechnicalBlock">
    <w:name w:val="Technical Block"/>
    <w:basedOn w:val="Normal"/>
    <w:next w:val="Normal"/>
    <w:link w:val="TechnicalBlockChar"/>
    <w:rsid w:val="00E16F75"/>
    <w:pPr>
      <w:spacing w:before="0" w:after="240" w:line="240" w:lineRule="auto"/>
      <w:jc w:val="center"/>
    </w:pPr>
  </w:style>
  <w:style w:type="character" w:customStyle="1" w:styleId="Marker">
    <w:name w:val="Marker"/>
    <w:basedOn w:val="DefaultParagraphFont"/>
    <w:rsid w:val="00943AA9"/>
    <w:rPr>
      <w:color w:val="0000FF"/>
      <w:bdr w:val="none" w:sz="0" w:space="0" w:color="auto"/>
      <w:shd w:val="clear" w:color="auto" w:fill="auto"/>
    </w:rPr>
  </w:style>
  <w:style w:type="character" w:customStyle="1" w:styleId="Marker1">
    <w:name w:val="Marker1"/>
    <w:basedOn w:val="DefaultParagraphFont"/>
    <w:rsid w:val="00943AA9"/>
    <w:rPr>
      <w:color w:val="008000"/>
      <w:bdr w:val="none" w:sz="0" w:space="0" w:color="auto"/>
      <w:shd w:val="clear" w:color="auto" w:fill="auto"/>
    </w:rPr>
  </w:style>
  <w:style w:type="paragraph" w:customStyle="1" w:styleId="Text1">
    <w:name w:val="Text 1"/>
    <w:basedOn w:val="Normal"/>
    <w:rsid w:val="00943AA9"/>
    <w:pPr>
      <w:ind w:left="850"/>
    </w:pPr>
  </w:style>
  <w:style w:type="paragraph" w:customStyle="1" w:styleId="Text2">
    <w:name w:val="Text 2"/>
    <w:basedOn w:val="Normal"/>
    <w:rsid w:val="00943AA9"/>
    <w:pPr>
      <w:ind w:left="1417"/>
    </w:pPr>
  </w:style>
  <w:style w:type="paragraph" w:customStyle="1" w:styleId="Text3">
    <w:name w:val="Text 3"/>
    <w:basedOn w:val="Normal"/>
    <w:rsid w:val="00943AA9"/>
    <w:pPr>
      <w:ind w:left="1984"/>
    </w:pPr>
  </w:style>
  <w:style w:type="paragraph" w:customStyle="1" w:styleId="Text4">
    <w:name w:val="Text 4"/>
    <w:basedOn w:val="Normal"/>
    <w:rsid w:val="00943AA9"/>
    <w:pPr>
      <w:ind w:left="2551"/>
    </w:pPr>
  </w:style>
  <w:style w:type="paragraph" w:customStyle="1" w:styleId="NormalCentered">
    <w:name w:val="Normal Centered"/>
    <w:basedOn w:val="Normal"/>
    <w:rsid w:val="00943AA9"/>
    <w:pPr>
      <w:jc w:val="center"/>
    </w:pPr>
  </w:style>
  <w:style w:type="paragraph" w:customStyle="1" w:styleId="NormalLeft">
    <w:name w:val="Normal Left"/>
    <w:basedOn w:val="Normal"/>
    <w:rsid w:val="00943AA9"/>
  </w:style>
  <w:style w:type="paragraph" w:customStyle="1" w:styleId="NormalRight">
    <w:name w:val="Normal Right"/>
    <w:basedOn w:val="Normal"/>
    <w:rsid w:val="00943AA9"/>
    <w:pPr>
      <w:jc w:val="right"/>
    </w:pPr>
  </w:style>
  <w:style w:type="paragraph" w:customStyle="1" w:styleId="QuotedText">
    <w:name w:val="Quoted Text"/>
    <w:basedOn w:val="Normal"/>
    <w:rsid w:val="00943AA9"/>
    <w:pPr>
      <w:ind w:left="1417"/>
    </w:pPr>
  </w:style>
  <w:style w:type="paragraph" w:customStyle="1" w:styleId="Point0">
    <w:name w:val="Point 0"/>
    <w:basedOn w:val="Normal"/>
    <w:rsid w:val="00943AA9"/>
    <w:pPr>
      <w:ind w:left="850" w:hanging="850"/>
    </w:pPr>
  </w:style>
  <w:style w:type="paragraph" w:customStyle="1" w:styleId="Point1">
    <w:name w:val="Point 1"/>
    <w:basedOn w:val="Normal"/>
    <w:rsid w:val="00943AA9"/>
    <w:pPr>
      <w:ind w:left="1417" w:hanging="567"/>
    </w:pPr>
  </w:style>
  <w:style w:type="paragraph" w:customStyle="1" w:styleId="Point2">
    <w:name w:val="Point 2"/>
    <w:basedOn w:val="Normal"/>
    <w:rsid w:val="00943AA9"/>
    <w:pPr>
      <w:ind w:left="1984" w:hanging="567"/>
    </w:pPr>
  </w:style>
  <w:style w:type="paragraph" w:customStyle="1" w:styleId="Point3">
    <w:name w:val="Point 3"/>
    <w:basedOn w:val="Normal"/>
    <w:rsid w:val="00943AA9"/>
    <w:pPr>
      <w:ind w:left="2551" w:hanging="567"/>
    </w:pPr>
  </w:style>
  <w:style w:type="paragraph" w:customStyle="1" w:styleId="Point4">
    <w:name w:val="Point 4"/>
    <w:basedOn w:val="Normal"/>
    <w:rsid w:val="00943AA9"/>
    <w:pPr>
      <w:ind w:left="3118" w:hanging="567"/>
    </w:pPr>
  </w:style>
  <w:style w:type="paragraph" w:customStyle="1" w:styleId="PointDouble0">
    <w:name w:val="PointDouble 0"/>
    <w:basedOn w:val="Normal"/>
    <w:rsid w:val="00943AA9"/>
    <w:pPr>
      <w:tabs>
        <w:tab w:val="left" w:pos="850"/>
      </w:tabs>
      <w:ind w:left="1417" w:hanging="1417"/>
    </w:pPr>
  </w:style>
  <w:style w:type="paragraph" w:customStyle="1" w:styleId="PointDouble1">
    <w:name w:val="PointDouble 1"/>
    <w:basedOn w:val="Normal"/>
    <w:rsid w:val="00943AA9"/>
    <w:pPr>
      <w:tabs>
        <w:tab w:val="left" w:pos="1417"/>
      </w:tabs>
      <w:ind w:left="1984" w:hanging="1134"/>
    </w:pPr>
  </w:style>
  <w:style w:type="paragraph" w:customStyle="1" w:styleId="PointDouble2">
    <w:name w:val="PointDouble 2"/>
    <w:basedOn w:val="Normal"/>
    <w:rsid w:val="00943AA9"/>
    <w:pPr>
      <w:tabs>
        <w:tab w:val="left" w:pos="1984"/>
      </w:tabs>
      <w:ind w:left="2551" w:hanging="1134"/>
    </w:pPr>
  </w:style>
  <w:style w:type="paragraph" w:customStyle="1" w:styleId="PointDouble3">
    <w:name w:val="PointDouble 3"/>
    <w:basedOn w:val="Normal"/>
    <w:rsid w:val="00943AA9"/>
    <w:pPr>
      <w:tabs>
        <w:tab w:val="left" w:pos="2551"/>
      </w:tabs>
      <w:ind w:left="3118" w:hanging="1134"/>
    </w:pPr>
  </w:style>
  <w:style w:type="paragraph" w:customStyle="1" w:styleId="PointDouble4">
    <w:name w:val="PointDouble 4"/>
    <w:basedOn w:val="Normal"/>
    <w:rsid w:val="00943AA9"/>
    <w:pPr>
      <w:tabs>
        <w:tab w:val="left" w:pos="3118"/>
      </w:tabs>
      <w:ind w:left="3685" w:hanging="1134"/>
    </w:pPr>
  </w:style>
  <w:style w:type="paragraph" w:customStyle="1" w:styleId="PointTriple0">
    <w:name w:val="PointTriple 0"/>
    <w:basedOn w:val="Normal"/>
    <w:rsid w:val="00943AA9"/>
    <w:pPr>
      <w:tabs>
        <w:tab w:val="left" w:pos="850"/>
        <w:tab w:val="left" w:pos="1417"/>
      </w:tabs>
      <w:ind w:left="1984" w:hanging="1984"/>
    </w:pPr>
  </w:style>
  <w:style w:type="paragraph" w:customStyle="1" w:styleId="PointTriple1">
    <w:name w:val="PointTriple 1"/>
    <w:basedOn w:val="Normal"/>
    <w:rsid w:val="00943AA9"/>
    <w:pPr>
      <w:tabs>
        <w:tab w:val="left" w:pos="1417"/>
        <w:tab w:val="left" w:pos="1984"/>
      </w:tabs>
      <w:ind w:left="2551" w:hanging="1701"/>
    </w:pPr>
  </w:style>
  <w:style w:type="paragraph" w:customStyle="1" w:styleId="PointTriple2">
    <w:name w:val="PointTriple 2"/>
    <w:basedOn w:val="Normal"/>
    <w:rsid w:val="00943AA9"/>
    <w:pPr>
      <w:tabs>
        <w:tab w:val="left" w:pos="1984"/>
        <w:tab w:val="left" w:pos="2551"/>
      </w:tabs>
      <w:ind w:left="3118" w:hanging="1701"/>
    </w:pPr>
  </w:style>
  <w:style w:type="paragraph" w:customStyle="1" w:styleId="PointTriple3">
    <w:name w:val="PointTriple 3"/>
    <w:basedOn w:val="Normal"/>
    <w:rsid w:val="00943AA9"/>
    <w:pPr>
      <w:tabs>
        <w:tab w:val="left" w:pos="2551"/>
        <w:tab w:val="left" w:pos="3118"/>
      </w:tabs>
      <w:ind w:left="3685" w:hanging="1701"/>
    </w:pPr>
  </w:style>
  <w:style w:type="paragraph" w:customStyle="1" w:styleId="PointTriple4">
    <w:name w:val="PointTriple 4"/>
    <w:basedOn w:val="Normal"/>
    <w:rsid w:val="00943AA9"/>
    <w:pPr>
      <w:tabs>
        <w:tab w:val="left" w:pos="3118"/>
        <w:tab w:val="left" w:pos="3685"/>
      </w:tabs>
      <w:ind w:left="4252" w:hanging="1701"/>
    </w:pPr>
  </w:style>
  <w:style w:type="paragraph" w:customStyle="1" w:styleId="Tiret0">
    <w:name w:val="Tiret 0"/>
    <w:basedOn w:val="Normal"/>
    <w:rsid w:val="00943AA9"/>
    <w:pPr>
      <w:numPr>
        <w:numId w:val="1"/>
      </w:numPr>
    </w:pPr>
  </w:style>
  <w:style w:type="paragraph" w:customStyle="1" w:styleId="Tiret1">
    <w:name w:val="Tiret 1"/>
    <w:basedOn w:val="Normal"/>
    <w:rsid w:val="00943AA9"/>
    <w:pPr>
      <w:numPr>
        <w:numId w:val="2"/>
      </w:numPr>
    </w:pPr>
  </w:style>
  <w:style w:type="paragraph" w:customStyle="1" w:styleId="Tiret2">
    <w:name w:val="Tiret 2"/>
    <w:basedOn w:val="Normal"/>
    <w:rsid w:val="00943AA9"/>
    <w:pPr>
      <w:numPr>
        <w:numId w:val="3"/>
      </w:numPr>
    </w:pPr>
  </w:style>
  <w:style w:type="paragraph" w:customStyle="1" w:styleId="Tiret3">
    <w:name w:val="Tiret 3"/>
    <w:basedOn w:val="Normal"/>
    <w:rsid w:val="00943AA9"/>
    <w:pPr>
      <w:numPr>
        <w:numId w:val="4"/>
      </w:numPr>
    </w:pPr>
  </w:style>
  <w:style w:type="paragraph" w:customStyle="1" w:styleId="Tiret4">
    <w:name w:val="Tiret 4"/>
    <w:basedOn w:val="Normal"/>
    <w:rsid w:val="00943AA9"/>
    <w:pPr>
      <w:numPr>
        <w:numId w:val="5"/>
      </w:numPr>
    </w:pPr>
  </w:style>
  <w:style w:type="paragraph" w:customStyle="1" w:styleId="NumPar1">
    <w:name w:val="NumPar 1"/>
    <w:basedOn w:val="Normal"/>
    <w:next w:val="Text1"/>
    <w:rsid w:val="00943AA9"/>
    <w:pPr>
      <w:numPr>
        <w:numId w:val="6"/>
      </w:numPr>
    </w:pPr>
  </w:style>
  <w:style w:type="paragraph" w:customStyle="1" w:styleId="NumPar2">
    <w:name w:val="NumPar 2"/>
    <w:basedOn w:val="Normal"/>
    <w:next w:val="Text1"/>
    <w:rsid w:val="00943AA9"/>
    <w:pPr>
      <w:numPr>
        <w:ilvl w:val="1"/>
        <w:numId w:val="6"/>
      </w:numPr>
    </w:pPr>
  </w:style>
  <w:style w:type="paragraph" w:customStyle="1" w:styleId="NumPar3">
    <w:name w:val="NumPar 3"/>
    <w:basedOn w:val="Normal"/>
    <w:next w:val="Text1"/>
    <w:rsid w:val="00943AA9"/>
    <w:pPr>
      <w:numPr>
        <w:ilvl w:val="2"/>
        <w:numId w:val="6"/>
      </w:numPr>
    </w:pPr>
  </w:style>
  <w:style w:type="paragraph" w:customStyle="1" w:styleId="NumPar4">
    <w:name w:val="NumPar 4"/>
    <w:basedOn w:val="Normal"/>
    <w:next w:val="Text1"/>
    <w:rsid w:val="00943AA9"/>
    <w:pPr>
      <w:numPr>
        <w:ilvl w:val="3"/>
        <w:numId w:val="6"/>
      </w:numPr>
    </w:pPr>
  </w:style>
  <w:style w:type="paragraph" w:customStyle="1" w:styleId="ManualNumPar1">
    <w:name w:val="Manual NumPar 1"/>
    <w:basedOn w:val="Normal"/>
    <w:next w:val="Text1"/>
    <w:rsid w:val="00943AA9"/>
    <w:pPr>
      <w:ind w:left="850" w:hanging="850"/>
    </w:pPr>
  </w:style>
  <w:style w:type="paragraph" w:customStyle="1" w:styleId="ManualNumPar2">
    <w:name w:val="Manual NumPar 2"/>
    <w:basedOn w:val="Normal"/>
    <w:next w:val="Text1"/>
    <w:rsid w:val="00943AA9"/>
    <w:pPr>
      <w:ind w:left="850" w:hanging="850"/>
    </w:pPr>
  </w:style>
  <w:style w:type="paragraph" w:customStyle="1" w:styleId="ManualNumPar3">
    <w:name w:val="Manual NumPar 3"/>
    <w:basedOn w:val="Normal"/>
    <w:next w:val="Text1"/>
    <w:rsid w:val="00943AA9"/>
    <w:pPr>
      <w:ind w:left="850" w:hanging="850"/>
    </w:pPr>
  </w:style>
  <w:style w:type="paragraph" w:customStyle="1" w:styleId="ManualNumPar4">
    <w:name w:val="Manual NumPar 4"/>
    <w:basedOn w:val="Normal"/>
    <w:next w:val="Text1"/>
    <w:rsid w:val="00943AA9"/>
    <w:pPr>
      <w:ind w:left="850" w:hanging="850"/>
    </w:pPr>
  </w:style>
  <w:style w:type="paragraph" w:customStyle="1" w:styleId="QuotedNumPar">
    <w:name w:val="Quoted NumPar"/>
    <w:basedOn w:val="Normal"/>
    <w:rsid w:val="00943AA9"/>
    <w:pPr>
      <w:ind w:left="1417" w:hanging="567"/>
    </w:pPr>
  </w:style>
  <w:style w:type="paragraph" w:customStyle="1" w:styleId="ManualHeading1">
    <w:name w:val="Manual Heading 1"/>
    <w:basedOn w:val="Normal"/>
    <w:next w:val="Text1"/>
    <w:rsid w:val="00943AA9"/>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43AA9"/>
    <w:pPr>
      <w:keepNext/>
      <w:tabs>
        <w:tab w:val="left" w:pos="850"/>
      </w:tabs>
      <w:ind w:left="850" w:hanging="850"/>
      <w:outlineLvl w:val="1"/>
    </w:pPr>
    <w:rPr>
      <w:b/>
    </w:rPr>
  </w:style>
  <w:style w:type="paragraph" w:customStyle="1" w:styleId="ManualHeading3">
    <w:name w:val="Manual Heading 3"/>
    <w:basedOn w:val="Normal"/>
    <w:next w:val="Text1"/>
    <w:rsid w:val="00943AA9"/>
    <w:pPr>
      <w:keepNext/>
      <w:tabs>
        <w:tab w:val="left" w:pos="850"/>
      </w:tabs>
      <w:ind w:left="850" w:hanging="850"/>
      <w:outlineLvl w:val="2"/>
    </w:pPr>
    <w:rPr>
      <w:i/>
    </w:rPr>
  </w:style>
  <w:style w:type="paragraph" w:customStyle="1" w:styleId="ManualHeading4">
    <w:name w:val="Manual Heading 4"/>
    <w:basedOn w:val="Normal"/>
    <w:next w:val="Text1"/>
    <w:rsid w:val="00943AA9"/>
    <w:pPr>
      <w:keepNext/>
      <w:tabs>
        <w:tab w:val="left" w:pos="850"/>
      </w:tabs>
      <w:ind w:left="850" w:hanging="850"/>
      <w:outlineLvl w:val="3"/>
    </w:pPr>
  </w:style>
  <w:style w:type="paragraph" w:customStyle="1" w:styleId="ChapterTitle">
    <w:name w:val="ChapterTitle"/>
    <w:basedOn w:val="Normal"/>
    <w:next w:val="Normal"/>
    <w:rsid w:val="00943AA9"/>
    <w:pPr>
      <w:keepNext/>
      <w:spacing w:after="360"/>
      <w:jc w:val="center"/>
    </w:pPr>
    <w:rPr>
      <w:b/>
      <w:sz w:val="32"/>
    </w:rPr>
  </w:style>
  <w:style w:type="paragraph" w:customStyle="1" w:styleId="PartTitle">
    <w:name w:val="PartTitle"/>
    <w:basedOn w:val="Normal"/>
    <w:next w:val="ChapterTitle"/>
    <w:rsid w:val="00943AA9"/>
    <w:pPr>
      <w:keepNext/>
      <w:pageBreakBefore/>
      <w:spacing w:after="360"/>
      <w:jc w:val="center"/>
    </w:pPr>
    <w:rPr>
      <w:b/>
      <w:sz w:val="36"/>
    </w:rPr>
  </w:style>
  <w:style w:type="paragraph" w:customStyle="1" w:styleId="SectionTitle">
    <w:name w:val="SectionTitle"/>
    <w:basedOn w:val="Normal"/>
    <w:next w:val="Heading1"/>
    <w:rsid w:val="00943AA9"/>
    <w:pPr>
      <w:keepNext/>
      <w:spacing w:after="360"/>
      <w:jc w:val="center"/>
    </w:pPr>
    <w:rPr>
      <w:b/>
      <w:smallCaps/>
      <w:sz w:val="28"/>
    </w:rPr>
  </w:style>
  <w:style w:type="paragraph" w:customStyle="1" w:styleId="TableTitle">
    <w:name w:val="Table Title"/>
    <w:basedOn w:val="Normal"/>
    <w:next w:val="Normal"/>
    <w:rsid w:val="00943AA9"/>
    <w:pPr>
      <w:jc w:val="center"/>
    </w:pPr>
    <w:rPr>
      <w:b/>
    </w:rPr>
  </w:style>
  <w:style w:type="paragraph" w:customStyle="1" w:styleId="Point0number">
    <w:name w:val="Point 0 (number)"/>
    <w:basedOn w:val="Normal"/>
    <w:rsid w:val="00943AA9"/>
    <w:pPr>
      <w:numPr>
        <w:numId w:val="8"/>
      </w:numPr>
    </w:pPr>
  </w:style>
  <w:style w:type="paragraph" w:customStyle="1" w:styleId="Point1number">
    <w:name w:val="Point 1 (number)"/>
    <w:basedOn w:val="Normal"/>
    <w:rsid w:val="00943AA9"/>
    <w:pPr>
      <w:numPr>
        <w:ilvl w:val="2"/>
        <w:numId w:val="8"/>
      </w:numPr>
    </w:pPr>
  </w:style>
  <w:style w:type="paragraph" w:customStyle="1" w:styleId="Point2number">
    <w:name w:val="Point 2 (number)"/>
    <w:basedOn w:val="Normal"/>
    <w:rsid w:val="00943AA9"/>
    <w:pPr>
      <w:numPr>
        <w:ilvl w:val="4"/>
        <w:numId w:val="8"/>
      </w:numPr>
    </w:pPr>
  </w:style>
  <w:style w:type="paragraph" w:customStyle="1" w:styleId="Point3number">
    <w:name w:val="Point 3 (number)"/>
    <w:basedOn w:val="Normal"/>
    <w:rsid w:val="00943AA9"/>
    <w:pPr>
      <w:numPr>
        <w:ilvl w:val="6"/>
        <w:numId w:val="8"/>
      </w:numPr>
    </w:pPr>
  </w:style>
  <w:style w:type="paragraph" w:customStyle="1" w:styleId="Point0letter">
    <w:name w:val="Point 0 (letter)"/>
    <w:basedOn w:val="Normal"/>
    <w:rsid w:val="00943AA9"/>
    <w:pPr>
      <w:numPr>
        <w:ilvl w:val="1"/>
        <w:numId w:val="8"/>
      </w:numPr>
    </w:pPr>
  </w:style>
  <w:style w:type="paragraph" w:customStyle="1" w:styleId="Point1letter">
    <w:name w:val="Point 1 (letter)"/>
    <w:basedOn w:val="Normal"/>
    <w:rsid w:val="00943AA9"/>
    <w:pPr>
      <w:numPr>
        <w:ilvl w:val="3"/>
        <w:numId w:val="8"/>
      </w:numPr>
    </w:pPr>
  </w:style>
  <w:style w:type="paragraph" w:customStyle="1" w:styleId="Point2letter">
    <w:name w:val="Point 2 (letter)"/>
    <w:basedOn w:val="Normal"/>
    <w:rsid w:val="00943AA9"/>
    <w:pPr>
      <w:numPr>
        <w:ilvl w:val="5"/>
        <w:numId w:val="8"/>
      </w:numPr>
    </w:pPr>
  </w:style>
  <w:style w:type="paragraph" w:customStyle="1" w:styleId="Point3letter">
    <w:name w:val="Point 3 (letter)"/>
    <w:basedOn w:val="Normal"/>
    <w:rsid w:val="00943AA9"/>
    <w:pPr>
      <w:numPr>
        <w:ilvl w:val="7"/>
        <w:numId w:val="8"/>
      </w:numPr>
    </w:pPr>
  </w:style>
  <w:style w:type="paragraph" w:customStyle="1" w:styleId="Point4letter">
    <w:name w:val="Point 4 (letter)"/>
    <w:basedOn w:val="Normal"/>
    <w:rsid w:val="00943AA9"/>
    <w:pPr>
      <w:numPr>
        <w:ilvl w:val="8"/>
        <w:numId w:val="8"/>
      </w:numPr>
    </w:pPr>
  </w:style>
  <w:style w:type="paragraph" w:customStyle="1" w:styleId="Bullet0">
    <w:name w:val="Bullet 0"/>
    <w:basedOn w:val="Normal"/>
    <w:rsid w:val="00943AA9"/>
    <w:pPr>
      <w:numPr>
        <w:numId w:val="9"/>
      </w:numPr>
    </w:pPr>
  </w:style>
  <w:style w:type="paragraph" w:customStyle="1" w:styleId="Bullet1">
    <w:name w:val="Bullet 1"/>
    <w:basedOn w:val="Normal"/>
    <w:rsid w:val="00943AA9"/>
    <w:pPr>
      <w:numPr>
        <w:numId w:val="10"/>
      </w:numPr>
    </w:pPr>
  </w:style>
  <w:style w:type="paragraph" w:customStyle="1" w:styleId="Bullet2">
    <w:name w:val="Bullet 2"/>
    <w:basedOn w:val="Normal"/>
    <w:rsid w:val="00943AA9"/>
    <w:pPr>
      <w:numPr>
        <w:numId w:val="11"/>
      </w:numPr>
    </w:pPr>
  </w:style>
  <w:style w:type="paragraph" w:customStyle="1" w:styleId="Bullet3">
    <w:name w:val="Bullet 3"/>
    <w:basedOn w:val="Normal"/>
    <w:rsid w:val="00943AA9"/>
    <w:pPr>
      <w:numPr>
        <w:numId w:val="12"/>
      </w:numPr>
    </w:pPr>
  </w:style>
  <w:style w:type="paragraph" w:customStyle="1" w:styleId="Bullet4">
    <w:name w:val="Bullet 4"/>
    <w:basedOn w:val="Normal"/>
    <w:rsid w:val="00943AA9"/>
    <w:pPr>
      <w:numPr>
        <w:numId w:val="13"/>
      </w:numPr>
    </w:pPr>
  </w:style>
  <w:style w:type="paragraph" w:customStyle="1" w:styleId="Annexetitreacte">
    <w:name w:val="Annexe titre (acte)"/>
    <w:basedOn w:val="Normal"/>
    <w:next w:val="Normal"/>
    <w:rsid w:val="00943AA9"/>
    <w:pPr>
      <w:jc w:val="center"/>
    </w:pPr>
    <w:rPr>
      <w:b/>
      <w:u w:val="single"/>
    </w:rPr>
  </w:style>
  <w:style w:type="paragraph" w:customStyle="1" w:styleId="Annexetitreglobale">
    <w:name w:val="Annexe titre (globale)"/>
    <w:basedOn w:val="Normal"/>
    <w:next w:val="Normal"/>
    <w:rsid w:val="00943AA9"/>
    <w:pPr>
      <w:jc w:val="center"/>
    </w:pPr>
    <w:rPr>
      <w:b/>
      <w:u w:val="single"/>
    </w:rPr>
  </w:style>
  <w:style w:type="paragraph" w:customStyle="1" w:styleId="Applicationdirecte">
    <w:name w:val="Application directe"/>
    <w:basedOn w:val="Normal"/>
    <w:next w:val="Fait"/>
    <w:rsid w:val="00943AA9"/>
    <w:pPr>
      <w:spacing w:before="480"/>
    </w:pPr>
  </w:style>
  <w:style w:type="paragraph" w:customStyle="1" w:styleId="Considrant">
    <w:name w:val="Considérant"/>
    <w:basedOn w:val="Normal"/>
    <w:rsid w:val="00943AA9"/>
    <w:pPr>
      <w:numPr>
        <w:numId w:val="14"/>
      </w:numPr>
    </w:pPr>
  </w:style>
  <w:style w:type="paragraph" w:customStyle="1" w:styleId="Datedadoption">
    <w:name w:val="Date d'adoption"/>
    <w:basedOn w:val="Normal"/>
    <w:next w:val="Titreobjet"/>
    <w:rsid w:val="00943AA9"/>
    <w:pPr>
      <w:spacing w:before="360" w:after="0"/>
      <w:jc w:val="center"/>
    </w:pPr>
    <w:rPr>
      <w:b/>
    </w:rPr>
  </w:style>
  <w:style w:type="paragraph" w:customStyle="1" w:styleId="Fait">
    <w:name w:val="Fait à"/>
    <w:basedOn w:val="Normal"/>
    <w:next w:val="Institutionquisigne"/>
    <w:rsid w:val="00943AA9"/>
    <w:pPr>
      <w:keepNext/>
      <w:spacing w:after="0"/>
    </w:pPr>
  </w:style>
  <w:style w:type="paragraph" w:customStyle="1" w:styleId="Formuledadoption">
    <w:name w:val="Formule d'adoption"/>
    <w:basedOn w:val="Normal"/>
    <w:next w:val="Titrearticle"/>
    <w:rsid w:val="00943AA9"/>
    <w:pPr>
      <w:keepNext/>
    </w:pPr>
  </w:style>
  <w:style w:type="paragraph" w:customStyle="1" w:styleId="Institutionquiagit">
    <w:name w:val="Institution qui agit"/>
    <w:basedOn w:val="Normal"/>
    <w:next w:val="Normal"/>
    <w:rsid w:val="00943AA9"/>
    <w:pPr>
      <w:keepNext/>
      <w:spacing w:before="600"/>
    </w:pPr>
  </w:style>
  <w:style w:type="paragraph" w:customStyle="1" w:styleId="Institutionquisigne">
    <w:name w:val="Institution qui signe"/>
    <w:basedOn w:val="Normal"/>
    <w:next w:val="Personnequisigne"/>
    <w:rsid w:val="00943AA9"/>
    <w:pPr>
      <w:keepNext/>
      <w:tabs>
        <w:tab w:val="left" w:pos="5669"/>
      </w:tabs>
      <w:spacing w:before="720" w:after="0"/>
    </w:pPr>
    <w:rPr>
      <w:i/>
    </w:rPr>
  </w:style>
  <w:style w:type="paragraph" w:customStyle="1" w:styleId="ManualConsidrant">
    <w:name w:val="Manual Considérant"/>
    <w:basedOn w:val="Normal"/>
    <w:rsid w:val="00943AA9"/>
    <w:pPr>
      <w:ind w:left="850" w:hanging="850"/>
    </w:pPr>
  </w:style>
  <w:style w:type="paragraph" w:customStyle="1" w:styleId="Personnequisigne">
    <w:name w:val="Personne qui signe"/>
    <w:basedOn w:val="Normal"/>
    <w:next w:val="Institutionquisigne"/>
    <w:rsid w:val="00943AA9"/>
    <w:pPr>
      <w:tabs>
        <w:tab w:val="left" w:pos="5669"/>
      </w:tabs>
      <w:spacing w:before="0" w:after="0"/>
    </w:pPr>
    <w:rPr>
      <w:i/>
    </w:rPr>
  </w:style>
  <w:style w:type="paragraph" w:customStyle="1" w:styleId="Sous-titreobjet">
    <w:name w:val="Sous-titre objet"/>
    <w:basedOn w:val="Normal"/>
    <w:rsid w:val="00943AA9"/>
    <w:pPr>
      <w:spacing w:before="0" w:after="0"/>
      <w:jc w:val="center"/>
    </w:pPr>
    <w:rPr>
      <w:b/>
    </w:rPr>
  </w:style>
  <w:style w:type="paragraph" w:customStyle="1" w:styleId="Statut">
    <w:name w:val="Statut"/>
    <w:basedOn w:val="Normal"/>
    <w:next w:val="Typedudocument"/>
    <w:rsid w:val="00943AA9"/>
    <w:pPr>
      <w:spacing w:before="360" w:after="0"/>
      <w:jc w:val="center"/>
    </w:pPr>
  </w:style>
  <w:style w:type="paragraph" w:customStyle="1" w:styleId="Titrearticle">
    <w:name w:val="Titre article"/>
    <w:basedOn w:val="Normal"/>
    <w:next w:val="Normal"/>
    <w:rsid w:val="00943AA9"/>
    <w:pPr>
      <w:keepNext/>
      <w:spacing w:before="360"/>
      <w:jc w:val="center"/>
    </w:pPr>
    <w:rPr>
      <w:i/>
    </w:rPr>
  </w:style>
  <w:style w:type="paragraph" w:customStyle="1" w:styleId="Titreobjet">
    <w:name w:val="Titre objet"/>
    <w:basedOn w:val="Normal"/>
    <w:next w:val="Sous-titreobjet"/>
    <w:rsid w:val="00943AA9"/>
    <w:pPr>
      <w:spacing w:before="360" w:after="360"/>
      <w:jc w:val="center"/>
    </w:pPr>
    <w:rPr>
      <w:b/>
    </w:rPr>
  </w:style>
  <w:style w:type="paragraph" w:customStyle="1" w:styleId="Typedudocument">
    <w:name w:val="Type du document"/>
    <w:basedOn w:val="Normal"/>
    <w:next w:val="Datedadoption"/>
    <w:rsid w:val="00943AA9"/>
    <w:pPr>
      <w:spacing w:before="360" w:after="0"/>
      <w:jc w:val="center"/>
    </w:pPr>
    <w:rPr>
      <w:b/>
    </w:rPr>
  </w:style>
  <w:style w:type="paragraph" w:customStyle="1" w:styleId="Lignefinal">
    <w:name w:val="Ligne final"/>
    <w:basedOn w:val="Normal"/>
    <w:next w:val="Normal"/>
    <w:rsid w:val="00943AA9"/>
    <w:pPr>
      <w:pBdr>
        <w:bottom w:val="single" w:sz="4" w:space="0" w:color="000000"/>
      </w:pBdr>
      <w:spacing w:before="360"/>
      <w:ind w:left="3400" w:right="3400"/>
      <w:jc w:val="center"/>
    </w:pPr>
    <w:rPr>
      <w:b/>
    </w:rPr>
  </w:style>
  <w:style w:type="paragraph" w:customStyle="1" w:styleId="LignefinalLandscape">
    <w:name w:val="Ligne final (Landscape)"/>
    <w:basedOn w:val="Normal"/>
    <w:next w:val="Normal"/>
    <w:rsid w:val="00943AA9"/>
    <w:pPr>
      <w:pBdr>
        <w:bottom w:val="single" w:sz="4" w:space="0" w:color="000000"/>
      </w:pBdr>
      <w:spacing w:before="360"/>
      <w:ind w:left="5868" w:right="5868"/>
      <w:jc w:val="center"/>
    </w:pPr>
    <w:rPr>
      <w:b/>
    </w:rPr>
  </w:style>
  <w:style w:type="paragraph" w:customStyle="1" w:styleId="Rfrenceinterinstitutionelle">
    <w:name w:val="Référence interinstitutionelle"/>
    <w:basedOn w:val="Normal"/>
    <w:next w:val="Statut"/>
    <w:rsid w:val="00943AA9"/>
    <w:pPr>
      <w:spacing w:before="0" w:after="0"/>
      <w:ind w:left="5103"/>
    </w:pPr>
  </w:style>
  <w:style w:type="paragraph" w:customStyle="1" w:styleId="EntLogo">
    <w:name w:val="EntLogo"/>
    <w:basedOn w:val="Normal"/>
    <w:rsid w:val="00943AA9"/>
    <w:pPr>
      <w:tabs>
        <w:tab w:val="right" w:pos="9639"/>
      </w:tabs>
      <w:spacing w:before="0" w:after="0"/>
    </w:pPr>
    <w:rPr>
      <w:b/>
    </w:rPr>
  </w:style>
  <w:style w:type="paragraph" w:customStyle="1" w:styleId="EntInstit">
    <w:name w:val="EntInstit"/>
    <w:basedOn w:val="Normal"/>
    <w:rsid w:val="00943AA9"/>
    <w:pPr>
      <w:spacing w:before="0" w:after="0" w:line="240" w:lineRule="auto"/>
      <w:jc w:val="right"/>
    </w:pPr>
    <w:rPr>
      <w:b/>
    </w:rPr>
  </w:style>
  <w:style w:type="paragraph" w:customStyle="1" w:styleId="EntRefer">
    <w:name w:val="EntRefer"/>
    <w:basedOn w:val="Normal"/>
    <w:rsid w:val="00943AA9"/>
    <w:pPr>
      <w:spacing w:before="0" w:after="0" w:line="240" w:lineRule="auto"/>
    </w:pPr>
    <w:rPr>
      <w:b/>
    </w:rPr>
  </w:style>
  <w:style w:type="paragraph" w:customStyle="1" w:styleId="EntEmet">
    <w:name w:val="EntEmet"/>
    <w:basedOn w:val="Normal"/>
    <w:rsid w:val="00943AA9"/>
    <w:pPr>
      <w:spacing w:before="40" w:after="0" w:line="240" w:lineRule="auto"/>
    </w:pPr>
  </w:style>
  <w:style w:type="paragraph" w:customStyle="1" w:styleId="EntText">
    <w:name w:val="EntText"/>
    <w:basedOn w:val="Normal"/>
    <w:rsid w:val="00943AA9"/>
  </w:style>
  <w:style w:type="paragraph" w:customStyle="1" w:styleId="EntEU">
    <w:name w:val="EntEU"/>
    <w:basedOn w:val="Normal"/>
    <w:rsid w:val="00943AA9"/>
    <w:pPr>
      <w:spacing w:before="240" w:after="240" w:line="240" w:lineRule="auto"/>
      <w:jc w:val="center"/>
    </w:pPr>
    <w:rPr>
      <w:b/>
      <w:sz w:val="36"/>
    </w:rPr>
  </w:style>
  <w:style w:type="paragraph" w:customStyle="1" w:styleId="EntASSOC">
    <w:name w:val="EntASSOC"/>
    <w:basedOn w:val="Normal"/>
    <w:rsid w:val="00943AA9"/>
    <w:pPr>
      <w:spacing w:before="0" w:after="0" w:line="240" w:lineRule="auto"/>
      <w:jc w:val="center"/>
    </w:pPr>
    <w:rPr>
      <w:b/>
    </w:rPr>
  </w:style>
  <w:style w:type="paragraph" w:customStyle="1" w:styleId="EntACP">
    <w:name w:val="EntACP"/>
    <w:basedOn w:val="Normal"/>
    <w:rsid w:val="00943AA9"/>
    <w:pPr>
      <w:spacing w:before="0" w:after="180" w:line="240" w:lineRule="auto"/>
      <w:jc w:val="center"/>
    </w:pPr>
    <w:rPr>
      <w:b/>
      <w:spacing w:val="40"/>
      <w:sz w:val="28"/>
    </w:rPr>
  </w:style>
  <w:style w:type="paragraph" w:customStyle="1" w:styleId="EntInstitACP">
    <w:name w:val="EntInstitACP"/>
    <w:basedOn w:val="Normal"/>
    <w:rsid w:val="00943AA9"/>
    <w:pPr>
      <w:spacing w:before="0" w:after="0" w:line="240" w:lineRule="auto"/>
      <w:jc w:val="center"/>
    </w:pPr>
    <w:rPr>
      <w:b/>
    </w:rPr>
  </w:style>
  <w:style w:type="paragraph" w:customStyle="1" w:styleId="Genredudocument">
    <w:name w:val="Genre du document"/>
    <w:basedOn w:val="EntRefer"/>
    <w:next w:val="EntRefer"/>
    <w:rsid w:val="00943AA9"/>
    <w:pPr>
      <w:spacing w:before="240"/>
    </w:pPr>
  </w:style>
  <w:style w:type="paragraph" w:customStyle="1" w:styleId="Accordtitre">
    <w:name w:val="Accord titre"/>
    <w:basedOn w:val="Normal"/>
    <w:rsid w:val="00943AA9"/>
    <w:pPr>
      <w:spacing w:before="0" w:after="0"/>
      <w:jc w:val="center"/>
    </w:pPr>
  </w:style>
  <w:style w:type="paragraph" w:customStyle="1" w:styleId="FooterAccord">
    <w:name w:val="Footer Accord"/>
    <w:basedOn w:val="Normal"/>
    <w:rsid w:val="00943AA9"/>
    <w:pPr>
      <w:tabs>
        <w:tab w:val="center" w:pos="4819"/>
        <w:tab w:val="center" w:pos="7370"/>
        <w:tab w:val="right" w:pos="9638"/>
      </w:tabs>
      <w:spacing w:before="360" w:after="0" w:line="240" w:lineRule="auto"/>
      <w:jc w:val="center"/>
    </w:pPr>
  </w:style>
  <w:style w:type="paragraph" w:customStyle="1" w:styleId="FooterLandscapeAccord">
    <w:name w:val="FooterLandscape Accord"/>
    <w:basedOn w:val="Normal"/>
    <w:rsid w:val="00943AA9"/>
    <w:pPr>
      <w:tabs>
        <w:tab w:val="center" w:pos="7285"/>
        <w:tab w:val="center" w:pos="10930"/>
        <w:tab w:val="right" w:pos="14570"/>
      </w:tabs>
      <w:spacing w:before="360" w:after="0" w:line="240" w:lineRule="auto"/>
      <w:jc w:val="center"/>
    </w:pPr>
  </w:style>
  <w:style w:type="paragraph" w:customStyle="1" w:styleId="TitrearticleAccord">
    <w:name w:val="Titre article Accord"/>
    <w:basedOn w:val="Normal"/>
    <w:next w:val="Normal"/>
    <w:rsid w:val="00943AA9"/>
    <w:pPr>
      <w:keepNext/>
      <w:spacing w:before="600"/>
      <w:jc w:val="center"/>
    </w:pPr>
    <w:rPr>
      <w:i/>
    </w:rPr>
  </w:style>
  <w:style w:type="paragraph" w:customStyle="1" w:styleId="Languesfaisantfoi">
    <w:name w:val="Langues faisant foi"/>
    <w:basedOn w:val="Normal"/>
    <w:next w:val="Normal"/>
    <w:rsid w:val="00943AA9"/>
    <w:pPr>
      <w:spacing w:before="360" w:after="0"/>
      <w:jc w:val="center"/>
    </w:pPr>
  </w:style>
  <w:style w:type="paragraph" w:customStyle="1" w:styleId="IntrtEEE">
    <w:name w:val="Intérêt EEE"/>
    <w:basedOn w:val="Languesfaisantfoi"/>
    <w:next w:val="Normal"/>
    <w:rsid w:val="00943AA9"/>
    <w:pPr>
      <w:spacing w:after="240"/>
    </w:pPr>
  </w:style>
  <w:style w:type="paragraph" w:customStyle="1" w:styleId="Annexetitre">
    <w:name w:val="Annexe titre"/>
    <w:basedOn w:val="Normal"/>
    <w:next w:val="Normal"/>
    <w:rsid w:val="00943AA9"/>
    <w:pPr>
      <w:jc w:val="center"/>
    </w:pPr>
    <w:rPr>
      <w:b/>
      <w:u w:val="single"/>
    </w:rPr>
  </w:style>
  <w:style w:type="paragraph" w:customStyle="1" w:styleId="DESignature">
    <w:name w:val="DE Signature"/>
    <w:basedOn w:val="Normal"/>
    <w:next w:val="Normal"/>
    <w:rsid w:val="00943AA9"/>
    <w:pPr>
      <w:tabs>
        <w:tab w:val="center" w:pos="5953"/>
      </w:tabs>
      <w:spacing w:before="720"/>
    </w:pPr>
  </w:style>
  <w:style w:type="paragraph" w:customStyle="1" w:styleId="FinalLine">
    <w:name w:val="Final Line"/>
    <w:basedOn w:val="Normal"/>
    <w:next w:val="Normal"/>
    <w:rsid w:val="00943AA9"/>
    <w:pPr>
      <w:pBdr>
        <w:bottom w:val="single" w:sz="4" w:space="0" w:color="000000"/>
      </w:pBdr>
      <w:spacing w:before="360"/>
      <w:ind w:left="3400" w:right="3400"/>
      <w:jc w:val="center"/>
    </w:pPr>
    <w:rPr>
      <w:b/>
    </w:rPr>
  </w:style>
  <w:style w:type="paragraph" w:customStyle="1" w:styleId="FinalLineLandscape">
    <w:name w:val="Final Line (Landscape)"/>
    <w:basedOn w:val="Normal"/>
    <w:next w:val="Normal"/>
    <w:rsid w:val="00943AA9"/>
    <w:pPr>
      <w:pBdr>
        <w:bottom w:val="single" w:sz="4" w:space="0" w:color="000000"/>
      </w:pBdr>
      <w:spacing w:before="360"/>
      <w:ind w:left="5868" w:right="5868"/>
      <w:jc w:val="center"/>
    </w:pPr>
    <w:rPr>
      <w:b/>
    </w:rPr>
  </w:style>
  <w:style w:type="paragraph" w:customStyle="1" w:styleId="Text5">
    <w:name w:val="Text 5"/>
    <w:basedOn w:val="Normal"/>
    <w:rsid w:val="00943AA9"/>
    <w:pPr>
      <w:ind w:left="2835"/>
    </w:pPr>
  </w:style>
  <w:style w:type="paragraph" w:customStyle="1" w:styleId="Text6">
    <w:name w:val="Text 6"/>
    <w:basedOn w:val="Normal"/>
    <w:rsid w:val="00943AA9"/>
    <w:pPr>
      <w:ind w:left="3402"/>
    </w:pPr>
  </w:style>
  <w:style w:type="paragraph" w:customStyle="1" w:styleId="Agreement">
    <w:name w:val="Agreement"/>
    <w:basedOn w:val="Normal"/>
    <w:rsid w:val="00943AA9"/>
    <w:pPr>
      <w:spacing w:before="0" w:after="0"/>
      <w:jc w:val="center"/>
    </w:pPr>
    <w:rPr>
      <w:caps/>
    </w:rPr>
  </w:style>
  <w:style w:type="paragraph" w:customStyle="1" w:styleId="DivisionNumber">
    <w:name w:val="Division Number"/>
    <w:basedOn w:val="Normal"/>
    <w:next w:val="DivisionTitle"/>
    <w:rsid w:val="00943AA9"/>
    <w:pPr>
      <w:keepNext/>
      <w:spacing w:before="840" w:after="360"/>
      <w:jc w:val="center"/>
    </w:pPr>
    <w:rPr>
      <w:caps/>
    </w:rPr>
  </w:style>
  <w:style w:type="paragraph" w:customStyle="1" w:styleId="DivisionTitle">
    <w:name w:val="Division Title"/>
    <w:basedOn w:val="Normal"/>
    <w:next w:val="Normal"/>
    <w:rsid w:val="00943AA9"/>
    <w:pPr>
      <w:spacing w:before="0" w:after="0"/>
      <w:jc w:val="center"/>
    </w:pPr>
    <w:rPr>
      <w:caps/>
    </w:rPr>
  </w:style>
  <w:style w:type="paragraph" w:customStyle="1" w:styleId="ArticleNumber">
    <w:name w:val="Article Number"/>
    <w:basedOn w:val="Normal"/>
    <w:next w:val="ArticleTitle"/>
    <w:rsid w:val="00943AA9"/>
    <w:pPr>
      <w:keepNext/>
      <w:spacing w:before="840" w:after="360"/>
      <w:jc w:val="center"/>
    </w:pPr>
    <w:rPr>
      <w:caps/>
    </w:rPr>
  </w:style>
  <w:style w:type="paragraph" w:customStyle="1" w:styleId="ArticleTitle">
    <w:name w:val="Article Title"/>
    <w:basedOn w:val="Normal"/>
    <w:next w:val="Normal"/>
    <w:rsid w:val="00943AA9"/>
    <w:pPr>
      <w:keepNext/>
      <w:spacing w:before="0" w:after="360"/>
      <w:jc w:val="center"/>
    </w:pPr>
  </w:style>
  <w:style w:type="paragraph" w:customStyle="1" w:styleId="Parties">
    <w:name w:val="Parties"/>
    <w:basedOn w:val="Normal"/>
    <w:next w:val="Normal"/>
    <w:rsid w:val="00943AA9"/>
    <w:pPr>
      <w:tabs>
        <w:tab w:val="left" w:pos="5102"/>
      </w:tabs>
    </w:pPr>
  </w:style>
  <w:style w:type="paragraph" w:customStyle="1" w:styleId="Signature1">
    <w:name w:val="Signature 1"/>
    <w:basedOn w:val="Normal"/>
    <w:next w:val="Normal"/>
    <w:rsid w:val="00943AA9"/>
    <w:pPr>
      <w:tabs>
        <w:tab w:val="center" w:pos="7370"/>
      </w:tabs>
    </w:pPr>
  </w:style>
  <w:style w:type="paragraph" w:customStyle="1" w:styleId="Signature2">
    <w:name w:val="Signature 2"/>
    <w:basedOn w:val="Normal"/>
    <w:next w:val="Normal"/>
    <w:rsid w:val="00943AA9"/>
    <w:pPr>
      <w:tabs>
        <w:tab w:val="center" w:pos="2268"/>
        <w:tab w:val="center" w:pos="7370"/>
      </w:tabs>
    </w:pPr>
  </w:style>
  <w:style w:type="paragraph" w:customStyle="1" w:styleId="Preambule">
    <w:name w:val="Preambule"/>
    <w:basedOn w:val="Normal"/>
    <w:next w:val="Normal"/>
    <w:rsid w:val="00943AA9"/>
    <w:pPr>
      <w:spacing w:before="360"/>
    </w:pPr>
    <w:rPr>
      <w:caps/>
    </w:rPr>
  </w:style>
  <w:style w:type="paragraph" w:customStyle="1" w:styleId="Annex">
    <w:name w:val="Annex"/>
    <w:basedOn w:val="Normal"/>
    <w:next w:val="Normal"/>
    <w:rsid w:val="00943AA9"/>
    <w:pPr>
      <w:spacing w:after="480"/>
      <w:jc w:val="right"/>
    </w:pPr>
    <w:rPr>
      <w:b/>
      <w:u w:val="single"/>
    </w:rPr>
  </w:style>
  <w:style w:type="paragraph" w:customStyle="1" w:styleId="HeaderCouncilLarge">
    <w:name w:val="Header Council Large"/>
    <w:basedOn w:val="Normal"/>
    <w:link w:val="HeaderCouncilLargeChar"/>
    <w:rsid w:val="00D705D1"/>
    <w:pPr>
      <w:spacing w:before="0" w:after="440"/>
      <w:ind w:left="-1134" w:right="-1134"/>
    </w:pPr>
    <w:rPr>
      <w:sz w:val="2"/>
      <w:lang w:val="en-GB"/>
    </w:rPr>
  </w:style>
  <w:style w:type="character" w:customStyle="1" w:styleId="TechnicalBlockChar">
    <w:name w:val="Technical Block Char"/>
    <w:basedOn w:val="DefaultParagraphFont"/>
    <w:link w:val="TechnicalBlock"/>
    <w:rsid w:val="00D705D1"/>
    <w:rPr>
      <w:rFonts w:ascii="Times New Roman" w:hAnsi="Times New Roman" w:cs="Times New Roman"/>
      <w:sz w:val="24"/>
      <w:lang w:val="lv-LV"/>
    </w:rPr>
  </w:style>
  <w:style w:type="character" w:customStyle="1" w:styleId="HeaderCouncilLargeChar">
    <w:name w:val="Header Council Large Char"/>
    <w:basedOn w:val="TechnicalBlockChar"/>
    <w:link w:val="HeaderCouncilLarge"/>
    <w:rsid w:val="00D705D1"/>
    <w:rPr>
      <w:rFonts w:ascii="Times New Roman" w:hAnsi="Times New Roman" w:cs="Times New Roman"/>
      <w:sz w:val="2"/>
      <w:lang w:val="en-GB"/>
    </w:rPr>
  </w:style>
  <w:style w:type="paragraph" w:customStyle="1" w:styleId="FooterText">
    <w:name w:val="Footer Text"/>
    <w:basedOn w:val="Normal"/>
    <w:rsid w:val="00D705D1"/>
    <w:pPr>
      <w:spacing w:before="0" w:after="0" w:line="240" w:lineRule="auto"/>
    </w:pPr>
    <w:rPr>
      <w:rFonts w:eastAsia="Times New Roman"/>
      <w:szCs w:val="24"/>
    </w:rPr>
  </w:style>
  <w:style w:type="character" w:styleId="PlaceholderText">
    <w:name w:val="Placeholder Text"/>
    <w:basedOn w:val="DefaultParagraphFont"/>
    <w:uiPriority w:val="99"/>
    <w:semiHidden/>
    <w:rsid w:val="00D705D1"/>
    <w:rPr>
      <w:color w:val="808080"/>
    </w:rPr>
  </w:style>
  <w:style w:type="character" w:customStyle="1" w:styleId="Heading5Char">
    <w:name w:val="Heading 5 Char"/>
    <w:basedOn w:val="DefaultParagraphFont"/>
    <w:link w:val="Heading5"/>
    <w:rsid w:val="00C116AC"/>
    <w:rPr>
      <w:rFonts w:ascii="Arial" w:eastAsia="Times New Roman" w:hAnsi="Arial" w:cs="Times New Roman"/>
      <w:szCs w:val="20"/>
      <w:lang w:val="en-GB" w:eastAsia="fr-BE"/>
    </w:rPr>
  </w:style>
  <w:style w:type="character" w:customStyle="1" w:styleId="Heading6Char">
    <w:name w:val="Heading 6 Char"/>
    <w:basedOn w:val="DefaultParagraphFont"/>
    <w:link w:val="Heading6"/>
    <w:rsid w:val="00C116AC"/>
    <w:rPr>
      <w:rFonts w:ascii="Arial" w:eastAsia="Times New Roman" w:hAnsi="Arial" w:cs="Times New Roman"/>
      <w:i/>
      <w:szCs w:val="20"/>
      <w:lang w:val="en-GB" w:eastAsia="fr-BE"/>
    </w:rPr>
  </w:style>
  <w:style w:type="character" w:customStyle="1" w:styleId="Heading7Char">
    <w:name w:val="Heading 7 Char"/>
    <w:basedOn w:val="DefaultParagraphFont"/>
    <w:link w:val="Heading7"/>
    <w:rsid w:val="00C116AC"/>
    <w:rPr>
      <w:rFonts w:ascii="Arial" w:eastAsia="Times New Roman" w:hAnsi="Arial" w:cs="Times New Roman"/>
      <w:sz w:val="20"/>
      <w:szCs w:val="20"/>
      <w:lang w:val="en-GB" w:eastAsia="fr-BE"/>
    </w:rPr>
  </w:style>
  <w:style w:type="character" w:customStyle="1" w:styleId="Heading8Char">
    <w:name w:val="Heading 8 Char"/>
    <w:basedOn w:val="DefaultParagraphFont"/>
    <w:link w:val="Heading8"/>
    <w:rsid w:val="00C116AC"/>
    <w:rPr>
      <w:rFonts w:ascii="Arial" w:eastAsia="Times New Roman" w:hAnsi="Arial" w:cs="Times New Roman"/>
      <w:i/>
      <w:sz w:val="20"/>
      <w:szCs w:val="20"/>
      <w:lang w:val="en-GB" w:eastAsia="fr-BE"/>
    </w:rPr>
  </w:style>
  <w:style w:type="character" w:customStyle="1" w:styleId="Heading9Char">
    <w:name w:val="Heading 9 Char"/>
    <w:basedOn w:val="DefaultParagraphFont"/>
    <w:link w:val="Heading9"/>
    <w:rsid w:val="00C116AC"/>
    <w:rPr>
      <w:rFonts w:ascii="Arial" w:eastAsia="Times New Roman" w:hAnsi="Arial" w:cs="Times New Roman"/>
      <w:i/>
      <w:sz w:val="18"/>
      <w:szCs w:val="20"/>
      <w:lang w:val="en-GB" w:eastAsia="fr-BE"/>
    </w:rPr>
  </w:style>
  <w:style w:type="paragraph" w:customStyle="1" w:styleId="Par-number10">
    <w:name w:val="Par-number 1)"/>
    <w:basedOn w:val="Normal"/>
    <w:next w:val="Normal"/>
    <w:rsid w:val="00C116AC"/>
    <w:pPr>
      <w:widowControl w:val="0"/>
      <w:numPr>
        <w:numId w:val="21"/>
      </w:numPr>
      <w:spacing w:before="0" w:after="0"/>
    </w:pPr>
    <w:rPr>
      <w:rFonts w:eastAsia="Times New Roman"/>
      <w:szCs w:val="20"/>
      <w:lang w:eastAsia="fr-BE"/>
    </w:rPr>
  </w:style>
  <w:style w:type="paragraph" w:customStyle="1" w:styleId="Par-bullet">
    <w:name w:val="Par-bullet"/>
    <w:basedOn w:val="Normal"/>
    <w:next w:val="Normal"/>
    <w:rsid w:val="00C116AC"/>
    <w:pPr>
      <w:widowControl w:val="0"/>
      <w:numPr>
        <w:numId w:val="17"/>
      </w:numPr>
      <w:spacing w:before="0" w:after="0"/>
    </w:pPr>
    <w:rPr>
      <w:rFonts w:eastAsia="Times New Roman"/>
      <w:szCs w:val="20"/>
      <w:lang w:eastAsia="fr-BE"/>
    </w:rPr>
  </w:style>
  <w:style w:type="paragraph" w:customStyle="1" w:styleId="Par-equal">
    <w:name w:val="Par-equal"/>
    <w:basedOn w:val="Normal"/>
    <w:next w:val="Normal"/>
    <w:rsid w:val="00C116AC"/>
    <w:pPr>
      <w:widowControl w:val="0"/>
      <w:numPr>
        <w:numId w:val="19"/>
      </w:numPr>
      <w:spacing w:before="0" w:after="0"/>
    </w:pPr>
    <w:rPr>
      <w:rFonts w:eastAsia="Times New Roman"/>
      <w:szCs w:val="20"/>
      <w:lang w:eastAsia="fr-BE"/>
    </w:rPr>
  </w:style>
  <w:style w:type="paragraph" w:customStyle="1" w:styleId="Par-number1">
    <w:name w:val="Par-number (1)"/>
    <w:basedOn w:val="Normal"/>
    <w:next w:val="Normal"/>
    <w:rsid w:val="00C116AC"/>
    <w:pPr>
      <w:widowControl w:val="0"/>
      <w:numPr>
        <w:numId w:val="20"/>
      </w:numPr>
      <w:spacing w:before="0" w:after="0"/>
    </w:pPr>
    <w:rPr>
      <w:rFonts w:eastAsia="Times New Roman"/>
      <w:szCs w:val="20"/>
      <w:lang w:eastAsia="fr-BE"/>
    </w:rPr>
  </w:style>
  <w:style w:type="paragraph" w:customStyle="1" w:styleId="Par-number11">
    <w:name w:val="Par-number 1."/>
    <w:basedOn w:val="Normal"/>
    <w:next w:val="Normal"/>
    <w:rsid w:val="00C116AC"/>
    <w:pPr>
      <w:widowControl w:val="0"/>
      <w:numPr>
        <w:numId w:val="22"/>
      </w:numPr>
      <w:spacing w:before="0" w:after="0"/>
    </w:pPr>
    <w:rPr>
      <w:rFonts w:eastAsia="Times New Roman"/>
      <w:szCs w:val="20"/>
      <w:lang w:eastAsia="fr-BE"/>
    </w:rPr>
  </w:style>
  <w:style w:type="paragraph" w:customStyle="1" w:styleId="Par-numberI">
    <w:name w:val="Par-number I."/>
    <w:basedOn w:val="Normal"/>
    <w:next w:val="Normal"/>
    <w:rsid w:val="00C116AC"/>
    <w:pPr>
      <w:widowControl w:val="0"/>
      <w:numPr>
        <w:numId w:val="24"/>
      </w:numPr>
      <w:spacing w:before="0" w:after="0"/>
    </w:pPr>
    <w:rPr>
      <w:rFonts w:eastAsia="Times New Roman"/>
      <w:szCs w:val="20"/>
      <w:lang w:eastAsia="fr-BE"/>
    </w:rPr>
  </w:style>
  <w:style w:type="paragraph" w:customStyle="1" w:styleId="Par-dash">
    <w:name w:val="Par-dash"/>
    <w:basedOn w:val="Normal"/>
    <w:next w:val="Normal"/>
    <w:rsid w:val="00C116AC"/>
    <w:pPr>
      <w:widowControl w:val="0"/>
      <w:numPr>
        <w:numId w:val="18"/>
      </w:numPr>
      <w:spacing w:before="0" w:after="0"/>
    </w:pPr>
    <w:rPr>
      <w:rFonts w:eastAsia="Times New Roman"/>
      <w:szCs w:val="20"/>
      <w:lang w:eastAsia="fr-BE"/>
    </w:rPr>
  </w:style>
  <w:style w:type="paragraph" w:customStyle="1" w:styleId="Par-numberA">
    <w:name w:val="Par-number A."/>
    <w:basedOn w:val="Normal"/>
    <w:next w:val="Normal"/>
    <w:rsid w:val="00C116AC"/>
    <w:pPr>
      <w:widowControl w:val="0"/>
      <w:numPr>
        <w:numId w:val="23"/>
      </w:numPr>
      <w:spacing w:before="0" w:after="0"/>
    </w:pPr>
    <w:rPr>
      <w:rFonts w:eastAsia="Times New Roman"/>
      <w:szCs w:val="20"/>
      <w:lang w:eastAsia="fr-BE"/>
    </w:rPr>
  </w:style>
  <w:style w:type="paragraph" w:styleId="EndnoteText">
    <w:name w:val="endnote text"/>
    <w:basedOn w:val="Normal"/>
    <w:link w:val="EndnoteTextChar"/>
    <w:uiPriority w:val="99"/>
    <w:rsid w:val="00C116AC"/>
    <w:pPr>
      <w:widowControl w:val="0"/>
      <w:tabs>
        <w:tab w:val="left" w:pos="567"/>
      </w:tabs>
      <w:spacing w:before="0" w:after="0" w:line="240" w:lineRule="auto"/>
      <w:ind w:left="567" w:hanging="567"/>
    </w:pPr>
    <w:rPr>
      <w:rFonts w:eastAsia="Times New Roman"/>
      <w:szCs w:val="20"/>
      <w:lang w:eastAsia="fr-BE"/>
    </w:rPr>
  </w:style>
  <w:style w:type="character" w:customStyle="1" w:styleId="EndnoteTextChar">
    <w:name w:val="Endnote Text Char"/>
    <w:basedOn w:val="DefaultParagraphFont"/>
    <w:link w:val="EndnoteText"/>
    <w:uiPriority w:val="99"/>
    <w:rsid w:val="00C116AC"/>
    <w:rPr>
      <w:rFonts w:ascii="Times New Roman" w:eastAsia="Times New Roman" w:hAnsi="Times New Roman" w:cs="Times New Roman"/>
      <w:sz w:val="24"/>
      <w:szCs w:val="20"/>
      <w:lang w:val="en-GB" w:eastAsia="fr-BE"/>
    </w:rPr>
  </w:style>
  <w:style w:type="character" w:styleId="EndnoteReference">
    <w:name w:val="endnote reference"/>
    <w:uiPriority w:val="99"/>
    <w:rsid w:val="00C116AC"/>
    <w:rPr>
      <w:b/>
      <w:vertAlign w:val="superscript"/>
    </w:rPr>
  </w:style>
  <w:style w:type="paragraph" w:customStyle="1" w:styleId="AC">
    <w:name w:val="AC"/>
    <w:basedOn w:val="Normal"/>
    <w:next w:val="Normal"/>
    <w:rsid w:val="00C116AC"/>
    <w:pPr>
      <w:widowControl w:val="0"/>
      <w:spacing w:before="0" w:after="0"/>
    </w:pPr>
    <w:rPr>
      <w:rFonts w:eastAsia="Times New Roman"/>
      <w:b/>
      <w:sz w:val="40"/>
      <w:szCs w:val="20"/>
      <w:lang w:eastAsia="fr-BE"/>
    </w:rPr>
  </w:style>
  <w:style w:type="character" w:styleId="PageNumber">
    <w:name w:val="page number"/>
    <w:basedOn w:val="DefaultParagraphFont"/>
    <w:rsid w:val="00C116AC"/>
  </w:style>
  <w:style w:type="paragraph" w:customStyle="1" w:styleId="Par-numberi0">
    <w:name w:val="Par-number (i)"/>
    <w:basedOn w:val="Normal"/>
    <w:next w:val="Normal"/>
    <w:rsid w:val="00C116AC"/>
    <w:pPr>
      <w:widowControl w:val="0"/>
      <w:numPr>
        <w:numId w:val="15"/>
      </w:numPr>
      <w:tabs>
        <w:tab w:val="clear" w:pos="720"/>
        <w:tab w:val="left" w:pos="567"/>
      </w:tabs>
      <w:spacing w:before="0" w:after="0"/>
    </w:pPr>
    <w:rPr>
      <w:rFonts w:eastAsia="Times New Roman"/>
      <w:szCs w:val="20"/>
      <w:lang w:eastAsia="fr-BE"/>
    </w:rPr>
  </w:style>
  <w:style w:type="paragraph" w:customStyle="1" w:styleId="Par-numbera0">
    <w:name w:val="Par-number (a)"/>
    <w:basedOn w:val="Normal"/>
    <w:next w:val="Normal"/>
    <w:rsid w:val="00C116AC"/>
    <w:pPr>
      <w:widowControl w:val="0"/>
      <w:numPr>
        <w:numId w:val="16"/>
      </w:numPr>
      <w:spacing w:before="0" w:after="0"/>
    </w:pPr>
    <w:rPr>
      <w:rFonts w:eastAsia="Times New Roman"/>
      <w:szCs w:val="20"/>
      <w:lang w:eastAsia="fr-BE"/>
    </w:rPr>
  </w:style>
  <w:style w:type="character" w:customStyle="1" w:styleId="DontTranslate">
    <w:name w:val="DontTranslate"/>
    <w:rsid w:val="00C116AC"/>
    <w:rPr>
      <w:color w:val="auto"/>
    </w:rPr>
  </w:style>
  <w:style w:type="paragraph" w:customStyle="1" w:styleId="AddReference">
    <w:name w:val="Add Reference"/>
    <w:basedOn w:val="Normal"/>
    <w:rsid w:val="00C116AC"/>
    <w:pPr>
      <w:widowControl w:val="0"/>
      <w:pBdr>
        <w:top w:val="single" w:sz="4" w:space="1" w:color="auto"/>
        <w:left w:val="single" w:sz="4" w:space="4" w:color="auto"/>
        <w:bottom w:val="single" w:sz="4" w:space="1" w:color="auto"/>
        <w:right w:val="single" w:sz="4" w:space="4" w:color="auto"/>
      </w:pBdr>
      <w:spacing w:before="0" w:after="0" w:line="240" w:lineRule="auto"/>
      <w:ind w:left="7655" w:right="-454"/>
    </w:pPr>
    <w:rPr>
      <w:rFonts w:eastAsia="Times New Roman"/>
      <w:i/>
      <w:sz w:val="20"/>
      <w:szCs w:val="20"/>
    </w:rPr>
  </w:style>
  <w:style w:type="paragraph" w:styleId="BalloonText">
    <w:name w:val="Balloon Text"/>
    <w:basedOn w:val="Normal"/>
    <w:link w:val="BalloonTextChar"/>
    <w:uiPriority w:val="99"/>
    <w:semiHidden/>
    <w:rsid w:val="00C116AC"/>
    <w:pPr>
      <w:widowControl w:val="0"/>
      <w:spacing w:before="0" w:after="0"/>
    </w:pPr>
    <w:rPr>
      <w:rFonts w:ascii="Tahoma" w:eastAsia="Times New Roman" w:hAnsi="Tahoma" w:cs="Tahoma"/>
      <w:sz w:val="16"/>
      <w:szCs w:val="16"/>
      <w:lang w:eastAsia="fr-BE"/>
    </w:rPr>
  </w:style>
  <w:style w:type="character" w:customStyle="1" w:styleId="BalloonTextChar">
    <w:name w:val="Balloon Text Char"/>
    <w:basedOn w:val="DefaultParagraphFont"/>
    <w:link w:val="BalloonText"/>
    <w:uiPriority w:val="99"/>
    <w:semiHidden/>
    <w:rsid w:val="00C116AC"/>
    <w:rPr>
      <w:rFonts w:ascii="Tahoma" w:eastAsia="Times New Roman" w:hAnsi="Tahoma" w:cs="Tahoma"/>
      <w:sz w:val="16"/>
      <w:szCs w:val="16"/>
      <w:lang w:val="en-GB" w:eastAsia="fr-BE"/>
    </w:rPr>
  </w:style>
  <w:style w:type="paragraph" w:styleId="ListParagraph">
    <w:name w:val="List Paragraph"/>
    <w:aliases w:val="123 List Paragraph,List Paragraph1,Recommendation,List Paragraph11,List Paragraph2,Colorful List - Accent 11,Colorful List - Accent 12,ADB paragraph numbering,Liste 1,References,List Paragraph (numbered (a)),ANNEX,Dot pt,Paragrafo elenco"/>
    <w:basedOn w:val="Normal"/>
    <w:link w:val="ListParagraphChar"/>
    <w:uiPriority w:val="34"/>
    <w:qFormat/>
    <w:rsid w:val="00C116AC"/>
    <w:pPr>
      <w:spacing w:before="0" w:after="160" w:line="256" w:lineRule="auto"/>
      <w:ind w:left="720"/>
      <w:contextualSpacing/>
    </w:pPr>
    <w:rPr>
      <w:rFonts w:ascii="Calibri" w:eastAsia="Calibri" w:hAnsi="Calibri"/>
      <w:sz w:val="22"/>
    </w:rPr>
  </w:style>
  <w:style w:type="paragraph" w:styleId="CommentText">
    <w:name w:val="annotation text"/>
    <w:basedOn w:val="Normal"/>
    <w:link w:val="CommentTextChar"/>
    <w:uiPriority w:val="99"/>
    <w:unhideWhenUsed/>
    <w:qFormat/>
    <w:rsid w:val="00C116AC"/>
    <w:pPr>
      <w:spacing w:before="0" w:after="160" w:line="240" w:lineRule="auto"/>
    </w:pPr>
    <w:rPr>
      <w:rFonts w:ascii="Calibri" w:eastAsia="Calibri" w:hAnsi="Calibri"/>
      <w:sz w:val="20"/>
      <w:szCs w:val="20"/>
      <w:lang w:val="x-none" w:eastAsia="x-none"/>
    </w:rPr>
  </w:style>
  <w:style w:type="character" w:customStyle="1" w:styleId="CommentTextChar">
    <w:name w:val="Comment Text Char"/>
    <w:basedOn w:val="DefaultParagraphFont"/>
    <w:link w:val="CommentText"/>
    <w:uiPriority w:val="99"/>
    <w:qFormat/>
    <w:rsid w:val="00C116AC"/>
    <w:rPr>
      <w:rFonts w:ascii="Calibri" w:eastAsia="Calibri" w:hAnsi="Calibri" w:cs="Times New Roman"/>
      <w:sz w:val="20"/>
      <w:szCs w:val="20"/>
      <w:lang w:val="x-none" w:eastAsia="x-none"/>
    </w:rPr>
  </w:style>
  <w:style w:type="character" w:styleId="Hyperlink">
    <w:name w:val="Hyperlink"/>
    <w:basedOn w:val="DefaultParagraphFont"/>
    <w:uiPriority w:val="99"/>
    <w:unhideWhenUsed/>
    <w:rsid w:val="00C116AC"/>
    <w:rPr>
      <w:color w:val="0000FF" w:themeColor="hyperlink"/>
      <w:u w:val="single"/>
    </w:rPr>
  </w:style>
  <w:style w:type="character" w:styleId="CommentReference">
    <w:name w:val="annotation reference"/>
    <w:uiPriority w:val="99"/>
    <w:unhideWhenUsed/>
    <w:qFormat/>
    <w:rsid w:val="00C116AC"/>
    <w:rPr>
      <w:sz w:val="16"/>
      <w:szCs w:val="16"/>
    </w:rPr>
  </w:style>
  <w:style w:type="paragraph" w:styleId="CommentSubject">
    <w:name w:val="annotation subject"/>
    <w:basedOn w:val="CommentText"/>
    <w:next w:val="CommentText"/>
    <w:link w:val="CommentSubjectChar"/>
    <w:uiPriority w:val="99"/>
    <w:semiHidden/>
    <w:unhideWhenUsed/>
    <w:rsid w:val="00C116AC"/>
    <w:rPr>
      <w:rFonts w:cs="Arial"/>
      <w:b/>
      <w:bCs/>
      <w:lang w:val="en-GB" w:eastAsia="en-US"/>
    </w:rPr>
  </w:style>
  <w:style w:type="character" w:customStyle="1" w:styleId="CommentSubjectChar">
    <w:name w:val="Comment Subject Char"/>
    <w:basedOn w:val="CommentTextChar"/>
    <w:link w:val="CommentSubject"/>
    <w:uiPriority w:val="99"/>
    <w:semiHidden/>
    <w:rsid w:val="00C116AC"/>
    <w:rPr>
      <w:rFonts w:ascii="Calibri" w:eastAsia="Calibri" w:hAnsi="Calibri" w:cs="Arial"/>
      <w:b/>
      <w:bCs/>
      <w:sz w:val="20"/>
      <w:szCs w:val="20"/>
      <w:lang w:val="en-GB" w:eastAsia="x-none"/>
    </w:rPr>
  </w:style>
  <w:style w:type="paragraph" w:customStyle="1" w:styleId="Default">
    <w:name w:val="Default"/>
    <w:basedOn w:val="Normal"/>
    <w:rsid w:val="00C116AC"/>
    <w:pPr>
      <w:autoSpaceDE w:val="0"/>
      <w:autoSpaceDN w:val="0"/>
      <w:spacing w:before="0" w:after="0" w:line="240" w:lineRule="auto"/>
    </w:pPr>
    <w:rPr>
      <w:rFonts w:ascii="EUAlbertina" w:eastAsia="Calibri" w:hAnsi="EUAlbertina"/>
      <w:color w:val="000000"/>
      <w:szCs w:val="24"/>
      <w:lang w:val="fr-BE"/>
    </w:rPr>
  </w:style>
  <w:style w:type="character" w:customStyle="1" w:styleId="ListParagraphChar">
    <w:name w:val="List Paragraph Char"/>
    <w:aliases w:val="123 List Paragraph Char,List Paragraph1 Char,Recommendation Char,List Paragraph11 Char,List Paragraph2 Char,Colorful List - Accent 11 Char,Colorful List - Accent 12 Char,ADB paragraph numbering Char,Liste 1 Char,References Char"/>
    <w:basedOn w:val="DefaultParagraphFont"/>
    <w:link w:val="ListParagraph"/>
    <w:uiPriority w:val="34"/>
    <w:qFormat/>
    <w:rsid w:val="00C116AC"/>
    <w:rPr>
      <w:rFonts w:ascii="Calibri" w:eastAsia="Calibri" w:hAnsi="Calibri" w:cs="Times New Roman"/>
      <w:lang w:val="en-GB"/>
    </w:rPr>
  </w:style>
  <w:style w:type="paragraph" w:customStyle="1" w:styleId="Content">
    <w:name w:val="Content"/>
    <w:basedOn w:val="Normal"/>
    <w:link w:val="ContentChar"/>
    <w:qFormat/>
    <w:rsid w:val="00C116AC"/>
    <w:pPr>
      <w:spacing w:before="0" w:after="0" w:line="276" w:lineRule="auto"/>
    </w:pPr>
    <w:rPr>
      <w:rFonts w:ascii="Calibri" w:eastAsia="Times New Roman" w:hAnsi="Calibri"/>
      <w:color w:val="44546A"/>
      <w:sz w:val="28"/>
      <w:lang w:val="en-US"/>
    </w:rPr>
  </w:style>
  <w:style w:type="character" w:customStyle="1" w:styleId="ContentChar">
    <w:name w:val="Content Char"/>
    <w:basedOn w:val="DefaultParagraphFont"/>
    <w:link w:val="Content"/>
    <w:rsid w:val="00C116AC"/>
    <w:rPr>
      <w:rFonts w:ascii="Calibri" w:eastAsia="Times New Roman" w:hAnsi="Calibri" w:cs="Times New Roman"/>
      <w:color w:val="44546A"/>
      <w:sz w:val="28"/>
    </w:rPr>
  </w:style>
  <w:style w:type="paragraph" w:styleId="NormalWeb">
    <w:name w:val="Normal (Web)"/>
    <w:basedOn w:val="Normal"/>
    <w:uiPriority w:val="99"/>
    <w:rsid w:val="00C116AC"/>
    <w:pPr>
      <w:spacing w:before="100" w:beforeAutospacing="1" w:after="100" w:afterAutospacing="1" w:line="240" w:lineRule="auto"/>
    </w:pPr>
    <w:rPr>
      <w:rFonts w:ascii="Arial Unicode MS" w:eastAsia="Arial Unicode MS" w:hAnsi="Arial Unicode MS" w:cs="Arial Unicode MS"/>
      <w:szCs w:val="24"/>
      <w:lang w:val="en-US"/>
    </w:rPr>
  </w:style>
  <w:style w:type="paragraph" w:styleId="Revision">
    <w:name w:val="Revision"/>
    <w:hidden/>
    <w:uiPriority w:val="99"/>
    <w:semiHidden/>
    <w:rsid w:val="00C116AC"/>
    <w:pPr>
      <w:spacing w:after="0" w:line="240" w:lineRule="auto"/>
    </w:pPr>
    <w:rPr>
      <w:rFonts w:ascii="Times New Roman" w:eastAsia="Calibri" w:hAnsi="Times New Roman" w:cs="Times New Roman"/>
      <w:sz w:val="24"/>
      <w:lang w:val="en-GB"/>
    </w:rPr>
  </w:style>
  <w:style w:type="character" w:styleId="Strong">
    <w:name w:val="Strong"/>
    <w:basedOn w:val="DefaultParagraphFont"/>
    <w:uiPriority w:val="22"/>
    <w:qFormat/>
    <w:rsid w:val="00C116AC"/>
    <w:rPr>
      <w:b/>
      <w:bCs/>
    </w:rPr>
  </w:style>
  <w:style w:type="paragraph" w:styleId="NoSpacing">
    <w:name w:val="No Spacing"/>
    <w:uiPriority w:val="1"/>
    <w:qFormat/>
    <w:rsid w:val="00C116AC"/>
    <w:pPr>
      <w:spacing w:after="0" w:line="240" w:lineRule="auto"/>
    </w:pPr>
    <w:rPr>
      <w:rFonts w:ascii="Times New Roman" w:eastAsia="Calibri" w:hAnsi="Times New Roman" w:cs="Times New Roman"/>
      <w:sz w:val="24"/>
      <w:lang w:val="en-GB"/>
    </w:rPr>
  </w:style>
  <w:style w:type="table" w:styleId="TableGrid">
    <w:name w:val="Table Grid"/>
    <w:basedOn w:val="TableNormal"/>
    <w:uiPriority w:val="39"/>
    <w:rsid w:val="00C116A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C116AC"/>
    <w:pPr>
      <w:pBdr>
        <w:top w:val="nil"/>
        <w:left w:val="nil"/>
        <w:bottom w:val="nil"/>
        <w:right w:val="nil"/>
        <w:between w:val="nil"/>
        <w:bar w:val="nil"/>
      </w:pBdr>
      <w:spacing w:after="0" w:line="240" w:lineRule="auto"/>
    </w:pPr>
    <w:rPr>
      <w:rFonts w:ascii="Georgia" w:eastAsia="Arial Unicode MS" w:hAnsi="Georgia" w:cs="Arial Unicode MS"/>
      <w:color w:val="000000"/>
      <w:sz w:val="24"/>
      <w:szCs w:val="24"/>
      <w:u w:color="000000"/>
      <w:bdr w:val="nil"/>
      <w:lang w:eastAsia="en-GB"/>
      <w14:textOutline w14:w="0" w14:cap="flat" w14:cmpd="sng" w14:algn="ctr">
        <w14:noFill/>
        <w14:prstDash w14:val="solid"/>
        <w14:bevel/>
      </w14:textOutline>
    </w:rPr>
  </w:style>
  <w:style w:type="character" w:customStyle="1" w:styleId="hgkelc">
    <w:name w:val="hgkelc"/>
    <w:basedOn w:val="DefaultParagraphFont"/>
    <w:rsid w:val="00C116AC"/>
  </w:style>
  <w:style w:type="paragraph" w:customStyle="1" w:styleId="Pagedecouverture">
    <w:name w:val="Page de couverture"/>
    <w:basedOn w:val="Normal"/>
    <w:next w:val="Normal"/>
    <w:rsid w:val="00C116AC"/>
    <w:pPr>
      <w:spacing w:before="0" w:after="0" w:line="240" w:lineRule="auto"/>
      <w:jc w:val="both"/>
    </w:pPr>
  </w:style>
  <w:style w:type="paragraph" w:customStyle="1" w:styleId="FooterCoverPage">
    <w:name w:val="Footer Cover Page"/>
    <w:basedOn w:val="Normal"/>
    <w:link w:val="FooterCoverPageChar"/>
    <w:rsid w:val="00C116AC"/>
    <w:pPr>
      <w:widowControl w:val="0"/>
      <w:tabs>
        <w:tab w:val="center" w:pos="4535"/>
        <w:tab w:val="right" w:pos="9071"/>
        <w:tab w:val="right" w:pos="9921"/>
      </w:tabs>
      <w:spacing w:before="360" w:after="0" w:line="240" w:lineRule="auto"/>
      <w:ind w:left="-850" w:right="-850"/>
    </w:pPr>
    <w:rPr>
      <w:rFonts w:eastAsia="Times New Roman"/>
      <w:szCs w:val="20"/>
      <w:lang w:eastAsia="fr-BE"/>
    </w:rPr>
  </w:style>
  <w:style w:type="character" w:customStyle="1" w:styleId="FooterCoverPageChar">
    <w:name w:val="Footer Cover Page Char"/>
    <w:basedOn w:val="DefaultParagraphFont"/>
    <w:link w:val="FooterCoverPage"/>
    <w:rsid w:val="00C116AC"/>
    <w:rPr>
      <w:rFonts w:ascii="Times New Roman" w:eastAsia="Times New Roman" w:hAnsi="Times New Roman" w:cs="Times New Roman"/>
      <w:sz w:val="24"/>
      <w:szCs w:val="20"/>
      <w:lang w:val="en-GB" w:eastAsia="fr-BE"/>
    </w:rPr>
  </w:style>
  <w:style w:type="paragraph" w:customStyle="1" w:styleId="FooterSensitivity">
    <w:name w:val="Footer Sensitivity"/>
    <w:basedOn w:val="Normal"/>
    <w:link w:val="FooterSensitivityChar"/>
    <w:rsid w:val="00C116AC"/>
    <w:pPr>
      <w:widowControl w:val="0"/>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eastAsia="Times New Roman"/>
      <w:b/>
      <w:sz w:val="32"/>
      <w:szCs w:val="20"/>
      <w:lang w:eastAsia="fr-BE"/>
    </w:rPr>
  </w:style>
  <w:style w:type="character" w:customStyle="1" w:styleId="FooterSensitivityChar">
    <w:name w:val="Footer Sensitivity Char"/>
    <w:basedOn w:val="DefaultParagraphFont"/>
    <w:link w:val="FooterSensitivity"/>
    <w:rsid w:val="00C116AC"/>
    <w:rPr>
      <w:rFonts w:ascii="Times New Roman" w:eastAsia="Times New Roman" w:hAnsi="Times New Roman" w:cs="Times New Roman"/>
      <w:b/>
      <w:sz w:val="32"/>
      <w:szCs w:val="20"/>
      <w:lang w:val="en-GB" w:eastAsia="fr-BE"/>
    </w:rPr>
  </w:style>
  <w:style w:type="paragraph" w:customStyle="1" w:styleId="HeaderCoverPage">
    <w:name w:val="Header Cover Page"/>
    <w:basedOn w:val="Normal"/>
    <w:link w:val="HeaderCoverPageChar"/>
    <w:rsid w:val="00C116AC"/>
    <w:pPr>
      <w:widowControl w:val="0"/>
      <w:tabs>
        <w:tab w:val="center" w:pos="4535"/>
        <w:tab w:val="right" w:pos="9071"/>
      </w:tabs>
      <w:spacing w:before="0" w:line="240" w:lineRule="auto"/>
      <w:jc w:val="both"/>
    </w:pPr>
    <w:rPr>
      <w:rFonts w:eastAsia="Times New Roman"/>
      <w:szCs w:val="20"/>
      <w:lang w:eastAsia="fr-BE"/>
    </w:rPr>
  </w:style>
  <w:style w:type="character" w:customStyle="1" w:styleId="HeaderCoverPageChar">
    <w:name w:val="Header Cover Page Char"/>
    <w:basedOn w:val="DefaultParagraphFont"/>
    <w:link w:val="HeaderCoverPage"/>
    <w:rsid w:val="00C116AC"/>
    <w:rPr>
      <w:rFonts w:ascii="Times New Roman" w:eastAsia="Times New Roman" w:hAnsi="Times New Roman" w:cs="Times New Roman"/>
      <w:sz w:val="24"/>
      <w:szCs w:val="20"/>
      <w:lang w:val="en-GB" w:eastAsia="fr-BE"/>
    </w:rPr>
  </w:style>
  <w:style w:type="paragraph" w:customStyle="1" w:styleId="HeaderSensitivity">
    <w:name w:val="Header Sensitivity"/>
    <w:basedOn w:val="Normal"/>
    <w:link w:val="HeaderSensitivityChar"/>
    <w:rsid w:val="00C116AC"/>
    <w:pPr>
      <w:widowControl w:val="0"/>
      <w:pBdr>
        <w:top w:val="single" w:sz="4" w:space="1" w:color="auto"/>
        <w:left w:val="single" w:sz="4" w:space="4" w:color="auto"/>
        <w:bottom w:val="single" w:sz="4" w:space="1" w:color="auto"/>
        <w:right w:val="single" w:sz="4" w:space="4" w:color="auto"/>
      </w:pBdr>
      <w:spacing w:before="0" w:line="240" w:lineRule="auto"/>
      <w:ind w:left="113" w:right="113"/>
      <w:jc w:val="center"/>
    </w:pPr>
    <w:rPr>
      <w:rFonts w:eastAsia="Times New Roman"/>
      <w:b/>
      <w:sz w:val="32"/>
      <w:szCs w:val="20"/>
      <w:lang w:eastAsia="fr-BE"/>
    </w:rPr>
  </w:style>
  <w:style w:type="character" w:customStyle="1" w:styleId="HeaderSensitivityChar">
    <w:name w:val="Header Sensitivity Char"/>
    <w:basedOn w:val="DefaultParagraphFont"/>
    <w:link w:val="HeaderSensitivity"/>
    <w:rsid w:val="00C116AC"/>
    <w:rPr>
      <w:rFonts w:ascii="Times New Roman" w:eastAsia="Times New Roman" w:hAnsi="Times New Roman" w:cs="Times New Roman"/>
      <w:b/>
      <w:sz w:val="32"/>
      <w:szCs w:val="20"/>
      <w:lang w:val="en-GB" w:eastAsia="fr-BE"/>
    </w:rPr>
  </w:style>
  <w:style w:type="paragraph" w:customStyle="1" w:styleId="HeaderSensitivityRight">
    <w:name w:val="Header Sensitivity Right"/>
    <w:basedOn w:val="Normal"/>
    <w:link w:val="HeaderSensitivityRightChar"/>
    <w:rsid w:val="00C116AC"/>
    <w:pPr>
      <w:widowControl w:val="0"/>
      <w:spacing w:before="0" w:line="240" w:lineRule="auto"/>
      <w:jc w:val="right"/>
    </w:pPr>
    <w:rPr>
      <w:rFonts w:eastAsia="Times New Roman"/>
      <w:sz w:val="28"/>
      <w:szCs w:val="20"/>
      <w:lang w:eastAsia="fr-BE"/>
    </w:rPr>
  </w:style>
  <w:style w:type="character" w:customStyle="1" w:styleId="HeaderSensitivityRightChar">
    <w:name w:val="Header Sensitivity Right Char"/>
    <w:basedOn w:val="DefaultParagraphFont"/>
    <w:link w:val="HeaderSensitivityRight"/>
    <w:rsid w:val="00C116AC"/>
    <w:rPr>
      <w:rFonts w:ascii="Times New Roman" w:eastAsia="Times New Roman" w:hAnsi="Times New Roman" w:cs="Times New Roman"/>
      <w:sz w:val="28"/>
      <w:szCs w:val="20"/>
      <w:lang w:val="en-GB" w:eastAsia="fr-BE"/>
    </w:rPr>
  </w:style>
  <w:style w:type="paragraph" w:customStyle="1" w:styleId="pj">
    <w:name w:val="p.j."/>
    <w:basedOn w:val="Normal"/>
    <w:link w:val="pjChar"/>
    <w:rsid w:val="00C116AC"/>
    <w:pPr>
      <w:widowControl w:val="0"/>
      <w:spacing w:before="1200" w:line="240" w:lineRule="auto"/>
      <w:ind w:left="1440" w:hanging="1440"/>
    </w:pPr>
    <w:rPr>
      <w:rFonts w:eastAsia="Times New Roman"/>
      <w:szCs w:val="20"/>
      <w:lang w:eastAsia="fr-BE"/>
    </w:rPr>
  </w:style>
  <w:style w:type="character" w:customStyle="1" w:styleId="pjChar">
    <w:name w:val="p.j. Char"/>
    <w:basedOn w:val="TechnicalBlockChar"/>
    <w:link w:val="pj"/>
    <w:rsid w:val="00C116AC"/>
    <w:rPr>
      <w:rFonts w:ascii="Times New Roman" w:eastAsia="Times New Roman" w:hAnsi="Times New Roman" w:cs="Times New Roman"/>
      <w:sz w:val="24"/>
      <w:szCs w:val="20"/>
      <w:lang w:val="en-GB" w:eastAsia="fr-BE"/>
    </w:rPr>
  </w:style>
  <w:style w:type="paragraph" w:customStyle="1" w:styleId="nbbordered">
    <w:name w:val="nb bordered"/>
    <w:basedOn w:val="Normal"/>
    <w:link w:val="nbborderedChar"/>
    <w:rsid w:val="00C116AC"/>
    <w:pPr>
      <w:widowControl w:val="0"/>
      <w:pBdr>
        <w:top w:val="single" w:sz="4" w:space="1" w:color="auto"/>
        <w:left w:val="single" w:sz="4" w:space="4" w:color="auto"/>
        <w:bottom w:val="single" w:sz="4" w:space="1" w:color="auto"/>
        <w:right w:val="single" w:sz="4" w:space="4" w:color="auto"/>
        <w:between w:val="single" w:sz="4" w:space="0" w:color="auto"/>
      </w:pBdr>
      <w:spacing w:before="0" w:after="160" w:line="240" w:lineRule="auto"/>
      <w:ind w:left="480" w:hanging="480"/>
    </w:pPr>
    <w:rPr>
      <w:rFonts w:eastAsia="Times New Roman"/>
      <w:b/>
      <w:szCs w:val="20"/>
      <w:lang w:eastAsia="fr-BE"/>
    </w:rPr>
  </w:style>
  <w:style w:type="character" w:customStyle="1" w:styleId="nbborderedChar">
    <w:name w:val="nb bordered Char"/>
    <w:basedOn w:val="TechnicalBlockChar"/>
    <w:link w:val="nbbordered"/>
    <w:rsid w:val="00C116AC"/>
    <w:rPr>
      <w:rFonts w:ascii="Times New Roman" w:eastAsia="Times New Roman" w:hAnsi="Times New Roman" w:cs="Times New Roman"/>
      <w:b/>
      <w:sz w:val="24"/>
      <w:szCs w:val="20"/>
      <w:lang w:val="en-GB" w:eastAsia="fr-BE"/>
    </w:rPr>
  </w:style>
  <w:style w:type="character" w:customStyle="1" w:styleId="HeaderCouncilChar">
    <w:name w:val="Header Council Char"/>
    <w:basedOn w:val="DefaultParagraphFont"/>
    <w:link w:val="HeaderCouncil"/>
    <w:rsid w:val="00C116AC"/>
    <w:rPr>
      <w:rFonts w:ascii="Times New Roman" w:hAnsi="Times New Roman" w:cs="Times New Roman"/>
      <w:sz w:val="2"/>
      <w:lang w:val="en-GB"/>
    </w:rPr>
  </w:style>
  <w:style w:type="character" w:customStyle="1" w:styleId="FooterCouncilChar">
    <w:name w:val="Footer Council Char"/>
    <w:basedOn w:val="DefaultParagraphFont"/>
    <w:link w:val="FooterCouncil"/>
    <w:rsid w:val="00C116AC"/>
    <w:rPr>
      <w:rFonts w:ascii="Times New Roman" w:hAnsi="Times New Roman" w:cs="Times New Roman"/>
      <w:sz w:val="2"/>
      <w:lang w:val="en-GB"/>
    </w:rPr>
  </w:style>
  <w:style w:type="character" w:styleId="FollowedHyperlink">
    <w:name w:val="FollowedHyperlink"/>
    <w:basedOn w:val="DefaultParagraphFont"/>
    <w:uiPriority w:val="99"/>
    <w:semiHidden/>
    <w:unhideWhenUsed/>
    <w:rsid w:val="00C116AC"/>
    <w:rPr>
      <w:color w:val="800080" w:themeColor="followedHyperlink"/>
      <w:u w:val="single"/>
    </w:rPr>
  </w:style>
  <w:style w:type="numbering" w:customStyle="1" w:styleId="NoList1">
    <w:name w:val="No List1"/>
    <w:next w:val="NoList"/>
    <w:uiPriority w:val="99"/>
    <w:semiHidden/>
    <w:unhideWhenUsed/>
    <w:rsid w:val="007D595D"/>
  </w:style>
  <w:style w:type="numbering" w:customStyle="1" w:styleId="NoList2">
    <w:name w:val="No List2"/>
    <w:next w:val="NoList"/>
    <w:uiPriority w:val="99"/>
    <w:semiHidden/>
    <w:unhideWhenUsed/>
    <w:rsid w:val="007D595D"/>
  </w:style>
  <w:style w:type="numbering" w:customStyle="1" w:styleId="NoList11">
    <w:name w:val="No List11"/>
    <w:next w:val="NoList"/>
    <w:uiPriority w:val="99"/>
    <w:semiHidden/>
    <w:unhideWhenUsed/>
    <w:rsid w:val="007D5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DocuWrite\DW_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C6CC7-BFC2-4148-8B51-9FCACAF45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DW_AGREEMENT.dotm</Template>
  <TotalTime>1</TotalTime>
  <Pages>243</Pages>
  <Words>45765</Words>
  <Characters>251712</Characters>
  <Application>Microsoft Office Word</Application>
  <DocSecurity>0</DocSecurity>
  <Lines>2097</Lines>
  <Paragraphs>593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RANDERS Berit</dc:creator>
  <cp:keywords/>
  <dc:description/>
  <cp:lastModifiedBy>DIMOVA Albena</cp:lastModifiedBy>
  <cp:revision>4</cp:revision>
  <dcterms:created xsi:type="dcterms:W3CDTF">2023-07-31T12:41:00Z</dcterms:created>
  <dcterms:modified xsi:type="dcterms:W3CDTF">2024-11-06T15:53:00Z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df41d6-74a9-4a97-809c-213cd32520cc_Enabled">
    <vt:lpwstr>true</vt:lpwstr>
  </property>
  <property fmtid="{D5CDD505-2E9C-101B-9397-08002B2CF9AE}" pid="3" name="MSIP_Label_b1df41d6-74a9-4a97-809c-213cd32520cc_SetDate">
    <vt:lpwstr>2023-07-14T14:59:50Z</vt:lpwstr>
  </property>
  <property fmtid="{D5CDD505-2E9C-101B-9397-08002B2CF9AE}" pid="4" name="MSIP_Label_b1df41d6-74a9-4a97-809c-213cd32520cc_Method">
    <vt:lpwstr>Privileged</vt:lpwstr>
  </property>
  <property fmtid="{D5CDD505-2E9C-101B-9397-08002B2CF9AE}" pid="5" name="MSIP_Label_b1df41d6-74a9-4a97-809c-213cd32520cc_Name">
    <vt:lpwstr>GSCEU - NON PUBLIC Label</vt:lpwstr>
  </property>
  <property fmtid="{D5CDD505-2E9C-101B-9397-08002B2CF9AE}" pid="6" name="MSIP_Label_b1df41d6-74a9-4a97-809c-213cd32520cc_SiteId">
    <vt:lpwstr>03ad1c97-0a4d-4e82-8f93-27291a6a0767</vt:lpwstr>
  </property>
  <property fmtid="{D5CDD505-2E9C-101B-9397-08002B2CF9AE}" pid="7" name="MSIP_Label_b1df41d6-74a9-4a97-809c-213cd32520cc_ActionId">
    <vt:lpwstr>01cf8258-7103-40e1-b43a-441f39137fbe</vt:lpwstr>
  </property>
  <property fmtid="{D5CDD505-2E9C-101B-9397-08002B2CF9AE}" pid="8" name="MSIP_Label_b1df41d6-74a9-4a97-809c-213cd32520cc_ContentBits">
    <vt:lpwstr>0</vt:lpwstr>
  </property>
</Properties>
</file>