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69C24D" w14:textId="5906F7FC" w:rsidR="00654488" w:rsidRDefault="000E5271" w:rsidP="00352293">
      <w:pPr>
        <w:pStyle w:val="Title"/>
        <w:jc w:val="right"/>
        <w:rPr>
          <w:i/>
          <w:iCs/>
        </w:rPr>
      </w:pPr>
      <w:r w:rsidRPr="009D0C04">
        <w:rPr>
          <w:i/>
          <w:iCs/>
        </w:rPr>
        <w:t>Projekts</w:t>
      </w:r>
    </w:p>
    <w:p w14:paraId="7B645AA1" w14:textId="77777777" w:rsidR="00313EDE" w:rsidRPr="009D0C04" w:rsidRDefault="00313EDE" w:rsidP="00352293">
      <w:pPr>
        <w:pStyle w:val="Title"/>
        <w:jc w:val="right"/>
        <w:rPr>
          <w:i/>
          <w:iCs/>
        </w:rPr>
      </w:pPr>
    </w:p>
    <w:p w14:paraId="3499542D" w14:textId="77777777" w:rsidR="009D0C04" w:rsidRPr="00703088" w:rsidRDefault="009D0C04" w:rsidP="00352293">
      <w:pPr>
        <w:pStyle w:val="Title"/>
        <w:jc w:val="right"/>
        <w:rPr>
          <w:sz w:val="16"/>
          <w:szCs w:val="16"/>
        </w:rPr>
      </w:pPr>
    </w:p>
    <w:p w14:paraId="3F4FE574" w14:textId="77777777" w:rsidR="00654488" w:rsidRPr="00802BA4" w:rsidRDefault="00654488" w:rsidP="00654488">
      <w:pPr>
        <w:jc w:val="center"/>
      </w:pPr>
      <w:r w:rsidRPr="00802BA4">
        <w:t>LATVIJAS REPUBLIKAS MINISTRU KABINETA SĒDES PROTOKOLLĒMUMS</w:t>
      </w:r>
    </w:p>
    <w:p w14:paraId="2CC71B91" w14:textId="5ADF056B" w:rsidR="00654488" w:rsidRPr="00802BA4" w:rsidRDefault="00654488" w:rsidP="00654488">
      <w:pPr>
        <w:jc w:val="center"/>
      </w:pPr>
      <w:r w:rsidRPr="00802BA4">
        <w:t>________________________________________________________________</w:t>
      </w:r>
    </w:p>
    <w:p w14:paraId="5E1FEB6E" w14:textId="77777777" w:rsidR="000E5271" w:rsidRPr="00703088" w:rsidRDefault="000E5271" w:rsidP="00352293">
      <w:pPr>
        <w:pStyle w:val="Title"/>
        <w:rPr>
          <w:sz w:val="16"/>
          <w:szCs w:val="16"/>
        </w:rPr>
      </w:pPr>
    </w:p>
    <w:p w14:paraId="0E0BE1E0" w14:textId="7C7EF8E5" w:rsidR="003961D8" w:rsidRPr="00802BA4" w:rsidRDefault="00084351" w:rsidP="0022350A">
      <w:pPr>
        <w:pStyle w:val="Heading1"/>
        <w:keepNext w:val="0"/>
        <w:widowControl w:val="0"/>
      </w:pPr>
      <w:r w:rsidRPr="00802BA4">
        <w:t>Rīgā</w:t>
      </w:r>
      <w:r w:rsidRPr="00802BA4">
        <w:tab/>
      </w:r>
      <w:r w:rsidRPr="00802BA4">
        <w:tab/>
      </w:r>
      <w:r w:rsidRPr="00802BA4">
        <w:tab/>
      </w:r>
      <w:r w:rsidRPr="00802BA4">
        <w:tab/>
      </w:r>
      <w:r w:rsidRPr="00802BA4">
        <w:tab/>
      </w:r>
      <w:r w:rsidRPr="00802BA4">
        <w:tab/>
        <w:t>Nr.</w:t>
      </w:r>
      <w:r w:rsidRPr="00802BA4">
        <w:tab/>
      </w:r>
      <w:r w:rsidRPr="00802BA4">
        <w:tab/>
        <w:t xml:space="preserve">      </w:t>
      </w:r>
      <w:r w:rsidRPr="00802BA4">
        <w:tab/>
        <w:t>20</w:t>
      </w:r>
      <w:r w:rsidR="00555F0C">
        <w:t>2</w:t>
      </w:r>
      <w:r w:rsidR="00A85815">
        <w:t>1</w:t>
      </w:r>
      <w:r w:rsidR="003961D8" w:rsidRPr="00802BA4">
        <w:t>.gada</w:t>
      </w:r>
      <w:r w:rsidR="00FE336A" w:rsidRPr="00802BA4">
        <w:t xml:space="preserve"> </w:t>
      </w:r>
      <w:r w:rsidR="004878CD" w:rsidRPr="00802BA4">
        <w:t>_______</w:t>
      </w:r>
    </w:p>
    <w:p w14:paraId="78E50359" w14:textId="77777777" w:rsidR="003961D8" w:rsidRPr="00802BA4" w:rsidRDefault="003961D8" w:rsidP="00C758FD">
      <w:pPr>
        <w:jc w:val="center"/>
        <w:rPr>
          <w:sz w:val="28"/>
          <w:szCs w:val="28"/>
          <w:lang w:val="lv-LV"/>
        </w:rPr>
      </w:pPr>
      <w:r w:rsidRPr="00802BA4">
        <w:rPr>
          <w:sz w:val="28"/>
          <w:szCs w:val="28"/>
          <w:lang w:val="lv-LV"/>
        </w:rPr>
        <w:t>.§</w:t>
      </w:r>
    </w:p>
    <w:p w14:paraId="04BE5749" w14:textId="77777777" w:rsidR="003961D8" w:rsidRPr="00703088" w:rsidRDefault="003961D8" w:rsidP="003961D8">
      <w:pPr>
        <w:jc w:val="both"/>
        <w:rPr>
          <w:sz w:val="16"/>
          <w:szCs w:val="16"/>
          <w:lang w:val="lv-LV"/>
        </w:rPr>
      </w:pPr>
    </w:p>
    <w:p w14:paraId="2C6EBA72" w14:textId="0B2ECC94" w:rsidR="003F4F18" w:rsidRPr="00802BA4" w:rsidRDefault="00D90B86" w:rsidP="00A85815">
      <w:pPr>
        <w:pStyle w:val="Header"/>
        <w:tabs>
          <w:tab w:val="left" w:pos="720"/>
        </w:tabs>
        <w:jc w:val="center"/>
        <w:rPr>
          <w:b/>
          <w:sz w:val="28"/>
          <w:szCs w:val="28"/>
          <w:lang w:val="lv-LV"/>
        </w:rPr>
      </w:pPr>
      <w:r w:rsidRPr="00802BA4">
        <w:rPr>
          <w:b/>
          <w:sz w:val="28"/>
          <w:szCs w:val="28"/>
          <w:lang w:val="lv-LV"/>
        </w:rPr>
        <w:t>Rīkojum</w:t>
      </w:r>
      <w:r w:rsidR="00F5432D">
        <w:rPr>
          <w:b/>
          <w:sz w:val="28"/>
          <w:szCs w:val="28"/>
          <w:lang w:val="lv-LV"/>
        </w:rPr>
        <w:t>a</w:t>
      </w:r>
      <w:r w:rsidRPr="00802BA4">
        <w:rPr>
          <w:b/>
          <w:sz w:val="28"/>
          <w:szCs w:val="28"/>
          <w:lang w:val="lv-LV"/>
        </w:rPr>
        <w:t xml:space="preserve"> projekts </w:t>
      </w:r>
      <w:r w:rsidR="00A85815" w:rsidRPr="00A85815">
        <w:rPr>
          <w:b/>
          <w:sz w:val="28"/>
          <w:szCs w:val="28"/>
          <w:lang w:val="lv-LV"/>
        </w:rPr>
        <w:t>“Grozījum</w:t>
      </w:r>
      <w:r w:rsidR="00BD55F9">
        <w:rPr>
          <w:b/>
          <w:sz w:val="28"/>
          <w:szCs w:val="28"/>
          <w:lang w:val="lv-LV"/>
        </w:rPr>
        <w:t>i</w:t>
      </w:r>
      <w:r w:rsidR="00A85815" w:rsidRPr="00A85815">
        <w:rPr>
          <w:b/>
          <w:sz w:val="28"/>
          <w:szCs w:val="28"/>
          <w:lang w:val="lv-LV"/>
        </w:rPr>
        <w:t xml:space="preserve"> Ministru kabineta 2020. gada 30. aprīļa rīkojumā </w:t>
      </w:r>
      <w:r w:rsidR="00A85815" w:rsidRPr="00A85815">
        <w:rPr>
          <w:b/>
          <w:bCs/>
          <w:sz w:val="28"/>
          <w:szCs w:val="28"/>
          <w:lang w:val="lv-LV"/>
        </w:rPr>
        <w:t>“Par finansējumu Jaunā Rīgas teātra ēku Lāčplēša ielā 25, Rīgā, pārbūves, nomas maksas, papildu maksājumu, pārcelšanās un aprīkojuma iegādes izdevumu segšanai””</w:t>
      </w:r>
    </w:p>
    <w:p w14:paraId="15273901" w14:textId="578BE220" w:rsidR="003961D8" w:rsidRPr="00802BA4" w:rsidRDefault="00726601" w:rsidP="00754160">
      <w:pPr>
        <w:pStyle w:val="Header"/>
        <w:tabs>
          <w:tab w:val="left" w:pos="720"/>
        </w:tabs>
        <w:jc w:val="center"/>
        <w:rPr>
          <w:b/>
          <w:sz w:val="28"/>
          <w:szCs w:val="28"/>
          <w:lang w:val="lv-LV"/>
        </w:rPr>
      </w:pPr>
      <w:r w:rsidRPr="00802BA4">
        <w:rPr>
          <w:b/>
          <w:sz w:val="28"/>
          <w:szCs w:val="28"/>
          <w:lang w:val="lv-LV"/>
        </w:rPr>
        <w:t xml:space="preserve"> </w:t>
      </w:r>
      <w:bookmarkStart w:id="0" w:name="_Hlk515724992"/>
      <w:r w:rsidR="000E5271" w:rsidRPr="00802BA4">
        <w:rPr>
          <w:b/>
          <w:sz w:val="28"/>
          <w:szCs w:val="28"/>
          <w:lang w:val="lv-LV"/>
        </w:rPr>
        <w:t>(</w:t>
      </w:r>
      <w:r w:rsidR="003961D8" w:rsidRPr="00802BA4">
        <w:rPr>
          <w:b/>
          <w:sz w:val="28"/>
          <w:szCs w:val="28"/>
          <w:lang w:val="lv-LV"/>
        </w:rPr>
        <w:t>TA-</w:t>
      </w:r>
      <w:r w:rsidR="000E5271" w:rsidRPr="00802BA4">
        <w:rPr>
          <w:b/>
          <w:sz w:val="28"/>
          <w:szCs w:val="28"/>
          <w:lang w:val="lv-LV"/>
        </w:rPr>
        <w:t xml:space="preserve">        )</w:t>
      </w:r>
      <w:bookmarkEnd w:id="0"/>
    </w:p>
    <w:p w14:paraId="1CC298A8" w14:textId="6D03EE22" w:rsidR="003961D8" w:rsidRPr="00802BA4" w:rsidRDefault="003961D8" w:rsidP="003961D8">
      <w:pPr>
        <w:pStyle w:val="Header"/>
        <w:tabs>
          <w:tab w:val="left" w:pos="720"/>
        </w:tabs>
        <w:jc w:val="both"/>
        <w:rPr>
          <w:b/>
          <w:sz w:val="28"/>
          <w:szCs w:val="28"/>
          <w:lang w:val="lv-LV"/>
        </w:rPr>
      </w:pPr>
      <w:r w:rsidRPr="00802BA4">
        <w:rPr>
          <w:sz w:val="28"/>
          <w:szCs w:val="28"/>
          <w:lang w:val="lv-LV"/>
        </w:rPr>
        <w:t>___________________________________________________________</w:t>
      </w:r>
    </w:p>
    <w:p w14:paraId="70672ED5" w14:textId="77777777" w:rsidR="00A9503E" w:rsidRPr="00802BA4" w:rsidRDefault="00A9503E" w:rsidP="00C72ECA">
      <w:pPr>
        <w:pStyle w:val="BodyText"/>
        <w:jc w:val="left"/>
        <w:rPr>
          <w:b w:val="0"/>
          <w:color w:val="000000"/>
        </w:rPr>
      </w:pPr>
    </w:p>
    <w:p w14:paraId="417C9E5C" w14:textId="5D09BB4A" w:rsidR="003961D8" w:rsidRPr="00802BA4" w:rsidRDefault="00313EDE" w:rsidP="00313EDE">
      <w:pPr>
        <w:pStyle w:val="Header"/>
        <w:tabs>
          <w:tab w:val="clear" w:pos="4153"/>
          <w:tab w:val="clear" w:pos="8306"/>
          <w:tab w:val="right" w:pos="180"/>
        </w:tabs>
        <w:jc w:val="both"/>
        <w:rPr>
          <w:sz w:val="28"/>
          <w:szCs w:val="28"/>
          <w:lang w:val="lv-LV"/>
        </w:rPr>
      </w:pPr>
      <w:r>
        <w:rPr>
          <w:sz w:val="28"/>
          <w:szCs w:val="28"/>
          <w:lang w:val="lv-LV"/>
        </w:rPr>
        <w:tab/>
      </w:r>
      <w:r>
        <w:rPr>
          <w:sz w:val="28"/>
          <w:szCs w:val="28"/>
          <w:lang w:val="lv-LV"/>
        </w:rPr>
        <w:tab/>
        <w:t>1. </w:t>
      </w:r>
      <w:r w:rsidR="003961D8" w:rsidRPr="00802BA4">
        <w:rPr>
          <w:sz w:val="28"/>
          <w:szCs w:val="28"/>
          <w:lang w:val="lv-LV"/>
        </w:rPr>
        <w:t xml:space="preserve">Pieņemt </w:t>
      </w:r>
      <w:r w:rsidR="00D90B86" w:rsidRPr="00802BA4">
        <w:rPr>
          <w:sz w:val="28"/>
          <w:szCs w:val="28"/>
          <w:lang w:val="lv-LV"/>
        </w:rPr>
        <w:t>iesniegto rīkojuma projektu</w:t>
      </w:r>
      <w:r w:rsidR="003961D8" w:rsidRPr="00802BA4">
        <w:rPr>
          <w:sz w:val="28"/>
          <w:szCs w:val="28"/>
          <w:lang w:val="lv-LV"/>
        </w:rPr>
        <w:t>.</w:t>
      </w:r>
      <w:r w:rsidR="009D0C04">
        <w:rPr>
          <w:sz w:val="28"/>
          <w:szCs w:val="28"/>
          <w:lang w:val="lv-LV"/>
        </w:rPr>
        <w:tab/>
      </w:r>
    </w:p>
    <w:p w14:paraId="7948A9FC" w14:textId="769160F6" w:rsidR="00223A53" w:rsidRDefault="00726601" w:rsidP="00313EDE">
      <w:pPr>
        <w:pStyle w:val="Header"/>
        <w:tabs>
          <w:tab w:val="clear" w:pos="4153"/>
          <w:tab w:val="clear" w:pos="8306"/>
          <w:tab w:val="left" w:pos="0"/>
          <w:tab w:val="right" w:pos="180"/>
        </w:tabs>
        <w:ind w:left="540" w:firstLine="180"/>
        <w:jc w:val="both"/>
        <w:rPr>
          <w:sz w:val="28"/>
          <w:szCs w:val="28"/>
          <w:lang w:val="lv-LV"/>
        </w:rPr>
      </w:pPr>
      <w:r w:rsidRPr="00802BA4">
        <w:rPr>
          <w:sz w:val="28"/>
          <w:szCs w:val="28"/>
          <w:lang w:val="lv-LV"/>
        </w:rPr>
        <w:t>Valsts kancelejai sagatavot rīkojuma projektu parakstīšanai.</w:t>
      </w:r>
    </w:p>
    <w:p w14:paraId="77042674" w14:textId="2E1F72D6" w:rsidR="00F55BC4" w:rsidRDefault="00F5432D" w:rsidP="00A85815">
      <w:pPr>
        <w:pStyle w:val="Header"/>
        <w:tabs>
          <w:tab w:val="clear" w:pos="4153"/>
          <w:tab w:val="clear" w:pos="8306"/>
          <w:tab w:val="left" w:pos="0"/>
          <w:tab w:val="left" w:pos="6770"/>
        </w:tabs>
        <w:jc w:val="both"/>
        <w:rPr>
          <w:sz w:val="28"/>
          <w:szCs w:val="28"/>
          <w:lang w:val="lv-LV"/>
        </w:rPr>
      </w:pPr>
      <w:r>
        <w:rPr>
          <w:sz w:val="28"/>
          <w:szCs w:val="28"/>
          <w:lang w:val="lv-LV"/>
        </w:rPr>
        <w:tab/>
      </w:r>
    </w:p>
    <w:p w14:paraId="74A97555" w14:textId="7AC6FBCF" w:rsidR="00DE25BF" w:rsidRDefault="00BD55F9" w:rsidP="00BD55F9">
      <w:pPr>
        <w:pStyle w:val="Header"/>
        <w:tabs>
          <w:tab w:val="clear" w:pos="4153"/>
          <w:tab w:val="clear" w:pos="8306"/>
          <w:tab w:val="left" w:pos="0"/>
          <w:tab w:val="right" w:pos="180"/>
        </w:tabs>
        <w:jc w:val="both"/>
        <w:rPr>
          <w:sz w:val="28"/>
          <w:szCs w:val="28"/>
          <w:lang w:val="lv-LV"/>
        </w:rPr>
      </w:pPr>
      <w:r>
        <w:rPr>
          <w:sz w:val="28"/>
          <w:szCs w:val="28"/>
          <w:lang w:val="lv-LV"/>
        </w:rPr>
        <w:tab/>
      </w:r>
      <w:r>
        <w:rPr>
          <w:sz w:val="28"/>
          <w:szCs w:val="28"/>
          <w:lang w:val="lv-LV"/>
        </w:rPr>
        <w:tab/>
      </w:r>
      <w:r w:rsidR="00A85815">
        <w:rPr>
          <w:sz w:val="28"/>
          <w:szCs w:val="28"/>
          <w:lang w:val="lv-LV"/>
        </w:rPr>
        <w:t>2</w:t>
      </w:r>
      <w:r w:rsidR="00DE25BF" w:rsidRPr="00703088">
        <w:rPr>
          <w:sz w:val="28"/>
          <w:szCs w:val="28"/>
          <w:lang w:val="lv-LV"/>
        </w:rPr>
        <w:t xml:space="preserve">. </w:t>
      </w:r>
      <w:r w:rsidR="00E36251" w:rsidRPr="00703088">
        <w:rPr>
          <w:sz w:val="28"/>
          <w:szCs w:val="28"/>
          <w:lang w:val="lv-LV"/>
        </w:rPr>
        <w:t xml:space="preserve">Pieņemt zināšanai, ka </w:t>
      </w:r>
      <w:r w:rsidR="00A85815">
        <w:rPr>
          <w:sz w:val="28"/>
          <w:szCs w:val="28"/>
          <w:lang w:val="lv-LV"/>
        </w:rPr>
        <w:t xml:space="preserve">papildu </w:t>
      </w:r>
      <w:r w:rsidR="00503CE7">
        <w:rPr>
          <w:sz w:val="28"/>
          <w:szCs w:val="28"/>
          <w:lang w:val="lv-LV"/>
        </w:rPr>
        <w:t>finansējums 202</w:t>
      </w:r>
      <w:r w:rsidR="00A85815">
        <w:rPr>
          <w:sz w:val="28"/>
          <w:szCs w:val="28"/>
          <w:lang w:val="lv-LV"/>
        </w:rPr>
        <w:t>2</w:t>
      </w:r>
      <w:r w:rsidR="00503CE7">
        <w:rPr>
          <w:sz w:val="28"/>
          <w:szCs w:val="28"/>
          <w:lang w:val="lv-LV"/>
        </w:rPr>
        <w:t xml:space="preserve">.gadam </w:t>
      </w:r>
      <w:r w:rsidR="00A85815">
        <w:rPr>
          <w:sz w:val="28"/>
          <w:szCs w:val="28"/>
          <w:lang w:val="lv-LV"/>
        </w:rPr>
        <w:t>1 300 000</w:t>
      </w:r>
      <w:r w:rsidR="00503CE7" w:rsidRPr="00225F79">
        <w:rPr>
          <w:sz w:val="28"/>
          <w:szCs w:val="28"/>
          <w:lang w:val="lv-LV"/>
        </w:rPr>
        <w:t xml:space="preserve"> </w:t>
      </w:r>
      <w:proofErr w:type="spellStart"/>
      <w:r w:rsidR="00503CE7" w:rsidRPr="00225F79">
        <w:rPr>
          <w:i/>
          <w:iCs/>
          <w:sz w:val="28"/>
          <w:szCs w:val="28"/>
          <w:lang w:val="lv-LV"/>
        </w:rPr>
        <w:t>euro</w:t>
      </w:r>
      <w:proofErr w:type="spellEnd"/>
      <w:r w:rsidR="00503CE7" w:rsidRPr="00225F79">
        <w:rPr>
          <w:sz w:val="28"/>
          <w:szCs w:val="28"/>
          <w:lang w:val="lv-LV"/>
        </w:rPr>
        <w:t xml:space="preserve"> apmērā</w:t>
      </w:r>
      <w:r w:rsidR="00503CE7" w:rsidRPr="00703088">
        <w:rPr>
          <w:sz w:val="28"/>
          <w:szCs w:val="28"/>
          <w:lang w:val="lv-LV"/>
        </w:rPr>
        <w:t xml:space="preserve"> </w:t>
      </w:r>
      <w:r w:rsidR="00E36251" w:rsidRPr="00703088">
        <w:rPr>
          <w:sz w:val="28"/>
          <w:szCs w:val="28"/>
          <w:lang w:val="lv-LV"/>
        </w:rPr>
        <w:t xml:space="preserve">ilgtermiņu saistību </w:t>
      </w:r>
      <w:r w:rsidR="00503CE7" w:rsidRPr="00F55BC4">
        <w:rPr>
          <w:sz w:val="28"/>
          <w:szCs w:val="28"/>
          <w:lang w:val="lv-LV"/>
        </w:rPr>
        <w:t xml:space="preserve">pasākumam </w:t>
      </w:r>
      <w:r w:rsidR="00A24326" w:rsidRPr="00A24326">
        <w:rPr>
          <w:sz w:val="28"/>
          <w:szCs w:val="28"/>
          <w:lang w:val="lv-LV"/>
        </w:rPr>
        <w:t>"Dotācija VAS "Valsts nekustamie īpašumi" Jaunā Rīgas teātra ēkas rekonstrukcijai",</w:t>
      </w:r>
      <w:r w:rsidR="00341F14">
        <w:rPr>
          <w:sz w:val="28"/>
          <w:szCs w:val="28"/>
          <w:lang w:val="lv-LV"/>
        </w:rPr>
        <w:t xml:space="preserve"> </w:t>
      </w:r>
      <w:r w:rsidR="00E36251" w:rsidRPr="00703088">
        <w:rPr>
          <w:sz w:val="28"/>
          <w:szCs w:val="28"/>
          <w:lang w:val="lv-LV"/>
        </w:rPr>
        <w:t xml:space="preserve">tiks nodrošināts Finanšu ministrijas </w:t>
      </w:r>
      <w:r w:rsidR="009D0C04" w:rsidRPr="00703088">
        <w:rPr>
          <w:sz w:val="28"/>
          <w:szCs w:val="28"/>
          <w:lang w:val="lv-LV"/>
        </w:rPr>
        <w:t xml:space="preserve">budžeta apakšprogrammā 41.13.00 “Finansējums VAS “Valsts nekustamie īpašumi” īstenojamiem projektiem un pasākumiem” </w:t>
      </w:r>
      <w:r w:rsidR="00E36251" w:rsidRPr="00703088">
        <w:rPr>
          <w:sz w:val="28"/>
          <w:szCs w:val="28"/>
          <w:lang w:val="lv-LV"/>
        </w:rPr>
        <w:t>piešķirto līdzekļu ietvaros.</w:t>
      </w:r>
    </w:p>
    <w:p w14:paraId="59EEB3ED" w14:textId="42CAB88A" w:rsidR="000A3B97" w:rsidRDefault="000A3B97" w:rsidP="00754160">
      <w:pPr>
        <w:pStyle w:val="BodyText"/>
        <w:tabs>
          <w:tab w:val="left" w:pos="6804"/>
        </w:tabs>
        <w:jc w:val="both"/>
        <w:rPr>
          <w:b w:val="0"/>
        </w:rPr>
      </w:pPr>
    </w:p>
    <w:p w14:paraId="76165D7F" w14:textId="29F66E68" w:rsidR="00552EB6" w:rsidRDefault="00552EB6" w:rsidP="00754160">
      <w:pPr>
        <w:pStyle w:val="BodyText"/>
        <w:tabs>
          <w:tab w:val="left" w:pos="6804"/>
        </w:tabs>
        <w:jc w:val="both"/>
        <w:rPr>
          <w:b w:val="0"/>
        </w:rPr>
      </w:pPr>
    </w:p>
    <w:p w14:paraId="6DF65F2D" w14:textId="77777777" w:rsidR="00313EDE" w:rsidRPr="00802BA4" w:rsidRDefault="00313EDE" w:rsidP="00754160">
      <w:pPr>
        <w:pStyle w:val="BodyText"/>
        <w:tabs>
          <w:tab w:val="left" w:pos="6804"/>
        </w:tabs>
        <w:jc w:val="both"/>
        <w:rPr>
          <w:b w:val="0"/>
        </w:rPr>
      </w:pPr>
    </w:p>
    <w:p w14:paraId="3AE45DF0" w14:textId="0AB5B1C8" w:rsidR="003961D8" w:rsidRDefault="00313EDE" w:rsidP="00313EDE">
      <w:pPr>
        <w:pStyle w:val="BodyText"/>
        <w:jc w:val="both"/>
        <w:rPr>
          <w:b w:val="0"/>
          <w:color w:val="000000"/>
        </w:rPr>
      </w:pPr>
      <w:r>
        <w:rPr>
          <w:b w:val="0"/>
        </w:rPr>
        <w:tab/>
      </w:r>
      <w:r w:rsidR="003961D8" w:rsidRPr="00802BA4">
        <w:rPr>
          <w:b w:val="0"/>
        </w:rPr>
        <w:t>Ministru prezident</w:t>
      </w:r>
      <w:r w:rsidR="00411B96" w:rsidRPr="00802BA4">
        <w:rPr>
          <w:b w:val="0"/>
        </w:rPr>
        <w:t>s</w:t>
      </w:r>
      <w:r w:rsidR="000739FD" w:rsidRPr="00802BA4">
        <w:rPr>
          <w:b w:val="0"/>
          <w:color w:val="000000"/>
        </w:rPr>
        <w:tab/>
      </w:r>
      <w:r>
        <w:rPr>
          <w:b w:val="0"/>
          <w:color w:val="000000"/>
        </w:rPr>
        <w:tab/>
      </w:r>
      <w:r>
        <w:rPr>
          <w:b w:val="0"/>
          <w:color w:val="000000"/>
        </w:rPr>
        <w:tab/>
      </w:r>
      <w:r>
        <w:rPr>
          <w:b w:val="0"/>
          <w:color w:val="000000"/>
        </w:rPr>
        <w:tab/>
      </w:r>
      <w:r>
        <w:rPr>
          <w:b w:val="0"/>
          <w:color w:val="000000"/>
        </w:rPr>
        <w:tab/>
      </w:r>
      <w:r w:rsidR="00F92777" w:rsidRPr="00F92777">
        <w:rPr>
          <w:b w:val="0"/>
          <w:color w:val="000000"/>
        </w:rPr>
        <w:t>A. K. Kariņš</w:t>
      </w:r>
    </w:p>
    <w:p w14:paraId="77720425" w14:textId="77777777" w:rsidR="00313EDE" w:rsidRPr="00802BA4" w:rsidRDefault="00313EDE" w:rsidP="00313EDE">
      <w:pPr>
        <w:pStyle w:val="BodyText"/>
        <w:jc w:val="both"/>
        <w:rPr>
          <w:b w:val="0"/>
          <w:color w:val="000000"/>
        </w:rPr>
      </w:pPr>
    </w:p>
    <w:p w14:paraId="52F4160F" w14:textId="77777777" w:rsidR="00552EB6" w:rsidRPr="00802BA4" w:rsidRDefault="00552EB6" w:rsidP="00754160">
      <w:pPr>
        <w:pStyle w:val="BodyText"/>
        <w:jc w:val="both"/>
        <w:rPr>
          <w:b w:val="0"/>
        </w:rPr>
      </w:pPr>
    </w:p>
    <w:p w14:paraId="63FA0CAF" w14:textId="2DE17AD8" w:rsidR="003961D8" w:rsidRDefault="00313EDE" w:rsidP="00313EDE">
      <w:pPr>
        <w:pStyle w:val="BodyText"/>
        <w:jc w:val="both"/>
        <w:rPr>
          <w:b w:val="0"/>
        </w:rPr>
      </w:pPr>
      <w:r>
        <w:rPr>
          <w:b w:val="0"/>
        </w:rPr>
        <w:tab/>
      </w:r>
      <w:r w:rsidR="003961D8" w:rsidRPr="00802BA4">
        <w:rPr>
          <w:b w:val="0"/>
        </w:rPr>
        <w:t>Valsts kancelejas direktor</w:t>
      </w:r>
      <w:r w:rsidR="006D707D" w:rsidRPr="00802BA4">
        <w:rPr>
          <w:b w:val="0"/>
        </w:rPr>
        <w:t>s</w:t>
      </w:r>
      <w:r w:rsidR="003961D8" w:rsidRPr="00802BA4">
        <w:rPr>
          <w:b w:val="0"/>
        </w:rPr>
        <w:tab/>
      </w:r>
      <w:r>
        <w:rPr>
          <w:b w:val="0"/>
        </w:rPr>
        <w:tab/>
      </w:r>
      <w:r>
        <w:rPr>
          <w:b w:val="0"/>
        </w:rPr>
        <w:tab/>
      </w:r>
      <w:r>
        <w:rPr>
          <w:b w:val="0"/>
        </w:rPr>
        <w:tab/>
      </w:r>
      <w:r w:rsidR="00411B96" w:rsidRPr="00802BA4">
        <w:rPr>
          <w:b w:val="0"/>
        </w:rPr>
        <w:t>J</w:t>
      </w:r>
      <w:r w:rsidR="006D707D" w:rsidRPr="00802BA4">
        <w:rPr>
          <w:b w:val="0"/>
        </w:rPr>
        <w:t>.</w:t>
      </w:r>
      <w:r w:rsidR="00F92777">
        <w:rPr>
          <w:b w:val="0"/>
        </w:rPr>
        <w:t xml:space="preserve"> </w:t>
      </w:r>
      <w:proofErr w:type="spellStart"/>
      <w:r w:rsidR="00411B96" w:rsidRPr="00802BA4">
        <w:rPr>
          <w:b w:val="0"/>
        </w:rPr>
        <w:t>Citskovskis</w:t>
      </w:r>
      <w:proofErr w:type="spellEnd"/>
    </w:p>
    <w:p w14:paraId="3E32812B" w14:textId="32921A26" w:rsidR="00313EDE" w:rsidRDefault="00313EDE" w:rsidP="00313EDE">
      <w:pPr>
        <w:pStyle w:val="BodyText"/>
        <w:jc w:val="both"/>
        <w:rPr>
          <w:b w:val="0"/>
        </w:rPr>
      </w:pPr>
    </w:p>
    <w:p w14:paraId="2A02013E" w14:textId="77777777" w:rsidR="00313EDE" w:rsidRPr="00802BA4" w:rsidRDefault="00313EDE" w:rsidP="00313EDE">
      <w:pPr>
        <w:pStyle w:val="BodyText"/>
        <w:jc w:val="both"/>
        <w:rPr>
          <w:b w:val="0"/>
        </w:rPr>
      </w:pPr>
    </w:p>
    <w:p w14:paraId="70607EB2" w14:textId="77777777" w:rsidR="00552EB6" w:rsidRPr="00802BA4" w:rsidRDefault="00552EB6" w:rsidP="00184120">
      <w:pPr>
        <w:pStyle w:val="NoSpacing"/>
        <w:jc w:val="both"/>
        <w:rPr>
          <w:rFonts w:ascii="Times New Roman" w:hAnsi="Times New Roman"/>
          <w:sz w:val="28"/>
          <w:szCs w:val="28"/>
          <w:lang w:val="lv-LV"/>
        </w:rPr>
      </w:pPr>
    </w:p>
    <w:p w14:paraId="5D341A7C" w14:textId="203BB6D3" w:rsidR="00622DE8" w:rsidRDefault="00411B96" w:rsidP="00313EDE">
      <w:pPr>
        <w:pStyle w:val="NoSpacing"/>
        <w:ind w:firstLine="720"/>
        <w:rPr>
          <w:rFonts w:ascii="Times New Roman" w:hAnsi="Times New Roman"/>
          <w:sz w:val="28"/>
          <w:szCs w:val="28"/>
          <w:lang w:val="lv-LV"/>
        </w:rPr>
      </w:pPr>
      <w:r w:rsidRPr="00802BA4">
        <w:rPr>
          <w:rFonts w:ascii="Times New Roman" w:hAnsi="Times New Roman"/>
          <w:sz w:val="28"/>
          <w:szCs w:val="28"/>
          <w:lang w:val="lv-LV"/>
        </w:rPr>
        <w:t>Finanšu ministr</w:t>
      </w:r>
      <w:r w:rsidR="00F92777">
        <w:rPr>
          <w:rFonts w:ascii="Times New Roman" w:hAnsi="Times New Roman"/>
          <w:sz w:val="28"/>
          <w:szCs w:val="28"/>
          <w:lang w:val="lv-LV"/>
        </w:rPr>
        <w:t>s</w:t>
      </w:r>
      <w:r w:rsidR="00D90B86" w:rsidRPr="00802BA4">
        <w:rPr>
          <w:rFonts w:ascii="Times New Roman" w:hAnsi="Times New Roman"/>
          <w:sz w:val="28"/>
          <w:szCs w:val="28"/>
          <w:lang w:val="lv-LV"/>
        </w:rPr>
        <w:tab/>
      </w:r>
      <w:r w:rsidR="00313EDE">
        <w:rPr>
          <w:rFonts w:ascii="Times New Roman" w:hAnsi="Times New Roman"/>
          <w:sz w:val="28"/>
          <w:szCs w:val="28"/>
          <w:lang w:val="lv-LV"/>
        </w:rPr>
        <w:tab/>
      </w:r>
      <w:r w:rsidR="00313EDE">
        <w:rPr>
          <w:rFonts w:ascii="Times New Roman" w:hAnsi="Times New Roman"/>
          <w:sz w:val="28"/>
          <w:szCs w:val="28"/>
          <w:lang w:val="lv-LV"/>
        </w:rPr>
        <w:tab/>
      </w:r>
      <w:r w:rsidR="00313EDE">
        <w:rPr>
          <w:rFonts w:ascii="Times New Roman" w:hAnsi="Times New Roman"/>
          <w:sz w:val="28"/>
          <w:szCs w:val="28"/>
          <w:lang w:val="lv-LV"/>
        </w:rPr>
        <w:tab/>
      </w:r>
      <w:r w:rsidR="00313EDE">
        <w:rPr>
          <w:rFonts w:ascii="Times New Roman" w:hAnsi="Times New Roman"/>
          <w:sz w:val="28"/>
          <w:szCs w:val="28"/>
          <w:lang w:val="lv-LV"/>
        </w:rPr>
        <w:tab/>
      </w:r>
      <w:r w:rsidR="00313EDE">
        <w:rPr>
          <w:rFonts w:ascii="Times New Roman" w:hAnsi="Times New Roman"/>
          <w:sz w:val="28"/>
          <w:szCs w:val="28"/>
          <w:lang w:val="lv-LV"/>
        </w:rPr>
        <w:tab/>
      </w:r>
      <w:r w:rsidR="00F92777">
        <w:rPr>
          <w:rFonts w:ascii="Times New Roman" w:hAnsi="Times New Roman"/>
          <w:sz w:val="28"/>
          <w:szCs w:val="28"/>
          <w:lang w:val="lv-LV"/>
        </w:rPr>
        <w:t>J. Reirs</w:t>
      </w:r>
    </w:p>
    <w:p w14:paraId="4BEA9A6F" w14:textId="77777777" w:rsidR="00703088" w:rsidRPr="00703088" w:rsidRDefault="00703088" w:rsidP="00703088">
      <w:pPr>
        <w:rPr>
          <w:lang w:val="lv-LV"/>
        </w:rPr>
      </w:pPr>
    </w:p>
    <w:p w14:paraId="3381B85A" w14:textId="77777777" w:rsidR="00703088" w:rsidRPr="00703088" w:rsidRDefault="00703088" w:rsidP="00703088">
      <w:pPr>
        <w:rPr>
          <w:lang w:val="lv-LV"/>
        </w:rPr>
      </w:pPr>
    </w:p>
    <w:p w14:paraId="3321FE1E" w14:textId="51ABFA74" w:rsidR="00703088" w:rsidRDefault="00703088" w:rsidP="00703088">
      <w:pPr>
        <w:rPr>
          <w:lang w:val="lv-LV"/>
        </w:rPr>
      </w:pPr>
    </w:p>
    <w:p w14:paraId="4DB416D2" w14:textId="10DC5899" w:rsidR="0008649E" w:rsidRPr="0008649E" w:rsidRDefault="0008649E" w:rsidP="0008649E">
      <w:pPr>
        <w:rPr>
          <w:lang w:val="lv-LV"/>
        </w:rPr>
      </w:pPr>
    </w:p>
    <w:p w14:paraId="703FA50B" w14:textId="54AB916E" w:rsidR="0008649E" w:rsidRPr="0008649E" w:rsidRDefault="0008649E" w:rsidP="0008649E">
      <w:pPr>
        <w:rPr>
          <w:lang w:val="lv-LV"/>
        </w:rPr>
      </w:pPr>
    </w:p>
    <w:p w14:paraId="54F6FB4E" w14:textId="2213D114" w:rsidR="0008649E" w:rsidRPr="0008649E" w:rsidRDefault="0008649E" w:rsidP="0008649E">
      <w:pPr>
        <w:tabs>
          <w:tab w:val="left" w:pos="1644"/>
        </w:tabs>
        <w:rPr>
          <w:lang w:val="lv-LV"/>
        </w:rPr>
      </w:pPr>
      <w:r>
        <w:rPr>
          <w:lang w:val="lv-LV"/>
        </w:rPr>
        <w:tab/>
      </w:r>
    </w:p>
    <w:sectPr w:rsidR="0008649E" w:rsidRPr="0008649E" w:rsidSect="004B1BA9">
      <w:headerReference w:type="even" r:id="rId11"/>
      <w:headerReference w:type="default" r:id="rId12"/>
      <w:footerReference w:type="default" r:id="rId13"/>
      <w:headerReference w:type="first" r:id="rId14"/>
      <w:footerReference w:type="first" r:id="rId15"/>
      <w:pgSz w:w="11906" w:h="16838" w:code="9"/>
      <w:pgMar w:top="1134" w:right="1701" w:bottom="1134" w:left="1134" w:header="709"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0DE448" w14:textId="77777777" w:rsidR="00703664" w:rsidRDefault="00703664">
      <w:r>
        <w:separator/>
      </w:r>
    </w:p>
  </w:endnote>
  <w:endnote w:type="continuationSeparator" w:id="0">
    <w:p w14:paraId="1B11B97B" w14:textId="77777777" w:rsidR="00703664" w:rsidRDefault="00703664">
      <w:r>
        <w:continuationSeparator/>
      </w:r>
    </w:p>
  </w:endnote>
  <w:endnote w:type="continuationNotice" w:id="1">
    <w:p w14:paraId="76AA9AFD" w14:textId="77777777" w:rsidR="00703664" w:rsidRDefault="007036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67649D" w14:textId="049B8595" w:rsidR="0095650E" w:rsidRDefault="00EA7CDF" w:rsidP="00EA7CDF">
    <w:pPr>
      <w:pStyle w:val="Footer"/>
    </w:pPr>
    <w:r w:rsidRPr="00EA7CDF">
      <w:t>FMProt_</w:t>
    </w:r>
    <w:r w:rsidR="009D0C04">
      <w:t>2</w:t>
    </w:r>
    <w:r w:rsidR="003F05C9">
      <w:t>8</w:t>
    </w:r>
    <w:r w:rsidR="006D06EF">
      <w:t>10</w:t>
    </w:r>
    <w:r w:rsidR="0022350A">
      <w:t>19_SilenePaternieki</w:t>
    </w:r>
  </w:p>
  <w:p w14:paraId="342A758F" w14:textId="2BC28F4C" w:rsidR="002D150C" w:rsidRPr="00EA7CDF" w:rsidRDefault="002D150C" w:rsidP="002D150C">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B0B96B" w14:textId="5E9FC5CB" w:rsidR="00A85815" w:rsidRPr="00A85815" w:rsidRDefault="00A85815" w:rsidP="00313EDE">
    <w:pPr>
      <w:ind w:firstLine="720"/>
      <w:rPr>
        <w:sz w:val="20"/>
        <w:szCs w:val="20"/>
        <w:lang w:val="lv-LV"/>
      </w:rPr>
    </w:pPr>
    <w:bookmarkStart w:id="1" w:name="_Hlk80119635"/>
    <w:r w:rsidRPr="00A85815">
      <w:rPr>
        <w:sz w:val="20"/>
        <w:szCs w:val="20"/>
        <w:lang w:val="lv-LV"/>
      </w:rPr>
      <w:t>FM</w:t>
    </w:r>
    <w:r>
      <w:rPr>
        <w:sz w:val="20"/>
        <w:szCs w:val="20"/>
        <w:lang w:val="lv-LV"/>
      </w:rPr>
      <w:t>Prot</w:t>
    </w:r>
    <w:r w:rsidRPr="00A85815">
      <w:rPr>
        <w:sz w:val="20"/>
        <w:szCs w:val="20"/>
        <w:lang w:val="lv-LV"/>
      </w:rPr>
      <w:t>_</w:t>
    </w:r>
    <w:r w:rsidR="00BD55F9">
      <w:rPr>
        <w:sz w:val="20"/>
        <w:szCs w:val="20"/>
        <w:lang w:val="lv-LV"/>
      </w:rPr>
      <w:t>0709</w:t>
    </w:r>
    <w:r w:rsidRPr="00A85815">
      <w:rPr>
        <w:sz w:val="20"/>
        <w:szCs w:val="20"/>
        <w:lang w:val="lv-LV"/>
      </w:rPr>
      <w:t>21_GrozJRT</w:t>
    </w:r>
  </w:p>
  <w:bookmarkEnd w:id="1"/>
  <w:p w14:paraId="019D51E0" w14:textId="119AA41E" w:rsidR="002D150C" w:rsidRPr="006022DE" w:rsidRDefault="002D150C" w:rsidP="00A85815">
    <w:pPr>
      <w:rPr>
        <w:sz w:val="20"/>
        <w:szCs w:val="20"/>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6EA796" w14:textId="77777777" w:rsidR="00703664" w:rsidRDefault="00703664">
      <w:r>
        <w:separator/>
      </w:r>
    </w:p>
  </w:footnote>
  <w:footnote w:type="continuationSeparator" w:id="0">
    <w:p w14:paraId="296739F1" w14:textId="77777777" w:rsidR="00703664" w:rsidRDefault="00703664">
      <w:r>
        <w:continuationSeparator/>
      </w:r>
    </w:p>
  </w:footnote>
  <w:footnote w:type="continuationNotice" w:id="1">
    <w:p w14:paraId="7D855772" w14:textId="77777777" w:rsidR="00703664" w:rsidRDefault="007036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14C24A" w14:textId="77777777" w:rsidR="0095650E" w:rsidRDefault="0095650E" w:rsidP="003961D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56E5C09" w14:textId="77777777" w:rsidR="0095650E" w:rsidRDefault="009565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6EDA8F" w14:textId="5523200E" w:rsidR="0095650E" w:rsidRDefault="0095650E" w:rsidP="003961D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44D1A">
      <w:rPr>
        <w:rStyle w:val="PageNumber"/>
        <w:noProof/>
      </w:rPr>
      <w:t>2</w:t>
    </w:r>
    <w:r>
      <w:rPr>
        <w:rStyle w:val="PageNumber"/>
      </w:rPr>
      <w:fldChar w:fldCharType="end"/>
    </w:r>
  </w:p>
  <w:p w14:paraId="60C37178" w14:textId="205448ED" w:rsidR="0095650E" w:rsidRDefault="0095650E">
    <w:pPr>
      <w:pStyle w:val="Header"/>
    </w:pPr>
  </w:p>
  <w:p w14:paraId="5C7E6172" w14:textId="77777777" w:rsidR="002D150C" w:rsidRDefault="002D150C">
    <w:pPr>
      <w:pStyle w:val="Header"/>
    </w:pPr>
  </w:p>
  <w:p w14:paraId="0C31A367" w14:textId="6200122D" w:rsidR="002D150C" w:rsidRPr="002D150C" w:rsidRDefault="002D150C" w:rsidP="002D150C">
    <w:pPr>
      <w:pStyle w:val="Header"/>
      <w:rPr>
        <w:sz w:val="20"/>
        <w:szCs w:val="20"/>
      </w:rP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E983E4" w14:textId="6BCA8ABD" w:rsidR="002D150C" w:rsidRPr="002D150C" w:rsidRDefault="002D150C" w:rsidP="002D150C">
    <w:pPr>
      <w:pStyle w:val="Header"/>
      <w:jc w:val="center"/>
      <w:rPr>
        <w:sz w:val="20"/>
        <w:szCs w:val="20"/>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710BD8"/>
    <w:multiLevelType w:val="hybridMultilevel"/>
    <w:tmpl w:val="B2CCDDAE"/>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26F0B0B"/>
    <w:multiLevelType w:val="multilevel"/>
    <w:tmpl w:val="3DE26340"/>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2" w15:restartNumberingAfterBreak="0">
    <w:nsid w:val="3F002F6B"/>
    <w:multiLevelType w:val="hybridMultilevel"/>
    <w:tmpl w:val="A01AACF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4F80234"/>
    <w:multiLevelType w:val="multilevel"/>
    <w:tmpl w:val="3DE26340"/>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1D8"/>
    <w:rsid w:val="000037B6"/>
    <w:rsid w:val="000137C3"/>
    <w:rsid w:val="00036A01"/>
    <w:rsid w:val="00062B95"/>
    <w:rsid w:val="00067222"/>
    <w:rsid w:val="000739FD"/>
    <w:rsid w:val="00084351"/>
    <w:rsid w:val="0008649E"/>
    <w:rsid w:val="000934A3"/>
    <w:rsid w:val="000A3573"/>
    <w:rsid w:val="000A3B97"/>
    <w:rsid w:val="000A7886"/>
    <w:rsid w:val="000C4754"/>
    <w:rsid w:val="000E3969"/>
    <w:rsid w:val="000E5271"/>
    <w:rsid w:val="000F373A"/>
    <w:rsid w:val="00101F46"/>
    <w:rsid w:val="0010207B"/>
    <w:rsid w:val="001062C0"/>
    <w:rsid w:val="00115CAF"/>
    <w:rsid w:val="00132314"/>
    <w:rsid w:val="0016337A"/>
    <w:rsid w:val="00174A7A"/>
    <w:rsid w:val="00180A15"/>
    <w:rsid w:val="00184120"/>
    <w:rsid w:val="001934AF"/>
    <w:rsid w:val="00195755"/>
    <w:rsid w:val="001962C1"/>
    <w:rsid w:val="00196797"/>
    <w:rsid w:val="001A2115"/>
    <w:rsid w:val="001A7066"/>
    <w:rsid w:val="001A7363"/>
    <w:rsid w:val="001B2619"/>
    <w:rsid w:val="001C0695"/>
    <w:rsid w:val="001C2273"/>
    <w:rsid w:val="001C2E36"/>
    <w:rsid w:val="001D0EAE"/>
    <w:rsid w:val="001D488C"/>
    <w:rsid w:val="001F0B78"/>
    <w:rsid w:val="002005D3"/>
    <w:rsid w:val="00200CEE"/>
    <w:rsid w:val="0020792C"/>
    <w:rsid w:val="00210B3F"/>
    <w:rsid w:val="002111D3"/>
    <w:rsid w:val="00214CD7"/>
    <w:rsid w:val="0022350A"/>
    <w:rsid w:val="00223A53"/>
    <w:rsid w:val="00223B91"/>
    <w:rsid w:val="00225F79"/>
    <w:rsid w:val="00233FE1"/>
    <w:rsid w:val="00236A37"/>
    <w:rsid w:val="0025046B"/>
    <w:rsid w:val="00275A85"/>
    <w:rsid w:val="0028221E"/>
    <w:rsid w:val="002A4DAC"/>
    <w:rsid w:val="002A625D"/>
    <w:rsid w:val="002A7FB9"/>
    <w:rsid w:val="002B191A"/>
    <w:rsid w:val="002B3D7F"/>
    <w:rsid w:val="002B6585"/>
    <w:rsid w:val="002C465B"/>
    <w:rsid w:val="002C4B8E"/>
    <w:rsid w:val="002C72B9"/>
    <w:rsid w:val="002D0D36"/>
    <w:rsid w:val="002D150C"/>
    <w:rsid w:val="002D7220"/>
    <w:rsid w:val="002D73C8"/>
    <w:rsid w:val="002F38D9"/>
    <w:rsid w:val="003033F9"/>
    <w:rsid w:val="003040EF"/>
    <w:rsid w:val="003058BF"/>
    <w:rsid w:val="00307F76"/>
    <w:rsid w:val="00313EDE"/>
    <w:rsid w:val="00322B8D"/>
    <w:rsid w:val="0033117C"/>
    <w:rsid w:val="0033234D"/>
    <w:rsid w:val="00341F14"/>
    <w:rsid w:val="00347BCB"/>
    <w:rsid w:val="00351B75"/>
    <w:rsid w:val="00352293"/>
    <w:rsid w:val="00370391"/>
    <w:rsid w:val="003961D8"/>
    <w:rsid w:val="003A0EBF"/>
    <w:rsid w:val="003A4EB9"/>
    <w:rsid w:val="003A7C4C"/>
    <w:rsid w:val="003B487E"/>
    <w:rsid w:val="003B71FA"/>
    <w:rsid w:val="003C0F62"/>
    <w:rsid w:val="003C6C82"/>
    <w:rsid w:val="003D07A0"/>
    <w:rsid w:val="003F05C9"/>
    <w:rsid w:val="003F11B8"/>
    <w:rsid w:val="003F4F18"/>
    <w:rsid w:val="00403E77"/>
    <w:rsid w:val="00411B96"/>
    <w:rsid w:val="00417142"/>
    <w:rsid w:val="00420136"/>
    <w:rsid w:val="00421496"/>
    <w:rsid w:val="00421968"/>
    <w:rsid w:val="00452709"/>
    <w:rsid w:val="004570FD"/>
    <w:rsid w:val="00477041"/>
    <w:rsid w:val="00480C16"/>
    <w:rsid w:val="00481644"/>
    <w:rsid w:val="00481772"/>
    <w:rsid w:val="004878CD"/>
    <w:rsid w:val="0049157E"/>
    <w:rsid w:val="004A7DEA"/>
    <w:rsid w:val="004B1BA9"/>
    <w:rsid w:val="004B2971"/>
    <w:rsid w:val="004B2AEC"/>
    <w:rsid w:val="004C7E85"/>
    <w:rsid w:val="004D65D0"/>
    <w:rsid w:val="004D7106"/>
    <w:rsid w:val="004E4071"/>
    <w:rsid w:val="004F0210"/>
    <w:rsid w:val="00503CE7"/>
    <w:rsid w:val="0050511B"/>
    <w:rsid w:val="00511416"/>
    <w:rsid w:val="00530E9E"/>
    <w:rsid w:val="00532660"/>
    <w:rsid w:val="0053650A"/>
    <w:rsid w:val="00537E48"/>
    <w:rsid w:val="0054320C"/>
    <w:rsid w:val="005453C8"/>
    <w:rsid w:val="00552EB6"/>
    <w:rsid w:val="00555DB6"/>
    <w:rsid w:val="00555F0C"/>
    <w:rsid w:val="005662A7"/>
    <w:rsid w:val="0057427F"/>
    <w:rsid w:val="005810F8"/>
    <w:rsid w:val="0058187E"/>
    <w:rsid w:val="00591CFB"/>
    <w:rsid w:val="005A17E9"/>
    <w:rsid w:val="005A643C"/>
    <w:rsid w:val="005B3A19"/>
    <w:rsid w:val="005C270D"/>
    <w:rsid w:val="005C31C2"/>
    <w:rsid w:val="005D13DD"/>
    <w:rsid w:val="005D2A62"/>
    <w:rsid w:val="005E03BA"/>
    <w:rsid w:val="005E0844"/>
    <w:rsid w:val="005E08B9"/>
    <w:rsid w:val="005E0ED9"/>
    <w:rsid w:val="005F688F"/>
    <w:rsid w:val="006022DE"/>
    <w:rsid w:val="00604180"/>
    <w:rsid w:val="00622DE8"/>
    <w:rsid w:val="00632185"/>
    <w:rsid w:val="006362FD"/>
    <w:rsid w:val="006423F9"/>
    <w:rsid w:val="00647B1C"/>
    <w:rsid w:val="0065146D"/>
    <w:rsid w:val="00654488"/>
    <w:rsid w:val="00656990"/>
    <w:rsid w:val="00657EF2"/>
    <w:rsid w:val="0066090A"/>
    <w:rsid w:val="006640EC"/>
    <w:rsid w:val="00671FAF"/>
    <w:rsid w:val="0068196B"/>
    <w:rsid w:val="00690E98"/>
    <w:rsid w:val="006921CD"/>
    <w:rsid w:val="00692E46"/>
    <w:rsid w:val="0069645A"/>
    <w:rsid w:val="006A205E"/>
    <w:rsid w:val="006B0BC5"/>
    <w:rsid w:val="006C05E1"/>
    <w:rsid w:val="006D06EF"/>
    <w:rsid w:val="006D707D"/>
    <w:rsid w:val="006E75B5"/>
    <w:rsid w:val="006F3F0B"/>
    <w:rsid w:val="006F55FA"/>
    <w:rsid w:val="00703088"/>
    <w:rsid w:val="00703664"/>
    <w:rsid w:val="00705152"/>
    <w:rsid w:val="007103D0"/>
    <w:rsid w:val="007216E2"/>
    <w:rsid w:val="00726601"/>
    <w:rsid w:val="00730735"/>
    <w:rsid w:val="007402FF"/>
    <w:rsid w:val="007423E0"/>
    <w:rsid w:val="0074242D"/>
    <w:rsid w:val="00750274"/>
    <w:rsid w:val="00753B0E"/>
    <w:rsid w:val="00754160"/>
    <w:rsid w:val="00756BDE"/>
    <w:rsid w:val="00757358"/>
    <w:rsid w:val="00766365"/>
    <w:rsid w:val="00766810"/>
    <w:rsid w:val="007737A1"/>
    <w:rsid w:val="007747B6"/>
    <w:rsid w:val="00775D8C"/>
    <w:rsid w:val="007769A7"/>
    <w:rsid w:val="00783E9E"/>
    <w:rsid w:val="00795DE3"/>
    <w:rsid w:val="007A2F24"/>
    <w:rsid w:val="007B0DDE"/>
    <w:rsid w:val="007B3341"/>
    <w:rsid w:val="007B7E23"/>
    <w:rsid w:val="007C034C"/>
    <w:rsid w:val="007D6FDA"/>
    <w:rsid w:val="007E22A0"/>
    <w:rsid w:val="007E4789"/>
    <w:rsid w:val="007E7511"/>
    <w:rsid w:val="007F4CDC"/>
    <w:rsid w:val="00802BA4"/>
    <w:rsid w:val="008046D6"/>
    <w:rsid w:val="00804ADA"/>
    <w:rsid w:val="00817AC9"/>
    <w:rsid w:val="00820C50"/>
    <w:rsid w:val="0082570A"/>
    <w:rsid w:val="008268B7"/>
    <w:rsid w:val="00831C47"/>
    <w:rsid w:val="00836C1E"/>
    <w:rsid w:val="00863C7E"/>
    <w:rsid w:val="00887702"/>
    <w:rsid w:val="0089554B"/>
    <w:rsid w:val="008B7606"/>
    <w:rsid w:val="008C2EDE"/>
    <w:rsid w:val="008C3290"/>
    <w:rsid w:val="008D047E"/>
    <w:rsid w:val="008D1041"/>
    <w:rsid w:val="008D68EB"/>
    <w:rsid w:val="008D7D03"/>
    <w:rsid w:val="008E6887"/>
    <w:rsid w:val="008F6B2A"/>
    <w:rsid w:val="008F7092"/>
    <w:rsid w:val="00912594"/>
    <w:rsid w:val="00914614"/>
    <w:rsid w:val="00915D9E"/>
    <w:rsid w:val="00920FA1"/>
    <w:rsid w:val="00934785"/>
    <w:rsid w:val="00940020"/>
    <w:rsid w:val="00943926"/>
    <w:rsid w:val="00950E27"/>
    <w:rsid w:val="00953A8C"/>
    <w:rsid w:val="0095650E"/>
    <w:rsid w:val="009736FD"/>
    <w:rsid w:val="00977E9D"/>
    <w:rsid w:val="00985CCC"/>
    <w:rsid w:val="00995092"/>
    <w:rsid w:val="009A158B"/>
    <w:rsid w:val="009A2595"/>
    <w:rsid w:val="009B2765"/>
    <w:rsid w:val="009B7698"/>
    <w:rsid w:val="009C0453"/>
    <w:rsid w:val="009C0652"/>
    <w:rsid w:val="009C1D6B"/>
    <w:rsid w:val="009C4672"/>
    <w:rsid w:val="009D0C04"/>
    <w:rsid w:val="009D29AC"/>
    <w:rsid w:val="009D414F"/>
    <w:rsid w:val="009E0FAF"/>
    <w:rsid w:val="009E1D10"/>
    <w:rsid w:val="009E20E2"/>
    <w:rsid w:val="009E3354"/>
    <w:rsid w:val="009F5096"/>
    <w:rsid w:val="00A01C0E"/>
    <w:rsid w:val="00A0786F"/>
    <w:rsid w:val="00A10EBF"/>
    <w:rsid w:val="00A118FC"/>
    <w:rsid w:val="00A15EC9"/>
    <w:rsid w:val="00A16986"/>
    <w:rsid w:val="00A24326"/>
    <w:rsid w:val="00A265F7"/>
    <w:rsid w:val="00A30832"/>
    <w:rsid w:val="00A54A6C"/>
    <w:rsid w:val="00A721D2"/>
    <w:rsid w:val="00A76642"/>
    <w:rsid w:val="00A85815"/>
    <w:rsid w:val="00A9503E"/>
    <w:rsid w:val="00AA2449"/>
    <w:rsid w:val="00AA29A0"/>
    <w:rsid w:val="00AA7264"/>
    <w:rsid w:val="00AB7EA7"/>
    <w:rsid w:val="00AC3676"/>
    <w:rsid w:val="00AD0508"/>
    <w:rsid w:val="00AE0632"/>
    <w:rsid w:val="00AF2D83"/>
    <w:rsid w:val="00B07E1E"/>
    <w:rsid w:val="00B16EA5"/>
    <w:rsid w:val="00B208ED"/>
    <w:rsid w:val="00B300E5"/>
    <w:rsid w:val="00B30788"/>
    <w:rsid w:val="00B43720"/>
    <w:rsid w:val="00B44D1A"/>
    <w:rsid w:val="00B45DD4"/>
    <w:rsid w:val="00B6177E"/>
    <w:rsid w:val="00B6278C"/>
    <w:rsid w:val="00B63752"/>
    <w:rsid w:val="00B725A2"/>
    <w:rsid w:val="00B91A62"/>
    <w:rsid w:val="00B9408A"/>
    <w:rsid w:val="00B95916"/>
    <w:rsid w:val="00B964F6"/>
    <w:rsid w:val="00BB0CD1"/>
    <w:rsid w:val="00BC1428"/>
    <w:rsid w:val="00BC5801"/>
    <w:rsid w:val="00BC7AA1"/>
    <w:rsid w:val="00BD3598"/>
    <w:rsid w:val="00BD474D"/>
    <w:rsid w:val="00BD55F9"/>
    <w:rsid w:val="00BD5DEF"/>
    <w:rsid w:val="00BE0E33"/>
    <w:rsid w:val="00BE50CB"/>
    <w:rsid w:val="00BE66BB"/>
    <w:rsid w:val="00BF0B5A"/>
    <w:rsid w:val="00BF6D59"/>
    <w:rsid w:val="00C0092D"/>
    <w:rsid w:val="00C00C63"/>
    <w:rsid w:val="00C0267F"/>
    <w:rsid w:val="00C0409B"/>
    <w:rsid w:val="00C11EEE"/>
    <w:rsid w:val="00C13E5E"/>
    <w:rsid w:val="00C17564"/>
    <w:rsid w:val="00C23FDE"/>
    <w:rsid w:val="00C40BDF"/>
    <w:rsid w:val="00C41BD7"/>
    <w:rsid w:val="00C63BAC"/>
    <w:rsid w:val="00C645F0"/>
    <w:rsid w:val="00C72ECA"/>
    <w:rsid w:val="00C758FD"/>
    <w:rsid w:val="00C850A2"/>
    <w:rsid w:val="00CC2BBB"/>
    <w:rsid w:val="00CD2C2E"/>
    <w:rsid w:val="00CD3D09"/>
    <w:rsid w:val="00CE06FD"/>
    <w:rsid w:val="00CF039B"/>
    <w:rsid w:val="00D0186D"/>
    <w:rsid w:val="00D04785"/>
    <w:rsid w:val="00D144D0"/>
    <w:rsid w:val="00D24AFD"/>
    <w:rsid w:val="00D5277E"/>
    <w:rsid w:val="00D53CE1"/>
    <w:rsid w:val="00D5568E"/>
    <w:rsid w:val="00D55E67"/>
    <w:rsid w:val="00D62F4E"/>
    <w:rsid w:val="00D64C18"/>
    <w:rsid w:val="00D81D9E"/>
    <w:rsid w:val="00D90B86"/>
    <w:rsid w:val="00D9149B"/>
    <w:rsid w:val="00DB739A"/>
    <w:rsid w:val="00DC50F9"/>
    <w:rsid w:val="00DD4D76"/>
    <w:rsid w:val="00DD51A9"/>
    <w:rsid w:val="00DE25BF"/>
    <w:rsid w:val="00E004DC"/>
    <w:rsid w:val="00E01C26"/>
    <w:rsid w:val="00E06D32"/>
    <w:rsid w:val="00E10F53"/>
    <w:rsid w:val="00E11D0D"/>
    <w:rsid w:val="00E129DB"/>
    <w:rsid w:val="00E30992"/>
    <w:rsid w:val="00E36251"/>
    <w:rsid w:val="00E36B63"/>
    <w:rsid w:val="00E4739A"/>
    <w:rsid w:val="00E47CFD"/>
    <w:rsid w:val="00E51719"/>
    <w:rsid w:val="00E57CD1"/>
    <w:rsid w:val="00E73537"/>
    <w:rsid w:val="00E74B86"/>
    <w:rsid w:val="00E8022A"/>
    <w:rsid w:val="00E83781"/>
    <w:rsid w:val="00E84C0C"/>
    <w:rsid w:val="00E87E80"/>
    <w:rsid w:val="00EA2C12"/>
    <w:rsid w:val="00EA7CDF"/>
    <w:rsid w:val="00EB1DA8"/>
    <w:rsid w:val="00EC0607"/>
    <w:rsid w:val="00EC13CD"/>
    <w:rsid w:val="00EE12A9"/>
    <w:rsid w:val="00EE406A"/>
    <w:rsid w:val="00F00082"/>
    <w:rsid w:val="00F0249C"/>
    <w:rsid w:val="00F10D58"/>
    <w:rsid w:val="00F24B0E"/>
    <w:rsid w:val="00F25897"/>
    <w:rsid w:val="00F266D5"/>
    <w:rsid w:val="00F343FE"/>
    <w:rsid w:val="00F5432D"/>
    <w:rsid w:val="00F55BC4"/>
    <w:rsid w:val="00F55FEC"/>
    <w:rsid w:val="00F62757"/>
    <w:rsid w:val="00F62C55"/>
    <w:rsid w:val="00F64CF4"/>
    <w:rsid w:val="00F77AC6"/>
    <w:rsid w:val="00F855A6"/>
    <w:rsid w:val="00F92367"/>
    <w:rsid w:val="00F92777"/>
    <w:rsid w:val="00FA34C1"/>
    <w:rsid w:val="00FA4582"/>
    <w:rsid w:val="00FC2FD4"/>
    <w:rsid w:val="00FC7041"/>
    <w:rsid w:val="00FE336A"/>
    <w:rsid w:val="00FE4FED"/>
    <w:rsid w:val="00FF4DBB"/>
    <w:rsid w:val="00FF57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E6F5713"/>
  <w15:docId w15:val="{E39673F1-0FC4-4B03-A235-63604A300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61D8"/>
    <w:rPr>
      <w:sz w:val="24"/>
      <w:szCs w:val="24"/>
      <w:lang w:val="en-GB" w:eastAsia="en-US"/>
    </w:rPr>
  </w:style>
  <w:style w:type="paragraph" w:styleId="Heading1">
    <w:name w:val="heading 1"/>
    <w:basedOn w:val="Normal"/>
    <w:next w:val="Normal"/>
    <w:qFormat/>
    <w:rsid w:val="003961D8"/>
    <w:pPr>
      <w:keepNext/>
      <w:jc w:val="both"/>
      <w:outlineLvl w:val="0"/>
    </w:pPr>
    <w:rPr>
      <w:sz w:val="28"/>
      <w:szCs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A16986"/>
    <w:pPr>
      <w:spacing w:before="100" w:beforeAutospacing="1" w:after="100" w:afterAutospacing="1"/>
    </w:pPr>
  </w:style>
  <w:style w:type="paragraph" w:customStyle="1" w:styleId="naisvisr">
    <w:name w:val="naisvisr"/>
    <w:basedOn w:val="Normal"/>
    <w:rsid w:val="00A16986"/>
    <w:pPr>
      <w:spacing w:before="100" w:beforeAutospacing="1" w:after="100" w:afterAutospacing="1"/>
    </w:pPr>
  </w:style>
  <w:style w:type="paragraph" w:styleId="Title">
    <w:name w:val="Title"/>
    <w:basedOn w:val="Normal"/>
    <w:qFormat/>
    <w:rsid w:val="003961D8"/>
    <w:pPr>
      <w:jc w:val="center"/>
    </w:pPr>
    <w:rPr>
      <w:sz w:val="28"/>
      <w:szCs w:val="28"/>
      <w:lang w:val="lv-LV"/>
    </w:rPr>
  </w:style>
  <w:style w:type="paragraph" w:styleId="BodyText">
    <w:name w:val="Body Text"/>
    <w:basedOn w:val="Normal"/>
    <w:rsid w:val="003961D8"/>
    <w:pPr>
      <w:jc w:val="center"/>
    </w:pPr>
    <w:rPr>
      <w:b/>
      <w:bCs/>
      <w:sz w:val="28"/>
      <w:szCs w:val="28"/>
      <w:lang w:val="lv-LV"/>
    </w:rPr>
  </w:style>
  <w:style w:type="paragraph" w:styleId="Footer">
    <w:name w:val="footer"/>
    <w:basedOn w:val="Normal"/>
    <w:rsid w:val="003961D8"/>
    <w:pPr>
      <w:tabs>
        <w:tab w:val="center" w:pos="4153"/>
        <w:tab w:val="right" w:pos="8306"/>
      </w:tabs>
    </w:pPr>
    <w:rPr>
      <w:sz w:val="20"/>
      <w:szCs w:val="20"/>
      <w:lang w:val="lv-LV"/>
    </w:rPr>
  </w:style>
  <w:style w:type="paragraph" w:styleId="Header">
    <w:name w:val="header"/>
    <w:basedOn w:val="Normal"/>
    <w:rsid w:val="003961D8"/>
    <w:pPr>
      <w:tabs>
        <w:tab w:val="center" w:pos="4153"/>
        <w:tab w:val="right" w:pos="8306"/>
      </w:tabs>
    </w:pPr>
  </w:style>
  <w:style w:type="character" w:styleId="PageNumber">
    <w:name w:val="page number"/>
    <w:basedOn w:val="DefaultParagraphFont"/>
    <w:rsid w:val="003961D8"/>
  </w:style>
  <w:style w:type="character" w:styleId="Strong">
    <w:name w:val="Strong"/>
    <w:qFormat/>
    <w:rsid w:val="003961D8"/>
    <w:rPr>
      <w:b/>
      <w:bCs/>
    </w:rPr>
  </w:style>
  <w:style w:type="paragraph" w:styleId="BalloonText">
    <w:name w:val="Balloon Text"/>
    <w:basedOn w:val="Normal"/>
    <w:semiHidden/>
    <w:rsid w:val="00BE50CB"/>
    <w:rPr>
      <w:rFonts w:ascii="Tahoma" w:hAnsi="Tahoma" w:cs="Tahoma"/>
      <w:sz w:val="16"/>
      <w:szCs w:val="16"/>
    </w:rPr>
  </w:style>
  <w:style w:type="paragraph" w:customStyle="1" w:styleId="Sarakstarindkopa1">
    <w:name w:val="Saraksta rindkopa1"/>
    <w:basedOn w:val="Normal"/>
    <w:qFormat/>
    <w:rsid w:val="00EE12A9"/>
    <w:pPr>
      <w:ind w:left="720"/>
    </w:pPr>
    <w:rPr>
      <w:lang w:val="lv-LV" w:eastAsia="lv-LV"/>
    </w:rPr>
  </w:style>
  <w:style w:type="character" w:styleId="CommentReference">
    <w:name w:val="annotation reference"/>
    <w:semiHidden/>
    <w:rsid w:val="00757358"/>
    <w:rPr>
      <w:sz w:val="16"/>
      <w:szCs w:val="16"/>
    </w:rPr>
  </w:style>
  <w:style w:type="paragraph" w:styleId="CommentText">
    <w:name w:val="annotation text"/>
    <w:basedOn w:val="Normal"/>
    <w:semiHidden/>
    <w:rsid w:val="00757358"/>
    <w:rPr>
      <w:sz w:val="20"/>
      <w:szCs w:val="20"/>
    </w:rPr>
  </w:style>
  <w:style w:type="paragraph" w:styleId="CommentSubject">
    <w:name w:val="annotation subject"/>
    <w:basedOn w:val="CommentText"/>
    <w:next w:val="CommentText"/>
    <w:semiHidden/>
    <w:rsid w:val="00757358"/>
    <w:rPr>
      <w:b/>
      <w:bCs/>
    </w:rPr>
  </w:style>
  <w:style w:type="paragraph" w:styleId="NoSpacing">
    <w:name w:val="No Spacing"/>
    <w:uiPriority w:val="1"/>
    <w:qFormat/>
    <w:rsid w:val="00184120"/>
    <w:rPr>
      <w:rFonts w:ascii="Calibri" w:eastAsia="Calibri" w:hAnsi="Calibri"/>
      <w:sz w:val="22"/>
      <w:szCs w:val="22"/>
      <w:lang w:val="en-US" w:eastAsia="en-US"/>
    </w:rPr>
  </w:style>
  <w:style w:type="paragraph" w:styleId="ListParagraph">
    <w:name w:val="List Paragraph"/>
    <w:basedOn w:val="Normal"/>
    <w:uiPriority w:val="34"/>
    <w:qFormat/>
    <w:rsid w:val="00223A53"/>
    <w:pPr>
      <w:ind w:left="720"/>
      <w:contextualSpacing/>
    </w:pPr>
  </w:style>
  <w:style w:type="paragraph" w:styleId="NormalWeb">
    <w:name w:val="Normal (Web)"/>
    <w:basedOn w:val="Normal"/>
    <w:semiHidden/>
    <w:unhideWhenUsed/>
    <w:rsid w:val="00A858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608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lita.vecuma-veco\Application%20Data\Microsoft\Veidnes\Parasta%20veidlapa_2009.dot"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3" ma:contentTypeDescription="Izveidot jaunu dokumentu." ma:contentTypeScope="" ma:versionID="e41d4cde0cdf3564fab4b8b0535186f9">
  <xsd:schema xmlns:xsd="http://www.w3.org/2001/XMLSchema" xmlns:xs="http://www.w3.org/2001/XMLSchema" xmlns:p="http://schemas.microsoft.com/office/2006/metadata/properties" xmlns:ns1="http://schemas.microsoft.com/sharepoint/v3" xmlns:ns2="b6b6b0de-984a-4a78-a39f-cb9c8b26df3b" xmlns:ns3="30f27a67-e3d9-46c1-b96c-c174a62fd7b5" targetNamespace="http://schemas.microsoft.com/office/2006/metadata/properties" ma:root="true" ma:fieldsID="cf11faacee851a9a590a1f85ea13cdea" ns1:_="" ns2:_="" ns3:_="">
    <xsd:import namespace="http://schemas.microsoft.com/sharepoint/v3"/>
    <xsd:import namespace="b6b6b0de-984a-4a78-a39f-cb9c8b26df3b"/>
    <xsd:import namespace="30f27a67-e3d9-46c1-b96c-c174a62fd7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9E51F-54CA-4A46-B431-6576CAC28A37}">
  <ds:schemaRef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http://purl.org/dc/terms/"/>
    <ds:schemaRef ds:uri="30f27a67-e3d9-46c1-b96c-c174a62fd7b5"/>
    <ds:schemaRef ds:uri="http://purl.org/dc/dcmitype/"/>
    <ds:schemaRef ds:uri="b6b6b0de-984a-4a78-a39f-cb9c8b26df3b"/>
    <ds:schemaRef ds:uri="http://schemas.microsoft.com/sharepoint/v3"/>
    <ds:schemaRef ds:uri="http://www.w3.org/XML/1998/namespace"/>
  </ds:schemaRefs>
</ds:datastoreItem>
</file>

<file path=customXml/itemProps2.xml><?xml version="1.0" encoding="utf-8"?>
<ds:datastoreItem xmlns:ds="http://schemas.openxmlformats.org/officeDocument/2006/customXml" ds:itemID="{F80AC092-0392-49E1-8969-1095A6F36B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293A3B-04E1-46FF-968F-AF0026A6FA58}">
  <ds:schemaRefs>
    <ds:schemaRef ds:uri="http://schemas.microsoft.com/sharepoint/v3/contenttype/forms"/>
  </ds:schemaRefs>
</ds:datastoreItem>
</file>

<file path=customXml/itemProps4.xml><?xml version="1.0" encoding="utf-8"?>
<ds:datastoreItem xmlns:ds="http://schemas.openxmlformats.org/officeDocument/2006/customXml" ds:itemID="{59CCA1DF-3E99-437C-88CD-E529EDE8E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Parasta veidlapa_2009</Template>
  <TotalTime>9</TotalTime>
  <Pages>1</Pages>
  <Words>116</Words>
  <Characters>992</Characters>
  <Application>Microsoft Office Word</Application>
  <DocSecurity>0</DocSecurity>
  <Lines>8</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Rīkojuma projekts “Grozījumi Ministru kabineta 2019.gada 29.aprīļa rīkojumā Nr.198 “Par robežšķērsošanas vietu “Silene” un “Pāternieki” attīstību””</vt:lpstr>
      <vt:lpstr>Informatīvais ziņojums par Āfrikas cūku mēra profilakses pasākumu īstenošanu robežkontroles punktos uz Latvijas ārējās robežas</vt:lpstr>
    </vt:vector>
  </TitlesOfParts>
  <Manager/>
  <Company>Finanšu ministrija/VNĪ</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 projekts “Grozījums Ministru kabineta 2020. gada 30. aprīļa rīkojumā “Par finansējumu Jaunā Rīgas teātra ēku Lāčplēša ielā 25, Rīgā, pārbūves, nomas maksas, papildu maksājumu, pārcelšanās un aprīkojuma iegādes izdevumu segšanai””</dc:title>
  <dc:subject>protokollēmums</dc:subject>
  <dc:creator>Vita.Bruzas@vni.lv</dc:creator>
  <cp:keywords>MK protokollēmuma projekts</cp:keywords>
  <dc:description>Vita.bruzas@vni.lv
29264491</dc:description>
  <cp:lastModifiedBy>Vita Bružas</cp:lastModifiedBy>
  <cp:revision>9</cp:revision>
  <cp:lastPrinted>2019-10-30T11:24:00Z</cp:lastPrinted>
  <dcterms:created xsi:type="dcterms:W3CDTF">2021-08-26T10:25:00Z</dcterms:created>
  <dcterms:modified xsi:type="dcterms:W3CDTF">2021-09-07T14:35:00Z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ies>
</file>