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E1DAE" w:rsidR="00E436D8" w:rsidP="00E436D8" w:rsidRDefault="00E436D8" w14:paraId="3f9a592c" w14:textId="3f9a592c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  <w:pict>
          <v:shapetype o:spt="202.0" path="m,l,21600r21600,l21600,xe" coordsize="21600,21600" id="_x0000_t202">
            <v:stroke joinstyle="miter"/>
            <v:path gradientshapeok="t" o:connecttype="rect"/>
          </v:shapetype>
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" type="#_x0000_t202" style="position:absolute;left:0;text-align:left;margin-left:279.45pt;margin-top:14pt;width:182.2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id="Text Box 2" o:spid="_x0000_s1026" o:allowoverlap="f" stroked="f" filled="f">
            <v:textbox style="mso-fit-shape-to-text:t">
              <w:txbxContent>
                <w:p w:rsidRPr="00E5707A" w:rsidR="00E436D8" w:rsidP="00E436D8" w:rsidRDefault="00DA6436">
                  <w:pPr>
                    <w:jc w:val="right"/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</w:pPr>
                  <w:r w:rsidRPr="00E5707A"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  <w:t>Valsts kancelejai</w:t>
                  </w:r>
                </w:p>
              </w:txbxContent>
            </v:textbox>
          </v:shape>
        </w:pict>
      </w:r>
    </w:p>
    <w:p w:rsidRPr="00E5707A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E5707A" w:rsidR="0041551F">
        <w:rPr>
          <w:rFonts w:ascii="Times New Roman" w:hAnsi="Times New Roman"/>
          <w:sz w:val="26"/>
          <w:szCs w:val="26"/>
          <w:lang w:val="lv-LV"/>
        </w:rPr>
        <w:t xml:space="preserve">    </w:t>
      </w:r>
      <w:r w:rsidRPr="00E5707A" w:rsidR="00A0500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5707A" w:rsidR="0041551F">
        <w:rPr>
          <w:rFonts w:ascii="Times New Roman" w:hAnsi="Times New Roman"/>
          <w:sz w:val="26"/>
          <w:szCs w:val="26"/>
          <w:lang w:val="lv-LV"/>
        </w:rPr>
        <w:t xml:space="preserve">        </w:t>
      </w:r>
      <w:r w:rsidRPr="00E5707A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E5707A">
        <w:rPr>
          <w:rFonts w:ascii="Times New Roman" w:hAnsi="Times New Roman"/>
          <w:sz w:val="26"/>
          <w:szCs w:val="26"/>
          <w:lang w:val="lv-LV"/>
        </w:rPr>
        <w:t>_______</w:t>
      </w:r>
      <w:proofErr w:type="gramStart"/>
      <w:r w:rsidRPr="00E5707A">
        <w:rPr>
          <w:rFonts w:ascii="Times New Roman" w:hAnsi="Times New Roman"/>
          <w:sz w:val="26"/>
          <w:szCs w:val="26"/>
          <w:lang w:val="lv-LV"/>
        </w:rPr>
        <w:t xml:space="preserve">  </w:t>
      </w:r>
      <w:proofErr w:type="gramEnd"/>
      <w:r w:rsidRPr="00E5707A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E5707A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E5707A" w:rsidR="00DA6436" w:rsidP="00985EA1" w:rsidRDefault="00E436D8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i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>nformatīv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ā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Pr="00E5707A" w:rsidR="00157255">
        <w:rPr>
          <w:rFonts w:ascii="Times New Roman" w:hAnsi="Times New Roman"/>
          <w:sz w:val="26"/>
          <w:szCs w:val="26"/>
          <w:lang w:val="lv-LV"/>
        </w:rPr>
        <w:t>a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projekt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u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5707A" w:rsidR="00985EA1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E5707A" w:rsidR="00D264D9">
        <w:rPr>
          <w:rFonts w:ascii="Times New Roman" w:hAnsi="Times New Roman"/>
          <w:sz w:val="26"/>
          <w:szCs w:val="26"/>
          <w:lang w:val="lv-LV"/>
        </w:rPr>
        <w:t>Eiropas Savienības t</w:t>
      </w:r>
      <w:r w:rsidRPr="00E5707A" w:rsidR="003F519E">
        <w:rPr>
          <w:rFonts w:ascii="Times New Roman" w:hAnsi="Times New Roman"/>
          <w:sz w:val="26"/>
          <w:szCs w:val="26"/>
          <w:lang w:val="lv-LV"/>
        </w:rPr>
        <w:t xml:space="preserve">ieslietu un iekšlietu ministru neformālo sanāksmi </w:t>
      </w:r>
      <w:proofErr w:type="gramStart"/>
      <w:r w:rsidRPr="00E5707A" w:rsidR="003F519E">
        <w:rPr>
          <w:rFonts w:ascii="Times New Roman" w:hAnsi="Times New Roman"/>
          <w:sz w:val="26"/>
          <w:szCs w:val="26"/>
          <w:lang w:val="lv-LV"/>
        </w:rPr>
        <w:t>202</w:t>
      </w:r>
      <w:r w:rsidR="00765127">
        <w:rPr>
          <w:rFonts w:ascii="Times New Roman" w:hAnsi="Times New Roman"/>
          <w:sz w:val="26"/>
          <w:szCs w:val="26"/>
          <w:lang w:val="lv-LV"/>
        </w:rPr>
        <w:t>4</w:t>
      </w:r>
      <w:r w:rsidRPr="00E5707A" w:rsidR="003F519E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E5707A" w:rsidR="003F519E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765127">
        <w:rPr>
          <w:rFonts w:ascii="Times New Roman" w:hAnsi="Times New Roman"/>
          <w:sz w:val="26"/>
          <w:szCs w:val="26"/>
          <w:lang w:val="lv-LV"/>
        </w:rPr>
        <w:t>25.-26.janvārī</w:t>
      </w:r>
    </w:p>
    <w:p w:rsidRPr="00E5707A" w:rsidR="005B26C1" w:rsidP="00E436D8" w:rsidRDefault="005B26C1">
      <w:pPr>
        <w:pStyle w:val="Bezatstarpm"/>
        <w:rPr>
          <w:rFonts w:ascii="Times New Roman" w:hAnsi="Times New Roman"/>
          <w:sz w:val="26"/>
          <w:szCs w:val="26"/>
          <w:lang w:val="lv-LV"/>
        </w:rPr>
      </w:pPr>
    </w:p>
    <w:p w:rsidRPr="00E5707A" w:rsidR="005B26C1" w:rsidP="00E436D8" w:rsidRDefault="005B26C1">
      <w:pPr>
        <w:pStyle w:val="Bezatstarpm"/>
        <w:rPr>
          <w:rFonts w:ascii="Times New Roman" w:hAnsi="Times New Roman"/>
          <w:sz w:val="26"/>
          <w:szCs w:val="26"/>
          <w:lang w:val="lv-LV"/>
        </w:rPr>
      </w:pPr>
    </w:p>
    <w:p w:rsidRPr="00E5707A" w:rsidR="00A85A58" w:rsidP="00416864" w:rsidRDefault="00DA6436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ab/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proofErr w:type="gramStart"/>
      <w:r w:rsidRPr="00E5707A" w:rsidR="00A90432">
        <w:rPr>
          <w:rFonts w:ascii="Times New Roman" w:hAnsi="Times New Roman"/>
          <w:sz w:val="26"/>
          <w:szCs w:val="26"/>
          <w:lang w:val="lv-LV"/>
        </w:rPr>
        <w:t>2021.gada</w:t>
      </w:r>
      <w:proofErr w:type="gramEnd"/>
      <w:r w:rsidRPr="00E5707A" w:rsidR="00A90432">
        <w:rPr>
          <w:rFonts w:ascii="Times New Roman" w:hAnsi="Times New Roman"/>
          <w:sz w:val="26"/>
          <w:szCs w:val="26"/>
          <w:lang w:val="lv-LV"/>
        </w:rPr>
        <w:t xml:space="preserve"> 7.septembra noteikumu Nr.606 “Ministru kabineta kārtības rullis” 114.punktu,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iesniedzu izskatīšanai </w:t>
      </w:r>
      <w:r w:rsidRPr="00E5707A" w:rsidR="00920EBD">
        <w:rPr>
          <w:rFonts w:ascii="Times New Roman" w:hAnsi="Times New Roman"/>
          <w:sz w:val="26"/>
          <w:szCs w:val="26"/>
          <w:lang w:val="lv-LV"/>
        </w:rPr>
        <w:t xml:space="preserve">šā </w:t>
      </w:r>
      <w:r w:rsidRPr="00241E95" w:rsidR="00920EBD">
        <w:rPr>
          <w:rFonts w:ascii="Times New Roman" w:hAnsi="Times New Roman"/>
          <w:sz w:val="26"/>
          <w:szCs w:val="26"/>
          <w:lang w:val="lv-LV"/>
        </w:rPr>
        <w:t xml:space="preserve">gada </w:t>
      </w:r>
      <w:proofErr w:type="gramStart"/>
      <w:r w:rsidR="00765127">
        <w:rPr>
          <w:rFonts w:ascii="Times New Roman" w:hAnsi="Times New Roman"/>
          <w:sz w:val="26"/>
          <w:szCs w:val="26"/>
          <w:lang w:val="lv-LV"/>
        </w:rPr>
        <w:t>23.janvāra</w:t>
      </w:r>
      <w:proofErr w:type="gramEnd"/>
      <w:r w:rsidRPr="00241E95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241E95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241E95" w:rsidR="00985EA1">
        <w:rPr>
          <w:rFonts w:ascii="Times New Roman" w:hAnsi="Times New Roman"/>
          <w:sz w:val="26"/>
          <w:szCs w:val="26"/>
          <w:lang w:val="lv-LV"/>
        </w:rPr>
        <w:t xml:space="preserve">informatīvā ziņojumu projektu </w:t>
      </w:r>
      <w:r w:rsidRPr="00241E95" w:rsidR="00F9757C">
        <w:rPr>
          <w:rFonts w:ascii="Times New Roman" w:hAnsi="Times New Roman"/>
          <w:sz w:val="26"/>
          <w:szCs w:val="26"/>
          <w:lang w:val="lv-LV"/>
        </w:rPr>
        <w:t xml:space="preserve">par Eiropas Savienības </w:t>
      </w:r>
      <w:r w:rsidRPr="00241E95" w:rsidR="00D264D9">
        <w:rPr>
          <w:rFonts w:ascii="Times New Roman" w:hAnsi="Times New Roman"/>
          <w:sz w:val="26"/>
          <w:szCs w:val="26"/>
          <w:lang w:val="lv-LV"/>
        </w:rPr>
        <w:t>t</w:t>
      </w:r>
      <w:r w:rsidRPr="00241E95" w:rsidR="00F9757C">
        <w:rPr>
          <w:rFonts w:ascii="Times New Roman" w:hAnsi="Times New Roman"/>
          <w:sz w:val="26"/>
          <w:szCs w:val="26"/>
          <w:lang w:val="lv-LV"/>
        </w:rPr>
        <w:t>ieslietu</w:t>
      </w:r>
      <w:r w:rsidRPr="00E5707A" w:rsidR="00F9757C">
        <w:rPr>
          <w:rFonts w:ascii="Times New Roman" w:hAnsi="Times New Roman"/>
          <w:sz w:val="26"/>
          <w:szCs w:val="26"/>
          <w:lang w:val="lv-LV"/>
        </w:rPr>
        <w:t xml:space="preserve"> un iekšlietu ministru neformālo sanāksmi 202</w:t>
      </w:r>
      <w:r w:rsidR="00765127">
        <w:rPr>
          <w:rFonts w:ascii="Times New Roman" w:hAnsi="Times New Roman"/>
          <w:sz w:val="26"/>
          <w:szCs w:val="26"/>
          <w:lang w:val="lv-LV"/>
        </w:rPr>
        <w:t>4</w:t>
      </w:r>
      <w:r w:rsidRPr="00E5707A" w:rsidR="00F9757C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765127">
        <w:rPr>
          <w:rFonts w:ascii="Times New Roman" w:hAnsi="Times New Roman"/>
          <w:sz w:val="26"/>
          <w:szCs w:val="26"/>
          <w:lang w:val="lv-LV"/>
        </w:rPr>
        <w:t>25.-26.janvārī</w:t>
      </w:r>
      <w:r w:rsidRPr="00E5707A" w:rsidR="00A85A58">
        <w:rPr>
          <w:rFonts w:ascii="Times New Roman" w:hAnsi="Times New Roman"/>
          <w:sz w:val="26"/>
          <w:szCs w:val="26"/>
          <w:lang w:val="lv-LV"/>
        </w:rPr>
        <w:t>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DC1530" w:rsidRDefault="00920EBD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20</w:t>
            </w:r>
            <w:r w:rsidRPr="00E5707A" w:rsidR="00967C3B">
              <w:rPr>
                <w:rFonts w:ascii="Times New Roman" w:hAnsi="Times New Roman"/>
                <w:sz w:val="26"/>
                <w:szCs w:val="26"/>
                <w:lang w:val="lv-LV"/>
              </w:rPr>
              <w:t>2</w:t>
            </w:r>
            <w:r w:rsidR="00765127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E5707A" w:rsidR="009A32F1">
              <w:rPr>
                <w:rFonts w:ascii="Times New Roman" w:hAnsi="Times New Roman"/>
                <w:sz w:val="26"/>
                <w:szCs w:val="26"/>
                <w:lang w:val="lv-LV"/>
              </w:rPr>
              <w:t>.gada</w:t>
            </w:r>
            <w:proofErr w:type="gramEnd"/>
            <w:r w:rsidRPr="00E5707A" w:rsidR="009A32F1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765127">
              <w:rPr>
                <w:rFonts w:ascii="Times New Roman" w:hAnsi="Times New Roman"/>
                <w:sz w:val="26"/>
                <w:szCs w:val="26"/>
                <w:lang w:val="lv-LV"/>
              </w:rPr>
              <w:t>25.-26.janvārī</w:t>
            </w:r>
            <w:r w:rsidRPr="00E5707A" w:rsidR="00DC1530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765127">
              <w:rPr>
                <w:rFonts w:ascii="Times New Roman" w:hAnsi="Times New Roman"/>
                <w:sz w:val="26"/>
                <w:szCs w:val="26"/>
                <w:lang w:val="lv-LV"/>
              </w:rPr>
              <w:t>Briselē, Beļģijā</w:t>
            </w:r>
            <w:r w:rsidRPr="00E5707A" w:rsidR="00F9757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</w:t>
            </w:r>
            <w:r w:rsidRPr="00E5707A" w:rsidR="00D264D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Eiropas Savienības t</w:t>
            </w:r>
            <w:r w:rsidRPr="00E5707A" w:rsidR="00F9757C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neformālā sanāksme, uz kuru nepieciešams apstiprināt Latvijas nostāju par izskatāmajiem jautājumiem.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330549" w:rsidP="00A90432" w:rsidRDefault="00330549">
            <w:pPr>
              <w:pStyle w:val="Bezatstarpm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927D5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nosūtīts </w:t>
            </w:r>
            <w:r w:rsidRPr="00CA0774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saskaņošanai</w:t>
            </w:r>
            <w:r w:rsidRPr="00CA0774" w:rsidR="00A9043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CA0774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Ārlietu ministrijai</w:t>
            </w:r>
            <w:r w:rsidRPr="00CA0774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, </w:t>
            </w:r>
            <w:r w:rsidRPr="00CA0774" w:rsidR="00927D5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Aizsardzības ministrijai, </w:t>
            </w:r>
            <w:r w:rsidRPr="00CA0774" w:rsidR="00CA0774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Ekonomikas ministrijai, </w:t>
            </w:r>
            <w:r w:rsidRPr="00CA0774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Finanšu ministrijai</w:t>
            </w:r>
            <w:r w:rsidRPr="00CA0774" w:rsidR="00927D5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, </w:t>
            </w:r>
            <w:r w:rsidRPr="00CA0774" w:rsidR="00CA0774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Izglītības un zinātnes ministrijai, Kultūras ministrijai, Labklājības ministrijai, Satiksmes ministrijai, </w:t>
            </w:r>
            <w:r w:rsidRPr="00CA0774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Tieslietu</w:t>
            </w:r>
            <w:r w:rsidRPr="00CA0774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Pr="00CA0774" w:rsidR="00CA0774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Veselības ministrijai un</w:t>
            </w:r>
            <w:r w:rsidRPr="00CA0774" w:rsidR="00927D5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Vides aizsardzības un reģionālās attīstības ministrijai,</w:t>
            </w:r>
            <w:r w:rsidRPr="00CA0774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kas </w:t>
            </w:r>
            <w:r w:rsidRPr="00CA0774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informatīvā ziņojuma</w:t>
            </w:r>
            <w:bookmarkStart w:name="_GoBack" w:id="0"/>
            <w:bookmarkEnd w:id="0"/>
            <w:r w:rsidRPr="00E5707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projektu </w:t>
            </w:r>
            <w:r w:rsidRPr="00E5707A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saskaņojušas </w:t>
            </w:r>
            <w:r w:rsidRPr="00E5707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2009E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E5707A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E5707A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DC1530" w:rsidRDefault="00920EBD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Iekšlietu ministrijas Eiropas lietu un starptautiskās s</w:t>
            </w:r>
            <w:r w:rsidRPr="00E5707A" w:rsidR="00DC1530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adarbības departamenta </w:t>
            </w:r>
            <w:r w:rsidRPr="00E5707A" w:rsidR="00DC1530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direktor</w:t>
            </w:r>
            <w:r w:rsidR="00DA1ADC">
              <w:rPr>
                <w:rFonts w:ascii="Times New Roman" w:hAnsi="Times New Roman"/>
                <w:sz w:val="26"/>
                <w:szCs w:val="26"/>
                <w:lang w:val="lv-LV"/>
              </w:rPr>
              <w:t>e</w:t>
            </w: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proofErr w:type="spellStart"/>
            <w:r w:rsidR="00DA1ADC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7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A64579" w:rsidRDefault="000660D3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631760" w:rsidRDefault="00CE25D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Projektam nav noteikts ierobežotas pieejamības statuss.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E5707A" w:rsidR="00416864" w:rsidP="00416864" w:rsidRDefault="00416864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E5707A" w:rsidR="00A50CA3" w:rsidP="00416864" w:rsidRDefault="00A50CA3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E5707A" w:rsidR="00416864" w:rsidP="00A50CA3" w:rsidRDefault="00416864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E5707A" w:rsidR="00076D90" w:rsidP="00076D90" w:rsidRDefault="00416864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Informatīvā ziņojuma </w:t>
      </w:r>
      <w:r w:rsidRPr="000C4DD2">
        <w:rPr>
          <w:rFonts w:ascii="Times New Roman" w:hAnsi="Times New Roman"/>
          <w:sz w:val="26"/>
          <w:szCs w:val="26"/>
          <w:lang w:val="lv-LV"/>
        </w:rPr>
        <w:t xml:space="preserve">projekts uz </w:t>
      </w:r>
      <w:r w:rsidRPr="000C4DD2" w:rsidR="001A3398">
        <w:rPr>
          <w:rFonts w:ascii="Times New Roman" w:hAnsi="Times New Roman"/>
          <w:sz w:val="26"/>
          <w:szCs w:val="26"/>
          <w:lang w:val="lv-LV"/>
        </w:rPr>
        <w:t>5</w:t>
      </w:r>
      <w:r w:rsidRPr="000C4DD2" w:rsidR="006C7367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0C4DD2">
        <w:rPr>
          <w:rFonts w:ascii="Times New Roman" w:hAnsi="Times New Roman"/>
          <w:sz w:val="26"/>
          <w:szCs w:val="26"/>
          <w:lang w:val="lv-LV"/>
        </w:rPr>
        <w:t>lpp</w:t>
      </w:r>
      <w:r w:rsidRPr="004B085A">
        <w:rPr>
          <w:rFonts w:ascii="Times New Roman" w:hAnsi="Times New Roman"/>
          <w:sz w:val="26"/>
          <w:szCs w:val="26"/>
          <w:lang w:val="lv-LV"/>
        </w:rPr>
        <w:t>. (IEMzino_</w:t>
      </w:r>
      <w:r w:rsidR="00DA1ADC">
        <w:rPr>
          <w:rFonts w:ascii="Times New Roman" w:hAnsi="Times New Roman"/>
          <w:sz w:val="26"/>
          <w:szCs w:val="26"/>
          <w:lang w:val="lv-LV"/>
        </w:rPr>
        <w:t>190124</w:t>
      </w:r>
      <w:r w:rsidRPr="004B085A">
        <w:rPr>
          <w:rFonts w:ascii="Times New Roman" w:hAnsi="Times New Roman"/>
          <w:sz w:val="26"/>
          <w:szCs w:val="26"/>
          <w:lang w:val="lv-LV"/>
        </w:rPr>
        <w:t>);</w:t>
      </w:r>
    </w:p>
    <w:p w:rsidRPr="004B085A" w:rsidR="009B1F3E" w:rsidP="00076D90" w:rsidRDefault="009B1F3E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E5707A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rotokollēmuma projekts </w:t>
      </w:r>
      <w:r w:rsidRPr="00E5707A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E5707A" w:rsidR="00A50CA3">
        <w:rPr>
          <w:rFonts w:ascii="Times New Roman" w:hAnsi="Times New Roman"/>
          <w:sz w:val="26"/>
          <w:szCs w:val="26"/>
          <w:lang w:val="lv-LV"/>
        </w:rPr>
        <w:t>1</w:t>
      </w:r>
      <w:r w:rsidRPr="00E5707A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 (IEMprot</w:t>
      </w:r>
      <w:r w:rsidRPr="004B085A">
        <w:rPr>
          <w:rFonts w:ascii="Times New Roman" w:hAnsi="Times New Roman"/>
          <w:sz w:val="26"/>
          <w:szCs w:val="26"/>
          <w:lang w:val="lv-LV"/>
        </w:rPr>
        <w:t>_</w:t>
      </w:r>
      <w:r w:rsidR="00DA1ADC">
        <w:rPr>
          <w:rFonts w:ascii="Times New Roman" w:hAnsi="Times New Roman"/>
          <w:sz w:val="26"/>
          <w:szCs w:val="26"/>
          <w:lang w:val="lv-LV"/>
        </w:rPr>
        <w:t>190124</w:t>
      </w:r>
      <w:r w:rsidRPr="004B085A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368" w:type="dxa"/>
        <w:tblLook w:firstRow="1" w:lastRow="0" w:firstColumn="1" w:lastColumn="0" w:noHBand="0" w:noVBand="1" w:val="04A0"/>
      </w:tblPr>
      <w:tblGrid>
        <w:gridCol w:w="3018"/>
        <w:gridCol w:w="2583"/>
        <w:gridCol w:w="3767"/>
      </w:tblGrid>
      <w:tr w:rsidRPr="00E5707A" w:rsidR="00983730" w:rsidTr="00983730">
        <w:tc>
          <w:tcPr>
            <w:tcW w:w="3018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9B1F3E" w:rsidRDefault="009837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D264D9" w:rsidRDefault="009837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E5707A" w:rsidR="00D264D9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2583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3767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9B1F3E" w:rsidRDefault="00983730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F77B8B" w:rsidRDefault="00DA1ADC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Rihards Kozlovskis</w:t>
            </w:r>
          </w:p>
        </w:tc>
      </w:tr>
      <w:tr w:rsidRPr="00E5707A" w:rsidR="00983730" w:rsidTr="00983730">
        <w:tc>
          <w:tcPr>
            <w:tcW w:w="3018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2583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3767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E82B53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E82B53" w:rsidP="00E82B53" w:rsidRDefault="00E82B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5707A">
        <w:rPr>
          <w:rFonts w:ascii="Times New Roman" w:hAnsi="Times New Roman"/>
          <w:sz w:val="26"/>
          <w:szCs w:val="26"/>
        </w:rPr>
        <w:t>DOKUMENTS IR PARAKSTĪTS AR DROŠU ELEKTRONISKO PARAKSTU</w:t>
      </w:r>
    </w:p>
    <w:p w:rsidRPr="00E5707A" w:rsidR="00E82B53" w:rsidP="00E82B53" w:rsidRDefault="00E82B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5707A">
        <w:rPr>
          <w:rFonts w:ascii="Times New Roman" w:hAnsi="Times New Roman"/>
          <w:sz w:val="26"/>
          <w:szCs w:val="26"/>
        </w:rPr>
        <w:t>UN SATUR LAIKA ZĪMOGU</w:t>
      </w:r>
    </w:p>
    <w:p w:rsidRPr="00E5707A" w:rsidR="00985EA1" w:rsidP="00E82B53" w:rsidRDefault="00985E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Pr="00E5707A" w:rsidR="005845E2" w:rsidP="00E82B53" w:rsidRDefault="005845E2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0C4DD2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19.01.2024. 13:25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3437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785">
        <w:rPr>
          <w:rFonts w:ascii="Times New Roman" w:hAnsi="Times New Roman"/>
          <w:sz w:val="20"/>
          <w:szCs w:val="20"/>
        </w:rPr>
        <w:t>E. Priedniece, 67219254</w:t>
      </w:r>
    </w:p>
    <w:p w:rsidRPr="00343785" w:rsidR="00D60D96" w:rsidP="00343785" w:rsidRDefault="00CA077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343785" w:rsidR="00343785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634" w:rsidRDefault="00811634">
      <w:pPr>
        <w:spacing w:after="0" w:line="240" w:lineRule="auto"/>
      </w:pPr>
      <w:r>
        <w:separator/>
      </w:r>
    </w:p>
  </w:endnote>
  <w:endnote w:type="continuationSeparator" w:id="0">
    <w:p w:rsidR="00811634" w:rsidRDefault="0081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634" w:rsidRDefault="00811634">
      <w:pPr>
        <w:spacing w:after="0" w:line="240" w:lineRule="auto"/>
      </w:pPr>
      <w:r>
        <w:separator/>
      </w:r>
    </w:p>
  </w:footnote>
  <w:footnote w:type="continuationSeparator" w:id="0">
    <w:p w:rsidR="00811634" w:rsidRDefault="00811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5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8699D" w:rsidRDefault="0088699D" w:rsidP="0088699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Čiekurkalna</w:t>
                </w:r>
                <w:proofErr w:type="spellEnd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1. </w:t>
                </w:r>
                <w:proofErr w:type="spellStart"/>
                <w:proofErr w:type="gram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līnija</w:t>
                </w:r>
                <w:proofErr w:type="spellEnd"/>
                <w:proofErr w:type="gram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1, k-2,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LV-1026;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67219263;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67829686;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</w:t>
                </w:r>
                <w:r w:rsidR="00DB76A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: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kanceleja@iem.gov.lv;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www.iem.gov.lv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5F21scQA AADaAAAADwAAAGRycy9kb3ducmV2LnhtbESPQWvCQBSE70L/w/IKvYhuVCw1dZUiFdRb04L09pp9 TUKzb+PuGqO/3hWEHoeZ+YaZLztTi5acrywrGA0TEMS51RUXCr4+14MXED4ga6wtk4IzeVguHnpz TLU98Qe1WShEhLBPUUEZQpNK6fOSDPqhbYij92udwRClK6R2eIpwU8txkjxLgxXHhRIbWpWU/2VH o2CXTGbT/c9IzjLZP2i3bb/fL61ST4/d2yuIQF34D9/bG61gDLcr8QbIxRUAAP//AwBQSwECLQAU AAYACAAAACEA8PeKu/0AAADiAQAAEwAAAAAAAAAAAAAAAAAAAAAAW0NvbnRlbnRfVHlwZXNdLnht bFBLAQItABQABgAIAAAAIQAx3V9h0gAAAI8BAAALAAAAAAAAAAAAAAAAAC4BAABfcmVscy8ucmVs c1BLAQItABQABgAIAAAAIQAzLwWeQQAAADkAAAAQAAAAAAAAAAAAAAAAACkCAABkcnMvc2hhcGV4 bWwueG1sUEsBAi0AFAAGAAgAAAAhAORdtbHEAAAA2gAAAA8AAAAAAAAAAAAAAAAAmAIAAGRycy9k b3ducmV2LnhtbFBLBQYAAAAABAAEAPUAAACJAw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660D3"/>
    <w:rsid w:val="00076D90"/>
    <w:rsid w:val="000933F8"/>
    <w:rsid w:val="000C4DD2"/>
    <w:rsid w:val="000D1749"/>
    <w:rsid w:val="000E42A6"/>
    <w:rsid w:val="0011550C"/>
    <w:rsid w:val="00124173"/>
    <w:rsid w:val="001243E2"/>
    <w:rsid w:val="001275AE"/>
    <w:rsid w:val="00141977"/>
    <w:rsid w:val="00157255"/>
    <w:rsid w:val="001706D8"/>
    <w:rsid w:val="001A3398"/>
    <w:rsid w:val="001E46EE"/>
    <w:rsid w:val="001F0BB2"/>
    <w:rsid w:val="002009E3"/>
    <w:rsid w:val="002350AE"/>
    <w:rsid w:val="00241E95"/>
    <w:rsid w:val="00266F84"/>
    <w:rsid w:val="00275B9E"/>
    <w:rsid w:val="00296F8C"/>
    <w:rsid w:val="002A616E"/>
    <w:rsid w:val="002B3077"/>
    <w:rsid w:val="002E1474"/>
    <w:rsid w:val="002E345B"/>
    <w:rsid w:val="002E3461"/>
    <w:rsid w:val="002F349B"/>
    <w:rsid w:val="003031A0"/>
    <w:rsid w:val="0031652A"/>
    <w:rsid w:val="00324B96"/>
    <w:rsid w:val="00330549"/>
    <w:rsid w:val="00332C67"/>
    <w:rsid w:val="00335032"/>
    <w:rsid w:val="00343785"/>
    <w:rsid w:val="00362986"/>
    <w:rsid w:val="00373D36"/>
    <w:rsid w:val="00375B03"/>
    <w:rsid w:val="003C380C"/>
    <w:rsid w:val="003D45B6"/>
    <w:rsid w:val="003E1DB2"/>
    <w:rsid w:val="003F4DDE"/>
    <w:rsid w:val="003F5191"/>
    <w:rsid w:val="003F519E"/>
    <w:rsid w:val="00406882"/>
    <w:rsid w:val="00407183"/>
    <w:rsid w:val="0041551F"/>
    <w:rsid w:val="00416864"/>
    <w:rsid w:val="004202F4"/>
    <w:rsid w:val="00437E8F"/>
    <w:rsid w:val="0047282D"/>
    <w:rsid w:val="004811B9"/>
    <w:rsid w:val="00493308"/>
    <w:rsid w:val="004958B1"/>
    <w:rsid w:val="004B085A"/>
    <w:rsid w:val="004C102F"/>
    <w:rsid w:val="004C5B26"/>
    <w:rsid w:val="004C6BA9"/>
    <w:rsid w:val="004D35F0"/>
    <w:rsid w:val="004E4837"/>
    <w:rsid w:val="004E7530"/>
    <w:rsid w:val="0050578B"/>
    <w:rsid w:val="005237C3"/>
    <w:rsid w:val="00531897"/>
    <w:rsid w:val="00535564"/>
    <w:rsid w:val="00536CC8"/>
    <w:rsid w:val="00542B0F"/>
    <w:rsid w:val="0057586D"/>
    <w:rsid w:val="005837CE"/>
    <w:rsid w:val="005845E2"/>
    <w:rsid w:val="005A1BCB"/>
    <w:rsid w:val="005B26C1"/>
    <w:rsid w:val="005B7A3A"/>
    <w:rsid w:val="005F2B53"/>
    <w:rsid w:val="006144E8"/>
    <w:rsid w:val="00631760"/>
    <w:rsid w:val="00651355"/>
    <w:rsid w:val="00652D8A"/>
    <w:rsid w:val="00660DEE"/>
    <w:rsid w:val="00663C3A"/>
    <w:rsid w:val="00673E9E"/>
    <w:rsid w:val="00684821"/>
    <w:rsid w:val="00687D88"/>
    <w:rsid w:val="006953BF"/>
    <w:rsid w:val="006A55EA"/>
    <w:rsid w:val="006B7DD1"/>
    <w:rsid w:val="006C081B"/>
    <w:rsid w:val="006C1639"/>
    <w:rsid w:val="006C36E7"/>
    <w:rsid w:val="006C7367"/>
    <w:rsid w:val="006D32AD"/>
    <w:rsid w:val="006D7CB6"/>
    <w:rsid w:val="006E69C9"/>
    <w:rsid w:val="006F2E43"/>
    <w:rsid w:val="007015EA"/>
    <w:rsid w:val="00712FD7"/>
    <w:rsid w:val="0072248E"/>
    <w:rsid w:val="007230D8"/>
    <w:rsid w:val="007577CA"/>
    <w:rsid w:val="00764E07"/>
    <w:rsid w:val="00765127"/>
    <w:rsid w:val="007704BD"/>
    <w:rsid w:val="007A6C4B"/>
    <w:rsid w:val="007B3BA5"/>
    <w:rsid w:val="007B48EC"/>
    <w:rsid w:val="007C2A00"/>
    <w:rsid w:val="007D08B1"/>
    <w:rsid w:val="007E4D1F"/>
    <w:rsid w:val="0080215F"/>
    <w:rsid w:val="00811634"/>
    <w:rsid w:val="00812001"/>
    <w:rsid w:val="00815277"/>
    <w:rsid w:val="0087288A"/>
    <w:rsid w:val="00873B27"/>
    <w:rsid w:val="00876177"/>
    <w:rsid w:val="00876C21"/>
    <w:rsid w:val="0088699D"/>
    <w:rsid w:val="008A16E8"/>
    <w:rsid w:val="008A2E93"/>
    <w:rsid w:val="008E1A90"/>
    <w:rsid w:val="00920EBD"/>
    <w:rsid w:val="00927D5C"/>
    <w:rsid w:val="0095403B"/>
    <w:rsid w:val="00954D5A"/>
    <w:rsid w:val="00967C3B"/>
    <w:rsid w:val="00983730"/>
    <w:rsid w:val="00985EA1"/>
    <w:rsid w:val="009962BF"/>
    <w:rsid w:val="009A32F1"/>
    <w:rsid w:val="009A5EC2"/>
    <w:rsid w:val="009B1F3E"/>
    <w:rsid w:val="009D3B03"/>
    <w:rsid w:val="00A0500A"/>
    <w:rsid w:val="00A27A9F"/>
    <w:rsid w:val="00A50CA3"/>
    <w:rsid w:val="00A5350D"/>
    <w:rsid w:val="00A64579"/>
    <w:rsid w:val="00A7047F"/>
    <w:rsid w:val="00A82E74"/>
    <w:rsid w:val="00A85A58"/>
    <w:rsid w:val="00A90432"/>
    <w:rsid w:val="00A959E7"/>
    <w:rsid w:val="00AA62C9"/>
    <w:rsid w:val="00AB0F1F"/>
    <w:rsid w:val="00AD0E91"/>
    <w:rsid w:val="00AD474F"/>
    <w:rsid w:val="00AE638C"/>
    <w:rsid w:val="00AF57DE"/>
    <w:rsid w:val="00B0610B"/>
    <w:rsid w:val="00B622A2"/>
    <w:rsid w:val="00B62A78"/>
    <w:rsid w:val="00B73E9E"/>
    <w:rsid w:val="00B932E3"/>
    <w:rsid w:val="00BD0026"/>
    <w:rsid w:val="00BD7FDB"/>
    <w:rsid w:val="00BE5031"/>
    <w:rsid w:val="00BE678E"/>
    <w:rsid w:val="00BF6745"/>
    <w:rsid w:val="00C3355D"/>
    <w:rsid w:val="00C3394B"/>
    <w:rsid w:val="00C42203"/>
    <w:rsid w:val="00C42288"/>
    <w:rsid w:val="00C47F57"/>
    <w:rsid w:val="00C51B33"/>
    <w:rsid w:val="00C52DFC"/>
    <w:rsid w:val="00C6694D"/>
    <w:rsid w:val="00C80A36"/>
    <w:rsid w:val="00C95BBC"/>
    <w:rsid w:val="00CA0774"/>
    <w:rsid w:val="00CA1DCD"/>
    <w:rsid w:val="00CA23BD"/>
    <w:rsid w:val="00CA65B8"/>
    <w:rsid w:val="00CD19B3"/>
    <w:rsid w:val="00CD41DD"/>
    <w:rsid w:val="00CD4AF4"/>
    <w:rsid w:val="00CE25D7"/>
    <w:rsid w:val="00CE6AEC"/>
    <w:rsid w:val="00D043AB"/>
    <w:rsid w:val="00D16ECB"/>
    <w:rsid w:val="00D21FA6"/>
    <w:rsid w:val="00D264D9"/>
    <w:rsid w:val="00D31E66"/>
    <w:rsid w:val="00D55B4B"/>
    <w:rsid w:val="00D60D96"/>
    <w:rsid w:val="00D71504"/>
    <w:rsid w:val="00D83D97"/>
    <w:rsid w:val="00DA1ADC"/>
    <w:rsid w:val="00DA30A8"/>
    <w:rsid w:val="00DA495C"/>
    <w:rsid w:val="00DA6436"/>
    <w:rsid w:val="00DB76AE"/>
    <w:rsid w:val="00DC1530"/>
    <w:rsid w:val="00DC2F13"/>
    <w:rsid w:val="00DE47DA"/>
    <w:rsid w:val="00E11ED4"/>
    <w:rsid w:val="00E12B28"/>
    <w:rsid w:val="00E1541F"/>
    <w:rsid w:val="00E365CE"/>
    <w:rsid w:val="00E436D8"/>
    <w:rsid w:val="00E43769"/>
    <w:rsid w:val="00E5707A"/>
    <w:rsid w:val="00E635ED"/>
    <w:rsid w:val="00E6364C"/>
    <w:rsid w:val="00E64EE3"/>
    <w:rsid w:val="00E673C8"/>
    <w:rsid w:val="00E81B8B"/>
    <w:rsid w:val="00E82B53"/>
    <w:rsid w:val="00E83A41"/>
    <w:rsid w:val="00E86986"/>
    <w:rsid w:val="00EB780A"/>
    <w:rsid w:val="00ED0BDB"/>
    <w:rsid w:val="00EE1DAE"/>
    <w:rsid w:val="00EF3368"/>
    <w:rsid w:val="00F10467"/>
    <w:rsid w:val="00F11A12"/>
    <w:rsid w:val="00F3479E"/>
    <w:rsid w:val="00F60586"/>
    <w:rsid w:val="00F65FD4"/>
    <w:rsid w:val="00F71569"/>
    <w:rsid w:val="00F77B8B"/>
    <w:rsid w:val="00F84C29"/>
    <w:rsid w:val="00F9757C"/>
    <w:rsid w:val="00FA6001"/>
    <w:rsid w:val="00FB2E9A"/>
    <w:rsid w:val="00FC1CE8"/>
    <w:rsid w:val="00FC4D81"/>
    <w:rsid w:val="00FD39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13</TotalTime>
  <Pages>2</Pages>
  <Words>1387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9</cp:revision>
  <cp:lastPrinted>2020-11-06T10:18:00Z</cp:lastPrinted>
  <dcterms:created xsi:type="dcterms:W3CDTF">2023-06-28T10:54:00Z</dcterms:created>
  <dcterms:modified xsi:type="dcterms:W3CDTF">2024-01-19T11:39:00Z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2023-07-23</vt:lpwstr>
  </property>
  <property fmtid="{D5CDD505-2E9C-101B-9397-08002B2CF9AE}" pid="5" name="DISidcName">
    <vt:lpwstr>1020404016200</vt:lpwstr>
  </property>
  <property fmtid="{D5CDD505-2E9C-101B-9397-08002B2CF9AE}" pid="6" name="DISdID">
    <vt:lpwstr>532706</vt:lpwstr>
  </property>
  <property fmtid="{D5CDD505-2E9C-101B-9397-08002B2CF9AE}" pid="7" name="DISCesvisTitle">
    <vt:lpwstr>Pavadvēstule par informatīvā ziņojuma projektu par Eiropas Savienības tieslietu un iekšlietu ministru neformālo sanāksmi 2024.gada 25.-26.janvārī</vt:lpwstr>
  </property>
  <property fmtid="{D5CDD505-2E9C-101B-9397-08002B2CF9AE}" pid="8" name="DIScgiUrl">
    <vt:lpwstr>https://lim.esvis.gov.lv/cs/idcplg</vt:lpwstr>
  </property>
  <property fmtid="{D5CDD505-2E9C-101B-9397-08002B2CF9AE}" pid="9" name="DISCesvisMinistryOfMinister">
    <vt:lpwstr>wwTemplateNP_MinistryOfMinister(Iekšlietu,)</vt:lpwstr>
  </property>
  <property fmtid="{D5CDD505-2E9C-101B-9397-08002B2CF9AE}" pid="10" name="DISCesvisSafetyLevel">
    <vt:lpwstr>Vispārpieejams</vt:lpwstr>
  </property>
  <property fmtid="{D5CDD505-2E9C-101B-9397-08002B2CF9AE}" pid="11" name="DISCesvisSigner">
    <vt:lpwstr>ministrs Rihards Kozlovskis</vt:lpwstr>
  </property>
  <property fmtid="{D5CDD505-2E9C-101B-9397-08002B2CF9AE}" pid="1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3" name="DISTaskPaneUrl">
    <vt:lpwstr>https://lim.esvis.gov.lv/cs/idcplg?ClientControlled=DocMan&amp;coreContentOnly=1&amp;WebdavRequest=1&amp;IdcService=DOC_INFO&amp;dID=532706</vt:lpwstr>
  </property>
  <property fmtid="{D5CDD505-2E9C-101B-9397-08002B2CF9AE}" pid="14" name="DISCesvisAuthor">
    <vt:lpwstr>Iekšlietu ministrija</vt:lpwstr>
  </property>
  <property fmtid="{D5CDD505-2E9C-101B-9397-08002B2CF9AE}" pid="15" name="DISdUser">
    <vt:lpwstr>weblogic</vt:lpwstr>
  </property>
  <property fmtid="{D5CDD505-2E9C-101B-9397-08002B2CF9AE}" pid="16" name="DISdDocName">
    <vt:lpwstr>L453292</vt:lpwstr>
  </property>
  <property fmtid="{D5CDD505-2E9C-101B-9397-08002B2CF9AE}" pid="17" name="DISCesvisAdditionalMakers">
    <vt:lpwstr>vecākā referente Elīna Priedniece</vt:lpwstr>
  </property>
  <property fmtid="{D5CDD505-2E9C-101B-9397-08002B2CF9AE}" pid="18" name="DISCesvisMainMaker">
    <vt:lpwstr>vecākā referente Elīna Priedniece</vt:lpwstr>
  </property>
  <property fmtid="{D5CDD505-2E9C-101B-9397-08002B2CF9AE}" pid="19" name="DISCesvisAdditionalMakersMail">
    <vt:lpwstr>elina.priedniece@iem.gov.lv</vt:lpwstr>
  </property>
  <property fmtid="{D5CDD505-2E9C-101B-9397-08002B2CF9AE}" pid="20" name="DISCesvisMainMakerOrgUnitTitle">
    <vt:lpwstr>ELSSD Eiropas lietu nodaļa</vt:lpwstr>
  </property>
  <property fmtid="{D5CDD505-2E9C-101B-9397-08002B2CF9AE}" pid="21" name="DISCesvisAdditionalMakersPhone">
    <vt:lpwstr>67219254/29453679</vt:lpwstr>
  </property>
  <property fmtid="{D5CDD505-2E9C-101B-9397-08002B2CF9AE}" pid="22" name="DISCesvisDocRegDate">
    <vt:lpwstr>2024-01-22</vt:lpwstr>
  </property>
  <property fmtid="{D5CDD505-2E9C-101B-9397-08002B2CF9AE}" pid="23" name="DISCesvisRegDate">
    <vt:lpwstr>2024-01-22</vt:lpwstr>
  </property>
  <property fmtid="{D5CDD505-2E9C-101B-9397-08002B2CF9AE}" pid="24" name="DISCesvisDocRegNr">
    <vt:lpwstr>PV-22</vt:lpwstr>
  </property>
</Properties>
</file>