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3AF7D02D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3207A0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495B8900" w14:textId="77777777">
            <w:pPr>
              <w:pBdr>
                <w:bottom w:val="single" w:color="auto" w:sz="4" w:space="1"/>
              </w:pBdr>
            </w:pPr>
            <w:r>
              <w:t>29.02.2024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57A392D9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9458478" w14:textId="77777777">
            <w:pPr>
              <w:pBdr>
                <w:bottom w:val="single" w:color="auto" w:sz="4" w:space="1"/>
              </w:pBdr>
            </w:pPr>
            <w:r>
              <w:t>11-03/807</w:t>
            </w:r>
            <w:bookmarkEnd w:id="1"/>
          </w:p>
        </w:tc>
      </w:tr>
      <w:tr w:rsidRPr="009012E8" w:rsidR="00C6250E" w:rsidTr="00F411BF" w14:paraId="79147A6B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FFA2D5B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5D0561" w14:paraId="4BAAE22F" w14:textId="3EDDC65A">
            <w:pPr>
              <w:pBdr>
                <w:bottom w:val="single" w:color="auto" w:sz="4" w:space="1"/>
              </w:pBdr>
            </w:pPr>
            <w:r>
              <w:t>23.02.2024.</w:t>
            </w:r>
          </w:p>
        </w:tc>
        <w:tc>
          <w:tcPr>
            <w:tcW w:w="426" w:type="dxa"/>
          </w:tcPr>
          <w:p w:rsidRPr="009012E8" w:rsidR="00C6250E" w:rsidP="00F411BF" w:rsidRDefault="00C6250E" w14:paraId="75B4150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5D0561" w14:paraId="18972288" w14:textId="2ACA875D">
            <w:pPr>
              <w:pBdr>
                <w:bottom w:val="single" w:color="auto" w:sz="4" w:space="1"/>
              </w:pBdr>
            </w:pPr>
            <w:r w:rsidRPr="005D0561">
              <w:t>5-17/1216</w:t>
            </w:r>
          </w:p>
        </w:tc>
      </w:tr>
    </w:tbl>
    <w:p w:rsidRPr="009012E8" w:rsidR="00C6250E" w:rsidP="00F85B8C" w:rsidRDefault="00C6250E" w14:paraId="21A951DC" w14:textId="77777777">
      <w:pPr>
        <w:pStyle w:val="Header"/>
      </w:pPr>
    </w:p>
    <w:p w:rsidRPr="009012E8" w:rsidR="00632E67" w:rsidP="00632E67" w:rsidRDefault="00632E67" w14:paraId="77B6297A" w14:textId="77777777">
      <w:pPr>
        <w:jc w:val="both"/>
      </w:pPr>
    </w:p>
    <w:p w:rsidRPr="009012E8" w:rsidR="00B260CE" w:rsidP="00632E67" w:rsidRDefault="00B260CE" w14:paraId="2262353E" w14:textId="77777777">
      <w:pPr>
        <w:jc w:val="both"/>
      </w:pPr>
    </w:p>
    <w:p w:rsidRPr="009012E8" w:rsidR="001201F9" w:rsidP="008F5D2D" w:rsidRDefault="001201F9" w14:paraId="2CA1522F" w14:textId="77777777">
      <w:pPr>
        <w:spacing w:after="0" w:line="240" w:lineRule="auto"/>
        <w:jc w:val="both"/>
      </w:pPr>
    </w:p>
    <w:p w:rsidRPr="00FB2DF5" w:rsidR="003E0BC4" w:rsidP="003E0BC4" w:rsidRDefault="003E0BC4" w14:paraId="33947AEE" w14:textId="77777777">
      <w:pPr>
        <w:spacing w:after="0" w:line="240" w:lineRule="auto"/>
        <w:jc w:val="right"/>
        <w:rPr>
          <w:bCs/>
          <w:iCs/>
        </w:rPr>
      </w:pPr>
      <w:r w:rsidRPr="00FB2DF5">
        <w:rPr>
          <w:bCs/>
          <w:iCs/>
        </w:rPr>
        <w:t>Vides aizsardzības un reģionālās attīstības ministrijai</w:t>
      </w:r>
    </w:p>
    <w:p w:rsidR="003E0BC4" w:rsidP="003E0BC4" w:rsidRDefault="003E0BC4" w14:paraId="623CC3DE" w14:textId="77777777">
      <w:pPr>
        <w:spacing w:after="0" w:line="240" w:lineRule="auto"/>
        <w:jc w:val="both"/>
        <w:rPr>
          <w:bCs/>
          <w:i/>
        </w:rPr>
      </w:pPr>
    </w:p>
    <w:p w:rsidR="003E0BC4" w:rsidP="003E0BC4" w:rsidRDefault="003E0BC4" w14:paraId="5032F975" w14:textId="77777777">
      <w:pPr>
        <w:spacing w:after="0" w:line="240" w:lineRule="auto"/>
        <w:jc w:val="both"/>
        <w:rPr>
          <w:bCs/>
          <w:i/>
        </w:rPr>
      </w:pPr>
    </w:p>
    <w:p w:rsidR="003E0BC4" w:rsidP="003E0BC4" w:rsidRDefault="003E0BC4" w14:paraId="4E98E73A" w14:textId="77777777">
      <w:pPr>
        <w:spacing w:after="0" w:line="240" w:lineRule="auto"/>
        <w:jc w:val="both"/>
        <w:rPr>
          <w:bCs/>
          <w:i/>
        </w:rPr>
      </w:pPr>
      <w:r>
        <w:rPr>
          <w:bCs/>
          <w:i/>
        </w:rPr>
        <w:t xml:space="preserve">Par Latvijas delegācijas sastāva aktualizēšanu </w:t>
      </w:r>
    </w:p>
    <w:p w:rsidR="003E0BC4" w:rsidP="003E0BC4" w:rsidRDefault="003E0BC4" w14:paraId="5AEB8139" w14:textId="77777777">
      <w:pPr>
        <w:spacing w:after="0" w:line="240" w:lineRule="auto"/>
        <w:jc w:val="both"/>
        <w:rPr>
          <w:bCs/>
          <w:i/>
        </w:rPr>
      </w:pPr>
      <w:r>
        <w:rPr>
          <w:bCs/>
          <w:i/>
        </w:rPr>
        <w:t xml:space="preserve">darbam Latvijas un Lietuvas starpvaldību komisijā </w:t>
      </w:r>
    </w:p>
    <w:p w:rsidR="003E0BC4" w:rsidP="003E0BC4" w:rsidRDefault="003E0BC4" w14:paraId="17C949CA" w14:textId="77777777">
      <w:pPr>
        <w:spacing w:after="0" w:line="240" w:lineRule="auto"/>
        <w:jc w:val="both"/>
      </w:pPr>
      <w:bookmarkStart w:name="OLE_LINK4" w:id="2"/>
      <w:bookmarkStart w:name="OLE_LINK3" w:id="3"/>
    </w:p>
    <w:p w:rsidR="003E0BC4" w:rsidP="003E0BC4" w:rsidRDefault="003E0BC4" w14:paraId="20209B4F" w14:textId="77777777">
      <w:pPr>
        <w:spacing w:after="0" w:line="240" w:lineRule="auto"/>
        <w:jc w:val="both"/>
      </w:pPr>
    </w:p>
    <w:p w:rsidR="003E0BC4" w:rsidP="003E0BC4" w:rsidRDefault="003E0BC4" w14:paraId="1DF2DFC5" w14:textId="140DBB2E">
      <w:pPr>
        <w:spacing w:after="0" w:line="240" w:lineRule="auto"/>
        <w:jc w:val="both"/>
      </w:pPr>
      <w:r>
        <w:t xml:space="preserve">Gatavojoties Latvijas Republikas un Lietuvas Republikas </w:t>
      </w:r>
      <w:r w:rsidR="000158B8">
        <w:t>S</w:t>
      </w:r>
      <w:r>
        <w:t xml:space="preserve">tarpvaldību komisijas pārrobežu sadarbības veicināšanai kārtējai sēdei, Satiksmes ministrija informē, ka darbu Latvijas </w:t>
      </w:r>
      <w:r w:rsidR="00C97827">
        <w:t xml:space="preserve">puses </w:t>
      </w:r>
      <w:r>
        <w:t>delegācijas sastāvā turpinās valsts sekretāra vietnieks Dins Merirands.</w:t>
      </w:r>
    </w:p>
    <w:p w:rsidR="003E0BC4" w:rsidP="003E0BC4" w:rsidRDefault="003E0BC4" w14:paraId="097F59A4" w14:textId="77777777">
      <w:pPr>
        <w:spacing w:after="0" w:line="240" w:lineRule="auto"/>
        <w:jc w:val="both"/>
      </w:pPr>
    </w:p>
    <w:p w:rsidR="003E0BC4" w:rsidP="003E0BC4" w:rsidRDefault="003E0BC4" w14:paraId="759EB095" w14:textId="77777777">
      <w:pPr>
        <w:spacing w:after="0" w:line="240" w:lineRule="auto"/>
        <w:jc w:val="both"/>
      </w:pPr>
    </w:p>
    <w:p w:rsidR="003E0BC4" w:rsidP="003E0BC4" w:rsidRDefault="003E0BC4" w14:paraId="63E93352" w14:textId="77777777">
      <w:pPr>
        <w:spacing w:after="0" w:line="240" w:lineRule="auto"/>
        <w:jc w:val="both"/>
      </w:pPr>
      <w:r>
        <w:t>Valsts sekretāra p.i.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L.Austrupe</w:t>
      </w:r>
    </w:p>
    <w:p w:rsidR="003E0BC4" w:rsidP="003E0BC4" w:rsidRDefault="003E0BC4" w14:paraId="0462BFE9" w14:textId="77777777">
      <w:pPr>
        <w:spacing w:after="0" w:line="240" w:lineRule="auto"/>
        <w:jc w:val="both"/>
      </w:pPr>
    </w:p>
    <w:p w:rsidR="003E0BC4" w:rsidP="003E0BC4" w:rsidRDefault="003E0BC4" w14:paraId="653CF215" w14:textId="77777777">
      <w:pPr>
        <w:spacing w:after="0" w:line="240" w:lineRule="auto"/>
        <w:jc w:val="both"/>
        <w:rPr>
          <w:sz w:val="22"/>
          <w:szCs w:val="22"/>
        </w:rPr>
      </w:pPr>
    </w:p>
    <w:p w:rsidRPr="002569E6" w:rsidR="003E0BC4" w:rsidP="003E0BC4" w:rsidRDefault="003E0BC4" w14:paraId="5B690F6E" w14:textId="6791F3A5">
      <w:pPr>
        <w:spacing w:after="0" w:line="240" w:lineRule="auto"/>
        <w:jc w:val="both"/>
        <w:rPr>
          <w:sz w:val="22"/>
          <w:szCs w:val="22"/>
        </w:rPr>
      </w:pPr>
      <w:r w:rsidRPr="002569E6">
        <w:rPr>
          <w:sz w:val="22"/>
          <w:szCs w:val="22"/>
        </w:rPr>
        <w:t>Margēviča 67028236</w:t>
      </w:r>
    </w:p>
    <w:p w:rsidR="003E0BC4" w:rsidP="003E0BC4" w:rsidRDefault="003E0BC4" w14:paraId="6881DB3B" w14:textId="77777777">
      <w:pPr>
        <w:spacing w:after="0" w:line="240" w:lineRule="auto"/>
        <w:jc w:val="both"/>
      </w:pPr>
    </w:p>
    <w:p w:rsidR="003E0BC4" w:rsidP="003E0BC4" w:rsidRDefault="003E0BC4" w14:paraId="58C45254" w14:textId="77777777">
      <w:pPr>
        <w:spacing w:line="240" w:lineRule="auto"/>
        <w:jc w:val="both"/>
      </w:pPr>
    </w:p>
    <w:bookmarkEnd w:id="2"/>
    <w:bookmarkEnd w:id="3"/>
    <w:p w:rsidRPr="009012E8" w:rsidR="00B00CCD" w:rsidP="00B00CCD" w:rsidRDefault="00B00CCD" w14:paraId="43DA939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B00CCD" w:rsidP="00B00CCD" w:rsidRDefault="00B00CCD" w14:paraId="335BE7E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7DBAA8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71291C2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512A300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5A8256EF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554E0476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2D0E0374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0DA731CA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22DD225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12E3C56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471828A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04DD5A2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3AD853D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18148E56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7A5340F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47CB13D7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54C50AA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26358F1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FBE4B1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7253182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78D37559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349D309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2231FC47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72A7FAD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3150170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688F3AA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893625" w:rsidP="00893625" w:rsidRDefault="00893625" w14:paraId="59CB23B0" w14:textId="77777777">
      <w:pPr>
        <w:pStyle w:val="Header"/>
      </w:pPr>
    </w:p>
    <w:p w:rsidR="00893625" w:rsidP="00893625" w:rsidRDefault="00893625" w14:paraId="61250827" w14:textId="77777777"/>
    <w:p w:rsidR="00893625" w:rsidP="00893625" w:rsidRDefault="00893625" w14:paraId="64B6AB9D" w14:textId="77777777">
      <w:pPr>
        <w:pStyle w:val="Footer"/>
      </w:pPr>
    </w:p>
    <w:p w:rsidRPr="00893625" w:rsidR="00893625" w:rsidP="00893625" w:rsidRDefault="00893625" w14:paraId="4EE29202" w14:textId="77777777">
      <w:pPr>
        <w:rPr>
          <w:sz w:val="20"/>
          <w:szCs w:val="20"/>
        </w:rPr>
      </w:pPr>
    </w:p>
    <w:p w:rsidRPr="00893625" w:rsidR="00893625" w:rsidP="00F6664B" w:rsidRDefault="00893625" w14:paraId="650826BF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04C36D4B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545DA5">
      <w:footerReference w:type="default" r:id="rId7"/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0878" w14:textId="77777777" w:rsidR="00545DA5" w:rsidRDefault="00545DA5">
      <w:pPr>
        <w:spacing w:after="0" w:line="240" w:lineRule="auto"/>
      </w:pPr>
      <w:r>
        <w:separator/>
      </w:r>
    </w:p>
  </w:endnote>
  <w:endnote w:type="continuationSeparator" w:id="0">
    <w:p w14:paraId="3868D87D" w14:textId="77777777" w:rsidR="00545DA5" w:rsidRDefault="0054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B1210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098CC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9B99" w14:textId="77777777" w:rsidR="00545DA5" w:rsidRDefault="00545DA5">
      <w:pPr>
        <w:spacing w:after="0" w:line="240" w:lineRule="auto"/>
      </w:pPr>
      <w:r>
        <w:separator/>
      </w:r>
    </w:p>
  </w:footnote>
  <w:footnote w:type="continuationSeparator" w:id="0">
    <w:p w14:paraId="3A2800FA" w14:textId="77777777" w:rsidR="00545DA5" w:rsidRDefault="00545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67B6E" w14:textId="77777777" w:rsidR="009D62CD" w:rsidRDefault="009D62CD" w:rsidP="009D62CD">
    <w:pPr>
      <w:pStyle w:val="Header"/>
    </w:pPr>
  </w:p>
  <w:p w14:paraId="316A1F67" w14:textId="77777777" w:rsidR="009D62CD" w:rsidRDefault="009D62CD" w:rsidP="009D62CD">
    <w:pPr>
      <w:pStyle w:val="Header"/>
    </w:pPr>
  </w:p>
  <w:p w14:paraId="4F43703C" w14:textId="77777777" w:rsidR="009D62CD" w:rsidRDefault="009D62CD" w:rsidP="009D62CD">
    <w:pPr>
      <w:pStyle w:val="Header"/>
    </w:pPr>
  </w:p>
  <w:p w14:paraId="69358204" w14:textId="77777777" w:rsidR="009D62CD" w:rsidRDefault="009D62CD" w:rsidP="009D62CD">
    <w:pPr>
      <w:pStyle w:val="Header"/>
    </w:pPr>
  </w:p>
  <w:p w14:paraId="44C9B396" w14:textId="77777777" w:rsidR="009D62CD" w:rsidRDefault="009D62CD" w:rsidP="009D62CD">
    <w:pPr>
      <w:pStyle w:val="Header"/>
    </w:pPr>
  </w:p>
  <w:p w14:paraId="08FB5D0F" w14:textId="77777777" w:rsidR="009D62CD" w:rsidRDefault="009D62CD" w:rsidP="009D62CD">
    <w:pPr>
      <w:pStyle w:val="Header"/>
    </w:pPr>
  </w:p>
  <w:p w14:paraId="2E2DBA94" w14:textId="77777777" w:rsidR="009D62CD" w:rsidRDefault="009D62CD" w:rsidP="009D62CD">
    <w:pPr>
      <w:pStyle w:val="Header"/>
    </w:pPr>
  </w:p>
  <w:p w14:paraId="2B5B8719" w14:textId="77777777" w:rsidR="009D62CD" w:rsidRDefault="009D62CD" w:rsidP="009D62CD">
    <w:pPr>
      <w:pStyle w:val="Header"/>
    </w:pPr>
  </w:p>
  <w:p w14:paraId="715AA0EC" w14:textId="77777777" w:rsidR="009D62CD" w:rsidRDefault="009D62CD" w:rsidP="009D62CD">
    <w:pPr>
      <w:pStyle w:val="Header"/>
    </w:pPr>
  </w:p>
  <w:p w14:paraId="3CDC6B94" w14:textId="77777777" w:rsidR="009D62CD" w:rsidRDefault="009D62CD" w:rsidP="009D62CD">
    <w:pPr>
      <w:pStyle w:val="Header"/>
    </w:pPr>
  </w:p>
  <w:p w14:paraId="6F17F1B1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B0946A2" wp14:editId="3DE7952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5122D9" wp14:editId="5BB2D57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3EEDC" w14:textId="77777777" w:rsidR="009D62CD" w:rsidRPr="00B10C18" w:rsidRDefault="00064CC5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="009D62CD"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122D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773EEDC" w14:textId="77777777" w:rsidR="009D62CD" w:rsidRPr="00B10C18" w:rsidRDefault="00064CC5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="009D62CD"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6B33E91" wp14:editId="55743DC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E3F66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4A006D8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88"/>
    <w:rsid w:val="00006384"/>
    <w:rsid w:val="000158B8"/>
    <w:rsid w:val="00030349"/>
    <w:rsid w:val="00032083"/>
    <w:rsid w:val="000428F9"/>
    <w:rsid w:val="00061D30"/>
    <w:rsid w:val="00064CC5"/>
    <w:rsid w:val="000B1AB5"/>
    <w:rsid w:val="000E5ACE"/>
    <w:rsid w:val="001201F9"/>
    <w:rsid w:val="00124173"/>
    <w:rsid w:val="00132CFB"/>
    <w:rsid w:val="00180197"/>
    <w:rsid w:val="001A2125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D5B6C"/>
    <w:rsid w:val="003E0BC4"/>
    <w:rsid w:val="003F77CE"/>
    <w:rsid w:val="004043D2"/>
    <w:rsid w:val="00433F49"/>
    <w:rsid w:val="00441F2F"/>
    <w:rsid w:val="004606E9"/>
    <w:rsid w:val="00470C88"/>
    <w:rsid w:val="00493308"/>
    <w:rsid w:val="004D77F7"/>
    <w:rsid w:val="004E49D0"/>
    <w:rsid w:val="005021F1"/>
    <w:rsid w:val="00527E96"/>
    <w:rsid w:val="00535564"/>
    <w:rsid w:val="0053651D"/>
    <w:rsid w:val="00545DA5"/>
    <w:rsid w:val="005471EA"/>
    <w:rsid w:val="0056666B"/>
    <w:rsid w:val="00582001"/>
    <w:rsid w:val="00585C68"/>
    <w:rsid w:val="005D04F8"/>
    <w:rsid w:val="005D0561"/>
    <w:rsid w:val="00632E67"/>
    <w:rsid w:val="00663C3A"/>
    <w:rsid w:val="006738C5"/>
    <w:rsid w:val="00674D26"/>
    <w:rsid w:val="006C1639"/>
    <w:rsid w:val="006F0830"/>
    <w:rsid w:val="006F47E8"/>
    <w:rsid w:val="00740C56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67F43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97827"/>
    <w:rsid w:val="00CD7453"/>
    <w:rsid w:val="00CF2083"/>
    <w:rsid w:val="00D01A77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038E2"/>
  <w15:docId w15:val="{49759783-22B1-4422-A77D-72F1AC88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colka\OneDrive%20-%20Satiksmes%20ministrija\Desktop\veidlapas\Ministrijas%20veidlapas\Ministrijas%20veidlap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6</TotalTime>
  <Pages>2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Elīna Luca</cp:lastModifiedBy>
  <cp:revision>5</cp:revision>
  <cp:lastPrinted>2016-03-23T07:18:00Z</cp:lastPrinted>
  <dcterms:created xsi:type="dcterms:W3CDTF">2024-02-29T08:02:00Z</dcterms:created>
  <dcterms:modified xsi:type="dcterms:W3CDTF">2024-02-29T11:39:00Z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