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06336" w14:textId="77777777" w:rsidR="00CC5F36" w:rsidRDefault="00CC5F36" w:rsidP="00B83DA7">
      <w:pPr>
        <w:spacing w:line="240" w:lineRule="auto"/>
        <w:jc w:val="center"/>
        <w:rPr>
          <w:noProof/>
          <w:sz w:val="23"/>
          <w:szCs w:val="23"/>
        </w:rPr>
      </w:pPr>
      <w:bookmarkStart w:id="0" w:name="_GoBack"/>
      <w:bookmarkEnd w:id="0"/>
    </w:p>
    <w:p w14:paraId="4C2A1A68" w14:textId="5B611FDE" w:rsidR="00395CD1" w:rsidRPr="00CC5F36" w:rsidRDefault="004C270E" w:rsidP="00B83DA7">
      <w:pPr>
        <w:spacing w:line="240" w:lineRule="auto"/>
        <w:jc w:val="center"/>
        <w:rPr>
          <w:rFonts w:asciiTheme="majorBidi" w:hAnsiTheme="majorBidi" w:cstheme="majorBidi"/>
          <w:noProof/>
          <w:sz w:val="23"/>
          <w:szCs w:val="23"/>
          <w:highlight w:val="yellow"/>
          <w:lang w:val="bg-BG" w:eastAsia="ko-KR"/>
        </w:rPr>
      </w:pPr>
      <w:r w:rsidRPr="00CC5F36">
        <w:rPr>
          <w:noProof/>
          <w:sz w:val="23"/>
          <w:szCs w:val="23"/>
        </w:rPr>
        <w:t>РАМКОВО СПОРАЗУМЕНИЕ</w:t>
      </w:r>
      <w:r w:rsidRPr="00CC5F36">
        <w:rPr>
          <w:noProof/>
          <w:sz w:val="23"/>
          <w:szCs w:val="23"/>
        </w:rPr>
        <w:br/>
        <w:t xml:space="preserve">ЗА ПАРТНЬОРСТВО И СЪТРУДНИЧЕСТВО </w:t>
      </w:r>
      <w:r w:rsidRPr="00CC5F36">
        <w:rPr>
          <w:noProof/>
          <w:sz w:val="23"/>
          <w:szCs w:val="23"/>
        </w:rPr>
        <w:br/>
        <w:t xml:space="preserve">МЕЖДУ ЕВРОПЕЙСКИЯ СЪЮЗ </w:t>
      </w:r>
      <w:r w:rsidRPr="00CC5F36">
        <w:rPr>
          <w:noProof/>
          <w:sz w:val="23"/>
          <w:szCs w:val="23"/>
        </w:rPr>
        <w:br/>
        <w:t xml:space="preserve">И НЕГОВИТЕ ДЪРЖАВИ ЧЛЕНКИ, ОТ ЕДНА СТРАНА, </w:t>
      </w:r>
      <w:r w:rsidRPr="00CC5F36">
        <w:rPr>
          <w:noProof/>
          <w:sz w:val="23"/>
          <w:szCs w:val="23"/>
        </w:rPr>
        <w:br/>
        <w:t xml:space="preserve">И ПРАВИТЕЛСТВОТО НА МАЛАЙЗИЯ, </w:t>
      </w:r>
      <w:r w:rsidRPr="00CC5F36">
        <w:rPr>
          <w:noProof/>
          <w:sz w:val="23"/>
          <w:szCs w:val="23"/>
        </w:rPr>
        <w:br/>
        <w:t>ОТ ДРУГА СТРАНА</w:t>
      </w:r>
    </w:p>
    <w:p w14:paraId="0643E705" w14:textId="77777777" w:rsidR="00395CD1" w:rsidRPr="00CC5F36" w:rsidRDefault="00395CD1" w:rsidP="00A46C56">
      <w:pPr>
        <w:spacing w:line="240" w:lineRule="auto"/>
        <w:jc w:val="center"/>
        <w:rPr>
          <w:rFonts w:asciiTheme="majorBidi" w:hAnsiTheme="majorBidi" w:cstheme="majorBidi"/>
          <w:noProof/>
          <w:sz w:val="23"/>
          <w:szCs w:val="23"/>
          <w:highlight w:val="yellow"/>
          <w:lang w:val="bg-BG" w:eastAsia="ko-KR"/>
        </w:rPr>
      </w:pPr>
    </w:p>
    <w:p w14:paraId="5625ECF2" w14:textId="23A2A2D9" w:rsidR="00395CD1" w:rsidRPr="00CC5F36" w:rsidRDefault="00D26EC0" w:rsidP="0022544D">
      <w:pPr>
        <w:spacing w:line="240" w:lineRule="auto"/>
        <w:jc w:val="center"/>
        <w:rPr>
          <w:rFonts w:asciiTheme="majorBidi" w:hAnsiTheme="majorBidi" w:cstheme="majorBidi"/>
          <w:noProof/>
          <w:sz w:val="23"/>
          <w:szCs w:val="23"/>
          <w:highlight w:val="yellow"/>
          <w:lang w:eastAsia="ko-KR"/>
        </w:rPr>
      </w:pPr>
      <w:r w:rsidRPr="00CC5F36">
        <w:rPr>
          <w:noProof/>
          <w:sz w:val="23"/>
          <w:szCs w:val="23"/>
        </w:rPr>
        <w:t>ACUERDO MARCO</w:t>
      </w:r>
      <w:r w:rsidRPr="00CC5F36">
        <w:rPr>
          <w:noProof/>
          <w:sz w:val="23"/>
          <w:szCs w:val="23"/>
        </w:rPr>
        <w:br/>
        <w:t>DE COLABORACIÓN Y COOPERACIÓN</w:t>
      </w:r>
      <w:r w:rsidRPr="00CC5F36">
        <w:rPr>
          <w:noProof/>
          <w:sz w:val="23"/>
          <w:szCs w:val="23"/>
        </w:rPr>
        <w:br/>
        <w:t>ENTRE LA UNIÓN EUROPEA</w:t>
      </w:r>
      <w:r w:rsidRPr="00CC5F36">
        <w:rPr>
          <w:noProof/>
          <w:sz w:val="23"/>
          <w:szCs w:val="23"/>
        </w:rPr>
        <w:br/>
        <w:t>Y SUS ESTADOS MIEMBROS, POR UNA PARTE,</w:t>
      </w:r>
      <w:r w:rsidRPr="00CC5F36">
        <w:rPr>
          <w:noProof/>
          <w:sz w:val="23"/>
          <w:szCs w:val="23"/>
        </w:rPr>
        <w:br/>
        <w:t>Y EL GOBIERNO DE MALASIA,</w:t>
      </w:r>
      <w:r w:rsidRPr="00CC5F36">
        <w:rPr>
          <w:noProof/>
          <w:sz w:val="23"/>
          <w:szCs w:val="23"/>
        </w:rPr>
        <w:br/>
        <w:t>POR OTRA</w:t>
      </w:r>
    </w:p>
    <w:p w14:paraId="07FFD45D" w14:textId="77777777" w:rsidR="004316E2" w:rsidRPr="00CC5F36" w:rsidRDefault="004316E2" w:rsidP="00B67ECB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es-ES"/>
        </w:rPr>
      </w:pPr>
    </w:p>
    <w:p w14:paraId="688CD91E" w14:textId="77777777" w:rsidR="00B67ECB" w:rsidRPr="00B67ECB" w:rsidRDefault="00B67ECB" w:rsidP="00B67ECB">
      <w:pPr>
        <w:spacing w:line="240" w:lineRule="auto"/>
        <w:jc w:val="center"/>
        <w:rPr>
          <w:rFonts w:eastAsia="Times New Roman"/>
          <w:sz w:val="23"/>
          <w:szCs w:val="23"/>
          <w:lang w:val="cs-CZ"/>
        </w:rPr>
      </w:pPr>
      <w:r w:rsidRPr="00B67ECB">
        <w:rPr>
          <w:rFonts w:eastAsia="Times New Roman"/>
          <w:sz w:val="23"/>
          <w:szCs w:val="23"/>
          <w:lang w:val="cs-CZ"/>
        </w:rPr>
        <w:t xml:space="preserve">RÁMCOVÁ DOHODA </w:t>
      </w:r>
      <w:r w:rsidRPr="00B67ECB">
        <w:rPr>
          <w:rFonts w:eastAsia="Times New Roman"/>
          <w:sz w:val="23"/>
          <w:szCs w:val="23"/>
          <w:lang w:val="cs-CZ"/>
        </w:rPr>
        <w:br/>
        <w:t>O PARTNERSTVÍ A SPOLUPRÁCI</w:t>
      </w:r>
    </w:p>
    <w:p w14:paraId="7E723BAC" w14:textId="77777777" w:rsidR="00B67ECB" w:rsidRPr="00B67ECB" w:rsidRDefault="00B67ECB" w:rsidP="00B67ECB">
      <w:pPr>
        <w:spacing w:line="240" w:lineRule="auto"/>
        <w:jc w:val="center"/>
        <w:rPr>
          <w:rFonts w:eastAsia="Times New Roman"/>
          <w:sz w:val="23"/>
          <w:szCs w:val="23"/>
          <w:lang w:val="cs-CZ"/>
        </w:rPr>
      </w:pPr>
      <w:r w:rsidRPr="00B67ECB">
        <w:rPr>
          <w:rFonts w:eastAsia="Times New Roman"/>
          <w:sz w:val="23"/>
          <w:szCs w:val="23"/>
          <w:lang w:val="cs-CZ"/>
        </w:rPr>
        <w:t xml:space="preserve">MEZI EVROPSKOU UNIÍ </w:t>
      </w:r>
      <w:r w:rsidRPr="00B67ECB">
        <w:rPr>
          <w:rFonts w:eastAsia="Times New Roman"/>
          <w:sz w:val="23"/>
          <w:szCs w:val="23"/>
          <w:lang w:val="cs-CZ"/>
        </w:rPr>
        <w:br/>
        <w:t xml:space="preserve">A JEJÍMI ČLENSKÝMI STÁTY NA JEDNÉ STRANĚ </w:t>
      </w:r>
      <w:r w:rsidRPr="00B67ECB">
        <w:rPr>
          <w:rFonts w:eastAsia="Times New Roman"/>
          <w:sz w:val="23"/>
          <w:szCs w:val="23"/>
          <w:lang w:val="cs-CZ"/>
        </w:rPr>
        <w:br/>
        <w:t>A VLÁDOU MALAJSIE</w:t>
      </w:r>
    </w:p>
    <w:p w14:paraId="7C829C18" w14:textId="7F682546" w:rsidR="00395CD1" w:rsidRPr="00CC5F36" w:rsidRDefault="00B67ECB" w:rsidP="00B67ECB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da-DK"/>
        </w:rPr>
      </w:pPr>
      <w:r w:rsidRPr="00CC5F36">
        <w:rPr>
          <w:rFonts w:eastAsia="Times New Roman"/>
          <w:sz w:val="23"/>
          <w:szCs w:val="23"/>
          <w:lang w:val="cs-CZ"/>
        </w:rPr>
        <w:t>NA STRANĚ DRUHÉ</w:t>
      </w:r>
    </w:p>
    <w:p w14:paraId="39AB3A48" w14:textId="77777777" w:rsidR="00C16072" w:rsidRPr="00CC5F36" w:rsidRDefault="00C16072" w:rsidP="00F63B4D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cs-CZ"/>
        </w:rPr>
      </w:pPr>
    </w:p>
    <w:p w14:paraId="01A5ED79" w14:textId="77777777" w:rsidR="00F63B4D" w:rsidRPr="00F63B4D" w:rsidRDefault="00F63B4D" w:rsidP="00F63B4D">
      <w:pPr>
        <w:spacing w:line="240" w:lineRule="auto"/>
        <w:jc w:val="center"/>
        <w:rPr>
          <w:rFonts w:eastAsia="Times New Roman"/>
          <w:sz w:val="23"/>
          <w:szCs w:val="23"/>
          <w:lang w:val="da-DK"/>
        </w:rPr>
      </w:pPr>
      <w:r w:rsidRPr="00F63B4D">
        <w:rPr>
          <w:rFonts w:eastAsia="Times New Roman"/>
          <w:sz w:val="23"/>
          <w:szCs w:val="23"/>
          <w:lang w:val="da-DK"/>
        </w:rPr>
        <w:t xml:space="preserve">RAMMEAFTALE </w:t>
      </w:r>
      <w:r w:rsidRPr="00F63B4D">
        <w:rPr>
          <w:rFonts w:eastAsia="Times New Roman"/>
          <w:sz w:val="23"/>
          <w:szCs w:val="23"/>
          <w:lang w:val="da-DK"/>
        </w:rPr>
        <w:br/>
        <w:t xml:space="preserve">OM PARTNERSKAB OG SAMARBEJDE </w:t>
      </w:r>
      <w:r w:rsidRPr="00F63B4D">
        <w:rPr>
          <w:rFonts w:eastAsia="Times New Roman"/>
          <w:sz w:val="23"/>
          <w:szCs w:val="23"/>
          <w:lang w:val="da-DK"/>
        </w:rPr>
        <w:br/>
        <w:t xml:space="preserve">MELLEM DEN EUROPÆISKE UNION </w:t>
      </w:r>
      <w:r w:rsidRPr="00F63B4D">
        <w:rPr>
          <w:rFonts w:eastAsia="Times New Roman"/>
          <w:sz w:val="23"/>
          <w:szCs w:val="23"/>
          <w:lang w:val="da-DK"/>
        </w:rPr>
        <w:br/>
        <w:t xml:space="preserve">OG DENS MEDLEMSSTATER PÅ DEN ENE SIDE </w:t>
      </w:r>
      <w:r w:rsidRPr="00F63B4D">
        <w:rPr>
          <w:rFonts w:eastAsia="Times New Roman"/>
          <w:sz w:val="23"/>
          <w:szCs w:val="23"/>
          <w:lang w:val="da-DK"/>
        </w:rPr>
        <w:br/>
        <w:t xml:space="preserve">OG MALAYSIAS REGERING </w:t>
      </w:r>
      <w:r w:rsidRPr="00F63B4D">
        <w:rPr>
          <w:rFonts w:eastAsia="Times New Roman"/>
          <w:sz w:val="23"/>
          <w:szCs w:val="23"/>
          <w:lang w:val="da-DK"/>
        </w:rPr>
        <w:br/>
        <w:t>PÅ DEN ANDEN SIDE</w:t>
      </w:r>
    </w:p>
    <w:p w14:paraId="27776140" w14:textId="77777777" w:rsidR="00C16072" w:rsidRPr="00CC5F36" w:rsidRDefault="00C16072" w:rsidP="00F63B4D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da-DK"/>
        </w:rPr>
      </w:pPr>
    </w:p>
    <w:p w14:paraId="29DAAE04" w14:textId="1837E455" w:rsidR="00395CD1" w:rsidRPr="00CC5F36" w:rsidRDefault="000405F5" w:rsidP="0041098D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de-DE"/>
        </w:rPr>
      </w:pPr>
      <w:r w:rsidRPr="00CC5F36">
        <w:rPr>
          <w:sz w:val="23"/>
          <w:szCs w:val="23"/>
          <w:lang w:val="de-DE"/>
        </w:rPr>
        <w:t xml:space="preserve">RAHMENABKOMMEN </w:t>
      </w:r>
      <w:r w:rsidRPr="00CC5F36">
        <w:rPr>
          <w:sz w:val="23"/>
          <w:szCs w:val="23"/>
          <w:lang w:val="de-DE"/>
        </w:rPr>
        <w:br/>
        <w:t xml:space="preserve">ÜBER PARTNERSCHAFT UND ZUSAMMENARBEIT </w:t>
      </w:r>
      <w:r w:rsidRPr="00CC5F36">
        <w:rPr>
          <w:sz w:val="23"/>
          <w:szCs w:val="23"/>
          <w:lang w:val="de-DE"/>
        </w:rPr>
        <w:br/>
        <w:t xml:space="preserve">ZWISCHEN DER EUROPÄISCHEN UNION </w:t>
      </w:r>
      <w:r w:rsidRPr="00CC5F36">
        <w:rPr>
          <w:sz w:val="23"/>
          <w:szCs w:val="23"/>
          <w:lang w:val="de-DE"/>
        </w:rPr>
        <w:br/>
        <w:t xml:space="preserve">UND IHREN MITGLIEDSTAATEN EINERSEITS </w:t>
      </w:r>
      <w:r w:rsidRPr="00CC5F36">
        <w:rPr>
          <w:sz w:val="23"/>
          <w:szCs w:val="23"/>
          <w:lang w:val="de-DE"/>
        </w:rPr>
        <w:br/>
        <w:t xml:space="preserve">UND DER REGIERUNG MALAYSIAS </w:t>
      </w:r>
      <w:r w:rsidRPr="00CC5F36">
        <w:rPr>
          <w:sz w:val="23"/>
          <w:szCs w:val="23"/>
          <w:lang w:val="de-DE"/>
        </w:rPr>
        <w:br/>
        <w:t>ANDERERSEITS</w:t>
      </w:r>
    </w:p>
    <w:p w14:paraId="45529A28" w14:textId="77777777" w:rsidR="00FA5D0D" w:rsidRPr="00CC5F36" w:rsidRDefault="00FA5D0D" w:rsidP="00A46C56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de-DE"/>
        </w:rPr>
      </w:pPr>
    </w:p>
    <w:p w14:paraId="0CF0CE0C" w14:textId="437D7136" w:rsidR="00395CD1" w:rsidRPr="00CC5F36" w:rsidRDefault="00F542EA" w:rsidP="000106D5">
      <w:pPr>
        <w:spacing w:line="240" w:lineRule="auto"/>
        <w:jc w:val="center"/>
        <w:rPr>
          <w:rFonts w:asciiTheme="majorBidi" w:hAnsiTheme="majorBidi" w:cstheme="majorBidi"/>
          <w:bCs/>
          <w:noProof/>
          <w:sz w:val="23"/>
          <w:szCs w:val="23"/>
          <w:highlight w:val="yellow"/>
          <w:lang w:val="de-DE"/>
        </w:rPr>
      </w:pPr>
      <w:r w:rsidRPr="00CC5F36">
        <w:rPr>
          <w:noProof/>
          <w:sz w:val="23"/>
          <w:szCs w:val="23"/>
          <w:lang w:val="de-DE"/>
        </w:rPr>
        <w:t xml:space="preserve">ÜHELT POOLT EUROOPA LIIDU </w:t>
      </w:r>
      <w:r w:rsidRPr="00CC5F36">
        <w:rPr>
          <w:noProof/>
          <w:sz w:val="23"/>
          <w:szCs w:val="23"/>
          <w:lang w:val="de-DE"/>
        </w:rPr>
        <w:br/>
        <w:t xml:space="preserve">JA SELLE LIIKMESRIIKIDE </w:t>
      </w:r>
      <w:r w:rsidRPr="00CC5F36">
        <w:rPr>
          <w:noProof/>
          <w:sz w:val="23"/>
          <w:szCs w:val="23"/>
          <w:lang w:val="de-DE"/>
        </w:rPr>
        <w:br/>
        <w:t xml:space="preserve">NING TEISELT POOLT </w:t>
      </w:r>
      <w:r w:rsidRPr="00CC5F36">
        <w:rPr>
          <w:noProof/>
          <w:sz w:val="23"/>
          <w:szCs w:val="23"/>
          <w:lang w:val="de-DE"/>
        </w:rPr>
        <w:br/>
        <w:t xml:space="preserve">MALAISIA VALITSUSE VAHELINE </w:t>
      </w:r>
      <w:r w:rsidRPr="00CC5F36">
        <w:rPr>
          <w:noProof/>
          <w:sz w:val="23"/>
          <w:szCs w:val="23"/>
          <w:lang w:val="de-DE"/>
        </w:rPr>
        <w:br/>
        <w:t xml:space="preserve">PARTNERLUSE JA KOOSTÖÖ </w:t>
      </w:r>
      <w:r w:rsidRPr="00CC5F36">
        <w:rPr>
          <w:noProof/>
          <w:sz w:val="23"/>
          <w:szCs w:val="23"/>
          <w:lang w:val="de-DE"/>
        </w:rPr>
        <w:br/>
        <w:t>RAAMLEPING</w:t>
      </w:r>
    </w:p>
    <w:p w14:paraId="0D1D49DA" w14:textId="77777777" w:rsidR="000106D5" w:rsidRPr="00CC5F36" w:rsidRDefault="000106D5" w:rsidP="00A46C56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de-DE"/>
        </w:rPr>
      </w:pPr>
    </w:p>
    <w:p w14:paraId="37A6D91B" w14:textId="0A43D1F1" w:rsidR="00FD65FD" w:rsidRPr="00CC5F36" w:rsidRDefault="00605C6B" w:rsidP="00215F67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lang w:val="el-GR"/>
        </w:rPr>
      </w:pPr>
      <w:r w:rsidRPr="00CC5F36">
        <w:rPr>
          <w:noProof/>
          <w:sz w:val="23"/>
          <w:szCs w:val="23"/>
          <w:lang w:val="el-GR"/>
        </w:rPr>
        <w:t xml:space="preserve">ΣΥΜΦΩΝΙΑ-ΠΛΑΙΣΙΟ </w:t>
      </w:r>
      <w:r w:rsidRPr="00CC5F36">
        <w:rPr>
          <w:noProof/>
          <w:sz w:val="23"/>
          <w:szCs w:val="23"/>
          <w:lang w:val="el-GR"/>
        </w:rPr>
        <w:br/>
        <w:t xml:space="preserve">ΕΤΑΙΡΙΚΗΣ ΣΧΕΣΗΣ ΚΑΙ ΣΥΝΕΡΓΑΣΙΑΣ </w:t>
      </w:r>
      <w:r w:rsidRPr="00CC5F36">
        <w:rPr>
          <w:noProof/>
          <w:sz w:val="23"/>
          <w:szCs w:val="23"/>
          <w:lang w:val="el-GR"/>
        </w:rPr>
        <w:br/>
        <w:t xml:space="preserve">ΜΕΤΑΞΥ ΤΗΣ ΕΥΡΩΠΑΪΚΗΣ ΕΝΩΣΗΣ </w:t>
      </w:r>
      <w:r w:rsidRPr="00CC5F36">
        <w:rPr>
          <w:noProof/>
          <w:sz w:val="23"/>
          <w:szCs w:val="23"/>
          <w:lang w:val="el-GR"/>
        </w:rPr>
        <w:br/>
        <w:t xml:space="preserve">ΚΑΙ ΤΩΝ ΚΡΑΤΩΝ ΜΕΛΩΝ ΤΗΣ, ΑΦΕΝΟΣ, </w:t>
      </w:r>
      <w:r w:rsidRPr="00CC5F36">
        <w:rPr>
          <w:noProof/>
          <w:sz w:val="23"/>
          <w:szCs w:val="23"/>
          <w:lang w:val="el-GR"/>
        </w:rPr>
        <w:br/>
        <w:t xml:space="preserve">ΚΑΙ ΤΗΣ ΚΥΒΕΡΝΗΣΗΣ ΤΗΣ ΜΑΛΑΙΣΙΑΣ, </w:t>
      </w:r>
      <w:r w:rsidRPr="00CC5F36">
        <w:rPr>
          <w:noProof/>
          <w:sz w:val="23"/>
          <w:szCs w:val="23"/>
          <w:lang w:val="el-GR"/>
        </w:rPr>
        <w:br/>
        <w:t>ΑΦΕΤΕΡΟΥ</w:t>
      </w:r>
    </w:p>
    <w:p w14:paraId="16E3C165" w14:textId="77777777" w:rsidR="00FD65FD" w:rsidRPr="00CC5F36" w:rsidRDefault="00FD65FD" w:rsidP="00A46C56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el-GR"/>
        </w:rPr>
      </w:pPr>
    </w:p>
    <w:p w14:paraId="3409E15F" w14:textId="0E509819" w:rsidR="00045091" w:rsidRPr="00CC5F36" w:rsidRDefault="008C56E8" w:rsidP="00B83DA7">
      <w:pPr>
        <w:spacing w:line="240" w:lineRule="auto"/>
        <w:jc w:val="center"/>
        <w:rPr>
          <w:rFonts w:asciiTheme="majorBidi" w:eastAsia="Times New Roman" w:hAnsiTheme="majorBidi" w:cstheme="majorBidi"/>
          <w:sz w:val="23"/>
          <w:szCs w:val="23"/>
          <w:lang w:val="en-GB"/>
        </w:rPr>
      </w:pPr>
      <w:r w:rsidRPr="00CC5F36">
        <w:rPr>
          <w:noProof/>
          <w:sz w:val="23"/>
          <w:szCs w:val="23"/>
          <w:lang w:val="en-GB"/>
        </w:rPr>
        <w:t xml:space="preserve">FRAMEWORK AGREEMENT </w:t>
      </w:r>
      <w:r w:rsidRPr="00CC5F36">
        <w:rPr>
          <w:noProof/>
          <w:sz w:val="23"/>
          <w:szCs w:val="23"/>
          <w:lang w:val="en-GB"/>
        </w:rPr>
        <w:br/>
        <w:t xml:space="preserve">ON PARTNERSHIP AND COOPERATION </w:t>
      </w:r>
      <w:r w:rsidRPr="00CC5F36">
        <w:rPr>
          <w:noProof/>
          <w:sz w:val="23"/>
          <w:szCs w:val="23"/>
          <w:lang w:val="en-GB"/>
        </w:rPr>
        <w:br/>
        <w:t xml:space="preserve">BETWEEN THE EUROPEAN UNION </w:t>
      </w:r>
      <w:r w:rsidRPr="00CC5F36">
        <w:rPr>
          <w:noProof/>
          <w:sz w:val="23"/>
          <w:szCs w:val="23"/>
          <w:lang w:val="en-GB"/>
        </w:rPr>
        <w:br/>
        <w:t xml:space="preserve">AND ITS MEMBER STATES, OF THE ONE PART, </w:t>
      </w:r>
      <w:r w:rsidRPr="00CC5F36">
        <w:rPr>
          <w:noProof/>
          <w:sz w:val="23"/>
          <w:szCs w:val="23"/>
          <w:lang w:val="en-GB"/>
        </w:rPr>
        <w:br/>
        <w:t xml:space="preserve">AND THE GOVERNMENT OF MALAYSIA, </w:t>
      </w:r>
      <w:r w:rsidRPr="00CC5F36">
        <w:rPr>
          <w:noProof/>
          <w:sz w:val="23"/>
          <w:szCs w:val="23"/>
          <w:lang w:val="en-GB"/>
        </w:rPr>
        <w:br/>
        <w:t>OF THE OTHER PART</w:t>
      </w:r>
    </w:p>
    <w:p w14:paraId="3C03CBDD" w14:textId="77777777" w:rsidR="00045091" w:rsidRPr="00CC5F36" w:rsidRDefault="00045091" w:rsidP="00A46C56">
      <w:pPr>
        <w:spacing w:line="240" w:lineRule="auto"/>
        <w:rPr>
          <w:rFonts w:asciiTheme="majorBidi" w:hAnsiTheme="majorBidi" w:cstheme="majorBidi"/>
          <w:sz w:val="23"/>
          <w:szCs w:val="23"/>
          <w:highlight w:val="yellow"/>
          <w:lang w:val="fr-BE"/>
        </w:rPr>
      </w:pPr>
    </w:p>
    <w:p w14:paraId="78B0BAB8" w14:textId="77777777" w:rsidR="00DC3FF6" w:rsidRPr="00CC5F36" w:rsidRDefault="00DC3FF6" w:rsidP="00A46C56">
      <w:pPr>
        <w:spacing w:line="240" w:lineRule="auto"/>
        <w:rPr>
          <w:rFonts w:asciiTheme="majorBidi" w:hAnsiTheme="majorBidi" w:cstheme="majorBidi"/>
          <w:sz w:val="23"/>
          <w:szCs w:val="23"/>
          <w:highlight w:val="yellow"/>
          <w:lang w:val="fr-BE"/>
        </w:rPr>
        <w:sectPr w:rsidR="00DC3FF6" w:rsidRPr="00CC5F36" w:rsidSect="00A46C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endnotePr>
            <w:numFmt w:val="decimal"/>
          </w:endnotePr>
          <w:pgSz w:w="11906" w:h="16838" w:code="9"/>
          <w:pgMar w:top="454" w:right="1134" w:bottom="454" w:left="1134" w:header="567" w:footer="567" w:gutter="0"/>
          <w:pgNumType w:start="1"/>
          <w:cols w:space="720"/>
        </w:sectPr>
      </w:pPr>
    </w:p>
    <w:p w14:paraId="0840E482" w14:textId="77777777" w:rsidR="00CC5F36" w:rsidRDefault="00CC5F36" w:rsidP="00CC5F36">
      <w:pPr>
        <w:widowControl/>
        <w:spacing w:line="240" w:lineRule="auto"/>
        <w:jc w:val="center"/>
        <w:rPr>
          <w:noProof/>
          <w:sz w:val="23"/>
          <w:szCs w:val="23"/>
          <w:lang w:val="fr-BE"/>
        </w:rPr>
      </w:pPr>
    </w:p>
    <w:p w14:paraId="665DA169" w14:textId="67BAE71B" w:rsidR="00CC5F36" w:rsidRPr="00CC5F36" w:rsidRDefault="00CC5F36" w:rsidP="00CC5F36">
      <w:pPr>
        <w:widowControl/>
        <w:spacing w:line="240" w:lineRule="auto"/>
        <w:jc w:val="center"/>
        <w:rPr>
          <w:noProof/>
          <w:sz w:val="23"/>
          <w:szCs w:val="23"/>
          <w:highlight w:val="yellow"/>
          <w:lang w:val="fr-BE"/>
        </w:rPr>
      </w:pPr>
      <w:r w:rsidRPr="00CC5F36">
        <w:rPr>
          <w:noProof/>
          <w:sz w:val="23"/>
          <w:szCs w:val="23"/>
          <w:lang w:val="fr-BE"/>
        </w:rPr>
        <w:t xml:space="preserve">ACCORD-CADRE  </w:t>
      </w:r>
      <w:r w:rsidRPr="00CC5F36">
        <w:rPr>
          <w:noProof/>
          <w:sz w:val="23"/>
          <w:szCs w:val="23"/>
          <w:lang w:val="fr-BE"/>
        </w:rPr>
        <w:br/>
        <w:t>DE PARTENARIAT ET DE COOPÉRATION..</w:t>
      </w:r>
      <w:r w:rsidRPr="00CC5F36">
        <w:rPr>
          <w:noProof/>
          <w:sz w:val="23"/>
          <w:szCs w:val="23"/>
          <w:lang w:val="fr-BE"/>
        </w:rPr>
        <w:br/>
        <w:t xml:space="preserve">ENTRE L'UNION EUROPÉENNE  </w:t>
      </w:r>
      <w:r w:rsidRPr="00CC5F36">
        <w:rPr>
          <w:noProof/>
          <w:sz w:val="23"/>
          <w:szCs w:val="23"/>
          <w:lang w:val="fr-BE"/>
        </w:rPr>
        <w:br/>
        <w:t xml:space="preserve">ET SES ÉTATS MEMBRES, D'UNE PART,  </w:t>
      </w:r>
      <w:r w:rsidRPr="00CC5F36">
        <w:rPr>
          <w:noProof/>
          <w:sz w:val="23"/>
          <w:szCs w:val="23"/>
          <w:lang w:val="fr-BE"/>
        </w:rPr>
        <w:br/>
        <w:t xml:space="preserve">ET LE GOUVERNEMENT DE LA MALAISIE,  </w:t>
      </w:r>
      <w:r w:rsidRPr="00CC5F36">
        <w:rPr>
          <w:noProof/>
          <w:sz w:val="23"/>
          <w:szCs w:val="23"/>
          <w:lang w:val="fr-BE"/>
        </w:rPr>
        <w:br/>
        <w:t>D'AUTRE PART</w:t>
      </w:r>
    </w:p>
    <w:p w14:paraId="41B5612C" w14:textId="77777777" w:rsidR="00CC5F36" w:rsidRPr="00CC5F36" w:rsidRDefault="00CC5F36" w:rsidP="00D20019">
      <w:pPr>
        <w:spacing w:line="240" w:lineRule="auto"/>
        <w:jc w:val="center"/>
        <w:rPr>
          <w:rFonts w:eastAsia="Calibri"/>
          <w:noProof/>
          <w:sz w:val="23"/>
          <w:szCs w:val="23"/>
          <w:lang w:val="ga-IE" w:eastAsia="en-US"/>
        </w:rPr>
      </w:pPr>
    </w:p>
    <w:p w14:paraId="2B31744E" w14:textId="5F5B0400" w:rsidR="00D20019" w:rsidRPr="00CC5F36" w:rsidRDefault="004A1B8C" w:rsidP="00D20019">
      <w:pPr>
        <w:spacing w:line="240" w:lineRule="auto"/>
        <w:jc w:val="center"/>
        <w:rPr>
          <w:rFonts w:eastAsia="Times New Roman"/>
          <w:noProof/>
          <w:sz w:val="23"/>
          <w:szCs w:val="23"/>
          <w:highlight w:val="yellow"/>
          <w:lang w:val="hr-HR"/>
        </w:rPr>
      </w:pPr>
      <w:r w:rsidRPr="00CC5F36">
        <w:rPr>
          <w:rFonts w:eastAsia="Calibri"/>
          <w:noProof/>
          <w:sz w:val="23"/>
          <w:szCs w:val="23"/>
          <w:lang w:val="ga-IE" w:eastAsia="en-US"/>
        </w:rPr>
        <w:t>CREAT</w:t>
      </w:r>
      <w:r w:rsidRPr="00CC5F36">
        <w:rPr>
          <w:rFonts w:eastAsia="Calibri"/>
          <w:noProof/>
          <w:sz w:val="23"/>
          <w:szCs w:val="23"/>
          <w:lang w:val="ga-IE" w:eastAsia="en-US"/>
        </w:rPr>
        <w:noBreakHyphen/>
        <w:t xml:space="preserve">CHOMHAONTÚ </w:t>
      </w:r>
      <w:r w:rsidRPr="00CC5F36">
        <w:rPr>
          <w:rFonts w:eastAsia="Calibri"/>
          <w:noProof/>
          <w:sz w:val="23"/>
          <w:szCs w:val="23"/>
          <w:lang w:val="ga-IE" w:eastAsia="en-US"/>
        </w:rPr>
        <w:br/>
        <w:t xml:space="preserve">COMHPHÁIRTÍOCHTA AGUS COMHAIR </w:t>
      </w:r>
      <w:r w:rsidRPr="00CC5F36">
        <w:rPr>
          <w:rFonts w:eastAsia="Calibri"/>
          <w:noProof/>
          <w:sz w:val="23"/>
          <w:szCs w:val="23"/>
          <w:lang w:val="ga-IE" w:eastAsia="en-US"/>
        </w:rPr>
        <w:br/>
        <w:t xml:space="preserve">IDIR AN tAONTAS EORPACH </w:t>
      </w:r>
      <w:r w:rsidRPr="00CC5F36">
        <w:rPr>
          <w:rFonts w:eastAsia="Calibri"/>
          <w:noProof/>
          <w:sz w:val="23"/>
          <w:szCs w:val="23"/>
          <w:lang w:val="ga-IE" w:eastAsia="en-US"/>
        </w:rPr>
        <w:br/>
        <w:t xml:space="preserve">AGUS A BHALLSTÁIT, DE PHÁIRT, </w:t>
      </w:r>
      <w:r w:rsidRPr="00CC5F36">
        <w:rPr>
          <w:rFonts w:eastAsia="Calibri"/>
          <w:noProof/>
          <w:sz w:val="23"/>
          <w:szCs w:val="23"/>
          <w:lang w:val="ga-IE" w:eastAsia="en-US"/>
        </w:rPr>
        <w:br/>
        <w:t xml:space="preserve">AGUS RIALTAS NA MALAEISIA, </w:t>
      </w:r>
      <w:r w:rsidRPr="00CC5F36">
        <w:rPr>
          <w:rFonts w:eastAsia="Calibri"/>
          <w:noProof/>
          <w:sz w:val="23"/>
          <w:szCs w:val="23"/>
          <w:lang w:val="ga-IE" w:eastAsia="en-US"/>
        </w:rPr>
        <w:br/>
        <w:t>DEN PHÁIRT EILE</w:t>
      </w:r>
    </w:p>
    <w:p w14:paraId="2347A58F" w14:textId="77777777" w:rsidR="00D20019" w:rsidRPr="00CC5F36" w:rsidRDefault="00D20019" w:rsidP="00A46C56">
      <w:pPr>
        <w:spacing w:line="240" w:lineRule="auto"/>
        <w:jc w:val="center"/>
        <w:rPr>
          <w:rFonts w:asciiTheme="majorBidi" w:eastAsia="Calibri" w:hAnsiTheme="majorBidi" w:cstheme="majorBidi"/>
          <w:sz w:val="23"/>
          <w:szCs w:val="23"/>
          <w:highlight w:val="yellow"/>
          <w:lang w:val="hr-HR" w:eastAsia="en-US"/>
        </w:rPr>
      </w:pPr>
    </w:p>
    <w:p w14:paraId="3FA4F5C8" w14:textId="0230CEA8" w:rsidR="0054786E" w:rsidRPr="00CC5F36" w:rsidRDefault="00F045F6" w:rsidP="00BF5218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hr-HR"/>
        </w:rPr>
      </w:pPr>
      <w:r w:rsidRPr="00CC5F36">
        <w:rPr>
          <w:noProof/>
          <w:sz w:val="23"/>
          <w:szCs w:val="23"/>
          <w:lang w:val="hr-HR"/>
        </w:rPr>
        <w:t xml:space="preserve">OKVIRNI SPORAZUM </w:t>
      </w:r>
      <w:r w:rsidRPr="00CC5F36">
        <w:rPr>
          <w:noProof/>
          <w:sz w:val="23"/>
          <w:szCs w:val="23"/>
          <w:lang w:val="hr-HR"/>
        </w:rPr>
        <w:br/>
        <w:t xml:space="preserve">O PARTNERSTVU I SURADNJI </w:t>
      </w:r>
      <w:r w:rsidRPr="00CC5F36">
        <w:rPr>
          <w:noProof/>
          <w:sz w:val="23"/>
          <w:szCs w:val="23"/>
          <w:lang w:val="hr-HR"/>
        </w:rPr>
        <w:br/>
        <w:t xml:space="preserve">IZMEĐU EUROPSKE UNIJE </w:t>
      </w:r>
      <w:r w:rsidRPr="00CC5F36">
        <w:rPr>
          <w:noProof/>
          <w:sz w:val="23"/>
          <w:szCs w:val="23"/>
          <w:lang w:val="hr-HR"/>
        </w:rPr>
        <w:br/>
        <w:t xml:space="preserve">I NJEZINIH DRŽAVA ČLANICA, S JEDNE STRANE, </w:t>
      </w:r>
      <w:r w:rsidRPr="00CC5F36">
        <w:rPr>
          <w:noProof/>
          <w:sz w:val="23"/>
          <w:szCs w:val="23"/>
          <w:lang w:val="hr-HR"/>
        </w:rPr>
        <w:br/>
        <w:t xml:space="preserve">I VLADE MALEZIJE, </w:t>
      </w:r>
      <w:r w:rsidRPr="00CC5F36">
        <w:rPr>
          <w:noProof/>
          <w:sz w:val="23"/>
          <w:szCs w:val="23"/>
          <w:lang w:val="hr-HR"/>
        </w:rPr>
        <w:br/>
        <w:t>S DRUGE STRANE</w:t>
      </w:r>
    </w:p>
    <w:p w14:paraId="3675C329" w14:textId="77777777" w:rsidR="008A7099" w:rsidRPr="00CC5F36" w:rsidRDefault="008A7099" w:rsidP="00A46C56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hr-HR"/>
        </w:rPr>
      </w:pPr>
    </w:p>
    <w:p w14:paraId="7447326C" w14:textId="1E3D083E" w:rsidR="008A7099" w:rsidRPr="00CC5F36" w:rsidRDefault="000A4ED0" w:rsidP="00582031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it-IT" w:bidi="it-IT"/>
        </w:rPr>
      </w:pPr>
      <w:r w:rsidRPr="00CC5F36">
        <w:rPr>
          <w:sz w:val="23"/>
          <w:szCs w:val="23"/>
          <w:lang w:val="it-IT"/>
        </w:rPr>
        <w:t>ACCORDO</w:t>
      </w:r>
      <w:r w:rsidRPr="00CC5F36">
        <w:rPr>
          <w:noProof/>
          <w:sz w:val="23"/>
          <w:szCs w:val="23"/>
          <w:lang w:val="it-IT"/>
        </w:rPr>
        <w:t xml:space="preserve"> QUADRO </w:t>
      </w:r>
      <w:r w:rsidRPr="00CC5F36">
        <w:rPr>
          <w:noProof/>
          <w:sz w:val="23"/>
          <w:szCs w:val="23"/>
          <w:lang w:val="it-IT"/>
        </w:rPr>
        <w:br/>
        <w:t>DI PARTENARIATO E COOPERAZIONE</w:t>
      </w:r>
      <w:r w:rsidRPr="00CC5F36">
        <w:rPr>
          <w:noProof/>
          <w:sz w:val="23"/>
          <w:szCs w:val="23"/>
          <w:lang w:val="it-IT"/>
        </w:rPr>
        <w:br/>
        <w:t>TRA L'UNIONE EUROPEA</w:t>
      </w:r>
      <w:r w:rsidRPr="00CC5F36">
        <w:rPr>
          <w:noProof/>
          <w:sz w:val="23"/>
          <w:szCs w:val="23"/>
          <w:lang w:val="it-IT"/>
        </w:rPr>
        <w:br/>
        <w:t>E I SUOI STATI MEMBRI, DA UNA PARTE,</w:t>
      </w:r>
      <w:r w:rsidRPr="00CC5F36">
        <w:rPr>
          <w:noProof/>
          <w:sz w:val="23"/>
          <w:szCs w:val="23"/>
          <w:lang w:val="it-IT"/>
        </w:rPr>
        <w:br/>
        <w:t>E IL GOVERNO DELLA MALAYSIA,</w:t>
      </w:r>
      <w:r w:rsidRPr="00CC5F36">
        <w:rPr>
          <w:noProof/>
          <w:sz w:val="23"/>
          <w:szCs w:val="23"/>
          <w:lang w:val="it-IT"/>
        </w:rPr>
        <w:br/>
        <w:t>DALL'ALTRA</w:t>
      </w:r>
    </w:p>
    <w:p w14:paraId="6A6648E0" w14:textId="77777777" w:rsidR="008A7099" w:rsidRPr="00CC5F36" w:rsidRDefault="008A7099" w:rsidP="006F0437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hr-HR" w:bidi="it-IT"/>
        </w:rPr>
      </w:pPr>
    </w:p>
    <w:p w14:paraId="6BFA943D" w14:textId="77777777" w:rsidR="006F0437" w:rsidRPr="006F0437" w:rsidRDefault="006F0437" w:rsidP="006F0437">
      <w:pPr>
        <w:spacing w:line="240" w:lineRule="auto"/>
        <w:jc w:val="center"/>
        <w:rPr>
          <w:rFonts w:eastAsia="Times New Roman"/>
          <w:sz w:val="23"/>
          <w:szCs w:val="23"/>
          <w:lang w:val="lv-LV"/>
        </w:rPr>
      </w:pPr>
      <w:r w:rsidRPr="006F0437">
        <w:rPr>
          <w:rFonts w:eastAsia="Times New Roman"/>
          <w:sz w:val="23"/>
          <w:szCs w:val="23"/>
          <w:lang w:val="lv-LV"/>
        </w:rPr>
        <w:t xml:space="preserve">PAMATNOLĪGUMS </w:t>
      </w:r>
      <w:r w:rsidRPr="006F0437">
        <w:rPr>
          <w:rFonts w:eastAsia="Times New Roman"/>
          <w:sz w:val="23"/>
          <w:szCs w:val="23"/>
          <w:lang w:val="lv-LV"/>
        </w:rPr>
        <w:br/>
        <w:t xml:space="preserve">PAR PARTNERĪBU UN SADARBĪBU </w:t>
      </w:r>
      <w:r w:rsidRPr="006F0437">
        <w:rPr>
          <w:rFonts w:eastAsia="Times New Roman"/>
          <w:sz w:val="23"/>
          <w:szCs w:val="23"/>
          <w:lang w:val="lv-LV"/>
        </w:rPr>
        <w:br/>
        <w:t xml:space="preserve">STARP EIROPAS SAVIENĪBU </w:t>
      </w:r>
      <w:r w:rsidRPr="006F0437">
        <w:rPr>
          <w:rFonts w:eastAsia="Times New Roman"/>
          <w:sz w:val="23"/>
          <w:szCs w:val="23"/>
          <w:lang w:val="lv-LV"/>
        </w:rPr>
        <w:br/>
        <w:t xml:space="preserve">UN TĀS DALĪBVALSTĪM, </w:t>
      </w:r>
    </w:p>
    <w:p w14:paraId="7106AC16" w14:textId="0715D2B6" w:rsidR="008A7099" w:rsidRPr="00CC5F36" w:rsidRDefault="006F0437" w:rsidP="006F0437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lv-LV" w:bidi="it-IT"/>
        </w:rPr>
      </w:pPr>
      <w:r w:rsidRPr="00CC5F36">
        <w:rPr>
          <w:rFonts w:eastAsia="Times New Roman"/>
          <w:sz w:val="23"/>
          <w:szCs w:val="23"/>
          <w:lang w:val="lv-LV"/>
        </w:rPr>
        <w:t xml:space="preserve">NO VIENAS PUSES, </w:t>
      </w:r>
      <w:r w:rsidRPr="00CC5F36">
        <w:rPr>
          <w:rFonts w:eastAsia="Times New Roman"/>
          <w:sz w:val="23"/>
          <w:szCs w:val="23"/>
          <w:lang w:val="lv-LV"/>
        </w:rPr>
        <w:br/>
        <w:t>UN MALAIZIJU, NO OTRAS PUSES</w:t>
      </w:r>
    </w:p>
    <w:p w14:paraId="2804CBB8" w14:textId="77777777" w:rsidR="008A7099" w:rsidRPr="00CC5F36" w:rsidRDefault="008A7099" w:rsidP="006F0437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lv-LV" w:bidi="it-IT"/>
        </w:rPr>
      </w:pPr>
    </w:p>
    <w:p w14:paraId="5B0811E8" w14:textId="01F87DDB" w:rsidR="008A7099" w:rsidRPr="00CC5F36" w:rsidRDefault="00073EA9" w:rsidP="003346A9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lv-LV" w:bidi="it-IT"/>
        </w:rPr>
      </w:pPr>
      <w:r w:rsidRPr="00CC5F36">
        <w:rPr>
          <w:sz w:val="23"/>
          <w:szCs w:val="23"/>
          <w:lang w:val="lv-LV"/>
        </w:rPr>
        <w:t xml:space="preserve">EUROPOS SĄJUNGOS </w:t>
      </w:r>
      <w:r w:rsidRPr="00CC5F36">
        <w:rPr>
          <w:sz w:val="23"/>
          <w:szCs w:val="23"/>
          <w:lang w:val="lv-LV"/>
        </w:rPr>
        <w:br/>
        <w:t xml:space="preserve">BEI JOS VALSTYBIŲ NARIŲ </w:t>
      </w:r>
      <w:r w:rsidRPr="00CC5F36">
        <w:rPr>
          <w:sz w:val="23"/>
          <w:szCs w:val="23"/>
          <w:lang w:val="lv-LV"/>
        </w:rPr>
        <w:br/>
        <w:t xml:space="preserve">IR MALAIZIJOS VYRIAUSYBĖS </w:t>
      </w:r>
      <w:r w:rsidRPr="00CC5F36">
        <w:rPr>
          <w:sz w:val="23"/>
          <w:szCs w:val="23"/>
          <w:lang w:val="lv-LV"/>
        </w:rPr>
        <w:br/>
        <w:t xml:space="preserve">PAGRINDŲ SUSITARIMAS </w:t>
      </w:r>
      <w:r w:rsidRPr="00CC5F36">
        <w:rPr>
          <w:sz w:val="23"/>
          <w:szCs w:val="23"/>
          <w:lang w:val="lv-LV"/>
        </w:rPr>
        <w:br/>
        <w:t xml:space="preserve">DĖL PARTNERYSTĖS </w:t>
      </w:r>
      <w:r w:rsidRPr="00CC5F36">
        <w:rPr>
          <w:sz w:val="23"/>
          <w:szCs w:val="23"/>
          <w:lang w:val="lv-LV"/>
        </w:rPr>
        <w:br/>
        <w:t>IR BENDRADARBIAVIMO</w:t>
      </w:r>
    </w:p>
    <w:p w14:paraId="5FA3D6BC" w14:textId="77777777" w:rsidR="008A7099" w:rsidRPr="00CC5F36" w:rsidRDefault="008A7099" w:rsidP="00D136A5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lv-LV" w:bidi="it-IT"/>
        </w:rPr>
      </w:pPr>
    </w:p>
    <w:p w14:paraId="08D1FAA3" w14:textId="7FD01013" w:rsidR="00735025" w:rsidRPr="00CC5F36" w:rsidRDefault="00FD4B33" w:rsidP="00D136A5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lv-LV" w:eastAsia="hu-HU"/>
        </w:rPr>
      </w:pPr>
      <w:r w:rsidRPr="00CC5F36">
        <w:rPr>
          <w:noProof/>
          <w:sz w:val="23"/>
          <w:szCs w:val="23"/>
          <w:lang w:val="lv-LV"/>
        </w:rPr>
        <w:t xml:space="preserve">PARTNERSÉGI ÉS EGYÜTTMŰKÖDÉSI </w:t>
      </w:r>
      <w:r w:rsidRPr="00CC5F36">
        <w:rPr>
          <w:noProof/>
          <w:sz w:val="23"/>
          <w:szCs w:val="23"/>
          <w:lang w:val="lv-LV"/>
        </w:rPr>
        <w:br/>
        <w:t xml:space="preserve">KERETMEGÁLLAPODÁS </w:t>
      </w:r>
      <w:r w:rsidRPr="00CC5F36">
        <w:rPr>
          <w:noProof/>
          <w:sz w:val="23"/>
          <w:szCs w:val="23"/>
          <w:lang w:val="lv-LV"/>
        </w:rPr>
        <w:br/>
        <w:t xml:space="preserve">EGYRÉSZRŐL </w:t>
      </w:r>
      <w:r w:rsidRPr="00CC5F36">
        <w:rPr>
          <w:noProof/>
          <w:sz w:val="23"/>
          <w:szCs w:val="23"/>
          <w:lang w:val="lv-LV"/>
        </w:rPr>
        <w:br/>
        <w:t xml:space="preserve">AZ EURÓPAI UNIÓ ÉS TAGÁLLAMAI, </w:t>
      </w:r>
      <w:r w:rsidRPr="00CC5F36">
        <w:rPr>
          <w:noProof/>
          <w:sz w:val="23"/>
          <w:szCs w:val="23"/>
          <w:lang w:val="lv-LV"/>
        </w:rPr>
        <w:br/>
        <w:t xml:space="preserve">ÉS MÁSRÉSZRŐL </w:t>
      </w:r>
      <w:r w:rsidRPr="00CC5F36">
        <w:rPr>
          <w:noProof/>
          <w:sz w:val="23"/>
          <w:szCs w:val="23"/>
          <w:lang w:val="lv-LV"/>
        </w:rPr>
        <w:br/>
        <w:t>MALAJZIA KORMÁNYA KÖZÖTT</w:t>
      </w:r>
    </w:p>
    <w:p w14:paraId="7A890233" w14:textId="77777777" w:rsidR="00735025" w:rsidRPr="00CC5F36" w:rsidRDefault="00735025" w:rsidP="00D136A5">
      <w:pPr>
        <w:spacing w:line="240" w:lineRule="auto"/>
        <w:jc w:val="center"/>
        <w:rPr>
          <w:rFonts w:asciiTheme="majorBidi" w:eastAsia="Times New Roman" w:hAnsiTheme="majorBidi" w:cstheme="majorBidi"/>
          <w:noProof/>
          <w:sz w:val="23"/>
          <w:szCs w:val="23"/>
          <w:highlight w:val="yellow"/>
          <w:lang w:val="hu-HU" w:eastAsia="hu-HU"/>
        </w:rPr>
      </w:pPr>
    </w:p>
    <w:p w14:paraId="5886664A" w14:textId="475DC26D" w:rsidR="00E10B10" w:rsidRPr="00CC5F36" w:rsidRDefault="002D5FC9" w:rsidP="00E10B10">
      <w:pPr>
        <w:spacing w:line="240" w:lineRule="auto"/>
        <w:jc w:val="center"/>
        <w:rPr>
          <w:rFonts w:asciiTheme="majorBidi" w:eastAsia="Times New Roman" w:hAnsiTheme="majorBidi" w:cstheme="majorBidi"/>
          <w:sz w:val="23"/>
          <w:szCs w:val="23"/>
          <w:highlight w:val="yellow"/>
          <w:lang w:val="mt-MT"/>
        </w:rPr>
      </w:pPr>
      <w:r w:rsidRPr="00CC5F36">
        <w:rPr>
          <w:rFonts w:eastAsia="Calibri"/>
          <w:sz w:val="23"/>
          <w:szCs w:val="23"/>
          <w:lang w:val="mt-MT" w:eastAsia="en-US"/>
        </w:rPr>
        <w:t xml:space="preserve">FTEHIM QAFAS </w:t>
      </w:r>
      <w:r w:rsidRPr="00CC5F36">
        <w:rPr>
          <w:rFonts w:eastAsia="Calibri"/>
          <w:sz w:val="23"/>
          <w:szCs w:val="23"/>
          <w:lang w:val="mt-MT" w:eastAsia="en-US"/>
        </w:rPr>
        <w:br/>
        <w:t xml:space="preserve">DWAR IS-SĦUBIJA U L-KOOPERAZZJONI </w:t>
      </w:r>
      <w:r w:rsidRPr="00CC5F36">
        <w:rPr>
          <w:rFonts w:eastAsia="Calibri"/>
          <w:sz w:val="23"/>
          <w:szCs w:val="23"/>
          <w:lang w:val="mt-MT" w:eastAsia="en-US"/>
        </w:rPr>
        <w:br/>
        <w:t xml:space="preserve">BEJN L-UNJONI EWROPEA </w:t>
      </w:r>
      <w:r w:rsidRPr="00CC5F36">
        <w:rPr>
          <w:rFonts w:eastAsia="Calibri"/>
          <w:sz w:val="23"/>
          <w:szCs w:val="23"/>
          <w:lang w:val="mt-MT" w:eastAsia="en-US"/>
        </w:rPr>
        <w:br/>
        <w:t xml:space="preserve">U L-ISTATI MEMBRI TAGĦHA, MINN NAĦA WAĦDA, </w:t>
      </w:r>
      <w:r w:rsidRPr="00CC5F36">
        <w:rPr>
          <w:rFonts w:eastAsia="Calibri"/>
          <w:sz w:val="23"/>
          <w:szCs w:val="23"/>
          <w:lang w:val="mt-MT" w:eastAsia="en-US"/>
        </w:rPr>
        <w:br/>
        <w:t xml:space="preserve">U L-GVERN TAL-MALAŻJA, </w:t>
      </w:r>
      <w:r w:rsidRPr="00CC5F36">
        <w:rPr>
          <w:rFonts w:eastAsia="Calibri"/>
          <w:sz w:val="23"/>
          <w:szCs w:val="23"/>
          <w:lang w:val="mt-MT" w:eastAsia="en-US"/>
        </w:rPr>
        <w:br/>
        <w:t>MIN-NAĦA L-OĦRA</w:t>
      </w:r>
    </w:p>
    <w:p w14:paraId="501290F4" w14:textId="77777777" w:rsidR="001D7A11" w:rsidRPr="00CC5F36" w:rsidRDefault="001D7A11" w:rsidP="00A46C56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pl-PL"/>
        </w:rPr>
      </w:pPr>
    </w:p>
    <w:p w14:paraId="734FB096" w14:textId="77777777" w:rsidR="00480E44" w:rsidRPr="00CC5F36" w:rsidRDefault="00480E44" w:rsidP="00A46C56">
      <w:pPr>
        <w:spacing w:line="240" w:lineRule="auto"/>
        <w:jc w:val="center"/>
        <w:rPr>
          <w:rFonts w:asciiTheme="majorBidi" w:hAnsiTheme="majorBidi" w:cstheme="majorBidi"/>
          <w:sz w:val="23"/>
          <w:szCs w:val="23"/>
          <w:highlight w:val="yellow"/>
          <w:lang w:val="lv-LV"/>
        </w:rPr>
        <w:sectPr w:rsidR="00480E44" w:rsidRPr="00CC5F36" w:rsidSect="00A46C56">
          <w:footerReference w:type="defaul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454" w:right="1134" w:bottom="454" w:left="1134" w:header="567" w:footer="567" w:gutter="0"/>
          <w:pgNumType w:start="1"/>
          <w:cols w:space="720"/>
        </w:sectPr>
      </w:pPr>
    </w:p>
    <w:p w14:paraId="4D9056E9" w14:textId="77777777" w:rsidR="00CC5F36" w:rsidRPr="00CC5F36" w:rsidRDefault="00CC5F36" w:rsidP="00CC5F36">
      <w:pPr>
        <w:spacing w:line="216" w:lineRule="auto"/>
        <w:jc w:val="center"/>
        <w:rPr>
          <w:sz w:val="23"/>
          <w:szCs w:val="23"/>
          <w:highlight w:val="yellow"/>
          <w:lang w:val="nl-BE"/>
        </w:rPr>
      </w:pPr>
      <w:r w:rsidRPr="00CC5F36">
        <w:rPr>
          <w:sz w:val="23"/>
          <w:szCs w:val="23"/>
          <w:lang w:val="nl-NL"/>
        </w:rPr>
        <w:lastRenderedPageBreak/>
        <w:t xml:space="preserve">KADEROVEREENKOMST </w:t>
      </w:r>
      <w:r w:rsidRPr="00CC5F36">
        <w:rPr>
          <w:sz w:val="23"/>
          <w:szCs w:val="23"/>
          <w:lang w:val="nl-NL"/>
        </w:rPr>
        <w:br/>
        <w:t xml:space="preserve">INZAKE EEN PARTNERSCHAP EN SAMENWERKING </w:t>
      </w:r>
      <w:r w:rsidRPr="00CC5F36">
        <w:rPr>
          <w:sz w:val="23"/>
          <w:szCs w:val="23"/>
          <w:lang w:val="nl-NL"/>
        </w:rPr>
        <w:br/>
        <w:t xml:space="preserve">TUSSEN DE EUROPESE UNIE </w:t>
      </w:r>
      <w:r w:rsidRPr="00CC5F36">
        <w:rPr>
          <w:sz w:val="23"/>
          <w:szCs w:val="23"/>
          <w:lang w:val="nl-NL"/>
        </w:rPr>
        <w:br/>
        <w:t xml:space="preserve">EN HAAR LIDSTATEN, ENERZIJDS, </w:t>
      </w:r>
      <w:r w:rsidRPr="00CC5F36">
        <w:rPr>
          <w:sz w:val="23"/>
          <w:szCs w:val="23"/>
          <w:lang w:val="nl-NL"/>
        </w:rPr>
        <w:br/>
        <w:t xml:space="preserve">EN DE REGERING VAN MALEISIË, </w:t>
      </w:r>
      <w:r w:rsidRPr="00CC5F36">
        <w:rPr>
          <w:sz w:val="23"/>
          <w:szCs w:val="23"/>
          <w:lang w:val="nl-NL"/>
        </w:rPr>
        <w:br/>
        <w:t>ANDERZIJDS</w:t>
      </w:r>
    </w:p>
    <w:p w14:paraId="3562FA18" w14:textId="77777777" w:rsidR="00CC5F36" w:rsidRPr="00CC5F36" w:rsidRDefault="00CC5F36" w:rsidP="00CC5F36">
      <w:pPr>
        <w:spacing w:line="216" w:lineRule="auto"/>
        <w:jc w:val="center"/>
        <w:rPr>
          <w:sz w:val="22"/>
          <w:szCs w:val="22"/>
          <w:highlight w:val="yellow"/>
          <w:lang w:val="nl-NL"/>
        </w:rPr>
      </w:pPr>
    </w:p>
    <w:p w14:paraId="31212F34" w14:textId="3C8AFFB5" w:rsidR="00CC5F36" w:rsidRDefault="00CC5F36" w:rsidP="00CC5F36">
      <w:pPr>
        <w:spacing w:line="216" w:lineRule="auto"/>
        <w:jc w:val="center"/>
        <w:rPr>
          <w:sz w:val="23"/>
          <w:szCs w:val="23"/>
          <w:lang w:val="pl-PL"/>
        </w:rPr>
      </w:pPr>
      <w:r w:rsidRPr="00CC5F36">
        <w:rPr>
          <w:sz w:val="23"/>
          <w:szCs w:val="23"/>
          <w:lang w:val="pl-PL"/>
        </w:rPr>
        <w:t xml:space="preserve">UMOWA RAMOWA </w:t>
      </w:r>
      <w:r w:rsidRPr="00CC5F36">
        <w:rPr>
          <w:sz w:val="23"/>
          <w:szCs w:val="23"/>
          <w:lang w:val="pl-PL"/>
        </w:rPr>
        <w:br/>
        <w:t xml:space="preserve">O PARTNERSTWIE I WSPÓŁPRACY </w:t>
      </w:r>
      <w:r w:rsidRPr="00CC5F36">
        <w:rPr>
          <w:sz w:val="23"/>
          <w:szCs w:val="23"/>
          <w:lang w:val="pl-PL"/>
        </w:rPr>
        <w:br/>
        <w:t xml:space="preserve">MIĘDZY UNIĄ EUROPEJSKĄ </w:t>
      </w:r>
      <w:r w:rsidRPr="00CC5F36">
        <w:rPr>
          <w:sz w:val="23"/>
          <w:szCs w:val="23"/>
          <w:lang w:val="pl-PL"/>
        </w:rPr>
        <w:br/>
        <w:t xml:space="preserve">I JEJ PAŃSTWAMI CZŁONKOWSKIMI, Z JEDNEJ STRONY, </w:t>
      </w:r>
      <w:r w:rsidRPr="00CC5F36">
        <w:rPr>
          <w:sz w:val="23"/>
          <w:szCs w:val="23"/>
          <w:lang w:val="pl-PL"/>
        </w:rPr>
        <w:br/>
        <w:t xml:space="preserve">A RZĄDEM MALEZJI, </w:t>
      </w:r>
      <w:r w:rsidRPr="00CC5F36">
        <w:rPr>
          <w:sz w:val="23"/>
          <w:szCs w:val="23"/>
          <w:lang w:val="pl-PL"/>
        </w:rPr>
        <w:br/>
        <w:t>Z DRUGIEJ STRONY</w:t>
      </w:r>
    </w:p>
    <w:p w14:paraId="3B808A3C" w14:textId="77777777" w:rsidR="00CC5F36" w:rsidRPr="00CC5F36" w:rsidRDefault="00CC5F36" w:rsidP="00CC5F36">
      <w:pPr>
        <w:spacing w:line="216" w:lineRule="auto"/>
        <w:jc w:val="center"/>
        <w:rPr>
          <w:bCs/>
          <w:sz w:val="22"/>
          <w:szCs w:val="22"/>
          <w:lang w:val="pl-PL"/>
        </w:rPr>
      </w:pPr>
    </w:p>
    <w:p w14:paraId="76A16F11" w14:textId="5248673A" w:rsidR="00D20019" w:rsidRPr="00CC5F36" w:rsidRDefault="00B429DF" w:rsidP="00CC5F36">
      <w:pPr>
        <w:pStyle w:val="NormalCentered"/>
        <w:spacing w:before="0" w:after="0" w:line="216" w:lineRule="auto"/>
        <w:outlineLvl w:val="0"/>
        <w:rPr>
          <w:noProof/>
          <w:sz w:val="23"/>
          <w:szCs w:val="23"/>
          <w:lang w:val="pt-BR"/>
        </w:rPr>
      </w:pPr>
      <w:r w:rsidRPr="00CC5F36">
        <w:rPr>
          <w:noProof/>
          <w:sz w:val="23"/>
          <w:szCs w:val="23"/>
          <w:lang w:val="pt-BR"/>
        </w:rPr>
        <w:t>ACORDO-QUADRO</w:t>
      </w:r>
      <w:r w:rsidRPr="00CC5F36">
        <w:rPr>
          <w:noProof/>
          <w:sz w:val="23"/>
          <w:szCs w:val="23"/>
          <w:lang w:val="pt-BR"/>
        </w:rPr>
        <w:br/>
        <w:t>DE PARCERIA E COOPERAÇÃO</w:t>
      </w:r>
      <w:r w:rsidRPr="00CC5F36">
        <w:rPr>
          <w:noProof/>
          <w:sz w:val="23"/>
          <w:szCs w:val="23"/>
          <w:lang w:val="pt-BR"/>
        </w:rPr>
        <w:br/>
        <w:t>ENTRE A UNIÃO EUROPEIA</w:t>
      </w:r>
      <w:r w:rsidRPr="00CC5F36">
        <w:rPr>
          <w:noProof/>
          <w:sz w:val="23"/>
          <w:szCs w:val="23"/>
          <w:lang w:val="pt-BR"/>
        </w:rPr>
        <w:br/>
        <w:t xml:space="preserve">E OS ESTADOS-MEMBROS, </w:t>
      </w:r>
      <w:r w:rsidRPr="00CC5F36">
        <w:rPr>
          <w:noProof/>
          <w:sz w:val="23"/>
          <w:szCs w:val="23"/>
          <w:lang w:val="pt-BR"/>
        </w:rPr>
        <w:br/>
        <w:t>POR UM LADO,</w:t>
      </w:r>
      <w:r w:rsidRPr="00CC5F36">
        <w:rPr>
          <w:noProof/>
          <w:sz w:val="23"/>
          <w:szCs w:val="23"/>
          <w:lang w:val="pt-BR"/>
        </w:rPr>
        <w:br/>
        <w:t>E O GOVERNO DA MALÁSIA, POR OUTRO</w:t>
      </w:r>
    </w:p>
    <w:p w14:paraId="3EACFDED" w14:textId="77777777" w:rsidR="00B429DF" w:rsidRPr="00CC5F36" w:rsidRDefault="00B429DF" w:rsidP="00CC5F36">
      <w:pPr>
        <w:pStyle w:val="NormalCentered"/>
        <w:spacing w:before="0" w:after="0" w:line="216" w:lineRule="auto"/>
        <w:outlineLvl w:val="0"/>
        <w:rPr>
          <w:sz w:val="22"/>
          <w:szCs w:val="22"/>
          <w:highlight w:val="yellow"/>
          <w:lang w:val="pt-BR"/>
        </w:rPr>
      </w:pPr>
    </w:p>
    <w:p w14:paraId="2A2EE333" w14:textId="21E776F8" w:rsidR="00D20019" w:rsidRPr="00CC5F36" w:rsidRDefault="002D323D" w:rsidP="00CC5F36">
      <w:pPr>
        <w:pStyle w:val="NormalCentered"/>
        <w:spacing w:before="0" w:after="0" w:line="216" w:lineRule="auto"/>
        <w:outlineLvl w:val="0"/>
        <w:rPr>
          <w:rFonts w:eastAsia="Times New Roman"/>
          <w:noProof/>
          <w:sz w:val="23"/>
          <w:szCs w:val="23"/>
          <w:highlight w:val="yellow"/>
          <w:lang w:val="pt-BR"/>
        </w:rPr>
      </w:pPr>
      <w:r w:rsidRPr="00CC5F36">
        <w:rPr>
          <w:sz w:val="23"/>
          <w:szCs w:val="23"/>
          <w:lang w:val="pt-BR"/>
        </w:rPr>
        <w:t xml:space="preserve">ACORD-CADRU </w:t>
      </w:r>
      <w:r w:rsidRPr="00CC5F36">
        <w:rPr>
          <w:sz w:val="23"/>
          <w:szCs w:val="23"/>
          <w:lang w:val="pt-BR"/>
        </w:rPr>
        <w:br/>
        <w:t xml:space="preserve">DE PARTENERIAT ȘI COOPERARE </w:t>
      </w:r>
      <w:r w:rsidRPr="00CC5F36">
        <w:rPr>
          <w:sz w:val="23"/>
          <w:szCs w:val="23"/>
          <w:lang w:val="pt-BR"/>
        </w:rPr>
        <w:br/>
        <w:t xml:space="preserve">ÎNTRE UNIUNEA EUROPEANĂ </w:t>
      </w:r>
      <w:r w:rsidRPr="00CC5F36">
        <w:rPr>
          <w:sz w:val="23"/>
          <w:szCs w:val="23"/>
          <w:lang w:val="pt-BR"/>
        </w:rPr>
        <w:br/>
        <w:t xml:space="preserve">ȘI STATELE MEMBRE ALE ACESTEIA, PE DE O PARTE, </w:t>
      </w:r>
      <w:r w:rsidRPr="00CC5F36">
        <w:rPr>
          <w:sz w:val="23"/>
          <w:szCs w:val="23"/>
          <w:lang w:val="pt-BR"/>
        </w:rPr>
        <w:br/>
        <w:t xml:space="preserve">ȘI GUVERNUL MALAYSIEI, </w:t>
      </w:r>
      <w:r w:rsidRPr="00CC5F36">
        <w:rPr>
          <w:sz w:val="23"/>
          <w:szCs w:val="23"/>
          <w:lang w:val="pt-BR"/>
        </w:rPr>
        <w:br/>
        <w:t>PE DE ALTĂ PARTE</w:t>
      </w:r>
    </w:p>
    <w:p w14:paraId="63CEF776" w14:textId="77777777" w:rsidR="00D20019" w:rsidRPr="00CC5F36" w:rsidRDefault="00D20019" w:rsidP="00CC5F36">
      <w:pPr>
        <w:spacing w:line="216" w:lineRule="auto"/>
        <w:jc w:val="center"/>
        <w:rPr>
          <w:sz w:val="22"/>
          <w:szCs w:val="22"/>
          <w:highlight w:val="yellow"/>
          <w:lang w:val="pt-BR"/>
        </w:rPr>
      </w:pPr>
    </w:p>
    <w:p w14:paraId="15F86534" w14:textId="52EB03E2" w:rsidR="00735025" w:rsidRPr="00CC5F36" w:rsidRDefault="000F37A4" w:rsidP="00CC5F36">
      <w:pPr>
        <w:pStyle w:val="NormalCentered"/>
        <w:spacing w:before="0" w:after="0" w:line="216" w:lineRule="auto"/>
        <w:outlineLvl w:val="0"/>
        <w:rPr>
          <w:rFonts w:asciiTheme="majorBidi" w:hAnsiTheme="majorBidi" w:cstheme="majorBidi"/>
          <w:bCs/>
          <w:noProof/>
          <w:sz w:val="23"/>
          <w:szCs w:val="23"/>
          <w:highlight w:val="yellow"/>
          <w:lang w:val="pt-BR"/>
        </w:rPr>
      </w:pPr>
      <w:r w:rsidRPr="00CC5F36">
        <w:rPr>
          <w:sz w:val="23"/>
          <w:szCs w:val="23"/>
          <w:lang w:val="pt-BR"/>
        </w:rPr>
        <w:t xml:space="preserve">RÁMCOVÁ DOHODA </w:t>
      </w:r>
      <w:r w:rsidRPr="00CC5F36">
        <w:rPr>
          <w:sz w:val="23"/>
          <w:szCs w:val="23"/>
          <w:lang w:val="pt-BR"/>
        </w:rPr>
        <w:br/>
        <w:t xml:space="preserve">O PARTNERSTVE A SPOLUPRÁCI </w:t>
      </w:r>
      <w:r w:rsidRPr="00CC5F36">
        <w:rPr>
          <w:sz w:val="23"/>
          <w:szCs w:val="23"/>
          <w:lang w:val="pt-BR"/>
        </w:rPr>
        <w:br/>
        <w:t xml:space="preserve">MEDZI EURÓPSKOU ÚNIOU </w:t>
      </w:r>
      <w:r w:rsidRPr="00CC5F36">
        <w:rPr>
          <w:sz w:val="23"/>
          <w:szCs w:val="23"/>
          <w:lang w:val="pt-BR"/>
        </w:rPr>
        <w:br/>
        <w:t xml:space="preserve">A JEJ ČLENSKÝMI ŠTÁTMI NA JEDNEJ STRANE </w:t>
      </w:r>
      <w:r w:rsidRPr="00CC5F36">
        <w:rPr>
          <w:sz w:val="23"/>
          <w:szCs w:val="23"/>
          <w:lang w:val="pt-BR"/>
        </w:rPr>
        <w:br/>
        <w:t xml:space="preserve">A VLÁDOU MALAJZIE </w:t>
      </w:r>
      <w:r w:rsidRPr="00CC5F36">
        <w:rPr>
          <w:sz w:val="23"/>
          <w:szCs w:val="23"/>
          <w:lang w:val="pt-BR"/>
        </w:rPr>
        <w:br/>
        <w:t>NA STRANE DRUHEJ</w:t>
      </w:r>
    </w:p>
    <w:p w14:paraId="754F2E9D" w14:textId="77777777" w:rsidR="00735025" w:rsidRPr="00CC5F36" w:rsidRDefault="00735025" w:rsidP="00CC5F36">
      <w:pPr>
        <w:pStyle w:val="NormalCentered"/>
        <w:spacing w:before="0" w:after="0" w:line="216" w:lineRule="auto"/>
        <w:outlineLvl w:val="0"/>
        <w:rPr>
          <w:rFonts w:asciiTheme="majorBidi" w:hAnsiTheme="majorBidi" w:cstheme="majorBidi"/>
          <w:bCs/>
          <w:noProof/>
          <w:sz w:val="20"/>
          <w:highlight w:val="yellow"/>
          <w:lang w:val="sk-SK"/>
        </w:rPr>
      </w:pPr>
    </w:p>
    <w:p w14:paraId="79BC3C1C" w14:textId="7086A1F5" w:rsidR="00735025" w:rsidRPr="00CC5F36" w:rsidRDefault="00006981" w:rsidP="00CC5F36">
      <w:pPr>
        <w:pStyle w:val="NormalCentered"/>
        <w:spacing w:before="0" w:after="0" w:line="216" w:lineRule="auto"/>
        <w:outlineLvl w:val="0"/>
        <w:rPr>
          <w:rFonts w:asciiTheme="majorBidi" w:hAnsiTheme="majorBidi" w:cstheme="majorBidi"/>
          <w:noProof/>
          <w:sz w:val="23"/>
          <w:szCs w:val="23"/>
          <w:highlight w:val="yellow"/>
          <w:lang w:val="sk-SK"/>
        </w:rPr>
      </w:pPr>
      <w:r w:rsidRPr="00CC5F36">
        <w:rPr>
          <w:noProof/>
          <w:sz w:val="23"/>
          <w:szCs w:val="23"/>
          <w:lang w:val="sk-SK"/>
        </w:rPr>
        <w:t xml:space="preserve">OKVIRNI SPORAZUM </w:t>
      </w:r>
      <w:r w:rsidRPr="00CC5F36">
        <w:rPr>
          <w:noProof/>
          <w:sz w:val="23"/>
          <w:szCs w:val="23"/>
          <w:lang w:val="sk-SK"/>
        </w:rPr>
        <w:br/>
        <w:t xml:space="preserve">O PARTNERSTVU IN SODELOVANJU </w:t>
      </w:r>
      <w:r w:rsidRPr="00CC5F36">
        <w:rPr>
          <w:noProof/>
          <w:sz w:val="23"/>
          <w:szCs w:val="23"/>
          <w:lang w:val="sk-SK"/>
        </w:rPr>
        <w:br/>
        <w:t>MED EVROPSKO UNIJO</w:t>
      </w:r>
      <w:r w:rsidRPr="00CC5F36">
        <w:rPr>
          <w:noProof/>
          <w:sz w:val="23"/>
          <w:szCs w:val="23"/>
          <w:lang w:val="sk-SK"/>
        </w:rPr>
        <w:br/>
        <w:t xml:space="preserve">IN NJENIMI DRŽAVAMI ČLANICAMI NA ENI STRANI </w:t>
      </w:r>
      <w:r w:rsidRPr="00CC5F36">
        <w:rPr>
          <w:noProof/>
          <w:sz w:val="23"/>
          <w:szCs w:val="23"/>
          <w:lang w:val="sk-SK"/>
        </w:rPr>
        <w:br/>
        <w:t xml:space="preserve">TER VLADO MALEZIJE </w:t>
      </w:r>
      <w:r w:rsidRPr="00CC5F36">
        <w:rPr>
          <w:noProof/>
          <w:sz w:val="23"/>
          <w:szCs w:val="23"/>
          <w:lang w:val="sk-SK"/>
        </w:rPr>
        <w:br/>
        <w:t>NA DRUGI STRANI</w:t>
      </w:r>
    </w:p>
    <w:p w14:paraId="455B00C6" w14:textId="77777777" w:rsidR="00735025" w:rsidRPr="00CC5F36" w:rsidRDefault="00735025" w:rsidP="00CC5F36">
      <w:pPr>
        <w:pStyle w:val="NormalCentered"/>
        <w:spacing w:before="0" w:after="0" w:line="216" w:lineRule="auto"/>
        <w:outlineLvl w:val="0"/>
        <w:rPr>
          <w:rFonts w:asciiTheme="majorBidi" w:hAnsiTheme="majorBidi" w:cstheme="majorBidi"/>
          <w:noProof/>
          <w:sz w:val="22"/>
          <w:szCs w:val="22"/>
          <w:highlight w:val="yellow"/>
          <w:lang w:val="sl-SI"/>
        </w:rPr>
      </w:pPr>
    </w:p>
    <w:p w14:paraId="4F39767C" w14:textId="432448A1" w:rsidR="00735025" w:rsidRPr="00CC5F36" w:rsidRDefault="00A906EC" w:rsidP="00CC5F36">
      <w:pPr>
        <w:pStyle w:val="NormalCentered"/>
        <w:spacing w:before="0" w:after="0" w:line="216" w:lineRule="auto"/>
        <w:outlineLvl w:val="0"/>
        <w:rPr>
          <w:rFonts w:asciiTheme="majorBidi" w:hAnsiTheme="majorBidi" w:cstheme="majorBidi"/>
          <w:noProof/>
          <w:sz w:val="23"/>
          <w:szCs w:val="23"/>
          <w:highlight w:val="yellow"/>
          <w:lang w:val="fi-FI"/>
        </w:rPr>
      </w:pPr>
      <w:r w:rsidRPr="00CC5F36">
        <w:rPr>
          <w:sz w:val="23"/>
          <w:szCs w:val="23"/>
          <w:lang w:val="fi-FI"/>
        </w:rPr>
        <w:t xml:space="preserve">EUROOPAN UNIONIN </w:t>
      </w:r>
      <w:r w:rsidRPr="00CC5F36">
        <w:rPr>
          <w:sz w:val="23"/>
          <w:szCs w:val="23"/>
          <w:lang w:val="fi-FI"/>
        </w:rPr>
        <w:br/>
        <w:t xml:space="preserve">JA SEN JÄSENVALTIOIDEN </w:t>
      </w:r>
      <w:r w:rsidRPr="00CC5F36">
        <w:rPr>
          <w:sz w:val="23"/>
          <w:szCs w:val="23"/>
          <w:lang w:val="fi-FI"/>
        </w:rPr>
        <w:br/>
        <w:t>SEKÄ MALESIAN HALLITUKSEN VÄLINEN</w:t>
      </w:r>
      <w:r w:rsidRPr="00CC5F36">
        <w:rPr>
          <w:sz w:val="23"/>
          <w:szCs w:val="23"/>
          <w:lang w:val="fi-FI"/>
        </w:rPr>
        <w:br/>
        <w:t>KUMPPANUUTTA</w:t>
      </w:r>
      <w:r w:rsidRPr="00CC5F36">
        <w:rPr>
          <w:sz w:val="23"/>
          <w:szCs w:val="23"/>
          <w:lang w:val="fi-FI"/>
        </w:rPr>
        <w:br/>
        <w:t>JA YHTEISTYÖTÄ KOSKEVA</w:t>
      </w:r>
      <w:r w:rsidRPr="00CC5F36">
        <w:rPr>
          <w:sz w:val="23"/>
          <w:szCs w:val="23"/>
          <w:lang w:val="fi-FI"/>
        </w:rPr>
        <w:br/>
        <w:t>PUITESOPIMUS</w:t>
      </w:r>
    </w:p>
    <w:p w14:paraId="6A83429E" w14:textId="77777777" w:rsidR="00735025" w:rsidRPr="00CC5F36" w:rsidRDefault="00735025" w:rsidP="00CC5F36">
      <w:pPr>
        <w:pStyle w:val="NormalCentered"/>
        <w:spacing w:before="0" w:after="0" w:line="216" w:lineRule="auto"/>
        <w:outlineLvl w:val="0"/>
        <w:rPr>
          <w:rFonts w:asciiTheme="majorBidi" w:hAnsiTheme="majorBidi" w:cstheme="majorBidi"/>
          <w:noProof/>
          <w:sz w:val="22"/>
          <w:szCs w:val="22"/>
          <w:highlight w:val="yellow"/>
          <w:lang w:val="fi-FI"/>
        </w:rPr>
      </w:pPr>
    </w:p>
    <w:p w14:paraId="489FA3DB" w14:textId="6590A5CF" w:rsidR="00735025" w:rsidRPr="00CC5F36" w:rsidRDefault="003C60B8" w:rsidP="00CC5F36">
      <w:pPr>
        <w:pStyle w:val="NormalCentered"/>
        <w:spacing w:before="0" w:after="0" w:line="216" w:lineRule="auto"/>
        <w:outlineLvl w:val="0"/>
        <w:rPr>
          <w:rFonts w:asciiTheme="majorBidi" w:hAnsiTheme="majorBidi" w:cstheme="majorBidi"/>
          <w:noProof/>
          <w:sz w:val="23"/>
          <w:szCs w:val="23"/>
          <w:highlight w:val="yellow"/>
          <w:lang w:val="sv-SE"/>
        </w:rPr>
      </w:pPr>
      <w:r w:rsidRPr="00CC5F36">
        <w:rPr>
          <w:sz w:val="23"/>
          <w:szCs w:val="23"/>
          <w:lang w:val="sv-SE"/>
        </w:rPr>
        <w:t xml:space="preserve">RAMAVTAL </w:t>
      </w:r>
      <w:r w:rsidRPr="00CC5F36">
        <w:rPr>
          <w:sz w:val="23"/>
          <w:szCs w:val="23"/>
          <w:lang w:val="sv-SE"/>
        </w:rPr>
        <w:br/>
        <w:t xml:space="preserve">OM PARTNERSKAP OCH SAMARBETE </w:t>
      </w:r>
      <w:r w:rsidRPr="00CC5F36">
        <w:rPr>
          <w:sz w:val="23"/>
          <w:szCs w:val="23"/>
          <w:lang w:val="sv-SE"/>
        </w:rPr>
        <w:br/>
        <w:t xml:space="preserve">MELLAN EUROPEISKA UNIONEN </w:t>
      </w:r>
      <w:r w:rsidRPr="00CC5F36">
        <w:rPr>
          <w:sz w:val="23"/>
          <w:szCs w:val="23"/>
          <w:lang w:val="sv-SE"/>
        </w:rPr>
        <w:br/>
        <w:t xml:space="preserve">OCH DESS MEDLEMSSTATER, Å ENA SIDAN, </w:t>
      </w:r>
      <w:r w:rsidRPr="00CC5F36">
        <w:rPr>
          <w:sz w:val="23"/>
          <w:szCs w:val="23"/>
          <w:lang w:val="sv-SE"/>
        </w:rPr>
        <w:br/>
        <w:t xml:space="preserve">OCH MALAYSIAS REGERING, </w:t>
      </w:r>
      <w:r w:rsidRPr="00CC5F36">
        <w:rPr>
          <w:sz w:val="23"/>
          <w:szCs w:val="23"/>
          <w:lang w:val="sv-SE"/>
        </w:rPr>
        <w:br/>
        <w:t>Å ANDRA SIDAN</w:t>
      </w:r>
    </w:p>
    <w:p w14:paraId="2F5DD716" w14:textId="77777777" w:rsidR="00735025" w:rsidRPr="00CC5F36" w:rsidRDefault="00735025" w:rsidP="00CC5F36">
      <w:pPr>
        <w:pStyle w:val="NormalCentered"/>
        <w:spacing w:before="0" w:after="0" w:line="216" w:lineRule="auto"/>
        <w:outlineLvl w:val="0"/>
        <w:rPr>
          <w:rFonts w:asciiTheme="majorBidi" w:hAnsiTheme="majorBidi" w:cstheme="majorBidi"/>
          <w:noProof/>
          <w:sz w:val="22"/>
          <w:szCs w:val="22"/>
          <w:highlight w:val="yellow"/>
          <w:lang w:val="sv-SE"/>
        </w:rPr>
      </w:pPr>
    </w:p>
    <w:p w14:paraId="70402784" w14:textId="77777777" w:rsidR="008C56E8" w:rsidRPr="00CC5F36" w:rsidRDefault="008C56E8" w:rsidP="00CC5F36">
      <w:pPr>
        <w:spacing w:line="216" w:lineRule="auto"/>
        <w:jc w:val="center"/>
        <w:rPr>
          <w:bCs/>
          <w:sz w:val="23"/>
          <w:szCs w:val="23"/>
          <w:lang w:val="ms-MY"/>
        </w:rPr>
      </w:pPr>
      <w:r w:rsidRPr="00CC5F36">
        <w:rPr>
          <w:bCs/>
          <w:sz w:val="23"/>
          <w:szCs w:val="23"/>
          <w:lang w:val="ms-MY"/>
        </w:rPr>
        <w:t xml:space="preserve">PERJANJIAN RANGKA KERJA </w:t>
      </w:r>
    </w:p>
    <w:p w14:paraId="6838E5AB" w14:textId="77777777" w:rsidR="008C56E8" w:rsidRPr="00CC5F36" w:rsidRDefault="008C56E8" w:rsidP="00CC5F36">
      <w:pPr>
        <w:spacing w:line="216" w:lineRule="auto"/>
        <w:jc w:val="center"/>
        <w:rPr>
          <w:bCs/>
          <w:sz w:val="23"/>
          <w:szCs w:val="23"/>
          <w:lang w:val="ms-MY"/>
        </w:rPr>
      </w:pPr>
      <w:r w:rsidRPr="00CC5F36">
        <w:rPr>
          <w:bCs/>
          <w:sz w:val="23"/>
          <w:szCs w:val="23"/>
          <w:lang w:val="ms-MY"/>
        </w:rPr>
        <w:t xml:space="preserve">MENGENAI PERKONGSIAN DAN KERJASAMA </w:t>
      </w:r>
    </w:p>
    <w:p w14:paraId="69CFAE8E" w14:textId="77777777" w:rsidR="008C56E8" w:rsidRPr="00CC5F36" w:rsidRDefault="008C56E8" w:rsidP="00CC5F36">
      <w:pPr>
        <w:spacing w:line="216" w:lineRule="auto"/>
        <w:jc w:val="center"/>
        <w:rPr>
          <w:bCs/>
          <w:sz w:val="23"/>
          <w:szCs w:val="23"/>
          <w:lang w:val="ms-MY"/>
        </w:rPr>
      </w:pPr>
      <w:r w:rsidRPr="00CC5F36">
        <w:rPr>
          <w:bCs/>
          <w:sz w:val="23"/>
          <w:szCs w:val="23"/>
          <w:lang w:val="ms-MY"/>
        </w:rPr>
        <w:t xml:space="preserve">ANTARA KESATUAN EROPAH </w:t>
      </w:r>
    </w:p>
    <w:p w14:paraId="5F686AD4" w14:textId="77777777" w:rsidR="008C56E8" w:rsidRPr="00CC5F36" w:rsidRDefault="008C56E8" w:rsidP="00CC5F36">
      <w:pPr>
        <w:spacing w:line="216" w:lineRule="auto"/>
        <w:jc w:val="center"/>
        <w:rPr>
          <w:bCs/>
          <w:sz w:val="23"/>
          <w:szCs w:val="23"/>
          <w:lang w:val="ms-MY"/>
        </w:rPr>
      </w:pPr>
      <w:r w:rsidRPr="00CC5F36">
        <w:rPr>
          <w:bCs/>
          <w:sz w:val="23"/>
          <w:szCs w:val="23"/>
          <w:lang w:val="ms-MY"/>
        </w:rPr>
        <w:t>DAN NEGARA ANGGOTA KESATUAN EROPAH, BAGI SATU PIHAK,</w:t>
      </w:r>
    </w:p>
    <w:p w14:paraId="43D740C6" w14:textId="77777777" w:rsidR="008C56E8" w:rsidRPr="00CC5F36" w:rsidRDefault="008C56E8" w:rsidP="00CC5F36">
      <w:pPr>
        <w:spacing w:line="216" w:lineRule="auto"/>
        <w:jc w:val="center"/>
        <w:rPr>
          <w:bCs/>
          <w:sz w:val="23"/>
          <w:szCs w:val="23"/>
          <w:lang w:val="ms-MY"/>
        </w:rPr>
      </w:pPr>
      <w:r w:rsidRPr="00CC5F36">
        <w:rPr>
          <w:bCs/>
          <w:sz w:val="23"/>
          <w:szCs w:val="23"/>
          <w:lang w:val="ms-MY"/>
        </w:rPr>
        <w:t>DENGAN KERAJAAN MALAYSIA,</w:t>
      </w:r>
    </w:p>
    <w:p w14:paraId="33DCCC24" w14:textId="77777777" w:rsidR="008C56E8" w:rsidRPr="00CC5F36" w:rsidRDefault="008C56E8" w:rsidP="00CC5F36">
      <w:pPr>
        <w:spacing w:line="216" w:lineRule="auto"/>
        <w:jc w:val="center"/>
        <w:rPr>
          <w:bCs/>
          <w:sz w:val="23"/>
          <w:szCs w:val="23"/>
          <w:lang w:val="ms-MY"/>
        </w:rPr>
      </w:pPr>
      <w:r w:rsidRPr="00CC5F36">
        <w:rPr>
          <w:bCs/>
          <w:sz w:val="23"/>
          <w:szCs w:val="23"/>
          <w:lang w:val="ms-MY"/>
        </w:rPr>
        <w:t>BAGI PIHAK YANG SATU LAGI</w:t>
      </w:r>
    </w:p>
    <w:p w14:paraId="3C8BFE90" w14:textId="77777777" w:rsidR="001D7A11" w:rsidRPr="00CC5F36" w:rsidRDefault="001D7A11" w:rsidP="001D7A11">
      <w:pPr>
        <w:pStyle w:val="NormalCentered"/>
        <w:spacing w:before="0" w:after="0"/>
        <w:outlineLvl w:val="0"/>
        <w:rPr>
          <w:rFonts w:asciiTheme="majorBidi" w:hAnsiTheme="majorBidi" w:cstheme="majorBidi"/>
          <w:noProof/>
          <w:sz w:val="23"/>
          <w:szCs w:val="23"/>
          <w:lang w:val="uk-UA"/>
        </w:rPr>
      </w:pPr>
    </w:p>
    <w:sectPr w:rsidR="001D7A11" w:rsidRPr="00CC5F36" w:rsidSect="00A46C56">
      <w:footerReference w:type="default" r:id="rId15"/>
      <w:footnotePr>
        <w:numRestart w:val="eachPage"/>
      </w:footnotePr>
      <w:endnotePr>
        <w:numFmt w:val="decimal"/>
      </w:endnotePr>
      <w:pgSz w:w="11906" w:h="16838" w:code="9"/>
      <w:pgMar w:top="567" w:right="1134" w:bottom="567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278BF" w14:textId="77777777" w:rsidR="00515C8A" w:rsidRDefault="00515C8A">
      <w:r>
        <w:separator/>
      </w:r>
    </w:p>
  </w:endnote>
  <w:endnote w:type="continuationSeparator" w:id="0">
    <w:p w14:paraId="21F38113" w14:textId="77777777" w:rsidR="00515C8A" w:rsidRDefault="00515C8A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F635B" w14:textId="77777777" w:rsidR="00895EDA" w:rsidRDefault="00895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5FDCF" w14:textId="30699446" w:rsidR="00164D13" w:rsidRDefault="00B83DA7" w:rsidP="00B83DA7">
    <w:pPr>
      <w:pStyle w:val="Footer"/>
      <w:jc w:val="center"/>
    </w:pPr>
    <w:r w:rsidRPr="00B15A0C">
      <w:t>EU/</w:t>
    </w:r>
    <w:r w:rsidR="008C56E8">
      <w:t>MY</w:t>
    </w:r>
    <w:r>
      <w:t>/</w:t>
    </w:r>
    <w:r w:rsidR="00164D13" w:rsidRPr="00EF2FB1">
      <w:rPr>
        <w:szCs w:val="24"/>
      </w:rPr>
      <w:t xml:space="preserve">X </w:t>
    </w:r>
    <w:r w:rsidR="00164D13">
      <w:rPr>
        <w:szCs w:val="24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13A1" w14:textId="77777777" w:rsidR="00895EDA" w:rsidRDefault="00895ED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2F9AD" w14:textId="3FA0B2B1" w:rsidR="00DC3FF6" w:rsidRDefault="00735025" w:rsidP="00B83DA7">
    <w:pPr>
      <w:pStyle w:val="Footer"/>
      <w:jc w:val="center"/>
    </w:pPr>
    <w:r>
      <w:rPr>
        <w:lang w:val="pt-PT"/>
      </w:rPr>
      <w:t>EU/</w:t>
    </w:r>
    <w:r w:rsidR="008C56E8">
      <w:rPr>
        <w:lang w:val="pt-PT"/>
      </w:rPr>
      <w:t>MY</w:t>
    </w:r>
    <w:r w:rsidR="00DC3FF6" w:rsidRPr="00EF2FB1">
      <w:rPr>
        <w:szCs w:val="24"/>
        <w:lang w:val="fr-FR"/>
      </w:rPr>
      <w:t>/</w:t>
    </w:r>
    <w:r w:rsidR="00DC3FF6" w:rsidRPr="00EF2FB1">
      <w:rPr>
        <w:szCs w:val="24"/>
      </w:rPr>
      <w:t xml:space="preserve">X </w:t>
    </w:r>
    <w:r w:rsidR="00DC3FF6">
      <w:rPr>
        <w:szCs w:val="24"/>
      </w:rPr>
      <w:t>1</w:t>
    </w:r>
    <w:r w:rsidR="00B83DA7">
      <w:t>a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1244A" w14:textId="1485F44A" w:rsidR="00164D13" w:rsidRDefault="00735025" w:rsidP="00B83DA7">
    <w:pPr>
      <w:pStyle w:val="Footer"/>
      <w:jc w:val="center"/>
    </w:pPr>
    <w:r>
      <w:rPr>
        <w:lang w:val="pt-PT"/>
      </w:rPr>
      <w:t>EU/</w:t>
    </w:r>
    <w:r w:rsidR="008C56E8">
      <w:rPr>
        <w:lang w:val="pt-PT"/>
      </w:rPr>
      <w:t>MY</w:t>
    </w:r>
    <w:r w:rsidR="00164D13" w:rsidRPr="00EF2FB1">
      <w:rPr>
        <w:szCs w:val="24"/>
        <w:lang w:val="fr-FR"/>
      </w:rPr>
      <w:t>/</w:t>
    </w:r>
    <w:r w:rsidR="00164D13">
      <w:t>X 1</w:t>
    </w:r>
    <w:r w:rsidR="00B83DA7"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1ACE2" w14:textId="77777777" w:rsidR="00515C8A" w:rsidRDefault="00515C8A">
      <w:pPr>
        <w:pStyle w:val="FootnoteText"/>
      </w:pPr>
      <w:r>
        <w:separator/>
      </w:r>
    </w:p>
  </w:footnote>
  <w:footnote w:type="continuationSeparator" w:id="0">
    <w:p w14:paraId="1FC6AB1A" w14:textId="77777777" w:rsidR="00515C8A" w:rsidRDefault="00515C8A">
      <w:pPr>
        <w:pStyle w:val="FootnoteText"/>
      </w:pPr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8F" w14:textId="77777777" w:rsidR="00895EDA" w:rsidRDefault="00895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7A50" w14:textId="77777777" w:rsidR="00895EDA" w:rsidRDefault="00895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227" w14:textId="77777777" w:rsidR="00895EDA" w:rsidRDefault="00895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 w15:restartNumberingAfterBreak="0">
    <w:nsid w:val="22D918D1"/>
    <w:multiLevelType w:val="multilevel"/>
    <w:tmpl w:val="DE2606C8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5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4321140B"/>
    <w:multiLevelType w:val="singleLevel"/>
    <w:tmpl w:val="D69CE13E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8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46601770"/>
    <w:multiLevelType w:val="multilevel"/>
    <w:tmpl w:val="7A1CDFEC"/>
    <w:lvl w:ilvl="0">
      <w:start w:val="1"/>
      <w:numFmt w:val="decimal"/>
      <w:pStyle w:val="NumPar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4E71E4"/>
    <w:multiLevelType w:val="singleLevel"/>
    <w:tmpl w:val="21145626"/>
    <w:lvl w:ilvl="0">
      <w:start w:val="1"/>
      <w:numFmt w:val="decimal"/>
      <w:pStyle w:val="Par-number10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"/>
  </w:num>
  <w:num w:numId="5">
    <w:abstractNumId w:val="8"/>
  </w:num>
  <w:num w:numId="6">
    <w:abstractNumId w:val="5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_tradnl" w:vendorID="64" w:dllVersion="131078" w:nlCheck="1" w:checkStyle="0"/>
  <w:activeWritingStyle w:appName="MSWord" w:lang="en-GB" w:vendorID="64" w:dllVersion="131078" w:nlCheck="1" w:checkStyle="1"/>
  <w:activeWritingStyle w:appName="MSWord" w:lang="fr-BE" w:vendorID="64" w:dllVersion="131078" w:nlCheck="1" w:checkStyle="0"/>
  <w:activeWritingStyle w:appName="MSWord" w:lang="en-US" w:vendorID="8" w:dllVersion="513" w:checkStyle="1"/>
  <w:activeWritingStyle w:appName="MSWord" w:lang="en-GB" w:vendorID="8" w:dllVersion="513" w:checkStyle="1"/>
  <w:activeWritingStyle w:appName="MSWord" w:lang="fr-FR" w:vendorID="9" w:dllVersion="512" w:checkStyle="1"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da-DK" w:vendorID="666" w:dllVersion="513" w:checkStyle="1"/>
  <w:activeWritingStyle w:appName="MSWord" w:lang="it-IT" w:vendorID="3" w:dllVersion="517" w:checkStyle="1"/>
  <w:activeWritingStyle w:appName="MSWord" w:lang="nl-NL" w:vendorID="1" w:dllVersion="512" w:checkStyle="1"/>
  <w:activeWritingStyle w:appName="MSWord" w:lang="pt-PT" w:vendorID="13" w:dllVersion="513" w:checkStyle="1"/>
  <w:activeWritingStyle w:appName="MSWord" w:lang="fi-FI" w:vendorID="666" w:dllVersion="513" w:checkStyle="1"/>
  <w:activeWritingStyle w:appName="MSWord" w:lang="sv-SE" w:vendorID="666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W_DocType" w:val="_GENES"/>
  </w:docVars>
  <w:rsids>
    <w:rsidRoot w:val="009048AF"/>
    <w:rsid w:val="00006981"/>
    <w:rsid w:val="000106D5"/>
    <w:rsid w:val="00016B3F"/>
    <w:rsid w:val="0002366A"/>
    <w:rsid w:val="00030AC9"/>
    <w:rsid w:val="000405F5"/>
    <w:rsid w:val="00045091"/>
    <w:rsid w:val="000508D7"/>
    <w:rsid w:val="00054BDE"/>
    <w:rsid w:val="0005660D"/>
    <w:rsid w:val="000639BA"/>
    <w:rsid w:val="00073EA9"/>
    <w:rsid w:val="000858FC"/>
    <w:rsid w:val="000A4ED0"/>
    <w:rsid w:val="000B5C6D"/>
    <w:rsid w:val="000E2C0C"/>
    <w:rsid w:val="000F37A4"/>
    <w:rsid w:val="000F745D"/>
    <w:rsid w:val="00106074"/>
    <w:rsid w:val="00124ADA"/>
    <w:rsid w:val="0014195D"/>
    <w:rsid w:val="00144692"/>
    <w:rsid w:val="00156669"/>
    <w:rsid w:val="001635EF"/>
    <w:rsid w:val="00164D13"/>
    <w:rsid w:val="001719E7"/>
    <w:rsid w:val="00186FD6"/>
    <w:rsid w:val="001A3AFA"/>
    <w:rsid w:val="001B263E"/>
    <w:rsid w:val="001C4153"/>
    <w:rsid w:val="001C7C2E"/>
    <w:rsid w:val="001D7A11"/>
    <w:rsid w:val="001E13C5"/>
    <w:rsid w:val="001E4151"/>
    <w:rsid w:val="00215F67"/>
    <w:rsid w:val="002247E7"/>
    <w:rsid w:val="0022544D"/>
    <w:rsid w:val="00225E47"/>
    <w:rsid w:val="00226CDE"/>
    <w:rsid w:val="00246C62"/>
    <w:rsid w:val="002708BA"/>
    <w:rsid w:val="002924C1"/>
    <w:rsid w:val="002D323D"/>
    <w:rsid w:val="002D5FC9"/>
    <w:rsid w:val="002E167E"/>
    <w:rsid w:val="002F6461"/>
    <w:rsid w:val="003050CB"/>
    <w:rsid w:val="0031388D"/>
    <w:rsid w:val="003213A4"/>
    <w:rsid w:val="00321750"/>
    <w:rsid w:val="003346A9"/>
    <w:rsid w:val="00363678"/>
    <w:rsid w:val="00364D68"/>
    <w:rsid w:val="00395CD1"/>
    <w:rsid w:val="003A039A"/>
    <w:rsid w:val="003A12DD"/>
    <w:rsid w:val="003C60B8"/>
    <w:rsid w:val="003C7D47"/>
    <w:rsid w:val="003D50AE"/>
    <w:rsid w:val="003E311C"/>
    <w:rsid w:val="00400A2B"/>
    <w:rsid w:val="0041098D"/>
    <w:rsid w:val="004227E8"/>
    <w:rsid w:val="004316E2"/>
    <w:rsid w:val="00454FF9"/>
    <w:rsid w:val="00463285"/>
    <w:rsid w:val="00480E44"/>
    <w:rsid w:val="00484598"/>
    <w:rsid w:val="00485047"/>
    <w:rsid w:val="0049217F"/>
    <w:rsid w:val="00493A01"/>
    <w:rsid w:val="004A0D30"/>
    <w:rsid w:val="004A1B8C"/>
    <w:rsid w:val="004B56DE"/>
    <w:rsid w:val="004C270E"/>
    <w:rsid w:val="004F7961"/>
    <w:rsid w:val="00515C8A"/>
    <w:rsid w:val="005172E3"/>
    <w:rsid w:val="00521521"/>
    <w:rsid w:val="0054786E"/>
    <w:rsid w:val="0055489D"/>
    <w:rsid w:val="00571644"/>
    <w:rsid w:val="00572CF7"/>
    <w:rsid w:val="00582031"/>
    <w:rsid w:val="00584428"/>
    <w:rsid w:val="005C3C4B"/>
    <w:rsid w:val="005D3EC3"/>
    <w:rsid w:val="005D3F4F"/>
    <w:rsid w:val="005E1FB8"/>
    <w:rsid w:val="005F2299"/>
    <w:rsid w:val="005F5B41"/>
    <w:rsid w:val="00602955"/>
    <w:rsid w:val="00605C6B"/>
    <w:rsid w:val="00621947"/>
    <w:rsid w:val="00621E32"/>
    <w:rsid w:val="006406F6"/>
    <w:rsid w:val="00675384"/>
    <w:rsid w:val="00690B5F"/>
    <w:rsid w:val="00692622"/>
    <w:rsid w:val="006A1489"/>
    <w:rsid w:val="006B5537"/>
    <w:rsid w:val="006B576E"/>
    <w:rsid w:val="006C3657"/>
    <w:rsid w:val="006E5C32"/>
    <w:rsid w:val="006F0437"/>
    <w:rsid w:val="0071524A"/>
    <w:rsid w:val="0072263D"/>
    <w:rsid w:val="00727304"/>
    <w:rsid w:val="00731988"/>
    <w:rsid w:val="00735025"/>
    <w:rsid w:val="00747766"/>
    <w:rsid w:val="007602C0"/>
    <w:rsid w:val="00763350"/>
    <w:rsid w:val="007670E3"/>
    <w:rsid w:val="00770DFA"/>
    <w:rsid w:val="007834B1"/>
    <w:rsid w:val="007C48A1"/>
    <w:rsid w:val="007D7DC7"/>
    <w:rsid w:val="007E26C6"/>
    <w:rsid w:val="007F4F37"/>
    <w:rsid w:val="0080122F"/>
    <w:rsid w:val="008032C6"/>
    <w:rsid w:val="00856282"/>
    <w:rsid w:val="00861E7B"/>
    <w:rsid w:val="00862066"/>
    <w:rsid w:val="00877C3E"/>
    <w:rsid w:val="00881DC9"/>
    <w:rsid w:val="00895EDA"/>
    <w:rsid w:val="008A7099"/>
    <w:rsid w:val="008B7934"/>
    <w:rsid w:val="008C56E8"/>
    <w:rsid w:val="00900438"/>
    <w:rsid w:val="009048AF"/>
    <w:rsid w:val="00904BB0"/>
    <w:rsid w:val="00927815"/>
    <w:rsid w:val="00934A9C"/>
    <w:rsid w:val="0095114F"/>
    <w:rsid w:val="00954774"/>
    <w:rsid w:val="00954BC8"/>
    <w:rsid w:val="0098240D"/>
    <w:rsid w:val="00983CF5"/>
    <w:rsid w:val="00996427"/>
    <w:rsid w:val="009B7B9E"/>
    <w:rsid w:val="009C0B28"/>
    <w:rsid w:val="009D0FDA"/>
    <w:rsid w:val="009D4C6D"/>
    <w:rsid w:val="009E15CF"/>
    <w:rsid w:val="009F2524"/>
    <w:rsid w:val="00A071E7"/>
    <w:rsid w:val="00A12768"/>
    <w:rsid w:val="00A16B87"/>
    <w:rsid w:val="00A44C94"/>
    <w:rsid w:val="00A46C56"/>
    <w:rsid w:val="00A5144B"/>
    <w:rsid w:val="00A60043"/>
    <w:rsid w:val="00A640C1"/>
    <w:rsid w:val="00A84C3D"/>
    <w:rsid w:val="00A906EC"/>
    <w:rsid w:val="00AB053A"/>
    <w:rsid w:val="00AC2090"/>
    <w:rsid w:val="00AC3548"/>
    <w:rsid w:val="00AD1A05"/>
    <w:rsid w:val="00AD344B"/>
    <w:rsid w:val="00AD539C"/>
    <w:rsid w:val="00AD7C53"/>
    <w:rsid w:val="00AE56A7"/>
    <w:rsid w:val="00B01F31"/>
    <w:rsid w:val="00B14C39"/>
    <w:rsid w:val="00B178AB"/>
    <w:rsid w:val="00B34B95"/>
    <w:rsid w:val="00B429DF"/>
    <w:rsid w:val="00B466F0"/>
    <w:rsid w:val="00B67ECB"/>
    <w:rsid w:val="00B74288"/>
    <w:rsid w:val="00B74707"/>
    <w:rsid w:val="00B83DA7"/>
    <w:rsid w:val="00B86817"/>
    <w:rsid w:val="00B952E4"/>
    <w:rsid w:val="00BA1725"/>
    <w:rsid w:val="00BA3D9B"/>
    <w:rsid w:val="00BA778F"/>
    <w:rsid w:val="00BE794E"/>
    <w:rsid w:val="00BF19C6"/>
    <w:rsid w:val="00BF5218"/>
    <w:rsid w:val="00C0281C"/>
    <w:rsid w:val="00C16072"/>
    <w:rsid w:val="00C37E58"/>
    <w:rsid w:val="00C407C6"/>
    <w:rsid w:val="00C513A7"/>
    <w:rsid w:val="00C56D0B"/>
    <w:rsid w:val="00C6483C"/>
    <w:rsid w:val="00C724BF"/>
    <w:rsid w:val="00C7407E"/>
    <w:rsid w:val="00C973C4"/>
    <w:rsid w:val="00CB1622"/>
    <w:rsid w:val="00CB1A57"/>
    <w:rsid w:val="00CC19F7"/>
    <w:rsid w:val="00CC5F36"/>
    <w:rsid w:val="00CD2828"/>
    <w:rsid w:val="00CD4B61"/>
    <w:rsid w:val="00CE451E"/>
    <w:rsid w:val="00CE5C41"/>
    <w:rsid w:val="00CF0D92"/>
    <w:rsid w:val="00CF0FDA"/>
    <w:rsid w:val="00D04462"/>
    <w:rsid w:val="00D07975"/>
    <w:rsid w:val="00D136A5"/>
    <w:rsid w:val="00D16F7B"/>
    <w:rsid w:val="00D20019"/>
    <w:rsid w:val="00D26EC0"/>
    <w:rsid w:val="00D3486F"/>
    <w:rsid w:val="00D40B43"/>
    <w:rsid w:val="00D50CA1"/>
    <w:rsid w:val="00D52666"/>
    <w:rsid w:val="00D543AF"/>
    <w:rsid w:val="00D75248"/>
    <w:rsid w:val="00D76A0E"/>
    <w:rsid w:val="00D8576E"/>
    <w:rsid w:val="00D924CE"/>
    <w:rsid w:val="00D93014"/>
    <w:rsid w:val="00DA61E2"/>
    <w:rsid w:val="00DC2036"/>
    <w:rsid w:val="00DC3FF6"/>
    <w:rsid w:val="00E064BB"/>
    <w:rsid w:val="00E06C84"/>
    <w:rsid w:val="00E10B10"/>
    <w:rsid w:val="00E20799"/>
    <w:rsid w:val="00E231E3"/>
    <w:rsid w:val="00E367B1"/>
    <w:rsid w:val="00E4139D"/>
    <w:rsid w:val="00E42920"/>
    <w:rsid w:val="00E42D9D"/>
    <w:rsid w:val="00E552FE"/>
    <w:rsid w:val="00E66C5E"/>
    <w:rsid w:val="00E8543B"/>
    <w:rsid w:val="00E85707"/>
    <w:rsid w:val="00EA6C11"/>
    <w:rsid w:val="00ED7EDC"/>
    <w:rsid w:val="00EF0A48"/>
    <w:rsid w:val="00EF4352"/>
    <w:rsid w:val="00F045F6"/>
    <w:rsid w:val="00F07423"/>
    <w:rsid w:val="00F23413"/>
    <w:rsid w:val="00F45979"/>
    <w:rsid w:val="00F47CB0"/>
    <w:rsid w:val="00F52D6F"/>
    <w:rsid w:val="00F53018"/>
    <w:rsid w:val="00F542EA"/>
    <w:rsid w:val="00F61A07"/>
    <w:rsid w:val="00F63B4D"/>
    <w:rsid w:val="00F879D7"/>
    <w:rsid w:val="00F87B52"/>
    <w:rsid w:val="00F90278"/>
    <w:rsid w:val="00F94261"/>
    <w:rsid w:val="00FA2B9A"/>
    <w:rsid w:val="00FA5D0D"/>
    <w:rsid w:val="00FB30BC"/>
    <w:rsid w:val="00FD1EB5"/>
    <w:rsid w:val="00FD4B33"/>
    <w:rsid w:val="00FD65FD"/>
    <w:rsid w:val="00FF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6390B373"/>
  <w15:docId w15:val="{7C17763F-EE01-41A7-AC1A-C0E58219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360" w:lineRule="auto"/>
    </w:pPr>
    <w:rPr>
      <w:sz w:val="24"/>
      <w:lang w:val="es-ES_tradnl" w:eastAsia="fr-BE"/>
    </w:rPr>
  </w:style>
  <w:style w:type="paragraph" w:styleId="Heading1">
    <w:name w:val="heading 1"/>
    <w:basedOn w:val="Normal"/>
    <w:next w:val="Text1"/>
    <w:qFormat/>
    <w:pPr>
      <w:keepNext/>
      <w:widowControl/>
      <w:numPr>
        <w:numId w:val="10"/>
      </w:numPr>
      <w:spacing w:before="360" w:after="120" w:line="240" w:lineRule="auto"/>
      <w:jc w:val="both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widowControl/>
      <w:numPr>
        <w:ilvl w:val="1"/>
        <w:numId w:val="11"/>
      </w:numPr>
      <w:spacing w:before="120" w:after="120" w:line="240" w:lineRule="auto"/>
      <w:jc w:val="both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widowControl/>
      <w:numPr>
        <w:ilvl w:val="2"/>
        <w:numId w:val="12"/>
      </w:numPr>
      <w:spacing w:before="120" w:after="120" w:line="240" w:lineRule="auto"/>
      <w:jc w:val="both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widowControl/>
      <w:numPr>
        <w:ilvl w:val="3"/>
        <w:numId w:val="13"/>
      </w:numPr>
      <w:spacing w:before="120" w:after="120" w:line="240" w:lineRule="auto"/>
      <w:jc w:val="both"/>
      <w:outlineLvl w:val="3"/>
    </w:pPr>
  </w:style>
  <w:style w:type="paragraph" w:styleId="Heading5">
    <w:name w:val="heading 5"/>
    <w:basedOn w:val="Normal"/>
    <w:next w:val="Normal"/>
    <w:qFormat/>
    <w:pPr>
      <w:widowControl/>
      <w:spacing w:before="240" w:after="60" w:line="240" w:lineRule="auto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widowControl/>
      <w:spacing w:before="240" w:after="60" w:line="240" w:lineRule="auto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widowControl/>
      <w:spacing w:before="240" w:after="60" w:line="240" w:lineRule="auto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widowControl/>
      <w:spacing w:before="240" w:after="60" w:line="240" w:lineRule="auto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widowControl/>
      <w:spacing w:before="240" w:after="60" w:line="240" w:lineRule="auto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widowControl/>
      <w:spacing w:before="120" w:after="120" w:line="240" w:lineRule="auto"/>
      <w:ind w:left="851"/>
      <w:jc w:val="both"/>
    </w:pPr>
  </w:style>
  <w:style w:type="paragraph" w:customStyle="1" w:styleId="Text2">
    <w:name w:val="Text 2"/>
    <w:basedOn w:val="Normal"/>
    <w:pPr>
      <w:widowControl/>
      <w:spacing w:before="120" w:after="120" w:line="240" w:lineRule="auto"/>
      <w:ind w:left="851"/>
      <w:jc w:val="both"/>
    </w:pPr>
  </w:style>
  <w:style w:type="paragraph" w:customStyle="1" w:styleId="Text3">
    <w:name w:val="Text 3"/>
    <w:basedOn w:val="Normal"/>
    <w:pPr>
      <w:widowControl/>
      <w:spacing w:before="120" w:after="120" w:line="240" w:lineRule="auto"/>
      <w:ind w:left="851"/>
      <w:jc w:val="both"/>
    </w:pPr>
  </w:style>
  <w:style w:type="paragraph" w:customStyle="1" w:styleId="Text4">
    <w:name w:val="Text 4"/>
    <w:basedOn w:val="Normal"/>
    <w:pPr>
      <w:widowControl/>
      <w:spacing w:before="120" w:after="120" w:line="240" w:lineRule="auto"/>
      <w:ind w:left="851"/>
      <w:jc w:val="both"/>
    </w:pPr>
  </w:style>
  <w:style w:type="paragraph" w:styleId="Footer">
    <w:name w:val="footer"/>
    <w:basedOn w:val="Normal"/>
    <w:pPr>
      <w:tabs>
        <w:tab w:val="center" w:pos="4820"/>
        <w:tab w:val="center" w:pos="7371"/>
        <w:tab w:val="right" w:pos="9639"/>
      </w:tabs>
      <w:spacing w:line="240" w:lineRule="auto"/>
    </w:pPr>
  </w:style>
  <w:style w:type="paragraph" w:customStyle="1" w:styleId="EntInstit">
    <w:name w:val="EntInstit"/>
    <w:basedOn w:val="Normal"/>
    <w:pPr>
      <w:spacing w:line="240" w:lineRule="auto"/>
      <w:jc w:val="right"/>
    </w:pPr>
    <w:rPr>
      <w:b/>
    </w:rPr>
  </w:style>
  <w:style w:type="paragraph" w:customStyle="1" w:styleId="EntRefer">
    <w:name w:val="EntRefer"/>
    <w:basedOn w:val="Normal"/>
    <w:pPr>
      <w:spacing w:line="240" w:lineRule="auto"/>
    </w:pPr>
    <w:rPr>
      <w:b/>
    </w:rPr>
  </w:style>
  <w:style w:type="paragraph" w:customStyle="1" w:styleId="Par-number11">
    <w:name w:val="Par-number 1)"/>
    <w:basedOn w:val="Normal"/>
    <w:next w:val="Normal"/>
    <w:pPr>
      <w:tabs>
        <w:tab w:val="num" w:pos="567"/>
      </w:tabs>
      <w:ind w:left="567" w:hanging="567"/>
    </w:pPr>
  </w:style>
  <w:style w:type="paragraph" w:customStyle="1" w:styleId="EntEmet">
    <w:name w:val="EntEme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</w:style>
  <w:style w:type="character" w:styleId="FootnoteReference">
    <w:name w:val="footnote reference"/>
    <w:semiHidden/>
    <w:rPr>
      <w:b/>
      <w:vertAlign w:val="superscript"/>
    </w:rPr>
  </w:style>
  <w:style w:type="paragraph" w:styleId="FootnoteText">
    <w:name w:val="footnote text"/>
    <w:basedOn w:val="Normal"/>
    <w:link w:val="FootnoteTextChar"/>
    <w:semiHidden/>
    <w:pPr>
      <w:tabs>
        <w:tab w:val="left" w:pos="567"/>
      </w:tabs>
      <w:spacing w:line="240" w:lineRule="auto"/>
      <w:ind w:left="567" w:hanging="567"/>
    </w:pPr>
  </w:style>
  <w:style w:type="paragraph" w:styleId="Header">
    <w:name w:val="header"/>
    <w:basedOn w:val="Normal"/>
    <w:pPr>
      <w:tabs>
        <w:tab w:val="center" w:pos="4820"/>
        <w:tab w:val="right" w:pos="7371"/>
        <w:tab w:val="right" w:pos="9639"/>
      </w:tabs>
      <w:spacing w:line="240" w:lineRule="auto"/>
    </w:pPr>
  </w:style>
  <w:style w:type="paragraph" w:customStyle="1" w:styleId="Par-bullet">
    <w:name w:val="Par-bullet"/>
    <w:basedOn w:val="Normal"/>
    <w:next w:val="Normal"/>
    <w:pPr>
      <w:numPr>
        <w:numId w:val="3"/>
      </w:numPr>
    </w:pPr>
  </w:style>
  <w:style w:type="paragraph" w:customStyle="1" w:styleId="Par-equal">
    <w:name w:val="Par-equal"/>
    <w:basedOn w:val="Normal"/>
    <w:next w:val="Normal"/>
    <w:pPr>
      <w:numPr>
        <w:numId w:val="5"/>
      </w:numPr>
    </w:pPr>
  </w:style>
  <w:style w:type="paragraph" w:styleId="TOC1">
    <w:name w:val="toc 1"/>
    <w:basedOn w:val="Normal"/>
    <w:next w:val="Normal"/>
    <w:semiHidden/>
    <w:pPr>
      <w:tabs>
        <w:tab w:val="left" w:pos="567"/>
        <w:tab w:val="right" w:leader="dot" w:pos="9639"/>
      </w:tabs>
      <w:ind w:left="567" w:right="567" w:hanging="567"/>
    </w:pPr>
  </w:style>
  <w:style w:type="paragraph" w:customStyle="1" w:styleId="Par-number1">
    <w:name w:val="Par-number (1)"/>
    <w:basedOn w:val="Normal"/>
    <w:next w:val="Normal"/>
    <w:pPr>
      <w:numPr>
        <w:numId w:val="6"/>
      </w:numPr>
    </w:pPr>
  </w:style>
  <w:style w:type="paragraph" w:customStyle="1" w:styleId="Par-number10">
    <w:name w:val="Par-number 1."/>
    <w:basedOn w:val="Normal"/>
    <w:next w:val="Normal"/>
    <w:pPr>
      <w:numPr>
        <w:numId w:val="7"/>
      </w:numPr>
    </w:pPr>
  </w:style>
  <w:style w:type="paragraph" w:customStyle="1" w:styleId="Par-numberI">
    <w:name w:val="Par-number I."/>
    <w:basedOn w:val="Normal"/>
    <w:next w:val="Normal"/>
    <w:pPr>
      <w:numPr>
        <w:numId w:val="9"/>
      </w:numPr>
    </w:pPr>
  </w:style>
  <w:style w:type="paragraph" w:customStyle="1" w:styleId="Par-dash">
    <w:name w:val="Par-dash"/>
    <w:basedOn w:val="Normal"/>
    <w:next w:val="Normal"/>
    <w:pPr>
      <w:numPr>
        <w:numId w:val="4"/>
      </w:numPr>
    </w:pPr>
  </w:style>
  <w:style w:type="paragraph" w:customStyle="1" w:styleId="EntLogo">
    <w:name w:val="EntLogo"/>
    <w:basedOn w:val="Normal"/>
    <w:next w:val="EntInstit"/>
    <w:rPr>
      <w:b/>
    </w:rPr>
  </w:style>
  <w:style w:type="paragraph" w:customStyle="1" w:styleId="FooterLandscape">
    <w:name w:val="FooterLandscape"/>
    <w:basedOn w:val="Footer"/>
    <w:pPr>
      <w:tabs>
        <w:tab w:val="clear" w:pos="4820"/>
        <w:tab w:val="clear" w:pos="9639"/>
        <w:tab w:val="center" w:pos="11340"/>
        <w:tab w:val="right" w:pos="14572"/>
      </w:tabs>
    </w:pPr>
  </w:style>
  <w:style w:type="paragraph" w:customStyle="1" w:styleId="Par-numberA">
    <w:name w:val="Par-number A."/>
    <w:basedOn w:val="Normal"/>
    <w:next w:val="Normal"/>
    <w:pPr>
      <w:numPr>
        <w:numId w:val="8"/>
      </w:numPr>
    </w:pPr>
  </w:style>
  <w:style w:type="paragraph" w:styleId="TOC2">
    <w:name w:val="toc 2"/>
    <w:basedOn w:val="Normal"/>
    <w:next w:val="Normal"/>
    <w:semiHidden/>
    <w:pPr>
      <w:tabs>
        <w:tab w:val="left" w:pos="1134"/>
        <w:tab w:val="right" w:leader="dot" w:pos="9639"/>
      </w:tabs>
      <w:ind w:left="1134" w:right="567" w:hanging="567"/>
    </w:pPr>
  </w:style>
  <w:style w:type="paragraph" w:styleId="TOC3">
    <w:name w:val="toc 3"/>
    <w:basedOn w:val="Normal"/>
    <w:next w:val="Normal"/>
    <w:semiHidden/>
    <w:pPr>
      <w:tabs>
        <w:tab w:val="left" w:pos="1701"/>
        <w:tab w:val="right" w:leader="dot" w:pos="9639"/>
      </w:tabs>
      <w:ind w:left="1701" w:right="567" w:hanging="567"/>
    </w:pPr>
  </w:style>
  <w:style w:type="paragraph" w:styleId="TOC4">
    <w:name w:val="toc 4"/>
    <w:basedOn w:val="Normal"/>
    <w:next w:val="Normal"/>
    <w:semiHidden/>
    <w:pPr>
      <w:tabs>
        <w:tab w:val="left" w:pos="2268"/>
        <w:tab w:val="right" w:pos="9639"/>
      </w:tabs>
      <w:ind w:left="2268" w:right="567" w:hanging="567"/>
    </w:pPr>
  </w:style>
  <w:style w:type="paragraph" w:styleId="TOC5">
    <w:name w:val="toc 5"/>
    <w:basedOn w:val="Normal"/>
    <w:next w:val="Normal"/>
    <w:semiHidden/>
    <w:pPr>
      <w:tabs>
        <w:tab w:val="left" w:pos="2835"/>
        <w:tab w:val="right" w:leader="dot" w:pos="9639"/>
      </w:tabs>
      <w:ind w:left="2835" w:right="567" w:hanging="567"/>
    </w:pPr>
  </w:style>
  <w:style w:type="paragraph" w:styleId="TOC6">
    <w:name w:val="toc 6"/>
    <w:basedOn w:val="Normal"/>
    <w:next w:val="Normal"/>
    <w:semiHidden/>
    <w:pPr>
      <w:tabs>
        <w:tab w:val="left" w:pos="3402"/>
        <w:tab w:val="right" w:leader="dot" w:pos="9639"/>
      </w:tabs>
      <w:ind w:left="3402" w:right="567" w:hanging="567"/>
    </w:pPr>
  </w:style>
  <w:style w:type="paragraph" w:styleId="TOC7">
    <w:name w:val="toc 7"/>
    <w:basedOn w:val="Normal"/>
    <w:next w:val="Normal"/>
    <w:semiHidden/>
    <w:pPr>
      <w:tabs>
        <w:tab w:val="left" w:pos="3969"/>
        <w:tab w:val="right" w:leader="dot" w:pos="9639"/>
      </w:tabs>
      <w:ind w:left="3969" w:right="567" w:hanging="567"/>
    </w:pPr>
  </w:style>
  <w:style w:type="paragraph" w:styleId="TOC8">
    <w:name w:val="toc 8"/>
    <w:basedOn w:val="Normal"/>
    <w:next w:val="Normal"/>
    <w:semiHidden/>
    <w:pPr>
      <w:tabs>
        <w:tab w:val="left" w:pos="4536"/>
        <w:tab w:val="right" w:leader="dot" w:pos="9639"/>
      </w:tabs>
      <w:ind w:left="4536" w:right="567" w:hanging="567"/>
    </w:pPr>
  </w:style>
  <w:style w:type="paragraph" w:styleId="TOC9">
    <w:name w:val="toc 9"/>
    <w:basedOn w:val="Normal"/>
    <w:next w:val="Normal"/>
    <w:semiHidden/>
    <w:pPr>
      <w:tabs>
        <w:tab w:val="left" w:pos="5103"/>
        <w:tab w:val="right" w:leader="dot" w:pos="9639"/>
      </w:tabs>
      <w:ind w:left="5103" w:right="567" w:hanging="567"/>
    </w:pPr>
  </w:style>
  <w:style w:type="paragraph" w:styleId="EndnoteText">
    <w:name w:val="endnote text"/>
    <w:basedOn w:val="Normal"/>
    <w:link w:val="EndnoteTextChar"/>
    <w:semiHidden/>
    <w:pPr>
      <w:tabs>
        <w:tab w:val="left" w:pos="567"/>
      </w:tabs>
      <w:spacing w:line="240" w:lineRule="auto"/>
      <w:ind w:left="567" w:hanging="567"/>
    </w:pPr>
  </w:style>
  <w:style w:type="character" w:styleId="EndnoteReference">
    <w:name w:val="endnote reference"/>
    <w:semiHidden/>
    <w:rPr>
      <w:b/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AC">
    <w:name w:val="AC"/>
    <w:basedOn w:val="Normal"/>
    <w:next w:val="Normal"/>
    <w:rPr>
      <w:b/>
      <w:sz w:val="40"/>
    </w:rPr>
  </w:style>
  <w:style w:type="character" w:styleId="PageNumber">
    <w:name w:val="page number"/>
    <w:basedOn w:val="DefaultParagraphFont"/>
  </w:style>
  <w:style w:type="paragraph" w:customStyle="1" w:styleId="Par-numberi0">
    <w:name w:val="Par-number (i)"/>
    <w:basedOn w:val="Normal"/>
    <w:next w:val="Normal"/>
    <w:pPr>
      <w:numPr>
        <w:numId w:val="1"/>
      </w:numPr>
      <w:tabs>
        <w:tab w:val="clear" w:pos="720"/>
        <w:tab w:val="left" w:pos="567"/>
      </w:tabs>
    </w:pPr>
  </w:style>
  <w:style w:type="paragraph" w:customStyle="1" w:styleId="Par-numbera0">
    <w:name w:val="Par-number (a)"/>
    <w:basedOn w:val="Normal"/>
    <w:next w:val="Normal"/>
    <w:pPr>
      <w:numPr>
        <w:numId w:val="2"/>
      </w:numPr>
    </w:pPr>
  </w:style>
  <w:style w:type="paragraph" w:customStyle="1" w:styleId="Point0">
    <w:name w:val="Point 0"/>
    <w:basedOn w:val="Normal"/>
    <w:pPr>
      <w:widowControl/>
      <w:spacing w:before="120" w:after="120" w:line="240" w:lineRule="auto"/>
      <w:ind w:left="851" w:hanging="851"/>
      <w:jc w:val="both"/>
    </w:pPr>
  </w:style>
  <w:style w:type="paragraph" w:customStyle="1" w:styleId="Point1">
    <w:name w:val="Point 1"/>
    <w:basedOn w:val="Normal"/>
    <w:pPr>
      <w:widowControl/>
      <w:spacing w:before="120" w:after="120" w:line="240" w:lineRule="auto"/>
      <w:ind w:left="1418" w:hanging="567"/>
      <w:jc w:val="both"/>
    </w:pPr>
  </w:style>
  <w:style w:type="paragraph" w:customStyle="1" w:styleId="Point2">
    <w:name w:val="Point 2"/>
    <w:basedOn w:val="Normal"/>
    <w:pPr>
      <w:widowControl/>
      <w:spacing w:before="120" w:after="120" w:line="240" w:lineRule="auto"/>
      <w:ind w:left="1985" w:hanging="567"/>
      <w:jc w:val="both"/>
    </w:pPr>
  </w:style>
  <w:style w:type="paragraph" w:customStyle="1" w:styleId="Point3">
    <w:name w:val="Point 3"/>
    <w:basedOn w:val="Normal"/>
    <w:pPr>
      <w:widowControl/>
      <w:spacing w:before="120" w:after="120" w:line="240" w:lineRule="auto"/>
      <w:ind w:left="2552" w:hanging="567"/>
      <w:jc w:val="both"/>
    </w:pPr>
  </w:style>
  <w:style w:type="paragraph" w:customStyle="1" w:styleId="Point4">
    <w:name w:val="Point 4"/>
    <w:basedOn w:val="Normal"/>
    <w:pPr>
      <w:widowControl/>
      <w:spacing w:before="120" w:after="120" w:line="240" w:lineRule="auto"/>
      <w:ind w:left="3119" w:hanging="567"/>
      <w:jc w:val="both"/>
    </w:pPr>
  </w:style>
  <w:style w:type="paragraph" w:customStyle="1" w:styleId="ManualHeading1">
    <w:name w:val="Manual Heading 1"/>
    <w:basedOn w:val="Heading1"/>
    <w:next w:val="Text1"/>
  </w:style>
  <w:style w:type="paragraph" w:customStyle="1" w:styleId="ManualHeading2">
    <w:name w:val="Manual Heading 2"/>
    <w:basedOn w:val="Heading2"/>
    <w:next w:val="Text2"/>
  </w:style>
  <w:style w:type="paragraph" w:customStyle="1" w:styleId="ManualHeading3">
    <w:name w:val="Manual Heading 3"/>
    <w:basedOn w:val="Heading3"/>
    <w:next w:val="Text3"/>
  </w:style>
  <w:style w:type="paragraph" w:customStyle="1" w:styleId="ManualHeading4">
    <w:name w:val="Manual Heading 4"/>
    <w:basedOn w:val="Heading4"/>
    <w:next w:val="Text4"/>
  </w:style>
  <w:style w:type="paragraph" w:customStyle="1" w:styleId="Considrant">
    <w:name w:val="Considérant"/>
    <w:basedOn w:val="Normal"/>
    <w:pPr>
      <w:widowControl/>
      <w:numPr>
        <w:numId w:val="14"/>
      </w:numPr>
      <w:spacing w:before="120" w:after="120" w:line="240" w:lineRule="auto"/>
      <w:jc w:val="both"/>
    </w:pPr>
  </w:style>
  <w:style w:type="paragraph" w:customStyle="1" w:styleId="ManualConsidrant">
    <w:name w:val="Manual Considérant"/>
    <w:basedOn w:val="Normal"/>
    <w:pPr>
      <w:widowControl/>
      <w:spacing w:before="120" w:after="120" w:line="240" w:lineRule="auto"/>
      <w:ind w:left="709" w:hanging="709"/>
      <w:jc w:val="both"/>
    </w:pPr>
  </w:style>
  <w:style w:type="paragraph" w:customStyle="1" w:styleId="Tiret0">
    <w:name w:val="Tiret 0"/>
    <w:basedOn w:val="Point0"/>
  </w:style>
  <w:style w:type="paragraph" w:customStyle="1" w:styleId="Tiret1">
    <w:name w:val="Tiret 1"/>
    <w:basedOn w:val="Point1"/>
  </w:style>
  <w:style w:type="paragraph" w:customStyle="1" w:styleId="Tiret2">
    <w:name w:val="Tiret 2"/>
    <w:basedOn w:val="Point2"/>
  </w:style>
  <w:style w:type="paragraph" w:customStyle="1" w:styleId="Tiret3">
    <w:name w:val="Tiret 3"/>
    <w:basedOn w:val="Point3"/>
  </w:style>
  <w:style w:type="paragraph" w:customStyle="1" w:styleId="Tiret4">
    <w:name w:val="Tiret 4"/>
    <w:basedOn w:val="Point4"/>
  </w:style>
  <w:style w:type="paragraph" w:customStyle="1" w:styleId="NumPar1">
    <w:name w:val="NumPar 1"/>
    <w:basedOn w:val="Normal"/>
    <w:next w:val="Text1"/>
    <w:pPr>
      <w:widowControl/>
      <w:numPr>
        <w:numId w:val="15"/>
      </w:numPr>
      <w:tabs>
        <w:tab w:val="left" w:pos="851"/>
      </w:tabs>
      <w:spacing w:before="120" w:after="120" w:line="240" w:lineRule="auto"/>
      <w:jc w:val="both"/>
    </w:pPr>
  </w:style>
  <w:style w:type="paragraph" w:customStyle="1" w:styleId="NumPar2">
    <w:name w:val="NumPar 2"/>
    <w:basedOn w:val="Normal"/>
    <w:next w:val="Text2"/>
    <w:pPr>
      <w:widowControl/>
      <w:numPr>
        <w:ilvl w:val="1"/>
        <w:numId w:val="15"/>
      </w:numPr>
      <w:tabs>
        <w:tab w:val="left" w:pos="851"/>
      </w:tabs>
      <w:spacing w:before="120" w:after="120" w:line="240" w:lineRule="auto"/>
      <w:jc w:val="both"/>
    </w:pPr>
  </w:style>
  <w:style w:type="paragraph" w:customStyle="1" w:styleId="NumPar3">
    <w:name w:val="NumPar 3"/>
    <w:basedOn w:val="Normal"/>
    <w:next w:val="Text3"/>
    <w:pPr>
      <w:widowControl/>
      <w:numPr>
        <w:ilvl w:val="2"/>
        <w:numId w:val="15"/>
      </w:numPr>
      <w:tabs>
        <w:tab w:val="left" w:pos="851"/>
      </w:tabs>
      <w:spacing w:before="120" w:after="120" w:line="240" w:lineRule="auto"/>
      <w:jc w:val="both"/>
    </w:pPr>
  </w:style>
  <w:style w:type="paragraph" w:customStyle="1" w:styleId="NumPar4">
    <w:name w:val="NumPar 4"/>
    <w:basedOn w:val="Normal"/>
    <w:next w:val="Text4"/>
    <w:pPr>
      <w:widowControl/>
      <w:numPr>
        <w:ilvl w:val="3"/>
        <w:numId w:val="15"/>
      </w:numPr>
      <w:tabs>
        <w:tab w:val="left" w:pos="851"/>
      </w:tabs>
      <w:spacing w:before="120" w:after="120" w:line="240" w:lineRule="auto"/>
      <w:jc w:val="both"/>
    </w:pPr>
  </w:style>
  <w:style w:type="paragraph" w:customStyle="1" w:styleId="NormalCentered">
    <w:name w:val="Normal Centered"/>
    <w:basedOn w:val="Normal"/>
    <w:pPr>
      <w:widowControl/>
      <w:spacing w:before="120" w:after="120" w:line="240" w:lineRule="auto"/>
      <w:jc w:val="center"/>
    </w:pPr>
    <w:rPr>
      <w:lang w:val="it-IT"/>
    </w:rPr>
  </w:style>
  <w:style w:type="paragraph" w:styleId="DocumentMap">
    <w:name w:val="Document Map"/>
    <w:basedOn w:val="Normal"/>
    <w:semiHidden/>
    <w:rsid w:val="009048AF"/>
    <w:pPr>
      <w:shd w:val="clear" w:color="auto" w:fill="000080"/>
    </w:pPr>
    <w:rPr>
      <w:rFonts w:ascii="Tahoma" w:hAnsi="Tahoma" w:cs="Tahoma"/>
    </w:rPr>
  </w:style>
  <w:style w:type="paragraph" w:customStyle="1" w:styleId="a">
    <w:basedOn w:val="Normal"/>
    <w:rsid w:val="00763350"/>
    <w:pPr>
      <w:widowControl/>
      <w:spacing w:line="240" w:lineRule="auto"/>
    </w:pPr>
    <w:rPr>
      <w:szCs w:val="24"/>
      <w:lang w:val="pl-PL" w:eastAsia="pl-PL"/>
    </w:rPr>
  </w:style>
  <w:style w:type="paragraph" w:customStyle="1" w:styleId="CharChar">
    <w:name w:val="Char Char"/>
    <w:basedOn w:val="Normal"/>
    <w:rsid w:val="00983CF5"/>
    <w:pPr>
      <w:widowControl/>
      <w:spacing w:line="240" w:lineRule="auto"/>
    </w:pPr>
    <w:rPr>
      <w:color w:val="000000"/>
      <w:szCs w:val="24"/>
      <w:lang w:val="pl-PL" w:eastAsia="pl-PL"/>
    </w:rPr>
  </w:style>
  <w:style w:type="paragraph" w:customStyle="1" w:styleId="CharZchnZchn">
    <w:name w:val="Char Zchn Zchn"/>
    <w:basedOn w:val="Normal"/>
    <w:rsid w:val="00CF0D92"/>
    <w:pPr>
      <w:widowControl/>
      <w:spacing w:line="240" w:lineRule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next w:val="Normal"/>
    <w:rsid w:val="00D543AF"/>
    <w:pPr>
      <w:widowControl/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2">
    <w:name w:val="Char Char2"/>
    <w:basedOn w:val="Normal"/>
    <w:next w:val="Normal"/>
    <w:rsid w:val="009D4C6D"/>
    <w:pPr>
      <w:widowControl/>
      <w:spacing w:after="160" w:line="240" w:lineRule="exact"/>
    </w:pPr>
    <w:rPr>
      <w:rFonts w:ascii="Tahoma" w:hAnsi="Tahoma"/>
      <w:lang w:val="en-US" w:eastAsia="en-US"/>
    </w:rPr>
  </w:style>
  <w:style w:type="paragraph" w:customStyle="1" w:styleId="Car">
    <w:name w:val="Car"/>
    <w:basedOn w:val="Normal"/>
    <w:rsid w:val="00226CDE"/>
    <w:pPr>
      <w:widowControl/>
      <w:spacing w:line="240" w:lineRule="auto"/>
    </w:pPr>
    <w:rPr>
      <w:szCs w:val="24"/>
      <w:lang w:val="pl-PL" w:eastAsia="pl-PL"/>
    </w:rPr>
  </w:style>
  <w:style w:type="paragraph" w:customStyle="1" w:styleId="CharCharCharCharChar">
    <w:name w:val="Char Char Char Char Char"/>
    <w:basedOn w:val="Normal"/>
    <w:rsid w:val="002708BA"/>
    <w:pPr>
      <w:widowControl/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arcterCarcterCharCarcterCarcterCharCarcterCarcterCharCharCarcterCarcter">
    <w:name w:val="Carácter Carácter Char Carácter Carácter Char Carácter Carácter Char Char Carácter Carácter"/>
    <w:basedOn w:val="Normal"/>
    <w:rsid w:val="00F52D6F"/>
    <w:pPr>
      <w:widowControl/>
      <w:spacing w:line="240" w:lineRule="auto"/>
    </w:pPr>
    <w:rPr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F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3FF6"/>
    <w:rPr>
      <w:rFonts w:ascii="Tahoma" w:hAnsi="Tahoma" w:cs="Tahoma"/>
      <w:sz w:val="16"/>
      <w:szCs w:val="16"/>
      <w:lang w:val="es-ES_tradnl" w:eastAsia="fr-BE"/>
    </w:rPr>
  </w:style>
  <w:style w:type="paragraph" w:customStyle="1" w:styleId="Normal12">
    <w:name w:val="Normal12"/>
    <w:basedOn w:val="Normal"/>
    <w:qFormat/>
    <w:rsid w:val="00CB1A57"/>
    <w:pPr>
      <w:spacing w:after="240" w:line="240" w:lineRule="auto"/>
    </w:pPr>
    <w:rPr>
      <w:rFonts w:eastAsia="Times New Roman"/>
      <w:lang w:val="en-GB" w:eastAsia="en-GB"/>
    </w:rPr>
  </w:style>
  <w:style w:type="character" w:customStyle="1" w:styleId="EndnoteTextChar">
    <w:name w:val="Endnote Text Char"/>
    <w:link w:val="EndnoteText"/>
    <w:semiHidden/>
    <w:rsid w:val="0071524A"/>
    <w:rPr>
      <w:sz w:val="24"/>
      <w:lang w:val="es-ES_tradnl" w:eastAsia="fr-BE"/>
    </w:rPr>
  </w:style>
  <w:style w:type="character" w:styleId="Strong">
    <w:name w:val="Strong"/>
    <w:qFormat/>
    <w:rsid w:val="00E85707"/>
    <w:rPr>
      <w:b/>
      <w:bCs/>
    </w:rPr>
  </w:style>
  <w:style w:type="character" w:customStyle="1" w:styleId="FootnoteTextChar">
    <w:name w:val="Footnote Text Char"/>
    <w:link w:val="FootnoteText"/>
    <w:uiPriority w:val="99"/>
    <w:rsid w:val="00621947"/>
    <w:rPr>
      <w:sz w:val="24"/>
      <w:lang w:val="es-ES_tradnl" w:eastAsia="fr-BE"/>
    </w:rPr>
  </w:style>
  <w:style w:type="character" w:customStyle="1" w:styleId="Marker1">
    <w:name w:val="Marker1"/>
    <w:rsid w:val="005F2299"/>
    <w:rPr>
      <w:color w:val="008000"/>
      <w:bdr w:val="none" w:sz="0" w:space="0" w:color="auto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_Ge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4590C-2849-49C9-9A4C-4A52F6EA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_GenEs</Template>
  <TotalTime>1</TotalTime>
  <Pages>3</Pages>
  <Words>2406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</vt:lpstr>
    </vt:vector>
  </TitlesOfParts>
  <Company>DTI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</dc:title>
  <dc:creator>SCHUBVE</dc:creator>
  <cp:lastModifiedBy>Ligita Davidova</cp:lastModifiedBy>
  <cp:revision>2</cp:revision>
  <cp:lastPrinted>2017-11-21T10:14:00Z</cp:lastPrinted>
  <dcterms:created xsi:type="dcterms:W3CDTF">2023-03-17T10:45:00Z</dcterms:created>
  <dcterms:modified xsi:type="dcterms:W3CDTF">2023-03-17T10:45:00Z</dcterms:modified>
</cp:coreProperties>
</file>