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9012E8" w:rsidR="00C6250E" w:rsidTr="00F411BF" w14:paraId="5E5C17B8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13190424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41C085A9" w14:textId="77777777">
            <w:pPr>
              <w:pBdr>
                <w:bottom w:val="single" w:color="auto" w:sz="4" w:space="1"/>
              </w:pBdr>
            </w:pPr>
            <w:bookmarkStart w:name="docDate" w:id="0"/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11D48129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206BB06D" w14:textId="77777777">
            <w:pPr>
              <w:pBdr>
                <w:bottom w:val="single" w:color="auto" w:sz="4" w:space="1"/>
              </w:pBdr>
            </w:pPr>
            <w:bookmarkStart w:name="docNr" w:id="1"/>
            <w:bookmarkEnd w:id="1"/>
          </w:p>
        </w:tc>
      </w:tr>
      <w:tr w:rsidRPr="009012E8" w:rsidR="00C6250E" w:rsidTr="00F411BF" w14:paraId="0CB66455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0E06CAAF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359A5113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7C2513E6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35796221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4C33CA46" w14:textId="77777777">
      <w:pPr>
        <w:pStyle w:val="Header"/>
        <w15:collapsed w:val="false"/>
      </w:pPr>
    </w:p>
    <w:p w:rsidRPr="009012E8" w:rsidR="00632E67" w:rsidP="00632E67" w:rsidRDefault="00632E67" w14:paraId="79E3BE83" w14:textId="77777777">
      <w:pPr>
        <w:jc w:val="both"/>
      </w:pPr>
    </w:p>
    <w:p w:rsidR="00121991" w:rsidP="00121991" w:rsidRDefault="00121991" w14:paraId="5139EA8C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  <w:r>
        <w:rPr>
          <w:rFonts w:eastAsia="Times New Roman"/>
        </w:rPr>
        <w:t>Valsts kancelejai</w:t>
      </w:r>
    </w:p>
    <w:p w:rsidR="00121991" w:rsidP="00121991" w:rsidRDefault="00121991" w14:paraId="35E7E5FC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</w:p>
    <w:tbl>
      <w:tblPr>
        <w:tblStyle w:val="TableGrid2"/>
        <w:tblW w:w="93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670"/>
        <w:gridCol w:w="3685"/>
      </w:tblGrid>
      <w:tr w:rsidR="00121991" w:rsidTr="00CA29D9" w14:paraId="7DC92E75" w14:textId="77777777">
        <w:tc>
          <w:tcPr>
            <w:tcW w:w="5670" w:type="dxa"/>
            <w:hideMark/>
          </w:tcPr>
          <w:p w:rsidR="00121991" w:rsidP="00CA29D9" w:rsidRDefault="00121991" w14:paraId="1C6EC852" w14:textId="56EFCA50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bookmarkStart w:name="_Hlk46742254" w:id="2"/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Par Latvijas Republikas nacionālo pozīciju </w:t>
            </w:r>
            <w:bookmarkStart w:name="_Hlk23770279" w:id="3"/>
            <w:r>
              <w:rPr>
                <w:rFonts w:ascii="Times New Roman" w:hAnsi="Times New Roman" w:eastAsia="Times New Roman"/>
                <w:sz w:val="24"/>
                <w:szCs w:val="24"/>
              </w:rPr>
              <w:t>Nr. 1 “</w:t>
            </w:r>
            <w:r w:rsidRPr="003808B9" w:rsidR="003808B9">
              <w:rPr>
                <w:rFonts w:ascii="Times New Roman" w:hAnsi="Times New Roman" w:eastAsia="Times New Roman"/>
                <w:sz w:val="24"/>
                <w:szCs w:val="24"/>
              </w:rPr>
              <w:t>Komisijas Paziņojums Eiropas Parlamentam, Padomei, Eiropas ekonomikas un sociālo lietu komitejai un Reģionu komitejai “</w:t>
            </w:r>
            <w:proofErr w:type="spellStart"/>
            <w:r w:rsidRPr="003808B9" w:rsidR="003808B9">
              <w:rPr>
                <w:rFonts w:ascii="Times New Roman" w:hAnsi="Times New Roman" w:eastAsia="Times New Roman"/>
                <w:sz w:val="24"/>
                <w:szCs w:val="24"/>
              </w:rPr>
              <w:t>Dronu</w:t>
            </w:r>
            <w:proofErr w:type="spellEnd"/>
            <w:r w:rsidRPr="003808B9" w:rsidR="003808B9">
              <w:rPr>
                <w:rFonts w:ascii="Times New Roman" w:hAnsi="Times New Roman" w:eastAsia="Times New Roman"/>
                <w:sz w:val="24"/>
                <w:szCs w:val="24"/>
              </w:rPr>
              <w:t xml:space="preserve"> stratēģija 2.0 viedai un ilgtspējīgai bezpilota gaisa kuģu ekosistēmai Eiropā”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” </w:t>
            </w:r>
            <w:bookmarkEnd w:id="2"/>
            <w:bookmarkEnd w:id="3"/>
          </w:p>
        </w:tc>
        <w:tc>
          <w:tcPr>
            <w:tcW w:w="3685" w:type="dxa"/>
          </w:tcPr>
          <w:p w:rsidR="00121991" w:rsidP="00CA29D9" w:rsidRDefault="00121991" w14:paraId="6107A81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</w:tbl>
    <w:p w:rsidR="00121991" w:rsidP="00121991" w:rsidRDefault="00121991" w14:paraId="2A083B1C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121991" w:rsidP="00121991" w:rsidRDefault="00121991" w14:paraId="18D07DB6" w14:textId="1D91A725">
      <w:pPr>
        <w:widowControl/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Pamatojoties uz Ministru kabineta 2021. gada 7. septembra noteikumu Nr. 606 "Ministru kabineta kārtības rullis" 113.8. apakšpunktu, </w:t>
      </w:r>
      <w:r>
        <w:t xml:space="preserve">iesniedzu  izskatīšanai Ministru kabineta </w:t>
      </w:r>
      <w:r>
        <w:rPr>
          <w:b/>
          <w:bCs/>
        </w:rPr>
        <w:t>2023. gada 1</w:t>
      </w:r>
      <w:r w:rsidR="003808B9">
        <w:rPr>
          <w:b/>
          <w:bCs/>
        </w:rPr>
        <w:t>7</w:t>
      </w:r>
      <w:r>
        <w:rPr>
          <w:b/>
          <w:bCs/>
        </w:rPr>
        <w:t>. janvāra sēdē</w:t>
      </w:r>
      <w:r>
        <w:t xml:space="preserve"> Latvijas Republikas nacionālās</w:t>
      </w:r>
      <w:r>
        <w:rPr>
          <w:b/>
          <w:bCs/>
        </w:rPr>
        <w:t xml:space="preserve"> </w:t>
      </w:r>
      <w:r>
        <w:rPr>
          <w:rFonts w:eastAsia="Times New Roman"/>
        </w:rPr>
        <w:t>pozīcijas projektu “</w:t>
      </w:r>
      <w:r w:rsidRPr="003808B9" w:rsidR="003808B9">
        <w:rPr>
          <w:rFonts w:eastAsia="Times New Roman"/>
        </w:rPr>
        <w:t>Komisijas Paziņojums Eiropas Parlamentam, Padomei, Eiropas ekonomikas un sociālo lietu komitejai un Reģionu komitejai “</w:t>
      </w:r>
      <w:proofErr w:type="spellStart"/>
      <w:r w:rsidRPr="003808B9" w:rsidR="003808B9">
        <w:rPr>
          <w:rFonts w:eastAsia="Times New Roman"/>
        </w:rPr>
        <w:t>Dronu</w:t>
      </w:r>
      <w:proofErr w:type="spellEnd"/>
      <w:r w:rsidRPr="003808B9" w:rsidR="003808B9">
        <w:rPr>
          <w:rFonts w:eastAsia="Times New Roman"/>
        </w:rPr>
        <w:t xml:space="preserve"> stratēģija 2.0 viedai un ilgtspējīgai bezpilota gaisa kuģu ekosistēmai Eiropā”</w:t>
      </w:r>
      <w:r>
        <w:rPr>
          <w:rFonts w:eastAsia="Times New Roman"/>
        </w:rPr>
        <w:t xml:space="preserve">”. </w:t>
      </w:r>
    </w:p>
    <w:p w:rsidR="00121991" w:rsidP="00121991" w:rsidRDefault="00121991" w14:paraId="11736F1C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tbl>
      <w:tblPr>
        <w:tblStyle w:val="TableGrid"/>
        <w:tblW w:w="9351" w:type="dxa"/>
        <w:tblLook w:firstRow="1" w:lastRow="0" w:firstColumn="1" w:lastColumn="0" w:noHBand="0" w:noVBand="1" w:val="04A0"/>
      </w:tblPr>
      <w:tblGrid>
        <w:gridCol w:w="534"/>
        <w:gridCol w:w="2977"/>
        <w:gridCol w:w="5840"/>
      </w:tblGrid>
      <w:tr w:rsidR="00121991" w:rsidTr="00CA29D9" w14:paraId="7E1F7369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147A3D4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308E41F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Iesniegšanas pamatojums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5C853A6E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="00121991" w:rsidTr="00CA29D9" w14:paraId="4484582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179B811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bookmarkStart w:name="_Hlk47343406" w:id="4"/>
            <w:r>
              <w:rPr>
                <w:rFonts w:eastAsia="Times New Roman"/>
              </w:rPr>
              <w:t>2.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43B482F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Valsts sekretāru sanāksmes datums un numurs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7F10D9E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  <w:bookmarkEnd w:id="4"/>
      </w:tr>
      <w:tr w:rsidR="00121991" w:rsidTr="00CA29D9" w14:paraId="656A0DC1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24366C9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21991" w:rsidP="00CA29D9" w:rsidRDefault="00121991" w14:paraId="56EFCA7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saskaņojumiem</w:t>
            </w:r>
          </w:p>
          <w:p w:rsidR="00121991" w:rsidP="00CA29D9" w:rsidRDefault="00121991" w14:paraId="4836541A" w14:textId="77777777">
            <w:pPr>
              <w:rPr>
                <w:rFonts w:eastAsia="Times New Roman"/>
              </w:rPr>
            </w:pP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6745375E" w14:textId="47416814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Pozīcijas projekts tika elektroniski skaņots ar </w:t>
            </w:r>
            <w:r w:rsidRPr="002F7D2C" w:rsidR="002F7D2C">
              <w:rPr>
                <w:rFonts w:eastAsia="Times New Roman"/>
              </w:rPr>
              <w:t xml:space="preserve">Ārlietu ministriju,  Aizsardzības ministriju,  Ekonomikas ministriju, Finanšu ministriju,  </w:t>
            </w:r>
            <w:proofErr w:type="spellStart"/>
            <w:r w:rsidRPr="002F7D2C" w:rsidR="002F7D2C">
              <w:rPr>
                <w:rFonts w:eastAsia="Times New Roman"/>
              </w:rPr>
              <w:t>Iekšlietu</w:t>
            </w:r>
            <w:proofErr w:type="spellEnd"/>
            <w:r w:rsidRPr="002F7D2C" w:rsidR="002F7D2C">
              <w:rPr>
                <w:rFonts w:eastAsia="Times New Roman"/>
              </w:rPr>
              <w:t xml:space="preserve"> ministriju, Tieslietu ministriju, Vides aizsardzības un reģionālās attīstības ministriju.</w:t>
            </w:r>
          </w:p>
        </w:tc>
      </w:tr>
      <w:tr w:rsidR="00121991" w:rsidTr="00CA29D9" w14:paraId="22FF4D77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309E819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4BDDC3C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saskaņojumu ar Eiropas Savienības institūcijām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15ACD8A1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</w:tr>
      <w:tr w:rsidR="00121991" w:rsidTr="00CA29D9" w14:paraId="114287BC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374B91D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6925D29E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Politikas joma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6B0DF37A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Transporta un sakaru politika.</w:t>
            </w:r>
          </w:p>
        </w:tc>
      </w:tr>
      <w:tr w:rsidR="00121991" w:rsidTr="00CA29D9" w14:paraId="151F3700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405DE6E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6D6F065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Atbildīgā amatpersona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57528E05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Satiksmes ministrijas ES lietu koordinācijas departamenta direktore Elīna Šimiņa-Neverovska</w:t>
            </w:r>
          </w:p>
        </w:tc>
      </w:tr>
      <w:tr w:rsidR="00121991" w:rsidTr="00CA29D9" w14:paraId="1595D01D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698DC507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7ECC891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Uzaicināmās personas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C27E3E" w:rsidR="00121991" w:rsidP="00CA29D9" w:rsidRDefault="00121991" w14:paraId="07B31DC2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 xml:space="preserve">Satiksmes ministrijas </w:t>
            </w:r>
            <w:r>
              <w:rPr>
                <w:rFonts w:eastAsia="Times New Roman"/>
                <w:iCs/>
              </w:rPr>
              <w:t xml:space="preserve">ES lietu koordinācijas departamenta </w:t>
            </w:r>
            <w:r w:rsidRPr="00C27E3E">
              <w:rPr>
                <w:rFonts w:eastAsia="Times New Roman"/>
                <w:iCs/>
              </w:rPr>
              <w:t>direktore Elīna Šimiņa-Neverovska;</w:t>
            </w:r>
          </w:p>
          <w:p w:rsidR="00121991" w:rsidP="00CA29D9" w:rsidRDefault="00121991" w14:paraId="7D894129" w14:textId="7D9D155F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C27E3E">
              <w:rPr>
                <w:rFonts w:eastAsia="Times New Roman"/>
              </w:rPr>
              <w:t xml:space="preserve">Satiksmes ministrijas </w:t>
            </w:r>
            <w:r w:rsidRPr="00C27E3E" w:rsidR="00C27E3E">
              <w:rPr>
                <w:rFonts w:eastAsia="Times New Roman"/>
              </w:rPr>
              <w:t xml:space="preserve">Aviācijas departamenta direktors </w:t>
            </w:r>
            <w:r w:rsidRPr="00C27E3E" w:rsidR="00C27E3E">
              <w:rPr>
                <w:rFonts w:eastAsia="Times New Roman"/>
              </w:rPr>
              <w:t>Artūrs Kokars.</w:t>
            </w:r>
          </w:p>
        </w:tc>
      </w:tr>
      <w:tr w:rsidR="00121991" w:rsidTr="00CA29D9" w14:paraId="31192F62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2F5D92B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33D280C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Projekta ierobežotas pieejamības statuss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2DA3F7C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Nacionālajai pozīcijai ir statuss „IEROBEŽOTA PIEEJAMĪBA”, un tā ir skatāma Ministru kabineta sēdes slēgtajā daļā saskaņā ar Ministru kabineta 2021. gada 7. </w:t>
            </w:r>
            <w:r>
              <w:rPr>
                <w:rFonts w:eastAsia="Times New Roman"/>
              </w:rPr>
              <w:lastRenderedPageBreak/>
              <w:t>septembra noteikumu Nr. 606 „Ministru kabineta kārtības rullis” 126. punktu.</w:t>
            </w:r>
          </w:p>
          <w:p w:rsidR="00121991" w:rsidP="00CA29D9" w:rsidRDefault="00121991" w14:paraId="0665C68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Statuss „Ierobežota pieejamība” paliek spēkā arī pēc jautājuma izskatīšanas Ministru  kabinetā līdz brīdim, kamēr Satiksmes ministrija nav paziņojusi par tā atcelšanu.</w:t>
            </w:r>
          </w:p>
          <w:p w:rsidR="00121991" w:rsidP="00CA29D9" w:rsidRDefault="00121991" w14:paraId="097D906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 xml:space="preserve">Ministru kabineta sēdes </w:t>
            </w:r>
            <w:proofErr w:type="spellStart"/>
            <w:r>
              <w:rPr>
                <w:rFonts w:eastAsia="Times New Roman"/>
                <w:iCs/>
              </w:rPr>
              <w:t>protokollēmuma</w:t>
            </w:r>
            <w:proofErr w:type="spellEnd"/>
            <w:r>
              <w:rPr>
                <w:rFonts w:eastAsia="Times New Roman"/>
                <w:iCs/>
              </w:rPr>
              <w:t xml:space="preserve"> projektam,  pavadvēstulei un informatīvajam ziņojumam nav ierobežotas pieejamības statusa.</w:t>
            </w:r>
          </w:p>
        </w:tc>
      </w:tr>
      <w:tr w:rsidR="00121991" w:rsidTr="00CA29D9" w14:paraId="665F3F30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2E3BA16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9.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40AB243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Cita informācija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21991" w:rsidP="00CA29D9" w:rsidRDefault="00121991" w14:paraId="00981B62" w14:textId="77777777">
            <w:pPr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Nav.</w:t>
            </w:r>
          </w:p>
        </w:tc>
      </w:tr>
    </w:tbl>
    <w:p w:rsidR="00121991" w:rsidP="00121991" w:rsidRDefault="00121991" w14:paraId="6F08044E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Pr="00B314FE" w:rsidR="00121991" w:rsidP="00121991" w:rsidRDefault="00121991" w14:paraId="219A10E9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Pr="00B314FE" w:rsidR="00121991" w:rsidP="00121991" w:rsidRDefault="00121991" w14:paraId="2E8775C4" w14:textId="77777777">
      <w:pPr>
        <w:spacing w:after="0" w:line="240" w:lineRule="auto"/>
        <w:ind w:firstLine="720"/>
        <w:jc w:val="both"/>
        <w:rPr>
          <w:rFonts w:eastAsia="Times New Roman"/>
        </w:rPr>
      </w:pPr>
      <w:r w:rsidRPr="00B314FE">
        <w:rPr>
          <w:rFonts w:eastAsia="Times New Roman"/>
        </w:rPr>
        <w:t xml:space="preserve">Pielikumā: </w:t>
      </w:r>
    </w:p>
    <w:p w:rsidRPr="00B314FE" w:rsidR="00121991" w:rsidP="00121991" w:rsidRDefault="00121991" w14:paraId="1DBD9FBF" w14:textId="6B06BDEC">
      <w:pPr>
        <w:pStyle w:val="ListParagraph"/>
        <w:widowControl w:val="false"/>
        <w:numPr>
          <w:ilvl w:val="0"/>
          <w:numId w:val="12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B314FE">
        <w:rPr>
          <w:rFonts w:eastAsia="Times New Roman"/>
          <w:sz w:val="24"/>
          <w:szCs w:val="24"/>
        </w:rPr>
        <w:t xml:space="preserve">Ministru kabineta sēdes </w:t>
      </w:r>
      <w:proofErr w:type="spellStart"/>
      <w:r w:rsidRPr="00B314FE">
        <w:rPr>
          <w:rFonts w:eastAsia="Times New Roman"/>
          <w:sz w:val="24"/>
          <w:szCs w:val="24"/>
        </w:rPr>
        <w:t>protokollēmuma</w:t>
      </w:r>
      <w:proofErr w:type="spellEnd"/>
      <w:r w:rsidRPr="00B314FE">
        <w:rPr>
          <w:rFonts w:eastAsia="Times New Roman"/>
          <w:sz w:val="24"/>
          <w:szCs w:val="24"/>
        </w:rPr>
        <w:t xml:space="preserve"> projekts “</w:t>
      </w:r>
      <w:r w:rsidRPr="003808B9" w:rsidR="003808B9">
        <w:rPr>
          <w:rFonts w:eastAsia="Times New Roman"/>
          <w:sz w:val="24"/>
          <w:szCs w:val="24"/>
        </w:rPr>
        <w:t>Informatīvais ziņojums “Par Satiksmes ministrijas sagatavoto Latvijas Republikas nacionālo pozīciju Nr. 1 “Komisijas Paziņojums Eiropas Parlamentam, Padomei, Eiropas ekonomikas un sociālo lietu komitejai un Reģionu komitejai “</w:t>
      </w:r>
      <w:proofErr w:type="spellStart"/>
      <w:r w:rsidRPr="003808B9" w:rsidR="003808B9">
        <w:rPr>
          <w:rFonts w:eastAsia="Times New Roman"/>
          <w:sz w:val="24"/>
          <w:szCs w:val="24"/>
        </w:rPr>
        <w:t>Dronu</w:t>
      </w:r>
      <w:proofErr w:type="spellEnd"/>
      <w:r w:rsidRPr="003808B9" w:rsidR="003808B9">
        <w:rPr>
          <w:rFonts w:eastAsia="Times New Roman"/>
          <w:sz w:val="24"/>
          <w:szCs w:val="24"/>
        </w:rPr>
        <w:t xml:space="preserve"> stratēģija 2.0 viedai un ilgtspējīgai bezpilota gaisa kuģu ekosistēmai Eiropā””</w:t>
      </w:r>
      <w:r w:rsidRPr="00B314FE">
        <w:rPr>
          <w:rFonts w:eastAsia="Times New Roman"/>
          <w:sz w:val="24"/>
          <w:szCs w:val="24"/>
        </w:rPr>
        <w:t>” uz 1 lpp. (SAMprot_</w:t>
      </w:r>
      <w:r w:rsidR="003808B9">
        <w:rPr>
          <w:rFonts w:eastAsia="Times New Roman"/>
          <w:sz w:val="24"/>
          <w:szCs w:val="24"/>
        </w:rPr>
        <w:t>16</w:t>
      </w:r>
      <w:r>
        <w:rPr>
          <w:rFonts w:eastAsia="Times New Roman"/>
          <w:sz w:val="24"/>
          <w:szCs w:val="24"/>
        </w:rPr>
        <w:t>0123</w:t>
      </w:r>
      <w:r w:rsidRPr="00B314FE">
        <w:rPr>
          <w:rFonts w:eastAsia="Times New Roman"/>
          <w:sz w:val="24"/>
          <w:szCs w:val="24"/>
        </w:rPr>
        <w:t>_</w:t>
      </w:r>
      <w:r w:rsidR="003808B9">
        <w:rPr>
          <w:rFonts w:eastAsia="Times New Roman"/>
          <w:sz w:val="24"/>
          <w:szCs w:val="24"/>
        </w:rPr>
        <w:t>droni</w:t>
      </w:r>
      <w:r w:rsidRPr="00B314FE">
        <w:rPr>
          <w:rFonts w:eastAsia="Times New Roman"/>
          <w:sz w:val="24"/>
          <w:szCs w:val="24"/>
        </w:rPr>
        <w:t>);</w:t>
      </w:r>
    </w:p>
    <w:p w:rsidRPr="00B314FE" w:rsidR="00121991" w:rsidP="00121991" w:rsidRDefault="00121991" w14:paraId="0EA61711" w14:textId="1F70F4C4">
      <w:pPr>
        <w:pStyle w:val="ListParagraph"/>
        <w:widowControl w:val="false"/>
        <w:numPr>
          <w:ilvl w:val="0"/>
          <w:numId w:val="12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B314FE">
        <w:rPr>
          <w:rFonts w:eastAsia="Times New Roman"/>
          <w:sz w:val="24"/>
          <w:szCs w:val="24"/>
        </w:rPr>
        <w:t>Latvijas nacionālās pozīcijas projekts “</w:t>
      </w:r>
      <w:r w:rsidRPr="003808B9" w:rsidR="003808B9">
        <w:rPr>
          <w:rFonts w:eastAsia="Times New Roman"/>
          <w:sz w:val="24"/>
          <w:szCs w:val="24"/>
        </w:rPr>
        <w:t>Komisijas Paziņojums Eiropas Parlamentam, Padomei, Eiropas ekonomikas un sociālo lietu komitejai un Reģionu komitejai “</w:t>
      </w:r>
      <w:proofErr w:type="spellStart"/>
      <w:r w:rsidRPr="003808B9" w:rsidR="003808B9">
        <w:rPr>
          <w:rFonts w:eastAsia="Times New Roman"/>
          <w:sz w:val="24"/>
          <w:szCs w:val="24"/>
        </w:rPr>
        <w:t>Dronu</w:t>
      </w:r>
      <w:proofErr w:type="spellEnd"/>
      <w:r w:rsidRPr="003808B9" w:rsidR="003808B9">
        <w:rPr>
          <w:rFonts w:eastAsia="Times New Roman"/>
          <w:sz w:val="24"/>
          <w:szCs w:val="24"/>
        </w:rPr>
        <w:t xml:space="preserve"> stratēģija 2.0 viedai un ilgtspējīgai bezpilota gaisa kuģu ekosistēmai Eiropā”</w:t>
      </w:r>
      <w:r w:rsidRPr="00B314FE">
        <w:rPr>
          <w:rFonts w:eastAsia="Times New Roman"/>
          <w:sz w:val="24"/>
          <w:szCs w:val="24"/>
        </w:rPr>
        <w:t xml:space="preserve">” uz </w:t>
      </w:r>
      <w:r w:rsidR="003808B9">
        <w:rPr>
          <w:rFonts w:eastAsia="Times New Roman"/>
          <w:sz w:val="24"/>
          <w:szCs w:val="24"/>
        </w:rPr>
        <w:t>9</w:t>
      </w:r>
      <w:r w:rsidRPr="00B314FE">
        <w:rPr>
          <w:rFonts w:eastAsia="Times New Roman"/>
          <w:sz w:val="24"/>
          <w:szCs w:val="24"/>
        </w:rPr>
        <w:t xml:space="preserve"> lpp. (SAMpoz_</w:t>
      </w:r>
      <w:r w:rsidR="003808B9">
        <w:rPr>
          <w:rFonts w:eastAsia="Times New Roman"/>
          <w:sz w:val="24"/>
          <w:szCs w:val="24"/>
        </w:rPr>
        <w:t>16</w:t>
      </w:r>
      <w:r>
        <w:rPr>
          <w:rFonts w:eastAsia="Times New Roman"/>
          <w:sz w:val="24"/>
          <w:szCs w:val="24"/>
        </w:rPr>
        <w:t>0123_</w:t>
      </w:r>
      <w:r w:rsidR="003808B9">
        <w:rPr>
          <w:rFonts w:eastAsia="Times New Roman"/>
          <w:sz w:val="24"/>
          <w:szCs w:val="24"/>
        </w:rPr>
        <w:t>droni</w:t>
      </w:r>
      <w:r w:rsidRPr="00B314FE">
        <w:rPr>
          <w:rFonts w:eastAsia="Times New Roman"/>
          <w:sz w:val="24"/>
          <w:szCs w:val="24"/>
        </w:rPr>
        <w:t>) (IEROBEŽOTA PIEEJAMĪBA);</w:t>
      </w:r>
    </w:p>
    <w:p w:rsidRPr="00B314FE" w:rsidR="00121991" w:rsidP="00121991" w:rsidRDefault="00121991" w14:paraId="14CF8EE4" w14:textId="6BE5B9F2">
      <w:pPr>
        <w:pStyle w:val="ListParagraph"/>
        <w:widowControl w:val="false"/>
        <w:numPr>
          <w:ilvl w:val="0"/>
          <w:numId w:val="12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7D8FE424" w:rsidR="00121991">
        <w:rPr>
          <w:rFonts w:eastAsia="Times New Roman"/>
          <w:sz w:val="24"/>
          <w:szCs w:val="24"/>
        </w:rPr>
        <w:t>Informatīvais ziņojums “Latvijas Republikas nacionālā pozīcija Nr. 1 “</w:t>
      </w:r>
      <w:r w:rsidRPr="7D8FE424" w:rsidR="003808B9">
        <w:rPr>
          <w:rFonts w:eastAsia="Times New Roman"/>
          <w:sz w:val="24"/>
          <w:szCs w:val="24"/>
        </w:rPr>
        <w:t>Komisijas Paziņojums Eiropas Parlamentam, Padomei, Eiropas ekonomikas un sociālo lietu komitejai un Reģionu komitejai “</w:t>
      </w:r>
      <w:proofErr w:type="spellStart"/>
      <w:r w:rsidRPr="7D8FE424" w:rsidR="003808B9">
        <w:rPr>
          <w:rFonts w:eastAsia="Times New Roman"/>
          <w:sz w:val="24"/>
          <w:szCs w:val="24"/>
        </w:rPr>
        <w:t>Dronu</w:t>
      </w:r>
      <w:proofErr w:type="spellEnd"/>
      <w:r w:rsidRPr="7D8FE424" w:rsidR="003808B9">
        <w:rPr>
          <w:rFonts w:eastAsia="Times New Roman"/>
          <w:sz w:val="24"/>
          <w:szCs w:val="24"/>
        </w:rPr>
        <w:t xml:space="preserve"> stratēģija 2.0 viedai un ilgtspējīgai bezpilota gaisa kuģu ekosistēmai Eiropā”</w:t>
      </w:r>
      <w:r w:rsidRPr="7D8FE424" w:rsidR="00121991">
        <w:rPr>
          <w:rFonts w:eastAsia="Times New Roman"/>
          <w:sz w:val="24"/>
          <w:szCs w:val="24"/>
        </w:rPr>
        <w:t xml:space="preserve">” uz </w:t>
      </w:r>
      <w:r w:rsidRPr="7D8FE424" w:rsidR="1BE3D202">
        <w:rPr>
          <w:rFonts w:eastAsia="Times New Roman"/>
          <w:sz w:val="24"/>
          <w:szCs w:val="24"/>
        </w:rPr>
        <w:t>2</w:t>
      </w:r>
      <w:r w:rsidRPr="7D8FE424" w:rsidR="00121991">
        <w:rPr>
          <w:rFonts w:eastAsia="Times New Roman"/>
          <w:sz w:val="24"/>
          <w:szCs w:val="24"/>
        </w:rPr>
        <w:t xml:space="preserve"> lpp. (SAMzino_</w:t>
      </w:r>
      <w:r w:rsidRPr="7D8FE424" w:rsidR="003808B9">
        <w:rPr>
          <w:rFonts w:eastAsia="Times New Roman"/>
          <w:sz w:val="24"/>
          <w:szCs w:val="24"/>
        </w:rPr>
        <w:t>16</w:t>
      </w:r>
      <w:r w:rsidRPr="7D8FE424" w:rsidR="00121991">
        <w:rPr>
          <w:rFonts w:eastAsia="Times New Roman"/>
          <w:sz w:val="24"/>
          <w:szCs w:val="24"/>
        </w:rPr>
        <w:t>0123_</w:t>
      </w:r>
      <w:r w:rsidRPr="7D8FE424" w:rsidR="003808B9">
        <w:rPr>
          <w:rFonts w:eastAsia="Times New Roman"/>
          <w:sz w:val="24"/>
          <w:szCs w:val="24"/>
        </w:rPr>
        <w:t>droni</w:t>
      </w:r>
      <w:r w:rsidRPr="7D8FE424" w:rsidR="00121991">
        <w:rPr>
          <w:rFonts w:eastAsia="Times New Roman"/>
          <w:sz w:val="24"/>
          <w:szCs w:val="24"/>
        </w:rPr>
        <w:t>).</w:t>
      </w:r>
    </w:p>
    <w:p w:rsidR="00121991" w:rsidP="00121991" w:rsidRDefault="00121991" w14:paraId="79A97EA4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121991" w:rsidP="00121991" w:rsidRDefault="00121991" w14:paraId="766C5428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121991" w:rsidP="00121991" w:rsidRDefault="00121991" w14:paraId="34E58907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  <w:r>
        <w:rPr>
          <w:color w:val="000000"/>
        </w:rPr>
        <w:t>Satiksmes ministrs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J. </w:t>
      </w:r>
      <w:proofErr w:type="spellStart"/>
      <w:r>
        <w:rPr>
          <w:color w:val="000000"/>
        </w:rPr>
        <w:t>Vitenbergs</w:t>
      </w:r>
      <w:proofErr w:type="spellEnd"/>
    </w:p>
    <w:p w:rsidR="00121991" w:rsidP="00121991" w:rsidRDefault="00121991" w14:paraId="64C6AD2E" w14:textId="77777777">
      <w:pPr>
        <w:spacing w:after="0" w:line="240" w:lineRule="auto"/>
        <w:jc w:val="both"/>
        <w:rPr>
          <w:rFonts w:eastAsia="Times New Roman"/>
        </w:rPr>
      </w:pPr>
    </w:p>
    <w:p w:rsidR="00121991" w:rsidP="00121991" w:rsidRDefault="00121991" w14:paraId="34EE9D2C" w14:textId="77777777">
      <w:pPr>
        <w:spacing w:after="0" w:line="240" w:lineRule="auto"/>
        <w:jc w:val="both"/>
        <w:rPr>
          <w:rFonts w:eastAsia="Times New Roman"/>
        </w:rPr>
      </w:pPr>
    </w:p>
    <w:p w:rsidR="00121991" w:rsidP="00121991" w:rsidRDefault="00121991" w14:paraId="41106432" w14:textId="77777777">
      <w:pPr>
        <w:spacing w:after="0" w:line="240" w:lineRule="auto"/>
        <w:jc w:val="both"/>
        <w:rPr>
          <w:rFonts w:eastAsia="Times New Roman"/>
        </w:rPr>
      </w:pPr>
    </w:p>
    <w:p w:rsidR="00121991" w:rsidP="00121991" w:rsidRDefault="00121991" w14:paraId="2CE0A962" w14:textId="77777777">
      <w:pPr>
        <w:spacing w:after="0" w:line="240" w:lineRule="auto"/>
        <w:jc w:val="both"/>
        <w:rPr>
          <w:rFonts w:eastAsia="Times New Roman"/>
        </w:rPr>
      </w:pPr>
    </w:p>
    <w:p w:rsidR="00121991" w:rsidP="00121991" w:rsidRDefault="00121991" w14:paraId="41CED890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Evita Nagle, 67028190</w:t>
      </w:r>
    </w:p>
    <w:p w:rsidR="00121991" w:rsidP="00121991" w:rsidRDefault="00121991" w14:paraId="3756DC7D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hyperlink w:history="true" r:id="rId7">
        <w:r>
          <w:rPr>
            <w:rStyle w:val="Hyperlink"/>
            <w:rFonts w:eastAsia="Times New Roman"/>
            <w:sz w:val="20"/>
            <w:szCs w:val="20"/>
          </w:rPr>
          <w:t>evita.nagle@sam.gov.lv</w:t>
        </w:r>
      </w:hyperlink>
    </w:p>
    <w:p w:rsidR="00121991" w:rsidP="00121991" w:rsidRDefault="00121991" w14:paraId="1A556887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121991" w:rsidP="00121991" w:rsidRDefault="00121991" w14:paraId="5997B099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121991" w:rsidP="00121991" w:rsidRDefault="00121991" w14:paraId="2B5EC835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121991" w:rsidP="00121991" w:rsidRDefault="00121991" w14:paraId="6E335EEF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31779D" w:rsidP="00121991" w:rsidRDefault="00121991" w14:paraId="7E209AAA" w14:textId="1E28E0F7">
      <w:pPr>
        <w:tabs>
          <w:tab w:val="center" w:pos="4320"/>
          <w:tab w:val="right" w:pos="8640"/>
        </w:tabs>
        <w:spacing w:after="0" w:line="240" w:lineRule="auto"/>
        <w:jc w:val="center"/>
      </w:pPr>
      <w:r>
        <w:rPr>
          <w:sz w:val="20"/>
          <w:szCs w:val="20"/>
        </w:rPr>
        <w:t>DOKUMENTS IR PARAKSTĪTS AR DROŠU ELEKTRONISKO PARAKSTU UN SATUR LAIKA ZĪMOGU</w:t>
      </w:r>
    </w:p>
    <w:p w:rsidR="0031779D" w:rsidP="00B00CCD" w:rsidRDefault="0031779D" w14:paraId="43DA5D93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2B44A6F2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P="00B00CCD" w:rsidRDefault="0031779D" w14:paraId="03C563E4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Pr="009012E8" w:rsidR="0031779D" w:rsidP="00B00CCD" w:rsidRDefault="0031779D" w14:paraId="62DC1C68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Pr="009012E8" w:rsidR="0031779D" w:rsidSect="00B00CCD">
      <w:footerReference w:type="default" r:id="rId8"/>
      <w:headerReference w:type="first" r:id="rId9"/>
      <w:type w:val="continuous"/>
      <w:pgSz w:w="11920" w:h="16840" w:orient="portrait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7320" w:rsidRDefault="00227320" w14:paraId="1B404129" w14:textId="77777777">
      <w:pPr>
        <w:spacing w:after="0" w:line="240" w:lineRule="auto"/>
      </w:pPr>
      <w:r>
        <w:separator/>
      </w:r>
    </w:p>
  </w:endnote>
  <w:endnote w:type="continuationSeparator" w:id="0">
    <w:p w:rsidR="00227320" w:rsidRDefault="00227320" w14:paraId="15B7DE0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0CCD" w:rsidRDefault="00B00CCD" w14:paraId="02404528" w14:textId="7C80008B">
    <w:pPr>
      <w:pStyle w:val="Footer"/>
      <w:jc w:val="center"/>
    </w:pPr>
  </w:p>
  <w:p w:rsidR="00B00CCD" w:rsidRDefault="00121991" w14:paraId="76A9BBBC" w14:textId="044F31D3">
    <w:pPr>
      <w:pStyle w:val="Footer"/>
    </w:pPr>
    <w:r>
      <w:t>SAMpav_160123_droni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7320" w:rsidRDefault="00227320" w14:paraId="684197A5" w14:textId="77777777">
      <w:pPr>
        <w:spacing w:after="0" w:line="240" w:lineRule="auto"/>
      </w:pPr>
      <w:r>
        <w:separator/>
      </w:r>
    </w:p>
  </w:footnote>
  <w:footnote w:type="continuationSeparator" w:id="0">
    <w:p w:rsidR="00227320" w:rsidRDefault="00227320" w14:paraId="01B105E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D62CD" w:rsidP="009D62CD" w:rsidRDefault="009D62CD" w14:paraId="15E71B0E" w14:textId="77777777">
    <w:pPr>
      <w:pStyle w:val="Header"/>
    </w:pPr>
  </w:p>
  <w:p w:rsidR="009D62CD" w:rsidP="009D62CD" w:rsidRDefault="009D62CD" w14:paraId="5E05AF44" w14:textId="77777777">
    <w:pPr>
      <w:pStyle w:val="Header"/>
    </w:pPr>
  </w:p>
  <w:p w:rsidR="009D62CD" w:rsidP="009D62CD" w:rsidRDefault="009D62CD" w14:paraId="1B21B2F9" w14:textId="77777777">
    <w:pPr>
      <w:pStyle w:val="Header"/>
    </w:pPr>
  </w:p>
  <w:p w:rsidR="009D62CD" w:rsidP="009D62CD" w:rsidRDefault="009D62CD" w14:paraId="76DBCA2D" w14:textId="77777777">
    <w:pPr>
      <w:pStyle w:val="Header"/>
    </w:pPr>
  </w:p>
  <w:p w:rsidR="009D62CD" w:rsidP="009D62CD" w:rsidRDefault="009D62CD" w14:paraId="68E82ABD" w14:textId="77777777">
    <w:pPr>
      <w:pStyle w:val="Header"/>
    </w:pPr>
  </w:p>
  <w:p w:rsidR="009D62CD" w:rsidP="009D62CD" w:rsidRDefault="009D62CD" w14:paraId="2DBC8162" w14:textId="77777777">
    <w:pPr>
      <w:pStyle w:val="Header"/>
    </w:pPr>
  </w:p>
  <w:p w:rsidR="009D62CD" w:rsidP="009D62CD" w:rsidRDefault="009D62CD" w14:paraId="33BC5595" w14:textId="77777777">
    <w:pPr>
      <w:pStyle w:val="Header"/>
    </w:pPr>
  </w:p>
  <w:p w:rsidR="009D62CD" w:rsidP="009D62CD" w:rsidRDefault="009D62CD" w14:paraId="5B2C0BD2" w14:textId="77777777">
    <w:pPr>
      <w:pStyle w:val="Header"/>
    </w:pPr>
  </w:p>
  <w:p w:rsidR="009D62CD" w:rsidP="009D62CD" w:rsidRDefault="009D62CD" w14:paraId="43CE5733" w14:textId="77777777">
    <w:pPr>
      <w:pStyle w:val="Header"/>
    </w:pPr>
  </w:p>
  <w:p w:rsidR="009D62CD" w:rsidP="009D62CD" w:rsidRDefault="009D62CD" w14:paraId="5DF4062F" w14:textId="77777777">
    <w:pPr>
      <w:pStyle w:val="Header"/>
    </w:pPr>
  </w:p>
  <w:p w:rsidRPr="00815277" w:rsidR="009D62CD" w:rsidP="009D62CD" w:rsidRDefault="00F85B8C" w14:paraId="759E1DED" w14:textId="77777777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EDFFADF" wp14:editId="31A80B17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 w14:anchorId="0267A793">
        <v:shapetype id="_x0000_t202" coordsize="21600,21600" o:spt="202" path="m,l,21600r21600,l21600,xe" w14:anchorId="16BE2F2D">
          <v:stroke joinstyle="miter"/>
          <v:path gradientshapeok="t" o:connecttype="rect"/>
        </v:shapetype>
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>
          <v:textbox inset="0,0,0,0">
            <w:txbxContent>
              <w:p w:rsidRPr="00B10C18" w:rsidR="009D62CD" w:rsidP="009D62CD" w:rsidRDefault="009D62CD" w14:paraId="441A4B4C" w14:textId="77777777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B10C18">
                  <w:rPr>
                    <w:rFonts w:eastAsia="Times New Roman"/>
                    <w:color w:val="231F20"/>
                    <w:sz w:val="17"/>
                    <w:szCs w:val="17"/>
                  </w:rPr>
                  <w:t>Gogoļa iela 3, Rīga, LV-1743, tālr. 67028210, fakss 67217180, e-pasts satiksmes.ministrija@sam.gov.lv, www.sam.gov.lv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63B217AC">
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626CCA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1KCt9AIAANkGAAAOAAAAZHJzL2Uyb0RvYy54bWykVW1v2yAQ/j5p/wHxcdPql6RNbdWpprap JnVbpWY/gGD8omFgQOJ0v34H2KmbtZrUfUGH73ju4bnjfHG57zjaMW1aKQqcnMQYMUFl2Yq6wD/W q0/nGBlLREm4FKzAj8zgy+X7dxe9ylkqG8lLphGACJP3qsCNtSqPIkMb1hFzIhUT4Kyk7oiFra6j UpMe0DsepXF8FvVSl0pLyoyBr9fBiZcev6oYtd+ryjCLeIGBm/Wr9uvGrdHyguS1Jqpp6UCDvIFF R1oBSQ9Q18QStNXtX1BdS7U0srInVHaRrKqWMn8HuE0SH93mVsut8nep875WB5lA2iOd3gxLv+1u tXpQ9zqwB/NO0p8GdIl6VedTv9vXIRht+q+yhHqSrZX+4vtKdw4CroT2Xt/Hg75sbxGFj/NZtpgt TjGi4EvSxSA/baBG7lCaJeAEX5pl56E0tLkZDp9l6Vk4mTpXRPKQ0tMcaLmyQx+ZJ6nM/0n10BDF fAWMk+Jeo7YEehgJ0sHtV5ox15to7jm55BA1qmmmUk48LsyA4v8U8QU9RilfU4PkdGvsLZO+GGR3 Z2xo8RIsX+Jy4L6G51B1HLr94ycUI5fLL8OTOIQlY9iHCK1j1COfegAdsUCRCVZ2Pk9exJqNYQ4r nWBBNeuRIWlG0nQvBtZgIeJGSuybTUnj+mUN3MYuAwQIcjd8JRZyH8eGM0MKDbPieEpojGBKbIIk iljHzKVwJuoL7KVwHzq5Y2vpXfao/SHJk5eLaVQo4oRVcMMJl8D3+CGp4zqprJCrlnNfBS4clVkC D8sRMJK3pXP6ja43V1yjHYH5l86SVerfHIA9C4M5I0oP1jBS3gy2JS0PNsRz0BaeWujc8M42snyE LtYyTFX4C4DRSP0box4maoHNry3RDCP+RcA7zJL53I1gv5mfLoAK0lPPZuohggJUgS2Gwjvzyoax vVW6rRvIlPjrCvkZRlDVujb3/AKrYQOjwFt+foL1bEBP9z7q6Y+0/AMAAP//AwBQSwMEFAAGAAgA AAAhAD7j23rhAAAACwEAAA8AAABkcnMvZG93bnJldi54bWxMj01PwkAQhu8m/ofNmHiTbcEPWrol hKgnYiKYGG5Dd2gburNNd2nLv3fxorf5ePLOM9lyNI3oqXO1ZQXxJAJBXFhdc6nga/f2MAfhPLLG xjIpuJCDZX57k2Gq7cCf1G99KUIIuxQVVN63qZSuqMigm9iWOOyOtjPoQ9uVUnc4hHDTyGkUPUuD NYcLFba0rqg4bc9GwfuAw2oWv/ab03F92e+ePr43MSl1fzeuFiA8jf4Phqt+UIc8OB3smbUTjYJp Ej8G9FokLyACkcxnCYjD7yQBmWfy/w/5DwAAAP//AwBQSwECLQAUAAYACAAAACEAtoM4kv4AAADh AQAAEwAAAAAAAAAAAAAAAAAAAAAAW0NvbnRlbnRfVHlwZXNdLnhtbFBLAQItABQABgAIAAAAIQA4 /SH/1gAAAJQBAAALAAAAAAAAAAAAAAAAAC8BAABfcmVscy8ucmVsc1BLAQItABQABgAIAAAAIQCV 1KCt9AIAANkGAAAOAAAAAAAAAAAAAAAAAC4CAABkcnMvZTJvRG9jLnhtbFBLAQItABQABgAIAAAA IQA+49t64QAAAAsBAAAPAAAAAAAAAAAAAAAAAE4FAABkcnMvZG93bnJldi54bWxQSwUGAAAAAAQA BADzAAAAXAYAAAAA ">
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>
            <v:path arrowok="t" o:connecttype="custom" o:connectlocs="0,0;6926,0" o:connectangles="0,0"/>
          </v:shape>
          <w10:wrap anchorx="page" anchory="page"/>
        </v:group>
      </w:pict>
    </w:r>
  </w:p>
  <w:p w:rsidR="009D62CD" w:rsidRDefault="009D62CD" w14:paraId="4DEEF9A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73AF4A86"/>
    <w:multiLevelType w:val="hybridMultilevel"/>
    <w:tmpl w:val="7F426C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99928010">
    <w:abstractNumId w:val="10"/>
  </w:num>
  <w:num w:numId="2" w16cid:durableId="34234776">
    <w:abstractNumId w:val="8"/>
  </w:num>
  <w:num w:numId="3" w16cid:durableId="516701698">
    <w:abstractNumId w:val="7"/>
  </w:num>
  <w:num w:numId="4" w16cid:durableId="1826969363">
    <w:abstractNumId w:val="6"/>
  </w:num>
  <w:num w:numId="5" w16cid:durableId="69932011">
    <w:abstractNumId w:val="5"/>
  </w:num>
  <w:num w:numId="6" w16cid:durableId="1555120535">
    <w:abstractNumId w:val="9"/>
  </w:num>
  <w:num w:numId="7" w16cid:durableId="1399404570">
    <w:abstractNumId w:val="4"/>
  </w:num>
  <w:num w:numId="8" w16cid:durableId="1514803110">
    <w:abstractNumId w:val="3"/>
  </w:num>
  <w:num w:numId="9" w16cid:durableId="1508590529">
    <w:abstractNumId w:val="2"/>
  </w:num>
  <w:num w:numId="10" w16cid:durableId="1638797944">
    <w:abstractNumId w:val="1"/>
  </w:num>
  <w:num w:numId="11" w16cid:durableId="117648368">
    <w:abstractNumId w:val="0"/>
  </w:num>
  <w:num w:numId="12" w16cid:durableId="757869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991"/>
    <w:rsid w:val="00006384"/>
    <w:rsid w:val="00030349"/>
    <w:rsid w:val="00032083"/>
    <w:rsid w:val="000428F9"/>
    <w:rsid w:val="00061D30"/>
    <w:rsid w:val="000B1AB5"/>
    <w:rsid w:val="000E5ACE"/>
    <w:rsid w:val="001201F9"/>
    <w:rsid w:val="00121991"/>
    <w:rsid w:val="00124173"/>
    <w:rsid w:val="00132CFB"/>
    <w:rsid w:val="00180197"/>
    <w:rsid w:val="001A2125"/>
    <w:rsid w:val="002023F0"/>
    <w:rsid w:val="0020635C"/>
    <w:rsid w:val="00227320"/>
    <w:rsid w:val="00250335"/>
    <w:rsid w:val="00262B83"/>
    <w:rsid w:val="00275B9E"/>
    <w:rsid w:val="0029181E"/>
    <w:rsid w:val="002B3077"/>
    <w:rsid w:val="002C57BC"/>
    <w:rsid w:val="002E1474"/>
    <w:rsid w:val="002F7D2C"/>
    <w:rsid w:val="003146EC"/>
    <w:rsid w:val="0031779D"/>
    <w:rsid w:val="00335032"/>
    <w:rsid w:val="0035400A"/>
    <w:rsid w:val="003808B9"/>
    <w:rsid w:val="00392CF5"/>
    <w:rsid w:val="003952A2"/>
    <w:rsid w:val="00396B4C"/>
    <w:rsid w:val="003A090C"/>
    <w:rsid w:val="003D5B6C"/>
    <w:rsid w:val="003F77CE"/>
    <w:rsid w:val="004043D2"/>
    <w:rsid w:val="00433F49"/>
    <w:rsid w:val="00441F2F"/>
    <w:rsid w:val="004606E9"/>
    <w:rsid w:val="00493308"/>
    <w:rsid w:val="004D77F7"/>
    <w:rsid w:val="004E49D0"/>
    <w:rsid w:val="005021F1"/>
    <w:rsid w:val="00527E96"/>
    <w:rsid w:val="00535564"/>
    <w:rsid w:val="0053651D"/>
    <w:rsid w:val="005471EA"/>
    <w:rsid w:val="0056666B"/>
    <w:rsid w:val="00582001"/>
    <w:rsid w:val="00585C68"/>
    <w:rsid w:val="005D04F8"/>
    <w:rsid w:val="00632E67"/>
    <w:rsid w:val="00663C3A"/>
    <w:rsid w:val="006738C5"/>
    <w:rsid w:val="00674D26"/>
    <w:rsid w:val="006C1639"/>
    <w:rsid w:val="006F0830"/>
    <w:rsid w:val="006F47E8"/>
    <w:rsid w:val="00747CCB"/>
    <w:rsid w:val="00767323"/>
    <w:rsid w:val="007704BD"/>
    <w:rsid w:val="00787B0A"/>
    <w:rsid w:val="00792092"/>
    <w:rsid w:val="007B3BA5"/>
    <w:rsid w:val="007B48EC"/>
    <w:rsid w:val="007D7AF5"/>
    <w:rsid w:val="007E4D1F"/>
    <w:rsid w:val="00815277"/>
    <w:rsid w:val="00831A8F"/>
    <w:rsid w:val="00850F03"/>
    <w:rsid w:val="00857BCD"/>
    <w:rsid w:val="00876C21"/>
    <w:rsid w:val="00881F11"/>
    <w:rsid w:val="00893625"/>
    <w:rsid w:val="008E7BD4"/>
    <w:rsid w:val="008F5D2D"/>
    <w:rsid w:val="009012E8"/>
    <w:rsid w:val="00934A16"/>
    <w:rsid w:val="00954D5A"/>
    <w:rsid w:val="00966F0D"/>
    <w:rsid w:val="009839B7"/>
    <w:rsid w:val="009D62CD"/>
    <w:rsid w:val="00A02AF9"/>
    <w:rsid w:val="00A447A8"/>
    <w:rsid w:val="00A80F98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260CE"/>
    <w:rsid w:val="00B45105"/>
    <w:rsid w:val="00B86B50"/>
    <w:rsid w:val="00B874E2"/>
    <w:rsid w:val="00B90F3A"/>
    <w:rsid w:val="00B91116"/>
    <w:rsid w:val="00BB4DC6"/>
    <w:rsid w:val="00C1677F"/>
    <w:rsid w:val="00C27E3E"/>
    <w:rsid w:val="00C47F57"/>
    <w:rsid w:val="00C5340B"/>
    <w:rsid w:val="00C6250E"/>
    <w:rsid w:val="00CD7453"/>
    <w:rsid w:val="00CF2083"/>
    <w:rsid w:val="00D21FA6"/>
    <w:rsid w:val="00D2274B"/>
    <w:rsid w:val="00D55B4B"/>
    <w:rsid w:val="00D572EE"/>
    <w:rsid w:val="00D82EE0"/>
    <w:rsid w:val="00D83FCE"/>
    <w:rsid w:val="00DC06F8"/>
    <w:rsid w:val="00E20EED"/>
    <w:rsid w:val="00E365CE"/>
    <w:rsid w:val="00E44FC1"/>
    <w:rsid w:val="00E710CC"/>
    <w:rsid w:val="00E775FB"/>
    <w:rsid w:val="00E93B33"/>
    <w:rsid w:val="00EA7458"/>
    <w:rsid w:val="00ED54AF"/>
    <w:rsid w:val="00F01842"/>
    <w:rsid w:val="00F07B33"/>
    <w:rsid w:val="00F164AC"/>
    <w:rsid w:val="00F60586"/>
    <w:rsid w:val="00F6664B"/>
    <w:rsid w:val="00F673D1"/>
    <w:rsid w:val="00F730E9"/>
    <w:rsid w:val="00F85B8C"/>
    <w:rsid w:val="00FD22A2"/>
    <w:rsid w:val="00FE0BD3"/>
    <w:rsid w:val="1BE3D202"/>
    <w:rsid w:val="7D8FE4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Calibri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102B"/>
    <w:pPr>
      <w:widowControl w:val="0"/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15277"/>
  </w:style>
  <w:style w:type="character" w:styleId="body1" w:customStyle="1">
    <w:name w:val="body1"/>
    <w:rsid w:val="00D21FA6"/>
    <w:rPr>
      <w:rFonts w:hint="default" w:ascii="Verdana" w:hAnsi="Verdana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styleId="PlainTextChar" w:customStyle="1">
    <w:name w:val="Plain Text Char"/>
    <w:link w:val="PlainText"/>
    <w:uiPriority w:val="99"/>
    <w:semiHidden/>
    <w:rsid w:val="00D21FA6"/>
    <w:rPr>
      <w:rFonts w:ascii="Calibri" w:hAnsi="Calibri" w:eastAsia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1991"/>
    <w:pPr>
      <w:widowControl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table" w:styleId="TableGrid">
    <w:name w:val="Table Grid"/>
    <w:basedOn w:val="TableNormal"/>
    <w:uiPriority w:val="59"/>
    <w:rsid w:val="001219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uiPriority w:val="39"/>
    <w:rsid w:val="00121991"/>
    <w:rPr>
      <w:rFonts w:ascii="Calibri" w:hAnsi="Calibri"/>
      <w:sz w:val="22"/>
      <w:szCs w:val="22"/>
      <w:lang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mailto:evita.nagle@sam.gov.lv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X:\_Veidlapas\Ministrijas_veidlapas\_EDOC_LV%20Ministrijas%20veidlapa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 xmlns:ap="http://schemas.openxmlformats.org/officeDocument/2006/extended-properties">
  <Template>_EDOC_LV Ministrijas veidlapa</Template>
  <Application>Microsoft Word for the web</Application>
  <DocSecurity>0</DocSecurity>
  <ScaleCrop>false</ScaleCrop>
  <Company/>
  <SharedDoc>false</SharedDoc>
  <HyperlinksChanged>false</HyperlinksChanged>
  <AppVersion>16.0000</AppVersion>
  <LinksUpToDate>false</LinksUpToDate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 Latvijas Republikas nacionālo pozīciju Nr. 1 “Komisijas Paziņojums Eiropas Parlamentam, Padomei, Eiropas ekonomikas un sociālo lietu komitejai un Reģionu komitejai “Dronu stratēģija 2.0 viedai un ilgtspējīgai bezpilota gaisa kuģu ekosistēmai Eiropā”” </dc:title>
  <dc:subject>Pavadvēstule</dc:subject>
  <dc:creator>Satiksmes ministrija</dc:creator>
  <keywords/>
  <dc:description>Evita Nagle_x000d_
67028190_x000d_
evita.nagle@sam.gov.lv</dc:description>
  <lastModifiedBy>Evita Nagle</lastModifiedBy>
  <revision>6</revision>
  <lastPrinted>2016-03-23T07:18:00.0000000Z</lastPrinted>
  <dcterms:created xsi:type="dcterms:W3CDTF">2023-01-10T11:20:00.0000000Z</dcterms:created>
  <dcterms:modified xsi:type="dcterms:W3CDTF">2023-01-10T11:55:35.2506470Z</dcterms:modified>
  <category>Satiksmes ministrija</categor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 Direktore Elīna Šimiņa-Neverovska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L368192</vt:lpwstr>
  </property>
  <property fmtid="{D5CDD505-2E9C-101B-9397-08002B2CF9AE}" pid="7" name="DISCesvisAdditionalMakersPhone">
    <vt:lpwstr>67028254</vt:lpwstr>
  </property>
  <property fmtid="{D5CDD505-2E9C-101B-9397-08002B2CF9AE}" pid="8" name="DISCesvisSigner">
    <vt:lpwstr>satiksmes ministrs Jānis Vitenbergs</vt:lpwstr>
  </property>
  <property fmtid="{D5CDD505-2E9C-101B-9397-08002B2CF9AE}" pid="9" name="DISCesvisSafetyLevel">
    <vt:lpwstr>Vispārpieejams</vt:lpwstr>
  </property>
  <property fmtid="{D5CDD505-2E9C-101B-9397-08002B2CF9AE}" pid="10" name="DISTaskPaneUrl">
    <vt:lpwstr>https://lim.esvis.gov.lv/cs/idcplg?ClientControlled=DocMan&amp;coreContentOnly=1&amp;WebdavRequest=1&amp;IdcService=DOC_INFO&amp;dID=453775</vt:lpwstr>
  </property>
  <property fmtid="{D5CDD505-2E9C-101B-9397-08002B2CF9AE}" pid="11" name="DISCesvisTitle">
    <vt:lpwstr>Pavadvēstule "Par Latvijas Republikas nacionālo pozīciju Nr. 1 “Komisijas Paziņojums Eiropas Parlamentam, Padomei, Eiropas ekonomikas un sociālo lietu komitejai un Reģionu komitejai “Dronu stratēģija 2.0 viedai un ilgtspējīgai bezpilota gaisa kuģu ekosistēmai Eiropā”” </vt:lpwstr>
  </property>
  <property fmtid="{D5CDD505-2E9C-101B-9397-08002B2CF9AE}" pid="12" name="DISCesvisMinistryOfMinister">
    <vt:lpwstr>wwTemplateNP_MinistryOfMinister(Satiksmes,)</vt:lpwstr>
  </property>
  <property fmtid="{D5CDD505-2E9C-101B-9397-08002B2CF9AE}" pid="13" name="DISCesvisAuthor">
    <vt:lpwstr>Satiksmes ministrija</vt:lpwstr>
  </property>
  <property fmtid="{D5CDD505-2E9C-101B-9397-08002B2CF9AE}" pid="14" name="DISCesvisMainMaker">
    <vt:lpwstr> Direktore Elīna Šimiņa-Neverovska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Elina.Simina-Neverovska@sam.gov.lv</vt:lpwstr>
  </property>
  <property fmtid="{D5CDD505-2E9C-101B-9397-08002B2CF9AE}" pid="19" name="DISdUser">
    <vt:lpwstr>weblogic</vt:lpwstr>
  </property>
  <property fmtid="{D5CDD505-2E9C-101B-9397-08002B2CF9AE}" pid="20" name="DISdID">
    <vt:lpwstr>453775</vt:lpwstr>
  </property>
  <property fmtid="{D5CDD505-2E9C-101B-9397-08002B2CF9AE}" pid="21" name="DISCesvisMainMakerOrgUnitTitle">
    <vt:lpwstr>Eiropas Savienības lietu koordinācijas departaments</vt:lpwstr>
  </property>
  <property fmtid="{D5CDD505-2E9C-101B-9397-08002B2CF9AE}" pid="22" name="DISCesvisRelatedDocNP">
    <vt:lpwstr>Nacionālā pozīcija "Komisijas Paziņojums Eiropas Parlamentam, Padomei, Eiropas ekonomikas un sociālo lietu komitejai un Reģionu komitejai “Dronu stratēģija 2.0 viedai un ilgtspējīgai bezpilota gaisa kuģu ekosistēmai Eiropā” </vt:lpwstr>
  </property>
  <property fmtid="{D5CDD505-2E9C-101B-9397-08002B2CF9AE}" pid="23" name="DISCesvisDocRegDate">
    <vt:lpwstr>2023-01-16</vt:lpwstr>
  </property>
  <property fmtid="{D5CDD505-2E9C-101B-9397-08002B2CF9AE}" pid="24" name="DISCesvisRegDate">
    <vt:lpwstr>2023-01-16</vt:lpwstr>
  </property>
  <property fmtid="{D5CDD505-2E9C-101B-9397-08002B2CF9AE}" pid="25" name="DISCesvisDocRegNr">
    <vt:lpwstr>PV-22</vt:lpwstr>
  </property>
</Properties>
</file>