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ook w:val="0000" w:firstRow="0" w:lastRow="0" w:firstColumn="0" w:lastColumn="0" w:noHBand="0" w:noVBand="0"/>
      </w:tblPr>
      <w:tblGrid>
        <w:gridCol w:w="730"/>
        <w:gridCol w:w="1785"/>
        <w:gridCol w:w="708"/>
        <w:gridCol w:w="2127"/>
        <w:gridCol w:w="3722"/>
      </w:tblGrid>
      <w:tr w:rsidR="00A65B24" w:rsidRPr="00A65B24" w14:paraId="4A934F9A" w14:textId="77777777" w:rsidTr="00E53DE4">
        <w:trPr>
          <w:gridAfter w:val="1"/>
          <w:wAfter w:w="3722" w:type="dxa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73F41EAB" w14:textId="77777777" w:rsidR="00A65B24" w:rsidRPr="00A65B24" w:rsidRDefault="00A65B24" w:rsidP="00A65B24">
            <w:pPr>
              <w:ind w:left="-252" w:firstLine="252"/>
            </w:pPr>
            <w:r w:rsidRPr="00A65B24">
              <w:t>Rīgā,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98160" w14:textId="644AC8B8" w:rsidR="00A65B24" w:rsidRPr="00A65B24" w:rsidRDefault="00137FDD" w:rsidP="006E4B70">
            <w:pPr>
              <w:tabs>
                <w:tab w:val="left" w:pos="3960"/>
              </w:tabs>
            </w:pPr>
            <w: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>
              <w:instrText xml:space="preserve"> FORMTEXT </w:instrText>
            </w:r>
            <w:r>
              <w:fldChar w:fldCharType="separate"/>
            </w:r>
            <w:r w:rsidR="00BD4DEA">
              <w:t>02.02.2023</w:t>
            </w:r>
            <w: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9F5386F" w14:textId="77777777" w:rsidR="00A65B24" w:rsidRPr="00A65B24" w:rsidRDefault="00A65B24" w:rsidP="006E4B70">
            <w:pPr>
              <w:tabs>
                <w:tab w:val="left" w:pos="360"/>
                <w:tab w:val="left" w:pos="3960"/>
              </w:tabs>
              <w:jc w:val="center"/>
            </w:pPr>
            <w:r w:rsidRPr="00A65B24">
              <w:t>Nr.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2DE34" w14:textId="2623CE21" w:rsidR="00A65B24" w:rsidRPr="00A65B24" w:rsidRDefault="00137FDD" w:rsidP="00137FDD">
            <w:pPr>
              <w:tabs>
                <w:tab w:val="left" w:pos="360"/>
                <w:tab w:val="left" w:pos="3960"/>
              </w:tabs>
            </w:pPr>
            <w: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bookmarkStart w:id="1" w:name="lietas_nr"/>
            <w:r>
              <w:instrText xml:space="preserve"> FORMTEXT </w:instrText>
            </w:r>
            <w:r>
              <w:fldChar w:fldCharType="separate"/>
            </w:r>
            <w:r w:rsidR="00B52F4F">
              <w:t>1-08</w:t>
            </w:r>
            <w:r>
              <w:fldChar w:fldCharType="end"/>
            </w:r>
            <w:bookmarkEnd w:id="1"/>
            <w:r w:rsidR="00A65B24" w:rsidRPr="00A65B24">
              <w:t>/</w:t>
            </w:r>
            <w: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2" w:name="reg_num"/>
            <w:r>
              <w:instrText xml:space="preserve"> FORMTEXT </w:instrText>
            </w:r>
            <w:r>
              <w:fldChar w:fldCharType="separate"/>
            </w:r>
            <w:r w:rsidR="00BD4DEA">
              <w:t>219</w:t>
            </w:r>
            <w:r>
              <w:fldChar w:fldCharType="end"/>
            </w:r>
            <w:bookmarkEnd w:id="2"/>
          </w:p>
        </w:tc>
      </w:tr>
      <w:tr w:rsidR="00A65B24" w:rsidRPr="00A65B24" w14:paraId="3AAA750C" w14:textId="77777777" w:rsidTr="00E53DE4">
        <w:trPr>
          <w:gridAfter w:val="1"/>
          <w:wAfter w:w="3722" w:type="dxa"/>
          <w:trHeight w:val="1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10619134" w14:textId="77777777" w:rsidR="00A65B24" w:rsidRPr="00A65B24" w:rsidRDefault="00A65B24" w:rsidP="006E4B70">
            <w:pPr>
              <w:tabs>
                <w:tab w:val="left" w:pos="360"/>
                <w:tab w:val="left" w:pos="3960"/>
              </w:tabs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C2B98" w14:textId="77777777" w:rsidR="00A65B24" w:rsidRPr="00A65B24" w:rsidRDefault="00A65B24" w:rsidP="006E4B70">
            <w:pPr>
              <w:tabs>
                <w:tab w:val="left" w:pos="360"/>
                <w:tab w:val="left" w:pos="3960"/>
              </w:tabs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FF12670" w14:textId="77777777" w:rsidR="00A65B24" w:rsidRPr="00A65B24" w:rsidRDefault="00A65B24" w:rsidP="006E4B70">
            <w:pPr>
              <w:tabs>
                <w:tab w:val="left" w:pos="360"/>
                <w:tab w:val="left" w:pos="3960"/>
              </w:tabs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C3D5A" w14:textId="77777777" w:rsidR="00A65B24" w:rsidRPr="00A65B24" w:rsidRDefault="00A65B24" w:rsidP="006E4B70">
            <w:pPr>
              <w:tabs>
                <w:tab w:val="left" w:pos="360"/>
                <w:tab w:val="left" w:pos="3960"/>
              </w:tabs>
            </w:pPr>
          </w:p>
        </w:tc>
      </w:tr>
      <w:tr w:rsidR="00A65B24" w:rsidRPr="00A65B24" w14:paraId="430E0C03" w14:textId="77777777" w:rsidTr="00E53DE4">
        <w:trPr>
          <w:gridAfter w:val="1"/>
          <w:wAfter w:w="3722" w:type="dxa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38590E8C" w14:textId="77777777" w:rsidR="00A65B24" w:rsidRPr="00A65B24" w:rsidRDefault="00A65B24" w:rsidP="00A65B24">
            <w:r w:rsidRPr="00A65B24"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FEBBF" w14:textId="11ABA4F4" w:rsidR="00A65B24" w:rsidRPr="00A65B24" w:rsidRDefault="00A50E5F" w:rsidP="006E4B70">
            <w:pPr>
              <w:tabs>
                <w:tab w:val="left" w:pos="360"/>
                <w:tab w:val="left" w:pos="3960"/>
              </w:tabs>
            </w:pPr>
            <w:r w:rsidRPr="00A65B24"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="00A65B24" w:rsidRPr="00A65B24">
              <w:instrText xml:space="preserve"> FORMTEXT </w:instrText>
            </w:r>
            <w:r w:rsidRPr="00A65B24">
              <w:fldChar w:fldCharType="separate"/>
            </w:r>
            <w:r w:rsidR="00B52F4F">
              <w:t>02.02.2023</w:t>
            </w:r>
            <w:r w:rsidRPr="00A65B24"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B53E4E3" w14:textId="77777777" w:rsidR="00A65B24" w:rsidRPr="00A65B24" w:rsidRDefault="00A65B24" w:rsidP="006E4B70">
            <w:pPr>
              <w:tabs>
                <w:tab w:val="left" w:pos="360"/>
                <w:tab w:val="left" w:pos="3960"/>
              </w:tabs>
              <w:jc w:val="center"/>
            </w:pPr>
            <w:r w:rsidRPr="00A65B24">
              <w:t>Nr.</w:t>
            </w:r>
          </w:p>
        </w:tc>
        <w:bookmarkStart w:id="4" w:name="san_num"/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0C4E4" w14:textId="60738975" w:rsidR="00A65B24" w:rsidRPr="00A65B24" w:rsidRDefault="00A50E5F" w:rsidP="006E4B70">
            <w:pPr>
              <w:tabs>
                <w:tab w:val="left" w:pos="360"/>
                <w:tab w:val="left" w:pos="3960"/>
              </w:tabs>
            </w:pPr>
            <w:r w:rsidRPr="00A65B24"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="00A65B24" w:rsidRPr="00A65B24">
              <w:instrText xml:space="preserve"> FORMTEXT </w:instrText>
            </w:r>
            <w:r w:rsidRPr="00A65B24">
              <w:fldChar w:fldCharType="separate"/>
            </w:r>
            <w:r w:rsidR="00B52F4F">
              <w:t> </w:t>
            </w:r>
            <w:r w:rsidR="00B52F4F">
              <w:t> </w:t>
            </w:r>
            <w:r w:rsidR="00B52F4F">
              <w:t> </w:t>
            </w:r>
            <w:r w:rsidR="00B52F4F">
              <w:t> </w:t>
            </w:r>
            <w:r w:rsidR="00B52F4F">
              <w:t> </w:t>
            </w:r>
            <w:r w:rsidRPr="00A65B24">
              <w:fldChar w:fldCharType="end"/>
            </w:r>
            <w:bookmarkEnd w:id="4"/>
          </w:p>
        </w:tc>
      </w:tr>
      <w:tr w:rsidR="00E53DE4" w14:paraId="5E7BC34C" w14:textId="77777777" w:rsidTr="00E53DE4">
        <w:tblPrEx>
          <w:jc w:val="center"/>
          <w:tblCellMar>
            <w:left w:w="0" w:type="dxa"/>
            <w:right w:w="0" w:type="dxa"/>
          </w:tblCellMar>
        </w:tblPrEx>
        <w:trPr>
          <w:cantSplit/>
          <w:jc w:val="center"/>
        </w:trPr>
        <w:tc>
          <w:tcPr>
            <w:tcW w:w="9072" w:type="dxa"/>
            <w:gridSpan w:val="5"/>
            <w:tcMar>
              <w:top w:w="312" w:type="dxa"/>
              <w:left w:w="4820" w:type="dxa"/>
              <w:bottom w:w="312" w:type="dxa"/>
            </w:tcMar>
          </w:tcPr>
          <w:p w14:paraId="1ABF0D78" w14:textId="1440FE45" w:rsidR="00E53DE4" w:rsidRDefault="003B7772" w:rsidP="00681E76">
            <w:pPr>
              <w:jc w:val="right"/>
            </w:pPr>
            <w:r>
              <w:t>Korupcijas novēršanas un apkarošanas birojam</w:t>
            </w:r>
          </w:p>
          <w:p w14:paraId="77F74FD6" w14:textId="3C5DC633" w:rsidR="003B7772" w:rsidRDefault="003B7772" w:rsidP="00681E76">
            <w:pPr>
              <w:jc w:val="right"/>
            </w:pPr>
            <w:r>
              <w:t xml:space="preserve">E-pasts: </w:t>
            </w:r>
            <w:hyperlink r:id="rId6" w:history="1">
              <w:r w:rsidRPr="003C0D06">
                <w:rPr>
                  <w:rStyle w:val="Hipersaite"/>
                </w:rPr>
                <w:t>knab@knab.gov.lv</w:t>
              </w:r>
            </w:hyperlink>
          </w:p>
          <w:p w14:paraId="7489743B" w14:textId="77777777" w:rsidR="003B7772" w:rsidRDefault="003B7772" w:rsidP="00681E76">
            <w:pPr>
              <w:jc w:val="right"/>
            </w:pPr>
          </w:p>
          <w:p w14:paraId="674C1168" w14:textId="4CF8E5EC" w:rsidR="003B7772" w:rsidRPr="00681E76" w:rsidRDefault="003B7772" w:rsidP="00681E76">
            <w:pPr>
              <w:jc w:val="right"/>
              <w:rPr>
                <w:u w:val="single"/>
              </w:rPr>
            </w:pPr>
            <w:r w:rsidRPr="00681E76">
              <w:rPr>
                <w:u w:val="single"/>
              </w:rPr>
              <w:t>Informācijai</w:t>
            </w:r>
          </w:p>
          <w:p w14:paraId="0A565929" w14:textId="77777777" w:rsidR="003B7772" w:rsidRDefault="003B7772" w:rsidP="00681E76">
            <w:pPr>
              <w:jc w:val="right"/>
            </w:pPr>
            <w:r>
              <w:t>Līgai Bernhardei</w:t>
            </w:r>
          </w:p>
          <w:p w14:paraId="10C297AA" w14:textId="60D36DA7" w:rsidR="003B7772" w:rsidRDefault="003B7772" w:rsidP="00681E76">
            <w:pPr>
              <w:jc w:val="right"/>
            </w:pPr>
            <w:r>
              <w:t xml:space="preserve">E-pasts: </w:t>
            </w:r>
            <w:hyperlink r:id="rId7" w:history="1">
              <w:r w:rsidRPr="003C0D06">
                <w:rPr>
                  <w:rStyle w:val="Hipersaite"/>
                </w:rPr>
                <w:t>liga.bernharde@knab.gov.lv</w:t>
              </w:r>
            </w:hyperlink>
          </w:p>
          <w:p w14:paraId="0CEF96E0" w14:textId="2B705D93" w:rsidR="003B7772" w:rsidRDefault="003B7772" w:rsidP="006E4B70"/>
        </w:tc>
      </w:tr>
      <w:tr w:rsidR="00E53DE4" w14:paraId="1C27F762" w14:textId="77777777" w:rsidTr="00E53DE4">
        <w:tblPrEx>
          <w:jc w:val="center"/>
          <w:tblCellMar>
            <w:left w:w="0" w:type="dxa"/>
            <w:right w:w="0" w:type="dxa"/>
          </w:tblCellMar>
        </w:tblPrEx>
        <w:trPr>
          <w:cantSplit/>
          <w:jc w:val="center"/>
        </w:trPr>
        <w:tc>
          <w:tcPr>
            <w:tcW w:w="9072" w:type="dxa"/>
            <w:gridSpan w:val="5"/>
            <w:tcMar>
              <w:bottom w:w="312" w:type="dxa"/>
              <w:right w:w="4536" w:type="dxa"/>
            </w:tcMar>
          </w:tcPr>
          <w:p w14:paraId="3D99914F" w14:textId="019DA695" w:rsidR="00E53DE4" w:rsidRDefault="003B7772" w:rsidP="006E4B70">
            <w:r>
              <w:t>Par Korupcijas novēršanas un apkarošanas pasākuma plāna 2021.-2025.gadam projekta</w:t>
            </w:r>
          </w:p>
          <w:p w14:paraId="4D003617" w14:textId="7F48BA05" w:rsidR="003B7772" w:rsidRDefault="003B7772" w:rsidP="006E4B70">
            <w:r>
              <w:t>saskaņošanu</w:t>
            </w:r>
          </w:p>
        </w:tc>
      </w:tr>
    </w:tbl>
    <w:p w14:paraId="444A3B13" w14:textId="164EC763" w:rsidR="0036026B" w:rsidRPr="00564873" w:rsidRDefault="003B7772" w:rsidP="006000DA">
      <w:pPr>
        <w:pStyle w:val="02Pamatteksts"/>
      </w:pPr>
      <w:r>
        <w:t>Valsts izglītības satura centrs ir iepazinies ar Korupcijas novēršanas un a</w:t>
      </w:r>
      <w:r w:rsidR="00681E76">
        <w:t xml:space="preserve">pkarošanas biroja </w:t>
      </w:r>
      <w:r>
        <w:t xml:space="preserve">precizējumiem Korupcijas novēršanas un apkarošanas pasākumu plāna 2021.-2025.gadam projektā (turpmāk – plāna projekts) un savas kompetences ietvaros saskaņo veiktos papildinājumus un atbalsta plāna projekta tālāko virzību bez iebildumiem. </w:t>
      </w:r>
    </w:p>
    <w:p w14:paraId="6EC924E3" w14:textId="77777777" w:rsidR="00FB75E7" w:rsidRPr="00FB75E7" w:rsidRDefault="00FB75E7">
      <w:pPr>
        <w:rPr>
          <w:sz w:val="2"/>
          <w:szCs w:val="2"/>
        </w:rPr>
      </w:pPr>
    </w:p>
    <w:p w14:paraId="35990244" w14:textId="77777777" w:rsidR="0036026B" w:rsidRDefault="0036026B"/>
    <w:p w14:paraId="09FF3A4B" w14:textId="77777777" w:rsidR="0036026B" w:rsidRDefault="0036026B" w:rsidP="0036026B"/>
    <w:p w14:paraId="1F6BF2C4" w14:textId="77777777" w:rsidR="0036026B" w:rsidRDefault="0036026B" w:rsidP="0036026B"/>
    <w:p w14:paraId="0B4D006E" w14:textId="77777777" w:rsidR="0036026B" w:rsidRDefault="0036026B" w:rsidP="0036026B"/>
    <w:p w14:paraId="24162A6B" w14:textId="77777777" w:rsidR="00CD0A70" w:rsidRDefault="00CD0A70" w:rsidP="0036026B">
      <w:pPr>
        <w:pStyle w:val="04Vaditajaparaksts"/>
      </w:pPr>
    </w:p>
    <w:p w14:paraId="01661607" w14:textId="0338FDF0" w:rsidR="00CD0A70" w:rsidRDefault="0036026B" w:rsidP="0036026B">
      <w:pPr>
        <w:pStyle w:val="04Vaditajaparaksts"/>
      </w:pPr>
      <w:r>
        <w:t>Vadītāj</w:t>
      </w:r>
      <w:r w:rsidR="00741660">
        <w:t>a</w:t>
      </w:r>
      <w:r>
        <w:tab/>
      </w:r>
      <w:r w:rsidR="00CA2BEA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0" wp14:anchorId="7BC5ACDC" wp14:editId="6D3AC8DF">
                <wp:simplePos x="0" y="0"/>
                <wp:positionH relativeFrom="page">
                  <wp:posOffset>1080135</wp:posOffset>
                </wp:positionH>
                <wp:positionV relativeFrom="page">
                  <wp:posOffset>9611995</wp:posOffset>
                </wp:positionV>
                <wp:extent cx="5760085" cy="19812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807BB" w14:textId="33C8FBBA" w:rsidR="00137FDD" w:rsidRPr="00137FDD" w:rsidRDefault="00B52F4F" w:rsidP="00137FDD">
                            <w:pPr>
                              <w:ind w:firstLine="14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Falka 6</w:t>
                            </w:r>
                            <w:r w:rsidR="00681E76">
                              <w:rPr>
                                <w:sz w:val="20"/>
                                <w:szCs w:val="20"/>
                              </w:rPr>
                              <w:t>0001600</w:t>
                            </w:r>
                          </w:p>
                          <w:p w14:paraId="3B0D7E2E" w14:textId="77777777" w:rsidR="00B53D43" w:rsidRDefault="00B53D43">
                            <w:pPr>
                              <w:pStyle w:val="05Izstradataj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5ACD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5.05pt;margin-top:756.85pt;width:453.55pt;height:15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" o:allowoverlap="f" filled="f" stroked="f">
                <v:textbox inset="0,0,0,0">
                  <w:txbxContent>
                    <w:p w14:paraId="7CB807BB" w14:textId="33C8FBBA" w:rsidR="00137FDD" w:rsidRPr="00137FDD" w:rsidRDefault="00B52F4F" w:rsidP="00137FDD">
                      <w:pPr>
                        <w:ind w:firstLine="14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Falka 6</w:t>
                      </w:r>
                      <w:r w:rsidR="00681E76">
                        <w:rPr>
                          <w:sz w:val="20"/>
                          <w:szCs w:val="20"/>
                        </w:rPr>
                        <w:t>0001600</w:t>
                      </w:r>
                    </w:p>
                    <w:p w14:paraId="3B0D7E2E" w14:textId="77777777" w:rsidR="00B53D43" w:rsidRDefault="00B53D43">
                      <w:pPr>
                        <w:pStyle w:val="05Izstradatajs"/>
                      </w:pP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 w:rsidR="00741660">
        <w:t>L.Voroņenko</w:t>
      </w:r>
    </w:p>
    <w:p w14:paraId="4467C523" w14:textId="77777777" w:rsidR="00CD0A70" w:rsidRDefault="00CD0A70" w:rsidP="00CD0A70"/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1"/>
      </w:tblGrid>
      <w:tr w:rsidR="00CD0A70" w:rsidRPr="001C0DBC" w14:paraId="4F5FA91B" w14:textId="77777777" w:rsidTr="00C4270B">
        <w:trPr>
          <w:cantSplit/>
          <w:trHeight w:val="579"/>
        </w:trPr>
        <w:tc>
          <w:tcPr>
            <w:tcW w:w="9072" w:type="dxa"/>
          </w:tcPr>
          <w:tbl>
            <w:tblPr>
              <w:tblW w:w="8221" w:type="dxa"/>
              <w:tblInd w:w="567" w:type="dxa"/>
              <w:tblLook w:val="04A0" w:firstRow="1" w:lastRow="0" w:firstColumn="1" w:lastColumn="0" w:noHBand="0" w:noVBand="1"/>
            </w:tblPr>
            <w:tblGrid>
              <w:gridCol w:w="8221"/>
            </w:tblGrid>
            <w:tr w:rsidR="00CD0A70" w:rsidRPr="001C0DBC" w14:paraId="6D6EC6E0" w14:textId="77777777" w:rsidTr="00C4270B">
              <w:trPr>
                <w:cantSplit/>
                <w:trHeight w:val="207"/>
              </w:trPr>
              <w:tc>
                <w:tcPr>
                  <w:tcW w:w="8221" w:type="dxa"/>
                </w:tcPr>
                <w:p w14:paraId="5C02AB34" w14:textId="77777777" w:rsidR="00CD0A70" w:rsidRPr="001C0DBC" w:rsidRDefault="00CD0A70" w:rsidP="00C4270B">
                  <w:pPr>
                    <w:pStyle w:val="Pamattekstsaratkpi"/>
                    <w:framePr w:hSpace="180" w:wrap="around" w:vAnchor="text" w:hAnchor="text" w:y="12"/>
                    <w:spacing w:before="0" w:after="0" w:line="240" w:lineRule="auto"/>
                    <w:ind w:left="102" w:firstLine="0"/>
                    <w:rPr>
                      <w:sz w:val="20"/>
                    </w:rPr>
                  </w:pPr>
                  <w:bookmarkStart w:id="5" w:name="edoc_info" w:colFirst="0" w:colLast="0"/>
                  <w:r w:rsidRPr="001C0DBC">
                    <w:rPr>
                      <w:sz w:val="20"/>
                    </w:rPr>
                    <w:t>ŠIS DOKUMENTS IR ELEKTRONISKI PARAKSTĪTS AR DROŠU ELEKTRONISKO PARAKSTU UN SATUR LAIKA ZĪMOGU</w:t>
                  </w:r>
                </w:p>
              </w:tc>
            </w:tr>
          </w:tbl>
          <w:p w14:paraId="4DD0692C" w14:textId="77777777" w:rsidR="00CD0A70" w:rsidRPr="001C0DBC" w:rsidRDefault="00CD0A70" w:rsidP="00C4270B">
            <w:pPr>
              <w:pStyle w:val="Pamattekstsaratkpi"/>
              <w:jc w:val="left"/>
            </w:pPr>
          </w:p>
        </w:tc>
      </w:tr>
      <w:bookmarkEnd w:id="5"/>
    </w:tbl>
    <w:p w14:paraId="23E74EC5" w14:textId="77777777" w:rsidR="00B53D43" w:rsidRPr="00CD0A70" w:rsidRDefault="00B53D43" w:rsidP="00CD0A70"/>
    <w:sectPr w:rsidR="00B53D43" w:rsidRPr="00CD0A70" w:rsidSect="00CA5DED">
      <w:headerReference w:type="even" r:id="rId8"/>
      <w:headerReference w:type="default" r:id="rId9"/>
      <w:headerReference w:type="first" r:id="rId10"/>
      <w:pgSz w:w="11906" w:h="16838" w:code="9"/>
      <w:pgMar w:top="98" w:right="1134" w:bottom="1134" w:left="1701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D7950" w14:textId="77777777" w:rsidR="00260EC9" w:rsidRDefault="00260EC9">
      <w:r>
        <w:separator/>
      </w:r>
    </w:p>
  </w:endnote>
  <w:endnote w:type="continuationSeparator" w:id="0">
    <w:p w14:paraId="2157CF20" w14:textId="77777777" w:rsidR="00260EC9" w:rsidRDefault="0026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4CC41" w14:textId="77777777" w:rsidR="00260EC9" w:rsidRDefault="00260EC9">
      <w:r>
        <w:separator/>
      </w:r>
    </w:p>
  </w:footnote>
  <w:footnote w:type="continuationSeparator" w:id="0">
    <w:p w14:paraId="0F88EA0F" w14:textId="77777777" w:rsidR="00260EC9" w:rsidRDefault="00260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9A57" w14:textId="77777777" w:rsidR="00B53D43" w:rsidRDefault="00A50E5F">
    <w:pPr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B53D4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64D1A7A9" w14:textId="77777777" w:rsidR="00B53D43" w:rsidRDefault="00B53D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9230" w14:textId="77777777" w:rsidR="00B53D43" w:rsidRDefault="00A50E5F" w:rsidP="0034735C">
    <w:pPr>
      <w:framePr w:wrap="around" w:vAnchor="page" w:hAnchor="page" w:x="6164" w:y="1135"/>
      <w:rPr>
        <w:rStyle w:val="Lappusesnumurs"/>
      </w:rPr>
    </w:pPr>
    <w:r>
      <w:rPr>
        <w:rStyle w:val="Lappusesnumurs"/>
      </w:rPr>
      <w:fldChar w:fldCharType="begin"/>
    </w:r>
    <w:r w:rsidR="00B53D4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26624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22DA0AF0" w14:textId="77777777" w:rsidR="00B53D43" w:rsidRDefault="00B53D43" w:rsidP="00783B63">
    <w:pPr>
      <w:pStyle w:val="01HeaderPageNumb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97B6" w14:textId="77777777" w:rsidR="00B53D43" w:rsidRDefault="00BD2368" w:rsidP="007B7D69">
    <w:pPr>
      <w:pStyle w:val="00HeaderLogoAddress"/>
    </w:pPr>
    <w:r>
      <w:rPr>
        <w:noProof/>
        <w:lang w:eastAsia="lv-LV"/>
      </w:rPr>
      <w:drawing>
        <wp:inline distT="0" distB="0" distL="0" distR="0" wp14:anchorId="3F03BAB9" wp14:editId="0D1F16BD">
          <wp:extent cx="4632960" cy="1456944"/>
          <wp:effectExtent l="0" t="0" r="0" b="0"/>
          <wp:docPr id="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c_veidl_galva_lv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2960" cy="1456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11"/>
    <w:rsid w:val="00031EB8"/>
    <w:rsid w:val="00100E63"/>
    <w:rsid w:val="001259D3"/>
    <w:rsid w:val="00137FDD"/>
    <w:rsid w:val="001415DE"/>
    <w:rsid w:val="00172407"/>
    <w:rsid w:val="001748B9"/>
    <w:rsid w:val="00181B05"/>
    <w:rsid w:val="002068B8"/>
    <w:rsid w:val="00256AA1"/>
    <w:rsid w:val="00260EC9"/>
    <w:rsid w:val="002675F0"/>
    <w:rsid w:val="0028746B"/>
    <w:rsid w:val="00291FF4"/>
    <w:rsid w:val="002B6656"/>
    <w:rsid w:val="002E4E32"/>
    <w:rsid w:val="0034735C"/>
    <w:rsid w:val="0036026B"/>
    <w:rsid w:val="00365871"/>
    <w:rsid w:val="00390DA5"/>
    <w:rsid w:val="003B7772"/>
    <w:rsid w:val="00564873"/>
    <w:rsid w:val="006000DA"/>
    <w:rsid w:val="00655E38"/>
    <w:rsid w:val="00681E76"/>
    <w:rsid w:val="00726624"/>
    <w:rsid w:val="00741660"/>
    <w:rsid w:val="00783B63"/>
    <w:rsid w:val="007B7D69"/>
    <w:rsid w:val="00813885"/>
    <w:rsid w:val="00896B2D"/>
    <w:rsid w:val="008C1B66"/>
    <w:rsid w:val="00911E99"/>
    <w:rsid w:val="009864F9"/>
    <w:rsid w:val="009A76AE"/>
    <w:rsid w:val="00A27D1E"/>
    <w:rsid w:val="00A50E5F"/>
    <w:rsid w:val="00A50FB2"/>
    <w:rsid w:val="00A65B24"/>
    <w:rsid w:val="00A74084"/>
    <w:rsid w:val="00AA073F"/>
    <w:rsid w:val="00AF6714"/>
    <w:rsid w:val="00B35372"/>
    <w:rsid w:val="00B52F4F"/>
    <w:rsid w:val="00B53D43"/>
    <w:rsid w:val="00B569E9"/>
    <w:rsid w:val="00B7505D"/>
    <w:rsid w:val="00B908B4"/>
    <w:rsid w:val="00BC1074"/>
    <w:rsid w:val="00BD2368"/>
    <w:rsid w:val="00BD4DEA"/>
    <w:rsid w:val="00CA2BEA"/>
    <w:rsid w:val="00CA5DED"/>
    <w:rsid w:val="00CD0A70"/>
    <w:rsid w:val="00CD242C"/>
    <w:rsid w:val="00D76C6D"/>
    <w:rsid w:val="00D954B2"/>
    <w:rsid w:val="00DC7A79"/>
    <w:rsid w:val="00DF3211"/>
    <w:rsid w:val="00E53DE4"/>
    <w:rsid w:val="00E70F81"/>
    <w:rsid w:val="00F94D88"/>
    <w:rsid w:val="00FB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350A952"/>
  <w15:docId w15:val="{588DAA8E-0DA2-488A-9CA4-41E05072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74084"/>
    <w:rPr>
      <w:sz w:val="24"/>
      <w:szCs w:val="24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Lappusesnumurs">
    <w:name w:val="page number"/>
    <w:semiHidden/>
    <w:rsid w:val="00A50E5F"/>
    <w:rPr>
      <w:sz w:val="22"/>
    </w:rPr>
  </w:style>
  <w:style w:type="paragraph" w:customStyle="1" w:styleId="00HeaderLogoAddress">
    <w:name w:val="00_Header_Logo_Address"/>
    <w:basedOn w:val="Parasts"/>
    <w:rsid w:val="00A74084"/>
    <w:pPr>
      <w:spacing w:after="530"/>
      <w:jc w:val="center"/>
    </w:pPr>
  </w:style>
  <w:style w:type="paragraph" w:customStyle="1" w:styleId="05Izstradatajs">
    <w:name w:val="05_Izstradatajs"/>
    <w:basedOn w:val="Parasts"/>
    <w:rsid w:val="00BC1074"/>
    <w:rPr>
      <w:lang w:eastAsia="lv-LV"/>
    </w:rPr>
  </w:style>
  <w:style w:type="paragraph" w:customStyle="1" w:styleId="01HeaderDocumentDateNumber">
    <w:name w:val="01_Header_Document_Date_Number"/>
    <w:basedOn w:val="Parasts"/>
    <w:rsid w:val="00390DA5"/>
    <w:pPr>
      <w:tabs>
        <w:tab w:val="left" w:pos="3686"/>
      </w:tabs>
    </w:pPr>
    <w:rPr>
      <w:noProof/>
      <w:lang w:val="en-US"/>
    </w:rPr>
  </w:style>
  <w:style w:type="paragraph" w:customStyle="1" w:styleId="02Pamatteksts">
    <w:name w:val="02_Pamatteksts"/>
    <w:basedOn w:val="Parasts"/>
    <w:rsid w:val="00A50E5F"/>
    <w:pPr>
      <w:ind w:firstLine="720"/>
      <w:jc w:val="both"/>
    </w:pPr>
  </w:style>
  <w:style w:type="paragraph" w:customStyle="1" w:styleId="03Pielikums">
    <w:name w:val="03_Pielikums"/>
    <w:basedOn w:val="Parasts"/>
    <w:rsid w:val="0036026B"/>
    <w:pPr>
      <w:keepNext/>
      <w:tabs>
        <w:tab w:val="left" w:pos="1440"/>
      </w:tabs>
      <w:ind w:left="1440" w:hanging="1440"/>
    </w:pPr>
  </w:style>
  <w:style w:type="paragraph" w:customStyle="1" w:styleId="04Vaditajaparaksts">
    <w:name w:val="04_Vaditaja_paraksts"/>
    <w:basedOn w:val="Parasts"/>
    <w:rsid w:val="00A50E5F"/>
    <w:pPr>
      <w:keepNext/>
      <w:tabs>
        <w:tab w:val="right" w:pos="9072"/>
      </w:tabs>
    </w:pPr>
  </w:style>
  <w:style w:type="paragraph" w:styleId="Kjene">
    <w:name w:val="footer"/>
    <w:basedOn w:val="Parasts"/>
    <w:link w:val="KjeneRakstz"/>
    <w:uiPriority w:val="99"/>
    <w:unhideWhenUsed/>
    <w:rsid w:val="00100E6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100E63"/>
    <w:rPr>
      <w:sz w:val="28"/>
      <w:szCs w:val="24"/>
      <w:lang w:eastAsia="en-US"/>
    </w:rPr>
  </w:style>
  <w:style w:type="paragraph" w:customStyle="1" w:styleId="01HeaderPageNumber">
    <w:name w:val="01_Header_Page_Number"/>
    <w:basedOn w:val="Parasts"/>
    <w:qFormat/>
    <w:rsid w:val="00783B63"/>
    <w:pPr>
      <w:spacing w:after="120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D954B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954B2"/>
    <w:rPr>
      <w:rFonts w:ascii="Tahoma" w:hAnsi="Tahoma" w:cs="Tahoma"/>
      <w:sz w:val="16"/>
      <w:szCs w:val="16"/>
      <w:lang w:eastAsia="en-US"/>
    </w:rPr>
  </w:style>
  <w:style w:type="paragraph" w:styleId="Pamattekstsaratkpi">
    <w:name w:val="Body Text Indent"/>
    <w:basedOn w:val="Parasts"/>
    <w:link w:val="PamattekstsaratkpiRakstz"/>
    <w:rsid w:val="00CD0A70"/>
    <w:pPr>
      <w:widowControl w:val="0"/>
      <w:spacing w:before="60" w:after="60" w:line="360" w:lineRule="auto"/>
      <w:ind w:firstLine="720"/>
      <w:jc w:val="both"/>
    </w:pPr>
    <w:rPr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CD0A70"/>
    <w:rPr>
      <w:sz w:val="24"/>
    </w:rPr>
  </w:style>
  <w:style w:type="character" w:styleId="Hipersaite">
    <w:name w:val="Hyperlink"/>
    <w:basedOn w:val="Noklusjumarindkopasfonts"/>
    <w:uiPriority w:val="99"/>
    <w:unhideWhenUsed/>
    <w:rsid w:val="003B7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iga.bernharde@knab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nab@knab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Vfp9ins\disk9isec\pro9isec2017\veidnes\vestule_atbilde_L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vestule_atbilde_LV.dotx</Template>
  <TotalTime>2</TotalTime>
  <Pages>1</Pages>
  <Words>582</Words>
  <Characters>332</Characters>
  <Application>Microsoft Office Word</Application>
  <DocSecurity>4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Nosūtāmais dokuments</vt:lpstr>
      <vt:lpstr/>
    </vt:vector>
  </TitlesOfParts>
  <Company>VISC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"Korupcijas novēršanas un apkarošanas pasākumu</dc:subject>
  <dc:creator>Falka S.</dc:creator>
  <dc:description>Sagatavots ALS E-aprites vidē.</dc:description>
  <cp:lastModifiedBy>L.Bernharde</cp:lastModifiedBy>
  <cp:revision>2</cp:revision>
  <cp:lastPrinted>2011-05-05T13:32:00Z</cp:lastPrinted>
  <dcterms:created xsi:type="dcterms:W3CDTF">2023-02-03T09:56:00Z</dcterms:created>
  <dcterms:modified xsi:type="dcterms:W3CDTF">2023-02-03T09:56:00Z</dcterms:modified>
  <cp:contentStatus/>
</cp:coreProperties>
</file>