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BD870" w14:textId="77777777" w:rsidR="00E436D8" w:rsidRPr="00215A33" w:rsidRDefault="00E436D8" w:rsidP="00E436D8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bookmarkStart w:id="0" w:name="_GoBack"/>
      <w:bookmarkEnd w:id="0"/>
    </w:p>
    <w:p w14:paraId="60BAEE04" w14:textId="77777777" w:rsidR="00E436D8" w:rsidRPr="00EE1DAE" w:rsidRDefault="00E436D8" w:rsidP="00E436D8">
      <w:pPr>
        <w:spacing w:after="0"/>
        <w:jc w:val="center"/>
        <w:rPr>
          <w:rFonts w:ascii="Times New Roman" w:hAnsi="Times New Roman"/>
          <w:sz w:val="24"/>
          <w:szCs w:val="24"/>
          <w:lang w:val="lv-LV"/>
        </w:rPr>
      </w:pPr>
      <w:r w:rsidRPr="00EE1DAE">
        <w:rPr>
          <w:rFonts w:ascii="Times New Roman" w:hAnsi="Times New Roman"/>
          <w:sz w:val="24"/>
          <w:szCs w:val="24"/>
          <w:lang w:val="lv-LV"/>
        </w:rPr>
        <w:t>Rīgā</w:t>
      </w:r>
    </w:p>
    <w:p w14:paraId="7E4A0B88" w14:textId="77777777" w:rsidR="00E436D8" w:rsidRPr="00215A33" w:rsidRDefault="006746A0" w:rsidP="00E436D8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 w:rsidRPr="00215A33">
        <w:rPr>
          <w:noProof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0" wp14:anchorId="4F4A232A" wp14:editId="6A33CFCE">
                <wp:simplePos x="0" y="0"/>
                <wp:positionH relativeFrom="column">
                  <wp:posOffset>3446145</wp:posOffset>
                </wp:positionH>
                <wp:positionV relativeFrom="paragraph">
                  <wp:posOffset>177800</wp:posOffset>
                </wp:positionV>
                <wp:extent cx="2421255" cy="45339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00DF9F" w14:textId="77777777" w:rsidR="00801F40" w:rsidRDefault="00D55BEF" w:rsidP="00801F4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  <w:lang w:val="lv-LV"/>
                              </w:rPr>
                              <w:t>Valsts kancelejai</w:t>
                            </w:r>
                          </w:p>
                          <w:p w14:paraId="718FBAA3" w14:textId="77777777" w:rsidR="00876908" w:rsidRPr="00841C33" w:rsidRDefault="00876908" w:rsidP="00801F4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  <w:lang w:val="lv-LV"/>
                              </w:rPr>
                            </w:pPr>
                          </w:p>
                          <w:p w14:paraId="31F8044A" w14:textId="77777777" w:rsidR="00E436D8" w:rsidRDefault="00876908" w:rsidP="00EF115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  <w:lang w:val="lv-LV"/>
                              </w:rPr>
                              <w:t>Kopiju nosūtīt uz e-pastu:</w:t>
                            </w:r>
                          </w:p>
                          <w:p w14:paraId="12C95524" w14:textId="77777777" w:rsidR="00876908" w:rsidRPr="00841C33" w:rsidRDefault="00876908" w:rsidP="00EF115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8"/>
                                <w:szCs w:val="28"/>
                                <w:lang w:val="lv-LV"/>
                              </w:rPr>
                              <w:t>Katri.vintisa@mk.gov.lv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4A23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1.35pt;margin-top:14pt;width:190.65pt;height:35.7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mLatQIAALk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" o:allowoverlap="f" filled="f" stroked="f">
                <v:textbox style="mso-fit-shape-to-text:t">
                  <w:txbxContent>
                    <w:p w14:paraId="3900DF9F" w14:textId="77777777" w:rsidR="00801F40" w:rsidRDefault="00D55BEF" w:rsidP="00801F40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  <w:lang w:val="lv-LV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  <w:lang w:val="lv-LV"/>
                        </w:rPr>
                        <w:t>Valsts kancelejai</w:t>
                      </w:r>
                    </w:p>
                    <w:p w14:paraId="718FBAA3" w14:textId="77777777" w:rsidR="00876908" w:rsidRPr="00841C33" w:rsidRDefault="00876908" w:rsidP="00801F40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  <w:lang w:val="lv-LV"/>
                        </w:rPr>
                      </w:pPr>
                    </w:p>
                    <w:p w14:paraId="31F8044A" w14:textId="77777777" w:rsidR="00E436D8" w:rsidRDefault="00876908" w:rsidP="00EF115B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  <w:lang w:val="lv-LV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  <w:lang w:val="lv-LV"/>
                        </w:rPr>
                        <w:t>Kopiju nosūtīt uz e-pastu:</w:t>
                      </w:r>
                    </w:p>
                    <w:p w14:paraId="12C95524" w14:textId="77777777" w:rsidR="00876908" w:rsidRPr="00841C33" w:rsidRDefault="00876908" w:rsidP="00EF115B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  <w:lang w:val="lv-LV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28"/>
                          <w:szCs w:val="28"/>
                          <w:lang w:val="lv-LV"/>
                        </w:rPr>
                        <w:t>Katri.vintisa@mk.gov.lv</w:t>
                      </w:r>
                    </w:p>
                  </w:txbxContent>
                </v:textbox>
              </v:shape>
            </w:pict>
          </mc:Fallback>
        </mc:AlternateContent>
      </w:r>
    </w:p>
    <w:p w14:paraId="79A958D0" w14:textId="064BB3F7" w:rsidR="00633892" w:rsidRPr="00635FD9" w:rsidRDefault="00D25748" w:rsidP="00633892">
      <w:pPr>
        <w:spacing w:after="0"/>
        <w:jc w:val="both"/>
        <w:rPr>
          <w:rFonts w:ascii="Times New Roman" w:hAnsi="Times New Roman"/>
          <w:u w:val="single"/>
          <w:lang w:val="lv-LV"/>
        </w:rPr>
      </w:pPr>
      <w:r w:rsidRPr="00D25748">
        <w:rPr>
          <w:rFonts w:ascii="Times New Roman" w:hAnsi="Times New Roman"/>
          <w:sz w:val="28"/>
          <w:szCs w:val="24"/>
          <w:u w:val="single"/>
          <w:lang w:val="lv-LV"/>
        </w:rPr>
        <w:t>03.07.2020</w:t>
      </w:r>
      <w:proofErr w:type="gramStart"/>
      <w:r w:rsidR="00633892">
        <w:rPr>
          <w:rFonts w:ascii="Times New Roman" w:hAnsi="Times New Roman"/>
          <w:sz w:val="28"/>
          <w:szCs w:val="24"/>
          <w:lang w:val="lv-LV"/>
        </w:rPr>
        <w:t xml:space="preserve"> </w:t>
      </w:r>
      <w:r>
        <w:rPr>
          <w:rFonts w:ascii="Times New Roman" w:hAnsi="Times New Roman"/>
          <w:sz w:val="28"/>
          <w:szCs w:val="24"/>
          <w:lang w:val="lv-LV"/>
        </w:rPr>
        <w:t xml:space="preserve">           </w:t>
      </w:r>
      <w:proofErr w:type="gramEnd"/>
      <w:r w:rsidR="00633892">
        <w:rPr>
          <w:rFonts w:ascii="Times New Roman" w:hAnsi="Times New Roman"/>
          <w:sz w:val="28"/>
          <w:szCs w:val="24"/>
          <w:lang w:val="lv-LV"/>
        </w:rPr>
        <w:t>Nr.</w:t>
      </w:r>
      <w:r>
        <w:rPr>
          <w:rFonts w:ascii="Times New Roman" w:hAnsi="Times New Roman"/>
          <w:sz w:val="28"/>
          <w:szCs w:val="24"/>
          <w:lang w:val="lv-LV"/>
        </w:rPr>
        <w:t>1</w:t>
      </w:r>
      <w:r w:rsidRPr="00D25748">
        <w:rPr>
          <w:rFonts w:ascii="Times New Roman" w:hAnsi="Times New Roman"/>
          <w:sz w:val="28"/>
          <w:szCs w:val="24"/>
          <w:u w:val="single"/>
          <w:lang w:val="lv-LV"/>
        </w:rPr>
        <w:t>-57/1632</w:t>
      </w:r>
    </w:p>
    <w:p w14:paraId="70C11FDE" w14:textId="40BB62A7" w:rsidR="00801F40" w:rsidRPr="00841C33" w:rsidRDefault="00801F40" w:rsidP="00801F40">
      <w:pPr>
        <w:jc w:val="both"/>
        <w:rPr>
          <w:rFonts w:ascii="Times New Roman" w:hAnsi="Times New Roman"/>
          <w:color w:val="000000" w:themeColor="text1"/>
          <w:sz w:val="28"/>
          <w:szCs w:val="24"/>
          <w:lang w:val="lv-LV"/>
        </w:rPr>
      </w:pPr>
      <w:r w:rsidRPr="00841C33">
        <w:rPr>
          <w:rFonts w:ascii="Times New Roman" w:hAnsi="Times New Roman"/>
          <w:color w:val="000000" w:themeColor="text1"/>
          <w:sz w:val="28"/>
          <w:szCs w:val="28"/>
          <w:lang w:val="lv-LV"/>
        </w:rPr>
        <w:t>Uz</w:t>
      </w:r>
      <w:r w:rsidR="00391032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</w:t>
      </w:r>
      <w:r w:rsidR="00BC01E5">
        <w:rPr>
          <w:rFonts w:ascii="Times New Roman" w:hAnsi="Times New Roman"/>
          <w:color w:val="000000" w:themeColor="text1"/>
          <w:sz w:val="28"/>
          <w:szCs w:val="28"/>
          <w:lang w:val="lv-LV"/>
        </w:rPr>
        <w:t>1</w:t>
      </w:r>
      <w:r w:rsidR="00D55BEF">
        <w:rPr>
          <w:rFonts w:ascii="Times New Roman" w:hAnsi="Times New Roman"/>
          <w:color w:val="000000" w:themeColor="text1"/>
          <w:sz w:val="28"/>
          <w:szCs w:val="28"/>
          <w:lang w:val="lv-LV"/>
        </w:rPr>
        <w:t>8</w:t>
      </w:r>
      <w:r w:rsidRPr="00841C33">
        <w:rPr>
          <w:rFonts w:ascii="Times New Roman" w:hAnsi="Times New Roman"/>
          <w:color w:val="000000" w:themeColor="text1"/>
          <w:sz w:val="28"/>
          <w:szCs w:val="28"/>
          <w:lang w:val="lv-LV"/>
        </w:rPr>
        <w:t>.</w:t>
      </w:r>
      <w:r w:rsidR="00BC01E5">
        <w:rPr>
          <w:rFonts w:ascii="Times New Roman" w:hAnsi="Times New Roman"/>
          <w:color w:val="000000" w:themeColor="text1"/>
          <w:sz w:val="28"/>
          <w:szCs w:val="28"/>
          <w:lang w:val="lv-LV"/>
        </w:rPr>
        <w:t>06</w:t>
      </w:r>
      <w:r w:rsidR="003D2FB7">
        <w:rPr>
          <w:rFonts w:ascii="Times New Roman" w:hAnsi="Times New Roman"/>
          <w:color w:val="000000" w:themeColor="text1"/>
          <w:sz w:val="28"/>
          <w:szCs w:val="28"/>
          <w:lang w:val="lv-LV"/>
        </w:rPr>
        <w:t>.2020</w:t>
      </w:r>
      <w:r w:rsidRPr="00841C33">
        <w:rPr>
          <w:rFonts w:ascii="Times New Roman" w:hAnsi="Times New Roman"/>
          <w:color w:val="000000" w:themeColor="text1"/>
          <w:sz w:val="28"/>
          <w:szCs w:val="28"/>
          <w:lang w:val="lv-LV"/>
        </w:rPr>
        <w:t>.</w:t>
      </w:r>
      <w:r w:rsidR="003D2FB7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</w:t>
      </w:r>
      <w:r w:rsidR="00BC01E5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</w:r>
      <w:r w:rsidR="00A60906">
        <w:rPr>
          <w:rFonts w:ascii="Times New Roman" w:hAnsi="Times New Roman"/>
          <w:color w:val="000000" w:themeColor="text1"/>
          <w:sz w:val="28"/>
          <w:szCs w:val="28"/>
          <w:lang w:val="lv-LV"/>
        </w:rPr>
        <w:t>e-pasta vēstuli</w:t>
      </w:r>
      <w:r w:rsidR="00BC01E5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</w:t>
      </w:r>
    </w:p>
    <w:p w14:paraId="3BF06EAD" w14:textId="77777777" w:rsidR="00B9123E" w:rsidRPr="00B9123E" w:rsidRDefault="00B9123E" w:rsidP="00B9123E">
      <w:pPr>
        <w:pStyle w:val="NoSpacing"/>
        <w:rPr>
          <w:rFonts w:ascii="Times New Roman" w:hAnsi="Times New Roman"/>
          <w:color w:val="000000" w:themeColor="text1"/>
          <w:sz w:val="28"/>
          <w:szCs w:val="24"/>
          <w:lang w:val="lv-LV"/>
        </w:rPr>
      </w:pPr>
      <w:r w:rsidRPr="00B9123E">
        <w:rPr>
          <w:rFonts w:ascii="Times New Roman" w:hAnsi="Times New Roman"/>
          <w:color w:val="000000" w:themeColor="text1"/>
          <w:sz w:val="28"/>
          <w:szCs w:val="24"/>
          <w:lang w:val="lv-LV"/>
        </w:rPr>
        <w:tab/>
      </w:r>
    </w:p>
    <w:p w14:paraId="11D2B366" w14:textId="77777777" w:rsidR="00876908" w:rsidRDefault="00876908" w:rsidP="00D55BEF">
      <w:pPr>
        <w:pStyle w:val="NoSpacing"/>
        <w:rPr>
          <w:rFonts w:ascii="Times New Roman" w:hAnsi="Times New Roman"/>
          <w:color w:val="000000" w:themeColor="text1"/>
          <w:sz w:val="28"/>
          <w:szCs w:val="24"/>
          <w:lang w:val="lv-LV"/>
        </w:rPr>
      </w:pPr>
    </w:p>
    <w:p w14:paraId="5B390DA5" w14:textId="77777777" w:rsidR="00876908" w:rsidRDefault="00876908" w:rsidP="00D55BEF">
      <w:pPr>
        <w:pStyle w:val="NoSpacing"/>
        <w:rPr>
          <w:rFonts w:ascii="Times New Roman" w:hAnsi="Times New Roman"/>
          <w:color w:val="000000" w:themeColor="text1"/>
          <w:sz w:val="28"/>
          <w:szCs w:val="24"/>
          <w:lang w:val="lv-LV"/>
        </w:rPr>
      </w:pPr>
    </w:p>
    <w:p w14:paraId="36CD589F" w14:textId="77777777" w:rsidR="00D55BEF" w:rsidRDefault="00D55BEF" w:rsidP="00D55BEF">
      <w:pPr>
        <w:pStyle w:val="NoSpacing"/>
        <w:rPr>
          <w:rFonts w:ascii="Times New Roman" w:hAnsi="Times New Roman"/>
          <w:color w:val="000000" w:themeColor="text1"/>
          <w:sz w:val="28"/>
          <w:szCs w:val="24"/>
          <w:lang w:val="lv-LV"/>
        </w:rPr>
      </w:pPr>
      <w:r>
        <w:rPr>
          <w:rFonts w:ascii="Times New Roman" w:hAnsi="Times New Roman"/>
          <w:color w:val="000000" w:themeColor="text1"/>
          <w:sz w:val="28"/>
          <w:szCs w:val="24"/>
          <w:lang w:val="lv-LV"/>
        </w:rPr>
        <w:t>P</w:t>
      </w:r>
      <w:r w:rsidRPr="00D55BEF">
        <w:rPr>
          <w:rFonts w:ascii="Times New Roman" w:hAnsi="Times New Roman"/>
          <w:color w:val="000000" w:themeColor="text1"/>
          <w:sz w:val="28"/>
          <w:szCs w:val="24"/>
          <w:lang w:val="lv-LV"/>
        </w:rPr>
        <w:t xml:space="preserve">ar precizēto instrukcijas projektu “Kārtība, </w:t>
      </w:r>
    </w:p>
    <w:p w14:paraId="7ECD91E4" w14:textId="77777777" w:rsidR="00D55BEF" w:rsidRPr="00D55BEF" w:rsidRDefault="00876908" w:rsidP="00D55BEF">
      <w:pPr>
        <w:pStyle w:val="NoSpacing"/>
        <w:rPr>
          <w:rFonts w:ascii="Times New Roman" w:hAnsi="Times New Roman"/>
          <w:color w:val="000000" w:themeColor="text1"/>
          <w:sz w:val="28"/>
          <w:szCs w:val="24"/>
          <w:lang w:val="lv-LV"/>
        </w:rPr>
      </w:pPr>
      <w:r>
        <w:rPr>
          <w:rFonts w:ascii="Times New Roman" w:hAnsi="Times New Roman"/>
          <w:color w:val="000000" w:themeColor="text1"/>
          <w:sz w:val="28"/>
          <w:szCs w:val="24"/>
          <w:lang w:val="lv-LV"/>
        </w:rPr>
        <w:t>k</w:t>
      </w:r>
      <w:r w:rsidR="00D55BEF">
        <w:rPr>
          <w:rFonts w:ascii="Times New Roman" w:hAnsi="Times New Roman"/>
          <w:color w:val="000000" w:themeColor="text1"/>
          <w:sz w:val="28"/>
          <w:szCs w:val="24"/>
          <w:lang w:val="lv-LV"/>
        </w:rPr>
        <w:t xml:space="preserve">ādā </w:t>
      </w:r>
      <w:r w:rsidR="00D55BEF" w:rsidRPr="00D55BEF">
        <w:rPr>
          <w:rFonts w:ascii="Times New Roman" w:hAnsi="Times New Roman"/>
          <w:color w:val="000000" w:themeColor="text1"/>
          <w:sz w:val="28"/>
          <w:szCs w:val="24"/>
          <w:lang w:val="lv-LV"/>
        </w:rPr>
        <w:t>izstrādā un aktualizē institūciju darbības</w:t>
      </w:r>
    </w:p>
    <w:p w14:paraId="2F62D8A2" w14:textId="77777777" w:rsidR="00D55BEF" w:rsidRDefault="00D55BEF" w:rsidP="00D55BEF">
      <w:pPr>
        <w:pStyle w:val="NoSpacing"/>
        <w:rPr>
          <w:rFonts w:ascii="Times New Roman" w:hAnsi="Times New Roman"/>
          <w:color w:val="000000" w:themeColor="text1"/>
          <w:sz w:val="28"/>
          <w:szCs w:val="24"/>
          <w:lang w:val="lv-LV"/>
        </w:rPr>
      </w:pPr>
      <w:r w:rsidRPr="00D55BEF">
        <w:rPr>
          <w:rFonts w:ascii="Times New Roman" w:hAnsi="Times New Roman"/>
          <w:color w:val="000000" w:themeColor="text1"/>
          <w:sz w:val="28"/>
          <w:szCs w:val="24"/>
          <w:lang w:val="lv-LV"/>
        </w:rPr>
        <w:t>stratēģiju un novērtē tās ieviešanu” (VSS-430)</w:t>
      </w:r>
    </w:p>
    <w:p w14:paraId="7E1D7B9D" w14:textId="77777777" w:rsidR="00D55BEF" w:rsidRPr="00B9123E" w:rsidRDefault="00D55BEF" w:rsidP="00D55BEF">
      <w:pPr>
        <w:pStyle w:val="NoSpacing"/>
        <w:rPr>
          <w:rFonts w:ascii="Times New Roman" w:eastAsia="Times New Roman" w:hAnsi="Times New Roman"/>
          <w:bCs/>
          <w:color w:val="0000FF"/>
          <w:sz w:val="28"/>
          <w:szCs w:val="28"/>
          <w:lang w:val="lv-LV" w:eastAsia="lv-LV"/>
        </w:rPr>
      </w:pPr>
    </w:p>
    <w:p w14:paraId="4C1C4227" w14:textId="2FD57248" w:rsidR="00AE2A61" w:rsidRDefault="003560CE" w:rsidP="00876908">
      <w:pPr>
        <w:spacing w:after="12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lv-LV"/>
        </w:rPr>
        <w:t>Iekšlietu ministrija</w:t>
      </w:r>
      <w:r w:rsidR="00BC01E5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</w:t>
      </w:r>
      <w:r w:rsidRPr="003560CE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savas kompetences ietvaros ir </w:t>
      </w:r>
      <w:r>
        <w:rPr>
          <w:rFonts w:ascii="Times New Roman" w:hAnsi="Times New Roman"/>
          <w:color w:val="000000" w:themeColor="text1"/>
          <w:sz w:val="28"/>
          <w:szCs w:val="28"/>
          <w:lang w:val="lv-LV"/>
        </w:rPr>
        <w:t>izvērtējusi</w:t>
      </w:r>
      <w:r w:rsidRPr="003560CE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</w:t>
      </w:r>
      <w:r w:rsidR="00D55BEF">
        <w:rPr>
          <w:rFonts w:ascii="Times New Roman" w:hAnsi="Times New Roman"/>
          <w:color w:val="000000" w:themeColor="text1"/>
          <w:sz w:val="28"/>
          <w:szCs w:val="28"/>
          <w:lang w:val="lv-LV"/>
        </w:rPr>
        <w:t>Valsts kancelejas</w:t>
      </w:r>
      <w:r w:rsidRPr="003560CE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</w:t>
      </w:r>
      <w:r w:rsidR="00BC01E5">
        <w:rPr>
          <w:rFonts w:ascii="Times New Roman" w:hAnsi="Times New Roman"/>
          <w:color w:val="000000" w:themeColor="text1"/>
          <w:sz w:val="28"/>
          <w:szCs w:val="28"/>
          <w:lang w:val="lv-LV"/>
        </w:rPr>
        <w:t>sagatavoto un precizēto</w:t>
      </w:r>
      <w:r w:rsidRPr="003560CE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</w:t>
      </w:r>
      <w:r w:rsidR="00D55BEF" w:rsidRPr="00D55BEF">
        <w:rPr>
          <w:rFonts w:ascii="Times New Roman" w:hAnsi="Times New Roman"/>
          <w:color w:val="000000" w:themeColor="text1"/>
          <w:sz w:val="28"/>
          <w:szCs w:val="28"/>
          <w:lang w:val="lv-LV"/>
        </w:rPr>
        <w:t>Ministru kabineta instrukcijas projektu “Kārtība, kādā izstrādā un aktualizē institūciju darbības stratēģiju un novērtē tās ieviešanu” (turpmāk – instrukcijas projekts)</w:t>
      </w:r>
      <w:r w:rsidR="00D55BEF">
        <w:rPr>
          <w:rFonts w:ascii="Times New Roman" w:hAnsi="Times New Roman"/>
          <w:color w:val="000000" w:themeColor="text1"/>
          <w:sz w:val="28"/>
          <w:szCs w:val="28"/>
          <w:lang w:val="lv-LV"/>
        </w:rPr>
        <w:t>,</w:t>
      </w:r>
      <w:r w:rsidRPr="003560CE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</w:t>
      </w:r>
      <w:proofErr w:type="gramStart"/>
      <w:r w:rsidRPr="003560CE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tā </w:t>
      </w:r>
      <w:r w:rsidR="000C383F" w:rsidRPr="000C383F">
        <w:rPr>
          <w:rFonts w:ascii="Times New Roman" w:hAnsi="Times New Roman"/>
          <w:color w:val="000000" w:themeColor="text1"/>
          <w:sz w:val="28"/>
          <w:szCs w:val="28"/>
          <w:lang w:val="lv-LV"/>
        </w:rPr>
        <w:t>sākotnējās ietekmes</w:t>
      </w:r>
      <w:proofErr w:type="gramEnd"/>
      <w:r w:rsidR="000C383F" w:rsidRPr="000C383F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novērtējuma ziņoju</w:t>
      </w:r>
      <w:r w:rsidR="000C383F">
        <w:rPr>
          <w:rFonts w:ascii="Times New Roman" w:hAnsi="Times New Roman"/>
          <w:color w:val="000000" w:themeColor="text1"/>
          <w:sz w:val="28"/>
          <w:szCs w:val="28"/>
          <w:lang w:val="lv-LV"/>
        </w:rPr>
        <w:t>mu</w:t>
      </w:r>
      <w:r w:rsidR="00FB469C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</w:t>
      </w:r>
      <w:r w:rsidR="00BC01E5">
        <w:rPr>
          <w:rFonts w:ascii="Times New Roman" w:hAnsi="Times New Roman"/>
          <w:color w:val="000000" w:themeColor="text1"/>
          <w:sz w:val="28"/>
          <w:szCs w:val="28"/>
          <w:lang w:val="lv-LV"/>
        </w:rPr>
        <w:t>un izziņu par atzinumos sniegtajiem iebildumiem</w:t>
      </w:r>
      <w:r w:rsidR="000C383F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, un </w:t>
      </w:r>
      <w:r w:rsidR="00D55BEF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atbalsta </w:t>
      </w:r>
      <w:r w:rsidR="006A4D16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instrukcijas </w:t>
      </w:r>
      <w:r w:rsidR="00D55BEF">
        <w:rPr>
          <w:rFonts w:ascii="Times New Roman" w:hAnsi="Times New Roman"/>
          <w:color w:val="000000" w:themeColor="text1"/>
          <w:sz w:val="28"/>
          <w:szCs w:val="28"/>
          <w:lang w:val="lv-LV"/>
        </w:rPr>
        <w:t>projekta tālāku virzību, ja</w:t>
      </w:r>
      <w:r w:rsidR="00312956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tiek ņemts vērā šāds iebildums:</w:t>
      </w:r>
    </w:p>
    <w:p w14:paraId="73229F6B" w14:textId="77777777" w:rsidR="00BC01E5" w:rsidRPr="00AE2A61" w:rsidRDefault="00312956" w:rsidP="00876908">
      <w:pPr>
        <w:spacing w:after="12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lv-LV"/>
        </w:rPr>
        <w:t>Izteikt instrukcijas projekta 13. punktu šādā redakcijā: “</w:t>
      </w:r>
      <w:r w:rsidRPr="00312956">
        <w:rPr>
          <w:rFonts w:ascii="Times New Roman" w:hAnsi="Times New Roman"/>
          <w:color w:val="000000" w:themeColor="text1"/>
          <w:sz w:val="28"/>
          <w:szCs w:val="28"/>
          <w:lang w:val="lv-LV"/>
        </w:rPr>
        <w:t>Instrukcijas 11. un 12. punkts neattiec</w:t>
      </w:r>
      <w:r>
        <w:rPr>
          <w:rFonts w:ascii="Times New Roman" w:hAnsi="Times New Roman"/>
          <w:color w:val="000000" w:themeColor="text1"/>
          <w:sz w:val="28"/>
          <w:szCs w:val="28"/>
          <w:lang w:val="lv-LV"/>
        </w:rPr>
        <w:t>as uz Aizsardzības ministriju,</w:t>
      </w:r>
      <w:r w:rsidRPr="00312956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Ārlietu ministriju</w:t>
      </w:r>
      <w:r w:rsidR="000C5A85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, </w:t>
      </w:r>
      <w:r w:rsidRPr="00312956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to padotības institūcijām, kā arī </w:t>
      </w:r>
      <w:r w:rsidR="000C5A85">
        <w:rPr>
          <w:rFonts w:ascii="Times New Roman" w:hAnsi="Times New Roman"/>
          <w:color w:val="000000" w:themeColor="text1"/>
          <w:sz w:val="28"/>
          <w:szCs w:val="28"/>
          <w:lang w:val="lv-LV"/>
        </w:rPr>
        <w:t>operatīvās darbības subjektiem</w:t>
      </w:r>
      <w:r w:rsidRPr="00312956">
        <w:rPr>
          <w:rFonts w:ascii="Times New Roman" w:hAnsi="Times New Roman"/>
          <w:color w:val="000000" w:themeColor="text1"/>
          <w:sz w:val="28"/>
          <w:szCs w:val="28"/>
          <w:lang w:val="lv-LV"/>
        </w:rPr>
        <w:t>, ja normatīvajos aktos nav noteikts citādi.</w:t>
      </w:r>
      <w:r>
        <w:rPr>
          <w:rFonts w:ascii="Times New Roman" w:hAnsi="Times New Roman"/>
          <w:color w:val="000000" w:themeColor="text1"/>
          <w:sz w:val="28"/>
          <w:szCs w:val="28"/>
          <w:lang w:val="lv-LV"/>
        </w:rPr>
        <w:t>”</w:t>
      </w:r>
    </w:p>
    <w:p w14:paraId="132E6586" w14:textId="4AD372FE" w:rsidR="00641DC5" w:rsidRDefault="00D46BC9" w:rsidP="00876908">
      <w:pPr>
        <w:spacing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  <w:t>I</w:t>
      </w:r>
      <w:r w:rsidR="00E71390" w:rsidRPr="00E71390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nstrukcijas projekta 4.9. </w:t>
      </w:r>
      <w:r>
        <w:rPr>
          <w:rFonts w:ascii="Times New Roman" w:hAnsi="Times New Roman"/>
          <w:color w:val="000000" w:themeColor="text1"/>
          <w:sz w:val="28"/>
          <w:szCs w:val="28"/>
          <w:lang w:val="lv-LV"/>
        </w:rPr>
        <w:t>apakš</w:t>
      </w:r>
      <w:r w:rsidR="00E71390" w:rsidRPr="00E71390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punkts paredz institūciju darbības </w:t>
      </w:r>
      <w:r w:rsidR="00E71390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stratēģijā iekļaut analīzi par </w:t>
      </w:r>
      <w:r w:rsidR="00E71390" w:rsidRPr="00E71390">
        <w:rPr>
          <w:rFonts w:ascii="Times New Roman" w:hAnsi="Times New Roman"/>
          <w:color w:val="000000" w:themeColor="text1"/>
          <w:sz w:val="28"/>
          <w:szCs w:val="28"/>
          <w:lang w:val="lv-LV"/>
        </w:rPr>
        <w:t>institūcijai pieejamajiem resursiem (cilvēkresursiem, finanšu, tehniskajiem, organizatoriskajiem resursiem u.c.) un to plānoto izlietojumu, kā arī institūcijas</w:t>
      </w:r>
      <w:r w:rsidR="00E71390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darbības spēju un risku analīzi. Vairākām iekšlietu resora </w:t>
      </w:r>
      <w:r w:rsidR="00E71390" w:rsidRPr="00E71390">
        <w:rPr>
          <w:rFonts w:ascii="Times New Roman" w:hAnsi="Times New Roman"/>
          <w:color w:val="000000" w:themeColor="text1"/>
          <w:sz w:val="28"/>
          <w:szCs w:val="28"/>
          <w:lang w:val="lv-LV"/>
        </w:rPr>
        <w:t>institūcijām</w:t>
      </w:r>
      <w:r w:rsidR="00E71390">
        <w:rPr>
          <w:rFonts w:ascii="Times New Roman" w:hAnsi="Times New Roman"/>
          <w:color w:val="000000" w:themeColor="text1"/>
          <w:sz w:val="28"/>
          <w:szCs w:val="28"/>
          <w:lang w:val="lv-LV"/>
        </w:rPr>
        <w:t>, “</w:t>
      </w:r>
      <w:r w:rsidR="00E71390" w:rsidRPr="00E71390">
        <w:rPr>
          <w:rFonts w:ascii="Times New Roman" w:hAnsi="Times New Roman"/>
          <w:i/>
          <w:color w:val="000000" w:themeColor="text1"/>
          <w:sz w:val="28"/>
          <w:szCs w:val="28"/>
          <w:lang w:val="lv-LV"/>
        </w:rPr>
        <w:t>kuru mērķis ir aizsargāt personu dzīvību un veselību, tiesības un brīvības, godu, cieņu un īpašumu; nodrošināt Satversmi, valsts iekārtu, valstisko neatkarību un teritoriālo neaizskaramību, valsts aizsardzības, ekonomisko, zinātnisko un tehnisko potenciālu un valsts noslēpumus pret ārējiem un iekšējiem apdraudējumiem</w:t>
      </w:r>
      <w:r w:rsidR="00E71390">
        <w:rPr>
          <w:rFonts w:ascii="Times New Roman" w:hAnsi="Times New Roman"/>
          <w:color w:val="000000" w:themeColor="text1"/>
          <w:sz w:val="28"/>
          <w:szCs w:val="28"/>
          <w:lang w:val="lv-LV"/>
        </w:rPr>
        <w:t>”</w:t>
      </w:r>
      <w:r w:rsidR="00876908">
        <w:rPr>
          <w:rStyle w:val="FootnoteReference"/>
          <w:rFonts w:ascii="Times New Roman" w:hAnsi="Times New Roman"/>
          <w:color w:val="000000" w:themeColor="text1"/>
          <w:sz w:val="28"/>
          <w:szCs w:val="28"/>
          <w:lang w:val="lv-LV"/>
        </w:rPr>
        <w:footnoteReference w:id="1"/>
      </w:r>
      <w:r w:rsidR="007E62E6">
        <w:rPr>
          <w:rFonts w:ascii="Times New Roman" w:hAnsi="Times New Roman"/>
          <w:color w:val="000000" w:themeColor="text1"/>
          <w:sz w:val="28"/>
          <w:szCs w:val="28"/>
          <w:lang w:val="lv-LV"/>
        </w:rPr>
        <w:t>,</w:t>
      </w:r>
      <w:r w:rsidR="00E71390" w:rsidRPr="00E71390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šādai informācijai ir ierobežotas pieejamī</w:t>
      </w:r>
      <w:r w:rsidR="00876908">
        <w:rPr>
          <w:rFonts w:ascii="Times New Roman" w:hAnsi="Times New Roman"/>
          <w:color w:val="000000" w:themeColor="text1"/>
          <w:sz w:val="28"/>
          <w:szCs w:val="28"/>
          <w:lang w:val="lv-LV"/>
        </w:rPr>
        <w:t>bas statuss. Līdz ar to</w:t>
      </w:r>
      <w:r w:rsidR="00E71390" w:rsidRPr="00E71390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nav iespējams izpildīt instrukcijas projekta </w:t>
      </w:r>
      <w:r w:rsidR="00E71390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11. </w:t>
      </w:r>
      <w:r w:rsidR="00876908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un 12. punkta prasības, kas pieprasa institūcijas darbības stratēģiju publicēšanu iestādes tīmekļvietnē un informācijas un komunikācijas </w:t>
      </w:r>
      <w:r w:rsidR="00876908">
        <w:rPr>
          <w:rFonts w:ascii="Times New Roman" w:hAnsi="Times New Roman"/>
          <w:color w:val="000000" w:themeColor="text1"/>
          <w:sz w:val="28"/>
          <w:szCs w:val="28"/>
          <w:lang w:val="lv-LV"/>
        </w:rPr>
        <w:lastRenderedPageBreak/>
        <w:t>pasākumu veikšanu, lai informētu institūcijas mērķgrupas par t</w:t>
      </w:r>
      <w:r w:rsidR="007E62E6">
        <w:rPr>
          <w:rFonts w:ascii="Times New Roman" w:hAnsi="Times New Roman"/>
          <w:color w:val="000000" w:themeColor="text1"/>
          <w:sz w:val="28"/>
          <w:szCs w:val="28"/>
          <w:lang w:val="lv-LV"/>
        </w:rPr>
        <w:t>ās darbību un prioritātēm. Šādas informācijas publisko</w:t>
      </w:r>
      <w:r w:rsidR="00FA0CDC">
        <w:rPr>
          <w:rFonts w:ascii="Times New Roman" w:hAnsi="Times New Roman"/>
          <w:color w:val="000000" w:themeColor="text1"/>
          <w:sz w:val="28"/>
          <w:szCs w:val="28"/>
          <w:lang w:val="lv-LV"/>
        </w:rPr>
        <w:t>šana radītu</w:t>
      </w:r>
      <w:r w:rsidR="007E62E6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valsts drošības riskus, kā arī apdraud</w:t>
      </w:r>
      <w:r w:rsidR="00FA0CDC">
        <w:rPr>
          <w:rFonts w:ascii="Times New Roman" w:hAnsi="Times New Roman"/>
          <w:color w:val="000000" w:themeColor="text1"/>
          <w:sz w:val="28"/>
          <w:szCs w:val="28"/>
          <w:lang w:val="lv-LV"/>
        </w:rPr>
        <w:t>ētu</w:t>
      </w:r>
      <w:r w:rsidR="007E62E6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šo iestāžu sp</w:t>
      </w:r>
      <w:r w:rsidR="00FA0CDC">
        <w:rPr>
          <w:rFonts w:ascii="Times New Roman" w:hAnsi="Times New Roman"/>
          <w:color w:val="000000" w:themeColor="text1"/>
          <w:sz w:val="28"/>
          <w:szCs w:val="28"/>
          <w:lang w:val="lv-LV"/>
        </w:rPr>
        <w:t>ējas</w:t>
      </w:r>
      <w:r w:rsidR="007E62E6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efektīvi izpildīt savas funkcijas.</w:t>
      </w:r>
      <w:r w:rsidR="00641DC5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</w:t>
      </w:r>
    </w:p>
    <w:p w14:paraId="5FD34550" w14:textId="77777777" w:rsidR="00BC01E5" w:rsidRDefault="00BC01E5" w:rsidP="00BC01E5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</w:p>
    <w:p w14:paraId="4717081F" w14:textId="77777777" w:rsidR="00BC01E5" w:rsidRDefault="00BC01E5" w:rsidP="00BC01E5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</w:p>
    <w:p w14:paraId="599F62FA" w14:textId="2A0DE013" w:rsidR="00773884" w:rsidRDefault="00823DC4" w:rsidP="00773884">
      <w:pPr>
        <w:widowControl/>
        <w:tabs>
          <w:tab w:val="left" w:pos="993"/>
          <w:tab w:val="left" w:pos="7797"/>
        </w:tabs>
        <w:spacing w:after="0" w:line="240" w:lineRule="auto"/>
        <w:jc w:val="both"/>
        <w:rPr>
          <w:rFonts w:ascii="Times New Roman" w:hAnsi="Times New Roman"/>
          <w:color w:val="C00000"/>
          <w:sz w:val="28"/>
          <w:szCs w:val="28"/>
          <w:lang w:val="lv-LV"/>
        </w:rPr>
      </w:pPr>
      <w:r w:rsidRPr="006649AF">
        <w:rPr>
          <w:rFonts w:ascii="Times New Roman" w:hAnsi="Times New Roman"/>
          <w:color w:val="000000" w:themeColor="text1"/>
          <w:sz w:val="28"/>
          <w:szCs w:val="28"/>
          <w:lang w:val="lv-LV"/>
        </w:rPr>
        <w:t>Valsts</w:t>
      </w:r>
      <w:r w:rsidR="00CE4207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sekretār</w:t>
      </w:r>
      <w:r w:rsidR="00AF619B">
        <w:rPr>
          <w:rFonts w:ascii="Times New Roman" w:hAnsi="Times New Roman"/>
          <w:color w:val="000000" w:themeColor="text1"/>
          <w:sz w:val="28"/>
          <w:szCs w:val="28"/>
          <w:lang w:val="lv-LV"/>
        </w:rPr>
        <w:t>a pienākumu izpildītāja</w:t>
      </w:r>
      <w:r w:rsidR="00CE4207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</w:r>
      <w:r w:rsidR="00AF619B">
        <w:rPr>
          <w:rFonts w:ascii="Times New Roman" w:hAnsi="Times New Roman"/>
          <w:color w:val="000000" w:themeColor="text1"/>
          <w:sz w:val="28"/>
          <w:szCs w:val="28"/>
          <w:lang w:val="lv-LV"/>
        </w:rPr>
        <w:t>I</w:t>
      </w:r>
      <w:r w:rsidR="006649AF" w:rsidRPr="006649AF">
        <w:rPr>
          <w:rFonts w:ascii="Times New Roman" w:hAnsi="Times New Roman"/>
          <w:color w:val="000000" w:themeColor="text1"/>
          <w:sz w:val="28"/>
          <w:szCs w:val="28"/>
          <w:lang w:val="lv-LV"/>
        </w:rPr>
        <w:t>.</w:t>
      </w:r>
      <w:r w:rsidR="00CE4207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</w:t>
      </w:r>
      <w:proofErr w:type="spellStart"/>
      <w:r w:rsidR="00AF619B">
        <w:rPr>
          <w:rFonts w:ascii="Times New Roman" w:hAnsi="Times New Roman"/>
          <w:color w:val="000000" w:themeColor="text1"/>
          <w:sz w:val="28"/>
          <w:szCs w:val="28"/>
          <w:lang w:val="lv-LV"/>
        </w:rPr>
        <w:t>Aire</w:t>
      </w:r>
      <w:proofErr w:type="spellEnd"/>
      <w:r w:rsidR="00773884">
        <w:rPr>
          <w:rFonts w:ascii="Times New Roman" w:hAnsi="Times New Roman"/>
          <w:color w:val="C00000"/>
          <w:sz w:val="28"/>
          <w:szCs w:val="28"/>
          <w:lang w:val="lv-LV"/>
        </w:rPr>
        <w:tab/>
      </w:r>
    </w:p>
    <w:p w14:paraId="52A5093B" w14:textId="77777777" w:rsidR="005D3167" w:rsidRDefault="005D3167" w:rsidP="00CE4207">
      <w:pPr>
        <w:widowControl/>
        <w:tabs>
          <w:tab w:val="left" w:pos="993"/>
          <w:tab w:val="left" w:pos="7655"/>
        </w:tabs>
        <w:spacing w:after="0" w:line="240" w:lineRule="auto"/>
        <w:jc w:val="both"/>
        <w:rPr>
          <w:rFonts w:ascii="Times New Roman" w:hAnsi="Times New Roman"/>
          <w:color w:val="C00000"/>
          <w:sz w:val="28"/>
          <w:szCs w:val="28"/>
          <w:lang w:val="lv-LV"/>
        </w:rPr>
      </w:pPr>
    </w:p>
    <w:p w14:paraId="205FF24E" w14:textId="77777777" w:rsidR="00291516" w:rsidRPr="006649AF" w:rsidRDefault="00773884" w:rsidP="00CE4207">
      <w:pPr>
        <w:widowControl/>
        <w:tabs>
          <w:tab w:val="left" w:pos="993"/>
          <w:tab w:val="left" w:pos="7655"/>
        </w:tabs>
        <w:spacing w:after="0" w:line="240" w:lineRule="auto"/>
        <w:jc w:val="both"/>
        <w:rPr>
          <w:rFonts w:ascii="Times New Roman" w:hAnsi="Times New Roman"/>
          <w:color w:val="C00000"/>
          <w:sz w:val="28"/>
          <w:szCs w:val="28"/>
          <w:lang w:val="lv-LV"/>
        </w:rPr>
      </w:pPr>
      <w:r>
        <w:rPr>
          <w:rFonts w:ascii="Times New Roman" w:hAnsi="Times New Roman"/>
          <w:color w:val="C00000"/>
          <w:sz w:val="28"/>
          <w:szCs w:val="28"/>
          <w:lang w:val="lv-LV"/>
        </w:rPr>
        <w:tab/>
      </w:r>
      <w:r w:rsidR="00186282" w:rsidRPr="006649AF">
        <w:rPr>
          <w:rFonts w:ascii="Times New Roman" w:hAnsi="Times New Roman"/>
          <w:color w:val="C00000"/>
          <w:sz w:val="28"/>
          <w:szCs w:val="28"/>
          <w:lang w:val="lv-LV"/>
        </w:rPr>
        <w:t xml:space="preserve">   </w:t>
      </w:r>
      <w:r w:rsidR="00823DC4" w:rsidRPr="006649AF">
        <w:rPr>
          <w:rFonts w:ascii="Times New Roman" w:hAnsi="Times New Roman"/>
          <w:color w:val="C00000"/>
          <w:sz w:val="28"/>
          <w:szCs w:val="28"/>
          <w:lang w:val="lv-LV"/>
        </w:rPr>
        <w:t xml:space="preserve">     </w:t>
      </w:r>
      <w:r w:rsidR="00DD20E7" w:rsidRPr="006649AF">
        <w:rPr>
          <w:rFonts w:ascii="Times New Roman" w:hAnsi="Times New Roman"/>
          <w:color w:val="C00000"/>
          <w:sz w:val="28"/>
          <w:szCs w:val="28"/>
          <w:lang w:val="lv-LV"/>
        </w:rPr>
        <w:tab/>
        <w:t xml:space="preserve">          </w:t>
      </w:r>
      <w:r w:rsidR="00600924" w:rsidRPr="006649AF">
        <w:rPr>
          <w:rFonts w:ascii="Times New Roman" w:hAnsi="Times New Roman"/>
          <w:color w:val="C00000"/>
          <w:sz w:val="28"/>
          <w:szCs w:val="28"/>
          <w:lang w:val="lv-LV"/>
        </w:rPr>
        <w:tab/>
      </w:r>
    </w:p>
    <w:p w14:paraId="1BDF53F5" w14:textId="77777777" w:rsidR="00503972" w:rsidRPr="00236C56" w:rsidRDefault="00503972" w:rsidP="00503972">
      <w:pPr>
        <w:widowControl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  <w:lang w:val="lv-LV"/>
        </w:rPr>
      </w:pPr>
      <w:r w:rsidRPr="00236C56">
        <w:rPr>
          <w:rFonts w:ascii="Times New Roman" w:hAnsi="Times New Roman"/>
          <w:color w:val="000000" w:themeColor="text1"/>
          <w:sz w:val="20"/>
          <w:szCs w:val="20"/>
          <w:lang w:val="lv-LV"/>
        </w:rPr>
        <w:t>ŠIS DOKUMENTS IR ELEKTRONISKI PARAKSTĪTS AR</w:t>
      </w:r>
      <w:r>
        <w:rPr>
          <w:rFonts w:ascii="Times New Roman" w:hAnsi="Times New Roman"/>
          <w:color w:val="000000" w:themeColor="text1"/>
          <w:sz w:val="20"/>
          <w:szCs w:val="20"/>
          <w:lang w:val="lv-LV"/>
        </w:rPr>
        <w:t xml:space="preserve"> DROŠU ELEKTRONISKO PARAKSTU UN </w:t>
      </w:r>
      <w:r w:rsidRPr="00236C56">
        <w:rPr>
          <w:rFonts w:ascii="Times New Roman" w:hAnsi="Times New Roman"/>
          <w:color w:val="000000" w:themeColor="text1"/>
          <w:sz w:val="20"/>
          <w:szCs w:val="20"/>
          <w:lang w:val="lv-LV"/>
        </w:rPr>
        <w:t>SATUR LAIKA ZĪMOGU</w:t>
      </w:r>
    </w:p>
    <w:p w14:paraId="61A4ABA1" w14:textId="77777777" w:rsidR="00561891" w:rsidRDefault="00561891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  <w:lang w:val="lv-LV"/>
        </w:rPr>
      </w:pPr>
    </w:p>
    <w:p w14:paraId="0559203A" w14:textId="77777777" w:rsidR="005D3167" w:rsidRDefault="005D3167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  <w:lang w:val="lv-LV"/>
        </w:rPr>
      </w:pPr>
    </w:p>
    <w:p w14:paraId="4735F14A" w14:textId="77777777" w:rsidR="005D3167" w:rsidRDefault="005D3167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  <w:lang w:val="lv-LV"/>
        </w:rPr>
      </w:pPr>
    </w:p>
    <w:p w14:paraId="7B7681C4" w14:textId="77777777" w:rsidR="004A11B5" w:rsidRPr="000F2340" w:rsidRDefault="00773884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val="fr-FR"/>
        </w:rPr>
      </w:pPr>
      <w:r w:rsidRPr="000F2340">
        <w:rPr>
          <w:rFonts w:ascii="Times New Roman" w:hAnsi="Times New Roman"/>
          <w:sz w:val="16"/>
          <w:szCs w:val="16"/>
          <w:lang w:val="fr-FR"/>
        </w:rPr>
        <w:t xml:space="preserve">R. </w:t>
      </w:r>
      <w:proofErr w:type="spellStart"/>
      <w:r w:rsidRPr="000F2340">
        <w:rPr>
          <w:rFonts w:ascii="Times New Roman" w:hAnsi="Times New Roman"/>
          <w:sz w:val="16"/>
          <w:szCs w:val="16"/>
          <w:lang w:val="fr-FR"/>
        </w:rPr>
        <w:t>Šteins</w:t>
      </w:r>
      <w:proofErr w:type="spellEnd"/>
      <w:r w:rsidRPr="000F2340">
        <w:rPr>
          <w:rFonts w:ascii="Times New Roman" w:hAnsi="Times New Roman"/>
          <w:sz w:val="16"/>
          <w:szCs w:val="16"/>
          <w:lang w:val="fr-FR"/>
        </w:rPr>
        <w:t>, 67219475</w:t>
      </w:r>
    </w:p>
    <w:p w14:paraId="0C5D2CE6" w14:textId="77777777" w:rsidR="003560CE" w:rsidRDefault="00773884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  <w:lang w:val="lv-LV"/>
        </w:rPr>
      </w:pPr>
      <w:r w:rsidRPr="000F2340">
        <w:rPr>
          <w:rFonts w:ascii="Times New Roman" w:hAnsi="Times New Roman"/>
          <w:sz w:val="16"/>
          <w:szCs w:val="16"/>
          <w:lang w:val="fr-FR"/>
        </w:rPr>
        <w:t>Rihards.steins@iem.gov.lv</w:t>
      </w:r>
    </w:p>
    <w:p w14:paraId="6D902E39" w14:textId="77777777" w:rsidR="00773884" w:rsidRPr="003560CE" w:rsidRDefault="00773884" w:rsidP="003560CE">
      <w:pPr>
        <w:ind w:firstLine="720"/>
        <w:rPr>
          <w:rFonts w:ascii="Times New Roman" w:hAnsi="Times New Roman"/>
          <w:sz w:val="28"/>
          <w:szCs w:val="28"/>
          <w:lang w:val="lv-LV"/>
        </w:rPr>
      </w:pPr>
    </w:p>
    <w:sectPr w:rsidR="00773884" w:rsidRPr="003560CE" w:rsidSect="0087690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134" w:right="851" w:bottom="993" w:left="1701" w:header="709" w:footer="79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7CF651" w14:textId="77777777" w:rsidR="00ED36E1" w:rsidRDefault="00ED36E1">
      <w:pPr>
        <w:spacing w:after="0" w:line="240" w:lineRule="auto"/>
      </w:pPr>
      <w:r>
        <w:separator/>
      </w:r>
    </w:p>
  </w:endnote>
  <w:endnote w:type="continuationSeparator" w:id="0">
    <w:p w14:paraId="27386222" w14:textId="77777777" w:rsidR="00ED36E1" w:rsidRDefault="00ED3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891E0" w14:textId="77777777" w:rsidR="007574E0" w:rsidRPr="00876908" w:rsidRDefault="00876908" w:rsidP="00876908">
    <w:pPr>
      <w:tabs>
        <w:tab w:val="center" w:pos="4320"/>
        <w:tab w:val="right" w:pos="8640"/>
      </w:tabs>
      <w:spacing w:after="0" w:line="240" w:lineRule="auto"/>
      <w:jc w:val="both"/>
      <w:rPr>
        <w:rFonts w:ascii="Times New Roman" w:eastAsia="Times New Roman" w:hAnsi="Times New Roman"/>
        <w:color w:val="000000" w:themeColor="text1"/>
        <w:sz w:val="20"/>
        <w:szCs w:val="20"/>
        <w:lang w:val="lv-LV"/>
      </w:rPr>
    </w:pPr>
    <w:proofErr w:type="spellStart"/>
    <w:r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>IeMAtz_VSS-430;</w:t>
    </w:r>
    <w:proofErr w:type="spellEnd"/>
    <w:r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 xml:space="preserve"> </w:t>
    </w:r>
    <w:r w:rsidRPr="00876908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>Par precizēto i</w:t>
    </w:r>
    <w:r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 xml:space="preserve">nstrukcijas projektu “Kārtība, </w:t>
    </w:r>
    <w:proofErr w:type="gramStart"/>
    <w:r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>k</w:t>
    </w:r>
    <w:r w:rsidRPr="00876908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>ādā izstrādā un</w:t>
    </w:r>
    <w:r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 xml:space="preserve"> aktualizē institūciju darbības </w:t>
    </w:r>
    <w:r w:rsidRPr="00876908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>stratēģiju</w:t>
    </w:r>
    <w:proofErr w:type="gramEnd"/>
    <w:r w:rsidRPr="00876908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 xml:space="preserve"> un novērtē tās ieviešanu” (VSS-430)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F15AD5" w14:textId="77777777" w:rsidR="00FE2D65" w:rsidRPr="00DD20E7" w:rsidRDefault="00876908" w:rsidP="00876908">
    <w:pPr>
      <w:tabs>
        <w:tab w:val="center" w:pos="4320"/>
        <w:tab w:val="right" w:pos="8640"/>
      </w:tabs>
      <w:spacing w:after="0" w:line="240" w:lineRule="auto"/>
      <w:jc w:val="both"/>
      <w:rPr>
        <w:rFonts w:ascii="Times New Roman" w:eastAsia="Times New Roman" w:hAnsi="Times New Roman"/>
        <w:color w:val="000000" w:themeColor="text1"/>
        <w:sz w:val="20"/>
        <w:szCs w:val="20"/>
        <w:lang w:val="lv-LV"/>
      </w:rPr>
    </w:pPr>
    <w:proofErr w:type="spellStart"/>
    <w:r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>IeMAtz_VSS-430</w:t>
    </w:r>
    <w:r w:rsidR="00773884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>;</w:t>
    </w:r>
    <w:proofErr w:type="spellEnd"/>
    <w:r w:rsidR="00773884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 xml:space="preserve"> </w:t>
    </w:r>
    <w:r w:rsidRPr="00876908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>Par precizēto i</w:t>
    </w:r>
    <w:r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 xml:space="preserve">nstrukcijas projektu “Kārtība, </w:t>
    </w:r>
    <w:proofErr w:type="gramStart"/>
    <w:r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>k</w:t>
    </w:r>
    <w:r w:rsidRPr="00876908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>ādā izstrādā un</w:t>
    </w:r>
    <w:r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 xml:space="preserve"> aktualizē institūciju darbības </w:t>
    </w:r>
    <w:r w:rsidRPr="00876908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>stratēģiju</w:t>
    </w:r>
    <w:proofErr w:type="gramEnd"/>
    <w:r w:rsidRPr="00876908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 xml:space="preserve"> un novērtē tās ieviešanu” (VSS-430)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9D4CC" w14:textId="77777777" w:rsidR="00ED36E1" w:rsidRDefault="00ED36E1">
      <w:pPr>
        <w:spacing w:after="0" w:line="240" w:lineRule="auto"/>
      </w:pPr>
      <w:r>
        <w:separator/>
      </w:r>
    </w:p>
  </w:footnote>
  <w:footnote w:type="continuationSeparator" w:id="0">
    <w:p w14:paraId="15F355E1" w14:textId="77777777" w:rsidR="00ED36E1" w:rsidRDefault="00ED36E1">
      <w:pPr>
        <w:spacing w:after="0" w:line="240" w:lineRule="auto"/>
      </w:pPr>
      <w:r>
        <w:continuationSeparator/>
      </w:r>
    </w:p>
  </w:footnote>
  <w:footnote w:id="1">
    <w:p w14:paraId="2503E2C2" w14:textId="4417B83B" w:rsidR="00876908" w:rsidRPr="00876908" w:rsidRDefault="00876908">
      <w:pPr>
        <w:pStyle w:val="FootnoteText"/>
        <w:rPr>
          <w:rFonts w:ascii="Times New Roman" w:hAnsi="Times New Roman"/>
          <w:lang w:val="lv-LV"/>
        </w:rPr>
      </w:pPr>
      <w:r w:rsidRPr="00876908">
        <w:rPr>
          <w:rStyle w:val="FootnoteReference"/>
          <w:rFonts w:ascii="Times New Roman" w:hAnsi="Times New Roman"/>
        </w:rPr>
        <w:footnoteRef/>
      </w:r>
      <w:r w:rsidRPr="00876908">
        <w:rPr>
          <w:rFonts w:ascii="Times New Roman" w:hAnsi="Times New Roman"/>
        </w:rPr>
        <w:t xml:space="preserve"> </w:t>
      </w:r>
      <w:r w:rsidR="00D46BC9">
        <w:rPr>
          <w:rFonts w:ascii="Times New Roman" w:hAnsi="Times New Roman"/>
          <w:lang w:val="lv-LV"/>
        </w:rPr>
        <w:t>O</w:t>
      </w:r>
      <w:r w:rsidRPr="00876908">
        <w:rPr>
          <w:rFonts w:ascii="Times New Roman" w:hAnsi="Times New Roman"/>
          <w:lang w:val="lv-LV"/>
        </w:rPr>
        <w:t>per</w:t>
      </w:r>
      <w:r w:rsidR="00D46BC9">
        <w:rPr>
          <w:rFonts w:ascii="Times New Roman" w:hAnsi="Times New Roman"/>
          <w:lang w:val="lv-LV"/>
        </w:rPr>
        <w:t>atīvās darbības likuma 1. pants</w:t>
      </w:r>
      <w:r w:rsidRPr="00876908">
        <w:rPr>
          <w:rFonts w:ascii="Times New Roman" w:hAnsi="Times New Roman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950764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83AF3F" w14:textId="0E7A7A3F" w:rsidR="009A7018" w:rsidRDefault="009A7018">
        <w:pPr>
          <w:pStyle w:val="Header"/>
          <w:jc w:val="center"/>
        </w:pPr>
        <w:r w:rsidRPr="009A7018">
          <w:rPr>
            <w:rFonts w:ascii="Times New Roman" w:hAnsi="Times New Roman"/>
          </w:rPr>
          <w:fldChar w:fldCharType="begin"/>
        </w:r>
        <w:r w:rsidRPr="009A7018">
          <w:rPr>
            <w:rFonts w:ascii="Times New Roman" w:hAnsi="Times New Roman"/>
          </w:rPr>
          <w:instrText xml:space="preserve"> PAGE   \* MERGEFORMAT </w:instrText>
        </w:r>
        <w:r w:rsidRPr="009A7018">
          <w:rPr>
            <w:rFonts w:ascii="Times New Roman" w:hAnsi="Times New Roman"/>
          </w:rPr>
          <w:fldChar w:fldCharType="separate"/>
        </w:r>
        <w:r w:rsidR="00E21FF0">
          <w:rPr>
            <w:rFonts w:ascii="Times New Roman" w:hAnsi="Times New Roman"/>
            <w:noProof/>
          </w:rPr>
          <w:t>2</w:t>
        </w:r>
        <w:r w:rsidRPr="009A7018">
          <w:rPr>
            <w:rFonts w:ascii="Times New Roman" w:hAnsi="Times New Roman"/>
            <w:noProof/>
          </w:rPr>
          <w:fldChar w:fldCharType="end"/>
        </w:r>
      </w:p>
    </w:sdtContent>
  </w:sdt>
  <w:p w14:paraId="43E6D2C9" w14:textId="77777777" w:rsidR="009A7018" w:rsidRDefault="009A70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A55AD" w14:textId="77777777" w:rsidR="0088699D" w:rsidRDefault="0088699D" w:rsidP="0088699D">
    <w:pPr>
      <w:pStyle w:val="Header"/>
      <w:rPr>
        <w:rFonts w:ascii="Times New Roman" w:hAnsi="Times New Roman"/>
      </w:rPr>
    </w:pPr>
  </w:p>
  <w:p w14:paraId="6905A9DB" w14:textId="77777777" w:rsidR="0088699D" w:rsidRDefault="0088699D" w:rsidP="0088699D">
    <w:pPr>
      <w:pStyle w:val="Header"/>
      <w:rPr>
        <w:rFonts w:ascii="Times New Roman" w:hAnsi="Times New Roman"/>
      </w:rPr>
    </w:pPr>
  </w:p>
  <w:p w14:paraId="195238DD" w14:textId="77777777" w:rsidR="0088699D" w:rsidRDefault="0088699D" w:rsidP="0088699D">
    <w:pPr>
      <w:pStyle w:val="Header"/>
      <w:rPr>
        <w:rFonts w:ascii="Times New Roman" w:hAnsi="Times New Roman"/>
      </w:rPr>
    </w:pPr>
  </w:p>
  <w:p w14:paraId="025C24E5" w14:textId="77777777" w:rsidR="0088699D" w:rsidRDefault="0088699D" w:rsidP="0088699D">
    <w:pPr>
      <w:pStyle w:val="Header"/>
      <w:rPr>
        <w:rFonts w:ascii="Times New Roman" w:hAnsi="Times New Roman"/>
      </w:rPr>
    </w:pPr>
  </w:p>
  <w:p w14:paraId="240017EB" w14:textId="77777777" w:rsidR="0088699D" w:rsidRDefault="0088699D" w:rsidP="0088699D">
    <w:pPr>
      <w:pStyle w:val="Header"/>
      <w:rPr>
        <w:rFonts w:ascii="Times New Roman" w:hAnsi="Times New Roman"/>
      </w:rPr>
    </w:pPr>
  </w:p>
  <w:p w14:paraId="32A26B17" w14:textId="77777777" w:rsidR="0088699D" w:rsidRDefault="0088699D" w:rsidP="0088699D">
    <w:pPr>
      <w:pStyle w:val="Header"/>
      <w:rPr>
        <w:rFonts w:ascii="Times New Roman" w:hAnsi="Times New Roman"/>
      </w:rPr>
    </w:pPr>
  </w:p>
  <w:p w14:paraId="1BF31E3C" w14:textId="77777777" w:rsidR="0088699D" w:rsidRDefault="0088699D" w:rsidP="0088699D">
    <w:pPr>
      <w:pStyle w:val="Header"/>
      <w:rPr>
        <w:rFonts w:ascii="Times New Roman" w:hAnsi="Times New Roman"/>
      </w:rPr>
    </w:pPr>
  </w:p>
  <w:p w14:paraId="58DBA535" w14:textId="77777777" w:rsidR="0088699D" w:rsidRDefault="0088699D" w:rsidP="0088699D">
    <w:pPr>
      <w:pStyle w:val="Header"/>
      <w:rPr>
        <w:rFonts w:ascii="Times New Roman" w:hAnsi="Times New Roman"/>
      </w:rPr>
    </w:pPr>
  </w:p>
  <w:p w14:paraId="7D5DD20B" w14:textId="77777777" w:rsidR="0088699D" w:rsidRDefault="0088699D" w:rsidP="0088699D">
    <w:pPr>
      <w:pStyle w:val="Header"/>
      <w:rPr>
        <w:rFonts w:ascii="Times New Roman" w:hAnsi="Times New Roman"/>
      </w:rPr>
    </w:pPr>
  </w:p>
  <w:p w14:paraId="134FF080" w14:textId="77777777" w:rsidR="0088699D" w:rsidRDefault="0088699D" w:rsidP="0088699D">
    <w:pPr>
      <w:pStyle w:val="Header"/>
      <w:rPr>
        <w:rFonts w:ascii="Times New Roman" w:hAnsi="Times New Roman"/>
      </w:rPr>
    </w:pPr>
  </w:p>
  <w:p w14:paraId="7CCA25C1" w14:textId="77777777" w:rsidR="0088699D" w:rsidRPr="00815277" w:rsidRDefault="006746A0" w:rsidP="0088699D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38AE9838" wp14:editId="1D12651A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5BD583B" wp14:editId="2BEEBBB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46910B" w14:textId="77777777" w:rsidR="0088699D" w:rsidRDefault="0088699D" w:rsidP="0088699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Čiekurkalna</w:t>
                          </w:r>
                          <w:proofErr w:type="spellEnd"/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1.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līnija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 k-2,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LV-1026;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67219263;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67829686;</w:t>
                          </w: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DB76A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kanceleja@iem.gov.lv;</w:t>
                          </w: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www.iem.gov.lv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BD583B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0D46910B" w14:textId="77777777" w:rsidR="0088699D" w:rsidRDefault="0088699D" w:rsidP="0088699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Čiekurkalna</w:t>
                    </w:r>
                    <w:proofErr w:type="spellEnd"/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1. </w:t>
                    </w:r>
                    <w:proofErr w:type="spellStart"/>
                    <w:proofErr w:type="gram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līnija</w:t>
                    </w:r>
                    <w:proofErr w:type="spellEnd"/>
                    <w:proofErr w:type="gram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 k-2,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LV-1026;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67219263;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67829686;</w:t>
                    </w: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DB76A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kanceleja@iem.gov.lv;</w:t>
                    </w: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www.iem.gov.lv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00A3D44B" wp14:editId="2813E3F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93ABD5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72175359" w14:textId="77777777" w:rsidR="0088699D" w:rsidRDefault="00886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861FA"/>
    <w:multiLevelType w:val="hybridMultilevel"/>
    <w:tmpl w:val="EA8EE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6A0"/>
    <w:rsid w:val="000048B0"/>
    <w:rsid w:val="00006384"/>
    <w:rsid w:val="000137C6"/>
    <w:rsid w:val="0001531C"/>
    <w:rsid w:val="000169CE"/>
    <w:rsid w:val="0001772D"/>
    <w:rsid w:val="00026702"/>
    <w:rsid w:val="00030349"/>
    <w:rsid w:val="00030BC3"/>
    <w:rsid w:val="00034063"/>
    <w:rsid w:val="000427CA"/>
    <w:rsid w:val="0004774A"/>
    <w:rsid w:val="000520DF"/>
    <w:rsid w:val="00057248"/>
    <w:rsid w:val="00061596"/>
    <w:rsid w:val="00076B57"/>
    <w:rsid w:val="0008166C"/>
    <w:rsid w:val="000825AA"/>
    <w:rsid w:val="00084026"/>
    <w:rsid w:val="000861ED"/>
    <w:rsid w:val="000878A8"/>
    <w:rsid w:val="00090843"/>
    <w:rsid w:val="00090EBD"/>
    <w:rsid w:val="00090FCB"/>
    <w:rsid w:val="00093A90"/>
    <w:rsid w:val="00093BDA"/>
    <w:rsid w:val="000A09ED"/>
    <w:rsid w:val="000A3BDB"/>
    <w:rsid w:val="000A3CCC"/>
    <w:rsid w:val="000A4577"/>
    <w:rsid w:val="000A45B7"/>
    <w:rsid w:val="000A67D3"/>
    <w:rsid w:val="000A723D"/>
    <w:rsid w:val="000B3C3C"/>
    <w:rsid w:val="000B45D2"/>
    <w:rsid w:val="000B66BA"/>
    <w:rsid w:val="000C383F"/>
    <w:rsid w:val="000C3D50"/>
    <w:rsid w:val="000C5A85"/>
    <w:rsid w:val="000D3168"/>
    <w:rsid w:val="000D6102"/>
    <w:rsid w:val="000D6E45"/>
    <w:rsid w:val="000E08E6"/>
    <w:rsid w:val="000E5189"/>
    <w:rsid w:val="000F2340"/>
    <w:rsid w:val="000F4586"/>
    <w:rsid w:val="000F6AC5"/>
    <w:rsid w:val="00100979"/>
    <w:rsid w:val="00103C9B"/>
    <w:rsid w:val="0011063F"/>
    <w:rsid w:val="001111E6"/>
    <w:rsid w:val="00112AFE"/>
    <w:rsid w:val="001138C4"/>
    <w:rsid w:val="001176A6"/>
    <w:rsid w:val="001207A2"/>
    <w:rsid w:val="001229AA"/>
    <w:rsid w:val="0012396D"/>
    <w:rsid w:val="00124173"/>
    <w:rsid w:val="001245FB"/>
    <w:rsid w:val="00126F14"/>
    <w:rsid w:val="00134187"/>
    <w:rsid w:val="00135A78"/>
    <w:rsid w:val="00137111"/>
    <w:rsid w:val="001376E6"/>
    <w:rsid w:val="00140089"/>
    <w:rsid w:val="0014148F"/>
    <w:rsid w:val="001427F3"/>
    <w:rsid w:val="00151476"/>
    <w:rsid w:val="0015263E"/>
    <w:rsid w:val="0015586D"/>
    <w:rsid w:val="001579E8"/>
    <w:rsid w:val="001616CE"/>
    <w:rsid w:val="00165902"/>
    <w:rsid w:val="00170AF2"/>
    <w:rsid w:val="001714CA"/>
    <w:rsid w:val="00175E5D"/>
    <w:rsid w:val="00175E8B"/>
    <w:rsid w:val="00177336"/>
    <w:rsid w:val="00186282"/>
    <w:rsid w:val="0019182D"/>
    <w:rsid w:val="00194F34"/>
    <w:rsid w:val="001A121F"/>
    <w:rsid w:val="001A68BF"/>
    <w:rsid w:val="001B5015"/>
    <w:rsid w:val="001B69BA"/>
    <w:rsid w:val="001B73F5"/>
    <w:rsid w:val="001C396C"/>
    <w:rsid w:val="001C7117"/>
    <w:rsid w:val="001C750D"/>
    <w:rsid w:val="001C77B7"/>
    <w:rsid w:val="001D2552"/>
    <w:rsid w:val="001E0A3E"/>
    <w:rsid w:val="001E11DD"/>
    <w:rsid w:val="001E131E"/>
    <w:rsid w:val="001E79E0"/>
    <w:rsid w:val="001F75BB"/>
    <w:rsid w:val="00201B4C"/>
    <w:rsid w:val="002118EB"/>
    <w:rsid w:val="00215A58"/>
    <w:rsid w:val="00216254"/>
    <w:rsid w:val="002226BD"/>
    <w:rsid w:val="002232B1"/>
    <w:rsid w:val="00225358"/>
    <w:rsid w:val="00225396"/>
    <w:rsid w:val="00242A66"/>
    <w:rsid w:val="00244DFE"/>
    <w:rsid w:val="00246D95"/>
    <w:rsid w:val="00263F9B"/>
    <w:rsid w:val="00265D0B"/>
    <w:rsid w:val="00265D19"/>
    <w:rsid w:val="002670E4"/>
    <w:rsid w:val="0027036D"/>
    <w:rsid w:val="002705B5"/>
    <w:rsid w:val="00273B93"/>
    <w:rsid w:val="00275B9E"/>
    <w:rsid w:val="00276B8D"/>
    <w:rsid w:val="00281CB4"/>
    <w:rsid w:val="00286A30"/>
    <w:rsid w:val="00291516"/>
    <w:rsid w:val="002A2743"/>
    <w:rsid w:val="002A43E8"/>
    <w:rsid w:val="002B3077"/>
    <w:rsid w:val="002B39B7"/>
    <w:rsid w:val="002C034C"/>
    <w:rsid w:val="002C1938"/>
    <w:rsid w:val="002C21E7"/>
    <w:rsid w:val="002D4494"/>
    <w:rsid w:val="002D49C8"/>
    <w:rsid w:val="002D61B3"/>
    <w:rsid w:val="002D7091"/>
    <w:rsid w:val="002E0391"/>
    <w:rsid w:val="002E1474"/>
    <w:rsid w:val="002E3489"/>
    <w:rsid w:val="002F3079"/>
    <w:rsid w:val="002F45F3"/>
    <w:rsid w:val="002F7B4E"/>
    <w:rsid w:val="003027D2"/>
    <w:rsid w:val="0030306E"/>
    <w:rsid w:val="00304393"/>
    <w:rsid w:val="00304A83"/>
    <w:rsid w:val="003061F3"/>
    <w:rsid w:val="00312956"/>
    <w:rsid w:val="003140FC"/>
    <w:rsid w:val="00330308"/>
    <w:rsid w:val="00332331"/>
    <w:rsid w:val="00332C67"/>
    <w:rsid w:val="003332C7"/>
    <w:rsid w:val="00335032"/>
    <w:rsid w:val="00341E44"/>
    <w:rsid w:val="00347D3E"/>
    <w:rsid w:val="003527F6"/>
    <w:rsid w:val="003560CE"/>
    <w:rsid w:val="00356C78"/>
    <w:rsid w:val="00357638"/>
    <w:rsid w:val="0036547A"/>
    <w:rsid w:val="00373D36"/>
    <w:rsid w:val="00373F7A"/>
    <w:rsid w:val="00382A5D"/>
    <w:rsid w:val="00385CC0"/>
    <w:rsid w:val="003905E6"/>
    <w:rsid w:val="00391032"/>
    <w:rsid w:val="00392130"/>
    <w:rsid w:val="00392C42"/>
    <w:rsid w:val="0039388B"/>
    <w:rsid w:val="003976AB"/>
    <w:rsid w:val="003A278D"/>
    <w:rsid w:val="003A3827"/>
    <w:rsid w:val="003A5AEB"/>
    <w:rsid w:val="003A76F3"/>
    <w:rsid w:val="003B5A4E"/>
    <w:rsid w:val="003B5EF0"/>
    <w:rsid w:val="003C4D2B"/>
    <w:rsid w:val="003C6A4A"/>
    <w:rsid w:val="003D0438"/>
    <w:rsid w:val="003D10B2"/>
    <w:rsid w:val="003D2FB7"/>
    <w:rsid w:val="003D787D"/>
    <w:rsid w:val="003E6903"/>
    <w:rsid w:val="003F0105"/>
    <w:rsid w:val="003F1F58"/>
    <w:rsid w:val="003F732B"/>
    <w:rsid w:val="003F739E"/>
    <w:rsid w:val="00406DD5"/>
    <w:rsid w:val="00414ED1"/>
    <w:rsid w:val="00415DA3"/>
    <w:rsid w:val="00426834"/>
    <w:rsid w:val="00431236"/>
    <w:rsid w:val="00431BCD"/>
    <w:rsid w:val="00433A80"/>
    <w:rsid w:val="00434AF0"/>
    <w:rsid w:val="004355F2"/>
    <w:rsid w:val="00440FFE"/>
    <w:rsid w:val="00451A83"/>
    <w:rsid w:val="004522B7"/>
    <w:rsid w:val="00452C3B"/>
    <w:rsid w:val="00455A79"/>
    <w:rsid w:val="00455E43"/>
    <w:rsid w:val="00464961"/>
    <w:rsid w:val="004808CE"/>
    <w:rsid w:val="00480A23"/>
    <w:rsid w:val="00493308"/>
    <w:rsid w:val="00493F25"/>
    <w:rsid w:val="00497A1B"/>
    <w:rsid w:val="004A09CA"/>
    <w:rsid w:val="004A11B5"/>
    <w:rsid w:val="004A7498"/>
    <w:rsid w:val="004B378D"/>
    <w:rsid w:val="004B3824"/>
    <w:rsid w:val="004B3B2C"/>
    <w:rsid w:val="004B7817"/>
    <w:rsid w:val="004C3ADD"/>
    <w:rsid w:val="004D0A5E"/>
    <w:rsid w:val="004D23FF"/>
    <w:rsid w:val="004E2B1D"/>
    <w:rsid w:val="00503972"/>
    <w:rsid w:val="0050555C"/>
    <w:rsid w:val="00506657"/>
    <w:rsid w:val="005225D2"/>
    <w:rsid w:val="005254A0"/>
    <w:rsid w:val="00526A65"/>
    <w:rsid w:val="00530F8C"/>
    <w:rsid w:val="005351E2"/>
    <w:rsid w:val="00535564"/>
    <w:rsid w:val="00541BD9"/>
    <w:rsid w:val="00543402"/>
    <w:rsid w:val="0054620F"/>
    <w:rsid w:val="005465B8"/>
    <w:rsid w:val="00551A4F"/>
    <w:rsid w:val="005564EB"/>
    <w:rsid w:val="00561891"/>
    <w:rsid w:val="00561E64"/>
    <w:rsid w:val="00564EB1"/>
    <w:rsid w:val="00566CEF"/>
    <w:rsid w:val="00566F45"/>
    <w:rsid w:val="005674AB"/>
    <w:rsid w:val="00567C3A"/>
    <w:rsid w:val="00575CD8"/>
    <w:rsid w:val="00577B68"/>
    <w:rsid w:val="005847EB"/>
    <w:rsid w:val="00584881"/>
    <w:rsid w:val="00584F5D"/>
    <w:rsid w:val="0058772A"/>
    <w:rsid w:val="005A1BCB"/>
    <w:rsid w:val="005A41F6"/>
    <w:rsid w:val="005A4337"/>
    <w:rsid w:val="005A7665"/>
    <w:rsid w:val="005B0A10"/>
    <w:rsid w:val="005B658B"/>
    <w:rsid w:val="005C29D8"/>
    <w:rsid w:val="005C4052"/>
    <w:rsid w:val="005C4449"/>
    <w:rsid w:val="005C514A"/>
    <w:rsid w:val="005C680E"/>
    <w:rsid w:val="005C75A8"/>
    <w:rsid w:val="005D063C"/>
    <w:rsid w:val="005D274E"/>
    <w:rsid w:val="005D3167"/>
    <w:rsid w:val="005D64E9"/>
    <w:rsid w:val="005E33F7"/>
    <w:rsid w:val="005E444B"/>
    <w:rsid w:val="005E59DB"/>
    <w:rsid w:val="005F0A66"/>
    <w:rsid w:val="005F647D"/>
    <w:rsid w:val="00600924"/>
    <w:rsid w:val="00605489"/>
    <w:rsid w:val="006112BB"/>
    <w:rsid w:val="006136D2"/>
    <w:rsid w:val="00615449"/>
    <w:rsid w:val="0062552D"/>
    <w:rsid w:val="006271E9"/>
    <w:rsid w:val="00632A6E"/>
    <w:rsid w:val="00633892"/>
    <w:rsid w:val="00635FD9"/>
    <w:rsid w:val="00641DC5"/>
    <w:rsid w:val="00642342"/>
    <w:rsid w:val="00642E3E"/>
    <w:rsid w:val="006528FD"/>
    <w:rsid w:val="00656755"/>
    <w:rsid w:val="006575B3"/>
    <w:rsid w:val="00660BFF"/>
    <w:rsid w:val="00663901"/>
    <w:rsid w:val="00663C3A"/>
    <w:rsid w:val="006649AF"/>
    <w:rsid w:val="00664ADA"/>
    <w:rsid w:val="00673A22"/>
    <w:rsid w:val="006746A0"/>
    <w:rsid w:val="00675287"/>
    <w:rsid w:val="00685490"/>
    <w:rsid w:val="00687CA7"/>
    <w:rsid w:val="00692EC5"/>
    <w:rsid w:val="0069339A"/>
    <w:rsid w:val="00693B81"/>
    <w:rsid w:val="00695467"/>
    <w:rsid w:val="006A0BDB"/>
    <w:rsid w:val="006A1997"/>
    <w:rsid w:val="006A4D16"/>
    <w:rsid w:val="006A5153"/>
    <w:rsid w:val="006A748B"/>
    <w:rsid w:val="006B08FA"/>
    <w:rsid w:val="006B1481"/>
    <w:rsid w:val="006B2E3D"/>
    <w:rsid w:val="006C1639"/>
    <w:rsid w:val="006C311D"/>
    <w:rsid w:val="006D226A"/>
    <w:rsid w:val="006D7CB6"/>
    <w:rsid w:val="006E34EB"/>
    <w:rsid w:val="006E416F"/>
    <w:rsid w:val="006E6030"/>
    <w:rsid w:val="006E6064"/>
    <w:rsid w:val="006E747F"/>
    <w:rsid w:val="006F16F6"/>
    <w:rsid w:val="006F6C2D"/>
    <w:rsid w:val="00704616"/>
    <w:rsid w:val="007107DC"/>
    <w:rsid w:val="0071539A"/>
    <w:rsid w:val="00722B2F"/>
    <w:rsid w:val="00731B58"/>
    <w:rsid w:val="00733613"/>
    <w:rsid w:val="00736847"/>
    <w:rsid w:val="00743540"/>
    <w:rsid w:val="00743B60"/>
    <w:rsid w:val="0075248B"/>
    <w:rsid w:val="00753192"/>
    <w:rsid w:val="00753E5B"/>
    <w:rsid w:val="007574E0"/>
    <w:rsid w:val="007623DA"/>
    <w:rsid w:val="00764832"/>
    <w:rsid w:val="00765DBA"/>
    <w:rsid w:val="007704BD"/>
    <w:rsid w:val="00773884"/>
    <w:rsid w:val="00785044"/>
    <w:rsid w:val="00787EA9"/>
    <w:rsid w:val="00790616"/>
    <w:rsid w:val="00795450"/>
    <w:rsid w:val="0079577E"/>
    <w:rsid w:val="007967BB"/>
    <w:rsid w:val="007A116B"/>
    <w:rsid w:val="007A1447"/>
    <w:rsid w:val="007A638A"/>
    <w:rsid w:val="007A6F27"/>
    <w:rsid w:val="007B3BA5"/>
    <w:rsid w:val="007B48EC"/>
    <w:rsid w:val="007C33DE"/>
    <w:rsid w:val="007C476B"/>
    <w:rsid w:val="007D4EFA"/>
    <w:rsid w:val="007D5949"/>
    <w:rsid w:val="007E1217"/>
    <w:rsid w:val="007E4D1F"/>
    <w:rsid w:val="007E62E6"/>
    <w:rsid w:val="007E7F5F"/>
    <w:rsid w:val="007F1833"/>
    <w:rsid w:val="007F5848"/>
    <w:rsid w:val="007F5AC1"/>
    <w:rsid w:val="007F61CF"/>
    <w:rsid w:val="008006C0"/>
    <w:rsid w:val="00801F40"/>
    <w:rsid w:val="00805083"/>
    <w:rsid w:val="0080685D"/>
    <w:rsid w:val="00810BA5"/>
    <w:rsid w:val="008124EA"/>
    <w:rsid w:val="00815277"/>
    <w:rsid w:val="00822CFE"/>
    <w:rsid w:val="00823DC4"/>
    <w:rsid w:val="0083016F"/>
    <w:rsid w:val="00841C33"/>
    <w:rsid w:val="008524AD"/>
    <w:rsid w:val="00855B62"/>
    <w:rsid w:val="00860D19"/>
    <w:rsid w:val="00866EEC"/>
    <w:rsid w:val="008671DD"/>
    <w:rsid w:val="008757EF"/>
    <w:rsid w:val="00876177"/>
    <w:rsid w:val="00876908"/>
    <w:rsid w:val="00876C21"/>
    <w:rsid w:val="00882E80"/>
    <w:rsid w:val="00883C60"/>
    <w:rsid w:val="00883E91"/>
    <w:rsid w:val="00884CFA"/>
    <w:rsid w:val="0088699D"/>
    <w:rsid w:val="00886FCC"/>
    <w:rsid w:val="008954F3"/>
    <w:rsid w:val="008A2F21"/>
    <w:rsid w:val="008A507E"/>
    <w:rsid w:val="008A5183"/>
    <w:rsid w:val="008B3EC9"/>
    <w:rsid w:val="008B66FB"/>
    <w:rsid w:val="008C1783"/>
    <w:rsid w:val="008C400E"/>
    <w:rsid w:val="008D3DD6"/>
    <w:rsid w:val="008D5941"/>
    <w:rsid w:val="008E120F"/>
    <w:rsid w:val="008F342E"/>
    <w:rsid w:val="008F34E9"/>
    <w:rsid w:val="008F3714"/>
    <w:rsid w:val="008F6827"/>
    <w:rsid w:val="009056B2"/>
    <w:rsid w:val="009058D8"/>
    <w:rsid w:val="00912B94"/>
    <w:rsid w:val="00920302"/>
    <w:rsid w:val="00920B3E"/>
    <w:rsid w:val="00921C00"/>
    <w:rsid w:val="0092523D"/>
    <w:rsid w:val="00930803"/>
    <w:rsid w:val="00931501"/>
    <w:rsid w:val="00935671"/>
    <w:rsid w:val="00935CB6"/>
    <w:rsid w:val="00947D21"/>
    <w:rsid w:val="009507C3"/>
    <w:rsid w:val="00952079"/>
    <w:rsid w:val="0095403B"/>
    <w:rsid w:val="00954D5A"/>
    <w:rsid w:val="00961D63"/>
    <w:rsid w:val="00966054"/>
    <w:rsid w:val="00970C86"/>
    <w:rsid w:val="00970ED9"/>
    <w:rsid w:val="00973A6B"/>
    <w:rsid w:val="00991F42"/>
    <w:rsid w:val="00991FC1"/>
    <w:rsid w:val="009932A4"/>
    <w:rsid w:val="009938DE"/>
    <w:rsid w:val="00993BDB"/>
    <w:rsid w:val="0099622F"/>
    <w:rsid w:val="00997D57"/>
    <w:rsid w:val="00997DEF"/>
    <w:rsid w:val="009A6698"/>
    <w:rsid w:val="009A7018"/>
    <w:rsid w:val="009B4B7F"/>
    <w:rsid w:val="009B505C"/>
    <w:rsid w:val="009B5725"/>
    <w:rsid w:val="009C0A05"/>
    <w:rsid w:val="009C1BC1"/>
    <w:rsid w:val="009C6BEA"/>
    <w:rsid w:val="009D0DD6"/>
    <w:rsid w:val="009D5F59"/>
    <w:rsid w:val="009E1C9D"/>
    <w:rsid w:val="009E3ADB"/>
    <w:rsid w:val="009F2C1B"/>
    <w:rsid w:val="009F3DD2"/>
    <w:rsid w:val="009F6A4B"/>
    <w:rsid w:val="009F7514"/>
    <w:rsid w:val="00A0024D"/>
    <w:rsid w:val="00A071AB"/>
    <w:rsid w:val="00A2628C"/>
    <w:rsid w:val="00A26324"/>
    <w:rsid w:val="00A2774E"/>
    <w:rsid w:val="00A27A9F"/>
    <w:rsid w:val="00A425A9"/>
    <w:rsid w:val="00A502BA"/>
    <w:rsid w:val="00A5282C"/>
    <w:rsid w:val="00A52F99"/>
    <w:rsid w:val="00A5417E"/>
    <w:rsid w:val="00A55315"/>
    <w:rsid w:val="00A60193"/>
    <w:rsid w:val="00A60906"/>
    <w:rsid w:val="00A60C07"/>
    <w:rsid w:val="00A63DE3"/>
    <w:rsid w:val="00A705A5"/>
    <w:rsid w:val="00A721E5"/>
    <w:rsid w:val="00A773C4"/>
    <w:rsid w:val="00A77435"/>
    <w:rsid w:val="00A7743E"/>
    <w:rsid w:val="00A80FAB"/>
    <w:rsid w:val="00A82801"/>
    <w:rsid w:val="00A835D2"/>
    <w:rsid w:val="00A8590F"/>
    <w:rsid w:val="00A925D3"/>
    <w:rsid w:val="00A94AC9"/>
    <w:rsid w:val="00AA1CBF"/>
    <w:rsid w:val="00AA4563"/>
    <w:rsid w:val="00AA51E4"/>
    <w:rsid w:val="00AA7382"/>
    <w:rsid w:val="00AB1100"/>
    <w:rsid w:val="00AB3348"/>
    <w:rsid w:val="00AC2769"/>
    <w:rsid w:val="00AD474F"/>
    <w:rsid w:val="00AE1EA5"/>
    <w:rsid w:val="00AE2A61"/>
    <w:rsid w:val="00AE426B"/>
    <w:rsid w:val="00AE7930"/>
    <w:rsid w:val="00AF2911"/>
    <w:rsid w:val="00AF2E36"/>
    <w:rsid w:val="00AF619B"/>
    <w:rsid w:val="00AF7703"/>
    <w:rsid w:val="00B03825"/>
    <w:rsid w:val="00B03E37"/>
    <w:rsid w:val="00B054D1"/>
    <w:rsid w:val="00B065BA"/>
    <w:rsid w:val="00B10B84"/>
    <w:rsid w:val="00B14BCE"/>
    <w:rsid w:val="00B151BA"/>
    <w:rsid w:val="00B201A5"/>
    <w:rsid w:val="00B3024E"/>
    <w:rsid w:val="00B3265D"/>
    <w:rsid w:val="00B3450E"/>
    <w:rsid w:val="00B3649E"/>
    <w:rsid w:val="00B366FA"/>
    <w:rsid w:val="00B43285"/>
    <w:rsid w:val="00B441D6"/>
    <w:rsid w:val="00B5304E"/>
    <w:rsid w:val="00B568B6"/>
    <w:rsid w:val="00B60416"/>
    <w:rsid w:val="00B72D2C"/>
    <w:rsid w:val="00B74B29"/>
    <w:rsid w:val="00B80F35"/>
    <w:rsid w:val="00B85029"/>
    <w:rsid w:val="00B85616"/>
    <w:rsid w:val="00B86FCC"/>
    <w:rsid w:val="00B9123E"/>
    <w:rsid w:val="00B91506"/>
    <w:rsid w:val="00B93DA5"/>
    <w:rsid w:val="00B96B11"/>
    <w:rsid w:val="00BB02E6"/>
    <w:rsid w:val="00BB0493"/>
    <w:rsid w:val="00BB0D31"/>
    <w:rsid w:val="00BB1A4A"/>
    <w:rsid w:val="00BB306B"/>
    <w:rsid w:val="00BB3ED3"/>
    <w:rsid w:val="00BB7C3E"/>
    <w:rsid w:val="00BC01E5"/>
    <w:rsid w:val="00BC285C"/>
    <w:rsid w:val="00BC40E3"/>
    <w:rsid w:val="00BC685F"/>
    <w:rsid w:val="00BC6D5D"/>
    <w:rsid w:val="00BD15FC"/>
    <w:rsid w:val="00BE096C"/>
    <w:rsid w:val="00BE3FB5"/>
    <w:rsid w:val="00BE4485"/>
    <w:rsid w:val="00BE50A4"/>
    <w:rsid w:val="00BE545C"/>
    <w:rsid w:val="00BE6183"/>
    <w:rsid w:val="00BE6E3D"/>
    <w:rsid w:val="00BF115C"/>
    <w:rsid w:val="00BF7091"/>
    <w:rsid w:val="00BF7ABB"/>
    <w:rsid w:val="00C02C5F"/>
    <w:rsid w:val="00C02E9C"/>
    <w:rsid w:val="00C0350D"/>
    <w:rsid w:val="00C0500F"/>
    <w:rsid w:val="00C15407"/>
    <w:rsid w:val="00C17296"/>
    <w:rsid w:val="00C20D04"/>
    <w:rsid w:val="00C21B57"/>
    <w:rsid w:val="00C228B4"/>
    <w:rsid w:val="00C24BD4"/>
    <w:rsid w:val="00C24D3D"/>
    <w:rsid w:val="00C25169"/>
    <w:rsid w:val="00C252AE"/>
    <w:rsid w:val="00C27FF2"/>
    <w:rsid w:val="00C30487"/>
    <w:rsid w:val="00C3189F"/>
    <w:rsid w:val="00C45D31"/>
    <w:rsid w:val="00C47372"/>
    <w:rsid w:val="00C47F57"/>
    <w:rsid w:val="00C61D6E"/>
    <w:rsid w:val="00C61DE8"/>
    <w:rsid w:val="00C62BAF"/>
    <w:rsid w:val="00C630F5"/>
    <w:rsid w:val="00C7184E"/>
    <w:rsid w:val="00C72E82"/>
    <w:rsid w:val="00C80245"/>
    <w:rsid w:val="00C80A36"/>
    <w:rsid w:val="00C85610"/>
    <w:rsid w:val="00C86523"/>
    <w:rsid w:val="00C868AD"/>
    <w:rsid w:val="00C87F60"/>
    <w:rsid w:val="00C91515"/>
    <w:rsid w:val="00C91F0C"/>
    <w:rsid w:val="00C943D7"/>
    <w:rsid w:val="00C95BBC"/>
    <w:rsid w:val="00C96356"/>
    <w:rsid w:val="00C97BE6"/>
    <w:rsid w:val="00C97FB6"/>
    <w:rsid w:val="00CA1FFD"/>
    <w:rsid w:val="00CA2966"/>
    <w:rsid w:val="00CA504D"/>
    <w:rsid w:val="00CA6822"/>
    <w:rsid w:val="00CA7938"/>
    <w:rsid w:val="00CB099D"/>
    <w:rsid w:val="00CB0F6D"/>
    <w:rsid w:val="00CC1CCB"/>
    <w:rsid w:val="00CC7BA9"/>
    <w:rsid w:val="00CD071A"/>
    <w:rsid w:val="00CE4207"/>
    <w:rsid w:val="00CE4F80"/>
    <w:rsid w:val="00CE57A7"/>
    <w:rsid w:val="00CE5870"/>
    <w:rsid w:val="00CE5B88"/>
    <w:rsid w:val="00CE79EF"/>
    <w:rsid w:val="00CF5EE6"/>
    <w:rsid w:val="00CF63E2"/>
    <w:rsid w:val="00CF6FCE"/>
    <w:rsid w:val="00CF70C5"/>
    <w:rsid w:val="00D00CEB"/>
    <w:rsid w:val="00D02C52"/>
    <w:rsid w:val="00D077D1"/>
    <w:rsid w:val="00D07D7A"/>
    <w:rsid w:val="00D113AB"/>
    <w:rsid w:val="00D11A5B"/>
    <w:rsid w:val="00D12246"/>
    <w:rsid w:val="00D13163"/>
    <w:rsid w:val="00D15769"/>
    <w:rsid w:val="00D17D80"/>
    <w:rsid w:val="00D21FA6"/>
    <w:rsid w:val="00D22849"/>
    <w:rsid w:val="00D2290F"/>
    <w:rsid w:val="00D25748"/>
    <w:rsid w:val="00D31AA4"/>
    <w:rsid w:val="00D46BC9"/>
    <w:rsid w:val="00D55B4B"/>
    <w:rsid w:val="00D55BEF"/>
    <w:rsid w:val="00D60623"/>
    <w:rsid w:val="00D62BDA"/>
    <w:rsid w:val="00D63197"/>
    <w:rsid w:val="00D723E5"/>
    <w:rsid w:val="00D732E6"/>
    <w:rsid w:val="00D73B2D"/>
    <w:rsid w:val="00D804C9"/>
    <w:rsid w:val="00D94B39"/>
    <w:rsid w:val="00D95535"/>
    <w:rsid w:val="00D9746C"/>
    <w:rsid w:val="00D97F45"/>
    <w:rsid w:val="00DB03EA"/>
    <w:rsid w:val="00DB2D77"/>
    <w:rsid w:val="00DB46B3"/>
    <w:rsid w:val="00DB57C7"/>
    <w:rsid w:val="00DB74AA"/>
    <w:rsid w:val="00DB76AE"/>
    <w:rsid w:val="00DC0092"/>
    <w:rsid w:val="00DC2F13"/>
    <w:rsid w:val="00DC37C7"/>
    <w:rsid w:val="00DC5540"/>
    <w:rsid w:val="00DD20E7"/>
    <w:rsid w:val="00DD2E8D"/>
    <w:rsid w:val="00DD6FE9"/>
    <w:rsid w:val="00DE0770"/>
    <w:rsid w:val="00DE0CC4"/>
    <w:rsid w:val="00DF214C"/>
    <w:rsid w:val="00DF3EFE"/>
    <w:rsid w:val="00DF4233"/>
    <w:rsid w:val="00DF5EC1"/>
    <w:rsid w:val="00DF66A2"/>
    <w:rsid w:val="00E02213"/>
    <w:rsid w:val="00E117C9"/>
    <w:rsid w:val="00E12022"/>
    <w:rsid w:val="00E21FF0"/>
    <w:rsid w:val="00E23EF8"/>
    <w:rsid w:val="00E24032"/>
    <w:rsid w:val="00E31AF8"/>
    <w:rsid w:val="00E322CE"/>
    <w:rsid w:val="00E326D4"/>
    <w:rsid w:val="00E3336E"/>
    <w:rsid w:val="00E365CE"/>
    <w:rsid w:val="00E36F5E"/>
    <w:rsid w:val="00E40967"/>
    <w:rsid w:val="00E436D8"/>
    <w:rsid w:val="00E4512C"/>
    <w:rsid w:val="00E462C5"/>
    <w:rsid w:val="00E54A00"/>
    <w:rsid w:val="00E55018"/>
    <w:rsid w:val="00E55230"/>
    <w:rsid w:val="00E56B40"/>
    <w:rsid w:val="00E71390"/>
    <w:rsid w:val="00E804E0"/>
    <w:rsid w:val="00E8158E"/>
    <w:rsid w:val="00E838D9"/>
    <w:rsid w:val="00E86986"/>
    <w:rsid w:val="00E900F8"/>
    <w:rsid w:val="00E957E4"/>
    <w:rsid w:val="00E96D25"/>
    <w:rsid w:val="00EA0A54"/>
    <w:rsid w:val="00EA39EA"/>
    <w:rsid w:val="00ED36E1"/>
    <w:rsid w:val="00ED3733"/>
    <w:rsid w:val="00ED4F13"/>
    <w:rsid w:val="00EE0931"/>
    <w:rsid w:val="00EE1DAE"/>
    <w:rsid w:val="00EE4BA6"/>
    <w:rsid w:val="00EE701F"/>
    <w:rsid w:val="00EF115B"/>
    <w:rsid w:val="00EF1943"/>
    <w:rsid w:val="00EF1CFA"/>
    <w:rsid w:val="00EF23AD"/>
    <w:rsid w:val="00EF3368"/>
    <w:rsid w:val="00EF35D8"/>
    <w:rsid w:val="00F069BC"/>
    <w:rsid w:val="00F126A0"/>
    <w:rsid w:val="00F14153"/>
    <w:rsid w:val="00F21BAC"/>
    <w:rsid w:val="00F21FD8"/>
    <w:rsid w:val="00F23015"/>
    <w:rsid w:val="00F33009"/>
    <w:rsid w:val="00F358FB"/>
    <w:rsid w:val="00F3712A"/>
    <w:rsid w:val="00F37D7E"/>
    <w:rsid w:val="00F433E3"/>
    <w:rsid w:val="00F437AB"/>
    <w:rsid w:val="00F4632A"/>
    <w:rsid w:val="00F470C3"/>
    <w:rsid w:val="00F503EF"/>
    <w:rsid w:val="00F51E96"/>
    <w:rsid w:val="00F530DA"/>
    <w:rsid w:val="00F60586"/>
    <w:rsid w:val="00F751EB"/>
    <w:rsid w:val="00F755E6"/>
    <w:rsid w:val="00F76065"/>
    <w:rsid w:val="00F813B5"/>
    <w:rsid w:val="00F82427"/>
    <w:rsid w:val="00F83540"/>
    <w:rsid w:val="00F83D52"/>
    <w:rsid w:val="00F85974"/>
    <w:rsid w:val="00F91F1F"/>
    <w:rsid w:val="00FA0CDC"/>
    <w:rsid w:val="00FA5ACC"/>
    <w:rsid w:val="00FA680C"/>
    <w:rsid w:val="00FB469C"/>
    <w:rsid w:val="00FC0A9C"/>
    <w:rsid w:val="00FC4D81"/>
    <w:rsid w:val="00FC6E6A"/>
    <w:rsid w:val="00FD0D24"/>
    <w:rsid w:val="00FD240D"/>
    <w:rsid w:val="00FD37A7"/>
    <w:rsid w:val="00FD62C4"/>
    <w:rsid w:val="00FD7762"/>
    <w:rsid w:val="00FE2256"/>
    <w:rsid w:val="00FE2D65"/>
    <w:rsid w:val="00FE4D8B"/>
    <w:rsid w:val="00FE7526"/>
    <w:rsid w:val="00FE7D33"/>
    <w:rsid w:val="00FF287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F09FB"/>
  <w15:chartTrackingRefBased/>
  <w15:docId w15:val="{29C88501-988A-4AA2-8B6B-545B0A5F7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032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D9746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957E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69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908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690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E62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2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2E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2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2E6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23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IGUR~1.LUD\AppData\Local\Temp\IeM%20vestule_2015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98226-E090-44D7-B46E-587222B38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IeM vestule_2015_1</Template>
  <TotalTime>0</TotalTime>
  <Pages>2</Pages>
  <Words>1453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noteikumu projektu</vt:lpstr>
    </vt:vector>
  </TitlesOfParts>
  <Company>IeM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noteikumu projektu</dc:title>
  <dc:subject>Atzinums</dc:subject>
  <dc:creator>Rihards Šteins</dc:creator>
  <cp:keywords/>
  <dc:description>R. Šteins, 67219475
Rihards.steins@iem.gov.lv</dc:description>
  <cp:lastModifiedBy>Aleksandra Kosjaka</cp:lastModifiedBy>
  <cp:revision>2</cp:revision>
  <cp:lastPrinted>2019-01-07T09:49:00Z</cp:lastPrinted>
  <dcterms:created xsi:type="dcterms:W3CDTF">2020-08-12T09:42:00Z</dcterms:created>
  <dcterms:modified xsi:type="dcterms:W3CDTF">2020-08-12T09:42:00Z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