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29BCC" w14:textId="18ED033D" w:rsidR="00B85084" w:rsidRDefault="007238BA" w:rsidP="006343B5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 w:rsidRPr="007238BA">
        <w:rPr>
          <w:rFonts w:ascii="Garamond" w:hAnsi="Garamond"/>
          <w:sz w:val="24"/>
          <w:szCs w:val="24"/>
        </w:rPr>
        <w:t>Datums skatāms laika zīmogā</w:t>
      </w:r>
    </w:p>
    <w:p w14:paraId="62BC00D6" w14:textId="3C0D9843" w:rsidR="00772B51" w:rsidRPr="008E30CE" w:rsidRDefault="007238BA" w:rsidP="00772B51">
      <w:pPr>
        <w:spacing w:line="360" w:lineRule="auto"/>
        <w:contextualSpacing/>
        <w:jc w:val="both"/>
        <w:rPr>
          <w:rFonts w:ascii="Garamond" w:hAnsi="Garamond"/>
          <w:b/>
          <w:bCs/>
          <w:sz w:val="24"/>
          <w:szCs w:val="24"/>
        </w:rPr>
      </w:pPr>
      <w:r w:rsidRPr="007269F3">
        <w:rPr>
          <w:rFonts w:ascii="Garamond" w:hAnsi="Garamond"/>
          <w:sz w:val="24"/>
          <w:szCs w:val="24"/>
        </w:rPr>
        <w:t>Nr.</w:t>
      </w:r>
      <w:r w:rsidR="00F92E08" w:rsidRPr="007269F3">
        <w:rPr>
          <w:rFonts w:ascii="Garamond" w:hAnsi="Garamond"/>
          <w:sz w:val="24"/>
          <w:szCs w:val="24"/>
        </w:rPr>
        <w:t xml:space="preserve"> </w:t>
      </w:r>
      <w:r w:rsidR="00486DBA" w:rsidRPr="007269F3">
        <w:rPr>
          <w:rFonts w:ascii="Garamond" w:hAnsi="Garamond"/>
          <w:sz w:val="24"/>
          <w:szCs w:val="24"/>
        </w:rPr>
        <w:t>V-2</w:t>
      </w:r>
      <w:r w:rsidR="00772B51" w:rsidRPr="007269F3">
        <w:rPr>
          <w:rFonts w:ascii="Garamond" w:hAnsi="Garamond"/>
          <w:sz w:val="24"/>
          <w:szCs w:val="24"/>
        </w:rPr>
        <w:t>6</w:t>
      </w:r>
      <w:r w:rsidR="00486DBA" w:rsidRPr="007269F3">
        <w:rPr>
          <w:rFonts w:ascii="Garamond" w:hAnsi="Garamond"/>
          <w:sz w:val="24"/>
          <w:szCs w:val="24"/>
        </w:rPr>
        <w:t>/2025</w:t>
      </w:r>
      <w:r w:rsidR="00C355B2">
        <w:rPr>
          <w:rFonts w:ascii="Garamond" w:hAnsi="Garamond"/>
          <w:sz w:val="24"/>
          <w:szCs w:val="24"/>
        </w:rPr>
        <w:tab/>
      </w:r>
      <w:r w:rsidR="00C355B2">
        <w:rPr>
          <w:rFonts w:ascii="Garamond" w:hAnsi="Garamond"/>
          <w:sz w:val="24"/>
          <w:szCs w:val="24"/>
        </w:rPr>
        <w:tab/>
      </w:r>
    </w:p>
    <w:p w14:paraId="1FB4737B" w14:textId="32395D82" w:rsidR="00C355B2" w:rsidRPr="008E30CE" w:rsidRDefault="00C355B2" w:rsidP="00C355B2">
      <w:pPr>
        <w:spacing w:line="360" w:lineRule="auto"/>
        <w:ind w:left="5040"/>
        <w:contextualSpacing/>
        <w:jc w:val="both"/>
        <w:rPr>
          <w:rFonts w:ascii="Garamond" w:hAnsi="Garamond"/>
          <w:b/>
          <w:bCs/>
          <w:sz w:val="24"/>
          <w:szCs w:val="24"/>
        </w:rPr>
      </w:pPr>
      <w:r w:rsidRPr="008E30CE">
        <w:rPr>
          <w:rFonts w:ascii="Garamond" w:hAnsi="Garamond"/>
          <w:b/>
          <w:bCs/>
          <w:sz w:val="24"/>
          <w:szCs w:val="24"/>
        </w:rPr>
        <w:t xml:space="preserve">Izglītības un zinātnes ministrijas </w:t>
      </w:r>
    </w:p>
    <w:p w14:paraId="68BEF96B" w14:textId="77777777" w:rsidR="00C355B2" w:rsidRDefault="00C355B2" w:rsidP="00C355B2">
      <w:pPr>
        <w:spacing w:line="360" w:lineRule="auto"/>
        <w:ind w:left="5040"/>
        <w:contextualSpacing/>
        <w:jc w:val="both"/>
        <w:rPr>
          <w:rFonts w:ascii="Garamond" w:hAnsi="Garamond"/>
          <w:b/>
          <w:bCs/>
          <w:sz w:val="24"/>
          <w:szCs w:val="24"/>
        </w:rPr>
      </w:pPr>
      <w:r w:rsidRPr="008E30CE">
        <w:rPr>
          <w:rFonts w:ascii="Garamond" w:hAnsi="Garamond"/>
          <w:b/>
          <w:bCs/>
          <w:sz w:val="24"/>
          <w:szCs w:val="24"/>
        </w:rPr>
        <w:t>Augstākās izglītības, zinātnes un inovāciju departament</w:t>
      </w:r>
      <w:r>
        <w:rPr>
          <w:rFonts w:ascii="Garamond" w:hAnsi="Garamond"/>
          <w:b/>
          <w:bCs/>
          <w:sz w:val="24"/>
          <w:szCs w:val="24"/>
        </w:rPr>
        <w:t>s</w:t>
      </w:r>
    </w:p>
    <w:p w14:paraId="69136588" w14:textId="16D729E3" w:rsidR="006343B5" w:rsidRDefault="00C355B2" w:rsidP="00C355B2">
      <w:pPr>
        <w:spacing w:line="360" w:lineRule="auto"/>
        <w:ind w:left="5040"/>
        <w:contextualSpacing/>
        <w:jc w:val="both"/>
      </w:pPr>
      <w:hyperlink r:id="rId8" w:history="1">
        <w:r w:rsidRPr="00B77E07">
          <w:rPr>
            <w:rStyle w:val="Hyperlink"/>
            <w:rFonts w:ascii="Garamond" w:hAnsi="Garamond"/>
            <w:b/>
            <w:bCs/>
            <w:sz w:val="24"/>
            <w:szCs w:val="24"/>
          </w:rPr>
          <w:t>pasts@izm.gov.lv</w:t>
        </w:r>
      </w:hyperlink>
      <w:r>
        <w:t>;</w:t>
      </w:r>
    </w:p>
    <w:p w14:paraId="5D873709" w14:textId="3AD8E06C" w:rsidR="00C355B2" w:rsidRDefault="00C355B2" w:rsidP="00C355B2">
      <w:pPr>
        <w:spacing w:line="360" w:lineRule="auto"/>
        <w:ind w:left="5040"/>
        <w:contextualSpacing/>
        <w:jc w:val="both"/>
        <w:rPr>
          <w:rFonts w:ascii="Garamond" w:hAnsi="Garamond" w:cs="Calibri"/>
          <w:b/>
          <w:bCs/>
          <w:color w:val="222222"/>
          <w:sz w:val="24"/>
          <w:szCs w:val="24"/>
          <w:shd w:val="clear" w:color="auto" w:fill="FFFFFF"/>
        </w:rPr>
      </w:pPr>
      <w:r w:rsidRPr="00C355B2">
        <w:rPr>
          <w:rFonts w:ascii="Garamond" w:hAnsi="Garamond" w:cs="Calibri"/>
          <w:b/>
          <w:bCs/>
          <w:color w:val="222222"/>
          <w:sz w:val="24"/>
          <w:szCs w:val="24"/>
          <w:shd w:val="clear" w:color="auto" w:fill="FFFFFF"/>
        </w:rPr>
        <w:t xml:space="preserve">Latvijas augstskolu Rektoru padome </w:t>
      </w:r>
    </w:p>
    <w:p w14:paraId="14494D18" w14:textId="04550FD0" w:rsidR="00B42BF3" w:rsidRPr="004C7A86" w:rsidRDefault="00C355B2" w:rsidP="00F743E4">
      <w:pPr>
        <w:spacing w:line="360" w:lineRule="auto"/>
        <w:ind w:left="5040"/>
        <w:contextualSpacing/>
        <w:jc w:val="both"/>
        <w:rPr>
          <w:rFonts w:ascii="Garamond" w:hAnsi="Garamond"/>
          <w:b/>
          <w:bCs/>
          <w:sz w:val="24"/>
          <w:szCs w:val="24"/>
        </w:rPr>
      </w:pPr>
      <w:hyperlink r:id="rId9" w:history="1">
        <w:r w:rsidRPr="00800CEC">
          <w:rPr>
            <w:rStyle w:val="Hyperlink"/>
            <w:rFonts w:ascii="Garamond" w:hAnsi="Garamond"/>
            <w:b/>
            <w:bCs/>
            <w:sz w:val="24"/>
            <w:szCs w:val="24"/>
          </w:rPr>
          <w:t>rp@rektorupadome.lv</w:t>
        </w:r>
      </w:hyperlink>
      <w:r>
        <w:rPr>
          <w:rFonts w:ascii="Garamond" w:hAnsi="Garamond"/>
          <w:b/>
          <w:bCs/>
          <w:sz w:val="24"/>
          <w:szCs w:val="24"/>
        </w:rPr>
        <w:t xml:space="preserve"> </w:t>
      </w:r>
    </w:p>
    <w:p w14:paraId="557E9AF7" w14:textId="675A0A96" w:rsidR="00B42BF3" w:rsidRPr="00F743E4" w:rsidRDefault="00B42BF3" w:rsidP="006343B5">
      <w:pPr>
        <w:spacing w:line="360" w:lineRule="auto"/>
        <w:contextualSpacing/>
        <w:jc w:val="both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Par </w:t>
      </w:r>
      <w:r w:rsidR="00772B51">
        <w:rPr>
          <w:rFonts w:ascii="Garamond" w:hAnsi="Garamond"/>
          <w:i/>
          <w:sz w:val="24"/>
          <w:szCs w:val="24"/>
        </w:rPr>
        <w:t>MK noteikumu projektu</w:t>
      </w:r>
      <w:r w:rsidR="00772B51" w:rsidRPr="00772B51">
        <w:rPr>
          <w:rFonts w:ascii="Garamond" w:hAnsi="Garamond"/>
          <w:i/>
          <w:sz w:val="24"/>
          <w:szCs w:val="24"/>
        </w:rPr>
        <w:t xml:space="preserve"> “Kārtība, kādā augstskola un koledža iesniedz IZM informāciju par savu darbību un to publisko” (23-TA-350) </w:t>
      </w:r>
    </w:p>
    <w:p w14:paraId="265456BA" w14:textId="2E9E4A52" w:rsidR="000E6300" w:rsidRDefault="00B531C2" w:rsidP="00772B51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 w:rsidRPr="006D27A4">
        <w:rPr>
          <w:rFonts w:ascii="Garamond" w:hAnsi="Garamond"/>
          <w:sz w:val="24"/>
          <w:szCs w:val="24"/>
        </w:rPr>
        <w:t>SIA "</w:t>
      </w:r>
      <w:proofErr w:type="spellStart"/>
      <w:r w:rsidRPr="006D27A4">
        <w:rPr>
          <w:rFonts w:ascii="Garamond" w:hAnsi="Garamond"/>
          <w:sz w:val="24"/>
          <w:szCs w:val="24"/>
        </w:rPr>
        <w:t>Stockholm</w:t>
      </w:r>
      <w:proofErr w:type="spellEnd"/>
      <w:r w:rsidRPr="006D27A4">
        <w:rPr>
          <w:rFonts w:ascii="Garamond" w:hAnsi="Garamond"/>
          <w:sz w:val="24"/>
          <w:szCs w:val="24"/>
        </w:rPr>
        <w:t xml:space="preserve"> School </w:t>
      </w:r>
      <w:proofErr w:type="spellStart"/>
      <w:r w:rsidRPr="006D27A4">
        <w:rPr>
          <w:rFonts w:ascii="Garamond" w:hAnsi="Garamond"/>
          <w:sz w:val="24"/>
          <w:szCs w:val="24"/>
        </w:rPr>
        <w:t>of</w:t>
      </w:r>
      <w:proofErr w:type="spellEnd"/>
      <w:r w:rsidRPr="006D27A4">
        <w:rPr>
          <w:rFonts w:ascii="Garamond" w:hAnsi="Garamond"/>
          <w:sz w:val="24"/>
          <w:szCs w:val="24"/>
        </w:rPr>
        <w:t xml:space="preserve"> </w:t>
      </w:r>
      <w:proofErr w:type="spellStart"/>
      <w:r w:rsidRPr="006D27A4">
        <w:rPr>
          <w:rFonts w:ascii="Garamond" w:hAnsi="Garamond"/>
          <w:sz w:val="24"/>
          <w:szCs w:val="24"/>
        </w:rPr>
        <w:t>Economics</w:t>
      </w:r>
      <w:proofErr w:type="spellEnd"/>
      <w:r w:rsidRPr="006D27A4">
        <w:rPr>
          <w:rFonts w:ascii="Garamond" w:hAnsi="Garamond"/>
          <w:sz w:val="24"/>
          <w:szCs w:val="24"/>
        </w:rPr>
        <w:t xml:space="preserve"> </w:t>
      </w:r>
      <w:proofErr w:type="spellStart"/>
      <w:r w:rsidRPr="006D27A4">
        <w:rPr>
          <w:rFonts w:ascii="Garamond" w:hAnsi="Garamond"/>
          <w:sz w:val="24"/>
          <w:szCs w:val="24"/>
        </w:rPr>
        <w:t>in</w:t>
      </w:r>
      <w:proofErr w:type="spellEnd"/>
      <w:r w:rsidRPr="006D27A4">
        <w:rPr>
          <w:rFonts w:ascii="Garamond" w:hAnsi="Garamond"/>
          <w:sz w:val="24"/>
          <w:szCs w:val="24"/>
        </w:rPr>
        <w:t xml:space="preserve"> Riga" (turpmāk – SSE Riga), reģistrācijas numurs </w:t>
      </w:r>
      <w:r w:rsidR="00BF4354" w:rsidRPr="006D27A4">
        <w:rPr>
          <w:rFonts w:ascii="Garamond" w:hAnsi="Garamond"/>
          <w:sz w:val="24"/>
          <w:szCs w:val="24"/>
        </w:rPr>
        <w:t>40003162751</w:t>
      </w:r>
      <w:r w:rsidRPr="006D27A4">
        <w:rPr>
          <w:rFonts w:ascii="Garamond" w:hAnsi="Garamond"/>
          <w:sz w:val="24"/>
          <w:szCs w:val="24"/>
        </w:rPr>
        <w:t xml:space="preserve">, </w:t>
      </w:r>
      <w:r w:rsidR="006B0F56" w:rsidRPr="006D27A4">
        <w:rPr>
          <w:rFonts w:ascii="Garamond" w:hAnsi="Garamond"/>
          <w:sz w:val="24"/>
          <w:szCs w:val="24"/>
        </w:rPr>
        <w:t>juridiskā adrese Strēlnieku iela 4</w:t>
      </w:r>
      <w:r w:rsidR="001A19F4">
        <w:rPr>
          <w:rFonts w:ascii="Garamond" w:hAnsi="Garamond"/>
          <w:sz w:val="24"/>
          <w:szCs w:val="24"/>
        </w:rPr>
        <w:t>A</w:t>
      </w:r>
      <w:r w:rsidR="006B0F56" w:rsidRPr="006D27A4">
        <w:rPr>
          <w:rFonts w:ascii="Garamond" w:hAnsi="Garamond"/>
          <w:sz w:val="24"/>
          <w:szCs w:val="24"/>
        </w:rPr>
        <w:t xml:space="preserve">, Rīga, LV-1010, </w:t>
      </w:r>
      <w:r w:rsidR="0073466E" w:rsidRPr="0073466E">
        <w:rPr>
          <w:rFonts w:ascii="Garamond" w:hAnsi="Garamond"/>
          <w:sz w:val="24"/>
          <w:szCs w:val="24"/>
        </w:rPr>
        <w:t xml:space="preserve">tās valdes locekles Santas </w:t>
      </w:r>
      <w:proofErr w:type="spellStart"/>
      <w:r w:rsidR="0073466E" w:rsidRPr="0073466E">
        <w:rPr>
          <w:rFonts w:ascii="Garamond" w:hAnsi="Garamond"/>
          <w:sz w:val="24"/>
          <w:szCs w:val="24"/>
        </w:rPr>
        <w:t>Blates</w:t>
      </w:r>
      <w:proofErr w:type="spellEnd"/>
      <w:r w:rsidR="0073466E" w:rsidRPr="0073466E">
        <w:rPr>
          <w:rFonts w:ascii="Garamond" w:hAnsi="Garamond"/>
          <w:sz w:val="24"/>
          <w:szCs w:val="24"/>
        </w:rPr>
        <w:t xml:space="preserve"> personā, kura rīkojas saskaņā ar </w:t>
      </w:r>
      <w:r w:rsidR="001A19F4">
        <w:rPr>
          <w:rFonts w:ascii="Garamond" w:hAnsi="Garamond"/>
          <w:sz w:val="24"/>
          <w:szCs w:val="24"/>
        </w:rPr>
        <w:t>statūtiem un valdes pilnvarojumu</w:t>
      </w:r>
      <w:r w:rsidR="0073466E" w:rsidRPr="0073466E">
        <w:rPr>
          <w:rFonts w:ascii="Garamond" w:hAnsi="Garamond"/>
          <w:sz w:val="24"/>
          <w:szCs w:val="24"/>
        </w:rPr>
        <w:t>,</w:t>
      </w:r>
      <w:r w:rsidR="00885A7B">
        <w:rPr>
          <w:rFonts w:ascii="Garamond" w:hAnsi="Garamond"/>
          <w:sz w:val="24"/>
          <w:szCs w:val="24"/>
        </w:rPr>
        <w:t xml:space="preserve"> </w:t>
      </w:r>
      <w:r w:rsidR="00772B51">
        <w:rPr>
          <w:rFonts w:ascii="Garamond" w:hAnsi="Garamond"/>
          <w:sz w:val="24"/>
          <w:szCs w:val="24"/>
        </w:rPr>
        <w:t xml:space="preserve">sniedz savus komentārus par </w:t>
      </w:r>
      <w:r w:rsidR="00772B51" w:rsidRPr="00772B51">
        <w:rPr>
          <w:rFonts w:ascii="Garamond" w:hAnsi="Garamond"/>
          <w:sz w:val="24"/>
          <w:szCs w:val="24"/>
        </w:rPr>
        <w:t xml:space="preserve"> MK noteikumu projektu</w:t>
      </w:r>
      <w:r w:rsidR="00772B51">
        <w:rPr>
          <w:rFonts w:ascii="Garamond" w:hAnsi="Garamond"/>
          <w:sz w:val="24"/>
          <w:szCs w:val="24"/>
        </w:rPr>
        <w:t xml:space="preserve"> </w:t>
      </w:r>
      <w:r w:rsidR="00772B51" w:rsidRPr="00772B51">
        <w:rPr>
          <w:rFonts w:ascii="Garamond" w:hAnsi="Garamond"/>
          <w:sz w:val="24"/>
          <w:szCs w:val="24"/>
        </w:rPr>
        <w:t>“Kārtība, kādā augstskola un koledža iesniedz IZM informāciju par savu darbību un to publisko” (23-TA-350)</w:t>
      </w:r>
      <w:r w:rsidR="00772B51">
        <w:rPr>
          <w:rFonts w:ascii="Garamond" w:hAnsi="Garamond"/>
          <w:sz w:val="24"/>
          <w:szCs w:val="24"/>
        </w:rPr>
        <w:t>.</w:t>
      </w:r>
    </w:p>
    <w:p w14:paraId="5AE760E0" w14:textId="0F615D94" w:rsidR="00F743E4" w:rsidRPr="000E6300" w:rsidRDefault="000E6300" w:rsidP="000E6300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 w:rsidRPr="000E6300">
        <w:rPr>
          <w:rFonts w:ascii="Garamond" w:hAnsi="Garamond"/>
          <w:sz w:val="24"/>
          <w:szCs w:val="24"/>
        </w:rPr>
        <w:t>Augstskolas sniedz</w:t>
      </w:r>
      <w:r>
        <w:rPr>
          <w:rFonts w:ascii="Garamond" w:hAnsi="Garamond"/>
          <w:sz w:val="24"/>
          <w:szCs w:val="24"/>
        </w:rPr>
        <w:t xml:space="preserve"> ikgadējos</w:t>
      </w:r>
      <w:r w:rsidRPr="000E6300">
        <w:rPr>
          <w:rFonts w:ascii="Garamond" w:hAnsi="Garamond"/>
          <w:sz w:val="24"/>
          <w:szCs w:val="24"/>
        </w:rPr>
        <w:t xml:space="preserve"> statistikas datus dažādās platformās, piemēram, </w:t>
      </w:r>
      <w:r w:rsidR="001A0B9C" w:rsidRPr="001A0B9C">
        <w:rPr>
          <w:rFonts w:ascii="Garamond" w:hAnsi="Garamond"/>
          <w:sz w:val="24"/>
          <w:szCs w:val="24"/>
        </w:rPr>
        <w:t>Valsts izglītības informācijas sistē</w:t>
      </w:r>
      <w:r w:rsidR="001A0B9C">
        <w:rPr>
          <w:rFonts w:ascii="Garamond" w:hAnsi="Garamond"/>
          <w:sz w:val="24"/>
          <w:szCs w:val="24"/>
        </w:rPr>
        <w:t>mā</w:t>
      </w:r>
      <w:r w:rsidR="001A0B9C" w:rsidRPr="001A0B9C">
        <w:rPr>
          <w:rFonts w:ascii="Garamond" w:hAnsi="Garamond"/>
          <w:sz w:val="24"/>
          <w:szCs w:val="24"/>
        </w:rPr>
        <w:t xml:space="preserve"> (VIIS), Nacionālā zinātniskās darbības informācijas sistēm</w:t>
      </w:r>
      <w:r w:rsidR="001A0B9C">
        <w:rPr>
          <w:rFonts w:ascii="Garamond" w:hAnsi="Garamond"/>
          <w:sz w:val="24"/>
          <w:szCs w:val="24"/>
        </w:rPr>
        <w:t xml:space="preserve">ā </w:t>
      </w:r>
      <w:r w:rsidR="001A0B9C" w:rsidRPr="001A0B9C">
        <w:rPr>
          <w:rFonts w:ascii="Garamond" w:hAnsi="Garamond"/>
          <w:sz w:val="24"/>
          <w:szCs w:val="24"/>
        </w:rPr>
        <w:t>(NZDIS), Elektroniskās deklarēšanas sistēm</w:t>
      </w:r>
      <w:r w:rsidR="001A0B9C">
        <w:rPr>
          <w:rFonts w:ascii="Garamond" w:hAnsi="Garamond"/>
          <w:sz w:val="24"/>
          <w:szCs w:val="24"/>
        </w:rPr>
        <w:t>ā</w:t>
      </w:r>
      <w:r w:rsidR="001A0B9C" w:rsidRPr="001A0B9C">
        <w:rPr>
          <w:rFonts w:ascii="Garamond" w:hAnsi="Garamond"/>
          <w:sz w:val="24"/>
          <w:szCs w:val="24"/>
        </w:rPr>
        <w:t xml:space="preserve"> (EDS)</w:t>
      </w:r>
      <w:r w:rsidR="001A0B9C">
        <w:rPr>
          <w:rFonts w:ascii="Garamond" w:hAnsi="Garamond"/>
          <w:sz w:val="24"/>
          <w:szCs w:val="24"/>
        </w:rPr>
        <w:t xml:space="preserve">, </w:t>
      </w:r>
      <w:r w:rsidRPr="000E6300">
        <w:rPr>
          <w:rFonts w:ascii="Garamond" w:hAnsi="Garamond"/>
          <w:sz w:val="24"/>
          <w:szCs w:val="24"/>
        </w:rPr>
        <w:t xml:space="preserve">kā arī </w:t>
      </w:r>
      <w:r w:rsidR="00222363">
        <w:rPr>
          <w:rFonts w:ascii="Garamond" w:hAnsi="Garamond"/>
          <w:sz w:val="24"/>
          <w:szCs w:val="24"/>
        </w:rPr>
        <w:t xml:space="preserve">regulāri </w:t>
      </w:r>
      <w:r w:rsidRPr="000E6300">
        <w:rPr>
          <w:rFonts w:ascii="Garamond" w:hAnsi="Garamond"/>
          <w:sz w:val="24"/>
          <w:szCs w:val="24"/>
        </w:rPr>
        <w:t>iesniedz informāciju Centrālajai statistikas pārvaldei (CSP).</w:t>
      </w:r>
      <w:r w:rsidR="00F743E4">
        <w:rPr>
          <w:rFonts w:ascii="Garamond" w:hAnsi="Garamond"/>
          <w:sz w:val="24"/>
          <w:szCs w:val="24"/>
        </w:rPr>
        <w:t xml:space="preserve"> </w:t>
      </w:r>
      <w:r w:rsidRPr="000E6300">
        <w:rPr>
          <w:rFonts w:ascii="Garamond" w:hAnsi="Garamond"/>
          <w:sz w:val="24"/>
          <w:szCs w:val="24"/>
        </w:rPr>
        <w:t>Liel</w:t>
      </w:r>
      <w:r w:rsidR="007269F3">
        <w:rPr>
          <w:rFonts w:ascii="Garamond" w:hAnsi="Garamond"/>
          <w:sz w:val="24"/>
          <w:szCs w:val="24"/>
        </w:rPr>
        <w:t>āka</w:t>
      </w:r>
      <w:r w:rsidRPr="000E6300">
        <w:rPr>
          <w:rFonts w:ascii="Garamond" w:hAnsi="Garamond"/>
          <w:sz w:val="24"/>
          <w:szCs w:val="24"/>
        </w:rPr>
        <w:t xml:space="preserve"> daļa šīs informācijas</w:t>
      </w:r>
      <w:r w:rsidR="00222363">
        <w:rPr>
          <w:rFonts w:ascii="Garamond" w:hAnsi="Garamond"/>
          <w:sz w:val="24"/>
          <w:szCs w:val="24"/>
        </w:rPr>
        <w:t xml:space="preserve"> vēlāk</w:t>
      </w:r>
      <w:r>
        <w:rPr>
          <w:rFonts w:ascii="Garamond" w:hAnsi="Garamond"/>
          <w:sz w:val="24"/>
          <w:szCs w:val="24"/>
        </w:rPr>
        <w:t xml:space="preserve"> ir </w:t>
      </w:r>
      <w:r w:rsidRPr="000E6300">
        <w:rPr>
          <w:rFonts w:ascii="Garamond" w:hAnsi="Garamond"/>
          <w:sz w:val="24"/>
          <w:szCs w:val="24"/>
        </w:rPr>
        <w:t xml:space="preserve">pieejama </w:t>
      </w:r>
      <w:r w:rsidR="007269F3">
        <w:rPr>
          <w:rFonts w:ascii="Garamond" w:hAnsi="Garamond"/>
          <w:sz w:val="24"/>
          <w:szCs w:val="24"/>
        </w:rPr>
        <w:t>publiski</w:t>
      </w:r>
      <w:r w:rsidRPr="000E6300">
        <w:rPr>
          <w:rFonts w:ascii="Garamond" w:hAnsi="Garamond"/>
          <w:sz w:val="24"/>
          <w:szCs w:val="24"/>
        </w:rPr>
        <w:t xml:space="preserve">, tostarp </w:t>
      </w:r>
      <w:hyperlink r:id="rId10" w:history="1">
        <w:r w:rsidR="001A0B9C">
          <w:rPr>
            <w:rStyle w:val="Hyperlink"/>
            <w:rFonts w:ascii="Garamond" w:hAnsi="Garamond"/>
            <w:sz w:val="24"/>
            <w:szCs w:val="24"/>
          </w:rPr>
          <w:t>Izglītības un zinātnes ministrijas (IZM)</w:t>
        </w:r>
      </w:hyperlink>
      <w:r w:rsidRPr="000E6300">
        <w:rPr>
          <w:rFonts w:ascii="Garamond" w:hAnsi="Garamond"/>
          <w:sz w:val="24"/>
          <w:szCs w:val="24"/>
        </w:rPr>
        <w:t xml:space="preserve">, </w:t>
      </w:r>
      <w:hyperlink r:id="rId11" w:history="1">
        <w:r w:rsidR="001A0B9C">
          <w:rPr>
            <w:rStyle w:val="Hyperlink"/>
            <w:rFonts w:ascii="Garamond" w:hAnsi="Garamond"/>
            <w:sz w:val="24"/>
            <w:szCs w:val="24"/>
          </w:rPr>
          <w:t>Centrālās statistikas pārvaldes (CSP)</w:t>
        </w:r>
      </w:hyperlink>
      <w:r w:rsidR="005B55BB">
        <w:rPr>
          <w:rFonts w:ascii="Garamond" w:hAnsi="Garamond"/>
          <w:sz w:val="24"/>
          <w:szCs w:val="24"/>
        </w:rPr>
        <w:t xml:space="preserve">, </w:t>
      </w:r>
      <w:hyperlink r:id="rId12" w:anchor="/pub/home" w:history="1">
        <w:r w:rsidR="001A0B9C">
          <w:rPr>
            <w:rStyle w:val="Hyperlink"/>
            <w:rFonts w:ascii="Garamond" w:hAnsi="Garamond"/>
            <w:sz w:val="24"/>
            <w:szCs w:val="24"/>
          </w:rPr>
          <w:t>Nacionālā zinātniskās darbības informācijas sistēmas (NZDIS)</w:t>
        </w:r>
      </w:hyperlink>
      <w:r w:rsidR="005B55BB">
        <w:rPr>
          <w:rFonts w:ascii="Garamond" w:hAnsi="Garamond"/>
          <w:sz w:val="24"/>
          <w:szCs w:val="24"/>
        </w:rPr>
        <w:t xml:space="preserve">, </w:t>
      </w:r>
      <w:hyperlink r:id="rId13" w:history="1">
        <w:r w:rsidRPr="005B55BB">
          <w:rPr>
            <w:rStyle w:val="Hyperlink"/>
            <w:rFonts w:ascii="Garamond" w:hAnsi="Garamond"/>
            <w:sz w:val="24"/>
            <w:szCs w:val="24"/>
          </w:rPr>
          <w:t>Lursoft</w:t>
        </w:r>
      </w:hyperlink>
      <w:r w:rsidRPr="000E6300">
        <w:rPr>
          <w:rFonts w:ascii="Garamond" w:hAnsi="Garamond"/>
          <w:sz w:val="24"/>
          <w:szCs w:val="24"/>
        </w:rPr>
        <w:t xml:space="preserve"> tīmekļvietnēs.</w:t>
      </w:r>
      <w:r w:rsidR="005B55BB">
        <w:rPr>
          <w:rFonts w:ascii="Garamond" w:hAnsi="Garamond"/>
          <w:sz w:val="24"/>
          <w:szCs w:val="24"/>
        </w:rPr>
        <w:t xml:space="preserve"> </w:t>
      </w:r>
      <w:r w:rsidR="00F743E4" w:rsidRPr="00F743E4">
        <w:rPr>
          <w:rFonts w:ascii="Garamond" w:hAnsi="Garamond"/>
          <w:sz w:val="24"/>
          <w:szCs w:val="24"/>
        </w:rPr>
        <w:t>Papildus augstskolas</w:t>
      </w:r>
      <w:r w:rsidR="00F743E4">
        <w:rPr>
          <w:rFonts w:ascii="Garamond" w:hAnsi="Garamond"/>
          <w:sz w:val="24"/>
          <w:szCs w:val="24"/>
        </w:rPr>
        <w:t xml:space="preserve"> </w:t>
      </w:r>
      <w:r w:rsidR="00F743E4" w:rsidRPr="00F743E4">
        <w:rPr>
          <w:rFonts w:ascii="Garamond" w:hAnsi="Garamond"/>
          <w:sz w:val="24"/>
          <w:szCs w:val="24"/>
        </w:rPr>
        <w:t>informē Pilsonības un migrācijas lietu pārvaldi</w:t>
      </w:r>
      <w:r w:rsidR="001A0B9C">
        <w:rPr>
          <w:rFonts w:ascii="Garamond" w:hAnsi="Garamond"/>
          <w:sz w:val="24"/>
          <w:szCs w:val="24"/>
        </w:rPr>
        <w:t xml:space="preserve"> (PMLP) un </w:t>
      </w:r>
      <w:r w:rsidR="00F743E4" w:rsidRPr="00F743E4">
        <w:rPr>
          <w:rFonts w:ascii="Garamond" w:hAnsi="Garamond"/>
          <w:sz w:val="24"/>
          <w:szCs w:val="24"/>
        </w:rPr>
        <w:t>Valsts robežsardzi</w:t>
      </w:r>
      <w:r w:rsidR="001A0B9C">
        <w:rPr>
          <w:rFonts w:ascii="Garamond" w:hAnsi="Garamond"/>
          <w:sz w:val="24"/>
          <w:szCs w:val="24"/>
        </w:rPr>
        <w:t xml:space="preserve"> (VR)</w:t>
      </w:r>
      <w:r w:rsidR="00F743E4" w:rsidRPr="00F743E4">
        <w:rPr>
          <w:rFonts w:ascii="Garamond" w:hAnsi="Garamond"/>
          <w:sz w:val="24"/>
          <w:szCs w:val="24"/>
        </w:rPr>
        <w:t xml:space="preserve"> par ārvalstu studējošajiem.</w:t>
      </w:r>
    </w:p>
    <w:p w14:paraId="0F25D630" w14:textId="3B4AB4F9" w:rsidR="000E6300" w:rsidRDefault="000E6300" w:rsidP="000E6300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 w:rsidRPr="000E6300">
        <w:rPr>
          <w:rFonts w:ascii="Garamond" w:hAnsi="Garamond"/>
          <w:sz w:val="24"/>
          <w:szCs w:val="24"/>
        </w:rPr>
        <w:t>Lai izvairītos no informācijas dublēšanas</w:t>
      </w:r>
      <w:r w:rsidR="00046DE0">
        <w:rPr>
          <w:rFonts w:ascii="Garamond" w:hAnsi="Garamond"/>
          <w:sz w:val="24"/>
          <w:szCs w:val="24"/>
        </w:rPr>
        <w:t xml:space="preserve"> un neveidotu papildu administratīvo slogu</w:t>
      </w:r>
      <w:r w:rsidRPr="000E6300">
        <w:rPr>
          <w:rFonts w:ascii="Garamond" w:hAnsi="Garamond"/>
          <w:sz w:val="24"/>
          <w:szCs w:val="24"/>
        </w:rPr>
        <w:t xml:space="preserve">, būtu vēlams organizēt pārskatu un datu iesniegšanu tā, lai augstskolām tie būtu jāiesniedz tikai vienu reizi, bet šī informācija tiktu izmantota dažādām vajadzībām. </w:t>
      </w:r>
    </w:p>
    <w:p w14:paraId="45A58070" w14:textId="5F520301" w:rsidR="004174F7" w:rsidRDefault="000E6300" w:rsidP="00F92E08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 w:rsidRPr="000E6300">
        <w:rPr>
          <w:rFonts w:ascii="Garamond" w:hAnsi="Garamond"/>
          <w:sz w:val="24"/>
          <w:szCs w:val="24"/>
        </w:rPr>
        <w:t>Ja šāda pieeja tomēr nav</w:t>
      </w:r>
      <w:r w:rsidR="005B55BB">
        <w:rPr>
          <w:rFonts w:ascii="Garamond" w:hAnsi="Garamond"/>
          <w:sz w:val="24"/>
          <w:szCs w:val="24"/>
        </w:rPr>
        <w:t xml:space="preserve"> iespējama</w:t>
      </w:r>
      <w:r w:rsidRPr="000E6300">
        <w:rPr>
          <w:rFonts w:ascii="Garamond" w:hAnsi="Garamond"/>
          <w:sz w:val="24"/>
          <w:szCs w:val="24"/>
        </w:rPr>
        <w:t>, lūdzam 8. punkt</w:t>
      </w:r>
      <w:r w:rsidR="005B55BB">
        <w:rPr>
          <w:rFonts w:ascii="Garamond" w:hAnsi="Garamond"/>
          <w:sz w:val="24"/>
          <w:szCs w:val="24"/>
        </w:rPr>
        <w:t>ā</w:t>
      </w:r>
      <w:r w:rsidRPr="000E6300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paredzēt</w:t>
      </w:r>
      <w:r w:rsidRPr="000E6300">
        <w:rPr>
          <w:rFonts w:ascii="Garamond" w:hAnsi="Garamond"/>
          <w:sz w:val="24"/>
          <w:szCs w:val="24"/>
        </w:rPr>
        <w:t xml:space="preserve">, ka tas attiecas tikai uz valsts augstskolām, kuras saņem finansējumu no valsts budžeta. </w:t>
      </w:r>
    </w:p>
    <w:p w14:paraId="00A1F273" w14:textId="4F856D9E" w:rsidR="005B55BB" w:rsidRDefault="00F743E4" w:rsidP="00F92E08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 w:rsidRPr="00F743E4">
        <w:rPr>
          <w:rFonts w:ascii="Garamond" w:hAnsi="Garamond"/>
          <w:sz w:val="24"/>
          <w:szCs w:val="24"/>
        </w:rPr>
        <w:t>Lūdzam ņemt vērā, ka privātajām augstskolām ir ierobežoti administratīvie un cilvēk</w:t>
      </w:r>
      <w:r>
        <w:rPr>
          <w:rFonts w:ascii="Garamond" w:hAnsi="Garamond"/>
          <w:sz w:val="24"/>
          <w:szCs w:val="24"/>
        </w:rPr>
        <w:t xml:space="preserve">u </w:t>
      </w:r>
      <w:r w:rsidRPr="00F743E4">
        <w:rPr>
          <w:rFonts w:ascii="Garamond" w:hAnsi="Garamond"/>
          <w:sz w:val="24"/>
          <w:szCs w:val="24"/>
        </w:rPr>
        <w:t>resursi, un katra pārskata sagatavošana prasa ievērojamu laika un resursu ieguldījumu</w:t>
      </w:r>
      <w:r w:rsidR="00810954">
        <w:rPr>
          <w:rFonts w:ascii="Garamond" w:hAnsi="Garamond"/>
          <w:sz w:val="24"/>
          <w:szCs w:val="24"/>
        </w:rPr>
        <w:t>.</w:t>
      </w:r>
    </w:p>
    <w:p w14:paraId="0779174D" w14:textId="4B7F95AD" w:rsidR="009A673B" w:rsidRPr="00957D8D" w:rsidRDefault="006B0F56" w:rsidP="006343B5">
      <w:pPr>
        <w:spacing w:line="360" w:lineRule="auto"/>
        <w:contextualSpacing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Valdes </w:t>
      </w:r>
      <w:r w:rsidR="000F1154">
        <w:rPr>
          <w:rFonts w:ascii="Garamond" w:hAnsi="Garamond"/>
          <w:sz w:val="24"/>
          <w:szCs w:val="24"/>
        </w:rPr>
        <w:t>locek</w:t>
      </w:r>
      <w:r w:rsidR="0006560B">
        <w:rPr>
          <w:rFonts w:ascii="Garamond" w:hAnsi="Garamond"/>
          <w:sz w:val="24"/>
          <w:szCs w:val="24"/>
        </w:rPr>
        <w:t>l</w:t>
      </w:r>
      <w:r w:rsidR="00283C47">
        <w:rPr>
          <w:rFonts w:ascii="Garamond" w:hAnsi="Garamond"/>
          <w:sz w:val="24"/>
          <w:szCs w:val="24"/>
        </w:rPr>
        <w:t>e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DF7E8E">
        <w:rPr>
          <w:rFonts w:ascii="Garamond" w:hAnsi="Garamond"/>
          <w:sz w:val="24"/>
          <w:szCs w:val="24"/>
        </w:rPr>
        <w:tab/>
      </w:r>
      <w:r w:rsidR="00DF7E8E">
        <w:rPr>
          <w:rFonts w:ascii="Garamond" w:hAnsi="Garamond"/>
          <w:sz w:val="24"/>
          <w:szCs w:val="24"/>
        </w:rPr>
        <w:tab/>
      </w:r>
      <w:r w:rsidR="000E6300">
        <w:rPr>
          <w:rFonts w:ascii="Garamond" w:hAnsi="Garamond"/>
          <w:sz w:val="24"/>
          <w:szCs w:val="24"/>
        </w:rPr>
        <w:tab/>
      </w:r>
      <w:r w:rsidR="00283C47">
        <w:rPr>
          <w:rFonts w:ascii="Garamond" w:hAnsi="Garamond"/>
          <w:sz w:val="24"/>
          <w:szCs w:val="24"/>
        </w:rPr>
        <w:t>Santa Blate</w:t>
      </w:r>
      <w:r>
        <w:rPr>
          <w:rFonts w:ascii="Garamond" w:hAnsi="Garamond"/>
          <w:sz w:val="24"/>
          <w:szCs w:val="24"/>
        </w:rPr>
        <w:tab/>
      </w:r>
    </w:p>
    <w:p w14:paraId="27F13CC0" w14:textId="0F9678C0" w:rsidR="00046DE0" w:rsidRPr="00D473E7" w:rsidRDefault="001A19F4">
      <w:pPr>
        <w:spacing w:line="360" w:lineRule="auto"/>
      </w:pPr>
      <w:r w:rsidRPr="004A6F47">
        <w:t>ŠIS DOKUMENTS PARAKSTĪTS AR DROŠU ELEKTRONISKO PARAKSTU UN SATUR LAIKA ZĪMOGU</w:t>
      </w:r>
      <w:r w:rsidR="00046DE0" w:rsidRPr="00046DE0">
        <w:rPr>
          <w:rFonts w:ascii="Garamond" w:hAnsi="Garamond"/>
          <w:sz w:val="24"/>
          <w:szCs w:val="24"/>
        </w:rPr>
        <w:t xml:space="preserve"> </w:t>
      </w:r>
      <w:r w:rsidR="00046DE0">
        <w:rPr>
          <w:rFonts w:ascii="Garamond" w:hAnsi="Garamond"/>
          <w:sz w:val="24"/>
          <w:szCs w:val="24"/>
        </w:rPr>
        <w:br/>
      </w:r>
      <w:r w:rsidR="00046DE0" w:rsidRPr="005C0340">
        <w:rPr>
          <w:rFonts w:ascii="Garamond" w:eastAsia="Garamond" w:hAnsi="Garamond" w:cs="Garamond"/>
          <w:sz w:val="18"/>
          <w:szCs w:val="18"/>
        </w:rPr>
        <w:t>Marina</w:t>
      </w:r>
      <w:r w:rsidR="00046DE0">
        <w:rPr>
          <w:rFonts w:ascii="Garamond" w:eastAsia="Garamond" w:hAnsi="Garamond" w:cs="Garamond"/>
          <w:sz w:val="18"/>
          <w:szCs w:val="18"/>
        </w:rPr>
        <w:t xml:space="preserve"> </w:t>
      </w:r>
      <w:proofErr w:type="spellStart"/>
      <w:r w:rsidR="00046DE0" w:rsidRPr="005C0340">
        <w:rPr>
          <w:rFonts w:ascii="Garamond" w:eastAsia="Garamond" w:hAnsi="Garamond" w:cs="Garamond"/>
          <w:sz w:val="18"/>
          <w:szCs w:val="18"/>
        </w:rPr>
        <w:t>Troškova</w:t>
      </w:r>
      <w:proofErr w:type="spellEnd"/>
      <w:r w:rsidR="00046DE0" w:rsidRPr="005C0340">
        <w:rPr>
          <w:rFonts w:ascii="Garamond" w:eastAsia="Garamond" w:hAnsi="Garamond" w:cs="Garamond"/>
          <w:sz w:val="18"/>
          <w:szCs w:val="18"/>
        </w:rPr>
        <w:br/>
        <w:t>Tel. 67015811</w:t>
      </w:r>
    </w:p>
    <w:sectPr w:rsidR="00046DE0" w:rsidRPr="00D473E7" w:rsidSect="00A2462D">
      <w:headerReference w:type="default" r:id="rId14"/>
      <w:footerReference w:type="default" r:id="rId15"/>
      <w:pgSz w:w="11906" w:h="16838"/>
      <w:pgMar w:top="1134" w:right="1134" w:bottom="1134" w:left="1134" w:header="425" w:footer="425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28F44" w14:textId="77777777" w:rsidR="00313E29" w:rsidRDefault="00313E29">
      <w:r>
        <w:separator/>
      </w:r>
    </w:p>
  </w:endnote>
  <w:endnote w:type="continuationSeparator" w:id="0">
    <w:p w14:paraId="7167594F" w14:textId="77777777" w:rsidR="00313E29" w:rsidRDefault="0031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CB500" w14:textId="36D7BBBD" w:rsidR="0017544C" w:rsidRPr="00496CAB" w:rsidRDefault="00C20F4B" w:rsidP="00496CA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17"/>
        <w:szCs w:val="17"/>
      </w:rPr>
    </w:pPr>
    <w:proofErr w:type="spellStart"/>
    <w:r w:rsidRPr="00B277B9">
      <w:rPr>
        <w:rFonts w:ascii="Garamond" w:hAnsi="Garamond"/>
        <w:b/>
        <w:sz w:val="18"/>
        <w:szCs w:val="18"/>
      </w:rPr>
      <w:t>Stockholm</w:t>
    </w:r>
    <w:proofErr w:type="spellEnd"/>
    <w:r w:rsidRPr="00B277B9">
      <w:rPr>
        <w:rFonts w:ascii="Garamond" w:hAnsi="Garamond"/>
        <w:b/>
        <w:sz w:val="18"/>
        <w:szCs w:val="18"/>
      </w:rPr>
      <w:t xml:space="preserve"> School </w:t>
    </w:r>
    <w:proofErr w:type="spellStart"/>
    <w:r w:rsidRPr="00B277B9">
      <w:rPr>
        <w:rFonts w:ascii="Garamond" w:hAnsi="Garamond"/>
        <w:b/>
        <w:sz w:val="18"/>
        <w:szCs w:val="18"/>
      </w:rPr>
      <w:t>of</w:t>
    </w:r>
    <w:proofErr w:type="spellEnd"/>
    <w:r w:rsidRPr="00B277B9">
      <w:rPr>
        <w:rFonts w:ascii="Garamond" w:hAnsi="Garamond"/>
        <w:b/>
        <w:sz w:val="18"/>
        <w:szCs w:val="18"/>
      </w:rPr>
      <w:t xml:space="preserve"> </w:t>
    </w:r>
    <w:proofErr w:type="spellStart"/>
    <w:r w:rsidRPr="00B277B9">
      <w:rPr>
        <w:rFonts w:ascii="Garamond" w:hAnsi="Garamond"/>
        <w:b/>
        <w:sz w:val="18"/>
        <w:szCs w:val="18"/>
      </w:rPr>
      <w:t>Economics</w:t>
    </w:r>
    <w:proofErr w:type="spellEnd"/>
    <w:r w:rsidRPr="00B277B9">
      <w:rPr>
        <w:rFonts w:ascii="Garamond" w:hAnsi="Garamond"/>
        <w:b/>
        <w:sz w:val="18"/>
        <w:szCs w:val="18"/>
      </w:rPr>
      <w:t xml:space="preserve"> </w:t>
    </w:r>
    <w:proofErr w:type="spellStart"/>
    <w:r w:rsidRPr="00B277B9">
      <w:rPr>
        <w:rFonts w:ascii="Garamond" w:hAnsi="Garamond"/>
        <w:b/>
        <w:sz w:val="18"/>
        <w:szCs w:val="18"/>
      </w:rPr>
      <w:t>in</w:t>
    </w:r>
    <w:proofErr w:type="spellEnd"/>
    <w:r w:rsidRPr="00B277B9">
      <w:rPr>
        <w:rFonts w:ascii="Garamond" w:hAnsi="Garamond"/>
        <w:b/>
        <w:sz w:val="18"/>
        <w:szCs w:val="18"/>
      </w:rPr>
      <w:t xml:space="preserve"> Riga </w:t>
    </w:r>
    <w:r>
      <w:rPr>
        <w:rFonts w:ascii="Garamond" w:hAnsi="Garamond"/>
        <w:b/>
        <w:sz w:val="18"/>
        <w:szCs w:val="18"/>
      </w:rPr>
      <w:t xml:space="preserve">SIA </w:t>
    </w:r>
    <w:r w:rsidRPr="00B277B9">
      <w:rPr>
        <w:rFonts w:ascii="Garamond" w:hAnsi="Garamond"/>
        <w:b/>
        <w:sz w:val="18"/>
        <w:szCs w:val="18"/>
      </w:rPr>
      <w:t>(SSE Riga)</w:t>
    </w:r>
    <w:r>
      <w:rPr>
        <w:rFonts w:ascii="Garamond" w:hAnsi="Garamond"/>
        <w:sz w:val="18"/>
        <w:szCs w:val="18"/>
      </w:rPr>
      <w:br/>
      <w:t>Adrese: Strēlnieku iela 4A</w:t>
    </w:r>
    <w:r w:rsidRPr="00B277B9">
      <w:rPr>
        <w:rFonts w:ascii="Garamond" w:hAnsi="Garamond"/>
        <w:sz w:val="18"/>
        <w:szCs w:val="18"/>
      </w:rPr>
      <w:t xml:space="preserve">, Rīga, LV-1010, Latvija </w:t>
    </w:r>
    <w:r w:rsidRPr="00B277B9">
      <w:rPr>
        <w:rFonts w:ascii="Garamond" w:hAnsi="Garamond"/>
        <w:sz w:val="16"/>
      </w:rPr>
      <w:t xml:space="preserve">• </w:t>
    </w:r>
    <w:proofErr w:type="spellStart"/>
    <w:r w:rsidRPr="00B277B9">
      <w:rPr>
        <w:rFonts w:ascii="Garamond" w:hAnsi="Garamond"/>
        <w:sz w:val="18"/>
        <w:szCs w:val="18"/>
      </w:rPr>
      <w:t>Tālr</w:t>
    </w:r>
    <w:proofErr w:type="spellEnd"/>
    <w:r w:rsidRPr="00B277B9">
      <w:rPr>
        <w:rFonts w:ascii="Garamond" w:hAnsi="Garamond"/>
        <w:sz w:val="18"/>
        <w:szCs w:val="18"/>
      </w:rPr>
      <w:t xml:space="preserve">: (+371) 67015800 </w:t>
    </w:r>
    <w:r w:rsidRPr="00B277B9">
      <w:rPr>
        <w:rFonts w:ascii="Garamond" w:hAnsi="Garamond"/>
        <w:sz w:val="16"/>
      </w:rPr>
      <w:t xml:space="preserve">• </w:t>
    </w:r>
    <w:r>
      <w:rPr>
        <w:rFonts w:ascii="Garamond" w:hAnsi="Garamond"/>
        <w:sz w:val="18"/>
        <w:szCs w:val="18"/>
      </w:rPr>
      <w:t>E-pasts: office@sseriga.edu</w:t>
    </w:r>
    <w:r w:rsidRPr="00B277B9">
      <w:rPr>
        <w:rFonts w:ascii="Garamond" w:hAnsi="Garamond"/>
        <w:sz w:val="18"/>
        <w:szCs w:val="18"/>
      </w:rPr>
      <w:t xml:space="preserve"> </w:t>
    </w:r>
    <w:r w:rsidRPr="00B277B9">
      <w:rPr>
        <w:rFonts w:ascii="Garamond" w:hAnsi="Garamond"/>
        <w:sz w:val="16"/>
      </w:rPr>
      <w:t xml:space="preserve">• </w:t>
    </w:r>
    <w:r w:rsidRPr="00B277B9">
      <w:rPr>
        <w:rFonts w:ascii="Garamond" w:hAnsi="Garamond"/>
        <w:sz w:val="18"/>
        <w:szCs w:val="18"/>
      </w:rPr>
      <w:t>www.sseriga.edu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AA605" w14:textId="77777777" w:rsidR="00313E29" w:rsidRDefault="00313E29">
      <w:r>
        <w:separator/>
      </w:r>
    </w:p>
  </w:footnote>
  <w:footnote w:type="continuationSeparator" w:id="0">
    <w:p w14:paraId="2A0A5AE9" w14:textId="77777777" w:rsidR="00313E29" w:rsidRDefault="00313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B9C3" w14:textId="586EBD81" w:rsidR="0017544C" w:rsidRDefault="00C355B2" w:rsidP="003F5071">
    <w:pPr>
      <w:pStyle w:val="Header"/>
      <w:jc w:val="center"/>
    </w:pPr>
    <w:r w:rsidRPr="00C355B2">
      <w:rPr>
        <w:rFonts w:ascii="Calibri" w:hAnsi="Calibri"/>
        <w:noProof/>
        <w:sz w:val="22"/>
        <w:szCs w:val="22"/>
        <w:lang w:val="en-US"/>
      </w:rPr>
      <w:drawing>
        <wp:inline distT="0" distB="0" distL="0" distR="0" wp14:anchorId="2B68E33E" wp14:editId="71E29225">
          <wp:extent cx="900708" cy="1133475"/>
          <wp:effectExtent l="19050" t="0" r="0" b="0"/>
          <wp:docPr id="11" name="Picture 11" descr="C:\Users\ritvars\Dropbox\stylebook\SSE RIGA logos\black_SSERig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tvars\Dropbox\stylebook\SSE RIGA logos\black_SSERiga_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695" cy="11372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670AB67" w14:textId="77777777" w:rsidR="00C355B2" w:rsidRDefault="00C355B2" w:rsidP="003F507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4887"/>
    <w:multiLevelType w:val="hybridMultilevel"/>
    <w:tmpl w:val="D70CA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17834"/>
    <w:multiLevelType w:val="hybridMultilevel"/>
    <w:tmpl w:val="64C67ABE"/>
    <w:lvl w:ilvl="0" w:tplc="66D8C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1">
    <w:nsid w:val="2DD16FF3"/>
    <w:multiLevelType w:val="hybridMultilevel"/>
    <w:tmpl w:val="170216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4F2A1E"/>
    <w:multiLevelType w:val="hybridMultilevel"/>
    <w:tmpl w:val="68B42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F6D2721"/>
    <w:multiLevelType w:val="hybridMultilevel"/>
    <w:tmpl w:val="0B2CD15A"/>
    <w:lvl w:ilvl="0" w:tplc="290870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34B76DE"/>
    <w:multiLevelType w:val="hybridMultilevel"/>
    <w:tmpl w:val="CC962A1A"/>
    <w:lvl w:ilvl="0" w:tplc="47ACF0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AD44C8"/>
    <w:multiLevelType w:val="hybridMultilevel"/>
    <w:tmpl w:val="C7708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062B6"/>
    <w:multiLevelType w:val="hybridMultilevel"/>
    <w:tmpl w:val="17B01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82791"/>
    <w:multiLevelType w:val="hybridMultilevel"/>
    <w:tmpl w:val="458C7AE2"/>
    <w:lvl w:ilvl="0" w:tplc="EF9E1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1">
    <w:nsid w:val="73E86638"/>
    <w:multiLevelType w:val="hybridMultilevel"/>
    <w:tmpl w:val="94BED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2324CD"/>
    <w:multiLevelType w:val="hybridMultilevel"/>
    <w:tmpl w:val="1F462C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6722796">
    <w:abstractNumId w:val="9"/>
  </w:num>
  <w:num w:numId="2" w16cid:durableId="1971589475">
    <w:abstractNumId w:val="2"/>
  </w:num>
  <w:num w:numId="3" w16cid:durableId="915557066">
    <w:abstractNumId w:val="4"/>
  </w:num>
  <w:num w:numId="4" w16cid:durableId="1226337905">
    <w:abstractNumId w:val="10"/>
  </w:num>
  <w:num w:numId="5" w16cid:durableId="737747275">
    <w:abstractNumId w:val="5"/>
  </w:num>
  <w:num w:numId="6" w16cid:durableId="1564483285">
    <w:abstractNumId w:val="7"/>
  </w:num>
  <w:num w:numId="7" w16cid:durableId="1651866641">
    <w:abstractNumId w:val="8"/>
  </w:num>
  <w:num w:numId="8" w16cid:durableId="1737705746">
    <w:abstractNumId w:val="0"/>
  </w:num>
  <w:num w:numId="9" w16cid:durableId="955911608">
    <w:abstractNumId w:val="6"/>
  </w:num>
  <w:num w:numId="10" w16cid:durableId="324750732">
    <w:abstractNumId w:val="1"/>
  </w:num>
  <w:num w:numId="11" w16cid:durableId="582379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722"/>
    <w:rsid w:val="000004E6"/>
    <w:rsid w:val="00005476"/>
    <w:rsid w:val="0000793A"/>
    <w:rsid w:val="00012934"/>
    <w:rsid w:val="00015248"/>
    <w:rsid w:val="0001730D"/>
    <w:rsid w:val="000353F8"/>
    <w:rsid w:val="00036E61"/>
    <w:rsid w:val="000402C8"/>
    <w:rsid w:val="00041C19"/>
    <w:rsid w:val="00042718"/>
    <w:rsid w:val="000465B9"/>
    <w:rsid w:val="00046DE0"/>
    <w:rsid w:val="000566B7"/>
    <w:rsid w:val="00056B99"/>
    <w:rsid w:val="00057004"/>
    <w:rsid w:val="000610A8"/>
    <w:rsid w:val="0006560B"/>
    <w:rsid w:val="000715A8"/>
    <w:rsid w:val="00071F2D"/>
    <w:rsid w:val="000725B6"/>
    <w:rsid w:val="0008660F"/>
    <w:rsid w:val="00087129"/>
    <w:rsid w:val="00094DDE"/>
    <w:rsid w:val="000A0583"/>
    <w:rsid w:val="000A08E9"/>
    <w:rsid w:val="000A1E69"/>
    <w:rsid w:val="000B2F15"/>
    <w:rsid w:val="000B3D7D"/>
    <w:rsid w:val="000C7636"/>
    <w:rsid w:val="000D61E9"/>
    <w:rsid w:val="000D73F5"/>
    <w:rsid w:val="000D7D39"/>
    <w:rsid w:val="000E018B"/>
    <w:rsid w:val="000E1A59"/>
    <w:rsid w:val="000E5859"/>
    <w:rsid w:val="000E6300"/>
    <w:rsid w:val="000E6FE5"/>
    <w:rsid w:val="000E7AE6"/>
    <w:rsid w:val="000F1154"/>
    <w:rsid w:val="000F3518"/>
    <w:rsid w:val="000F6E99"/>
    <w:rsid w:val="00101425"/>
    <w:rsid w:val="00106A57"/>
    <w:rsid w:val="00106D97"/>
    <w:rsid w:val="00110455"/>
    <w:rsid w:val="001135F2"/>
    <w:rsid w:val="00123AEF"/>
    <w:rsid w:val="001262B2"/>
    <w:rsid w:val="001268EC"/>
    <w:rsid w:val="001268FB"/>
    <w:rsid w:val="0013363E"/>
    <w:rsid w:val="00141E4A"/>
    <w:rsid w:val="001505ED"/>
    <w:rsid w:val="00171E9B"/>
    <w:rsid w:val="0017544C"/>
    <w:rsid w:val="00177270"/>
    <w:rsid w:val="00180A58"/>
    <w:rsid w:val="001842F2"/>
    <w:rsid w:val="00185F62"/>
    <w:rsid w:val="00186DB2"/>
    <w:rsid w:val="00187A9F"/>
    <w:rsid w:val="00194557"/>
    <w:rsid w:val="001959F7"/>
    <w:rsid w:val="001976BF"/>
    <w:rsid w:val="001A0B9C"/>
    <w:rsid w:val="001A19F4"/>
    <w:rsid w:val="001A4561"/>
    <w:rsid w:val="001A676C"/>
    <w:rsid w:val="001B49CA"/>
    <w:rsid w:val="001B4EF0"/>
    <w:rsid w:val="001B5FFF"/>
    <w:rsid w:val="001C1147"/>
    <w:rsid w:val="001C1D8D"/>
    <w:rsid w:val="001C28BA"/>
    <w:rsid w:val="001C7006"/>
    <w:rsid w:val="001C755D"/>
    <w:rsid w:val="001D576F"/>
    <w:rsid w:val="001E4347"/>
    <w:rsid w:val="001F5A36"/>
    <w:rsid w:val="001F6166"/>
    <w:rsid w:val="00202258"/>
    <w:rsid w:val="00206C1F"/>
    <w:rsid w:val="00211A5A"/>
    <w:rsid w:val="00220F0E"/>
    <w:rsid w:val="00221B21"/>
    <w:rsid w:val="00222363"/>
    <w:rsid w:val="00237632"/>
    <w:rsid w:val="00241CE8"/>
    <w:rsid w:val="002478C0"/>
    <w:rsid w:val="002556BB"/>
    <w:rsid w:val="00256112"/>
    <w:rsid w:val="00263882"/>
    <w:rsid w:val="00274736"/>
    <w:rsid w:val="00282706"/>
    <w:rsid w:val="00283C47"/>
    <w:rsid w:val="00285E0D"/>
    <w:rsid w:val="002877EC"/>
    <w:rsid w:val="002911DD"/>
    <w:rsid w:val="002941F4"/>
    <w:rsid w:val="0029497B"/>
    <w:rsid w:val="00296CD8"/>
    <w:rsid w:val="002A4A24"/>
    <w:rsid w:val="002B2519"/>
    <w:rsid w:val="002B25B0"/>
    <w:rsid w:val="002B5AD6"/>
    <w:rsid w:val="002B6D39"/>
    <w:rsid w:val="002C2AC5"/>
    <w:rsid w:val="002E05BC"/>
    <w:rsid w:val="002E1AE8"/>
    <w:rsid w:val="002E1B6C"/>
    <w:rsid w:val="002F09E2"/>
    <w:rsid w:val="00300C2F"/>
    <w:rsid w:val="003011B6"/>
    <w:rsid w:val="003011E6"/>
    <w:rsid w:val="00303C93"/>
    <w:rsid w:val="00306D9A"/>
    <w:rsid w:val="00313E29"/>
    <w:rsid w:val="0031448F"/>
    <w:rsid w:val="00320FBE"/>
    <w:rsid w:val="00321776"/>
    <w:rsid w:val="00323628"/>
    <w:rsid w:val="00330D5C"/>
    <w:rsid w:val="0033367E"/>
    <w:rsid w:val="00336245"/>
    <w:rsid w:val="003375A5"/>
    <w:rsid w:val="00344EB5"/>
    <w:rsid w:val="00350FCE"/>
    <w:rsid w:val="00355873"/>
    <w:rsid w:val="00363BDB"/>
    <w:rsid w:val="00364ABB"/>
    <w:rsid w:val="00381300"/>
    <w:rsid w:val="003828C9"/>
    <w:rsid w:val="00383B32"/>
    <w:rsid w:val="00390F35"/>
    <w:rsid w:val="0039333B"/>
    <w:rsid w:val="00393DE1"/>
    <w:rsid w:val="00394845"/>
    <w:rsid w:val="00394A0B"/>
    <w:rsid w:val="00397E09"/>
    <w:rsid w:val="003A1D68"/>
    <w:rsid w:val="003A4E4F"/>
    <w:rsid w:val="003B19CC"/>
    <w:rsid w:val="003B3A9E"/>
    <w:rsid w:val="003B530B"/>
    <w:rsid w:val="003B7F12"/>
    <w:rsid w:val="003C0667"/>
    <w:rsid w:val="003D6214"/>
    <w:rsid w:val="003F5071"/>
    <w:rsid w:val="00401A7D"/>
    <w:rsid w:val="00405060"/>
    <w:rsid w:val="004161D5"/>
    <w:rsid w:val="00416559"/>
    <w:rsid w:val="0041680D"/>
    <w:rsid w:val="00416A9E"/>
    <w:rsid w:val="004174F7"/>
    <w:rsid w:val="00423CA0"/>
    <w:rsid w:val="004248B2"/>
    <w:rsid w:val="00424AC5"/>
    <w:rsid w:val="0042728F"/>
    <w:rsid w:val="00433D47"/>
    <w:rsid w:val="004403CB"/>
    <w:rsid w:val="00442F1C"/>
    <w:rsid w:val="004446C0"/>
    <w:rsid w:val="00452A20"/>
    <w:rsid w:val="0045320D"/>
    <w:rsid w:val="00454A7C"/>
    <w:rsid w:val="00455C0B"/>
    <w:rsid w:val="00456DC6"/>
    <w:rsid w:val="00457168"/>
    <w:rsid w:val="00457AAC"/>
    <w:rsid w:val="00461A93"/>
    <w:rsid w:val="00462DBD"/>
    <w:rsid w:val="00471CAC"/>
    <w:rsid w:val="004832EE"/>
    <w:rsid w:val="00486DBA"/>
    <w:rsid w:val="00494C1B"/>
    <w:rsid w:val="00496CAB"/>
    <w:rsid w:val="004A1AE7"/>
    <w:rsid w:val="004A3F30"/>
    <w:rsid w:val="004A4DF4"/>
    <w:rsid w:val="004A752D"/>
    <w:rsid w:val="004B3CCA"/>
    <w:rsid w:val="004C3BF6"/>
    <w:rsid w:val="004C4BAB"/>
    <w:rsid w:val="004C7655"/>
    <w:rsid w:val="004C7A86"/>
    <w:rsid w:val="004D0179"/>
    <w:rsid w:val="004D02A6"/>
    <w:rsid w:val="004D1407"/>
    <w:rsid w:val="004D6A4C"/>
    <w:rsid w:val="004D74C0"/>
    <w:rsid w:val="004E5A80"/>
    <w:rsid w:val="004E68AF"/>
    <w:rsid w:val="004F36EF"/>
    <w:rsid w:val="004F40E7"/>
    <w:rsid w:val="004F589D"/>
    <w:rsid w:val="004F5BAE"/>
    <w:rsid w:val="0050217E"/>
    <w:rsid w:val="00502C6B"/>
    <w:rsid w:val="00510137"/>
    <w:rsid w:val="005110C7"/>
    <w:rsid w:val="0051128A"/>
    <w:rsid w:val="00514D1F"/>
    <w:rsid w:val="00517F48"/>
    <w:rsid w:val="00521D31"/>
    <w:rsid w:val="00523E1A"/>
    <w:rsid w:val="00534D3B"/>
    <w:rsid w:val="00535817"/>
    <w:rsid w:val="00536467"/>
    <w:rsid w:val="00540338"/>
    <w:rsid w:val="00540960"/>
    <w:rsid w:val="00541652"/>
    <w:rsid w:val="00542B31"/>
    <w:rsid w:val="0055410E"/>
    <w:rsid w:val="00556266"/>
    <w:rsid w:val="00560872"/>
    <w:rsid w:val="00572E1C"/>
    <w:rsid w:val="00575378"/>
    <w:rsid w:val="005767C1"/>
    <w:rsid w:val="005774CC"/>
    <w:rsid w:val="00580F0D"/>
    <w:rsid w:val="005839F8"/>
    <w:rsid w:val="005913E6"/>
    <w:rsid w:val="00591E10"/>
    <w:rsid w:val="00592F16"/>
    <w:rsid w:val="00595434"/>
    <w:rsid w:val="005A06AF"/>
    <w:rsid w:val="005A1738"/>
    <w:rsid w:val="005B55BB"/>
    <w:rsid w:val="005B706C"/>
    <w:rsid w:val="005C1FD1"/>
    <w:rsid w:val="005C3BA7"/>
    <w:rsid w:val="005D108E"/>
    <w:rsid w:val="005D2F91"/>
    <w:rsid w:val="005D37E1"/>
    <w:rsid w:val="005D5933"/>
    <w:rsid w:val="005D5C98"/>
    <w:rsid w:val="005E0227"/>
    <w:rsid w:val="005E0332"/>
    <w:rsid w:val="005E1B90"/>
    <w:rsid w:val="005E2A7D"/>
    <w:rsid w:val="005E428D"/>
    <w:rsid w:val="005F26DC"/>
    <w:rsid w:val="005F3A1A"/>
    <w:rsid w:val="005F40EF"/>
    <w:rsid w:val="005F5549"/>
    <w:rsid w:val="00601E26"/>
    <w:rsid w:val="0060504E"/>
    <w:rsid w:val="006051EE"/>
    <w:rsid w:val="0060577A"/>
    <w:rsid w:val="00611CF9"/>
    <w:rsid w:val="0061429F"/>
    <w:rsid w:val="00614A09"/>
    <w:rsid w:val="00622A1A"/>
    <w:rsid w:val="00633321"/>
    <w:rsid w:val="00633379"/>
    <w:rsid w:val="006343B5"/>
    <w:rsid w:val="00637B88"/>
    <w:rsid w:val="00640D3E"/>
    <w:rsid w:val="00642847"/>
    <w:rsid w:val="00646234"/>
    <w:rsid w:val="00647122"/>
    <w:rsid w:val="0065292B"/>
    <w:rsid w:val="006531D4"/>
    <w:rsid w:val="00665A31"/>
    <w:rsid w:val="00666F57"/>
    <w:rsid w:val="0067320A"/>
    <w:rsid w:val="006734D4"/>
    <w:rsid w:val="006756DC"/>
    <w:rsid w:val="006772B1"/>
    <w:rsid w:val="00677B35"/>
    <w:rsid w:val="00682258"/>
    <w:rsid w:val="006832E1"/>
    <w:rsid w:val="0068343A"/>
    <w:rsid w:val="00684342"/>
    <w:rsid w:val="006844B7"/>
    <w:rsid w:val="00684CD6"/>
    <w:rsid w:val="00685737"/>
    <w:rsid w:val="00690116"/>
    <w:rsid w:val="00690377"/>
    <w:rsid w:val="00690A9E"/>
    <w:rsid w:val="00691E64"/>
    <w:rsid w:val="00692871"/>
    <w:rsid w:val="00697B1B"/>
    <w:rsid w:val="006A14DB"/>
    <w:rsid w:val="006A22C9"/>
    <w:rsid w:val="006A370A"/>
    <w:rsid w:val="006A4EB6"/>
    <w:rsid w:val="006A61B1"/>
    <w:rsid w:val="006A694E"/>
    <w:rsid w:val="006B04A1"/>
    <w:rsid w:val="006B0B61"/>
    <w:rsid w:val="006B0F56"/>
    <w:rsid w:val="006B41D1"/>
    <w:rsid w:val="006C1263"/>
    <w:rsid w:val="006C139D"/>
    <w:rsid w:val="006C16E5"/>
    <w:rsid w:val="006C4644"/>
    <w:rsid w:val="006C605C"/>
    <w:rsid w:val="006D15FA"/>
    <w:rsid w:val="006D27A4"/>
    <w:rsid w:val="006D4563"/>
    <w:rsid w:val="006D5722"/>
    <w:rsid w:val="006D5AF9"/>
    <w:rsid w:val="006D6AC5"/>
    <w:rsid w:val="006E08DD"/>
    <w:rsid w:val="006E2F61"/>
    <w:rsid w:val="006F04CE"/>
    <w:rsid w:val="00700F4F"/>
    <w:rsid w:val="00705565"/>
    <w:rsid w:val="0070565C"/>
    <w:rsid w:val="00705E1C"/>
    <w:rsid w:val="00706D1D"/>
    <w:rsid w:val="00712C7E"/>
    <w:rsid w:val="00715162"/>
    <w:rsid w:val="007174FD"/>
    <w:rsid w:val="007238BA"/>
    <w:rsid w:val="007269F3"/>
    <w:rsid w:val="007272FC"/>
    <w:rsid w:val="00731F08"/>
    <w:rsid w:val="00733DB6"/>
    <w:rsid w:val="0073466E"/>
    <w:rsid w:val="00734DE3"/>
    <w:rsid w:val="00737BEC"/>
    <w:rsid w:val="00742AAC"/>
    <w:rsid w:val="0075506D"/>
    <w:rsid w:val="0076216E"/>
    <w:rsid w:val="00762A0C"/>
    <w:rsid w:val="007707E0"/>
    <w:rsid w:val="00772B51"/>
    <w:rsid w:val="00777885"/>
    <w:rsid w:val="00786CC1"/>
    <w:rsid w:val="00794AD2"/>
    <w:rsid w:val="007A10C0"/>
    <w:rsid w:val="007A127F"/>
    <w:rsid w:val="007B1700"/>
    <w:rsid w:val="007C07E3"/>
    <w:rsid w:val="007C116B"/>
    <w:rsid w:val="007C4EA5"/>
    <w:rsid w:val="007D47E7"/>
    <w:rsid w:val="007D7C25"/>
    <w:rsid w:val="007D7E04"/>
    <w:rsid w:val="007D7E40"/>
    <w:rsid w:val="007E017A"/>
    <w:rsid w:val="007E4915"/>
    <w:rsid w:val="007F30D1"/>
    <w:rsid w:val="007F3B80"/>
    <w:rsid w:val="007F4421"/>
    <w:rsid w:val="007F6C9E"/>
    <w:rsid w:val="00803C75"/>
    <w:rsid w:val="008044AF"/>
    <w:rsid w:val="00805704"/>
    <w:rsid w:val="00810954"/>
    <w:rsid w:val="00815389"/>
    <w:rsid w:val="00815A22"/>
    <w:rsid w:val="00817E98"/>
    <w:rsid w:val="008231B2"/>
    <w:rsid w:val="00830059"/>
    <w:rsid w:val="008338D0"/>
    <w:rsid w:val="008350F6"/>
    <w:rsid w:val="008401B8"/>
    <w:rsid w:val="0084509C"/>
    <w:rsid w:val="00853E26"/>
    <w:rsid w:val="00856007"/>
    <w:rsid w:val="008575D2"/>
    <w:rsid w:val="00863168"/>
    <w:rsid w:val="00872DD4"/>
    <w:rsid w:val="00883ACB"/>
    <w:rsid w:val="00884E54"/>
    <w:rsid w:val="00885A7B"/>
    <w:rsid w:val="00886541"/>
    <w:rsid w:val="008910FB"/>
    <w:rsid w:val="00892105"/>
    <w:rsid w:val="008A43A5"/>
    <w:rsid w:val="008A5050"/>
    <w:rsid w:val="008B6979"/>
    <w:rsid w:val="008B7C74"/>
    <w:rsid w:val="008C0EFF"/>
    <w:rsid w:val="008C1FF3"/>
    <w:rsid w:val="008C5878"/>
    <w:rsid w:val="008D0382"/>
    <w:rsid w:val="008D108D"/>
    <w:rsid w:val="008D6B2B"/>
    <w:rsid w:val="008D6F1E"/>
    <w:rsid w:val="008E30CE"/>
    <w:rsid w:val="008E3713"/>
    <w:rsid w:val="008F1DD6"/>
    <w:rsid w:val="0091464A"/>
    <w:rsid w:val="00914A8E"/>
    <w:rsid w:val="009153EA"/>
    <w:rsid w:val="00922E72"/>
    <w:rsid w:val="0093080B"/>
    <w:rsid w:val="009313AE"/>
    <w:rsid w:val="00933074"/>
    <w:rsid w:val="009362FC"/>
    <w:rsid w:val="0093781D"/>
    <w:rsid w:val="0094134C"/>
    <w:rsid w:val="00953E8C"/>
    <w:rsid w:val="00954368"/>
    <w:rsid w:val="0095710D"/>
    <w:rsid w:val="00957D8D"/>
    <w:rsid w:val="009637EA"/>
    <w:rsid w:val="00986846"/>
    <w:rsid w:val="00986D77"/>
    <w:rsid w:val="0099298E"/>
    <w:rsid w:val="009A241F"/>
    <w:rsid w:val="009A3621"/>
    <w:rsid w:val="009A3A63"/>
    <w:rsid w:val="009A673B"/>
    <w:rsid w:val="009B3CDD"/>
    <w:rsid w:val="009B6950"/>
    <w:rsid w:val="009C2BF9"/>
    <w:rsid w:val="009D1E4F"/>
    <w:rsid w:val="009E6AE5"/>
    <w:rsid w:val="009F12D5"/>
    <w:rsid w:val="009F2B27"/>
    <w:rsid w:val="009F5909"/>
    <w:rsid w:val="00A02339"/>
    <w:rsid w:val="00A02B58"/>
    <w:rsid w:val="00A0736E"/>
    <w:rsid w:val="00A075B0"/>
    <w:rsid w:val="00A11862"/>
    <w:rsid w:val="00A15DFF"/>
    <w:rsid w:val="00A20C13"/>
    <w:rsid w:val="00A2462D"/>
    <w:rsid w:val="00A24E17"/>
    <w:rsid w:val="00A41431"/>
    <w:rsid w:val="00A42760"/>
    <w:rsid w:val="00A52AE9"/>
    <w:rsid w:val="00A534A6"/>
    <w:rsid w:val="00A543A3"/>
    <w:rsid w:val="00A609EA"/>
    <w:rsid w:val="00A65445"/>
    <w:rsid w:val="00A755A9"/>
    <w:rsid w:val="00A77A1D"/>
    <w:rsid w:val="00A81C97"/>
    <w:rsid w:val="00A81DC0"/>
    <w:rsid w:val="00A84EBB"/>
    <w:rsid w:val="00A85F60"/>
    <w:rsid w:val="00AA27B9"/>
    <w:rsid w:val="00AA6A6C"/>
    <w:rsid w:val="00AA6CBF"/>
    <w:rsid w:val="00AA7958"/>
    <w:rsid w:val="00AB1C11"/>
    <w:rsid w:val="00AB3766"/>
    <w:rsid w:val="00AB45DE"/>
    <w:rsid w:val="00AB4F9A"/>
    <w:rsid w:val="00AC1A4C"/>
    <w:rsid w:val="00AC1EF2"/>
    <w:rsid w:val="00AC2961"/>
    <w:rsid w:val="00AC6B73"/>
    <w:rsid w:val="00AC6BB9"/>
    <w:rsid w:val="00AD00F0"/>
    <w:rsid w:val="00AD503F"/>
    <w:rsid w:val="00AE4A9E"/>
    <w:rsid w:val="00AF1662"/>
    <w:rsid w:val="00AF55C0"/>
    <w:rsid w:val="00AF5B39"/>
    <w:rsid w:val="00AF5C5D"/>
    <w:rsid w:val="00B008EA"/>
    <w:rsid w:val="00B03CDF"/>
    <w:rsid w:val="00B05031"/>
    <w:rsid w:val="00B07AE7"/>
    <w:rsid w:val="00B108D3"/>
    <w:rsid w:val="00B117DE"/>
    <w:rsid w:val="00B25D7F"/>
    <w:rsid w:val="00B3187B"/>
    <w:rsid w:val="00B322BE"/>
    <w:rsid w:val="00B41FC8"/>
    <w:rsid w:val="00B42BF3"/>
    <w:rsid w:val="00B436C9"/>
    <w:rsid w:val="00B45685"/>
    <w:rsid w:val="00B45707"/>
    <w:rsid w:val="00B46F8B"/>
    <w:rsid w:val="00B5098B"/>
    <w:rsid w:val="00B531C2"/>
    <w:rsid w:val="00B54DFB"/>
    <w:rsid w:val="00B5771F"/>
    <w:rsid w:val="00B61E2D"/>
    <w:rsid w:val="00B62ED5"/>
    <w:rsid w:val="00B656C1"/>
    <w:rsid w:val="00B67BDE"/>
    <w:rsid w:val="00B72759"/>
    <w:rsid w:val="00B75FD3"/>
    <w:rsid w:val="00B764E9"/>
    <w:rsid w:val="00B76C8F"/>
    <w:rsid w:val="00B76EA4"/>
    <w:rsid w:val="00B80517"/>
    <w:rsid w:val="00B820FF"/>
    <w:rsid w:val="00B85084"/>
    <w:rsid w:val="00B85BF4"/>
    <w:rsid w:val="00B9734F"/>
    <w:rsid w:val="00BA5364"/>
    <w:rsid w:val="00BA67F7"/>
    <w:rsid w:val="00BA78EE"/>
    <w:rsid w:val="00BB07CB"/>
    <w:rsid w:val="00BB2898"/>
    <w:rsid w:val="00BC041C"/>
    <w:rsid w:val="00BC409C"/>
    <w:rsid w:val="00BC5EC1"/>
    <w:rsid w:val="00BC7305"/>
    <w:rsid w:val="00BE21F9"/>
    <w:rsid w:val="00BE3FD8"/>
    <w:rsid w:val="00BE5014"/>
    <w:rsid w:val="00BE6618"/>
    <w:rsid w:val="00BE7516"/>
    <w:rsid w:val="00BE7D63"/>
    <w:rsid w:val="00BF4354"/>
    <w:rsid w:val="00BF4A58"/>
    <w:rsid w:val="00BF6EEE"/>
    <w:rsid w:val="00BF7AEC"/>
    <w:rsid w:val="00C0014A"/>
    <w:rsid w:val="00C01FDA"/>
    <w:rsid w:val="00C02E76"/>
    <w:rsid w:val="00C031D8"/>
    <w:rsid w:val="00C1129D"/>
    <w:rsid w:val="00C141F2"/>
    <w:rsid w:val="00C15F61"/>
    <w:rsid w:val="00C20F4B"/>
    <w:rsid w:val="00C21316"/>
    <w:rsid w:val="00C30C25"/>
    <w:rsid w:val="00C30CC3"/>
    <w:rsid w:val="00C34C61"/>
    <w:rsid w:val="00C34CE7"/>
    <w:rsid w:val="00C355B2"/>
    <w:rsid w:val="00C372AD"/>
    <w:rsid w:val="00C437D8"/>
    <w:rsid w:val="00C446ED"/>
    <w:rsid w:val="00C45CA3"/>
    <w:rsid w:val="00C47C00"/>
    <w:rsid w:val="00C53833"/>
    <w:rsid w:val="00C55AE1"/>
    <w:rsid w:val="00C56CB7"/>
    <w:rsid w:val="00C604B0"/>
    <w:rsid w:val="00C673AD"/>
    <w:rsid w:val="00C73D40"/>
    <w:rsid w:val="00C74810"/>
    <w:rsid w:val="00C7589B"/>
    <w:rsid w:val="00C7774F"/>
    <w:rsid w:val="00C8193E"/>
    <w:rsid w:val="00C84752"/>
    <w:rsid w:val="00C8594B"/>
    <w:rsid w:val="00C86426"/>
    <w:rsid w:val="00C875FA"/>
    <w:rsid w:val="00C941EB"/>
    <w:rsid w:val="00C94C58"/>
    <w:rsid w:val="00CA03F2"/>
    <w:rsid w:val="00CA48ED"/>
    <w:rsid w:val="00CA7A12"/>
    <w:rsid w:val="00CB1D49"/>
    <w:rsid w:val="00CB3402"/>
    <w:rsid w:val="00CB7C2F"/>
    <w:rsid w:val="00CC16A9"/>
    <w:rsid w:val="00CC3080"/>
    <w:rsid w:val="00CC51C7"/>
    <w:rsid w:val="00CC7154"/>
    <w:rsid w:val="00CC7EA2"/>
    <w:rsid w:val="00CD604C"/>
    <w:rsid w:val="00CD678A"/>
    <w:rsid w:val="00CD7BC7"/>
    <w:rsid w:val="00CE2DA0"/>
    <w:rsid w:val="00CF0053"/>
    <w:rsid w:val="00CF0FA3"/>
    <w:rsid w:val="00CF1C92"/>
    <w:rsid w:val="00CF3456"/>
    <w:rsid w:val="00CF506A"/>
    <w:rsid w:val="00D042BD"/>
    <w:rsid w:val="00D0641C"/>
    <w:rsid w:val="00D14526"/>
    <w:rsid w:val="00D16338"/>
    <w:rsid w:val="00D3083F"/>
    <w:rsid w:val="00D30F19"/>
    <w:rsid w:val="00D36C2C"/>
    <w:rsid w:val="00D43491"/>
    <w:rsid w:val="00D45567"/>
    <w:rsid w:val="00D473E7"/>
    <w:rsid w:val="00D50922"/>
    <w:rsid w:val="00D53D42"/>
    <w:rsid w:val="00D54860"/>
    <w:rsid w:val="00D552CF"/>
    <w:rsid w:val="00D575FE"/>
    <w:rsid w:val="00D63283"/>
    <w:rsid w:val="00D64650"/>
    <w:rsid w:val="00D73DA6"/>
    <w:rsid w:val="00D76957"/>
    <w:rsid w:val="00D76D7F"/>
    <w:rsid w:val="00D76DFB"/>
    <w:rsid w:val="00D772F2"/>
    <w:rsid w:val="00D81448"/>
    <w:rsid w:val="00D84778"/>
    <w:rsid w:val="00D86360"/>
    <w:rsid w:val="00D937E5"/>
    <w:rsid w:val="00D95E03"/>
    <w:rsid w:val="00D95FB0"/>
    <w:rsid w:val="00D9731F"/>
    <w:rsid w:val="00DA158F"/>
    <w:rsid w:val="00DA2E19"/>
    <w:rsid w:val="00DA6D86"/>
    <w:rsid w:val="00DB4635"/>
    <w:rsid w:val="00DB4DBB"/>
    <w:rsid w:val="00DB51E4"/>
    <w:rsid w:val="00DB5BCE"/>
    <w:rsid w:val="00DC0A14"/>
    <w:rsid w:val="00DC4FBD"/>
    <w:rsid w:val="00DC5697"/>
    <w:rsid w:val="00DD0444"/>
    <w:rsid w:val="00DD11B6"/>
    <w:rsid w:val="00DD26FA"/>
    <w:rsid w:val="00DD4ABE"/>
    <w:rsid w:val="00DE01CF"/>
    <w:rsid w:val="00DE03AB"/>
    <w:rsid w:val="00DE66C6"/>
    <w:rsid w:val="00DE6836"/>
    <w:rsid w:val="00DF7E8E"/>
    <w:rsid w:val="00E07D6A"/>
    <w:rsid w:val="00E1126B"/>
    <w:rsid w:val="00E1234E"/>
    <w:rsid w:val="00E127D2"/>
    <w:rsid w:val="00E12EB2"/>
    <w:rsid w:val="00E23CBE"/>
    <w:rsid w:val="00E2470E"/>
    <w:rsid w:val="00E25A9A"/>
    <w:rsid w:val="00E32269"/>
    <w:rsid w:val="00E333EC"/>
    <w:rsid w:val="00E34168"/>
    <w:rsid w:val="00E36DC9"/>
    <w:rsid w:val="00E455D8"/>
    <w:rsid w:val="00E45986"/>
    <w:rsid w:val="00E516B7"/>
    <w:rsid w:val="00E526FF"/>
    <w:rsid w:val="00E52A85"/>
    <w:rsid w:val="00E54CCC"/>
    <w:rsid w:val="00E55BBA"/>
    <w:rsid w:val="00E57C61"/>
    <w:rsid w:val="00E65292"/>
    <w:rsid w:val="00E656BC"/>
    <w:rsid w:val="00E656E2"/>
    <w:rsid w:val="00E65952"/>
    <w:rsid w:val="00E663EC"/>
    <w:rsid w:val="00E74F3C"/>
    <w:rsid w:val="00E7715D"/>
    <w:rsid w:val="00E87119"/>
    <w:rsid w:val="00E90BE9"/>
    <w:rsid w:val="00E91D79"/>
    <w:rsid w:val="00E9298F"/>
    <w:rsid w:val="00EA3A6B"/>
    <w:rsid w:val="00EA5687"/>
    <w:rsid w:val="00EB276B"/>
    <w:rsid w:val="00EB3D39"/>
    <w:rsid w:val="00EB479D"/>
    <w:rsid w:val="00EB4D38"/>
    <w:rsid w:val="00EC7B89"/>
    <w:rsid w:val="00ED343D"/>
    <w:rsid w:val="00ED413C"/>
    <w:rsid w:val="00ED5670"/>
    <w:rsid w:val="00EE04D0"/>
    <w:rsid w:val="00EE0506"/>
    <w:rsid w:val="00EE1573"/>
    <w:rsid w:val="00EE3D5E"/>
    <w:rsid w:val="00EF62E1"/>
    <w:rsid w:val="00EF6A74"/>
    <w:rsid w:val="00F01E66"/>
    <w:rsid w:val="00F11B02"/>
    <w:rsid w:val="00F1202F"/>
    <w:rsid w:val="00F13A33"/>
    <w:rsid w:val="00F17336"/>
    <w:rsid w:val="00F27721"/>
    <w:rsid w:val="00F33788"/>
    <w:rsid w:val="00F35A40"/>
    <w:rsid w:val="00F40AE9"/>
    <w:rsid w:val="00F4681B"/>
    <w:rsid w:val="00F46AB9"/>
    <w:rsid w:val="00F56410"/>
    <w:rsid w:val="00F66FE5"/>
    <w:rsid w:val="00F716E0"/>
    <w:rsid w:val="00F72E89"/>
    <w:rsid w:val="00F743E4"/>
    <w:rsid w:val="00F76263"/>
    <w:rsid w:val="00F7698B"/>
    <w:rsid w:val="00F8252B"/>
    <w:rsid w:val="00F8314E"/>
    <w:rsid w:val="00F83D48"/>
    <w:rsid w:val="00F84F0E"/>
    <w:rsid w:val="00F86D53"/>
    <w:rsid w:val="00F92E08"/>
    <w:rsid w:val="00FC2570"/>
    <w:rsid w:val="00FC393C"/>
    <w:rsid w:val="00FC4601"/>
    <w:rsid w:val="00FC5D7A"/>
    <w:rsid w:val="00FD34A9"/>
    <w:rsid w:val="00FD7BB2"/>
    <w:rsid w:val="00FE12EF"/>
    <w:rsid w:val="00FE46C3"/>
    <w:rsid w:val="00FE7F64"/>
    <w:rsid w:val="00FF280A"/>
    <w:rsid w:val="00F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B4E3C1"/>
  <w15:docId w15:val="{1E1F54A1-BC38-4ABF-859A-98D1FCD20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5F61"/>
    <w:rPr>
      <w:lang w:val="lv-LV"/>
    </w:rPr>
  </w:style>
  <w:style w:type="paragraph" w:styleId="Heading1">
    <w:name w:val="heading 1"/>
    <w:basedOn w:val="Normal"/>
    <w:next w:val="Normal"/>
    <w:link w:val="Heading1Char"/>
    <w:qFormat/>
    <w:pPr>
      <w:spacing w:before="240"/>
      <w:outlineLvl w:val="0"/>
    </w:pPr>
    <w:rPr>
      <w:rFonts w:ascii="Arial" w:hAnsi="Arial"/>
      <w:b/>
      <w:sz w:val="24"/>
      <w:u w:val="single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To">
    <w:name w:val="To"/>
    <w:basedOn w:val="Normal"/>
    <w:rPr>
      <w:rFonts w:ascii="Arial" w:hAnsi="Arial"/>
      <w:sz w:val="36"/>
      <w:lang w:val="en-GB"/>
    </w:rPr>
  </w:style>
  <w:style w:type="paragraph" w:customStyle="1" w:styleId="ToCompany">
    <w:name w:val="ToCompany"/>
    <w:basedOn w:val="Normal"/>
    <w:rPr>
      <w:rFonts w:ascii="Arial" w:hAnsi="Arial"/>
      <w:sz w:val="28"/>
      <w:lang w:val="en-GB"/>
    </w:rPr>
  </w:style>
  <w:style w:type="paragraph" w:customStyle="1" w:styleId="ToFax">
    <w:name w:val="ToFax"/>
    <w:basedOn w:val="Normal"/>
    <w:rPr>
      <w:rFonts w:ascii="Arial" w:hAnsi="Arial"/>
      <w:sz w:val="28"/>
      <w:lang w:val="en-GB"/>
    </w:rPr>
  </w:style>
  <w:style w:type="paragraph" w:customStyle="1" w:styleId="From">
    <w:name w:val="From"/>
    <w:basedOn w:val="Normal"/>
    <w:pPr>
      <w:spacing w:before="360"/>
    </w:pPr>
    <w:rPr>
      <w:rFonts w:ascii="Arial" w:hAnsi="Arial"/>
      <w:sz w:val="36"/>
      <w:lang w:val="en-GB"/>
    </w:rPr>
  </w:style>
  <w:style w:type="paragraph" w:customStyle="1" w:styleId="FromPhone">
    <w:name w:val="FromPhone"/>
    <w:basedOn w:val="Normal"/>
    <w:rPr>
      <w:rFonts w:ascii="Arial" w:hAnsi="Arial"/>
      <w:sz w:val="28"/>
      <w:lang w:val="en-GB"/>
    </w:rPr>
  </w:style>
  <w:style w:type="paragraph" w:customStyle="1" w:styleId="FromFax">
    <w:name w:val="FromFax"/>
    <w:basedOn w:val="Normal"/>
    <w:rPr>
      <w:rFonts w:ascii="Arial" w:hAnsi="Arial"/>
      <w:sz w:val="28"/>
      <w:lang w:val="en-GB"/>
    </w:rPr>
  </w:style>
  <w:style w:type="paragraph" w:styleId="Date">
    <w:name w:val="Date"/>
    <w:basedOn w:val="Normal"/>
    <w:link w:val="DateChar"/>
    <w:pPr>
      <w:spacing w:before="360"/>
    </w:pPr>
    <w:rPr>
      <w:rFonts w:ascii="Arial" w:hAnsi="Arial"/>
      <w:sz w:val="28"/>
      <w:lang w:val="en-GB"/>
    </w:rPr>
  </w:style>
  <w:style w:type="paragraph" w:customStyle="1" w:styleId="Pages">
    <w:name w:val="Pages"/>
    <w:basedOn w:val="Normal"/>
    <w:rPr>
      <w:rFonts w:ascii="Arial" w:hAnsi="Arial"/>
      <w:sz w:val="28"/>
      <w:lang w:val="en-GB"/>
    </w:rPr>
  </w:style>
  <w:style w:type="paragraph" w:customStyle="1" w:styleId="Comments">
    <w:name w:val="Comments"/>
    <w:basedOn w:val="Normal"/>
    <w:next w:val="Normal"/>
    <w:pPr>
      <w:spacing w:before="240" w:after="120"/>
    </w:pPr>
    <w:rPr>
      <w:rFonts w:ascii="Arial" w:hAnsi="Arial"/>
      <w:b/>
      <w:sz w:val="28"/>
      <w:lang w:val="en-GB"/>
    </w:rPr>
  </w:style>
  <w:style w:type="paragraph" w:styleId="BodyText">
    <w:name w:val="Body Text"/>
    <w:basedOn w:val="Normal"/>
    <w:rPr>
      <w:sz w:val="24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sid w:val="00D8144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608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863168"/>
    <w:pPr>
      <w:autoSpaceDE w:val="0"/>
      <w:autoSpaceDN w:val="0"/>
      <w:adjustRightInd w:val="0"/>
      <w:jc w:val="center"/>
    </w:pPr>
    <w:rPr>
      <w:b/>
      <w:bCs/>
      <w:sz w:val="24"/>
      <w:lang w:val="en-US"/>
    </w:rPr>
  </w:style>
  <w:style w:type="paragraph" w:styleId="Subtitle">
    <w:name w:val="Subtitle"/>
    <w:basedOn w:val="Normal"/>
    <w:qFormat/>
    <w:rsid w:val="00863168"/>
    <w:rPr>
      <w:b/>
      <w:bCs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6D5722"/>
    <w:rPr>
      <w:sz w:val="24"/>
      <w:u w:val="single"/>
      <w:lang w:val="lv-LV"/>
    </w:rPr>
  </w:style>
  <w:style w:type="character" w:customStyle="1" w:styleId="DateChar">
    <w:name w:val="Date Char"/>
    <w:basedOn w:val="DefaultParagraphFont"/>
    <w:link w:val="Date"/>
    <w:rsid w:val="006D5722"/>
    <w:rPr>
      <w:rFonts w:ascii="Arial" w:hAnsi="Arial"/>
      <w:sz w:val="28"/>
      <w:lang w:val="en-GB"/>
    </w:rPr>
  </w:style>
  <w:style w:type="character" w:customStyle="1" w:styleId="Heading1Char">
    <w:name w:val="Heading 1 Char"/>
    <w:basedOn w:val="DefaultParagraphFont"/>
    <w:link w:val="Heading1"/>
    <w:rsid w:val="00CF0053"/>
    <w:rPr>
      <w:rFonts w:ascii="Arial" w:hAnsi="Arial"/>
      <w:b/>
      <w:sz w:val="24"/>
      <w:u w:val="single"/>
      <w:lang w:val="en-GB"/>
    </w:rPr>
  </w:style>
  <w:style w:type="paragraph" w:styleId="EndnoteText">
    <w:name w:val="endnote text"/>
    <w:basedOn w:val="Normal"/>
    <w:link w:val="EndnoteTextChar"/>
    <w:semiHidden/>
    <w:unhideWhenUsed/>
    <w:rsid w:val="006D27A4"/>
  </w:style>
  <w:style w:type="character" w:customStyle="1" w:styleId="EndnoteTextChar">
    <w:name w:val="Endnote Text Char"/>
    <w:basedOn w:val="DefaultParagraphFont"/>
    <w:link w:val="EndnoteText"/>
    <w:semiHidden/>
    <w:rsid w:val="006D27A4"/>
    <w:rPr>
      <w:lang w:val="lv-LV"/>
    </w:rPr>
  </w:style>
  <w:style w:type="character" w:styleId="EndnoteReference">
    <w:name w:val="endnote reference"/>
    <w:basedOn w:val="DefaultParagraphFont"/>
    <w:semiHidden/>
    <w:unhideWhenUsed/>
    <w:rsid w:val="006D27A4"/>
    <w:rPr>
      <w:vertAlign w:val="superscript"/>
    </w:rPr>
  </w:style>
  <w:style w:type="paragraph" w:styleId="ListParagraph">
    <w:name w:val="List Paragraph"/>
    <w:basedOn w:val="Normal"/>
    <w:uiPriority w:val="34"/>
    <w:qFormat/>
    <w:rsid w:val="00A02B58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0E585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E5859"/>
  </w:style>
  <w:style w:type="character" w:customStyle="1" w:styleId="CommentTextChar">
    <w:name w:val="Comment Text Char"/>
    <w:basedOn w:val="DefaultParagraphFont"/>
    <w:link w:val="CommentText"/>
    <w:semiHidden/>
    <w:rsid w:val="000E5859"/>
    <w:rPr>
      <w:lang w:val="lv-LV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E58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E5859"/>
    <w:rPr>
      <w:b/>
      <w:bCs/>
      <w:lang w:val="lv-LV"/>
    </w:rPr>
  </w:style>
  <w:style w:type="paragraph" w:styleId="Revision">
    <w:name w:val="Revision"/>
    <w:hidden/>
    <w:uiPriority w:val="99"/>
    <w:semiHidden/>
    <w:rsid w:val="001A19F4"/>
    <w:rPr>
      <w:lang w:val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6343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46D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izm.gov.lv" TargetMode="External"/><Relationship Id="rId13" Type="http://schemas.openxmlformats.org/officeDocument/2006/relationships/hyperlink" Target="https://www.lursoft.lv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ciencelatvia.gov.lv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sp.gov.lv/lv/jaunums/20242025-akademiskaja-gada-nedaudz-pieaudzis-studejoso-skait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izm.gov.lv/lv/statistika-par-augstako-izglitib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p@rektorupadome.lv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bassis\Google%20Drive\Shared\A_Edite\veidlapa201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5AC1A-0DAA-47B3-9751-17E805D8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veidlapa2015</Template>
  <TotalTime>2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Veidlapa</vt:lpstr>
    </vt:vector>
  </TitlesOfParts>
  <Company>SSE Riga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</dc:title>
  <dc:creator>Library Assistant</dc:creator>
  <cp:lastModifiedBy>Santa Blate</cp:lastModifiedBy>
  <cp:revision>2</cp:revision>
  <cp:lastPrinted>2024-11-15T09:32:00Z</cp:lastPrinted>
  <dcterms:created xsi:type="dcterms:W3CDTF">2025-06-26T12:10:00Z</dcterms:created>
  <dcterms:modified xsi:type="dcterms:W3CDTF">2025-06-26T12:10:00Z</dcterms:modified>
</cp:coreProperties>
</file>