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2DE69" w14:textId="77777777" w:rsidR="00EC0BEA" w:rsidRPr="0011773D" w:rsidRDefault="0011773D" w:rsidP="00896182">
      <w:pPr>
        <w:spacing w:after="720"/>
        <w:ind w:left="-1701" w:right="-1701"/>
        <w:jc w:val="center"/>
        <w:rPr>
          <w:rFonts w:ascii="Times New Roman" w:hAnsi="Times New Roman"/>
          <w:sz w:val="2"/>
        </w:rPr>
      </w:pPr>
      <w:r w:rsidRPr="0011773D">
        <w:rPr>
          <w:noProof/>
        </w:rPr>
        <w:pict w14:anchorId="14AEDA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59pt;height:103.5pt;visibility:visible">
            <v:imagedata r:id="rId5" o:title=""/>
          </v:shape>
        </w:pict>
      </w:r>
    </w:p>
    <w:p w14:paraId="5EBB2AF9" w14:textId="77777777" w:rsidR="00C27670" w:rsidRPr="0011773D" w:rsidRDefault="00C27670" w:rsidP="00C27670">
      <w:pPr>
        <w:rPr>
          <w:rFonts w:ascii="Times New Roman" w:hAnsi="Times New Roman"/>
          <w:sz w:val="24"/>
          <w:szCs w:val="24"/>
        </w:rPr>
      </w:pPr>
    </w:p>
    <w:p w14:paraId="4D6C8193" w14:textId="77777777" w:rsidR="00C27670" w:rsidRPr="0011773D" w:rsidRDefault="00C27670" w:rsidP="00C27670">
      <w:pPr>
        <w:jc w:val="center"/>
        <w:rPr>
          <w:rFonts w:ascii="Times New Roman" w:hAnsi="Times New Roman"/>
          <w:sz w:val="24"/>
          <w:szCs w:val="24"/>
        </w:rPr>
      </w:pPr>
      <w:r w:rsidRPr="0011773D">
        <w:rPr>
          <w:rFonts w:ascii="Times New Roman" w:hAnsi="Times New Roman"/>
          <w:sz w:val="24"/>
          <w:szCs w:val="24"/>
        </w:rPr>
        <w:t>Rīgā</w:t>
      </w:r>
    </w:p>
    <w:tbl>
      <w:tblPr>
        <w:tblW w:w="9464" w:type="dxa"/>
        <w:tblInd w:w="-142" w:type="dxa"/>
        <w:tblLook w:val="04A0" w:firstRow="1" w:lastRow="0" w:firstColumn="1" w:lastColumn="0" w:noHBand="0" w:noVBand="1"/>
      </w:tblPr>
      <w:tblGrid>
        <w:gridCol w:w="4310"/>
        <w:gridCol w:w="5154"/>
      </w:tblGrid>
      <w:tr w:rsidR="0011773D" w:rsidRPr="0011773D" w14:paraId="40A459CD" w14:textId="77777777" w:rsidTr="00C07649">
        <w:trPr>
          <w:trHeight w:val="186"/>
        </w:trPr>
        <w:tc>
          <w:tcPr>
            <w:tcW w:w="4310" w:type="dxa"/>
            <w:shd w:val="clear" w:color="auto" w:fill="auto"/>
          </w:tcPr>
          <w:p w14:paraId="56B3CC8D" w14:textId="77777777" w:rsidR="0011773D" w:rsidRPr="0011773D" w:rsidRDefault="0011773D" w:rsidP="00C276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BB297E" w14:textId="77777777" w:rsidR="0011773D" w:rsidRDefault="0011773D" w:rsidP="00C276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33B2AD" w14:textId="77777777" w:rsidR="00C27670" w:rsidRPr="0011773D" w:rsidRDefault="0072080D" w:rsidP="00C27670">
            <w:pPr>
              <w:rPr>
                <w:rFonts w:ascii="Times New Roman" w:hAnsi="Times New Roman"/>
                <w:sz w:val="24"/>
                <w:szCs w:val="24"/>
              </w:rPr>
            </w:pPr>
            <w:r w:rsidRPr="0072080D">
              <w:rPr>
                <w:rFonts w:ascii="Times New Roman" w:hAnsi="Times New Roman"/>
                <w:sz w:val="24"/>
                <w:szCs w:val="24"/>
              </w:rPr>
              <w:t>19.06.2023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54" w:type="dxa"/>
            <w:shd w:val="clear" w:color="auto" w:fill="auto"/>
          </w:tcPr>
          <w:p w14:paraId="1F5A398B" w14:textId="77777777" w:rsidR="00C27670" w:rsidRDefault="00C27670" w:rsidP="00C27670">
            <w:pPr>
              <w:rPr>
                <w:rFonts w:ascii="Times New Roman" w:hAnsi="Times New Roman"/>
                <w:sz w:val="24"/>
                <w:szCs w:val="24"/>
              </w:rPr>
            </w:pPr>
            <w:r w:rsidRPr="0011773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35E40CB" w14:textId="77777777" w:rsidR="0011773D" w:rsidRDefault="0011773D" w:rsidP="00C276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E88789" w14:textId="77777777" w:rsidR="0011773D" w:rsidRPr="0011773D" w:rsidRDefault="0011773D" w:rsidP="00C276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773D" w:rsidRPr="0011773D" w14:paraId="10165442" w14:textId="77777777" w:rsidTr="00C07649">
        <w:trPr>
          <w:trHeight w:val="517"/>
        </w:trPr>
        <w:tc>
          <w:tcPr>
            <w:tcW w:w="4310" w:type="dxa"/>
            <w:shd w:val="clear" w:color="auto" w:fill="auto"/>
          </w:tcPr>
          <w:p w14:paraId="7C15EECD" w14:textId="77777777" w:rsidR="00C27670" w:rsidRPr="0011773D" w:rsidRDefault="00C27670" w:rsidP="006A4052">
            <w:pPr>
              <w:rPr>
                <w:rFonts w:ascii="Times New Roman" w:hAnsi="Times New Roman"/>
                <w:sz w:val="24"/>
                <w:szCs w:val="24"/>
              </w:rPr>
            </w:pPr>
            <w:r w:rsidRPr="0011773D">
              <w:rPr>
                <w:rFonts w:ascii="Times New Roman" w:hAnsi="Times New Roman"/>
                <w:sz w:val="24"/>
                <w:szCs w:val="24"/>
              </w:rPr>
              <w:t>Nr.</w:t>
            </w:r>
            <w:r w:rsidR="0011773D">
              <w:rPr>
                <w:rFonts w:ascii="Times New Roman" w:hAnsi="Times New Roman"/>
                <w:sz w:val="24"/>
                <w:szCs w:val="24"/>
              </w:rPr>
              <w:t xml:space="preserve"> 622.12/3-</w:t>
            </w:r>
            <w:r w:rsidR="006A4052">
              <w:rPr>
                <w:rFonts w:ascii="Times New Roman" w:hAnsi="Times New Roman"/>
                <w:sz w:val="24"/>
                <w:szCs w:val="24"/>
              </w:rPr>
              <w:t>51</w:t>
            </w:r>
            <w:r w:rsidR="0011773D">
              <w:rPr>
                <w:rFonts w:ascii="Times New Roman" w:hAnsi="Times New Roman"/>
                <w:sz w:val="24"/>
                <w:szCs w:val="24"/>
              </w:rPr>
              <w:t>-14</w:t>
            </w:r>
            <w:r w:rsidRPr="0011773D">
              <w:rPr>
                <w:rFonts w:ascii="Times New Roman" w:hAnsi="Times New Roman"/>
                <w:sz w:val="24"/>
                <w:szCs w:val="24"/>
              </w:rPr>
              <w:t>/2</w:t>
            </w:r>
            <w:r w:rsidR="001177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54" w:type="dxa"/>
            <w:shd w:val="clear" w:color="auto" w:fill="auto"/>
          </w:tcPr>
          <w:p w14:paraId="70772CCD" w14:textId="77777777" w:rsidR="00C27670" w:rsidRPr="0011773D" w:rsidRDefault="00C27670" w:rsidP="00C27670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1773D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0764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1773D">
              <w:rPr>
                <w:rFonts w:ascii="Times New Roman" w:hAnsi="Times New Roman"/>
                <w:b/>
                <w:sz w:val="24"/>
                <w:szCs w:val="24"/>
              </w:rPr>
              <w:t>Finanšu ministrijai</w:t>
            </w:r>
          </w:p>
          <w:p w14:paraId="26FE97E8" w14:textId="77777777" w:rsidR="00C27670" w:rsidRPr="0011773D" w:rsidRDefault="00C27670" w:rsidP="00C2767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3AB2B90" w14:textId="77777777" w:rsidR="00896182" w:rsidRDefault="00896182" w:rsidP="00896182">
      <w:pPr>
        <w:rPr>
          <w:rFonts w:ascii="Times New Roman" w:hAnsi="Times New Roman"/>
          <w:sz w:val="24"/>
          <w:szCs w:val="24"/>
        </w:rPr>
      </w:pPr>
    </w:p>
    <w:p w14:paraId="18B30703" w14:textId="77777777" w:rsidR="0011773D" w:rsidRDefault="0011773D" w:rsidP="00896182">
      <w:pPr>
        <w:rPr>
          <w:rFonts w:ascii="Times New Roman" w:hAnsi="Times New Roman"/>
          <w:sz w:val="24"/>
          <w:szCs w:val="24"/>
        </w:rPr>
      </w:pPr>
    </w:p>
    <w:p w14:paraId="2720AD72" w14:textId="77777777" w:rsidR="0011773D" w:rsidRPr="0011773D" w:rsidRDefault="0011773D" w:rsidP="00896182">
      <w:pPr>
        <w:rPr>
          <w:rFonts w:ascii="Times New Roman" w:hAnsi="Times New Roman"/>
          <w:sz w:val="24"/>
          <w:szCs w:val="24"/>
        </w:rPr>
      </w:pPr>
    </w:p>
    <w:p w14:paraId="2BAAC076" w14:textId="77777777" w:rsidR="00F772EC" w:rsidRPr="0011773D" w:rsidRDefault="00101213" w:rsidP="00F772EC">
      <w:pPr>
        <w:rPr>
          <w:rFonts w:ascii="Times New Roman" w:hAnsi="Times New Roman"/>
          <w:i/>
          <w:sz w:val="24"/>
          <w:szCs w:val="24"/>
        </w:rPr>
      </w:pPr>
      <w:r w:rsidRPr="0011773D">
        <w:rPr>
          <w:rFonts w:ascii="Times New Roman" w:hAnsi="Times New Roman"/>
          <w:i/>
          <w:sz w:val="24"/>
          <w:szCs w:val="24"/>
        </w:rPr>
        <w:t>Par Ministru kabineta instrukcijas</w:t>
      </w:r>
      <w:r w:rsidR="00F772EC" w:rsidRPr="0011773D">
        <w:rPr>
          <w:rFonts w:ascii="Times New Roman" w:hAnsi="Times New Roman"/>
          <w:i/>
          <w:sz w:val="24"/>
          <w:szCs w:val="24"/>
        </w:rPr>
        <w:t xml:space="preserve"> projektu </w:t>
      </w:r>
    </w:p>
    <w:p w14:paraId="50A644BC" w14:textId="77777777" w:rsidR="00F772EC" w:rsidRPr="0011773D" w:rsidRDefault="00F772EC" w:rsidP="00F772EC">
      <w:pPr>
        <w:rPr>
          <w:rFonts w:ascii="Times New Roman" w:hAnsi="Times New Roman"/>
          <w:sz w:val="24"/>
          <w:szCs w:val="24"/>
        </w:rPr>
      </w:pPr>
    </w:p>
    <w:p w14:paraId="15A7C048" w14:textId="77777777" w:rsidR="00F772EC" w:rsidRPr="0011773D" w:rsidRDefault="00F772EC" w:rsidP="00F772E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773D">
        <w:rPr>
          <w:rFonts w:ascii="Times New Roman" w:hAnsi="Times New Roman"/>
          <w:sz w:val="24"/>
          <w:szCs w:val="24"/>
        </w:rPr>
        <w:tab/>
        <w:t>Atbildot uz Jūsu 202</w:t>
      </w:r>
      <w:r w:rsidR="00101213" w:rsidRPr="0011773D">
        <w:rPr>
          <w:rFonts w:ascii="Times New Roman" w:hAnsi="Times New Roman"/>
          <w:sz w:val="24"/>
          <w:szCs w:val="24"/>
        </w:rPr>
        <w:t>3</w:t>
      </w:r>
      <w:r w:rsidRPr="0011773D">
        <w:rPr>
          <w:rFonts w:ascii="Times New Roman" w:hAnsi="Times New Roman"/>
          <w:sz w:val="24"/>
          <w:szCs w:val="24"/>
        </w:rPr>
        <w:t xml:space="preserve">. gada </w:t>
      </w:r>
      <w:r w:rsidR="00284C0D" w:rsidRPr="0011773D">
        <w:rPr>
          <w:rFonts w:ascii="Times New Roman" w:hAnsi="Times New Roman"/>
          <w:sz w:val="24"/>
          <w:szCs w:val="24"/>
        </w:rPr>
        <w:t>7</w:t>
      </w:r>
      <w:r w:rsidR="00457A8A" w:rsidRPr="0011773D">
        <w:rPr>
          <w:rFonts w:ascii="Times New Roman" w:hAnsi="Times New Roman"/>
          <w:sz w:val="24"/>
          <w:szCs w:val="24"/>
        </w:rPr>
        <w:t>.</w:t>
      </w:r>
      <w:r w:rsidRPr="0011773D">
        <w:rPr>
          <w:rFonts w:ascii="Times New Roman" w:hAnsi="Times New Roman"/>
          <w:sz w:val="24"/>
          <w:szCs w:val="24"/>
        </w:rPr>
        <w:t xml:space="preserve"> </w:t>
      </w:r>
      <w:r w:rsidR="00101213" w:rsidRPr="0011773D">
        <w:rPr>
          <w:rFonts w:ascii="Times New Roman" w:hAnsi="Times New Roman"/>
          <w:sz w:val="24"/>
          <w:szCs w:val="24"/>
        </w:rPr>
        <w:t>jūnija</w:t>
      </w:r>
      <w:r w:rsidRPr="0011773D">
        <w:rPr>
          <w:rFonts w:ascii="Times New Roman" w:hAnsi="Times New Roman"/>
          <w:sz w:val="24"/>
          <w:szCs w:val="24"/>
        </w:rPr>
        <w:t xml:space="preserve"> vēstuli, kurā lūdzat sniegt </w:t>
      </w:r>
      <w:r w:rsidR="00101213" w:rsidRPr="0011773D">
        <w:rPr>
          <w:rFonts w:ascii="Times New Roman" w:hAnsi="Times New Roman"/>
          <w:sz w:val="24"/>
          <w:szCs w:val="24"/>
        </w:rPr>
        <w:t>viedokli</w:t>
      </w:r>
      <w:r w:rsidRPr="0011773D">
        <w:rPr>
          <w:rFonts w:ascii="Times New Roman" w:hAnsi="Times New Roman"/>
          <w:sz w:val="24"/>
          <w:szCs w:val="24"/>
        </w:rPr>
        <w:t xml:space="preserve"> Ministru kabineta </w:t>
      </w:r>
      <w:r w:rsidR="00101213" w:rsidRPr="0011773D">
        <w:rPr>
          <w:rFonts w:ascii="Times New Roman" w:hAnsi="Times New Roman"/>
          <w:sz w:val="24"/>
          <w:szCs w:val="24"/>
        </w:rPr>
        <w:t>instrukcijas</w:t>
      </w:r>
      <w:r w:rsidRPr="0011773D">
        <w:rPr>
          <w:rFonts w:ascii="Times New Roman" w:hAnsi="Times New Roman"/>
          <w:sz w:val="24"/>
          <w:szCs w:val="24"/>
        </w:rPr>
        <w:t xml:space="preserve"> projekt</w:t>
      </w:r>
      <w:r w:rsidR="00284C0D" w:rsidRPr="0011773D">
        <w:rPr>
          <w:rFonts w:ascii="Times New Roman" w:hAnsi="Times New Roman"/>
          <w:sz w:val="24"/>
          <w:szCs w:val="24"/>
        </w:rPr>
        <w:t>am</w:t>
      </w:r>
      <w:r w:rsidRPr="0011773D">
        <w:rPr>
          <w:rFonts w:ascii="Times New Roman" w:hAnsi="Times New Roman"/>
          <w:sz w:val="24"/>
          <w:szCs w:val="24"/>
        </w:rPr>
        <w:t xml:space="preserve"> “</w:t>
      </w:r>
      <w:r w:rsidR="00101213" w:rsidRPr="0011773D">
        <w:rPr>
          <w:rFonts w:ascii="Times New Roman" w:hAnsi="Times New Roman"/>
          <w:sz w:val="24"/>
          <w:szCs w:val="24"/>
        </w:rPr>
        <w:t>Instrukcija</w:t>
      </w:r>
      <w:r w:rsidR="00457A8A" w:rsidRPr="0011773D">
        <w:rPr>
          <w:rFonts w:ascii="Times New Roman" w:hAnsi="Times New Roman"/>
          <w:sz w:val="24"/>
          <w:szCs w:val="24"/>
        </w:rPr>
        <w:t xml:space="preserve"> par budžeta pieprasījumu izstrādāšanas un iesniegšanas pamatprincipiem</w:t>
      </w:r>
      <w:r w:rsidRPr="0011773D">
        <w:rPr>
          <w:rFonts w:ascii="Times New Roman" w:hAnsi="Times New Roman"/>
          <w:sz w:val="24"/>
          <w:szCs w:val="24"/>
        </w:rPr>
        <w:t>”, informējam</w:t>
      </w:r>
      <w:r w:rsidR="002D079A" w:rsidRPr="0011773D">
        <w:rPr>
          <w:rFonts w:ascii="Times New Roman" w:hAnsi="Times New Roman"/>
          <w:sz w:val="24"/>
          <w:szCs w:val="24"/>
        </w:rPr>
        <w:t>, ka Latvijas Republikas Saeimas Administrācijai</w:t>
      </w:r>
      <w:r w:rsidRPr="0011773D">
        <w:rPr>
          <w:rFonts w:ascii="Times New Roman" w:hAnsi="Times New Roman"/>
          <w:sz w:val="24"/>
          <w:szCs w:val="24"/>
        </w:rPr>
        <w:t xml:space="preserve"> nav </w:t>
      </w:r>
      <w:r w:rsidR="006E30EE" w:rsidRPr="0011773D">
        <w:rPr>
          <w:rFonts w:ascii="Times New Roman" w:hAnsi="Times New Roman"/>
          <w:sz w:val="24"/>
          <w:szCs w:val="24"/>
        </w:rPr>
        <w:t>priekšlikumu vai ieteikumu</w:t>
      </w:r>
      <w:r w:rsidRPr="0011773D">
        <w:rPr>
          <w:rFonts w:ascii="Times New Roman" w:hAnsi="Times New Roman"/>
          <w:sz w:val="24"/>
          <w:szCs w:val="24"/>
        </w:rPr>
        <w:t xml:space="preserve"> par </w:t>
      </w:r>
      <w:r w:rsidR="00101213" w:rsidRPr="0011773D">
        <w:rPr>
          <w:rFonts w:ascii="Times New Roman" w:hAnsi="Times New Roman"/>
          <w:sz w:val="24"/>
          <w:szCs w:val="24"/>
        </w:rPr>
        <w:t>instrukcijas</w:t>
      </w:r>
      <w:r w:rsidRPr="0011773D">
        <w:rPr>
          <w:rFonts w:ascii="Times New Roman" w:hAnsi="Times New Roman"/>
          <w:sz w:val="24"/>
          <w:szCs w:val="24"/>
        </w:rPr>
        <w:t xml:space="preserve"> projektu.</w:t>
      </w:r>
    </w:p>
    <w:p w14:paraId="5F8857C8" w14:textId="77777777" w:rsidR="00AF46FE" w:rsidRPr="0011773D" w:rsidRDefault="00AF46FE" w:rsidP="00896182">
      <w:pPr>
        <w:spacing w:line="48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14:paraId="0C9C7464" w14:textId="77777777" w:rsidR="001C3345" w:rsidRDefault="001C3345" w:rsidP="00896182">
      <w:pPr>
        <w:spacing w:line="48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14:paraId="6929E6E9" w14:textId="77777777" w:rsidR="006A4052" w:rsidRPr="0011773D" w:rsidRDefault="006A4052" w:rsidP="00896182">
      <w:pPr>
        <w:spacing w:line="48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14:paraId="078C5689" w14:textId="77777777" w:rsidR="00C07649" w:rsidRP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  <w:r w:rsidRPr="00C07649">
        <w:rPr>
          <w:rFonts w:ascii="Times New Roman" w:hAnsi="Times New Roman"/>
          <w:sz w:val="24"/>
          <w:szCs w:val="24"/>
        </w:rPr>
        <w:t xml:space="preserve">Izpilddirektora p.i., </w:t>
      </w:r>
    </w:p>
    <w:p w14:paraId="2DE069BD" w14:textId="77777777" w:rsidR="00C07649" w:rsidRP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  <w:r w:rsidRPr="00C07649">
        <w:rPr>
          <w:rFonts w:ascii="Times New Roman" w:hAnsi="Times New Roman"/>
          <w:sz w:val="24"/>
          <w:szCs w:val="24"/>
        </w:rPr>
        <w:t>Saimnieciskā nodrošinājuma no</w:t>
      </w:r>
      <w:r>
        <w:rPr>
          <w:rFonts w:ascii="Times New Roman" w:hAnsi="Times New Roman"/>
          <w:sz w:val="24"/>
          <w:szCs w:val="24"/>
        </w:rPr>
        <w:t>daļas vadītāja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(paraksts*)    </w:t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Pr="00C07649">
        <w:rPr>
          <w:rFonts w:ascii="Times New Roman" w:hAnsi="Times New Roman"/>
          <w:sz w:val="24"/>
          <w:szCs w:val="24"/>
        </w:rPr>
        <w:t>I. Imaka</w:t>
      </w:r>
      <w:r w:rsidRPr="00C07649">
        <w:rPr>
          <w:rFonts w:ascii="Times New Roman" w:hAnsi="Times New Roman"/>
          <w:sz w:val="24"/>
          <w:szCs w:val="24"/>
        </w:rPr>
        <w:tab/>
      </w:r>
      <w:r w:rsidRPr="00C07649">
        <w:rPr>
          <w:rFonts w:ascii="Times New Roman" w:hAnsi="Times New Roman"/>
          <w:sz w:val="24"/>
          <w:szCs w:val="24"/>
        </w:rPr>
        <w:tab/>
      </w:r>
      <w:r w:rsidRPr="00C07649">
        <w:rPr>
          <w:rFonts w:ascii="Times New Roman" w:hAnsi="Times New Roman"/>
          <w:sz w:val="24"/>
          <w:szCs w:val="24"/>
        </w:rPr>
        <w:tab/>
      </w:r>
    </w:p>
    <w:p w14:paraId="15453255" w14:textId="77777777" w:rsidR="00C07649" w:rsidRP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</w:p>
    <w:p w14:paraId="1AA8A2F9" w14:textId="77777777" w:rsidR="00C07649" w:rsidRP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</w:p>
    <w:p w14:paraId="5280F7DB" w14:textId="77777777" w:rsidR="00C07649" w:rsidRDefault="00C07649" w:rsidP="00C07649">
      <w:pPr>
        <w:jc w:val="center"/>
        <w:rPr>
          <w:rFonts w:ascii="Times New Roman" w:hAnsi="Times New Roman"/>
          <w:sz w:val="24"/>
          <w:szCs w:val="24"/>
        </w:rPr>
      </w:pPr>
      <w:r w:rsidRPr="006A4052">
        <w:rPr>
          <w:rFonts w:ascii="Times New Roman" w:hAnsi="Times New Roman"/>
          <w:sz w:val="22"/>
          <w:szCs w:val="24"/>
        </w:rPr>
        <w:t>* Šis dokuments ir elektroniski parakstīts ar drošu elektronisko parakstu un satur laika zīmogu</w:t>
      </w:r>
    </w:p>
    <w:p w14:paraId="38B17EC0" w14:textId="77777777" w:rsid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</w:p>
    <w:p w14:paraId="0C585EB3" w14:textId="77777777" w:rsid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</w:p>
    <w:p w14:paraId="3535AF6D" w14:textId="77777777" w:rsid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</w:p>
    <w:p w14:paraId="6797BD7D" w14:textId="77777777" w:rsidR="00C07649" w:rsidRDefault="00C07649" w:rsidP="00C07649">
      <w:pPr>
        <w:jc w:val="both"/>
        <w:rPr>
          <w:rFonts w:ascii="Times New Roman" w:hAnsi="Times New Roman"/>
          <w:sz w:val="24"/>
          <w:szCs w:val="24"/>
        </w:rPr>
      </w:pPr>
    </w:p>
    <w:p w14:paraId="434D5CE5" w14:textId="77777777" w:rsidR="00C27670" w:rsidRPr="0011773D" w:rsidRDefault="00101213" w:rsidP="00C07649">
      <w:pPr>
        <w:jc w:val="both"/>
        <w:rPr>
          <w:rFonts w:ascii="Times New Roman" w:hAnsi="Times New Roman"/>
        </w:rPr>
      </w:pPr>
      <w:r w:rsidRPr="0011773D">
        <w:rPr>
          <w:rFonts w:ascii="Times New Roman" w:hAnsi="Times New Roman"/>
        </w:rPr>
        <w:t>Reķe</w:t>
      </w:r>
      <w:r w:rsidR="00C27670" w:rsidRPr="0011773D">
        <w:rPr>
          <w:rFonts w:ascii="Times New Roman" w:hAnsi="Times New Roman"/>
        </w:rPr>
        <w:t xml:space="preserve">, </w:t>
      </w:r>
      <w:r w:rsidRPr="0011773D">
        <w:rPr>
          <w:rFonts w:ascii="Times New Roman" w:hAnsi="Times New Roman"/>
        </w:rPr>
        <w:t>67087159</w:t>
      </w:r>
    </w:p>
    <w:p w14:paraId="09F19A08" w14:textId="77777777" w:rsidR="00896182" w:rsidRPr="0011773D" w:rsidRDefault="00896182" w:rsidP="00C27670">
      <w:pPr>
        <w:spacing w:line="480" w:lineRule="auto"/>
        <w:ind w:left="993"/>
        <w:jc w:val="both"/>
        <w:rPr>
          <w:rFonts w:ascii="Times New Roman" w:hAnsi="Times New Roman"/>
        </w:rPr>
      </w:pPr>
    </w:p>
    <w:sectPr w:rsidR="00896182" w:rsidRPr="0011773D" w:rsidSect="0011773D">
      <w:pgSz w:w="11906" w:h="16838"/>
      <w:pgMar w:top="510" w:right="99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700A9"/>
    <w:multiLevelType w:val="hybridMultilevel"/>
    <w:tmpl w:val="44F4D7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2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attachedTemplate r:id="rId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61B"/>
    <w:rsid w:val="000C1786"/>
    <w:rsid w:val="00101213"/>
    <w:rsid w:val="0011773D"/>
    <w:rsid w:val="00197044"/>
    <w:rsid w:val="001C3345"/>
    <w:rsid w:val="00262CFA"/>
    <w:rsid w:val="00275847"/>
    <w:rsid w:val="00284C0D"/>
    <w:rsid w:val="002D079A"/>
    <w:rsid w:val="003E1037"/>
    <w:rsid w:val="00420C8A"/>
    <w:rsid w:val="00451AB2"/>
    <w:rsid w:val="00457A8A"/>
    <w:rsid w:val="00460FA4"/>
    <w:rsid w:val="004677BE"/>
    <w:rsid w:val="00480227"/>
    <w:rsid w:val="00480FBD"/>
    <w:rsid w:val="004F4739"/>
    <w:rsid w:val="00577F0C"/>
    <w:rsid w:val="00593CFA"/>
    <w:rsid w:val="006352C9"/>
    <w:rsid w:val="006623DA"/>
    <w:rsid w:val="0066461B"/>
    <w:rsid w:val="006A4052"/>
    <w:rsid w:val="006E30EE"/>
    <w:rsid w:val="00714D9F"/>
    <w:rsid w:val="0072080D"/>
    <w:rsid w:val="007236F2"/>
    <w:rsid w:val="0079046D"/>
    <w:rsid w:val="00805EEF"/>
    <w:rsid w:val="008105B7"/>
    <w:rsid w:val="00896182"/>
    <w:rsid w:val="00933669"/>
    <w:rsid w:val="00AF46FE"/>
    <w:rsid w:val="00BA4483"/>
    <w:rsid w:val="00C07649"/>
    <w:rsid w:val="00C27670"/>
    <w:rsid w:val="00CA2A54"/>
    <w:rsid w:val="00CF403A"/>
    <w:rsid w:val="00D57A1F"/>
    <w:rsid w:val="00DA23AB"/>
    <w:rsid w:val="00DC2B50"/>
    <w:rsid w:val="00EC0BEA"/>
    <w:rsid w:val="00F031BA"/>
    <w:rsid w:val="00F772EC"/>
    <w:rsid w:val="00F847FE"/>
    <w:rsid w:val="00FC4998"/>
    <w:rsid w:val="00FD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7F6DE"/>
  <w15:chartTrackingRefBased/>
  <w15:docId w15:val="{2B6A4B4B-50B3-4015-990E-319B8DEA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6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646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46FE"/>
    <w:pPr>
      <w:ind w:left="720"/>
      <w:contextualSpacing/>
    </w:pPr>
    <w:rPr>
      <w:rFonts w:ascii="Times New Roman" w:hAnsi="Times New Roman"/>
      <w:sz w:val="24"/>
      <w:szCs w:val="22"/>
      <w:lang w:eastAsia="en-US"/>
    </w:rPr>
  </w:style>
  <w:style w:type="table" w:styleId="TableGrid">
    <w:name w:val="Table Grid"/>
    <w:basedOn w:val="TableNormal"/>
    <w:uiPriority w:val="59"/>
    <w:rsid w:val="00C27670"/>
    <w:rPr>
      <w:rFonts w:ascii="Arial" w:hAnsi="Arial" w:cs="Arial"/>
      <w:color w:val="41414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6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eke_K\Downloads\Saeimas%20Administracij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Saeimas Administracija.dotx</Template>
  <TotalTime>0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Saeima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Reke</dc:creator>
  <cp:keywords/>
  <cp:lastModifiedBy>BMN</cp:lastModifiedBy>
  <cp:revision>2</cp:revision>
  <cp:lastPrinted>2020-11-24T08:20:00Z</cp:lastPrinted>
  <dcterms:created xsi:type="dcterms:W3CDTF">2023-06-22T08:13:00Z</dcterms:created>
  <dcterms:modified xsi:type="dcterms:W3CDTF">2023-06-22T08:13:00Z</dcterms:modified>
</cp:coreProperties>
</file>