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a="http://schemas.openxmlformats.org/drawingml/2006/main" xmlns:pic="http://schemas.openxmlformats.org/drawingml/2006/picture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01180E" w:rsidRDefault="00D70175" w14:paraId="0C15DD37" w14:textId="77777777">
      <w:r>
        <w:rPr>
          <w:noProof/>
        </w:rPr>
        <w:drawing>
          <wp:inline distT="0" distB="0" distL="0" distR="0" wp14:anchorId="0C15DD37" wp14:editId="0C15DD38">
            <wp:extent cx="5731514" cy="7899401"/>
            <wp:effectExtent l="0" t="0" r="2536" b="0"/>
            <wp:docPr id="1" name="Picture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731514" cy="7899401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inline>
        </w:drawing>
      </w:r>
    </w:p>
    <w:sectPr w:rsidR="0001180E">
      <w:footerReference w:type="default" r:id="rId7"/>
      <w:pgSz w:w="11906" w:h="16838"/>
      <w:pgMar w:top="1440" w:right="1440" w:bottom="1440" w:left="14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C15DD3D" w14:textId="77777777" w:rsidR="00000000" w:rsidRDefault="00D70175">
      <w:pPr>
        <w:spacing w:after="0" w:line="240" w:lineRule="auto"/>
      </w:pPr>
      <w:r>
        <w:separator/>
      </w:r>
    </w:p>
  </w:endnote>
  <w:endnote w:type="continuationSeparator" w:id="0">
    <w:p w14:paraId="0C15DD3F" w14:textId="77777777" w:rsidR="00000000" w:rsidRDefault="00D7017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15DD41" w14:textId="77777777" w:rsidR="00C96022" w:rsidRDefault="00D70175">
    <w:pPr>
      <w:pStyle w:val="Footer"/>
    </w:pPr>
    <w:r>
      <w:t>TMAtz_210521_VSS-999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C15DD39" w14:textId="77777777" w:rsidR="00000000" w:rsidRDefault="00D70175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0">
    <w:p w14:paraId="0C15DD3B" w14:textId="77777777" w:rsidR="00000000" w:rsidRDefault="00D70175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defaultTabStop w:val="720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useWord2013TrackBottomHyphenation" w:uri="http://schemas.microsoft.com/office/word" w:val="1"/>
  </w:compat>
  <w:rsids>
    <w:rsidRoot w:val="0001180E"/>
    <w:rsid w:val="0001180E"/>
    <w:rsid w:val="00D701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15DD37"/>
  <w15:docId w15:val="{943BF30E-3C0A-4690-B355-791BF25AC5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sz w:val="22"/>
        <w:szCs w:val="22"/>
        <w:lang w:val="lv-LV" w:eastAsia="en-US" w:bidi="ar-SA"/>
      </w:rPr>
    </w:rPrDefault>
    <w:pPrDefault>
      <w:pPr>
        <w:autoSpaceDN w:val="0"/>
        <w:spacing w:after="160" w:line="254" w:lineRule="auto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uppressAutoHyphens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</w:style>
  <w:style w:type="paragraph" w:styleId="Footer">
    <w:name w:val="footer"/>
    <w:basedOn w:val="Normal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emf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Ilze Grīnberga</dc:creator>
  <dc:description/>
  <cp:lastModifiedBy>Ilze Grīnberga</cp:lastModifiedBy>
  <cp:revision>2</cp:revision>
  <dcterms:created xsi:type="dcterms:W3CDTF">2021-06-30T06:36:00Z</dcterms:created>
  <dcterms:modified xsi:type="dcterms:W3CDTF">2021-06-30T06:36:00Z</dcterms:modified>
</cp:coreProperties>
</file>