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C0028" w14:textId="77777777" w:rsidR="00000000" w:rsidRPr="00CA57BE" w:rsidRDefault="00CB3C2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A5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From</w:t>
      </w:r>
      <w:proofErr w:type="spellEnd"/>
      <w:r w:rsidRPr="00CA5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CA5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CA57BE">
        <w:rPr>
          <w:rFonts w:ascii="Times New Roman" w:hAnsi="Times New Roman" w:cs="Times New Roman"/>
          <w:color w:val="000000"/>
          <w:sz w:val="24"/>
          <w:szCs w:val="24"/>
        </w:rPr>
        <w:t>dauks@mk.gov.lv</w:t>
      </w:r>
    </w:p>
    <w:p w14:paraId="639ECE68" w14:textId="77777777" w:rsidR="00000000" w:rsidRPr="00CA57BE" w:rsidRDefault="00CB3C2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A5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Sent</w:t>
      </w:r>
      <w:proofErr w:type="spellEnd"/>
      <w:r w:rsidRPr="00CA5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CA5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CA57BE">
        <w:rPr>
          <w:rFonts w:ascii="Times New Roman" w:hAnsi="Times New Roman" w:cs="Times New Roman"/>
          <w:color w:val="000000"/>
          <w:sz w:val="24"/>
          <w:szCs w:val="24"/>
        </w:rPr>
        <w:t>piektdiena, 9.  jūl.. 2021.  gada  11:09</w:t>
      </w:r>
    </w:p>
    <w:p w14:paraId="5E614E63" w14:textId="77777777" w:rsidR="00000000" w:rsidRPr="00CA57BE" w:rsidRDefault="00CB3C2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imes New Roman" w:hAnsi="Times New Roman" w:cs="Times New Roman"/>
          <w:color w:val="000000"/>
          <w:sz w:val="24"/>
          <w:szCs w:val="24"/>
        </w:rPr>
      </w:pPr>
      <w:r w:rsidRPr="00CA5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To:</w:t>
      </w:r>
      <w:r w:rsidRPr="00CA5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CA57BE">
        <w:rPr>
          <w:rFonts w:ascii="Times New Roman" w:hAnsi="Times New Roman" w:cs="Times New Roman"/>
          <w:color w:val="000000"/>
          <w:sz w:val="24"/>
          <w:szCs w:val="24"/>
        </w:rPr>
        <w:t>Vita Bružas</w:t>
      </w:r>
    </w:p>
    <w:p w14:paraId="5609074D" w14:textId="77777777" w:rsidR="00000000" w:rsidRPr="00CA57BE" w:rsidRDefault="00CB3C2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A5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Subject</w:t>
      </w:r>
      <w:proofErr w:type="spellEnd"/>
      <w:r w:rsidRPr="00CA5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CA57B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CA57BE">
        <w:rPr>
          <w:rFonts w:ascii="Times New Roman" w:hAnsi="Times New Roman" w:cs="Times New Roman"/>
          <w:color w:val="000000"/>
          <w:sz w:val="24"/>
          <w:szCs w:val="24"/>
        </w:rPr>
        <w:t>Tieslietu ministrija informē, ka iebildumu par projektu VSS-605 nav</w:t>
      </w:r>
    </w:p>
    <w:p w14:paraId="3369FEEC" w14:textId="77777777" w:rsidR="00000000" w:rsidRPr="00CA57BE" w:rsidRDefault="00CB3C2E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"/>
        <w:gridCol w:w="8554"/>
      </w:tblGrid>
      <w:tr w:rsidR="00000000" w:rsidRPr="00CA57BE" w14:paraId="7458C141" w14:textId="77777777">
        <w:trPr>
          <w:tblCellSpacing w:w="0" w:type="dxa"/>
        </w:trPr>
        <w:tc>
          <w:tcPr>
            <w:tcW w:w="0" w:type="auto"/>
            <w:shd w:val="clear" w:color="auto" w:fill="C4CC38"/>
            <w:tcMar>
              <w:top w:w="6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465776F" w14:textId="77777777" w:rsidR="00000000" w:rsidRPr="00CA57BE" w:rsidRDefault="00CB3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0" w:type="pct"/>
            <w:shd w:val="clear" w:color="auto" w:fill="D5DE3D"/>
            <w:tcMar>
              <w:top w:w="60" w:type="dxa"/>
              <w:left w:w="120" w:type="dxa"/>
              <w:bottom w:w="40" w:type="dxa"/>
              <w:right w:w="80" w:type="dxa"/>
            </w:tcMar>
            <w:vAlign w:val="center"/>
            <w:hideMark/>
          </w:tcPr>
          <w:p w14:paraId="43A38CAE" w14:textId="77777777" w:rsidR="00000000" w:rsidRPr="00CA57BE" w:rsidRDefault="00CB3C2E">
            <w:pPr>
              <w:pStyle w:val="NormalWeb"/>
              <w:divId w:val="1756978526"/>
              <w:rPr>
                <w:rFonts w:ascii="Times New Roman" w:hAnsi="Times New Roman" w:cs="Times New Roman"/>
                <w:sz w:val="24"/>
                <w:szCs w:val="24"/>
              </w:rPr>
            </w:pPr>
            <w:r w:rsidRPr="00CA57BE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Šis e-pasts ir saņemts no ārēja sūtītāja. </w:t>
            </w:r>
            <w:r w:rsidRPr="00CA57BE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Pārliecinieties, ka saturs ir drošs un sūtītāju atpazīstat, un tikai tad atveriet saites vai pielikumus. Strādājiet droši!</w:t>
            </w:r>
          </w:p>
        </w:tc>
      </w:tr>
    </w:tbl>
    <w:p w14:paraId="0BFAD6D9" w14:textId="77777777" w:rsidR="00CB3C2E" w:rsidRPr="00CA57BE" w:rsidRDefault="00CB3C2E">
      <w:pPr>
        <w:divId w:val="2023582987"/>
        <w:rPr>
          <w:rFonts w:ascii="Times New Roman" w:eastAsia="Times New Roman" w:hAnsi="Times New Roman" w:cs="Times New Roman"/>
          <w:sz w:val="24"/>
          <w:szCs w:val="24"/>
        </w:rPr>
      </w:pPr>
      <w:r w:rsidRPr="00CA57BE">
        <w:rPr>
          <w:rFonts w:ascii="Times New Roman" w:eastAsia="Times New Roman" w:hAnsi="Times New Roman" w:cs="Times New Roman"/>
          <w:sz w:val="24"/>
          <w:szCs w:val="24"/>
        </w:rPr>
        <w:t>Saskaņojums izsludinātajam projektam VSS-605</w:t>
      </w:r>
    </w:p>
    <w:sectPr w:rsidR="00CB3C2E" w:rsidRPr="00CA57BE">
      <w:footerReference w:type="default" r:id="rId6"/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0AAD9" w14:textId="77777777" w:rsidR="00CB3C2E" w:rsidRDefault="00CB3C2E" w:rsidP="00D00BB0">
      <w:r>
        <w:separator/>
      </w:r>
    </w:p>
  </w:endnote>
  <w:endnote w:type="continuationSeparator" w:id="0">
    <w:p w14:paraId="284CD6BC" w14:textId="77777777" w:rsidR="00CB3C2E" w:rsidRDefault="00CB3C2E" w:rsidP="00D00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CE6A5" w14:textId="120BBA43" w:rsidR="00D00BB0" w:rsidRPr="00D00BB0" w:rsidRDefault="00D00BB0">
    <w:pPr>
      <w:pStyle w:val="Footer"/>
      <w:rPr>
        <w:rFonts w:ascii="Times New Roman" w:hAnsi="Times New Roman" w:cs="Times New Roman"/>
        <w:sz w:val="20"/>
        <w:szCs w:val="20"/>
      </w:rPr>
    </w:pPr>
    <w:r w:rsidRPr="00D00BB0">
      <w:rPr>
        <w:rFonts w:ascii="Times New Roman" w:hAnsi="Times New Roman" w:cs="Times New Roman"/>
        <w:sz w:val="20"/>
        <w:szCs w:val="20"/>
      </w:rPr>
      <w:t>TMDauks_090721_VSS-605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0FD6B" w14:textId="77777777" w:rsidR="00CB3C2E" w:rsidRDefault="00CB3C2E" w:rsidP="00D00BB0">
      <w:r>
        <w:separator/>
      </w:r>
    </w:p>
  </w:footnote>
  <w:footnote w:type="continuationSeparator" w:id="0">
    <w:p w14:paraId="3DE3715C" w14:textId="77777777" w:rsidR="00CB3C2E" w:rsidRDefault="00CB3C2E" w:rsidP="00D00B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ocumentType w:val="eMai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335"/>
    <w:rsid w:val="00C90335"/>
    <w:rsid w:val="00CA57BE"/>
    <w:rsid w:val="00CB3C2E"/>
    <w:rsid w:val="00D0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3B77B81"/>
  <w15:chartTrackingRefBased/>
  <w15:docId w15:val="{C610F1E6-19EC-4C86-A464-2A135A54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D00BB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0BB0"/>
    <w:rPr>
      <w:rFonts w:ascii="Calibri" w:eastAsiaTheme="minorHAns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00BB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0BB0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697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Ema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97B7E7E-0BCC-478E-90C5-04CB1AD703E9}"/>
</file>

<file path=customXml/itemProps2.xml><?xml version="1.0" encoding="utf-8"?>
<ds:datastoreItem xmlns:ds="http://schemas.openxmlformats.org/officeDocument/2006/customXml" ds:itemID="{C8A0E584-8F24-4989-A074-B8B749E8753B}"/>
</file>

<file path=customXml/itemProps3.xml><?xml version="1.0" encoding="utf-8"?>
<ds:datastoreItem xmlns:ds="http://schemas.openxmlformats.org/officeDocument/2006/customXml" ds:itemID="{B8BE37D8-18B4-4AA9-BB48-EFC734C2A645}"/>
</file>

<file path=docProps/app.xml><?xml version="1.0" encoding="utf-8"?>
<Properties xmlns="http://schemas.openxmlformats.org/officeDocument/2006/extended-properties" xmlns:vt="http://schemas.openxmlformats.org/officeDocument/2006/docPropsVTypes">
  <Template>NormalEmail</Template>
  <TotalTime>1</TotalTime>
  <Pages>1</Pages>
  <Words>238</Words>
  <Characters>137</Characters>
  <Application>Microsoft Office Word</Application>
  <DocSecurity>0</DocSecurity>
  <Lines>1</Lines>
  <Paragraphs>1</Paragraphs>
  <ScaleCrop>false</ScaleCrop>
  <Company>VAS Valsts nekustamie ipasumi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Bružas</dc:creator>
  <cp:keywords/>
  <dc:description/>
  <cp:lastModifiedBy>Vita Bružas</cp:lastModifiedBy>
  <cp:revision>3</cp:revision>
  <dcterms:created xsi:type="dcterms:W3CDTF">2021-07-20T06:51:00Z</dcterms:created>
  <dcterms:modified xsi:type="dcterms:W3CDTF">2021-07-20T06:52:00Z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