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727"/>
      </w:tblGrid>
      <w:tr w:rsidR="00C6250E" w:rsidRPr="009012E8" w14:paraId="7D6470E3" w14:textId="77777777" w:rsidTr="002D6D8E">
        <w:trPr>
          <w:trHeight w:val="423"/>
        </w:trPr>
        <w:tc>
          <w:tcPr>
            <w:tcW w:w="675" w:type="dxa"/>
          </w:tcPr>
          <w:p w14:paraId="63F88415" w14:textId="77777777" w:rsidR="00C6250E" w:rsidRPr="009012E8" w:rsidRDefault="00C6250E" w:rsidP="00F411BF">
            <w:pPr>
              <w:spacing w:before="20"/>
              <w:ind w:right="-108"/>
            </w:pPr>
            <w:bookmarkStart w:id="0" w:name="_GoBack"/>
            <w:bookmarkEnd w:id="0"/>
            <w:r w:rsidRPr="009012E8">
              <w:t>Rīgā</w:t>
            </w:r>
          </w:p>
        </w:tc>
        <w:tc>
          <w:tcPr>
            <w:tcW w:w="1701" w:type="dxa"/>
          </w:tcPr>
          <w:p w14:paraId="4FF0127D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26.11.2020</w:t>
            </w:r>
          </w:p>
        </w:tc>
        <w:tc>
          <w:tcPr>
            <w:tcW w:w="426" w:type="dxa"/>
          </w:tcPr>
          <w:p w14:paraId="48021EB9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727" w:type="dxa"/>
          </w:tcPr>
          <w:p w14:paraId="14618CD5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03-03/184</w:t>
            </w:r>
          </w:p>
        </w:tc>
      </w:tr>
      <w:tr w:rsidR="00C6250E" w:rsidRPr="009012E8" w14:paraId="3FA01366" w14:textId="77777777" w:rsidTr="002D6D8E">
        <w:trPr>
          <w:trHeight w:val="423"/>
        </w:trPr>
        <w:tc>
          <w:tcPr>
            <w:tcW w:w="675" w:type="dxa"/>
          </w:tcPr>
          <w:p w14:paraId="114BA66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1E3CAE71" w14:textId="507E6245" w:rsidR="00C6250E" w:rsidRPr="009012E8" w:rsidRDefault="004E79FD" w:rsidP="00B874E2">
            <w:pPr>
              <w:pBdr>
                <w:bottom w:val="single" w:sz="4" w:space="1" w:color="auto"/>
              </w:pBdr>
            </w:pPr>
            <w:r>
              <w:t>12.11</w:t>
            </w:r>
            <w:r w:rsidR="002D6D8E">
              <w:t>.2020.</w:t>
            </w:r>
          </w:p>
        </w:tc>
        <w:tc>
          <w:tcPr>
            <w:tcW w:w="426" w:type="dxa"/>
          </w:tcPr>
          <w:p w14:paraId="18FCEEC8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727" w:type="dxa"/>
          </w:tcPr>
          <w:p w14:paraId="3A613E4E" w14:textId="0C53FB0C" w:rsidR="00C6250E" w:rsidRPr="009012E8" w:rsidRDefault="002D6D8E" w:rsidP="002D6D8E">
            <w:pPr>
              <w:pBdr>
                <w:bottom w:val="single" w:sz="4" w:space="1" w:color="auto"/>
              </w:pBdr>
              <w:tabs>
                <w:tab w:val="left" w:pos="2193"/>
              </w:tabs>
            </w:pPr>
            <w:r w:rsidRPr="002D6D8E">
              <w:t>VSS-</w:t>
            </w:r>
            <w:r w:rsidR="004E79FD">
              <w:t>96</w:t>
            </w:r>
            <w:r w:rsidR="00D77DC2">
              <w:t>8</w:t>
            </w:r>
            <w:r w:rsidRPr="002D6D8E">
              <w:t xml:space="preserve"> prot.Nr.</w:t>
            </w:r>
            <w:r w:rsidR="004E79FD">
              <w:t>45</w:t>
            </w:r>
            <w:r w:rsidRPr="002D6D8E">
              <w:t xml:space="preserve">, </w:t>
            </w:r>
            <w:r w:rsidR="001206A5">
              <w:t>3</w:t>
            </w:r>
            <w:r w:rsidRPr="002D6D8E">
              <w:t>.§</w:t>
            </w:r>
          </w:p>
        </w:tc>
      </w:tr>
    </w:tbl>
    <w:p w14:paraId="7B14FA75" w14:textId="77777777" w:rsidR="00C6250E" w:rsidRPr="009012E8" w:rsidRDefault="00C6250E" w:rsidP="00F85B8C">
      <w:pPr>
        <w:pStyle w:val="Header"/>
      </w:pPr>
    </w:p>
    <w:p w14:paraId="6ED94280" w14:textId="77777777" w:rsidR="00632E67" w:rsidRPr="009012E8" w:rsidRDefault="00632E67" w:rsidP="00632E67">
      <w:pPr>
        <w:jc w:val="both"/>
      </w:pPr>
    </w:p>
    <w:p w14:paraId="69A7CB60" w14:textId="77777777" w:rsidR="001201F9" w:rsidRPr="009012E8" w:rsidRDefault="001201F9" w:rsidP="008F5D2D">
      <w:pPr>
        <w:spacing w:after="0" w:line="240" w:lineRule="auto"/>
        <w:jc w:val="both"/>
      </w:pPr>
    </w:p>
    <w:p w14:paraId="21527579" w14:textId="77777777" w:rsidR="00E54F4E" w:rsidRDefault="00E54F4E" w:rsidP="002D6D8E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</w:pPr>
    </w:p>
    <w:p w14:paraId="65321783" w14:textId="3360BD7F" w:rsidR="00B00CCD" w:rsidRDefault="002D6D8E" w:rsidP="002D6D8E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</w:pPr>
      <w:r>
        <w:t>Ekonomikas ministrijai</w:t>
      </w:r>
    </w:p>
    <w:p w14:paraId="47EDEEAA" w14:textId="0DE9CAA6" w:rsidR="002D6D8E" w:rsidRDefault="002D6D8E" w:rsidP="002D6D8E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</w:pPr>
    </w:p>
    <w:p w14:paraId="61D3868A" w14:textId="77777777" w:rsidR="00E54F4E" w:rsidRDefault="00E54F4E" w:rsidP="002D6D8E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402F6503" w14:textId="73716F9B" w:rsidR="00E142DE" w:rsidRDefault="002D6D8E" w:rsidP="002D6D8E">
      <w:pPr>
        <w:tabs>
          <w:tab w:val="left" w:pos="720"/>
          <w:tab w:val="center" w:pos="4320"/>
          <w:tab w:val="right" w:pos="8640"/>
        </w:tabs>
        <w:spacing w:after="0" w:line="240" w:lineRule="auto"/>
      </w:pPr>
      <w:r>
        <w:t xml:space="preserve">Par </w:t>
      </w:r>
      <w:r w:rsidRPr="002D6D8E">
        <w:t>Ministru kabineta noteikumu projekt</w:t>
      </w:r>
      <w:r w:rsidR="00E142DE">
        <w:t>u</w:t>
      </w:r>
      <w:r w:rsidRPr="002D6D8E">
        <w:t xml:space="preserve"> </w:t>
      </w:r>
    </w:p>
    <w:p w14:paraId="0B685E9A" w14:textId="32DD5C86" w:rsidR="001206A5" w:rsidRDefault="002D6D8E" w:rsidP="001206A5">
      <w:pPr>
        <w:tabs>
          <w:tab w:val="left" w:pos="720"/>
          <w:tab w:val="center" w:pos="4320"/>
          <w:tab w:val="right" w:pos="8640"/>
        </w:tabs>
        <w:spacing w:after="0" w:line="240" w:lineRule="auto"/>
      </w:pPr>
      <w:r w:rsidRPr="002D6D8E">
        <w:t>“</w:t>
      </w:r>
      <w:r w:rsidR="001206A5">
        <w:t xml:space="preserve">Grozījumi Ministru kabineta 2014.gada 2.septembra </w:t>
      </w:r>
    </w:p>
    <w:p w14:paraId="4DBCDD2C" w14:textId="3E01F9DC" w:rsidR="00B00CCD" w:rsidRDefault="001206A5" w:rsidP="001206A5">
      <w:pPr>
        <w:tabs>
          <w:tab w:val="left" w:pos="720"/>
          <w:tab w:val="center" w:pos="4320"/>
          <w:tab w:val="right" w:pos="8640"/>
        </w:tabs>
        <w:spacing w:after="0" w:line="240" w:lineRule="auto"/>
      </w:pPr>
      <w:r>
        <w:t>noteikumos Nr. 529 “Ēku būvnoteikumi”</w:t>
      </w:r>
      <w:r w:rsidR="002D6D8E" w:rsidRPr="002D6D8E">
        <w:t>”</w:t>
      </w:r>
    </w:p>
    <w:p w14:paraId="617DBFFE" w14:textId="77777777" w:rsidR="0031779D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6896A7A3" w14:textId="77777777" w:rsidR="00E54F4E" w:rsidRDefault="00BA014A" w:rsidP="0027344F">
      <w:pPr>
        <w:tabs>
          <w:tab w:val="left" w:pos="720"/>
          <w:tab w:val="center" w:pos="4320"/>
          <w:tab w:val="right" w:pos="8640"/>
        </w:tabs>
        <w:spacing w:after="0"/>
        <w:jc w:val="both"/>
      </w:pPr>
      <w:r>
        <w:tab/>
      </w:r>
    </w:p>
    <w:p w14:paraId="7C70A861" w14:textId="76AA0814" w:rsidR="00D77DC2" w:rsidRDefault="00E54F4E" w:rsidP="0027344F">
      <w:pPr>
        <w:tabs>
          <w:tab w:val="left" w:pos="720"/>
          <w:tab w:val="center" w:pos="4320"/>
          <w:tab w:val="right" w:pos="8640"/>
        </w:tabs>
        <w:spacing w:after="0"/>
        <w:jc w:val="both"/>
      </w:pPr>
      <w:r>
        <w:tab/>
      </w:r>
      <w:r w:rsidR="00E142DE" w:rsidRPr="00E142DE">
        <w:t xml:space="preserve">Satiksmes ministrija ir izvērtējusi </w:t>
      </w:r>
      <w:r w:rsidR="00E142DE">
        <w:t>Ekonomikas ministrijas</w:t>
      </w:r>
      <w:r w:rsidR="00E142DE" w:rsidRPr="00E142DE">
        <w:t xml:space="preserve"> sagatavoto Ministru kabineta noteikumu projekt</w:t>
      </w:r>
      <w:r w:rsidR="00E142DE">
        <w:t>u</w:t>
      </w:r>
      <w:r w:rsidR="00E142DE" w:rsidRPr="00E142DE">
        <w:t xml:space="preserve"> “</w:t>
      </w:r>
      <w:r w:rsidR="001206A5">
        <w:t>Grozījumi Ministru kabineta 2014.gada 2.septembra noteikumos Nr.529 “Ēku būvnoteikumi”</w:t>
      </w:r>
      <w:r w:rsidR="00E142DE" w:rsidRPr="00E142DE">
        <w:t>” un</w:t>
      </w:r>
      <w:r w:rsidR="00D77DC2" w:rsidRPr="00D77DC2">
        <w:t xml:space="preserve"> saskaņo to bez iebildumiem un priekšlikumiem</w:t>
      </w:r>
      <w:r w:rsidR="00D77DC2">
        <w:t>.</w:t>
      </w:r>
      <w:r w:rsidR="004937BA">
        <w:tab/>
      </w:r>
    </w:p>
    <w:p w14:paraId="4639A600" w14:textId="446E743E" w:rsidR="00F357B6" w:rsidRDefault="004E79FD" w:rsidP="0027344F">
      <w:pPr>
        <w:tabs>
          <w:tab w:val="left" w:pos="720"/>
          <w:tab w:val="center" w:pos="4320"/>
          <w:tab w:val="right" w:pos="8640"/>
        </w:tabs>
        <w:spacing w:after="0"/>
        <w:jc w:val="both"/>
      </w:pPr>
      <w:r>
        <w:tab/>
      </w:r>
    </w:p>
    <w:p w14:paraId="235EC67F" w14:textId="77777777" w:rsidR="0031779D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2762EB67" w14:textId="77777777" w:rsidR="0031779D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56E61534" w14:textId="77777777" w:rsidR="00E142DE" w:rsidRDefault="00E142DE" w:rsidP="00E142DE">
      <w:pPr>
        <w:tabs>
          <w:tab w:val="left" w:pos="720"/>
          <w:tab w:val="center" w:pos="4320"/>
          <w:tab w:val="right" w:pos="8640"/>
        </w:tabs>
        <w:spacing w:after="0" w:line="240" w:lineRule="auto"/>
      </w:pPr>
      <w:r>
        <w:t>Valsts sekretāre</w:t>
      </w:r>
      <w:r>
        <w:tab/>
        <w:t xml:space="preserve">                                                </w:t>
      </w:r>
      <w:r>
        <w:tab/>
        <w:t xml:space="preserve">         </w:t>
      </w:r>
      <w:proofErr w:type="spellStart"/>
      <w:r>
        <w:t>I.Stepanova</w:t>
      </w:r>
      <w:proofErr w:type="spellEnd"/>
    </w:p>
    <w:p w14:paraId="53C84DA1" w14:textId="77777777" w:rsidR="00E142DE" w:rsidRDefault="00E142DE" w:rsidP="00E142DE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6E70D0BC" w14:textId="1EAE9453" w:rsidR="0027344F" w:rsidRPr="0027344F" w:rsidRDefault="0027344F" w:rsidP="00E142DE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  <w:r w:rsidRPr="0027344F">
        <w:rPr>
          <w:sz w:val="20"/>
          <w:szCs w:val="20"/>
        </w:rPr>
        <w:t xml:space="preserve"> </w:t>
      </w:r>
    </w:p>
    <w:p w14:paraId="54C448E1" w14:textId="77777777" w:rsidR="00E142DE" w:rsidRPr="0027344F" w:rsidRDefault="00E142DE" w:rsidP="00E142DE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  <w:proofErr w:type="spellStart"/>
      <w:r w:rsidRPr="0027344F">
        <w:rPr>
          <w:sz w:val="20"/>
          <w:szCs w:val="20"/>
        </w:rPr>
        <w:t>L.Pūce</w:t>
      </w:r>
      <w:proofErr w:type="spellEnd"/>
      <w:r w:rsidRPr="0027344F">
        <w:rPr>
          <w:sz w:val="20"/>
          <w:szCs w:val="20"/>
        </w:rPr>
        <w:t>, 67028237</w:t>
      </w:r>
    </w:p>
    <w:p w14:paraId="6BC5128A" w14:textId="00F069AD" w:rsidR="0031779D" w:rsidRDefault="00985BE8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  <w:hyperlink r:id="rId7" w:history="1">
        <w:r w:rsidR="0027344F" w:rsidRPr="0027344F">
          <w:rPr>
            <w:rStyle w:val="Hyperlink"/>
            <w:sz w:val="20"/>
            <w:szCs w:val="20"/>
          </w:rPr>
          <w:t>Linda.Puce@sam.gov.lv</w:t>
        </w:r>
      </w:hyperlink>
      <w:r w:rsidR="0027344F" w:rsidRPr="0027344F">
        <w:rPr>
          <w:sz w:val="20"/>
          <w:szCs w:val="20"/>
        </w:rPr>
        <w:t xml:space="preserve"> </w:t>
      </w:r>
      <w:r w:rsidR="00E142DE" w:rsidRPr="0027344F">
        <w:rPr>
          <w:sz w:val="20"/>
          <w:szCs w:val="20"/>
        </w:rPr>
        <w:t xml:space="preserve"> </w:t>
      </w:r>
      <w:r w:rsidR="0027344F" w:rsidRPr="0027344F">
        <w:rPr>
          <w:sz w:val="20"/>
          <w:szCs w:val="20"/>
        </w:rPr>
        <w:t xml:space="preserve"> </w:t>
      </w:r>
    </w:p>
    <w:p w14:paraId="166FAA69" w14:textId="77777777" w:rsidR="00D77DC2" w:rsidRDefault="00D77DC2" w:rsidP="00F6664B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</w:p>
    <w:p w14:paraId="748F2653" w14:textId="2A7CF27F" w:rsidR="00893625" w:rsidRPr="00893625" w:rsidRDefault="00893625" w:rsidP="00F6664B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32BE35F7" w14:textId="77777777" w:rsidR="0031779D" w:rsidRPr="009012E8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="0031779D" w:rsidRPr="009012E8" w:rsidSect="00B00CCD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4A494" w14:textId="77777777" w:rsidR="00985BE8" w:rsidRDefault="00985BE8">
      <w:pPr>
        <w:spacing w:after="0" w:line="240" w:lineRule="auto"/>
      </w:pPr>
      <w:r>
        <w:separator/>
      </w:r>
    </w:p>
  </w:endnote>
  <w:endnote w:type="continuationSeparator" w:id="0">
    <w:p w14:paraId="16C4BC4B" w14:textId="77777777" w:rsidR="00985BE8" w:rsidRDefault="0098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53FAA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481AF3" w14:textId="77777777"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004C6" w14:textId="48F1BDF2" w:rsidR="00E142DE" w:rsidRPr="00E142DE" w:rsidRDefault="00E142DE">
    <w:pPr>
      <w:pStyle w:val="Footer"/>
      <w:rPr>
        <w:sz w:val="20"/>
        <w:szCs w:val="20"/>
      </w:rPr>
    </w:pPr>
    <w:r w:rsidRPr="00E142DE">
      <w:rPr>
        <w:sz w:val="20"/>
        <w:szCs w:val="20"/>
      </w:rPr>
      <w:t>SMatz_</w:t>
    </w:r>
    <w:r w:rsidR="0027344F">
      <w:rPr>
        <w:sz w:val="20"/>
        <w:szCs w:val="20"/>
      </w:rPr>
      <w:t>2511</w:t>
    </w:r>
    <w:r w:rsidRPr="00E142DE">
      <w:rPr>
        <w:sz w:val="20"/>
        <w:szCs w:val="20"/>
      </w:rPr>
      <w:t>20_VSS_</w:t>
    </w:r>
    <w:r w:rsidR="0027344F">
      <w:rPr>
        <w:sz w:val="20"/>
        <w:szCs w:val="20"/>
      </w:rPr>
      <w:t>96</w:t>
    </w:r>
    <w:r w:rsidR="009E6BCB">
      <w:rPr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D8E53" w14:textId="77777777" w:rsidR="00985BE8" w:rsidRDefault="00985BE8">
      <w:pPr>
        <w:spacing w:after="0" w:line="240" w:lineRule="auto"/>
      </w:pPr>
      <w:r>
        <w:separator/>
      </w:r>
    </w:p>
  </w:footnote>
  <w:footnote w:type="continuationSeparator" w:id="0">
    <w:p w14:paraId="4F91BC6D" w14:textId="77777777" w:rsidR="00985BE8" w:rsidRDefault="0098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EBE5A" w14:textId="77777777" w:rsidR="009D62CD" w:rsidRDefault="009D62CD" w:rsidP="009D62CD">
    <w:pPr>
      <w:pStyle w:val="Header"/>
    </w:pPr>
  </w:p>
  <w:p w14:paraId="475939C4" w14:textId="77777777" w:rsidR="009D62CD" w:rsidRDefault="009D62CD" w:rsidP="009D62CD">
    <w:pPr>
      <w:pStyle w:val="Header"/>
    </w:pPr>
  </w:p>
  <w:p w14:paraId="450A0173" w14:textId="77777777" w:rsidR="009D62CD" w:rsidRDefault="009D62CD" w:rsidP="009D62CD">
    <w:pPr>
      <w:pStyle w:val="Header"/>
    </w:pPr>
  </w:p>
  <w:p w14:paraId="2BE66C2D" w14:textId="77777777" w:rsidR="009D62CD" w:rsidRDefault="009D62CD" w:rsidP="009D62CD">
    <w:pPr>
      <w:pStyle w:val="Header"/>
    </w:pPr>
  </w:p>
  <w:p w14:paraId="41D0B431" w14:textId="77777777" w:rsidR="009D62CD" w:rsidRDefault="009D62CD" w:rsidP="009D62CD">
    <w:pPr>
      <w:pStyle w:val="Header"/>
    </w:pPr>
  </w:p>
  <w:p w14:paraId="7E9D9E54" w14:textId="77777777" w:rsidR="009D62CD" w:rsidRDefault="009D62CD" w:rsidP="009D62CD">
    <w:pPr>
      <w:pStyle w:val="Header"/>
    </w:pPr>
  </w:p>
  <w:p w14:paraId="7FCFF73F" w14:textId="77777777" w:rsidR="009D62CD" w:rsidRDefault="009D62CD" w:rsidP="009D62CD">
    <w:pPr>
      <w:pStyle w:val="Header"/>
    </w:pPr>
  </w:p>
  <w:p w14:paraId="684D1A1B" w14:textId="77777777" w:rsidR="009D62CD" w:rsidRDefault="009D62CD" w:rsidP="009D62CD">
    <w:pPr>
      <w:pStyle w:val="Header"/>
    </w:pPr>
  </w:p>
  <w:p w14:paraId="70EF5F23" w14:textId="77777777" w:rsidR="009D62CD" w:rsidRDefault="009D62CD" w:rsidP="009D62CD">
    <w:pPr>
      <w:pStyle w:val="Header"/>
    </w:pPr>
  </w:p>
  <w:p w14:paraId="2A21C00C" w14:textId="77777777" w:rsidR="009D62CD" w:rsidRDefault="009D62CD" w:rsidP="009D62CD">
    <w:pPr>
      <w:pStyle w:val="Header"/>
    </w:pPr>
  </w:p>
  <w:p w14:paraId="6BD1496C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79910991" wp14:editId="4C290A4B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D7CBA95" wp14:editId="150ED01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F01709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5D7CBA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3F01709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45162F5" wp14:editId="714E4D1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68216652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6FAB5DC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52"/>
    <w:rsid w:val="00006384"/>
    <w:rsid w:val="00030349"/>
    <w:rsid w:val="00031652"/>
    <w:rsid w:val="00032083"/>
    <w:rsid w:val="000428F9"/>
    <w:rsid w:val="00061D30"/>
    <w:rsid w:val="000B1AB5"/>
    <w:rsid w:val="000E5ACE"/>
    <w:rsid w:val="001201F9"/>
    <w:rsid w:val="001206A5"/>
    <w:rsid w:val="00124173"/>
    <w:rsid w:val="00132CFB"/>
    <w:rsid w:val="00180197"/>
    <w:rsid w:val="001A2125"/>
    <w:rsid w:val="002023F0"/>
    <w:rsid w:val="0020635C"/>
    <w:rsid w:val="00250335"/>
    <w:rsid w:val="00262B83"/>
    <w:rsid w:val="0027344F"/>
    <w:rsid w:val="00275B9E"/>
    <w:rsid w:val="0029181E"/>
    <w:rsid w:val="002B3077"/>
    <w:rsid w:val="002C57BC"/>
    <w:rsid w:val="002D6D8E"/>
    <w:rsid w:val="002E1474"/>
    <w:rsid w:val="003146EC"/>
    <w:rsid w:val="0031779D"/>
    <w:rsid w:val="00335032"/>
    <w:rsid w:val="0035400A"/>
    <w:rsid w:val="00363640"/>
    <w:rsid w:val="003719AE"/>
    <w:rsid w:val="00392CF5"/>
    <w:rsid w:val="003952A2"/>
    <w:rsid w:val="00396B4C"/>
    <w:rsid w:val="003A090C"/>
    <w:rsid w:val="003C4E31"/>
    <w:rsid w:val="003D5B6C"/>
    <w:rsid w:val="003F77CE"/>
    <w:rsid w:val="004043D2"/>
    <w:rsid w:val="00441F2F"/>
    <w:rsid w:val="004606E9"/>
    <w:rsid w:val="00493308"/>
    <w:rsid w:val="004937BA"/>
    <w:rsid w:val="004D77F7"/>
    <w:rsid w:val="004E49D0"/>
    <w:rsid w:val="004E79FD"/>
    <w:rsid w:val="005021F1"/>
    <w:rsid w:val="00527E96"/>
    <w:rsid w:val="00535564"/>
    <w:rsid w:val="0053651D"/>
    <w:rsid w:val="005471EA"/>
    <w:rsid w:val="0056666B"/>
    <w:rsid w:val="00582001"/>
    <w:rsid w:val="00585C68"/>
    <w:rsid w:val="005D04F8"/>
    <w:rsid w:val="005E73F9"/>
    <w:rsid w:val="00632E67"/>
    <w:rsid w:val="00663C3A"/>
    <w:rsid w:val="006738C5"/>
    <w:rsid w:val="00674D26"/>
    <w:rsid w:val="006C1639"/>
    <w:rsid w:val="006F0830"/>
    <w:rsid w:val="006F47E8"/>
    <w:rsid w:val="006F65DB"/>
    <w:rsid w:val="00705C88"/>
    <w:rsid w:val="00747CCB"/>
    <w:rsid w:val="00767323"/>
    <w:rsid w:val="007704BD"/>
    <w:rsid w:val="00787B0A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A73A1"/>
    <w:rsid w:val="008E7BD4"/>
    <w:rsid w:val="008F5D2D"/>
    <w:rsid w:val="009012E8"/>
    <w:rsid w:val="00934A16"/>
    <w:rsid w:val="00954D5A"/>
    <w:rsid w:val="00966F0D"/>
    <w:rsid w:val="009839B7"/>
    <w:rsid w:val="00985BE8"/>
    <w:rsid w:val="009D62CD"/>
    <w:rsid w:val="009E6BCB"/>
    <w:rsid w:val="00A02AF9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73FF4"/>
    <w:rsid w:val="00B86B50"/>
    <w:rsid w:val="00B874E2"/>
    <w:rsid w:val="00B90F3A"/>
    <w:rsid w:val="00B91116"/>
    <w:rsid w:val="00BA014A"/>
    <w:rsid w:val="00BB4DC6"/>
    <w:rsid w:val="00C15D4E"/>
    <w:rsid w:val="00C1677F"/>
    <w:rsid w:val="00C47F57"/>
    <w:rsid w:val="00C5340B"/>
    <w:rsid w:val="00C6250E"/>
    <w:rsid w:val="00CB02A8"/>
    <w:rsid w:val="00CF2083"/>
    <w:rsid w:val="00D21FA6"/>
    <w:rsid w:val="00D2274B"/>
    <w:rsid w:val="00D55B4B"/>
    <w:rsid w:val="00D572EE"/>
    <w:rsid w:val="00D77DC2"/>
    <w:rsid w:val="00D82EE0"/>
    <w:rsid w:val="00D83FCE"/>
    <w:rsid w:val="00DC06F8"/>
    <w:rsid w:val="00E142DE"/>
    <w:rsid w:val="00E20EED"/>
    <w:rsid w:val="00E365CE"/>
    <w:rsid w:val="00E44FC1"/>
    <w:rsid w:val="00E54F4E"/>
    <w:rsid w:val="00E710CC"/>
    <w:rsid w:val="00E775FB"/>
    <w:rsid w:val="00E93B33"/>
    <w:rsid w:val="00EA7458"/>
    <w:rsid w:val="00ED54AF"/>
    <w:rsid w:val="00F01842"/>
    <w:rsid w:val="00F07B33"/>
    <w:rsid w:val="00F164AC"/>
    <w:rsid w:val="00F357B6"/>
    <w:rsid w:val="00F60586"/>
    <w:rsid w:val="00F6664B"/>
    <w:rsid w:val="00F673D1"/>
    <w:rsid w:val="00F730E9"/>
    <w:rsid w:val="00F85B8C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D9FF7E"/>
  <w15:docId w15:val="{71680FB1-1901-41D0-B419-30996F8B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73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nda.Puce@sa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puce\AppData\Local\Microsoft\Windows\INetCache\Content.MSO\8C38134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8C381345.dotx</Template>
  <TotalTime>0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cp:lastModifiedBy>Evija Avota</cp:lastModifiedBy>
  <cp:revision>2</cp:revision>
  <cp:lastPrinted>2016-03-23T07:18:00Z</cp:lastPrinted>
  <dcterms:created xsi:type="dcterms:W3CDTF">2020-11-27T06:44:00Z</dcterms:created>
  <dcterms:modified xsi:type="dcterms:W3CDTF">2020-11-27T06:44:00Z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