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6929"/>
      </w:tblGrid>
      <w:tr w:rsidR="005E3EF3" w:rsidRPr="007203AC" w14:paraId="56AC64ED" w14:textId="77777777" w:rsidTr="007E1D97">
        <w:tc>
          <w:tcPr>
            <w:tcW w:w="2144" w:type="dxa"/>
            <w:vAlign w:val="center"/>
          </w:tcPr>
          <w:p w14:paraId="25D7E20D" w14:textId="77777777" w:rsidR="005E3EF3" w:rsidRPr="007203AC" w:rsidRDefault="005E3EF3" w:rsidP="00CD7C4B">
            <w:pPr>
              <w:spacing w:before="60"/>
              <w:jc w:val="left"/>
              <w:outlineLvl w:val="0"/>
              <w:rPr>
                <w:noProof/>
                <w:lang w:val="de-AT" w:eastAsia="en-GB"/>
              </w:rPr>
            </w:pPr>
          </w:p>
        </w:tc>
        <w:tc>
          <w:tcPr>
            <w:tcW w:w="6929" w:type="dxa"/>
            <w:vAlign w:val="center"/>
          </w:tcPr>
          <w:p w14:paraId="6607DCBE" w14:textId="77777777" w:rsidR="005E3EF3" w:rsidRPr="007203AC" w:rsidRDefault="005E3EF3" w:rsidP="00CD7C4B">
            <w:pPr>
              <w:spacing w:before="60"/>
              <w:jc w:val="left"/>
              <w:rPr>
                <w:noProof/>
                <w:color w:val="000000"/>
                <w:sz w:val="32"/>
              </w:rPr>
            </w:pPr>
          </w:p>
        </w:tc>
      </w:tr>
      <w:tr w:rsidR="00165905" w:rsidRPr="007203AC" w14:paraId="0D193E5C" w14:textId="77777777" w:rsidTr="007E1D97">
        <w:tc>
          <w:tcPr>
            <w:tcW w:w="2144" w:type="dxa"/>
            <w:vAlign w:val="center"/>
          </w:tcPr>
          <w:p w14:paraId="4DBBD180" w14:textId="77777777" w:rsidR="00165905" w:rsidRPr="007203AC" w:rsidRDefault="00165905" w:rsidP="00CD7C4B">
            <w:pPr>
              <w:spacing w:before="60"/>
              <w:jc w:val="left"/>
              <w:outlineLvl w:val="0"/>
              <w:rPr>
                <w:rFonts w:eastAsia="Times New Roman"/>
                <w:noProof/>
                <w:color w:val="000000"/>
                <w:sz w:val="16"/>
                <w:szCs w:val="16"/>
              </w:rPr>
            </w:pPr>
            <w:r w:rsidRPr="007203AC">
              <w:rPr>
                <w:noProof/>
                <w:lang w:val="en-GB" w:eastAsia="en-GB"/>
              </w:rPr>
              <w:drawing>
                <wp:inline distT="0" distB="0" distL="0" distR="0" wp14:anchorId="107077EB" wp14:editId="45B5270C">
                  <wp:extent cx="11430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76275"/>
                          </a:xfrm>
                          <a:prstGeom prst="rect">
                            <a:avLst/>
                          </a:prstGeom>
                          <a:noFill/>
                          <a:ln>
                            <a:noFill/>
                          </a:ln>
                        </pic:spPr>
                      </pic:pic>
                    </a:graphicData>
                  </a:graphic>
                </wp:inline>
              </w:drawing>
            </w:r>
          </w:p>
        </w:tc>
        <w:tc>
          <w:tcPr>
            <w:tcW w:w="6929" w:type="dxa"/>
            <w:vAlign w:val="center"/>
          </w:tcPr>
          <w:p w14:paraId="39610719" w14:textId="77777777" w:rsidR="00165905" w:rsidRPr="007203AC" w:rsidRDefault="00165905" w:rsidP="00CD7C4B">
            <w:pPr>
              <w:spacing w:before="60"/>
              <w:jc w:val="left"/>
              <w:rPr>
                <w:rFonts w:eastAsia="Times New Roman"/>
                <w:noProof/>
                <w:color w:val="000000"/>
                <w:sz w:val="32"/>
                <w:szCs w:val="18"/>
              </w:rPr>
            </w:pPr>
            <w:r w:rsidRPr="007203AC">
              <w:rPr>
                <w:noProof/>
                <w:color w:val="000000"/>
                <w:sz w:val="32"/>
              </w:rPr>
              <w:t>Pieteikums ES pagaidu ceļošanas dokumenta saņemšanai</w:t>
            </w:r>
          </w:p>
          <w:p w14:paraId="5A5A1DA0" w14:textId="77777777" w:rsidR="00165905" w:rsidRPr="007203AC" w:rsidRDefault="00165905" w:rsidP="00CD7C4B">
            <w:pPr>
              <w:spacing w:before="60"/>
              <w:jc w:val="left"/>
              <w:rPr>
                <w:rFonts w:eastAsia="Times New Roman"/>
                <w:i/>
                <w:iCs/>
                <w:noProof/>
                <w:color w:val="000000"/>
                <w:sz w:val="32"/>
                <w:szCs w:val="18"/>
              </w:rPr>
            </w:pPr>
            <w:r w:rsidRPr="007203AC">
              <w:rPr>
                <w:i/>
                <w:noProof/>
                <w:color w:val="000000"/>
                <w:sz w:val="32"/>
              </w:rPr>
              <w:t>Application for EU Emergency Travel Document</w:t>
            </w:r>
          </w:p>
          <w:p w14:paraId="4E2F7145" w14:textId="77777777" w:rsidR="00165905" w:rsidRPr="007203AC" w:rsidRDefault="00165905" w:rsidP="00CD7C4B">
            <w:pPr>
              <w:spacing w:before="60"/>
              <w:jc w:val="left"/>
              <w:rPr>
                <w:rFonts w:eastAsia="Times New Roman"/>
                <w:noProof/>
                <w:color w:val="000000"/>
                <w:sz w:val="16"/>
                <w:szCs w:val="16"/>
              </w:rPr>
            </w:pPr>
            <w:r w:rsidRPr="007203AC">
              <w:rPr>
                <w:i/>
                <w:noProof/>
                <w:color w:val="000000"/>
                <w:sz w:val="32"/>
              </w:rPr>
              <w:t>Demande de titre de voyage provisoire de l’UE</w:t>
            </w:r>
          </w:p>
        </w:tc>
      </w:tr>
      <w:tr w:rsidR="00165905" w:rsidRPr="007203AC" w14:paraId="4A0A9259" w14:textId="77777777" w:rsidTr="007E1D97">
        <w:tc>
          <w:tcPr>
            <w:tcW w:w="2144" w:type="dxa"/>
            <w:vAlign w:val="center"/>
          </w:tcPr>
          <w:p w14:paraId="1C79FE2E" w14:textId="77777777" w:rsidR="00165905" w:rsidRPr="007203AC" w:rsidRDefault="00165905" w:rsidP="00CD7C4B">
            <w:pPr>
              <w:spacing w:before="60"/>
              <w:jc w:val="left"/>
              <w:outlineLvl w:val="0"/>
              <w:rPr>
                <w:rFonts w:eastAsia="Times New Roman"/>
                <w:noProof/>
                <w:color w:val="000000"/>
                <w:sz w:val="16"/>
                <w:szCs w:val="16"/>
              </w:rPr>
            </w:pPr>
            <w:r w:rsidRPr="007203AC">
              <w:rPr>
                <w:noProof/>
                <w:sz w:val="16"/>
              </w:rPr>
              <w:t xml:space="preserve">Pieteikuma standartveidlapa / </w:t>
            </w:r>
            <w:r w:rsidRPr="007203AC">
              <w:rPr>
                <w:i/>
                <w:noProof/>
                <w:sz w:val="16"/>
              </w:rPr>
              <w:t>Standard application form</w:t>
            </w:r>
            <w:r w:rsidRPr="007203AC">
              <w:rPr>
                <w:noProof/>
                <w:sz w:val="16"/>
              </w:rPr>
              <w:t xml:space="preserve"> / </w:t>
            </w:r>
            <w:r w:rsidRPr="007203AC">
              <w:rPr>
                <w:i/>
                <w:noProof/>
                <w:sz w:val="16"/>
              </w:rPr>
              <w:t>Formulaire type de demande</w:t>
            </w:r>
          </w:p>
        </w:tc>
        <w:tc>
          <w:tcPr>
            <w:tcW w:w="6929" w:type="dxa"/>
            <w:vAlign w:val="center"/>
          </w:tcPr>
          <w:p w14:paraId="0F18EB61" w14:textId="77777777" w:rsidR="00165905" w:rsidRPr="007203AC" w:rsidRDefault="00165905" w:rsidP="00CD7C4B">
            <w:pPr>
              <w:spacing w:before="60"/>
              <w:jc w:val="left"/>
              <w:outlineLvl w:val="0"/>
              <w:rPr>
                <w:rFonts w:eastAsia="Times New Roman"/>
                <w:noProof/>
                <w:color w:val="000000"/>
                <w:sz w:val="16"/>
                <w:szCs w:val="16"/>
              </w:rPr>
            </w:pPr>
            <w:r w:rsidRPr="007203AC">
              <w:rPr>
                <w:noProof/>
                <w:color w:val="000000"/>
                <w:sz w:val="16"/>
              </w:rPr>
              <w:t xml:space="preserve">Pieteikuma veidlapa ir bez maksas / </w:t>
            </w:r>
            <w:r w:rsidRPr="007203AC">
              <w:rPr>
                <w:i/>
                <w:noProof/>
                <w:color w:val="000000"/>
                <w:sz w:val="16"/>
              </w:rPr>
              <w:t>This application form is free</w:t>
            </w:r>
            <w:r w:rsidRPr="007203AC">
              <w:rPr>
                <w:noProof/>
                <w:color w:val="000000"/>
                <w:sz w:val="16"/>
              </w:rPr>
              <w:t xml:space="preserve"> / </w:t>
            </w:r>
            <w:r w:rsidRPr="007203AC">
              <w:rPr>
                <w:i/>
                <w:noProof/>
                <w:color w:val="000000"/>
                <w:sz w:val="16"/>
              </w:rPr>
              <w:t>Ce formulaire est gratuit</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353"/>
        <w:gridCol w:w="634"/>
        <w:gridCol w:w="707"/>
        <w:gridCol w:w="3190"/>
      </w:tblGrid>
      <w:tr w:rsidR="00165905" w:rsidRPr="007203AC" w14:paraId="619B14D4" w14:textId="77777777" w:rsidTr="00CD7C4B">
        <w:trPr>
          <w:trHeight w:val="510"/>
        </w:trPr>
        <w:tc>
          <w:tcPr>
            <w:tcW w:w="5000" w:type="pct"/>
            <w:gridSpan w:val="5"/>
          </w:tcPr>
          <w:p w14:paraId="129D3D52" w14:textId="77777777" w:rsidR="00165905" w:rsidRPr="007203AC" w:rsidRDefault="00165905" w:rsidP="00CD7C4B">
            <w:pPr>
              <w:spacing w:before="160" w:after="160"/>
              <w:jc w:val="left"/>
              <w:rPr>
                <w:rFonts w:eastAsia="Times New Roman"/>
                <w:noProof/>
                <w:sz w:val="16"/>
                <w:szCs w:val="16"/>
              </w:rPr>
            </w:pPr>
            <w:r w:rsidRPr="007203AC">
              <w:rPr>
                <w:noProof/>
                <w:sz w:val="16"/>
              </w:rPr>
              <w:t xml:space="preserve">1. Uzvārds / </w:t>
            </w:r>
            <w:r w:rsidRPr="007203AC">
              <w:rPr>
                <w:i/>
                <w:noProof/>
                <w:sz w:val="16"/>
              </w:rPr>
              <w:t>Surname (Family name)</w:t>
            </w:r>
            <w:r w:rsidRPr="007203AC">
              <w:rPr>
                <w:noProof/>
                <w:sz w:val="16"/>
              </w:rPr>
              <w:t xml:space="preserve"> / </w:t>
            </w:r>
            <w:r w:rsidRPr="007203AC">
              <w:rPr>
                <w:i/>
                <w:noProof/>
                <w:sz w:val="16"/>
              </w:rPr>
              <w:t>Nom(s) [nom(s) de famille]</w:t>
            </w:r>
          </w:p>
          <w:p w14:paraId="3546363A" w14:textId="77777777" w:rsidR="00165905" w:rsidRPr="007203AC" w:rsidRDefault="00165905" w:rsidP="00CD7C4B">
            <w:pPr>
              <w:spacing w:before="160" w:after="160"/>
              <w:jc w:val="left"/>
              <w:rPr>
                <w:rFonts w:eastAsia="Times New Roman"/>
                <w:noProof/>
                <w:sz w:val="16"/>
                <w:szCs w:val="16"/>
                <w:lang w:eastAsia="en-GB"/>
              </w:rPr>
            </w:pPr>
          </w:p>
        </w:tc>
      </w:tr>
      <w:tr w:rsidR="00165905" w:rsidRPr="007203AC" w14:paraId="265219D0" w14:textId="77777777" w:rsidTr="00CD7C4B">
        <w:trPr>
          <w:trHeight w:val="510"/>
        </w:trPr>
        <w:tc>
          <w:tcPr>
            <w:tcW w:w="5000" w:type="pct"/>
            <w:gridSpan w:val="5"/>
          </w:tcPr>
          <w:p w14:paraId="157AE6FB" w14:textId="77777777" w:rsidR="00165905" w:rsidRPr="007203AC" w:rsidRDefault="00165905" w:rsidP="00CD7C4B">
            <w:pPr>
              <w:spacing w:before="160" w:after="160"/>
              <w:jc w:val="left"/>
              <w:rPr>
                <w:rFonts w:eastAsia="Times New Roman"/>
                <w:bCs/>
                <w:noProof/>
                <w:sz w:val="16"/>
                <w:szCs w:val="16"/>
              </w:rPr>
            </w:pPr>
            <w:r w:rsidRPr="007203AC">
              <w:rPr>
                <w:noProof/>
                <w:sz w:val="16"/>
              </w:rPr>
              <w:t xml:space="preserve">2. Vārds(-i) / </w:t>
            </w:r>
            <w:r w:rsidRPr="007203AC">
              <w:rPr>
                <w:i/>
                <w:noProof/>
                <w:sz w:val="16"/>
              </w:rPr>
              <w:t>Given name(s) (First name(s))</w:t>
            </w:r>
            <w:r w:rsidRPr="007203AC">
              <w:rPr>
                <w:noProof/>
                <w:sz w:val="16"/>
              </w:rPr>
              <w:t xml:space="preserve"> / </w:t>
            </w:r>
            <w:r w:rsidRPr="007203AC">
              <w:rPr>
                <w:i/>
                <w:noProof/>
                <w:sz w:val="16"/>
              </w:rPr>
              <w:t>Prénom(s)</w:t>
            </w:r>
          </w:p>
          <w:p w14:paraId="26FBD61F" w14:textId="77777777" w:rsidR="00165905" w:rsidRPr="007203AC" w:rsidRDefault="00165905" w:rsidP="00CD7C4B">
            <w:pPr>
              <w:spacing w:before="160" w:after="160"/>
              <w:jc w:val="left"/>
              <w:rPr>
                <w:rFonts w:eastAsia="Times New Roman"/>
                <w:noProof/>
                <w:sz w:val="16"/>
                <w:szCs w:val="16"/>
                <w:lang w:eastAsia="en-GB"/>
              </w:rPr>
            </w:pPr>
          </w:p>
        </w:tc>
      </w:tr>
      <w:tr w:rsidR="00165905" w:rsidRPr="007203AC" w14:paraId="588B2D9B" w14:textId="77777777" w:rsidTr="00CD7C4B">
        <w:trPr>
          <w:trHeight w:val="510"/>
        </w:trPr>
        <w:tc>
          <w:tcPr>
            <w:tcW w:w="5000" w:type="pct"/>
            <w:gridSpan w:val="5"/>
          </w:tcPr>
          <w:p w14:paraId="36B4FD08" w14:textId="77777777" w:rsidR="00165905" w:rsidRPr="007203AC" w:rsidRDefault="00165905" w:rsidP="00CD7C4B">
            <w:pPr>
              <w:spacing w:before="160" w:after="160"/>
              <w:jc w:val="left"/>
              <w:rPr>
                <w:rFonts w:eastAsia="Times New Roman"/>
                <w:bCs/>
                <w:noProof/>
                <w:sz w:val="16"/>
                <w:szCs w:val="16"/>
              </w:rPr>
            </w:pPr>
            <w:r w:rsidRPr="007203AC">
              <w:rPr>
                <w:noProof/>
                <w:sz w:val="16"/>
              </w:rPr>
              <w:t xml:space="preserve">3. Dzimšanas datums (DD MM GGGG) / </w:t>
            </w:r>
            <w:r w:rsidRPr="007203AC">
              <w:rPr>
                <w:i/>
                <w:noProof/>
                <w:sz w:val="16"/>
              </w:rPr>
              <w:t>Date of birth (DD MM YYYY)</w:t>
            </w:r>
            <w:r w:rsidRPr="007203AC">
              <w:rPr>
                <w:noProof/>
                <w:sz w:val="16"/>
              </w:rPr>
              <w:t xml:space="preserve"> / </w:t>
            </w:r>
            <w:r w:rsidRPr="007203AC">
              <w:rPr>
                <w:i/>
                <w:noProof/>
                <w:sz w:val="16"/>
              </w:rPr>
              <w:t>Date de naissance (JJ MM AAAA)</w:t>
            </w:r>
          </w:p>
          <w:p w14:paraId="585BE5C9" w14:textId="77777777" w:rsidR="00165905" w:rsidRPr="007203AC" w:rsidRDefault="00165905" w:rsidP="00CD7C4B">
            <w:pPr>
              <w:spacing w:before="160" w:after="160"/>
              <w:jc w:val="left"/>
              <w:rPr>
                <w:rFonts w:eastAsia="Times New Roman"/>
                <w:bCs/>
                <w:noProof/>
                <w:sz w:val="16"/>
                <w:szCs w:val="16"/>
                <w:lang w:eastAsia="en-GB"/>
              </w:rPr>
            </w:pPr>
          </w:p>
        </w:tc>
      </w:tr>
      <w:tr w:rsidR="00165905" w:rsidRPr="007203AC" w14:paraId="37AF72DD" w14:textId="77777777" w:rsidTr="00CD7C4B">
        <w:trPr>
          <w:trHeight w:val="510"/>
        </w:trPr>
        <w:tc>
          <w:tcPr>
            <w:tcW w:w="3240" w:type="pct"/>
            <w:gridSpan w:val="4"/>
          </w:tcPr>
          <w:p w14:paraId="6E616820"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noProof/>
                <w:sz w:val="16"/>
                <w:szCs w:val="16"/>
              </w:rPr>
            </w:pPr>
            <w:r w:rsidRPr="007203AC">
              <w:rPr>
                <w:noProof/>
                <w:sz w:val="16"/>
              </w:rPr>
              <w:t xml:space="preserve">4. Dzimšanas vieta (pilsēta) / </w:t>
            </w:r>
            <w:r w:rsidRPr="007203AC">
              <w:rPr>
                <w:i/>
                <w:noProof/>
                <w:sz w:val="16"/>
              </w:rPr>
              <w:t>Place of birth (city)</w:t>
            </w:r>
            <w:r w:rsidRPr="007203AC">
              <w:rPr>
                <w:noProof/>
                <w:sz w:val="16"/>
              </w:rPr>
              <w:t xml:space="preserve"> / </w:t>
            </w:r>
            <w:r w:rsidRPr="007203AC">
              <w:rPr>
                <w:i/>
                <w:noProof/>
                <w:sz w:val="16"/>
              </w:rPr>
              <w:t>Lieu de naissance</w:t>
            </w:r>
          </w:p>
          <w:p w14:paraId="29E48525"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noProof/>
                <w:sz w:val="16"/>
                <w:szCs w:val="16"/>
                <w:lang w:eastAsia="en-GB"/>
              </w:rPr>
            </w:pPr>
          </w:p>
          <w:p w14:paraId="3ED4971C"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i/>
                <w:iCs/>
                <w:noProof/>
                <w:sz w:val="16"/>
                <w:szCs w:val="16"/>
              </w:rPr>
            </w:pPr>
            <w:r w:rsidRPr="007203AC">
              <w:rPr>
                <w:noProof/>
                <w:sz w:val="16"/>
              </w:rPr>
              <w:t xml:space="preserve">5. Dzimšanas valsts / </w:t>
            </w:r>
            <w:r w:rsidRPr="007203AC">
              <w:rPr>
                <w:i/>
                <w:noProof/>
                <w:sz w:val="16"/>
              </w:rPr>
              <w:t>Country of birth</w:t>
            </w:r>
            <w:r w:rsidRPr="007203AC">
              <w:rPr>
                <w:noProof/>
                <w:sz w:val="16"/>
              </w:rPr>
              <w:t xml:space="preserve"> / </w:t>
            </w:r>
            <w:r w:rsidRPr="007203AC">
              <w:rPr>
                <w:i/>
                <w:noProof/>
                <w:sz w:val="16"/>
              </w:rPr>
              <w:t>Pays de naissance</w:t>
            </w:r>
          </w:p>
          <w:p w14:paraId="7CB5EFA0"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bCs/>
                <w:noProof/>
                <w:sz w:val="16"/>
                <w:szCs w:val="16"/>
                <w:lang w:eastAsia="en-GB"/>
              </w:rPr>
            </w:pPr>
          </w:p>
        </w:tc>
        <w:tc>
          <w:tcPr>
            <w:tcW w:w="1760" w:type="pct"/>
          </w:tcPr>
          <w:p w14:paraId="6AB6C0E3"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noProof/>
                <w:sz w:val="16"/>
                <w:szCs w:val="16"/>
              </w:rPr>
            </w:pPr>
            <w:r w:rsidRPr="007203AC">
              <w:rPr>
                <w:noProof/>
                <w:sz w:val="16"/>
              </w:rPr>
              <w:t xml:space="preserve">6. Dzimums / </w:t>
            </w:r>
            <w:r w:rsidRPr="007203AC">
              <w:rPr>
                <w:i/>
                <w:noProof/>
                <w:sz w:val="16"/>
              </w:rPr>
              <w:t>Sex</w:t>
            </w:r>
            <w:r w:rsidRPr="007203AC">
              <w:rPr>
                <w:noProof/>
                <w:sz w:val="16"/>
              </w:rPr>
              <w:t xml:space="preserve"> / </w:t>
            </w:r>
            <w:r w:rsidRPr="007203AC">
              <w:rPr>
                <w:i/>
                <w:noProof/>
                <w:sz w:val="16"/>
              </w:rPr>
              <w:t>Sexe</w:t>
            </w:r>
          </w:p>
          <w:p w14:paraId="0012B6BC" w14:textId="77777777" w:rsidR="00165905" w:rsidRPr="007203AC" w:rsidRDefault="00165905"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 xml:space="preserve">Vīriešu / </w:t>
            </w:r>
            <w:r w:rsidRPr="007203AC">
              <w:rPr>
                <w:i/>
                <w:noProof/>
                <w:sz w:val="16"/>
              </w:rPr>
              <w:t>Male</w:t>
            </w:r>
            <w:r w:rsidRPr="007203AC">
              <w:rPr>
                <w:noProof/>
                <w:sz w:val="16"/>
              </w:rPr>
              <w:t xml:space="preserve"> / </w:t>
            </w:r>
            <w:r w:rsidRPr="007203AC">
              <w:rPr>
                <w:i/>
                <w:noProof/>
                <w:sz w:val="16"/>
              </w:rPr>
              <w:t>Masculin</w:t>
            </w:r>
            <w:r w:rsidRPr="007203AC">
              <w:rPr>
                <w:noProof/>
                <w:sz w:val="16"/>
              </w:rPr>
              <w:t xml:space="preserve"> </w:t>
            </w:r>
          </w:p>
          <w:p w14:paraId="68F8FDD8" w14:textId="77777777" w:rsidR="00165905" w:rsidRPr="007203AC" w:rsidRDefault="00165905"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 xml:space="preserve">Sieviešu / </w:t>
            </w:r>
            <w:r w:rsidRPr="007203AC">
              <w:rPr>
                <w:i/>
                <w:noProof/>
                <w:sz w:val="16"/>
              </w:rPr>
              <w:t>Female</w:t>
            </w:r>
            <w:r w:rsidRPr="007203AC">
              <w:rPr>
                <w:noProof/>
                <w:sz w:val="16"/>
              </w:rPr>
              <w:t xml:space="preserve"> / </w:t>
            </w:r>
            <w:r w:rsidRPr="007203AC">
              <w:rPr>
                <w:i/>
                <w:noProof/>
                <w:sz w:val="16"/>
              </w:rPr>
              <w:t>Féminin</w:t>
            </w:r>
          </w:p>
          <w:p w14:paraId="332F467A" w14:textId="77777777" w:rsidR="00165905" w:rsidRPr="007203AC" w:rsidRDefault="00165905" w:rsidP="007F07DE">
            <w:pPr>
              <w:pStyle w:val="ListParagraph"/>
              <w:numPr>
                <w:ilvl w:val="0"/>
                <w:numId w:val="13"/>
              </w:numPr>
              <w:tabs>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 xml:space="preserve">Nav norādīts / </w:t>
            </w:r>
            <w:r w:rsidRPr="007203AC">
              <w:rPr>
                <w:i/>
                <w:noProof/>
                <w:sz w:val="16"/>
              </w:rPr>
              <w:t>Unspecified</w:t>
            </w:r>
            <w:r w:rsidRPr="007203AC">
              <w:rPr>
                <w:noProof/>
                <w:sz w:val="16"/>
              </w:rPr>
              <w:t xml:space="preserve"> / </w:t>
            </w:r>
            <w:r w:rsidRPr="007203AC">
              <w:rPr>
                <w:i/>
                <w:noProof/>
                <w:sz w:val="16"/>
              </w:rPr>
              <w:t>Non spécifié</w:t>
            </w:r>
          </w:p>
        </w:tc>
      </w:tr>
      <w:tr w:rsidR="00165905" w:rsidRPr="007203AC" w14:paraId="2970568C" w14:textId="77777777" w:rsidTr="00CD7C4B">
        <w:trPr>
          <w:trHeight w:val="689"/>
        </w:trPr>
        <w:tc>
          <w:tcPr>
            <w:tcW w:w="2305" w:type="pct"/>
          </w:tcPr>
          <w:p w14:paraId="60D65922"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 xml:space="preserve">7. Valstspiederība / </w:t>
            </w:r>
            <w:r w:rsidRPr="007203AC">
              <w:rPr>
                <w:i/>
                <w:noProof/>
                <w:sz w:val="16"/>
              </w:rPr>
              <w:t>Nationality</w:t>
            </w:r>
            <w:r w:rsidRPr="007203AC">
              <w:rPr>
                <w:noProof/>
                <w:sz w:val="16"/>
              </w:rPr>
              <w:t xml:space="preserve"> / </w:t>
            </w:r>
            <w:r w:rsidRPr="007203AC">
              <w:rPr>
                <w:i/>
                <w:noProof/>
                <w:sz w:val="16"/>
              </w:rPr>
              <w:t>Nationalité</w:t>
            </w:r>
          </w:p>
          <w:p w14:paraId="1A2646D2"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lang w:eastAsia="en-GB"/>
              </w:rPr>
            </w:pPr>
          </w:p>
        </w:tc>
        <w:tc>
          <w:tcPr>
            <w:tcW w:w="2695" w:type="pct"/>
            <w:gridSpan w:val="4"/>
          </w:tcPr>
          <w:p w14:paraId="4977951E" w14:textId="77777777" w:rsidR="00165905" w:rsidRPr="007203AC" w:rsidRDefault="00165905" w:rsidP="00CD7C4B">
            <w:pPr>
              <w:tabs>
                <w:tab w:val="left" w:pos="0"/>
                <w:tab w:val="left" w:pos="1134"/>
                <w:tab w:val="left" w:pos="1701"/>
                <w:tab w:val="left" w:pos="2268"/>
                <w:tab w:val="left" w:pos="2835"/>
              </w:tabs>
              <w:spacing w:before="160" w:after="160"/>
              <w:ind w:hanging="51"/>
              <w:jc w:val="left"/>
              <w:rPr>
                <w:rFonts w:eastAsia="Times New Roman"/>
                <w:bCs/>
                <w:noProof/>
                <w:sz w:val="16"/>
                <w:szCs w:val="16"/>
              </w:rPr>
            </w:pPr>
            <w:r w:rsidRPr="007203AC">
              <w:rPr>
                <w:noProof/>
                <w:sz w:val="16"/>
              </w:rPr>
              <w:t xml:space="preserve">8. Citas valstspiederības, ja tādas ir / </w:t>
            </w:r>
            <w:r w:rsidRPr="007203AC">
              <w:rPr>
                <w:i/>
                <w:noProof/>
                <w:sz w:val="16"/>
              </w:rPr>
              <w:t>Other nationalities, if any / Autre(s) nationalité(s), le cas échéant</w:t>
            </w:r>
          </w:p>
          <w:p w14:paraId="0BA08DE6"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lang w:eastAsia="en-GB"/>
              </w:rPr>
            </w:pPr>
          </w:p>
        </w:tc>
      </w:tr>
      <w:tr w:rsidR="00165905" w:rsidRPr="007203AC" w14:paraId="74750B41" w14:textId="77777777" w:rsidTr="00CD7C4B">
        <w:trPr>
          <w:trHeight w:val="689"/>
        </w:trPr>
        <w:tc>
          <w:tcPr>
            <w:tcW w:w="5000" w:type="pct"/>
            <w:gridSpan w:val="5"/>
          </w:tcPr>
          <w:p w14:paraId="55B4EFDB"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 xml:space="preserve">9. Valsts reģistrācijas vai sociālās apdrošināšanas numurs, ja tāds ir / </w:t>
            </w:r>
            <w:r w:rsidRPr="007203AC">
              <w:rPr>
                <w:i/>
                <w:noProof/>
                <w:sz w:val="16"/>
              </w:rPr>
              <w:t>Where available, national registration or social security number</w:t>
            </w:r>
            <w:r w:rsidRPr="007203AC">
              <w:rPr>
                <w:noProof/>
                <w:sz w:val="16"/>
              </w:rPr>
              <w:t xml:space="preserve"> / </w:t>
            </w:r>
            <w:r w:rsidRPr="007203AC">
              <w:rPr>
                <w:i/>
                <w:noProof/>
                <w:sz w:val="16"/>
              </w:rPr>
              <w:t>Numéro de registre national ou de sécurité sociale, le cas échéant</w:t>
            </w:r>
          </w:p>
          <w:p w14:paraId="19628AD7" w14:textId="77777777" w:rsidR="00165905" w:rsidRPr="007203AC" w:rsidRDefault="00165905" w:rsidP="00CD7C4B">
            <w:pPr>
              <w:spacing w:before="160" w:after="160"/>
              <w:jc w:val="left"/>
              <w:rPr>
                <w:rFonts w:eastAsia="Times New Roman"/>
                <w:noProof/>
                <w:sz w:val="16"/>
                <w:szCs w:val="16"/>
                <w:lang w:eastAsia="en-GB"/>
              </w:rPr>
            </w:pPr>
          </w:p>
        </w:tc>
      </w:tr>
      <w:tr w:rsidR="00165905" w:rsidRPr="007203AC" w14:paraId="5FBB97FE" w14:textId="77777777" w:rsidTr="00CD7C4B">
        <w:trPr>
          <w:trHeight w:val="1345"/>
        </w:trPr>
        <w:tc>
          <w:tcPr>
            <w:tcW w:w="5000" w:type="pct"/>
            <w:gridSpan w:val="5"/>
          </w:tcPr>
          <w:p w14:paraId="493DC2CF"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noProof/>
                <w:color w:val="000000"/>
                <w:sz w:val="16"/>
                <w:szCs w:val="16"/>
              </w:rPr>
            </w:pPr>
            <w:r w:rsidRPr="007203AC">
              <w:rPr>
                <w:noProof/>
                <w:color w:val="000000"/>
                <w:sz w:val="16"/>
              </w:rPr>
              <w:t xml:space="preserve">10. Pieteikuma iesniedzējs(-a) ir / </w:t>
            </w:r>
            <w:r w:rsidRPr="007203AC">
              <w:rPr>
                <w:i/>
                <w:noProof/>
                <w:color w:val="000000"/>
                <w:sz w:val="16"/>
              </w:rPr>
              <w:t>The applicant is</w:t>
            </w:r>
            <w:r w:rsidRPr="007203AC">
              <w:rPr>
                <w:noProof/>
                <w:color w:val="000000"/>
                <w:sz w:val="16"/>
              </w:rPr>
              <w:t xml:space="preserve"> / </w:t>
            </w:r>
            <w:r w:rsidRPr="007203AC">
              <w:rPr>
                <w:i/>
                <w:noProof/>
                <w:color w:val="000000"/>
                <w:sz w:val="16"/>
              </w:rPr>
              <w:t>Le demandeur est</w:t>
            </w:r>
          </w:p>
          <w:p w14:paraId="61676553" w14:textId="77777777" w:rsidR="00165905" w:rsidRPr="007203AC" w:rsidRDefault="00165905"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ES pilsonis(-e) (persona ar ES dalībvalsts valstspiederību)</w:t>
            </w:r>
            <w:r w:rsidRPr="007203AC">
              <w:rPr>
                <w:noProof/>
                <w:color w:val="000000"/>
                <w:sz w:val="16"/>
              </w:rPr>
              <w:t xml:space="preserve"> / </w:t>
            </w:r>
            <w:r w:rsidRPr="007203AC">
              <w:rPr>
                <w:i/>
                <w:noProof/>
                <w:color w:val="000000"/>
                <w:sz w:val="16"/>
              </w:rPr>
              <w:t>an EU citizen (person holding the nationality of an EU Member State)</w:t>
            </w:r>
            <w:r w:rsidRPr="007203AC">
              <w:rPr>
                <w:noProof/>
                <w:color w:val="000000"/>
                <w:sz w:val="16"/>
              </w:rPr>
              <w:t xml:space="preserve"> / </w:t>
            </w:r>
            <w:r w:rsidRPr="007203AC">
              <w:rPr>
                <w:i/>
                <w:noProof/>
                <w:color w:val="000000"/>
                <w:sz w:val="16"/>
              </w:rPr>
              <w:t>un(e) citoyen(ne) de l’UE (personne ayant la nationalité d’un État membre de l’UE)</w:t>
            </w:r>
          </w:p>
          <w:p w14:paraId="0FD0FE61" w14:textId="46F908FB" w:rsidR="00165905" w:rsidRPr="007203AC" w:rsidRDefault="00165905" w:rsidP="00CD7C4B">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noProof/>
                <w:sz w:val="16"/>
                <w:szCs w:val="16"/>
              </w:rPr>
            </w:pPr>
            <w:r w:rsidRPr="007203AC">
              <w:rPr>
                <w:noProof/>
                <w:sz w:val="16"/>
              </w:rPr>
              <w:t>citā statusā (norādīt)</w:t>
            </w:r>
            <w:r w:rsidRPr="007203AC">
              <w:rPr>
                <w:noProof/>
                <w:color w:val="000000"/>
                <w:sz w:val="16"/>
              </w:rPr>
              <w:t xml:space="preserve"> / </w:t>
            </w:r>
            <w:r w:rsidRPr="007203AC">
              <w:rPr>
                <w:i/>
                <w:noProof/>
                <w:color w:val="000000"/>
                <w:sz w:val="16"/>
              </w:rPr>
              <w:t>other (specify)</w:t>
            </w:r>
            <w:r w:rsidRPr="007203AC">
              <w:rPr>
                <w:noProof/>
                <w:color w:val="000000"/>
                <w:sz w:val="16"/>
              </w:rPr>
              <w:t xml:space="preserve"> / </w:t>
            </w:r>
            <w:r w:rsidRPr="007203AC">
              <w:rPr>
                <w:i/>
                <w:noProof/>
                <w:color w:val="000000"/>
                <w:sz w:val="16"/>
              </w:rPr>
              <w:t>autre (veuillez préciser)</w:t>
            </w:r>
          </w:p>
        </w:tc>
      </w:tr>
      <w:tr w:rsidR="00165905" w:rsidRPr="007203AC" w14:paraId="6DAC64ED" w14:textId="77777777" w:rsidTr="00CD7C4B">
        <w:trPr>
          <w:trHeight w:val="1279"/>
        </w:trPr>
        <w:tc>
          <w:tcPr>
            <w:tcW w:w="2850" w:type="pct"/>
            <w:gridSpan w:val="3"/>
          </w:tcPr>
          <w:p w14:paraId="3AC2D36D"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11. Pieteikuma iesniedzēja(-as) kontaktinformācija</w:t>
            </w:r>
            <w:r w:rsidRPr="007203AC">
              <w:rPr>
                <w:noProof/>
                <w:color w:val="000000"/>
                <w:sz w:val="16"/>
              </w:rPr>
              <w:t xml:space="preserve"> / </w:t>
            </w:r>
            <w:r w:rsidRPr="007203AC">
              <w:rPr>
                <w:i/>
                <w:noProof/>
                <w:color w:val="000000"/>
                <w:sz w:val="16"/>
              </w:rPr>
              <w:t>Applicant’s contact information</w:t>
            </w:r>
            <w:r w:rsidRPr="007203AC">
              <w:rPr>
                <w:noProof/>
                <w:color w:val="000000"/>
                <w:sz w:val="16"/>
              </w:rPr>
              <w:t xml:space="preserve"> / </w:t>
            </w:r>
            <w:r w:rsidRPr="007203AC">
              <w:rPr>
                <w:i/>
                <w:noProof/>
                <w:color w:val="000000"/>
                <w:sz w:val="16"/>
              </w:rPr>
              <w:t>Coordonnées du demandeur</w:t>
            </w:r>
          </w:p>
          <w:p w14:paraId="5F35C281"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noProof/>
                <w:sz w:val="16"/>
                <w:szCs w:val="16"/>
              </w:rPr>
            </w:pPr>
            <w:r w:rsidRPr="007203AC">
              <w:rPr>
                <w:noProof/>
                <w:sz w:val="16"/>
              </w:rPr>
              <w:t>Dzīvesvietas adrese</w:t>
            </w:r>
            <w:r w:rsidRPr="007203AC">
              <w:rPr>
                <w:noProof/>
                <w:color w:val="000000"/>
                <w:sz w:val="16"/>
              </w:rPr>
              <w:t xml:space="preserve"> / </w:t>
            </w:r>
            <w:r w:rsidRPr="007203AC">
              <w:rPr>
                <w:i/>
                <w:noProof/>
                <w:color w:val="000000"/>
                <w:sz w:val="16"/>
              </w:rPr>
              <w:t>Home address</w:t>
            </w:r>
            <w:r w:rsidRPr="007203AC">
              <w:rPr>
                <w:noProof/>
                <w:color w:val="000000"/>
                <w:sz w:val="16"/>
              </w:rPr>
              <w:t xml:space="preserve"> / </w:t>
            </w:r>
            <w:r w:rsidRPr="007203AC">
              <w:rPr>
                <w:i/>
                <w:noProof/>
                <w:color w:val="000000"/>
                <w:sz w:val="16"/>
              </w:rPr>
              <w:t>Adresse du domicile</w:t>
            </w:r>
          </w:p>
          <w:p w14:paraId="2C73BAC3"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noProof/>
                <w:sz w:val="16"/>
                <w:szCs w:val="16"/>
                <w:lang w:eastAsia="en-GB"/>
              </w:rPr>
            </w:pPr>
          </w:p>
          <w:p w14:paraId="6ED093E4"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p>
          <w:p w14:paraId="52C695DA"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p>
        </w:tc>
        <w:tc>
          <w:tcPr>
            <w:tcW w:w="2150" w:type="pct"/>
            <w:gridSpan w:val="2"/>
          </w:tcPr>
          <w:p w14:paraId="276FA822"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E-pasta adrese</w:t>
            </w:r>
            <w:r w:rsidRPr="007203AC">
              <w:rPr>
                <w:noProof/>
                <w:color w:val="000000"/>
                <w:sz w:val="16"/>
              </w:rPr>
              <w:t xml:space="preserve"> / </w:t>
            </w:r>
            <w:r w:rsidRPr="007203AC">
              <w:rPr>
                <w:i/>
                <w:noProof/>
                <w:color w:val="000000"/>
                <w:sz w:val="16"/>
              </w:rPr>
              <w:t>E-</w:t>
            </w:r>
            <w:r w:rsidRPr="007203AC">
              <w:rPr>
                <w:i/>
                <w:noProof/>
                <w:sz w:val="16"/>
              </w:rPr>
              <w:t>mail</w:t>
            </w:r>
            <w:r w:rsidRPr="007203AC">
              <w:rPr>
                <w:noProof/>
                <w:color w:val="000000"/>
                <w:sz w:val="16"/>
              </w:rPr>
              <w:t xml:space="preserve"> / </w:t>
            </w:r>
            <w:r w:rsidRPr="007203AC">
              <w:rPr>
                <w:i/>
                <w:noProof/>
                <w:color w:val="000000"/>
                <w:sz w:val="16"/>
              </w:rPr>
              <w:t>Courriel</w:t>
            </w:r>
          </w:p>
          <w:p w14:paraId="0191F553"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lang w:eastAsia="en-GB"/>
              </w:rPr>
            </w:pPr>
          </w:p>
          <w:p w14:paraId="577D23E1" w14:textId="77777777" w:rsidR="00360328" w:rsidRPr="007203AC" w:rsidRDefault="00360328" w:rsidP="00CD7C4B">
            <w:pPr>
              <w:tabs>
                <w:tab w:val="left" w:pos="33"/>
                <w:tab w:val="left" w:pos="1134"/>
                <w:tab w:val="left" w:pos="1701"/>
                <w:tab w:val="left" w:pos="2268"/>
                <w:tab w:val="left" w:pos="2835"/>
              </w:tabs>
              <w:spacing w:before="160" w:after="160"/>
              <w:jc w:val="left"/>
              <w:rPr>
                <w:noProof/>
                <w:sz w:val="16"/>
                <w:szCs w:val="16"/>
              </w:rPr>
            </w:pPr>
          </w:p>
          <w:p w14:paraId="76D64774"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Tālruņa numurs</w:t>
            </w:r>
            <w:r w:rsidRPr="007203AC">
              <w:rPr>
                <w:noProof/>
                <w:color w:val="000000"/>
                <w:sz w:val="16"/>
              </w:rPr>
              <w:t xml:space="preserve"> / </w:t>
            </w:r>
            <w:r w:rsidRPr="007203AC">
              <w:rPr>
                <w:i/>
                <w:noProof/>
                <w:color w:val="000000"/>
                <w:sz w:val="16"/>
              </w:rPr>
              <w:t>Telephone number</w:t>
            </w:r>
            <w:r w:rsidRPr="007203AC">
              <w:rPr>
                <w:noProof/>
                <w:color w:val="000000"/>
                <w:sz w:val="16"/>
              </w:rPr>
              <w:t xml:space="preserve"> / </w:t>
            </w:r>
            <w:r w:rsidRPr="007203AC">
              <w:rPr>
                <w:i/>
                <w:noProof/>
                <w:color w:val="000000"/>
                <w:sz w:val="16"/>
              </w:rPr>
              <w:t>Tél.</w:t>
            </w:r>
          </w:p>
          <w:p w14:paraId="158014D8" w14:textId="77777777" w:rsidR="00360328" w:rsidRPr="007203AC" w:rsidRDefault="00360328" w:rsidP="00CD7C4B">
            <w:pPr>
              <w:tabs>
                <w:tab w:val="left" w:pos="0"/>
                <w:tab w:val="left" w:pos="1134"/>
                <w:tab w:val="left" w:pos="1701"/>
                <w:tab w:val="left" w:pos="2268"/>
                <w:tab w:val="left" w:pos="2835"/>
              </w:tabs>
              <w:spacing w:before="160" w:after="160"/>
              <w:jc w:val="left"/>
              <w:rPr>
                <w:rFonts w:eastAsia="Times New Roman"/>
                <w:b/>
                <w:noProof/>
                <w:color w:val="000000"/>
                <w:sz w:val="16"/>
                <w:szCs w:val="16"/>
                <w:lang w:eastAsia="en-GB"/>
              </w:rPr>
            </w:pPr>
          </w:p>
        </w:tc>
      </w:tr>
      <w:tr w:rsidR="00165905" w:rsidRPr="007203AC" w14:paraId="5FCA619F" w14:textId="77777777" w:rsidTr="00CD7C4B">
        <w:trPr>
          <w:trHeight w:val="510"/>
        </w:trPr>
        <w:tc>
          <w:tcPr>
            <w:tcW w:w="5000" w:type="pct"/>
            <w:gridSpan w:val="5"/>
          </w:tcPr>
          <w:p w14:paraId="09A8DCB9" w14:textId="77777777" w:rsidR="00165905" w:rsidRPr="007203AC" w:rsidRDefault="00165905" w:rsidP="00CD7C4B">
            <w:pPr>
              <w:spacing w:before="160" w:after="160"/>
              <w:jc w:val="left"/>
              <w:rPr>
                <w:rFonts w:eastAsia="Times New Roman"/>
                <w:noProof/>
                <w:sz w:val="16"/>
                <w:szCs w:val="16"/>
              </w:rPr>
            </w:pPr>
            <w:r w:rsidRPr="007203AC">
              <w:rPr>
                <w:noProof/>
                <w:sz w:val="16"/>
              </w:rPr>
              <w:t xml:space="preserve">12. </w:t>
            </w:r>
            <w:r w:rsidRPr="007203AC">
              <w:rPr>
                <w:noProof/>
                <w:color w:val="000000"/>
                <w:sz w:val="16"/>
              </w:rPr>
              <w:t xml:space="preserve">Galamērķa valsts, kurā izmantojams ES pagaidu ceļošanas dokuments / </w:t>
            </w:r>
            <w:r w:rsidRPr="007203AC">
              <w:rPr>
                <w:i/>
                <w:noProof/>
                <w:sz w:val="16"/>
              </w:rPr>
              <w:t xml:space="preserve">Destination country </w:t>
            </w:r>
            <w:r w:rsidRPr="007203AC">
              <w:rPr>
                <w:i/>
                <w:noProof/>
                <w:color w:val="000000"/>
                <w:sz w:val="16"/>
              </w:rPr>
              <w:t>for the EU Emergency Travel Document</w:t>
            </w:r>
            <w:r w:rsidRPr="007203AC">
              <w:rPr>
                <w:noProof/>
                <w:color w:val="000000"/>
                <w:sz w:val="16"/>
              </w:rPr>
              <w:t xml:space="preserve"> / </w:t>
            </w:r>
            <w:r w:rsidRPr="007203AC">
              <w:rPr>
                <w:i/>
                <w:noProof/>
                <w:color w:val="000000"/>
                <w:sz w:val="16"/>
              </w:rPr>
              <w:t>Pays de destination pour le titre de voyage provisoire de l’UE</w:t>
            </w:r>
          </w:p>
          <w:p w14:paraId="2E286C2A" w14:textId="77777777" w:rsidR="00165905" w:rsidRPr="007203AC" w:rsidRDefault="00165905" w:rsidP="00CD7C4B">
            <w:pPr>
              <w:pStyle w:val="ListParagraph"/>
              <w:tabs>
                <w:tab w:val="left" w:pos="0"/>
                <w:tab w:val="left" w:pos="1134"/>
                <w:tab w:val="left" w:pos="1701"/>
                <w:tab w:val="left" w:pos="2268"/>
                <w:tab w:val="left" w:pos="2835"/>
              </w:tabs>
              <w:spacing w:before="160" w:after="160"/>
              <w:ind w:left="200"/>
              <w:contextualSpacing w:val="0"/>
              <w:jc w:val="left"/>
              <w:rPr>
                <w:rFonts w:eastAsia="Times New Roman"/>
                <w:bCs/>
                <w:noProof/>
                <w:sz w:val="16"/>
                <w:szCs w:val="16"/>
                <w:lang w:eastAsia="en-GB"/>
              </w:rPr>
            </w:pPr>
          </w:p>
        </w:tc>
      </w:tr>
      <w:tr w:rsidR="00165905" w:rsidRPr="007203AC" w14:paraId="310914D8" w14:textId="77777777" w:rsidTr="00CD7C4B">
        <w:trPr>
          <w:trHeight w:val="510"/>
        </w:trPr>
        <w:tc>
          <w:tcPr>
            <w:tcW w:w="5000" w:type="pct"/>
            <w:gridSpan w:val="5"/>
          </w:tcPr>
          <w:p w14:paraId="720FECD9"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bCs/>
                <w:noProof/>
                <w:sz w:val="16"/>
                <w:szCs w:val="16"/>
              </w:rPr>
            </w:pPr>
            <w:r w:rsidRPr="007203AC">
              <w:rPr>
                <w:noProof/>
                <w:sz w:val="16"/>
              </w:rPr>
              <w:lastRenderedPageBreak/>
              <w:t>13. Galamērķa valsts ir</w:t>
            </w:r>
            <w:r w:rsidRPr="007203AC">
              <w:rPr>
                <w:noProof/>
                <w:color w:val="000000"/>
                <w:sz w:val="16"/>
              </w:rPr>
              <w:t xml:space="preserve"> / </w:t>
            </w:r>
            <w:r w:rsidRPr="007203AC">
              <w:rPr>
                <w:i/>
                <w:noProof/>
                <w:color w:val="000000"/>
                <w:sz w:val="16"/>
              </w:rPr>
              <w:t>Type of destination country </w:t>
            </w:r>
            <w:r w:rsidRPr="007203AC">
              <w:rPr>
                <w:noProof/>
                <w:color w:val="000000"/>
                <w:sz w:val="16"/>
              </w:rPr>
              <w:t xml:space="preserve">/ </w:t>
            </w:r>
            <w:r w:rsidRPr="007203AC">
              <w:rPr>
                <w:i/>
                <w:noProof/>
                <w:color w:val="000000"/>
                <w:sz w:val="16"/>
              </w:rPr>
              <w:t>Type de pays de destination</w:t>
            </w:r>
          </w:p>
          <w:p w14:paraId="67FE23BC" w14:textId="77777777" w:rsidR="00165905" w:rsidRPr="007203AC" w:rsidRDefault="000E412E"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pieteikuma iesniedzēja(-as) valstspiederības valsts, kas ir ES dalībvalsts</w:t>
            </w:r>
            <w:r w:rsidRPr="007203AC">
              <w:rPr>
                <w:noProof/>
                <w:color w:val="000000"/>
                <w:sz w:val="16"/>
              </w:rPr>
              <w:t xml:space="preserve"> / </w:t>
            </w:r>
            <w:r w:rsidRPr="007203AC">
              <w:rPr>
                <w:i/>
                <w:noProof/>
                <w:sz w:val="16"/>
              </w:rPr>
              <w:t>applicant’s EU Member State of nationality</w:t>
            </w:r>
            <w:r w:rsidRPr="007203AC">
              <w:rPr>
                <w:noProof/>
                <w:color w:val="000000"/>
                <w:sz w:val="16"/>
              </w:rPr>
              <w:t xml:space="preserve"> / </w:t>
            </w:r>
            <w:r w:rsidRPr="007203AC">
              <w:rPr>
                <w:i/>
                <w:noProof/>
                <w:color w:val="000000"/>
                <w:sz w:val="16"/>
              </w:rPr>
              <w:t>état membre de l’UE dont le demandeur a la nationalité</w:t>
            </w:r>
          </w:p>
          <w:p w14:paraId="1BADDA83" w14:textId="77777777" w:rsidR="00165905" w:rsidRPr="007203AC" w:rsidRDefault="000E412E"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pieteikuma iesniedzēja(-as) uzturēšanās valsts, kas ir ES dalībvalsts (ja tā nav valstspiederības dalībvalsts)</w:t>
            </w:r>
            <w:r w:rsidRPr="007203AC">
              <w:rPr>
                <w:noProof/>
                <w:color w:val="000000"/>
                <w:sz w:val="16"/>
              </w:rPr>
              <w:t xml:space="preserve"> / </w:t>
            </w:r>
            <w:r w:rsidRPr="007203AC">
              <w:rPr>
                <w:i/>
                <w:noProof/>
                <w:sz w:val="16"/>
              </w:rPr>
              <w:t>applicant’s EU Member State of residence (if not identical with Member State of nationality)</w:t>
            </w:r>
            <w:r w:rsidRPr="007203AC">
              <w:rPr>
                <w:noProof/>
                <w:color w:val="000000"/>
                <w:sz w:val="16"/>
              </w:rPr>
              <w:t xml:space="preserve"> / </w:t>
            </w:r>
            <w:r w:rsidRPr="007203AC">
              <w:rPr>
                <w:i/>
                <w:noProof/>
                <w:color w:val="000000"/>
                <w:sz w:val="16"/>
              </w:rPr>
              <w:t>état membre de l’UE dans lequel réside le demandeur (si différent de celui dont il a la nationalité)</w:t>
            </w:r>
          </w:p>
          <w:p w14:paraId="77A486B0" w14:textId="77777777" w:rsidR="00165905" w:rsidRPr="007203AC" w:rsidRDefault="000E412E" w:rsidP="007F07DE">
            <w:pPr>
              <w:pStyle w:val="ListParagraph"/>
              <w:numPr>
                <w:ilvl w:val="0"/>
                <w:numId w:val="13"/>
              </w:numPr>
              <w:tabs>
                <w:tab w:val="left" w:pos="0"/>
                <w:tab w:val="left" w:pos="1134"/>
                <w:tab w:val="left" w:pos="1701"/>
                <w:tab w:val="left" w:pos="2268"/>
                <w:tab w:val="left" w:pos="2835"/>
              </w:tabs>
              <w:spacing w:before="160" w:after="160"/>
              <w:ind w:left="200" w:hanging="200"/>
              <w:contextualSpacing w:val="0"/>
              <w:jc w:val="left"/>
              <w:rPr>
                <w:rFonts w:eastAsia="Times New Roman"/>
                <w:bCs/>
                <w:noProof/>
                <w:sz w:val="16"/>
                <w:szCs w:val="16"/>
              </w:rPr>
            </w:pPr>
            <w:r w:rsidRPr="007203AC">
              <w:rPr>
                <w:noProof/>
                <w:sz w:val="16"/>
              </w:rPr>
              <w:t>cita (norādīt, kāpēc tā ir galamērķis)</w:t>
            </w:r>
            <w:r w:rsidRPr="007203AC">
              <w:rPr>
                <w:noProof/>
                <w:color w:val="000000"/>
                <w:sz w:val="16"/>
              </w:rPr>
              <w:t xml:space="preserve"> / </w:t>
            </w:r>
            <w:r w:rsidRPr="007203AC">
              <w:rPr>
                <w:i/>
                <w:noProof/>
                <w:sz w:val="16"/>
              </w:rPr>
              <w:t>other (specify the reason for this destination)</w:t>
            </w:r>
            <w:r w:rsidRPr="007203AC">
              <w:rPr>
                <w:noProof/>
                <w:color w:val="000000"/>
                <w:sz w:val="16"/>
              </w:rPr>
              <w:t xml:space="preserve"> / </w:t>
            </w:r>
            <w:r w:rsidRPr="007203AC">
              <w:rPr>
                <w:i/>
                <w:noProof/>
                <w:color w:val="000000"/>
                <w:sz w:val="16"/>
              </w:rPr>
              <w:t>autre (veuillez préciser la raison de cette destination)</w:t>
            </w:r>
          </w:p>
          <w:p w14:paraId="7DD0097E"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bCs/>
                <w:noProof/>
                <w:sz w:val="16"/>
                <w:szCs w:val="16"/>
              </w:rPr>
            </w:pPr>
          </w:p>
        </w:tc>
      </w:tr>
      <w:tr w:rsidR="00165905" w:rsidRPr="007203AC" w14:paraId="19FEE74F" w14:textId="77777777" w:rsidTr="00CD7C4B">
        <w:trPr>
          <w:trHeight w:val="510"/>
        </w:trPr>
        <w:tc>
          <w:tcPr>
            <w:tcW w:w="5000" w:type="pct"/>
            <w:gridSpan w:val="5"/>
          </w:tcPr>
          <w:p w14:paraId="447175DD"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14. Tranzīta valstis starp izbraukšanas valsti un 13. punktā norādīto galamērķa valsti atbilstoši plānotajam maršrutam</w:t>
            </w:r>
            <w:r w:rsidRPr="007203AC">
              <w:rPr>
                <w:noProof/>
                <w:color w:val="000000"/>
                <w:sz w:val="16"/>
              </w:rPr>
              <w:t xml:space="preserve"> / </w:t>
            </w:r>
            <w:r w:rsidRPr="007203AC">
              <w:rPr>
                <w:i/>
                <w:noProof/>
                <w:color w:val="000000"/>
                <w:sz w:val="16"/>
              </w:rPr>
              <w:t>Countries of transit between the departure country and the destination country indicated under point 13, reflecting the planned route</w:t>
            </w:r>
            <w:r w:rsidRPr="007203AC">
              <w:rPr>
                <w:noProof/>
                <w:color w:val="000000"/>
                <w:sz w:val="16"/>
              </w:rPr>
              <w:t xml:space="preserve"> / </w:t>
            </w:r>
            <w:r w:rsidRPr="007203AC">
              <w:rPr>
                <w:i/>
                <w:noProof/>
                <w:color w:val="000000"/>
                <w:sz w:val="16"/>
              </w:rPr>
              <w:t>Pays de transit entre le pays de départ et le pays de destination indiqué au point 13, conformément à l’itinéraire prévu</w:t>
            </w:r>
          </w:p>
          <w:p w14:paraId="4FC37F7E" w14:textId="77777777" w:rsidR="00165905" w:rsidRPr="007203AC" w:rsidRDefault="00165905" w:rsidP="00CD7C4B">
            <w:pPr>
              <w:tabs>
                <w:tab w:val="left" w:pos="567"/>
                <w:tab w:val="left" w:pos="1134"/>
                <w:tab w:val="left" w:pos="1701"/>
                <w:tab w:val="left" w:pos="2268"/>
                <w:tab w:val="left" w:pos="2835"/>
              </w:tabs>
              <w:spacing w:before="160" w:after="160"/>
              <w:ind w:left="567" w:hanging="567"/>
              <w:jc w:val="left"/>
              <w:rPr>
                <w:rFonts w:eastAsia="Times New Roman"/>
                <w:bCs/>
                <w:noProof/>
                <w:sz w:val="16"/>
                <w:szCs w:val="16"/>
                <w:lang w:eastAsia="en-GB"/>
              </w:rPr>
            </w:pPr>
          </w:p>
        </w:tc>
      </w:tr>
      <w:tr w:rsidR="00165905" w:rsidRPr="007203AC" w14:paraId="4C0D9430" w14:textId="77777777" w:rsidTr="00CD7C4B">
        <w:trPr>
          <w:trHeight w:val="510"/>
        </w:trPr>
        <w:tc>
          <w:tcPr>
            <w:tcW w:w="5000" w:type="pct"/>
            <w:gridSpan w:val="5"/>
          </w:tcPr>
          <w:p w14:paraId="62FC6FB4"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15. Paredzamais brauciena ilgums atbilstoši plānotajam maršrutam (dienās)</w:t>
            </w:r>
            <w:r w:rsidRPr="007203AC">
              <w:rPr>
                <w:noProof/>
                <w:color w:val="000000"/>
                <w:sz w:val="16"/>
              </w:rPr>
              <w:t xml:space="preserve"> / </w:t>
            </w:r>
            <w:r w:rsidRPr="007203AC">
              <w:rPr>
                <w:i/>
                <w:noProof/>
                <w:color w:val="000000"/>
                <w:sz w:val="16"/>
              </w:rPr>
              <w:t>Expected duration of the journey, reflecting the planned route (in days)</w:t>
            </w:r>
            <w:r w:rsidRPr="007203AC">
              <w:rPr>
                <w:noProof/>
                <w:color w:val="000000"/>
                <w:sz w:val="16"/>
              </w:rPr>
              <w:t xml:space="preserve"> / </w:t>
            </w:r>
            <w:r w:rsidRPr="007203AC">
              <w:rPr>
                <w:i/>
                <w:noProof/>
                <w:color w:val="000000"/>
                <w:sz w:val="16"/>
              </w:rPr>
              <w:t>Durée prévue du voyage, conformément à l’itinéraire inscrit prévu (en jours)</w:t>
            </w:r>
          </w:p>
          <w:p w14:paraId="09563A77" w14:textId="77777777"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lang w:eastAsia="en-GB"/>
              </w:rPr>
            </w:pPr>
          </w:p>
        </w:tc>
      </w:tr>
      <w:tr w:rsidR="00165905" w:rsidRPr="007203AC" w14:paraId="383AEA72" w14:textId="77777777" w:rsidTr="00CD7C4B">
        <w:trPr>
          <w:trHeight w:val="614"/>
        </w:trPr>
        <w:tc>
          <w:tcPr>
            <w:tcW w:w="2500" w:type="pct"/>
            <w:gridSpan w:val="2"/>
          </w:tcPr>
          <w:p w14:paraId="3FFACEAD"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Turpmāk norādītā informācija, ja tā ir zināma / </w:t>
            </w:r>
            <w:r w:rsidRPr="007203AC">
              <w:rPr>
                <w:i/>
                <w:noProof/>
                <w:sz w:val="16"/>
              </w:rPr>
              <w:t>If available, the following information</w:t>
            </w:r>
            <w:r w:rsidRPr="007203AC">
              <w:rPr>
                <w:noProof/>
                <w:sz w:val="16"/>
              </w:rPr>
              <w:t xml:space="preserve"> / </w:t>
            </w:r>
            <w:r w:rsidRPr="007203AC">
              <w:rPr>
                <w:i/>
                <w:noProof/>
                <w:sz w:val="16"/>
              </w:rPr>
              <w:t>Les informations suivantes, si elles sont disponibles</w:t>
            </w:r>
          </w:p>
          <w:p w14:paraId="13D7A981"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16. Aizstājamā ceļošanas dokumenta veids / </w:t>
            </w:r>
            <w:r w:rsidRPr="007203AC">
              <w:rPr>
                <w:i/>
                <w:iCs/>
                <w:noProof/>
                <w:sz w:val="16"/>
              </w:rPr>
              <w:t>Type of travel document replaced</w:t>
            </w:r>
            <w:r w:rsidRPr="007203AC">
              <w:rPr>
                <w:noProof/>
                <w:sz w:val="16"/>
              </w:rPr>
              <w:t xml:space="preserve"> / </w:t>
            </w:r>
            <w:r w:rsidRPr="007203AC">
              <w:rPr>
                <w:i/>
                <w:noProof/>
                <w:sz w:val="16"/>
              </w:rPr>
              <w:t>Type de titre de voyage remplacé</w:t>
            </w:r>
          </w:p>
          <w:p w14:paraId="538E677E"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p>
          <w:p w14:paraId="19253E5E"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17. Aizstājamā ceļošanas dokumenta numurs / </w:t>
            </w:r>
            <w:r w:rsidRPr="007203AC">
              <w:rPr>
                <w:i/>
                <w:noProof/>
                <w:sz w:val="16"/>
              </w:rPr>
              <w:t>Number of the travel document replaced</w:t>
            </w:r>
            <w:r w:rsidRPr="007203AC">
              <w:rPr>
                <w:noProof/>
                <w:sz w:val="16"/>
              </w:rPr>
              <w:t xml:space="preserve"> / </w:t>
            </w:r>
            <w:r w:rsidRPr="007203AC">
              <w:rPr>
                <w:i/>
                <w:noProof/>
                <w:sz w:val="16"/>
              </w:rPr>
              <w:t>Numéro du titre de voyage remplacé</w:t>
            </w:r>
          </w:p>
          <w:p w14:paraId="44D65DB6"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bCs/>
                <w:i/>
                <w:iCs/>
                <w:noProof/>
                <w:sz w:val="16"/>
                <w:szCs w:val="16"/>
              </w:rPr>
            </w:pPr>
          </w:p>
        </w:tc>
        <w:tc>
          <w:tcPr>
            <w:tcW w:w="2500" w:type="pct"/>
            <w:gridSpan w:val="3"/>
          </w:tcPr>
          <w:p w14:paraId="6ED5E67B"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18. Izdošanas datums (DD MM GGGG) / </w:t>
            </w:r>
            <w:r w:rsidRPr="007203AC">
              <w:rPr>
                <w:i/>
                <w:noProof/>
                <w:sz w:val="16"/>
              </w:rPr>
              <w:t>Date of issue (DD MM YYYY)</w:t>
            </w:r>
            <w:r w:rsidRPr="007203AC">
              <w:rPr>
                <w:noProof/>
                <w:sz w:val="16"/>
              </w:rPr>
              <w:t xml:space="preserve"> / </w:t>
            </w:r>
            <w:r w:rsidRPr="007203AC">
              <w:rPr>
                <w:i/>
                <w:noProof/>
                <w:sz w:val="16"/>
              </w:rPr>
              <w:t>Date de délivrance (JJ MM AAAA)</w:t>
            </w:r>
          </w:p>
          <w:p w14:paraId="1EF7F4F2"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p>
          <w:p w14:paraId="297CAFEC"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19. Derīguma termiņš (DD MM GGGG) / </w:t>
            </w:r>
            <w:r w:rsidRPr="007203AC">
              <w:rPr>
                <w:i/>
                <w:noProof/>
                <w:sz w:val="16"/>
              </w:rPr>
              <w:t>Date of expiry (DD MM YYYY)</w:t>
            </w:r>
            <w:r w:rsidRPr="007203AC">
              <w:rPr>
                <w:noProof/>
                <w:sz w:val="16"/>
              </w:rPr>
              <w:t xml:space="preserve"> / </w:t>
            </w:r>
            <w:r w:rsidRPr="007203AC">
              <w:rPr>
                <w:i/>
                <w:noProof/>
                <w:sz w:val="16"/>
              </w:rPr>
              <w:t>Date d’expiration (JJ MM AAAA)</w:t>
            </w:r>
          </w:p>
          <w:p w14:paraId="2F75B991" w14:textId="77777777" w:rsidR="00165905" w:rsidRPr="007203AC" w:rsidRDefault="00165905" w:rsidP="00CD7C4B">
            <w:pPr>
              <w:tabs>
                <w:tab w:val="left" w:pos="0"/>
                <w:tab w:val="left" w:pos="1134"/>
                <w:tab w:val="left" w:pos="1701"/>
                <w:tab w:val="left" w:pos="2268"/>
                <w:tab w:val="left" w:pos="2835"/>
              </w:tabs>
              <w:spacing w:before="160" w:after="160"/>
              <w:jc w:val="left"/>
              <w:rPr>
                <w:rFonts w:eastAsia="Times New Roman"/>
                <w:bCs/>
                <w:i/>
                <w:iCs/>
                <w:noProof/>
                <w:sz w:val="16"/>
                <w:szCs w:val="16"/>
              </w:rPr>
            </w:pPr>
          </w:p>
          <w:p w14:paraId="525CB86E" w14:textId="77777777" w:rsidR="00165905" w:rsidRPr="007203AC" w:rsidRDefault="00165905" w:rsidP="00CD7C4B">
            <w:pPr>
              <w:tabs>
                <w:tab w:val="left" w:pos="0"/>
                <w:tab w:val="left" w:pos="1134"/>
                <w:tab w:val="left" w:pos="1701"/>
                <w:tab w:val="left" w:pos="2268"/>
                <w:tab w:val="left" w:pos="2835"/>
              </w:tabs>
              <w:spacing w:before="160" w:after="160"/>
              <w:jc w:val="left"/>
              <w:rPr>
                <w:i/>
                <w:noProof/>
                <w:sz w:val="16"/>
                <w:szCs w:val="16"/>
              </w:rPr>
            </w:pPr>
            <w:r w:rsidRPr="007203AC">
              <w:rPr>
                <w:noProof/>
                <w:sz w:val="16"/>
              </w:rPr>
              <w:t xml:space="preserve">20. Izdošanas valsts / </w:t>
            </w:r>
            <w:r w:rsidRPr="007203AC">
              <w:rPr>
                <w:i/>
                <w:noProof/>
                <w:sz w:val="16"/>
              </w:rPr>
              <w:t>Issued by (country)</w:t>
            </w:r>
            <w:r w:rsidRPr="007203AC">
              <w:rPr>
                <w:noProof/>
                <w:sz w:val="16"/>
              </w:rPr>
              <w:t xml:space="preserve"> / </w:t>
            </w:r>
            <w:r w:rsidRPr="007203AC">
              <w:rPr>
                <w:i/>
                <w:noProof/>
                <w:sz w:val="16"/>
              </w:rPr>
              <w:t>Délivré par (pays)</w:t>
            </w:r>
          </w:p>
          <w:p w14:paraId="4A1C3C1C" w14:textId="77777777" w:rsidR="00165905" w:rsidRPr="007203AC" w:rsidRDefault="00165905" w:rsidP="00CD7C4B">
            <w:pPr>
              <w:tabs>
                <w:tab w:val="left" w:pos="0"/>
                <w:tab w:val="left" w:pos="1134"/>
                <w:tab w:val="left" w:pos="1701"/>
                <w:tab w:val="left" w:pos="2268"/>
                <w:tab w:val="left" w:pos="2835"/>
              </w:tabs>
              <w:spacing w:before="160" w:after="160"/>
              <w:jc w:val="left"/>
              <w:rPr>
                <w:noProof/>
                <w:sz w:val="16"/>
                <w:szCs w:val="16"/>
              </w:rPr>
            </w:pPr>
          </w:p>
        </w:tc>
      </w:tr>
      <w:tr w:rsidR="00165905" w:rsidRPr="007203AC" w14:paraId="5C943689" w14:textId="77777777" w:rsidTr="00CD7C4B">
        <w:trPr>
          <w:trHeight w:val="1341"/>
        </w:trPr>
        <w:tc>
          <w:tcPr>
            <w:tcW w:w="5000" w:type="pct"/>
            <w:gridSpan w:val="5"/>
          </w:tcPr>
          <w:p w14:paraId="4740DCF3" w14:textId="2F2CD682" w:rsidR="00165905" w:rsidRPr="007203AC" w:rsidRDefault="00165905" w:rsidP="00CD7C4B">
            <w:pPr>
              <w:tabs>
                <w:tab w:val="left" w:pos="567"/>
                <w:tab w:val="left" w:pos="1134"/>
                <w:tab w:val="left" w:pos="1701"/>
                <w:tab w:val="left" w:pos="2268"/>
                <w:tab w:val="left" w:pos="2835"/>
              </w:tabs>
              <w:spacing w:before="160" w:after="160"/>
              <w:jc w:val="left"/>
              <w:rPr>
                <w:rFonts w:eastAsia="Times New Roman"/>
                <w:bCs/>
                <w:noProof/>
                <w:sz w:val="16"/>
                <w:szCs w:val="16"/>
              </w:rPr>
            </w:pPr>
            <w:r w:rsidRPr="007203AC">
              <w:rPr>
                <w:noProof/>
                <w:sz w:val="16"/>
              </w:rPr>
              <w:t>21. Ja pieteikuma iesniedzējs(-a) vēl nav sasniedzis(-gusi) 1</w:t>
            </w:r>
            <w:r w:rsidR="009F0C26" w:rsidRPr="007203AC">
              <w:rPr>
                <w:noProof/>
                <w:sz w:val="16"/>
              </w:rPr>
              <w:t>5</w:t>
            </w:r>
            <w:r w:rsidRPr="007203AC">
              <w:rPr>
                <w:noProof/>
                <w:sz w:val="16"/>
              </w:rPr>
              <w:t xml:space="preserve"> gadu vecumu, norādīt šādu informāciju par vecāku / likumīgo aizbildni: uzvārds, vārds, valstspiederība, adrese (ja atšķiras no pieteikuma iesniedzēja(-as) adreses), tālruņa numurs un e-pasta adrese (var būt nepieciešama papildu informācija)</w:t>
            </w:r>
            <w:r w:rsidRPr="007203AC">
              <w:rPr>
                <w:noProof/>
                <w:color w:val="000000"/>
                <w:sz w:val="16"/>
              </w:rPr>
              <w:t xml:space="preserve"> / </w:t>
            </w:r>
            <w:r w:rsidRPr="007203AC">
              <w:rPr>
                <w:i/>
                <w:noProof/>
                <w:color w:val="000000"/>
                <w:sz w:val="16"/>
              </w:rPr>
              <w:t xml:space="preserve">Where the applicant is under the age of </w:t>
            </w:r>
            <w:r w:rsidR="00F306BE" w:rsidRPr="007203AC">
              <w:rPr>
                <w:i/>
                <w:noProof/>
                <w:color w:val="000000"/>
                <w:sz w:val="16"/>
              </w:rPr>
              <w:t>15</w:t>
            </w:r>
            <w:r w:rsidRPr="007203AC">
              <w:rPr>
                <w:i/>
                <w:noProof/>
                <w:color w:val="000000"/>
                <w:sz w:val="16"/>
              </w:rPr>
              <w:t>, the following information on the parent/legal guardian: Surname, first name, nationality, address (if different from applicant’s), telephone number and e-mail address (additional information may be required)</w:t>
            </w:r>
            <w:r w:rsidRPr="007203AC">
              <w:rPr>
                <w:noProof/>
                <w:color w:val="000000"/>
                <w:sz w:val="16"/>
              </w:rPr>
              <w:t xml:space="preserve"> / </w:t>
            </w:r>
            <w:r w:rsidRPr="007203AC">
              <w:rPr>
                <w:i/>
                <w:noProof/>
                <w:color w:val="000000"/>
                <w:sz w:val="16"/>
              </w:rPr>
              <w:t>Si le demandeur a moins de 1</w:t>
            </w:r>
            <w:r w:rsidR="00DB46BA" w:rsidRPr="007203AC">
              <w:rPr>
                <w:i/>
                <w:noProof/>
                <w:color w:val="000000"/>
                <w:sz w:val="16"/>
              </w:rPr>
              <w:t>5</w:t>
            </w:r>
            <w:r w:rsidRPr="007203AC">
              <w:rPr>
                <w:i/>
                <w:noProof/>
                <w:color w:val="000000"/>
                <w:sz w:val="16"/>
              </w:rPr>
              <w:t xml:space="preserve"> ans, les informations suivantes sur le parent/tuteur légal (nom, prénom, nationalité, adresse (si différente de celle du demandeur), numéro de téléphone et courriel (des informations complémentaires peuvent être requises).</w:t>
            </w:r>
          </w:p>
          <w:p w14:paraId="1E691F56" w14:textId="77777777" w:rsidR="00165905" w:rsidRPr="007203AC" w:rsidRDefault="00165905" w:rsidP="00CD7C4B">
            <w:pPr>
              <w:spacing w:before="160" w:after="160"/>
              <w:jc w:val="left"/>
              <w:rPr>
                <w:rFonts w:eastAsia="Times New Roman"/>
                <w:bCs/>
                <w:noProof/>
                <w:sz w:val="16"/>
                <w:szCs w:val="16"/>
                <w:lang w:eastAsia="en-GB"/>
              </w:rPr>
            </w:pPr>
          </w:p>
          <w:p w14:paraId="41E3DD8A" w14:textId="77777777" w:rsidR="00165905" w:rsidRPr="007203AC" w:rsidRDefault="00165905" w:rsidP="00CD7C4B">
            <w:pPr>
              <w:spacing w:before="160" w:after="160"/>
              <w:jc w:val="left"/>
              <w:rPr>
                <w:rFonts w:eastAsia="Times New Roman"/>
                <w:bCs/>
                <w:noProof/>
                <w:color w:val="000000"/>
                <w:sz w:val="16"/>
                <w:szCs w:val="16"/>
                <w:lang w:eastAsia="en-GB"/>
              </w:rPr>
            </w:pPr>
          </w:p>
          <w:p w14:paraId="5DB6D2EB" w14:textId="77777777" w:rsidR="00814815" w:rsidRPr="007203AC" w:rsidRDefault="00814815" w:rsidP="00CD7C4B">
            <w:pPr>
              <w:spacing w:before="160" w:after="160"/>
              <w:jc w:val="left"/>
              <w:rPr>
                <w:rFonts w:eastAsia="Times New Roman"/>
                <w:bCs/>
                <w:noProof/>
                <w:color w:val="000000"/>
                <w:sz w:val="16"/>
                <w:szCs w:val="16"/>
                <w:lang w:eastAsia="en-GB"/>
              </w:rPr>
            </w:pPr>
          </w:p>
          <w:p w14:paraId="49C66EC4" w14:textId="77777777" w:rsidR="00814815" w:rsidRPr="007203AC" w:rsidRDefault="00814815" w:rsidP="00CD7C4B">
            <w:pPr>
              <w:spacing w:before="160" w:after="160"/>
              <w:jc w:val="left"/>
              <w:rPr>
                <w:rFonts w:eastAsia="Times New Roman"/>
                <w:bCs/>
                <w:noProof/>
                <w:color w:val="000000"/>
                <w:sz w:val="16"/>
                <w:szCs w:val="16"/>
                <w:lang w:eastAsia="en-GB"/>
              </w:rPr>
            </w:pPr>
          </w:p>
        </w:tc>
      </w:tr>
      <w:tr w:rsidR="00165905" w:rsidRPr="007203AC" w14:paraId="3DBDD823" w14:textId="77777777" w:rsidTr="00CD7C4B">
        <w:trPr>
          <w:trHeight w:val="1341"/>
        </w:trPr>
        <w:tc>
          <w:tcPr>
            <w:tcW w:w="5000" w:type="pct"/>
            <w:gridSpan w:val="5"/>
          </w:tcPr>
          <w:p w14:paraId="3CFCFDBC" w14:textId="77777777" w:rsidR="00165905" w:rsidRPr="007203AC" w:rsidRDefault="00165905" w:rsidP="00CD7C4B">
            <w:pPr>
              <w:spacing w:before="160" w:after="160"/>
              <w:jc w:val="center"/>
              <w:rPr>
                <w:rFonts w:eastAsia="Times New Roman"/>
                <w:b/>
                <w:bCs/>
                <w:iCs/>
                <w:noProof/>
                <w:sz w:val="16"/>
                <w:szCs w:val="16"/>
              </w:rPr>
            </w:pPr>
            <w:bookmarkStart w:id="0" w:name="_Hlk190360785"/>
            <w:r w:rsidRPr="007203AC">
              <w:rPr>
                <w:b/>
                <w:noProof/>
                <w:sz w:val="16"/>
              </w:rPr>
              <w:t xml:space="preserve">Informācija pieteikuma iesniedzējam(-ai) (vai vecākam / likumīgajam aizbildnim) / </w:t>
            </w:r>
            <w:r w:rsidRPr="007203AC">
              <w:rPr>
                <w:b/>
                <w:i/>
                <w:iCs/>
                <w:noProof/>
                <w:sz w:val="16"/>
              </w:rPr>
              <w:t>Information for the applicant (or parent/legal guardian)</w:t>
            </w:r>
            <w:r w:rsidRPr="007203AC">
              <w:rPr>
                <w:b/>
                <w:noProof/>
                <w:sz w:val="16"/>
              </w:rPr>
              <w:t xml:space="preserve"> / </w:t>
            </w:r>
            <w:r w:rsidRPr="007203AC">
              <w:rPr>
                <w:b/>
                <w:i/>
                <w:noProof/>
                <w:sz w:val="16"/>
              </w:rPr>
              <w:t>Informations destinées au demandeur (ou au parent/tuteur légal)</w:t>
            </w:r>
          </w:p>
          <w:p w14:paraId="0618AEA5" w14:textId="77777777" w:rsidR="007E1D97" w:rsidRPr="007203AC" w:rsidRDefault="00165905" w:rsidP="00CD7C4B">
            <w:pPr>
              <w:tabs>
                <w:tab w:val="left" w:pos="567"/>
                <w:tab w:val="left" w:pos="1134"/>
                <w:tab w:val="left" w:pos="1701"/>
                <w:tab w:val="left" w:pos="2268"/>
                <w:tab w:val="left" w:pos="2835"/>
              </w:tabs>
              <w:spacing w:before="160" w:after="160"/>
              <w:rPr>
                <w:b/>
                <w:noProof/>
                <w:color w:val="000000"/>
                <w:sz w:val="16"/>
              </w:rPr>
            </w:pPr>
            <w:r w:rsidRPr="007203AC">
              <w:rPr>
                <w:b/>
                <w:noProof/>
                <w:color w:val="000000"/>
                <w:sz w:val="16"/>
              </w:rPr>
              <w:t>Parakstot šo pieteikumu, es apliecinu, ka zinu, ka saskaņā ar informāciju, ko saņemšu, kad tiks izdots ES pagaidu ceļošanas dokuments, tas man būs jā</w:t>
            </w:r>
            <w:r w:rsidR="007E1D97" w:rsidRPr="007203AC">
              <w:rPr>
                <w:b/>
                <w:noProof/>
                <w:color w:val="000000"/>
                <w:sz w:val="16"/>
              </w:rPr>
              <w:t>nodod:</w:t>
            </w:r>
          </w:p>
          <w:p w14:paraId="3A336430" w14:textId="1B525EEF" w:rsidR="005A2E37" w:rsidRDefault="005A2E37" w:rsidP="00630A3D">
            <w:pPr>
              <w:pStyle w:val="ListParagraph"/>
              <w:numPr>
                <w:ilvl w:val="0"/>
                <w:numId w:val="49"/>
              </w:numPr>
              <w:tabs>
                <w:tab w:val="left" w:pos="1014"/>
                <w:tab w:val="left" w:pos="1134"/>
                <w:tab w:val="left" w:pos="1701"/>
                <w:tab w:val="left" w:pos="2268"/>
                <w:tab w:val="left" w:pos="2835"/>
              </w:tabs>
              <w:spacing w:before="160" w:after="160"/>
              <w:ind w:hanging="414"/>
              <w:rPr>
                <w:bCs/>
                <w:noProof/>
                <w:color w:val="000000"/>
                <w:sz w:val="16"/>
              </w:rPr>
            </w:pPr>
            <w:r w:rsidRPr="00630A3D">
              <w:rPr>
                <w:bCs/>
                <w:noProof/>
                <w:color w:val="000000"/>
                <w:sz w:val="16"/>
              </w:rPr>
              <w:t>Latvijas valstspiederīgajiem un personām ar tiesisko statusu Latvijā pagaidu ceļošanas dokuments ir jānodod Latvijas Republikas Iekšlietu ministrijas Pilsonības un migrācijas lietu pārvaldē.</w:t>
            </w:r>
          </w:p>
          <w:p w14:paraId="4210ABA6" w14:textId="77777777" w:rsidR="00630A3D" w:rsidRPr="00630A3D" w:rsidRDefault="00630A3D" w:rsidP="00630A3D">
            <w:pPr>
              <w:pStyle w:val="ListParagraph"/>
              <w:tabs>
                <w:tab w:val="left" w:pos="1014"/>
                <w:tab w:val="left" w:pos="1134"/>
                <w:tab w:val="left" w:pos="1701"/>
                <w:tab w:val="left" w:pos="2268"/>
                <w:tab w:val="left" w:pos="2835"/>
              </w:tabs>
              <w:spacing w:before="160" w:after="160"/>
              <w:rPr>
                <w:bCs/>
                <w:noProof/>
                <w:color w:val="000000"/>
                <w:sz w:val="16"/>
              </w:rPr>
            </w:pPr>
          </w:p>
          <w:p w14:paraId="60975DDA" w14:textId="4883FF36" w:rsidR="005A2E37" w:rsidRDefault="005A2E37" w:rsidP="00630A3D">
            <w:pPr>
              <w:pStyle w:val="ListParagraph"/>
              <w:numPr>
                <w:ilvl w:val="0"/>
                <w:numId w:val="49"/>
              </w:numPr>
              <w:tabs>
                <w:tab w:val="left" w:pos="1014"/>
                <w:tab w:val="left" w:pos="1134"/>
                <w:tab w:val="left" w:pos="1701"/>
                <w:tab w:val="left" w:pos="2268"/>
                <w:tab w:val="left" w:pos="2835"/>
              </w:tabs>
              <w:spacing w:before="160" w:after="160"/>
              <w:ind w:hanging="414"/>
              <w:rPr>
                <w:bCs/>
                <w:noProof/>
                <w:color w:val="000000"/>
                <w:sz w:val="16"/>
              </w:rPr>
            </w:pPr>
            <w:r w:rsidRPr="00630A3D">
              <w:rPr>
                <w:bCs/>
                <w:noProof/>
                <w:color w:val="000000"/>
                <w:sz w:val="16"/>
              </w:rPr>
              <w:t>Latvijas valstspiederīgajiem, kuri atgriežas pastāvīgās dzīvesvietas valstī, kas nav Latvija, pagaidu ceļošanas dokuments jānodod vai jānosūta pa pastu tuvākajai Latvijas Republikas diplomātiskajai vai konsulārajai pārstāvniecībai ārvalstīs.</w:t>
            </w:r>
          </w:p>
          <w:p w14:paraId="31747D88" w14:textId="77777777" w:rsidR="00630A3D" w:rsidRPr="00630A3D" w:rsidRDefault="00630A3D" w:rsidP="00630A3D">
            <w:pPr>
              <w:pStyle w:val="ListParagraph"/>
              <w:tabs>
                <w:tab w:val="left" w:pos="1014"/>
              </w:tabs>
              <w:rPr>
                <w:bCs/>
                <w:noProof/>
                <w:color w:val="000000"/>
                <w:sz w:val="16"/>
              </w:rPr>
            </w:pPr>
          </w:p>
          <w:p w14:paraId="6C31E367" w14:textId="354A56FF" w:rsidR="005A2E37" w:rsidRPr="00630A3D" w:rsidRDefault="005A2E37" w:rsidP="00630A3D">
            <w:pPr>
              <w:pStyle w:val="ListParagraph"/>
              <w:numPr>
                <w:ilvl w:val="0"/>
                <w:numId w:val="49"/>
              </w:numPr>
              <w:tabs>
                <w:tab w:val="left" w:pos="1014"/>
                <w:tab w:val="left" w:pos="1134"/>
                <w:tab w:val="left" w:pos="1701"/>
                <w:tab w:val="left" w:pos="2268"/>
                <w:tab w:val="left" w:pos="2835"/>
              </w:tabs>
              <w:spacing w:before="160" w:after="160"/>
              <w:ind w:hanging="414"/>
              <w:rPr>
                <w:bCs/>
                <w:noProof/>
                <w:color w:val="000000"/>
                <w:sz w:val="16"/>
              </w:rPr>
            </w:pPr>
            <w:r w:rsidRPr="00630A3D">
              <w:rPr>
                <w:bCs/>
                <w:noProof/>
                <w:color w:val="000000"/>
                <w:sz w:val="16"/>
              </w:rPr>
              <w:t>Eiropas Savienības pilsoņiem, kas nav Latvijas pilsoņi, pagaidu ceļošanas dokuments jānodod pilsonības dalībvalsts noteiktajā iestādē</w:t>
            </w:r>
            <w:r w:rsidR="007D6AF0" w:rsidRPr="00630A3D">
              <w:rPr>
                <w:bCs/>
                <w:noProof/>
                <w:color w:val="000000"/>
                <w:sz w:val="16"/>
              </w:rPr>
              <w:t>. Ja pilsonības dalībvalsts nav noteikusi</w:t>
            </w:r>
            <w:r w:rsidR="00113517" w:rsidRPr="00630A3D">
              <w:rPr>
                <w:bCs/>
                <w:noProof/>
                <w:color w:val="000000"/>
                <w:sz w:val="16"/>
              </w:rPr>
              <w:t xml:space="preserve"> </w:t>
            </w:r>
            <w:r w:rsidR="007D6AF0" w:rsidRPr="00630A3D">
              <w:rPr>
                <w:bCs/>
                <w:noProof/>
                <w:color w:val="000000"/>
                <w:sz w:val="16"/>
              </w:rPr>
              <w:t>iestād</w:t>
            </w:r>
            <w:r w:rsidR="00113517" w:rsidRPr="00630A3D">
              <w:rPr>
                <w:bCs/>
                <w:noProof/>
                <w:color w:val="000000"/>
                <w:sz w:val="16"/>
              </w:rPr>
              <w:t>i</w:t>
            </w:r>
            <w:r w:rsidR="007D6AF0" w:rsidRPr="00630A3D">
              <w:rPr>
                <w:bCs/>
                <w:noProof/>
                <w:color w:val="000000"/>
                <w:sz w:val="16"/>
              </w:rPr>
              <w:t>, pagaidu ceļošanas dokuments ir jānodod</w:t>
            </w:r>
            <w:r w:rsidRPr="00630A3D">
              <w:rPr>
                <w:bCs/>
                <w:noProof/>
                <w:color w:val="000000"/>
                <w:sz w:val="16"/>
              </w:rPr>
              <w:t xml:space="preserve"> vai jānosūta pa pastu tuvākajai Latvijas Republikas diplomātiskajai vai konsulārajai pārstāvniecībai ārvalstīs.</w:t>
            </w:r>
          </w:p>
          <w:p w14:paraId="65597FA2"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noProof/>
                <w:sz w:val="16"/>
                <w:szCs w:val="16"/>
              </w:rPr>
            </w:pPr>
            <w:r w:rsidRPr="007203AC">
              <w:rPr>
                <w:noProof/>
                <w:sz w:val="16"/>
              </w:rPr>
              <w:t xml:space="preserve">Lai apstrādātu pieteikumu ES pagaidu ceļošanas dokumenta saņemšanai, ir nepieciešams vākt personas datus, kas figurē šajā pieteikuma veidlapā un pieejamajos identifikācijas līdzekļos, tādos kā personas apliecība vai vadītāja apliecība, un manis fotografēšana. Visi mani personas dati, kas figurē pieteikuma veidlapā un pieejamajos identifikācijas līdzekļos, tādos kā personas apliecība vai vadītāja apliecība, </w:t>
            </w:r>
            <w:r w:rsidRPr="007203AC">
              <w:rPr>
                <w:noProof/>
                <w:sz w:val="16"/>
              </w:rPr>
              <w:lastRenderedPageBreak/>
              <w:t>var tikt nodrošināti manas valstspiederības dalībvalsts attiecīgajām iestādēm, kuras, tāpat kā palīdzību sniedzošās dalībvalsts iestādes, tos var apstrādāt ES pagaidu ceļošanas dokumenta izdošanas nolūkā.</w:t>
            </w:r>
          </w:p>
          <w:p w14:paraId="358264A9" w14:textId="77777777" w:rsidR="00165905" w:rsidRPr="007203AC" w:rsidRDefault="00165905" w:rsidP="00CD7C4B">
            <w:pPr>
              <w:tabs>
                <w:tab w:val="left" w:pos="567"/>
                <w:tab w:val="left" w:pos="1134"/>
                <w:tab w:val="left" w:pos="1701"/>
                <w:tab w:val="left" w:pos="2268"/>
                <w:tab w:val="left" w:pos="2835"/>
              </w:tabs>
              <w:spacing w:before="160" w:after="160"/>
              <w:rPr>
                <w:noProof/>
                <w:sz w:val="16"/>
                <w:szCs w:val="16"/>
              </w:rPr>
            </w:pPr>
            <w:r w:rsidRPr="007203AC">
              <w:rPr>
                <w:noProof/>
                <w:sz w:val="16"/>
              </w:rPr>
              <w:t>Palīdzību sniedzošā dalībvalsts un valstspiederības dalībvalsts šos personas datus glabās tikai tik ilgi, cik tas nepieciešams, tai skaitā attiecīgā gadījumā nodevas iekasēšanas nolūkā. Palīdzību sniedzošā dalībvalsts minētos personas datus nekādā gadījumā neglabās ilgāk par 180 dienām, bet valstspiederības dalībvalsts – ilgāk par diviem gadiem.</w:t>
            </w:r>
          </w:p>
          <w:p w14:paraId="665C7611" w14:textId="77777777" w:rsidR="00814815" w:rsidRPr="007203AC" w:rsidRDefault="00814815" w:rsidP="00CD7C4B">
            <w:pPr>
              <w:tabs>
                <w:tab w:val="left" w:pos="567"/>
                <w:tab w:val="left" w:pos="1134"/>
                <w:tab w:val="left" w:pos="1701"/>
                <w:tab w:val="left" w:pos="2268"/>
                <w:tab w:val="left" w:pos="2835"/>
              </w:tabs>
              <w:spacing w:before="160" w:after="160"/>
              <w:rPr>
                <w:rFonts w:eastAsia="Times New Roman"/>
                <w:noProof/>
                <w:sz w:val="16"/>
                <w:szCs w:val="16"/>
              </w:rPr>
            </w:pPr>
            <w:r w:rsidRPr="007203AC">
              <w:rPr>
                <w:noProof/>
                <w:sz w:val="16"/>
              </w:rPr>
              <w:t>Saskaņā ar ES Vispārīgo datu aizsardzības regulu (ES) 2016/679 datu pārziņi attiecībā uz personas datiem, tai skaitā tiem, kas iekļauti šajā veidlapā, ir palīdzību sniedzošās dalībvalsts un valstspiederības dalībvalsts konsulārās iestādes. Man ir zināms, ka pieprasījumus par manu tiesību īstenošanu saskaņā ar minēto regulu es varu adresēt minētajiem pārziņiem.</w:t>
            </w:r>
          </w:p>
          <w:p w14:paraId="042A5FBE"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noProof/>
                <w:color w:val="000000"/>
                <w:sz w:val="16"/>
                <w:szCs w:val="16"/>
              </w:rPr>
            </w:pPr>
            <w:r w:rsidRPr="007203AC">
              <w:rPr>
                <w:noProof/>
                <w:color w:val="000000"/>
                <w:sz w:val="16"/>
              </w:rPr>
              <w:t>Apliecinu, ka, cik man zināms, visa manis sniegtā informācija ir pareiza un pilnīga. Es apzinos, ka nepatiesas informācijas sniegšana var būt pamats mana pieteikuma noraidīšanai vai jau izdota ES pagaidu ceļošanas dokumenta anulēšanai. Tā var būt arī pamats manis kriminālvajāšanai saskaņā ar pieteikumu izskatošās dalībvalsts tiesību aktiem.</w:t>
            </w:r>
          </w:p>
          <w:bookmarkEnd w:id="0"/>
          <w:p w14:paraId="434CA3A3" w14:textId="6E2E7A9B" w:rsidR="00F306BE" w:rsidRPr="007203AC" w:rsidRDefault="00360328" w:rsidP="00360328">
            <w:pPr>
              <w:tabs>
                <w:tab w:val="left" w:pos="567"/>
                <w:tab w:val="left" w:pos="1134"/>
                <w:tab w:val="left" w:pos="1701"/>
                <w:tab w:val="left" w:pos="2268"/>
                <w:tab w:val="left" w:pos="2835"/>
              </w:tabs>
              <w:spacing w:before="160" w:after="160"/>
              <w:rPr>
                <w:b/>
                <w:i/>
                <w:noProof/>
                <w:color w:val="000000"/>
                <w:sz w:val="16"/>
              </w:rPr>
            </w:pPr>
            <w:r w:rsidRPr="007203AC">
              <w:rPr>
                <w:b/>
                <w:i/>
                <w:noProof/>
                <w:color w:val="000000"/>
                <w:sz w:val="16"/>
              </w:rPr>
              <w:t>By signing this application, I declare that I am aware that I need to return the EU Emergency Travel Document to the authorities once I have reached my final destination in line with the information that I receive upon issuance of the EU Emergency Travel Document</w:t>
            </w:r>
            <w:r w:rsidR="00F306BE" w:rsidRPr="007203AC">
              <w:rPr>
                <w:b/>
                <w:i/>
                <w:noProof/>
                <w:color w:val="000000"/>
                <w:sz w:val="16"/>
              </w:rPr>
              <w:t>:</w:t>
            </w:r>
          </w:p>
          <w:p w14:paraId="575D2581" w14:textId="66CBBD11" w:rsidR="005A2E37" w:rsidRDefault="005A2E37" w:rsidP="00630A3D">
            <w:pPr>
              <w:pStyle w:val="ListParagraph"/>
              <w:numPr>
                <w:ilvl w:val="0"/>
                <w:numId w:val="48"/>
              </w:numPr>
              <w:tabs>
                <w:tab w:val="left" w:pos="731"/>
                <w:tab w:val="left" w:pos="1134"/>
                <w:tab w:val="left" w:pos="1701"/>
                <w:tab w:val="left" w:pos="2268"/>
                <w:tab w:val="left" w:pos="2835"/>
              </w:tabs>
              <w:spacing w:before="160" w:after="160"/>
              <w:ind w:left="731" w:hanging="425"/>
              <w:rPr>
                <w:i/>
                <w:noProof/>
                <w:color w:val="000000"/>
                <w:sz w:val="16"/>
              </w:rPr>
            </w:pPr>
            <w:r w:rsidRPr="00913535">
              <w:rPr>
                <w:i/>
                <w:noProof/>
                <w:color w:val="000000"/>
                <w:sz w:val="16"/>
              </w:rPr>
              <w:t>Latvian nationals and other persons with legal status in Latvia should bring the EU Emergency Travel Document to the Office of Citizenship and Migration Affairs of the Ministry of the Interior of the Republic of Latvia.</w:t>
            </w:r>
          </w:p>
          <w:p w14:paraId="312134EE" w14:textId="77777777" w:rsidR="00913535" w:rsidRPr="00913535" w:rsidRDefault="00913535" w:rsidP="00630A3D">
            <w:pPr>
              <w:pStyle w:val="ListParagraph"/>
              <w:tabs>
                <w:tab w:val="left" w:pos="731"/>
                <w:tab w:val="left" w:pos="1134"/>
                <w:tab w:val="left" w:pos="1701"/>
                <w:tab w:val="left" w:pos="2268"/>
                <w:tab w:val="left" w:pos="2835"/>
              </w:tabs>
              <w:spacing w:before="160" w:after="160"/>
              <w:ind w:left="731" w:hanging="425"/>
              <w:rPr>
                <w:i/>
                <w:noProof/>
                <w:color w:val="000000"/>
                <w:sz w:val="16"/>
              </w:rPr>
            </w:pPr>
          </w:p>
          <w:p w14:paraId="78C5AD75" w14:textId="64515D94" w:rsidR="00913535" w:rsidRDefault="005A2E37" w:rsidP="00630A3D">
            <w:pPr>
              <w:pStyle w:val="ListParagraph"/>
              <w:numPr>
                <w:ilvl w:val="0"/>
                <w:numId w:val="48"/>
              </w:numPr>
              <w:tabs>
                <w:tab w:val="left" w:pos="731"/>
                <w:tab w:val="left" w:pos="1134"/>
                <w:tab w:val="left" w:pos="1701"/>
                <w:tab w:val="left" w:pos="2268"/>
                <w:tab w:val="left" w:pos="2835"/>
              </w:tabs>
              <w:spacing w:before="160" w:after="160"/>
              <w:ind w:left="731" w:hanging="425"/>
              <w:rPr>
                <w:i/>
                <w:noProof/>
                <w:color w:val="000000"/>
                <w:sz w:val="16"/>
              </w:rPr>
            </w:pPr>
            <w:r w:rsidRPr="00913535">
              <w:rPr>
                <w:i/>
                <w:noProof/>
                <w:color w:val="000000"/>
                <w:sz w:val="16"/>
              </w:rPr>
              <w:t>Latvian nationals returning to a country of their permanent residence other than Latvia should bring or send by mail the EU Emergency Travel Document to the nearest diplomatic or consular mission of the Republic of Latvia abroad.</w:t>
            </w:r>
          </w:p>
          <w:p w14:paraId="6546FB63" w14:textId="77777777" w:rsidR="00913535" w:rsidRPr="00913535" w:rsidRDefault="00913535" w:rsidP="00630A3D">
            <w:pPr>
              <w:pStyle w:val="ListParagraph"/>
              <w:tabs>
                <w:tab w:val="left" w:pos="731"/>
              </w:tabs>
              <w:ind w:left="731" w:hanging="425"/>
              <w:rPr>
                <w:i/>
                <w:noProof/>
                <w:color w:val="000000"/>
                <w:sz w:val="16"/>
              </w:rPr>
            </w:pPr>
          </w:p>
          <w:p w14:paraId="43EF1E5F" w14:textId="100897B1" w:rsidR="007D6AF0" w:rsidRPr="00913535" w:rsidRDefault="007D6AF0" w:rsidP="00630A3D">
            <w:pPr>
              <w:pStyle w:val="ListParagraph"/>
              <w:numPr>
                <w:ilvl w:val="0"/>
                <w:numId w:val="48"/>
              </w:numPr>
              <w:tabs>
                <w:tab w:val="left" w:pos="731"/>
                <w:tab w:val="left" w:pos="1134"/>
                <w:tab w:val="left" w:pos="1701"/>
                <w:tab w:val="left" w:pos="2268"/>
                <w:tab w:val="left" w:pos="2835"/>
              </w:tabs>
              <w:spacing w:before="160" w:after="160"/>
              <w:ind w:left="731" w:hanging="425"/>
              <w:rPr>
                <w:i/>
                <w:iCs/>
                <w:noProof/>
                <w:color w:val="000000"/>
                <w:sz w:val="16"/>
                <w:lang w:val="en-US"/>
              </w:rPr>
            </w:pPr>
            <w:r w:rsidRPr="00913535">
              <w:rPr>
                <w:i/>
                <w:iCs/>
                <w:noProof/>
                <w:color w:val="000000"/>
                <w:sz w:val="16"/>
                <w:lang w:val="en-US"/>
              </w:rPr>
              <w:t>EU citizens other than Latvian citizens should return the EU Emergency Travel Document to the authorities designated by the Member State of nationality. If there are no authorities designated by the Member State of nationality the EU Emergency Travel Document should be brought or sent by mail to the nearest diplomatic or consular mission of the Republic of Latvia abroad.</w:t>
            </w:r>
          </w:p>
          <w:p w14:paraId="24F4902B" w14:textId="16438F9E" w:rsidR="00360328" w:rsidRPr="007203AC" w:rsidRDefault="00360328" w:rsidP="00360328">
            <w:pPr>
              <w:tabs>
                <w:tab w:val="left" w:pos="567"/>
                <w:tab w:val="left" w:pos="1134"/>
                <w:tab w:val="left" w:pos="1701"/>
                <w:tab w:val="left" w:pos="2268"/>
                <w:tab w:val="left" w:pos="2835"/>
              </w:tabs>
              <w:spacing w:before="160" w:after="160"/>
              <w:rPr>
                <w:rFonts w:eastAsia="Times New Roman"/>
                <w:i/>
                <w:iCs/>
                <w:noProof/>
                <w:sz w:val="16"/>
                <w:szCs w:val="16"/>
              </w:rPr>
            </w:pPr>
            <w:r w:rsidRPr="007203AC">
              <w:rPr>
                <w:i/>
                <w:noProof/>
                <w:color w:val="000000"/>
                <w:sz w:val="16"/>
              </w:rPr>
              <w:t>T</w:t>
            </w:r>
            <w:r w:rsidRPr="007203AC">
              <w:rPr>
                <w:i/>
                <w:noProof/>
                <w:sz w:val="16"/>
              </w:rPr>
              <w:t>he collection of personal data included in this application form and any available means of identification such as an identity card or driving licence, and the taking of my photograph, are necessary for the processing of the application for an EU Emergency Travel Document. A</w:t>
            </w:r>
            <w:r w:rsidRPr="007203AC">
              <w:rPr>
                <w:i/>
                <w:noProof/>
                <w:color w:val="000000"/>
                <w:sz w:val="16"/>
              </w:rPr>
              <w:t xml:space="preserve">ny personal data concerning me that appears on the application form </w:t>
            </w:r>
            <w:r w:rsidRPr="007203AC">
              <w:rPr>
                <w:i/>
                <w:noProof/>
                <w:sz w:val="16"/>
              </w:rPr>
              <w:t>and any available means of identification such as an identity card or driving licence</w:t>
            </w:r>
            <w:r w:rsidRPr="007203AC">
              <w:rPr>
                <w:i/>
                <w:noProof/>
                <w:color w:val="000000"/>
                <w:sz w:val="16"/>
              </w:rPr>
              <w:t xml:space="preserve">, </w:t>
            </w:r>
            <w:r w:rsidRPr="007203AC">
              <w:rPr>
                <w:i/>
                <w:noProof/>
                <w:sz w:val="16"/>
              </w:rPr>
              <w:t>as well as my photograph, may be provided to the relevant authorities of my EU Member State of nationality and processed by those authorities, as well as the authorities of the assisting EU Member State, for the purposes of issuing an EU Emergency Travel Document.</w:t>
            </w:r>
          </w:p>
          <w:p w14:paraId="554B85BB" w14:textId="77777777" w:rsidR="00360328" w:rsidRPr="007203AC" w:rsidRDefault="00360328" w:rsidP="00360328">
            <w:pPr>
              <w:tabs>
                <w:tab w:val="left" w:pos="567"/>
                <w:tab w:val="left" w:pos="1134"/>
                <w:tab w:val="left" w:pos="1701"/>
                <w:tab w:val="left" w:pos="2268"/>
                <w:tab w:val="left" w:pos="2835"/>
              </w:tabs>
              <w:spacing w:before="160" w:after="160"/>
              <w:rPr>
                <w:i/>
                <w:iCs/>
                <w:noProof/>
                <w:sz w:val="16"/>
                <w:szCs w:val="16"/>
              </w:rPr>
            </w:pPr>
            <w:r w:rsidRPr="007203AC">
              <w:rPr>
                <w:i/>
                <w:noProof/>
                <w:sz w:val="16"/>
              </w:rPr>
              <w:t>The assisting Member State and the Member State of nationality will retain such personal data only for as long as necessary, including for the collection of any applicable fees. In no case will that personal data be retained longer than 180 days by the assisting Member State or longer than two years by the Member State of nationality.</w:t>
            </w:r>
          </w:p>
          <w:p w14:paraId="4D56350B" w14:textId="77777777" w:rsidR="00C604A8" w:rsidRPr="007203AC" w:rsidRDefault="00C604A8" w:rsidP="00C604A8">
            <w:pPr>
              <w:tabs>
                <w:tab w:val="left" w:pos="567"/>
                <w:tab w:val="left" w:pos="1134"/>
                <w:tab w:val="left" w:pos="1701"/>
                <w:tab w:val="left" w:pos="2268"/>
                <w:tab w:val="left" w:pos="2835"/>
              </w:tabs>
              <w:spacing w:before="160" w:after="160"/>
              <w:rPr>
                <w:rFonts w:eastAsia="Times New Roman"/>
                <w:i/>
                <w:iCs/>
                <w:noProof/>
                <w:sz w:val="16"/>
                <w:szCs w:val="16"/>
              </w:rPr>
            </w:pPr>
            <w:r w:rsidRPr="007203AC">
              <w:rPr>
                <w:i/>
                <w:noProof/>
                <w:sz w:val="16"/>
              </w:rPr>
              <w:t>In accordance with the EU’s General Data Protection Regulation (EU) 2016/679, the consular authorities of the assisting Member State and the Member State of nationality act as controllers regarding the personal data including on this form. I am aware that I can address requests for the exercise of my rights under that Regulation to those controllers.</w:t>
            </w:r>
          </w:p>
          <w:p w14:paraId="7F3DC63A" w14:textId="77777777" w:rsidR="00360328" w:rsidRPr="007203AC" w:rsidRDefault="00360328" w:rsidP="00360328">
            <w:pPr>
              <w:tabs>
                <w:tab w:val="left" w:pos="567"/>
                <w:tab w:val="left" w:pos="1134"/>
                <w:tab w:val="left" w:pos="1701"/>
                <w:tab w:val="left" w:pos="2268"/>
                <w:tab w:val="left" w:pos="2835"/>
              </w:tabs>
              <w:spacing w:before="160" w:after="160"/>
              <w:rPr>
                <w:rFonts w:eastAsia="Times New Roman"/>
                <w:i/>
                <w:iCs/>
                <w:noProof/>
                <w:color w:val="000000"/>
                <w:sz w:val="16"/>
                <w:szCs w:val="16"/>
              </w:rPr>
            </w:pPr>
            <w:r w:rsidRPr="007203AC">
              <w:rPr>
                <w:i/>
                <w:noProof/>
                <w:color w:val="000000"/>
                <w:sz w:val="16"/>
              </w:rPr>
              <w:t>I declare that to the best of my knowledge all information provided by me is correct and complete. I am aware that any false statements may lead to my application being rejected or to the annulment of an EU Emergency Travel Document already issued. It may also render me liable to prosecution under the law of the Member State handling the application.</w:t>
            </w:r>
          </w:p>
          <w:p w14:paraId="7FEA9A19" w14:textId="52045A9C" w:rsidR="00165905" w:rsidRPr="007203AC" w:rsidRDefault="00165905" w:rsidP="00CD7C4B">
            <w:pPr>
              <w:tabs>
                <w:tab w:val="left" w:pos="567"/>
                <w:tab w:val="left" w:pos="1134"/>
                <w:tab w:val="left" w:pos="1701"/>
                <w:tab w:val="left" w:pos="2268"/>
                <w:tab w:val="left" w:pos="2835"/>
              </w:tabs>
              <w:spacing w:before="160" w:after="160"/>
              <w:rPr>
                <w:i/>
                <w:noProof/>
                <w:color w:val="000000"/>
                <w:sz w:val="16"/>
                <w:szCs w:val="16"/>
                <w:lang w:val="fr-FR"/>
              </w:rPr>
            </w:pPr>
            <w:bookmarkStart w:id="1" w:name="_Hlk160454175"/>
            <w:r w:rsidRPr="007203AC">
              <w:rPr>
                <w:b/>
                <w:i/>
                <w:noProof/>
                <w:color w:val="000000"/>
                <w:sz w:val="16"/>
                <w:lang w:val="fr-FR"/>
              </w:rPr>
              <w:t>En signant la présente demande, je déclare savoir que j’ai l’obligation de restituer le titre de voyage provisoire de l’UE aux autorités dès mon arrivée à ma destination finale, conformément aux informations que j’ai reçues au moment de sa délivrance</w:t>
            </w:r>
            <w:r w:rsidR="00DB46BA" w:rsidRPr="007203AC">
              <w:rPr>
                <w:b/>
                <w:i/>
                <w:noProof/>
                <w:color w:val="000000"/>
                <w:sz w:val="16"/>
                <w:lang w:val="fr-FR"/>
              </w:rPr>
              <w:t> </w:t>
            </w:r>
            <w:r w:rsidR="00DB46BA" w:rsidRPr="007203AC">
              <w:rPr>
                <w:i/>
                <w:noProof/>
                <w:color w:val="000000"/>
                <w:sz w:val="16"/>
                <w:lang w:val="fr-FR"/>
              </w:rPr>
              <w:t>:</w:t>
            </w:r>
          </w:p>
          <w:p w14:paraId="6626BB2C" w14:textId="7D2C2DBC" w:rsidR="00165905" w:rsidRPr="007203AC" w:rsidRDefault="000910B1" w:rsidP="007F07DE">
            <w:pPr>
              <w:pStyle w:val="ListParagraph"/>
              <w:numPr>
                <w:ilvl w:val="0"/>
                <w:numId w:val="14"/>
              </w:numPr>
              <w:tabs>
                <w:tab w:val="left" w:pos="0"/>
                <w:tab w:val="left" w:pos="1134"/>
                <w:tab w:val="left" w:pos="1701"/>
                <w:tab w:val="left" w:pos="2268"/>
                <w:tab w:val="left" w:pos="2835"/>
              </w:tabs>
              <w:spacing w:before="160" w:after="160"/>
              <w:contextualSpacing w:val="0"/>
              <w:rPr>
                <w:rFonts w:eastAsia="Times New Roman"/>
                <w:bCs/>
                <w:i/>
                <w:iCs/>
                <w:noProof/>
                <w:sz w:val="16"/>
                <w:szCs w:val="16"/>
                <w:lang w:val="fr-FR"/>
              </w:rPr>
            </w:pPr>
            <w:r w:rsidRPr="007203AC">
              <w:rPr>
                <w:i/>
                <w:noProof/>
                <w:color w:val="000000"/>
                <w:sz w:val="16"/>
                <w:lang w:val="fr-FR"/>
              </w:rPr>
              <w:t xml:space="preserve">les ressortissants lettons et les personnes ayant un statut légal en Lettonie doivent restituer le titre de voyage provisoire </w:t>
            </w:r>
            <w:r w:rsidR="0027481B" w:rsidRPr="007203AC">
              <w:rPr>
                <w:i/>
                <w:noProof/>
                <w:color w:val="000000"/>
                <w:sz w:val="16"/>
                <w:lang w:val="fr-FR"/>
              </w:rPr>
              <w:t xml:space="preserve">de l’UE </w:t>
            </w:r>
            <w:r w:rsidR="0005665E" w:rsidRPr="007203AC">
              <w:rPr>
                <w:i/>
                <w:noProof/>
                <w:color w:val="000000"/>
                <w:sz w:val="16"/>
                <w:lang w:val="fr-FR"/>
              </w:rPr>
              <w:t xml:space="preserve">au Départrement </w:t>
            </w:r>
            <w:r w:rsidRPr="007203AC">
              <w:rPr>
                <w:i/>
                <w:noProof/>
                <w:color w:val="000000"/>
                <w:sz w:val="16"/>
                <w:lang w:val="fr-FR"/>
              </w:rPr>
              <w:t>de la citoyenneté et de</w:t>
            </w:r>
            <w:r w:rsidR="0005665E" w:rsidRPr="007203AC">
              <w:rPr>
                <w:i/>
                <w:noProof/>
                <w:color w:val="000000"/>
                <w:sz w:val="16"/>
                <w:lang w:val="fr-FR"/>
              </w:rPr>
              <w:t xml:space="preserve"> la</w:t>
            </w:r>
            <w:r w:rsidRPr="007203AC">
              <w:rPr>
                <w:i/>
                <w:noProof/>
                <w:color w:val="000000"/>
                <w:sz w:val="16"/>
                <w:lang w:val="fr-FR"/>
              </w:rPr>
              <w:t xml:space="preserve"> migration du Ministère de l’intérieur de la République de Lettonie ;</w:t>
            </w:r>
          </w:p>
          <w:p w14:paraId="76E77E31" w14:textId="024A4114" w:rsidR="00165905" w:rsidRPr="007203AC" w:rsidRDefault="00CA256A" w:rsidP="007F07DE">
            <w:pPr>
              <w:pStyle w:val="ListParagraph"/>
              <w:numPr>
                <w:ilvl w:val="0"/>
                <w:numId w:val="14"/>
              </w:numPr>
              <w:tabs>
                <w:tab w:val="left" w:pos="0"/>
                <w:tab w:val="left" w:pos="1134"/>
                <w:tab w:val="left" w:pos="1701"/>
                <w:tab w:val="left" w:pos="2268"/>
                <w:tab w:val="left" w:pos="2835"/>
              </w:tabs>
              <w:spacing w:before="160" w:after="160"/>
              <w:contextualSpacing w:val="0"/>
              <w:rPr>
                <w:rFonts w:eastAsia="Times New Roman"/>
                <w:bCs/>
                <w:i/>
                <w:iCs/>
                <w:noProof/>
                <w:sz w:val="16"/>
                <w:szCs w:val="16"/>
                <w:lang w:val="fr-FR"/>
              </w:rPr>
            </w:pPr>
            <w:r w:rsidRPr="007203AC">
              <w:rPr>
                <w:i/>
                <w:noProof/>
                <w:color w:val="000000"/>
                <w:sz w:val="16"/>
                <w:lang w:val="fr-FR"/>
              </w:rPr>
              <w:t>l</w:t>
            </w:r>
            <w:r w:rsidR="000910B1" w:rsidRPr="007203AC">
              <w:rPr>
                <w:i/>
                <w:noProof/>
                <w:color w:val="000000"/>
                <w:sz w:val="16"/>
                <w:lang w:val="fr-FR"/>
              </w:rPr>
              <w:t xml:space="preserve">es ressortissants lettons qui retournent dans </w:t>
            </w:r>
            <w:r w:rsidRPr="007203AC">
              <w:rPr>
                <w:i/>
                <w:noProof/>
                <w:color w:val="000000"/>
                <w:sz w:val="16"/>
                <w:lang w:val="fr-FR"/>
              </w:rPr>
              <w:t>leur</w:t>
            </w:r>
            <w:r w:rsidR="000910B1" w:rsidRPr="007203AC">
              <w:rPr>
                <w:i/>
                <w:noProof/>
                <w:color w:val="000000"/>
                <w:sz w:val="16"/>
                <w:lang w:val="fr-FR"/>
              </w:rPr>
              <w:t xml:space="preserve"> pays </w:t>
            </w:r>
            <w:r w:rsidRPr="007203AC">
              <w:rPr>
                <w:i/>
                <w:noProof/>
                <w:color w:val="000000"/>
                <w:sz w:val="16"/>
                <w:lang w:val="fr-FR"/>
              </w:rPr>
              <w:t xml:space="preserve">de résidence permanente </w:t>
            </w:r>
            <w:r w:rsidR="000910B1" w:rsidRPr="007203AC">
              <w:rPr>
                <w:i/>
                <w:noProof/>
                <w:color w:val="000000"/>
                <w:sz w:val="16"/>
                <w:lang w:val="fr-FR"/>
              </w:rPr>
              <w:t>autre que la Lettonie</w:t>
            </w:r>
            <w:r w:rsidRPr="007203AC">
              <w:rPr>
                <w:i/>
                <w:noProof/>
                <w:color w:val="000000"/>
                <w:sz w:val="16"/>
                <w:lang w:val="fr-FR"/>
              </w:rPr>
              <w:t xml:space="preserve">, </w:t>
            </w:r>
            <w:r w:rsidR="000910B1" w:rsidRPr="007203AC">
              <w:rPr>
                <w:i/>
                <w:noProof/>
                <w:color w:val="000000"/>
                <w:sz w:val="16"/>
                <w:lang w:val="fr-FR"/>
              </w:rPr>
              <w:t xml:space="preserve">doivent </w:t>
            </w:r>
            <w:r w:rsidRPr="007203AC">
              <w:rPr>
                <w:i/>
                <w:noProof/>
                <w:color w:val="000000"/>
                <w:sz w:val="16"/>
                <w:lang w:val="fr-FR"/>
              </w:rPr>
              <w:t xml:space="preserve">restituer ou </w:t>
            </w:r>
            <w:r w:rsidR="00AE536A" w:rsidRPr="007203AC">
              <w:rPr>
                <w:i/>
                <w:noProof/>
                <w:color w:val="000000"/>
                <w:sz w:val="16"/>
                <w:lang w:val="fr-FR"/>
              </w:rPr>
              <w:t xml:space="preserve">envoyer par </w:t>
            </w:r>
            <w:r w:rsidR="00977DB5" w:rsidRPr="007203AC">
              <w:rPr>
                <w:i/>
                <w:noProof/>
                <w:color w:val="000000"/>
                <w:sz w:val="16"/>
                <w:lang w:val="fr-FR"/>
              </w:rPr>
              <w:t xml:space="preserve">la </w:t>
            </w:r>
            <w:r w:rsidRPr="007203AC">
              <w:rPr>
                <w:i/>
                <w:noProof/>
                <w:color w:val="000000"/>
                <w:sz w:val="16"/>
                <w:lang w:val="fr-FR"/>
              </w:rPr>
              <w:t>poste</w:t>
            </w:r>
            <w:r w:rsidR="00AE536A" w:rsidRPr="007203AC">
              <w:rPr>
                <w:i/>
                <w:noProof/>
                <w:color w:val="000000"/>
                <w:sz w:val="16"/>
                <w:lang w:val="fr-FR"/>
              </w:rPr>
              <w:t xml:space="preserve"> </w:t>
            </w:r>
            <w:r w:rsidRPr="007203AC">
              <w:rPr>
                <w:i/>
                <w:noProof/>
                <w:color w:val="000000"/>
                <w:sz w:val="16"/>
                <w:lang w:val="fr-FR"/>
              </w:rPr>
              <w:t>le titre de voyage provisoire</w:t>
            </w:r>
            <w:r w:rsidR="00F6696F" w:rsidRPr="007203AC">
              <w:t xml:space="preserve"> </w:t>
            </w:r>
            <w:r w:rsidR="00F6696F" w:rsidRPr="007203AC">
              <w:rPr>
                <w:i/>
                <w:noProof/>
                <w:color w:val="000000"/>
                <w:sz w:val="16"/>
                <w:lang w:val="fr-FR"/>
              </w:rPr>
              <w:t>de l</w:t>
            </w:r>
            <w:r w:rsidR="007A5605" w:rsidRPr="007203AC">
              <w:rPr>
                <w:i/>
                <w:noProof/>
                <w:color w:val="000000"/>
                <w:sz w:val="16"/>
                <w:lang w:val="fr-FR"/>
              </w:rPr>
              <w:t>’</w:t>
            </w:r>
            <w:r w:rsidR="00F6696F" w:rsidRPr="007203AC">
              <w:rPr>
                <w:i/>
                <w:noProof/>
                <w:color w:val="000000"/>
                <w:sz w:val="16"/>
                <w:lang w:val="fr-FR"/>
              </w:rPr>
              <w:t>UE</w:t>
            </w:r>
            <w:r w:rsidRPr="007203AC">
              <w:rPr>
                <w:i/>
                <w:noProof/>
                <w:color w:val="000000"/>
                <w:sz w:val="16"/>
                <w:lang w:val="fr-FR"/>
              </w:rPr>
              <w:t xml:space="preserve"> </w:t>
            </w:r>
            <w:r w:rsidR="000910B1" w:rsidRPr="007203AC">
              <w:rPr>
                <w:i/>
                <w:noProof/>
                <w:color w:val="000000"/>
                <w:sz w:val="16"/>
                <w:lang w:val="fr-FR"/>
              </w:rPr>
              <w:t>à la mission diplomatique ou consulaire de la République de Lettonie la plus proche à l</w:t>
            </w:r>
            <w:r w:rsidRPr="007203AC">
              <w:rPr>
                <w:i/>
                <w:noProof/>
                <w:color w:val="000000"/>
                <w:sz w:val="16"/>
                <w:lang w:val="fr-FR"/>
              </w:rPr>
              <w:t>’</w:t>
            </w:r>
            <w:r w:rsidR="000910B1" w:rsidRPr="007203AC">
              <w:rPr>
                <w:i/>
                <w:noProof/>
                <w:color w:val="000000"/>
                <w:sz w:val="16"/>
                <w:lang w:val="fr-FR"/>
              </w:rPr>
              <w:t>étranger</w:t>
            </w:r>
            <w:r w:rsidRPr="007203AC">
              <w:rPr>
                <w:i/>
                <w:noProof/>
                <w:color w:val="000000"/>
                <w:sz w:val="16"/>
                <w:lang w:val="fr-FR"/>
              </w:rPr>
              <w:t> ;</w:t>
            </w:r>
          </w:p>
          <w:p w14:paraId="29E11DA1" w14:textId="2886E059" w:rsidR="00165905" w:rsidRPr="007203AC" w:rsidRDefault="005E1D16" w:rsidP="007F07DE">
            <w:pPr>
              <w:pStyle w:val="ListParagraph"/>
              <w:numPr>
                <w:ilvl w:val="0"/>
                <w:numId w:val="14"/>
              </w:numPr>
              <w:tabs>
                <w:tab w:val="left" w:pos="0"/>
                <w:tab w:val="left" w:pos="1134"/>
                <w:tab w:val="left" w:pos="1701"/>
                <w:tab w:val="left" w:pos="2268"/>
                <w:tab w:val="left" w:pos="2835"/>
              </w:tabs>
              <w:spacing w:before="160" w:after="160"/>
              <w:contextualSpacing w:val="0"/>
              <w:rPr>
                <w:rFonts w:eastAsia="Times New Roman"/>
                <w:bCs/>
                <w:i/>
                <w:iCs/>
                <w:noProof/>
                <w:sz w:val="16"/>
                <w:szCs w:val="16"/>
                <w:lang w:val="fr-FR"/>
              </w:rPr>
            </w:pPr>
            <w:r w:rsidRPr="007203AC">
              <w:rPr>
                <w:i/>
                <w:noProof/>
                <w:color w:val="000000"/>
                <w:sz w:val="16"/>
                <w:lang w:val="fr-FR"/>
              </w:rPr>
              <w:t xml:space="preserve">les citoyens de l’Union européenne </w:t>
            </w:r>
            <w:r w:rsidR="00B900FA" w:rsidRPr="007203AC">
              <w:rPr>
                <w:i/>
                <w:noProof/>
                <w:color w:val="000000"/>
                <w:sz w:val="16"/>
                <w:lang w:val="fr-FR"/>
              </w:rPr>
              <w:t xml:space="preserve">autres que les citoyens lettons </w:t>
            </w:r>
            <w:r w:rsidRPr="007203AC">
              <w:rPr>
                <w:i/>
                <w:noProof/>
                <w:color w:val="000000"/>
                <w:sz w:val="16"/>
                <w:lang w:val="fr-FR"/>
              </w:rPr>
              <w:t xml:space="preserve">doivent </w:t>
            </w:r>
            <w:r w:rsidR="00B900FA" w:rsidRPr="007203AC">
              <w:rPr>
                <w:i/>
                <w:noProof/>
                <w:color w:val="000000"/>
                <w:sz w:val="16"/>
                <w:lang w:val="fr-FR"/>
              </w:rPr>
              <w:t xml:space="preserve">restituer </w:t>
            </w:r>
            <w:r w:rsidRPr="007203AC">
              <w:rPr>
                <w:i/>
                <w:noProof/>
                <w:color w:val="000000"/>
                <w:sz w:val="16"/>
                <w:lang w:val="fr-FR"/>
              </w:rPr>
              <w:t xml:space="preserve">leur </w:t>
            </w:r>
            <w:r w:rsidR="00CB18C9" w:rsidRPr="007203AC">
              <w:rPr>
                <w:i/>
                <w:noProof/>
                <w:color w:val="000000"/>
                <w:sz w:val="16"/>
                <w:lang w:val="fr-FR"/>
              </w:rPr>
              <w:t xml:space="preserve">titre de voyage provisoire </w:t>
            </w:r>
            <w:r w:rsidR="00D3338A" w:rsidRPr="007203AC">
              <w:rPr>
                <w:i/>
                <w:noProof/>
                <w:color w:val="000000"/>
                <w:sz w:val="16"/>
                <w:lang w:val="fr-FR"/>
              </w:rPr>
              <w:t xml:space="preserve">de l’UE </w:t>
            </w:r>
            <w:r w:rsidRPr="007203AC">
              <w:rPr>
                <w:i/>
                <w:noProof/>
                <w:color w:val="000000"/>
                <w:sz w:val="16"/>
                <w:lang w:val="fr-FR"/>
              </w:rPr>
              <w:t>à l</w:t>
            </w:r>
            <w:r w:rsidR="00CB18C9" w:rsidRPr="007203AC">
              <w:rPr>
                <w:i/>
                <w:noProof/>
                <w:color w:val="000000"/>
                <w:sz w:val="16"/>
                <w:lang w:val="fr-FR"/>
              </w:rPr>
              <w:t>’</w:t>
            </w:r>
            <w:r w:rsidRPr="007203AC">
              <w:rPr>
                <w:i/>
                <w:noProof/>
                <w:color w:val="000000"/>
                <w:sz w:val="16"/>
                <w:lang w:val="fr-FR"/>
              </w:rPr>
              <w:t>autorité désignée par l</w:t>
            </w:r>
            <w:r w:rsidR="00CB18C9" w:rsidRPr="007203AC">
              <w:rPr>
                <w:i/>
                <w:noProof/>
                <w:color w:val="000000"/>
                <w:sz w:val="16"/>
                <w:lang w:val="fr-FR"/>
              </w:rPr>
              <w:t>’</w:t>
            </w:r>
            <w:r w:rsidRPr="007203AC">
              <w:rPr>
                <w:i/>
                <w:noProof/>
                <w:color w:val="000000"/>
                <w:sz w:val="16"/>
                <w:lang w:val="fr-FR"/>
              </w:rPr>
              <w:t>État membre dont ils sont citoyens.</w:t>
            </w:r>
            <w:r w:rsidR="00CB18C9" w:rsidRPr="007203AC">
              <w:t xml:space="preserve"> </w:t>
            </w:r>
            <w:r w:rsidR="00CB18C9" w:rsidRPr="007203AC">
              <w:rPr>
                <w:i/>
                <w:noProof/>
                <w:color w:val="000000"/>
                <w:sz w:val="16"/>
                <w:lang w:val="fr-FR"/>
              </w:rPr>
              <w:t xml:space="preserve">Si l’État membre de </w:t>
            </w:r>
            <w:r w:rsidR="00D3338A" w:rsidRPr="007203AC">
              <w:rPr>
                <w:i/>
                <w:noProof/>
                <w:color w:val="000000"/>
                <w:sz w:val="16"/>
                <w:lang w:val="fr-FR"/>
              </w:rPr>
              <w:t xml:space="preserve">leur </w:t>
            </w:r>
            <w:r w:rsidR="00CB18C9" w:rsidRPr="007203AC">
              <w:rPr>
                <w:i/>
                <w:noProof/>
                <w:color w:val="000000"/>
                <w:sz w:val="16"/>
                <w:lang w:val="fr-FR"/>
              </w:rPr>
              <w:t xml:space="preserve">nationalité n’a pas désigné d’autorité, le titre de voyage </w:t>
            </w:r>
            <w:r w:rsidR="0094586C" w:rsidRPr="007203AC">
              <w:rPr>
                <w:i/>
                <w:noProof/>
                <w:color w:val="000000"/>
                <w:sz w:val="16"/>
                <w:lang w:val="fr-FR"/>
              </w:rPr>
              <w:t xml:space="preserve">provisoire </w:t>
            </w:r>
            <w:r w:rsidR="00D3338A" w:rsidRPr="007203AC">
              <w:rPr>
                <w:i/>
                <w:noProof/>
                <w:color w:val="000000"/>
                <w:sz w:val="16"/>
                <w:lang w:val="fr-FR"/>
              </w:rPr>
              <w:t xml:space="preserve">de l’UE </w:t>
            </w:r>
            <w:r w:rsidR="00CB18C9" w:rsidRPr="007203AC">
              <w:rPr>
                <w:i/>
                <w:noProof/>
                <w:color w:val="000000"/>
                <w:sz w:val="16"/>
                <w:lang w:val="fr-FR"/>
              </w:rPr>
              <w:t xml:space="preserve">doit être </w:t>
            </w:r>
            <w:r w:rsidR="0027481B" w:rsidRPr="007203AC">
              <w:rPr>
                <w:i/>
                <w:noProof/>
                <w:color w:val="000000"/>
                <w:sz w:val="16"/>
                <w:lang w:val="fr-FR"/>
              </w:rPr>
              <w:t>restitué</w:t>
            </w:r>
            <w:r w:rsidR="00CB18C9" w:rsidRPr="007203AC">
              <w:rPr>
                <w:i/>
                <w:noProof/>
                <w:color w:val="000000"/>
                <w:sz w:val="16"/>
                <w:lang w:val="fr-FR"/>
              </w:rPr>
              <w:t xml:space="preserve"> ou envoyé par la poste à la mission diplomatique ou consulaire de la République de Lettonie la plus proche à l</w:t>
            </w:r>
            <w:r w:rsidR="0027481B" w:rsidRPr="007203AC">
              <w:rPr>
                <w:i/>
                <w:noProof/>
                <w:color w:val="000000"/>
                <w:sz w:val="16"/>
                <w:lang w:val="fr-FR"/>
              </w:rPr>
              <w:t>’</w:t>
            </w:r>
            <w:r w:rsidR="00CB18C9" w:rsidRPr="007203AC">
              <w:rPr>
                <w:i/>
                <w:noProof/>
                <w:color w:val="000000"/>
                <w:sz w:val="16"/>
                <w:lang w:val="fr-FR"/>
              </w:rPr>
              <w:t>étranger.</w:t>
            </w:r>
          </w:p>
          <w:p w14:paraId="3C3A7ED5"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i/>
                <w:iCs/>
                <w:noProof/>
                <w:sz w:val="16"/>
                <w:szCs w:val="16"/>
                <w:lang w:val="fr-FR"/>
              </w:rPr>
            </w:pPr>
            <w:r w:rsidRPr="007203AC">
              <w:rPr>
                <w:i/>
                <w:noProof/>
                <w:color w:val="000000"/>
                <w:sz w:val="16"/>
                <w:lang w:val="fr-FR"/>
              </w:rPr>
              <w:t>Il est nécessaire, aux fins du traitement de la demande de titre de voyage provisoire de l’UE, de collecter les données à caractère personnel figurant dans le présent formulaire de demande et sur tous les moyens d'identification disponibles, par exemple la carte d’identité ou le permis de conduire, ainsi que de me photographier. Toutes les données à caractère personnel me concernant figurant dans le formulaire de demande et sur tous les moyens d'identification disponibles, par exemple la carte d’identité ou le permis de conduire, ainsi que ma photo, peuvent être transmises aux autorités compétentes de l’État membre de l’UE dont j’ai la nationalité et être traitées par ces autorités, ainsi que par les autorités de l’État membre de l’UE prêtant assistance aux fins de la délivrance du titre de voyage provisoire de l’UE.</w:t>
            </w:r>
          </w:p>
          <w:p w14:paraId="2B2086F3" w14:textId="77777777" w:rsidR="00165905" w:rsidRPr="007203AC" w:rsidRDefault="00165905" w:rsidP="00CD7C4B">
            <w:pPr>
              <w:tabs>
                <w:tab w:val="left" w:pos="567"/>
                <w:tab w:val="left" w:pos="1134"/>
                <w:tab w:val="left" w:pos="1701"/>
                <w:tab w:val="left" w:pos="2268"/>
                <w:tab w:val="left" w:pos="2835"/>
              </w:tabs>
              <w:spacing w:before="160" w:after="160"/>
              <w:rPr>
                <w:i/>
                <w:noProof/>
                <w:color w:val="000000"/>
                <w:sz w:val="16"/>
                <w:szCs w:val="16"/>
              </w:rPr>
            </w:pPr>
            <w:r w:rsidRPr="007203AC">
              <w:rPr>
                <w:i/>
                <w:noProof/>
                <w:color w:val="000000"/>
                <w:sz w:val="16"/>
              </w:rPr>
              <w:t>L’État membre prêtant assistance et l’État membre dont j’ai la nationalité ne conserveront ces données à caractère personnel que le temps nécessaire, y compris aux fins de la perception de tous les frais applicables. Ces données ne seront en aucun cas conservées plus de 180 jours par l’État membre prêtant assistance et plus de deux ans par l’État membre dont j’ai la nationalité.</w:t>
            </w:r>
          </w:p>
          <w:p w14:paraId="19E5DC64" w14:textId="77777777" w:rsidR="00E6207D" w:rsidRPr="007203AC" w:rsidRDefault="00E6207D" w:rsidP="00CD7C4B">
            <w:pPr>
              <w:tabs>
                <w:tab w:val="left" w:pos="567"/>
                <w:tab w:val="left" w:pos="1134"/>
                <w:tab w:val="left" w:pos="1701"/>
                <w:tab w:val="left" w:pos="2268"/>
                <w:tab w:val="left" w:pos="2835"/>
              </w:tabs>
              <w:spacing w:before="160" w:after="160"/>
              <w:rPr>
                <w:rFonts w:eastAsia="Times New Roman"/>
                <w:i/>
                <w:iCs/>
                <w:noProof/>
                <w:sz w:val="16"/>
                <w:szCs w:val="16"/>
              </w:rPr>
            </w:pPr>
            <w:r w:rsidRPr="007203AC">
              <w:rPr>
                <w:i/>
                <w:noProof/>
                <w:sz w:val="16"/>
              </w:rPr>
              <w:t xml:space="preserve">Conformément au règlement général de l’UE sur la protection des données [règlement (UE) 2016/679], les autorités consulaires de l’État membre prêtant assistance et </w:t>
            </w:r>
            <w:r w:rsidRPr="007203AC">
              <w:rPr>
                <w:i/>
                <w:noProof/>
                <w:color w:val="000000"/>
                <w:sz w:val="16"/>
              </w:rPr>
              <w:t xml:space="preserve">l’État membre dont j’ai la nationalité </w:t>
            </w:r>
            <w:r w:rsidRPr="007203AC">
              <w:rPr>
                <w:i/>
                <w:noProof/>
                <w:sz w:val="16"/>
              </w:rPr>
              <w:t xml:space="preserve">agissent en qualité de responsables du traitement des données à caractère personnel, y compris celles figurant dans le présent formulaire. </w:t>
            </w:r>
            <w:bookmarkStart w:id="2" w:name="_Hlk174360537"/>
            <w:r w:rsidRPr="007203AC">
              <w:rPr>
                <w:i/>
                <w:noProof/>
                <w:color w:val="000000"/>
                <w:sz w:val="16"/>
              </w:rPr>
              <w:t>L</w:t>
            </w:r>
            <w:r w:rsidRPr="007203AC">
              <w:rPr>
                <w:i/>
                <w:noProof/>
                <w:sz w:val="16"/>
              </w:rPr>
              <w:t>es demandes relatives à l’exercice de mes droits peuvent leur être adressées conformément audit règlement.</w:t>
            </w:r>
            <w:bookmarkEnd w:id="2"/>
          </w:p>
          <w:p w14:paraId="2244A014"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i/>
                <w:iCs/>
                <w:noProof/>
                <w:sz w:val="16"/>
                <w:szCs w:val="16"/>
              </w:rPr>
            </w:pPr>
            <w:r w:rsidRPr="007203AC">
              <w:rPr>
                <w:i/>
                <w:noProof/>
                <w:color w:val="000000"/>
                <w:sz w:val="16"/>
              </w:rPr>
              <w:lastRenderedPageBreak/>
              <w:t>Je déclare qu’à ma connaissance, toutes les indications que j’ai fournies sont correctes et complètes. Je suis informé(e) que toute fausse déclaration entraînera le rejet de ma demande ou l’annulation du titre de voyage provisoire de l’UE s’il a déjà été délivré, et peut entraîner des poursuites pénales à mon égard en application du droit de l’État membre qui traite la demande.</w:t>
            </w:r>
            <w:bookmarkEnd w:id="1"/>
          </w:p>
        </w:tc>
      </w:tr>
      <w:tr w:rsidR="00165905" w:rsidRPr="007203AC" w14:paraId="44C2682B" w14:textId="77777777" w:rsidTr="00CD7C4B">
        <w:trPr>
          <w:trHeight w:val="834"/>
        </w:trPr>
        <w:tc>
          <w:tcPr>
            <w:tcW w:w="5000" w:type="pct"/>
            <w:gridSpan w:val="5"/>
          </w:tcPr>
          <w:p w14:paraId="37198B62"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bCs/>
                <w:noProof/>
                <w:sz w:val="16"/>
                <w:szCs w:val="16"/>
              </w:rPr>
            </w:pPr>
            <w:r w:rsidRPr="007203AC">
              <w:rPr>
                <w:noProof/>
                <w:sz w:val="16"/>
              </w:rPr>
              <w:lastRenderedPageBreak/>
              <w:t>Vieta un datums</w:t>
            </w:r>
            <w:r w:rsidRPr="007203AC">
              <w:rPr>
                <w:noProof/>
                <w:color w:val="000000"/>
                <w:sz w:val="16"/>
              </w:rPr>
              <w:t xml:space="preserve"> / </w:t>
            </w:r>
            <w:r w:rsidRPr="007203AC">
              <w:rPr>
                <w:i/>
                <w:noProof/>
                <w:color w:val="000000"/>
                <w:sz w:val="16"/>
              </w:rPr>
              <w:t>Place and date</w:t>
            </w:r>
            <w:r w:rsidRPr="007203AC">
              <w:rPr>
                <w:noProof/>
                <w:color w:val="000000"/>
                <w:sz w:val="16"/>
              </w:rPr>
              <w:t xml:space="preserve"> / </w:t>
            </w:r>
            <w:r w:rsidRPr="007203AC">
              <w:rPr>
                <w:i/>
                <w:noProof/>
                <w:color w:val="000000"/>
                <w:sz w:val="16"/>
              </w:rPr>
              <w:t>Lieu et date</w:t>
            </w:r>
          </w:p>
          <w:p w14:paraId="6A05122E" w14:textId="77777777" w:rsidR="00165905" w:rsidRPr="007203AC" w:rsidRDefault="00165905" w:rsidP="00CD7C4B">
            <w:pPr>
              <w:tabs>
                <w:tab w:val="left" w:pos="567"/>
                <w:tab w:val="left" w:pos="1134"/>
                <w:tab w:val="left" w:pos="1701"/>
                <w:tab w:val="left" w:pos="2268"/>
                <w:tab w:val="left" w:pos="2835"/>
              </w:tabs>
              <w:spacing w:before="160" w:after="160"/>
              <w:rPr>
                <w:rFonts w:eastAsia="Times New Roman"/>
                <w:bCs/>
                <w:noProof/>
                <w:sz w:val="16"/>
                <w:szCs w:val="16"/>
                <w:lang w:eastAsia="en-GB"/>
              </w:rPr>
            </w:pPr>
          </w:p>
          <w:p w14:paraId="5F9757E9" w14:textId="77777777" w:rsidR="00165905" w:rsidRPr="007203AC" w:rsidRDefault="00165905" w:rsidP="00CD7C4B">
            <w:pPr>
              <w:spacing w:before="160" w:after="160"/>
              <w:jc w:val="left"/>
              <w:rPr>
                <w:rFonts w:eastAsia="Times New Roman"/>
                <w:bCs/>
                <w:noProof/>
                <w:sz w:val="16"/>
                <w:szCs w:val="16"/>
              </w:rPr>
            </w:pPr>
            <w:r w:rsidRPr="007203AC">
              <w:rPr>
                <w:noProof/>
                <w:sz w:val="16"/>
              </w:rPr>
              <w:t xml:space="preserve">Pieteikuma iesniedzēja(-as) (vai vecāka / likumīgā aizbildņa) paraksts / </w:t>
            </w:r>
            <w:r w:rsidRPr="007203AC">
              <w:rPr>
                <w:i/>
                <w:noProof/>
                <w:sz w:val="16"/>
              </w:rPr>
              <w:t>Signature of the applicant (or parent/legal guardian)</w:t>
            </w:r>
            <w:r w:rsidRPr="007203AC">
              <w:rPr>
                <w:noProof/>
                <w:sz w:val="16"/>
              </w:rPr>
              <w:t xml:space="preserve"> / </w:t>
            </w:r>
            <w:r w:rsidRPr="007203AC">
              <w:rPr>
                <w:i/>
                <w:noProof/>
                <w:sz w:val="16"/>
              </w:rPr>
              <w:t>Signature du demandeur (ou du parent/tuteur légal)</w:t>
            </w:r>
            <w:r w:rsidRPr="007203AC">
              <w:rPr>
                <w:i/>
                <w:noProof/>
                <w:color w:val="000000"/>
                <w:sz w:val="16"/>
              </w:rPr>
              <w:cr/>
            </w:r>
            <w:r w:rsidRPr="007203AC">
              <w:rPr>
                <w:noProof/>
              </w:rPr>
              <w:t xml:space="preserve"> </w:t>
            </w:r>
            <w:r w:rsidRPr="007203AC">
              <w:rPr>
                <w:noProof/>
              </w:rPr>
              <w:br/>
            </w:r>
            <w:r w:rsidRPr="007203AC">
              <w:rPr>
                <w:i/>
                <w:noProof/>
                <w:color w:val="000000"/>
                <w:sz w:val="16"/>
              </w:rPr>
              <w:cr/>
            </w:r>
          </w:p>
          <w:p w14:paraId="4C146062" w14:textId="77777777" w:rsidR="00165905" w:rsidRPr="007203AC" w:rsidRDefault="00165905" w:rsidP="00CD7C4B">
            <w:pPr>
              <w:spacing w:before="160" w:after="160"/>
              <w:jc w:val="left"/>
              <w:rPr>
                <w:rFonts w:eastAsia="Times New Roman"/>
                <w:noProof/>
                <w:sz w:val="16"/>
                <w:szCs w:val="16"/>
                <w:lang w:eastAsia="en-GB"/>
              </w:rPr>
            </w:pPr>
          </w:p>
        </w:tc>
      </w:tr>
      <w:tr w:rsidR="00165905" w:rsidRPr="00FF38FB" w14:paraId="7385C5E7" w14:textId="77777777" w:rsidTr="00CD7C4B">
        <w:trPr>
          <w:trHeight w:val="834"/>
        </w:trPr>
        <w:tc>
          <w:tcPr>
            <w:tcW w:w="5000" w:type="pct"/>
            <w:gridSpan w:val="5"/>
          </w:tcPr>
          <w:p w14:paraId="712307EB" w14:textId="77777777" w:rsidR="00165905" w:rsidRPr="007203AC" w:rsidRDefault="00165905" w:rsidP="00CD7C4B">
            <w:pPr>
              <w:tabs>
                <w:tab w:val="left" w:pos="33"/>
                <w:tab w:val="left" w:pos="1134"/>
                <w:tab w:val="left" w:pos="1701"/>
                <w:tab w:val="left" w:pos="2268"/>
                <w:tab w:val="left" w:pos="2835"/>
              </w:tabs>
              <w:spacing w:before="160" w:after="160"/>
              <w:jc w:val="center"/>
              <w:rPr>
                <w:rFonts w:eastAsia="Times New Roman"/>
                <w:b/>
                <w:bCs/>
                <w:smallCaps/>
                <w:noProof/>
                <w:sz w:val="16"/>
                <w:szCs w:val="16"/>
              </w:rPr>
            </w:pPr>
            <w:r w:rsidRPr="007203AC">
              <w:rPr>
                <w:b/>
                <w:smallCaps/>
                <w:noProof/>
                <w:sz w:val="16"/>
              </w:rPr>
              <w:t xml:space="preserve">Aizpilda amatpersonas / </w:t>
            </w:r>
            <w:r w:rsidRPr="007203AC">
              <w:rPr>
                <w:b/>
                <w:i/>
                <w:noProof/>
                <w:color w:val="000000"/>
                <w:sz w:val="16"/>
              </w:rPr>
              <w:t>For official use only</w:t>
            </w:r>
            <w:r w:rsidRPr="007203AC">
              <w:rPr>
                <w:b/>
                <w:noProof/>
                <w:color w:val="000000"/>
                <w:sz w:val="16"/>
              </w:rPr>
              <w:t xml:space="preserve"> / </w:t>
            </w:r>
            <w:r w:rsidRPr="007203AC">
              <w:rPr>
                <w:b/>
                <w:i/>
                <w:noProof/>
                <w:color w:val="000000"/>
                <w:sz w:val="16"/>
              </w:rPr>
              <w:t>Partie réservée à l’administration</w:t>
            </w:r>
          </w:p>
          <w:p w14:paraId="67F3BB74"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Pieteikuma iesniegšanas datums</w:t>
            </w:r>
            <w:r w:rsidRPr="007203AC">
              <w:rPr>
                <w:noProof/>
                <w:color w:val="000000"/>
                <w:sz w:val="16"/>
              </w:rPr>
              <w:t xml:space="preserve"> / </w:t>
            </w:r>
            <w:r w:rsidRPr="007203AC">
              <w:rPr>
                <w:i/>
                <w:noProof/>
                <w:color w:val="000000"/>
                <w:sz w:val="16"/>
              </w:rPr>
              <w:t>Date of application</w:t>
            </w:r>
            <w:r w:rsidRPr="007203AC">
              <w:rPr>
                <w:noProof/>
                <w:color w:val="000000"/>
                <w:sz w:val="16"/>
              </w:rPr>
              <w:t xml:space="preserve"> / </w:t>
            </w:r>
            <w:r w:rsidRPr="007203AC">
              <w:rPr>
                <w:i/>
                <w:noProof/>
                <w:color w:val="000000"/>
                <w:sz w:val="16"/>
              </w:rPr>
              <w:t>Date de la demande</w:t>
            </w:r>
          </w:p>
          <w:p w14:paraId="0C6B3F5D" w14:textId="77777777" w:rsidR="00165905" w:rsidRPr="007203AC" w:rsidRDefault="00165905" w:rsidP="00CD7C4B">
            <w:pPr>
              <w:tabs>
                <w:tab w:val="left" w:pos="33"/>
                <w:tab w:val="left" w:pos="1134"/>
                <w:tab w:val="left" w:pos="1701"/>
                <w:tab w:val="left" w:pos="2268"/>
                <w:tab w:val="left" w:pos="2835"/>
              </w:tabs>
              <w:spacing w:before="160" w:after="160"/>
              <w:jc w:val="left"/>
              <w:rPr>
                <w:noProof/>
                <w:sz w:val="16"/>
                <w:szCs w:val="16"/>
              </w:rPr>
            </w:pPr>
          </w:p>
          <w:p w14:paraId="096A8DAF" w14:textId="77777777" w:rsidR="00165905" w:rsidRPr="007203AC" w:rsidRDefault="00165905" w:rsidP="00CD7C4B">
            <w:pPr>
              <w:tabs>
                <w:tab w:val="left" w:pos="33"/>
                <w:tab w:val="left" w:pos="1134"/>
                <w:tab w:val="left" w:pos="1701"/>
                <w:tab w:val="left" w:pos="2268"/>
                <w:tab w:val="left" w:pos="2835"/>
              </w:tabs>
              <w:spacing w:before="160" w:after="160"/>
              <w:jc w:val="left"/>
              <w:rPr>
                <w:noProof/>
                <w:sz w:val="16"/>
                <w:szCs w:val="16"/>
              </w:rPr>
            </w:pPr>
          </w:p>
          <w:p w14:paraId="57CA1D35"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Pieteikuma numurs</w:t>
            </w:r>
            <w:r w:rsidRPr="007203AC">
              <w:rPr>
                <w:noProof/>
                <w:color w:val="000000"/>
                <w:sz w:val="16"/>
              </w:rPr>
              <w:t xml:space="preserve"> / </w:t>
            </w:r>
            <w:r w:rsidRPr="007203AC">
              <w:rPr>
                <w:i/>
                <w:noProof/>
                <w:color w:val="000000"/>
                <w:sz w:val="16"/>
              </w:rPr>
              <w:t>Application number</w:t>
            </w:r>
            <w:r w:rsidRPr="007203AC">
              <w:rPr>
                <w:noProof/>
                <w:color w:val="000000"/>
                <w:sz w:val="16"/>
              </w:rPr>
              <w:t xml:space="preserve"> / </w:t>
            </w:r>
            <w:r w:rsidRPr="007203AC">
              <w:rPr>
                <w:i/>
                <w:noProof/>
                <w:color w:val="000000"/>
                <w:sz w:val="16"/>
              </w:rPr>
              <w:t>Numéro de la demande</w:t>
            </w:r>
          </w:p>
          <w:p w14:paraId="7FCF61A7"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51E236FB"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6E642A00"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rPr>
            </w:pPr>
            <w:r w:rsidRPr="007203AC">
              <w:rPr>
                <w:noProof/>
                <w:sz w:val="16"/>
              </w:rPr>
              <w:t>Pieteikums iesniegts</w:t>
            </w:r>
            <w:r w:rsidRPr="007203AC">
              <w:rPr>
                <w:noProof/>
                <w:color w:val="000000"/>
                <w:sz w:val="16"/>
              </w:rPr>
              <w:t xml:space="preserve"> / </w:t>
            </w:r>
            <w:r w:rsidRPr="007203AC">
              <w:rPr>
                <w:i/>
                <w:noProof/>
                <w:color w:val="000000"/>
                <w:sz w:val="16"/>
              </w:rPr>
              <w:t>Application lodged at</w:t>
            </w:r>
            <w:r w:rsidRPr="007203AC">
              <w:rPr>
                <w:noProof/>
                <w:color w:val="000000"/>
                <w:sz w:val="16"/>
              </w:rPr>
              <w:t xml:space="preserve"> / </w:t>
            </w:r>
            <w:r w:rsidRPr="007203AC">
              <w:rPr>
                <w:i/>
                <w:noProof/>
                <w:color w:val="000000"/>
                <w:sz w:val="16"/>
              </w:rPr>
              <w:t>Demande introduite</w:t>
            </w:r>
          </w:p>
          <w:p w14:paraId="13AC34A5"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rPr>
            </w:pPr>
            <w:r w:rsidRPr="007203AC">
              <w:rPr>
                <w:noProof/>
                <w:sz w:val="16"/>
              </w:rPr>
              <w:t>□ vēstniecībā</w:t>
            </w:r>
            <w:r w:rsidRPr="007203AC">
              <w:rPr>
                <w:noProof/>
                <w:color w:val="000000"/>
                <w:sz w:val="16"/>
              </w:rPr>
              <w:t xml:space="preserve"> / </w:t>
            </w:r>
            <w:r w:rsidRPr="007203AC">
              <w:rPr>
                <w:i/>
                <w:noProof/>
                <w:color w:val="000000"/>
                <w:sz w:val="16"/>
              </w:rPr>
              <w:t>embassy</w:t>
            </w:r>
            <w:r w:rsidRPr="007203AC">
              <w:rPr>
                <w:noProof/>
                <w:color w:val="000000"/>
                <w:sz w:val="16"/>
              </w:rPr>
              <w:t xml:space="preserve"> / </w:t>
            </w:r>
            <w:r w:rsidRPr="007203AC">
              <w:rPr>
                <w:i/>
                <w:noProof/>
                <w:color w:val="000000"/>
                <w:sz w:val="16"/>
              </w:rPr>
              <w:t>ambassade</w:t>
            </w:r>
          </w:p>
          <w:p w14:paraId="506C4E1F"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 konsulātā</w:t>
            </w:r>
            <w:r w:rsidRPr="007203AC">
              <w:rPr>
                <w:noProof/>
                <w:color w:val="000000"/>
                <w:sz w:val="16"/>
              </w:rPr>
              <w:t xml:space="preserve"> / </w:t>
            </w:r>
            <w:r w:rsidRPr="007203AC">
              <w:rPr>
                <w:i/>
                <w:noProof/>
                <w:color w:val="000000"/>
                <w:sz w:val="16"/>
              </w:rPr>
              <w:t>consulate</w:t>
            </w:r>
            <w:r w:rsidRPr="007203AC">
              <w:rPr>
                <w:noProof/>
                <w:color w:val="000000"/>
                <w:sz w:val="16"/>
              </w:rPr>
              <w:t xml:space="preserve"> / </w:t>
            </w:r>
            <w:r w:rsidRPr="007203AC">
              <w:rPr>
                <w:i/>
                <w:noProof/>
                <w:color w:val="000000"/>
                <w:sz w:val="16"/>
              </w:rPr>
              <w:t>consulat</w:t>
            </w:r>
          </w:p>
          <w:p w14:paraId="65FDCD3B"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 citā iestādē (norādīt)</w:t>
            </w:r>
            <w:r w:rsidRPr="007203AC">
              <w:rPr>
                <w:noProof/>
                <w:color w:val="000000"/>
                <w:sz w:val="16"/>
              </w:rPr>
              <w:t xml:space="preserve"> / </w:t>
            </w:r>
            <w:r w:rsidRPr="007203AC">
              <w:rPr>
                <w:i/>
                <w:noProof/>
                <w:color w:val="000000"/>
                <w:sz w:val="16"/>
              </w:rPr>
              <w:t>other authority (specify)</w:t>
            </w:r>
            <w:r w:rsidRPr="007203AC">
              <w:rPr>
                <w:noProof/>
                <w:color w:val="000000"/>
                <w:sz w:val="16"/>
              </w:rPr>
              <w:t xml:space="preserve"> / </w:t>
            </w:r>
            <w:r w:rsidRPr="007203AC">
              <w:rPr>
                <w:i/>
                <w:noProof/>
                <w:color w:val="000000"/>
                <w:sz w:val="16"/>
              </w:rPr>
              <w:t>autre autorité (veuillez préciser)</w:t>
            </w:r>
          </w:p>
          <w:p w14:paraId="54B745B2"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15F9A1C5"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24BFCFD2"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ES dalībvalsts</w:t>
            </w:r>
            <w:r w:rsidRPr="007203AC">
              <w:rPr>
                <w:noProof/>
                <w:color w:val="000000"/>
                <w:sz w:val="16"/>
              </w:rPr>
              <w:t xml:space="preserve"> / </w:t>
            </w:r>
            <w:r w:rsidRPr="007203AC">
              <w:rPr>
                <w:i/>
                <w:noProof/>
                <w:color w:val="000000"/>
                <w:sz w:val="16"/>
              </w:rPr>
              <w:t>of EU Member State</w:t>
            </w:r>
            <w:r w:rsidRPr="007203AC">
              <w:rPr>
                <w:noProof/>
                <w:color w:val="000000"/>
                <w:sz w:val="16"/>
              </w:rPr>
              <w:t xml:space="preserve"> / </w:t>
            </w:r>
            <w:r w:rsidRPr="007203AC">
              <w:rPr>
                <w:i/>
                <w:noProof/>
                <w:color w:val="000000"/>
                <w:sz w:val="16"/>
              </w:rPr>
              <w:t>d’État membre de l’UE</w:t>
            </w:r>
          </w:p>
          <w:p w14:paraId="6D94692D"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lang w:eastAsia="en-GB"/>
              </w:rPr>
            </w:pPr>
          </w:p>
          <w:p w14:paraId="7193E4E5"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lang w:eastAsia="en-GB"/>
              </w:rPr>
            </w:pPr>
          </w:p>
          <w:p w14:paraId="51C127A4" w14:textId="77777777" w:rsidR="00165905" w:rsidRPr="007203AC" w:rsidRDefault="003B5D0B" w:rsidP="00CD7C4B">
            <w:pPr>
              <w:tabs>
                <w:tab w:val="left" w:pos="33"/>
                <w:tab w:val="left" w:pos="1134"/>
                <w:tab w:val="left" w:pos="1701"/>
                <w:tab w:val="left" w:pos="2268"/>
                <w:tab w:val="left" w:pos="2835"/>
              </w:tabs>
              <w:spacing w:before="160" w:after="160"/>
              <w:rPr>
                <w:rFonts w:eastAsia="Times New Roman"/>
                <w:noProof/>
                <w:sz w:val="16"/>
                <w:szCs w:val="16"/>
              </w:rPr>
            </w:pPr>
            <w:r w:rsidRPr="007203AC">
              <w:rPr>
                <w:noProof/>
                <w:sz w:val="16"/>
              </w:rPr>
              <w:t>(...) (valsts/pilsēta)</w:t>
            </w:r>
            <w:r w:rsidRPr="007203AC">
              <w:rPr>
                <w:noProof/>
                <w:color w:val="000000"/>
                <w:sz w:val="16"/>
              </w:rPr>
              <w:t xml:space="preserve"> / </w:t>
            </w:r>
            <w:r w:rsidRPr="007203AC">
              <w:rPr>
                <w:i/>
                <w:noProof/>
                <w:color w:val="000000"/>
                <w:sz w:val="16"/>
              </w:rPr>
              <w:t>in (country/city)</w:t>
            </w:r>
            <w:r w:rsidRPr="007203AC">
              <w:rPr>
                <w:noProof/>
                <w:color w:val="000000"/>
                <w:sz w:val="16"/>
              </w:rPr>
              <w:t xml:space="preserve"> / </w:t>
            </w:r>
            <w:r w:rsidRPr="007203AC">
              <w:rPr>
                <w:i/>
                <w:noProof/>
                <w:color w:val="000000"/>
                <w:sz w:val="16"/>
              </w:rPr>
              <w:t>à/en/au/aux (nom du pays/de la ville)</w:t>
            </w:r>
          </w:p>
          <w:p w14:paraId="7A1AA18E"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lang w:eastAsia="en-GB"/>
              </w:rPr>
            </w:pPr>
          </w:p>
          <w:p w14:paraId="6AB4C2C3"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noProof/>
                <w:sz w:val="16"/>
                <w:szCs w:val="16"/>
                <w:lang w:eastAsia="en-GB"/>
              </w:rPr>
            </w:pPr>
          </w:p>
          <w:p w14:paraId="33A0AE8C" w14:textId="77777777" w:rsidR="00165905" w:rsidRPr="007203AC" w:rsidRDefault="00165905" w:rsidP="00CD7C4B">
            <w:pPr>
              <w:tabs>
                <w:tab w:val="left" w:pos="33"/>
                <w:tab w:val="left" w:pos="1134"/>
                <w:tab w:val="left" w:pos="1701"/>
                <w:tab w:val="left" w:pos="2268"/>
                <w:tab w:val="left" w:pos="2835"/>
              </w:tabs>
              <w:spacing w:before="160" w:after="160"/>
              <w:rPr>
                <w:rFonts w:eastAsia="Times New Roman"/>
                <w:b/>
                <w:bCs/>
                <w:iCs/>
                <w:noProof/>
                <w:sz w:val="16"/>
                <w:szCs w:val="16"/>
              </w:rPr>
            </w:pPr>
            <w:r w:rsidRPr="007203AC">
              <w:rPr>
                <w:b/>
                <w:noProof/>
                <w:sz w:val="16"/>
              </w:rPr>
              <w:t>Kontaktinformācija</w:t>
            </w:r>
            <w:r w:rsidRPr="007203AC">
              <w:rPr>
                <w:b/>
                <w:noProof/>
                <w:color w:val="000000"/>
                <w:sz w:val="16"/>
              </w:rPr>
              <w:t xml:space="preserve"> / </w:t>
            </w:r>
            <w:r w:rsidRPr="007203AC">
              <w:rPr>
                <w:b/>
                <w:i/>
                <w:noProof/>
                <w:color w:val="000000"/>
                <w:sz w:val="16"/>
              </w:rPr>
              <w:t>Contact information</w:t>
            </w:r>
            <w:r w:rsidRPr="007203AC">
              <w:rPr>
                <w:b/>
                <w:noProof/>
                <w:color w:val="000000"/>
                <w:sz w:val="16"/>
              </w:rPr>
              <w:t xml:space="preserve"> / </w:t>
            </w:r>
            <w:r w:rsidRPr="007203AC">
              <w:rPr>
                <w:b/>
                <w:i/>
                <w:noProof/>
                <w:color w:val="000000"/>
                <w:sz w:val="16"/>
              </w:rPr>
              <w:t>Coordonnées de contact </w:t>
            </w:r>
          </w:p>
          <w:p w14:paraId="3655066E"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Lietas izskatītājs</w:t>
            </w:r>
            <w:r w:rsidRPr="007203AC">
              <w:rPr>
                <w:noProof/>
                <w:color w:val="000000"/>
                <w:sz w:val="16"/>
              </w:rPr>
              <w:t xml:space="preserve"> / </w:t>
            </w:r>
            <w:r w:rsidRPr="007203AC">
              <w:rPr>
                <w:i/>
                <w:noProof/>
                <w:color w:val="000000"/>
                <w:sz w:val="16"/>
              </w:rPr>
              <w:t>File handled by</w:t>
            </w:r>
            <w:r w:rsidRPr="007203AC">
              <w:rPr>
                <w:noProof/>
                <w:color w:val="000000"/>
                <w:sz w:val="16"/>
              </w:rPr>
              <w:t xml:space="preserve"> / </w:t>
            </w:r>
            <w:r w:rsidRPr="007203AC">
              <w:rPr>
                <w:i/>
                <w:noProof/>
                <w:color w:val="000000"/>
                <w:sz w:val="16"/>
              </w:rPr>
              <w:t>Responsable du dossier</w:t>
            </w:r>
          </w:p>
          <w:p w14:paraId="76E46E11" w14:textId="77777777" w:rsidR="00165905" w:rsidRPr="007203AC" w:rsidRDefault="003B5D0B" w:rsidP="00CD7C4B">
            <w:pPr>
              <w:tabs>
                <w:tab w:val="left" w:pos="33"/>
                <w:tab w:val="left" w:pos="1134"/>
                <w:tab w:val="left" w:pos="1701"/>
                <w:tab w:val="left" w:pos="2268"/>
                <w:tab w:val="left" w:pos="2835"/>
              </w:tabs>
              <w:spacing w:before="160" w:after="160"/>
              <w:jc w:val="left"/>
              <w:rPr>
                <w:rFonts w:eastAsia="Times New Roman"/>
                <w:noProof/>
                <w:sz w:val="16"/>
                <w:szCs w:val="16"/>
              </w:rPr>
            </w:pPr>
            <w:r w:rsidRPr="007203AC">
              <w:rPr>
                <w:noProof/>
                <w:sz w:val="16"/>
              </w:rPr>
              <w:t>Uzvārds un vārds(-i)</w:t>
            </w:r>
            <w:r w:rsidRPr="007203AC">
              <w:rPr>
                <w:noProof/>
                <w:color w:val="000000"/>
                <w:sz w:val="16"/>
              </w:rPr>
              <w:t xml:space="preserve"> / </w:t>
            </w:r>
            <w:r w:rsidRPr="007203AC">
              <w:rPr>
                <w:i/>
                <w:noProof/>
                <w:color w:val="000000"/>
                <w:sz w:val="16"/>
              </w:rPr>
              <w:t>Surname and given name(s)</w:t>
            </w:r>
            <w:r w:rsidRPr="007203AC">
              <w:rPr>
                <w:noProof/>
                <w:color w:val="000000"/>
                <w:sz w:val="16"/>
              </w:rPr>
              <w:t> </w:t>
            </w:r>
            <w:r w:rsidRPr="007203AC">
              <w:rPr>
                <w:i/>
                <w:noProof/>
                <w:color w:val="000000"/>
                <w:sz w:val="16"/>
              </w:rPr>
              <w:t>/ Nom et prénom(s)</w:t>
            </w:r>
          </w:p>
          <w:p w14:paraId="345F86A6"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4FBD6D8A"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31201BCE" w14:textId="77777777" w:rsidR="00165905" w:rsidRPr="007203AC" w:rsidRDefault="00165905" w:rsidP="00CD7C4B">
            <w:pPr>
              <w:tabs>
                <w:tab w:val="left" w:pos="33"/>
                <w:tab w:val="left" w:pos="1134"/>
                <w:tab w:val="left" w:pos="1701"/>
                <w:tab w:val="left" w:pos="2268"/>
                <w:tab w:val="left" w:pos="2835"/>
              </w:tabs>
              <w:spacing w:before="160" w:after="160"/>
              <w:jc w:val="left"/>
              <w:rPr>
                <w:i/>
                <w:noProof/>
                <w:color w:val="000000"/>
                <w:sz w:val="16"/>
                <w:szCs w:val="16"/>
              </w:rPr>
            </w:pPr>
            <w:r w:rsidRPr="007203AC">
              <w:rPr>
                <w:noProof/>
                <w:sz w:val="16"/>
              </w:rPr>
              <w:t>E-pasta adrese</w:t>
            </w:r>
            <w:r w:rsidRPr="007203AC">
              <w:rPr>
                <w:i/>
                <w:noProof/>
                <w:sz w:val="16"/>
              </w:rPr>
              <w:t xml:space="preserve"> / </w:t>
            </w:r>
            <w:r w:rsidRPr="007203AC">
              <w:rPr>
                <w:i/>
                <w:iCs/>
                <w:noProof/>
                <w:sz w:val="16"/>
              </w:rPr>
              <w:t>E-mail</w:t>
            </w:r>
            <w:r w:rsidRPr="007203AC">
              <w:rPr>
                <w:noProof/>
                <w:sz w:val="16"/>
              </w:rPr>
              <w:t xml:space="preserve"> / </w:t>
            </w:r>
            <w:r w:rsidRPr="007203AC">
              <w:rPr>
                <w:i/>
                <w:iCs/>
                <w:noProof/>
                <w:sz w:val="16"/>
              </w:rPr>
              <w:t>Courriel</w:t>
            </w:r>
          </w:p>
          <w:p w14:paraId="37D76B0E"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5E32BAEC" w14:textId="77777777" w:rsidR="00165905" w:rsidRPr="007203AC" w:rsidRDefault="00165905" w:rsidP="00CD7C4B">
            <w:pPr>
              <w:tabs>
                <w:tab w:val="left" w:pos="33"/>
                <w:tab w:val="left" w:pos="1134"/>
                <w:tab w:val="left" w:pos="1701"/>
                <w:tab w:val="left" w:pos="2268"/>
                <w:tab w:val="left" w:pos="2835"/>
              </w:tabs>
              <w:spacing w:before="160" w:after="160"/>
              <w:jc w:val="left"/>
              <w:rPr>
                <w:rFonts w:eastAsia="Times New Roman"/>
                <w:noProof/>
                <w:sz w:val="16"/>
                <w:szCs w:val="16"/>
                <w:lang w:eastAsia="en-GB"/>
              </w:rPr>
            </w:pPr>
          </w:p>
          <w:p w14:paraId="0EFF4EFC" w14:textId="4C81ECA3" w:rsidR="00165905" w:rsidRPr="00FF38FB" w:rsidRDefault="00165905" w:rsidP="009D2D22">
            <w:pPr>
              <w:tabs>
                <w:tab w:val="left" w:pos="33"/>
                <w:tab w:val="left" w:pos="1134"/>
                <w:tab w:val="left" w:pos="1701"/>
                <w:tab w:val="left" w:pos="2268"/>
                <w:tab w:val="left" w:pos="2835"/>
              </w:tabs>
              <w:spacing w:before="160" w:after="160"/>
              <w:jc w:val="left"/>
              <w:rPr>
                <w:noProof/>
                <w:sz w:val="16"/>
                <w:szCs w:val="16"/>
              </w:rPr>
            </w:pPr>
            <w:r w:rsidRPr="007203AC">
              <w:rPr>
                <w:noProof/>
                <w:sz w:val="16"/>
              </w:rPr>
              <w:t>Tālruņa numurs</w:t>
            </w:r>
            <w:r w:rsidRPr="007203AC">
              <w:rPr>
                <w:noProof/>
                <w:color w:val="000000"/>
                <w:sz w:val="16"/>
              </w:rPr>
              <w:t xml:space="preserve"> / </w:t>
            </w:r>
            <w:r w:rsidRPr="007203AC">
              <w:rPr>
                <w:i/>
                <w:noProof/>
                <w:color w:val="000000"/>
                <w:sz w:val="16"/>
              </w:rPr>
              <w:t>Telephone number</w:t>
            </w:r>
            <w:r w:rsidRPr="007203AC">
              <w:rPr>
                <w:noProof/>
                <w:color w:val="000000"/>
                <w:sz w:val="16"/>
              </w:rPr>
              <w:t xml:space="preserve"> / </w:t>
            </w:r>
            <w:r w:rsidRPr="007203AC">
              <w:rPr>
                <w:i/>
                <w:noProof/>
                <w:color w:val="000000"/>
                <w:sz w:val="16"/>
              </w:rPr>
              <w:t>Tél.</w:t>
            </w:r>
          </w:p>
        </w:tc>
      </w:tr>
    </w:tbl>
    <w:p w14:paraId="477F403E" w14:textId="77777777" w:rsidR="00905D22" w:rsidRPr="00FF38FB" w:rsidRDefault="00905D22" w:rsidP="009D2D22">
      <w:pPr>
        <w:pStyle w:val="Annexetitre"/>
        <w:rPr>
          <w:noProof/>
        </w:rPr>
      </w:pPr>
    </w:p>
    <w:sectPr w:rsidR="00905D22" w:rsidRPr="00FF38FB" w:rsidSect="00D17379">
      <w:headerReference w:type="default" r:id="rId9"/>
      <w:footerReference w:type="default" r:id="rId1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3751" w14:textId="77777777" w:rsidR="00D464B8" w:rsidRDefault="00D464B8" w:rsidP="001B24C8">
      <w:pPr>
        <w:spacing w:before="0" w:after="0"/>
      </w:pPr>
      <w:r>
        <w:separator/>
      </w:r>
    </w:p>
  </w:endnote>
  <w:endnote w:type="continuationSeparator" w:id="0">
    <w:p w14:paraId="365341E1" w14:textId="77777777" w:rsidR="00D464B8" w:rsidRDefault="00D464B8" w:rsidP="001B24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D6A9" w14:textId="77777777" w:rsidR="00D17379" w:rsidRPr="00D17379" w:rsidRDefault="00D17379" w:rsidP="00D17379">
    <w:pPr>
      <w:pStyle w:val="Footer"/>
      <w:rPr>
        <w:rFonts w:ascii="Arial" w:hAnsi="Arial" w:cs="Arial"/>
        <w:b/>
        <w:sz w:val="48"/>
      </w:rPr>
    </w:pPr>
    <w:r w:rsidRPr="00D17379">
      <w:rPr>
        <w:rFonts w:ascii="Arial" w:hAnsi="Arial" w:cs="Arial"/>
        <w:b/>
        <w:sz w:val="48"/>
      </w:rPr>
      <w:t>LV</w:t>
    </w:r>
    <w:r w:rsidRPr="00D17379">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17379">
      <w:tab/>
    </w:r>
    <w:r w:rsidRPr="00D17379">
      <w:rPr>
        <w:rFonts w:ascii="Arial" w:hAnsi="Arial" w:cs="Arial"/>
        <w:b/>
        <w:sz w:val="48"/>
      </w:rPr>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B7235" w14:textId="77777777" w:rsidR="00D464B8" w:rsidRDefault="00D464B8" w:rsidP="001B24C8">
      <w:pPr>
        <w:spacing w:before="0" w:after="0"/>
      </w:pPr>
      <w:r>
        <w:separator/>
      </w:r>
    </w:p>
  </w:footnote>
  <w:footnote w:type="continuationSeparator" w:id="0">
    <w:p w14:paraId="31795FC1" w14:textId="77777777" w:rsidR="00D464B8" w:rsidRDefault="00D464B8" w:rsidP="001B24C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AED0A" w14:textId="1A04B208" w:rsidR="005E3EF3" w:rsidRDefault="005E3EF3" w:rsidP="005E3EF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5D388256"/>
    <w:lvl w:ilvl="0">
      <w:start w:val="1"/>
      <w:numFmt w:val="decimal"/>
      <w:pStyle w:val="ListNumber4"/>
      <w:lvlText w:val="%1."/>
      <w:lvlJc w:val="left"/>
      <w:pPr>
        <w:tabs>
          <w:tab w:val="num" w:pos="849"/>
        </w:tabs>
        <w:ind w:left="849" w:hanging="360"/>
      </w:pPr>
    </w:lvl>
  </w:abstractNum>
  <w:abstractNum w:abstractNumId="1" w15:restartNumberingAfterBreak="0">
    <w:nsid w:val="FFFFFF7E"/>
    <w:multiLevelType w:val="singleLevel"/>
    <w:tmpl w:val="5AD4025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A9AB15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DAC00D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B125BB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764F0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35ACE9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A389F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506146"/>
    <w:multiLevelType w:val="hybridMultilevel"/>
    <w:tmpl w:val="999676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5D951E8"/>
    <w:multiLevelType w:val="hybridMultilevel"/>
    <w:tmpl w:val="FE524D08"/>
    <w:lvl w:ilvl="0" w:tplc="7E52AEB2">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12E0943"/>
    <w:multiLevelType w:val="hybridMultilevel"/>
    <w:tmpl w:val="F3F6AAC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3994CA7"/>
    <w:multiLevelType w:val="hybridMultilevel"/>
    <w:tmpl w:val="A11E76CC"/>
    <w:lvl w:ilvl="0" w:tplc="1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64060BB9"/>
    <w:multiLevelType w:val="hybridMultilevel"/>
    <w:tmpl w:val="C93EEB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8" w15:restartNumberingAfterBreak="0">
    <w:nsid w:val="7D2672A9"/>
    <w:multiLevelType w:val="hybridMultilevel"/>
    <w:tmpl w:val="A73A01E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8"/>
  </w:num>
  <w:num w:numId="15">
    <w:abstractNumId w:val="13"/>
    <w:lvlOverride w:ilvl="0">
      <w:startOverride w:val="1"/>
    </w:lvlOverride>
  </w:num>
  <w:num w:numId="16">
    <w:abstractNumId w:val="23"/>
  </w:num>
  <w:num w:numId="17">
    <w:abstractNumId w:val="13"/>
  </w:num>
  <w:num w:numId="18">
    <w:abstractNumId w:val="26"/>
  </w:num>
  <w:num w:numId="19">
    <w:abstractNumId w:val="12"/>
  </w:num>
  <w:num w:numId="20">
    <w:abstractNumId w:val="14"/>
  </w:num>
  <w:num w:numId="21">
    <w:abstractNumId w:val="15"/>
  </w:num>
  <w:num w:numId="22">
    <w:abstractNumId w:val="10"/>
  </w:num>
  <w:num w:numId="23">
    <w:abstractNumId w:val="25"/>
  </w:num>
  <w:num w:numId="24">
    <w:abstractNumId w:val="9"/>
  </w:num>
  <w:num w:numId="25">
    <w:abstractNumId w:val="16"/>
  </w:num>
  <w:num w:numId="26">
    <w:abstractNumId w:val="21"/>
  </w:num>
  <w:num w:numId="27">
    <w:abstractNumId w:val="22"/>
  </w:num>
  <w:num w:numId="28">
    <w:abstractNumId w:val="11"/>
  </w:num>
  <w:num w:numId="29">
    <w:abstractNumId w:val="20"/>
  </w:num>
  <w:num w:numId="30">
    <w:abstractNumId w:val="27"/>
  </w:num>
  <w:num w:numId="31">
    <w:abstractNumId w:val="23"/>
  </w:num>
  <w:num w:numId="32">
    <w:abstractNumId w:val="13"/>
  </w:num>
  <w:num w:numId="33">
    <w:abstractNumId w:val="26"/>
  </w:num>
  <w:num w:numId="34">
    <w:abstractNumId w:val="12"/>
  </w:num>
  <w:num w:numId="35">
    <w:abstractNumId w:val="14"/>
  </w:num>
  <w:num w:numId="36">
    <w:abstractNumId w:val="15"/>
  </w:num>
  <w:num w:numId="37">
    <w:abstractNumId w:val="10"/>
  </w:num>
  <w:num w:numId="38">
    <w:abstractNumId w:val="25"/>
  </w:num>
  <w:num w:numId="39">
    <w:abstractNumId w:val="9"/>
  </w:num>
  <w:num w:numId="40">
    <w:abstractNumId w:val="16"/>
  </w:num>
  <w:num w:numId="41">
    <w:abstractNumId w:val="21"/>
  </w:num>
  <w:num w:numId="42">
    <w:abstractNumId w:val="22"/>
  </w:num>
  <w:num w:numId="43">
    <w:abstractNumId w:val="11"/>
  </w:num>
  <w:num w:numId="44">
    <w:abstractNumId w:val="20"/>
  </w:num>
  <w:num w:numId="45">
    <w:abstractNumId w:val="27"/>
  </w:num>
  <w:num w:numId="46">
    <w:abstractNumId w:val="19"/>
  </w:num>
  <w:num w:numId="47">
    <w:abstractNumId w:val="24"/>
  </w:num>
  <w:num w:numId="48">
    <w:abstractNumId w:val="28"/>
  </w:num>
  <w:num w:numId="49">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4-10-07 09:58: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okumentam"/>
    <w:docVar w:name="LW_ACCOMPAGNANT.CP" w:val="dokumentam"/>
    <w:docVar w:name="LW_ANNEX_NBR_FIRST" w:val="1"/>
    <w:docVar w:name="LW_ANNEX_NBR_LAST" w:val="4"/>
    <w:docVar w:name="LW_ANNEX_UNIQUE" w:val="0"/>
    <w:docVar w:name="LW_CORRIGENDUM" w:val="&lt;UNUSED&gt;"/>
    <w:docVar w:name="LW_COVERPAGE_EXISTS" w:val="True"/>
    <w:docVar w:name="LW_COVERPAGE_GUID" w:val="A19469A7-EF89-4ED5-BE34-2D7162227661"/>
    <w:docVar w:name="LW_COVERPAGE_TYPE" w:val="1"/>
    <w:docVar w:name="LW_CROSSREFERENCE" w:val="&lt;UNUSED&gt;"/>
    <w:docVar w:name="LW_DocType" w:val="ANNEX"/>
    <w:docVar w:name="LW_EMISSION" w:val="14.10.2024"/>
    <w:docVar w:name="LW_EMISSION_ISODATE" w:val="2024-10-14"/>
    <w:docVar w:name="LW_EMISSION_LOCATION" w:val="BRX"/>
    <w:docVar w:name="LW_EMISSION_PREFIX" w:val="Brisel\u275?, "/>
    <w:docVar w:name="LW_EMISSION_SUFFIX" w:val="."/>
    <w:docVar w:name="LW_ID_DOCSTRUCTURE" w:val="COM/ANNEX"/>
    <w:docVar w:name="LW_ID_DOCTYPE" w:val="SG-068"/>
    <w:docVar w:name="LW_LANGUE" w:val="LV"/>
    <w:docVar w:name="LW_LEVEL_OF_SENSITIVITY" w:val="Standard treatment"/>
    <w:docVar w:name="LW_NOM.INST" w:val="EIROPAS KOMISIJA"/>
    <w:docVar w:name="LW_NOM.INST_JOINTDOC" w:val="&lt;EMPTY&gt;"/>
    <w:docVar w:name="LW_OBJETACTEPRINCIPAL" w:val="ar ko nosaka ES pagaidu ce\u316?o\u353?anas dokumenta pieteikuma standartveidlapu un groza \u298?steno\u353?anas l\u275?mumu (ES) 2022/2452"/>
    <w:docVar w:name="LW_OBJETACTEPRINCIPAL.CP" w:val="ar ko nosaka ES pagaidu ce\u316?o\u353?anas dokumenta pieteikuma standartveidlapu un groza \u298?steno\u353?anas l\u275?mumu (ES) 2022/2452"/>
    <w:docVar w:name="LW_PART_NBR" w:val="&lt;UNUSED&gt;"/>
    <w:docVar w:name="LW_PART_NBR_TOTAL" w:val="&lt;UNUSED&gt;"/>
    <w:docVar w:name="LW_REF.INST.NEW" w:val="C"/>
    <w:docVar w:name="LW_REF.INST.NEW_ADOPTED" w:val="final"/>
    <w:docVar w:name="LW_REF.INST.NEW_TEXT" w:val="(2024) 70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PIELIKUMI"/>
    <w:docVar w:name="LW_TYPE.DOC.CP" w:val="PIELIKUMI"/>
    <w:docVar w:name="LW_TYPEACTEPRINCIPAL" w:val="KOMISIJAS \u298?STENO\u352?ANAS L\u274?MUMS (ES) \u8230?/...,"/>
    <w:docVar w:name="LW_TYPEACTEPRINCIPAL.CP" w:val="KOMISIJAS \u298?STENO\u352?ANAS L\u274?MUMS (ES) \u8230?/...,"/>
    <w:docVar w:name="LwApiVersions" w:val="LW4CoDe 1.24.5.0; LW 9.0, Build 20240221"/>
  </w:docVars>
  <w:rsids>
    <w:rsidRoot w:val="001B24C8"/>
    <w:rsid w:val="00004D6A"/>
    <w:rsid w:val="00041C73"/>
    <w:rsid w:val="0005665E"/>
    <w:rsid w:val="00070AD6"/>
    <w:rsid w:val="00085BC2"/>
    <w:rsid w:val="000910B1"/>
    <w:rsid w:val="000A1A02"/>
    <w:rsid w:val="000A406F"/>
    <w:rsid w:val="000D58AC"/>
    <w:rsid w:val="000E23A6"/>
    <w:rsid w:val="000E412E"/>
    <w:rsid w:val="000F6B01"/>
    <w:rsid w:val="00103E79"/>
    <w:rsid w:val="001120D0"/>
    <w:rsid w:val="00113517"/>
    <w:rsid w:val="001169BA"/>
    <w:rsid w:val="00117D4E"/>
    <w:rsid w:val="001336AE"/>
    <w:rsid w:val="001570C6"/>
    <w:rsid w:val="00165905"/>
    <w:rsid w:val="00165C4F"/>
    <w:rsid w:val="00177088"/>
    <w:rsid w:val="001912C8"/>
    <w:rsid w:val="00195F5E"/>
    <w:rsid w:val="001A1486"/>
    <w:rsid w:val="001B24C8"/>
    <w:rsid w:val="001B368E"/>
    <w:rsid w:val="001E1899"/>
    <w:rsid w:val="001F343E"/>
    <w:rsid w:val="00204AC3"/>
    <w:rsid w:val="00206B52"/>
    <w:rsid w:val="00207279"/>
    <w:rsid w:val="00212521"/>
    <w:rsid w:val="00236794"/>
    <w:rsid w:val="0027056C"/>
    <w:rsid w:val="0027481B"/>
    <w:rsid w:val="00282CA3"/>
    <w:rsid w:val="002A690D"/>
    <w:rsid w:val="002B3781"/>
    <w:rsid w:val="002D7694"/>
    <w:rsid w:val="002E7C5A"/>
    <w:rsid w:val="002E7DA6"/>
    <w:rsid w:val="002F6021"/>
    <w:rsid w:val="00314CBD"/>
    <w:rsid w:val="003301B3"/>
    <w:rsid w:val="00333DC1"/>
    <w:rsid w:val="00343413"/>
    <w:rsid w:val="00360328"/>
    <w:rsid w:val="0036381D"/>
    <w:rsid w:val="00366592"/>
    <w:rsid w:val="00383168"/>
    <w:rsid w:val="00387640"/>
    <w:rsid w:val="0039490E"/>
    <w:rsid w:val="003B5D0B"/>
    <w:rsid w:val="003B64EE"/>
    <w:rsid w:val="003B65A6"/>
    <w:rsid w:val="003C4076"/>
    <w:rsid w:val="003C5E33"/>
    <w:rsid w:val="003C6E45"/>
    <w:rsid w:val="003D3CC5"/>
    <w:rsid w:val="003E78D6"/>
    <w:rsid w:val="00423B69"/>
    <w:rsid w:val="00450210"/>
    <w:rsid w:val="00455F3E"/>
    <w:rsid w:val="00463DD3"/>
    <w:rsid w:val="00467B81"/>
    <w:rsid w:val="00492EB7"/>
    <w:rsid w:val="00493C70"/>
    <w:rsid w:val="004A287E"/>
    <w:rsid w:val="004B0043"/>
    <w:rsid w:val="004C2D4C"/>
    <w:rsid w:val="004D1B92"/>
    <w:rsid w:val="00506AAC"/>
    <w:rsid w:val="00523B53"/>
    <w:rsid w:val="00535894"/>
    <w:rsid w:val="005420AF"/>
    <w:rsid w:val="00543269"/>
    <w:rsid w:val="00560DA1"/>
    <w:rsid w:val="00577B2E"/>
    <w:rsid w:val="005A2E37"/>
    <w:rsid w:val="005B6571"/>
    <w:rsid w:val="005C5B3E"/>
    <w:rsid w:val="005E1D16"/>
    <w:rsid w:val="005E3EF3"/>
    <w:rsid w:val="00607276"/>
    <w:rsid w:val="00626E37"/>
    <w:rsid w:val="00630A3D"/>
    <w:rsid w:val="00643F12"/>
    <w:rsid w:val="006621D3"/>
    <w:rsid w:val="00667422"/>
    <w:rsid w:val="00683398"/>
    <w:rsid w:val="006844F1"/>
    <w:rsid w:val="00696469"/>
    <w:rsid w:val="006A174F"/>
    <w:rsid w:val="006A2F78"/>
    <w:rsid w:val="006A6BCB"/>
    <w:rsid w:val="006B39B1"/>
    <w:rsid w:val="006E022A"/>
    <w:rsid w:val="006F10B6"/>
    <w:rsid w:val="0070039C"/>
    <w:rsid w:val="00704718"/>
    <w:rsid w:val="007100D1"/>
    <w:rsid w:val="007203AC"/>
    <w:rsid w:val="00725D94"/>
    <w:rsid w:val="007362C2"/>
    <w:rsid w:val="00745B24"/>
    <w:rsid w:val="00746476"/>
    <w:rsid w:val="00750AF7"/>
    <w:rsid w:val="00760897"/>
    <w:rsid w:val="007651B1"/>
    <w:rsid w:val="00767955"/>
    <w:rsid w:val="00781633"/>
    <w:rsid w:val="007A5605"/>
    <w:rsid w:val="007D6AF0"/>
    <w:rsid w:val="007E1D97"/>
    <w:rsid w:val="007F07DE"/>
    <w:rsid w:val="007F2A69"/>
    <w:rsid w:val="00810551"/>
    <w:rsid w:val="00814815"/>
    <w:rsid w:val="0082297F"/>
    <w:rsid w:val="00830DA6"/>
    <w:rsid w:val="00844ADA"/>
    <w:rsid w:val="00866668"/>
    <w:rsid w:val="008908D8"/>
    <w:rsid w:val="008B6AAA"/>
    <w:rsid w:val="008B7755"/>
    <w:rsid w:val="008D6398"/>
    <w:rsid w:val="008D708D"/>
    <w:rsid w:val="008E4CBA"/>
    <w:rsid w:val="008E6E23"/>
    <w:rsid w:val="008F563B"/>
    <w:rsid w:val="009042E1"/>
    <w:rsid w:val="00905D22"/>
    <w:rsid w:val="00913535"/>
    <w:rsid w:val="00920FA8"/>
    <w:rsid w:val="009306DB"/>
    <w:rsid w:val="009341FC"/>
    <w:rsid w:val="0094586C"/>
    <w:rsid w:val="00961995"/>
    <w:rsid w:val="00977DB5"/>
    <w:rsid w:val="00982866"/>
    <w:rsid w:val="0098712A"/>
    <w:rsid w:val="009A13B1"/>
    <w:rsid w:val="009A5EBB"/>
    <w:rsid w:val="009B1FB7"/>
    <w:rsid w:val="009B7E37"/>
    <w:rsid w:val="009C0D6C"/>
    <w:rsid w:val="009D0163"/>
    <w:rsid w:val="009D2D22"/>
    <w:rsid w:val="009E2DD7"/>
    <w:rsid w:val="009F0C26"/>
    <w:rsid w:val="009F35A4"/>
    <w:rsid w:val="00A0255B"/>
    <w:rsid w:val="00A20A0B"/>
    <w:rsid w:val="00A23126"/>
    <w:rsid w:val="00A34DF3"/>
    <w:rsid w:val="00A44336"/>
    <w:rsid w:val="00A46480"/>
    <w:rsid w:val="00A6243B"/>
    <w:rsid w:val="00A71F6D"/>
    <w:rsid w:val="00A7526F"/>
    <w:rsid w:val="00AA0AA6"/>
    <w:rsid w:val="00AA18B6"/>
    <w:rsid w:val="00AD0D1C"/>
    <w:rsid w:val="00AD1C3C"/>
    <w:rsid w:val="00AD691A"/>
    <w:rsid w:val="00AE536A"/>
    <w:rsid w:val="00B05365"/>
    <w:rsid w:val="00B25D67"/>
    <w:rsid w:val="00B428E8"/>
    <w:rsid w:val="00B709A2"/>
    <w:rsid w:val="00B900FA"/>
    <w:rsid w:val="00BA4F3C"/>
    <w:rsid w:val="00BA671B"/>
    <w:rsid w:val="00BB30BC"/>
    <w:rsid w:val="00BE5579"/>
    <w:rsid w:val="00BE5809"/>
    <w:rsid w:val="00BE60D9"/>
    <w:rsid w:val="00C00352"/>
    <w:rsid w:val="00C45D38"/>
    <w:rsid w:val="00C510ED"/>
    <w:rsid w:val="00C604A8"/>
    <w:rsid w:val="00C670A3"/>
    <w:rsid w:val="00C72568"/>
    <w:rsid w:val="00C94DFF"/>
    <w:rsid w:val="00C953CA"/>
    <w:rsid w:val="00CA256A"/>
    <w:rsid w:val="00CB18C9"/>
    <w:rsid w:val="00CC6804"/>
    <w:rsid w:val="00CD76DE"/>
    <w:rsid w:val="00CF4BFC"/>
    <w:rsid w:val="00D021A2"/>
    <w:rsid w:val="00D02DD1"/>
    <w:rsid w:val="00D10CE9"/>
    <w:rsid w:val="00D158B0"/>
    <w:rsid w:val="00D17379"/>
    <w:rsid w:val="00D26F0D"/>
    <w:rsid w:val="00D328C4"/>
    <w:rsid w:val="00D3338A"/>
    <w:rsid w:val="00D33986"/>
    <w:rsid w:val="00D464B8"/>
    <w:rsid w:val="00D73C6C"/>
    <w:rsid w:val="00D750FB"/>
    <w:rsid w:val="00D80677"/>
    <w:rsid w:val="00D8448C"/>
    <w:rsid w:val="00D8570D"/>
    <w:rsid w:val="00D91B4A"/>
    <w:rsid w:val="00D92A0C"/>
    <w:rsid w:val="00D95D45"/>
    <w:rsid w:val="00DB2C99"/>
    <w:rsid w:val="00DB3958"/>
    <w:rsid w:val="00DB46BA"/>
    <w:rsid w:val="00DF0FDF"/>
    <w:rsid w:val="00E079F7"/>
    <w:rsid w:val="00E24935"/>
    <w:rsid w:val="00E4360C"/>
    <w:rsid w:val="00E4615C"/>
    <w:rsid w:val="00E6207D"/>
    <w:rsid w:val="00E807B0"/>
    <w:rsid w:val="00E82ACD"/>
    <w:rsid w:val="00E94CF8"/>
    <w:rsid w:val="00E96AA4"/>
    <w:rsid w:val="00EA3483"/>
    <w:rsid w:val="00ED6310"/>
    <w:rsid w:val="00ED7EBA"/>
    <w:rsid w:val="00EE2117"/>
    <w:rsid w:val="00EE51FE"/>
    <w:rsid w:val="00EE5F3C"/>
    <w:rsid w:val="00EF6E5A"/>
    <w:rsid w:val="00F00892"/>
    <w:rsid w:val="00F04E4E"/>
    <w:rsid w:val="00F16191"/>
    <w:rsid w:val="00F25B4F"/>
    <w:rsid w:val="00F306BE"/>
    <w:rsid w:val="00F4040C"/>
    <w:rsid w:val="00F43807"/>
    <w:rsid w:val="00F52753"/>
    <w:rsid w:val="00F5332E"/>
    <w:rsid w:val="00F57910"/>
    <w:rsid w:val="00F6696F"/>
    <w:rsid w:val="00F677B7"/>
    <w:rsid w:val="00F7024E"/>
    <w:rsid w:val="00F7531E"/>
    <w:rsid w:val="00F82260"/>
    <w:rsid w:val="00F943C2"/>
    <w:rsid w:val="00FB4CEC"/>
    <w:rsid w:val="00FC0138"/>
    <w:rsid w:val="00FD51CF"/>
    <w:rsid w:val="00FE472C"/>
    <w:rsid w:val="00FF32EC"/>
    <w:rsid w:val="00FF38FB"/>
    <w:rsid w:val="00FF6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056B2"/>
  <w15:docId w15:val="{A3654A04-2D98-45AB-B8C0-7AC9D9D0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9BA"/>
    <w:pPr>
      <w:ind w:left="720"/>
      <w:contextualSpacing/>
    </w:pPr>
  </w:style>
  <w:style w:type="paragraph" w:styleId="Caption">
    <w:name w:val="caption"/>
    <w:basedOn w:val="Normal"/>
    <w:next w:val="Normal"/>
    <w:uiPriority w:val="35"/>
    <w:semiHidden/>
    <w:unhideWhenUsed/>
    <w:qFormat/>
    <w:rsid w:val="00F943C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943C2"/>
    <w:pPr>
      <w:spacing w:after="0"/>
    </w:pPr>
  </w:style>
  <w:style w:type="paragraph" w:styleId="ListBullet">
    <w:name w:val="List Bullet"/>
    <w:basedOn w:val="Normal"/>
    <w:uiPriority w:val="99"/>
    <w:semiHidden/>
    <w:unhideWhenUsed/>
    <w:rsid w:val="00F943C2"/>
    <w:pPr>
      <w:numPr>
        <w:numId w:val="1"/>
      </w:numPr>
      <w:contextualSpacing/>
    </w:pPr>
  </w:style>
  <w:style w:type="paragraph" w:styleId="ListBullet2">
    <w:name w:val="List Bullet 2"/>
    <w:basedOn w:val="Normal"/>
    <w:uiPriority w:val="99"/>
    <w:semiHidden/>
    <w:unhideWhenUsed/>
    <w:rsid w:val="00F943C2"/>
    <w:pPr>
      <w:numPr>
        <w:numId w:val="2"/>
      </w:numPr>
      <w:contextualSpacing/>
    </w:pPr>
  </w:style>
  <w:style w:type="paragraph" w:styleId="ListBullet3">
    <w:name w:val="List Bullet 3"/>
    <w:basedOn w:val="Normal"/>
    <w:uiPriority w:val="99"/>
    <w:semiHidden/>
    <w:unhideWhenUsed/>
    <w:rsid w:val="00F943C2"/>
    <w:pPr>
      <w:numPr>
        <w:numId w:val="3"/>
      </w:numPr>
      <w:contextualSpacing/>
    </w:pPr>
  </w:style>
  <w:style w:type="paragraph" w:styleId="ListBullet4">
    <w:name w:val="List Bullet 4"/>
    <w:basedOn w:val="Normal"/>
    <w:uiPriority w:val="99"/>
    <w:semiHidden/>
    <w:unhideWhenUsed/>
    <w:rsid w:val="00F943C2"/>
    <w:pPr>
      <w:numPr>
        <w:numId w:val="4"/>
      </w:numPr>
      <w:contextualSpacing/>
    </w:pPr>
  </w:style>
  <w:style w:type="paragraph" w:styleId="ListNumber">
    <w:name w:val="List Number"/>
    <w:basedOn w:val="Normal"/>
    <w:uiPriority w:val="99"/>
    <w:semiHidden/>
    <w:unhideWhenUsed/>
    <w:rsid w:val="00F943C2"/>
    <w:pPr>
      <w:numPr>
        <w:numId w:val="5"/>
      </w:numPr>
      <w:contextualSpacing/>
    </w:pPr>
  </w:style>
  <w:style w:type="paragraph" w:styleId="ListNumber2">
    <w:name w:val="List Number 2"/>
    <w:basedOn w:val="Normal"/>
    <w:uiPriority w:val="99"/>
    <w:semiHidden/>
    <w:unhideWhenUsed/>
    <w:rsid w:val="00F943C2"/>
    <w:pPr>
      <w:numPr>
        <w:numId w:val="6"/>
      </w:numPr>
      <w:contextualSpacing/>
    </w:pPr>
  </w:style>
  <w:style w:type="paragraph" w:styleId="ListNumber3">
    <w:name w:val="List Number 3"/>
    <w:basedOn w:val="Normal"/>
    <w:uiPriority w:val="99"/>
    <w:semiHidden/>
    <w:unhideWhenUsed/>
    <w:rsid w:val="00F943C2"/>
    <w:pPr>
      <w:numPr>
        <w:numId w:val="7"/>
      </w:numPr>
      <w:contextualSpacing/>
    </w:pPr>
  </w:style>
  <w:style w:type="paragraph" w:styleId="ListNumber4">
    <w:name w:val="List Number 4"/>
    <w:basedOn w:val="Normal"/>
    <w:uiPriority w:val="99"/>
    <w:semiHidden/>
    <w:unhideWhenUsed/>
    <w:rsid w:val="00F943C2"/>
    <w:pPr>
      <w:numPr>
        <w:numId w:val="8"/>
      </w:numPr>
      <w:contextualSpacing/>
    </w:pPr>
  </w:style>
  <w:style w:type="character" w:styleId="CommentReference">
    <w:name w:val="annotation reference"/>
    <w:basedOn w:val="DefaultParagraphFont"/>
    <w:unhideWhenUsed/>
    <w:rsid w:val="003C5E33"/>
    <w:rPr>
      <w:sz w:val="16"/>
      <w:szCs w:val="16"/>
    </w:rPr>
  </w:style>
  <w:style w:type="paragraph" w:styleId="CommentText">
    <w:name w:val="annotation text"/>
    <w:basedOn w:val="Normal"/>
    <w:link w:val="CommentTextChar"/>
    <w:unhideWhenUsed/>
    <w:rsid w:val="003C5E33"/>
    <w:rPr>
      <w:sz w:val="20"/>
      <w:szCs w:val="20"/>
    </w:rPr>
  </w:style>
  <w:style w:type="character" w:customStyle="1" w:styleId="CommentTextChar">
    <w:name w:val="Comment Text Char"/>
    <w:basedOn w:val="DefaultParagraphFont"/>
    <w:link w:val="CommentText"/>
    <w:rsid w:val="003C5E33"/>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3C5E33"/>
    <w:rPr>
      <w:b/>
      <w:bCs/>
    </w:rPr>
  </w:style>
  <w:style w:type="character" w:customStyle="1" w:styleId="CommentSubjectChar">
    <w:name w:val="Comment Subject Char"/>
    <w:basedOn w:val="CommentTextChar"/>
    <w:link w:val="CommentSubject"/>
    <w:uiPriority w:val="99"/>
    <w:semiHidden/>
    <w:rsid w:val="003C5E33"/>
    <w:rPr>
      <w:rFonts w:ascii="Times New Roman" w:hAnsi="Times New Roman" w:cs="Times New Roman"/>
      <w:b/>
      <w:bCs/>
      <w:sz w:val="20"/>
      <w:szCs w:val="20"/>
      <w:lang w:val="lv-LV"/>
    </w:rPr>
  </w:style>
  <w:style w:type="character" w:styleId="Hyperlink">
    <w:name w:val="Hyperlink"/>
    <w:basedOn w:val="DefaultParagraphFont"/>
    <w:uiPriority w:val="99"/>
    <w:unhideWhenUsed/>
    <w:rsid w:val="003C5E33"/>
    <w:rPr>
      <w:color w:val="0000FF" w:themeColor="hyperlink"/>
      <w:u w:val="single"/>
    </w:rPr>
  </w:style>
  <w:style w:type="character" w:customStyle="1" w:styleId="UnresolvedMention1">
    <w:name w:val="Unresolved Mention1"/>
    <w:basedOn w:val="DefaultParagraphFont"/>
    <w:uiPriority w:val="99"/>
    <w:semiHidden/>
    <w:unhideWhenUsed/>
    <w:rsid w:val="003C5E33"/>
    <w:rPr>
      <w:color w:val="605E5C"/>
      <w:shd w:val="clear" w:color="auto" w:fill="E1DFDD"/>
    </w:rPr>
  </w:style>
  <w:style w:type="character" w:customStyle="1" w:styleId="Text1Char">
    <w:name w:val="Text 1 Char"/>
    <w:rsid w:val="008E4CBA"/>
    <w:rPr>
      <w:rFonts w:ascii="Times New Roman" w:hAnsi="Times New Roman" w:cs="Times New Roman"/>
      <w:sz w:val="24"/>
      <w:lang w:val="lv-LV"/>
    </w:rPr>
  </w:style>
  <w:style w:type="character" w:customStyle="1" w:styleId="NormalCenteredChar">
    <w:name w:val="Normal Centered Char"/>
    <w:rsid w:val="008E4CBA"/>
    <w:rPr>
      <w:rFonts w:ascii="Times New Roman" w:hAnsi="Times New Roman" w:cs="Times New Roman"/>
      <w:sz w:val="24"/>
      <w:lang w:val="lv-LV"/>
    </w:rPr>
  </w:style>
  <w:style w:type="character" w:customStyle="1" w:styleId="Point1Char">
    <w:name w:val="Point 1 Char"/>
    <w:rsid w:val="008E4CBA"/>
    <w:rPr>
      <w:rFonts w:ascii="Times New Roman" w:hAnsi="Times New Roman" w:cs="Times New Roman"/>
      <w:sz w:val="24"/>
      <w:lang w:val="lv-LV"/>
    </w:rPr>
  </w:style>
  <w:style w:type="paragraph" w:styleId="EndnoteText">
    <w:name w:val="endnote text"/>
    <w:basedOn w:val="Normal"/>
    <w:link w:val="EndnoteTextChar"/>
    <w:uiPriority w:val="99"/>
    <w:semiHidden/>
    <w:unhideWhenUsed/>
    <w:rsid w:val="00E079F7"/>
    <w:pPr>
      <w:spacing w:before="0" w:after="0"/>
    </w:pPr>
    <w:rPr>
      <w:sz w:val="20"/>
      <w:szCs w:val="20"/>
    </w:rPr>
  </w:style>
  <w:style w:type="character" w:customStyle="1" w:styleId="EndnoteTextChar">
    <w:name w:val="Endnote Text Char"/>
    <w:basedOn w:val="DefaultParagraphFont"/>
    <w:link w:val="EndnoteText"/>
    <w:uiPriority w:val="99"/>
    <w:semiHidden/>
    <w:rsid w:val="00E079F7"/>
    <w:rPr>
      <w:rFonts w:ascii="Times New Roman" w:hAnsi="Times New Roman" w:cs="Times New Roman"/>
      <w:sz w:val="20"/>
      <w:szCs w:val="20"/>
      <w:lang w:val="lv-LV"/>
    </w:rPr>
  </w:style>
  <w:style w:type="paragraph" w:styleId="Revision">
    <w:name w:val="Revision"/>
    <w:hidden/>
    <w:uiPriority w:val="99"/>
    <w:semiHidden/>
    <w:rsid w:val="00C670A3"/>
    <w:pPr>
      <w:spacing w:after="0" w:line="240" w:lineRule="auto"/>
    </w:pPr>
    <w:rPr>
      <w:rFonts w:ascii="Times New Roman" w:hAnsi="Times New Roman" w:cs="Times New Roman"/>
      <w:sz w:val="24"/>
    </w:rPr>
  </w:style>
  <w:style w:type="table" w:styleId="TableGrid">
    <w:name w:val="Table Grid"/>
    <w:basedOn w:val="TableNormal"/>
    <w:uiPriority w:val="59"/>
    <w:rsid w:val="00493C7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E7DA6"/>
    <w:rPr>
      <w:color w:val="800080" w:themeColor="followedHyperlink"/>
      <w:u w:val="single"/>
    </w:rPr>
  </w:style>
  <w:style w:type="character" w:customStyle="1" w:styleId="highlight">
    <w:name w:val="highlight"/>
    <w:basedOn w:val="DefaultParagraphFont"/>
    <w:rsid w:val="002E7DA6"/>
  </w:style>
  <w:style w:type="character" w:customStyle="1" w:styleId="HeaderChar">
    <w:name w:val="Header Char"/>
    <w:basedOn w:val="DefaultParagraphFont"/>
    <w:link w:val="Header"/>
    <w:rsid w:val="00D17379"/>
    <w:rPr>
      <w:rFonts w:ascii="Times New Roman" w:hAnsi="Times New Roman" w:cs="Times New Roman"/>
      <w:sz w:val="24"/>
      <w:lang w:val="lv-LV"/>
    </w:rPr>
  </w:style>
  <w:style w:type="character" w:customStyle="1" w:styleId="FooterChar">
    <w:name w:val="Footer Char"/>
    <w:basedOn w:val="DefaultParagraphFont"/>
    <w:link w:val="Footer"/>
    <w:uiPriority w:val="99"/>
    <w:rsid w:val="00D17379"/>
    <w:rPr>
      <w:rFonts w:ascii="Times New Roman" w:hAnsi="Times New Roman" w:cs="Times New Roman"/>
      <w:sz w:val="24"/>
      <w:lang w:val="lv-LV"/>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737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7379"/>
    <w:pPr>
      <w:spacing w:before="0"/>
      <w:jc w:val="right"/>
    </w:pPr>
    <w:rPr>
      <w:sz w:val="28"/>
    </w:rPr>
  </w:style>
  <w:style w:type="paragraph" w:customStyle="1" w:styleId="FooterSensitivity">
    <w:name w:val="Footer Sensitivity"/>
    <w:basedOn w:val="Normal"/>
    <w:rsid w:val="00D1737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nhideWhenUsed/>
    <w:rsid w:val="00D17379"/>
    <w:pPr>
      <w:tabs>
        <w:tab w:val="center" w:pos="4535"/>
        <w:tab w:val="right" w:pos="9071"/>
      </w:tabs>
      <w:spacing w:before="0"/>
    </w:pPr>
  </w:style>
  <w:style w:type="paragraph" w:customStyle="1" w:styleId="HeaderLandscape">
    <w:name w:val="HeaderLandscape"/>
    <w:basedOn w:val="Normal"/>
    <w:rsid w:val="00D17379"/>
    <w:pPr>
      <w:tabs>
        <w:tab w:val="center" w:pos="7285"/>
        <w:tab w:val="right" w:pos="14003"/>
      </w:tabs>
      <w:spacing w:before="0"/>
    </w:pPr>
  </w:style>
  <w:style w:type="paragraph" w:styleId="Footer">
    <w:name w:val="footer"/>
    <w:basedOn w:val="Normal"/>
    <w:link w:val="FooterChar"/>
    <w:uiPriority w:val="99"/>
    <w:unhideWhenUsed/>
    <w:rsid w:val="00D1737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7379"/>
    <w:pPr>
      <w:tabs>
        <w:tab w:val="center" w:pos="7285"/>
        <w:tab w:val="center" w:pos="10913"/>
        <w:tab w:val="right" w:pos="15137"/>
      </w:tabs>
      <w:spacing w:before="360" w:after="0"/>
      <w:ind w:left="-567" w:right="-567"/>
      <w:jc w:val="left"/>
    </w:pPr>
  </w:style>
  <w:style w:type="paragraph" w:styleId="BalloonText">
    <w:name w:val="Balloon Text"/>
    <w:basedOn w:val="Normal"/>
    <w:link w:val="BalloonTextChar"/>
    <w:uiPriority w:val="99"/>
    <w:semiHidden/>
    <w:unhideWhenUsed/>
    <w:rsid w:val="009D2D2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D22"/>
    <w:rPr>
      <w:rFonts w:ascii="Segoe UI" w:hAnsi="Segoe UI" w:cs="Segoe UI"/>
      <w:sz w:val="18"/>
      <w:szCs w:val="18"/>
      <w:lang w:val="lv-LV"/>
    </w:rPr>
  </w:style>
  <w:style w:type="paragraph" w:customStyle="1" w:styleId="paragraph">
    <w:name w:val="paragraph"/>
    <w:basedOn w:val="Normal"/>
    <w:next w:val="Normal"/>
    <w:rsid w:val="005E3EF3"/>
    <w:pPr>
      <w:spacing w:before="0" w:after="0"/>
      <w:contextualSpacing/>
      <w:jc w:val="left"/>
    </w:pPr>
    <w:rPr>
      <w:rFonts w:eastAsia="Times New Roman"/>
      <w:color w:val="333333"/>
      <w:sz w:val="28"/>
      <w:szCs w:val="20"/>
      <w:lang w:eastAsia="lv-LV"/>
    </w:rPr>
  </w:style>
  <w:style w:type="paragraph" w:customStyle="1" w:styleId="paragraphheader">
    <w:name w:val="paragraph_header"/>
    <w:basedOn w:val="Normal"/>
    <w:next w:val="Normal"/>
    <w:rsid w:val="005E3EF3"/>
    <w:pPr>
      <w:spacing w:before="280" w:after="280"/>
      <w:contextualSpacing/>
      <w:jc w:val="left"/>
    </w:pPr>
    <w:rPr>
      <w:rFonts w:eastAsia="Times New Roman"/>
      <w:color w:val="333333"/>
      <w:sz w:val="28"/>
      <w:szCs w:val="20"/>
      <w:lang w:eastAsia="lv-LV"/>
    </w:rPr>
  </w:style>
  <w:style w:type="character" w:customStyle="1" w:styleId="tld-sibling-0-0-0">
    <w:name w:val="tld-sibling-0-0-0"/>
    <w:basedOn w:val="DefaultParagraphFont"/>
    <w:rsid w:val="007D6AF0"/>
  </w:style>
  <w:style w:type="character" w:customStyle="1" w:styleId="ng-star-inserted">
    <w:name w:val="ng-star-inserted"/>
    <w:basedOn w:val="DefaultParagraphFont"/>
    <w:rsid w:val="007D6AF0"/>
  </w:style>
  <w:style w:type="character" w:customStyle="1" w:styleId="tld-sibling-0-0-1">
    <w:name w:val="tld-sibling-0-0-1"/>
    <w:basedOn w:val="DefaultParagraphFont"/>
    <w:rsid w:val="007D6AF0"/>
  </w:style>
  <w:style w:type="character" w:customStyle="1" w:styleId="tld-sibling-0-0-2">
    <w:name w:val="tld-sibling-0-0-2"/>
    <w:basedOn w:val="DefaultParagraphFont"/>
    <w:rsid w:val="007D6AF0"/>
  </w:style>
  <w:style w:type="character" w:customStyle="1" w:styleId="tld-sibling-0-0-3">
    <w:name w:val="tld-sibling-0-0-3"/>
    <w:basedOn w:val="DefaultParagraphFont"/>
    <w:rsid w:val="007D6AF0"/>
  </w:style>
  <w:style w:type="character" w:customStyle="1" w:styleId="tld-sibling-0-0-4">
    <w:name w:val="tld-sibling-0-0-4"/>
    <w:basedOn w:val="DefaultParagraphFont"/>
    <w:rsid w:val="007D6AF0"/>
  </w:style>
  <w:style w:type="character" w:customStyle="1" w:styleId="tld-sibling-0-0-5">
    <w:name w:val="tld-sibling-0-0-5"/>
    <w:basedOn w:val="DefaultParagraphFont"/>
    <w:rsid w:val="007D6AF0"/>
  </w:style>
  <w:style w:type="character" w:customStyle="1" w:styleId="tld-sibling-0-0-6">
    <w:name w:val="tld-sibling-0-0-6"/>
    <w:basedOn w:val="DefaultParagraphFont"/>
    <w:rsid w:val="007D6AF0"/>
  </w:style>
  <w:style w:type="character" w:customStyle="1" w:styleId="tld-sibling-0-0-7">
    <w:name w:val="tld-sibling-0-0-7"/>
    <w:basedOn w:val="DefaultParagraphFont"/>
    <w:rsid w:val="007D6AF0"/>
  </w:style>
  <w:style w:type="character" w:customStyle="1" w:styleId="tld-sibling-0-0-9">
    <w:name w:val="tld-sibling-0-0-9"/>
    <w:basedOn w:val="DefaultParagraphFont"/>
    <w:rsid w:val="007D6AF0"/>
  </w:style>
  <w:style w:type="character" w:customStyle="1" w:styleId="tld-sibling-0-0-11">
    <w:name w:val="tld-sibling-0-0-11"/>
    <w:basedOn w:val="DefaultParagraphFont"/>
    <w:rsid w:val="007D6AF0"/>
  </w:style>
  <w:style w:type="character" w:customStyle="1" w:styleId="tld-sibling-0-0-12">
    <w:name w:val="tld-sibling-0-0-12"/>
    <w:basedOn w:val="DefaultParagraphFont"/>
    <w:rsid w:val="007D6AF0"/>
  </w:style>
  <w:style w:type="character" w:customStyle="1" w:styleId="tld-sibling-0-0-13">
    <w:name w:val="tld-sibling-0-0-13"/>
    <w:basedOn w:val="DefaultParagraphFont"/>
    <w:rsid w:val="007D6AF0"/>
  </w:style>
  <w:style w:type="character" w:customStyle="1" w:styleId="tld-sibling-0-0-14">
    <w:name w:val="tld-sibling-0-0-14"/>
    <w:basedOn w:val="DefaultParagraphFont"/>
    <w:rsid w:val="007D6AF0"/>
  </w:style>
  <w:style w:type="character" w:customStyle="1" w:styleId="tld-sibling-0-0-10">
    <w:name w:val="tld-sibling-0-0-10"/>
    <w:basedOn w:val="DefaultParagraphFont"/>
    <w:rsid w:val="007D6AF0"/>
  </w:style>
  <w:style w:type="character" w:customStyle="1" w:styleId="tld-sibling-0-0-19">
    <w:name w:val="tld-sibling-0-0-19"/>
    <w:basedOn w:val="DefaultParagraphFont"/>
    <w:rsid w:val="007D6AF0"/>
  </w:style>
  <w:style w:type="character" w:customStyle="1" w:styleId="tld-sibling-0-0-15">
    <w:name w:val="tld-sibling-0-0-15"/>
    <w:basedOn w:val="DefaultParagraphFont"/>
    <w:rsid w:val="007D6AF0"/>
  </w:style>
  <w:style w:type="character" w:customStyle="1" w:styleId="tld-sibling-0-0-16">
    <w:name w:val="tld-sibling-0-0-16"/>
    <w:basedOn w:val="DefaultParagraphFont"/>
    <w:rsid w:val="007D6AF0"/>
  </w:style>
  <w:style w:type="character" w:customStyle="1" w:styleId="tld-sibling-0-0-24">
    <w:name w:val="tld-sibling-0-0-24"/>
    <w:basedOn w:val="DefaultParagraphFont"/>
    <w:rsid w:val="007D6AF0"/>
  </w:style>
  <w:style w:type="character" w:customStyle="1" w:styleId="tld-sibling-0-1-25">
    <w:name w:val="tld-sibling-0-1-25"/>
    <w:basedOn w:val="DefaultParagraphFont"/>
    <w:rsid w:val="007D6AF0"/>
  </w:style>
  <w:style w:type="character" w:customStyle="1" w:styleId="tld-sibling-0-1-26">
    <w:name w:val="tld-sibling-0-1-26"/>
    <w:basedOn w:val="DefaultParagraphFont"/>
    <w:rsid w:val="007D6AF0"/>
  </w:style>
  <w:style w:type="character" w:customStyle="1" w:styleId="tld-sibling-0-1-32">
    <w:name w:val="tld-sibling-0-1-32"/>
    <w:basedOn w:val="DefaultParagraphFont"/>
    <w:rsid w:val="007D6AF0"/>
  </w:style>
  <w:style w:type="character" w:customStyle="1" w:styleId="tld-sibling-0-1-30">
    <w:name w:val="tld-sibling-0-1-30"/>
    <w:basedOn w:val="DefaultParagraphFont"/>
    <w:rsid w:val="007D6AF0"/>
  </w:style>
  <w:style w:type="character" w:customStyle="1" w:styleId="tld-sibling-0-1-31">
    <w:name w:val="tld-sibling-0-1-31"/>
    <w:basedOn w:val="DefaultParagraphFont"/>
    <w:rsid w:val="007D6AF0"/>
  </w:style>
  <w:style w:type="character" w:customStyle="1" w:styleId="tld-sibling-0-1-29">
    <w:name w:val="tld-sibling-0-1-29"/>
    <w:basedOn w:val="DefaultParagraphFont"/>
    <w:rsid w:val="007D6AF0"/>
  </w:style>
  <w:style w:type="character" w:customStyle="1" w:styleId="tld-sibling-0-1-35">
    <w:name w:val="tld-sibling-0-1-35"/>
    <w:basedOn w:val="DefaultParagraphFont"/>
    <w:rsid w:val="007D6AF0"/>
  </w:style>
  <w:style w:type="character" w:customStyle="1" w:styleId="tld-sibling-0-1-37">
    <w:name w:val="tld-sibling-0-1-37"/>
    <w:basedOn w:val="DefaultParagraphFont"/>
    <w:rsid w:val="007D6AF0"/>
  </w:style>
  <w:style w:type="character" w:customStyle="1" w:styleId="tld-sibling-0-1-39">
    <w:name w:val="tld-sibling-0-1-39"/>
    <w:basedOn w:val="DefaultParagraphFont"/>
    <w:rsid w:val="007D6AF0"/>
  </w:style>
  <w:style w:type="character" w:customStyle="1" w:styleId="tld-sibling-0-1-40">
    <w:name w:val="tld-sibling-0-1-40"/>
    <w:basedOn w:val="DefaultParagraphFont"/>
    <w:rsid w:val="007D6AF0"/>
  </w:style>
  <w:style w:type="character" w:customStyle="1" w:styleId="tld-sibling-0-1-41">
    <w:name w:val="tld-sibling-0-1-41"/>
    <w:basedOn w:val="DefaultParagraphFont"/>
    <w:rsid w:val="007D6AF0"/>
  </w:style>
  <w:style w:type="character" w:customStyle="1" w:styleId="tld-sibling-0-1-42">
    <w:name w:val="tld-sibling-0-1-42"/>
    <w:basedOn w:val="DefaultParagraphFont"/>
    <w:rsid w:val="007D6AF0"/>
  </w:style>
  <w:style w:type="character" w:customStyle="1" w:styleId="tld-sibling-0-1-43">
    <w:name w:val="tld-sibling-0-1-43"/>
    <w:basedOn w:val="DefaultParagraphFont"/>
    <w:rsid w:val="007D6AF0"/>
  </w:style>
  <w:style w:type="character" w:customStyle="1" w:styleId="tld-sibling-0-1-45">
    <w:name w:val="tld-sibling-0-1-45"/>
    <w:basedOn w:val="DefaultParagraphFont"/>
    <w:rsid w:val="007D6AF0"/>
  </w:style>
  <w:style w:type="character" w:customStyle="1" w:styleId="tld-sibling-0-1-46">
    <w:name w:val="tld-sibling-0-1-46"/>
    <w:basedOn w:val="DefaultParagraphFont"/>
    <w:rsid w:val="007D6AF0"/>
  </w:style>
  <w:style w:type="character" w:customStyle="1" w:styleId="tld-sibling-0-1-47">
    <w:name w:val="tld-sibling-0-1-47"/>
    <w:basedOn w:val="DefaultParagraphFont"/>
    <w:rsid w:val="007D6AF0"/>
  </w:style>
  <w:style w:type="character" w:customStyle="1" w:styleId="tld-sibling-0-1-48">
    <w:name w:val="tld-sibling-0-1-48"/>
    <w:basedOn w:val="DefaultParagraphFont"/>
    <w:rsid w:val="007D6AF0"/>
  </w:style>
  <w:style w:type="character" w:customStyle="1" w:styleId="tld-sibling-0-1-49">
    <w:name w:val="tld-sibling-0-1-49"/>
    <w:basedOn w:val="DefaultParagraphFont"/>
    <w:rsid w:val="007D6AF0"/>
  </w:style>
  <w:style w:type="character" w:customStyle="1" w:styleId="tld-sibling-0-1-59">
    <w:name w:val="tld-sibling-0-1-59"/>
    <w:basedOn w:val="DefaultParagraphFont"/>
    <w:rsid w:val="007D6AF0"/>
  </w:style>
  <w:style w:type="character" w:customStyle="1" w:styleId="tld-sibling-0-1-57">
    <w:name w:val="tld-sibling-0-1-57"/>
    <w:basedOn w:val="DefaultParagraphFont"/>
    <w:rsid w:val="007D6AF0"/>
  </w:style>
  <w:style w:type="character" w:customStyle="1" w:styleId="tld-sibling-0-1-52">
    <w:name w:val="tld-sibling-0-1-52"/>
    <w:basedOn w:val="DefaultParagraphFont"/>
    <w:rsid w:val="007D6AF0"/>
  </w:style>
  <w:style w:type="character" w:customStyle="1" w:styleId="tld-sibling-0-1-53">
    <w:name w:val="tld-sibling-0-1-53"/>
    <w:basedOn w:val="DefaultParagraphFont"/>
    <w:rsid w:val="007D6AF0"/>
  </w:style>
  <w:style w:type="character" w:customStyle="1" w:styleId="tld-sibling-0-1-54">
    <w:name w:val="tld-sibling-0-1-54"/>
    <w:basedOn w:val="DefaultParagraphFont"/>
    <w:rsid w:val="007D6AF0"/>
  </w:style>
  <w:style w:type="character" w:customStyle="1" w:styleId="tld-sibling-0-1-55">
    <w:name w:val="tld-sibling-0-1-55"/>
    <w:basedOn w:val="DefaultParagraphFont"/>
    <w:rsid w:val="007D6AF0"/>
  </w:style>
  <w:style w:type="character" w:customStyle="1" w:styleId="tld-sibling-0-1-61">
    <w:name w:val="tld-sibling-0-1-61"/>
    <w:basedOn w:val="DefaultParagraphFont"/>
    <w:rsid w:val="007D6AF0"/>
  </w:style>
  <w:style w:type="character" w:customStyle="1" w:styleId="tld-sibling-0-1-62">
    <w:name w:val="tld-sibling-0-1-62"/>
    <w:basedOn w:val="DefaultParagraphFont"/>
    <w:rsid w:val="007D6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09034">
      <w:bodyDiv w:val="1"/>
      <w:marLeft w:val="0"/>
      <w:marRight w:val="0"/>
      <w:marTop w:val="0"/>
      <w:marBottom w:val="0"/>
      <w:divBdr>
        <w:top w:val="none" w:sz="0" w:space="0" w:color="auto"/>
        <w:left w:val="none" w:sz="0" w:space="0" w:color="auto"/>
        <w:bottom w:val="none" w:sz="0" w:space="0" w:color="auto"/>
        <w:right w:val="none" w:sz="0" w:space="0" w:color="auto"/>
      </w:divBdr>
    </w:div>
    <w:div w:id="72549724">
      <w:bodyDiv w:val="1"/>
      <w:marLeft w:val="0"/>
      <w:marRight w:val="0"/>
      <w:marTop w:val="0"/>
      <w:marBottom w:val="0"/>
      <w:divBdr>
        <w:top w:val="none" w:sz="0" w:space="0" w:color="auto"/>
        <w:left w:val="none" w:sz="0" w:space="0" w:color="auto"/>
        <w:bottom w:val="none" w:sz="0" w:space="0" w:color="auto"/>
        <w:right w:val="none" w:sz="0" w:space="0" w:color="auto"/>
      </w:divBdr>
    </w:div>
    <w:div w:id="762993570">
      <w:bodyDiv w:val="1"/>
      <w:marLeft w:val="0"/>
      <w:marRight w:val="0"/>
      <w:marTop w:val="0"/>
      <w:marBottom w:val="0"/>
      <w:divBdr>
        <w:top w:val="none" w:sz="0" w:space="0" w:color="auto"/>
        <w:left w:val="none" w:sz="0" w:space="0" w:color="auto"/>
        <w:bottom w:val="none" w:sz="0" w:space="0" w:color="auto"/>
        <w:right w:val="none" w:sz="0" w:space="0" w:color="auto"/>
      </w:divBdr>
    </w:div>
    <w:div w:id="1094323577">
      <w:bodyDiv w:val="1"/>
      <w:marLeft w:val="0"/>
      <w:marRight w:val="0"/>
      <w:marTop w:val="0"/>
      <w:marBottom w:val="0"/>
      <w:divBdr>
        <w:top w:val="none" w:sz="0" w:space="0" w:color="auto"/>
        <w:left w:val="none" w:sz="0" w:space="0" w:color="auto"/>
        <w:bottom w:val="none" w:sz="0" w:space="0" w:color="auto"/>
        <w:right w:val="none" w:sz="0" w:space="0" w:color="auto"/>
      </w:divBdr>
    </w:div>
    <w:div w:id="197198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D55F9-90E4-47F9-B446-52844FFDD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Template>
  <TotalTime>48</TotalTime>
  <Pages>4</Pages>
  <Words>9408</Words>
  <Characters>5363</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Salmina - Suke</dc:creator>
  <cp:keywords/>
  <dc:description/>
  <cp:lastModifiedBy>Ilze Purvina</cp:lastModifiedBy>
  <cp:revision>3</cp:revision>
  <dcterms:created xsi:type="dcterms:W3CDTF">2025-02-17T07:18:00Z</dcterms:created>
  <dcterms:modified xsi:type="dcterms:W3CDTF">2025-02-17T08:13:00Z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2023-06-08T16:08:10Z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89be379d-019e-4c90-9545-adf131aefd4f</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4</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evel of sensitivity">
    <vt:lpwstr>Standard treatment</vt:lpwstr>
  </property>
  <property fmtid="{D5CDD505-2E9C-101B-9397-08002B2CF9AE}" pid="19" name="LWTemplateID">
    <vt:lpwstr>SG-068</vt:lpwstr>
  </property>
  <property fmtid="{D5CDD505-2E9C-101B-9397-08002B2CF9AE}" pid="20" name="DQCStatus">
    <vt:lpwstr>Green (DQC version 03)</vt:lpwstr>
  </property>
</Properties>
</file>