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13D1DF" w14:textId="14770379" w:rsidR="00C5783A" w:rsidRPr="00E87D75" w:rsidRDefault="00792B8B" w:rsidP="00042B8C">
      <w:pPr>
        <w:shd w:val="clear" w:color="auto" w:fill="FFFFFF"/>
        <w:spacing w:after="120" w:line="240" w:lineRule="auto"/>
        <w:jc w:val="center"/>
        <w:rPr>
          <w:b/>
          <w:iCs/>
          <w:color w:val="000000" w:themeColor="text1"/>
          <w:sz w:val="28"/>
          <w:lang w:val="lv-LV"/>
        </w:rPr>
      </w:pPr>
      <w:r w:rsidRPr="00E87D75">
        <w:rPr>
          <w:b/>
          <w:bCs/>
          <w:color w:val="000000" w:themeColor="text1"/>
          <w:sz w:val="28"/>
          <w:lang w:val="lv-LV"/>
        </w:rPr>
        <w:t>Pieteikums p</w:t>
      </w:r>
      <w:r w:rsidR="00C5783A" w:rsidRPr="00E87D75">
        <w:rPr>
          <w:b/>
          <w:bCs/>
          <w:color w:val="000000" w:themeColor="text1"/>
          <w:sz w:val="28"/>
          <w:lang w:val="lv-LV"/>
        </w:rPr>
        <w:t xml:space="preserve">ievienotās vērtības nodokļa </w:t>
      </w:r>
      <w:r w:rsidRPr="00E87D75">
        <w:rPr>
          <w:b/>
          <w:bCs/>
          <w:color w:val="000000" w:themeColor="text1"/>
          <w:sz w:val="28"/>
          <w:lang w:val="lv-LV"/>
        </w:rPr>
        <w:t>kompensēšanai</w:t>
      </w:r>
      <w:r w:rsidR="00C5783A" w:rsidRPr="00E87D75">
        <w:rPr>
          <w:b/>
          <w:bCs/>
          <w:color w:val="000000" w:themeColor="text1"/>
          <w:sz w:val="28"/>
          <w:lang w:val="lv-LV"/>
        </w:rPr>
        <w:t xml:space="preserve"> </w:t>
      </w:r>
      <w:r w:rsidR="00C5783A" w:rsidRPr="00E87D75">
        <w:rPr>
          <w:b/>
          <w:i/>
          <w:iCs/>
          <w:color w:val="000000" w:themeColor="text1"/>
          <w:sz w:val="28"/>
          <w:lang w:val="lv-LV"/>
        </w:rPr>
        <w:t>BEREC</w:t>
      </w:r>
      <w:r w:rsidR="00C5783A" w:rsidRPr="00E87D75">
        <w:rPr>
          <w:b/>
          <w:color w:val="000000" w:themeColor="text1"/>
          <w:sz w:val="28"/>
          <w:lang w:val="lv-LV"/>
        </w:rPr>
        <w:t xml:space="preserve"> atbalsta aģentūras štata darbiniek</w:t>
      </w:r>
      <w:r w:rsidRPr="00E87D75">
        <w:rPr>
          <w:b/>
          <w:color w:val="000000" w:themeColor="text1"/>
          <w:sz w:val="28"/>
          <w:lang w:val="lv-LV"/>
        </w:rPr>
        <w:t>am</w:t>
      </w:r>
      <w:r w:rsidR="00C5783A" w:rsidRPr="00E87D75">
        <w:rPr>
          <w:b/>
          <w:color w:val="000000" w:themeColor="text1"/>
          <w:sz w:val="28"/>
          <w:lang w:val="lv-LV"/>
        </w:rPr>
        <w:t xml:space="preserve"> un norīkotaj</w:t>
      </w:r>
      <w:r w:rsidRPr="00E87D75">
        <w:rPr>
          <w:b/>
          <w:color w:val="000000" w:themeColor="text1"/>
          <w:sz w:val="28"/>
          <w:lang w:val="lv-LV"/>
        </w:rPr>
        <w:t>a</w:t>
      </w:r>
      <w:r w:rsidR="00C5783A" w:rsidRPr="00E87D75">
        <w:rPr>
          <w:b/>
          <w:color w:val="000000" w:themeColor="text1"/>
          <w:sz w:val="28"/>
          <w:lang w:val="lv-LV"/>
        </w:rPr>
        <w:t>m ekspert</w:t>
      </w:r>
      <w:r w:rsidRPr="00E87D75">
        <w:rPr>
          <w:b/>
          <w:color w:val="000000" w:themeColor="text1"/>
          <w:sz w:val="28"/>
          <w:lang w:val="lv-LV"/>
        </w:rPr>
        <w:t>a</w:t>
      </w:r>
      <w:r w:rsidR="00C5783A" w:rsidRPr="00E87D75">
        <w:rPr>
          <w:b/>
          <w:color w:val="000000" w:themeColor="text1"/>
          <w:sz w:val="28"/>
          <w:lang w:val="lv-LV"/>
        </w:rPr>
        <w:t xml:space="preserve">m </w:t>
      </w:r>
      <w:r w:rsidR="00C5783A" w:rsidRPr="00E87D75">
        <w:rPr>
          <w:b/>
          <w:iCs/>
          <w:color w:val="000000" w:themeColor="text1"/>
          <w:sz w:val="28"/>
          <w:lang w:val="lv-LV"/>
        </w:rPr>
        <w:t>par personiskajām vajadzībām iegādātajām precēm un saņemtajiem pakalpojumiem</w:t>
      </w:r>
    </w:p>
    <w:p w14:paraId="12671442" w14:textId="41FC83AB" w:rsidR="00C5783A" w:rsidRPr="00E87D75" w:rsidRDefault="00C5783A" w:rsidP="00C5783A">
      <w:pPr>
        <w:shd w:val="clear" w:color="auto" w:fill="FFFFFF"/>
        <w:spacing w:after="120" w:line="240" w:lineRule="auto"/>
        <w:rPr>
          <w:b/>
          <w:bCs/>
          <w:color w:val="000000" w:themeColor="text1"/>
          <w:sz w:val="20"/>
          <w:szCs w:val="20"/>
          <w:lang w:val="lv-LV"/>
        </w:rPr>
      </w:pPr>
    </w:p>
    <w:p w14:paraId="5C4DCEFB" w14:textId="77777777" w:rsidR="003630EB" w:rsidRPr="00E87D75" w:rsidRDefault="003630EB" w:rsidP="003531EE">
      <w:pPr>
        <w:shd w:val="clear" w:color="auto" w:fill="FFFFFF"/>
        <w:spacing w:after="120" w:line="240" w:lineRule="auto"/>
        <w:rPr>
          <w:b/>
          <w:bCs/>
          <w:i/>
          <w:color w:val="000000" w:themeColor="text1"/>
          <w:sz w:val="24"/>
          <w:szCs w:val="24"/>
          <w:lang w:val="lv-LV"/>
        </w:rPr>
      </w:pPr>
    </w:p>
    <w:p w14:paraId="1780DCF4" w14:textId="33586A97" w:rsidR="00C5783A" w:rsidRPr="00E87D75" w:rsidRDefault="00C5783A" w:rsidP="00792B8B">
      <w:pPr>
        <w:shd w:val="clear" w:color="auto" w:fill="FFFFFF"/>
        <w:spacing w:after="120" w:line="240" w:lineRule="auto"/>
        <w:jc w:val="right"/>
        <w:rPr>
          <w:b/>
          <w:bCs/>
          <w:i/>
          <w:color w:val="000000" w:themeColor="text1"/>
          <w:sz w:val="24"/>
          <w:szCs w:val="24"/>
          <w:lang w:val="lv-LV"/>
        </w:rPr>
      </w:pPr>
      <w:r w:rsidRPr="00E87D75">
        <w:rPr>
          <w:b/>
          <w:bCs/>
          <w:i/>
          <w:color w:val="000000" w:themeColor="text1"/>
          <w:sz w:val="24"/>
          <w:szCs w:val="24"/>
          <w:lang w:val="lv-LV"/>
        </w:rPr>
        <w:t>Satiksmes ministrijai</w:t>
      </w:r>
    </w:p>
    <w:p w14:paraId="61FDF700" w14:textId="77777777" w:rsidR="003630EB" w:rsidRPr="00E87D75" w:rsidRDefault="003630EB" w:rsidP="003630EB">
      <w:pPr>
        <w:shd w:val="clear" w:color="auto" w:fill="FFFFFF"/>
        <w:spacing w:after="120" w:line="240" w:lineRule="auto"/>
        <w:jc w:val="left"/>
        <w:rPr>
          <w:b/>
          <w:bCs/>
          <w:i/>
          <w:color w:val="000000" w:themeColor="text1"/>
          <w:sz w:val="24"/>
          <w:szCs w:val="24"/>
          <w:lang w:val="lv-LV"/>
        </w:rPr>
      </w:pPr>
    </w:p>
    <w:p w14:paraId="45A9403A" w14:textId="77777777" w:rsidR="00C5783A" w:rsidRPr="00E87D75" w:rsidRDefault="00C5783A" w:rsidP="003630EB">
      <w:pPr>
        <w:shd w:val="clear" w:color="auto" w:fill="FFFFFF"/>
        <w:spacing w:before="100" w:beforeAutospacing="1" w:after="120" w:line="240" w:lineRule="auto"/>
        <w:rPr>
          <w:b/>
          <w:bCs/>
          <w:color w:val="000000" w:themeColor="text1"/>
          <w:sz w:val="24"/>
          <w:szCs w:val="24"/>
          <w:lang w:val="lv-LV"/>
        </w:rPr>
      </w:pPr>
      <w:r w:rsidRPr="00E87D75">
        <w:rPr>
          <w:b/>
          <w:bCs/>
          <w:color w:val="000000" w:themeColor="text1"/>
          <w:sz w:val="24"/>
          <w:szCs w:val="24"/>
          <w:lang w:val="lv-LV"/>
        </w:rPr>
        <w:t>Iesniedzējs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4846"/>
        <w:gridCol w:w="808"/>
        <w:gridCol w:w="2138"/>
        <w:gridCol w:w="1576"/>
      </w:tblGrid>
      <w:tr w:rsidR="003630EB" w:rsidRPr="00E87D75" w14:paraId="36747C62" w14:textId="77777777" w:rsidTr="00CE20DA">
        <w:trPr>
          <w:trHeight w:val="308"/>
        </w:trPr>
        <w:tc>
          <w:tcPr>
            <w:tcW w:w="2587" w:type="pct"/>
            <w:tcBorders>
              <w:top w:val="nil"/>
              <w:left w:val="nil"/>
              <w:bottom w:val="outset" w:sz="6" w:space="0" w:color="414142"/>
              <w:right w:val="nil"/>
            </w:tcBorders>
            <w:hideMark/>
          </w:tcPr>
          <w:p w14:paraId="0911C4C5" w14:textId="77777777" w:rsidR="003630EB" w:rsidRPr="00E87D75" w:rsidRDefault="003630EB" w:rsidP="000041F8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9B668ED" w14:textId="77777777" w:rsidR="003630EB" w:rsidRPr="00E87D75" w:rsidRDefault="003630EB" w:rsidP="000041F8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1982" w:type="pct"/>
            <w:gridSpan w:val="2"/>
            <w:tcBorders>
              <w:top w:val="nil"/>
              <w:left w:val="nil"/>
              <w:bottom w:val="outset" w:sz="6" w:space="0" w:color="414142"/>
              <w:right w:val="nil"/>
            </w:tcBorders>
            <w:hideMark/>
          </w:tcPr>
          <w:p w14:paraId="35E3F7C8" w14:textId="77777777" w:rsidR="003630EB" w:rsidRPr="00E87D75" w:rsidRDefault="003630EB" w:rsidP="000041F8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</w:tr>
      <w:tr w:rsidR="003630EB" w:rsidRPr="00E87D75" w14:paraId="31775616" w14:textId="77777777" w:rsidTr="00CE20DA">
        <w:trPr>
          <w:gridAfter w:val="1"/>
          <w:wAfter w:w="841" w:type="pct"/>
          <w:trHeight w:val="292"/>
        </w:trPr>
        <w:tc>
          <w:tcPr>
            <w:tcW w:w="2587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2DD49C56" w14:textId="77777777" w:rsidR="003630EB" w:rsidRPr="00E87D75" w:rsidRDefault="003630EB" w:rsidP="000041F8">
            <w:pPr>
              <w:spacing w:before="100" w:beforeAutospacing="1"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Vārds, uzvārds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07E55D3" w14:textId="77777777" w:rsidR="003630EB" w:rsidRPr="00E87D75" w:rsidRDefault="003630EB" w:rsidP="000041F8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1141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19AF5D8A" w14:textId="00DB1160" w:rsidR="003630EB" w:rsidRPr="00E87D75" w:rsidRDefault="003630EB" w:rsidP="000041F8">
            <w:pPr>
              <w:spacing w:before="100" w:beforeAutospacing="1"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(e-pasts)</w:t>
            </w:r>
          </w:p>
        </w:tc>
      </w:tr>
      <w:tr w:rsidR="00CE20DA" w:rsidRPr="00E87D75" w14:paraId="31D098D0" w14:textId="77777777" w:rsidTr="00CE20DA">
        <w:trPr>
          <w:gridAfter w:val="3"/>
          <w:wAfter w:w="2413" w:type="pct"/>
          <w:trHeight w:val="308"/>
        </w:trPr>
        <w:tc>
          <w:tcPr>
            <w:tcW w:w="2587" w:type="pct"/>
            <w:tcBorders>
              <w:top w:val="nil"/>
              <w:left w:val="nil"/>
              <w:bottom w:val="outset" w:sz="6" w:space="0" w:color="414142"/>
              <w:right w:val="nil"/>
            </w:tcBorders>
            <w:hideMark/>
          </w:tcPr>
          <w:p w14:paraId="5D62C947" w14:textId="77777777" w:rsidR="00CE20DA" w:rsidRPr="00E87D75" w:rsidRDefault="00CE20DA" w:rsidP="007A1DB0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bookmarkStart w:id="0" w:name="_GoBack"/>
        <w:bookmarkEnd w:id="0"/>
      </w:tr>
      <w:tr w:rsidR="00CE20DA" w:rsidRPr="00E87D75" w14:paraId="054527B6" w14:textId="77777777" w:rsidTr="00CE20DA">
        <w:trPr>
          <w:gridAfter w:val="3"/>
          <w:wAfter w:w="2413" w:type="pct"/>
          <w:trHeight w:val="308"/>
        </w:trPr>
        <w:tc>
          <w:tcPr>
            <w:tcW w:w="2587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2A832C3F" w14:textId="4E082D22" w:rsidR="00CE20DA" w:rsidRPr="00E87D75" w:rsidRDefault="00CE20DA" w:rsidP="007A1DB0">
            <w:pPr>
              <w:spacing w:before="100" w:beforeAutospacing="1"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Adrese</w:t>
            </w:r>
          </w:p>
        </w:tc>
      </w:tr>
    </w:tbl>
    <w:p w14:paraId="544FB888" w14:textId="77777777" w:rsidR="00CE20DA" w:rsidRPr="00E87D75" w:rsidRDefault="00CE20DA" w:rsidP="003531EE">
      <w:pPr>
        <w:shd w:val="clear" w:color="auto" w:fill="FFFFFF"/>
        <w:spacing w:before="100" w:beforeAutospacing="1" w:after="120" w:line="240" w:lineRule="auto"/>
        <w:rPr>
          <w:b/>
          <w:bCs/>
          <w:color w:val="000000" w:themeColor="text1"/>
          <w:sz w:val="24"/>
          <w:szCs w:val="24"/>
          <w:lang w:val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2972"/>
        <w:gridCol w:w="6386"/>
      </w:tblGrid>
      <w:tr w:rsidR="000739CA" w:rsidRPr="0099080D" w14:paraId="751267FB" w14:textId="1F1FAD13" w:rsidTr="000739CA">
        <w:tc>
          <w:tcPr>
            <w:tcW w:w="5000" w:type="pct"/>
            <w:gridSpan w:val="2"/>
            <w:hideMark/>
          </w:tcPr>
          <w:p w14:paraId="1D3F750A" w14:textId="1E8A8057" w:rsidR="000739CA" w:rsidRPr="00E87D75" w:rsidRDefault="000739CA" w:rsidP="003630EB">
            <w:pPr>
              <w:spacing w:before="120" w:after="120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fldChar w:fldCharType="begin"/>
            </w:r>
            <w:r w:rsidRPr="00E87D75">
              <w:rPr>
                <w:color w:val="000000" w:themeColor="text1"/>
                <w:sz w:val="24"/>
                <w:szCs w:val="24"/>
                <w:lang w:val="lv-LV"/>
              </w:rPr>
              <w:instrText xml:space="preserve"> INCLUDEPICTURE "https://likumi.lv/wwwraksti/BILDES/KVADRATS.GIF" \* MERGEFORMATINET </w:instrText>
            </w:r>
            <w:r w:rsidRPr="00E87D75">
              <w:rPr>
                <w:color w:val="000000" w:themeColor="text1"/>
                <w:sz w:val="24"/>
                <w:szCs w:val="24"/>
                <w:lang w:val="lv-LV"/>
              </w:rPr>
              <w:fldChar w:fldCharType="separate"/>
            </w:r>
            <w:r w:rsidRPr="00E87D75">
              <w:rPr>
                <w:noProof/>
                <w:color w:val="000000" w:themeColor="text1"/>
                <w:sz w:val="24"/>
                <w:szCs w:val="24"/>
                <w:lang w:val="lv-LV" w:eastAsia="lv-LV"/>
              </w:rPr>
              <w:drawing>
                <wp:inline distT="0" distB="0" distL="0" distR="0" wp14:anchorId="7D783BA7" wp14:editId="08957C2B">
                  <wp:extent cx="161290" cy="161290"/>
                  <wp:effectExtent l="0" t="0" r="3810" b="3810"/>
                  <wp:docPr id="14" name="Picture 14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90" cy="161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7D75">
              <w:rPr>
                <w:color w:val="000000" w:themeColor="text1"/>
                <w:sz w:val="24"/>
                <w:szCs w:val="24"/>
                <w:lang w:val="lv-LV"/>
              </w:rPr>
              <w:fldChar w:fldCharType="end"/>
            </w: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 xml:space="preserve"> </w:t>
            </w:r>
            <w:r w:rsidR="00535869" w:rsidRPr="00E87D75">
              <w:rPr>
                <w:color w:val="000000" w:themeColor="text1"/>
                <w:sz w:val="24"/>
                <w:szCs w:val="24"/>
                <w:lang w:val="lv-LV"/>
              </w:rPr>
              <w:t>BEREC atbalsta aģentūras š</w:t>
            </w: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tata darbinieks</w:t>
            </w:r>
          </w:p>
        </w:tc>
      </w:tr>
      <w:tr w:rsidR="000739CA" w:rsidRPr="004C6B11" w14:paraId="5A44CFF8" w14:textId="2679D0E2" w:rsidTr="000739CA">
        <w:trPr>
          <w:trHeight w:val="461"/>
        </w:trPr>
        <w:tc>
          <w:tcPr>
            <w:tcW w:w="1588" w:type="pct"/>
            <w:hideMark/>
          </w:tcPr>
          <w:p w14:paraId="5E2C083C" w14:textId="7FE38B26" w:rsidR="000739CA" w:rsidRPr="00E87D75" w:rsidRDefault="000739CA" w:rsidP="003630EB">
            <w:pPr>
              <w:spacing w:before="120" w:after="120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fldChar w:fldCharType="begin"/>
            </w:r>
            <w:r w:rsidRPr="00E87D75">
              <w:rPr>
                <w:color w:val="000000" w:themeColor="text1"/>
                <w:sz w:val="24"/>
                <w:szCs w:val="24"/>
                <w:lang w:val="lv-LV"/>
              </w:rPr>
              <w:instrText xml:space="preserve"> INCLUDEPICTURE "https://likumi.lv/wwwraksti/BILDES/KVADRATS.GIF" \* MERGEFORMATINET </w:instrText>
            </w:r>
            <w:r w:rsidRPr="00E87D75">
              <w:rPr>
                <w:color w:val="000000" w:themeColor="text1"/>
                <w:sz w:val="24"/>
                <w:szCs w:val="24"/>
                <w:lang w:val="lv-LV"/>
              </w:rPr>
              <w:fldChar w:fldCharType="separate"/>
            </w:r>
            <w:r w:rsidRPr="00E87D75">
              <w:rPr>
                <w:color w:val="000000" w:themeColor="text1"/>
                <w:sz w:val="24"/>
                <w:szCs w:val="24"/>
                <w:lang w:val="lv-LV"/>
              </w:rPr>
              <w:fldChar w:fldCharType="begin"/>
            </w:r>
            <w:r w:rsidRPr="00E87D75">
              <w:rPr>
                <w:color w:val="000000" w:themeColor="text1"/>
                <w:sz w:val="24"/>
                <w:szCs w:val="24"/>
                <w:lang w:val="lv-LV"/>
              </w:rPr>
              <w:instrText xml:space="preserve"> INCLUDEPICTURE "https://likumi.lv/wwwraksti/BILDES/KVADRATS.GIF" \* MERGEFORMATINET </w:instrText>
            </w:r>
            <w:r w:rsidRPr="00E87D75">
              <w:rPr>
                <w:color w:val="000000" w:themeColor="text1"/>
                <w:sz w:val="24"/>
                <w:szCs w:val="24"/>
                <w:lang w:val="lv-LV"/>
              </w:rPr>
              <w:fldChar w:fldCharType="separate"/>
            </w:r>
            <w:r w:rsidRPr="00E87D75">
              <w:rPr>
                <w:noProof/>
                <w:color w:val="000000" w:themeColor="text1"/>
                <w:sz w:val="24"/>
                <w:szCs w:val="24"/>
                <w:lang w:val="lv-LV" w:eastAsia="lv-LV"/>
              </w:rPr>
              <w:drawing>
                <wp:inline distT="0" distB="0" distL="0" distR="0" wp14:anchorId="427CDF61" wp14:editId="4B9263AE">
                  <wp:extent cx="161290" cy="161290"/>
                  <wp:effectExtent l="0" t="0" r="3810" b="3810"/>
                  <wp:docPr id="1" name="Picture 1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90" cy="161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7D75">
              <w:rPr>
                <w:color w:val="000000" w:themeColor="text1"/>
                <w:sz w:val="24"/>
                <w:szCs w:val="24"/>
                <w:lang w:val="lv-LV"/>
              </w:rPr>
              <w:fldChar w:fldCharType="end"/>
            </w:r>
            <w:r w:rsidRPr="00E87D75">
              <w:rPr>
                <w:color w:val="000000" w:themeColor="text1"/>
                <w:sz w:val="24"/>
                <w:szCs w:val="24"/>
                <w:lang w:val="lv-LV"/>
              </w:rPr>
              <w:fldChar w:fldCharType="end"/>
            </w: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 xml:space="preserve"> Norīkotais eksperts </w:t>
            </w:r>
          </w:p>
        </w:tc>
        <w:tc>
          <w:tcPr>
            <w:tcW w:w="3412" w:type="pct"/>
          </w:tcPr>
          <w:p w14:paraId="2A4F362F" w14:textId="15888C8B" w:rsidR="000739CA" w:rsidRPr="00E87D75" w:rsidRDefault="000739CA" w:rsidP="003630EB">
            <w:pPr>
              <w:spacing w:before="120" w:after="120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Darba attiecības ar BEREC uzsāktas _____________________</w:t>
            </w:r>
          </w:p>
        </w:tc>
      </w:tr>
    </w:tbl>
    <w:p w14:paraId="1CEB45B2" w14:textId="77777777" w:rsidR="00C5783A" w:rsidRPr="00E87D75" w:rsidRDefault="00C5783A" w:rsidP="00C5783A">
      <w:pPr>
        <w:shd w:val="clear" w:color="auto" w:fill="FFFFFF"/>
        <w:spacing w:before="100" w:beforeAutospacing="1" w:after="120" w:line="240" w:lineRule="auto"/>
        <w:ind w:firstLine="300"/>
        <w:rPr>
          <w:color w:val="000000" w:themeColor="text1"/>
          <w:sz w:val="24"/>
          <w:szCs w:val="24"/>
          <w:lang w:val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4029"/>
        <w:gridCol w:w="281"/>
        <w:gridCol w:w="2529"/>
        <w:gridCol w:w="281"/>
        <w:gridCol w:w="2248"/>
      </w:tblGrid>
      <w:tr w:rsidR="00C5783A" w:rsidRPr="004C6B11" w14:paraId="50907403" w14:textId="77777777" w:rsidTr="00CE20DA">
        <w:tc>
          <w:tcPr>
            <w:tcW w:w="2150" w:type="pct"/>
            <w:tcBorders>
              <w:top w:val="nil"/>
              <w:left w:val="nil"/>
              <w:bottom w:val="outset" w:sz="6" w:space="0" w:color="414142"/>
              <w:right w:val="nil"/>
            </w:tcBorders>
            <w:hideMark/>
          </w:tcPr>
          <w:p w14:paraId="08DD8706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5919DFD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1350" w:type="pct"/>
            <w:tcBorders>
              <w:top w:val="nil"/>
              <w:left w:val="nil"/>
              <w:bottom w:val="outset" w:sz="6" w:space="0" w:color="414142"/>
              <w:right w:val="nil"/>
            </w:tcBorders>
            <w:hideMark/>
          </w:tcPr>
          <w:p w14:paraId="2E66BE37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69C0C83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1200" w:type="pct"/>
            <w:tcBorders>
              <w:top w:val="nil"/>
              <w:left w:val="nil"/>
              <w:bottom w:val="outset" w:sz="6" w:space="0" w:color="414142"/>
              <w:right w:val="nil"/>
            </w:tcBorders>
            <w:hideMark/>
          </w:tcPr>
          <w:p w14:paraId="1B98D0D6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</w:tr>
      <w:tr w:rsidR="00C5783A" w:rsidRPr="00E87D75" w14:paraId="4F915A32" w14:textId="77777777" w:rsidTr="00CE20DA">
        <w:tc>
          <w:tcPr>
            <w:tcW w:w="2150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50BF81DD" w14:textId="77777777" w:rsidR="00C5783A" w:rsidRPr="00E87D75" w:rsidRDefault="00C5783A" w:rsidP="000041F8">
            <w:pPr>
              <w:spacing w:before="100" w:beforeAutospacing="1"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Konta īpašnieks (vārds, uzvārds)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DE5CEE7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1350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543F6908" w14:textId="77777777" w:rsidR="00C5783A" w:rsidRPr="00E87D75" w:rsidRDefault="00C5783A" w:rsidP="000041F8">
            <w:pPr>
              <w:spacing w:before="100" w:beforeAutospacing="1"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(BIC/SWIFT kods)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FAD2E13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1200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51CD6465" w14:textId="77777777" w:rsidR="00C5783A" w:rsidRPr="00E87D75" w:rsidRDefault="00C5783A" w:rsidP="000041F8">
            <w:pPr>
              <w:spacing w:before="100" w:beforeAutospacing="1"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(IBAN konta numurs)</w:t>
            </w:r>
          </w:p>
        </w:tc>
      </w:tr>
    </w:tbl>
    <w:p w14:paraId="1FF9BE80" w14:textId="77777777" w:rsidR="00CE20DA" w:rsidRPr="00E87D75" w:rsidRDefault="00CE20DA" w:rsidP="004A429C">
      <w:pPr>
        <w:shd w:val="clear" w:color="auto" w:fill="FFFFFF"/>
        <w:spacing w:before="100" w:beforeAutospacing="1" w:after="120" w:line="240" w:lineRule="auto"/>
        <w:rPr>
          <w:b/>
          <w:bCs/>
          <w:color w:val="000000" w:themeColor="text1"/>
          <w:sz w:val="24"/>
          <w:szCs w:val="24"/>
          <w:lang w:val="lv-LV"/>
        </w:rPr>
      </w:pPr>
    </w:p>
    <w:p w14:paraId="163E1266" w14:textId="53E68775" w:rsidR="00C5783A" w:rsidRPr="00E87D75" w:rsidRDefault="00C5783A" w:rsidP="00C5783A">
      <w:pPr>
        <w:shd w:val="clear" w:color="auto" w:fill="FFFFFF"/>
        <w:spacing w:before="100" w:beforeAutospacing="1" w:after="120" w:line="240" w:lineRule="auto"/>
        <w:ind w:firstLine="300"/>
        <w:rPr>
          <w:b/>
          <w:bCs/>
          <w:color w:val="000000" w:themeColor="text1"/>
          <w:sz w:val="24"/>
          <w:szCs w:val="24"/>
          <w:lang w:val="lv-LV"/>
        </w:rPr>
      </w:pPr>
      <w:r w:rsidRPr="00E87D75">
        <w:rPr>
          <w:b/>
          <w:bCs/>
          <w:color w:val="000000" w:themeColor="text1"/>
          <w:sz w:val="24"/>
          <w:szCs w:val="24"/>
          <w:lang w:val="lv-LV"/>
        </w:rPr>
        <w:t xml:space="preserve">Lūdzu </w:t>
      </w:r>
      <w:r w:rsidR="0004455F" w:rsidRPr="00E87D75">
        <w:rPr>
          <w:b/>
          <w:bCs/>
          <w:color w:val="000000" w:themeColor="text1"/>
          <w:sz w:val="24"/>
          <w:szCs w:val="24"/>
          <w:lang w:val="lv-LV"/>
        </w:rPr>
        <w:t>kompensē</w:t>
      </w:r>
      <w:r w:rsidRPr="00E87D75">
        <w:rPr>
          <w:b/>
          <w:bCs/>
          <w:color w:val="000000" w:themeColor="text1"/>
          <w:sz w:val="24"/>
          <w:szCs w:val="24"/>
          <w:lang w:val="lv-LV"/>
        </w:rPr>
        <w:t>t:</w:t>
      </w:r>
    </w:p>
    <w:p w14:paraId="66548B8C" w14:textId="067BCE50" w:rsidR="00C5783A" w:rsidRPr="00455B2C" w:rsidRDefault="591F867D" w:rsidP="53A7E4D2">
      <w:pPr>
        <w:shd w:val="clear" w:color="auto" w:fill="FFFFFF" w:themeFill="background1"/>
        <w:spacing w:before="100" w:beforeAutospacing="1" w:after="120" w:line="240" w:lineRule="auto"/>
        <w:ind w:firstLine="300"/>
        <w:rPr>
          <w:i/>
          <w:iCs/>
          <w:color w:val="FF0000"/>
          <w:sz w:val="24"/>
          <w:szCs w:val="24"/>
          <w:lang w:val="lv-LV"/>
        </w:rPr>
      </w:pPr>
      <w:r w:rsidRPr="00455B2C">
        <w:rPr>
          <w:sz w:val="24"/>
          <w:szCs w:val="24"/>
          <w:lang w:val="lv-LV"/>
        </w:rPr>
        <w:t xml:space="preserve">Šā iesnieguma </w:t>
      </w:r>
      <w:r w:rsidR="2DCA5A65" w:rsidRPr="00455B2C">
        <w:rPr>
          <w:sz w:val="24"/>
          <w:szCs w:val="24"/>
          <w:lang w:val="lv-LV"/>
        </w:rPr>
        <w:t>tabulas 6.</w:t>
      </w:r>
      <w:r w:rsidR="41B46204" w:rsidRPr="00455B2C">
        <w:rPr>
          <w:sz w:val="24"/>
          <w:szCs w:val="24"/>
          <w:lang w:val="lv-LV"/>
        </w:rPr>
        <w:t>kolonnā</w:t>
      </w:r>
      <w:r w:rsidR="2DCA5A65" w:rsidRPr="00455B2C">
        <w:rPr>
          <w:sz w:val="24"/>
          <w:szCs w:val="24"/>
          <w:lang w:val="lv-LV"/>
        </w:rPr>
        <w:t xml:space="preserve"> norādīto pievienotās vērtības nodokli (PVN) _______________________ </w:t>
      </w:r>
      <w:r w:rsidR="2DCA5A65" w:rsidRPr="00455B2C">
        <w:rPr>
          <w:i/>
          <w:iCs/>
          <w:sz w:val="24"/>
          <w:szCs w:val="24"/>
          <w:lang w:val="lv-LV"/>
        </w:rPr>
        <w:t>euro</w:t>
      </w:r>
      <w:r w:rsidR="00455B2C" w:rsidRPr="0099080D">
        <w:rPr>
          <w:i/>
          <w:iCs/>
          <w:color w:val="000000" w:themeColor="text1"/>
          <w:sz w:val="24"/>
          <w:szCs w:val="24"/>
          <w:lang w:val="lv-LV"/>
        </w:rPr>
        <w:t xml:space="preserve">,  </w:t>
      </w:r>
      <w:r w:rsidR="00455B2C" w:rsidRPr="0099080D">
        <w:rPr>
          <w:iCs/>
          <w:color w:val="000000" w:themeColor="text1"/>
          <w:sz w:val="24"/>
          <w:szCs w:val="24"/>
          <w:lang w:val="lv-LV"/>
        </w:rPr>
        <w:t>par periodu ___________________</w:t>
      </w:r>
      <w:r w:rsidR="0099080D" w:rsidRPr="0099080D">
        <w:rPr>
          <w:iCs/>
          <w:color w:val="000000" w:themeColor="text1"/>
          <w:sz w:val="24"/>
          <w:szCs w:val="24"/>
          <w:lang w:val="lv-LV"/>
        </w:rPr>
        <w:t>________</w:t>
      </w:r>
      <w:r w:rsidR="0099080D">
        <w:rPr>
          <w:iCs/>
          <w:color w:val="000000" w:themeColor="text1"/>
          <w:sz w:val="24"/>
          <w:szCs w:val="24"/>
          <w:lang w:val="lv-LV"/>
        </w:rPr>
        <w:t xml:space="preserve">__________ </w:t>
      </w:r>
      <w:r w:rsidR="00455B2C" w:rsidRPr="0099080D">
        <w:rPr>
          <w:iCs/>
          <w:color w:val="000000" w:themeColor="text1"/>
          <w:sz w:val="24"/>
          <w:szCs w:val="24"/>
          <w:lang w:val="lv-LV"/>
        </w:rPr>
        <w:t>.</w:t>
      </w:r>
    </w:p>
    <w:p w14:paraId="533DE820" w14:textId="77777777" w:rsidR="003531EE" w:rsidRPr="00E87D75" w:rsidRDefault="003531EE" w:rsidP="53A7E4D2">
      <w:pPr>
        <w:shd w:val="clear" w:color="auto" w:fill="FFFFFF" w:themeFill="background1"/>
        <w:spacing w:before="100" w:beforeAutospacing="1" w:after="120" w:line="240" w:lineRule="auto"/>
        <w:ind w:firstLine="300"/>
        <w:rPr>
          <w:i/>
          <w:iCs/>
          <w:color w:val="000000" w:themeColor="text1"/>
          <w:sz w:val="24"/>
          <w:szCs w:val="24"/>
          <w:lang w:val="lv-LV"/>
        </w:rPr>
      </w:pPr>
    </w:p>
    <w:p w14:paraId="11CF321C" w14:textId="08FEEF57" w:rsidR="004A429C" w:rsidRPr="00E87D75" w:rsidRDefault="004A429C" w:rsidP="53A7E4D2">
      <w:pPr>
        <w:shd w:val="clear" w:color="auto" w:fill="FFFFFF" w:themeFill="background1"/>
        <w:spacing w:before="100" w:beforeAutospacing="1" w:after="120" w:line="240" w:lineRule="auto"/>
        <w:ind w:firstLine="300"/>
        <w:rPr>
          <w:color w:val="000000" w:themeColor="text1"/>
          <w:sz w:val="24"/>
          <w:szCs w:val="24"/>
          <w:lang w:val="lv-LV"/>
        </w:rPr>
      </w:pPr>
      <w:r w:rsidRPr="00E87D75">
        <w:rPr>
          <w:color w:val="000000" w:themeColor="text1"/>
          <w:sz w:val="24"/>
          <w:szCs w:val="24"/>
          <w:lang w:val="lv-LV"/>
        </w:rPr>
        <w:fldChar w:fldCharType="begin"/>
      </w:r>
      <w:bookmarkStart w:id="1" w:name="Check1"/>
      <w:r w:rsidRPr="00E87D75">
        <w:rPr>
          <w:color w:val="000000" w:themeColor="text1"/>
          <w:sz w:val="24"/>
          <w:szCs w:val="24"/>
          <w:lang w:val="lv-LV"/>
        </w:rPr>
        <w:instrText xml:space="preserve"> FORMCHECKBOX </w:instrText>
      </w:r>
      <w:r w:rsidR="00FB4E8D">
        <w:rPr>
          <w:color w:val="000000" w:themeColor="text1"/>
          <w:sz w:val="24"/>
          <w:szCs w:val="24"/>
          <w:lang w:val="lv-LV"/>
        </w:rPr>
        <w:fldChar w:fldCharType="separate"/>
      </w:r>
      <w:r w:rsidRPr="00E87D75">
        <w:rPr>
          <w:color w:val="000000" w:themeColor="text1"/>
          <w:sz w:val="24"/>
          <w:szCs w:val="24"/>
          <w:lang w:val="lv-LV"/>
        </w:rPr>
        <w:fldChar w:fldCharType="end"/>
      </w:r>
      <w:bookmarkEnd w:id="1"/>
      <w:r w:rsidR="60554DC3" w:rsidRPr="00E87D75">
        <w:rPr>
          <w:color w:val="000000" w:themeColor="text1"/>
          <w:sz w:val="24"/>
          <w:szCs w:val="24"/>
          <w:lang w:val="lv-LV"/>
        </w:rPr>
        <w:t>Lūdzu atgriezt oriģinālu dokumentam ________________________________________</w:t>
      </w:r>
    </w:p>
    <w:p w14:paraId="09DEC4A6" w14:textId="79705B56" w:rsidR="004A429C" w:rsidRPr="00E87D75" w:rsidRDefault="60554DC3" w:rsidP="53A7E4D2">
      <w:pPr>
        <w:shd w:val="clear" w:color="auto" w:fill="FFFFFF" w:themeFill="background1"/>
        <w:spacing w:before="100" w:beforeAutospacing="1" w:after="120" w:line="240" w:lineRule="auto"/>
        <w:ind w:firstLine="300"/>
        <w:rPr>
          <w:color w:val="000000" w:themeColor="text1"/>
          <w:sz w:val="24"/>
          <w:szCs w:val="24"/>
          <w:lang w:val="lv-LV"/>
        </w:rPr>
      </w:pPr>
      <w:r w:rsidRPr="00E87D75">
        <w:rPr>
          <w:color w:val="000000" w:themeColor="text1"/>
          <w:sz w:val="24"/>
          <w:szCs w:val="24"/>
          <w:lang w:val="lv-LV"/>
        </w:rPr>
        <w:t>______________________________________________________</w:t>
      </w:r>
      <w:r w:rsidR="0099080D">
        <w:rPr>
          <w:color w:val="000000" w:themeColor="text1"/>
          <w:sz w:val="24"/>
          <w:szCs w:val="24"/>
          <w:lang w:val="lv-LV"/>
        </w:rPr>
        <w:t>__</w:t>
      </w:r>
      <w:r w:rsidRPr="00E87D75">
        <w:rPr>
          <w:color w:val="000000" w:themeColor="text1"/>
          <w:sz w:val="24"/>
          <w:szCs w:val="24"/>
          <w:lang w:val="lv-LV"/>
        </w:rPr>
        <w:t>_________  (iemesls)</w:t>
      </w:r>
    </w:p>
    <w:p w14:paraId="547A786A" w14:textId="7E734E6B" w:rsidR="00C5783A" w:rsidRPr="00E87D75" w:rsidRDefault="00C5783A" w:rsidP="00C5783A">
      <w:pPr>
        <w:shd w:val="clear" w:color="auto" w:fill="FFFFFF"/>
        <w:spacing w:before="100" w:beforeAutospacing="1" w:after="120" w:line="240" w:lineRule="auto"/>
        <w:ind w:firstLine="300"/>
        <w:rPr>
          <w:b/>
          <w:bCs/>
          <w:color w:val="000000" w:themeColor="text1"/>
          <w:sz w:val="24"/>
          <w:szCs w:val="24"/>
          <w:lang w:val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1981"/>
        <w:gridCol w:w="2438"/>
        <w:gridCol w:w="555"/>
        <w:gridCol w:w="4394"/>
      </w:tblGrid>
      <w:tr w:rsidR="00C5783A" w:rsidRPr="0099080D" w14:paraId="62A503A3" w14:textId="77777777" w:rsidTr="003531EE">
        <w:tc>
          <w:tcPr>
            <w:tcW w:w="10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4A03960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130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1C5E8A6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07AFACD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8F463C9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</w:tr>
    </w:tbl>
    <w:p w14:paraId="42141613" w14:textId="77777777" w:rsidR="003531EE" w:rsidRPr="00E87D75" w:rsidRDefault="003531EE" w:rsidP="00C5783A">
      <w:pPr>
        <w:shd w:val="clear" w:color="auto" w:fill="FFFFFF"/>
        <w:spacing w:before="100" w:beforeAutospacing="1" w:after="120" w:line="240" w:lineRule="auto"/>
        <w:ind w:firstLine="300"/>
        <w:rPr>
          <w:color w:val="000000" w:themeColor="text1"/>
          <w:sz w:val="24"/>
          <w:szCs w:val="24"/>
          <w:lang w:val="lv-LV"/>
        </w:rPr>
      </w:pP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717"/>
        <w:gridCol w:w="2100"/>
        <w:gridCol w:w="2183"/>
        <w:gridCol w:w="2100"/>
        <w:gridCol w:w="1012"/>
        <w:gridCol w:w="1240"/>
      </w:tblGrid>
      <w:tr w:rsidR="00C5783A" w:rsidRPr="0099080D" w14:paraId="02449C4A" w14:textId="77777777" w:rsidTr="53A7E4D2">
        <w:trPr>
          <w:gridAfter w:val="3"/>
          <w:wAfter w:w="2327" w:type="pct"/>
          <w:trHeight w:val="364"/>
        </w:trPr>
        <w:tc>
          <w:tcPr>
            <w:tcW w:w="383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89AF69D" w14:textId="77777777" w:rsidR="00C5783A" w:rsidRPr="00E87D75" w:rsidRDefault="00C5783A" w:rsidP="000041F8">
            <w:pPr>
              <w:spacing w:before="100" w:beforeAutospacing="1"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  <w:r w:rsidRPr="00E87D75">
              <w:rPr>
                <w:color w:val="000000" w:themeColor="text1"/>
                <w:sz w:val="20"/>
                <w:szCs w:val="20"/>
                <w:lang w:val="lv-LV"/>
              </w:rPr>
              <w:lastRenderedPageBreak/>
              <w:t>Nr.</w:t>
            </w:r>
            <w:r w:rsidRPr="00E87D75">
              <w:rPr>
                <w:color w:val="000000" w:themeColor="text1"/>
                <w:sz w:val="20"/>
                <w:szCs w:val="20"/>
                <w:lang w:val="lv-LV"/>
              </w:rPr>
              <w:br/>
              <w:t>p.k.</w:t>
            </w:r>
          </w:p>
        </w:tc>
        <w:tc>
          <w:tcPr>
            <w:tcW w:w="1123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BF3D3DA" w14:textId="77777777" w:rsidR="00C5783A" w:rsidRPr="00E87D75" w:rsidRDefault="00C5783A" w:rsidP="000041F8">
            <w:pPr>
              <w:spacing w:before="100" w:beforeAutospacing="1"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  <w:r w:rsidRPr="00E87D75">
              <w:rPr>
                <w:color w:val="000000" w:themeColor="text1"/>
                <w:sz w:val="20"/>
                <w:szCs w:val="20"/>
                <w:lang w:val="lv-LV"/>
              </w:rPr>
              <w:t>Preces vai pakalpojuma nosaukums</w:t>
            </w:r>
          </w:p>
        </w:tc>
        <w:tc>
          <w:tcPr>
            <w:tcW w:w="1167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41344D6" w14:textId="77777777" w:rsidR="00C5783A" w:rsidRPr="00E87D75" w:rsidRDefault="00C5783A" w:rsidP="000041F8">
            <w:pPr>
              <w:spacing w:before="100" w:beforeAutospacing="1"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  <w:r w:rsidRPr="00E87D75">
              <w:rPr>
                <w:color w:val="000000" w:themeColor="text1"/>
                <w:sz w:val="20"/>
                <w:szCs w:val="20"/>
                <w:lang w:val="lv-LV"/>
              </w:rPr>
              <w:t>Attaisnojuma dokumenta (nodokļa rēķina) numurs un datums</w:t>
            </w:r>
          </w:p>
        </w:tc>
      </w:tr>
      <w:tr w:rsidR="00C5783A" w:rsidRPr="00E87D75" w14:paraId="75389AA5" w14:textId="77777777" w:rsidTr="53A7E4D2">
        <w:trPr>
          <w:trHeight w:val="395"/>
        </w:trPr>
        <w:tc>
          <w:tcPr>
            <w:tcW w:w="0" w:type="auto"/>
            <w:vMerge/>
            <w:vAlign w:val="center"/>
            <w:hideMark/>
          </w:tcPr>
          <w:p w14:paraId="1D2C6E7E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C97A6AD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E20F97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2326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B7CFE68" w14:textId="77777777" w:rsidR="00C5783A" w:rsidRPr="00E87D75" w:rsidRDefault="00C5783A" w:rsidP="000041F8">
            <w:pPr>
              <w:spacing w:before="100" w:beforeAutospacing="1"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  <w:r w:rsidRPr="00E87D75">
              <w:rPr>
                <w:color w:val="000000" w:themeColor="text1"/>
                <w:sz w:val="20"/>
                <w:szCs w:val="20"/>
                <w:lang w:val="lv-LV"/>
              </w:rPr>
              <w:t>PVN</w:t>
            </w:r>
            <w:r w:rsidRPr="00E87D75">
              <w:rPr>
                <w:color w:val="000000" w:themeColor="text1"/>
                <w:sz w:val="20"/>
                <w:szCs w:val="20"/>
                <w:vertAlign w:val="superscript"/>
                <w:lang w:val="lv-LV"/>
              </w:rPr>
              <w:t>2</w:t>
            </w:r>
          </w:p>
        </w:tc>
      </w:tr>
      <w:tr w:rsidR="00C5783A" w:rsidRPr="00E87D75" w14:paraId="2F2AE7D6" w14:textId="77777777" w:rsidTr="53A7E4D2">
        <w:trPr>
          <w:trHeight w:val="1795"/>
        </w:trPr>
        <w:tc>
          <w:tcPr>
            <w:tcW w:w="0" w:type="auto"/>
            <w:vMerge/>
            <w:vAlign w:val="center"/>
            <w:hideMark/>
          </w:tcPr>
          <w:p w14:paraId="179194FE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70DA13A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EEF673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112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718574" w14:textId="77777777" w:rsidR="00C5783A" w:rsidRPr="00E87D75" w:rsidRDefault="00C5783A" w:rsidP="000041F8">
            <w:pPr>
              <w:spacing w:before="100" w:beforeAutospacing="1"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  <w:r w:rsidRPr="00E87D75">
              <w:rPr>
                <w:color w:val="000000" w:themeColor="text1"/>
                <w:sz w:val="20"/>
                <w:szCs w:val="20"/>
                <w:lang w:val="lv-LV"/>
              </w:rPr>
              <w:t>preces vai pakalpojuma vērtība bez PVN (</w:t>
            </w:r>
            <w:r w:rsidRPr="00E87D75">
              <w:rPr>
                <w:i/>
                <w:iCs/>
                <w:color w:val="000000" w:themeColor="text1"/>
                <w:sz w:val="20"/>
                <w:szCs w:val="20"/>
                <w:lang w:val="lv-LV"/>
              </w:rPr>
              <w:t>euro</w:t>
            </w:r>
            <w:r w:rsidRPr="00E87D75">
              <w:rPr>
                <w:color w:val="000000" w:themeColor="text1"/>
                <w:sz w:val="20"/>
                <w:szCs w:val="20"/>
                <w:lang w:val="lv-LV"/>
              </w:rPr>
              <w:t>)</w:t>
            </w:r>
          </w:p>
        </w:tc>
        <w:tc>
          <w:tcPr>
            <w:tcW w:w="54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019675E" w14:textId="77777777" w:rsidR="00C5783A" w:rsidRPr="00E87D75" w:rsidRDefault="00C5783A" w:rsidP="000041F8">
            <w:pPr>
              <w:spacing w:before="100" w:beforeAutospacing="1"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  <w:r w:rsidRPr="00E87D75">
              <w:rPr>
                <w:color w:val="000000" w:themeColor="text1"/>
                <w:sz w:val="20"/>
                <w:szCs w:val="20"/>
                <w:lang w:val="lv-LV"/>
              </w:rPr>
              <w:t>PVN likme (%)</w:t>
            </w:r>
          </w:p>
        </w:tc>
        <w:tc>
          <w:tcPr>
            <w:tcW w:w="66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99F4BC7" w14:textId="7821B6CC" w:rsidR="00C5783A" w:rsidRPr="00E87D75" w:rsidRDefault="2DCA5A65" w:rsidP="53A7E4D2">
            <w:pPr>
              <w:spacing w:before="100" w:beforeAutospacing="1"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  <w:r w:rsidRPr="00E87D75">
              <w:rPr>
                <w:color w:val="000000" w:themeColor="text1"/>
                <w:sz w:val="20"/>
                <w:szCs w:val="20"/>
                <w:lang w:val="lv-LV"/>
              </w:rPr>
              <w:t>PVN summa (</w:t>
            </w:r>
            <w:r w:rsidRPr="00E87D75">
              <w:rPr>
                <w:i/>
                <w:iCs/>
                <w:color w:val="000000" w:themeColor="text1"/>
                <w:sz w:val="20"/>
                <w:szCs w:val="20"/>
                <w:lang w:val="lv-LV"/>
              </w:rPr>
              <w:t>euro</w:t>
            </w:r>
            <w:r w:rsidRPr="00E87D75">
              <w:rPr>
                <w:color w:val="000000" w:themeColor="text1"/>
                <w:sz w:val="20"/>
                <w:szCs w:val="20"/>
                <w:lang w:val="lv-LV"/>
              </w:rPr>
              <w:t>)</w:t>
            </w:r>
            <w:r w:rsidR="00C5783A" w:rsidRPr="00E87D75">
              <w:br/>
            </w:r>
          </w:p>
        </w:tc>
      </w:tr>
      <w:tr w:rsidR="00C5783A" w:rsidRPr="00E87D75" w14:paraId="13533C95" w14:textId="77777777" w:rsidTr="53A7E4D2">
        <w:trPr>
          <w:trHeight w:val="274"/>
        </w:trPr>
        <w:tc>
          <w:tcPr>
            <w:tcW w:w="38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C0CCEB7" w14:textId="77777777" w:rsidR="00C5783A" w:rsidRPr="00E87D75" w:rsidRDefault="00C5783A" w:rsidP="000041F8">
            <w:pPr>
              <w:spacing w:before="100" w:beforeAutospacing="1"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  <w:r w:rsidRPr="00E87D75">
              <w:rPr>
                <w:color w:val="000000" w:themeColor="text1"/>
                <w:sz w:val="20"/>
                <w:szCs w:val="20"/>
                <w:lang w:val="lv-LV"/>
              </w:rPr>
              <w:t> 1</w:t>
            </w:r>
          </w:p>
        </w:tc>
        <w:tc>
          <w:tcPr>
            <w:tcW w:w="112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2631162" w14:textId="77777777" w:rsidR="00C5783A" w:rsidRPr="00E87D75" w:rsidRDefault="00C5783A" w:rsidP="000041F8">
            <w:pPr>
              <w:spacing w:before="100" w:beforeAutospacing="1"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  <w:r w:rsidRPr="00E87D75">
              <w:rPr>
                <w:color w:val="000000" w:themeColor="text1"/>
                <w:sz w:val="20"/>
                <w:szCs w:val="20"/>
                <w:lang w:val="lv-LV"/>
              </w:rPr>
              <w:t> 2</w:t>
            </w:r>
          </w:p>
        </w:tc>
        <w:tc>
          <w:tcPr>
            <w:tcW w:w="116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D9E9A58" w14:textId="77777777" w:rsidR="00C5783A" w:rsidRPr="00E87D75" w:rsidRDefault="00C5783A" w:rsidP="000041F8">
            <w:pPr>
              <w:spacing w:before="100" w:beforeAutospacing="1"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  <w:r w:rsidRPr="00E87D75">
              <w:rPr>
                <w:color w:val="000000" w:themeColor="text1"/>
                <w:sz w:val="20"/>
                <w:szCs w:val="20"/>
                <w:lang w:val="lv-LV"/>
              </w:rPr>
              <w:t> 3</w:t>
            </w:r>
          </w:p>
        </w:tc>
        <w:tc>
          <w:tcPr>
            <w:tcW w:w="112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893EF38" w14:textId="77777777" w:rsidR="00C5783A" w:rsidRPr="00E87D75" w:rsidRDefault="00C5783A" w:rsidP="000041F8">
            <w:pPr>
              <w:spacing w:before="100" w:beforeAutospacing="1"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  <w:r w:rsidRPr="00E87D75">
              <w:rPr>
                <w:color w:val="000000" w:themeColor="text1"/>
                <w:sz w:val="20"/>
                <w:szCs w:val="20"/>
                <w:lang w:val="lv-LV"/>
              </w:rPr>
              <w:t> 4</w:t>
            </w:r>
          </w:p>
        </w:tc>
        <w:tc>
          <w:tcPr>
            <w:tcW w:w="54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E4D1B9A" w14:textId="77777777" w:rsidR="00C5783A" w:rsidRPr="00E87D75" w:rsidRDefault="00C5783A" w:rsidP="000041F8">
            <w:pPr>
              <w:spacing w:before="100" w:beforeAutospacing="1"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  <w:r w:rsidRPr="00E87D75">
              <w:rPr>
                <w:color w:val="000000" w:themeColor="text1"/>
                <w:sz w:val="20"/>
                <w:szCs w:val="20"/>
                <w:lang w:val="lv-LV"/>
              </w:rPr>
              <w:t> 5</w:t>
            </w:r>
          </w:p>
        </w:tc>
        <w:tc>
          <w:tcPr>
            <w:tcW w:w="66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F2897C5" w14:textId="77777777" w:rsidR="00C5783A" w:rsidRPr="00E87D75" w:rsidRDefault="00C5783A" w:rsidP="000041F8">
            <w:pPr>
              <w:spacing w:before="100" w:beforeAutospacing="1"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  <w:r w:rsidRPr="00E87D75">
              <w:rPr>
                <w:color w:val="000000" w:themeColor="text1"/>
                <w:sz w:val="20"/>
                <w:szCs w:val="20"/>
                <w:lang w:val="lv-LV"/>
              </w:rPr>
              <w:t> 6</w:t>
            </w:r>
          </w:p>
        </w:tc>
      </w:tr>
      <w:tr w:rsidR="00C5783A" w:rsidRPr="00E87D75" w14:paraId="08D25573" w14:textId="77777777" w:rsidTr="53A7E4D2">
        <w:trPr>
          <w:trHeight w:val="496"/>
        </w:trPr>
        <w:tc>
          <w:tcPr>
            <w:tcW w:w="38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B47D5B3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112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DDE2F5D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116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FCBB5AA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112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504FB0B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54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1FCF5C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66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E62A149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</w:tr>
      <w:tr w:rsidR="00C5783A" w:rsidRPr="00E87D75" w14:paraId="00B86993" w14:textId="77777777" w:rsidTr="53A7E4D2">
        <w:trPr>
          <w:trHeight w:val="496"/>
        </w:trPr>
        <w:tc>
          <w:tcPr>
            <w:tcW w:w="38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824CDC9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112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F7438F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116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6E76684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112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54BE2F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54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C10B796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66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85FDD45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</w:p>
        </w:tc>
      </w:tr>
      <w:tr w:rsidR="00C5783A" w:rsidRPr="00E87D75" w14:paraId="04409C65" w14:textId="77777777" w:rsidTr="53A7E4D2">
        <w:trPr>
          <w:trHeight w:val="274"/>
        </w:trPr>
        <w:tc>
          <w:tcPr>
            <w:tcW w:w="4337" w:type="pct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DB6E726" w14:textId="77777777" w:rsidR="00C5783A" w:rsidRPr="00E87D75" w:rsidRDefault="00C5783A" w:rsidP="000041F8">
            <w:pPr>
              <w:spacing w:before="100" w:beforeAutospacing="1"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  <w:r w:rsidRPr="00E87D75">
              <w:rPr>
                <w:color w:val="000000" w:themeColor="text1"/>
                <w:sz w:val="20"/>
                <w:szCs w:val="20"/>
                <w:lang w:val="lv-LV"/>
              </w:rPr>
              <w:t> Kopā</w:t>
            </w:r>
          </w:p>
        </w:tc>
        <w:tc>
          <w:tcPr>
            <w:tcW w:w="66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CCE5FDE" w14:textId="77777777" w:rsidR="00C5783A" w:rsidRPr="00E87D75" w:rsidRDefault="00C5783A" w:rsidP="000041F8">
            <w:pPr>
              <w:spacing w:after="120" w:line="240" w:lineRule="auto"/>
              <w:rPr>
                <w:color w:val="000000" w:themeColor="text1"/>
                <w:sz w:val="20"/>
                <w:szCs w:val="20"/>
                <w:lang w:val="lv-LV"/>
              </w:rPr>
            </w:pPr>
            <w:r w:rsidRPr="00E87D75">
              <w:rPr>
                <w:color w:val="000000" w:themeColor="text1"/>
                <w:sz w:val="20"/>
                <w:szCs w:val="20"/>
                <w:lang w:val="lv-LV"/>
              </w:rPr>
              <w:t>  </w:t>
            </w:r>
          </w:p>
        </w:tc>
      </w:tr>
    </w:tbl>
    <w:p w14:paraId="478E2274" w14:textId="077E74F7" w:rsidR="002E1474" w:rsidRPr="00E87D75" w:rsidRDefault="002E1474" w:rsidP="00D61CA3"/>
    <w:p w14:paraId="28944CB8" w14:textId="77777777" w:rsidR="003531EE" w:rsidRPr="00E87D75" w:rsidRDefault="003531EE" w:rsidP="003531EE">
      <w:pPr>
        <w:shd w:val="clear" w:color="auto" w:fill="FFFFFF"/>
        <w:spacing w:before="100" w:beforeAutospacing="1" w:after="120" w:line="240" w:lineRule="auto"/>
        <w:ind w:firstLine="300"/>
        <w:rPr>
          <w:b/>
          <w:bCs/>
          <w:color w:val="000000" w:themeColor="text1"/>
          <w:sz w:val="24"/>
          <w:szCs w:val="24"/>
          <w:lang w:val="lv-LV"/>
        </w:rPr>
      </w:pPr>
      <w:r w:rsidRPr="00E87D75">
        <w:rPr>
          <w:b/>
          <w:bCs/>
          <w:color w:val="000000" w:themeColor="text1"/>
          <w:sz w:val="24"/>
          <w:szCs w:val="24"/>
          <w:lang w:val="lv-LV"/>
        </w:rPr>
        <w:t>Apliecinu, ka iesniegumā norādītās preces nav izmantotas un netiks izmantotas komerciāliem nolūkiem.</w:t>
      </w:r>
    </w:p>
    <w:p w14:paraId="1959CF85" w14:textId="15B048A1" w:rsidR="003531EE" w:rsidRPr="00E87D75" w:rsidRDefault="003531EE" w:rsidP="00D61CA3">
      <w:pPr>
        <w:rPr>
          <w:lang w:val="lv-LV"/>
        </w:rPr>
      </w:pPr>
    </w:p>
    <w:p w14:paraId="26DEFE5D" w14:textId="77777777" w:rsidR="003531EE" w:rsidRPr="00E87D75" w:rsidRDefault="003531EE" w:rsidP="00D61CA3"/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1984"/>
        <w:gridCol w:w="2434"/>
        <w:gridCol w:w="555"/>
        <w:gridCol w:w="4395"/>
      </w:tblGrid>
      <w:tr w:rsidR="003531EE" w:rsidRPr="00E87D75" w14:paraId="68466FF3" w14:textId="77777777" w:rsidTr="003531EE"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4E2A26F" w14:textId="77777777" w:rsidR="003531EE" w:rsidRPr="00E87D75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Iesniedzējs</w:t>
            </w:r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57E69F1" w14:textId="77777777" w:rsidR="003531EE" w:rsidRPr="00E87D75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DB338CA" w14:textId="77777777" w:rsidR="003531EE" w:rsidRPr="00E87D75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34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F9668FD" w14:textId="77777777" w:rsidR="003531EE" w:rsidRPr="00E87D75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</w:tr>
      <w:tr w:rsidR="003531EE" w:rsidRPr="00E87D75" w14:paraId="5CCF3EFD" w14:textId="77777777" w:rsidTr="003531EE"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141A666" w14:textId="77777777" w:rsidR="003531EE" w:rsidRPr="00E87D75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99912F" w14:textId="77777777" w:rsidR="003531EE" w:rsidRPr="00E87D75" w:rsidRDefault="003531EE" w:rsidP="00704666">
            <w:pPr>
              <w:spacing w:before="100" w:beforeAutospacing="1"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(vārds, uzvārds, paraksts)</w:t>
            </w:r>
          </w:p>
          <w:p w14:paraId="6463BB46" w14:textId="77777777" w:rsidR="003531EE" w:rsidRPr="00E87D75" w:rsidRDefault="003531EE" w:rsidP="00704666">
            <w:pPr>
              <w:spacing w:before="100" w:beforeAutospacing="1"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114485D" w14:textId="77777777" w:rsidR="003531EE" w:rsidRPr="00E87D75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34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229131E" w14:textId="77777777" w:rsidR="003531EE" w:rsidRPr="00E87D75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</w:tr>
      <w:tr w:rsidR="003531EE" w:rsidRPr="00E87D75" w14:paraId="74B04F78" w14:textId="77777777" w:rsidTr="003531EE"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BE82CFB" w14:textId="77777777" w:rsidR="003531EE" w:rsidRPr="00E87D75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</w:p>
          <w:p w14:paraId="1E694F26" w14:textId="77777777" w:rsidR="003531EE" w:rsidRPr="00E87D75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</w:p>
          <w:p w14:paraId="3FC8B12B" w14:textId="77777777" w:rsidR="003531EE" w:rsidRPr="00E87D75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</w:p>
          <w:p w14:paraId="78CC7D21" w14:textId="77777777" w:rsidR="003531EE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BEREC atbalsta aģentūras vadītājs</w:t>
            </w:r>
          </w:p>
          <w:p w14:paraId="073F2B3B" w14:textId="2DD8F36B" w:rsidR="0099080D" w:rsidRPr="00E87D75" w:rsidRDefault="0099080D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>
              <w:rPr>
                <w:color w:val="000000" w:themeColor="text1"/>
                <w:sz w:val="24"/>
                <w:szCs w:val="24"/>
                <w:lang w:val="lv-LV"/>
              </w:rPr>
              <w:t>vai pilnvarotā persona</w:t>
            </w: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D6A27D0" w14:textId="6AF35743" w:rsidR="003531EE" w:rsidRPr="00E87D75" w:rsidRDefault="003531EE" w:rsidP="003531EE">
            <w:pPr>
              <w:spacing w:before="100" w:beforeAutospacing="1"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C8624F1" w14:textId="77777777" w:rsidR="003531EE" w:rsidRPr="00E87D75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34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143E4E1" w14:textId="77777777" w:rsidR="003531EE" w:rsidRPr="00E87D75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</w:p>
        </w:tc>
      </w:tr>
      <w:tr w:rsidR="003531EE" w:rsidRPr="00E87D75" w14:paraId="23172D24" w14:textId="77777777" w:rsidTr="003531EE">
        <w:trPr>
          <w:trHeight w:val="1191"/>
        </w:trPr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AE5B697" w14:textId="77777777" w:rsidR="003531EE" w:rsidRPr="00E87D75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1299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499A8C68" w14:textId="77777777" w:rsidR="003531EE" w:rsidRPr="00E87D75" w:rsidRDefault="003531EE" w:rsidP="00704666">
            <w:pPr>
              <w:spacing w:before="100" w:beforeAutospacing="1"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(vārds, uzvārds, paraksts)</w:t>
            </w:r>
          </w:p>
          <w:p w14:paraId="49094B8C" w14:textId="77777777" w:rsidR="003531EE" w:rsidRPr="00E87D75" w:rsidRDefault="003531EE" w:rsidP="00704666">
            <w:pPr>
              <w:spacing w:before="100" w:beforeAutospacing="1"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4A40491" w14:textId="77777777" w:rsidR="003531EE" w:rsidRPr="00E87D75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34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34FE5D3" w14:textId="77777777" w:rsidR="003531EE" w:rsidRPr="00E87D75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 Datums ___________________________</w:t>
            </w:r>
          </w:p>
          <w:p w14:paraId="4B309D81" w14:textId="77777777" w:rsidR="003531EE" w:rsidRPr="00E87D75" w:rsidRDefault="003531EE" w:rsidP="00704666">
            <w:pPr>
              <w:spacing w:after="120" w:line="240" w:lineRule="auto"/>
              <w:rPr>
                <w:color w:val="000000" w:themeColor="text1"/>
                <w:sz w:val="24"/>
                <w:szCs w:val="24"/>
                <w:lang w:val="lv-LV"/>
              </w:rPr>
            </w:pPr>
            <w:r w:rsidRPr="00E87D75">
              <w:rPr>
                <w:color w:val="000000" w:themeColor="text1"/>
                <w:sz w:val="24"/>
                <w:szCs w:val="24"/>
                <w:lang w:val="lv-LV"/>
              </w:rPr>
              <w:t>Z.v.</w:t>
            </w:r>
          </w:p>
        </w:tc>
      </w:tr>
    </w:tbl>
    <w:p w14:paraId="76DA438A" w14:textId="77777777" w:rsidR="003531EE" w:rsidRPr="00E87D75" w:rsidRDefault="003531EE" w:rsidP="00D61CA3"/>
    <w:sectPr w:rsidR="003531EE" w:rsidRPr="00E87D75" w:rsidSect="005C58C2">
      <w:headerReference w:type="default" r:id="rId9"/>
      <w:headerReference w:type="first" r:id="rId10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485839D" w16cex:dateUtc="2021-06-29T08:33:00Z"/>
  <w16cex:commentExtensible w16cex:durableId="247306C7" w16cex:dateUtc="2021-06-15T08:00:00Z"/>
  <w16cex:commentExtensible w16cex:durableId="2450B7AB" w16cex:dateUtc="2021-05-20T07:25:00Z"/>
  <w16cex:commentExtensible w16cex:durableId="2444F40C" w16cex:dateUtc="2021-05-11T09:16:00Z"/>
  <w16cex:commentExtensible w16cex:durableId="2450B942" w16cex:dateUtc="2021-05-20T07:32:00Z"/>
  <w16cex:commentExtensible w16cex:durableId="24730920" w16cex:dateUtc="2021-06-15T08:10:00Z"/>
  <w16cex:commentExtensible w16cex:durableId="2471F7EA" w16cex:dateUtc="2021-06-14T12:44:00Z"/>
  <w16cex:commentExtensible w16cex:durableId="2471F85C" w16cex:dateUtc="2021-06-14T12:46:00Z"/>
  <w16cex:commentExtensible w16cex:durableId="2471F798" w16cex:dateUtc="2021-06-14T12:43:00Z"/>
  <w16cex:commentExtensible w16cex:durableId="2472652E" w16cex:dateUtc="2021-06-14T20:30:00Z"/>
  <w16cex:commentExtensible w16cex:durableId="24726538" w16cex:dateUtc="2021-06-14T20:31:00Z"/>
  <w16cex:commentExtensible w16cex:durableId="2472667E" w16cex:dateUtc="2021-06-14T20:36:00Z"/>
  <w16cex:commentExtensible w16cex:durableId="247266F6" w16cex:dateUtc="2021-06-14T20:38:00Z"/>
  <w16cex:commentExtensible w16cex:durableId="2FED94DD" w16cex:dateUtc="2021-09-22T08:55:52.862Z"/>
  <w16cex:commentExtensible w16cex:durableId="496E44D3" w16cex:dateUtc="2021-09-22T09:00:29.995Z"/>
  <w16cex:commentExtensible w16cex:durableId="310001F1" w16cex:dateUtc="2021-09-22T09:13:51.24Z"/>
  <w16cex:commentExtensible w16cex:durableId="518990D7" w16cex:dateUtc="2021-09-22T09:17:54.557Z"/>
  <w16cex:commentExtensible w16cex:durableId="5F491EE6" w16cex:dateUtc="2021-10-11T15:23:07.722Z"/>
  <w16cex:commentExtensible w16cex:durableId="3EF605A9" w16cex:dateUtc="2021-09-22T09:23:35.13Z"/>
  <w16cex:commentExtensible w16cex:durableId="6C40342C" w16cex:dateUtc="2021-09-22T09:26:20.999Z"/>
  <w16cex:commentExtensible w16cex:durableId="7AAAE575" w16cex:dateUtc="2021-09-23T11:55:27.582Z"/>
  <w16cex:commentExtensible w16cex:durableId="1D35126A" w16cex:dateUtc="2021-09-23T12:02:50.01Z"/>
  <w16cex:commentExtensible w16cex:durableId="33D0DFBD" w16cex:dateUtc="2021-09-23T12:03:26.742Z"/>
  <w16cex:commentExtensible w16cex:durableId="2F6C6212" w16cex:dateUtc="2021-10-11T15:13:27.837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3B3B3" w14:textId="77777777" w:rsidR="00FB4E8D" w:rsidRDefault="00FB4E8D">
      <w:pPr>
        <w:spacing w:after="0" w:line="240" w:lineRule="auto"/>
      </w:pPr>
      <w:r>
        <w:separator/>
      </w:r>
    </w:p>
  </w:endnote>
  <w:endnote w:type="continuationSeparator" w:id="0">
    <w:p w14:paraId="188825C5" w14:textId="77777777" w:rsidR="00FB4E8D" w:rsidRDefault="00FB4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FBEAB1" w14:textId="77777777" w:rsidR="00FB4E8D" w:rsidRDefault="00FB4E8D">
      <w:pPr>
        <w:spacing w:after="0" w:line="240" w:lineRule="auto"/>
      </w:pPr>
      <w:r>
        <w:separator/>
      </w:r>
    </w:p>
  </w:footnote>
  <w:footnote w:type="continuationSeparator" w:id="0">
    <w:p w14:paraId="1FCD9E00" w14:textId="77777777" w:rsidR="00FB4E8D" w:rsidRDefault="00FB4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5631960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6311A3A" w14:textId="12E61D2F" w:rsidR="0053503C" w:rsidRDefault="0053503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3AB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D604D0F" w14:textId="77777777" w:rsidR="0053503C" w:rsidRDefault="005350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11E9B7" w14:textId="77777777" w:rsidR="00A60369" w:rsidRPr="00DD5B68" w:rsidRDefault="00A60369" w:rsidP="00A60369">
    <w:pPr>
      <w:pStyle w:val="Header"/>
      <w:jc w:val="center"/>
      <w:rPr>
        <w:sz w:val="24"/>
        <w:szCs w:val="24"/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D141F2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54906A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4030FA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42644F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066A8A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B24B1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A08C3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F1282C9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0F08B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88FA5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E729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CA262C2"/>
    <w:multiLevelType w:val="multilevel"/>
    <w:tmpl w:val="B03203A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color w:val="414142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color w:val="414142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color w:val="414142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color w:val="414142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color w:val="414142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" w:hAnsi="Arial" w:cs="Arial" w:hint="default"/>
        <w:color w:val="414142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color w:val="414142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" w:hAnsi="Arial" w:cs="Arial" w:hint="default"/>
        <w:color w:val="414142"/>
        <w:sz w:val="20"/>
      </w:rPr>
    </w:lvl>
  </w:abstractNum>
  <w:abstractNum w:abstractNumId="12" w15:restartNumberingAfterBreak="0">
    <w:nsid w:val="17C23390"/>
    <w:multiLevelType w:val="multilevel"/>
    <w:tmpl w:val="AB0C6C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18E7089D"/>
    <w:multiLevelType w:val="hybridMultilevel"/>
    <w:tmpl w:val="55AC2B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17666F"/>
    <w:multiLevelType w:val="hybridMultilevel"/>
    <w:tmpl w:val="BC5A7F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C0BD5"/>
    <w:multiLevelType w:val="multilevel"/>
    <w:tmpl w:val="AB0C6CF6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6" w15:restartNumberingAfterBreak="0">
    <w:nsid w:val="560C5FBE"/>
    <w:multiLevelType w:val="multilevel"/>
    <w:tmpl w:val="AB0C6C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5F9223C5"/>
    <w:multiLevelType w:val="multilevel"/>
    <w:tmpl w:val="E79A7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  <w:color w:val="auto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07537C6"/>
    <w:multiLevelType w:val="hybridMultilevel"/>
    <w:tmpl w:val="82683F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90631D"/>
    <w:multiLevelType w:val="multilevel"/>
    <w:tmpl w:val="B03203A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color w:val="414142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color w:val="414142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color w:val="414142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color w:val="414142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color w:val="414142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" w:hAnsi="Arial" w:cs="Arial" w:hint="default"/>
        <w:color w:val="414142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color w:val="414142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" w:hAnsi="Arial" w:cs="Arial" w:hint="default"/>
        <w:color w:val="414142"/>
        <w:sz w:val="20"/>
      </w:rPr>
    </w:lvl>
  </w:abstractNum>
  <w:abstractNum w:abstractNumId="20" w15:restartNumberingAfterBreak="0">
    <w:nsid w:val="768E0834"/>
    <w:multiLevelType w:val="hybridMultilevel"/>
    <w:tmpl w:val="3F24D67E"/>
    <w:lvl w:ilvl="0" w:tplc="042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7"/>
  </w:num>
  <w:num w:numId="13">
    <w:abstractNumId w:val="11"/>
  </w:num>
  <w:num w:numId="14">
    <w:abstractNumId w:val="15"/>
  </w:num>
  <w:num w:numId="15">
    <w:abstractNumId w:val="19"/>
  </w:num>
  <w:num w:numId="16">
    <w:abstractNumId w:val="14"/>
  </w:num>
  <w:num w:numId="17">
    <w:abstractNumId w:val="13"/>
  </w:num>
  <w:num w:numId="18">
    <w:abstractNumId w:val="16"/>
  </w:num>
  <w:num w:numId="19">
    <w:abstractNumId w:val="18"/>
  </w:num>
  <w:num w:numId="20">
    <w:abstractNumId w:val="12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792"/>
    <w:rsid w:val="000041F8"/>
    <w:rsid w:val="00006ABE"/>
    <w:rsid w:val="00024CBF"/>
    <w:rsid w:val="00042B8C"/>
    <w:rsid w:val="0004455F"/>
    <w:rsid w:val="000462ED"/>
    <w:rsid w:val="00050BB5"/>
    <w:rsid w:val="000739CA"/>
    <w:rsid w:val="00075BA5"/>
    <w:rsid w:val="000C7800"/>
    <w:rsid w:val="000C7E42"/>
    <w:rsid w:val="000D46AA"/>
    <w:rsid w:val="000E4899"/>
    <w:rsid w:val="000E5FA0"/>
    <w:rsid w:val="000F548D"/>
    <w:rsid w:val="001044EE"/>
    <w:rsid w:val="0010556E"/>
    <w:rsid w:val="00144223"/>
    <w:rsid w:val="001504FE"/>
    <w:rsid w:val="00157078"/>
    <w:rsid w:val="001679C1"/>
    <w:rsid w:val="00174390"/>
    <w:rsid w:val="00183E03"/>
    <w:rsid w:val="001920F5"/>
    <w:rsid w:val="001A58F8"/>
    <w:rsid w:val="001C7F45"/>
    <w:rsid w:val="001E7A92"/>
    <w:rsid w:val="001F129C"/>
    <w:rsid w:val="00223616"/>
    <w:rsid w:val="00234527"/>
    <w:rsid w:val="00256BEB"/>
    <w:rsid w:val="00262AF2"/>
    <w:rsid w:val="002A0990"/>
    <w:rsid w:val="002A4D21"/>
    <w:rsid w:val="002B2373"/>
    <w:rsid w:val="002D697B"/>
    <w:rsid w:val="002E1474"/>
    <w:rsid w:val="002E41A3"/>
    <w:rsid w:val="003122A0"/>
    <w:rsid w:val="003203E5"/>
    <w:rsid w:val="003531EE"/>
    <w:rsid w:val="003630EB"/>
    <w:rsid w:val="0036370C"/>
    <w:rsid w:val="003A0500"/>
    <w:rsid w:val="003A1BEE"/>
    <w:rsid w:val="003A7D3B"/>
    <w:rsid w:val="004133DA"/>
    <w:rsid w:val="004200F7"/>
    <w:rsid w:val="00455B2C"/>
    <w:rsid w:val="004614C6"/>
    <w:rsid w:val="00486A64"/>
    <w:rsid w:val="004A429C"/>
    <w:rsid w:val="004A6378"/>
    <w:rsid w:val="004C5121"/>
    <w:rsid w:val="004C6B11"/>
    <w:rsid w:val="004E0630"/>
    <w:rsid w:val="004E40F4"/>
    <w:rsid w:val="004F0656"/>
    <w:rsid w:val="004F1329"/>
    <w:rsid w:val="00501C9D"/>
    <w:rsid w:val="0050223C"/>
    <w:rsid w:val="0053503C"/>
    <w:rsid w:val="00535869"/>
    <w:rsid w:val="00537626"/>
    <w:rsid w:val="00537B62"/>
    <w:rsid w:val="0054029F"/>
    <w:rsid w:val="005940AA"/>
    <w:rsid w:val="00595A22"/>
    <w:rsid w:val="005B19BB"/>
    <w:rsid w:val="005C1015"/>
    <w:rsid w:val="005C417E"/>
    <w:rsid w:val="005C58C2"/>
    <w:rsid w:val="005D7FDE"/>
    <w:rsid w:val="005E5BEA"/>
    <w:rsid w:val="006013E4"/>
    <w:rsid w:val="006159E2"/>
    <w:rsid w:val="00661315"/>
    <w:rsid w:val="00670F73"/>
    <w:rsid w:val="006932C5"/>
    <w:rsid w:val="006A761D"/>
    <w:rsid w:val="006B6EED"/>
    <w:rsid w:val="006D4007"/>
    <w:rsid w:val="006D7838"/>
    <w:rsid w:val="006E2C6E"/>
    <w:rsid w:val="006F3580"/>
    <w:rsid w:val="007239D7"/>
    <w:rsid w:val="00730046"/>
    <w:rsid w:val="00733232"/>
    <w:rsid w:val="0074097C"/>
    <w:rsid w:val="0075474A"/>
    <w:rsid w:val="007612CA"/>
    <w:rsid w:val="00775D71"/>
    <w:rsid w:val="00783E00"/>
    <w:rsid w:val="0078580E"/>
    <w:rsid w:val="00792B8B"/>
    <w:rsid w:val="007B159A"/>
    <w:rsid w:val="007C0B1D"/>
    <w:rsid w:val="007F7792"/>
    <w:rsid w:val="00800F24"/>
    <w:rsid w:val="008079AA"/>
    <w:rsid w:val="00813926"/>
    <w:rsid w:val="00815277"/>
    <w:rsid w:val="00816DAD"/>
    <w:rsid w:val="008324F8"/>
    <w:rsid w:val="00835572"/>
    <w:rsid w:val="00862388"/>
    <w:rsid w:val="00864F4C"/>
    <w:rsid w:val="00866E1F"/>
    <w:rsid w:val="00876E09"/>
    <w:rsid w:val="00884A2C"/>
    <w:rsid w:val="008911B5"/>
    <w:rsid w:val="00893433"/>
    <w:rsid w:val="008C436E"/>
    <w:rsid w:val="008C78D7"/>
    <w:rsid w:val="008D41EE"/>
    <w:rsid w:val="008E577F"/>
    <w:rsid w:val="008F127A"/>
    <w:rsid w:val="009024FF"/>
    <w:rsid w:val="00925F91"/>
    <w:rsid w:val="0099080D"/>
    <w:rsid w:val="00991F8B"/>
    <w:rsid w:val="009A67A9"/>
    <w:rsid w:val="009B1226"/>
    <w:rsid w:val="009B46A7"/>
    <w:rsid w:val="009C57E5"/>
    <w:rsid w:val="009C7F46"/>
    <w:rsid w:val="00A02155"/>
    <w:rsid w:val="00A15DE8"/>
    <w:rsid w:val="00A22CE4"/>
    <w:rsid w:val="00A31B85"/>
    <w:rsid w:val="00A6004D"/>
    <w:rsid w:val="00A60369"/>
    <w:rsid w:val="00A81A31"/>
    <w:rsid w:val="00A942B2"/>
    <w:rsid w:val="00ABF0B3"/>
    <w:rsid w:val="00AD5338"/>
    <w:rsid w:val="00AE1F0D"/>
    <w:rsid w:val="00AE47EE"/>
    <w:rsid w:val="00AF6747"/>
    <w:rsid w:val="00B0275C"/>
    <w:rsid w:val="00B07FA4"/>
    <w:rsid w:val="00B20B62"/>
    <w:rsid w:val="00B249AE"/>
    <w:rsid w:val="00B33ABD"/>
    <w:rsid w:val="00B67452"/>
    <w:rsid w:val="00B94F9A"/>
    <w:rsid w:val="00B9507D"/>
    <w:rsid w:val="00BA586E"/>
    <w:rsid w:val="00BA5CE5"/>
    <w:rsid w:val="00BC56DB"/>
    <w:rsid w:val="00BF6B92"/>
    <w:rsid w:val="00C32144"/>
    <w:rsid w:val="00C34B6D"/>
    <w:rsid w:val="00C5783A"/>
    <w:rsid w:val="00CC2A69"/>
    <w:rsid w:val="00CD4BF3"/>
    <w:rsid w:val="00CE20DA"/>
    <w:rsid w:val="00CE52EF"/>
    <w:rsid w:val="00D21D8B"/>
    <w:rsid w:val="00D2777E"/>
    <w:rsid w:val="00D340A5"/>
    <w:rsid w:val="00D61CA3"/>
    <w:rsid w:val="00D92304"/>
    <w:rsid w:val="00D94E15"/>
    <w:rsid w:val="00DA672F"/>
    <w:rsid w:val="00DC2829"/>
    <w:rsid w:val="00DD1992"/>
    <w:rsid w:val="00DD2CD5"/>
    <w:rsid w:val="00DD5B68"/>
    <w:rsid w:val="00E1205F"/>
    <w:rsid w:val="00E164B0"/>
    <w:rsid w:val="00E2007C"/>
    <w:rsid w:val="00E40C54"/>
    <w:rsid w:val="00E445EC"/>
    <w:rsid w:val="00E46FC0"/>
    <w:rsid w:val="00E603A5"/>
    <w:rsid w:val="00E76801"/>
    <w:rsid w:val="00E87D75"/>
    <w:rsid w:val="00E9379B"/>
    <w:rsid w:val="00E95150"/>
    <w:rsid w:val="00EB3125"/>
    <w:rsid w:val="00EC6C82"/>
    <w:rsid w:val="00EF5DBB"/>
    <w:rsid w:val="00F02A3D"/>
    <w:rsid w:val="00F173FA"/>
    <w:rsid w:val="00F2406C"/>
    <w:rsid w:val="00F45061"/>
    <w:rsid w:val="00F67966"/>
    <w:rsid w:val="00F93412"/>
    <w:rsid w:val="00FB0C71"/>
    <w:rsid w:val="00FB4E8D"/>
    <w:rsid w:val="00FC13C1"/>
    <w:rsid w:val="00FC7105"/>
    <w:rsid w:val="00FE408C"/>
    <w:rsid w:val="00FF5840"/>
    <w:rsid w:val="00FF7ED4"/>
    <w:rsid w:val="016BEDA5"/>
    <w:rsid w:val="0201733C"/>
    <w:rsid w:val="020268FD"/>
    <w:rsid w:val="0282FB80"/>
    <w:rsid w:val="028CEEAE"/>
    <w:rsid w:val="03410A29"/>
    <w:rsid w:val="03BB8C0C"/>
    <w:rsid w:val="03D387EB"/>
    <w:rsid w:val="03DFB0F5"/>
    <w:rsid w:val="03E3788F"/>
    <w:rsid w:val="03E9ED3B"/>
    <w:rsid w:val="041262DC"/>
    <w:rsid w:val="0439B840"/>
    <w:rsid w:val="045FEF81"/>
    <w:rsid w:val="04978B7D"/>
    <w:rsid w:val="04CB4804"/>
    <w:rsid w:val="04DF351F"/>
    <w:rsid w:val="04ECB728"/>
    <w:rsid w:val="053907F0"/>
    <w:rsid w:val="06265F7C"/>
    <w:rsid w:val="06290E54"/>
    <w:rsid w:val="0722E056"/>
    <w:rsid w:val="076AA0CF"/>
    <w:rsid w:val="07997616"/>
    <w:rsid w:val="0815A865"/>
    <w:rsid w:val="084943EC"/>
    <w:rsid w:val="08523A06"/>
    <w:rsid w:val="0880D650"/>
    <w:rsid w:val="08BE2771"/>
    <w:rsid w:val="08DA57ED"/>
    <w:rsid w:val="08EE1634"/>
    <w:rsid w:val="08FA45D8"/>
    <w:rsid w:val="092A1281"/>
    <w:rsid w:val="09643343"/>
    <w:rsid w:val="09672456"/>
    <w:rsid w:val="09872113"/>
    <w:rsid w:val="09922A84"/>
    <w:rsid w:val="0A7AD3C5"/>
    <w:rsid w:val="0B30C46C"/>
    <w:rsid w:val="0BAD6016"/>
    <w:rsid w:val="0BEFED04"/>
    <w:rsid w:val="0C2663F5"/>
    <w:rsid w:val="0C888233"/>
    <w:rsid w:val="0CC0646E"/>
    <w:rsid w:val="0CE6A272"/>
    <w:rsid w:val="0D3EE695"/>
    <w:rsid w:val="0D4958D8"/>
    <w:rsid w:val="0D8FB3CD"/>
    <w:rsid w:val="0DD7CDC4"/>
    <w:rsid w:val="0E0C9C72"/>
    <w:rsid w:val="0E174775"/>
    <w:rsid w:val="0E3BA480"/>
    <w:rsid w:val="0E3F262B"/>
    <w:rsid w:val="0EA41E55"/>
    <w:rsid w:val="0EFD7EA1"/>
    <w:rsid w:val="0F51143C"/>
    <w:rsid w:val="0FA1AF38"/>
    <w:rsid w:val="0FE4C472"/>
    <w:rsid w:val="104F6E6A"/>
    <w:rsid w:val="105BEED1"/>
    <w:rsid w:val="10818CC6"/>
    <w:rsid w:val="10CB5980"/>
    <w:rsid w:val="11151929"/>
    <w:rsid w:val="11177B5C"/>
    <w:rsid w:val="113289C5"/>
    <w:rsid w:val="113FDB55"/>
    <w:rsid w:val="1140F9DF"/>
    <w:rsid w:val="1187ECAB"/>
    <w:rsid w:val="11C80956"/>
    <w:rsid w:val="123050EF"/>
    <w:rsid w:val="1256D368"/>
    <w:rsid w:val="12728E46"/>
    <w:rsid w:val="128DE0B7"/>
    <w:rsid w:val="129DEDFC"/>
    <w:rsid w:val="12A8ADD8"/>
    <w:rsid w:val="1349389F"/>
    <w:rsid w:val="134E3004"/>
    <w:rsid w:val="139EE393"/>
    <w:rsid w:val="140B221E"/>
    <w:rsid w:val="14A46CA3"/>
    <w:rsid w:val="15301221"/>
    <w:rsid w:val="15DAF5ED"/>
    <w:rsid w:val="15F333F0"/>
    <w:rsid w:val="1607EE4F"/>
    <w:rsid w:val="161B5101"/>
    <w:rsid w:val="170D8674"/>
    <w:rsid w:val="1740A7EB"/>
    <w:rsid w:val="178D235B"/>
    <w:rsid w:val="17B03FBC"/>
    <w:rsid w:val="181E79F1"/>
    <w:rsid w:val="18291BE9"/>
    <w:rsid w:val="185EAD20"/>
    <w:rsid w:val="185F5AA3"/>
    <w:rsid w:val="18976AC8"/>
    <w:rsid w:val="18A11A04"/>
    <w:rsid w:val="18D4B7D2"/>
    <w:rsid w:val="190954FC"/>
    <w:rsid w:val="197B507C"/>
    <w:rsid w:val="197BFD21"/>
    <w:rsid w:val="198B3A0E"/>
    <w:rsid w:val="19D8D63E"/>
    <w:rsid w:val="1A60E7D9"/>
    <w:rsid w:val="1A9090ED"/>
    <w:rsid w:val="1AB75102"/>
    <w:rsid w:val="1AC24F2E"/>
    <w:rsid w:val="1AEB3E6B"/>
    <w:rsid w:val="1B0FBE1F"/>
    <w:rsid w:val="1BAE091C"/>
    <w:rsid w:val="1C2DD291"/>
    <w:rsid w:val="1C535AEE"/>
    <w:rsid w:val="1C703304"/>
    <w:rsid w:val="1C949023"/>
    <w:rsid w:val="1CBD40C7"/>
    <w:rsid w:val="1CCE3683"/>
    <w:rsid w:val="1D623814"/>
    <w:rsid w:val="1DB76DBB"/>
    <w:rsid w:val="1DC4C785"/>
    <w:rsid w:val="1E88E2C7"/>
    <w:rsid w:val="1F3DC9F6"/>
    <w:rsid w:val="1F4C69CD"/>
    <w:rsid w:val="1FA95BC0"/>
    <w:rsid w:val="1FCC32C7"/>
    <w:rsid w:val="1FF6DD94"/>
    <w:rsid w:val="20134B3B"/>
    <w:rsid w:val="202DC7AC"/>
    <w:rsid w:val="207AA85A"/>
    <w:rsid w:val="2099D8D6"/>
    <w:rsid w:val="20F42D2B"/>
    <w:rsid w:val="2122EC58"/>
    <w:rsid w:val="2148C92A"/>
    <w:rsid w:val="21805391"/>
    <w:rsid w:val="21F93331"/>
    <w:rsid w:val="22450E57"/>
    <w:rsid w:val="2272F090"/>
    <w:rsid w:val="22839824"/>
    <w:rsid w:val="22C40DE9"/>
    <w:rsid w:val="22F449B3"/>
    <w:rsid w:val="230A53C9"/>
    <w:rsid w:val="2356EA89"/>
    <w:rsid w:val="235C315F"/>
    <w:rsid w:val="239D19B1"/>
    <w:rsid w:val="23A17B7D"/>
    <w:rsid w:val="23A2B230"/>
    <w:rsid w:val="23C3286C"/>
    <w:rsid w:val="23F74E39"/>
    <w:rsid w:val="24107980"/>
    <w:rsid w:val="2437AB12"/>
    <w:rsid w:val="248264AC"/>
    <w:rsid w:val="24879AAF"/>
    <w:rsid w:val="24A047E4"/>
    <w:rsid w:val="252D9D4D"/>
    <w:rsid w:val="253E8AD0"/>
    <w:rsid w:val="254CD0E3"/>
    <w:rsid w:val="26368106"/>
    <w:rsid w:val="2682F06D"/>
    <w:rsid w:val="26C1EE0F"/>
    <w:rsid w:val="271F0961"/>
    <w:rsid w:val="2751C866"/>
    <w:rsid w:val="275758E8"/>
    <w:rsid w:val="275A98BE"/>
    <w:rsid w:val="2767805D"/>
    <w:rsid w:val="2771153C"/>
    <w:rsid w:val="27BF91B7"/>
    <w:rsid w:val="27BFBF36"/>
    <w:rsid w:val="27C5BB97"/>
    <w:rsid w:val="2817E33B"/>
    <w:rsid w:val="294DFE05"/>
    <w:rsid w:val="29AEFCD0"/>
    <w:rsid w:val="29B5A90B"/>
    <w:rsid w:val="2A425181"/>
    <w:rsid w:val="2A555FD3"/>
    <w:rsid w:val="2B2B553E"/>
    <w:rsid w:val="2B3A0943"/>
    <w:rsid w:val="2B5420FF"/>
    <w:rsid w:val="2B9BA444"/>
    <w:rsid w:val="2C9691C9"/>
    <w:rsid w:val="2CE9729F"/>
    <w:rsid w:val="2CEDADC0"/>
    <w:rsid w:val="2CF6DC4A"/>
    <w:rsid w:val="2D82DC4B"/>
    <w:rsid w:val="2DCA5A65"/>
    <w:rsid w:val="2DEA6B5D"/>
    <w:rsid w:val="2DEF8C4C"/>
    <w:rsid w:val="2EA5C174"/>
    <w:rsid w:val="2EB5D7AB"/>
    <w:rsid w:val="2ECBEBCF"/>
    <w:rsid w:val="2F1518F6"/>
    <w:rsid w:val="2F2BCBE7"/>
    <w:rsid w:val="2F37998E"/>
    <w:rsid w:val="2F7A9C6E"/>
    <w:rsid w:val="2F8BFEBC"/>
    <w:rsid w:val="2F9AE685"/>
    <w:rsid w:val="2FC65242"/>
    <w:rsid w:val="2FECD877"/>
    <w:rsid w:val="3007EF32"/>
    <w:rsid w:val="302B43D5"/>
    <w:rsid w:val="30594629"/>
    <w:rsid w:val="30F7EC61"/>
    <w:rsid w:val="316997A4"/>
    <w:rsid w:val="31CEE47E"/>
    <w:rsid w:val="32420CBC"/>
    <w:rsid w:val="32EF66E8"/>
    <w:rsid w:val="33860836"/>
    <w:rsid w:val="3401C7CD"/>
    <w:rsid w:val="340EF7C8"/>
    <w:rsid w:val="341CBC8B"/>
    <w:rsid w:val="35471F0F"/>
    <w:rsid w:val="356F6593"/>
    <w:rsid w:val="357AB495"/>
    <w:rsid w:val="358794F3"/>
    <w:rsid w:val="35AD5BEB"/>
    <w:rsid w:val="35BD7E85"/>
    <w:rsid w:val="36080D88"/>
    <w:rsid w:val="361FD4BC"/>
    <w:rsid w:val="367D4119"/>
    <w:rsid w:val="37480BF9"/>
    <w:rsid w:val="375C2484"/>
    <w:rsid w:val="37E066B6"/>
    <w:rsid w:val="383894BD"/>
    <w:rsid w:val="383EF658"/>
    <w:rsid w:val="387E1392"/>
    <w:rsid w:val="38C45A17"/>
    <w:rsid w:val="394A2667"/>
    <w:rsid w:val="39AAE3FD"/>
    <w:rsid w:val="39DE796D"/>
    <w:rsid w:val="3A04071F"/>
    <w:rsid w:val="3A2E2256"/>
    <w:rsid w:val="3A46C86B"/>
    <w:rsid w:val="3A893627"/>
    <w:rsid w:val="3AAA1995"/>
    <w:rsid w:val="3AB0CB27"/>
    <w:rsid w:val="3AD6D142"/>
    <w:rsid w:val="3B3357D0"/>
    <w:rsid w:val="3BE2AAD1"/>
    <w:rsid w:val="3BE8972E"/>
    <w:rsid w:val="3C4DEDEF"/>
    <w:rsid w:val="3C5BA3B0"/>
    <w:rsid w:val="3C9A0D8F"/>
    <w:rsid w:val="3CBE8424"/>
    <w:rsid w:val="3D499C91"/>
    <w:rsid w:val="3DDF72FE"/>
    <w:rsid w:val="3DF8795A"/>
    <w:rsid w:val="3E4F0B56"/>
    <w:rsid w:val="3EBE4FE5"/>
    <w:rsid w:val="3F1F2379"/>
    <w:rsid w:val="3F8B1B62"/>
    <w:rsid w:val="3FFD1096"/>
    <w:rsid w:val="40321A97"/>
    <w:rsid w:val="405CF03F"/>
    <w:rsid w:val="40ED00CC"/>
    <w:rsid w:val="40FE3DC1"/>
    <w:rsid w:val="411B9BB4"/>
    <w:rsid w:val="412B8EFB"/>
    <w:rsid w:val="4153C1CB"/>
    <w:rsid w:val="41734B85"/>
    <w:rsid w:val="41808A3C"/>
    <w:rsid w:val="41B3A919"/>
    <w:rsid w:val="41B46204"/>
    <w:rsid w:val="421A44EA"/>
    <w:rsid w:val="421E52E8"/>
    <w:rsid w:val="425853EB"/>
    <w:rsid w:val="4290FE71"/>
    <w:rsid w:val="43573881"/>
    <w:rsid w:val="435AA5B9"/>
    <w:rsid w:val="437C5D34"/>
    <w:rsid w:val="43957C6C"/>
    <w:rsid w:val="43F16A09"/>
    <w:rsid w:val="4431A1D2"/>
    <w:rsid w:val="444EAE4A"/>
    <w:rsid w:val="4451F7B0"/>
    <w:rsid w:val="44958C74"/>
    <w:rsid w:val="44CB43FE"/>
    <w:rsid w:val="45306F98"/>
    <w:rsid w:val="454FB5B7"/>
    <w:rsid w:val="45CB6630"/>
    <w:rsid w:val="461FBDF8"/>
    <w:rsid w:val="46445066"/>
    <w:rsid w:val="46C961CA"/>
    <w:rsid w:val="46CD5C8C"/>
    <w:rsid w:val="4742BDEB"/>
    <w:rsid w:val="48216A2C"/>
    <w:rsid w:val="482A3D1D"/>
    <w:rsid w:val="4845CA09"/>
    <w:rsid w:val="484A5EFE"/>
    <w:rsid w:val="48779A33"/>
    <w:rsid w:val="488A9DA0"/>
    <w:rsid w:val="48B050CB"/>
    <w:rsid w:val="48CEBBB4"/>
    <w:rsid w:val="49343B95"/>
    <w:rsid w:val="4A0EDB1B"/>
    <w:rsid w:val="4A14D992"/>
    <w:rsid w:val="4A959C64"/>
    <w:rsid w:val="4A984236"/>
    <w:rsid w:val="4B940602"/>
    <w:rsid w:val="4BCA2D37"/>
    <w:rsid w:val="4C0EBEF2"/>
    <w:rsid w:val="4CB72019"/>
    <w:rsid w:val="4DA04509"/>
    <w:rsid w:val="4DA7945E"/>
    <w:rsid w:val="4DAC9C4E"/>
    <w:rsid w:val="4F124154"/>
    <w:rsid w:val="4F3E3DC6"/>
    <w:rsid w:val="4F6AFDBC"/>
    <w:rsid w:val="4FB79343"/>
    <w:rsid w:val="501C26A5"/>
    <w:rsid w:val="50347175"/>
    <w:rsid w:val="503A3ABE"/>
    <w:rsid w:val="504C0E46"/>
    <w:rsid w:val="50635EDF"/>
    <w:rsid w:val="506B42CC"/>
    <w:rsid w:val="50C33261"/>
    <w:rsid w:val="50F201AB"/>
    <w:rsid w:val="510D89CB"/>
    <w:rsid w:val="5111475B"/>
    <w:rsid w:val="5130CCBF"/>
    <w:rsid w:val="522A81F7"/>
    <w:rsid w:val="525E5CE3"/>
    <w:rsid w:val="532ABE03"/>
    <w:rsid w:val="53661352"/>
    <w:rsid w:val="5367F3A6"/>
    <w:rsid w:val="53795FC1"/>
    <w:rsid w:val="53A7E4D2"/>
    <w:rsid w:val="53C57817"/>
    <w:rsid w:val="53F8E9DA"/>
    <w:rsid w:val="545A224E"/>
    <w:rsid w:val="545F1F20"/>
    <w:rsid w:val="545FCA92"/>
    <w:rsid w:val="548E4BDA"/>
    <w:rsid w:val="54BB6CCF"/>
    <w:rsid w:val="54BFF60F"/>
    <w:rsid w:val="55426E02"/>
    <w:rsid w:val="55E1971E"/>
    <w:rsid w:val="55F61350"/>
    <w:rsid w:val="5603C254"/>
    <w:rsid w:val="562FB0C8"/>
    <w:rsid w:val="565AE952"/>
    <w:rsid w:val="56821300"/>
    <w:rsid w:val="568EF276"/>
    <w:rsid w:val="569DB414"/>
    <w:rsid w:val="56CEE960"/>
    <w:rsid w:val="5728E272"/>
    <w:rsid w:val="574A4D36"/>
    <w:rsid w:val="576DB2FD"/>
    <w:rsid w:val="5779C354"/>
    <w:rsid w:val="577E7E1C"/>
    <w:rsid w:val="5792320B"/>
    <w:rsid w:val="57B32F25"/>
    <w:rsid w:val="57EEECB9"/>
    <w:rsid w:val="58C63B49"/>
    <w:rsid w:val="58DAC80C"/>
    <w:rsid w:val="591F867D"/>
    <w:rsid w:val="5938E45A"/>
    <w:rsid w:val="59AF70E9"/>
    <w:rsid w:val="59C816E6"/>
    <w:rsid w:val="59E45582"/>
    <w:rsid w:val="5ACB9F6A"/>
    <w:rsid w:val="5B791FAA"/>
    <w:rsid w:val="5C24EAD1"/>
    <w:rsid w:val="5C266C00"/>
    <w:rsid w:val="5C540BAE"/>
    <w:rsid w:val="5CBAF969"/>
    <w:rsid w:val="5CC42236"/>
    <w:rsid w:val="5CD6828C"/>
    <w:rsid w:val="5CDCBCEE"/>
    <w:rsid w:val="5D1D810D"/>
    <w:rsid w:val="5D2391FC"/>
    <w:rsid w:val="5D7E7BD6"/>
    <w:rsid w:val="5E47411F"/>
    <w:rsid w:val="5E522093"/>
    <w:rsid w:val="5E788D4F"/>
    <w:rsid w:val="5EAB6301"/>
    <w:rsid w:val="5EF284FF"/>
    <w:rsid w:val="5F2B4A50"/>
    <w:rsid w:val="5F454F8D"/>
    <w:rsid w:val="5F52656B"/>
    <w:rsid w:val="5F842B93"/>
    <w:rsid w:val="5FAF6409"/>
    <w:rsid w:val="5FF287E1"/>
    <w:rsid w:val="5FFA0980"/>
    <w:rsid w:val="6009231E"/>
    <w:rsid w:val="6019615E"/>
    <w:rsid w:val="60554DC3"/>
    <w:rsid w:val="609FC927"/>
    <w:rsid w:val="60D6F861"/>
    <w:rsid w:val="60DFBE2D"/>
    <w:rsid w:val="60E11FEE"/>
    <w:rsid w:val="610CC4FD"/>
    <w:rsid w:val="614AFE2D"/>
    <w:rsid w:val="61A7D9B3"/>
    <w:rsid w:val="61FD2A26"/>
    <w:rsid w:val="620087E3"/>
    <w:rsid w:val="62050D19"/>
    <w:rsid w:val="62388D2F"/>
    <w:rsid w:val="62C7B03A"/>
    <w:rsid w:val="62D429AE"/>
    <w:rsid w:val="62DED2A4"/>
    <w:rsid w:val="62E9CBC8"/>
    <w:rsid w:val="6371D8B7"/>
    <w:rsid w:val="63CBDC3B"/>
    <w:rsid w:val="63EAEE34"/>
    <w:rsid w:val="644DADE1"/>
    <w:rsid w:val="6498A332"/>
    <w:rsid w:val="64F84EB9"/>
    <w:rsid w:val="65B2AAF6"/>
    <w:rsid w:val="667552EE"/>
    <w:rsid w:val="66A60847"/>
    <w:rsid w:val="6711A4F5"/>
    <w:rsid w:val="67249379"/>
    <w:rsid w:val="6752AB03"/>
    <w:rsid w:val="67BF7089"/>
    <w:rsid w:val="67E49457"/>
    <w:rsid w:val="682F20D4"/>
    <w:rsid w:val="684945E9"/>
    <w:rsid w:val="68BEA22F"/>
    <w:rsid w:val="68E885E9"/>
    <w:rsid w:val="694FFA21"/>
    <w:rsid w:val="6950ED6E"/>
    <w:rsid w:val="697EAA1B"/>
    <w:rsid w:val="69D56E98"/>
    <w:rsid w:val="6A058491"/>
    <w:rsid w:val="6A1821FF"/>
    <w:rsid w:val="6A5FD748"/>
    <w:rsid w:val="6A704D35"/>
    <w:rsid w:val="6AA2D05E"/>
    <w:rsid w:val="6AA91A57"/>
    <w:rsid w:val="6AC61336"/>
    <w:rsid w:val="6ACE9782"/>
    <w:rsid w:val="6ADA07E3"/>
    <w:rsid w:val="6B07E4B6"/>
    <w:rsid w:val="6B0FD23C"/>
    <w:rsid w:val="6B1143C9"/>
    <w:rsid w:val="6B2B6A03"/>
    <w:rsid w:val="6B39F303"/>
    <w:rsid w:val="6BAF2685"/>
    <w:rsid w:val="6BD8BA64"/>
    <w:rsid w:val="6C1D245C"/>
    <w:rsid w:val="6C4C0D0D"/>
    <w:rsid w:val="6C8B69D0"/>
    <w:rsid w:val="6CC438FF"/>
    <w:rsid w:val="6CD5008E"/>
    <w:rsid w:val="6D0F6CB1"/>
    <w:rsid w:val="6D5F632B"/>
    <w:rsid w:val="6DE62AD7"/>
    <w:rsid w:val="6E132ED2"/>
    <w:rsid w:val="6E2123E1"/>
    <w:rsid w:val="6E31D7C8"/>
    <w:rsid w:val="6E46FC14"/>
    <w:rsid w:val="6E4772FE"/>
    <w:rsid w:val="6E961216"/>
    <w:rsid w:val="6F2AD4C5"/>
    <w:rsid w:val="6FD139F8"/>
    <w:rsid w:val="6FE3435F"/>
    <w:rsid w:val="70079919"/>
    <w:rsid w:val="70170AFA"/>
    <w:rsid w:val="706568A8"/>
    <w:rsid w:val="7110B5BC"/>
    <w:rsid w:val="7138730F"/>
    <w:rsid w:val="713E006E"/>
    <w:rsid w:val="7165EB63"/>
    <w:rsid w:val="72098DC8"/>
    <w:rsid w:val="720C4731"/>
    <w:rsid w:val="72399B89"/>
    <w:rsid w:val="72443AA4"/>
    <w:rsid w:val="7270E91B"/>
    <w:rsid w:val="72B1BD6D"/>
    <w:rsid w:val="72E9C0B4"/>
    <w:rsid w:val="72FE31C4"/>
    <w:rsid w:val="73369A19"/>
    <w:rsid w:val="73556BC8"/>
    <w:rsid w:val="736FA651"/>
    <w:rsid w:val="7388717F"/>
    <w:rsid w:val="73B07EAA"/>
    <w:rsid w:val="73FA8D75"/>
    <w:rsid w:val="7460081F"/>
    <w:rsid w:val="7492DB21"/>
    <w:rsid w:val="74EE9574"/>
    <w:rsid w:val="74EE96B3"/>
    <w:rsid w:val="758B2EED"/>
    <w:rsid w:val="759431B7"/>
    <w:rsid w:val="75B7EDCA"/>
    <w:rsid w:val="765197FF"/>
    <w:rsid w:val="765284E3"/>
    <w:rsid w:val="765D4727"/>
    <w:rsid w:val="76A39CF5"/>
    <w:rsid w:val="77A73980"/>
    <w:rsid w:val="77D27B2D"/>
    <w:rsid w:val="77E082D1"/>
    <w:rsid w:val="78056A55"/>
    <w:rsid w:val="7853B983"/>
    <w:rsid w:val="793DFBB9"/>
    <w:rsid w:val="79CEB533"/>
    <w:rsid w:val="79EFBCD9"/>
    <w:rsid w:val="7A1688BB"/>
    <w:rsid w:val="7A218BA2"/>
    <w:rsid w:val="7AD8455D"/>
    <w:rsid w:val="7B6A80EB"/>
    <w:rsid w:val="7B78C094"/>
    <w:rsid w:val="7B8711B4"/>
    <w:rsid w:val="7C0337E8"/>
    <w:rsid w:val="7C277B28"/>
    <w:rsid w:val="7C4D3333"/>
    <w:rsid w:val="7CD4CA50"/>
    <w:rsid w:val="7D466294"/>
    <w:rsid w:val="7DA79F50"/>
    <w:rsid w:val="7DB7A1D9"/>
    <w:rsid w:val="7E0A23FD"/>
    <w:rsid w:val="7E145D88"/>
    <w:rsid w:val="7E805BC5"/>
    <w:rsid w:val="7EB36904"/>
    <w:rsid w:val="7FC92598"/>
    <w:rsid w:val="7FFEA9A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F6736E2"/>
  <w15:docId w15:val="{0AA74CD5-F67D-4213-97C1-10E17C79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30EB"/>
    <w:pPr>
      <w:widowControl w:val="0"/>
      <w:spacing w:after="200" w:line="276" w:lineRule="auto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styleId="Heading3">
    <w:name w:val="heading 3"/>
    <w:basedOn w:val="Normal"/>
    <w:link w:val="Heading3Char"/>
    <w:uiPriority w:val="9"/>
    <w:qFormat/>
    <w:rsid w:val="00E95150"/>
    <w:pPr>
      <w:widowControl/>
      <w:spacing w:before="100" w:beforeAutospacing="1" w:after="100" w:afterAutospacing="1" w:line="240" w:lineRule="auto"/>
      <w:jc w:val="left"/>
      <w:outlineLvl w:val="2"/>
    </w:pPr>
    <w:rPr>
      <w:rFonts w:eastAsia="Times New Roman"/>
      <w:b/>
      <w:bCs/>
      <w:sz w:val="27"/>
      <w:szCs w:val="27"/>
      <w:lang w:val="lv-LV" w:eastAsia="lv-LV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79C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paragraph" w:styleId="ListParagraph">
    <w:name w:val="List Paragraph"/>
    <w:aliases w:val="Footnotes"/>
    <w:basedOn w:val="Normal"/>
    <w:next w:val="Normal"/>
    <w:uiPriority w:val="1"/>
    <w:qFormat/>
    <w:rsid w:val="00C5783A"/>
    <w:pPr>
      <w:widowControl/>
      <w:spacing w:after="0" w:line="240" w:lineRule="auto"/>
      <w:contextualSpacing/>
    </w:pPr>
    <w:rPr>
      <w:rFonts w:eastAsia="Times New Roman"/>
      <w:color w:val="000000" w:themeColor="text1"/>
      <w:sz w:val="20"/>
      <w:szCs w:val="24"/>
    </w:rPr>
  </w:style>
  <w:style w:type="paragraph" w:customStyle="1" w:styleId="tv213">
    <w:name w:val="tv213"/>
    <w:basedOn w:val="Normal"/>
    <w:rsid w:val="00C5783A"/>
    <w:pPr>
      <w:widowControl/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5783A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578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783A"/>
    <w:pPr>
      <w:widowControl/>
      <w:spacing w:after="0" w:line="240" w:lineRule="auto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783A"/>
    <w:rPr>
      <w:rFonts w:ascii="Times New Roman" w:eastAsia="Times New Roman" w:hAnsi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83A"/>
    <w:pPr>
      <w:spacing w:after="0"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83A"/>
    <w:rPr>
      <w:rFonts w:ascii="Times New Roman" w:hAnsi="Times New Roman"/>
      <w:sz w:val="18"/>
      <w:szCs w:val="18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52EF"/>
    <w:pPr>
      <w:widowControl w:val="0"/>
      <w:spacing w:after="200"/>
    </w:pPr>
    <w:rPr>
      <w:rFonts w:ascii="Calibri" w:eastAsia="Calibri" w:hAnsi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52EF"/>
    <w:rPr>
      <w:rFonts w:ascii="Times New Roman" w:eastAsia="Times New Roman" w:hAnsi="Times New Roman"/>
      <w:b/>
      <w:bCs/>
      <w:lang w:val="en-US" w:eastAsia="en-US"/>
    </w:rPr>
  </w:style>
  <w:style w:type="paragraph" w:styleId="Revision">
    <w:name w:val="Revision"/>
    <w:hidden/>
    <w:uiPriority w:val="99"/>
    <w:semiHidden/>
    <w:rsid w:val="00733232"/>
    <w:rPr>
      <w:sz w:val="22"/>
      <w:szCs w:val="22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537626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95150"/>
    <w:rPr>
      <w:rFonts w:ascii="Times New Roman" w:eastAsia="Times New Roman" w:hAnsi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4F1329"/>
    <w:pPr>
      <w:widowControl/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val="lv-LV" w:eastAsia="lv-LV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79C1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CE20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IETOT~1\AppData\Local\Temp\7zO8E7D63BC\Transp_logist_starptaut_sak_dep_reg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25A7EF7-7E4B-D545-AF4C-91520E6DB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C:\Users\LIETOT~1\AppData\Local\Temp\7zO8E7D63BC\Transp_logist_starptaut_sak_dep_regl.dotx</Template>
  <TotalTime>1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Lietotajs</dc:creator>
  <cp:keywords/>
  <dc:description/>
  <cp:lastModifiedBy>Kristīne Hovalko</cp:lastModifiedBy>
  <cp:revision>2</cp:revision>
  <dcterms:created xsi:type="dcterms:W3CDTF">2022-01-20T13:31:00Z</dcterms:created>
  <dcterms:modified xsi:type="dcterms:W3CDTF">2022-01-20T13:31:00Z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