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A4DE" w14:textId="64A9C317" w:rsidR="00DE334C" w:rsidRPr="00C957B4" w:rsidRDefault="00DE334C" w:rsidP="00DE334C">
      <w:pPr>
        <w:jc w:val="right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9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pielikums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Ministru kabineta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Dt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noteikumiem Nr.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Nr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</w:p>
    <w:p w14:paraId="16777302" w14:textId="57806F79" w:rsidR="009A0DEA" w:rsidRDefault="00DE334C" w:rsidP="00DE334C">
      <w:pPr>
        <w:spacing w:before="280" w:after="280"/>
        <w:jc w:val="center"/>
        <w:rPr>
          <w:rFonts w:ascii="Arial" w:hAnsi="Arial" w:cs="Arial"/>
          <w:b/>
          <w:bCs/>
          <w:lang w:val="lv-LV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 xml:space="preserve">Sākotnējā 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ziņojuma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 veidlapa</w:t>
      </w:r>
    </w:p>
    <w:tbl>
      <w:tblPr>
        <w:tblStyle w:val="TableGrid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279"/>
        <w:gridCol w:w="412"/>
        <w:gridCol w:w="419"/>
        <w:gridCol w:w="441"/>
        <w:gridCol w:w="2025"/>
        <w:gridCol w:w="237"/>
        <w:gridCol w:w="596"/>
        <w:gridCol w:w="831"/>
        <w:gridCol w:w="133"/>
        <w:gridCol w:w="820"/>
        <w:gridCol w:w="453"/>
        <w:gridCol w:w="251"/>
        <w:gridCol w:w="176"/>
        <w:gridCol w:w="713"/>
        <w:gridCol w:w="2415"/>
        <w:gridCol w:w="283"/>
      </w:tblGrid>
      <w:tr w:rsidR="007C0833" w:rsidRPr="002A1C57" w14:paraId="5C508216" w14:textId="77777777" w:rsidTr="00DE334C">
        <w:tc>
          <w:tcPr>
            <w:tcW w:w="10484" w:type="dxa"/>
            <w:gridSpan w:val="16"/>
            <w:tcBorders>
              <w:top w:val="single" w:sz="8" w:space="0" w:color="F6C85D"/>
              <w:left w:val="single" w:sz="8" w:space="0" w:color="F6C85D"/>
              <w:right w:val="single" w:sz="8" w:space="0" w:color="F6C85D"/>
            </w:tcBorders>
            <w:shd w:val="clear" w:color="auto" w:fill="FFC643"/>
          </w:tcPr>
          <w:p w14:paraId="6124D01B" w14:textId="69D345D4" w:rsidR="007C0833" w:rsidRPr="00E10346" w:rsidRDefault="007C0833" w:rsidP="00F266F7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4677F" w:rsidRPr="002A1C57" w14:paraId="13BE54B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93F94A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59377E62" w14:textId="58C782EC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0F8616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7043B" w:rsidRPr="001B4252" w14:paraId="0405446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9D10BF2" w14:textId="77777777" w:rsidR="0037043B" w:rsidRPr="001B4252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03C3F259" w14:textId="7BDA4C04" w:rsidR="0037043B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SĀKOTNĒJAIS ZIŅOJUMS</w:t>
            </w:r>
            <w:r w:rsidRPr="002A1C5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0F34F2FD" w14:textId="7C671106" w:rsidR="0037043B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par nozīmīg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u</w:t>
            </w: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kiberincident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u</w:t>
            </w:r>
          </w:p>
          <w:p w14:paraId="7D5A7F4A" w14:textId="66892F80" w:rsidR="0037043B" w:rsidRPr="00EC40D5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3D2409B" w14:textId="77777777" w:rsidR="0037043B" w:rsidRPr="001B4252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37043B" w:rsidRPr="002A1C57" w14:paraId="7407E1D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91E62A2" w14:textId="77777777" w:rsidR="0037043B" w:rsidRPr="002A1C57" w:rsidRDefault="0037043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7DBACFAB" w14:textId="1A091D74" w:rsidR="0037043B" w:rsidRPr="002A1C57" w:rsidRDefault="0037043B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02BDC5C4" w14:textId="77777777" w:rsidR="0037043B" w:rsidRPr="002A1C57" w:rsidRDefault="0037043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558A03B" w14:textId="77777777" w:rsidR="0037043B" w:rsidRPr="002A1C57" w:rsidRDefault="0037043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37043B" w:rsidRPr="0037043B" w14:paraId="6B4F6D2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D6F9685" w14:textId="77777777" w:rsidR="0037043B" w:rsidRPr="0037043B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FFC643"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6CEE6CF7" w14:textId="7CAC2E12" w:rsidR="0037043B" w:rsidRPr="0037043B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F16522"/>
                <w:sz w:val="22"/>
                <w:szCs w:val="22"/>
              </w:rPr>
            </w:pPr>
            <w:r w:rsidRPr="0037043B">
              <w:rPr>
                <w:rFonts w:ascii="Arial" w:hAnsi="Arial" w:cs="Arial"/>
                <w:b/>
                <w:bCs/>
                <w:color w:val="F16522"/>
                <w:sz w:val="22"/>
                <w:szCs w:val="22"/>
              </w:rPr>
              <w:t>–––   IESNIEDZAMS 72 STUNDU LAIKĀ    –––</w:t>
            </w:r>
          </w:p>
          <w:p w14:paraId="11D73B4A" w14:textId="77777777" w:rsidR="0037043B" w:rsidRPr="0037043B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FFC643"/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90A4D98" w14:textId="77777777" w:rsidR="0037043B" w:rsidRPr="0037043B" w:rsidRDefault="0037043B" w:rsidP="00F266F7">
            <w:pPr>
              <w:jc w:val="center"/>
              <w:rPr>
                <w:rFonts w:ascii="Arial" w:hAnsi="Arial" w:cs="Arial"/>
                <w:b/>
                <w:bCs/>
                <w:color w:val="FFC643"/>
              </w:rPr>
            </w:pPr>
          </w:p>
        </w:tc>
      </w:tr>
      <w:tr w:rsidR="00A4677F" w14:paraId="0AFE74D8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28CF669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14D5E1C7" w14:textId="3F396EE2" w:rsidR="009A0DEA" w:rsidRPr="007C0833" w:rsidRDefault="009A0DEA" w:rsidP="009A0DEA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6C435BA4" w14:textId="77777777" w:rsidR="007C0833" w:rsidRDefault="007C0833" w:rsidP="007C083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6F1FA64D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C3BBE40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27E79" w14:paraId="45F3D4D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FC643"/>
          </w:tcPr>
          <w:p w14:paraId="5ED542E8" w14:textId="77777777" w:rsidR="00C27E79" w:rsidRDefault="00C27E79" w:rsidP="00462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FC643"/>
          </w:tcPr>
          <w:p w14:paraId="4B848C68" w14:textId="093A3F8F" w:rsidR="00C27E79" w:rsidRDefault="00C27E79" w:rsidP="004625D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27E79">
              <w:rPr>
                <w:rFonts w:ascii="Arial" w:hAnsi="Arial" w:cs="Arial"/>
                <w:b/>
                <w:bCs/>
              </w:rPr>
              <w:t>1. Informācija par subjektu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FC643"/>
          </w:tcPr>
          <w:p w14:paraId="370B421B" w14:textId="77777777" w:rsidR="00C27E79" w:rsidRDefault="00C27E79" w:rsidP="00462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77F" w:rsidRPr="00C27E79" w14:paraId="63EF8929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639C79A" w14:textId="77777777" w:rsidR="009A0DEA" w:rsidRPr="00C27E79" w:rsidRDefault="009A0DEA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61AB23F4" w14:textId="4ABC3761" w:rsidR="009A0DEA" w:rsidRPr="00C27E79" w:rsidRDefault="009A0DEA" w:rsidP="00C27E79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7D8F2CA4" w14:textId="77777777" w:rsidR="009A0DEA" w:rsidRPr="00C27E79" w:rsidRDefault="009A0DEA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78B08A15" w14:textId="77777777" w:rsidR="009A0DEA" w:rsidRPr="00C27E79" w:rsidRDefault="009A0DEA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7AE473C" w14:textId="77777777" w:rsidR="009A0DEA" w:rsidRPr="00C27E79" w:rsidRDefault="009A0DEA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A1C57" w14:paraId="10CA75D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76DC4DB" w14:textId="77777777" w:rsidR="001B4252" w:rsidRDefault="001B4252" w:rsidP="00C27E7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34" w:type="dxa"/>
            <w:gridSpan w:val="5"/>
            <w:tcBorders>
              <w:right w:val="single" w:sz="8" w:space="0" w:color="auto"/>
            </w:tcBorders>
            <w:shd w:val="clear" w:color="auto" w:fill="F2F2F2"/>
          </w:tcPr>
          <w:p w14:paraId="4925F307" w14:textId="546137EA" w:rsidR="001B4252" w:rsidRPr="001B4252" w:rsidRDefault="001B4252" w:rsidP="00C27E79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>Subjekta nosaukums:</w:t>
            </w:r>
          </w:p>
        </w:tc>
        <w:tc>
          <w:tcPr>
            <w:tcW w:w="638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1AC812F" w14:textId="4B1DDF97" w:rsidR="001B4252" w:rsidRPr="001B4252" w:rsidRDefault="001B4252" w:rsidP="00C27E7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11E4C79C" w14:textId="77777777" w:rsidR="001B4252" w:rsidRDefault="001B4252" w:rsidP="00C27E7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7209D" w:rsidRPr="00C27E79" w14:paraId="43AAFC1C" w14:textId="77777777" w:rsidTr="00DE334C">
        <w:trPr>
          <w:trHeight w:val="57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93370E0" w14:textId="77777777" w:rsidR="001B4252" w:rsidRPr="00C27E79" w:rsidRDefault="001B4252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534" w:type="dxa"/>
            <w:gridSpan w:val="5"/>
            <w:shd w:val="clear" w:color="auto" w:fill="F2F2F2"/>
          </w:tcPr>
          <w:p w14:paraId="357E0B7B" w14:textId="3AFFC60F" w:rsidR="001B4252" w:rsidRPr="00C27E79" w:rsidRDefault="001B4252" w:rsidP="00C27E7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84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3F8B39D0" w14:textId="77777777" w:rsidR="001B4252" w:rsidRPr="00C27E79" w:rsidRDefault="001B4252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B35A904" w14:textId="77777777" w:rsidR="001B4252" w:rsidRPr="00C27E79" w:rsidRDefault="001B4252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4A1F118" w14:textId="77777777" w:rsidR="001B4252" w:rsidRPr="00C27E79" w:rsidRDefault="001B4252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0833" w14:paraId="49839B0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2C72E00" w14:textId="77777777" w:rsidR="001B4252" w:rsidRDefault="001B4252" w:rsidP="00C27E7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34" w:type="dxa"/>
            <w:gridSpan w:val="5"/>
            <w:tcBorders>
              <w:right w:val="single" w:sz="8" w:space="0" w:color="auto"/>
            </w:tcBorders>
            <w:shd w:val="clear" w:color="auto" w:fill="F2F2F2"/>
          </w:tcPr>
          <w:p w14:paraId="4E3C8127" w14:textId="76A09BEF" w:rsidR="001B4252" w:rsidRPr="001B4252" w:rsidRDefault="001B4252" w:rsidP="00C27E79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 xml:space="preserve">Subjekta </w:t>
            </w:r>
            <w:r>
              <w:rPr>
                <w:rFonts w:ascii="Arial" w:hAnsi="Arial" w:cs="Arial"/>
                <w:sz w:val="20"/>
                <w:szCs w:val="20"/>
              </w:rPr>
              <w:t>reģistrācijas numurs</w:t>
            </w:r>
            <w:r w:rsidRPr="001B425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8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339621" w14:textId="611B30E4" w:rsidR="001B4252" w:rsidRPr="001B4252" w:rsidRDefault="001B4252" w:rsidP="00C27E7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1013251E" w14:textId="77777777" w:rsidR="001B4252" w:rsidRDefault="001B4252" w:rsidP="00C27E7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7209D" w:rsidRPr="00A76F3B" w14:paraId="19FD3BD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6C4E388" w14:textId="77777777" w:rsidR="00C27E79" w:rsidRPr="00A76F3B" w:rsidRDefault="00C27E79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4A5994F3" w14:textId="7B544C5B" w:rsidR="00C27E79" w:rsidRPr="00A76F3B" w:rsidRDefault="00C27E79" w:rsidP="00C27E7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69B3FF1F" w14:textId="77777777" w:rsidR="00C27E79" w:rsidRPr="00A76F3B" w:rsidRDefault="00C27E79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394F4817" w14:textId="77777777" w:rsidR="00C27E79" w:rsidRPr="00A76F3B" w:rsidRDefault="00C27E79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18D6F8D" w14:textId="77777777" w:rsidR="00C27E79" w:rsidRPr="00A76F3B" w:rsidRDefault="00C27E79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27E79" w14:paraId="0EB9C31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FC643"/>
          </w:tcPr>
          <w:p w14:paraId="71FCF0E0" w14:textId="77777777" w:rsidR="00C27E79" w:rsidRDefault="00C27E79" w:rsidP="00462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FC643"/>
          </w:tcPr>
          <w:p w14:paraId="457242E3" w14:textId="4C4686E6" w:rsidR="00C27E79" w:rsidRDefault="00C27E79" w:rsidP="004625D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Pr="00C27E79">
              <w:rPr>
                <w:rFonts w:ascii="Arial" w:hAnsi="Arial" w:cs="Arial"/>
                <w:b/>
                <w:bCs/>
              </w:rPr>
              <w:t xml:space="preserve">. Informācija par </w:t>
            </w:r>
            <w:r>
              <w:rPr>
                <w:rFonts w:ascii="Arial" w:hAnsi="Arial" w:cs="Arial"/>
                <w:b/>
                <w:bCs/>
              </w:rPr>
              <w:t>kiberincidentu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FC643"/>
          </w:tcPr>
          <w:p w14:paraId="4B7CD30F" w14:textId="77777777" w:rsidR="00C27E79" w:rsidRDefault="00C27E79" w:rsidP="00462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7209D" w:rsidRPr="00C27E79" w14:paraId="4FB7C24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75192F2" w14:textId="77777777" w:rsidR="00C27E79" w:rsidRPr="00C27E79" w:rsidRDefault="00C27E7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2F7F0D28" w14:textId="77777777" w:rsidR="00C27E79" w:rsidRPr="00C27E79" w:rsidRDefault="00C27E79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382876B2" w14:textId="77777777" w:rsidR="00C27E79" w:rsidRPr="00C27E79" w:rsidRDefault="00C27E7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035E693A" w14:textId="77777777" w:rsidR="00C27E79" w:rsidRPr="00C27E79" w:rsidRDefault="00C27E7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7F79263" w14:textId="77777777" w:rsidR="00C27E79" w:rsidRPr="00C27E79" w:rsidRDefault="00C27E79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A5A56" w14:paraId="240DC92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7A4B6E5" w14:textId="77777777" w:rsidR="00C27E79" w:rsidRDefault="00C27E79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7"/>
            <w:tcBorders>
              <w:right w:val="single" w:sz="8" w:space="0" w:color="auto"/>
            </w:tcBorders>
            <w:shd w:val="clear" w:color="auto" w:fill="F2F2F2"/>
          </w:tcPr>
          <w:p w14:paraId="65094342" w14:textId="5A52EC22" w:rsidR="00C27E79" w:rsidRPr="001B4252" w:rsidRDefault="00C27E79" w:rsidP="00C27E79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datums</w:t>
            </w:r>
            <w:r w:rsidR="002A1C57">
              <w:rPr>
                <w:rFonts w:ascii="Arial" w:hAnsi="Arial" w:cs="Arial"/>
                <w:sz w:val="20"/>
                <w:szCs w:val="20"/>
              </w:rPr>
              <w:t xml:space="preserve"> un laiks</w:t>
            </w:r>
            <w:r>
              <w:rPr>
                <w:rFonts w:ascii="Arial" w:hAnsi="Arial" w:cs="Arial"/>
                <w:sz w:val="20"/>
                <w:szCs w:val="20"/>
              </w:rPr>
              <w:t xml:space="preserve"> (ja zināms):</w:t>
            </w:r>
          </w:p>
        </w:tc>
        <w:tc>
          <w:tcPr>
            <w:tcW w:w="496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66338A" w14:textId="77777777" w:rsidR="00C27E79" w:rsidRPr="001B4252" w:rsidRDefault="00C27E79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7ED3F292" w14:textId="77777777" w:rsidR="00C27E79" w:rsidRDefault="00C27E79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0833" w:rsidRPr="00C27E79" w14:paraId="04A59A8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CFA9B74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652A947E" w14:textId="77777777" w:rsidR="0025394C" w:rsidRPr="00C27E79" w:rsidRDefault="0025394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2D8FA06F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7A0A830F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052D442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7209D" w14:paraId="50DF91C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381F7BA" w14:textId="77777777" w:rsidR="0057209D" w:rsidRDefault="0057209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53FCD835" w14:textId="73A75D98" w:rsidR="0057209D" w:rsidRPr="0057209D" w:rsidRDefault="0057209D" w:rsidP="0057209D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veids (lūgums atzīmēt visas atbilstošās kategorijas):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5FF5EAB" w14:textId="77777777" w:rsidR="0057209D" w:rsidRDefault="0057209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0833" w:rsidRPr="00C27E79" w14:paraId="63B9D1A2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BEDAB16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57C93C83" w14:textId="77777777" w:rsidR="0025394C" w:rsidRPr="00C27E79" w:rsidRDefault="0025394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5E235F68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0E0FEF40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45A3542" w14:textId="77777777" w:rsidR="0025394C" w:rsidRPr="00C27E79" w:rsidRDefault="0025394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E334C" w14:paraId="6595379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DA785F5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4ECAF5D9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91613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5B466A9C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01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3774C847" w14:textId="77777777" w:rsidR="00DE334C" w:rsidRPr="00A4677F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Neatbilstošs saturs (piemēram, mēstule, nelegāls saturs)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6340AF6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2507C912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88171FF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08FEFF95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3657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399FB698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02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3F2CB94A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Ļaundabīgs kods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1CD1E15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53A9766D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6B98F48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07BA8B89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338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1A87BA19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03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63FB14D1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Informācijas vākšana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25A778F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2837147D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7310665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1ECF1F85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0680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0AF8E818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04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09EC8BBB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 mēģinājums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2B94273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1B3EB8B8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419C9AA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4C5A58D2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15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10E56DE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05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5E274FAC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5286F33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4D83518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0411F5E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6D5D3FA6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9265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2D5FAFBA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06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4AE5461D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Pieejamības traucējums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8BFB4AE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49C0E35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1DA709E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741F446C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9871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6E90DA11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07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460AC186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 drošības pārkāpums (piemēram, nesankcionēta piekļuve vai modificēšana)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5AF1B8E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4474B7E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7DD4DE8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50026897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4918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07734240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08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6BC1391C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Krāpniecība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EB8D949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3279CDCD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CC133C0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2AEB241E" w14:textId="77777777" w:rsidR="00DE334C" w:rsidRPr="001B4252" w:rsidRDefault="00DE334C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0437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19D564CC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09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2A88AE0B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Ievainojamība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8899DDB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6807647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5D8F2E4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6EEAB7E4" w14:textId="77777777" w:rsidR="00DE334C" w:rsidRPr="00697182" w:rsidRDefault="00DE334C" w:rsidP="00791A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330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3D9DA655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10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6402D222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97182">
              <w:rPr>
                <w:rFonts w:ascii="Arial" w:hAnsi="Arial" w:cs="Arial"/>
                <w:sz w:val="20"/>
                <w:szCs w:val="20"/>
              </w:rPr>
              <w:t>Cits kiberincidenta veids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B445896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14:paraId="7A1D8E7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EA5C0E8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37E66D68" w14:textId="77777777" w:rsidR="00DE334C" w:rsidRPr="00697182" w:rsidRDefault="00DE334C" w:rsidP="00791A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86524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1E0002A1" w14:textId="77777777" w:rsidR="00DE334C" w:rsidRPr="00DE334C" w:rsidRDefault="00DE334C" w:rsidP="00791A91">
            <w:pPr>
              <w:spacing w:before="60" w:after="60"/>
              <w:rPr>
                <w:rFonts w:ascii="Arial" w:hAnsi="Arial" w:cs="Arial"/>
                <w:color w:val="F16522"/>
                <w:sz w:val="20"/>
                <w:szCs w:val="20"/>
              </w:rPr>
            </w:pPr>
            <w:r w:rsidRPr="00DE334C">
              <w:rPr>
                <w:rFonts w:ascii="Arial" w:hAnsi="Arial" w:cs="Arial"/>
                <w:color w:val="F16522"/>
                <w:sz w:val="20"/>
                <w:szCs w:val="20"/>
              </w:rPr>
              <w:t>99</w:t>
            </w:r>
          </w:p>
        </w:tc>
        <w:tc>
          <w:tcPr>
            <w:tcW w:w="8650" w:type="dxa"/>
            <w:gridSpan w:val="11"/>
            <w:shd w:val="clear" w:color="auto" w:fill="F2F2F2"/>
            <w:vAlign w:val="center"/>
          </w:tcPr>
          <w:p w14:paraId="017197C9" w14:textId="77777777" w:rsidR="00DE334C" w:rsidRPr="00697182" w:rsidRDefault="00DE334C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Pārbaude (mācības)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DD89D75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0833" w:rsidRPr="00A76F3B" w14:paraId="01C9CF4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BF50911" w14:textId="77777777" w:rsidR="002A1C57" w:rsidRPr="00A76F3B" w:rsidRDefault="002A1C57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3269C205" w14:textId="77777777" w:rsidR="002A1C57" w:rsidRPr="00A76F3B" w:rsidRDefault="002A1C57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1E45026D" w14:textId="77777777" w:rsidR="002A1C57" w:rsidRPr="00A76F3B" w:rsidRDefault="002A1C57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587AC372" w14:textId="77777777" w:rsidR="002A1C57" w:rsidRPr="00A76F3B" w:rsidRDefault="002A1C57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8A8E0ED" w14:textId="77777777" w:rsidR="002A1C57" w:rsidRPr="00A76F3B" w:rsidRDefault="002A1C57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1B67CB" w14:paraId="54D24F08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FC643"/>
          </w:tcPr>
          <w:p w14:paraId="22526B01" w14:textId="77777777" w:rsidR="001B67CB" w:rsidRDefault="001B67CB" w:rsidP="00462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FC643"/>
          </w:tcPr>
          <w:p w14:paraId="4EDFC7AD" w14:textId="6DDCB886" w:rsidR="001B67CB" w:rsidRDefault="001B67CB" w:rsidP="004625D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 w:rsidRPr="00C27E79">
              <w:rPr>
                <w:rFonts w:ascii="Arial" w:hAnsi="Arial" w:cs="Arial"/>
                <w:b/>
                <w:bCs/>
              </w:rPr>
              <w:t xml:space="preserve">. </w:t>
            </w:r>
            <w:r w:rsidR="004A722B">
              <w:rPr>
                <w:rFonts w:ascii="Arial" w:hAnsi="Arial" w:cs="Arial"/>
                <w:b/>
                <w:bCs/>
              </w:rPr>
              <w:t>Kiberincidenta cēloņi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FC643"/>
          </w:tcPr>
          <w:p w14:paraId="79FC082B" w14:textId="77777777" w:rsidR="001B67CB" w:rsidRDefault="001B67CB" w:rsidP="00462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B67CB" w:rsidRPr="00C27E79" w14:paraId="38B26A84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32ED806" w14:textId="77777777" w:rsidR="001B67CB" w:rsidRPr="00C27E79" w:rsidRDefault="001B67C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57222A28" w14:textId="77777777" w:rsidR="001B67CB" w:rsidRPr="00C27E79" w:rsidRDefault="001B67CB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54B8216A" w14:textId="77777777" w:rsidR="001B67CB" w:rsidRPr="00C27E79" w:rsidRDefault="001B67C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36E6B407" w14:textId="77777777" w:rsidR="001B67CB" w:rsidRPr="00C27E79" w:rsidRDefault="001B67C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B954630" w14:textId="77777777" w:rsidR="001B67CB" w:rsidRPr="00C27E79" w:rsidRDefault="001B67C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1B67CB" w14:paraId="136F26F9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FAD23F1" w14:textId="77777777" w:rsidR="001B67CB" w:rsidRDefault="001B67CB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2048B429" w14:textId="4B04F5D6" w:rsidR="001B67CB" w:rsidRPr="0057209D" w:rsidRDefault="001B67CB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Lūdzu, </w:t>
            </w:r>
            <w:r w:rsidR="00EF7907">
              <w:rPr>
                <w:rFonts w:ascii="Arial" w:hAnsi="Arial" w:cs="Arial"/>
                <w:sz w:val="20"/>
                <w:szCs w:val="20"/>
              </w:rPr>
              <w:t xml:space="preserve">norādiet </w:t>
            </w:r>
            <w:r w:rsidR="004A722B">
              <w:rPr>
                <w:rFonts w:ascii="Arial" w:hAnsi="Arial" w:cs="Arial"/>
                <w:sz w:val="20"/>
                <w:szCs w:val="20"/>
              </w:rPr>
              <w:t xml:space="preserve">kiberincidenta cēloņus un </w:t>
            </w:r>
            <w:r w:rsidR="00EF7907">
              <w:rPr>
                <w:rFonts w:ascii="Arial" w:hAnsi="Arial" w:cs="Arial"/>
                <w:sz w:val="20"/>
                <w:szCs w:val="20"/>
              </w:rPr>
              <w:t>kompromitēšanas indikatorus, ja tie ir zināmi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0345A0B" w14:textId="77777777" w:rsidR="001B67CB" w:rsidRDefault="001B67CB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F7907" w:rsidRPr="00C27E79" w14:paraId="45995C10" w14:textId="77777777" w:rsidTr="00DE334C">
        <w:trPr>
          <w:trHeight w:val="2823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66EA58D" w14:textId="77777777" w:rsidR="00EF7907" w:rsidRPr="00C27E79" w:rsidRDefault="00EF790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0DD20B29" w14:textId="77777777" w:rsidR="00EF7907" w:rsidRPr="00697182" w:rsidRDefault="00EF7907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E02DDD0" w14:textId="77777777" w:rsidR="00EF7907" w:rsidRPr="00697182" w:rsidRDefault="00EF7907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5F045E0F" w14:textId="77777777" w:rsidR="00EF7907" w:rsidRPr="00C27E79" w:rsidRDefault="00EF790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EF7907" w:rsidRPr="00A76F3B" w14:paraId="7299775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76D99E5" w14:textId="77777777" w:rsidR="00EF7907" w:rsidRPr="00A76F3B" w:rsidRDefault="00EF7907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2" w:type="dxa"/>
            <w:shd w:val="clear" w:color="auto" w:fill="F2F2F2"/>
          </w:tcPr>
          <w:p w14:paraId="32B5B5FE" w14:textId="77777777" w:rsidR="00EF7907" w:rsidRPr="00A76F3B" w:rsidRDefault="00EF7907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49" w:type="dxa"/>
            <w:gridSpan w:val="6"/>
            <w:tcBorders>
              <w:top w:val="single" w:sz="8" w:space="0" w:color="auto"/>
            </w:tcBorders>
            <w:shd w:val="clear" w:color="auto" w:fill="F2F2F2"/>
          </w:tcPr>
          <w:p w14:paraId="001395E9" w14:textId="77777777" w:rsidR="00EF7907" w:rsidRPr="00A76F3B" w:rsidRDefault="00EF7907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0A6ACDCF" w14:textId="77777777" w:rsidR="00EF7907" w:rsidRPr="00A76F3B" w:rsidRDefault="00EF7907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4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3E664096" w14:textId="77777777" w:rsidR="00EF7907" w:rsidRPr="00A76F3B" w:rsidRDefault="00EF7907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3C89F70" w14:textId="77777777" w:rsidR="00EF7907" w:rsidRPr="00A76F3B" w:rsidRDefault="00EF7907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A5A56" w14:paraId="3ED65E2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FC643"/>
          </w:tcPr>
          <w:p w14:paraId="0FC99AF1" w14:textId="77777777" w:rsidR="005A5A56" w:rsidRDefault="005A5A56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FC643"/>
          </w:tcPr>
          <w:p w14:paraId="4449D0E3" w14:textId="047DFE85" w:rsidR="005A5A56" w:rsidRDefault="001B67CB" w:rsidP="004625D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="005A5A56" w:rsidRPr="00C27E79">
              <w:rPr>
                <w:rFonts w:ascii="Arial" w:hAnsi="Arial" w:cs="Arial"/>
                <w:b/>
                <w:bCs/>
              </w:rPr>
              <w:t xml:space="preserve">. </w:t>
            </w:r>
            <w:r w:rsidR="00EF7907">
              <w:rPr>
                <w:rFonts w:ascii="Arial" w:hAnsi="Arial" w:cs="Arial"/>
                <w:b/>
                <w:bCs/>
              </w:rPr>
              <w:t>Sākotnējais</w:t>
            </w:r>
            <w:r w:rsidR="00006BEC">
              <w:rPr>
                <w:rFonts w:ascii="Arial" w:hAnsi="Arial" w:cs="Arial"/>
                <w:b/>
                <w:bCs/>
              </w:rPr>
              <w:t xml:space="preserve"> </w:t>
            </w:r>
            <w:r w:rsidR="00650441">
              <w:rPr>
                <w:rFonts w:ascii="Arial" w:hAnsi="Arial" w:cs="Arial"/>
                <w:b/>
                <w:bCs/>
              </w:rPr>
              <w:t xml:space="preserve">ietekmes </w:t>
            </w:r>
            <w:r w:rsidR="00006BEC">
              <w:rPr>
                <w:rFonts w:ascii="Arial" w:hAnsi="Arial" w:cs="Arial"/>
                <w:b/>
                <w:bCs/>
              </w:rPr>
              <w:t>novērtējums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FC643"/>
          </w:tcPr>
          <w:p w14:paraId="5EDF7D4A" w14:textId="77777777" w:rsidR="005A5A56" w:rsidRDefault="005A5A56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006BEC" w:rsidRPr="00C27E79" w14:paraId="105CD55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D7FAEC7" w14:textId="77777777" w:rsidR="00006BEC" w:rsidRPr="00C27E79" w:rsidRDefault="00006BE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7660B339" w14:textId="77777777" w:rsidR="00006BEC" w:rsidRPr="00C27E79" w:rsidRDefault="00006BE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76C894FA" w14:textId="77777777" w:rsidR="00006BEC" w:rsidRPr="00C27E79" w:rsidRDefault="00006BE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08084405" w14:textId="77777777" w:rsidR="00006BEC" w:rsidRPr="00C27E79" w:rsidRDefault="00006BE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0261768" w14:textId="77777777" w:rsidR="00006BEC" w:rsidRPr="00C27E79" w:rsidRDefault="00006BE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EF7907" w14:paraId="75B1CAA2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BEC27DB" w14:textId="77777777" w:rsidR="00EF7907" w:rsidRDefault="00EF7907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7DC1BF51" w14:textId="49D1DA53" w:rsidR="00EF7907" w:rsidRPr="00EF7907" w:rsidRDefault="00EF7907" w:rsidP="00F266F7">
            <w:pPr>
              <w:spacing w:before="6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4.1. </w:t>
            </w:r>
            <w:r w:rsidR="007A6083">
              <w:rPr>
                <w:rFonts w:ascii="Arial" w:hAnsi="Arial" w:cs="Arial"/>
                <w:b/>
                <w:bCs/>
                <w:sz w:val="21"/>
                <w:szCs w:val="21"/>
              </w:rPr>
              <w:t>Kiberincidenta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ietekme</w:t>
            </w:r>
            <w:r w:rsidR="003C4B2B">
              <w:rPr>
                <w:rFonts w:ascii="Arial" w:hAnsi="Arial" w:cs="Arial"/>
                <w:b/>
                <w:bCs/>
                <w:sz w:val="21"/>
                <w:szCs w:val="21"/>
              </w:rPr>
              <w:t>s raksturojums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CD58090" w14:textId="77777777" w:rsidR="00EF7907" w:rsidRDefault="00EF7907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C3CB6" w14:paraId="39B1A6ED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675D7DA" w14:textId="77777777" w:rsidR="00BC3CB6" w:rsidRDefault="00BC3CB6" w:rsidP="00BC3CB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01E69A92" w14:textId="22F7536D" w:rsidR="00BC3CB6" w:rsidRPr="0057209D" w:rsidRDefault="00BC3CB6" w:rsidP="00BC3CB6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novērtējiet kiberincidenta ietekmi: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6C47463" w14:textId="77777777" w:rsidR="00BC3CB6" w:rsidRDefault="00BC3CB6" w:rsidP="00BC3CB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776C581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F5D9BF7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75354764" w14:textId="77777777" w:rsidR="00BC3CB6" w:rsidRPr="00C27E79" w:rsidRDefault="00BC3CB6" w:rsidP="00BC3CB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1800C07D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6FE54A4F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A609CCE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BC3CB6" w:rsidRPr="00C27E79" w14:paraId="22896E18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167907B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  <w:vAlign w:val="center"/>
          </w:tcPr>
          <w:p w14:paraId="6AB9D3BF" w14:textId="3B9FEF3D" w:rsidR="00BC3CB6" w:rsidRPr="00F93D1E" w:rsidRDefault="00BC3CB6" w:rsidP="00BC3CB6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pieejamību</w:t>
            </w:r>
          </w:p>
        </w:tc>
        <w:tc>
          <w:tcPr>
            <w:tcW w:w="3321" w:type="dxa"/>
            <w:gridSpan w:val="7"/>
            <w:shd w:val="clear" w:color="auto" w:fill="F2F2F2"/>
            <w:vAlign w:val="center"/>
          </w:tcPr>
          <w:p w14:paraId="0BD296D9" w14:textId="469574CF" w:rsidR="00BC3CB6" w:rsidRPr="00F93D1E" w:rsidRDefault="00BC3CB6" w:rsidP="00BC3CB6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konfidencialitāti</w:t>
            </w:r>
          </w:p>
        </w:tc>
        <w:tc>
          <w:tcPr>
            <w:tcW w:w="3304" w:type="dxa"/>
            <w:gridSpan w:val="3"/>
            <w:shd w:val="clear" w:color="auto" w:fill="F2F2F2"/>
            <w:vAlign w:val="center"/>
          </w:tcPr>
          <w:p w14:paraId="5C86FF63" w14:textId="4E008AE8" w:rsidR="00BC3CB6" w:rsidRPr="00F93D1E" w:rsidRDefault="00BC3CB6" w:rsidP="00BC3CB6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integritāti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20059FF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F93D1E" w14:paraId="1E19E03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48A8917" w14:textId="77777777" w:rsidR="00BC3CB6" w:rsidRPr="00F93D1E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61BA1E28" w14:textId="77777777" w:rsidR="00BC3CB6" w:rsidRPr="00F93D1E" w:rsidRDefault="00BC3CB6" w:rsidP="00BC3CB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3C23C677" w14:textId="77777777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 w14:paraId="43818637" w14:textId="77777777" w:rsidR="00BC3CB6" w:rsidRPr="00F93D1E" w:rsidRDefault="00BC3CB6" w:rsidP="00BC3CB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88" w:type="dxa"/>
            <w:gridSpan w:val="5"/>
            <w:shd w:val="clear" w:color="auto" w:fill="F2F2F2"/>
            <w:vAlign w:val="center"/>
          </w:tcPr>
          <w:p w14:paraId="5B06D4A7" w14:textId="77777777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89" w:type="dxa"/>
            <w:gridSpan w:val="2"/>
            <w:shd w:val="clear" w:color="auto" w:fill="F2F2F2"/>
            <w:vAlign w:val="center"/>
          </w:tcPr>
          <w:p w14:paraId="3019015B" w14:textId="77777777" w:rsidR="00BC3CB6" w:rsidRPr="00F93D1E" w:rsidRDefault="00BC3CB6" w:rsidP="00BC3CB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15" w:type="dxa"/>
            <w:shd w:val="clear" w:color="auto" w:fill="F2F2F2"/>
            <w:vAlign w:val="center"/>
          </w:tcPr>
          <w:p w14:paraId="4A55CF1C" w14:textId="77777777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8F730D9" w14:textId="77777777" w:rsidR="00BC3CB6" w:rsidRPr="00F93D1E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BC3CB6" w:rsidRPr="00C27E79" w14:paraId="7C12EC52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7151BAF" w14:textId="2E58265A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04B0DFCF" w14:textId="0604C8A9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66469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5C3E6BC1" w14:textId="0092B7CA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 w14:paraId="1086C545" w14:textId="4E3F44C6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107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5"/>
            <w:shd w:val="clear" w:color="auto" w:fill="F2F2F2"/>
            <w:vAlign w:val="center"/>
          </w:tcPr>
          <w:p w14:paraId="2F0B2327" w14:textId="6C3E4E5F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889" w:type="dxa"/>
            <w:gridSpan w:val="2"/>
            <w:shd w:val="clear" w:color="auto" w:fill="F2F2F2"/>
            <w:vAlign w:val="center"/>
          </w:tcPr>
          <w:p w14:paraId="37971F75" w14:textId="3FC850F9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8164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5" w:type="dxa"/>
            <w:shd w:val="clear" w:color="auto" w:fill="F2F2F2"/>
            <w:vAlign w:val="center"/>
          </w:tcPr>
          <w:p w14:paraId="15F86F65" w14:textId="02D72A22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95063D6" w14:textId="2C92C766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C27E79" w14:paraId="71018EC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D695F39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4E77084B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6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4785F5F2" w14:textId="7985CD6D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 w14:paraId="79391070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50797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5"/>
            <w:shd w:val="clear" w:color="auto" w:fill="F2F2F2"/>
            <w:vAlign w:val="center"/>
          </w:tcPr>
          <w:p w14:paraId="1D389C7D" w14:textId="466F9157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889" w:type="dxa"/>
            <w:gridSpan w:val="2"/>
            <w:shd w:val="clear" w:color="auto" w:fill="F2F2F2"/>
            <w:vAlign w:val="center"/>
          </w:tcPr>
          <w:p w14:paraId="1FD82E5F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9158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5" w:type="dxa"/>
            <w:shd w:val="clear" w:color="auto" w:fill="F2F2F2"/>
            <w:vAlign w:val="center"/>
          </w:tcPr>
          <w:p w14:paraId="4377A683" w14:textId="59A13596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03BCBAD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C27E79" w14:paraId="18128C18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2207372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11F9B5CF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607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33C06E10" w14:textId="6D22B6D2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 w14:paraId="784B2790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97271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5"/>
            <w:shd w:val="clear" w:color="auto" w:fill="F2F2F2"/>
            <w:vAlign w:val="center"/>
          </w:tcPr>
          <w:p w14:paraId="7639B1A6" w14:textId="24FA3D6D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889" w:type="dxa"/>
            <w:gridSpan w:val="2"/>
            <w:shd w:val="clear" w:color="auto" w:fill="F2F2F2"/>
            <w:vAlign w:val="center"/>
          </w:tcPr>
          <w:p w14:paraId="1E61348D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6628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5" w:type="dxa"/>
            <w:shd w:val="clear" w:color="auto" w:fill="F2F2F2"/>
            <w:vAlign w:val="center"/>
          </w:tcPr>
          <w:p w14:paraId="1229D9D2" w14:textId="44DBF272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A960389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F93D1E" w14:paraId="1F8E05B9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493B472" w14:textId="77777777" w:rsidR="00BC3CB6" w:rsidRPr="00F93D1E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017E2ACC" w14:textId="79BBB077" w:rsidR="00BC3CB6" w:rsidRPr="00F93D1E" w:rsidRDefault="00BC3CB6" w:rsidP="00BC3CB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603C7C1F" w14:textId="20C326FE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 w14:paraId="0B728AF5" w14:textId="427F17DC" w:rsidR="00BC3CB6" w:rsidRPr="00F93D1E" w:rsidRDefault="00BC3CB6" w:rsidP="00BC3CB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88" w:type="dxa"/>
            <w:gridSpan w:val="5"/>
            <w:shd w:val="clear" w:color="auto" w:fill="F2F2F2"/>
            <w:vAlign w:val="center"/>
          </w:tcPr>
          <w:p w14:paraId="444981D7" w14:textId="6682C9A8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89" w:type="dxa"/>
            <w:gridSpan w:val="2"/>
            <w:shd w:val="clear" w:color="auto" w:fill="F2F2F2"/>
            <w:vAlign w:val="center"/>
          </w:tcPr>
          <w:p w14:paraId="5306EEB8" w14:textId="7C871D7A" w:rsidR="00BC3CB6" w:rsidRPr="00F93D1E" w:rsidRDefault="00BC3CB6" w:rsidP="00BC3CB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15" w:type="dxa"/>
            <w:shd w:val="clear" w:color="auto" w:fill="F2F2F2"/>
            <w:vAlign w:val="center"/>
          </w:tcPr>
          <w:p w14:paraId="4C00EBF9" w14:textId="023313B1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A699535" w14:textId="77777777" w:rsidR="00BC3CB6" w:rsidRPr="00F93D1E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C27E79" w14:paraId="770F7506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C97D637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3801A1F9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89199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31AF9B73" w14:textId="61EF46EC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833" w:type="dxa"/>
            <w:gridSpan w:val="2"/>
            <w:shd w:val="clear" w:color="auto" w:fill="F2F2F2"/>
            <w:vAlign w:val="center"/>
          </w:tcPr>
          <w:p w14:paraId="38EB58B4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64928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5"/>
            <w:shd w:val="clear" w:color="auto" w:fill="F2F2F2"/>
            <w:vAlign w:val="center"/>
          </w:tcPr>
          <w:p w14:paraId="37B6C7A2" w14:textId="15090141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889" w:type="dxa"/>
            <w:gridSpan w:val="2"/>
            <w:shd w:val="clear" w:color="auto" w:fill="F2F2F2"/>
            <w:vAlign w:val="center"/>
          </w:tcPr>
          <w:p w14:paraId="7A156E4F" w14:textId="77777777" w:rsidR="00BC3CB6" w:rsidRPr="00F93D1E" w:rsidRDefault="00000000" w:rsidP="00BC3CB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44552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CB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5" w:type="dxa"/>
            <w:shd w:val="clear" w:color="auto" w:fill="F2F2F2"/>
            <w:vAlign w:val="center"/>
          </w:tcPr>
          <w:p w14:paraId="2335D273" w14:textId="4BB6F549" w:rsidR="00BC3CB6" w:rsidRPr="00F93D1E" w:rsidRDefault="00BC3CB6" w:rsidP="00BC3C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2D74218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C27E79" w14:paraId="5ACDFC6D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AA694D0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13A7D10C" w14:textId="77777777" w:rsidR="00BC3CB6" w:rsidRPr="00C27E79" w:rsidRDefault="00BC3CB6" w:rsidP="00BC3CB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280B78E6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5B29EA97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219974B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C27E79" w14:paraId="1D5AEDE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BE1F658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56B47A17" w14:textId="77777777" w:rsidR="00BC3CB6" w:rsidRPr="00C27E79" w:rsidRDefault="00BC3CB6" w:rsidP="00BC3CB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64BCA263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33AEAE98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F6CD602" w14:textId="77777777" w:rsidR="00BC3CB6" w:rsidRPr="00C27E79" w:rsidRDefault="00BC3CB6" w:rsidP="00BC3CB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C27E79" w14:paraId="1E82472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24D7718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40DE9522" w14:textId="77777777" w:rsidR="009E1F37" w:rsidRPr="00C27E79" w:rsidRDefault="009E1F37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360C02C8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05D38CCD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FCD354B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E1F37" w14:paraId="5F64989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6F072E5" w14:textId="77777777" w:rsidR="009E1F37" w:rsidRDefault="009E1F37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" w:type="dxa"/>
            <w:shd w:val="clear" w:color="auto" w:fill="F2F2F2"/>
          </w:tcPr>
          <w:p w14:paraId="517478DB" w14:textId="77777777" w:rsidR="009E1F37" w:rsidRPr="001B4252" w:rsidRDefault="009E1F37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0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7C4D5634" w14:textId="77777777" w:rsidR="009E1F37" w:rsidRPr="001B4252" w:rsidRDefault="009E1F37" w:rsidP="00F266F7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Ietekmētās datu kopas, resursi, sistēmas, procesi, pakalpojumi: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DF0F144" w14:textId="77777777" w:rsidR="009E1F37" w:rsidRDefault="009E1F37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E1F37" w:rsidRPr="00C27E79" w14:paraId="4DD7FD61" w14:textId="77777777" w:rsidTr="00DE334C">
        <w:trPr>
          <w:trHeight w:val="2001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13EBF5C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4F3FF27B" w14:textId="77777777" w:rsidR="009E1F37" w:rsidRPr="00697182" w:rsidRDefault="009E1F37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3462C27" w14:textId="77777777" w:rsidR="009E1F37" w:rsidRPr="00697182" w:rsidRDefault="009E1F37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1618BB59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D024D" w:rsidRPr="00C27E79" w14:paraId="6B8309F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4721F22" w14:textId="77777777" w:rsidR="009D024D" w:rsidRPr="00C27E79" w:rsidRDefault="009D024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69214752" w14:textId="77777777" w:rsidR="009D024D" w:rsidRPr="00C27E79" w:rsidRDefault="009D024D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3CBA0B2D" w14:textId="77777777" w:rsidR="009D024D" w:rsidRPr="00C27E79" w:rsidRDefault="009D024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484B96E3" w14:textId="77777777" w:rsidR="009D024D" w:rsidRPr="00C27E79" w:rsidRDefault="009D024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6E85EA1" w14:textId="77777777" w:rsidR="009D024D" w:rsidRPr="00C27E79" w:rsidRDefault="009D024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D024D" w:rsidRPr="00C27E79" w14:paraId="587EA6D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1F6A356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1DE51188" w14:textId="77777777" w:rsidR="009E1F37" w:rsidRPr="00C27E79" w:rsidRDefault="009E1F37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77DE4879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258F4165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3CC87B4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14:paraId="7DE9E1C3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DD40EAE" w14:textId="77777777" w:rsidR="00585089" w:rsidRDefault="00585089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4" w:type="dxa"/>
            <w:gridSpan w:val="8"/>
            <w:tcBorders>
              <w:right w:val="single" w:sz="8" w:space="0" w:color="000000" w:themeColor="text1"/>
            </w:tcBorders>
            <w:shd w:val="clear" w:color="auto" w:fill="F2F2F2"/>
          </w:tcPr>
          <w:p w14:paraId="1B43EB00" w14:textId="0D3C5D58" w:rsidR="00585089" w:rsidRPr="001B4252" w:rsidRDefault="00585089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Ietekmēto lietotāju skaits (</w:t>
            </w:r>
            <w:r w:rsidR="007724F1">
              <w:rPr>
                <w:rFonts w:ascii="Arial" w:hAnsi="Arial" w:cs="Arial"/>
                <w:sz w:val="20"/>
                <w:szCs w:val="20"/>
              </w:rPr>
              <w:t xml:space="preserve">ja zināms, </w:t>
            </w:r>
            <w:r>
              <w:rPr>
                <w:rFonts w:ascii="Arial" w:hAnsi="Arial" w:cs="Arial"/>
                <w:sz w:val="20"/>
                <w:szCs w:val="20"/>
              </w:rPr>
              <w:t>indikatīvi):</w:t>
            </w:r>
          </w:p>
        </w:tc>
        <w:tc>
          <w:tcPr>
            <w:tcW w:w="1700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79B24E9" w14:textId="37B8BA6A" w:rsidR="00585089" w:rsidRPr="001B4252" w:rsidRDefault="00585089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28" w:type="dxa"/>
            <w:gridSpan w:val="2"/>
            <w:tcBorders>
              <w:left w:val="single" w:sz="8" w:space="0" w:color="000000" w:themeColor="text1"/>
            </w:tcBorders>
            <w:shd w:val="clear" w:color="auto" w:fill="F2F2F2"/>
          </w:tcPr>
          <w:p w14:paraId="5F688E77" w14:textId="3D997281" w:rsidR="00585089" w:rsidRPr="002F74EB" w:rsidRDefault="002F74EB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lietotāji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5E3C42E" w14:textId="25DE6229" w:rsidR="00585089" w:rsidRDefault="00585089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39D7256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086F9DE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94" w:type="dxa"/>
            <w:gridSpan w:val="8"/>
            <w:shd w:val="clear" w:color="auto" w:fill="F2F2F2"/>
          </w:tcPr>
          <w:p w14:paraId="252C6F13" w14:textId="77777777" w:rsidR="009E1F37" w:rsidRPr="00C27E79" w:rsidRDefault="009E1F37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00" w:type="dxa"/>
            <w:gridSpan w:val="4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/>
          </w:tcPr>
          <w:p w14:paraId="34ADF2EF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28" w:type="dxa"/>
            <w:gridSpan w:val="2"/>
            <w:shd w:val="clear" w:color="auto" w:fill="F2F2F2"/>
          </w:tcPr>
          <w:p w14:paraId="104D9C29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C6C8280" w14:textId="77777777" w:rsidR="009E1F37" w:rsidRPr="00C27E79" w:rsidRDefault="009E1F3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F74EB" w14:paraId="4821378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862E7EA" w14:textId="77777777" w:rsidR="002F74EB" w:rsidRDefault="002F74EB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4" w:type="dxa"/>
            <w:gridSpan w:val="8"/>
            <w:tcBorders>
              <w:right w:val="single" w:sz="8" w:space="0" w:color="000000" w:themeColor="text1"/>
            </w:tcBorders>
            <w:shd w:val="clear" w:color="auto" w:fill="F2F2F2"/>
          </w:tcPr>
          <w:p w14:paraId="0567E2BD" w14:textId="3A65FF43" w:rsidR="002F74EB" w:rsidRPr="001B4252" w:rsidRDefault="002F74EB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Apzināto zaudējumu apmērs (</w:t>
            </w:r>
            <w:r w:rsidR="007724F1">
              <w:rPr>
                <w:rFonts w:ascii="Arial" w:hAnsi="Arial" w:cs="Arial"/>
                <w:sz w:val="20"/>
                <w:szCs w:val="20"/>
              </w:rPr>
              <w:t xml:space="preserve">ja zināms, </w:t>
            </w:r>
            <w:r>
              <w:rPr>
                <w:rFonts w:ascii="Arial" w:hAnsi="Arial" w:cs="Arial"/>
                <w:sz w:val="20"/>
                <w:szCs w:val="20"/>
              </w:rPr>
              <w:t>indikatīvi):</w:t>
            </w:r>
          </w:p>
        </w:tc>
        <w:tc>
          <w:tcPr>
            <w:tcW w:w="1700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D722155" w14:textId="2F940420" w:rsidR="002F74EB" w:rsidRPr="001B4252" w:rsidRDefault="002F74EB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28" w:type="dxa"/>
            <w:gridSpan w:val="2"/>
            <w:tcBorders>
              <w:left w:val="single" w:sz="8" w:space="0" w:color="000000" w:themeColor="text1"/>
            </w:tcBorders>
            <w:shd w:val="clear" w:color="auto" w:fill="F2F2F2"/>
          </w:tcPr>
          <w:p w14:paraId="1E75AE52" w14:textId="65E36BF2" w:rsidR="002F74EB" w:rsidRPr="002F74EB" w:rsidRDefault="002F74EB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F74EB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3AD3D9B" w14:textId="77777777" w:rsidR="002F74EB" w:rsidRDefault="002F74EB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F74EB" w:rsidRPr="00C27E79" w14:paraId="2CB3DE3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A1735BD" w14:textId="77777777" w:rsidR="002F74EB" w:rsidRPr="00C27E79" w:rsidRDefault="002F74E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94" w:type="dxa"/>
            <w:gridSpan w:val="8"/>
            <w:shd w:val="clear" w:color="auto" w:fill="F2F2F2"/>
          </w:tcPr>
          <w:p w14:paraId="277560EA" w14:textId="77777777" w:rsidR="002F74EB" w:rsidRPr="00C27E79" w:rsidRDefault="002F74EB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00" w:type="dxa"/>
            <w:gridSpan w:val="4"/>
            <w:tcBorders>
              <w:top w:val="single" w:sz="8" w:space="0" w:color="000000" w:themeColor="text1"/>
            </w:tcBorders>
            <w:shd w:val="clear" w:color="auto" w:fill="F2F2F2"/>
          </w:tcPr>
          <w:p w14:paraId="5D13AEE6" w14:textId="77777777" w:rsidR="002F74EB" w:rsidRPr="00C27E79" w:rsidRDefault="002F74E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28" w:type="dxa"/>
            <w:gridSpan w:val="2"/>
            <w:shd w:val="clear" w:color="auto" w:fill="F2F2F2"/>
          </w:tcPr>
          <w:p w14:paraId="572988BE" w14:textId="77777777" w:rsidR="002F74EB" w:rsidRPr="00C27E79" w:rsidRDefault="002F74E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F6FBD08" w14:textId="77777777" w:rsidR="002F74EB" w:rsidRPr="00C27E79" w:rsidRDefault="002F74E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F74EB" w:rsidRPr="00C27E79" w14:paraId="15718E4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B606C4D" w14:textId="77777777" w:rsidR="002F74EB" w:rsidRPr="00C27E79" w:rsidRDefault="002F74E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94" w:type="dxa"/>
            <w:gridSpan w:val="8"/>
            <w:shd w:val="clear" w:color="auto" w:fill="F2F2F2"/>
          </w:tcPr>
          <w:p w14:paraId="0D277FAC" w14:textId="77777777" w:rsidR="002F74EB" w:rsidRPr="00C27E79" w:rsidRDefault="002F74EB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00" w:type="dxa"/>
            <w:gridSpan w:val="4"/>
            <w:shd w:val="clear" w:color="auto" w:fill="F2F2F2"/>
          </w:tcPr>
          <w:p w14:paraId="3F5997B7" w14:textId="77777777" w:rsidR="002F74EB" w:rsidRPr="00C27E79" w:rsidRDefault="002F74E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28" w:type="dxa"/>
            <w:gridSpan w:val="2"/>
            <w:shd w:val="clear" w:color="auto" w:fill="F2F2F2"/>
          </w:tcPr>
          <w:p w14:paraId="6B1E2417" w14:textId="77777777" w:rsidR="002F74EB" w:rsidRPr="00C27E79" w:rsidRDefault="002F74E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E5B73AC" w14:textId="77777777" w:rsidR="002F74EB" w:rsidRPr="00C27E79" w:rsidRDefault="002F74E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1B67CB" w14:paraId="19F6AA6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D174CE0" w14:textId="77777777" w:rsidR="001B67CB" w:rsidRDefault="001B67CB" w:rsidP="00462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61ED1FA4" w14:textId="2167BD4B" w:rsidR="001B67CB" w:rsidRPr="001B67CB" w:rsidRDefault="001B67CB" w:rsidP="00462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pieejamība: 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0E3B07E" w14:textId="77777777" w:rsidR="001B67CB" w:rsidRDefault="001B67CB" w:rsidP="00462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6018ECB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CCA781B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4" w:type="dxa"/>
            <w:gridSpan w:val="8"/>
            <w:tcBorders>
              <w:right w:val="single" w:sz="8" w:space="0" w:color="000000" w:themeColor="text1"/>
            </w:tcBorders>
            <w:shd w:val="clear" w:color="auto" w:fill="F2F2F2"/>
          </w:tcPr>
          <w:p w14:paraId="6E6E5EED" w14:textId="77E7AD78" w:rsidR="00585089" w:rsidRPr="001B4252" w:rsidRDefault="00585089" w:rsidP="001B67CB">
            <w:pPr>
              <w:spacing w:before="60" w:after="60"/>
              <w:ind w:left="3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Dīkstāves ilgums:</w:t>
            </w:r>
          </w:p>
        </w:tc>
        <w:tc>
          <w:tcPr>
            <w:tcW w:w="1700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B3C9001" w14:textId="77777777" w:rsidR="00585089" w:rsidRPr="001B4252" w:rsidRDefault="00585089" w:rsidP="0058508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single" w:sz="8" w:space="0" w:color="000000" w:themeColor="text1"/>
            </w:tcBorders>
            <w:shd w:val="clear" w:color="auto" w:fill="F2F2F2"/>
            <w:vAlign w:val="center"/>
          </w:tcPr>
          <w:p w14:paraId="44B50385" w14:textId="46533B1B" w:rsidR="00585089" w:rsidRPr="001B4252" w:rsidRDefault="00000000" w:rsidP="0058508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9313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24F1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5" w:type="dxa"/>
            <w:shd w:val="clear" w:color="auto" w:fill="F2F2F2"/>
            <w:vAlign w:val="center"/>
          </w:tcPr>
          <w:p w14:paraId="025CE90C" w14:textId="7327E160" w:rsidR="00585089" w:rsidRPr="001B4252" w:rsidRDefault="00585089" w:rsidP="005850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minūtes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D6D2B09" w14:textId="3954B97E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228C0C02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58E47E5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94" w:type="dxa"/>
            <w:gridSpan w:val="8"/>
            <w:shd w:val="clear" w:color="auto" w:fill="F2F2F2"/>
          </w:tcPr>
          <w:p w14:paraId="0E68D1D8" w14:textId="77777777" w:rsidR="00585089" w:rsidRPr="00C27E79" w:rsidRDefault="00585089" w:rsidP="0058508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700" w:type="dxa"/>
            <w:gridSpan w:val="4"/>
            <w:tcBorders>
              <w:top w:val="single" w:sz="8" w:space="0" w:color="000000" w:themeColor="text1"/>
            </w:tcBorders>
            <w:shd w:val="clear" w:color="auto" w:fill="F2F2F2"/>
          </w:tcPr>
          <w:p w14:paraId="6647010A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713" w:type="dxa"/>
            <w:shd w:val="clear" w:color="auto" w:fill="F2F2F2"/>
            <w:vAlign w:val="center"/>
          </w:tcPr>
          <w:p w14:paraId="4CFFD7F7" w14:textId="4497A6EA" w:rsidR="00585089" w:rsidRPr="00C27E79" w:rsidRDefault="00000000" w:rsidP="00585089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sdt>
              <w:sdtPr>
                <w:rPr>
                  <w:sz w:val="28"/>
                </w:rPr>
                <w:id w:val="93655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5" w:type="dxa"/>
            <w:shd w:val="clear" w:color="auto" w:fill="F2F2F2"/>
            <w:vAlign w:val="center"/>
          </w:tcPr>
          <w:p w14:paraId="4F17245C" w14:textId="3EA47FCB" w:rsidR="00585089" w:rsidRPr="00C27E79" w:rsidRDefault="00585089" w:rsidP="00585089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stundas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E0CF7D3" w14:textId="3B8A98DD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3C4B2B" w:rsidRPr="00C27E79" w14:paraId="7C2E321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1C5D57B" w14:textId="77777777" w:rsidR="003C4B2B" w:rsidRPr="00C27E79" w:rsidRDefault="003C4B2B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6794" w:type="dxa"/>
            <w:gridSpan w:val="12"/>
            <w:shd w:val="clear" w:color="auto" w:fill="F2F2F2"/>
          </w:tcPr>
          <w:p w14:paraId="592A9B2F" w14:textId="5C0B6587" w:rsidR="003C4B2B" w:rsidRPr="00C27E79" w:rsidRDefault="003C4B2B" w:rsidP="003C4B2B">
            <w:pPr>
              <w:ind w:left="31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uz ziņojuma iesniegšanas brīdi pieejamība ir atjaunota?</w:t>
            </w:r>
          </w:p>
        </w:tc>
        <w:tc>
          <w:tcPr>
            <w:tcW w:w="713" w:type="dxa"/>
            <w:shd w:val="clear" w:color="auto" w:fill="F2F2F2"/>
            <w:vAlign w:val="center"/>
          </w:tcPr>
          <w:p w14:paraId="5290497E" w14:textId="44D45A3C" w:rsidR="003C4B2B" w:rsidRPr="00C27E79" w:rsidRDefault="00000000" w:rsidP="00585089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sdt>
              <w:sdtPr>
                <w:rPr>
                  <w:sz w:val="28"/>
                </w:rPr>
                <w:id w:val="123373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B2B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5" w:type="dxa"/>
            <w:shd w:val="clear" w:color="auto" w:fill="F2F2F2"/>
            <w:vAlign w:val="center"/>
          </w:tcPr>
          <w:p w14:paraId="2960434F" w14:textId="2BE13C5E" w:rsidR="003C4B2B" w:rsidRPr="00C27E79" w:rsidRDefault="003C4B2B" w:rsidP="00585089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diennaktis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4604470" w14:textId="2F5D4D03" w:rsidR="003C4B2B" w:rsidRPr="00C27E79" w:rsidRDefault="003C4B2B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3C4B2B" w14:paraId="29BC70D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03D04F4" w14:textId="77777777" w:rsidR="003C4B2B" w:rsidRDefault="003C4B2B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5FF3DA5B" w14:textId="77777777" w:rsidR="003C4B2B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753973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B2B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290CCD78" w14:textId="04886DBA" w:rsidR="003C4B2B" w:rsidRPr="00697182" w:rsidRDefault="003C4B2B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B334A76" w14:textId="77777777" w:rsidR="003C4B2B" w:rsidRDefault="003C4B2B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C4B2B" w14:paraId="128FF04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D4228E5" w14:textId="77777777" w:rsidR="003C4B2B" w:rsidRDefault="003C4B2B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2E27C0E5" w14:textId="77777777" w:rsidR="003C4B2B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93471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B2B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461FD3A7" w14:textId="0A0F5D5D" w:rsidR="003C4B2B" w:rsidRPr="00697182" w:rsidRDefault="003C4B2B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E078BED" w14:textId="77777777" w:rsidR="003C4B2B" w:rsidRDefault="003C4B2B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C4B2B" w:rsidRPr="00C27E79" w14:paraId="77345AE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14E37AE" w14:textId="77777777" w:rsidR="003C4B2B" w:rsidRPr="00C27E79" w:rsidRDefault="003C4B2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00BABEEB" w14:textId="77777777" w:rsidR="003C4B2B" w:rsidRPr="00C27E79" w:rsidRDefault="003C4B2B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173AF366" w14:textId="77777777" w:rsidR="003C4B2B" w:rsidRPr="00C27E79" w:rsidRDefault="003C4B2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4B98421C" w14:textId="77777777" w:rsidR="003C4B2B" w:rsidRPr="00C27E79" w:rsidRDefault="003C4B2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B2CF80A" w14:textId="77777777" w:rsidR="003C4B2B" w:rsidRPr="00C27E79" w:rsidRDefault="003C4B2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3C4B2B" w:rsidRPr="00C27E79" w14:paraId="59724F04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B8A4D0A" w14:textId="77777777" w:rsidR="003C4B2B" w:rsidRPr="00C27E79" w:rsidRDefault="003C4B2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63BA56AA" w14:textId="77777777" w:rsidR="003C4B2B" w:rsidRPr="00C27E79" w:rsidRDefault="003C4B2B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7E9BB662" w14:textId="77777777" w:rsidR="003C4B2B" w:rsidRPr="00C27E79" w:rsidRDefault="003C4B2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36B0CCC1" w14:textId="77777777" w:rsidR="003C4B2B" w:rsidRPr="00C27E79" w:rsidRDefault="003C4B2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7ABEB65" w14:textId="77777777" w:rsidR="003C4B2B" w:rsidRPr="00C27E79" w:rsidRDefault="003C4B2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1B67CB" w14:paraId="2093D78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7146ACF" w14:textId="77777777" w:rsidR="001B67CB" w:rsidRDefault="001B67CB" w:rsidP="00462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1552745F" w14:textId="590C18B7" w:rsidR="001B67CB" w:rsidRPr="001B67CB" w:rsidRDefault="001B67CB" w:rsidP="00462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konfidencialitāte: 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7472CF1" w14:textId="77777777" w:rsidR="001B67CB" w:rsidRDefault="001B67CB" w:rsidP="00462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7FB8C31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9AC76D1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2856F2EA" w14:textId="5BCB4F4C" w:rsidR="00585089" w:rsidRPr="0057209D" w:rsidRDefault="00585089" w:rsidP="00585089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ir kompromitēti kādi no norādītajiem datiem? (</w:t>
            </w:r>
            <w:r w:rsidR="00DC2D3E">
              <w:rPr>
                <w:rFonts w:ascii="Arial" w:hAnsi="Arial" w:cs="Arial"/>
                <w:sz w:val="20"/>
                <w:szCs w:val="20"/>
              </w:rPr>
              <w:t xml:space="preserve">ja zināms, </w:t>
            </w:r>
            <w:r>
              <w:rPr>
                <w:rFonts w:ascii="Arial" w:hAnsi="Arial" w:cs="Arial"/>
                <w:sz w:val="20"/>
                <w:szCs w:val="20"/>
              </w:rPr>
              <w:t xml:space="preserve">lūgums atzīmēt visas atbilstošās kategorijas) 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AB1BD52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68F8CB94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7401D8C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41BA29C6" w14:textId="77777777" w:rsidR="00585089" w:rsidRPr="001B4252" w:rsidRDefault="00000000" w:rsidP="00D0322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96670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1DE16753" w14:textId="7DA1449E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Autentifikācijas dati (piemēram, lietotāju paroles)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B459F2F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56B07F79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BA6D032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398DE96D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942136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1440DD95" w14:textId="3FC019CC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Personas dati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7814E96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66C9842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68BD210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0D06664A" w14:textId="77777777" w:rsidR="00585089" w:rsidRPr="001B4252" w:rsidRDefault="00000000" w:rsidP="00D0322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89026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498EDA62" w14:textId="5756372E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Īpašo kategoriju personas dati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85CAF9B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4C138DE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BDFCADF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3376ACC5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32817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6ACEE0A6" w14:textId="4AC3B5D0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Ierobežotas pieejamības informācija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D8D2D67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54E68DA1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536B2D4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3E772A6F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5456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7CA3BFBC" w14:textId="1ED4C5B1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Citi sensitīvi dati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0FF8037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F7907" w:rsidRPr="00C27E79" w14:paraId="1C5A8F7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D24B5FD" w14:textId="77777777" w:rsidR="00EF7907" w:rsidRPr="00C27E79" w:rsidRDefault="00EF790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0466A233" w14:textId="77777777" w:rsidR="00EF7907" w:rsidRPr="00C27E79" w:rsidRDefault="00EF7907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70693898" w14:textId="77777777" w:rsidR="00EF7907" w:rsidRPr="00C27E79" w:rsidRDefault="00EF790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0FAD16A8" w14:textId="77777777" w:rsidR="00EF7907" w:rsidRPr="00C27E79" w:rsidRDefault="00EF790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E4AF309" w14:textId="77777777" w:rsidR="00EF7907" w:rsidRPr="00C27E79" w:rsidRDefault="00EF7907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C27E79" w14:paraId="4E1868A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10DC216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27DB8130" w14:textId="77777777" w:rsidR="00585089" w:rsidRPr="00C27E79" w:rsidRDefault="00585089" w:rsidP="0058508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2AF7D4F2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00B11ED6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5F89FD5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1B67CB" w14:paraId="542757F1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AA8959D" w14:textId="77777777" w:rsidR="001B67CB" w:rsidRDefault="001B67CB" w:rsidP="00462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008051C6" w14:textId="6F316F1B" w:rsidR="001B67CB" w:rsidRPr="001B67CB" w:rsidRDefault="001B67CB" w:rsidP="00462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integritāte</w:t>
            </w: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5CDD313" w14:textId="77777777" w:rsidR="001B67CB" w:rsidRDefault="001B67CB" w:rsidP="00462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74EBE01D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274615A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05C79EEE" w14:textId="17D2F4CA" w:rsidR="00585089" w:rsidRPr="0057209D" w:rsidRDefault="00585089" w:rsidP="00585089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kiberincidents ir ietekmējis datu pirmavota integritāti vai citādi kompromitējis datu autentiskumu?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628C3C9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1F851FA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91CF5AC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7709A810" w14:textId="77777777" w:rsidR="00585089" w:rsidRPr="001B4252" w:rsidRDefault="00000000" w:rsidP="00D0322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3297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292CB834" w14:textId="1EC7EE1A" w:rsidR="00585089" w:rsidRPr="00650441" w:rsidRDefault="00585089" w:rsidP="00D032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  (</w:t>
            </w:r>
            <w:r w:rsidR="00DF28E3">
              <w:rPr>
                <w:rFonts w:ascii="Arial" w:hAnsi="Arial" w:cs="Arial"/>
                <w:sz w:val="20"/>
                <w:szCs w:val="20"/>
              </w:rPr>
              <w:t xml:space="preserve">ja zināms, </w:t>
            </w:r>
            <w:r>
              <w:rPr>
                <w:rFonts w:ascii="Arial" w:hAnsi="Arial" w:cs="Arial"/>
                <w:sz w:val="20"/>
                <w:szCs w:val="20"/>
              </w:rPr>
              <w:t>lūgums paskaidrot, kādu datu autentiskums kompromitēts, kā tieši)</w:t>
            </w:r>
          </w:p>
        </w:tc>
        <w:tc>
          <w:tcPr>
            <w:tcW w:w="283" w:type="dxa"/>
            <w:tcBorders>
              <w:left w:val="nil"/>
              <w:right w:val="single" w:sz="8" w:space="0" w:color="F6C85D"/>
            </w:tcBorders>
            <w:shd w:val="clear" w:color="auto" w:fill="F2F2F2"/>
          </w:tcPr>
          <w:p w14:paraId="33A36C79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6624E124" w14:textId="77777777" w:rsidTr="00DE334C">
        <w:trPr>
          <w:trHeight w:val="558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BFD0E2C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66159186" w14:textId="77777777" w:rsidR="00585089" w:rsidRDefault="00585089" w:rsidP="00585089">
            <w:pPr>
              <w:jc w:val="right"/>
              <w:rPr>
                <w:sz w:val="28"/>
              </w:rPr>
            </w:pPr>
          </w:p>
        </w:tc>
        <w:tc>
          <w:tcPr>
            <w:tcW w:w="9091" w:type="dxa"/>
            <w:gridSpan w:val="1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00D1973" w14:textId="6E724757" w:rsidR="00585089" w:rsidRPr="00650441" w:rsidRDefault="00585089" w:rsidP="0058508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000000" w:themeColor="text1"/>
              <w:right w:val="single" w:sz="8" w:space="0" w:color="F6C85D"/>
            </w:tcBorders>
            <w:shd w:val="clear" w:color="auto" w:fill="F2F2F2"/>
          </w:tcPr>
          <w:p w14:paraId="31961809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B67CB" w14:paraId="08B24512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11CC86C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5841C740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36772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tcBorders>
              <w:top w:val="single" w:sz="8" w:space="0" w:color="000000" w:themeColor="text1"/>
            </w:tcBorders>
            <w:shd w:val="clear" w:color="auto" w:fill="F2F2F2"/>
            <w:vAlign w:val="center"/>
          </w:tcPr>
          <w:p w14:paraId="6E85D14B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EBB0B6E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0322D" w14:paraId="2D2E207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A10694E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22A49DCB" w14:textId="77777777" w:rsidR="00585089" w:rsidRPr="001B4252" w:rsidRDefault="00000000" w:rsidP="00D0322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202292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20464106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zināms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2395992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7A6083" w14:paraId="4F08475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D9F3FD4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tcBorders>
              <w:bottom w:val="single" w:sz="18" w:space="0" w:color="FFC643"/>
            </w:tcBorders>
            <w:shd w:val="clear" w:color="auto" w:fill="F2F2F2"/>
          </w:tcPr>
          <w:p w14:paraId="41608B5F" w14:textId="77777777" w:rsidR="00585089" w:rsidRPr="007A6083" w:rsidRDefault="00585089" w:rsidP="00585089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gridSpan w:val="4"/>
            <w:tcBorders>
              <w:bottom w:val="single" w:sz="18" w:space="0" w:color="FFC643"/>
            </w:tcBorders>
            <w:shd w:val="clear" w:color="auto" w:fill="F2F2F2"/>
          </w:tcPr>
          <w:p w14:paraId="2FCF8FCF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4" w:type="dxa"/>
            <w:gridSpan w:val="3"/>
            <w:tcBorders>
              <w:bottom w:val="single" w:sz="18" w:space="0" w:color="FFC643"/>
            </w:tcBorders>
            <w:shd w:val="clear" w:color="auto" w:fill="F2F2F2"/>
          </w:tcPr>
          <w:p w14:paraId="48CCB8F0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0DFA6A0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F7907" w14:paraId="6271800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781AB11" w14:textId="77777777" w:rsidR="00EF7907" w:rsidRDefault="00EF7907" w:rsidP="007A6083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tcBorders>
              <w:top w:val="single" w:sz="18" w:space="0" w:color="FFC643"/>
            </w:tcBorders>
            <w:shd w:val="clear" w:color="auto" w:fill="F2F2F2"/>
          </w:tcPr>
          <w:p w14:paraId="248CA277" w14:textId="3BBA373B" w:rsidR="00EF7907" w:rsidRPr="00EF7907" w:rsidRDefault="00EF7907" w:rsidP="007A6083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 w:rsidR="004625D6"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Ietekme uz darbības un pakalpojumu nepārtrauktību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241694D" w14:textId="77777777" w:rsidR="00EF7907" w:rsidRDefault="00EF7907" w:rsidP="007A6083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01009A7D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9930213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57C362DA" w14:textId="77777777" w:rsidR="00585089" w:rsidRPr="0057209D" w:rsidRDefault="00585089" w:rsidP="00585089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novērtējiet kiberincidenta vispārīgo ietekmi: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DB417C3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7DA589A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F3370A0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43745AFB" w14:textId="77777777" w:rsidR="00585089" w:rsidRPr="00C27E79" w:rsidRDefault="00585089" w:rsidP="0058508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61D31EA5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7B4B7ECC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A4C56AA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4625D6" w14:paraId="67BF05DE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29EB9F6" w14:textId="77777777" w:rsidR="00585089" w:rsidRPr="004625D6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7"/>
            <w:shd w:val="clear" w:color="auto" w:fill="F2F2F2"/>
            <w:vAlign w:val="center"/>
          </w:tcPr>
          <w:p w14:paraId="73AA6618" w14:textId="26FC81E7" w:rsidR="00585089" w:rsidRPr="004625D6" w:rsidRDefault="00585089" w:rsidP="001B67CB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5D6">
              <w:rPr>
                <w:rFonts w:ascii="Arial" w:hAnsi="Arial" w:cs="Arial"/>
                <w:b/>
                <w:bCs/>
                <w:sz w:val="20"/>
                <w:szCs w:val="20"/>
              </w:rPr>
              <w:t>uz organizācijas darbības nepārtrauktību</w:t>
            </w:r>
          </w:p>
        </w:tc>
        <w:tc>
          <w:tcPr>
            <w:tcW w:w="4961" w:type="dxa"/>
            <w:gridSpan w:val="7"/>
            <w:shd w:val="clear" w:color="auto" w:fill="F2F2F2"/>
            <w:vAlign w:val="center"/>
          </w:tcPr>
          <w:p w14:paraId="1B3667A5" w14:textId="121411D3" w:rsidR="00585089" w:rsidRPr="004625D6" w:rsidRDefault="00585089" w:rsidP="001B67CB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5D6">
              <w:rPr>
                <w:rFonts w:ascii="Arial" w:hAnsi="Arial" w:cs="Arial"/>
                <w:b/>
                <w:bCs/>
                <w:sz w:val="20"/>
                <w:szCs w:val="20"/>
              </w:rPr>
              <w:t>uz būtiskajiem un svarīgajiem pakalpojumiem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132DFC3" w14:textId="77777777" w:rsidR="00585089" w:rsidRPr="004625D6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086525A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651012C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0CA6C191" w14:textId="77777777" w:rsidR="00585089" w:rsidRPr="00C27E79" w:rsidRDefault="00585089" w:rsidP="0058508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745C7D36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1B3C80E6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B29A9D4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14:paraId="76D407E4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B621FE8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6E6ECF82" w14:textId="77777777" w:rsidR="00585089" w:rsidRPr="001B4252" w:rsidRDefault="00000000" w:rsidP="00D0322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4725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5"/>
            <w:shd w:val="clear" w:color="auto" w:fill="F2F2F2"/>
            <w:vAlign w:val="center"/>
          </w:tcPr>
          <w:p w14:paraId="2C1BB254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953" w:type="dxa"/>
            <w:gridSpan w:val="2"/>
            <w:shd w:val="clear" w:color="auto" w:fill="F2F2F2"/>
            <w:vAlign w:val="center"/>
          </w:tcPr>
          <w:p w14:paraId="3D94FCFC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3923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008" w:type="dxa"/>
            <w:gridSpan w:val="5"/>
            <w:shd w:val="clear" w:color="auto" w:fill="F2F2F2"/>
            <w:vAlign w:val="center"/>
          </w:tcPr>
          <w:p w14:paraId="17BA196E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96E482F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1B9D73A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F3FA758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0803BC01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0409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5"/>
            <w:shd w:val="clear" w:color="auto" w:fill="F2F2F2"/>
            <w:vAlign w:val="center"/>
          </w:tcPr>
          <w:p w14:paraId="12502E75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953" w:type="dxa"/>
            <w:gridSpan w:val="2"/>
            <w:shd w:val="clear" w:color="auto" w:fill="F2F2F2"/>
            <w:vAlign w:val="center"/>
          </w:tcPr>
          <w:p w14:paraId="29130BE8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7435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008" w:type="dxa"/>
            <w:gridSpan w:val="5"/>
            <w:shd w:val="clear" w:color="auto" w:fill="F2F2F2"/>
            <w:vAlign w:val="center"/>
          </w:tcPr>
          <w:p w14:paraId="5ABC8F1B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ECAF81F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3B0C4629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26AEF4B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5B6ABC01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00587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5"/>
            <w:shd w:val="clear" w:color="auto" w:fill="F2F2F2"/>
            <w:vAlign w:val="center"/>
          </w:tcPr>
          <w:p w14:paraId="28BB4F34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953" w:type="dxa"/>
            <w:gridSpan w:val="2"/>
            <w:shd w:val="clear" w:color="auto" w:fill="F2F2F2"/>
            <w:vAlign w:val="center"/>
          </w:tcPr>
          <w:p w14:paraId="34DA4A65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93393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008" w:type="dxa"/>
            <w:gridSpan w:val="5"/>
            <w:shd w:val="clear" w:color="auto" w:fill="F2F2F2"/>
            <w:vAlign w:val="center"/>
          </w:tcPr>
          <w:p w14:paraId="3564C9A0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697DD28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6647065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0EC6BAF" w14:textId="77777777" w:rsidR="00585089" w:rsidRPr="00C27E79" w:rsidRDefault="00585089" w:rsidP="00D0322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68EBFBC7" w14:textId="77777777" w:rsidR="00585089" w:rsidRPr="00C27E79" w:rsidRDefault="00585089" w:rsidP="00D0322D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4026EE04" w14:textId="77777777" w:rsidR="00585089" w:rsidRPr="00C27E79" w:rsidRDefault="00585089" w:rsidP="00D0322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3085D86F" w14:textId="77777777" w:rsidR="00585089" w:rsidRPr="00C27E79" w:rsidRDefault="00585089" w:rsidP="00D0322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19CCF105" w14:textId="77777777" w:rsidR="00585089" w:rsidRPr="00C27E79" w:rsidRDefault="00585089" w:rsidP="00D0322D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14:paraId="0F501AC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DCBE471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2207A7E8" w14:textId="77777777" w:rsidR="00585089" w:rsidRPr="001B4252" w:rsidRDefault="00000000" w:rsidP="00D0322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3124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5"/>
            <w:shd w:val="clear" w:color="auto" w:fill="F2F2F2"/>
            <w:vAlign w:val="center"/>
          </w:tcPr>
          <w:p w14:paraId="1AC1357E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953" w:type="dxa"/>
            <w:gridSpan w:val="2"/>
            <w:shd w:val="clear" w:color="auto" w:fill="F2F2F2"/>
            <w:vAlign w:val="center"/>
          </w:tcPr>
          <w:p w14:paraId="012DDDD2" w14:textId="77777777" w:rsidR="00585089" w:rsidRPr="00697182" w:rsidRDefault="00000000" w:rsidP="00D0322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69171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008" w:type="dxa"/>
            <w:gridSpan w:val="5"/>
            <w:shd w:val="clear" w:color="auto" w:fill="F2F2F2"/>
            <w:vAlign w:val="center"/>
          </w:tcPr>
          <w:p w14:paraId="57A379DC" w14:textId="77777777" w:rsidR="00585089" w:rsidRPr="00697182" w:rsidRDefault="00585089" w:rsidP="00D032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586CC15" w14:textId="77777777" w:rsidR="00585089" w:rsidRDefault="00585089" w:rsidP="00D032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0322D" w:rsidRPr="007A6083" w14:paraId="31A21D62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ECD0AE6" w14:textId="77777777" w:rsidR="00D0322D" w:rsidRPr="007A6083" w:rsidRDefault="00D0322D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4B27F950" w14:textId="77777777" w:rsidR="00D0322D" w:rsidRPr="007A6083" w:rsidRDefault="00D0322D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57945125" w14:textId="77777777" w:rsidR="00D0322D" w:rsidRPr="007A6083" w:rsidRDefault="00D0322D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6FF9E589" w14:textId="77777777" w:rsidR="00D0322D" w:rsidRPr="007A6083" w:rsidRDefault="00D0322D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0E7A497" w14:textId="77777777" w:rsidR="00D0322D" w:rsidRPr="007A6083" w:rsidRDefault="00D0322D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0322D" w14:paraId="7D7CC34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008FD0D" w14:textId="77777777" w:rsidR="00D0322D" w:rsidRDefault="00D0322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" w:type="dxa"/>
            <w:shd w:val="clear" w:color="auto" w:fill="F2F2F2"/>
          </w:tcPr>
          <w:p w14:paraId="33E0A24E" w14:textId="77777777" w:rsidR="00D0322D" w:rsidRPr="001B4252" w:rsidRDefault="00D0322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0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4BBF6838" w14:textId="1295CD83" w:rsidR="00D0322D" w:rsidRPr="001B4252" w:rsidRDefault="00D0322D" w:rsidP="00F266F7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kiberincidents ir ietekmējis organizācijas darbības nepārtrauktību, būtiskos vai svarīgos pakalpojumus, lūgums raksturot šo ietekmi: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90E1D0A" w14:textId="77777777" w:rsidR="00D0322D" w:rsidRDefault="00D0322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0322D" w:rsidRPr="00C27E79" w14:paraId="415BC1F2" w14:textId="77777777" w:rsidTr="00DE334C">
        <w:trPr>
          <w:trHeight w:val="1376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65D436E" w14:textId="77777777" w:rsidR="00D0322D" w:rsidRPr="00C27E79" w:rsidRDefault="00D0322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32F0A05D" w14:textId="77777777" w:rsidR="00D0322D" w:rsidRPr="00697182" w:rsidRDefault="00D0322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44DB9D" w14:textId="77777777" w:rsidR="00D0322D" w:rsidRPr="00697182" w:rsidRDefault="00D0322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70A9E8FA" w14:textId="77777777" w:rsidR="00D0322D" w:rsidRPr="00C27E79" w:rsidRDefault="00D0322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7A6083" w14:paraId="26F0E89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F598C50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0968B0BB" w14:textId="77777777" w:rsidR="00585089" w:rsidRPr="007A6083" w:rsidRDefault="00585089" w:rsidP="00585089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1050BD58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047C906B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9BD1C3B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F7907" w14:paraId="426AF7A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02CD186" w14:textId="77777777" w:rsidR="00EF7907" w:rsidRDefault="00EF7907" w:rsidP="007A6083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tcBorders>
              <w:top w:val="single" w:sz="18" w:space="0" w:color="FFC643"/>
            </w:tcBorders>
            <w:shd w:val="clear" w:color="auto" w:fill="F2F2F2"/>
          </w:tcPr>
          <w:p w14:paraId="226EB7A1" w14:textId="50CC806F" w:rsidR="00EF7907" w:rsidRPr="00EF7907" w:rsidRDefault="00EF7907" w:rsidP="007A6083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 w:rsidR="004625D6"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Pārrobežu ietekme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C876CF0" w14:textId="77777777" w:rsidR="00EF7907" w:rsidRDefault="00EF7907" w:rsidP="007A6083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1C364DC4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3BE1BC8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5F3CCF33" w14:textId="23E95021" w:rsidR="00585089" w:rsidRPr="0057209D" w:rsidRDefault="00585089" w:rsidP="00585089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kiberincident</w:t>
            </w:r>
            <w:r w:rsidR="00A76F3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6F3B">
              <w:rPr>
                <w:rFonts w:ascii="Arial" w:hAnsi="Arial" w:cs="Arial"/>
                <w:sz w:val="20"/>
                <w:szCs w:val="20"/>
              </w:rPr>
              <w:t>ir ietekmējis</w:t>
            </w:r>
            <w:r>
              <w:rPr>
                <w:rFonts w:ascii="Arial" w:hAnsi="Arial" w:cs="Arial"/>
                <w:sz w:val="20"/>
                <w:szCs w:val="20"/>
              </w:rPr>
              <w:t xml:space="preserve"> citās ES dalībvalstīs sniegt</w:t>
            </w:r>
            <w:r w:rsidR="00A76F3B">
              <w:rPr>
                <w:rFonts w:ascii="Arial" w:hAnsi="Arial" w:cs="Arial"/>
                <w:sz w:val="20"/>
                <w:szCs w:val="20"/>
              </w:rPr>
              <w:t>os</w:t>
            </w:r>
            <w:r>
              <w:rPr>
                <w:rFonts w:ascii="Arial" w:hAnsi="Arial" w:cs="Arial"/>
                <w:sz w:val="20"/>
                <w:szCs w:val="20"/>
              </w:rPr>
              <w:t xml:space="preserve"> būtisk</w:t>
            </w:r>
            <w:r w:rsidR="00A76F3B">
              <w:rPr>
                <w:rFonts w:ascii="Arial" w:hAnsi="Arial" w:cs="Arial"/>
                <w:sz w:val="20"/>
                <w:szCs w:val="20"/>
              </w:rPr>
              <w:t>os</w:t>
            </w:r>
            <w:r>
              <w:rPr>
                <w:rFonts w:ascii="Arial" w:hAnsi="Arial" w:cs="Arial"/>
                <w:sz w:val="20"/>
                <w:szCs w:val="20"/>
              </w:rPr>
              <w:t xml:space="preserve"> vai svarīg</w:t>
            </w:r>
            <w:r w:rsidR="00A76F3B">
              <w:rPr>
                <w:rFonts w:ascii="Arial" w:hAnsi="Arial" w:cs="Arial"/>
                <w:sz w:val="20"/>
                <w:szCs w:val="20"/>
              </w:rPr>
              <w:t>os</w:t>
            </w:r>
            <w:r>
              <w:rPr>
                <w:rFonts w:ascii="Arial" w:hAnsi="Arial" w:cs="Arial"/>
                <w:sz w:val="20"/>
                <w:szCs w:val="20"/>
              </w:rPr>
              <w:t xml:space="preserve"> pakalpojum</w:t>
            </w:r>
            <w:r w:rsidR="00A76F3B">
              <w:rPr>
                <w:rFonts w:ascii="Arial" w:hAnsi="Arial" w:cs="Arial"/>
                <w:sz w:val="20"/>
                <w:szCs w:val="20"/>
              </w:rPr>
              <w:t>us</w:t>
            </w:r>
            <w:r>
              <w:rPr>
                <w:rFonts w:ascii="Arial" w:hAnsi="Arial" w:cs="Arial"/>
                <w:sz w:val="20"/>
                <w:szCs w:val="20"/>
              </w:rPr>
              <w:t xml:space="preserve"> vai ar tiem saistīt</w:t>
            </w:r>
            <w:r w:rsidR="00A76F3B">
              <w:rPr>
                <w:rFonts w:ascii="Arial" w:hAnsi="Arial" w:cs="Arial"/>
                <w:sz w:val="20"/>
                <w:szCs w:val="20"/>
              </w:rPr>
              <w:t>ās</w:t>
            </w:r>
            <w:r>
              <w:rPr>
                <w:rFonts w:ascii="Arial" w:hAnsi="Arial" w:cs="Arial"/>
                <w:sz w:val="20"/>
                <w:szCs w:val="20"/>
              </w:rPr>
              <w:t xml:space="preserve"> piegāžu ķēd</w:t>
            </w:r>
            <w:r w:rsidR="00A76F3B">
              <w:rPr>
                <w:rFonts w:ascii="Arial" w:hAnsi="Arial" w:cs="Arial"/>
                <w:sz w:val="20"/>
                <w:szCs w:val="20"/>
              </w:rPr>
              <w:t>es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AE5C7FF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484824C9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A5220A8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6BBBBFAB" w14:textId="77777777" w:rsidR="00585089" w:rsidRPr="00C27E79" w:rsidRDefault="00585089" w:rsidP="0058508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1CB4FFE1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66C91ED9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CB148F1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14:paraId="71296421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2B807B1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390BCE85" w14:textId="77777777" w:rsidR="00585089" w:rsidRPr="001B4252" w:rsidRDefault="00000000" w:rsidP="0058508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7002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5536" w:type="dxa"/>
            <w:gridSpan w:val="8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14FE8728" w14:textId="26172E19" w:rsidR="00585089" w:rsidRPr="00697182" w:rsidRDefault="00585089" w:rsidP="0058508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  (lūgums paskaidrot</w:t>
            </w:r>
            <w:r w:rsidR="002F74EB">
              <w:rPr>
                <w:rFonts w:ascii="Arial" w:hAnsi="Arial" w:cs="Arial"/>
                <w:sz w:val="20"/>
                <w:szCs w:val="20"/>
              </w:rPr>
              <w:t>, kuras dalībvalstis, kāda ietekme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555" w:type="dxa"/>
            <w:gridSpan w:val="4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0393BDE9" w14:textId="77777777" w:rsidR="00585089" w:rsidRPr="00650441" w:rsidRDefault="00585089" w:rsidP="0058508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nil"/>
              <w:right w:val="single" w:sz="8" w:space="0" w:color="F6C85D"/>
            </w:tcBorders>
            <w:shd w:val="clear" w:color="auto" w:fill="F2F2F2"/>
          </w:tcPr>
          <w:p w14:paraId="55E945D8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B67CB" w14:paraId="141E67A6" w14:textId="77777777" w:rsidTr="00DE334C">
        <w:trPr>
          <w:trHeight w:val="650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BF33F12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1DC783C3" w14:textId="77777777" w:rsidR="00585089" w:rsidRDefault="00585089" w:rsidP="00585089">
            <w:pPr>
              <w:jc w:val="right"/>
              <w:rPr>
                <w:sz w:val="28"/>
              </w:rPr>
            </w:pPr>
          </w:p>
        </w:tc>
        <w:tc>
          <w:tcPr>
            <w:tcW w:w="9091" w:type="dxa"/>
            <w:gridSpan w:val="1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A168ABD" w14:textId="77777777" w:rsidR="00585089" w:rsidRPr="00280F1A" w:rsidRDefault="00585089" w:rsidP="0058508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000000" w:themeColor="text1"/>
              <w:right w:val="single" w:sz="8" w:space="0" w:color="F6C85D"/>
            </w:tcBorders>
            <w:shd w:val="clear" w:color="auto" w:fill="F2F2F2"/>
          </w:tcPr>
          <w:p w14:paraId="1DD51F4C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B67CB" w14:paraId="48DED17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D7B1841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265E645C" w14:textId="77777777" w:rsidR="00585089" w:rsidRPr="00697182" w:rsidRDefault="00000000" w:rsidP="005850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9234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tcBorders>
              <w:top w:val="single" w:sz="8" w:space="0" w:color="000000" w:themeColor="text1"/>
            </w:tcBorders>
            <w:shd w:val="clear" w:color="auto" w:fill="F2F2F2"/>
            <w:vAlign w:val="center"/>
          </w:tcPr>
          <w:p w14:paraId="0E3CE2BC" w14:textId="77777777" w:rsidR="00585089" w:rsidRPr="00697182" w:rsidRDefault="00585089" w:rsidP="0058508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0D2FA72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5AF7196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715905A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014F9E4C" w14:textId="77777777" w:rsidR="00585089" w:rsidRPr="001B4252" w:rsidRDefault="00000000" w:rsidP="0058508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6085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08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667875AA" w14:textId="77777777" w:rsidR="00585089" w:rsidRPr="00697182" w:rsidRDefault="00585089" w:rsidP="0058508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zināms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646F378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7A6083" w14:paraId="537BF8E8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497A52B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tcBorders>
              <w:bottom w:val="single" w:sz="18" w:space="0" w:color="FFC643"/>
            </w:tcBorders>
            <w:shd w:val="clear" w:color="auto" w:fill="F2F2F2"/>
          </w:tcPr>
          <w:p w14:paraId="58A84766" w14:textId="77777777" w:rsidR="00585089" w:rsidRPr="007A6083" w:rsidRDefault="00585089" w:rsidP="00585089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gridSpan w:val="4"/>
            <w:tcBorders>
              <w:bottom w:val="single" w:sz="18" w:space="0" w:color="FFC643"/>
            </w:tcBorders>
            <w:shd w:val="clear" w:color="auto" w:fill="F2F2F2"/>
          </w:tcPr>
          <w:p w14:paraId="4AC7F9A8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4" w:type="dxa"/>
            <w:gridSpan w:val="3"/>
            <w:tcBorders>
              <w:bottom w:val="single" w:sz="18" w:space="0" w:color="FFC643"/>
            </w:tcBorders>
            <w:shd w:val="clear" w:color="auto" w:fill="F2F2F2"/>
          </w:tcPr>
          <w:p w14:paraId="74C1878E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F7A5782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25D6" w14:paraId="3F3D3028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1E5B4E3" w14:textId="77777777" w:rsidR="004625D6" w:rsidRDefault="004625D6" w:rsidP="007A6083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tcBorders>
              <w:top w:val="single" w:sz="18" w:space="0" w:color="FFC643"/>
            </w:tcBorders>
            <w:shd w:val="clear" w:color="auto" w:fill="F2F2F2"/>
          </w:tcPr>
          <w:p w14:paraId="14595C3B" w14:textId="27344A8C" w:rsidR="004625D6" w:rsidRPr="00EF7907" w:rsidRDefault="004625D6" w:rsidP="007A6083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4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Cita informācija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3340F56" w14:textId="77777777" w:rsidR="004625D6" w:rsidRDefault="004625D6" w:rsidP="007A6083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14:paraId="071687C8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608BE96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2" w:type="dxa"/>
            <w:shd w:val="clear" w:color="auto" w:fill="F2F2F2"/>
          </w:tcPr>
          <w:p w14:paraId="28846652" w14:textId="77777777" w:rsidR="00585089" w:rsidRPr="001B4252" w:rsidRDefault="00585089" w:rsidP="0058508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0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7A562BDB" w14:textId="6BD1E7E5" w:rsidR="00585089" w:rsidRPr="001B4252" w:rsidRDefault="00585089" w:rsidP="00585089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Cita relevanta informācija par kiberincidenta ietekmi: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6DD691E" w14:textId="77777777" w:rsidR="00585089" w:rsidRDefault="00585089" w:rsidP="0058508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4A822E71" w14:textId="77777777" w:rsidTr="00DE334C">
        <w:trPr>
          <w:trHeight w:val="849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663BC02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3B303C9E" w14:textId="77777777" w:rsidR="00585089" w:rsidRPr="00697182" w:rsidRDefault="00585089" w:rsidP="0058508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925376" w14:textId="77777777" w:rsidR="00585089" w:rsidRPr="00697182" w:rsidRDefault="00585089" w:rsidP="0058508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3C98BC72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5089" w:rsidRPr="007A6083" w14:paraId="0CEF96E4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F3C7465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2" w:type="dxa"/>
            <w:shd w:val="clear" w:color="auto" w:fill="F2F2F2"/>
          </w:tcPr>
          <w:p w14:paraId="4D4A549B" w14:textId="77777777" w:rsidR="00585089" w:rsidRPr="007A6083" w:rsidRDefault="00585089" w:rsidP="005850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49" w:type="dxa"/>
            <w:gridSpan w:val="6"/>
            <w:tcBorders>
              <w:top w:val="single" w:sz="8" w:space="0" w:color="auto"/>
            </w:tcBorders>
            <w:shd w:val="clear" w:color="auto" w:fill="F2F2F2"/>
          </w:tcPr>
          <w:p w14:paraId="379C9933" w14:textId="77777777" w:rsidR="00585089" w:rsidRPr="007A6083" w:rsidRDefault="00585089" w:rsidP="005850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0DADF9AB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4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664FDB2D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098472F" w14:textId="77777777" w:rsidR="00585089" w:rsidRPr="007A6083" w:rsidRDefault="00585089" w:rsidP="005850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25D6" w14:paraId="30B6E0A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FC643"/>
          </w:tcPr>
          <w:p w14:paraId="335C8C91" w14:textId="77777777" w:rsidR="004625D6" w:rsidRDefault="004625D6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FC643"/>
          </w:tcPr>
          <w:p w14:paraId="0089698D" w14:textId="167BEF96" w:rsidR="004625D6" w:rsidRDefault="004625D6" w:rsidP="00F266F7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  <w:r w:rsidRPr="00C27E79">
              <w:rPr>
                <w:rFonts w:ascii="Arial" w:hAnsi="Arial" w:cs="Arial"/>
                <w:b/>
                <w:bCs/>
              </w:rPr>
              <w:t xml:space="preserve">. </w:t>
            </w:r>
            <w:r>
              <w:rPr>
                <w:rFonts w:ascii="Arial" w:hAnsi="Arial" w:cs="Arial"/>
                <w:b/>
                <w:bCs/>
              </w:rPr>
              <w:t>Novēršanas darbības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FC643"/>
          </w:tcPr>
          <w:p w14:paraId="32A2F5A7" w14:textId="77777777" w:rsidR="004625D6" w:rsidRDefault="004625D6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625D6" w:rsidRPr="00C27E79" w14:paraId="2685B27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2D676D2" w14:textId="77777777" w:rsidR="004625D6" w:rsidRPr="00C27E79" w:rsidRDefault="004625D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2899454C" w14:textId="77777777" w:rsidR="004625D6" w:rsidRPr="00C27E79" w:rsidRDefault="004625D6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1B043F2A" w14:textId="77777777" w:rsidR="004625D6" w:rsidRPr="00C27E79" w:rsidRDefault="004625D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0CF7FDD6" w14:textId="77777777" w:rsidR="004625D6" w:rsidRPr="00C27E79" w:rsidRDefault="004625D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0D1AA79" w14:textId="77777777" w:rsidR="004625D6" w:rsidRPr="00C27E79" w:rsidRDefault="004625D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A6083" w14:paraId="47583C2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6A930B0" w14:textId="77777777" w:rsidR="007A6083" w:rsidRDefault="007A6083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53BDC87F" w14:textId="0A3A9793" w:rsidR="007A6083" w:rsidRPr="0057209D" w:rsidRDefault="007A6083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par kiberincidentu ir nekavējoties ziņots kiberincidentu novēršanas institūcijai?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2C19404" w14:textId="77777777" w:rsidR="007A6083" w:rsidRDefault="007A6083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A6083" w14:paraId="65A263D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F0C447E" w14:textId="77777777" w:rsidR="007A6083" w:rsidRDefault="007A6083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74AC881C" w14:textId="77777777" w:rsidR="007A6083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237326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083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19EEA16C" w14:textId="020CC875" w:rsidR="007A6083" w:rsidRPr="00697182" w:rsidRDefault="007A6083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2B35A76" w14:textId="77777777" w:rsidR="007A6083" w:rsidRDefault="007A6083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A6083" w14:paraId="3BF4E4F9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4B7C390" w14:textId="77777777" w:rsidR="007A6083" w:rsidRDefault="007A6083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38D62B74" w14:textId="77777777" w:rsidR="007A6083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29942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083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5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0B4DC734" w14:textId="6422CDC2" w:rsidR="007A6083" w:rsidRPr="00697182" w:rsidRDefault="007A6083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  (</w:t>
            </w:r>
            <w:r w:rsidR="009C0902">
              <w:rPr>
                <w:rFonts w:ascii="Arial" w:hAnsi="Arial" w:cs="Arial"/>
                <w:sz w:val="20"/>
                <w:szCs w:val="20"/>
              </w:rPr>
              <w:t xml:space="preserve">lūgums </w:t>
            </w:r>
            <w:r>
              <w:rPr>
                <w:rFonts w:ascii="Arial" w:hAnsi="Arial" w:cs="Arial"/>
                <w:sz w:val="20"/>
                <w:szCs w:val="20"/>
              </w:rPr>
              <w:t>norādīt iemeslu)</w:t>
            </w:r>
          </w:p>
        </w:tc>
        <w:tc>
          <w:tcPr>
            <w:tcW w:w="4961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1DFC2FF" w14:textId="64D3A17E" w:rsidR="007A6083" w:rsidRPr="00650441" w:rsidRDefault="007A6083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000000" w:themeColor="text1"/>
              <w:right w:val="single" w:sz="8" w:space="0" w:color="F6C85D"/>
            </w:tcBorders>
            <w:shd w:val="clear" w:color="auto" w:fill="F2F2F2"/>
          </w:tcPr>
          <w:p w14:paraId="404897D0" w14:textId="77777777" w:rsidR="007A6083" w:rsidRDefault="007A6083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76F3B" w:rsidRPr="009C0902" w14:paraId="6649ADC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D73B75D" w14:textId="77777777" w:rsidR="00A76F3B" w:rsidRPr="009C0902" w:rsidRDefault="00A76F3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6B4E4B71" w14:textId="77777777" w:rsidR="00A76F3B" w:rsidRPr="009C0902" w:rsidRDefault="00A76F3B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35B11407" w14:textId="77777777" w:rsidR="00A76F3B" w:rsidRPr="009C0902" w:rsidRDefault="00A76F3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655A329F" w14:textId="77777777" w:rsidR="00A76F3B" w:rsidRPr="009C0902" w:rsidRDefault="00A76F3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5054F50C" w14:textId="77777777" w:rsidR="00A76F3B" w:rsidRPr="009C0902" w:rsidRDefault="00A76F3B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351EC" w:rsidRPr="007A6083" w14:paraId="170D1F3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B9B5134" w14:textId="77777777" w:rsidR="006351EC" w:rsidRPr="007A6083" w:rsidRDefault="006351E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7087297B" w14:textId="77777777" w:rsidR="006351EC" w:rsidRPr="007A6083" w:rsidRDefault="006351EC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0C4F3B9D" w14:textId="77777777" w:rsidR="006351EC" w:rsidRPr="007A6083" w:rsidRDefault="006351E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56AEA71D" w14:textId="77777777" w:rsidR="006351EC" w:rsidRPr="007A6083" w:rsidRDefault="006351E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54DDC67" w14:textId="77777777" w:rsidR="006351EC" w:rsidRPr="007A6083" w:rsidRDefault="006351EC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351EC" w14:paraId="1DD0619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69EC6FC4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2E88AEF6" w14:textId="561C4C2A" w:rsidR="006351EC" w:rsidRPr="0057209D" w:rsidRDefault="006351E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kiberincidenta novēršanas procesa pašreizējo statusu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CACD767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51EC" w14:paraId="635AD080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E210E38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352B6EC9" w14:textId="77777777" w:rsidR="006351E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75972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51E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5E45D2D5" w14:textId="6658478C" w:rsidR="006351EC" w:rsidRPr="00697182" w:rsidRDefault="006351E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Neiesākts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37B62FF6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51EC" w14:paraId="2B7C084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DFD9A10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750C304D" w14:textId="77777777" w:rsidR="006351EC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85194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51E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6FA5E7AA" w14:textId="7F5088EB" w:rsidR="006351EC" w:rsidRPr="00697182" w:rsidRDefault="006351E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Procesā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4AB561F6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51EC" w14:paraId="628800F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056C444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1" w:type="dxa"/>
            <w:gridSpan w:val="2"/>
            <w:shd w:val="clear" w:color="auto" w:fill="F2F2F2"/>
            <w:vAlign w:val="center"/>
          </w:tcPr>
          <w:p w14:paraId="2BB44630" w14:textId="77777777" w:rsidR="006351EC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3916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51EC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12"/>
            <w:shd w:val="clear" w:color="auto" w:fill="F2F2F2"/>
            <w:vAlign w:val="center"/>
          </w:tcPr>
          <w:p w14:paraId="3DF55EFA" w14:textId="63BDB188" w:rsidR="006351EC" w:rsidRPr="00697182" w:rsidRDefault="006351EC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Pabeigts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94977DD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A6083" w:rsidRPr="007A6083" w14:paraId="52965874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1F65CD5A" w14:textId="77777777" w:rsidR="007A6083" w:rsidRPr="007A6083" w:rsidRDefault="007A6083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1F83A820" w14:textId="77777777" w:rsidR="007A6083" w:rsidRPr="007A6083" w:rsidRDefault="007A6083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18D59078" w14:textId="77777777" w:rsidR="007A6083" w:rsidRPr="007A6083" w:rsidRDefault="007A6083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541411F3" w14:textId="77777777" w:rsidR="007A6083" w:rsidRPr="007A6083" w:rsidRDefault="007A6083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101869F" w14:textId="77777777" w:rsidR="007A6083" w:rsidRPr="007A6083" w:rsidRDefault="007A6083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351EC" w14:paraId="1F53BCF1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028CC04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2F2F2"/>
          </w:tcPr>
          <w:p w14:paraId="28277F69" w14:textId="62E98EE3" w:rsidR="006351EC" w:rsidRPr="0057209D" w:rsidRDefault="006351EC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veiktās darbības kiberincidenta novēršanai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E4F9D57" w14:textId="77777777" w:rsidR="006351EC" w:rsidRDefault="006351E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51EC" w:rsidRPr="00C27E79" w14:paraId="1993B83D" w14:textId="77777777" w:rsidTr="00DE334C">
        <w:trPr>
          <w:trHeight w:val="2670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790C218D" w14:textId="77777777" w:rsidR="006351EC" w:rsidRPr="00C27E79" w:rsidRDefault="006351E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2" w:type="dxa"/>
            <w:tcBorders>
              <w:right w:val="single" w:sz="8" w:space="0" w:color="auto"/>
            </w:tcBorders>
            <w:shd w:val="clear" w:color="auto" w:fill="F2F2F2"/>
          </w:tcPr>
          <w:p w14:paraId="6170197A" w14:textId="77777777" w:rsidR="006351EC" w:rsidRPr="00697182" w:rsidRDefault="006351E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1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48E55E2" w14:textId="77777777" w:rsidR="006351EC" w:rsidRPr="00697182" w:rsidRDefault="006351E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03817C8C" w14:textId="77777777" w:rsidR="006351EC" w:rsidRPr="00C27E79" w:rsidRDefault="006351E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4625D6" w:rsidRPr="00A76F3B" w14:paraId="4B4BD895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AF2D3D0" w14:textId="77777777" w:rsidR="004625D6" w:rsidRPr="00A76F3B" w:rsidRDefault="004625D6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2" w:type="dxa"/>
            <w:shd w:val="clear" w:color="auto" w:fill="F2F2F2"/>
          </w:tcPr>
          <w:p w14:paraId="10B4946E" w14:textId="77777777" w:rsidR="004625D6" w:rsidRPr="00A76F3B" w:rsidRDefault="004625D6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49" w:type="dxa"/>
            <w:gridSpan w:val="6"/>
            <w:tcBorders>
              <w:top w:val="single" w:sz="8" w:space="0" w:color="auto"/>
            </w:tcBorders>
            <w:shd w:val="clear" w:color="auto" w:fill="F2F2F2"/>
          </w:tcPr>
          <w:p w14:paraId="7AAEFD79" w14:textId="77777777" w:rsidR="004625D6" w:rsidRPr="00A76F3B" w:rsidRDefault="004625D6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263F1008" w14:textId="77777777" w:rsidR="004625D6" w:rsidRPr="00A76F3B" w:rsidRDefault="004625D6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4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5C56CD29" w14:textId="77777777" w:rsidR="004625D6" w:rsidRPr="00A76F3B" w:rsidRDefault="004625D6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90977F6" w14:textId="77777777" w:rsidR="004625D6" w:rsidRPr="00A76F3B" w:rsidRDefault="004625D6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5089" w14:paraId="22D6A044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FC643"/>
          </w:tcPr>
          <w:p w14:paraId="79CA9F38" w14:textId="77777777" w:rsidR="00585089" w:rsidRDefault="00585089" w:rsidP="00462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2" w:type="dxa"/>
            <w:gridSpan w:val="14"/>
            <w:shd w:val="clear" w:color="auto" w:fill="FFC643"/>
          </w:tcPr>
          <w:p w14:paraId="6D4B181C" w14:textId="75E0532B" w:rsidR="00585089" w:rsidRDefault="001B67CB" w:rsidP="004625D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585089" w:rsidRPr="00C27E79">
              <w:rPr>
                <w:rFonts w:ascii="Arial" w:hAnsi="Arial" w:cs="Arial"/>
                <w:b/>
                <w:bCs/>
              </w:rPr>
              <w:t xml:space="preserve">. Informācija par </w:t>
            </w:r>
            <w:r w:rsidR="00585089">
              <w:rPr>
                <w:rFonts w:ascii="Arial" w:hAnsi="Arial" w:cs="Arial"/>
                <w:b/>
                <w:bCs/>
              </w:rPr>
              <w:t>ziņojuma iesniedzēju</w:t>
            </w: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FC643"/>
          </w:tcPr>
          <w:p w14:paraId="74E8D23F" w14:textId="77777777" w:rsidR="00585089" w:rsidRDefault="00585089" w:rsidP="00462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C27E79" w14:paraId="3B11D81B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5269E1D8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430A014C" w14:textId="77777777" w:rsidR="00585089" w:rsidRPr="00C27E79" w:rsidRDefault="00585089" w:rsidP="0058508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71E094AD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4FB4A968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60D3DEA9" w14:textId="77777777" w:rsidR="00585089" w:rsidRPr="00C27E79" w:rsidRDefault="00585089" w:rsidP="0058508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E334C" w14:paraId="3ECF8EF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0A667B6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7"/>
            <w:tcBorders>
              <w:right w:val="single" w:sz="8" w:space="0" w:color="auto"/>
            </w:tcBorders>
            <w:shd w:val="clear" w:color="auto" w:fill="F2F2F2"/>
          </w:tcPr>
          <w:p w14:paraId="2AE57501" w14:textId="77777777" w:rsidR="00DE334C" w:rsidRPr="001B4252" w:rsidRDefault="00DE334C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vārds, uzvārds:</w:t>
            </w:r>
          </w:p>
        </w:tc>
        <w:tc>
          <w:tcPr>
            <w:tcW w:w="496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FC67092" w14:textId="77777777" w:rsidR="00DE334C" w:rsidRPr="001B4252" w:rsidRDefault="00DE334C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3AD95646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:rsidRPr="00C27E79" w14:paraId="1D6D7EE3" w14:textId="77777777" w:rsidTr="00DE334C">
        <w:trPr>
          <w:trHeight w:val="57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3BACD49A" w14:textId="77777777" w:rsidR="00DE334C" w:rsidRPr="00C27E79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7064F23B" w14:textId="77777777" w:rsidR="00DE334C" w:rsidRPr="00C27E79" w:rsidRDefault="00DE334C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BADBCEA" w14:textId="77777777" w:rsidR="00DE334C" w:rsidRPr="00C27E79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0335440A" w14:textId="77777777" w:rsidR="00DE334C" w:rsidRPr="00C27E79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2D7FDDD2" w14:textId="77777777" w:rsidR="00DE334C" w:rsidRPr="00C27E79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E334C" w14:paraId="3F788D1C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CA97A6C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7"/>
            <w:tcBorders>
              <w:right w:val="single" w:sz="8" w:space="0" w:color="auto"/>
            </w:tcBorders>
            <w:shd w:val="clear" w:color="auto" w:fill="F2F2F2"/>
          </w:tcPr>
          <w:p w14:paraId="5CCA3E4D" w14:textId="77777777" w:rsidR="00DE334C" w:rsidRPr="001B4252" w:rsidRDefault="00DE334C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amats:</w:t>
            </w:r>
          </w:p>
        </w:tc>
        <w:tc>
          <w:tcPr>
            <w:tcW w:w="496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C4EB3C" w14:textId="77777777" w:rsidR="00DE334C" w:rsidRPr="001B4252" w:rsidRDefault="00DE334C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7E813FC6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:rsidRPr="00C27E79" w14:paraId="4E6986DC" w14:textId="77777777" w:rsidTr="00DE334C">
        <w:trPr>
          <w:trHeight w:val="57"/>
        </w:trPr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ECA4085" w14:textId="77777777" w:rsidR="00DE334C" w:rsidRPr="00C27E79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0019DD87" w14:textId="77777777" w:rsidR="00DE334C" w:rsidRPr="00C27E79" w:rsidRDefault="00DE334C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7B5421C9" w14:textId="77777777" w:rsidR="00DE334C" w:rsidRPr="00C27E79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5A1207E" w14:textId="77777777" w:rsidR="00DE334C" w:rsidRPr="00C27E79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71686EA4" w14:textId="77777777" w:rsidR="00DE334C" w:rsidRPr="00C27E79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E334C" w14:paraId="5C9B31CF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167745F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7"/>
            <w:tcBorders>
              <w:right w:val="single" w:sz="8" w:space="0" w:color="auto"/>
            </w:tcBorders>
            <w:shd w:val="clear" w:color="auto" w:fill="F2F2F2"/>
          </w:tcPr>
          <w:p w14:paraId="38E8412C" w14:textId="77777777" w:rsidR="00DE334C" w:rsidRPr="001B4252" w:rsidRDefault="00DE334C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e-pasts:</w:t>
            </w:r>
          </w:p>
        </w:tc>
        <w:tc>
          <w:tcPr>
            <w:tcW w:w="496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118F499" w14:textId="77777777" w:rsidR="00DE334C" w:rsidRPr="001B4252" w:rsidRDefault="00DE334C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756C7396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E334C" w:rsidRPr="001D10B3" w14:paraId="310E34DE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48D2B6D4" w14:textId="77777777" w:rsidR="00DE334C" w:rsidRPr="001D10B3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56BCBAAE" w14:textId="77777777" w:rsidR="00DE334C" w:rsidRPr="001D10B3" w:rsidRDefault="00DE334C" w:rsidP="00791A91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215292FC" w14:textId="77777777" w:rsidR="00DE334C" w:rsidRPr="001D10B3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77DD84FE" w14:textId="77777777" w:rsidR="00DE334C" w:rsidRPr="001D10B3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843EE00" w14:textId="77777777" w:rsidR="00DE334C" w:rsidRPr="001D10B3" w:rsidRDefault="00DE334C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E334C" w14:paraId="5591ACBA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090EEB57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7"/>
            <w:tcBorders>
              <w:right w:val="single" w:sz="8" w:space="0" w:color="auto"/>
            </w:tcBorders>
            <w:shd w:val="clear" w:color="auto" w:fill="F2F2F2"/>
          </w:tcPr>
          <w:p w14:paraId="1C670F0C" w14:textId="77777777" w:rsidR="00DE334C" w:rsidRPr="001B4252" w:rsidRDefault="00DE334C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tālruņa Nr.:</w:t>
            </w:r>
          </w:p>
        </w:tc>
        <w:tc>
          <w:tcPr>
            <w:tcW w:w="496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8B8F9CE" w14:textId="77777777" w:rsidR="00DE334C" w:rsidRPr="001B4252" w:rsidRDefault="00DE334C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F6C85D"/>
            </w:tcBorders>
            <w:shd w:val="clear" w:color="auto" w:fill="F2F2F2"/>
          </w:tcPr>
          <w:p w14:paraId="2B542163" w14:textId="77777777" w:rsidR="00DE334C" w:rsidRDefault="00DE334C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5089" w:rsidRPr="00A76F3B" w14:paraId="1D1194F7" w14:textId="77777777" w:rsidTr="00DE334C">
        <w:tc>
          <w:tcPr>
            <w:tcW w:w="279" w:type="dxa"/>
            <w:tcBorders>
              <w:left w:val="single" w:sz="8" w:space="0" w:color="F6C85D"/>
            </w:tcBorders>
            <w:shd w:val="clear" w:color="auto" w:fill="F2F2F2"/>
          </w:tcPr>
          <w:p w14:paraId="2BD33E49" w14:textId="77777777" w:rsidR="00585089" w:rsidRPr="00A76F3B" w:rsidRDefault="00585089" w:rsidP="0058508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  <w:gridSpan w:val="7"/>
            <w:shd w:val="clear" w:color="auto" w:fill="F2F2F2"/>
          </w:tcPr>
          <w:p w14:paraId="62093D41" w14:textId="77777777" w:rsidR="00585089" w:rsidRPr="00A76F3B" w:rsidRDefault="00585089" w:rsidP="0058508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7" w:type="dxa"/>
            <w:gridSpan w:val="4"/>
            <w:shd w:val="clear" w:color="auto" w:fill="F2F2F2"/>
          </w:tcPr>
          <w:p w14:paraId="177FC314" w14:textId="77777777" w:rsidR="00585089" w:rsidRPr="00A76F3B" w:rsidRDefault="00585089" w:rsidP="0058508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4" w:type="dxa"/>
            <w:gridSpan w:val="3"/>
            <w:shd w:val="clear" w:color="auto" w:fill="F2F2F2"/>
          </w:tcPr>
          <w:p w14:paraId="1B6B8F4A" w14:textId="77777777" w:rsidR="00585089" w:rsidRPr="00A76F3B" w:rsidRDefault="00585089" w:rsidP="0058508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F6C85D"/>
            </w:tcBorders>
            <w:shd w:val="clear" w:color="auto" w:fill="F2F2F2"/>
          </w:tcPr>
          <w:p w14:paraId="0864C621" w14:textId="77777777" w:rsidR="00585089" w:rsidRPr="00A76F3B" w:rsidRDefault="00585089" w:rsidP="0058508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85089" w14:paraId="4EB88858" w14:textId="77777777" w:rsidTr="00DE334C">
        <w:tc>
          <w:tcPr>
            <w:tcW w:w="10484" w:type="dxa"/>
            <w:gridSpan w:val="16"/>
            <w:tcBorders>
              <w:left w:val="single" w:sz="8" w:space="0" w:color="F6C85D"/>
              <w:bottom w:val="single" w:sz="8" w:space="0" w:color="F6C85D"/>
              <w:right w:val="single" w:sz="8" w:space="0" w:color="F6C85D"/>
            </w:tcBorders>
            <w:shd w:val="clear" w:color="auto" w:fill="FFC643"/>
          </w:tcPr>
          <w:p w14:paraId="44BAD635" w14:textId="77777777" w:rsidR="00585089" w:rsidRDefault="00585089" w:rsidP="0058508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471E82" w14:textId="77777777" w:rsidR="009A0DEA" w:rsidRPr="002A1C57" w:rsidRDefault="009A0DEA" w:rsidP="002A1C57">
      <w:pPr>
        <w:rPr>
          <w:rFonts w:ascii="Arial" w:hAnsi="Arial" w:cs="Arial"/>
          <w:b/>
          <w:bCs/>
          <w:sz w:val="6"/>
          <w:szCs w:val="6"/>
        </w:rPr>
      </w:pPr>
    </w:p>
    <w:sectPr w:rsidR="009A0DEA" w:rsidRPr="002A1C57" w:rsidSect="009A0DE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931F2" w14:textId="77777777" w:rsidR="00C41325" w:rsidRDefault="00C41325" w:rsidP="00DE334C">
      <w:r>
        <w:separator/>
      </w:r>
    </w:p>
  </w:endnote>
  <w:endnote w:type="continuationSeparator" w:id="0">
    <w:p w14:paraId="5143B562" w14:textId="77777777" w:rsidR="00C41325" w:rsidRDefault="00C41325" w:rsidP="00DE3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0169C" w14:textId="77777777" w:rsidR="00C41325" w:rsidRDefault="00C41325" w:rsidP="00DE334C">
      <w:r>
        <w:separator/>
      </w:r>
    </w:p>
  </w:footnote>
  <w:footnote w:type="continuationSeparator" w:id="0">
    <w:p w14:paraId="3AA7FBF7" w14:textId="77777777" w:rsidR="00C41325" w:rsidRDefault="00C41325" w:rsidP="00DE3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5B7AC" w14:textId="4D22DCB5" w:rsidR="00DE334C" w:rsidRDefault="00DE334C" w:rsidP="00DE334C">
    <w:pPr>
      <w:pStyle w:val="Header"/>
      <w:jc w:val="right"/>
    </w:pP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t>Pielikums 22-TA-3183</w:t>
    </w: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EA"/>
    <w:rsid w:val="00006BEC"/>
    <w:rsid w:val="00046104"/>
    <w:rsid w:val="0005513A"/>
    <w:rsid w:val="00065201"/>
    <w:rsid w:val="000D3B66"/>
    <w:rsid w:val="000E5C8B"/>
    <w:rsid w:val="0013226D"/>
    <w:rsid w:val="00141D56"/>
    <w:rsid w:val="00166F09"/>
    <w:rsid w:val="001B4252"/>
    <w:rsid w:val="001B67CB"/>
    <w:rsid w:val="001F21A6"/>
    <w:rsid w:val="00223B2F"/>
    <w:rsid w:val="0023245B"/>
    <w:rsid w:val="0025394C"/>
    <w:rsid w:val="00261068"/>
    <w:rsid w:val="00262ED8"/>
    <w:rsid w:val="00280F1A"/>
    <w:rsid w:val="002A1C57"/>
    <w:rsid w:val="002A7024"/>
    <w:rsid w:val="002F74EB"/>
    <w:rsid w:val="00340723"/>
    <w:rsid w:val="0037043B"/>
    <w:rsid w:val="00374905"/>
    <w:rsid w:val="003B3FB2"/>
    <w:rsid w:val="003C4B2B"/>
    <w:rsid w:val="003E78AA"/>
    <w:rsid w:val="004477CF"/>
    <w:rsid w:val="004625D6"/>
    <w:rsid w:val="004A722B"/>
    <w:rsid w:val="004F5241"/>
    <w:rsid w:val="005143BE"/>
    <w:rsid w:val="005469F1"/>
    <w:rsid w:val="005547D3"/>
    <w:rsid w:val="0057209D"/>
    <w:rsid w:val="00585089"/>
    <w:rsid w:val="005A5A56"/>
    <w:rsid w:val="005E3F4D"/>
    <w:rsid w:val="00604D89"/>
    <w:rsid w:val="00607309"/>
    <w:rsid w:val="00633366"/>
    <w:rsid w:val="006351EC"/>
    <w:rsid w:val="00650441"/>
    <w:rsid w:val="00697182"/>
    <w:rsid w:val="006B1C82"/>
    <w:rsid w:val="0072308F"/>
    <w:rsid w:val="007236A1"/>
    <w:rsid w:val="007327B3"/>
    <w:rsid w:val="007724F1"/>
    <w:rsid w:val="0078054A"/>
    <w:rsid w:val="00785200"/>
    <w:rsid w:val="00790C0E"/>
    <w:rsid w:val="007A6083"/>
    <w:rsid w:val="007C0833"/>
    <w:rsid w:val="00804716"/>
    <w:rsid w:val="008B25E3"/>
    <w:rsid w:val="00950D79"/>
    <w:rsid w:val="009A0DEA"/>
    <w:rsid w:val="009C0902"/>
    <w:rsid w:val="009C3BC6"/>
    <w:rsid w:val="009D024D"/>
    <w:rsid w:val="009E1F37"/>
    <w:rsid w:val="00A4677F"/>
    <w:rsid w:val="00A50815"/>
    <w:rsid w:val="00A764BC"/>
    <w:rsid w:val="00A76F3B"/>
    <w:rsid w:val="00A907F2"/>
    <w:rsid w:val="00BC3CB6"/>
    <w:rsid w:val="00C27E79"/>
    <w:rsid w:val="00C41325"/>
    <w:rsid w:val="00C75A08"/>
    <w:rsid w:val="00CC695A"/>
    <w:rsid w:val="00D0322D"/>
    <w:rsid w:val="00D14689"/>
    <w:rsid w:val="00D57D0E"/>
    <w:rsid w:val="00D74955"/>
    <w:rsid w:val="00DB3A58"/>
    <w:rsid w:val="00DC2D3E"/>
    <w:rsid w:val="00DE334C"/>
    <w:rsid w:val="00DE7926"/>
    <w:rsid w:val="00DF28E3"/>
    <w:rsid w:val="00E10346"/>
    <w:rsid w:val="00E27CBB"/>
    <w:rsid w:val="00EF4EC7"/>
    <w:rsid w:val="00EF7907"/>
    <w:rsid w:val="00F06D16"/>
    <w:rsid w:val="00F525DF"/>
    <w:rsid w:val="00F93D1E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C915A7"/>
  <w15:chartTrackingRefBased/>
  <w15:docId w15:val="{A6378047-E835-3243-9246-428897E5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umber">
    <w:name w:val="Annex Number"/>
    <w:basedOn w:val="Heading1"/>
    <w:qFormat/>
    <w:rsid w:val="00223B2F"/>
    <w:pPr>
      <w:keepNext w:val="0"/>
      <w:keepLines w:val="0"/>
      <w:spacing w:before="0" w:after="0" w:line="360" w:lineRule="auto"/>
      <w:jc w:val="right"/>
    </w:pPr>
    <w:rPr>
      <w:rFonts w:ascii="Arial" w:eastAsiaTheme="minorHAnsi" w:hAnsi="Arial" w:cs="Arial"/>
      <w:color w:val="auto"/>
      <w:kern w:val="0"/>
      <w:sz w:val="18"/>
      <w:szCs w:val="20"/>
      <w:lang w:val="lv-LV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2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39"/>
    <w:rsid w:val="009A0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33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34C"/>
  </w:style>
  <w:style w:type="paragraph" w:styleId="Footer">
    <w:name w:val="footer"/>
    <w:basedOn w:val="Normal"/>
    <w:link w:val="FooterChar"/>
    <w:uiPriority w:val="99"/>
    <w:unhideWhenUsed/>
    <w:rsid w:val="00DE33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1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Mihails Potapovs</cp:lastModifiedBy>
  <cp:revision>2</cp:revision>
  <dcterms:created xsi:type="dcterms:W3CDTF">2024-06-30T15:51:00Z</dcterms:created>
  <dcterms:modified xsi:type="dcterms:W3CDTF">2024-06-30T15:51:00Z</dcterms:modified>
</cp:coreProperties>
</file>