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65D1C" w14:textId="7114B1C1" w:rsidR="000332F6" w:rsidRPr="00C957B4" w:rsidRDefault="000332F6" w:rsidP="000332F6">
      <w:pPr>
        <w:jc w:val="right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8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pielikums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Ministru kabineta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Dt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noteikumiem Nr.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Nr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</w:p>
    <w:p w14:paraId="16777302" w14:textId="1370F813" w:rsidR="009A0DEA" w:rsidRPr="000332F6" w:rsidRDefault="000332F6" w:rsidP="000332F6">
      <w:pPr>
        <w:spacing w:before="280" w:after="280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Agrīnā brīdinājuma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 veidlapa</w:t>
      </w:r>
    </w:p>
    <w:tbl>
      <w:tblPr>
        <w:tblStyle w:val="TableGrid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285"/>
        <w:gridCol w:w="832"/>
        <w:gridCol w:w="441"/>
        <w:gridCol w:w="2265"/>
        <w:gridCol w:w="1417"/>
        <w:gridCol w:w="1656"/>
        <w:gridCol w:w="3305"/>
        <w:gridCol w:w="283"/>
      </w:tblGrid>
      <w:tr w:rsidR="007C0833" w:rsidRPr="002A1C57" w14:paraId="5C508216" w14:textId="77777777" w:rsidTr="007C0833">
        <w:tc>
          <w:tcPr>
            <w:tcW w:w="10484" w:type="dxa"/>
            <w:gridSpan w:val="8"/>
            <w:tcBorders>
              <w:top w:val="single" w:sz="8" w:space="0" w:color="F16522"/>
              <w:left w:val="single" w:sz="8" w:space="0" w:color="F16522"/>
              <w:right w:val="single" w:sz="8" w:space="0" w:color="F16522"/>
            </w:tcBorders>
            <w:shd w:val="clear" w:color="auto" w:fill="F16522"/>
          </w:tcPr>
          <w:p w14:paraId="6124D01B" w14:textId="1A09CD5C" w:rsidR="007C0833" w:rsidRPr="002A1C57" w:rsidRDefault="007C0833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77F" w:rsidRPr="002A1C57" w14:paraId="13BE54B0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293F94A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6" w:type="dxa"/>
            <w:gridSpan w:val="6"/>
            <w:shd w:val="clear" w:color="auto" w:fill="F2F2F2"/>
          </w:tcPr>
          <w:p w14:paraId="59377E62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40F8616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F7CDE" w:rsidRPr="001B4252" w14:paraId="4F40F38D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238D7AFA" w14:textId="77777777" w:rsidR="003F7CDE" w:rsidRPr="001B4252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6" w:type="dxa"/>
            <w:gridSpan w:val="6"/>
            <w:shd w:val="clear" w:color="auto" w:fill="F2F2F2"/>
          </w:tcPr>
          <w:p w14:paraId="05B384FE" w14:textId="4AC5E88B" w:rsidR="003F7CDE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AGRĪNAIS BRĪDINĀJUMS</w:t>
            </w:r>
            <w:r w:rsidRPr="002A1C5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5301B247" w14:textId="77777777" w:rsidR="003F7CDE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par nozīmīg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u</w:t>
            </w: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kiberincident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u</w:t>
            </w:r>
          </w:p>
          <w:p w14:paraId="03213BDE" w14:textId="77777777" w:rsidR="003F7CDE" w:rsidRPr="00EC40D5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2D02609B" w14:textId="77777777" w:rsidR="003F7CDE" w:rsidRPr="001B4252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3F7CDE" w:rsidRPr="002A1C57" w14:paraId="3750F316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09CC3F85" w14:textId="77777777" w:rsidR="003F7CDE" w:rsidRPr="002A1C57" w:rsidRDefault="003F7CD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7BAD75E1" w14:textId="77777777" w:rsidR="003F7CDE" w:rsidRPr="002A1C57" w:rsidRDefault="003F7CD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2"/>
            <w:shd w:val="clear" w:color="auto" w:fill="F2F2F2"/>
          </w:tcPr>
          <w:p w14:paraId="48902B27" w14:textId="77777777" w:rsidR="003F7CDE" w:rsidRPr="002A1C57" w:rsidRDefault="003F7CD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5DD45F18" w14:textId="77777777" w:rsidR="003F7CDE" w:rsidRPr="002A1C57" w:rsidRDefault="003F7CD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3F7CDE" w:rsidRPr="0037043B" w14:paraId="68A7AE7A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378A64E4" w14:textId="77777777" w:rsidR="003F7CDE" w:rsidRPr="0037043B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FFC643"/>
              </w:rPr>
            </w:pPr>
          </w:p>
        </w:tc>
        <w:tc>
          <w:tcPr>
            <w:tcW w:w="9916" w:type="dxa"/>
            <w:gridSpan w:val="6"/>
            <w:shd w:val="clear" w:color="auto" w:fill="F2F2F2"/>
          </w:tcPr>
          <w:p w14:paraId="534D46C2" w14:textId="0DA8435B" w:rsidR="003F7CDE" w:rsidRPr="0037043B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F16522"/>
                <w:sz w:val="22"/>
                <w:szCs w:val="22"/>
              </w:rPr>
            </w:pPr>
            <w:r w:rsidRPr="0037043B">
              <w:rPr>
                <w:rFonts w:ascii="Arial" w:hAnsi="Arial" w:cs="Arial"/>
                <w:b/>
                <w:bCs/>
                <w:color w:val="F16522"/>
                <w:sz w:val="22"/>
                <w:szCs w:val="22"/>
              </w:rPr>
              <w:t xml:space="preserve">–––   IESNIEDZAMS </w:t>
            </w:r>
            <w:r>
              <w:rPr>
                <w:rFonts w:ascii="Arial" w:hAnsi="Arial" w:cs="Arial"/>
                <w:b/>
                <w:bCs/>
                <w:color w:val="F16522"/>
                <w:sz w:val="22"/>
                <w:szCs w:val="22"/>
              </w:rPr>
              <w:t>24</w:t>
            </w:r>
            <w:r w:rsidRPr="0037043B">
              <w:rPr>
                <w:rFonts w:ascii="Arial" w:hAnsi="Arial" w:cs="Arial"/>
                <w:b/>
                <w:bCs/>
                <w:color w:val="F16522"/>
                <w:sz w:val="22"/>
                <w:szCs w:val="22"/>
              </w:rPr>
              <w:t xml:space="preserve"> STUNDU LAIKĀ    –––</w:t>
            </w:r>
          </w:p>
          <w:p w14:paraId="56A068B3" w14:textId="77777777" w:rsidR="003F7CDE" w:rsidRPr="0037043B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FFC643"/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62DD8E44" w14:textId="77777777" w:rsidR="003F7CDE" w:rsidRPr="0037043B" w:rsidRDefault="003F7CDE" w:rsidP="00F266F7">
            <w:pPr>
              <w:jc w:val="center"/>
              <w:rPr>
                <w:rFonts w:ascii="Arial" w:hAnsi="Arial" w:cs="Arial"/>
                <w:b/>
                <w:bCs/>
                <w:color w:val="FFC643"/>
              </w:rPr>
            </w:pPr>
          </w:p>
        </w:tc>
      </w:tr>
      <w:tr w:rsidR="00A4677F" w14:paraId="0AFE74D8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228CF669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14D5E1C7" w14:textId="77777777" w:rsidR="009A0DEA" w:rsidRPr="007C0833" w:rsidRDefault="009A0DEA" w:rsidP="009A0DEA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656" w:type="dxa"/>
            <w:shd w:val="clear" w:color="auto" w:fill="F2F2F2"/>
          </w:tcPr>
          <w:p w14:paraId="6C435BA4" w14:textId="77777777" w:rsidR="007C0833" w:rsidRDefault="007C0833" w:rsidP="007C083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5" w:type="dxa"/>
            <w:shd w:val="clear" w:color="auto" w:fill="F2F2F2"/>
          </w:tcPr>
          <w:p w14:paraId="6F1FA64D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2C3BBE40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:rsidRPr="00DD14A5" w14:paraId="533DD908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16522"/>
          </w:tcPr>
          <w:p w14:paraId="28F78493" w14:textId="77777777" w:rsidR="006F18EF" w:rsidRPr="00DD14A5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6" w:type="dxa"/>
            <w:gridSpan w:val="6"/>
            <w:shd w:val="clear" w:color="auto" w:fill="F16522"/>
          </w:tcPr>
          <w:p w14:paraId="3AA5C894" w14:textId="7B812495" w:rsidR="006F18EF" w:rsidRPr="00DD14A5" w:rsidRDefault="006F18EF" w:rsidP="00791A91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1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Informācija par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subjektu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16522"/>
          </w:tcPr>
          <w:p w14:paraId="050CB30E" w14:textId="77777777" w:rsidR="006F18EF" w:rsidRPr="00DD14A5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4677F" w:rsidRPr="00C27E79" w14:paraId="63EF8929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3639C79A" w14:textId="77777777" w:rsidR="009A0DEA" w:rsidRPr="00C27E79" w:rsidRDefault="009A0DEA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61AB23F4" w14:textId="30C15A23" w:rsidR="009A0DEA" w:rsidRPr="00C27E79" w:rsidRDefault="009A0DEA" w:rsidP="00C27E79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tcBorders>
              <w:bottom w:val="single" w:sz="8" w:space="0" w:color="auto"/>
            </w:tcBorders>
            <w:shd w:val="clear" w:color="auto" w:fill="F2F2F2"/>
          </w:tcPr>
          <w:p w14:paraId="7D8F2CA4" w14:textId="77777777" w:rsidR="009A0DEA" w:rsidRPr="00C27E79" w:rsidRDefault="009A0DEA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tcBorders>
              <w:bottom w:val="single" w:sz="8" w:space="0" w:color="auto"/>
            </w:tcBorders>
            <w:shd w:val="clear" w:color="auto" w:fill="F2F2F2"/>
          </w:tcPr>
          <w:p w14:paraId="78B08A15" w14:textId="77777777" w:rsidR="009A0DEA" w:rsidRPr="00C27E79" w:rsidRDefault="009A0DEA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27AE473C" w14:textId="77777777" w:rsidR="009A0DEA" w:rsidRPr="00C27E79" w:rsidRDefault="009A0DEA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A1C57" w14:paraId="10CA75DB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776DC4DB" w14:textId="77777777" w:rsidR="001B4252" w:rsidRDefault="001B4252" w:rsidP="00C27E7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38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4925F307" w14:textId="0FAE1FE8" w:rsidR="001B4252" w:rsidRPr="001B4252" w:rsidRDefault="001B4252" w:rsidP="00C27E79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>Subjekta nosaukums:</w:t>
            </w:r>
          </w:p>
        </w:tc>
        <w:tc>
          <w:tcPr>
            <w:tcW w:w="63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1AC812F" w14:textId="4B1DDF97" w:rsidR="001B4252" w:rsidRPr="001B4252" w:rsidRDefault="001B4252" w:rsidP="00C27E7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16522"/>
            </w:tcBorders>
            <w:shd w:val="clear" w:color="auto" w:fill="F2F2F2"/>
          </w:tcPr>
          <w:p w14:paraId="11E4C79C" w14:textId="77777777" w:rsidR="001B4252" w:rsidRDefault="001B4252" w:rsidP="00C27E7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7209D" w:rsidRPr="00C27E79" w14:paraId="43AAFC1C" w14:textId="77777777" w:rsidTr="006F18EF">
        <w:trPr>
          <w:trHeight w:val="57"/>
        </w:trPr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293370E0" w14:textId="77777777" w:rsidR="001B4252" w:rsidRPr="00C27E79" w:rsidRDefault="001B4252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538" w:type="dxa"/>
            <w:gridSpan w:val="3"/>
            <w:shd w:val="clear" w:color="auto" w:fill="F2F2F2"/>
          </w:tcPr>
          <w:p w14:paraId="357E0B7B" w14:textId="4195175D" w:rsidR="001B4252" w:rsidRPr="00C27E79" w:rsidRDefault="001B4252" w:rsidP="00C27E7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7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3F8B39D0" w14:textId="77777777" w:rsidR="001B4252" w:rsidRPr="00C27E79" w:rsidRDefault="001B4252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B35A904" w14:textId="77777777" w:rsidR="001B4252" w:rsidRPr="00C27E79" w:rsidRDefault="001B4252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34A1F118" w14:textId="77777777" w:rsidR="001B4252" w:rsidRPr="00C27E79" w:rsidRDefault="001B4252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0833" w14:paraId="49839B0F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22C72E00" w14:textId="77777777" w:rsidR="001B4252" w:rsidRDefault="001B4252" w:rsidP="00C27E7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38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4E3C8127" w14:textId="4492E67E" w:rsidR="001B4252" w:rsidRPr="001B4252" w:rsidRDefault="001B4252" w:rsidP="00C27E79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 xml:space="preserve">Subjekta </w:t>
            </w:r>
            <w:r>
              <w:rPr>
                <w:rFonts w:ascii="Arial" w:hAnsi="Arial" w:cs="Arial"/>
                <w:sz w:val="20"/>
                <w:szCs w:val="20"/>
              </w:rPr>
              <w:t>reģistrācijas numurs</w:t>
            </w:r>
            <w:r w:rsidRPr="001B425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339621" w14:textId="270D6EF3" w:rsidR="001B4252" w:rsidRPr="001B4252" w:rsidRDefault="001B4252" w:rsidP="00C27E7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16522"/>
            </w:tcBorders>
            <w:shd w:val="clear" w:color="auto" w:fill="F2F2F2"/>
          </w:tcPr>
          <w:p w14:paraId="1013251E" w14:textId="77777777" w:rsidR="001B4252" w:rsidRDefault="001B4252" w:rsidP="00C27E7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0833" w:rsidRPr="00C27E79" w14:paraId="301F0B88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1F3DA93D" w14:textId="77777777" w:rsidR="001B4252" w:rsidRPr="00C27E79" w:rsidRDefault="001B4252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1B923FA3" w14:textId="77777777" w:rsidR="001B4252" w:rsidRPr="00C27E79" w:rsidRDefault="001B4252" w:rsidP="00C27E79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8" w:space="0" w:color="auto"/>
            </w:tcBorders>
            <w:shd w:val="clear" w:color="auto" w:fill="F2F2F2"/>
          </w:tcPr>
          <w:p w14:paraId="54A005B6" w14:textId="77777777" w:rsidR="001B4252" w:rsidRPr="00C27E79" w:rsidRDefault="001B4252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tcBorders>
              <w:top w:val="single" w:sz="8" w:space="0" w:color="auto"/>
            </w:tcBorders>
            <w:shd w:val="clear" w:color="auto" w:fill="F2F2F2"/>
          </w:tcPr>
          <w:p w14:paraId="1A080B7C" w14:textId="77777777" w:rsidR="001B4252" w:rsidRPr="00C27E79" w:rsidRDefault="001B4252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41AD4AE5" w14:textId="77777777" w:rsidR="001B4252" w:rsidRPr="00C27E79" w:rsidRDefault="001B4252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7209D" w14:paraId="19FD3BDB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06C4E388" w14:textId="77777777" w:rsidR="00C27E79" w:rsidRDefault="00C27E79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4A5994F3" w14:textId="77777777" w:rsidR="00C27E79" w:rsidRDefault="00C27E79" w:rsidP="00C27E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6" w:type="dxa"/>
            <w:shd w:val="clear" w:color="auto" w:fill="F2F2F2"/>
          </w:tcPr>
          <w:p w14:paraId="69B3FF1F" w14:textId="77777777" w:rsidR="00C27E79" w:rsidRDefault="00C27E79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5" w:type="dxa"/>
            <w:shd w:val="clear" w:color="auto" w:fill="F2F2F2"/>
          </w:tcPr>
          <w:p w14:paraId="394F4817" w14:textId="77777777" w:rsidR="00C27E79" w:rsidRDefault="00C27E79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318D6F8D" w14:textId="77777777" w:rsidR="00C27E79" w:rsidRDefault="00C27E79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:rsidRPr="00DD14A5" w14:paraId="1AF44BB5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16522"/>
          </w:tcPr>
          <w:p w14:paraId="7075C7E3" w14:textId="77777777" w:rsidR="006F18EF" w:rsidRPr="00DD14A5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6" w:type="dxa"/>
            <w:gridSpan w:val="6"/>
            <w:shd w:val="clear" w:color="auto" w:fill="F16522"/>
          </w:tcPr>
          <w:p w14:paraId="71824DDE" w14:textId="2C6139EA" w:rsidR="006F18EF" w:rsidRPr="00DD14A5" w:rsidRDefault="006F18EF" w:rsidP="00791A91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2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Informācija par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kiberincidentu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16522"/>
          </w:tcPr>
          <w:p w14:paraId="2EF227F9" w14:textId="77777777" w:rsidR="006F18EF" w:rsidRPr="00DD14A5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7209D" w:rsidRPr="00C27E79" w14:paraId="4FB7C245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175192F2" w14:textId="77777777" w:rsidR="00C27E79" w:rsidRPr="00C27E79" w:rsidRDefault="00C27E7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2F7F0D28" w14:textId="77777777" w:rsidR="00C27E79" w:rsidRPr="00C27E79" w:rsidRDefault="00C27E79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tcBorders>
              <w:bottom w:val="single" w:sz="8" w:space="0" w:color="auto"/>
            </w:tcBorders>
            <w:shd w:val="clear" w:color="auto" w:fill="F2F2F2"/>
          </w:tcPr>
          <w:p w14:paraId="382876B2" w14:textId="77777777" w:rsidR="00C27E79" w:rsidRPr="00C27E79" w:rsidRDefault="00C27E7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tcBorders>
              <w:bottom w:val="single" w:sz="8" w:space="0" w:color="auto"/>
            </w:tcBorders>
            <w:shd w:val="clear" w:color="auto" w:fill="F2F2F2"/>
          </w:tcPr>
          <w:p w14:paraId="035E693A" w14:textId="77777777" w:rsidR="00C27E79" w:rsidRPr="00C27E79" w:rsidRDefault="00C27E7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57F79263" w14:textId="77777777" w:rsidR="00C27E79" w:rsidRPr="00C27E79" w:rsidRDefault="00C27E7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7209D" w14:paraId="240DC925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57A4B6E5" w14:textId="77777777" w:rsidR="00C27E79" w:rsidRDefault="00C27E79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65094342" w14:textId="5A52EC22" w:rsidR="00C27E79" w:rsidRPr="001B4252" w:rsidRDefault="00C27E79" w:rsidP="00C27E79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datums</w:t>
            </w:r>
            <w:r w:rsidR="002A1C57">
              <w:rPr>
                <w:rFonts w:ascii="Arial" w:hAnsi="Arial" w:cs="Arial"/>
                <w:sz w:val="20"/>
                <w:szCs w:val="20"/>
              </w:rPr>
              <w:t xml:space="preserve"> un laiks</w:t>
            </w:r>
            <w:r>
              <w:rPr>
                <w:rFonts w:ascii="Arial" w:hAnsi="Arial" w:cs="Arial"/>
                <w:sz w:val="20"/>
                <w:szCs w:val="20"/>
              </w:rPr>
              <w:t xml:space="preserve"> (ja zināms):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66338A" w14:textId="77777777" w:rsidR="00C27E79" w:rsidRPr="001B4252" w:rsidRDefault="00C27E79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16522"/>
            </w:tcBorders>
            <w:shd w:val="clear" w:color="auto" w:fill="F2F2F2"/>
          </w:tcPr>
          <w:p w14:paraId="7ED3F292" w14:textId="77777777" w:rsidR="00C27E79" w:rsidRDefault="00C27E79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0833" w:rsidRPr="00C27E79" w14:paraId="04A59A8F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6CFA9B74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652A947E" w14:textId="77777777" w:rsidR="0025394C" w:rsidRPr="00C27E79" w:rsidRDefault="0025394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8" w:space="0" w:color="auto"/>
            </w:tcBorders>
            <w:shd w:val="clear" w:color="auto" w:fill="F2F2F2"/>
          </w:tcPr>
          <w:p w14:paraId="2D8FA06F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tcBorders>
              <w:top w:val="single" w:sz="8" w:space="0" w:color="auto"/>
            </w:tcBorders>
            <w:shd w:val="clear" w:color="auto" w:fill="F2F2F2"/>
          </w:tcPr>
          <w:p w14:paraId="7A0A830F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0052D442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7209D" w14:paraId="50DF91CC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5381F7BA" w14:textId="77777777" w:rsidR="0057209D" w:rsidRDefault="0057209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6" w:type="dxa"/>
            <w:gridSpan w:val="6"/>
            <w:shd w:val="clear" w:color="auto" w:fill="F2F2F2"/>
          </w:tcPr>
          <w:p w14:paraId="53FCD835" w14:textId="36C91C43" w:rsidR="0057209D" w:rsidRPr="0057209D" w:rsidRDefault="0057209D" w:rsidP="0057209D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veids (ja zināms, lūgums atzīmēt visas atbilstošās kategorijas):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25FF5EAB" w14:textId="77777777" w:rsidR="0057209D" w:rsidRDefault="0057209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0833" w:rsidRPr="00C27E79" w14:paraId="63B9D1A2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2BEDAB16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57C93C83" w14:textId="77777777" w:rsidR="0025394C" w:rsidRPr="00C27E79" w:rsidRDefault="0025394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shd w:val="clear" w:color="auto" w:fill="F2F2F2"/>
          </w:tcPr>
          <w:p w14:paraId="5E235F68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shd w:val="clear" w:color="auto" w:fill="F2F2F2"/>
          </w:tcPr>
          <w:p w14:paraId="0E0FEF40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145A3542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F18EF" w14:paraId="1B28B1F3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1D57B84D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49462628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91613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2332B19D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01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6AD488C8" w14:textId="77777777" w:rsidR="006F18EF" w:rsidRPr="00A4677F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Neatbilstošs saturs (piemēram, mēstule, nelegāls saturs)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76905C0F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09AFA7BE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033F6C8E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33343CAF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3657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608C8C9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02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4A0BB53D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Ļaundabīgs kods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3E34C67E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7B9ACE9B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32C2E0F1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793C4AE0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338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19115E9A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03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4A66EAB9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Informācijas vākšana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69479E8F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45E134D4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7CF4F768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5CC44E96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0680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207A96E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04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2AFBD21B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 mēģinājums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19B813ED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3918627A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6BB478A9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0585EED3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15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E27B8B0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05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54E5464D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7AC6D64E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16AB1AEF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7786AAA0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044CA0D5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9265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0AC2C3A7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06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6CD8A0F3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Pieejamības traucējums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4DA38ED3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1D386C31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3D34F3FA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33809DA8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9871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682CF5B8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07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1FDB7CD2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 drošības pārkāpums (piemēram, nesankcionēta piekļuve vai modificēšana)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42504A1F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27BABAA5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189B60FB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1BE4341C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4918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1CAFCF1F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08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1FA98D8A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Krāpniecība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46A7A03A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2600894F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41972328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5E2C9FDA" w14:textId="77777777" w:rsidR="006F18EF" w:rsidRPr="001B4252" w:rsidRDefault="006F18EF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0437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0FD64BB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09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440E4169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Ievainojamība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71F02D23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4D997013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7DA05D42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0C26AAB6" w14:textId="77777777" w:rsidR="006F18EF" w:rsidRPr="00697182" w:rsidRDefault="006F18EF" w:rsidP="00791A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330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26FB3A7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10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524BD599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97182">
              <w:rPr>
                <w:rFonts w:ascii="Arial" w:hAnsi="Arial" w:cs="Arial"/>
                <w:sz w:val="20"/>
                <w:szCs w:val="20"/>
              </w:rPr>
              <w:t>Cits kiberincidenta veids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424E36CF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14:paraId="36948380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126D70AE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shd w:val="clear" w:color="auto" w:fill="F2F2F2"/>
            <w:vAlign w:val="center"/>
          </w:tcPr>
          <w:p w14:paraId="0B888CA5" w14:textId="77777777" w:rsidR="006F18EF" w:rsidRPr="00697182" w:rsidRDefault="006F18EF" w:rsidP="00791A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86524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108849B8" w14:textId="77777777" w:rsidR="006F18EF" w:rsidRPr="006F18EF" w:rsidRDefault="006F18EF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6F18EF">
              <w:rPr>
                <w:rFonts w:ascii="Arial" w:hAnsi="Arial" w:cs="Arial"/>
                <w:color w:val="F16522"/>
                <w:sz w:val="20"/>
                <w:szCs w:val="20"/>
              </w:rPr>
              <w:t>99</w:t>
            </w:r>
          </w:p>
        </w:tc>
        <w:tc>
          <w:tcPr>
            <w:tcW w:w="8643" w:type="dxa"/>
            <w:gridSpan w:val="4"/>
            <w:shd w:val="clear" w:color="auto" w:fill="F2F2F2"/>
            <w:vAlign w:val="center"/>
          </w:tcPr>
          <w:p w14:paraId="5780DF06" w14:textId="77777777" w:rsidR="006F18EF" w:rsidRPr="00697182" w:rsidRDefault="006F18EF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Pārbaude (mācības)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05F8D874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0833" w14:paraId="01C9CF40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6BF50911" w14:textId="77777777" w:rsidR="002A1C57" w:rsidRDefault="002A1C57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3269C205" w14:textId="77777777" w:rsidR="002A1C57" w:rsidRDefault="002A1C57" w:rsidP="00F266F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6" w:type="dxa"/>
            <w:shd w:val="clear" w:color="auto" w:fill="F2F2F2"/>
          </w:tcPr>
          <w:p w14:paraId="1E45026D" w14:textId="77777777" w:rsidR="002A1C57" w:rsidRDefault="002A1C57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5" w:type="dxa"/>
            <w:shd w:val="clear" w:color="auto" w:fill="F2F2F2"/>
          </w:tcPr>
          <w:p w14:paraId="587AC372" w14:textId="77777777" w:rsidR="002A1C57" w:rsidRDefault="002A1C57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78A8E0ED" w14:textId="77777777" w:rsidR="002A1C57" w:rsidRDefault="002A1C57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97182" w14:paraId="7C248AF0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75128C1E" w14:textId="77777777" w:rsidR="00697182" w:rsidRDefault="00697182" w:rsidP="00A4677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6" w:type="dxa"/>
            <w:gridSpan w:val="6"/>
            <w:tcBorders>
              <w:bottom w:val="single" w:sz="8" w:space="0" w:color="auto"/>
            </w:tcBorders>
            <w:shd w:val="clear" w:color="auto" w:fill="F2F2F2"/>
          </w:tcPr>
          <w:p w14:paraId="171589F1" w14:textId="26212F54" w:rsidR="00697182" w:rsidRPr="001B4252" w:rsidRDefault="00697182" w:rsidP="00A4677F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vispārīgs apraksts (brīvā formātā)</w:t>
            </w:r>
            <w:r w:rsidRPr="001B425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3059B293" w14:textId="77777777" w:rsidR="00697182" w:rsidRDefault="00697182" w:rsidP="00A4677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97182" w:rsidRPr="00C27E79" w14:paraId="4F6CE08D" w14:textId="77777777" w:rsidTr="006F18EF">
        <w:trPr>
          <w:trHeight w:val="1268"/>
        </w:trPr>
        <w:tc>
          <w:tcPr>
            <w:tcW w:w="285" w:type="dxa"/>
            <w:tcBorders>
              <w:left w:val="single" w:sz="8" w:space="0" w:color="F16522"/>
              <w:right w:val="single" w:sz="8" w:space="0" w:color="auto"/>
            </w:tcBorders>
            <w:shd w:val="clear" w:color="auto" w:fill="F2F2F2"/>
          </w:tcPr>
          <w:p w14:paraId="20F31BB7" w14:textId="77777777" w:rsidR="00697182" w:rsidRPr="00C27E79" w:rsidRDefault="00697182" w:rsidP="00A4677F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91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6C90D6" w14:textId="75C796D8" w:rsidR="00697182" w:rsidRPr="00697182" w:rsidRDefault="00697182" w:rsidP="00697182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16522"/>
            </w:tcBorders>
            <w:shd w:val="clear" w:color="auto" w:fill="F2F2F2"/>
          </w:tcPr>
          <w:p w14:paraId="61FD59DA" w14:textId="77777777" w:rsidR="00697182" w:rsidRPr="00C27E79" w:rsidRDefault="00697182" w:rsidP="00A4677F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0833" w14:paraId="34C7269D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362073FC" w14:textId="77777777" w:rsidR="002A1C57" w:rsidRDefault="002A1C57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160E6B0F" w14:textId="77777777" w:rsidR="002A1C57" w:rsidRDefault="002A1C57" w:rsidP="00F266F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6" w:type="dxa"/>
            <w:tcBorders>
              <w:top w:val="single" w:sz="8" w:space="0" w:color="auto"/>
            </w:tcBorders>
            <w:shd w:val="clear" w:color="auto" w:fill="F2F2F2"/>
          </w:tcPr>
          <w:p w14:paraId="422DE721" w14:textId="77777777" w:rsidR="002A1C57" w:rsidRDefault="002A1C57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5" w:type="dxa"/>
            <w:tcBorders>
              <w:top w:val="single" w:sz="8" w:space="0" w:color="auto"/>
            </w:tcBorders>
            <w:shd w:val="clear" w:color="auto" w:fill="F2F2F2"/>
          </w:tcPr>
          <w:p w14:paraId="7608BE2B" w14:textId="77777777" w:rsidR="002A1C57" w:rsidRDefault="002A1C57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48746803" w14:textId="77777777" w:rsidR="002A1C57" w:rsidRDefault="002A1C57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:rsidRPr="00DD14A5" w14:paraId="779C9C8E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16522"/>
          </w:tcPr>
          <w:p w14:paraId="48B8DCA7" w14:textId="77777777" w:rsidR="006F18EF" w:rsidRPr="00DD14A5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6" w:type="dxa"/>
            <w:gridSpan w:val="6"/>
            <w:shd w:val="clear" w:color="auto" w:fill="F16522"/>
          </w:tcPr>
          <w:p w14:paraId="76F5BDBE" w14:textId="5940B8B3" w:rsidR="006F18EF" w:rsidRPr="00DD14A5" w:rsidRDefault="006F18EF" w:rsidP="00791A91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Informācija par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brīdinājuma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 iesniedzēju</w:t>
            </w: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16522"/>
          </w:tcPr>
          <w:p w14:paraId="4C7D2260" w14:textId="77777777" w:rsidR="006F18EF" w:rsidRPr="00DD14A5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4677F" w:rsidRPr="00C27E79" w14:paraId="3B11D81B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5269E1D8" w14:textId="77777777" w:rsidR="00A4677F" w:rsidRPr="00C27E79" w:rsidRDefault="00A4677F" w:rsidP="00A4677F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430A014C" w14:textId="77777777" w:rsidR="00A4677F" w:rsidRPr="00C27E79" w:rsidRDefault="00A4677F" w:rsidP="00A4677F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tcBorders>
              <w:bottom w:val="single" w:sz="8" w:space="0" w:color="auto"/>
            </w:tcBorders>
            <w:shd w:val="clear" w:color="auto" w:fill="F2F2F2"/>
          </w:tcPr>
          <w:p w14:paraId="71E094AD" w14:textId="77777777" w:rsidR="00A4677F" w:rsidRPr="00C27E79" w:rsidRDefault="00A4677F" w:rsidP="00A4677F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tcBorders>
              <w:bottom w:val="single" w:sz="8" w:space="0" w:color="auto"/>
            </w:tcBorders>
            <w:shd w:val="clear" w:color="auto" w:fill="F2F2F2"/>
          </w:tcPr>
          <w:p w14:paraId="4FB4A968" w14:textId="77777777" w:rsidR="00A4677F" w:rsidRPr="00C27E79" w:rsidRDefault="00A4677F" w:rsidP="00A4677F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60D3DEA9" w14:textId="77777777" w:rsidR="00A4677F" w:rsidRPr="00C27E79" w:rsidRDefault="00A4677F" w:rsidP="00A4677F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F18EF" w14:paraId="33C5E47F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1495667D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42898ECB" w14:textId="063474AD" w:rsidR="006F18EF" w:rsidRPr="001B4252" w:rsidRDefault="006F18EF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Brīdinājuma</w:t>
            </w:r>
            <w:r>
              <w:rPr>
                <w:rFonts w:ascii="Arial" w:hAnsi="Arial" w:cs="Arial"/>
                <w:sz w:val="20"/>
                <w:szCs w:val="20"/>
              </w:rPr>
              <w:t xml:space="preserve"> iesniedzēja vārds, uzvārds: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237E33B" w14:textId="77777777" w:rsidR="006F18EF" w:rsidRPr="001B4252" w:rsidRDefault="006F18EF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16522"/>
            </w:tcBorders>
            <w:shd w:val="clear" w:color="auto" w:fill="F2F2F2"/>
          </w:tcPr>
          <w:p w14:paraId="25150DFA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:rsidRPr="00C27E79" w14:paraId="5A9BFD23" w14:textId="77777777" w:rsidTr="006F18EF">
        <w:trPr>
          <w:trHeight w:val="57"/>
        </w:trPr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49DBAA36" w14:textId="77777777" w:rsidR="006F18EF" w:rsidRPr="00C27E79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0B1DBDCD" w14:textId="77777777" w:rsidR="006F18EF" w:rsidRPr="00C27E79" w:rsidRDefault="006F18EF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0F070F55" w14:textId="77777777" w:rsidR="006F18EF" w:rsidRPr="00C27E79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1CE3E9A7" w14:textId="77777777" w:rsidR="006F18EF" w:rsidRPr="00C27E79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6E8760DD" w14:textId="77777777" w:rsidR="006F18EF" w:rsidRPr="00C27E79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F18EF" w14:paraId="74107DC7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2D4B157C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348413DC" w14:textId="0B8597F3" w:rsidR="006F18EF" w:rsidRPr="001B4252" w:rsidRDefault="006F18EF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Brīdinājuma</w:t>
            </w:r>
            <w:r>
              <w:rPr>
                <w:rFonts w:ascii="Arial" w:hAnsi="Arial" w:cs="Arial"/>
                <w:sz w:val="20"/>
                <w:szCs w:val="20"/>
              </w:rPr>
              <w:t xml:space="preserve"> iesniedzēja amats: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FAA248" w14:textId="77777777" w:rsidR="006F18EF" w:rsidRPr="001B4252" w:rsidRDefault="006F18EF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16522"/>
            </w:tcBorders>
            <w:shd w:val="clear" w:color="auto" w:fill="F2F2F2"/>
          </w:tcPr>
          <w:p w14:paraId="2F308950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:rsidRPr="00C27E79" w14:paraId="4C8B33B6" w14:textId="77777777" w:rsidTr="006F18EF">
        <w:trPr>
          <w:trHeight w:val="57"/>
        </w:trPr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37B63294" w14:textId="77777777" w:rsidR="006F18EF" w:rsidRPr="00C27E79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63BF3832" w14:textId="77777777" w:rsidR="006F18EF" w:rsidRPr="00C27E79" w:rsidRDefault="006F18EF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39DBCD9A" w14:textId="77777777" w:rsidR="006F18EF" w:rsidRPr="00C27E79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406B54F4" w14:textId="77777777" w:rsidR="006F18EF" w:rsidRPr="00C27E79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70A6DD78" w14:textId="77777777" w:rsidR="006F18EF" w:rsidRPr="00C27E79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F18EF" w14:paraId="1B05B691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134BB558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5A78BDD8" w14:textId="589F0981" w:rsidR="006F18EF" w:rsidRPr="001B4252" w:rsidRDefault="006F18EF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Brīdinājuma</w:t>
            </w:r>
            <w:r>
              <w:rPr>
                <w:rFonts w:ascii="Arial" w:hAnsi="Arial" w:cs="Arial"/>
                <w:sz w:val="20"/>
                <w:szCs w:val="20"/>
              </w:rPr>
              <w:t xml:space="preserve"> iesniedzēja e-pasts: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517EF3E" w14:textId="77777777" w:rsidR="006F18EF" w:rsidRPr="001B4252" w:rsidRDefault="006F18EF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16522"/>
            </w:tcBorders>
            <w:shd w:val="clear" w:color="auto" w:fill="F2F2F2"/>
          </w:tcPr>
          <w:p w14:paraId="62420D51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F18EF" w:rsidRPr="001D10B3" w14:paraId="41201581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45399FDC" w14:textId="77777777" w:rsidR="006F18EF" w:rsidRPr="001D10B3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4EB683D4" w14:textId="77777777" w:rsidR="006F18EF" w:rsidRPr="001D10B3" w:rsidRDefault="006F18EF" w:rsidP="00791A91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6" w:type="dxa"/>
            <w:shd w:val="clear" w:color="auto" w:fill="F2F2F2"/>
          </w:tcPr>
          <w:p w14:paraId="4AEC2BBD" w14:textId="77777777" w:rsidR="006F18EF" w:rsidRPr="001D10B3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5" w:type="dxa"/>
            <w:shd w:val="clear" w:color="auto" w:fill="F2F2F2"/>
          </w:tcPr>
          <w:p w14:paraId="6156D5B0" w14:textId="77777777" w:rsidR="006F18EF" w:rsidRPr="001D10B3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5B50AD95" w14:textId="77777777" w:rsidR="006F18EF" w:rsidRPr="001D10B3" w:rsidRDefault="006F18EF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F18EF" w14:paraId="3F2F3C86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06E5D0AE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39835C62" w14:textId="41E63209" w:rsidR="006F18EF" w:rsidRPr="001B4252" w:rsidRDefault="006F18EF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Brīdinājuma</w:t>
            </w:r>
            <w:r>
              <w:rPr>
                <w:rFonts w:ascii="Arial" w:hAnsi="Arial" w:cs="Arial"/>
                <w:sz w:val="20"/>
                <w:szCs w:val="20"/>
              </w:rPr>
              <w:t xml:space="preserve"> iesniedzēja tālruņa Nr.: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F7BE5C7" w14:textId="77777777" w:rsidR="006F18EF" w:rsidRPr="001B4252" w:rsidRDefault="006F18EF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16522"/>
            </w:tcBorders>
            <w:shd w:val="clear" w:color="auto" w:fill="F2F2F2"/>
          </w:tcPr>
          <w:p w14:paraId="4F2AFCC0" w14:textId="77777777" w:rsidR="006F18EF" w:rsidRDefault="006F18EF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A1C57" w14:paraId="21D4D9D6" w14:textId="77777777" w:rsidTr="006F18EF">
        <w:tc>
          <w:tcPr>
            <w:tcW w:w="285" w:type="dxa"/>
            <w:tcBorders>
              <w:left w:val="single" w:sz="8" w:space="0" w:color="F16522"/>
            </w:tcBorders>
            <w:shd w:val="clear" w:color="auto" w:fill="F2F2F2"/>
          </w:tcPr>
          <w:p w14:paraId="40883C08" w14:textId="77777777" w:rsidR="002A1C57" w:rsidRDefault="002A1C57" w:rsidP="00A467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5" w:type="dxa"/>
            <w:gridSpan w:val="4"/>
            <w:shd w:val="clear" w:color="auto" w:fill="F2F2F2"/>
          </w:tcPr>
          <w:p w14:paraId="4573C9C2" w14:textId="77777777" w:rsidR="002A1C57" w:rsidRDefault="002A1C57" w:rsidP="00A4677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6" w:type="dxa"/>
            <w:shd w:val="clear" w:color="auto" w:fill="F2F2F2"/>
          </w:tcPr>
          <w:p w14:paraId="061002ED" w14:textId="77777777" w:rsidR="002A1C57" w:rsidRDefault="002A1C57" w:rsidP="00A467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5" w:type="dxa"/>
            <w:shd w:val="clear" w:color="auto" w:fill="F2F2F2"/>
          </w:tcPr>
          <w:p w14:paraId="2F4D03B5" w14:textId="77777777" w:rsidR="002A1C57" w:rsidRDefault="002A1C57" w:rsidP="00A467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F16522"/>
            </w:tcBorders>
            <w:shd w:val="clear" w:color="auto" w:fill="F2F2F2"/>
          </w:tcPr>
          <w:p w14:paraId="389406C7" w14:textId="77777777" w:rsidR="002A1C57" w:rsidRDefault="002A1C57" w:rsidP="00A467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0833" w14:paraId="4EB88858" w14:textId="77777777" w:rsidTr="007C0833">
        <w:tc>
          <w:tcPr>
            <w:tcW w:w="10484" w:type="dxa"/>
            <w:gridSpan w:val="8"/>
            <w:tcBorders>
              <w:left w:val="single" w:sz="8" w:space="0" w:color="F16522"/>
              <w:bottom w:val="single" w:sz="8" w:space="0" w:color="F16522"/>
              <w:right w:val="single" w:sz="8" w:space="0" w:color="F16522"/>
            </w:tcBorders>
            <w:shd w:val="clear" w:color="auto" w:fill="F16522"/>
          </w:tcPr>
          <w:p w14:paraId="44BAD635" w14:textId="77777777" w:rsidR="007C0833" w:rsidRDefault="007C0833" w:rsidP="00A467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471E82" w14:textId="77777777" w:rsidR="009A0DEA" w:rsidRPr="002A1C57" w:rsidRDefault="009A0DEA" w:rsidP="002A1C57">
      <w:pPr>
        <w:rPr>
          <w:rFonts w:ascii="Arial" w:hAnsi="Arial" w:cs="Arial"/>
          <w:b/>
          <w:bCs/>
          <w:sz w:val="6"/>
          <w:szCs w:val="6"/>
        </w:rPr>
      </w:pPr>
    </w:p>
    <w:sectPr w:rsidR="009A0DEA" w:rsidRPr="002A1C57" w:rsidSect="009A0DE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6E1B6" w14:textId="77777777" w:rsidR="003E7684" w:rsidRDefault="003E7684" w:rsidP="000332F6">
      <w:r>
        <w:separator/>
      </w:r>
    </w:p>
  </w:endnote>
  <w:endnote w:type="continuationSeparator" w:id="0">
    <w:p w14:paraId="2E9CC13D" w14:textId="77777777" w:rsidR="003E7684" w:rsidRDefault="003E7684" w:rsidP="0003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CD337" w14:textId="77777777" w:rsidR="003E7684" w:rsidRDefault="003E7684" w:rsidP="000332F6">
      <w:r>
        <w:separator/>
      </w:r>
    </w:p>
  </w:footnote>
  <w:footnote w:type="continuationSeparator" w:id="0">
    <w:p w14:paraId="3F2AE651" w14:textId="77777777" w:rsidR="003E7684" w:rsidRDefault="003E7684" w:rsidP="00033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5BDB7" w14:textId="3217A3E2" w:rsidR="000332F6" w:rsidRDefault="000332F6" w:rsidP="000332F6">
    <w:pPr>
      <w:pStyle w:val="Header"/>
      <w:jc w:val="right"/>
    </w:pP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t>Pielikums 22-TA-3183</w:t>
    </w: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EA"/>
    <w:rsid w:val="000332F6"/>
    <w:rsid w:val="00046104"/>
    <w:rsid w:val="0005513A"/>
    <w:rsid w:val="000D3B66"/>
    <w:rsid w:val="000E5C8B"/>
    <w:rsid w:val="0013226D"/>
    <w:rsid w:val="00166F09"/>
    <w:rsid w:val="001B4252"/>
    <w:rsid w:val="001F21A6"/>
    <w:rsid w:val="00223B2F"/>
    <w:rsid w:val="0023245B"/>
    <w:rsid w:val="0025394C"/>
    <w:rsid w:val="00261068"/>
    <w:rsid w:val="00262ED8"/>
    <w:rsid w:val="002A1C57"/>
    <w:rsid w:val="002A7024"/>
    <w:rsid w:val="00340723"/>
    <w:rsid w:val="00374905"/>
    <w:rsid w:val="003B3FB2"/>
    <w:rsid w:val="003E7684"/>
    <w:rsid w:val="003F7CDE"/>
    <w:rsid w:val="004477CF"/>
    <w:rsid w:val="004F5241"/>
    <w:rsid w:val="005547D3"/>
    <w:rsid w:val="0057209D"/>
    <w:rsid w:val="00604D89"/>
    <w:rsid w:val="00607309"/>
    <w:rsid w:val="00697182"/>
    <w:rsid w:val="006F18EF"/>
    <w:rsid w:val="0072308F"/>
    <w:rsid w:val="007236A1"/>
    <w:rsid w:val="007327B3"/>
    <w:rsid w:val="0078054A"/>
    <w:rsid w:val="00785200"/>
    <w:rsid w:val="00790C0E"/>
    <w:rsid w:val="007C0833"/>
    <w:rsid w:val="00950D79"/>
    <w:rsid w:val="009A0DEA"/>
    <w:rsid w:val="00A4677F"/>
    <w:rsid w:val="00A472E7"/>
    <w:rsid w:val="00A50815"/>
    <w:rsid w:val="00A764BC"/>
    <w:rsid w:val="00A907F2"/>
    <w:rsid w:val="00C27E79"/>
    <w:rsid w:val="00C75A08"/>
    <w:rsid w:val="00D57D0E"/>
    <w:rsid w:val="00D74955"/>
    <w:rsid w:val="00DB3A58"/>
    <w:rsid w:val="00DE7926"/>
    <w:rsid w:val="00E27CBB"/>
    <w:rsid w:val="00EF4EC7"/>
    <w:rsid w:val="00F06D16"/>
    <w:rsid w:val="00F44FDF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C915A7"/>
  <w15:chartTrackingRefBased/>
  <w15:docId w15:val="{A6378047-E835-3243-9246-428897E5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umber">
    <w:name w:val="Annex Number"/>
    <w:basedOn w:val="Heading1"/>
    <w:qFormat/>
    <w:rsid w:val="00223B2F"/>
    <w:pPr>
      <w:keepNext w:val="0"/>
      <w:keepLines w:val="0"/>
      <w:spacing w:before="0" w:after="0" w:line="360" w:lineRule="auto"/>
      <w:jc w:val="right"/>
    </w:pPr>
    <w:rPr>
      <w:rFonts w:ascii="Arial" w:eastAsiaTheme="minorHAnsi" w:hAnsi="Arial" w:cs="Arial"/>
      <w:color w:val="auto"/>
      <w:kern w:val="0"/>
      <w:sz w:val="18"/>
      <w:szCs w:val="20"/>
      <w:lang w:val="lv-LV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2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39"/>
    <w:rsid w:val="009A0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32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2F6"/>
  </w:style>
  <w:style w:type="paragraph" w:styleId="Footer">
    <w:name w:val="footer"/>
    <w:basedOn w:val="Normal"/>
    <w:link w:val="FooterChar"/>
    <w:uiPriority w:val="99"/>
    <w:unhideWhenUsed/>
    <w:rsid w:val="000332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1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Mihails Potapovs</cp:lastModifiedBy>
  <cp:revision>2</cp:revision>
  <dcterms:created xsi:type="dcterms:W3CDTF">2024-06-30T15:57:00Z</dcterms:created>
  <dcterms:modified xsi:type="dcterms:W3CDTF">2024-06-30T15:57:00Z</dcterms:modified>
</cp:coreProperties>
</file>