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47599" w14:textId="40A280B5" w:rsidR="003063C0" w:rsidRPr="00C957B4" w:rsidRDefault="003063C0" w:rsidP="003063C0">
      <w:pPr>
        <w:jc w:val="right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1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pielikums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Ministru kabineta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Dt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noteikumiem Nr.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Nr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</w:p>
    <w:p w14:paraId="16777302" w14:textId="030A1D40" w:rsidR="009A0DEA" w:rsidRDefault="003063C0" w:rsidP="003063C0">
      <w:pPr>
        <w:spacing w:before="280" w:after="280"/>
        <w:jc w:val="center"/>
        <w:rPr>
          <w:rFonts w:ascii="Arial" w:hAnsi="Arial" w:cs="Arial"/>
          <w:b/>
          <w:bCs/>
          <w:lang w:val="lv-LV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Starpposma z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iņojuma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 veidlapa</w:t>
      </w:r>
    </w:p>
    <w:tbl>
      <w:tblPr>
        <w:tblStyle w:val="TableGrid"/>
        <w:tblW w:w="10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295"/>
        <w:gridCol w:w="412"/>
        <w:gridCol w:w="418"/>
        <w:gridCol w:w="441"/>
        <w:gridCol w:w="1993"/>
        <w:gridCol w:w="232"/>
        <w:gridCol w:w="13"/>
        <w:gridCol w:w="584"/>
        <w:gridCol w:w="845"/>
        <w:gridCol w:w="122"/>
        <w:gridCol w:w="829"/>
        <w:gridCol w:w="698"/>
        <w:gridCol w:w="156"/>
        <w:gridCol w:w="725"/>
        <w:gridCol w:w="2392"/>
        <w:gridCol w:w="11"/>
        <w:gridCol w:w="19"/>
        <w:gridCol w:w="257"/>
        <w:gridCol w:w="7"/>
        <w:gridCol w:w="28"/>
      </w:tblGrid>
      <w:tr w:rsidR="007C0833" w:rsidRPr="002A1C57" w14:paraId="5C508216" w14:textId="77777777" w:rsidTr="000A35AE">
        <w:trPr>
          <w:gridAfter w:val="1"/>
          <w:wAfter w:w="28" w:type="dxa"/>
        </w:trPr>
        <w:tc>
          <w:tcPr>
            <w:tcW w:w="10449" w:type="dxa"/>
            <w:gridSpan w:val="19"/>
            <w:tcBorders>
              <w:top w:val="single" w:sz="2" w:space="0" w:color="77206D" w:themeColor="accent5" w:themeShade="BF"/>
              <w:left w:val="single" w:sz="2" w:space="0" w:color="77206D" w:themeColor="accent5" w:themeShade="BF"/>
              <w:righ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6124D01B" w14:textId="1A09CD5C" w:rsidR="007C0833" w:rsidRPr="002A1C57" w:rsidRDefault="007C0833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C40D5" w:rsidRPr="002A1C57" w14:paraId="13BE54B0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93F94A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59377E62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0F8616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A1C57" w:rsidRPr="001B4252" w14:paraId="20EA2610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E112D9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288F0C4C" w14:textId="08B33359" w:rsidR="00EC40D5" w:rsidRDefault="000E74AC" w:rsidP="00EC40D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STARPPOSMA </w:t>
            </w:r>
            <w:r w:rsidR="005A5A5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ZIŅOJUMS</w:t>
            </w:r>
            <w:r w:rsidR="002A1C57" w:rsidRPr="002A1C5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7096EA12" w14:textId="77777777" w:rsidR="00EC40D5" w:rsidRDefault="00EC40D5" w:rsidP="00EC40D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par nozīmīga kiberincident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risināšanu</w:t>
            </w:r>
          </w:p>
          <w:p w14:paraId="0CCE4516" w14:textId="0C943592" w:rsidR="00EC40D5" w:rsidRPr="00EC40D5" w:rsidRDefault="00EC40D5" w:rsidP="00EC40D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03D0B5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4677F" w:rsidRPr="002A1C57" w14:paraId="1ADDA07B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1C2F287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3EDF0028" w14:textId="77777777" w:rsidR="00A4677F" w:rsidRPr="002A1C57" w:rsidRDefault="00A4677F" w:rsidP="002A1C5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22" w:type="dxa"/>
            <w:gridSpan w:val="6"/>
            <w:shd w:val="clear" w:color="auto" w:fill="F2F2F2"/>
          </w:tcPr>
          <w:p w14:paraId="3C628E76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C001976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EC40D5" w14:paraId="50A344A3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36255A4" w14:textId="77777777" w:rsidR="00C27E79" w:rsidRDefault="00C27E79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11DAF3D2" w14:textId="5DC59467" w:rsidR="00C27E79" w:rsidRPr="000E74AC" w:rsidRDefault="00EC40D5" w:rsidP="000E74AC">
            <w:pPr>
              <w:jc w:val="center"/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</w:pPr>
            <w:r w:rsidRPr="000E74AC"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  <w:t xml:space="preserve">–––   </w:t>
            </w:r>
            <w:r w:rsidR="002A1C57" w:rsidRPr="000E74AC"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  <w:t>IESNIE</w:t>
            </w:r>
            <w:r w:rsidR="0023245B" w:rsidRPr="000E74AC"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  <w:t>DZAMS</w:t>
            </w:r>
            <w:r w:rsidRPr="000E74AC"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  <w:t xml:space="preserve"> </w:t>
            </w:r>
            <w:r w:rsidR="000E74AC" w:rsidRPr="000E74AC"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  <w:t>PĒC KOMPETENTĀS IESTĀDES PIEPRASĪJUMA</w:t>
            </w:r>
            <w:r w:rsidRPr="000E74AC"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  <w:t xml:space="preserve">    –––</w:t>
            </w:r>
          </w:p>
          <w:p w14:paraId="3815031F" w14:textId="5049A89A" w:rsidR="000E74AC" w:rsidRPr="000E74AC" w:rsidRDefault="000E74AC" w:rsidP="000E74AC">
            <w:pPr>
              <w:jc w:val="center"/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9258D1D" w14:textId="77777777" w:rsidR="00C27E79" w:rsidRDefault="00C27E79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77F" w14:paraId="0AFE74D8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28CF669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14D5E1C7" w14:textId="77777777" w:rsidR="009A0DEA" w:rsidRPr="007C0833" w:rsidRDefault="009A0DEA" w:rsidP="009A0DEA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6C435BA4" w14:textId="77777777" w:rsidR="007C0833" w:rsidRDefault="007C0833" w:rsidP="007C083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6F1FA64D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C3BBE40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DD14A5" w14:paraId="3A7D8533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5D40B5D8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859" w:type="dxa"/>
            <w:gridSpan w:val="14"/>
            <w:shd w:val="clear" w:color="auto" w:fill="77206D" w:themeFill="accent5" w:themeFillShade="BF"/>
          </w:tcPr>
          <w:p w14:paraId="168D18A1" w14:textId="77777777" w:rsidR="00584F5C" w:rsidRPr="00DD14A5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1. Informācija par subjektu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3DF6A750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1780BEC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C6BC6E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4DBA496F" w14:textId="77777777" w:rsidR="00584F5C" w:rsidRPr="00C27E79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7EA0061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5C17316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0CEC5A3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48997A91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124AE58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12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37412C37" w14:textId="77777777" w:rsidR="00584F5C" w:rsidRPr="001B4252" w:rsidRDefault="00584F5C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>Subjekta nosaukums:</w:t>
            </w:r>
          </w:p>
        </w:tc>
        <w:tc>
          <w:tcPr>
            <w:tcW w:w="634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4A0BBA" w14:textId="77777777" w:rsidR="00584F5C" w:rsidRPr="001B425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65B0BEED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422B7954" w14:textId="77777777" w:rsidTr="000A35AE">
        <w:trPr>
          <w:gridAfter w:val="1"/>
          <w:wAfter w:w="28" w:type="dxa"/>
          <w:trHeight w:val="57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2FFD8CE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512" w:type="dxa"/>
            <w:gridSpan w:val="6"/>
            <w:shd w:val="clear" w:color="auto" w:fill="F2F2F2"/>
          </w:tcPr>
          <w:p w14:paraId="6C2D1F4A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72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1A164C87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482871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7E84A7EF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7AB45A38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8DA6EF3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12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0EDF152E" w14:textId="77777777" w:rsidR="00584F5C" w:rsidRPr="001B4252" w:rsidRDefault="00584F5C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 xml:space="preserve">Subjekta </w:t>
            </w:r>
            <w:r>
              <w:rPr>
                <w:rFonts w:ascii="Arial" w:hAnsi="Arial" w:cs="Arial"/>
                <w:sz w:val="20"/>
                <w:szCs w:val="20"/>
              </w:rPr>
              <w:t>reģistrācijas numurs</w:t>
            </w:r>
            <w:r w:rsidRPr="001B425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4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F3C4255" w14:textId="77777777" w:rsidR="00584F5C" w:rsidRPr="001B425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65C96854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A76F3B" w14:paraId="346D0F27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3F61246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4227F1E7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1178091B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450210A6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7B4580D9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4F5C" w:rsidRPr="00DD14A5" w14:paraId="46CD9CDC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56EB0A7B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859" w:type="dxa"/>
            <w:gridSpan w:val="14"/>
            <w:shd w:val="clear" w:color="auto" w:fill="77206D" w:themeFill="accent5" w:themeFillShade="BF"/>
          </w:tcPr>
          <w:p w14:paraId="11FDFD2F" w14:textId="77777777" w:rsidR="00584F5C" w:rsidRPr="00DD14A5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2. Informācija par kiberincidentu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57E6A826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718DD65B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90782B4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102E2AFB" w14:textId="77777777" w:rsidR="00584F5C" w:rsidRPr="00C27E79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56338EC3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12F8B5C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A62F640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2C673B6D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9654A7B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9" w:type="dxa"/>
            <w:gridSpan w:val="5"/>
            <w:tcBorders>
              <w:right w:val="single" w:sz="8" w:space="0" w:color="auto"/>
            </w:tcBorders>
            <w:shd w:val="clear" w:color="auto" w:fill="F2F2F2"/>
          </w:tcPr>
          <w:p w14:paraId="6DE74066" w14:textId="77777777" w:rsidR="00584F5C" w:rsidRPr="001B4252" w:rsidRDefault="00584F5C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datums un laiks:</w:t>
            </w:r>
          </w:p>
        </w:tc>
        <w:tc>
          <w:tcPr>
            <w:tcW w:w="636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9E8296" w14:textId="77777777" w:rsidR="00584F5C" w:rsidRPr="001B425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6B04A628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0E34E2E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F5F97D9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61510BBD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7D3C3C6E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0AE741F3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4D9AFA9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3522E79A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DF27398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79494B5B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veids (lūgums atzīmēt visas atbilstošās kategorijas):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BDCEAA8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2B51D172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71BDE1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23247F83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4A3C85E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0EEABDE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E84E4FE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0A35AE" w14:paraId="16E3BB7E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0CC2845D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1D5C8E59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91613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02CDA668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01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26758E7E" w14:textId="77777777" w:rsidR="000A35AE" w:rsidRPr="00A4677F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Neatbilstošs saturs (piemēram, mēstule, nelegāls saturs)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06E83FC9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60FDFE01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399C9077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465EE7D7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3657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1F10F4D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02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57E4E1E6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Ļaundabīgs kods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02BB2819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311C7DAC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0B064BAE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0B91F821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338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9E8BA04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03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703515D9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Informācijas vākšana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3F942356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2B348212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2D0E0AC0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0EBF245F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0680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55E301F7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04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00CF3614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 mēģinājums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285A4C79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3F3A4176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186EAFCA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695A9FE6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15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54B53600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05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46E56E66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6AC91512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1EE4B306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38EE1154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201B859B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9265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5AE146BA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06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0F6328FC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Pieejamības traucējums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6A281619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2EC6FF4A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46B49CE9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19F4652C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9871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FDA0A3F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07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7AC7F4BD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 drošības pārkāpums (piemēram, nesankcionēta piekļuve vai modificēšana)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6404FF67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521661EC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233C90CD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658BD6EC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4918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0C0FC64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08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469F6E4E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Krāpniecība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6D578857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4A84E183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3FB77F5D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7D9DEA73" w14:textId="77777777" w:rsidR="000A35AE" w:rsidRPr="001B4252" w:rsidRDefault="000A35AE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0437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2E382B8C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09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3BEB77BF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Ievainojamība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535DA4B7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50910915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66CC410B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44E836C3" w14:textId="77777777" w:rsidR="000A35AE" w:rsidRPr="00697182" w:rsidRDefault="000A35AE" w:rsidP="00791A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330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1B89A2AB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10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0A324D12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97182">
              <w:rPr>
                <w:rFonts w:ascii="Arial" w:hAnsi="Arial" w:cs="Arial"/>
                <w:sz w:val="20"/>
                <w:szCs w:val="20"/>
              </w:rPr>
              <w:t>Cits kiberincidenta veids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46C361F0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14:paraId="07AC8CBD" w14:textId="77777777" w:rsidTr="000A35AE">
        <w:tc>
          <w:tcPr>
            <w:tcW w:w="291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67163CC0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5B256E96" w14:textId="77777777" w:rsidR="000A35AE" w:rsidRPr="00697182" w:rsidRDefault="000A35AE" w:rsidP="00791A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86524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6104C5B" w14:textId="77777777" w:rsidR="000A35AE" w:rsidRPr="000A35AE" w:rsidRDefault="000A35AE" w:rsidP="00791A91">
            <w:pPr>
              <w:spacing w:before="60" w:after="60"/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</w:pPr>
            <w:r w:rsidRPr="000A35AE">
              <w:rPr>
                <w:rFonts w:ascii="Arial" w:hAnsi="Arial" w:cs="Arial"/>
                <w:color w:val="77206D" w:themeColor="accent5" w:themeShade="BF"/>
                <w:sz w:val="20"/>
                <w:szCs w:val="20"/>
              </w:rPr>
              <w:t>99</w:t>
            </w:r>
          </w:p>
        </w:tc>
        <w:tc>
          <w:tcPr>
            <w:tcW w:w="8627" w:type="dxa"/>
            <w:gridSpan w:val="13"/>
            <w:shd w:val="clear" w:color="auto" w:fill="F2F2F2"/>
            <w:vAlign w:val="center"/>
          </w:tcPr>
          <w:p w14:paraId="7A4E0D0E" w14:textId="77777777" w:rsidR="000A35AE" w:rsidRPr="00697182" w:rsidRDefault="000A35AE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Pārbaude (mācības)</w:t>
            </w: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1F57D5AA" w14:textId="77777777" w:rsidR="000A35AE" w:rsidRDefault="000A35AE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A76F3B" w14:paraId="65319D1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76908EF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63887E48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0661789C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645CB417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375B1C4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4F5C" w:rsidRPr="00DD14A5" w14:paraId="73144853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3B657DD6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859" w:type="dxa"/>
            <w:gridSpan w:val="14"/>
            <w:shd w:val="clear" w:color="auto" w:fill="77206D" w:themeFill="accent5" w:themeFillShade="BF"/>
          </w:tcPr>
          <w:p w14:paraId="3F9950D6" w14:textId="752FD4C2" w:rsidR="00584F5C" w:rsidRPr="00DD14A5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3. </w:t>
            </w:r>
            <w:r w:rsidR="00A3101E">
              <w:rPr>
                <w:rFonts w:ascii="Arial" w:hAnsi="Arial" w:cs="Arial"/>
                <w:b/>
                <w:bCs/>
                <w:color w:val="FFFFFF" w:themeColor="background1"/>
              </w:rPr>
              <w:t>Kiberincidenta cēloņi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77BEF044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4FD236B8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C27A07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47431ED7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7502E77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0B766D0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941E3EF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1739972D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E8A0417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1FCBB8A1" w14:textId="6D139E8D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Lūdzu, norādiet </w:t>
            </w:r>
            <w:r w:rsidR="00A3101E">
              <w:rPr>
                <w:rFonts w:ascii="Arial" w:hAnsi="Arial" w:cs="Arial"/>
                <w:sz w:val="20"/>
                <w:szCs w:val="20"/>
              </w:rPr>
              <w:t xml:space="preserve">kiberincidenta cēloņus un </w:t>
            </w:r>
            <w:r>
              <w:rPr>
                <w:rFonts w:ascii="Arial" w:hAnsi="Arial" w:cs="Arial"/>
                <w:sz w:val="20"/>
                <w:szCs w:val="20"/>
              </w:rPr>
              <w:t>kompromitēšanas indikatorus</w:t>
            </w:r>
            <w:r w:rsidR="00A3101E">
              <w:rPr>
                <w:rFonts w:ascii="Arial" w:hAnsi="Arial" w:cs="Arial"/>
                <w:sz w:val="20"/>
                <w:szCs w:val="20"/>
              </w:rPr>
              <w:t>, ja tie ir zināmi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576BCE5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53C72646" w14:textId="77777777" w:rsidTr="000A35AE">
        <w:trPr>
          <w:gridAfter w:val="1"/>
          <w:wAfter w:w="28" w:type="dxa"/>
          <w:trHeight w:val="2823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769681A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41CB5D40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1C535BF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75AB9D86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A76F3B" w14:paraId="206EC67D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A142A5E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2" w:type="dxa"/>
            <w:shd w:val="clear" w:color="auto" w:fill="F2F2F2"/>
          </w:tcPr>
          <w:p w14:paraId="12AA10F2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25" w:type="dxa"/>
            <w:gridSpan w:val="7"/>
            <w:tcBorders>
              <w:top w:val="single" w:sz="8" w:space="0" w:color="auto"/>
            </w:tcBorders>
            <w:shd w:val="clear" w:color="auto" w:fill="F2F2F2"/>
          </w:tcPr>
          <w:p w14:paraId="2158E19E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47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69D42BBC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75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0B9EB420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270E785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4F5C" w:rsidRPr="00DD14A5" w14:paraId="0BE2B78F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54C175D6" w14:textId="77777777" w:rsidR="00584F5C" w:rsidRPr="00DD14A5" w:rsidRDefault="00584F5C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859" w:type="dxa"/>
            <w:gridSpan w:val="14"/>
            <w:shd w:val="clear" w:color="auto" w:fill="77206D" w:themeFill="accent5" w:themeFillShade="BF"/>
          </w:tcPr>
          <w:p w14:paraId="1CD27713" w14:textId="77777777" w:rsidR="00584F5C" w:rsidRPr="00DD14A5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4. Kiberincidenta ietekmes novērtējums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512ECFB2" w14:textId="77777777" w:rsidR="00584F5C" w:rsidRPr="00DD14A5" w:rsidRDefault="00584F5C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379971D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3A89EE7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46E4AF00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4E1A7DD9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695AC86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AC7A1D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5317C996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4B0A3FD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578FEFCF" w14:textId="77777777" w:rsidR="00584F5C" w:rsidRPr="00EF7907" w:rsidRDefault="00584F5C" w:rsidP="00F266F7">
            <w:pPr>
              <w:spacing w:before="6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4.1.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Kiberincidenta ietekmes raksturojums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7EFBC4E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4888EE72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29D63BF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7B087192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novērtējiet kiberincidenta ietekmi: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DF9F06B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312EE98F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830606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02EE68B2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0F33270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386CA0B1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A5D87C8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3C65B28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FC2EDFC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67" w:type="dxa"/>
            <w:gridSpan w:val="4"/>
            <w:shd w:val="clear" w:color="auto" w:fill="F2F2F2"/>
            <w:vAlign w:val="center"/>
          </w:tcPr>
          <w:p w14:paraId="2430D0FD" w14:textId="77777777" w:rsidR="00584F5C" w:rsidRPr="00F93D1E" w:rsidRDefault="00584F5C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pieejamību</w:t>
            </w:r>
          </w:p>
        </w:tc>
        <w:tc>
          <w:tcPr>
            <w:tcW w:w="3317" w:type="dxa"/>
            <w:gridSpan w:val="7"/>
            <w:shd w:val="clear" w:color="auto" w:fill="F2F2F2"/>
            <w:vAlign w:val="center"/>
          </w:tcPr>
          <w:p w14:paraId="7FCE37B9" w14:textId="77777777" w:rsidR="00584F5C" w:rsidRPr="00F93D1E" w:rsidRDefault="00584F5C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konfidencialitāti</w:t>
            </w:r>
          </w:p>
        </w:tc>
        <w:tc>
          <w:tcPr>
            <w:tcW w:w="3275" w:type="dxa"/>
            <w:gridSpan w:val="3"/>
            <w:shd w:val="clear" w:color="auto" w:fill="F2F2F2"/>
            <w:vAlign w:val="center"/>
          </w:tcPr>
          <w:p w14:paraId="253CAECB" w14:textId="77777777" w:rsidR="00584F5C" w:rsidRPr="00F93D1E" w:rsidRDefault="00584F5C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integritāti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40A5B8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F93D1E" w14:paraId="2CC2DEF0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47E4A72" w14:textId="77777777" w:rsidR="00584F5C" w:rsidRPr="00F93D1E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1BFABEC0" w14:textId="77777777" w:rsidR="00584F5C" w:rsidRPr="00F93D1E" w:rsidRDefault="00584F5C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37" w:type="dxa"/>
            <w:gridSpan w:val="2"/>
            <w:shd w:val="clear" w:color="auto" w:fill="F2F2F2"/>
            <w:vAlign w:val="center"/>
          </w:tcPr>
          <w:p w14:paraId="7D747C3A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29" w:type="dxa"/>
            <w:gridSpan w:val="3"/>
            <w:shd w:val="clear" w:color="auto" w:fill="F2F2F2"/>
            <w:vAlign w:val="center"/>
          </w:tcPr>
          <w:p w14:paraId="78CEAAE9" w14:textId="77777777" w:rsidR="00584F5C" w:rsidRPr="00F93D1E" w:rsidRDefault="00584F5C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2B7FB7CA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81" w:type="dxa"/>
            <w:gridSpan w:val="2"/>
            <w:shd w:val="clear" w:color="auto" w:fill="F2F2F2"/>
            <w:vAlign w:val="center"/>
          </w:tcPr>
          <w:p w14:paraId="5DBA7FB2" w14:textId="77777777" w:rsidR="00584F5C" w:rsidRPr="00F93D1E" w:rsidRDefault="00584F5C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94" w:type="dxa"/>
            <w:shd w:val="clear" w:color="auto" w:fill="F2F2F2"/>
            <w:vAlign w:val="center"/>
          </w:tcPr>
          <w:p w14:paraId="56C1BC29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15C4B55" w14:textId="77777777" w:rsidR="00584F5C" w:rsidRPr="00F93D1E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63A92DF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AEF559C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5AB412E5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66469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37" w:type="dxa"/>
            <w:gridSpan w:val="2"/>
            <w:shd w:val="clear" w:color="auto" w:fill="F2F2F2"/>
            <w:vAlign w:val="center"/>
          </w:tcPr>
          <w:p w14:paraId="4945B122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829" w:type="dxa"/>
            <w:gridSpan w:val="3"/>
            <w:shd w:val="clear" w:color="auto" w:fill="F2F2F2"/>
            <w:vAlign w:val="center"/>
          </w:tcPr>
          <w:p w14:paraId="11A94C4E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107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26E115D8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881" w:type="dxa"/>
            <w:gridSpan w:val="2"/>
            <w:shd w:val="clear" w:color="auto" w:fill="F2F2F2"/>
            <w:vAlign w:val="center"/>
          </w:tcPr>
          <w:p w14:paraId="240FBA37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8164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394" w:type="dxa"/>
            <w:shd w:val="clear" w:color="auto" w:fill="F2F2F2"/>
            <w:vAlign w:val="center"/>
          </w:tcPr>
          <w:p w14:paraId="0A67930B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280D647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2B72E448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C565F0F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4889B0F8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6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37" w:type="dxa"/>
            <w:gridSpan w:val="2"/>
            <w:shd w:val="clear" w:color="auto" w:fill="F2F2F2"/>
            <w:vAlign w:val="center"/>
          </w:tcPr>
          <w:p w14:paraId="6556F0EF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829" w:type="dxa"/>
            <w:gridSpan w:val="3"/>
            <w:shd w:val="clear" w:color="auto" w:fill="F2F2F2"/>
            <w:vAlign w:val="center"/>
          </w:tcPr>
          <w:p w14:paraId="5365EEAB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50797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0881FAE7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881" w:type="dxa"/>
            <w:gridSpan w:val="2"/>
            <w:shd w:val="clear" w:color="auto" w:fill="F2F2F2"/>
            <w:vAlign w:val="center"/>
          </w:tcPr>
          <w:p w14:paraId="7D832F27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9158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394" w:type="dxa"/>
            <w:shd w:val="clear" w:color="auto" w:fill="F2F2F2"/>
            <w:vAlign w:val="center"/>
          </w:tcPr>
          <w:p w14:paraId="2CB4F710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576D916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0B558862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1AC55FA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7B6B3E05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607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37" w:type="dxa"/>
            <w:gridSpan w:val="2"/>
            <w:shd w:val="clear" w:color="auto" w:fill="F2F2F2"/>
            <w:vAlign w:val="center"/>
          </w:tcPr>
          <w:p w14:paraId="5C373CBA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829" w:type="dxa"/>
            <w:gridSpan w:val="3"/>
            <w:shd w:val="clear" w:color="auto" w:fill="F2F2F2"/>
            <w:vAlign w:val="center"/>
          </w:tcPr>
          <w:p w14:paraId="4E218F99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97271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788ECD3A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881" w:type="dxa"/>
            <w:gridSpan w:val="2"/>
            <w:shd w:val="clear" w:color="auto" w:fill="F2F2F2"/>
            <w:vAlign w:val="center"/>
          </w:tcPr>
          <w:p w14:paraId="19641273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6628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394" w:type="dxa"/>
            <w:shd w:val="clear" w:color="auto" w:fill="F2F2F2"/>
            <w:vAlign w:val="center"/>
          </w:tcPr>
          <w:p w14:paraId="2F247A4E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574C27A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F93D1E" w14:paraId="04DD1FA0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B5DC4B5" w14:textId="77777777" w:rsidR="00584F5C" w:rsidRPr="00F93D1E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07503AEF" w14:textId="77777777" w:rsidR="00584F5C" w:rsidRPr="00F93D1E" w:rsidRDefault="00584F5C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37" w:type="dxa"/>
            <w:gridSpan w:val="2"/>
            <w:shd w:val="clear" w:color="auto" w:fill="F2F2F2"/>
            <w:vAlign w:val="center"/>
          </w:tcPr>
          <w:p w14:paraId="2BF19AF2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29" w:type="dxa"/>
            <w:gridSpan w:val="3"/>
            <w:shd w:val="clear" w:color="auto" w:fill="F2F2F2"/>
            <w:vAlign w:val="center"/>
          </w:tcPr>
          <w:p w14:paraId="6ED211A0" w14:textId="77777777" w:rsidR="00584F5C" w:rsidRPr="00F93D1E" w:rsidRDefault="00584F5C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0BFB0D8E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81" w:type="dxa"/>
            <w:gridSpan w:val="2"/>
            <w:shd w:val="clear" w:color="auto" w:fill="F2F2F2"/>
            <w:vAlign w:val="center"/>
          </w:tcPr>
          <w:p w14:paraId="3943BFC0" w14:textId="77777777" w:rsidR="00584F5C" w:rsidRPr="00F93D1E" w:rsidRDefault="00584F5C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94" w:type="dxa"/>
            <w:shd w:val="clear" w:color="auto" w:fill="F2F2F2"/>
            <w:vAlign w:val="center"/>
          </w:tcPr>
          <w:p w14:paraId="7720074E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2C54462" w14:textId="77777777" w:rsidR="00584F5C" w:rsidRPr="00F93D1E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0C8387A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212DD3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18BC971E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89199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37" w:type="dxa"/>
            <w:gridSpan w:val="2"/>
            <w:shd w:val="clear" w:color="auto" w:fill="F2F2F2"/>
            <w:vAlign w:val="center"/>
          </w:tcPr>
          <w:p w14:paraId="15FE061C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829" w:type="dxa"/>
            <w:gridSpan w:val="3"/>
            <w:shd w:val="clear" w:color="auto" w:fill="F2F2F2"/>
            <w:vAlign w:val="center"/>
          </w:tcPr>
          <w:p w14:paraId="4D3D1A17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64928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3C1ECDDB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881" w:type="dxa"/>
            <w:gridSpan w:val="2"/>
            <w:shd w:val="clear" w:color="auto" w:fill="F2F2F2"/>
            <w:vAlign w:val="center"/>
          </w:tcPr>
          <w:p w14:paraId="04CC1AD0" w14:textId="77777777" w:rsidR="00584F5C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44552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394" w:type="dxa"/>
            <w:shd w:val="clear" w:color="auto" w:fill="F2F2F2"/>
            <w:vAlign w:val="center"/>
          </w:tcPr>
          <w:p w14:paraId="252D3F48" w14:textId="77777777" w:rsidR="00584F5C" w:rsidRPr="00F93D1E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3E17CF4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60646DA0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CF760BE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29471B69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27F36270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3F142D9E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426D274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208F1B90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7CE89E4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198C9F7C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42CF1F9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1EFC42B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E9761C8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3F6A948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D2117F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69A212FC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09BF31B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06E380C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0D0A584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28FCF1CA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6D06471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" w:type="dxa"/>
            <w:shd w:val="clear" w:color="auto" w:fill="F2F2F2"/>
          </w:tcPr>
          <w:p w14:paraId="33AA30BF" w14:textId="77777777" w:rsidR="00584F5C" w:rsidRPr="001B425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231CE63B" w14:textId="77777777" w:rsidR="00584F5C" w:rsidRPr="001B4252" w:rsidRDefault="00584F5C" w:rsidP="00F266F7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Ietekmētās datu kopas, resursi, sistēmas, procesi, pakalpojumi: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6B92CEB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53D5303D" w14:textId="77777777" w:rsidTr="000A35AE">
        <w:trPr>
          <w:gridAfter w:val="1"/>
          <w:wAfter w:w="28" w:type="dxa"/>
          <w:trHeight w:val="2001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AD491A0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17E3664B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D80372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3F08E8B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3101E" w:rsidRPr="00C27E79" w14:paraId="28561565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F2FA408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01B47704" w14:textId="77777777" w:rsidR="00A3101E" w:rsidRPr="00C27E79" w:rsidRDefault="00A3101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03467919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41A060BE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0AC2D63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3101E" w:rsidRPr="00C27E79" w14:paraId="04055E51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97F82C9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7BC90A3E" w14:textId="77777777" w:rsidR="00A3101E" w:rsidRPr="00C27E79" w:rsidRDefault="00A3101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6A9AF9B0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5669B6DE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0994C00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3101E" w14:paraId="155989BF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CFFF362" w14:textId="77777777" w:rsidR="00A3101E" w:rsidRDefault="00A3101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64" w:type="dxa"/>
            <w:gridSpan w:val="9"/>
            <w:tcBorders>
              <w:right w:val="single" w:sz="8" w:space="0" w:color="000000" w:themeColor="text1"/>
            </w:tcBorders>
            <w:shd w:val="clear" w:color="auto" w:fill="F2F2F2"/>
          </w:tcPr>
          <w:p w14:paraId="6228EC03" w14:textId="77777777" w:rsidR="00A3101E" w:rsidRPr="001B4252" w:rsidRDefault="00A3101E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Ietekmēto lietotāju skaits (ja zināms, indikatīvi):</w:t>
            </w:r>
          </w:p>
        </w:tc>
        <w:tc>
          <w:tcPr>
            <w:tcW w:w="168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6F32121" w14:textId="77777777" w:rsidR="00A3101E" w:rsidRPr="001B4252" w:rsidRDefault="00A3101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gridSpan w:val="2"/>
            <w:tcBorders>
              <w:left w:val="single" w:sz="8" w:space="0" w:color="000000" w:themeColor="text1"/>
            </w:tcBorders>
            <w:shd w:val="clear" w:color="auto" w:fill="F2F2F2"/>
          </w:tcPr>
          <w:p w14:paraId="484ADA5C" w14:textId="77777777" w:rsidR="00A3101E" w:rsidRPr="002F74EB" w:rsidRDefault="00A3101E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lietotāji</w:t>
            </w: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7AA7E06C" w14:textId="77777777" w:rsidR="00A3101E" w:rsidRDefault="00A3101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3101E" w:rsidRPr="00C27E79" w14:paraId="098A415B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7061744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64" w:type="dxa"/>
            <w:gridSpan w:val="9"/>
            <w:shd w:val="clear" w:color="auto" w:fill="F2F2F2"/>
          </w:tcPr>
          <w:p w14:paraId="2FB74BFE" w14:textId="77777777" w:rsidR="00A3101E" w:rsidRPr="00C27E79" w:rsidRDefault="00A3101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85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/>
          </w:tcPr>
          <w:p w14:paraId="25EB2345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10" w:type="dxa"/>
            <w:gridSpan w:val="2"/>
            <w:shd w:val="clear" w:color="auto" w:fill="F2F2F2"/>
          </w:tcPr>
          <w:p w14:paraId="48B4D94B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D00FA2C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3101E" w14:paraId="746152C0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7F9EB98" w14:textId="77777777" w:rsidR="00A3101E" w:rsidRDefault="00A3101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64" w:type="dxa"/>
            <w:gridSpan w:val="9"/>
            <w:tcBorders>
              <w:right w:val="single" w:sz="8" w:space="0" w:color="000000" w:themeColor="text1"/>
            </w:tcBorders>
            <w:shd w:val="clear" w:color="auto" w:fill="F2F2F2"/>
          </w:tcPr>
          <w:p w14:paraId="69CFEE26" w14:textId="77777777" w:rsidR="00A3101E" w:rsidRPr="001B4252" w:rsidRDefault="00A3101E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Apzināto zaudējumu apmērs (ja zināms, indikatīvi):</w:t>
            </w:r>
          </w:p>
        </w:tc>
        <w:tc>
          <w:tcPr>
            <w:tcW w:w="168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8F01007" w14:textId="77777777" w:rsidR="00A3101E" w:rsidRPr="001B4252" w:rsidRDefault="00A3101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gridSpan w:val="2"/>
            <w:tcBorders>
              <w:left w:val="single" w:sz="8" w:space="0" w:color="000000" w:themeColor="text1"/>
            </w:tcBorders>
            <w:shd w:val="clear" w:color="auto" w:fill="F2F2F2"/>
          </w:tcPr>
          <w:p w14:paraId="5CA3CFC8" w14:textId="77777777" w:rsidR="00A3101E" w:rsidRPr="002F74EB" w:rsidRDefault="00A3101E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F74EB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367136F" w14:textId="77777777" w:rsidR="00A3101E" w:rsidRDefault="00A3101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3101E" w:rsidRPr="00C27E79" w14:paraId="629A4CE3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4B09040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64" w:type="dxa"/>
            <w:gridSpan w:val="9"/>
            <w:shd w:val="clear" w:color="auto" w:fill="F2F2F2"/>
          </w:tcPr>
          <w:p w14:paraId="149AD4E0" w14:textId="77777777" w:rsidR="00A3101E" w:rsidRPr="00C27E79" w:rsidRDefault="00A3101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85" w:type="dxa"/>
            <w:gridSpan w:val="3"/>
            <w:tcBorders>
              <w:top w:val="single" w:sz="8" w:space="0" w:color="000000" w:themeColor="text1"/>
            </w:tcBorders>
            <w:shd w:val="clear" w:color="auto" w:fill="F2F2F2"/>
          </w:tcPr>
          <w:p w14:paraId="12E53EE3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10" w:type="dxa"/>
            <w:gridSpan w:val="2"/>
            <w:shd w:val="clear" w:color="auto" w:fill="F2F2F2"/>
          </w:tcPr>
          <w:p w14:paraId="7FAA5610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4B4AE94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3101E" w:rsidRPr="00C27E79" w14:paraId="3903FBC4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4849A99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64" w:type="dxa"/>
            <w:gridSpan w:val="9"/>
            <w:shd w:val="clear" w:color="auto" w:fill="F2F2F2"/>
          </w:tcPr>
          <w:p w14:paraId="7E2BBC44" w14:textId="77777777" w:rsidR="00A3101E" w:rsidRPr="00C27E79" w:rsidRDefault="00A3101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85" w:type="dxa"/>
            <w:gridSpan w:val="3"/>
            <w:shd w:val="clear" w:color="auto" w:fill="F2F2F2"/>
          </w:tcPr>
          <w:p w14:paraId="6EE270FD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10" w:type="dxa"/>
            <w:gridSpan w:val="2"/>
            <w:shd w:val="clear" w:color="auto" w:fill="F2F2F2"/>
          </w:tcPr>
          <w:p w14:paraId="00159685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73C227D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3101E" w14:paraId="74FAE578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8DE53F6" w14:textId="77777777" w:rsidR="00A3101E" w:rsidRDefault="00A3101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3447E254" w14:textId="77777777" w:rsidR="00A3101E" w:rsidRPr="001B67CB" w:rsidRDefault="00A3101E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pieejamība: </w:t>
            </w: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4C281D0" w14:textId="77777777" w:rsidR="00A3101E" w:rsidRDefault="00A3101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3101E" w14:paraId="5ECB7D9B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84235C9" w14:textId="77777777" w:rsidR="00A3101E" w:rsidRDefault="00A3101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64" w:type="dxa"/>
            <w:gridSpan w:val="9"/>
            <w:tcBorders>
              <w:right w:val="single" w:sz="8" w:space="0" w:color="000000" w:themeColor="text1"/>
            </w:tcBorders>
            <w:shd w:val="clear" w:color="auto" w:fill="F2F2F2"/>
          </w:tcPr>
          <w:p w14:paraId="7F165055" w14:textId="77777777" w:rsidR="00A3101E" w:rsidRPr="001B4252" w:rsidRDefault="00A3101E" w:rsidP="00F266F7">
            <w:pPr>
              <w:spacing w:before="60" w:after="60"/>
              <w:ind w:left="3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Dīkstāves ilgums:</w:t>
            </w:r>
          </w:p>
        </w:tc>
        <w:tc>
          <w:tcPr>
            <w:tcW w:w="168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614D7CD" w14:textId="77777777" w:rsidR="00A3101E" w:rsidRPr="001B4252" w:rsidRDefault="00A3101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left w:val="single" w:sz="8" w:space="0" w:color="000000" w:themeColor="text1"/>
            </w:tcBorders>
            <w:shd w:val="clear" w:color="auto" w:fill="F2F2F2"/>
            <w:vAlign w:val="center"/>
          </w:tcPr>
          <w:p w14:paraId="38A77DCF" w14:textId="77777777" w:rsidR="00A3101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9313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1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394" w:type="dxa"/>
            <w:shd w:val="clear" w:color="auto" w:fill="F2F2F2"/>
            <w:vAlign w:val="center"/>
          </w:tcPr>
          <w:p w14:paraId="0C9239BB" w14:textId="77777777" w:rsidR="00A3101E" w:rsidRPr="001B4252" w:rsidRDefault="00A3101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minūtes</w:t>
            </w: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0BD7201" w14:textId="77777777" w:rsidR="00A3101E" w:rsidRDefault="00A3101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3101E" w:rsidRPr="00C27E79" w14:paraId="4541E2C1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F9E9D11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64" w:type="dxa"/>
            <w:gridSpan w:val="9"/>
            <w:shd w:val="clear" w:color="auto" w:fill="F2F2F2"/>
          </w:tcPr>
          <w:p w14:paraId="42FC7562" w14:textId="77777777" w:rsidR="00A3101E" w:rsidRPr="00C27E79" w:rsidRDefault="00A3101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85" w:type="dxa"/>
            <w:gridSpan w:val="3"/>
            <w:tcBorders>
              <w:top w:val="single" w:sz="8" w:space="0" w:color="000000" w:themeColor="text1"/>
            </w:tcBorders>
            <w:shd w:val="clear" w:color="auto" w:fill="F2F2F2"/>
          </w:tcPr>
          <w:p w14:paraId="6A301321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716" w:type="dxa"/>
            <w:shd w:val="clear" w:color="auto" w:fill="F2F2F2"/>
            <w:vAlign w:val="center"/>
          </w:tcPr>
          <w:p w14:paraId="515AD3B8" w14:textId="77777777" w:rsidR="00A3101E" w:rsidRPr="00C27E79" w:rsidRDefault="00000000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sdt>
              <w:sdtPr>
                <w:rPr>
                  <w:sz w:val="28"/>
                </w:rPr>
                <w:id w:val="93655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1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394" w:type="dxa"/>
            <w:shd w:val="clear" w:color="auto" w:fill="F2F2F2"/>
            <w:vAlign w:val="center"/>
          </w:tcPr>
          <w:p w14:paraId="247927EA" w14:textId="77777777" w:rsidR="00A3101E" w:rsidRPr="00C27E79" w:rsidRDefault="00A3101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stundas</w:t>
            </w: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6FD0F54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3101E" w:rsidRPr="00C27E79" w14:paraId="419D2AE6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BA4ECC5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6749" w:type="dxa"/>
            <w:gridSpan w:val="12"/>
            <w:shd w:val="clear" w:color="auto" w:fill="F2F2F2"/>
          </w:tcPr>
          <w:p w14:paraId="511BEF32" w14:textId="77777777" w:rsidR="00A3101E" w:rsidRPr="00C27E79" w:rsidRDefault="00A3101E" w:rsidP="00F266F7">
            <w:pPr>
              <w:ind w:left="31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uz ziņojuma iesniegšanas brīdi pieejamība ir atjaunota?</w:t>
            </w:r>
          </w:p>
        </w:tc>
        <w:tc>
          <w:tcPr>
            <w:tcW w:w="716" w:type="dxa"/>
            <w:shd w:val="clear" w:color="auto" w:fill="F2F2F2"/>
            <w:vAlign w:val="center"/>
          </w:tcPr>
          <w:p w14:paraId="37B442C2" w14:textId="77777777" w:rsidR="00A3101E" w:rsidRPr="00C27E79" w:rsidRDefault="00000000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sdt>
              <w:sdtPr>
                <w:rPr>
                  <w:sz w:val="28"/>
                </w:rPr>
                <w:id w:val="123373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1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394" w:type="dxa"/>
            <w:shd w:val="clear" w:color="auto" w:fill="F2F2F2"/>
            <w:vAlign w:val="center"/>
          </w:tcPr>
          <w:p w14:paraId="1971CE0B" w14:textId="77777777" w:rsidR="00A3101E" w:rsidRPr="00C27E79" w:rsidRDefault="00A3101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diennaktis</w:t>
            </w: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DFA2D00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3101E" w14:paraId="380435F7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583817C" w14:textId="77777777" w:rsidR="00A3101E" w:rsidRDefault="00A3101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610B5A45" w14:textId="77777777" w:rsidR="00A3101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0588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1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0B92FC4F" w14:textId="77777777" w:rsidR="00A3101E" w:rsidRPr="00697182" w:rsidRDefault="00A3101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</w:t>
            </w: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0E6241D" w14:textId="77777777" w:rsidR="00A3101E" w:rsidRDefault="00A3101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3101E" w14:paraId="22C45F5F" w14:textId="77777777" w:rsidTr="000A35AE">
        <w:trPr>
          <w:gridAfter w:val="2"/>
          <w:wAfter w:w="35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4971EDF" w14:textId="77777777" w:rsidR="00A3101E" w:rsidRDefault="00A3101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04881833" w14:textId="77777777" w:rsidR="00A3101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50990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1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7414FF11" w14:textId="77777777" w:rsidR="00A3101E" w:rsidRPr="00697182" w:rsidRDefault="00A3101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87" w:type="dxa"/>
            <w:gridSpan w:val="3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48A2543" w14:textId="77777777" w:rsidR="00A3101E" w:rsidRDefault="00A3101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3101E" w:rsidRPr="00C27E79" w14:paraId="431E44CB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D044E33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2938EE98" w14:textId="77777777" w:rsidR="00A3101E" w:rsidRPr="00C27E79" w:rsidRDefault="00A3101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0825FEA3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34A65648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C48E24B" w14:textId="77777777" w:rsidR="00A3101E" w:rsidRPr="00C27E79" w:rsidRDefault="00A3101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51FB9C09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4A879F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3E5CB2FB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054B196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2D19820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69EB7B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6402A8E9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FDEAA46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6C3700B1" w14:textId="77777777" w:rsidR="00584F5C" w:rsidRPr="001B67CB" w:rsidRDefault="00584F5C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konfidencialitāte: 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5226829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6BFF5D52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516DF70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6986C1FF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Vai ir kompromitēti kādi no norādītajiem datiem? (lūgums atzīmēt visas atbilstošās kategorijas) 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71CD4C91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66C240D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EABFC5D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66FD5313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73923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1F68F132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Autentifikācijas dati (piemēram, lietotāju paroles)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7F9D738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5BE8F8CB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53DFBC7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75F0D74F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5014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3380DF9F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Personas dati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720F9C38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40CE3D46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39D6588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184CC775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8606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548C9E0E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Īpašo kategoriju personas dati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1987506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267AC163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31174F4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0FC09C45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33419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6B37BE8F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Ierobežotas pieejamības informācija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4965654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074A957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E59C9E2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65A2B18D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38117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2D824EE2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Citi sensitīvi dati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7B18F3B6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205D4617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355A65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17DC2257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731E344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68C95FD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06F7EB9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C27E79" w14:paraId="5D049357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556B3C0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5A3AACF5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180A158A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55E8FD23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64415C8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73D43E3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39549D9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613ECA1E" w14:textId="77777777" w:rsidR="00584F5C" w:rsidRPr="001B67CB" w:rsidRDefault="00584F5C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integritāte</w:t>
            </w: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0DCDB42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17F1794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06338D1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6987815D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kiberincidents ir ietekmējis datu pirmavota integritāti vai citādi kompromitējis datu autentiskumu?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E7ACC04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37C1DAF2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5C5E7F1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345FD1E8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3297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5B048473" w14:textId="77777777" w:rsidR="00584F5C" w:rsidRPr="00650441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  (lūgums paskaidrot, kādu datu autentiskums kompromitēts, kā tieši)</w:t>
            </w:r>
          </w:p>
        </w:tc>
        <w:tc>
          <w:tcPr>
            <w:tcW w:w="294" w:type="dxa"/>
            <w:gridSpan w:val="4"/>
            <w:tcBorders>
              <w:left w:val="nil"/>
              <w:right w:val="single" w:sz="2" w:space="0" w:color="77206D" w:themeColor="accent5" w:themeShade="BF"/>
            </w:tcBorders>
            <w:shd w:val="clear" w:color="auto" w:fill="F2F2F2"/>
          </w:tcPr>
          <w:p w14:paraId="575A2171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264B09CB" w14:textId="77777777" w:rsidTr="000A35AE">
        <w:trPr>
          <w:gridAfter w:val="1"/>
          <w:wAfter w:w="28" w:type="dxa"/>
          <w:trHeight w:val="558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2F94929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50787C2A" w14:textId="77777777" w:rsidR="00584F5C" w:rsidRDefault="00584F5C" w:rsidP="00F266F7">
            <w:pPr>
              <w:jc w:val="right"/>
              <w:rPr>
                <w:sz w:val="28"/>
              </w:rPr>
            </w:pPr>
          </w:p>
        </w:tc>
        <w:tc>
          <w:tcPr>
            <w:tcW w:w="9029" w:type="dxa"/>
            <w:gridSpan w:val="1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9404208" w14:textId="77777777" w:rsidR="00584F5C" w:rsidRPr="00650441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000000" w:themeColor="text1"/>
              <w:right w:val="single" w:sz="2" w:space="0" w:color="77206D" w:themeColor="accent5" w:themeShade="BF"/>
            </w:tcBorders>
            <w:shd w:val="clear" w:color="auto" w:fill="F2F2F2"/>
          </w:tcPr>
          <w:p w14:paraId="71320086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33526B73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7C386FE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131E7460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36772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tcBorders>
              <w:top w:val="single" w:sz="8" w:space="0" w:color="000000" w:themeColor="text1"/>
            </w:tcBorders>
            <w:shd w:val="clear" w:color="auto" w:fill="F2F2F2"/>
            <w:vAlign w:val="center"/>
          </w:tcPr>
          <w:p w14:paraId="12633FE6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49716CD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32E422FD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BF0DE5C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628F697A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202292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32CE697A" w14:textId="4D5E4937" w:rsidR="00364788" w:rsidRPr="00697182" w:rsidRDefault="00584F5C" w:rsidP="003647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zināms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3B14656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7A6083" w14:paraId="3B908CD1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51F2444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37" w:type="dxa"/>
            <w:gridSpan w:val="8"/>
            <w:tcBorders>
              <w:bottom w:val="single" w:sz="18" w:space="0" w:color="77206D"/>
            </w:tcBorders>
            <w:shd w:val="clear" w:color="auto" w:fill="F2F2F2"/>
          </w:tcPr>
          <w:p w14:paraId="46BF352C" w14:textId="77777777" w:rsidR="00584F5C" w:rsidRPr="007A6083" w:rsidRDefault="00584F5C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3"/>
            <w:tcBorders>
              <w:bottom w:val="single" w:sz="18" w:space="0" w:color="77206D"/>
            </w:tcBorders>
            <w:shd w:val="clear" w:color="auto" w:fill="F2F2F2"/>
          </w:tcPr>
          <w:p w14:paraId="3067A530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3"/>
            <w:tcBorders>
              <w:bottom w:val="single" w:sz="18" w:space="0" w:color="77206D"/>
            </w:tcBorders>
            <w:shd w:val="clear" w:color="auto" w:fill="F2F2F2"/>
          </w:tcPr>
          <w:p w14:paraId="1338F1DD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AA37372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4F5C" w14:paraId="29FC05C9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37714CE" w14:textId="77777777" w:rsidR="00584F5C" w:rsidRDefault="00584F5C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tcBorders>
              <w:top w:val="single" w:sz="18" w:space="0" w:color="77206D"/>
            </w:tcBorders>
            <w:shd w:val="clear" w:color="auto" w:fill="F2F2F2"/>
          </w:tcPr>
          <w:p w14:paraId="7A65E55E" w14:textId="77777777" w:rsidR="00584F5C" w:rsidRPr="00EF7907" w:rsidRDefault="00584F5C" w:rsidP="00F266F7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Ietekme uz darbības un pakalpojumu nepārtrauktību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21D52BE" w14:textId="77777777" w:rsidR="00584F5C" w:rsidRDefault="00584F5C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1F61AC7A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476C3CA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1B41F912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novērtējiet kiberincidenta vispārīgo ietekmi: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CFCF577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781A50C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1227A6C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22BF3A42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1D2AB239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0A03F530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4E1DE4F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4625D6" w14:paraId="21D8D81B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49AD7BD" w14:textId="77777777" w:rsidR="00584F5C" w:rsidRPr="004625D6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37" w:type="dxa"/>
            <w:gridSpan w:val="8"/>
            <w:shd w:val="clear" w:color="auto" w:fill="F2F2F2"/>
            <w:vAlign w:val="center"/>
          </w:tcPr>
          <w:p w14:paraId="63532C86" w14:textId="77777777" w:rsidR="00584F5C" w:rsidRPr="004625D6" w:rsidRDefault="00584F5C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5D6">
              <w:rPr>
                <w:rFonts w:ascii="Arial" w:hAnsi="Arial" w:cs="Arial"/>
                <w:b/>
                <w:bCs/>
                <w:sz w:val="20"/>
                <w:szCs w:val="20"/>
              </w:rPr>
              <w:t>uz organizācijas darbības nepārtrauktību</w:t>
            </w:r>
          </w:p>
        </w:tc>
        <w:tc>
          <w:tcPr>
            <w:tcW w:w="4922" w:type="dxa"/>
            <w:gridSpan w:val="6"/>
            <w:shd w:val="clear" w:color="auto" w:fill="F2F2F2"/>
            <w:vAlign w:val="center"/>
          </w:tcPr>
          <w:p w14:paraId="08DFF9BC" w14:textId="77777777" w:rsidR="00584F5C" w:rsidRPr="004625D6" w:rsidRDefault="00584F5C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5D6">
              <w:rPr>
                <w:rFonts w:ascii="Arial" w:hAnsi="Arial" w:cs="Arial"/>
                <w:b/>
                <w:bCs/>
                <w:sz w:val="20"/>
                <w:szCs w:val="20"/>
              </w:rPr>
              <w:t>uz būtiskajiem un svarīgajiem pakalpojumiem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37C47BD" w14:textId="77777777" w:rsidR="00584F5C" w:rsidRPr="004625D6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65A4B307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6E7515D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43291030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195ECC2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64CA5E96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29B94B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569FB4EB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A74F41F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73C64EA2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4725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07" w:type="dxa"/>
            <w:gridSpan w:val="6"/>
            <w:shd w:val="clear" w:color="auto" w:fill="F2F2F2"/>
            <w:vAlign w:val="center"/>
          </w:tcPr>
          <w:p w14:paraId="19C382FB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952" w:type="dxa"/>
            <w:gridSpan w:val="2"/>
            <w:shd w:val="clear" w:color="auto" w:fill="F2F2F2"/>
            <w:vAlign w:val="center"/>
          </w:tcPr>
          <w:p w14:paraId="7C84A0D6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3923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70" w:type="dxa"/>
            <w:gridSpan w:val="4"/>
            <w:shd w:val="clear" w:color="auto" w:fill="F2F2F2"/>
            <w:vAlign w:val="center"/>
          </w:tcPr>
          <w:p w14:paraId="071B20CA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6C5A034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35557EF9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7EC86E5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57FFCBC4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0409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07" w:type="dxa"/>
            <w:gridSpan w:val="6"/>
            <w:shd w:val="clear" w:color="auto" w:fill="F2F2F2"/>
            <w:vAlign w:val="center"/>
          </w:tcPr>
          <w:p w14:paraId="0B391079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952" w:type="dxa"/>
            <w:gridSpan w:val="2"/>
            <w:shd w:val="clear" w:color="auto" w:fill="F2F2F2"/>
            <w:vAlign w:val="center"/>
          </w:tcPr>
          <w:p w14:paraId="2739A582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7435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70" w:type="dxa"/>
            <w:gridSpan w:val="4"/>
            <w:shd w:val="clear" w:color="auto" w:fill="F2F2F2"/>
            <w:vAlign w:val="center"/>
          </w:tcPr>
          <w:p w14:paraId="698F44DD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851CDEB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656BDB5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BF4DEB1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6C0FE3AC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00587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07" w:type="dxa"/>
            <w:gridSpan w:val="6"/>
            <w:shd w:val="clear" w:color="auto" w:fill="F2F2F2"/>
            <w:vAlign w:val="center"/>
          </w:tcPr>
          <w:p w14:paraId="389E203E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952" w:type="dxa"/>
            <w:gridSpan w:val="2"/>
            <w:shd w:val="clear" w:color="auto" w:fill="F2F2F2"/>
            <w:vAlign w:val="center"/>
          </w:tcPr>
          <w:p w14:paraId="2547AD70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93393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70" w:type="dxa"/>
            <w:gridSpan w:val="4"/>
            <w:shd w:val="clear" w:color="auto" w:fill="F2F2F2"/>
            <w:vAlign w:val="center"/>
          </w:tcPr>
          <w:p w14:paraId="49D55D08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95ED05A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0CC5049D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5CB9AB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1EFB11BC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20E41611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692F4990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6260CC7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6EBB96C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D4EB819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4FF998B5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3124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07" w:type="dxa"/>
            <w:gridSpan w:val="6"/>
            <w:shd w:val="clear" w:color="auto" w:fill="F2F2F2"/>
            <w:vAlign w:val="center"/>
          </w:tcPr>
          <w:p w14:paraId="35643ABC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952" w:type="dxa"/>
            <w:gridSpan w:val="2"/>
            <w:shd w:val="clear" w:color="auto" w:fill="F2F2F2"/>
            <w:vAlign w:val="center"/>
          </w:tcPr>
          <w:p w14:paraId="612E161C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69171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70" w:type="dxa"/>
            <w:gridSpan w:val="4"/>
            <w:shd w:val="clear" w:color="auto" w:fill="F2F2F2"/>
            <w:vAlign w:val="center"/>
          </w:tcPr>
          <w:p w14:paraId="40132BE1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A872C4F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7A6083" w14:paraId="268754E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D956150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56C2F2EF" w14:textId="77777777" w:rsidR="00584F5C" w:rsidRPr="007A6083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0FEE8F7F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4E03B85A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7FC43DE4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4F5C" w14:paraId="7B369AA7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0D2071A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" w:type="dxa"/>
            <w:shd w:val="clear" w:color="auto" w:fill="F2F2F2"/>
          </w:tcPr>
          <w:p w14:paraId="046745B8" w14:textId="77777777" w:rsidR="00584F5C" w:rsidRPr="001B425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08EA4C15" w14:textId="77777777" w:rsidR="00584F5C" w:rsidRPr="001B4252" w:rsidRDefault="00584F5C" w:rsidP="00F266F7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kiberincidents ir ietekmējis organizācijas darbības nepārtrauktību, būtiskos vai svarīgos pakalpojumus, lūgums raksturot šo ietekmi: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F7589DD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2432BC8F" w14:textId="77777777" w:rsidTr="000A35AE">
        <w:trPr>
          <w:gridAfter w:val="1"/>
          <w:wAfter w:w="28" w:type="dxa"/>
          <w:trHeight w:val="951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8D801C9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11C9654C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3FD006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091C77F6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7A6083" w14:paraId="6D1750D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9788986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37" w:type="dxa"/>
            <w:gridSpan w:val="8"/>
            <w:tcBorders>
              <w:bottom w:val="single" w:sz="18" w:space="0" w:color="77206D" w:themeColor="accent5" w:themeShade="BF"/>
            </w:tcBorders>
            <w:shd w:val="clear" w:color="auto" w:fill="F2F2F2"/>
          </w:tcPr>
          <w:p w14:paraId="3040AFC6" w14:textId="77777777" w:rsidR="00584F5C" w:rsidRPr="007A6083" w:rsidRDefault="00584F5C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3"/>
            <w:tcBorders>
              <w:bottom w:val="single" w:sz="18" w:space="0" w:color="77206D" w:themeColor="accent5" w:themeShade="BF"/>
            </w:tcBorders>
            <w:shd w:val="clear" w:color="auto" w:fill="F2F2F2"/>
          </w:tcPr>
          <w:p w14:paraId="3CA40D74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3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7CA502C3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167FB0F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4F5C" w14:paraId="204C012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284C1D0" w14:textId="77777777" w:rsidR="00584F5C" w:rsidRDefault="00584F5C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tcBorders>
              <w:top w:val="single" w:sz="18" w:space="0" w:color="77206D" w:themeColor="accent5" w:themeShade="BF"/>
            </w:tcBorders>
            <w:shd w:val="clear" w:color="auto" w:fill="F2F2F2"/>
          </w:tcPr>
          <w:p w14:paraId="2A0C1883" w14:textId="77777777" w:rsidR="00584F5C" w:rsidRPr="00EF7907" w:rsidRDefault="00584F5C" w:rsidP="00F266F7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Pārrobežu ietekme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D152C2A" w14:textId="77777777" w:rsidR="00584F5C" w:rsidRDefault="00584F5C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1FC5FFEB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ED604D9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1384C915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kiberincidents ir ietekmējis citās ES dalībvalstīs sniegtos būtiskos vai svarīgos pakalpojumus vai ar tiem saistītās piegāžu ķēdes?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822F2B5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29AD7C7A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9F79F0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7B9BD1E3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23CFDA37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77F3474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4B02135C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034D2C93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F8D15CE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628A7698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7002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07" w:type="dxa"/>
            <w:gridSpan w:val="6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74F4A1AC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  (lūgums paskaidrot, kāda ietekme)</w:t>
            </w:r>
          </w:p>
        </w:tc>
        <w:tc>
          <w:tcPr>
            <w:tcW w:w="4922" w:type="dxa"/>
            <w:gridSpan w:val="6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67EB385F" w14:textId="77777777" w:rsidR="00584F5C" w:rsidRPr="00650441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nil"/>
              <w:right w:val="single" w:sz="2" w:space="0" w:color="77206D" w:themeColor="accent5" w:themeShade="BF"/>
            </w:tcBorders>
            <w:shd w:val="clear" w:color="auto" w:fill="F2F2F2"/>
          </w:tcPr>
          <w:p w14:paraId="45DE7C23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7A5207E3" w14:textId="77777777" w:rsidTr="000A35AE">
        <w:trPr>
          <w:gridAfter w:val="1"/>
          <w:wAfter w:w="28" w:type="dxa"/>
          <w:trHeight w:val="453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2B3BF6C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04C358AC" w14:textId="77777777" w:rsidR="00584F5C" w:rsidRDefault="00584F5C" w:rsidP="00F266F7">
            <w:pPr>
              <w:jc w:val="right"/>
              <w:rPr>
                <w:sz w:val="28"/>
              </w:rPr>
            </w:pPr>
          </w:p>
        </w:tc>
        <w:tc>
          <w:tcPr>
            <w:tcW w:w="9029" w:type="dxa"/>
            <w:gridSpan w:val="1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52D7F12" w14:textId="77777777" w:rsidR="00584F5C" w:rsidRPr="00280F1A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000000" w:themeColor="text1"/>
              <w:right w:val="single" w:sz="2" w:space="0" w:color="77206D" w:themeColor="accent5" w:themeShade="BF"/>
            </w:tcBorders>
            <w:shd w:val="clear" w:color="auto" w:fill="F2F2F2"/>
          </w:tcPr>
          <w:p w14:paraId="4D70C568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10D8F656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380578E4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44FB8C2F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9234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tcBorders>
              <w:top w:val="single" w:sz="8" w:space="0" w:color="000000" w:themeColor="text1"/>
            </w:tcBorders>
            <w:shd w:val="clear" w:color="auto" w:fill="F2F2F2"/>
            <w:vAlign w:val="center"/>
          </w:tcPr>
          <w:p w14:paraId="013DBA40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81ECE31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3D7D39CB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E6EF996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3269E01C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6085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22C76C50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zināms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793003E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7A6083" w14:paraId="5C16D180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81EF079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37" w:type="dxa"/>
            <w:gridSpan w:val="8"/>
            <w:tcBorders>
              <w:bottom w:val="single" w:sz="18" w:space="0" w:color="77206D" w:themeColor="accent5" w:themeShade="BF"/>
            </w:tcBorders>
            <w:shd w:val="clear" w:color="auto" w:fill="F2F2F2"/>
          </w:tcPr>
          <w:p w14:paraId="25FC0FA0" w14:textId="77777777" w:rsidR="00584F5C" w:rsidRPr="007A6083" w:rsidRDefault="00584F5C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3"/>
            <w:tcBorders>
              <w:bottom w:val="single" w:sz="18" w:space="0" w:color="77206D" w:themeColor="accent5" w:themeShade="BF"/>
            </w:tcBorders>
            <w:shd w:val="clear" w:color="auto" w:fill="F2F2F2"/>
          </w:tcPr>
          <w:p w14:paraId="51F03368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3"/>
            <w:tcBorders>
              <w:bottom w:val="single" w:sz="18" w:space="0" w:color="77206D" w:themeColor="accent5" w:themeShade="BF"/>
            </w:tcBorders>
            <w:shd w:val="clear" w:color="auto" w:fill="F2F2F2"/>
          </w:tcPr>
          <w:p w14:paraId="06F10529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75FAA58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4F5C" w14:paraId="3C13CB9C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2700C0A" w14:textId="77777777" w:rsidR="00584F5C" w:rsidRDefault="00584F5C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tcBorders>
              <w:top w:val="single" w:sz="18" w:space="0" w:color="77206D" w:themeColor="accent5" w:themeShade="BF"/>
            </w:tcBorders>
            <w:shd w:val="clear" w:color="auto" w:fill="F2F2F2"/>
          </w:tcPr>
          <w:p w14:paraId="4F8AD517" w14:textId="77777777" w:rsidR="00584F5C" w:rsidRPr="00EF7907" w:rsidRDefault="00584F5C" w:rsidP="00F266F7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4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Cita informācija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C1DBE21" w14:textId="77777777" w:rsidR="00584F5C" w:rsidRDefault="00584F5C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02BD350A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E76EE6C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" w:type="dxa"/>
            <w:shd w:val="clear" w:color="auto" w:fill="F2F2F2"/>
          </w:tcPr>
          <w:p w14:paraId="13A57B68" w14:textId="77777777" w:rsidR="00584F5C" w:rsidRPr="001B425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4E7BF3E9" w14:textId="77777777" w:rsidR="00584F5C" w:rsidRPr="001B4252" w:rsidRDefault="00584F5C" w:rsidP="00F266F7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Cita relevanta informācija par kiberincidenta ietekmi: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4491527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7B9E9795" w14:textId="77777777" w:rsidTr="000A35AE">
        <w:trPr>
          <w:gridAfter w:val="1"/>
          <w:wAfter w:w="28" w:type="dxa"/>
          <w:trHeight w:val="1021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2FA87921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6D3BBF2E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822308A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42ACD61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7A6083" w14:paraId="57167F73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E2A1DCD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2" w:type="dxa"/>
            <w:shd w:val="clear" w:color="auto" w:fill="F2F2F2"/>
          </w:tcPr>
          <w:p w14:paraId="00C5FFE4" w14:textId="77777777" w:rsidR="00584F5C" w:rsidRPr="007A6083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25" w:type="dxa"/>
            <w:gridSpan w:val="7"/>
            <w:tcBorders>
              <w:top w:val="single" w:sz="8" w:space="0" w:color="auto"/>
            </w:tcBorders>
            <w:shd w:val="clear" w:color="auto" w:fill="F2F2F2"/>
          </w:tcPr>
          <w:p w14:paraId="46F68D11" w14:textId="77777777" w:rsidR="00584F5C" w:rsidRPr="007A6083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7B8EAAB4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2B37A56A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10D1AE40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4F5C" w:rsidRPr="007C3D3E" w14:paraId="3B0FEF47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15245372" w14:textId="77777777" w:rsidR="00584F5C" w:rsidRPr="007C3D3E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859" w:type="dxa"/>
            <w:gridSpan w:val="14"/>
            <w:shd w:val="clear" w:color="auto" w:fill="77206D" w:themeFill="accent5" w:themeFillShade="BF"/>
          </w:tcPr>
          <w:p w14:paraId="2DA1E8C6" w14:textId="77777777" w:rsidR="00584F5C" w:rsidRPr="007C3D3E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C3D3E">
              <w:rPr>
                <w:rFonts w:ascii="Arial" w:hAnsi="Arial" w:cs="Arial"/>
                <w:b/>
                <w:bCs/>
                <w:color w:val="FFFFFF" w:themeColor="background1"/>
              </w:rPr>
              <w:t>5. Novēršanas darbības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77206D" w:themeFill="accent5" w:themeFillShade="BF"/>
          </w:tcPr>
          <w:p w14:paraId="376BBBC9" w14:textId="77777777" w:rsidR="00584F5C" w:rsidRPr="007C3D3E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3B15BC06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D5B47CA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61DDF7C8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1B77A6F9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584D66D6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C6F0B6A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46BAA3AE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4BDAF5D7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2A1613C5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kiberincidenta novēršanas procesa pašreizējo statusu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2C013E2A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13FE139A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1261C90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2E226554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75972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78961703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Neiesākts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0FDCF15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4DBD20A5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542AC8D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39E25A24" w14:textId="77777777" w:rsidR="00584F5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85194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3BA8E468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Procesā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594F2EA4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14:paraId="026AA787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B9A3653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0" w:type="dxa"/>
            <w:gridSpan w:val="2"/>
            <w:shd w:val="clear" w:color="auto" w:fill="F2F2F2"/>
            <w:vAlign w:val="center"/>
          </w:tcPr>
          <w:p w14:paraId="16230CEF" w14:textId="77777777" w:rsidR="00584F5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3916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F5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29" w:type="dxa"/>
            <w:gridSpan w:val="12"/>
            <w:shd w:val="clear" w:color="auto" w:fill="F2F2F2"/>
            <w:vAlign w:val="center"/>
          </w:tcPr>
          <w:p w14:paraId="59B3ED30" w14:textId="77777777" w:rsidR="00584F5C" w:rsidRPr="00697182" w:rsidRDefault="00584F5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Pabeigts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69F2566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7A6083" w14:paraId="3E1F605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0A9A7FB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179E1C09" w14:textId="77777777" w:rsidR="00584F5C" w:rsidRPr="007A6083" w:rsidRDefault="00584F5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27A63334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2E0712A1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06281EE" w14:textId="77777777" w:rsidR="00584F5C" w:rsidRPr="007A6083" w:rsidRDefault="00584F5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4F5C" w14:paraId="2A0DC9C4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4BF3A53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472D6AC1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veiktās darbības kiberincidenta novēršanai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34653778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201C2D18" w14:textId="77777777" w:rsidTr="000A35AE">
        <w:trPr>
          <w:gridAfter w:val="1"/>
          <w:wAfter w:w="28" w:type="dxa"/>
          <w:trHeight w:val="1814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6E022F81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64E556C1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3E23B9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63ED427A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A76F3B" w14:paraId="0A7C3DBA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73FAC556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2" w:type="dxa"/>
            <w:shd w:val="clear" w:color="auto" w:fill="F2F2F2"/>
          </w:tcPr>
          <w:p w14:paraId="7671695A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25" w:type="dxa"/>
            <w:gridSpan w:val="7"/>
            <w:tcBorders>
              <w:top w:val="single" w:sz="8" w:space="0" w:color="auto"/>
            </w:tcBorders>
            <w:shd w:val="clear" w:color="auto" w:fill="F2F2F2"/>
          </w:tcPr>
          <w:p w14:paraId="77E39E4C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47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723CCC82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75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217E7DA8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0CA75533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4F5C" w14:paraId="04E33FD7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5B58C4E3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59" w:type="dxa"/>
            <w:gridSpan w:val="14"/>
            <w:shd w:val="clear" w:color="auto" w:fill="F2F2F2"/>
          </w:tcPr>
          <w:p w14:paraId="77861AC5" w14:textId="77777777" w:rsidR="00584F5C" w:rsidRPr="0057209D" w:rsidRDefault="00584F5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iemeslus, kāpēc kiberincidentu nav izdevies novērst 1 mēneša laikā</w:t>
            </w: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6EBDDD64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1D882E65" w14:textId="77777777" w:rsidTr="000A35AE">
        <w:trPr>
          <w:gridAfter w:val="1"/>
          <w:wAfter w:w="28" w:type="dxa"/>
          <w:trHeight w:val="1374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1D14CDFC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422EFCD6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4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FA671BD" w14:textId="77777777" w:rsidR="00584F5C" w:rsidRPr="0069718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4"/>
            <w:tcBorders>
              <w:left w:val="single" w:sz="8" w:space="0" w:color="auto"/>
              <w:right w:val="single" w:sz="2" w:space="0" w:color="77206D" w:themeColor="accent5" w:themeShade="BF"/>
            </w:tcBorders>
            <w:shd w:val="clear" w:color="auto" w:fill="F2F2F2"/>
          </w:tcPr>
          <w:p w14:paraId="4F662AE3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:rsidRPr="00A76F3B" w14:paraId="7ADC4D3C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2" w:space="0" w:color="77206D" w:themeColor="accent5" w:themeShade="BF"/>
            </w:tcBorders>
            <w:shd w:val="clear" w:color="auto" w:fill="F2F2F2"/>
          </w:tcPr>
          <w:p w14:paraId="0C6889B3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2" w:type="dxa"/>
            <w:shd w:val="clear" w:color="auto" w:fill="F2F2F2"/>
          </w:tcPr>
          <w:p w14:paraId="21774390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25" w:type="dxa"/>
            <w:gridSpan w:val="7"/>
            <w:tcBorders>
              <w:top w:val="single" w:sz="8" w:space="0" w:color="auto"/>
            </w:tcBorders>
            <w:shd w:val="clear" w:color="auto" w:fill="F2F2F2"/>
          </w:tcPr>
          <w:p w14:paraId="7767B33E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47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605439BF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75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1A3847B4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4" w:type="dxa"/>
            <w:gridSpan w:val="4"/>
            <w:tcBorders>
              <w:right w:val="single" w:sz="2" w:space="0" w:color="77206D" w:themeColor="accent5" w:themeShade="BF"/>
            </w:tcBorders>
            <w:shd w:val="clear" w:color="auto" w:fill="F2F2F2"/>
          </w:tcPr>
          <w:p w14:paraId="7C238CC5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4F5C" w:rsidRPr="00DD14A5" w14:paraId="06257A65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77206D" w:themeFill="accent5" w:themeFillShade="BF"/>
          </w:tcPr>
          <w:p w14:paraId="708BF7BF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859" w:type="dxa"/>
            <w:gridSpan w:val="14"/>
            <w:shd w:val="clear" w:color="auto" w:fill="77206D" w:themeFill="accent5" w:themeFillShade="BF"/>
          </w:tcPr>
          <w:p w14:paraId="44AC4B74" w14:textId="77777777" w:rsidR="00584F5C" w:rsidRPr="00DD14A5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6. Informācija par ziņojuma iesniedzēju</w:t>
            </w:r>
          </w:p>
        </w:tc>
        <w:tc>
          <w:tcPr>
            <w:tcW w:w="294" w:type="dxa"/>
            <w:gridSpan w:val="4"/>
            <w:tcBorders>
              <w:right w:val="single" w:sz="8" w:space="0" w:color="77206D" w:themeColor="accent5" w:themeShade="BF"/>
            </w:tcBorders>
            <w:shd w:val="clear" w:color="auto" w:fill="77206D" w:themeFill="accent5" w:themeFillShade="BF"/>
          </w:tcPr>
          <w:p w14:paraId="20D77EBA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64207F39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66D5197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183F64A5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47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5304C311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75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78BC34B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4" w:type="dxa"/>
            <w:gridSpan w:val="4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673E827A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0A35AE" w14:paraId="01D03084" w14:textId="77777777" w:rsidTr="000A35AE">
        <w:trPr>
          <w:gridAfter w:val="1"/>
          <w:wAfter w:w="19" w:type="dxa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6BF9F56E" w14:textId="77777777" w:rsidR="003063C0" w:rsidRDefault="003063C0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42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6F4968EE" w14:textId="77777777" w:rsidR="003063C0" w:rsidRPr="001B4252" w:rsidRDefault="003063C0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vārds, uzvārds:</w:t>
            </w:r>
          </w:p>
        </w:tc>
        <w:tc>
          <w:tcPr>
            <w:tcW w:w="493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4B68EC" w14:textId="77777777" w:rsidR="003063C0" w:rsidRPr="001B4252" w:rsidRDefault="003063C0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3"/>
            <w:tcBorders>
              <w:left w:val="single" w:sz="8" w:space="0" w:color="auto"/>
              <w:right w:val="single" w:sz="8" w:space="0" w:color="77206D" w:themeColor="accent5" w:themeShade="BF"/>
            </w:tcBorders>
            <w:shd w:val="clear" w:color="auto" w:fill="F2F2F2"/>
          </w:tcPr>
          <w:p w14:paraId="5E050651" w14:textId="77777777" w:rsidR="003063C0" w:rsidRDefault="003063C0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:rsidRPr="00C27E79" w14:paraId="42D33AF3" w14:textId="77777777" w:rsidTr="000A35AE">
        <w:trPr>
          <w:gridAfter w:val="1"/>
          <w:wAfter w:w="19" w:type="dxa"/>
          <w:trHeight w:val="57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2AE1D853" w14:textId="77777777" w:rsidR="003063C0" w:rsidRPr="00C27E79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42" w:type="dxa"/>
            <w:gridSpan w:val="8"/>
            <w:shd w:val="clear" w:color="auto" w:fill="F2F2F2"/>
          </w:tcPr>
          <w:p w14:paraId="3534AD9D" w14:textId="77777777" w:rsidR="003063C0" w:rsidRPr="00C27E79" w:rsidRDefault="003063C0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40F53920" w14:textId="77777777" w:rsidR="003063C0" w:rsidRPr="00C27E79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6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1A9D5958" w14:textId="77777777" w:rsidR="003063C0" w:rsidRPr="00C27E79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21793AD8" w14:textId="77777777" w:rsidR="003063C0" w:rsidRPr="00C27E79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0A35AE" w14:paraId="7C5B1030" w14:textId="77777777" w:rsidTr="000A35AE">
        <w:trPr>
          <w:gridAfter w:val="1"/>
          <w:wAfter w:w="19" w:type="dxa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3C8944E2" w14:textId="77777777" w:rsidR="003063C0" w:rsidRDefault="003063C0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42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79246C50" w14:textId="77777777" w:rsidR="003063C0" w:rsidRPr="001B4252" w:rsidRDefault="003063C0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amats:</w:t>
            </w:r>
          </w:p>
        </w:tc>
        <w:tc>
          <w:tcPr>
            <w:tcW w:w="493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55C2D94" w14:textId="77777777" w:rsidR="003063C0" w:rsidRPr="001B4252" w:rsidRDefault="003063C0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3"/>
            <w:tcBorders>
              <w:left w:val="single" w:sz="8" w:space="0" w:color="auto"/>
              <w:right w:val="single" w:sz="8" w:space="0" w:color="77206D" w:themeColor="accent5" w:themeShade="BF"/>
            </w:tcBorders>
            <w:shd w:val="clear" w:color="auto" w:fill="F2F2F2"/>
          </w:tcPr>
          <w:p w14:paraId="3C4D4BA0" w14:textId="77777777" w:rsidR="003063C0" w:rsidRDefault="003063C0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:rsidRPr="00C27E79" w14:paraId="3B14A405" w14:textId="77777777" w:rsidTr="000A35AE">
        <w:trPr>
          <w:gridAfter w:val="1"/>
          <w:wAfter w:w="19" w:type="dxa"/>
          <w:trHeight w:val="57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4C890430" w14:textId="77777777" w:rsidR="003063C0" w:rsidRPr="00C27E79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42" w:type="dxa"/>
            <w:gridSpan w:val="8"/>
            <w:shd w:val="clear" w:color="auto" w:fill="F2F2F2"/>
          </w:tcPr>
          <w:p w14:paraId="3F727DEE" w14:textId="77777777" w:rsidR="003063C0" w:rsidRPr="00C27E79" w:rsidRDefault="003063C0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2655DACB" w14:textId="77777777" w:rsidR="003063C0" w:rsidRPr="00C27E79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6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46B77497" w14:textId="77777777" w:rsidR="003063C0" w:rsidRPr="00C27E79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07008C57" w14:textId="77777777" w:rsidR="003063C0" w:rsidRPr="00C27E79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0A35AE" w14:paraId="5B7141C9" w14:textId="77777777" w:rsidTr="000A35AE">
        <w:trPr>
          <w:gridAfter w:val="1"/>
          <w:wAfter w:w="19" w:type="dxa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21E5396C" w14:textId="77777777" w:rsidR="003063C0" w:rsidRDefault="003063C0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42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71D8A365" w14:textId="77777777" w:rsidR="003063C0" w:rsidRPr="001B4252" w:rsidRDefault="003063C0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e-pasts:</w:t>
            </w:r>
          </w:p>
        </w:tc>
        <w:tc>
          <w:tcPr>
            <w:tcW w:w="493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F015E9E" w14:textId="77777777" w:rsidR="003063C0" w:rsidRPr="001B4252" w:rsidRDefault="003063C0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3"/>
            <w:tcBorders>
              <w:left w:val="single" w:sz="8" w:space="0" w:color="auto"/>
              <w:right w:val="single" w:sz="8" w:space="0" w:color="77206D" w:themeColor="accent5" w:themeShade="BF"/>
            </w:tcBorders>
            <w:shd w:val="clear" w:color="auto" w:fill="F2F2F2"/>
          </w:tcPr>
          <w:p w14:paraId="12978FB8" w14:textId="77777777" w:rsidR="003063C0" w:rsidRDefault="003063C0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A35AE" w:rsidRPr="001D10B3" w14:paraId="0C3712B6" w14:textId="77777777" w:rsidTr="000A35AE">
        <w:trPr>
          <w:gridAfter w:val="1"/>
          <w:wAfter w:w="19" w:type="dxa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22F5A1D9" w14:textId="77777777" w:rsidR="003063C0" w:rsidRPr="001D10B3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42" w:type="dxa"/>
            <w:gridSpan w:val="8"/>
            <w:shd w:val="clear" w:color="auto" w:fill="F2F2F2"/>
          </w:tcPr>
          <w:p w14:paraId="444ED5E7" w14:textId="77777777" w:rsidR="003063C0" w:rsidRPr="001D10B3" w:rsidRDefault="003063C0" w:rsidP="00791A91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3"/>
            <w:shd w:val="clear" w:color="auto" w:fill="F2F2F2"/>
          </w:tcPr>
          <w:p w14:paraId="1F70D11E" w14:textId="77777777" w:rsidR="003063C0" w:rsidRPr="001D10B3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6" w:type="dxa"/>
            <w:gridSpan w:val="4"/>
            <w:shd w:val="clear" w:color="auto" w:fill="F2F2F2"/>
          </w:tcPr>
          <w:p w14:paraId="46132957" w14:textId="77777777" w:rsidR="003063C0" w:rsidRPr="001D10B3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gridSpan w:val="3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6825C658" w14:textId="77777777" w:rsidR="003063C0" w:rsidRPr="001D10B3" w:rsidRDefault="003063C0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0A35AE" w14:paraId="0F55370F" w14:textId="77777777" w:rsidTr="000A35AE">
        <w:trPr>
          <w:gridAfter w:val="1"/>
          <w:wAfter w:w="19" w:type="dxa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37D58372" w14:textId="77777777" w:rsidR="003063C0" w:rsidRDefault="003063C0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42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15207027" w14:textId="77777777" w:rsidR="003063C0" w:rsidRPr="001B4252" w:rsidRDefault="003063C0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tālruņa Nr.:</w:t>
            </w:r>
          </w:p>
        </w:tc>
        <w:tc>
          <w:tcPr>
            <w:tcW w:w="493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87B4370" w14:textId="77777777" w:rsidR="003063C0" w:rsidRPr="001B4252" w:rsidRDefault="003063C0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3"/>
            <w:tcBorders>
              <w:left w:val="single" w:sz="8" w:space="0" w:color="auto"/>
              <w:right w:val="single" w:sz="8" w:space="0" w:color="77206D" w:themeColor="accent5" w:themeShade="BF"/>
            </w:tcBorders>
            <w:shd w:val="clear" w:color="auto" w:fill="F2F2F2"/>
          </w:tcPr>
          <w:p w14:paraId="4BD6ED2A" w14:textId="77777777" w:rsidR="003063C0" w:rsidRDefault="003063C0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A76F3B" w14:paraId="2ED94148" w14:textId="77777777" w:rsidTr="000A35AE">
        <w:trPr>
          <w:gridAfter w:val="1"/>
          <w:wAfter w:w="28" w:type="dxa"/>
        </w:trPr>
        <w:tc>
          <w:tcPr>
            <w:tcW w:w="296" w:type="dxa"/>
            <w:tcBorders>
              <w:left w:val="single" w:sz="8" w:space="0" w:color="77206D" w:themeColor="accent5" w:themeShade="BF"/>
            </w:tcBorders>
            <w:shd w:val="clear" w:color="auto" w:fill="F2F2F2"/>
          </w:tcPr>
          <w:p w14:paraId="44EE0736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37" w:type="dxa"/>
            <w:gridSpan w:val="8"/>
            <w:shd w:val="clear" w:color="auto" w:fill="F2F2F2"/>
          </w:tcPr>
          <w:p w14:paraId="7A9768F9" w14:textId="77777777" w:rsidR="00584F5C" w:rsidRPr="00A76F3B" w:rsidRDefault="00584F5C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47" w:type="dxa"/>
            <w:gridSpan w:val="3"/>
            <w:shd w:val="clear" w:color="auto" w:fill="F2F2F2"/>
          </w:tcPr>
          <w:p w14:paraId="1DA307CE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75" w:type="dxa"/>
            <w:gridSpan w:val="3"/>
            <w:shd w:val="clear" w:color="auto" w:fill="F2F2F2"/>
          </w:tcPr>
          <w:p w14:paraId="126F1A2B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4" w:type="dxa"/>
            <w:gridSpan w:val="4"/>
            <w:tcBorders>
              <w:right w:val="single" w:sz="8" w:space="0" w:color="77206D" w:themeColor="accent5" w:themeShade="BF"/>
            </w:tcBorders>
            <w:shd w:val="clear" w:color="auto" w:fill="F2F2F2"/>
          </w:tcPr>
          <w:p w14:paraId="4B4B9D2A" w14:textId="77777777" w:rsidR="00584F5C" w:rsidRPr="00A76F3B" w:rsidRDefault="00584F5C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4F5C" w14:paraId="1D731784" w14:textId="77777777" w:rsidTr="000A35AE">
        <w:trPr>
          <w:gridAfter w:val="1"/>
          <w:wAfter w:w="28" w:type="dxa"/>
        </w:trPr>
        <w:tc>
          <w:tcPr>
            <w:tcW w:w="10449" w:type="dxa"/>
            <w:gridSpan w:val="19"/>
            <w:tcBorders>
              <w:left w:val="single" w:sz="8" w:space="0" w:color="77206D" w:themeColor="accent5" w:themeShade="BF"/>
              <w:bottom w:val="single" w:sz="2" w:space="0" w:color="77206D" w:themeColor="accent5" w:themeShade="BF"/>
              <w:right w:val="single" w:sz="8" w:space="0" w:color="77206D" w:themeColor="accent5" w:themeShade="BF"/>
            </w:tcBorders>
            <w:shd w:val="clear" w:color="auto" w:fill="77206D" w:themeFill="accent5" w:themeFillShade="BF"/>
          </w:tcPr>
          <w:p w14:paraId="5FAA25A5" w14:textId="77777777" w:rsidR="00584F5C" w:rsidRDefault="00584F5C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471E82" w14:textId="77777777" w:rsidR="009A0DEA" w:rsidRPr="002A1C57" w:rsidRDefault="009A0DEA" w:rsidP="002A1C57">
      <w:pPr>
        <w:rPr>
          <w:rFonts w:ascii="Arial" w:hAnsi="Arial" w:cs="Arial"/>
          <w:b/>
          <w:bCs/>
          <w:sz w:val="6"/>
          <w:szCs w:val="6"/>
        </w:rPr>
      </w:pPr>
    </w:p>
    <w:sectPr w:rsidR="009A0DEA" w:rsidRPr="002A1C57" w:rsidSect="009A0DE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F2A3A" w14:textId="77777777" w:rsidR="00CF279A" w:rsidRDefault="00CF279A" w:rsidP="003063C0">
      <w:r>
        <w:separator/>
      </w:r>
    </w:p>
  </w:endnote>
  <w:endnote w:type="continuationSeparator" w:id="0">
    <w:p w14:paraId="174270B0" w14:textId="77777777" w:rsidR="00CF279A" w:rsidRDefault="00CF279A" w:rsidP="00306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B6290" w14:textId="77777777" w:rsidR="00CF279A" w:rsidRDefault="00CF279A" w:rsidP="003063C0">
      <w:r>
        <w:separator/>
      </w:r>
    </w:p>
  </w:footnote>
  <w:footnote w:type="continuationSeparator" w:id="0">
    <w:p w14:paraId="0A4F9861" w14:textId="77777777" w:rsidR="00CF279A" w:rsidRDefault="00CF279A" w:rsidP="00306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9F35B" w14:textId="4E71D319" w:rsidR="003063C0" w:rsidRDefault="003063C0" w:rsidP="003063C0">
    <w:pPr>
      <w:pStyle w:val="Header"/>
      <w:jc w:val="right"/>
    </w:pP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t>Pielikums 22-TA-3183</w:t>
    </w: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EA"/>
    <w:rsid w:val="00006BEC"/>
    <w:rsid w:val="00046104"/>
    <w:rsid w:val="0005513A"/>
    <w:rsid w:val="00065201"/>
    <w:rsid w:val="000A35AE"/>
    <w:rsid w:val="000D3B66"/>
    <w:rsid w:val="000E5C8B"/>
    <w:rsid w:val="000E74AC"/>
    <w:rsid w:val="0013226D"/>
    <w:rsid w:val="00141D56"/>
    <w:rsid w:val="00166F09"/>
    <w:rsid w:val="001B4252"/>
    <w:rsid w:val="001F21A6"/>
    <w:rsid w:val="00223B2F"/>
    <w:rsid w:val="0023245B"/>
    <w:rsid w:val="0025394C"/>
    <w:rsid w:val="00261068"/>
    <w:rsid w:val="00262ED8"/>
    <w:rsid w:val="002A1C57"/>
    <w:rsid w:val="002A7024"/>
    <w:rsid w:val="003063C0"/>
    <w:rsid w:val="00340723"/>
    <w:rsid w:val="00364788"/>
    <w:rsid w:val="00374905"/>
    <w:rsid w:val="003B3FB2"/>
    <w:rsid w:val="004477CF"/>
    <w:rsid w:val="004F5241"/>
    <w:rsid w:val="005469F1"/>
    <w:rsid w:val="005547D3"/>
    <w:rsid w:val="0057209D"/>
    <w:rsid w:val="00584F5C"/>
    <w:rsid w:val="005A5A56"/>
    <w:rsid w:val="00604D89"/>
    <w:rsid w:val="00607309"/>
    <w:rsid w:val="00697182"/>
    <w:rsid w:val="0072308F"/>
    <w:rsid w:val="007236A1"/>
    <w:rsid w:val="007327B3"/>
    <w:rsid w:val="0078054A"/>
    <w:rsid w:val="00785200"/>
    <w:rsid w:val="00790C0E"/>
    <w:rsid w:val="007C0833"/>
    <w:rsid w:val="00804716"/>
    <w:rsid w:val="00950D79"/>
    <w:rsid w:val="00973DEE"/>
    <w:rsid w:val="009A0DEA"/>
    <w:rsid w:val="00A3101E"/>
    <w:rsid w:val="00A4677F"/>
    <w:rsid w:val="00A50815"/>
    <w:rsid w:val="00A764BC"/>
    <w:rsid w:val="00A907F2"/>
    <w:rsid w:val="00C27E79"/>
    <w:rsid w:val="00C75A08"/>
    <w:rsid w:val="00CC695A"/>
    <w:rsid w:val="00CF279A"/>
    <w:rsid w:val="00D14689"/>
    <w:rsid w:val="00D57D0E"/>
    <w:rsid w:val="00D74955"/>
    <w:rsid w:val="00DB3A58"/>
    <w:rsid w:val="00DD6B42"/>
    <w:rsid w:val="00DE7926"/>
    <w:rsid w:val="00E27CBB"/>
    <w:rsid w:val="00E312C4"/>
    <w:rsid w:val="00EC40D5"/>
    <w:rsid w:val="00EF4EC7"/>
    <w:rsid w:val="00F06D16"/>
    <w:rsid w:val="00F525DF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C915A7"/>
  <w15:chartTrackingRefBased/>
  <w15:docId w15:val="{A6378047-E835-3243-9246-428897E5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umber">
    <w:name w:val="Annex Number"/>
    <w:basedOn w:val="Heading1"/>
    <w:qFormat/>
    <w:rsid w:val="00223B2F"/>
    <w:pPr>
      <w:keepNext w:val="0"/>
      <w:keepLines w:val="0"/>
      <w:spacing w:before="0" w:after="0" w:line="360" w:lineRule="auto"/>
      <w:jc w:val="right"/>
    </w:pPr>
    <w:rPr>
      <w:rFonts w:ascii="Arial" w:eastAsiaTheme="minorHAnsi" w:hAnsi="Arial" w:cs="Arial"/>
      <w:color w:val="auto"/>
      <w:kern w:val="0"/>
      <w:sz w:val="18"/>
      <w:szCs w:val="20"/>
      <w:lang w:val="lv-LV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2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39"/>
    <w:rsid w:val="009A0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63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C0"/>
  </w:style>
  <w:style w:type="paragraph" w:styleId="Footer">
    <w:name w:val="footer"/>
    <w:basedOn w:val="Normal"/>
    <w:link w:val="FooterChar"/>
    <w:uiPriority w:val="99"/>
    <w:unhideWhenUsed/>
    <w:rsid w:val="003063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1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Mihails Potapovs</cp:lastModifiedBy>
  <cp:revision>3</cp:revision>
  <dcterms:created xsi:type="dcterms:W3CDTF">2024-06-30T15:42:00Z</dcterms:created>
  <dcterms:modified xsi:type="dcterms:W3CDTF">2024-06-30T15:44:00Z</dcterms:modified>
</cp:coreProperties>
</file>