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16F4" w14:textId="51271098" w:rsidR="008F5602" w:rsidRPr="00C957B4" w:rsidRDefault="008F5602" w:rsidP="008F5602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1</w:t>
      </w:r>
      <w:r w:rsidR="001B3EB9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0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</w:p>
    <w:p w14:paraId="16777302" w14:textId="3AE64322" w:rsidR="009A0DEA" w:rsidRDefault="008F5602" w:rsidP="008F5602">
      <w:pPr>
        <w:spacing w:before="280" w:after="280"/>
        <w:jc w:val="center"/>
        <w:rPr>
          <w:rFonts w:ascii="Arial" w:hAnsi="Arial" w:cs="Arial"/>
          <w:b/>
          <w:bCs/>
          <w:lang w:val="lv-LV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Progresa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 ziņojuma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284"/>
        <w:gridCol w:w="12"/>
        <w:gridCol w:w="406"/>
        <w:gridCol w:w="415"/>
        <w:gridCol w:w="441"/>
        <w:gridCol w:w="2020"/>
        <w:gridCol w:w="237"/>
        <w:gridCol w:w="8"/>
        <w:gridCol w:w="587"/>
        <w:gridCol w:w="828"/>
        <w:gridCol w:w="9"/>
        <w:gridCol w:w="132"/>
        <w:gridCol w:w="821"/>
        <w:gridCol w:w="689"/>
        <w:gridCol w:w="8"/>
        <w:gridCol w:w="180"/>
        <w:gridCol w:w="704"/>
        <w:gridCol w:w="2394"/>
        <w:gridCol w:w="19"/>
        <w:gridCol w:w="290"/>
      </w:tblGrid>
      <w:tr w:rsidR="007C0833" w:rsidRPr="002A1C57" w14:paraId="5C508216" w14:textId="77777777" w:rsidTr="00240F93">
        <w:tc>
          <w:tcPr>
            <w:tcW w:w="10484" w:type="dxa"/>
            <w:gridSpan w:val="20"/>
            <w:tcBorders>
              <w:top w:val="single" w:sz="8" w:space="0" w:color="0B769F" w:themeColor="accent4" w:themeShade="BF"/>
              <w:left w:val="single" w:sz="8" w:space="0" w:color="0B769F" w:themeColor="accent4" w:themeShade="BF"/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6124D01B" w14:textId="1A09CD5C" w:rsidR="007C0833" w:rsidRPr="002A1C57" w:rsidRDefault="007C0833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C40D5" w:rsidRPr="002A1C57" w14:paraId="13BE54B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A1C57" w:rsidRPr="001B4252" w14:paraId="20EA261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E112D9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288F0C4C" w14:textId="66FD3AEC" w:rsidR="00EC40D5" w:rsidRDefault="00EC40D5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PROGRESA </w:t>
            </w:r>
            <w:r w:rsidR="005A5A5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ZIŅOJUMS</w:t>
            </w:r>
            <w:r w:rsidR="002A1C57" w:rsidRPr="002A1C5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7096EA12" w14:textId="77777777" w:rsidR="00EC40D5" w:rsidRDefault="00EC40D5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par nozīmīga kiberincident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risināšanu</w:t>
            </w:r>
          </w:p>
          <w:p w14:paraId="0CCE4516" w14:textId="0C943592" w:rsidR="00EC40D5" w:rsidRPr="00EC40D5" w:rsidRDefault="00EC40D5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03D0B5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4677F" w:rsidRPr="002A1C57" w14:paraId="1ADDA07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1C2F287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3EDF0028" w14:textId="77777777" w:rsidR="00A4677F" w:rsidRPr="002A1C57" w:rsidRDefault="00A4677F" w:rsidP="002A1C5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7" w:type="dxa"/>
            <w:gridSpan w:val="8"/>
            <w:shd w:val="clear" w:color="auto" w:fill="F2F2F2"/>
          </w:tcPr>
          <w:p w14:paraId="3C628E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C0019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EC40D5" w14:paraId="50A344A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36255A4" w14:textId="77777777" w:rsidR="00C27E79" w:rsidRDefault="00C27E79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15944A9F" w14:textId="77777777" w:rsidR="00C27E79" w:rsidRDefault="00EC40D5" w:rsidP="008F5602">
            <w:pPr>
              <w:jc w:val="center"/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</w:pPr>
            <w:r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–––  </w:t>
            </w:r>
            <w:r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  </w:t>
            </w:r>
            <w:r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</w:t>
            </w:r>
            <w:r w:rsidR="002A1C57"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>IESNIE</w:t>
            </w:r>
            <w:r w:rsidR="0023245B"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>DZAMS</w:t>
            </w:r>
            <w:r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</w:t>
            </w:r>
            <w:r w:rsidR="00E312C4"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>1 MĒNEŠA</w:t>
            </w:r>
            <w:r w:rsidR="00C27E79"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LAIKĀ</w:t>
            </w:r>
            <w:r w:rsidR="008F5602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>,</w:t>
            </w:r>
            <w:r w:rsidR="008F5602"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</w:t>
            </w:r>
            <w:r w:rsidR="008F5602"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>JA KIBERINCIDENTS NAV ATRISINĀTS</w:t>
            </w:r>
            <w:r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  </w:t>
            </w:r>
            <w:r w:rsidRPr="00EC40D5"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  <w:t xml:space="preserve">   –––</w:t>
            </w:r>
          </w:p>
          <w:p w14:paraId="3815031F" w14:textId="47D9D41F" w:rsidR="008F5602" w:rsidRPr="008F5602" w:rsidRDefault="008F5602" w:rsidP="008F5602">
            <w:pPr>
              <w:jc w:val="center"/>
              <w:rPr>
                <w:rFonts w:ascii="Arial" w:hAnsi="Arial" w:cs="Arial"/>
                <w:b/>
                <w:bCs/>
                <w:color w:val="0B769F" w:themeColor="accent4" w:themeShade="BF"/>
                <w:sz w:val="22"/>
                <w:szCs w:val="22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9258D1D" w14:textId="77777777" w:rsidR="00C27E79" w:rsidRDefault="00C27E79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77F" w14:paraId="0AFE74D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28CF669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14D5E1C7" w14:textId="77777777" w:rsidR="009A0DEA" w:rsidRPr="007C0833" w:rsidRDefault="009A0DEA" w:rsidP="009A0DE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6C435BA4" w14:textId="77777777" w:rsidR="007C0833" w:rsidRDefault="007C0833" w:rsidP="007C08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6F1FA64D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C3BBE40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DD14A5" w14:paraId="5365F4ED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47D57D2D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0B769F" w:themeFill="accent4" w:themeFillShade="BF"/>
          </w:tcPr>
          <w:p w14:paraId="642FEFCD" w14:textId="77777777" w:rsidR="007C3D3E" w:rsidRPr="00DD14A5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1. Informācija par subjektu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1E0F7E1E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7C3D3E" w:rsidRPr="00C27E79" w14:paraId="16BBC28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9721280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83C6946" w14:textId="77777777" w:rsidR="007C3D3E" w:rsidRPr="00C27E79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409FAC26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489C0219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409602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0210BCA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C221AD2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9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036BAE1A" w14:textId="77777777" w:rsidR="007C3D3E" w:rsidRPr="001B4252" w:rsidRDefault="007C3D3E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>Subjekta nosaukums:</w:t>
            </w:r>
          </w:p>
        </w:tc>
        <w:tc>
          <w:tcPr>
            <w:tcW w:w="637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02DDAE" w14:textId="77777777" w:rsidR="007C3D3E" w:rsidRPr="001B425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69FF4BED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7B730B44" w14:textId="77777777" w:rsidTr="00240F93">
        <w:trPr>
          <w:trHeight w:val="57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7215E27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539" w:type="dxa"/>
            <w:gridSpan w:val="7"/>
            <w:shd w:val="clear" w:color="auto" w:fill="F2F2F2"/>
          </w:tcPr>
          <w:p w14:paraId="3625ED11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74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804690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0C3F540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487090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70082AB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7841DED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9" w:type="dxa"/>
            <w:gridSpan w:val="7"/>
            <w:tcBorders>
              <w:right w:val="single" w:sz="8" w:space="0" w:color="auto"/>
            </w:tcBorders>
            <w:shd w:val="clear" w:color="auto" w:fill="F2F2F2"/>
          </w:tcPr>
          <w:p w14:paraId="727CC810" w14:textId="77777777" w:rsidR="007C3D3E" w:rsidRPr="001B4252" w:rsidRDefault="007C3D3E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 xml:space="preserve">Subjekta </w:t>
            </w:r>
            <w:r>
              <w:rPr>
                <w:rFonts w:ascii="Arial" w:hAnsi="Arial" w:cs="Arial"/>
                <w:sz w:val="20"/>
                <w:szCs w:val="20"/>
              </w:rPr>
              <w:t>reģistrācijas numurs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1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140C24" w14:textId="77777777" w:rsidR="007C3D3E" w:rsidRPr="001B425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7422A45B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A76F3B" w14:paraId="1F703B3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45CCC9D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72253CF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7AF635EA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527F4CAA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8ACFCEE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3D3E" w:rsidRPr="00DD14A5" w14:paraId="1F82A6F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2F9D418B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0B769F" w:themeFill="accent4" w:themeFillShade="BF"/>
          </w:tcPr>
          <w:p w14:paraId="3EE835AE" w14:textId="77777777" w:rsidR="007C3D3E" w:rsidRPr="00DD14A5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2. Informācija par kiberincidentu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6D603949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7C3D3E" w:rsidRPr="00C27E79" w14:paraId="17B9556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24D59A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1C764846" w14:textId="77777777" w:rsidR="007C3D3E" w:rsidRPr="00C27E79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00BF53A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46F9570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68BAEA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75C4952A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C0E247D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1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059AA19C" w14:textId="77777777" w:rsidR="007C3D3E" w:rsidRPr="001B4252" w:rsidRDefault="007C3D3E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datums un laiks:</w:t>
            </w:r>
          </w:p>
        </w:tc>
        <w:tc>
          <w:tcPr>
            <w:tcW w:w="637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369B1E" w14:textId="77777777" w:rsidR="007C3D3E" w:rsidRPr="001B425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01E97F48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5E2FC6B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19B6C5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129713CE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48DF780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400CE5E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9DDD48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46AA554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9E73BBC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66EB92A8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veids (lūgums atzīmēt visas atbilstošās kategorijas):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6661E6E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107FE6B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F964D40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141E5C88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6BD07D6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3868F5B9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DA7915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40F93" w14:paraId="24E9DA79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555E7A3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BA444C8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91613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67EFB480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01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71EC787A" w14:textId="77777777" w:rsidR="00240F93" w:rsidRPr="00A4677F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Neatbilstošs saturs (piemēram, mēstule, nelegāls saturs)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7D6C254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2D2F9A42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A6F1226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2180C80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3657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FA47C63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02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6444E5C3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Ļaundabīgs kods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22F5729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4E9F0CB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63DB211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7E4F2B7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338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5404DB2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03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0EF158C5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Informācijas vākšana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BE72C65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56BDB71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6B6884A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63975C3E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0680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0BA9CCD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04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521E3BFD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 mēģinājums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CF038BE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6C7CEAD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7253CE0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A9D4991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15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F1C4AF7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05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7B74D957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CC2E94C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5ED886A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F4A18F8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28AC93EC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926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FB3968D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06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27A3ACEA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Pieejamības traucējums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D2D5311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76BC4094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3B24F1E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A92104F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987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30887B72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07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7EF48898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 drošības pārkāpums (piemēram, nesankcionēta piekļuve vai modificēšana)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6293AAA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093777E4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F067024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2508F104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491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6312FB6C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08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6A443752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Krāpniecība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60B43DE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2A3EF65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FFF09F2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662D5184" w14:textId="77777777" w:rsidR="00240F93" w:rsidRPr="001B4252" w:rsidRDefault="00240F93" w:rsidP="00791A9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0437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739D3587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09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711B708E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Ievainojamība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4B9E2CF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019874AA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C7D4AF6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DB193A8" w14:textId="77777777" w:rsidR="00240F93" w:rsidRPr="00697182" w:rsidRDefault="00240F93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330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207AA180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10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1B925C95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182">
              <w:rPr>
                <w:rFonts w:ascii="Arial" w:hAnsi="Arial" w:cs="Arial"/>
                <w:sz w:val="20"/>
                <w:szCs w:val="20"/>
              </w:rPr>
              <w:t>Cits kiberincidenta veids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8F672A1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14:paraId="6B6B0F0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0C05FFE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F2F82FD" w14:textId="77777777" w:rsidR="00240F93" w:rsidRPr="00697182" w:rsidRDefault="00240F93" w:rsidP="00791A9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86524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5CC128E8" w14:textId="77777777" w:rsidR="00240F93" w:rsidRPr="00240F93" w:rsidRDefault="00240F93" w:rsidP="00791A91">
            <w:pPr>
              <w:spacing w:before="60" w:after="60"/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</w:pPr>
            <w:r w:rsidRPr="00240F93">
              <w:rPr>
                <w:rFonts w:ascii="Arial" w:hAnsi="Arial" w:cs="Arial"/>
                <w:color w:val="0B769F" w:themeColor="accent4" w:themeShade="BF"/>
                <w:sz w:val="20"/>
                <w:szCs w:val="20"/>
              </w:rPr>
              <w:t>99</w:t>
            </w:r>
          </w:p>
        </w:tc>
        <w:tc>
          <w:tcPr>
            <w:tcW w:w="8636" w:type="dxa"/>
            <w:gridSpan w:val="14"/>
            <w:shd w:val="clear" w:color="auto" w:fill="F2F2F2"/>
            <w:vAlign w:val="center"/>
          </w:tcPr>
          <w:p w14:paraId="794B3600" w14:textId="77777777" w:rsidR="00240F93" w:rsidRPr="00697182" w:rsidRDefault="00240F93" w:rsidP="00791A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Pārbaude (mācības)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563A984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A76F3B" w14:paraId="6B513EC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FBAF552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02623424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0C770B65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4DFCCBA7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61DABB5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3D3E" w:rsidRPr="00DD14A5" w14:paraId="236E531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26E34F03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0B769F" w:themeFill="accent4" w:themeFillShade="BF"/>
          </w:tcPr>
          <w:p w14:paraId="795AE866" w14:textId="75E89D66" w:rsidR="007C3D3E" w:rsidRPr="00DD14A5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3. </w:t>
            </w:r>
            <w:r w:rsidR="00211F12">
              <w:rPr>
                <w:rFonts w:ascii="Arial" w:hAnsi="Arial" w:cs="Arial"/>
                <w:b/>
                <w:bCs/>
                <w:color w:val="FFFFFF" w:themeColor="background1"/>
              </w:rPr>
              <w:t>Kiberincidenta cēloņi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2F9287BE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7C3D3E" w:rsidRPr="00C27E79" w14:paraId="7202AC9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A75CB9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40FD823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1EE39BB8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1CD9B5F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7278413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5159607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BA3CE9B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063A0187" w14:textId="7F1FE09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Lūdzu, norādiet </w:t>
            </w:r>
            <w:r w:rsidR="00211F12">
              <w:rPr>
                <w:rFonts w:ascii="Arial" w:hAnsi="Arial" w:cs="Arial"/>
                <w:sz w:val="20"/>
                <w:szCs w:val="20"/>
              </w:rPr>
              <w:t xml:space="preserve">kiberincidenta cēloņus un </w:t>
            </w:r>
            <w:r>
              <w:rPr>
                <w:rFonts w:ascii="Arial" w:hAnsi="Arial" w:cs="Arial"/>
                <w:sz w:val="20"/>
                <w:szCs w:val="20"/>
              </w:rPr>
              <w:t>kompromitēšanas indikatorus</w:t>
            </w:r>
            <w:r w:rsidR="00211F12">
              <w:rPr>
                <w:rFonts w:ascii="Arial" w:hAnsi="Arial" w:cs="Arial"/>
                <w:sz w:val="20"/>
                <w:szCs w:val="20"/>
              </w:rPr>
              <w:t>, ja tie ir zināmi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A595D33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5B21B3B0" w14:textId="77777777" w:rsidTr="00240F93">
        <w:trPr>
          <w:trHeight w:val="2823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CD6A77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8" w:type="dxa"/>
            <w:gridSpan w:val="2"/>
            <w:tcBorders>
              <w:right w:val="single" w:sz="8" w:space="0" w:color="auto"/>
            </w:tcBorders>
            <w:shd w:val="clear" w:color="auto" w:fill="F2F2F2"/>
          </w:tcPr>
          <w:p w14:paraId="01E48D0E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04045D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0D28390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A76F3B" w14:paraId="2AA223C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6F74C77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483D4FCA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45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732ADB10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0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4E22D71E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29A37FBA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067D6A5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3D3E" w:rsidRPr="00DD14A5" w14:paraId="69CB696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294346BD" w14:textId="77777777" w:rsidR="007C3D3E" w:rsidRPr="00DD14A5" w:rsidRDefault="007C3D3E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0B769F" w:themeFill="accent4" w:themeFillShade="BF"/>
          </w:tcPr>
          <w:p w14:paraId="14FD806D" w14:textId="77777777" w:rsidR="007C3D3E" w:rsidRPr="00DD14A5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4. Kiberincidenta ietekmes novērtējums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5C349F2D" w14:textId="77777777" w:rsidR="007C3D3E" w:rsidRPr="00DD14A5" w:rsidRDefault="007C3D3E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7C3D3E" w:rsidRPr="00C27E79" w14:paraId="341C8D4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B98398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59E42CC9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21970A1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3A69E8F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C1C48A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553650B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664CFBC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24822B34" w14:textId="77777777" w:rsidR="007C3D3E" w:rsidRPr="00EF7907" w:rsidRDefault="007C3D3E" w:rsidP="00F266F7">
            <w:pPr>
              <w:spacing w:before="6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4.1.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Kiberincidenta ietekmes raksturojums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0C01D71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31126FF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FC26B92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00A58EA5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ietekmi: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A5DF1CF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4CEEB9F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B5D120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2C8A1141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47C4BB9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615E3712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673A0D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2282E13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D6017D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4" w:type="dxa"/>
            <w:gridSpan w:val="5"/>
            <w:shd w:val="clear" w:color="auto" w:fill="F2F2F2"/>
            <w:vAlign w:val="center"/>
          </w:tcPr>
          <w:p w14:paraId="6A802D6F" w14:textId="77777777" w:rsidR="007C3D3E" w:rsidRPr="00F93D1E" w:rsidRDefault="007C3D3E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pieejamību</w:t>
            </w:r>
          </w:p>
        </w:tc>
        <w:tc>
          <w:tcPr>
            <w:tcW w:w="3319" w:type="dxa"/>
            <w:gridSpan w:val="9"/>
            <w:shd w:val="clear" w:color="auto" w:fill="F2F2F2"/>
            <w:vAlign w:val="center"/>
          </w:tcPr>
          <w:p w14:paraId="525BE559" w14:textId="77777777" w:rsidR="007C3D3E" w:rsidRPr="00F93D1E" w:rsidRDefault="007C3D3E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konfidencialitāti</w:t>
            </w:r>
          </w:p>
        </w:tc>
        <w:tc>
          <w:tcPr>
            <w:tcW w:w="3297" w:type="dxa"/>
            <w:gridSpan w:val="4"/>
            <w:shd w:val="clear" w:color="auto" w:fill="F2F2F2"/>
            <w:vAlign w:val="center"/>
          </w:tcPr>
          <w:p w14:paraId="2A7A61FF" w14:textId="77777777" w:rsidR="007C3D3E" w:rsidRPr="00F93D1E" w:rsidRDefault="007C3D3E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integritāti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40E453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F93D1E" w14:paraId="286BA134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206F3B1" w14:textId="77777777" w:rsidR="007C3D3E" w:rsidRPr="00F93D1E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2FBF98AE" w14:textId="77777777" w:rsidR="007C3D3E" w:rsidRPr="00F93D1E" w:rsidRDefault="007C3D3E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61" w:type="dxa"/>
            <w:gridSpan w:val="2"/>
            <w:shd w:val="clear" w:color="auto" w:fill="F2F2F2"/>
            <w:vAlign w:val="center"/>
          </w:tcPr>
          <w:p w14:paraId="64511AB5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3"/>
            <w:shd w:val="clear" w:color="auto" w:fill="F2F2F2"/>
            <w:vAlign w:val="center"/>
          </w:tcPr>
          <w:p w14:paraId="167A873F" w14:textId="77777777" w:rsidR="007C3D3E" w:rsidRPr="00F93D1E" w:rsidRDefault="007C3D3E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7" w:type="dxa"/>
            <w:gridSpan w:val="6"/>
            <w:shd w:val="clear" w:color="auto" w:fill="F2F2F2"/>
            <w:vAlign w:val="center"/>
          </w:tcPr>
          <w:p w14:paraId="75A3282B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0F48E0E0" w14:textId="77777777" w:rsidR="007C3D3E" w:rsidRPr="00F93D1E" w:rsidRDefault="007C3D3E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79E7B063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866BCF3" w14:textId="77777777" w:rsidR="007C3D3E" w:rsidRPr="00F93D1E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2DC19FB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4140316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4EC72980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6469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1" w:type="dxa"/>
            <w:gridSpan w:val="2"/>
            <w:shd w:val="clear" w:color="auto" w:fill="F2F2F2"/>
            <w:vAlign w:val="center"/>
          </w:tcPr>
          <w:p w14:paraId="498FEA6B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32" w:type="dxa"/>
            <w:gridSpan w:val="3"/>
            <w:shd w:val="clear" w:color="auto" w:fill="F2F2F2"/>
            <w:vAlign w:val="center"/>
          </w:tcPr>
          <w:p w14:paraId="3120D952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107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7" w:type="dxa"/>
            <w:gridSpan w:val="6"/>
            <w:shd w:val="clear" w:color="auto" w:fill="F2F2F2"/>
            <w:vAlign w:val="center"/>
          </w:tcPr>
          <w:p w14:paraId="543DFF72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697D9E64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816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13324456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A746133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27152922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819268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7E86E05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1" w:type="dxa"/>
            <w:gridSpan w:val="2"/>
            <w:shd w:val="clear" w:color="auto" w:fill="F2F2F2"/>
            <w:vAlign w:val="center"/>
          </w:tcPr>
          <w:p w14:paraId="2AD1B99E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32" w:type="dxa"/>
            <w:gridSpan w:val="3"/>
            <w:shd w:val="clear" w:color="auto" w:fill="F2F2F2"/>
            <w:vAlign w:val="center"/>
          </w:tcPr>
          <w:p w14:paraId="4ACAA95B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50797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7" w:type="dxa"/>
            <w:gridSpan w:val="6"/>
            <w:shd w:val="clear" w:color="auto" w:fill="F2F2F2"/>
            <w:vAlign w:val="center"/>
          </w:tcPr>
          <w:p w14:paraId="5BCFE26C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512E2552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158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725A9DB1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960868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4E991A7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1D7B326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B00A2AD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607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1" w:type="dxa"/>
            <w:gridSpan w:val="2"/>
            <w:shd w:val="clear" w:color="auto" w:fill="F2F2F2"/>
            <w:vAlign w:val="center"/>
          </w:tcPr>
          <w:p w14:paraId="626DBA03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32" w:type="dxa"/>
            <w:gridSpan w:val="3"/>
            <w:shd w:val="clear" w:color="auto" w:fill="F2F2F2"/>
            <w:vAlign w:val="center"/>
          </w:tcPr>
          <w:p w14:paraId="2685E5F9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7271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7" w:type="dxa"/>
            <w:gridSpan w:val="6"/>
            <w:shd w:val="clear" w:color="auto" w:fill="F2F2F2"/>
            <w:vAlign w:val="center"/>
          </w:tcPr>
          <w:p w14:paraId="79D455F9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61F32D76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662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4923F962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4230590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F93D1E" w14:paraId="1AEF5BA9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2980C35" w14:textId="77777777" w:rsidR="007C3D3E" w:rsidRPr="00F93D1E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E193F11" w14:textId="77777777" w:rsidR="007C3D3E" w:rsidRPr="00F93D1E" w:rsidRDefault="007C3D3E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61" w:type="dxa"/>
            <w:gridSpan w:val="2"/>
            <w:shd w:val="clear" w:color="auto" w:fill="F2F2F2"/>
            <w:vAlign w:val="center"/>
          </w:tcPr>
          <w:p w14:paraId="29956C02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3"/>
            <w:shd w:val="clear" w:color="auto" w:fill="F2F2F2"/>
            <w:vAlign w:val="center"/>
          </w:tcPr>
          <w:p w14:paraId="645D53BA" w14:textId="77777777" w:rsidR="007C3D3E" w:rsidRPr="00F93D1E" w:rsidRDefault="007C3D3E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7" w:type="dxa"/>
            <w:gridSpan w:val="6"/>
            <w:shd w:val="clear" w:color="auto" w:fill="F2F2F2"/>
            <w:vAlign w:val="center"/>
          </w:tcPr>
          <w:p w14:paraId="6B61FFF4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29A5175F" w14:textId="77777777" w:rsidR="007C3D3E" w:rsidRPr="00F93D1E" w:rsidRDefault="007C3D3E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3D7E685C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5766AE3" w14:textId="77777777" w:rsidR="007C3D3E" w:rsidRPr="00F93D1E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7DE1E57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B9C2A06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61051AE5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89199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1" w:type="dxa"/>
            <w:gridSpan w:val="2"/>
            <w:shd w:val="clear" w:color="auto" w:fill="F2F2F2"/>
            <w:vAlign w:val="center"/>
          </w:tcPr>
          <w:p w14:paraId="1BE5A0A1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32" w:type="dxa"/>
            <w:gridSpan w:val="3"/>
            <w:shd w:val="clear" w:color="auto" w:fill="F2F2F2"/>
            <w:vAlign w:val="center"/>
          </w:tcPr>
          <w:p w14:paraId="5350075F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4928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7" w:type="dxa"/>
            <w:gridSpan w:val="6"/>
            <w:shd w:val="clear" w:color="auto" w:fill="F2F2F2"/>
            <w:vAlign w:val="center"/>
          </w:tcPr>
          <w:p w14:paraId="40379AE8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303E967E" w14:textId="77777777" w:rsidR="007C3D3E" w:rsidRPr="00F93D1E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44552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6C201BF0" w14:textId="77777777" w:rsidR="007C3D3E" w:rsidRPr="00F93D1E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6DCC0E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79CD003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E2BF35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57245CC0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29071867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103FFB6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19CDCB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25C3A966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88E6213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19555057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78F7E07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586BEEC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FB5351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3FF87BF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E467E4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51683E6B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272F5EA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5F4FB11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F4AB46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43DDC5D9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AB949D7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71528808" w14:textId="77777777" w:rsidR="007C3D3E" w:rsidRPr="001B425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bottom w:val="single" w:sz="8" w:space="0" w:color="auto"/>
            </w:tcBorders>
            <w:shd w:val="clear" w:color="auto" w:fill="F2F2F2"/>
          </w:tcPr>
          <w:p w14:paraId="06398D53" w14:textId="77777777" w:rsidR="007C3D3E" w:rsidRPr="001B4252" w:rsidRDefault="007C3D3E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Ietekmētās datu kopas, resursi, sistēmas, procesi, pakalpojumi: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8EF6AB6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35580102" w14:textId="77777777" w:rsidTr="00240F93">
        <w:trPr>
          <w:trHeight w:val="1987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DFBE7B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8" w:type="dxa"/>
            <w:gridSpan w:val="2"/>
            <w:tcBorders>
              <w:right w:val="single" w:sz="8" w:space="0" w:color="auto"/>
            </w:tcBorders>
            <w:shd w:val="clear" w:color="auto" w:fill="F2F2F2"/>
          </w:tcPr>
          <w:p w14:paraId="33F5B8DE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C1DE82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4C821477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:rsidRPr="00C27E79" w14:paraId="0093DFC6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FF32FE2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5F80D6ED" w14:textId="77777777" w:rsidR="006308E6" w:rsidRPr="00C27E79" w:rsidRDefault="006308E6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6CC23C9A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729BDF78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0D904A4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645601B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C2B7329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9ED9FAB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2C1350A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7C0A7906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8D1D14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14:paraId="6299EC9D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D1E3F0C" w14:textId="77777777" w:rsidR="006308E6" w:rsidRDefault="006308E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5" w:type="dxa"/>
            <w:gridSpan w:val="11"/>
            <w:tcBorders>
              <w:right w:val="single" w:sz="8" w:space="0" w:color="000000" w:themeColor="text1"/>
            </w:tcBorders>
            <w:shd w:val="clear" w:color="auto" w:fill="F2F2F2"/>
          </w:tcPr>
          <w:p w14:paraId="2C655F9D" w14:textId="77777777" w:rsidR="006308E6" w:rsidRPr="001B4252" w:rsidRDefault="006308E6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Ietekmēto lietotāju skaits (ja zināms, indikatīvi):</w:t>
            </w:r>
          </w:p>
        </w:tc>
        <w:tc>
          <w:tcPr>
            <w:tcW w:w="169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811E2FA" w14:textId="77777777" w:rsidR="006308E6" w:rsidRPr="001B4252" w:rsidRDefault="006308E6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gridSpan w:val="3"/>
            <w:tcBorders>
              <w:left w:val="single" w:sz="8" w:space="0" w:color="000000" w:themeColor="text1"/>
            </w:tcBorders>
            <w:shd w:val="clear" w:color="auto" w:fill="F2F2F2"/>
          </w:tcPr>
          <w:p w14:paraId="713D5B99" w14:textId="77777777" w:rsidR="006308E6" w:rsidRPr="002F74EB" w:rsidRDefault="006308E6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lietotāji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9EFE10F" w14:textId="77777777" w:rsidR="006308E6" w:rsidRDefault="006308E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08E6" w:rsidRPr="00C27E79" w14:paraId="5D8EC38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6174004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5" w:type="dxa"/>
            <w:gridSpan w:val="11"/>
            <w:shd w:val="clear" w:color="auto" w:fill="F2F2F2"/>
          </w:tcPr>
          <w:p w14:paraId="04FFB266" w14:textId="77777777" w:rsidR="006308E6" w:rsidRPr="00C27E79" w:rsidRDefault="006308E6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98" w:type="dxa"/>
            <w:gridSpan w:val="4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/>
          </w:tcPr>
          <w:p w14:paraId="606B9778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17" w:type="dxa"/>
            <w:gridSpan w:val="3"/>
            <w:shd w:val="clear" w:color="auto" w:fill="F2F2F2"/>
          </w:tcPr>
          <w:p w14:paraId="1A9EBB13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67B91A1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14:paraId="5BD3D986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8EEE290" w14:textId="77777777" w:rsidR="006308E6" w:rsidRDefault="006308E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5" w:type="dxa"/>
            <w:gridSpan w:val="11"/>
            <w:tcBorders>
              <w:right w:val="single" w:sz="8" w:space="0" w:color="000000" w:themeColor="text1"/>
            </w:tcBorders>
            <w:shd w:val="clear" w:color="auto" w:fill="F2F2F2"/>
          </w:tcPr>
          <w:p w14:paraId="0F7678B8" w14:textId="77777777" w:rsidR="006308E6" w:rsidRPr="001B4252" w:rsidRDefault="006308E6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Apzināto zaudējumu apmērs (ja zināms, indikatīvi):</w:t>
            </w:r>
          </w:p>
        </w:tc>
        <w:tc>
          <w:tcPr>
            <w:tcW w:w="169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F01EC7B" w14:textId="77777777" w:rsidR="006308E6" w:rsidRPr="001B4252" w:rsidRDefault="006308E6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gridSpan w:val="3"/>
            <w:tcBorders>
              <w:left w:val="single" w:sz="8" w:space="0" w:color="000000" w:themeColor="text1"/>
            </w:tcBorders>
            <w:shd w:val="clear" w:color="auto" w:fill="F2F2F2"/>
          </w:tcPr>
          <w:p w14:paraId="17DA0905" w14:textId="77777777" w:rsidR="006308E6" w:rsidRPr="002F74EB" w:rsidRDefault="006308E6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F74EB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298D298" w14:textId="77777777" w:rsidR="006308E6" w:rsidRDefault="006308E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08E6" w:rsidRPr="00C27E79" w14:paraId="6454889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94CCE62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5" w:type="dxa"/>
            <w:gridSpan w:val="11"/>
            <w:shd w:val="clear" w:color="auto" w:fill="F2F2F2"/>
          </w:tcPr>
          <w:p w14:paraId="4296643C" w14:textId="77777777" w:rsidR="006308E6" w:rsidRPr="00C27E79" w:rsidRDefault="006308E6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98" w:type="dxa"/>
            <w:gridSpan w:val="4"/>
            <w:tcBorders>
              <w:top w:val="single" w:sz="8" w:space="0" w:color="000000" w:themeColor="text1"/>
            </w:tcBorders>
            <w:shd w:val="clear" w:color="auto" w:fill="F2F2F2"/>
          </w:tcPr>
          <w:p w14:paraId="1E903B73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17" w:type="dxa"/>
            <w:gridSpan w:val="3"/>
            <w:shd w:val="clear" w:color="auto" w:fill="F2F2F2"/>
          </w:tcPr>
          <w:p w14:paraId="1E45629A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6E46DC8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:rsidRPr="00C27E79" w14:paraId="27D6F394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A0806A2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5" w:type="dxa"/>
            <w:gridSpan w:val="11"/>
            <w:shd w:val="clear" w:color="auto" w:fill="F2F2F2"/>
          </w:tcPr>
          <w:p w14:paraId="40F3342B" w14:textId="77777777" w:rsidR="006308E6" w:rsidRPr="00C27E79" w:rsidRDefault="006308E6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98" w:type="dxa"/>
            <w:gridSpan w:val="4"/>
            <w:shd w:val="clear" w:color="auto" w:fill="F2F2F2"/>
          </w:tcPr>
          <w:p w14:paraId="4D251BC1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117" w:type="dxa"/>
            <w:gridSpan w:val="3"/>
            <w:shd w:val="clear" w:color="auto" w:fill="F2F2F2"/>
          </w:tcPr>
          <w:p w14:paraId="23A6958E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8C42547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14:paraId="2B8AB542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C4B45FC" w14:textId="77777777" w:rsidR="006308E6" w:rsidRDefault="006308E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6EC8D0DA" w14:textId="77777777" w:rsidR="006308E6" w:rsidRPr="001B67CB" w:rsidRDefault="006308E6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pieejamība: 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9012239" w14:textId="77777777" w:rsidR="006308E6" w:rsidRDefault="006308E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08E6" w14:paraId="13874BE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3586292" w14:textId="77777777" w:rsidR="006308E6" w:rsidRDefault="006308E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5" w:type="dxa"/>
            <w:gridSpan w:val="11"/>
            <w:tcBorders>
              <w:right w:val="single" w:sz="8" w:space="0" w:color="000000" w:themeColor="text1"/>
            </w:tcBorders>
            <w:shd w:val="clear" w:color="auto" w:fill="F2F2F2"/>
          </w:tcPr>
          <w:p w14:paraId="70CA3A5A" w14:textId="77777777" w:rsidR="006308E6" w:rsidRPr="001B4252" w:rsidRDefault="006308E6" w:rsidP="00F266F7">
            <w:pPr>
              <w:spacing w:before="60" w:after="60"/>
              <w:ind w:left="3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Dīkstāves ilgums:</w:t>
            </w:r>
          </w:p>
        </w:tc>
        <w:tc>
          <w:tcPr>
            <w:tcW w:w="169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92D7B32" w14:textId="77777777" w:rsidR="006308E6" w:rsidRPr="001B4252" w:rsidRDefault="006308E6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4" w:type="dxa"/>
            <w:tcBorders>
              <w:left w:val="single" w:sz="8" w:space="0" w:color="000000" w:themeColor="text1"/>
            </w:tcBorders>
            <w:shd w:val="clear" w:color="auto" w:fill="F2F2F2"/>
            <w:vAlign w:val="center"/>
          </w:tcPr>
          <w:p w14:paraId="00DBE13E" w14:textId="77777777" w:rsidR="006308E6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313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8E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0E5CC438" w14:textId="77777777" w:rsidR="006308E6" w:rsidRPr="001B4252" w:rsidRDefault="006308E6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minūtes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7E050C5" w14:textId="77777777" w:rsidR="006308E6" w:rsidRDefault="006308E6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08E6" w:rsidRPr="00C27E79" w14:paraId="093F7D89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878A7B0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5095" w:type="dxa"/>
            <w:gridSpan w:val="11"/>
            <w:shd w:val="clear" w:color="auto" w:fill="F2F2F2"/>
          </w:tcPr>
          <w:p w14:paraId="57C5F24D" w14:textId="77777777" w:rsidR="006308E6" w:rsidRPr="00C27E79" w:rsidRDefault="006308E6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98" w:type="dxa"/>
            <w:gridSpan w:val="4"/>
            <w:tcBorders>
              <w:top w:val="single" w:sz="8" w:space="0" w:color="000000" w:themeColor="text1"/>
            </w:tcBorders>
            <w:shd w:val="clear" w:color="auto" w:fill="F2F2F2"/>
          </w:tcPr>
          <w:p w14:paraId="5FED50A8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704" w:type="dxa"/>
            <w:shd w:val="clear" w:color="auto" w:fill="F2F2F2"/>
            <w:vAlign w:val="center"/>
          </w:tcPr>
          <w:p w14:paraId="2E3C3152" w14:textId="77777777" w:rsidR="006308E6" w:rsidRPr="00C27E79" w:rsidRDefault="00000000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93655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8E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563CED08" w14:textId="77777777" w:rsidR="006308E6" w:rsidRPr="00C27E79" w:rsidRDefault="006308E6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stundas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A5E285D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:rsidRPr="00C27E79" w14:paraId="735A1E49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3BFAD16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6793" w:type="dxa"/>
            <w:gridSpan w:val="15"/>
            <w:shd w:val="clear" w:color="auto" w:fill="F2F2F2"/>
          </w:tcPr>
          <w:p w14:paraId="4B60074C" w14:textId="77777777" w:rsidR="006308E6" w:rsidRPr="00C27E79" w:rsidRDefault="006308E6" w:rsidP="00F266F7">
            <w:pPr>
              <w:ind w:left="310"/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uz ziņojuma iesniegšanas brīdi pieejamība ir atjaunota?</w:t>
            </w:r>
          </w:p>
        </w:tc>
        <w:tc>
          <w:tcPr>
            <w:tcW w:w="704" w:type="dxa"/>
            <w:shd w:val="clear" w:color="auto" w:fill="F2F2F2"/>
            <w:vAlign w:val="center"/>
          </w:tcPr>
          <w:p w14:paraId="3E04D470" w14:textId="77777777" w:rsidR="006308E6" w:rsidRPr="00C27E79" w:rsidRDefault="00000000" w:rsidP="00F266F7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123373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8E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3" w:type="dxa"/>
            <w:gridSpan w:val="2"/>
            <w:shd w:val="clear" w:color="auto" w:fill="F2F2F2"/>
            <w:vAlign w:val="center"/>
          </w:tcPr>
          <w:p w14:paraId="5A56A0C1" w14:textId="77777777" w:rsidR="006308E6" w:rsidRPr="00C27E79" w:rsidRDefault="006308E6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diennaktis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86204AC" w14:textId="77777777" w:rsidR="006308E6" w:rsidRPr="00C27E79" w:rsidRDefault="006308E6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6308E6" w14:paraId="5284CC9A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348D49F" w14:textId="77777777" w:rsidR="006308E6" w:rsidRDefault="006308E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C11CC92" w14:textId="77777777" w:rsidR="006308E6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0588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8E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51E2040F" w14:textId="77777777" w:rsidR="006308E6" w:rsidRPr="00697182" w:rsidRDefault="006308E6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6C2996D" w14:textId="77777777" w:rsidR="006308E6" w:rsidRDefault="006308E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308E6" w14:paraId="0A328D7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BAA2043" w14:textId="77777777" w:rsidR="006308E6" w:rsidRDefault="006308E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8A48EE4" w14:textId="77777777" w:rsidR="006308E6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50990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8E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3C0AB7E4" w14:textId="77777777" w:rsidR="006308E6" w:rsidRPr="00697182" w:rsidRDefault="006308E6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23D715C" w14:textId="77777777" w:rsidR="006308E6" w:rsidRDefault="006308E6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17CB9B6A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310BFA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0495D399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02E34B3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64C8F3B0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C39931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0404B7A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915F9BC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5B1AA565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2847F686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6BC93C8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2251789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3D784B1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B3409B3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7664FDA1" w14:textId="77777777" w:rsidR="007C3D3E" w:rsidRPr="001B67CB" w:rsidRDefault="007C3D3E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konfidencialitāte: 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B62EF05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52E3B68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AE574A4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5FB895C3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Vai ir kompromitēti kādi no norādītajiem datiem? (lūgums atzīmēt visas atbilstošās kategorijas) 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756400B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03014DCD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4DED674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3D5DF74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73923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6EEA51A2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Autentifikācijas dati (piemēram, lietotāju paroles)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E4AB4A8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762D3E2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41270DC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32809B64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5014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0AD6124A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Personas dati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18854E2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680B464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0B79A58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EA8F2D1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8606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12781565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Īpašo kategoriju personas dati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3D97286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3B3311D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395376B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E7BBADE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3419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4BBCBCED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Ierobežotas pieejamības informācija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2A8A79E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3A8B5BE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14157B4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32CE5701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38117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30EC8733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Citi sensitīvi dati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D0B6E17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2DFC941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F513D7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3AB050A1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19120C2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6468071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5E49A3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C27E79" w14:paraId="518CD4F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DCABA22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5537A86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1E904E28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21132887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7068E4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4AB483AD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2D3EBB8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3706A459" w14:textId="77777777" w:rsidR="007C3D3E" w:rsidRPr="001B67CB" w:rsidRDefault="007C3D3E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integritāte</w:t>
            </w: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4DBAE25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6D580B3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A2C7392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665A54D8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datu pirmavota integritāti vai citādi kompromitējis datu autentiskumu?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275D423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72709D4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5B44321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4F8041B2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3297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06653B69" w14:textId="77777777" w:rsidR="007C3D3E" w:rsidRPr="00650441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paskaidrot, kādu datu autentiskums kompromitēts, kā tieši)</w:t>
            </w:r>
          </w:p>
        </w:tc>
        <w:tc>
          <w:tcPr>
            <w:tcW w:w="290" w:type="dxa"/>
            <w:tcBorders>
              <w:left w:val="nil"/>
              <w:right w:val="single" w:sz="8" w:space="0" w:color="0B769F" w:themeColor="accent4" w:themeShade="BF"/>
            </w:tcBorders>
            <w:shd w:val="clear" w:color="auto" w:fill="F2F2F2"/>
          </w:tcPr>
          <w:p w14:paraId="74A4D447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0B85B0AA" w14:textId="77777777" w:rsidTr="00240F93">
        <w:trPr>
          <w:trHeight w:val="558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54EA5CD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153B90CD" w14:textId="77777777" w:rsidR="007C3D3E" w:rsidRDefault="007C3D3E" w:rsidP="00F266F7">
            <w:pPr>
              <w:jc w:val="right"/>
              <w:rPr>
                <w:sz w:val="28"/>
              </w:rPr>
            </w:pPr>
          </w:p>
        </w:tc>
        <w:tc>
          <w:tcPr>
            <w:tcW w:w="9077" w:type="dxa"/>
            <w:gridSpan w:val="1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92ECE75" w14:textId="77777777" w:rsidR="007C3D3E" w:rsidRPr="00650441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000000" w:themeColor="text1"/>
              <w:right w:val="single" w:sz="8" w:space="0" w:color="0B769F" w:themeColor="accent4" w:themeShade="BF"/>
            </w:tcBorders>
            <w:shd w:val="clear" w:color="auto" w:fill="F2F2F2"/>
          </w:tcPr>
          <w:p w14:paraId="03B32B02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77656D5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2D7216F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322A513A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6772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1C7AF6DD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45D3921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4D2BF59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920B851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474BABC1" w14:textId="7976BEA8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202292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3D08EB06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A2D0BD7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7A6083" w14:paraId="2C09578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A79B4CB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3" w:type="dxa"/>
            <w:gridSpan w:val="10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1A198ACB" w14:textId="6A097B3D" w:rsidR="007C3D3E" w:rsidRPr="007A6083" w:rsidRDefault="007C3D3E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gridSpan w:val="4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60EE4651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7" w:type="dxa"/>
            <w:gridSpan w:val="4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300C7096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847F831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3D3E" w14:paraId="01460CD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D6EB252" w14:textId="77777777" w:rsidR="007C3D3E" w:rsidRDefault="007C3D3E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tcBorders>
              <w:top w:val="single" w:sz="18" w:space="0" w:color="0B769F" w:themeColor="accent4" w:themeShade="BF"/>
            </w:tcBorders>
            <w:shd w:val="clear" w:color="auto" w:fill="F2F2F2"/>
          </w:tcPr>
          <w:p w14:paraId="1ABBF86A" w14:textId="47E625BC" w:rsidR="007C3D3E" w:rsidRPr="00EF7907" w:rsidRDefault="007C3D3E" w:rsidP="00F266F7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Ietekme uz darbības un pakalpojumu nepārtrauktību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835C151" w14:textId="77777777" w:rsidR="007C3D3E" w:rsidRDefault="007C3D3E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08E53140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767EB85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68C355D6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vispārīgo ietekmi: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8C0D62C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63ABDF1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B9F20D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02BCBC78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1D96F69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437E3AF9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CA93D92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4625D6" w14:paraId="49346E4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39A08B0" w14:textId="77777777" w:rsidR="007C3D3E" w:rsidRPr="004625D6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3" w:type="dxa"/>
            <w:gridSpan w:val="10"/>
            <w:shd w:val="clear" w:color="auto" w:fill="F2F2F2"/>
            <w:vAlign w:val="center"/>
          </w:tcPr>
          <w:p w14:paraId="574C1C88" w14:textId="77777777" w:rsidR="007C3D3E" w:rsidRPr="004625D6" w:rsidRDefault="007C3D3E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organizācijas darbības nepārtrauktību</w:t>
            </w:r>
          </w:p>
        </w:tc>
        <w:tc>
          <w:tcPr>
            <w:tcW w:w="4947" w:type="dxa"/>
            <w:gridSpan w:val="8"/>
            <w:shd w:val="clear" w:color="auto" w:fill="F2F2F2"/>
            <w:vAlign w:val="center"/>
          </w:tcPr>
          <w:p w14:paraId="1DEF6A05" w14:textId="77777777" w:rsidR="007C3D3E" w:rsidRPr="004625D6" w:rsidRDefault="007C3D3E" w:rsidP="00F266F7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būtiskajiem un svarīgajiem pakalpojumiem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4C308C7" w14:textId="77777777" w:rsidR="007C3D3E" w:rsidRPr="004625D6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4C0C119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B780F5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47F112C9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066A79D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3DD2131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F3414B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2F181256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60AB408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63A94DE7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4725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7"/>
            <w:shd w:val="clear" w:color="auto" w:fill="F2F2F2"/>
            <w:vAlign w:val="center"/>
          </w:tcPr>
          <w:p w14:paraId="711E7D31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39B5BEAE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3923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4" w:type="dxa"/>
            <w:gridSpan w:val="6"/>
            <w:shd w:val="clear" w:color="auto" w:fill="F2F2F2"/>
            <w:vAlign w:val="center"/>
          </w:tcPr>
          <w:p w14:paraId="0C60F90C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F3F010B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1D24B06A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9843326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6FAB24B3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0409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7"/>
            <w:shd w:val="clear" w:color="auto" w:fill="F2F2F2"/>
            <w:vAlign w:val="center"/>
          </w:tcPr>
          <w:p w14:paraId="13ABD673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424EB126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743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4" w:type="dxa"/>
            <w:gridSpan w:val="6"/>
            <w:shd w:val="clear" w:color="auto" w:fill="F2F2F2"/>
            <w:vAlign w:val="center"/>
          </w:tcPr>
          <w:p w14:paraId="5FEEE18F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A501439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0CAF7206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390A6F4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7F61AD50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00587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7"/>
            <w:shd w:val="clear" w:color="auto" w:fill="F2F2F2"/>
            <w:vAlign w:val="center"/>
          </w:tcPr>
          <w:p w14:paraId="6142CBA0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5A8A92D0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93393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4" w:type="dxa"/>
            <w:gridSpan w:val="6"/>
            <w:shd w:val="clear" w:color="auto" w:fill="F2F2F2"/>
            <w:vAlign w:val="center"/>
          </w:tcPr>
          <w:p w14:paraId="112F1FAA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7DE7806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5A769038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1B5FC9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DA8E1DB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52ED920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7F091AE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B59AE0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680D0A8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187A557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1BDEAAC9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124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7"/>
            <w:shd w:val="clear" w:color="auto" w:fill="F2F2F2"/>
            <w:vAlign w:val="center"/>
          </w:tcPr>
          <w:p w14:paraId="484AB2FE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953" w:type="dxa"/>
            <w:gridSpan w:val="2"/>
            <w:shd w:val="clear" w:color="auto" w:fill="F2F2F2"/>
            <w:vAlign w:val="center"/>
          </w:tcPr>
          <w:p w14:paraId="74C1892C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9171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4" w:type="dxa"/>
            <w:gridSpan w:val="6"/>
            <w:shd w:val="clear" w:color="auto" w:fill="F2F2F2"/>
            <w:vAlign w:val="center"/>
          </w:tcPr>
          <w:p w14:paraId="3FB84117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AA5DC9C" w14:textId="77777777" w:rsidR="007C3D3E" w:rsidRDefault="007C3D3E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7A6083" w14:paraId="1539416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75B1180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5BBB3783" w14:textId="77777777" w:rsidR="007C3D3E" w:rsidRPr="007A6083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384D7887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0F15A804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CDB542E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3D3E" w14:paraId="5B1631F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08FCED5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37FEB239" w14:textId="77777777" w:rsidR="007C3D3E" w:rsidRPr="001B425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bottom w:val="single" w:sz="8" w:space="0" w:color="auto"/>
            </w:tcBorders>
            <w:shd w:val="clear" w:color="auto" w:fill="F2F2F2"/>
          </w:tcPr>
          <w:p w14:paraId="4107FD50" w14:textId="77777777" w:rsidR="007C3D3E" w:rsidRPr="001B4252" w:rsidRDefault="007C3D3E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kiberincidents ir ietekmējis organizācijas darbības nepārtrauktību, būtiskos vai svarīgos pakalpojumus, lūgums raksturot šo ietekmi: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A8DC046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5C47A077" w14:textId="77777777" w:rsidTr="00240F93">
        <w:trPr>
          <w:trHeight w:val="951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D86D5B2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8" w:type="dxa"/>
            <w:gridSpan w:val="2"/>
            <w:tcBorders>
              <w:right w:val="single" w:sz="8" w:space="0" w:color="auto"/>
            </w:tcBorders>
            <w:shd w:val="clear" w:color="auto" w:fill="F2F2F2"/>
          </w:tcPr>
          <w:p w14:paraId="38C10420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C82035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1B88704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7A6083" w14:paraId="5469DA0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2E3E52C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3" w:type="dxa"/>
            <w:gridSpan w:val="10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3BDBB10F" w14:textId="77777777" w:rsidR="007C3D3E" w:rsidRPr="007A6083" w:rsidRDefault="007C3D3E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gridSpan w:val="4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762471C0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7" w:type="dxa"/>
            <w:gridSpan w:val="4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6F2CC2C4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338C853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3D3E" w14:paraId="70E5BAEE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BDD9854" w14:textId="77777777" w:rsidR="007C3D3E" w:rsidRDefault="007C3D3E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tcBorders>
              <w:top w:val="single" w:sz="18" w:space="0" w:color="0B769F" w:themeColor="accent4" w:themeShade="BF"/>
            </w:tcBorders>
            <w:shd w:val="clear" w:color="auto" w:fill="F2F2F2"/>
          </w:tcPr>
          <w:p w14:paraId="7F29B64A" w14:textId="77777777" w:rsidR="007C3D3E" w:rsidRPr="00EF7907" w:rsidRDefault="007C3D3E" w:rsidP="00F266F7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Pārrobežu ietekme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E4324BF" w14:textId="77777777" w:rsidR="007C3D3E" w:rsidRDefault="007C3D3E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18A2DA3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8412CEE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376572AA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citās ES dalībvalstīs sniegtos būtiskos vai svarīgos pakalpojumus vai ar tiem saistītās piegāžu ķēdes?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9ECB32E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04DDED8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A9AE034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6297EB67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792EB750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103B83A8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63686C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1EC6E56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0EDBDA4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4B910A81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7002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0" w:type="dxa"/>
            <w:gridSpan w:val="7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164CCD1C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paskaidrot, kāda ietekme)</w:t>
            </w:r>
          </w:p>
        </w:tc>
        <w:tc>
          <w:tcPr>
            <w:tcW w:w="4947" w:type="dxa"/>
            <w:gridSpan w:val="8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1B656146" w14:textId="77777777" w:rsidR="007C3D3E" w:rsidRPr="00650441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nil"/>
              <w:right w:val="single" w:sz="8" w:space="0" w:color="0B769F" w:themeColor="accent4" w:themeShade="BF"/>
            </w:tcBorders>
            <w:shd w:val="clear" w:color="auto" w:fill="F2F2F2"/>
          </w:tcPr>
          <w:p w14:paraId="1B517374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0D9ACF56" w14:textId="77777777" w:rsidTr="00240F93">
        <w:trPr>
          <w:trHeight w:val="453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F5ABBF0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66E8D022" w14:textId="77777777" w:rsidR="007C3D3E" w:rsidRDefault="007C3D3E" w:rsidP="00F266F7">
            <w:pPr>
              <w:jc w:val="right"/>
              <w:rPr>
                <w:sz w:val="28"/>
              </w:rPr>
            </w:pPr>
          </w:p>
        </w:tc>
        <w:tc>
          <w:tcPr>
            <w:tcW w:w="9077" w:type="dxa"/>
            <w:gridSpan w:val="1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C85A26A" w14:textId="77777777" w:rsidR="007C3D3E" w:rsidRPr="00280F1A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000000" w:themeColor="text1"/>
              <w:right w:val="single" w:sz="8" w:space="0" w:color="0B769F" w:themeColor="accent4" w:themeShade="BF"/>
            </w:tcBorders>
            <w:shd w:val="clear" w:color="auto" w:fill="F2F2F2"/>
          </w:tcPr>
          <w:p w14:paraId="7DB46BDC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208646B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710C5D3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2981F03E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234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78EA4406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E40A1A6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3D588AC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A543D36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6CBD332E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6085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31616180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FE633A7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7A6083" w14:paraId="3D8CB69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8D19AFD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3" w:type="dxa"/>
            <w:gridSpan w:val="10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6C339E72" w14:textId="77777777" w:rsidR="007C3D3E" w:rsidRPr="007A6083" w:rsidRDefault="007C3D3E" w:rsidP="00F266F7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gridSpan w:val="4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135260A5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7" w:type="dxa"/>
            <w:gridSpan w:val="4"/>
            <w:tcBorders>
              <w:bottom w:val="single" w:sz="18" w:space="0" w:color="0B769F" w:themeColor="accent4" w:themeShade="BF"/>
            </w:tcBorders>
            <w:shd w:val="clear" w:color="auto" w:fill="F2F2F2"/>
          </w:tcPr>
          <w:p w14:paraId="5A525CB4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4BB392A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3D3E" w14:paraId="6DE3A734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A45400E" w14:textId="77777777" w:rsidR="007C3D3E" w:rsidRDefault="007C3D3E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tcBorders>
              <w:top w:val="single" w:sz="18" w:space="0" w:color="0B769F" w:themeColor="accent4" w:themeShade="BF"/>
            </w:tcBorders>
            <w:shd w:val="clear" w:color="auto" w:fill="F2F2F2"/>
          </w:tcPr>
          <w:p w14:paraId="2DB72F54" w14:textId="77777777" w:rsidR="007C3D3E" w:rsidRPr="00EF7907" w:rsidRDefault="007C3D3E" w:rsidP="00F266F7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Cita informācija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79F85FA" w14:textId="77777777" w:rsidR="007C3D3E" w:rsidRDefault="007C3D3E" w:rsidP="00F266F7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7B3E119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192587F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7659DB79" w14:textId="77777777" w:rsidR="007C3D3E" w:rsidRPr="001B425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bottom w:val="single" w:sz="8" w:space="0" w:color="auto"/>
            </w:tcBorders>
            <w:shd w:val="clear" w:color="auto" w:fill="F2F2F2"/>
          </w:tcPr>
          <w:p w14:paraId="70459AE7" w14:textId="77777777" w:rsidR="007C3D3E" w:rsidRPr="001B4252" w:rsidRDefault="007C3D3E" w:rsidP="00F266F7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 relevanta informācija par kiberincidenta ietekmi: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395489FA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6A0A0183" w14:textId="77777777" w:rsidTr="00240F93">
        <w:trPr>
          <w:trHeight w:val="849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7368D0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8" w:type="dxa"/>
            <w:gridSpan w:val="2"/>
            <w:tcBorders>
              <w:right w:val="single" w:sz="8" w:space="0" w:color="auto"/>
            </w:tcBorders>
            <w:shd w:val="clear" w:color="auto" w:fill="F2F2F2"/>
          </w:tcPr>
          <w:p w14:paraId="22CDFD79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381C4F3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346D8EB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7A6083" w14:paraId="6644961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CE8ED69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2EE8A16C" w14:textId="77777777" w:rsidR="007C3D3E" w:rsidRPr="007A6083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45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2D8582A1" w14:textId="77777777" w:rsidR="007C3D3E" w:rsidRPr="007A6083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75F11E85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3E2CD1D2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87A48B8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3D3E" w:rsidRPr="007C3D3E" w14:paraId="3178EA3F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7015EE11" w14:textId="77777777" w:rsidR="007C3D3E" w:rsidRP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0B769F" w:themeFill="accent4" w:themeFillShade="BF"/>
          </w:tcPr>
          <w:p w14:paraId="145AFE09" w14:textId="77777777" w:rsidR="007C3D3E" w:rsidRPr="007C3D3E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C3D3E">
              <w:rPr>
                <w:rFonts w:ascii="Arial" w:hAnsi="Arial" w:cs="Arial"/>
                <w:b/>
                <w:bCs/>
                <w:color w:val="FFFFFF" w:themeColor="background1"/>
              </w:rPr>
              <w:t>5. Novēršanas darbības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01D05C7D" w14:textId="77777777" w:rsidR="007C3D3E" w:rsidRP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7C3D3E" w:rsidRPr="00C27E79" w14:paraId="50EADE3B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6BF4DA2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7411E2B1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6D328BE5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472DCA1A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42AF0F4D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14:paraId="0498C4B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C47ECA9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0E4EC725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kiberincidenta novēršanas procesa pašreizējo statusu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F3A8F4F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31867B51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3C01D83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2C3913CA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75972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24B9071F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Neiesākts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95308D3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38456229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0F35A526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180D6AAA" w14:textId="77777777" w:rsidR="007C3D3E" w:rsidRPr="00697182" w:rsidRDefault="00000000" w:rsidP="00F266F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85194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55C1B6A7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Procesā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388F5AB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14:paraId="68F6F0B6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8D38BD8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46A8CC36" w14:textId="77777777" w:rsidR="007C3D3E" w:rsidRPr="001B4252" w:rsidRDefault="00000000" w:rsidP="00F266F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916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D3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77" w:type="dxa"/>
            <w:gridSpan w:val="15"/>
            <w:shd w:val="clear" w:color="auto" w:fill="F2F2F2"/>
            <w:vAlign w:val="center"/>
          </w:tcPr>
          <w:p w14:paraId="54AF1F4A" w14:textId="77777777" w:rsidR="007C3D3E" w:rsidRPr="00697182" w:rsidRDefault="007C3D3E" w:rsidP="00F266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Pabeigts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D503465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7A6083" w14:paraId="628A76C2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47D7724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3C50980A" w14:textId="77777777" w:rsidR="007C3D3E" w:rsidRPr="007A6083" w:rsidRDefault="007C3D3E" w:rsidP="00F266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7AE58A0D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52EE0D6E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18626C8" w14:textId="77777777" w:rsidR="007C3D3E" w:rsidRPr="007A6083" w:rsidRDefault="007C3D3E" w:rsidP="00F266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3D3E" w14:paraId="257FD6DA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4FAE1D7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57B6EE7D" w14:textId="77777777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veiktās darbības kiberincidenta novēršanai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1FE81524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219335E3" w14:textId="77777777" w:rsidTr="00240F93">
        <w:trPr>
          <w:trHeight w:val="1814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4623BB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8" w:type="dxa"/>
            <w:gridSpan w:val="2"/>
            <w:tcBorders>
              <w:right w:val="single" w:sz="8" w:space="0" w:color="auto"/>
            </w:tcBorders>
            <w:shd w:val="clear" w:color="auto" w:fill="F2F2F2"/>
          </w:tcPr>
          <w:p w14:paraId="3798CE9E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C3B4AA7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09ABDEE9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A76F3B" w14:paraId="7D21EBB5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27870382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019E54FE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45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322F41AE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0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59F78CE6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08E52CFC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AFB7E1C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3D3E" w14:paraId="21AE351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69175949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10" w:type="dxa"/>
            <w:gridSpan w:val="18"/>
            <w:shd w:val="clear" w:color="auto" w:fill="F2F2F2"/>
          </w:tcPr>
          <w:p w14:paraId="3FC93B75" w14:textId="573532D2" w:rsidR="007C3D3E" w:rsidRPr="0057209D" w:rsidRDefault="007C3D3E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iemeslus, kāpēc kiberincidentu nav izdevies novērst 1 mēneša laikā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25FACD99" w14:textId="77777777" w:rsidR="007C3D3E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C27E79" w14:paraId="0413721F" w14:textId="77777777" w:rsidTr="00240F93">
        <w:trPr>
          <w:trHeight w:val="1374"/>
        </w:trPr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338346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8" w:type="dxa"/>
            <w:gridSpan w:val="2"/>
            <w:tcBorders>
              <w:right w:val="single" w:sz="8" w:space="0" w:color="auto"/>
            </w:tcBorders>
            <w:shd w:val="clear" w:color="auto" w:fill="F2F2F2"/>
          </w:tcPr>
          <w:p w14:paraId="0E40682F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9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E98F17" w14:textId="77777777" w:rsidR="007C3D3E" w:rsidRPr="00697182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36235227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C3D3E" w:rsidRPr="00A76F3B" w14:paraId="5859A517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90DBB77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8" w:type="dxa"/>
            <w:gridSpan w:val="2"/>
            <w:shd w:val="clear" w:color="auto" w:fill="F2F2F2"/>
          </w:tcPr>
          <w:p w14:paraId="1EDDCAE1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45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3DBCDCF3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0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11752D7F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7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575F2518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81F0041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3D3E" w:rsidRPr="00DD14A5" w14:paraId="00AE0C1C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7C2E09EA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10" w:type="dxa"/>
            <w:gridSpan w:val="18"/>
            <w:shd w:val="clear" w:color="auto" w:fill="0B769F" w:themeFill="accent4" w:themeFillShade="BF"/>
          </w:tcPr>
          <w:p w14:paraId="0D3F61FA" w14:textId="77777777" w:rsidR="007C3D3E" w:rsidRPr="00DD14A5" w:rsidRDefault="007C3D3E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6. Informācija par ziņojuma iesniedzēju</w:t>
            </w: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539E72FC" w14:textId="77777777" w:rsidR="007C3D3E" w:rsidRPr="00DD14A5" w:rsidRDefault="007C3D3E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7C3D3E" w:rsidRPr="00C27E79" w14:paraId="2A7B5CD3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30134A7E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6F1D7FB7" w14:textId="77777777" w:rsidR="007C3D3E" w:rsidRPr="00C27E79" w:rsidRDefault="007C3D3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59B980CF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7" w:type="dxa"/>
            <w:gridSpan w:val="4"/>
            <w:tcBorders>
              <w:bottom w:val="single" w:sz="8" w:space="0" w:color="auto"/>
            </w:tcBorders>
            <w:shd w:val="clear" w:color="auto" w:fill="F2F2F2"/>
          </w:tcPr>
          <w:p w14:paraId="3C8F67E1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491050B" w14:textId="77777777" w:rsidR="007C3D3E" w:rsidRPr="00C27E79" w:rsidRDefault="007C3D3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40F93" w14:paraId="17B863F8" w14:textId="77777777" w:rsidTr="00240F93"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E1A1941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6A47A45C" w14:textId="77777777" w:rsidR="00240F93" w:rsidRPr="001B4252" w:rsidRDefault="00240F93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vārds, uzvārds:</w:t>
            </w:r>
          </w:p>
        </w:tc>
        <w:tc>
          <w:tcPr>
            <w:tcW w:w="493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793DC7" w14:textId="77777777" w:rsidR="00240F93" w:rsidRPr="001B4252" w:rsidRDefault="00240F93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1B43EBC3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:rsidRPr="00C27E79" w14:paraId="14C425FA" w14:textId="77777777" w:rsidTr="00240F93">
        <w:trPr>
          <w:trHeight w:val="57"/>
        </w:trPr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7DFE98D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2" w:type="dxa"/>
            <w:gridSpan w:val="8"/>
            <w:shd w:val="clear" w:color="auto" w:fill="F2F2F2"/>
          </w:tcPr>
          <w:p w14:paraId="040F9281" w14:textId="77777777" w:rsidR="00240F93" w:rsidRPr="00C27E79" w:rsidRDefault="00240F93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4740EE4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6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36C2B3A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9" w:type="dxa"/>
            <w:gridSpan w:val="2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77C32735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40F93" w14:paraId="13116A71" w14:textId="77777777" w:rsidTr="00240F93"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3F195C0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260ACDDA" w14:textId="77777777" w:rsidR="00240F93" w:rsidRPr="001B4252" w:rsidRDefault="00240F93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amats:</w:t>
            </w:r>
          </w:p>
        </w:tc>
        <w:tc>
          <w:tcPr>
            <w:tcW w:w="493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87FBA4" w14:textId="77777777" w:rsidR="00240F93" w:rsidRPr="001B4252" w:rsidRDefault="00240F93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06CD7515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:rsidRPr="00C27E79" w14:paraId="456D668E" w14:textId="77777777" w:rsidTr="00240F93">
        <w:trPr>
          <w:trHeight w:val="57"/>
        </w:trPr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E2D334A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2" w:type="dxa"/>
            <w:gridSpan w:val="8"/>
            <w:shd w:val="clear" w:color="auto" w:fill="F2F2F2"/>
          </w:tcPr>
          <w:p w14:paraId="4715673D" w14:textId="77777777" w:rsidR="00240F93" w:rsidRPr="00C27E79" w:rsidRDefault="00240F93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B266255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6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2A97222F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9" w:type="dxa"/>
            <w:gridSpan w:val="2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03072D9C" w14:textId="77777777" w:rsidR="00240F93" w:rsidRPr="00C27E79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40F93" w14:paraId="670317AA" w14:textId="77777777" w:rsidTr="00240F93"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110427DD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6779FE55" w14:textId="77777777" w:rsidR="00240F93" w:rsidRPr="001B4252" w:rsidRDefault="00240F93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e-pasts:</w:t>
            </w:r>
          </w:p>
        </w:tc>
        <w:tc>
          <w:tcPr>
            <w:tcW w:w="493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E1EF3CC" w14:textId="77777777" w:rsidR="00240F93" w:rsidRPr="001B4252" w:rsidRDefault="00240F93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147BA8B0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40F93" w:rsidRPr="001D10B3" w14:paraId="5EFE07F7" w14:textId="77777777" w:rsidTr="00240F93"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7CAFC9A4" w14:textId="77777777" w:rsidR="00240F93" w:rsidRPr="001D10B3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42" w:type="dxa"/>
            <w:gridSpan w:val="8"/>
            <w:shd w:val="clear" w:color="auto" w:fill="F2F2F2"/>
          </w:tcPr>
          <w:p w14:paraId="7ED7A690" w14:textId="77777777" w:rsidR="00240F93" w:rsidRPr="001D10B3" w:rsidRDefault="00240F93" w:rsidP="00791A9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4"/>
            <w:shd w:val="clear" w:color="auto" w:fill="F2F2F2"/>
          </w:tcPr>
          <w:p w14:paraId="321DEA9C" w14:textId="77777777" w:rsidR="00240F93" w:rsidRPr="001D10B3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6" w:type="dxa"/>
            <w:gridSpan w:val="4"/>
            <w:shd w:val="clear" w:color="auto" w:fill="F2F2F2"/>
          </w:tcPr>
          <w:p w14:paraId="40BE25BC" w14:textId="77777777" w:rsidR="00240F93" w:rsidRPr="001D10B3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9" w:type="dxa"/>
            <w:gridSpan w:val="2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59BA6693" w14:textId="77777777" w:rsidR="00240F93" w:rsidRPr="001D10B3" w:rsidRDefault="00240F93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240F93" w14:paraId="781A389A" w14:textId="77777777" w:rsidTr="00240F93">
        <w:tc>
          <w:tcPr>
            <w:tcW w:w="296" w:type="dxa"/>
            <w:gridSpan w:val="2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52848484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42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40DCAA79" w14:textId="77777777" w:rsidR="00240F93" w:rsidRPr="001B4252" w:rsidRDefault="00240F93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tālruņa Nr.:</w:t>
            </w:r>
          </w:p>
        </w:tc>
        <w:tc>
          <w:tcPr>
            <w:tcW w:w="493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84BAB9" w14:textId="77777777" w:rsidR="00240F93" w:rsidRPr="001B4252" w:rsidRDefault="00240F93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left w:val="single" w:sz="8" w:space="0" w:color="auto"/>
              <w:right w:val="single" w:sz="8" w:space="0" w:color="0B769F" w:themeColor="accent4" w:themeShade="BF"/>
            </w:tcBorders>
            <w:shd w:val="clear" w:color="auto" w:fill="F2F2F2"/>
          </w:tcPr>
          <w:p w14:paraId="3AFC3216" w14:textId="77777777" w:rsidR="00240F93" w:rsidRDefault="00240F93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C3D3E" w:rsidRPr="00A76F3B" w14:paraId="14D6CAC2" w14:textId="77777777" w:rsidTr="00240F93">
        <w:tc>
          <w:tcPr>
            <w:tcW w:w="284" w:type="dxa"/>
            <w:tcBorders>
              <w:left w:val="single" w:sz="8" w:space="0" w:color="0B769F" w:themeColor="accent4" w:themeShade="BF"/>
            </w:tcBorders>
            <w:shd w:val="clear" w:color="auto" w:fill="F2F2F2"/>
          </w:tcPr>
          <w:p w14:paraId="44F887BA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3" w:type="dxa"/>
            <w:gridSpan w:val="10"/>
            <w:shd w:val="clear" w:color="auto" w:fill="F2F2F2"/>
          </w:tcPr>
          <w:p w14:paraId="0D7BC037" w14:textId="77777777" w:rsidR="007C3D3E" w:rsidRPr="00A76F3B" w:rsidRDefault="007C3D3E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0" w:type="dxa"/>
            <w:gridSpan w:val="4"/>
            <w:shd w:val="clear" w:color="auto" w:fill="F2F2F2"/>
          </w:tcPr>
          <w:p w14:paraId="5F89C90F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7" w:type="dxa"/>
            <w:gridSpan w:val="4"/>
            <w:shd w:val="clear" w:color="auto" w:fill="F2F2F2"/>
          </w:tcPr>
          <w:p w14:paraId="43F31E70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0" w:type="dxa"/>
            <w:tcBorders>
              <w:right w:val="single" w:sz="8" w:space="0" w:color="0B769F" w:themeColor="accent4" w:themeShade="BF"/>
            </w:tcBorders>
            <w:shd w:val="clear" w:color="auto" w:fill="F2F2F2"/>
          </w:tcPr>
          <w:p w14:paraId="60E38E4B" w14:textId="77777777" w:rsidR="007C3D3E" w:rsidRPr="00A76F3B" w:rsidRDefault="007C3D3E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7C0833" w14:paraId="4EB88858" w14:textId="77777777" w:rsidTr="00240F93">
        <w:tc>
          <w:tcPr>
            <w:tcW w:w="10484" w:type="dxa"/>
            <w:gridSpan w:val="20"/>
            <w:tcBorders>
              <w:left w:val="single" w:sz="8" w:space="0" w:color="0B769F" w:themeColor="accent4" w:themeShade="BF"/>
              <w:bottom w:val="single" w:sz="8" w:space="0" w:color="0B769F" w:themeColor="accent4" w:themeShade="BF"/>
              <w:right w:val="single" w:sz="8" w:space="0" w:color="0B769F" w:themeColor="accent4" w:themeShade="BF"/>
            </w:tcBorders>
            <w:shd w:val="clear" w:color="auto" w:fill="0B769F" w:themeFill="accent4" w:themeFillShade="BF"/>
          </w:tcPr>
          <w:p w14:paraId="44BAD635" w14:textId="77777777" w:rsidR="007C0833" w:rsidRDefault="007C0833" w:rsidP="00A4677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76F02" w14:textId="77777777" w:rsidR="0047564F" w:rsidRDefault="0047564F" w:rsidP="008F5602">
      <w:r>
        <w:separator/>
      </w:r>
    </w:p>
  </w:endnote>
  <w:endnote w:type="continuationSeparator" w:id="0">
    <w:p w14:paraId="23954847" w14:textId="77777777" w:rsidR="0047564F" w:rsidRDefault="0047564F" w:rsidP="008F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5AD8F" w14:textId="77777777" w:rsidR="0047564F" w:rsidRDefault="0047564F" w:rsidP="008F5602">
      <w:r>
        <w:separator/>
      </w:r>
    </w:p>
  </w:footnote>
  <w:footnote w:type="continuationSeparator" w:id="0">
    <w:p w14:paraId="05D18CA4" w14:textId="77777777" w:rsidR="0047564F" w:rsidRDefault="0047564F" w:rsidP="008F5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02CC5" w14:textId="7162089C" w:rsidR="008F5602" w:rsidRDefault="008F5602" w:rsidP="008F5602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D3B66"/>
    <w:rsid w:val="000E5C8B"/>
    <w:rsid w:val="0013226D"/>
    <w:rsid w:val="00141D56"/>
    <w:rsid w:val="00166F09"/>
    <w:rsid w:val="001B3EB9"/>
    <w:rsid w:val="001B4252"/>
    <w:rsid w:val="001F21A6"/>
    <w:rsid w:val="00211F12"/>
    <w:rsid w:val="00223B2F"/>
    <w:rsid w:val="0023245B"/>
    <w:rsid w:val="00240F93"/>
    <w:rsid w:val="0025394C"/>
    <w:rsid w:val="00261068"/>
    <w:rsid w:val="00262ED8"/>
    <w:rsid w:val="002A1C57"/>
    <w:rsid w:val="002A7024"/>
    <w:rsid w:val="00340723"/>
    <w:rsid w:val="00374905"/>
    <w:rsid w:val="003B3FB2"/>
    <w:rsid w:val="004477CF"/>
    <w:rsid w:val="0047564F"/>
    <w:rsid w:val="004F5241"/>
    <w:rsid w:val="005469F1"/>
    <w:rsid w:val="005547D3"/>
    <w:rsid w:val="0057209D"/>
    <w:rsid w:val="005A5A56"/>
    <w:rsid w:val="00604D89"/>
    <w:rsid w:val="00607309"/>
    <w:rsid w:val="006308E6"/>
    <w:rsid w:val="00697182"/>
    <w:rsid w:val="0072308F"/>
    <w:rsid w:val="007236A1"/>
    <w:rsid w:val="007327B3"/>
    <w:rsid w:val="0078054A"/>
    <w:rsid w:val="00785200"/>
    <w:rsid w:val="00790C0E"/>
    <w:rsid w:val="007C0833"/>
    <w:rsid w:val="007C3D3E"/>
    <w:rsid w:val="00804716"/>
    <w:rsid w:val="008F5602"/>
    <w:rsid w:val="00950D79"/>
    <w:rsid w:val="009A0DEA"/>
    <w:rsid w:val="00A4677F"/>
    <w:rsid w:val="00A50815"/>
    <w:rsid w:val="00A764BC"/>
    <w:rsid w:val="00A907F2"/>
    <w:rsid w:val="00C27E79"/>
    <w:rsid w:val="00C75A08"/>
    <w:rsid w:val="00CC695A"/>
    <w:rsid w:val="00D14689"/>
    <w:rsid w:val="00D57D0E"/>
    <w:rsid w:val="00D74955"/>
    <w:rsid w:val="00DB3A58"/>
    <w:rsid w:val="00DD6B42"/>
    <w:rsid w:val="00DE7926"/>
    <w:rsid w:val="00E011D0"/>
    <w:rsid w:val="00E27CBB"/>
    <w:rsid w:val="00E312C4"/>
    <w:rsid w:val="00EC40D5"/>
    <w:rsid w:val="00EF4EC7"/>
    <w:rsid w:val="00F06D16"/>
    <w:rsid w:val="00F525DF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:lang w:val="lv-LV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56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602"/>
  </w:style>
  <w:style w:type="paragraph" w:styleId="Footer">
    <w:name w:val="footer"/>
    <w:basedOn w:val="Normal"/>
    <w:link w:val="FooterChar"/>
    <w:uiPriority w:val="99"/>
    <w:unhideWhenUsed/>
    <w:rsid w:val="008F56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1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2</cp:revision>
  <dcterms:created xsi:type="dcterms:W3CDTF">2024-06-30T15:48:00Z</dcterms:created>
  <dcterms:modified xsi:type="dcterms:W3CDTF">2024-06-30T15:48:00Z</dcterms:modified>
</cp:coreProperties>
</file>