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3C7BB" w14:textId="263B5A67" w:rsidR="00AE187F" w:rsidRPr="00C957B4" w:rsidRDefault="00AE187F" w:rsidP="00AE187F">
      <w:pPr>
        <w:jc w:val="right"/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>3</w:t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>.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en-GB"/>
          <w14:ligatures w14:val="none"/>
        </w:rPr>
        <w:t xml:space="preserve"> </w:t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>pielikums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en-GB"/>
          <w14:ligatures w14:val="none"/>
        </w:rPr>
        <w:br/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>Ministru kabineta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en-GB"/>
          <w14:ligatures w14:val="none"/>
        </w:rPr>
        <w:br/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 xml:space="preserve">[22-TA-3183 </w:t>
      </w:r>
      <w:proofErr w:type="spellStart"/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>Dt</w:t>
      </w:r>
      <w:proofErr w:type="spellEnd"/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>]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en-GB"/>
          <w14:ligatures w14:val="none"/>
        </w:rPr>
        <w:br/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>noteikumiem Nr.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eastAsia="en-GB"/>
          <w14:ligatures w14:val="none"/>
        </w:rPr>
        <w:t xml:space="preserve"> </w:t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 xml:space="preserve">[22-TA-3183 </w:t>
      </w:r>
      <w:proofErr w:type="spellStart"/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>Nr</w:t>
      </w:r>
      <w:proofErr w:type="spellEnd"/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>]</w:t>
      </w:r>
    </w:p>
    <w:p w14:paraId="16777302" w14:textId="6B8CEA7A" w:rsidR="009A0DEA" w:rsidRPr="00AE187F" w:rsidRDefault="00AE187F" w:rsidP="00AE187F">
      <w:pPr>
        <w:spacing w:before="280" w:after="280"/>
        <w:jc w:val="center"/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>Kiberdrošības auditora reģistrācijas pieteikuma</w:t>
      </w:r>
      <w:r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 xml:space="preserve"> veidlapa</w:t>
      </w:r>
    </w:p>
    <w:tbl>
      <w:tblPr>
        <w:tblStyle w:val="TableGrid"/>
        <w:tblW w:w="104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280"/>
        <w:gridCol w:w="414"/>
        <w:gridCol w:w="416"/>
        <w:gridCol w:w="3131"/>
        <w:gridCol w:w="711"/>
        <w:gridCol w:w="293"/>
        <w:gridCol w:w="1657"/>
        <w:gridCol w:w="3299"/>
        <w:gridCol w:w="283"/>
      </w:tblGrid>
      <w:tr w:rsidR="007C0833" w:rsidRPr="002A1C57" w14:paraId="5C508216" w14:textId="77777777" w:rsidTr="00D90961">
        <w:tc>
          <w:tcPr>
            <w:tcW w:w="10484" w:type="dxa"/>
            <w:gridSpan w:val="9"/>
            <w:tcBorders>
              <w:top w:val="single" w:sz="8" w:space="0" w:color="666633"/>
              <w:left w:val="single" w:sz="8" w:space="0" w:color="666633"/>
              <w:right w:val="single" w:sz="8" w:space="0" w:color="666633"/>
            </w:tcBorders>
            <w:shd w:val="clear" w:color="auto" w:fill="666633"/>
          </w:tcPr>
          <w:p w14:paraId="6124D01B" w14:textId="1A09CD5C" w:rsidR="007C0833" w:rsidRPr="002A1C57" w:rsidRDefault="007C0833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EC40D5" w:rsidRPr="002A1C57" w14:paraId="13BE54B0" w14:textId="77777777" w:rsidTr="00FF741D"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293F94AC" w14:textId="77777777" w:rsidR="00A4677F" w:rsidRPr="002A1C57" w:rsidRDefault="00A4677F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1" w:type="dxa"/>
            <w:gridSpan w:val="7"/>
            <w:shd w:val="clear" w:color="auto" w:fill="F2F2F2"/>
          </w:tcPr>
          <w:p w14:paraId="59377E62" w14:textId="77777777" w:rsidR="00A4677F" w:rsidRPr="002A1C57" w:rsidRDefault="00A4677F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40F8616C" w14:textId="77777777" w:rsidR="00A4677F" w:rsidRPr="002A1C57" w:rsidRDefault="00A4677F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A1C57" w:rsidRPr="001B4252" w14:paraId="20EA2610" w14:textId="77777777" w:rsidTr="00FF741D"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2E112D9F" w14:textId="77777777" w:rsidR="009A0DEA" w:rsidRPr="001B4252" w:rsidRDefault="009A0DEA" w:rsidP="009A0DE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921" w:type="dxa"/>
            <w:gridSpan w:val="7"/>
            <w:shd w:val="clear" w:color="auto" w:fill="F2F2F2"/>
          </w:tcPr>
          <w:p w14:paraId="288F0C4C" w14:textId="3696414D" w:rsidR="00EC40D5" w:rsidRPr="00FA73DF" w:rsidRDefault="0027310D" w:rsidP="00FA73DF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KIBERDROŠĪBAS AUDITORA REĢISTRĀCIJAS PIETEIKUMS</w:t>
            </w:r>
          </w:p>
          <w:p w14:paraId="0CCE4516" w14:textId="0C943592" w:rsidR="00EC40D5" w:rsidRPr="00EC40D5" w:rsidRDefault="00EC40D5" w:rsidP="0081374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603D0B5F" w14:textId="77777777" w:rsidR="009A0DEA" w:rsidRPr="001B4252" w:rsidRDefault="009A0DEA" w:rsidP="009A0DE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C067BC" w:rsidRPr="00D106E1" w14:paraId="281559A4" w14:textId="77777777" w:rsidTr="00304664"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4572CB85" w14:textId="77777777" w:rsidR="00C067BC" w:rsidRPr="00D106E1" w:rsidRDefault="00C067BC" w:rsidP="003046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5" w:type="dxa"/>
            <w:gridSpan w:val="5"/>
            <w:shd w:val="clear" w:color="auto" w:fill="F2F2F2"/>
          </w:tcPr>
          <w:p w14:paraId="5FF697DD" w14:textId="77777777" w:rsidR="00C067BC" w:rsidRPr="00D106E1" w:rsidRDefault="00C067BC" w:rsidP="003046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57" w:type="dxa"/>
            <w:shd w:val="clear" w:color="auto" w:fill="F2F2F2"/>
          </w:tcPr>
          <w:p w14:paraId="122CDE5E" w14:textId="77777777" w:rsidR="00C067BC" w:rsidRPr="00D106E1" w:rsidRDefault="00C067BC" w:rsidP="003046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99" w:type="dxa"/>
            <w:shd w:val="clear" w:color="auto" w:fill="F2F2F2"/>
          </w:tcPr>
          <w:p w14:paraId="5E5B70E5" w14:textId="77777777" w:rsidR="00C067BC" w:rsidRPr="00D106E1" w:rsidRDefault="00C067BC" w:rsidP="003046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7506FC98" w14:textId="77777777" w:rsidR="00C067BC" w:rsidRPr="00D106E1" w:rsidRDefault="00C067BC" w:rsidP="003046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84F5C" w:rsidRPr="00DD14A5" w14:paraId="3A7D8533" w14:textId="77777777" w:rsidTr="00FF741D">
        <w:tc>
          <w:tcPr>
            <w:tcW w:w="280" w:type="dxa"/>
            <w:tcBorders>
              <w:left w:val="single" w:sz="8" w:space="0" w:color="666633"/>
            </w:tcBorders>
            <w:shd w:val="clear" w:color="auto" w:fill="666633"/>
          </w:tcPr>
          <w:p w14:paraId="5D40B5D8" w14:textId="77777777" w:rsidR="00584F5C" w:rsidRPr="00DD14A5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921" w:type="dxa"/>
            <w:gridSpan w:val="7"/>
            <w:shd w:val="clear" w:color="auto" w:fill="666633"/>
          </w:tcPr>
          <w:p w14:paraId="168D18A1" w14:textId="0C3F03E0" w:rsidR="00584F5C" w:rsidRPr="00DD14A5" w:rsidRDefault="00584F5C" w:rsidP="00F266F7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D14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1. </w:t>
            </w:r>
            <w:r w:rsidR="003A6BF0">
              <w:rPr>
                <w:rFonts w:ascii="Arial" w:hAnsi="Arial" w:cs="Arial"/>
                <w:b/>
                <w:bCs/>
                <w:color w:val="FFFFFF" w:themeColor="background1"/>
              </w:rPr>
              <w:t>Pamati</w:t>
            </w:r>
            <w:r w:rsidRPr="00DD14A5">
              <w:rPr>
                <w:rFonts w:ascii="Arial" w:hAnsi="Arial" w:cs="Arial"/>
                <w:b/>
                <w:bCs/>
                <w:color w:val="FFFFFF" w:themeColor="background1"/>
              </w:rPr>
              <w:t>nformācija</w:t>
            </w:r>
            <w:r w:rsidR="009C45E6">
              <w:rPr>
                <w:rFonts w:ascii="Arial" w:hAnsi="Arial" w:cs="Arial"/>
                <w:b/>
                <w:bCs/>
                <w:color w:val="FFFFFF" w:themeColor="background1"/>
              </w:rPr>
              <w:t xml:space="preserve"> par auditoru (organizāciju)</w:t>
            </w: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666633"/>
          </w:tcPr>
          <w:p w14:paraId="3DF6A750" w14:textId="77777777" w:rsidR="00584F5C" w:rsidRPr="00DD14A5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584F5C" w:rsidRPr="00C27E79" w14:paraId="1780BECE" w14:textId="77777777" w:rsidTr="00FF741D"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7C6BC6E5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5" w:type="dxa"/>
            <w:gridSpan w:val="5"/>
            <w:shd w:val="clear" w:color="auto" w:fill="F2F2F2"/>
          </w:tcPr>
          <w:p w14:paraId="4DBA496F" w14:textId="77777777" w:rsidR="00584F5C" w:rsidRPr="00C27E79" w:rsidRDefault="00584F5C" w:rsidP="00F266F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shd w:val="clear" w:color="auto" w:fill="F2F2F2"/>
          </w:tcPr>
          <w:p w14:paraId="7EA0061B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9" w:type="dxa"/>
            <w:tcBorders>
              <w:bottom w:val="single" w:sz="8" w:space="0" w:color="auto"/>
            </w:tcBorders>
            <w:shd w:val="clear" w:color="auto" w:fill="F2F2F2"/>
          </w:tcPr>
          <w:p w14:paraId="5C173165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00CEC5A3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FF741D" w14:paraId="48997A91" w14:textId="77777777" w:rsidTr="00AF7A29"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4124AE58" w14:textId="77777777" w:rsidR="00FF741D" w:rsidRDefault="00FF741D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72" w:type="dxa"/>
            <w:gridSpan w:val="4"/>
            <w:vMerge w:val="restart"/>
            <w:shd w:val="clear" w:color="auto" w:fill="F2F2F2"/>
          </w:tcPr>
          <w:p w14:paraId="37412C37" w14:textId="76A834A5" w:rsidR="00FF741D" w:rsidRPr="00FF741D" w:rsidRDefault="00FF741D" w:rsidP="00FF741D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 w:rsidRPr="00FF741D">
              <w:rPr>
                <w:rFonts w:ascii="Arial" w:hAnsi="Arial" w:cs="Arial"/>
                <w:b/>
                <w:bCs/>
                <w:sz w:val="20"/>
                <w:szCs w:val="20"/>
              </w:rPr>
              <w:t>Nosaukums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fiz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personai – vārds, uzvārds)</w:t>
            </w:r>
            <w:r w:rsidRPr="009C45E6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93" w:type="dxa"/>
            <w:tcBorders>
              <w:left w:val="nil"/>
              <w:right w:val="single" w:sz="8" w:space="0" w:color="000000" w:themeColor="text1"/>
            </w:tcBorders>
            <w:shd w:val="clear" w:color="auto" w:fill="F2F2F2"/>
          </w:tcPr>
          <w:p w14:paraId="5A4A0BBA" w14:textId="77777777" w:rsidR="00FF741D" w:rsidRPr="001B4252" w:rsidRDefault="00FF741D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56" w:type="dxa"/>
            <w:gridSpan w:val="2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9179F2D" w14:textId="77777777" w:rsidR="00FF741D" w:rsidRPr="001B4252" w:rsidRDefault="00FF741D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666633"/>
            </w:tcBorders>
            <w:shd w:val="clear" w:color="auto" w:fill="F2F2F2"/>
          </w:tcPr>
          <w:p w14:paraId="65B0BEED" w14:textId="4AFF8ED7" w:rsidR="00FF741D" w:rsidRDefault="00FF741D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F741D" w:rsidRPr="00FF741D" w14:paraId="422B7954" w14:textId="77777777" w:rsidTr="00FF741D">
        <w:trPr>
          <w:trHeight w:val="57"/>
        </w:trPr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42FFD8CE" w14:textId="77777777" w:rsidR="00FF741D" w:rsidRPr="00FF741D" w:rsidRDefault="00FF741D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672" w:type="dxa"/>
            <w:gridSpan w:val="4"/>
            <w:vMerge/>
            <w:shd w:val="clear" w:color="auto" w:fill="F2F2F2"/>
          </w:tcPr>
          <w:p w14:paraId="6C2D1F4A" w14:textId="77777777" w:rsidR="00FF741D" w:rsidRPr="00FF741D" w:rsidRDefault="00FF741D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3" w:type="dxa"/>
            <w:tcBorders>
              <w:left w:val="nil"/>
            </w:tcBorders>
            <w:shd w:val="clear" w:color="auto" w:fill="F2F2F2"/>
          </w:tcPr>
          <w:p w14:paraId="1A164C87" w14:textId="77777777" w:rsidR="00FF741D" w:rsidRPr="00FF741D" w:rsidRDefault="00FF741D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F2F2F2"/>
          </w:tcPr>
          <w:p w14:paraId="24BE12DC" w14:textId="77777777" w:rsidR="00FF741D" w:rsidRPr="00FF741D" w:rsidRDefault="00FF741D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64828712" w14:textId="5E0FF1DA" w:rsidR="00FF741D" w:rsidRPr="00FF741D" w:rsidRDefault="00FF741D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7E84A7EF" w14:textId="77777777" w:rsidR="00FF741D" w:rsidRPr="00FF741D" w:rsidRDefault="00FF741D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FF741D" w14:paraId="7AB45A38" w14:textId="77777777" w:rsidTr="00AF7A29"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18DA6EF3" w14:textId="77777777" w:rsidR="00FF741D" w:rsidRDefault="00FF741D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72" w:type="dxa"/>
            <w:gridSpan w:val="4"/>
            <w:shd w:val="clear" w:color="auto" w:fill="F2F2F2"/>
          </w:tcPr>
          <w:p w14:paraId="0EDF152E" w14:textId="406541F9" w:rsidR="00FF741D" w:rsidRPr="00FF741D" w:rsidRDefault="00FF741D" w:rsidP="00FF741D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 w:rsidRPr="00FF741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Reģistrācijas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Nr.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fiz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personai – pers. kods):</w:t>
            </w:r>
          </w:p>
        </w:tc>
        <w:tc>
          <w:tcPr>
            <w:tcW w:w="293" w:type="dxa"/>
            <w:tcBorders>
              <w:right w:val="single" w:sz="8" w:space="0" w:color="000000" w:themeColor="text1"/>
            </w:tcBorders>
            <w:shd w:val="clear" w:color="auto" w:fill="F2F2F2"/>
          </w:tcPr>
          <w:p w14:paraId="1F3C4255" w14:textId="77777777" w:rsidR="00FF741D" w:rsidRPr="001B4252" w:rsidRDefault="00FF741D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56" w:type="dxa"/>
            <w:gridSpan w:val="2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447BD2C" w14:textId="77777777" w:rsidR="00FF741D" w:rsidRPr="001B4252" w:rsidRDefault="00FF741D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666633"/>
            </w:tcBorders>
            <w:shd w:val="clear" w:color="auto" w:fill="F2F2F2"/>
          </w:tcPr>
          <w:p w14:paraId="65C96854" w14:textId="059B5CE7" w:rsidR="00FF741D" w:rsidRDefault="00FF741D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F7A29" w:rsidRPr="00C27E79" w14:paraId="6D587F3E" w14:textId="77777777" w:rsidTr="00F266F7"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520C7820" w14:textId="77777777" w:rsidR="00AF7A29" w:rsidRPr="00C27E79" w:rsidRDefault="00AF7A29" w:rsidP="00AF7A2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5" w:type="dxa"/>
            <w:gridSpan w:val="5"/>
            <w:shd w:val="clear" w:color="auto" w:fill="F2F2F2"/>
          </w:tcPr>
          <w:p w14:paraId="43694E66" w14:textId="77777777" w:rsidR="00AF7A29" w:rsidRPr="00C27E79" w:rsidRDefault="00AF7A29" w:rsidP="00AF7A29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tcBorders>
              <w:bottom w:val="single" w:sz="8" w:space="0" w:color="auto"/>
            </w:tcBorders>
            <w:shd w:val="clear" w:color="auto" w:fill="F2F2F2"/>
          </w:tcPr>
          <w:p w14:paraId="39F172AD" w14:textId="77777777" w:rsidR="00AF7A29" w:rsidRPr="00C27E79" w:rsidRDefault="00AF7A29" w:rsidP="00AF7A2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9" w:type="dxa"/>
            <w:tcBorders>
              <w:bottom w:val="single" w:sz="8" w:space="0" w:color="auto"/>
            </w:tcBorders>
            <w:shd w:val="clear" w:color="auto" w:fill="F2F2F2"/>
          </w:tcPr>
          <w:p w14:paraId="7EC92598" w14:textId="77777777" w:rsidR="00AF7A29" w:rsidRPr="00C27E79" w:rsidRDefault="00AF7A29" w:rsidP="00AF7A2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05B434C1" w14:textId="77777777" w:rsidR="00AF7A29" w:rsidRPr="00C27E79" w:rsidRDefault="00AF7A29" w:rsidP="00AF7A2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AF7A29" w14:paraId="67151E12" w14:textId="77777777" w:rsidTr="00D106E1">
        <w:trPr>
          <w:trHeight w:val="935"/>
        </w:trPr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6FC27192" w14:textId="77777777" w:rsidR="00AF7A29" w:rsidRDefault="00AF7A29" w:rsidP="00AF7A2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61" w:type="dxa"/>
            <w:gridSpan w:val="3"/>
            <w:tcBorders>
              <w:right w:val="single" w:sz="8" w:space="0" w:color="auto"/>
            </w:tcBorders>
            <w:shd w:val="clear" w:color="auto" w:fill="F2F2F2"/>
          </w:tcPr>
          <w:p w14:paraId="118BD4D8" w14:textId="164BF555" w:rsidR="00AF7A29" w:rsidRPr="00FF741D" w:rsidRDefault="00AF7A29" w:rsidP="00AF7A29">
            <w:pPr>
              <w:spacing w:before="60" w:after="60"/>
              <w:ind w:left="317"/>
              <w:rPr>
                <w:rFonts w:ascii="Arial" w:hAnsi="Arial" w:cs="Arial"/>
                <w:b/>
                <w:bCs/>
              </w:rPr>
            </w:pPr>
            <w:r w:rsidRPr="00FF741D">
              <w:rPr>
                <w:rFonts w:ascii="Arial" w:hAnsi="Arial" w:cs="Arial"/>
                <w:b/>
                <w:bCs/>
                <w:sz w:val="20"/>
                <w:szCs w:val="20"/>
              </w:rPr>
              <w:t>Juridiskā adrese:</w:t>
            </w:r>
          </w:p>
        </w:tc>
        <w:tc>
          <w:tcPr>
            <w:tcW w:w="59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C711E0A" w14:textId="77777777" w:rsidR="00AF7A29" w:rsidRPr="001B4252" w:rsidRDefault="00AF7A29" w:rsidP="00AF7A29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666633"/>
            </w:tcBorders>
            <w:shd w:val="clear" w:color="auto" w:fill="F2F2F2"/>
          </w:tcPr>
          <w:p w14:paraId="5A9A289E" w14:textId="77777777" w:rsidR="00AF7A29" w:rsidRDefault="00AF7A29" w:rsidP="00AF7A2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F7A29" w:rsidRPr="00C27E79" w14:paraId="1200B3CA" w14:textId="77777777" w:rsidTr="00F266F7"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302F8F3A" w14:textId="77777777" w:rsidR="00AF7A29" w:rsidRPr="00C27E79" w:rsidRDefault="00AF7A29" w:rsidP="00AF7A2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5" w:type="dxa"/>
            <w:gridSpan w:val="5"/>
            <w:shd w:val="clear" w:color="auto" w:fill="F2F2F2"/>
          </w:tcPr>
          <w:p w14:paraId="2B96731F" w14:textId="77777777" w:rsidR="00AF7A29" w:rsidRPr="00C27E79" w:rsidRDefault="00AF7A29" w:rsidP="00AF7A29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tcBorders>
              <w:top w:val="single" w:sz="8" w:space="0" w:color="auto"/>
            </w:tcBorders>
            <w:shd w:val="clear" w:color="auto" w:fill="F2F2F2"/>
          </w:tcPr>
          <w:p w14:paraId="45CB37F0" w14:textId="77777777" w:rsidR="00AF7A29" w:rsidRPr="00C27E79" w:rsidRDefault="00AF7A29" w:rsidP="00AF7A2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9" w:type="dxa"/>
            <w:tcBorders>
              <w:top w:val="single" w:sz="8" w:space="0" w:color="auto"/>
            </w:tcBorders>
            <w:shd w:val="clear" w:color="auto" w:fill="F2F2F2"/>
          </w:tcPr>
          <w:p w14:paraId="202DDD90" w14:textId="77777777" w:rsidR="00AF7A29" w:rsidRPr="00C27E79" w:rsidRDefault="00AF7A29" w:rsidP="00AF7A2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1A999BF5" w14:textId="77777777" w:rsidR="00AF7A29" w:rsidRPr="00C27E79" w:rsidRDefault="00AF7A29" w:rsidP="00AF7A2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AF7A29" w14:paraId="245BD526" w14:textId="77777777" w:rsidTr="00FF741D"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70E85676" w14:textId="77777777" w:rsidR="00AF7A29" w:rsidRDefault="00AF7A29" w:rsidP="00AF7A2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61" w:type="dxa"/>
            <w:gridSpan w:val="3"/>
            <w:tcBorders>
              <w:right w:val="single" w:sz="8" w:space="0" w:color="auto"/>
            </w:tcBorders>
            <w:shd w:val="clear" w:color="auto" w:fill="F2F2F2"/>
          </w:tcPr>
          <w:p w14:paraId="1C49D4CC" w14:textId="58FC8D30" w:rsidR="00AF7A29" w:rsidRPr="001B4252" w:rsidRDefault="00AF7A29" w:rsidP="00AF7A29">
            <w:pPr>
              <w:spacing w:before="60" w:after="60"/>
              <w:ind w:left="317"/>
              <w:rPr>
                <w:rFonts w:ascii="Arial" w:hAnsi="Arial" w:cs="Arial"/>
              </w:rPr>
            </w:pPr>
            <w:r w:rsidRPr="00FF741D">
              <w:rPr>
                <w:rFonts w:ascii="Arial" w:hAnsi="Arial" w:cs="Arial"/>
                <w:b/>
                <w:bCs/>
                <w:sz w:val="20"/>
                <w:szCs w:val="20"/>
              </w:rPr>
              <w:t>Oficiālā elektroniskā adrese</w:t>
            </w:r>
            <w:r>
              <w:rPr>
                <w:rFonts w:ascii="Arial" w:hAnsi="Arial" w:cs="Arial"/>
                <w:sz w:val="20"/>
                <w:szCs w:val="20"/>
              </w:rPr>
              <w:t xml:space="preserve"> (ja ir):</w:t>
            </w:r>
          </w:p>
        </w:tc>
        <w:tc>
          <w:tcPr>
            <w:tcW w:w="59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7754730" w14:textId="77777777" w:rsidR="00AF7A29" w:rsidRPr="001B4252" w:rsidRDefault="00AF7A29" w:rsidP="00AF7A29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666633"/>
            </w:tcBorders>
            <w:shd w:val="clear" w:color="auto" w:fill="F2F2F2"/>
          </w:tcPr>
          <w:p w14:paraId="4938D54D" w14:textId="77777777" w:rsidR="00AF7A29" w:rsidRDefault="00AF7A29" w:rsidP="00AF7A2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F7A29" w:rsidRPr="00C27E79" w14:paraId="0A009C54" w14:textId="77777777" w:rsidTr="00F266F7"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720CD50A" w14:textId="77777777" w:rsidR="00AF7A29" w:rsidRPr="00C27E79" w:rsidRDefault="00AF7A29" w:rsidP="00AF7A2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5" w:type="dxa"/>
            <w:gridSpan w:val="5"/>
            <w:shd w:val="clear" w:color="auto" w:fill="F2F2F2"/>
          </w:tcPr>
          <w:p w14:paraId="7155D059" w14:textId="77777777" w:rsidR="00AF7A29" w:rsidRPr="00C27E79" w:rsidRDefault="00AF7A29" w:rsidP="00AF7A29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tcBorders>
              <w:top w:val="single" w:sz="8" w:space="0" w:color="auto"/>
            </w:tcBorders>
            <w:shd w:val="clear" w:color="auto" w:fill="F2F2F2"/>
          </w:tcPr>
          <w:p w14:paraId="0426DFF2" w14:textId="77777777" w:rsidR="00AF7A29" w:rsidRPr="00C27E79" w:rsidRDefault="00AF7A29" w:rsidP="00AF7A2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9" w:type="dxa"/>
            <w:tcBorders>
              <w:top w:val="single" w:sz="8" w:space="0" w:color="auto"/>
            </w:tcBorders>
            <w:shd w:val="clear" w:color="auto" w:fill="F2F2F2"/>
          </w:tcPr>
          <w:p w14:paraId="6269F2E5" w14:textId="77777777" w:rsidR="00AF7A29" w:rsidRPr="00C27E79" w:rsidRDefault="00AF7A29" w:rsidP="00AF7A2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15982CEF" w14:textId="77777777" w:rsidR="00AF7A29" w:rsidRPr="00C27E79" w:rsidRDefault="00AF7A29" w:rsidP="00AF7A2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AF7A29" w14:paraId="04C7074D" w14:textId="77777777" w:rsidTr="00FF741D"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5479EB47" w14:textId="77777777" w:rsidR="00AF7A29" w:rsidRDefault="00AF7A29" w:rsidP="00AF7A2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61" w:type="dxa"/>
            <w:gridSpan w:val="3"/>
            <w:tcBorders>
              <w:right w:val="single" w:sz="8" w:space="0" w:color="auto"/>
            </w:tcBorders>
            <w:shd w:val="clear" w:color="auto" w:fill="F2F2F2"/>
          </w:tcPr>
          <w:p w14:paraId="6443D570" w14:textId="78549AC3" w:rsidR="00AF7A29" w:rsidRPr="001B4252" w:rsidRDefault="00AF7A29" w:rsidP="00AF7A29">
            <w:pPr>
              <w:spacing w:before="60" w:after="60"/>
              <w:ind w:left="317"/>
              <w:rPr>
                <w:rFonts w:ascii="Arial" w:hAnsi="Arial" w:cs="Arial"/>
              </w:rPr>
            </w:pPr>
            <w:r w:rsidRPr="00FF741D">
              <w:rPr>
                <w:rFonts w:ascii="Arial" w:hAnsi="Arial" w:cs="Arial"/>
                <w:b/>
                <w:bCs/>
                <w:sz w:val="20"/>
                <w:szCs w:val="20"/>
              </w:rPr>
              <w:t>E-pasta adrese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9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96010F1" w14:textId="77777777" w:rsidR="00AF7A29" w:rsidRPr="001B4252" w:rsidRDefault="00AF7A29" w:rsidP="00AF7A29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666633"/>
            </w:tcBorders>
            <w:shd w:val="clear" w:color="auto" w:fill="F2F2F2"/>
          </w:tcPr>
          <w:p w14:paraId="1576AC92" w14:textId="77777777" w:rsidR="00AF7A29" w:rsidRDefault="00AF7A29" w:rsidP="00AF7A2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F7A29" w:rsidRPr="00C27E79" w14:paraId="7090FC07" w14:textId="77777777" w:rsidTr="00F266F7"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626FD988" w14:textId="77777777" w:rsidR="00AF7A29" w:rsidRPr="00C27E79" w:rsidRDefault="00AF7A29" w:rsidP="00AF7A2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5" w:type="dxa"/>
            <w:gridSpan w:val="5"/>
            <w:shd w:val="clear" w:color="auto" w:fill="F2F2F2"/>
          </w:tcPr>
          <w:p w14:paraId="77F917F6" w14:textId="77777777" w:rsidR="00AF7A29" w:rsidRPr="00C27E79" w:rsidRDefault="00AF7A29" w:rsidP="00AF7A29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tcBorders>
              <w:top w:val="single" w:sz="8" w:space="0" w:color="auto"/>
            </w:tcBorders>
            <w:shd w:val="clear" w:color="auto" w:fill="F2F2F2"/>
          </w:tcPr>
          <w:p w14:paraId="2A19253D" w14:textId="77777777" w:rsidR="00AF7A29" w:rsidRPr="00C27E79" w:rsidRDefault="00AF7A29" w:rsidP="00AF7A2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9" w:type="dxa"/>
            <w:tcBorders>
              <w:top w:val="single" w:sz="8" w:space="0" w:color="auto"/>
            </w:tcBorders>
            <w:shd w:val="clear" w:color="auto" w:fill="F2F2F2"/>
          </w:tcPr>
          <w:p w14:paraId="21B66C27" w14:textId="77777777" w:rsidR="00AF7A29" w:rsidRPr="00C27E79" w:rsidRDefault="00AF7A29" w:rsidP="00AF7A2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6E5FE995" w14:textId="77777777" w:rsidR="00AF7A29" w:rsidRPr="00C27E79" w:rsidRDefault="00AF7A29" w:rsidP="00AF7A2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AF7A29" w14:paraId="4FC1C4E6" w14:textId="77777777" w:rsidTr="00FF741D"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05217EF9" w14:textId="77777777" w:rsidR="00AF7A29" w:rsidRDefault="00AF7A29" w:rsidP="00AF7A2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61" w:type="dxa"/>
            <w:gridSpan w:val="3"/>
            <w:tcBorders>
              <w:right w:val="single" w:sz="8" w:space="0" w:color="auto"/>
            </w:tcBorders>
            <w:shd w:val="clear" w:color="auto" w:fill="F2F2F2"/>
          </w:tcPr>
          <w:p w14:paraId="7110D59E" w14:textId="400B5E93" w:rsidR="00AF7A29" w:rsidRPr="001B4252" w:rsidRDefault="00AF7A29" w:rsidP="00AF7A29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FF741D">
              <w:rPr>
                <w:rFonts w:ascii="Arial" w:hAnsi="Arial" w:cs="Arial"/>
                <w:b/>
                <w:bCs/>
                <w:sz w:val="20"/>
                <w:szCs w:val="20"/>
              </w:rPr>
              <w:t>ālruņa numurs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9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DE01353" w14:textId="77777777" w:rsidR="00AF7A29" w:rsidRPr="001B4252" w:rsidRDefault="00AF7A29" w:rsidP="00AF7A29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666633"/>
            </w:tcBorders>
            <w:shd w:val="clear" w:color="auto" w:fill="F2F2F2"/>
          </w:tcPr>
          <w:p w14:paraId="08521379" w14:textId="77777777" w:rsidR="00AF7A29" w:rsidRDefault="00AF7A29" w:rsidP="00AF7A2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F7A29" w:rsidRPr="00C27E79" w14:paraId="335AD2A4" w14:textId="77777777" w:rsidTr="00F266F7"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243B9BC5" w14:textId="77777777" w:rsidR="00AF7A29" w:rsidRPr="00C27E79" w:rsidRDefault="00AF7A29" w:rsidP="00AF7A2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5" w:type="dxa"/>
            <w:gridSpan w:val="5"/>
            <w:shd w:val="clear" w:color="auto" w:fill="F2F2F2"/>
          </w:tcPr>
          <w:p w14:paraId="1DD3AC63" w14:textId="77777777" w:rsidR="00AF7A29" w:rsidRPr="00C27E79" w:rsidRDefault="00AF7A29" w:rsidP="00AF7A29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tcBorders>
              <w:top w:val="single" w:sz="8" w:space="0" w:color="auto"/>
            </w:tcBorders>
            <w:shd w:val="clear" w:color="auto" w:fill="F2F2F2"/>
          </w:tcPr>
          <w:p w14:paraId="5C8900F2" w14:textId="77777777" w:rsidR="00AF7A29" w:rsidRPr="00C27E79" w:rsidRDefault="00AF7A29" w:rsidP="00AF7A2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9" w:type="dxa"/>
            <w:tcBorders>
              <w:top w:val="single" w:sz="8" w:space="0" w:color="auto"/>
            </w:tcBorders>
            <w:shd w:val="clear" w:color="auto" w:fill="F2F2F2"/>
          </w:tcPr>
          <w:p w14:paraId="0EF6197C" w14:textId="77777777" w:rsidR="00AF7A29" w:rsidRPr="00C27E79" w:rsidRDefault="00AF7A29" w:rsidP="00AF7A2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123C6E29" w14:textId="77777777" w:rsidR="00AF7A29" w:rsidRPr="00C27E79" w:rsidRDefault="00AF7A29" w:rsidP="00AF7A29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AF7A29" w14:paraId="1A51ACA0" w14:textId="77777777" w:rsidTr="00F266F7"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3E4FBCD0" w14:textId="77777777" w:rsidR="00AF7A29" w:rsidRDefault="00AF7A29" w:rsidP="00AF7A2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61" w:type="dxa"/>
            <w:gridSpan w:val="3"/>
            <w:tcBorders>
              <w:right w:val="single" w:sz="8" w:space="0" w:color="auto"/>
            </w:tcBorders>
            <w:shd w:val="clear" w:color="auto" w:fill="F2F2F2"/>
          </w:tcPr>
          <w:p w14:paraId="140B4C3C" w14:textId="7587F189" w:rsidR="00AF7A29" w:rsidRPr="001B4252" w:rsidRDefault="00AF7A29" w:rsidP="00AF7A29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Tīmekļvietnes adrese </w:t>
            </w:r>
            <w:r w:rsidRPr="003A6BF0">
              <w:rPr>
                <w:rFonts w:ascii="Arial" w:hAnsi="Arial" w:cs="Arial"/>
                <w:sz w:val="20"/>
                <w:szCs w:val="20"/>
              </w:rPr>
              <w:t>(ja ir)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9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0785704" w14:textId="77777777" w:rsidR="00AF7A29" w:rsidRPr="001B4252" w:rsidRDefault="00AF7A29" w:rsidP="00AF7A29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666633"/>
            </w:tcBorders>
            <w:shd w:val="clear" w:color="auto" w:fill="F2F2F2"/>
          </w:tcPr>
          <w:p w14:paraId="73AEF749" w14:textId="77777777" w:rsidR="00AF7A29" w:rsidRDefault="00AF7A29" w:rsidP="00AF7A2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F7A29" w:rsidRPr="00A76F3B" w14:paraId="346D0F27" w14:textId="77777777" w:rsidTr="00FF741D"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73F61246" w14:textId="77777777" w:rsidR="00AF7A29" w:rsidRPr="00A76F3B" w:rsidRDefault="00AF7A29" w:rsidP="00AF7A2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965" w:type="dxa"/>
            <w:gridSpan w:val="5"/>
            <w:shd w:val="clear" w:color="auto" w:fill="F2F2F2"/>
          </w:tcPr>
          <w:p w14:paraId="4227F1E7" w14:textId="77777777" w:rsidR="00AF7A29" w:rsidRPr="00A76F3B" w:rsidRDefault="00AF7A29" w:rsidP="00AF7A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657" w:type="dxa"/>
            <w:shd w:val="clear" w:color="auto" w:fill="F2F2F2"/>
          </w:tcPr>
          <w:p w14:paraId="1178091B" w14:textId="77777777" w:rsidR="00AF7A29" w:rsidRPr="00A76F3B" w:rsidRDefault="00AF7A29" w:rsidP="00AF7A2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299" w:type="dxa"/>
            <w:shd w:val="clear" w:color="auto" w:fill="F2F2F2"/>
          </w:tcPr>
          <w:p w14:paraId="450210A6" w14:textId="77777777" w:rsidR="00AF7A29" w:rsidRPr="00A76F3B" w:rsidRDefault="00AF7A29" w:rsidP="00AF7A2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7B4580D9" w14:textId="77777777" w:rsidR="00AF7A29" w:rsidRPr="00A76F3B" w:rsidRDefault="00AF7A29" w:rsidP="00AF7A2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9C45E6" w:rsidRPr="00DD14A5" w14:paraId="5898E3CB" w14:textId="77777777" w:rsidTr="00304664">
        <w:tc>
          <w:tcPr>
            <w:tcW w:w="280" w:type="dxa"/>
            <w:tcBorders>
              <w:left w:val="single" w:sz="8" w:space="0" w:color="666633"/>
            </w:tcBorders>
            <w:shd w:val="clear" w:color="auto" w:fill="666633"/>
          </w:tcPr>
          <w:p w14:paraId="34D13C4C" w14:textId="77777777" w:rsidR="009C45E6" w:rsidRPr="00DD14A5" w:rsidRDefault="009C45E6" w:rsidP="00304664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921" w:type="dxa"/>
            <w:gridSpan w:val="7"/>
            <w:shd w:val="clear" w:color="auto" w:fill="666633"/>
          </w:tcPr>
          <w:p w14:paraId="5A03113D" w14:textId="6435A258" w:rsidR="009C45E6" w:rsidRPr="00DD14A5" w:rsidRDefault="009C45E6" w:rsidP="00304664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2</w:t>
            </w:r>
            <w:r w:rsidRPr="00DD14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. 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Auditora nodarbinātais personāls (fiziskā persona)</w:t>
            </w: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666633"/>
          </w:tcPr>
          <w:p w14:paraId="42B94500" w14:textId="77777777" w:rsidR="009C45E6" w:rsidRPr="00DD14A5" w:rsidRDefault="009C45E6" w:rsidP="00304664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9C45E6" w:rsidRPr="00C27E79" w14:paraId="38F728BE" w14:textId="77777777" w:rsidTr="00304664"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7C67D7EE" w14:textId="77777777" w:rsidR="009C45E6" w:rsidRPr="00C27E79" w:rsidRDefault="009C45E6" w:rsidP="00304664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5" w:type="dxa"/>
            <w:gridSpan w:val="5"/>
            <w:shd w:val="clear" w:color="auto" w:fill="F2F2F2"/>
          </w:tcPr>
          <w:p w14:paraId="36D3C8F6" w14:textId="77777777" w:rsidR="009C45E6" w:rsidRPr="00C27E79" w:rsidRDefault="009C45E6" w:rsidP="00304664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shd w:val="clear" w:color="auto" w:fill="F2F2F2"/>
          </w:tcPr>
          <w:p w14:paraId="75D156D0" w14:textId="77777777" w:rsidR="009C45E6" w:rsidRPr="00C27E79" w:rsidRDefault="009C45E6" w:rsidP="00304664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9" w:type="dxa"/>
            <w:tcBorders>
              <w:bottom w:val="single" w:sz="8" w:space="0" w:color="auto"/>
            </w:tcBorders>
            <w:shd w:val="clear" w:color="auto" w:fill="F2F2F2"/>
          </w:tcPr>
          <w:p w14:paraId="7AFC5468" w14:textId="77777777" w:rsidR="009C45E6" w:rsidRPr="00C27E79" w:rsidRDefault="009C45E6" w:rsidP="00304664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3D3F1AE2" w14:textId="77777777" w:rsidR="009C45E6" w:rsidRPr="00C27E79" w:rsidRDefault="009C45E6" w:rsidP="00304664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9C45E6" w14:paraId="363F3E97" w14:textId="77777777" w:rsidTr="00304664"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7CE2D64A" w14:textId="77777777" w:rsidR="009C45E6" w:rsidRDefault="009C45E6" w:rsidP="00304664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72" w:type="dxa"/>
            <w:gridSpan w:val="4"/>
            <w:vMerge w:val="restart"/>
            <w:shd w:val="clear" w:color="auto" w:fill="F2F2F2"/>
          </w:tcPr>
          <w:p w14:paraId="2543C9D9" w14:textId="75CBD3F4" w:rsidR="009C45E6" w:rsidRPr="00FF741D" w:rsidRDefault="009C45E6" w:rsidP="00304664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Vārds, uzvārds</w:t>
            </w:r>
            <w:r w:rsidRPr="009C45E6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93" w:type="dxa"/>
            <w:tcBorders>
              <w:left w:val="nil"/>
              <w:right w:val="single" w:sz="8" w:space="0" w:color="000000" w:themeColor="text1"/>
            </w:tcBorders>
            <w:shd w:val="clear" w:color="auto" w:fill="F2F2F2"/>
          </w:tcPr>
          <w:p w14:paraId="34A35224" w14:textId="77777777" w:rsidR="009C45E6" w:rsidRPr="001B4252" w:rsidRDefault="009C45E6" w:rsidP="00304664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56" w:type="dxa"/>
            <w:gridSpan w:val="2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892ED6A" w14:textId="77777777" w:rsidR="009C45E6" w:rsidRPr="001B4252" w:rsidRDefault="009C45E6" w:rsidP="00304664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666633"/>
            </w:tcBorders>
            <w:shd w:val="clear" w:color="auto" w:fill="F2F2F2"/>
          </w:tcPr>
          <w:p w14:paraId="37AB0082" w14:textId="77777777" w:rsidR="009C45E6" w:rsidRDefault="009C45E6" w:rsidP="00304664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9C45E6" w:rsidRPr="00FF741D" w14:paraId="11CA2BC3" w14:textId="77777777" w:rsidTr="00304664">
        <w:trPr>
          <w:trHeight w:val="57"/>
        </w:trPr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3350E5A5" w14:textId="77777777" w:rsidR="009C45E6" w:rsidRPr="00FF741D" w:rsidRDefault="009C45E6" w:rsidP="00304664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672" w:type="dxa"/>
            <w:gridSpan w:val="4"/>
            <w:vMerge/>
            <w:shd w:val="clear" w:color="auto" w:fill="F2F2F2"/>
          </w:tcPr>
          <w:p w14:paraId="4186CD06" w14:textId="77777777" w:rsidR="009C45E6" w:rsidRPr="00FF741D" w:rsidRDefault="009C45E6" w:rsidP="00304664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3" w:type="dxa"/>
            <w:tcBorders>
              <w:left w:val="nil"/>
            </w:tcBorders>
            <w:shd w:val="clear" w:color="auto" w:fill="F2F2F2"/>
          </w:tcPr>
          <w:p w14:paraId="6B74301A" w14:textId="77777777" w:rsidR="009C45E6" w:rsidRPr="00FF741D" w:rsidRDefault="009C45E6" w:rsidP="00304664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F2F2F2"/>
          </w:tcPr>
          <w:p w14:paraId="636635E0" w14:textId="77777777" w:rsidR="009C45E6" w:rsidRPr="00FF741D" w:rsidRDefault="009C45E6" w:rsidP="00304664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632DC9E2" w14:textId="77777777" w:rsidR="009C45E6" w:rsidRPr="00FF741D" w:rsidRDefault="009C45E6" w:rsidP="00304664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6EA6D870" w14:textId="77777777" w:rsidR="009C45E6" w:rsidRPr="00FF741D" w:rsidRDefault="009C45E6" w:rsidP="00304664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9C45E6" w14:paraId="574B35DC" w14:textId="77777777" w:rsidTr="00304664"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13FDA10C" w14:textId="77777777" w:rsidR="009C45E6" w:rsidRDefault="009C45E6" w:rsidP="00304664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72" w:type="dxa"/>
            <w:gridSpan w:val="4"/>
            <w:shd w:val="clear" w:color="auto" w:fill="F2F2F2"/>
          </w:tcPr>
          <w:p w14:paraId="04180E99" w14:textId="27381219" w:rsidR="009C45E6" w:rsidRPr="00FF741D" w:rsidRDefault="009C45E6" w:rsidP="00304664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Personas kods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93" w:type="dxa"/>
            <w:tcBorders>
              <w:right w:val="single" w:sz="8" w:space="0" w:color="000000" w:themeColor="text1"/>
            </w:tcBorders>
            <w:shd w:val="clear" w:color="auto" w:fill="F2F2F2"/>
          </w:tcPr>
          <w:p w14:paraId="29F4B0C4" w14:textId="77777777" w:rsidR="009C45E6" w:rsidRPr="001B4252" w:rsidRDefault="009C45E6" w:rsidP="00304664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56" w:type="dxa"/>
            <w:gridSpan w:val="2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B2E16FC" w14:textId="77777777" w:rsidR="009C45E6" w:rsidRPr="001B4252" w:rsidRDefault="009C45E6" w:rsidP="00304664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666633"/>
            </w:tcBorders>
            <w:shd w:val="clear" w:color="auto" w:fill="F2F2F2"/>
          </w:tcPr>
          <w:p w14:paraId="22349BD6" w14:textId="77777777" w:rsidR="009C45E6" w:rsidRDefault="009C45E6" w:rsidP="00304664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9C45E6" w:rsidRPr="00C27E79" w14:paraId="4CB6819C" w14:textId="77777777" w:rsidTr="00304664"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6E21BFB9" w14:textId="77777777" w:rsidR="009C45E6" w:rsidRPr="00C27E79" w:rsidRDefault="009C45E6" w:rsidP="00304664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5" w:type="dxa"/>
            <w:gridSpan w:val="5"/>
            <w:shd w:val="clear" w:color="auto" w:fill="F2F2F2"/>
          </w:tcPr>
          <w:p w14:paraId="1FC50C01" w14:textId="77777777" w:rsidR="009C45E6" w:rsidRPr="00C27E79" w:rsidRDefault="009C45E6" w:rsidP="00304664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tcBorders>
              <w:top w:val="single" w:sz="8" w:space="0" w:color="auto"/>
            </w:tcBorders>
            <w:shd w:val="clear" w:color="auto" w:fill="F2F2F2"/>
          </w:tcPr>
          <w:p w14:paraId="656A3623" w14:textId="77777777" w:rsidR="009C45E6" w:rsidRPr="00C27E79" w:rsidRDefault="009C45E6" w:rsidP="00304664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9" w:type="dxa"/>
            <w:tcBorders>
              <w:top w:val="single" w:sz="8" w:space="0" w:color="auto"/>
            </w:tcBorders>
            <w:shd w:val="clear" w:color="auto" w:fill="F2F2F2"/>
          </w:tcPr>
          <w:p w14:paraId="36ABCA43" w14:textId="77777777" w:rsidR="009C45E6" w:rsidRPr="00C27E79" w:rsidRDefault="009C45E6" w:rsidP="00304664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777B353E" w14:textId="77777777" w:rsidR="009C45E6" w:rsidRPr="00C27E79" w:rsidRDefault="009C45E6" w:rsidP="00304664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9C45E6" w14:paraId="65C0A7B2" w14:textId="77777777" w:rsidTr="00304664"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28DB773C" w14:textId="77777777" w:rsidR="009C45E6" w:rsidRDefault="009C45E6" w:rsidP="00304664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1" w:type="dxa"/>
            <w:gridSpan w:val="7"/>
            <w:shd w:val="clear" w:color="auto" w:fill="F2F2F2"/>
          </w:tcPr>
          <w:p w14:paraId="0679F498" w14:textId="2BA5E08E" w:rsidR="009C45E6" w:rsidRPr="008446BE" w:rsidRDefault="009C45E6" w:rsidP="00304664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Ziņas</w:t>
            </w:r>
            <w:r w:rsidRPr="009C45E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par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9C45E6">
              <w:rPr>
                <w:rFonts w:ascii="Arial" w:hAnsi="Arial" w:cs="Arial"/>
                <w:b/>
                <w:bCs/>
                <w:sz w:val="20"/>
                <w:szCs w:val="20"/>
              </w:rPr>
              <w:t>iegūtajiem sertifikātiem</w:t>
            </w:r>
            <w:r>
              <w:rPr>
                <w:rFonts w:ascii="Arial" w:hAnsi="Arial" w:cs="Arial"/>
                <w:sz w:val="20"/>
                <w:szCs w:val="20"/>
              </w:rPr>
              <w:t xml:space="preserve">: (piemēram, CISA, ISO/IEC 27001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Lead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Auditor, CISSP)</w:t>
            </w: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0FA91CC0" w14:textId="77777777" w:rsidR="009C45E6" w:rsidRDefault="009C45E6" w:rsidP="00304664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9C45E6" w:rsidRPr="00C27E79" w14:paraId="66A6239C" w14:textId="77777777" w:rsidTr="00D106E1">
        <w:trPr>
          <w:trHeight w:val="616"/>
        </w:trPr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2AEE4F7A" w14:textId="77777777" w:rsidR="009C45E6" w:rsidRPr="00C27E79" w:rsidRDefault="009C45E6" w:rsidP="00304664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4" w:type="dxa"/>
            <w:tcBorders>
              <w:right w:val="single" w:sz="8" w:space="0" w:color="auto"/>
            </w:tcBorders>
            <w:shd w:val="clear" w:color="auto" w:fill="F2F2F2"/>
          </w:tcPr>
          <w:p w14:paraId="136BBFCF" w14:textId="77777777" w:rsidR="009C45E6" w:rsidRPr="00697182" w:rsidRDefault="009C45E6" w:rsidP="00304664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0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7AA1C6D" w14:textId="77777777" w:rsidR="009C45E6" w:rsidRPr="00697182" w:rsidRDefault="009C45E6" w:rsidP="00304664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666633"/>
            </w:tcBorders>
            <w:shd w:val="clear" w:color="auto" w:fill="F2F2F2"/>
          </w:tcPr>
          <w:p w14:paraId="44114C3A" w14:textId="77777777" w:rsidR="009C45E6" w:rsidRPr="00C27E79" w:rsidRDefault="009C45E6" w:rsidP="00304664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9C45E6" w:rsidRPr="008A0313" w14:paraId="3E911FD8" w14:textId="77777777" w:rsidTr="00304664"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674F34AF" w14:textId="77777777" w:rsidR="009C45E6" w:rsidRPr="008A0313" w:rsidRDefault="009C45E6" w:rsidP="003046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5" w:type="dxa"/>
            <w:gridSpan w:val="5"/>
            <w:shd w:val="clear" w:color="auto" w:fill="F2F2F2"/>
          </w:tcPr>
          <w:p w14:paraId="64A508CB" w14:textId="77777777" w:rsidR="009C45E6" w:rsidRPr="008A0313" w:rsidRDefault="009C45E6" w:rsidP="003046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57" w:type="dxa"/>
            <w:shd w:val="clear" w:color="auto" w:fill="F2F2F2"/>
          </w:tcPr>
          <w:p w14:paraId="2A4F512D" w14:textId="77777777" w:rsidR="009C45E6" w:rsidRPr="008A0313" w:rsidRDefault="009C45E6" w:rsidP="003046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99" w:type="dxa"/>
            <w:shd w:val="clear" w:color="auto" w:fill="F2F2F2"/>
          </w:tcPr>
          <w:p w14:paraId="3FEA07BC" w14:textId="77777777" w:rsidR="009C45E6" w:rsidRPr="008A0313" w:rsidRDefault="009C45E6" w:rsidP="003046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10378FB7" w14:textId="77777777" w:rsidR="009C45E6" w:rsidRPr="008A0313" w:rsidRDefault="009C45E6" w:rsidP="003046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45E6" w:rsidRPr="008A0313" w14:paraId="6E9F0CBC" w14:textId="77777777" w:rsidTr="00702225"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607F7C6E" w14:textId="77777777" w:rsidR="009C45E6" w:rsidRPr="008A0313" w:rsidRDefault="009C45E6" w:rsidP="003046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1" w:type="dxa"/>
            <w:gridSpan w:val="7"/>
            <w:shd w:val="clear" w:color="auto" w:fill="F2F2F2"/>
          </w:tcPr>
          <w:p w14:paraId="58960F2F" w14:textId="5454027A" w:rsidR="009C45E6" w:rsidRPr="00A374EF" w:rsidRDefault="009C45E6" w:rsidP="00304664">
            <w:pPr>
              <w:jc w:val="center"/>
              <w:rPr>
                <w:rFonts w:ascii="Arial" w:hAnsi="Arial" w:cs="Arial"/>
                <w:b/>
                <w:bCs/>
                <w:color w:val="666633"/>
                <w:sz w:val="20"/>
                <w:szCs w:val="20"/>
              </w:rPr>
            </w:pPr>
            <w:r w:rsidRPr="00A374EF">
              <w:rPr>
                <w:rFonts w:ascii="Arial" w:hAnsi="Arial" w:cs="Arial"/>
                <w:b/>
                <w:bCs/>
                <w:color w:val="666633"/>
                <w:sz w:val="20"/>
                <w:szCs w:val="20"/>
              </w:rPr>
              <w:t>PIETEIKUMAM PIEVIENO NORĀDĪTO SERTIFIKĀTU KOPIJAS</w:t>
            </w:r>
            <w:r w:rsidR="00A374EF">
              <w:rPr>
                <w:rFonts w:ascii="Arial" w:hAnsi="Arial" w:cs="Arial"/>
                <w:b/>
                <w:bCs/>
                <w:color w:val="666633"/>
                <w:sz w:val="20"/>
                <w:szCs w:val="20"/>
              </w:rPr>
              <w:t>!</w:t>
            </w: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0FD161BB" w14:textId="77777777" w:rsidR="009C45E6" w:rsidRPr="008A0313" w:rsidRDefault="009C45E6" w:rsidP="003046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45E6" w:rsidRPr="008A0313" w14:paraId="18431688" w14:textId="77777777" w:rsidTr="00304664"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66B88546" w14:textId="77777777" w:rsidR="009C45E6" w:rsidRPr="008A0313" w:rsidRDefault="009C45E6" w:rsidP="003046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5" w:type="dxa"/>
            <w:gridSpan w:val="5"/>
            <w:shd w:val="clear" w:color="auto" w:fill="F2F2F2"/>
          </w:tcPr>
          <w:p w14:paraId="4FDDCDBB" w14:textId="77777777" w:rsidR="009C45E6" w:rsidRPr="008A0313" w:rsidRDefault="009C45E6" w:rsidP="003046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57" w:type="dxa"/>
            <w:shd w:val="clear" w:color="auto" w:fill="F2F2F2"/>
          </w:tcPr>
          <w:p w14:paraId="0B2A7014" w14:textId="77777777" w:rsidR="009C45E6" w:rsidRPr="008A0313" w:rsidRDefault="009C45E6" w:rsidP="003046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99" w:type="dxa"/>
            <w:shd w:val="clear" w:color="auto" w:fill="F2F2F2"/>
          </w:tcPr>
          <w:p w14:paraId="761A6D61" w14:textId="77777777" w:rsidR="009C45E6" w:rsidRPr="008A0313" w:rsidRDefault="009C45E6" w:rsidP="003046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6EE31254" w14:textId="77777777" w:rsidR="009C45E6" w:rsidRPr="008A0313" w:rsidRDefault="009C45E6" w:rsidP="003046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C45E6" w:rsidRPr="00C27E79" w14:paraId="5303ABAD" w14:textId="77777777" w:rsidTr="00304664"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62DE78A2" w14:textId="77777777" w:rsidR="009C45E6" w:rsidRPr="00C27E79" w:rsidRDefault="009C45E6" w:rsidP="00304664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5" w:type="dxa"/>
            <w:gridSpan w:val="5"/>
            <w:shd w:val="clear" w:color="auto" w:fill="F2F2F2"/>
          </w:tcPr>
          <w:p w14:paraId="0BC6B8FE" w14:textId="77777777" w:rsidR="009C45E6" w:rsidRPr="00C27E79" w:rsidRDefault="009C45E6" w:rsidP="00304664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tcBorders>
              <w:left w:val="nil"/>
            </w:tcBorders>
            <w:shd w:val="clear" w:color="auto" w:fill="F2F2F2"/>
          </w:tcPr>
          <w:p w14:paraId="61B3AF74" w14:textId="77777777" w:rsidR="009C45E6" w:rsidRPr="00C27E79" w:rsidRDefault="009C45E6" w:rsidP="00304664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9" w:type="dxa"/>
            <w:shd w:val="clear" w:color="auto" w:fill="F2F2F2"/>
          </w:tcPr>
          <w:p w14:paraId="455EE469" w14:textId="77777777" w:rsidR="009C45E6" w:rsidRPr="00C27E79" w:rsidRDefault="009C45E6" w:rsidP="00304664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646D5FDE" w14:textId="77777777" w:rsidR="009C45E6" w:rsidRPr="00C27E79" w:rsidRDefault="009C45E6" w:rsidP="00304664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9C45E6" w14:paraId="7868A72F" w14:textId="77777777" w:rsidTr="00304664"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67FA85B7" w14:textId="77777777" w:rsidR="009C45E6" w:rsidRDefault="009C45E6" w:rsidP="00304664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61" w:type="dxa"/>
            <w:gridSpan w:val="3"/>
            <w:tcBorders>
              <w:right w:val="single" w:sz="8" w:space="0" w:color="auto"/>
            </w:tcBorders>
            <w:shd w:val="clear" w:color="auto" w:fill="F2F2F2"/>
          </w:tcPr>
          <w:p w14:paraId="10E8B778" w14:textId="77777777" w:rsidR="009C45E6" w:rsidRPr="001B4252" w:rsidRDefault="009C45E6" w:rsidP="00304664">
            <w:pPr>
              <w:spacing w:before="60" w:after="60"/>
              <w:ind w:left="317"/>
              <w:rPr>
                <w:rFonts w:ascii="Arial" w:hAnsi="Arial" w:cs="Arial"/>
              </w:rPr>
            </w:pPr>
            <w:r w:rsidRPr="00FF741D">
              <w:rPr>
                <w:rFonts w:ascii="Arial" w:hAnsi="Arial" w:cs="Arial"/>
                <w:b/>
                <w:bCs/>
                <w:sz w:val="20"/>
                <w:szCs w:val="20"/>
              </w:rPr>
              <w:t>E-pasta adrese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9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AD31EFB" w14:textId="77777777" w:rsidR="009C45E6" w:rsidRPr="001B4252" w:rsidRDefault="009C45E6" w:rsidP="00304664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666633"/>
            </w:tcBorders>
            <w:shd w:val="clear" w:color="auto" w:fill="F2F2F2"/>
          </w:tcPr>
          <w:p w14:paraId="2058595A" w14:textId="77777777" w:rsidR="009C45E6" w:rsidRDefault="009C45E6" w:rsidP="00304664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9C45E6" w:rsidRPr="00C27E79" w14:paraId="60E48FAA" w14:textId="77777777" w:rsidTr="00304664"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61E2BFF1" w14:textId="77777777" w:rsidR="009C45E6" w:rsidRPr="00C27E79" w:rsidRDefault="009C45E6" w:rsidP="00304664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5" w:type="dxa"/>
            <w:gridSpan w:val="5"/>
            <w:shd w:val="clear" w:color="auto" w:fill="F2F2F2"/>
          </w:tcPr>
          <w:p w14:paraId="52EA62C8" w14:textId="77777777" w:rsidR="009C45E6" w:rsidRPr="00C27E79" w:rsidRDefault="009C45E6" w:rsidP="00304664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tcBorders>
              <w:top w:val="single" w:sz="8" w:space="0" w:color="auto"/>
            </w:tcBorders>
            <w:shd w:val="clear" w:color="auto" w:fill="F2F2F2"/>
          </w:tcPr>
          <w:p w14:paraId="04DC7185" w14:textId="77777777" w:rsidR="009C45E6" w:rsidRPr="00C27E79" w:rsidRDefault="009C45E6" w:rsidP="00304664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9" w:type="dxa"/>
            <w:tcBorders>
              <w:top w:val="single" w:sz="8" w:space="0" w:color="auto"/>
            </w:tcBorders>
            <w:shd w:val="clear" w:color="auto" w:fill="F2F2F2"/>
          </w:tcPr>
          <w:p w14:paraId="17FBAD26" w14:textId="77777777" w:rsidR="009C45E6" w:rsidRPr="00C27E79" w:rsidRDefault="009C45E6" w:rsidP="00304664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2D2E3644" w14:textId="77777777" w:rsidR="009C45E6" w:rsidRPr="00C27E79" w:rsidRDefault="009C45E6" w:rsidP="00304664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9C45E6" w14:paraId="71AD4CBF" w14:textId="77777777" w:rsidTr="00304664"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3B68591B" w14:textId="77777777" w:rsidR="009C45E6" w:rsidRDefault="009C45E6" w:rsidP="00304664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61" w:type="dxa"/>
            <w:gridSpan w:val="3"/>
            <w:tcBorders>
              <w:right w:val="single" w:sz="8" w:space="0" w:color="auto"/>
            </w:tcBorders>
            <w:shd w:val="clear" w:color="auto" w:fill="F2F2F2"/>
          </w:tcPr>
          <w:p w14:paraId="2D2F2D50" w14:textId="77777777" w:rsidR="009C45E6" w:rsidRPr="001B4252" w:rsidRDefault="009C45E6" w:rsidP="00304664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FF741D">
              <w:rPr>
                <w:rFonts w:ascii="Arial" w:hAnsi="Arial" w:cs="Arial"/>
                <w:b/>
                <w:bCs/>
                <w:sz w:val="20"/>
                <w:szCs w:val="20"/>
              </w:rPr>
              <w:t>ālruņa numurs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9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5EA1B00" w14:textId="77777777" w:rsidR="009C45E6" w:rsidRPr="001B4252" w:rsidRDefault="009C45E6" w:rsidP="00304664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666633"/>
            </w:tcBorders>
            <w:shd w:val="clear" w:color="auto" w:fill="F2F2F2"/>
          </w:tcPr>
          <w:p w14:paraId="011A86AD" w14:textId="77777777" w:rsidR="009C45E6" w:rsidRDefault="009C45E6" w:rsidP="00304664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9C45E6" w:rsidRPr="00A76F3B" w14:paraId="1F5A8974" w14:textId="77777777" w:rsidTr="00304664"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4EDDF87E" w14:textId="77777777" w:rsidR="009C45E6" w:rsidRPr="00A76F3B" w:rsidRDefault="009C45E6" w:rsidP="0030466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965" w:type="dxa"/>
            <w:gridSpan w:val="5"/>
            <w:shd w:val="clear" w:color="auto" w:fill="F2F2F2"/>
          </w:tcPr>
          <w:p w14:paraId="3492E226" w14:textId="77777777" w:rsidR="009C45E6" w:rsidRPr="00A76F3B" w:rsidRDefault="009C45E6" w:rsidP="00304664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657" w:type="dxa"/>
            <w:shd w:val="clear" w:color="auto" w:fill="F2F2F2"/>
          </w:tcPr>
          <w:p w14:paraId="01FAA69F" w14:textId="77777777" w:rsidR="009C45E6" w:rsidRPr="00A76F3B" w:rsidRDefault="009C45E6" w:rsidP="0030466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299" w:type="dxa"/>
            <w:shd w:val="clear" w:color="auto" w:fill="F2F2F2"/>
          </w:tcPr>
          <w:p w14:paraId="07D6DAF0" w14:textId="77777777" w:rsidR="009C45E6" w:rsidRPr="00A76F3B" w:rsidRDefault="009C45E6" w:rsidP="0030466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5899CD01" w14:textId="77777777" w:rsidR="009C45E6" w:rsidRPr="00A76F3B" w:rsidRDefault="009C45E6" w:rsidP="0030466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A374EF" w:rsidRPr="00DD14A5" w14:paraId="10F98E8B" w14:textId="77777777" w:rsidTr="00304664">
        <w:tc>
          <w:tcPr>
            <w:tcW w:w="280" w:type="dxa"/>
            <w:tcBorders>
              <w:left w:val="single" w:sz="8" w:space="0" w:color="666633"/>
            </w:tcBorders>
            <w:shd w:val="clear" w:color="auto" w:fill="666633"/>
          </w:tcPr>
          <w:p w14:paraId="0E1C3988" w14:textId="77777777" w:rsidR="00A374EF" w:rsidRPr="00DD14A5" w:rsidRDefault="00A374EF" w:rsidP="00304664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921" w:type="dxa"/>
            <w:gridSpan w:val="7"/>
            <w:shd w:val="clear" w:color="auto" w:fill="666633"/>
          </w:tcPr>
          <w:p w14:paraId="6BD7CE86" w14:textId="3BCB1214" w:rsidR="00A374EF" w:rsidRPr="00DD14A5" w:rsidRDefault="00A374EF" w:rsidP="00304664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3</w:t>
            </w:r>
            <w:r w:rsidRPr="00DD14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. 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Auditora apliecinājums</w:t>
            </w: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666633"/>
          </w:tcPr>
          <w:p w14:paraId="511AECC1" w14:textId="77777777" w:rsidR="00A374EF" w:rsidRPr="00DD14A5" w:rsidRDefault="00A374EF" w:rsidP="00304664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A374EF" w:rsidRPr="00D106E1" w14:paraId="2A289025" w14:textId="77777777" w:rsidTr="00304664"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5270A2BB" w14:textId="77777777" w:rsidR="00A374EF" w:rsidRPr="00D106E1" w:rsidRDefault="00A374EF" w:rsidP="00304664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5" w:type="dxa"/>
            <w:gridSpan w:val="5"/>
            <w:shd w:val="clear" w:color="auto" w:fill="F2F2F2"/>
          </w:tcPr>
          <w:p w14:paraId="461FCF0D" w14:textId="77777777" w:rsidR="00A374EF" w:rsidRPr="00D106E1" w:rsidRDefault="00A374EF" w:rsidP="00304664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shd w:val="clear" w:color="auto" w:fill="F2F2F2"/>
          </w:tcPr>
          <w:p w14:paraId="4D570DDF" w14:textId="77777777" w:rsidR="00A374EF" w:rsidRPr="00D106E1" w:rsidRDefault="00A374EF" w:rsidP="00304664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9" w:type="dxa"/>
            <w:shd w:val="clear" w:color="auto" w:fill="F2F2F2"/>
          </w:tcPr>
          <w:p w14:paraId="1FBC1049" w14:textId="77777777" w:rsidR="00A374EF" w:rsidRPr="00D106E1" w:rsidRDefault="00A374EF" w:rsidP="00304664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0CC9860E" w14:textId="77777777" w:rsidR="00A374EF" w:rsidRPr="00D106E1" w:rsidRDefault="00A374EF" w:rsidP="00304664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385DDD" w:rsidRPr="00AF7A29" w14:paraId="3DB38069" w14:textId="77777777" w:rsidTr="00D106E1">
        <w:trPr>
          <w:trHeight w:val="57"/>
        </w:trPr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67BDD8F0" w14:textId="77777777" w:rsidR="00385DDD" w:rsidRPr="00AF7A29" w:rsidRDefault="00385DDD" w:rsidP="003046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  <w:gridSpan w:val="2"/>
            <w:shd w:val="clear" w:color="auto" w:fill="F2F2F2"/>
          </w:tcPr>
          <w:p w14:paraId="7938608D" w14:textId="77777777" w:rsidR="00385DDD" w:rsidRPr="00AF7A29" w:rsidRDefault="00000000" w:rsidP="00D106E1">
            <w:pPr>
              <w:spacing w:before="60"/>
              <w:ind w:left="317"/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845169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5DDD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91" w:type="dxa"/>
            <w:gridSpan w:val="5"/>
            <w:shd w:val="clear" w:color="auto" w:fill="F2F2F2"/>
            <w:vAlign w:val="center"/>
          </w:tcPr>
          <w:p w14:paraId="02DCFA9C" w14:textId="1CEA9E93" w:rsidR="00385DDD" w:rsidRPr="00AF7A29" w:rsidRDefault="00385DDD" w:rsidP="00D106E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Apliecinu, ka auditors atbilst normatīvajos aktos par minimālajām kiberdrošības prasībām noteiktajām prasībām (tostarp attiecībā uz auditora reģistrācijas valsti, dalībniek</w:t>
            </w:r>
            <w:r w:rsidR="00D106E1">
              <w:rPr>
                <w:rFonts w:ascii="Arial" w:hAnsi="Arial" w:cs="Arial"/>
                <w:sz w:val="20"/>
                <w:szCs w:val="20"/>
              </w:rPr>
              <w:t xml:space="preserve">u reģistrācijas vai </w:t>
            </w:r>
            <w:r w:rsidR="00D106E1">
              <w:rPr>
                <w:rFonts w:ascii="Arial" w:hAnsi="Arial" w:cs="Arial"/>
                <w:sz w:val="20"/>
                <w:szCs w:val="20"/>
              </w:rPr>
              <w:lastRenderedPageBreak/>
              <w:t>pilsonības valsti</w:t>
            </w:r>
            <w:r>
              <w:rPr>
                <w:rFonts w:ascii="Arial" w:hAnsi="Arial" w:cs="Arial"/>
                <w:sz w:val="20"/>
                <w:szCs w:val="20"/>
              </w:rPr>
              <w:t>, patiesā labuma guvēj</w:t>
            </w:r>
            <w:r w:rsidR="00D106E1">
              <w:rPr>
                <w:rFonts w:ascii="Arial" w:hAnsi="Arial" w:cs="Arial"/>
                <w:sz w:val="20"/>
                <w:szCs w:val="20"/>
              </w:rPr>
              <w:t>u pilsonību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106E1">
              <w:rPr>
                <w:rFonts w:ascii="Arial" w:hAnsi="Arial" w:cs="Arial"/>
                <w:sz w:val="20"/>
                <w:szCs w:val="20"/>
              </w:rPr>
              <w:t xml:space="preserve">audita veikšanai izmantoto </w:t>
            </w:r>
            <w:r>
              <w:rPr>
                <w:rFonts w:ascii="Arial" w:hAnsi="Arial" w:cs="Arial"/>
                <w:sz w:val="20"/>
                <w:szCs w:val="20"/>
              </w:rPr>
              <w:t>programmatūru un iekārtu ražotāj</w:t>
            </w:r>
            <w:r w:rsidR="00D106E1">
              <w:rPr>
                <w:rFonts w:ascii="Arial" w:hAnsi="Arial" w:cs="Arial"/>
                <w:sz w:val="20"/>
                <w:szCs w:val="20"/>
              </w:rPr>
              <w:t>a reģistrācijas valsti</w:t>
            </w:r>
            <w:r>
              <w:rPr>
                <w:rFonts w:ascii="Arial" w:hAnsi="Arial" w:cs="Arial"/>
                <w:sz w:val="20"/>
                <w:szCs w:val="20"/>
              </w:rPr>
              <w:t>).</w:t>
            </w: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7286F009" w14:textId="77777777" w:rsidR="00385DDD" w:rsidRPr="00AF7A29" w:rsidRDefault="00385DDD" w:rsidP="003046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06E1" w:rsidRPr="00AF7A29" w14:paraId="56203873" w14:textId="77777777" w:rsidTr="00304664">
        <w:trPr>
          <w:trHeight w:val="57"/>
        </w:trPr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4C3890C8" w14:textId="77777777" w:rsidR="00D106E1" w:rsidRPr="00AF7A29" w:rsidRDefault="00D106E1" w:rsidP="003046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  <w:gridSpan w:val="2"/>
            <w:shd w:val="clear" w:color="auto" w:fill="F2F2F2"/>
          </w:tcPr>
          <w:p w14:paraId="31173754" w14:textId="77777777" w:rsidR="00D106E1" w:rsidRPr="00AF7A29" w:rsidRDefault="00000000" w:rsidP="00304664">
            <w:pPr>
              <w:spacing w:before="60"/>
              <w:ind w:left="317"/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1854222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06E1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91" w:type="dxa"/>
            <w:gridSpan w:val="5"/>
            <w:shd w:val="clear" w:color="auto" w:fill="F2F2F2"/>
            <w:vAlign w:val="center"/>
          </w:tcPr>
          <w:p w14:paraId="62B24FDB" w14:textId="77777777" w:rsidR="00D106E1" w:rsidRPr="00AF7A29" w:rsidRDefault="00D106E1" w:rsidP="0030466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Apliecinu, ka auditoram ir nepieciešamās zināšanas, prasmes un pieredze, lai sniegtu neatkarīgu, objektīvu un vispusīgu vērtējumu par subjektu kiberdrošību.</w:t>
            </w: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6DAE6331" w14:textId="77777777" w:rsidR="00D106E1" w:rsidRPr="00AF7A29" w:rsidRDefault="00D106E1" w:rsidP="003046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06E1" w:rsidRPr="00AF7A29" w14:paraId="33FCD8D5" w14:textId="77777777" w:rsidTr="00304664">
        <w:trPr>
          <w:trHeight w:val="57"/>
        </w:trPr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2D22721D" w14:textId="77777777" w:rsidR="00D106E1" w:rsidRPr="00AF7A29" w:rsidRDefault="00D106E1" w:rsidP="003046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  <w:gridSpan w:val="2"/>
            <w:shd w:val="clear" w:color="auto" w:fill="F2F2F2"/>
          </w:tcPr>
          <w:p w14:paraId="1D809050" w14:textId="77777777" w:rsidR="00D106E1" w:rsidRPr="00AF7A29" w:rsidRDefault="00000000" w:rsidP="00304664">
            <w:pPr>
              <w:spacing w:before="60"/>
              <w:ind w:left="317"/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1302577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06E1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91" w:type="dxa"/>
            <w:gridSpan w:val="5"/>
            <w:shd w:val="clear" w:color="auto" w:fill="F2F2F2"/>
            <w:vAlign w:val="center"/>
          </w:tcPr>
          <w:p w14:paraId="682D155E" w14:textId="77777777" w:rsidR="00D106E1" w:rsidRPr="00AF7A29" w:rsidRDefault="00D106E1" w:rsidP="0030466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Apliecinu, ka auditoram ir tehniskas iespējas noteikt subjektu tīklu, informācijas sistēmu, resursu un procedūru drošību atbilstību normatīvo aktu prasībām.</w:t>
            </w: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24999BDB" w14:textId="77777777" w:rsidR="00D106E1" w:rsidRPr="00AF7A29" w:rsidRDefault="00D106E1" w:rsidP="003046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74EF" w:rsidRPr="00D106E1" w14:paraId="240C9042" w14:textId="77777777" w:rsidTr="00304664">
        <w:tc>
          <w:tcPr>
            <w:tcW w:w="280" w:type="dxa"/>
            <w:tcBorders>
              <w:left w:val="single" w:sz="8" w:space="0" w:color="666633"/>
            </w:tcBorders>
            <w:shd w:val="clear" w:color="auto" w:fill="F2F2F2"/>
          </w:tcPr>
          <w:p w14:paraId="247C7D65" w14:textId="77777777" w:rsidR="00A374EF" w:rsidRPr="00D106E1" w:rsidRDefault="00A374EF" w:rsidP="003046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5" w:type="dxa"/>
            <w:gridSpan w:val="5"/>
            <w:shd w:val="clear" w:color="auto" w:fill="F2F2F2"/>
          </w:tcPr>
          <w:p w14:paraId="56E350ED" w14:textId="77777777" w:rsidR="00A374EF" w:rsidRPr="00D106E1" w:rsidRDefault="00A374EF" w:rsidP="003046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57" w:type="dxa"/>
            <w:shd w:val="clear" w:color="auto" w:fill="F2F2F2"/>
          </w:tcPr>
          <w:p w14:paraId="69A467A4" w14:textId="77777777" w:rsidR="00A374EF" w:rsidRPr="00D106E1" w:rsidRDefault="00A374EF" w:rsidP="003046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99" w:type="dxa"/>
            <w:shd w:val="clear" w:color="auto" w:fill="F2F2F2"/>
          </w:tcPr>
          <w:p w14:paraId="6328ECB9" w14:textId="77777777" w:rsidR="00A374EF" w:rsidRPr="00D106E1" w:rsidRDefault="00A374EF" w:rsidP="003046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right w:val="single" w:sz="8" w:space="0" w:color="666633"/>
            </w:tcBorders>
            <w:shd w:val="clear" w:color="auto" w:fill="F2F2F2"/>
          </w:tcPr>
          <w:p w14:paraId="340E4F7F" w14:textId="77777777" w:rsidR="00A374EF" w:rsidRPr="00D106E1" w:rsidRDefault="00A374EF" w:rsidP="003046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26781" w14:paraId="1D731784" w14:textId="77777777" w:rsidTr="001D10B3">
        <w:tc>
          <w:tcPr>
            <w:tcW w:w="10484" w:type="dxa"/>
            <w:gridSpan w:val="9"/>
            <w:tcBorders>
              <w:left w:val="single" w:sz="8" w:space="0" w:color="666633"/>
              <w:bottom w:val="single" w:sz="8" w:space="0" w:color="666633"/>
              <w:right w:val="single" w:sz="8" w:space="0" w:color="666633"/>
            </w:tcBorders>
            <w:shd w:val="clear" w:color="auto" w:fill="666633"/>
          </w:tcPr>
          <w:p w14:paraId="5FAA25A5" w14:textId="77777777" w:rsidR="00D26781" w:rsidRDefault="00D26781" w:rsidP="00D2678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7E471E82" w14:textId="77777777" w:rsidR="009A0DEA" w:rsidRPr="002A1C57" w:rsidRDefault="009A0DEA" w:rsidP="002A1C57">
      <w:pPr>
        <w:rPr>
          <w:rFonts w:ascii="Arial" w:hAnsi="Arial" w:cs="Arial"/>
          <w:b/>
          <w:bCs/>
          <w:sz w:val="6"/>
          <w:szCs w:val="6"/>
        </w:rPr>
      </w:pPr>
    </w:p>
    <w:sectPr w:rsidR="009A0DEA" w:rsidRPr="002A1C57" w:rsidSect="009A0DEA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43E8F" w14:textId="77777777" w:rsidR="00C109BB" w:rsidRDefault="00C109BB" w:rsidP="00795DC6">
      <w:r>
        <w:separator/>
      </w:r>
    </w:p>
  </w:endnote>
  <w:endnote w:type="continuationSeparator" w:id="0">
    <w:p w14:paraId="241B8DEE" w14:textId="77777777" w:rsidR="00C109BB" w:rsidRDefault="00C109BB" w:rsidP="00795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E93B5" w14:textId="77777777" w:rsidR="00C109BB" w:rsidRDefault="00C109BB" w:rsidP="00795DC6">
      <w:r>
        <w:separator/>
      </w:r>
    </w:p>
  </w:footnote>
  <w:footnote w:type="continuationSeparator" w:id="0">
    <w:p w14:paraId="5700509D" w14:textId="77777777" w:rsidR="00C109BB" w:rsidRDefault="00C109BB" w:rsidP="00795D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1ED1C" w14:textId="5EAEE482" w:rsidR="00AE187F" w:rsidRDefault="00AE187F" w:rsidP="00AE187F">
    <w:pPr>
      <w:pStyle w:val="Header"/>
      <w:jc w:val="right"/>
    </w:pPr>
    <w:r w:rsidRPr="00C957B4">
      <w:rPr>
        <w:rFonts w:ascii="Times New Roman" w:eastAsia="Times New Roman" w:hAnsi="Times New Roman" w:cs="Times New Roman"/>
        <w:color w:val="333333"/>
        <w:kern w:val="0"/>
        <w:lang w:eastAsia="en-GB"/>
        <w14:ligatures w14:val="none"/>
      </w:rPr>
      <w:t>Pielikums 22-TA-3183</w:t>
    </w:r>
    <w:r w:rsidRPr="00C957B4">
      <w:rPr>
        <w:rFonts w:ascii="Times New Roman" w:eastAsia="Times New Roman" w:hAnsi="Times New Roman" w:cs="Times New Roman"/>
        <w:color w:val="333333"/>
        <w:kern w:val="0"/>
        <w:lang w:eastAsia="en-GB"/>
        <w14:ligatures w14:val="none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01D21"/>
    <w:multiLevelType w:val="hybridMultilevel"/>
    <w:tmpl w:val="83385E3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3184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DEA"/>
    <w:rsid w:val="00006BEC"/>
    <w:rsid w:val="00046104"/>
    <w:rsid w:val="0005513A"/>
    <w:rsid w:val="00065201"/>
    <w:rsid w:val="000D3B66"/>
    <w:rsid w:val="000E5C8B"/>
    <w:rsid w:val="000E74AC"/>
    <w:rsid w:val="0013226D"/>
    <w:rsid w:val="00141D56"/>
    <w:rsid w:val="00166F09"/>
    <w:rsid w:val="001B4252"/>
    <w:rsid w:val="001D10B3"/>
    <w:rsid w:val="001F21A6"/>
    <w:rsid w:val="002007D7"/>
    <w:rsid w:val="00223B2F"/>
    <w:rsid w:val="0023245B"/>
    <w:rsid w:val="0025394C"/>
    <w:rsid w:val="00261068"/>
    <w:rsid w:val="00262ED8"/>
    <w:rsid w:val="0027310D"/>
    <w:rsid w:val="002A1C57"/>
    <w:rsid w:val="002A7024"/>
    <w:rsid w:val="00340723"/>
    <w:rsid w:val="00364788"/>
    <w:rsid w:val="00374905"/>
    <w:rsid w:val="00385DDD"/>
    <w:rsid w:val="003A6BF0"/>
    <w:rsid w:val="003B3FB2"/>
    <w:rsid w:val="00414BFC"/>
    <w:rsid w:val="004477CF"/>
    <w:rsid w:val="0045106B"/>
    <w:rsid w:val="004F5241"/>
    <w:rsid w:val="00544EF1"/>
    <w:rsid w:val="005469F1"/>
    <w:rsid w:val="005547D3"/>
    <w:rsid w:val="0057209D"/>
    <w:rsid w:val="00584F5C"/>
    <w:rsid w:val="005A5A56"/>
    <w:rsid w:val="00604D89"/>
    <w:rsid w:val="00607309"/>
    <w:rsid w:val="00661D6D"/>
    <w:rsid w:val="00697182"/>
    <w:rsid w:val="0072308F"/>
    <w:rsid w:val="007236A1"/>
    <w:rsid w:val="007327B3"/>
    <w:rsid w:val="0078054A"/>
    <w:rsid w:val="00785200"/>
    <w:rsid w:val="00790C0E"/>
    <w:rsid w:val="0079441E"/>
    <w:rsid w:val="00795DC6"/>
    <w:rsid w:val="007C0833"/>
    <w:rsid w:val="00804716"/>
    <w:rsid w:val="00813742"/>
    <w:rsid w:val="008446BE"/>
    <w:rsid w:val="0088134D"/>
    <w:rsid w:val="008A0313"/>
    <w:rsid w:val="00950D79"/>
    <w:rsid w:val="0097741A"/>
    <w:rsid w:val="009A0DEA"/>
    <w:rsid w:val="009C45E6"/>
    <w:rsid w:val="00A13B0E"/>
    <w:rsid w:val="00A374EF"/>
    <w:rsid w:val="00A4677F"/>
    <w:rsid w:val="00A50815"/>
    <w:rsid w:val="00A764BC"/>
    <w:rsid w:val="00A84C5F"/>
    <w:rsid w:val="00A907F2"/>
    <w:rsid w:val="00AE187F"/>
    <w:rsid w:val="00AF7A29"/>
    <w:rsid w:val="00B57DBF"/>
    <w:rsid w:val="00C067BC"/>
    <w:rsid w:val="00C109BB"/>
    <w:rsid w:val="00C27E79"/>
    <w:rsid w:val="00C75A08"/>
    <w:rsid w:val="00C928B2"/>
    <w:rsid w:val="00CC695A"/>
    <w:rsid w:val="00CE2F64"/>
    <w:rsid w:val="00D106E1"/>
    <w:rsid w:val="00D14689"/>
    <w:rsid w:val="00D26781"/>
    <w:rsid w:val="00D57D0E"/>
    <w:rsid w:val="00D74955"/>
    <w:rsid w:val="00D90961"/>
    <w:rsid w:val="00DB3A58"/>
    <w:rsid w:val="00DD6B42"/>
    <w:rsid w:val="00DE7926"/>
    <w:rsid w:val="00DF5BFE"/>
    <w:rsid w:val="00E2119D"/>
    <w:rsid w:val="00E27CBB"/>
    <w:rsid w:val="00E312C4"/>
    <w:rsid w:val="00E56951"/>
    <w:rsid w:val="00EC40D5"/>
    <w:rsid w:val="00EE1B62"/>
    <w:rsid w:val="00EF4EC7"/>
    <w:rsid w:val="00F06D16"/>
    <w:rsid w:val="00F525DF"/>
    <w:rsid w:val="00FA56F1"/>
    <w:rsid w:val="00FA73DF"/>
    <w:rsid w:val="00FB49C0"/>
    <w:rsid w:val="00FD0344"/>
    <w:rsid w:val="00FF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6C915A7"/>
  <w15:chartTrackingRefBased/>
  <w15:docId w15:val="{A6378047-E835-3243-9246-428897E51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3B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umber">
    <w:name w:val="Annex Number"/>
    <w:basedOn w:val="Heading1"/>
    <w:qFormat/>
    <w:rsid w:val="00223B2F"/>
    <w:pPr>
      <w:keepNext w:val="0"/>
      <w:keepLines w:val="0"/>
      <w:spacing w:before="0" w:after="0" w:line="360" w:lineRule="auto"/>
      <w:jc w:val="right"/>
    </w:pPr>
    <w:rPr>
      <w:rFonts w:ascii="Arial" w:eastAsiaTheme="minorHAnsi" w:hAnsi="Arial" w:cs="Arial"/>
      <w:color w:val="auto"/>
      <w:kern w:val="0"/>
      <w:sz w:val="18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223B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table" w:styleId="TableGrid">
    <w:name w:val="Table Grid"/>
    <w:basedOn w:val="TableNormal"/>
    <w:uiPriority w:val="39"/>
    <w:rsid w:val="009A0D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B4252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95DC6"/>
    <w:rPr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95DC6"/>
    <w:rPr>
      <w:kern w:val="0"/>
      <w:sz w:val="20"/>
      <w:szCs w:val="20"/>
      <w:lang w:val="lv-LV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795DC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E18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187F"/>
  </w:style>
  <w:style w:type="paragraph" w:styleId="Footer">
    <w:name w:val="footer"/>
    <w:basedOn w:val="Normal"/>
    <w:link w:val="FooterChar"/>
    <w:uiPriority w:val="99"/>
    <w:unhideWhenUsed/>
    <w:rsid w:val="00AE187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18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1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94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95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41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7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33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6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40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83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29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7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65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2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81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53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0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49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87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43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27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2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33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74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85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46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0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04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82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69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7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44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77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53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7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9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04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50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0</TotalTime>
  <Pages>2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Mihails Potapovs</cp:lastModifiedBy>
  <cp:revision>2</cp:revision>
  <dcterms:created xsi:type="dcterms:W3CDTF">2024-06-30T15:33:00Z</dcterms:created>
  <dcterms:modified xsi:type="dcterms:W3CDTF">2024-06-30T15:33:00Z</dcterms:modified>
</cp:coreProperties>
</file>