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C3E2F" w14:textId="5F0B791F" w:rsidR="00C775D6" w:rsidRPr="00C957B4" w:rsidRDefault="00C775D6" w:rsidP="00C775D6">
      <w:pPr>
        <w:jc w:val="right"/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2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.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t xml:space="preserve"> 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pielikums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Ministru kabineta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 xml:space="preserve">[22-TA-3183 </w:t>
      </w:r>
      <w:proofErr w:type="spellStart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Dt</w:t>
      </w:r>
      <w:proofErr w:type="spellEnd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]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br/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noteikumiem Nr.</w:t>
      </w:r>
      <w:r w:rsidRPr="00C957B4">
        <w:rPr>
          <w:rFonts w:ascii="Times New Roman" w:eastAsia="Times New Roman" w:hAnsi="Times New Roman" w:cs="Times New Roman"/>
          <w:color w:val="333333"/>
          <w:kern w:val="0"/>
          <w:sz w:val="28"/>
          <w:szCs w:val="20"/>
          <w:lang w:val="lv-LV" w:eastAsia="en-GB"/>
          <w14:ligatures w14:val="none"/>
        </w:rPr>
        <w:t xml:space="preserve"> </w:t>
      </w:r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 xml:space="preserve">[22-TA-3183 </w:t>
      </w:r>
      <w:proofErr w:type="spellStart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Nr</w:t>
      </w:r>
      <w:proofErr w:type="spellEnd"/>
      <w:r w:rsidRPr="00C957B4"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>]</w:t>
      </w:r>
    </w:p>
    <w:p w14:paraId="16777302" w14:textId="0924B9BD" w:rsidR="009A0DEA" w:rsidRPr="00C775D6" w:rsidRDefault="00C775D6" w:rsidP="00C775D6">
      <w:pPr>
        <w:spacing w:before="280" w:after="280"/>
        <w:jc w:val="center"/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eastAsia="en-GB"/>
          <w14:ligatures w14:val="none"/>
        </w:rPr>
        <w:t>Galaziņojuma</w:t>
      </w:r>
      <w:r>
        <w:rPr>
          <w:rFonts w:ascii="Times New Roman" w:eastAsia="Times New Roman" w:hAnsi="Times New Roman" w:cs="Times New Roman"/>
          <w:b/>
          <w:color w:val="333333"/>
          <w:kern w:val="0"/>
          <w:sz w:val="28"/>
          <w:szCs w:val="20"/>
          <w:lang w:val="lv-LV" w:eastAsia="en-GB"/>
          <w14:ligatures w14:val="none"/>
        </w:rPr>
        <w:t xml:space="preserve"> veidlapa</w:t>
      </w:r>
    </w:p>
    <w:tbl>
      <w:tblPr>
        <w:tblStyle w:val="TableGrid"/>
        <w:tblW w:w="10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280"/>
        <w:gridCol w:w="417"/>
        <w:gridCol w:w="415"/>
        <w:gridCol w:w="441"/>
        <w:gridCol w:w="2025"/>
        <w:gridCol w:w="238"/>
        <w:gridCol w:w="6"/>
        <w:gridCol w:w="589"/>
        <w:gridCol w:w="830"/>
        <w:gridCol w:w="7"/>
        <w:gridCol w:w="954"/>
        <w:gridCol w:w="697"/>
        <w:gridCol w:w="763"/>
        <w:gridCol w:w="121"/>
        <w:gridCol w:w="2418"/>
        <w:gridCol w:w="283"/>
      </w:tblGrid>
      <w:tr w:rsidR="007C0833" w:rsidRPr="002A1C57" w14:paraId="5C508216" w14:textId="77777777" w:rsidTr="008678B1">
        <w:tc>
          <w:tcPr>
            <w:tcW w:w="10484" w:type="dxa"/>
            <w:gridSpan w:val="16"/>
            <w:tcBorders>
              <w:top w:val="single" w:sz="8" w:space="0" w:color="0096FF"/>
              <w:left w:val="single" w:sz="8" w:space="0" w:color="0096FF"/>
              <w:right w:val="single" w:sz="8" w:space="0" w:color="0096FF"/>
            </w:tcBorders>
            <w:shd w:val="clear" w:color="auto" w:fill="0096FF"/>
          </w:tcPr>
          <w:p w14:paraId="6124D01B" w14:textId="1A09CD5C" w:rsidR="007C0833" w:rsidRPr="002A1C57" w:rsidRDefault="007C0833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4677F" w:rsidRPr="002A1C57" w14:paraId="13BE54B0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293F94AC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1" w:type="dxa"/>
            <w:gridSpan w:val="14"/>
            <w:shd w:val="clear" w:color="auto" w:fill="F2F2F2"/>
          </w:tcPr>
          <w:p w14:paraId="59377E62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40F8616C" w14:textId="77777777" w:rsidR="00A4677F" w:rsidRPr="002A1C57" w:rsidRDefault="00A4677F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8678B1" w:rsidRPr="001B4252" w14:paraId="68E64022" w14:textId="77777777" w:rsidTr="00C775D6">
        <w:trPr>
          <w:trHeight w:val="448"/>
        </w:trPr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6626C3B4" w14:textId="77777777" w:rsidR="008678B1" w:rsidRPr="001B4252" w:rsidRDefault="008678B1" w:rsidP="00F266F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21" w:type="dxa"/>
            <w:gridSpan w:val="14"/>
            <w:shd w:val="clear" w:color="auto" w:fill="F2F2F2"/>
          </w:tcPr>
          <w:p w14:paraId="782EC008" w14:textId="484A6A73" w:rsidR="008678B1" w:rsidRDefault="008678B1" w:rsidP="00F266F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GALAZIŅOJUMS</w:t>
            </w:r>
            <w:r w:rsidRPr="002A1C57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3489E579" w14:textId="4F80648C" w:rsidR="008678B1" w:rsidRDefault="008678B1" w:rsidP="00F266F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C40D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par nozīmīga kiberincident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a</w:t>
            </w:r>
            <w:r w:rsidRPr="00EC40D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at</w:t>
            </w:r>
            <w:r w:rsidRPr="00EC40D5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risināšanu</w:t>
            </w:r>
          </w:p>
          <w:p w14:paraId="29352275" w14:textId="77777777" w:rsidR="008678B1" w:rsidRPr="00EC40D5" w:rsidRDefault="008678B1" w:rsidP="00F266F7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7677B1A0" w14:textId="0575564A" w:rsidR="008678B1" w:rsidRPr="001B4252" w:rsidRDefault="008678B1" w:rsidP="00F266F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8678B1" w:rsidRPr="002A1C57" w14:paraId="464D6E1F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64373FAD" w14:textId="77777777" w:rsidR="008678B1" w:rsidRPr="002A1C57" w:rsidRDefault="008678B1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3692BC32" w14:textId="77777777" w:rsidR="008678B1" w:rsidRPr="002A1C57" w:rsidRDefault="008678B1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53" w:type="dxa"/>
            <w:gridSpan w:val="5"/>
            <w:shd w:val="clear" w:color="auto" w:fill="F2F2F2"/>
          </w:tcPr>
          <w:p w14:paraId="364A96AB" w14:textId="47980CCD" w:rsidR="008678B1" w:rsidRPr="002A1C57" w:rsidRDefault="008678B1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6682E30E" w14:textId="77777777" w:rsidR="008678B1" w:rsidRPr="002A1C57" w:rsidRDefault="008678B1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8678B1" w14:paraId="4F45B42D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23867388" w14:textId="77777777" w:rsidR="008678B1" w:rsidRDefault="008678B1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1" w:type="dxa"/>
            <w:gridSpan w:val="14"/>
            <w:shd w:val="clear" w:color="auto" w:fill="F2F2F2"/>
          </w:tcPr>
          <w:p w14:paraId="780ADAD4" w14:textId="4CC1CDDF" w:rsidR="008678B1" w:rsidRPr="008678B1" w:rsidRDefault="008678B1" w:rsidP="00F266F7">
            <w:pPr>
              <w:jc w:val="center"/>
              <w:rPr>
                <w:rFonts w:ascii="Arial" w:hAnsi="Arial" w:cs="Arial"/>
                <w:b/>
                <w:bCs/>
                <w:color w:val="0096FF"/>
                <w:sz w:val="22"/>
                <w:szCs w:val="22"/>
              </w:rPr>
            </w:pPr>
            <w:r w:rsidRPr="008678B1">
              <w:rPr>
                <w:rFonts w:ascii="Arial" w:hAnsi="Arial" w:cs="Arial"/>
                <w:b/>
                <w:bCs/>
                <w:color w:val="0096FF"/>
                <w:sz w:val="22"/>
                <w:szCs w:val="22"/>
              </w:rPr>
              <w:t>–––   IESNIEDZAMS 1 MĒNEŠA LAIKĀ    –––</w:t>
            </w:r>
          </w:p>
          <w:p w14:paraId="537A0095" w14:textId="77777777" w:rsidR="008678B1" w:rsidRPr="000E74AC" w:rsidRDefault="008678B1" w:rsidP="00F266F7">
            <w:pPr>
              <w:jc w:val="center"/>
              <w:rPr>
                <w:rFonts w:ascii="Arial" w:hAnsi="Arial" w:cs="Arial"/>
                <w:b/>
                <w:bCs/>
                <w:color w:val="77206D" w:themeColor="accent5" w:themeShade="BF"/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0A7540DA" w14:textId="77777777" w:rsidR="008678B1" w:rsidRDefault="008678B1" w:rsidP="00F266F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4677F" w:rsidRPr="002A1C57" w14:paraId="1ADDA07B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51C2F287" w14:textId="77777777" w:rsidR="00A4677F" w:rsidRPr="002A1C57" w:rsidRDefault="00A4677F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3EDF0028" w14:textId="77777777" w:rsidR="00A4677F" w:rsidRPr="002A1C57" w:rsidRDefault="00A4677F" w:rsidP="002A1C5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53" w:type="dxa"/>
            <w:gridSpan w:val="5"/>
            <w:shd w:val="clear" w:color="auto" w:fill="F2F2F2"/>
          </w:tcPr>
          <w:p w14:paraId="3C628E76" w14:textId="77777777" w:rsidR="00A4677F" w:rsidRPr="002A1C57" w:rsidRDefault="00A4677F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2C001976" w14:textId="77777777" w:rsidR="00A4677F" w:rsidRPr="002A1C57" w:rsidRDefault="00A4677F" w:rsidP="009A0DEA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A4677F" w14:paraId="0AFE74D8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228CF669" w14:textId="77777777" w:rsidR="009A0DEA" w:rsidRDefault="009A0DEA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14D5E1C7" w14:textId="77777777" w:rsidR="009A0DEA" w:rsidRPr="007C0833" w:rsidRDefault="009A0DEA" w:rsidP="009A0DEA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6C435BA4" w14:textId="77777777" w:rsidR="007C0833" w:rsidRDefault="007C0833" w:rsidP="007C083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6F1FA64D" w14:textId="77777777" w:rsidR="009A0DEA" w:rsidRDefault="009A0DEA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2C3BBE40" w14:textId="77777777" w:rsidR="009A0DEA" w:rsidRDefault="009A0DEA" w:rsidP="009A0D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D14A5" w:rsidRPr="00DD14A5" w14:paraId="054E0426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0096FF"/>
          </w:tcPr>
          <w:p w14:paraId="661EC03D" w14:textId="77777777" w:rsidR="00DD14A5" w:rsidRPr="00DD14A5" w:rsidRDefault="00DD14A5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21" w:type="dxa"/>
            <w:gridSpan w:val="14"/>
            <w:shd w:val="clear" w:color="auto" w:fill="0096FF"/>
          </w:tcPr>
          <w:p w14:paraId="44C1C977" w14:textId="77777777" w:rsidR="00DD14A5" w:rsidRPr="00DD14A5" w:rsidRDefault="00DD14A5" w:rsidP="00F266F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>1. Informācija par subjektu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0096FF"/>
          </w:tcPr>
          <w:p w14:paraId="595AA3E2" w14:textId="77777777" w:rsidR="00DD14A5" w:rsidRPr="00DD14A5" w:rsidRDefault="00DD14A5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DD14A5" w:rsidRPr="00C27E79" w14:paraId="2FFF0362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1D01E0A0" w14:textId="77777777" w:rsidR="00DD14A5" w:rsidRPr="00C27E79" w:rsidRDefault="00DD14A5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6C132427" w14:textId="77777777" w:rsidR="00DD14A5" w:rsidRPr="00C27E79" w:rsidRDefault="00DD14A5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tcBorders>
              <w:bottom w:val="single" w:sz="8" w:space="0" w:color="auto"/>
            </w:tcBorders>
            <w:shd w:val="clear" w:color="auto" w:fill="F2F2F2"/>
          </w:tcPr>
          <w:p w14:paraId="355ED7B1" w14:textId="77777777" w:rsidR="00DD14A5" w:rsidRPr="00C27E79" w:rsidRDefault="00DD14A5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tcBorders>
              <w:bottom w:val="single" w:sz="8" w:space="0" w:color="auto"/>
            </w:tcBorders>
            <w:shd w:val="clear" w:color="auto" w:fill="F2F2F2"/>
          </w:tcPr>
          <w:p w14:paraId="12856DF5" w14:textId="77777777" w:rsidR="00DD14A5" w:rsidRPr="00C27E79" w:rsidRDefault="00DD14A5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23D7FC83" w14:textId="77777777" w:rsidR="00DD14A5" w:rsidRPr="00C27E79" w:rsidRDefault="00DD14A5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DD14A5" w14:paraId="4B1C80E4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65319F9D" w14:textId="77777777" w:rsidR="00DD14A5" w:rsidRDefault="00DD14A5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2" w:type="dxa"/>
            <w:gridSpan w:val="6"/>
            <w:tcBorders>
              <w:right w:val="single" w:sz="8" w:space="0" w:color="auto"/>
            </w:tcBorders>
            <w:shd w:val="clear" w:color="auto" w:fill="F2F2F2"/>
          </w:tcPr>
          <w:p w14:paraId="3BC54225" w14:textId="77777777" w:rsidR="00DD14A5" w:rsidRPr="001B4252" w:rsidRDefault="00DD14A5" w:rsidP="00F266F7">
            <w:pPr>
              <w:spacing w:before="60" w:after="60"/>
              <w:ind w:left="317"/>
              <w:rPr>
                <w:rFonts w:ascii="Arial" w:hAnsi="Arial" w:cs="Arial"/>
              </w:rPr>
            </w:pPr>
            <w:r w:rsidRPr="001B4252">
              <w:rPr>
                <w:rFonts w:ascii="Arial" w:hAnsi="Arial" w:cs="Arial"/>
                <w:sz w:val="20"/>
                <w:szCs w:val="20"/>
              </w:rPr>
              <w:t>Subjekta nosaukums:</w:t>
            </w:r>
          </w:p>
        </w:tc>
        <w:tc>
          <w:tcPr>
            <w:tcW w:w="637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98765CD" w14:textId="77777777" w:rsidR="00DD14A5" w:rsidRPr="001B4252" w:rsidRDefault="00DD14A5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0096FF"/>
            </w:tcBorders>
            <w:shd w:val="clear" w:color="auto" w:fill="F2F2F2"/>
          </w:tcPr>
          <w:p w14:paraId="7A593393" w14:textId="77777777" w:rsidR="00DD14A5" w:rsidRDefault="00DD14A5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D14A5" w:rsidRPr="00C27E79" w14:paraId="4272F302" w14:textId="77777777" w:rsidTr="00C775D6">
        <w:trPr>
          <w:trHeight w:val="57"/>
        </w:trPr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1F8999A6" w14:textId="77777777" w:rsidR="00DD14A5" w:rsidRPr="00C27E79" w:rsidRDefault="00DD14A5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542" w:type="dxa"/>
            <w:gridSpan w:val="6"/>
            <w:shd w:val="clear" w:color="auto" w:fill="F2F2F2"/>
          </w:tcPr>
          <w:p w14:paraId="7CD84194" w14:textId="77777777" w:rsidR="00DD14A5" w:rsidRPr="00C27E79" w:rsidRDefault="00DD14A5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077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0F58C786" w14:textId="77777777" w:rsidR="00DD14A5" w:rsidRPr="00C27E79" w:rsidRDefault="00DD14A5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5BEB23CA" w14:textId="77777777" w:rsidR="00DD14A5" w:rsidRPr="00C27E79" w:rsidRDefault="00DD14A5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66C8DA7E" w14:textId="77777777" w:rsidR="00DD14A5" w:rsidRPr="00C27E79" w:rsidRDefault="00DD14A5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DD14A5" w14:paraId="02BA0C9F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4EE16865" w14:textId="77777777" w:rsidR="00DD14A5" w:rsidRDefault="00DD14A5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2" w:type="dxa"/>
            <w:gridSpan w:val="6"/>
            <w:tcBorders>
              <w:right w:val="single" w:sz="8" w:space="0" w:color="auto"/>
            </w:tcBorders>
            <w:shd w:val="clear" w:color="auto" w:fill="F2F2F2"/>
          </w:tcPr>
          <w:p w14:paraId="386ECE46" w14:textId="77777777" w:rsidR="00DD14A5" w:rsidRPr="001B4252" w:rsidRDefault="00DD14A5" w:rsidP="00F266F7">
            <w:pPr>
              <w:spacing w:before="60" w:after="60"/>
              <w:ind w:left="317"/>
              <w:rPr>
                <w:rFonts w:ascii="Arial" w:hAnsi="Arial" w:cs="Arial"/>
              </w:rPr>
            </w:pPr>
            <w:r w:rsidRPr="001B4252">
              <w:rPr>
                <w:rFonts w:ascii="Arial" w:hAnsi="Arial" w:cs="Arial"/>
                <w:sz w:val="20"/>
                <w:szCs w:val="20"/>
              </w:rPr>
              <w:t xml:space="preserve">Subjekta </w:t>
            </w:r>
            <w:r>
              <w:rPr>
                <w:rFonts w:ascii="Arial" w:hAnsi="Arial" w:cs="Arial"/>
                <w:sz w:val="20"/>
                <w:szCs w:val="20"/>
              </w:rPr>
              <w:t>reģistrācijas numurs</w:t>
            </w:r>
            <w:r w:rsidRPr="001B4252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37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DEC1645" w14:textId="77777777" w:rsidR="00DD14A5" w:rsidRPr="001B4252" w:rsidRDefault="00DD14A5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0096FF"/>
            </w:tcBorders>
            <w:shd w:val="clear" w:color="auto" w:fill="F2F2F2"/>
          </w:tcPr>
          <w:p w14:paraId="351F0971" w14:textId="77777777" w:rsidR="00DD14A5" w:rsidRDefault="00DD14A5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D14A5" w:rsidRPr="00A76F3B" w14:paraId="4ADF0F22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3682D7B3" w14:textId="77777777" w:rsidR="00DD14A5" w:rsidRPr="00A76F3B" w:rsidRDefault="00DD14A5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5499C0C0" w14:textId="77777777" w:rsidR="00DD14A5" w:rsidRPr="00A76F3B" w:rsidRDefault="00DD14A5" w:rsidP="00F266F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2984649C" w14:textId="77777777" w:rsidR="00DD14A5" w:rsidRPr="00A76F3B" w:rsidRDefault="00DD14A5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57148CDD" w14:textId="77777777" w:rsidR="00DD14A5" w:rsidRPr="00A76F3B" w:rsidRDefault="00DD14A5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4A6CCC1B" w14:textId="77777777" w:rsidR="00DD14A5" w:rsidRPr="00A76F3B" w:rsidRDefault="00DD14A5" w:rsidP="00F266F7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DD14A5" w:rsidRPr="00DD14A5" w14:paraId="3AE5DFA4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0096FF"/>
          </w:tcPr>
          <w:p w14:paraId="6A5477B2" w14:textId="77777777" w:rsidR="00DD14A5" w:rsidRPr="00DD14A5" w:rsidRDefault="00DD14A5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21" w:type="dxa"/>
            <w:gridSpan w:val="14"/>
            <w:shd w:val="clear" w:color="auto" w:fill="0096FF"/>
          </w:tcPr>
          <w:p w14:paraId="4580DA87" w14:textId="77777777" w:rsidR="00DD14A5" w:rsidRPr="00DD14A5" w:rsidRDefault="00DD14A5" w:rsidP="00F266F7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>2. Informācija par kiberincidentu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0096FF"/>
          </w:tcPr>
          <w:p w14:paraId="7B4C5856" w14:textId="77777777" w:rsidR="00DD14A5" w:rsidRPr="00DD14A5" w:rsidRDefault="00DD14A5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DD14A5" w:rsidRPr="00C27E79" w14:paraId="3DBC6203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1FC16EEC" w14:textId="77777777" w:rsidR="00DD14A5" w:rsidRPr="00C27E79" w:rsidRDefault="00DD14A5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5AC90D21" w14:textId="77777777" w:rsidR="00DD14A5" w:rsidRPr="00C27E79" w:rsidRDefault="00DD14A5" w:rsidP="00F266F7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tcBorders>
              <w:bottom w:val="single" w:sz="8" w:space="0" w:color="auto"/>
            </w:tcBorders>
            <w:shd w:val="clear" w:color="auto" w:fill="F2F2F2"/>
          </w:tcPr>
          <w:p w14:paraId="6E098A12" w14:textId="77777777" w:rsidR="00DD14A5" w:rsidRPr="00C27E79" w:rsidRDefault="00DD14A5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tcBorders>
              <w:bottom w:val="single" w:sz="8" w:space="0" w:color="auto"/>
            </w:tcBorders>
            <w:shd w:val="clear" w:color="auto" w:fill="F2F2F2"/>
          </w:tcPr>
          <w:p w14:paraId="7F02C1A2" w14:textId="77777777" w:rsidR="00DD14A5" w:rsidRPr="00C27E79" w:rsidRDefault="00DD14A5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27CB4FAD" w14:textId="77777777" w:rsidR="00DD14A5" w:rsidRPr="00C27E79" w:rsidRDefault="00DD14A5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DD14A5" w14:paraId="63E1B065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7F08CF79" w14:textId="77777777" w:rsidR="00DD14A5" w:rsidRDefault="00DD14A5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36" w:type="dxa"/>
            <w:gridSpan w:val="5"/>
            <w:tcBorders>
              <w:right w:val="single" w:sz="8" w:space="0" w:color="auto"/>
            </w:tcBorders>
            <w:shd w:val="clear" w:color="auto" w:fill="F2F2F2"/>
          </w:tcPr>
          <w:p w14:paraId="100C529D" w14:textId="067276C9" w:rsidR="00DD14A5" w:rsidRPr="001B4252" w:rsidRDefault="00DD14A5" w:rsidP="00F266F7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Kiberincidenta datums un laiks:</w:t>
            </w:r>
          </w:p>
        </w:tc>
        <w:tc>
          <w:tcPr>
            <w:tcW w:w="638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3CA1C0A" w14:textId="77777777" w:rsidR="00DD14A5" w:rsidRPr="001B4252" w:rsidRDefault="00DD14A5" w:rsidP="00F266F7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0096FF"/>
            </w:tcBorders>
            <w:shd w:val="clear" w:color="auto" w:fill="F2F2F2"/>
          </w:tcPr>
          <w:p w14:paraId="3BA27EA7" w14:textId="77777777" w:rsidR="00DD14A5" w:rsidRDefault="00DD14A5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D14A5" w:rsidRPr="00C27E79" w14:paraId="5462FF54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643909D3" w14:textId="77777777" w:rsidR="00DD14A5" w:rsidRPr="00C27E79" w:rsidRDefault="00DD14A5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7B3ADC82" w14:textId="77777777" w:rsidR="00DD14A5" w:rsidRPr="00C27E79" w:rsidRDefault="00DD14A5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tcBorders>
              <w:top w:val="single" w:sz="8" w:space="0" w:color="auto"/>
            </w:tcBorders>
            <w:shd w:val="clear" w:color="auto" w:fill="F2F2F2"/>
          </w:tcPr>
          <w:p w14:paraId="1C2A66E8" w14:textId="77777777" w:rsidR="00DD14A5" w:rsidRPr="00C27E79" w:rsidRDefault="00DD14A5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tcBorders>
              <w:top w:val="single" w:sz="8" w:space="0" w:color="auto"/>
            </w:tcBorders>
            <w:shd w:val="clear" w:color="auto" w:fill="F2F2F2"/>
          </w:tcPr>
          <w:p w14:paraId="21BA998A" w14:textId="77777777" w:rsidR="00DD14A5" w:rsidRPr="00C27E79" w:rsidRDefault="00DD14A5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0EA11302" w14:textId="77777777" w:rsidR="00DD14A5" w:rsidRPr="00C27E79" w:rsidRDefault="00DD14A5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DD14A5" w14:paraId="06EAC0D8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74EA1DEB" w14:textId="77777777" w:rsidR="00DD14A5" w:rsidRDefault="00DD14A5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1" w:type="dxa"/>
            <w:gridSpan w:val="14"/>
            <w:shd w:val="clear" w:color="auto" w:fill="F2F2F2"/>
          </w:tcPr>
          <w:p w14:paraId="548AA97F" w14:textId="18B59246" w:rsidR="00DD14A5" w:rsidRPr="0057209D" w:rsidRDefault="00DD14A5" w:rsidP="00F266F7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Kiberincidenta veids (lūgums atzīmēt visas atbilstošās kategorijas):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669540FB" w14:textId="77777777" w:rsidR="00DD14A5" w:rsidRDefault="00DD14A5" w:rsidP="00F266F7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DD14A5" w:rsidRPr="00C27E79" w14:paraId="67301C10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76F4C1E8" w14:textId="77777777" w:rsidR="00DD14A5" w:rsidRPr="00C27E79" w:rsidRDefault="00DD14A5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26BFDE43" w14:textId="77777777" w:rsidR="00DD14A5" w:rsidRPr="00C27E79" w:rsidRDefault="00DD14A5" w:rsidP="00F266F7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29BE8948" w14:textId="77777777" w:rsidR="00DD14A5" w:rsidRPr="00C27E79" w:rsidRDefault="00DD14A5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0DA559F0" w14:textId="77777777" w:rsidR="00DD14A5" w:rsidRPr="00C27E79" w:rsidRDefault="00DD14A5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1B780A4E" w14:textId="77777777" w:rsidR="00DD14A5" w:rsidRPr="00C27E79" w:rsidRDefault="00DD14A5" w:rsidP="00F266F7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14:paraId="6B19B5C7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3BB187D3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24B486B7" w14:textId="77777777" w:rsidR="00C775D6" w:rsidRPr="001B4252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916137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307D4D86" w14:textId="02FF05EB" w:rsidR="00C775D6" w:rsidRPr="00C775D6" w:rsidRDefault="00C775D6" w:rsidP="00C775D6">
            <w:pPr>
              <w:spacing w:before="60" w:after="60"/>
              <w:rPr>
                <w:rFonts w:ascii="Arial" w:hAnsi="Arial" w:cs="Arial"/>
                <w:color w:val="0096FF"/>
                <w:sz w:val="20"/>
                <w:szCs w:val="20"/>
              </w:rPr>
            </w:pPr>
            <w:r w:rsidRPr="00C775D6">
              <w:rPr>
                <w:rFonts w:ascii="Arial" w:hAnsi="Arial" w:cs="Arial"/>
                <w:color w:val="0096FF"/>
                <w:sz w:val="20"/>
                <w:szCs w:val="20"/>
              </w:rPr>
              <w:t>01</w:t>
            </w:r>
          </w:p>
        </w:tc>
        <w:tc>
          <w:tcPr>
            <w:tcW w:w="8648" w:type="dxa"/>
            <w:gridSpan w:val="11"/>
            <w:shd w:val="clear" w:color="auto" w:fill="F2F2F2"/>
            <w:vAlign w:val="center"/>
          </w:tcPr>
          <w:p w14:paraId="3CA0E4E3" w14:textId="4607E4BB" w:rsidR="00C775D6" w:rsidRPr="00A4677F" w:rsidRDefault="00C775D6" w:rsidP="00C775D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Neatbilstošs saturs (piemēram, mēstule, nelegāls saturs)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03799A1B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62EC5FF9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545F876E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6FDB75A1" w14:textId="77777777" w:rsidR="00C775D6" w:rsidRPr="001B4252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365746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23D4DB1F" w14:textId="72B0975A" w:rsidR="00C775D6" w:rsidRPr="00C775D6" w:rsidRDefault="00C775D6" w:rsidP="00C775D6">
            <w:pPr>
              <w:spacing w:before="60" w:after="60"/>
              <w:rPr>
                <w:rFonts w:ascii="Arial" w:hAnsi="Arial" w:cs="Arial"/>
                <w:color w:val="0096FF"/>
                <w:sz w:val="20"/>
                <w:szCs w:val="20"/>
              </w:rPr>
            </w:pPr>
            <w:r w:rsidRPr="00C775D6">
              <w:rPr>
                <w:rFonts w:ascii="Arial" w:hAnsi="Arial" w:cs="Arial"/>
                <w:color w:val="0096FF"/>
                <w:sz w:val="20"/>
                <w:szCs w:val="20"/>
              </w:rPr>
              <w:t>02</w:t>
            </w:r>
          </w:p>
        </w:tc>
        <w:tc>
          <w:tcPr>
            <w:tcW w:w="8648" w:type="dxa"/>
            <w:gridSpan w:val="11"/>
            <w:shd w:val="clear" w:color="auto" w:fill="F2F2F2"/>
            <w:vAlign w:val="center"/>
          </w:tcPr>
          <w:p w14:paraId="513C8631" w14:textId="53D17EB0" w:rsidR="00C775D6" w:rsidRPr="00697182" w:rsidRDefault="00C775D6" w:rsidP="00C775D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Ļaundabīgs kods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19F4E470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4FD90904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212AB1A5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7DEDC6C7" w14:textId="77777777" w:rsidR="00C775D6" w:rsidRPr="001B4252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94338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644A865B" w14:textId="73F64F24" w:rsidR="00C775D6" w:rsidRPr="00C775D6" w:rsidRDefault="00C775D6" w:rsidP="00C775D6">
            <w:pPr>
              <w:spacing w:before="60" w:after="60"/>
              <w:rPr>
                <w:rFonts w:ascii="Arial" w:hAnsi="Arial" w:cs="Arial"/>
                <w:color w:val="0096FF"/>
                <w:sz w:val="20"/>
                <w:szCs w:val="20"/>
              </w:rPr>
            </w:pPr>
            <w:r w:rsidRPr="00C775D6">
              <w:rPr>
                <w:rFonts w:ascii="Arial" w:hAnsi="Arial" w:cs="Arial"/>
                <w:color w:val="0096FF"/>
                <w:sz w:val="20"/>
                <w:szCs w:val="20"/>
              </w:rPr>
              <w:t>03</w:t>
            </w:r>
          </w:p>
        </w:tc>
        <w:tc>
          <w:tcPr>
            <w:tcW w:w="8648" w:type="dxa"/>
            <w:gridSpan w:val="11"/>
            <w:shd w:val="clear" w:color="auto" w:fill="F2F2F2"/>
            <w:vAlign w:val="center"/>
          </w:tcPr>
          <w:p w14:paraId="25EFB735" w14:textId="26F61236" w:rsidR="00C775D6" w:rsidRPr="00697182" w:rsidRDefault="00C775D6" w:rsidP="00C775D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Informācijas vākšana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785429EB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28FF2684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543BC6D4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14478DD5" w14:textId="77777777" w:rsidR="00C775D6" w:rsidRPr="001B4252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10680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402E8589" w14:textId="7D484444" w:rsidR="00C775D6" w:rsidRPr="00C775D6" w:rsidRDefault="00C775D6" w:rsidP="00C775D6">
            <w:pPr>
              <w:spacing w:before="60" w:after="60"/>
              <w:rPr>
                <w:rFonts w:ascii="Arial" w:hAnsi="Arial" w:cs="Arial"/>
                <w:color w:val="0096FF"/>
                <w:sz w:val="20"/>
                <w:szCs w:val="20"/>
              </w:rPr>
            </w:pPr>
            <w:r w:rsidRPr="00C775D6">
              <w:rPr>
                <w:rFonts w:ascii="Arial" w:hAnsi="Arial" w:cs="Arial"/>
                <w:color w:val="0096FF"/>
                <w:sz w:val="20"/>
                <w:szCs w:val="20"/>
              </w:rPr>
              <w:t>04</w:t>
            </w:r>
          </w:p>
        </w:tc>
        <w:tc>
          <w:tcPr>
            <w:tcW w:w="8648" w:type="dxa"/>
            <w:gridSpan w:val="11"/>
            <w:shd w:val="clear" w:color="auto" w:fill="F2F2F2"/>
            <w:vAlign w:val="center"/>
          </w:tcPr>
          <w:p w14:paraId="1818DD8D" w14:textId="49256727" w:rsidR="00C775D6" w:rsidRPr="00697182" w:rsidRDefault="00C775D6" w:rsidP="00C775D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Ielaušanās mēģinājums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0CF83468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47BDCD87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5F755A49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34159589" w14:textId="77777777" w:rsidR="00C775D6" w:rsidRPr="001B4252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35158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4C4EEAFB" w14:textId="59AA3310" w:rsidR="00C775D6" w:rsidRPr="00C775D6" w:rsidRDefault="00C775D6" w:rsidP="00C775D6">
            <w:pPr>
              <w:spacing w:before="60" w:after="60"/>
              <w:rPr>
                <w:rFonts w:ascii="Arial" w:hAnsi="Arial" w:cs="Arial"/>
                <w:color w:val="0096FF"/>
                <w:sz w:val="20"/>
                <w:szCs w:val="20"/>
              </w:rPr>
            </w:pPr>
            <w:r w:rsidRPr="00C775D6">
              <w:rPr>
                <w:rFonts w:ascii="Arial" w:hAnsi="Arial" w:cs="Arial"/>
                <w:color w:val="0096FF"/>
                <w:sz w:val="20"/>
                <w:szCs w:val="20"/>
              </w:rPr>
              <w:t>05</w:t>
            </w:r>
          </w:p>
        </w:tc>
        <w:tc>
          <w:tcPr>
            <w:tcW w:w="8648" w:type="dxa"/>
            <w:gridSpan w:val="11"/>
            <w:shd w:val="clear" w:color="auto" w:fill="F2F2F2"/>
            <w:vAlign w:val="center"/>
          </w:tcPr>
          <w:p w14:paraId="3B167BA4" w14:textId="3AF30C39" w:rsidR="00C775D6" w:rsidRPr="00697182" w:rsidRDefault="00C775D6" w:rsidP="00C775D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Ielaušanās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6892185E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2A65365B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578285CA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455376BE" w14:textId="77777777" w:rsidR="00C775D6" w:rsidRPr="001B4252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492651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14D401C2" w14:textId="4E2D6805" w:rsidR="00C775D6" w:rsidRPr="00C775D6" w:rsidRDefault="00C775D6" w:rsidP="00C775D6">
            <w:pPr>
              <w:spacing w:before="60" w:after="60"/>
              <w:rPr>
                <w:rFonts w:ascii="Arial" w:hAnsi="Arial" w:cs="Arial"/>
                <w:color w:val="0096FF"/>
                <w:sz w:val="20"/>
                <w:szCs w:val="20"/>
              </w:rPr>
            </w:pPr>
            <w:r w:rsidRPr="00C775D6">
              <w:rPr>
                <w:rFonts w:ascii="Arial" w:hAnsi="Arial" w:cs="Arial"/>
                <w:color w:val="0096FF"/>
                <w:sz w:val="20"/>
                <w:szCs w:val="20"/>
              </w:rPr>
              <w:t>06</w:t>
            </w:r>
          </w:p>
        </w:tc>
        <w:tc>
          <w:tcPr>
            <w:tcW w:w="8648" w:type="dxa"/>
            <w:gridSpan w:val="11"/>
            <w:shd w:val="clear" w:color="auto" w:fill="F2F2F2"/>
            <w:vAlign w:val="center"/>
          </w:tcPr>
          <w:p w14:paraId="2DFF2121" w14:textId="1928C45F" w:rsidR="00C775D6" w:rsidRPr="00697182" w:rsidRDefault="00C775D6" w:rsidP="00C775D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Pieejamības traucējums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2FA6BB1E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209788AF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07E30D57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2C8372A3" w14:textId="77777777" w:rsidR="00C775D6" w:rsidRPr="001B4252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598718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013AD12A" w14:textId="75746218" w:rsidR="00C775D6" w:rsidRPr="00C775D6" w:rsidRDefault="00C775D6" w:rsidP="00C775D6">
            <w:pPr>
              <w:spacing w:before="60" w:after="60"/>
              <w:rPr>
                <w:rFonts w:ascii="Arial" w:hAnsi="Arial" w:cs="Arial"/>
                <w:color w:val="0096FF"/>
                <w:sz w:val="20"/>
                <w:szCs w:val="20"/>
              </w:rPr>
            </w:pPr>
            <w:r w:rsidRPr="00C775D6">
              <w:rPr>
                <w:rFonts w:ascii="Arial" w:hAnsi="Arial" w:cs="Arial"/>
                <w:color w:val="0096FF"/>
                <w:sz w:val="20"/>
                <w:szCs w:val="20"/>
              </w:rPr>
              <w:t>07</w:t>
            </w:r>
          </w:p>
        </w:tc>
        <w:tc>
          <w:tcPr>
            <w:tcW w:w="8648" w:type="dxa"/>
            <w:gridSpan w:val="11"/>
            <w:shd w:val="clear" w:color="auto" w:fill="F2F2F2"/>
            <w:vAlign w:val="center"/>
          </w:tcPr>
          <w:p w14:paraId="49D19B40" w14:textId="4C0225EF" w:rsidR="00C775D6" w:rsidRPr="00697182" w:rsidRDefault="00C775D6" w:rsidP="00C775D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 drošības pārkāpums (piemēram, nesankcionēta piekļuve vai modificēšana)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093DBD65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0FF574EF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706375DE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32ADACC0" w14:textId="77777777" w:rsidR="00C775D6" w:rsidRPr="001B4252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354918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3696C701" w14:textId="27E46C1B" w:rsidR="00C775D6" w:rsidRPr="00C775D6" w:rsidRDefault="00C775D6" w:rsidP="00C775D6">
            <w:pPr>
              <w:spacing w:before="60" w:after="60"/>
              <w:rPr>
                <w:rFonts w:ascii="Arial" w:hAnsi="Arial" w:cs="Arial"/>
                <w:color w:val="0096FF"/>
                <w:sz w:val="20"/>
                <w:szCs w:val="20"/>
              </w:rPr>
            </w:pPr>
            <w:r w:rsidRPr="00C775D6">
              <w:rPr>
                <w:rFonts w:ascii="Arial" w:hAnsi="Arial" w:cs="Arial"/>
                <w:color w:val="0096FF"/>
                <w:sz w:val="20"/>
                <w:szCs w:val="20"/>
              </w:rPr>
              <w:t>08</w:t>
            </w:r>
          </w:p>
        </w:tc>
        <w:tc>
          <w:tcPr>
            <w:tcW w:w="8648" w:type="dxa"/>
            <w:gridSpan w:val="11"/>
            <w:shd w:val="clear" w:color="auto" w:fill="F2F2F2"/>
            <w:vAlign w:val="center"/>
          </w:tcPr>
          <w:p w14:paraId="4BC91931" w14:textId="09762F39" w:rsidR="00C775D6" w:rsidRPr="00697182" w:rsidRDefault="00C775D6" w:rsidP="00C775D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Krāpniecība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7CD845AA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4021237E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5693B722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7BE58A09" w14:textId="77777777" w:rsidR="00C775D6" w:rsidRPr="001B4252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504370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3313440E" w14:textId="7A47E6E6" w:rsidR="00C775D6" w:rsidRPr="00C775D6" w:rsidRDefault="00C775D6" w:rsidP="00C775D6">
            <w:pPr>
              <w:spacing w:before="60" w:after="60"/>
              <w:rPr>
                <w:rFonts w:ascii="Arial" w:hAnsi="Arial" w:cs="Arial"/>
                <w:color w:val="0096FF"/>
                <w:sz w:val="20"/>
                <w:szCs w:val="20"/>
              </w:rPr>
            </w:pPr>
            <w:r w:rsidRPr="00C775D6">
              <w:rPr>
                <w:rFonts w:ascii="Arial" w:hAnsi="Arial" w:cs="Arial"/>
                <w:color w:val="0096FF"/>
                <w:sz w:val="20"/>
                <w:szCs w:val="20"/>
              </w:rPr>
              <w:t>09</w:t>
            </w:r>
          </w:p>
        </w:tc>
        <w:tc>
          <w:tcPr>
            <w:tcW w:w="8648" w:type="dxa"/>
            <w:gridSpan w:val="11"/>
            <w:shd w:val="clear" w:color="auto" w:fill="F2F2F2"/>
            <w:vAlign w:val="center"/>
          </w:tcPr>
          <w:p w14:paraId="2FED70AF" w14:textId="15FE58AE" w:rsidR="00C775D6" w:rsidRPr="00697182" w:rsidRDefault="00C775D6" w:rsidP="00C775D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Ievainojamība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4308B554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7149208E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525B79A8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1A56F68E" w14:textId="77777777" w:rsidR="00C775D6" w:rsidRPr="00697182" w:rsidRDefault="00C775D6" w:rsidP="00C775D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603304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22BCD2C9" w14:textId="3787A9DF" w:rsidR="00C775D6" w:rsidRPr="00C775D6" w:rsidRDefault="00C775D6" w:rsidP="00C775D6">
            <w:pPr>
              <w:spacing w:before="60" w:after="60"/>
              <w:rPr>
                <w:rFonts w:ascii="Arial" w:hAnsi="Arial" w:cs="Arial"/>
                <w:color w:val="0096FF"/>
                <w:sz w:val="20"/>
                <w:szCs w:val="20"/>
              </w:rPr>
            </w:pPr>
            <w:r w:rsidRPr="00C775D6">
              <w:rPr>
                <w:rFonts w:ascii="Arial" w:hAnsi="Arial" w:cs="Arial"/>
                <w:color w:val="0096FF"/>
                <w:sz w:val="20"/>
                <w:szCs w:val="20"/>
              </w:rPr>
              <w:t>10</w:t>
            </w:r>
          </w:p>
        </w:tc>
        <w:tc>
          <w:tcPr>
            <w:tcW w:w="8648" w:type="dxa"/>
            <w:gridSpan w:val="11"/>
            <w:shd w:val="clear" w:color="auto" w:fill="F2F2F2"/>
            <w:vAlign w:val="center"/>
          </w:tcPr>
          <w:p w14:paraId="153D54DE" w14:textId="599CBCD0" w:rsidR="00C775D6" w:rsidRPr="00697182" w:rsidRDefault="00C775D6" w:rsidP="00C775D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97182">
              <w:rPr>
                <w:rFonts w:ascii="Arial" w:hAnsi="Arial" w:cs="Arial"/>
                <w:sz w:val="20"/>
                <w:szCs w:val="20"/>
              </w:rPr>
              <w:t>Cits kiberincidenta veids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6CED93B9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3CF3BF99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1D72EDA3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5D13380A" w14:textId="77777777" w:rsidR="00C775D6" w:rsidRPr="00697182" w:rsidRDefault="00C775D6" w:rsidP="00C775D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1865243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41" w:type="dxa"/>
            <w:shd w:val="clear" w:color="auto" w:fill="F2F2F2"/>
            <w:vAlign w:val="center"/>
          </w:tcPr>
          <w:p w14:paraId="0D90CACB" w14:textId="2EFE5D28" w:rsidR="00C775D6" w:rsidRPr="00C775D6" w:rsidRDefault="00C775D6" w:rsidP="00C775D6">
            <w:pPr>
              <w:spacing w:before="60" w:after="60"/>
              <w:rPr>
                <w:rFonts w:ascii="Arial" w:hAnsi="Arial" w:cs="Arial"/>
                <w:color w:val="0096FF"/>
                <w:sz w:val="20"/>
                <w:szCs w:val="20"/>
              </w:rPr>
            </w:pPr>
            <w:r w:rsidRPr="00C775D6">
              <w:rPr>
                <w:rFonts w:ascii="Arial" w:hAnsi="Arial" w:cs="Arial"/>
                <w:color w:val="0096FF"/>
                <w:sz w:val="20"/>
                <w:szCs w:val="20"/>
              </w:rPr>
              <w:t>99</w:t>
            </w:r>
          </w:p>
        </w:tc>
        <w:tc>
          <w:tcPr>
            <w:tcW w:w="8648" w:type="dxa"/>
            <w:gridSpan w:val="11"/>
            <w:shd w:val="clear" w:color="auto" w:fill="F2F2F2"/>
            <w:vAlign w:val="center"/>
          </w:tcPr>
          <w:p w14:paraId="4559CFD1" w14:textId="6D045AD7" w:rsidR="00C775D6" w:rsidRPr="00697182" w:rsidRDefault="00C775D6" w:rsidP="00C775D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Pārbaude (mācības)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21866C41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A76F3B" w14:paraId="1E3A05A5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6E0A1D15" w14:textId="77777777" w:rsidR="00C775D6" w:rsidRPr="00A76F3B" w:rsidRDefault="00C775D6" w:rsidP="00C775D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150A99EE" w14:textId="77777777" w:rsidR="00C775D6" w:rsidRPr="00A76F3B" w:rsidRDefault="00C775D6" w:rsidP="00C775D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52BFF722" w14:textId="77777777" w:rsidR="00C775D6" w:rsidRPr="00A76F3B" w:rsidRDefault="00C775D6" w:rsidP="00C775D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2978AB9E" w14:textId="77777777" w:rsidR="00C775D6" w:rsidRPr="00A76F3B" w:rsidRDefault="00C775D6" w:rsidP="00C775D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155CA531" w14:textId="77777777" w:rsidR="00C775D6" w:rsidRPr="00A76F3B" w:rsidRDefault="00C775D6" w:rsidP="00C775D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775D6" w:rsidRPr="00DD14A5" w14:paraId="3314FECA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0096FF"/>
          </w:tcPr>
          <w:p w14:paraId="32F7514D" w14:textId="77777777" w:rsidR="00C775D6" w:rsidRPr="00DD14A5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21" w:type="dxa"/>
            <w:gridSpan w:val="14"/>
            <w:shd w:val="clear" w:color="auto" w:fill="0096FF"/>
          </w:tcPr>
          <w:p w14:paraId="54F6BFF4" w14:textId="219C052D" w:rsidR="00C775D6" w:rsidRPr="00DD14A5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 xml:space="preserve">3. 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Kiberincidenta cēloņi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0096FF"/>
          </w:tcPr>
          <w:p w14:paraId="192ECA56" w14:textId="77777777" w:rsidR="00C775D6" w:rsidRPr="00DD14A5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C775D6" w:rsidRPr="00C27E79" w14:paraId="6A64089D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477F520A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7A7B2E7C" w14:textId="77777777" w:rsidR="00C775D6" w:rsidRPr="00C27E79" w:rsidRDefault="00C775D6" w:rsidP="00C775D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62B3379E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106989E2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3BDB62A4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14:paraId="4FE7DFF5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1AAB637A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1" w:type="dxa"/>
            <w:gridSpan w:val="14"/>
            <w:shd w:val="clear" w:color="auto" w:fill="F2F2F2"/>
          </w:tcPr>
          <w:p w14:paraId="3C13FD23" w14:textId="3ECBEFA4" w:rsidR="00C775D6" w:rsidRPr="0057209D" w:rsidRDefault="00C775D6" w:rsidP="00C775D6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Lūdzu, norādiet kiberincidenta cēloņus un kompromitēšanas indikatorus, ja tie ir zināmi: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65E2FBEF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C27E79" w14:paraId="77F3439A" w14:textId="77777777" w:rsidTr="00C775D6">
        <w:trPr>
          <w:trHeight w:val="2823"/>
        </w:trPr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0D879592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7" w:type="dxa"/>
            <w:tcBorders>
              <w:right w:val="single" w:sz="8" w:space="0" w:color="auto"/>
            </w:tcBorders>
            <w:shd w:val="clear" w:color="auto" w:fill="F2F2F2"/>
          </w:tcPr>
          <w:p w14:paraId="2581B42B" w14:textId="77777777" w:rsidR="00C775D6" w:rsidRPr="00697182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04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BE99CF3" w14:textId="7A108A8D" w:rsidR="00C775D6" w:rsidRPr="00697182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0096FF"/>
            </w:tcBorders>
            <w:shd w:val="clear" w:color="auto" w:fill="F2F2F2"/>
          </w:tcPr>
          <w:p w14:paraId="4C37137B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:rsidRPr="00A76F3B" w14:paraId="09F674CB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4A7556B1" w14:textId="77777777" w:rsidR="00C775D6" w:rsidRPr="00A76F3B" w:rsidRDefault="00C775D6" w:rsidP="00C775D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17" w:type="dxa"/>
            <w:shd w:val="clear" w:color="auto" w:fill="F2F2F2"/>
          </w:tcPr>
          <w:p w14:paraId="128BA5C9" w14:textId="77777777" w:rsidR="00C775D6" w:rsidRPr="00A76F3B" w:rsidRDefault="00C775D6" w:rsidP="00C775D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551" w:type="dxa"/>
            <w:gridSpan w:val="8"/>
            <w:tcBorders>
              <w:top w:val="single" w:sz="8" w:space="0" w:color="auto"/>
            </w:tcBorders>
            <w:shd w:val="clear" w:color="auto" w:fill="F2F2F2"/>
          </w:tcPr>
          <w:p w14:paraId="1263CF90" w14:textId="73849B5C" w:rsidR="00C775D6" w:rsidRPr="00A76F3B" w:rsidRDefault="00C775D6" w:rsidP="00C775D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1" w:type="dxa"/>
            <w:gridSpan w:val="2"/>
            <w:tcBorders>
              <w:top w:val="single" w:sz="8" w:space="0" w:color="auto"/>
            </w:tcBorders>
            <w:shd w:val="clear" w:color="auto" w:fill="F2F2F2"/>
          </w:tcPr>
          <w:p w14:paraId="1A1E7BFD" w14:textId="77777777" w:rsidR="00C775D6" w:rsidRPr="00A76F3B" w:rsidRDefault="00C775D6" w:rsidP="00C775D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302" w:type="dxa"/>
            <w:gridSpan w:val="3"/>
            <w:tcBorders>
              <w:top w:val="single" w:sz="8" w:space="0" w:color="auto"/>
            </w:tcBorders>
            <w:shd w:val="clear" w:color="auto" w:fill="F2F2F2"/>
          </w:tcPr>
          <w:p w14:paraId="1E8766FD" w14:textId="77777777" w:rsidR="00C775D6" w:rsidRPr="00A76F3B" w:rsidRDefault="00C775D6" w:rsidP="00C775D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4B86B5BA" w14:textId="77777777" w:rsidR="00C775D6" w:rsidRPr="00A76F3B" w:rsidRDefault="00C775D6" w:rsidP="00C775D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775D6" w:rsidRPr="00DD14A5" w14:paraId="564F64BF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0096FF"/>
          </w:tcPr>
          <w:p w14:paraId="4EEB4984" w14:textId="77777777" w:rsidR="00C775D6" w:rsidRPr="00DD14A5" w:rsidRDefault="00C775D6" w:rsidP="00C775D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21" w:type="dxa"/>
            <w:gridSpan w:val="14"/>
            <w:shd w:val="clear" w:color="auto" w:fill="0096FF"/>
          </w:tcPr>
          <w:p w14:paraId="33702884" w14:textId="42AFAAE0" w:rsidR="00C775D6" w:rsidRPr="00DD14A5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>4. Kiberincidenta ietekmes novērtējums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0096FF"/>
          </w:tcPr>
          <w:p w14:paraId="70CF2871" w14:textId="77777777" w:rsidR="00C775D6" w:rsidRPr="00DD14A5" w:rsidRDefault="00C775D6" w:rsidP="00C775D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C775D6" w:rsidRPr="00C27E79" w14:paraId="2A3A1772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3ED8CA3B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1DD300EB" w14:textId="77777777" w:rsidR="00C775D6" w:rsidRPr="00C27E79" w:rsidRDefault="00C775D6" w:rsidP="00C775D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42D6F5C9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4BA0059F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55048A4A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14:paraId="247B06FB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11A22CBC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1" w:type="dxa"/>
            <w:gridSpan w:val="14"/>
            <w:shd w:val="clear" w:color="auto" w:fill="F2F2F2"/>
          </w:tcPr>
          <w:p w14:paraId="159AE43E" w14:textId="60D260E8" w:rsidR="00C775D6" w:rsidRPr="00EF7907" w:rsidRDefault="00C775D6" w:rsidP="00C775D6">
            <w:pPr>
              <w:spacing w:before="60" w:after="60"/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4.1.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Kiberincidenta ietekmes raksturojums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7232DDFC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648A301C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1EC79D62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1" w:type="dxa"/>
            <w:gridSpan w:val="14"/>
            <w:shd w:val="clear" w:color="auto" w:fill="F2F2F2"/>
          </w:tcPr>
          <w:p w14:paraId="6AED760A" w14:textId="77777777" w:rsidR="00C775D6" w:rsidRPr="0057209D" w:rsidRDefault="00C775D6" w:rsidP="00C775D6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Lūdzu, novērtējiet kiberincidenta ietekmi: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32D65BBD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C27E79" w14:paraId="22D8C045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246482D5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3EFBE4FE" w14:textId="77777777" w:rsidR="00C775D6" w:rsidRPr="00C27E79" w:rsidRDefault="00C775D6" w:rsidP="00C775D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608CC647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139F821D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694F50B9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:rsidRPr="00C27E79" w14:paraId="6199C0DB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7054E297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298" w:type="dxa"/>
            <w:gridSpan w:val="4"/>
            <w:shd w:val="clear" w:color="auto" w:fill="F2F2F2"/>
            <w:vAlign w:val="center"/>
          </w:tcPr>
          <w:p w14:paraId="0385BEA9" w14:textId="77777777" w:rsidR="00C775D6" w:rsidRPr="00F93D1E" w:rsidRDefault="00C775D6" w:rsidP="00C775D6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Ietekme uz pieejamību</w:t>
            </w:r>
          </w:p>
        </w:tc>
        <w:tc>
          <w:tcPr>
            <w:tcW w:w="3321" w:type="dxa"/>
            <w:gridSpan w:val="7"/>
            <w:shd w:val="clear" w:color="auto" w:fill="F2F2F2"/>
            <w:vAlign w:val="center"/>
          </w:tcPr>
          <w:p w14:paraId="3CEFF9FD" w14:textId="77777777" w:rsidR="00C775D6" w:rsidRPr="00F93D1E" w:rsidRDefault="00C775D6" w:rsidP="00C775D6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Ietekme uz konfidencialitāti</w:t>
            </w:r>
          </w:p>
        </w:tc>
        <w:tc>
          <w:tcPr>
            <w:tcW w:w="3302" w:type="dxa"/>
            <w:gridSpan w:val="3"/>
            <w:shd w:val="clear" w:color="auto" w:fill="F2F2F2"/>
            <w:vAlign w:val="center"/>
          </w:tcPr>
          <w:p w14:paraId="5D563946" w14:textId="77777777" w:rsidR="00C775D6" w:rsidRPr="00F93D1E" w:rsidRDefault="00C775D6" w:rsidP="00C775D6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Ietekme uz integritāti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4FE00E84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:rsidRPr="00F93D1E" w14:paraId="7F2A4051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628888C5" w14:textId="77777777" w:rsidR="00C775D6" w:rsidRPr="00F93D1E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2AF3C708" w14:textId="77777777" w:rsidR="00C775D6" w:rsidRPr="00F93D1E" w:rsidRDefault="00C775D6" w:rsidP="00C775D6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66" w:type="dxa"/>
            <w:gridSpan w:val="2"/>
            <w:shd w:val="clear" w:color="auto" w:fill="F2F2F2"/>
            <w:vAlign w:val="center"/>
          </w:tcPr>
          <w:p w14:paraId="65275319" w14:textId="77777777" w:rsidR="00C775D6" w:rsidRPr="00F93D1E" w:rsidRDefault="00C775D6" w:rsidP="00C775D6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30ABD414" w14:textId="77777777" w:rsidR="00C775D6" w:rsidRPr="00F93D1E" w:rsidRDefault="00C775D6" w:rsidP="00C775D6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88" w:type="dxa"/>
            <w:gridSpan w:val="4"/>
            <w:shd w:val="clear" w:color="auto" w:fill="F2F2F2"/>
            <w:vAlign w:val="center"/>
          </w:tcPr>
          <w:p w14:paraId="4AF3CF9E" w14:textId="77777777" w:rsidR="00C775D6" w:rsidRPr="00F93D1E" w:rsidRDefault="00C775D6" w:rsidP="00C775D6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84" w:type="dxa"/>
            <w:gridSpan w:val="2"/>
            <w:shd w:val="clear" w:color="auto" w:fill="F2F2F2"/>
            <w:vAlign w:val="center"/>
          </w:tcPr>
          <w:p w14:paraId="0670BDC3" w14:textId="77777777" w:rsidR="00C775D6" w:rsidRPr="00F93D1E" w:rsidRDefault="00C775D6" w:rsidP="00C775D6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18" w:type="dxa"/>
            <w:shd w:val="clear" w:color="auto" w:fill="F2F2F2"/>
            <w:vAlign w:val="center"/>
          </w:tcPr>
          <w:p w14:paraId="2E2CA1C1" w14:textId="77777777" w:rsidR="00C775D6" w:rsidRPr="00F93D1E" w:rsidRDefault="00C775D6" w:rsidP="00C775D6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014640A2" w14:textId="77777777" w:rsidR="00C775D6" w:rsidRPr="00F93D1E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:rsidRPr="00C27E79" w14:paraId="29189BF5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12F26FD8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79B97F9E" w14:textId="77777777" w:rsidR="00C775D6" w:rsidRPr="00F93D1E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664698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66" w:type="dxa"/>
            <w:gridSpan w:val="2"/>
            <w:shd w:val="clear" w:color="auto" w:fill="F2F2F2"/>
            <w:vAlign w:val="center"/>
          </w:tcPr>
          <w:p w14:paraId="5C61BB8B" w14:textId="12411571" w:rsidR="00C775D6" w:rsidRPr="00F93D1E" w:rsidRDefault="00C775D6" w:rsidP="00C775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Augsta ietekme</w:t>
            </w: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2C64B9F6" w14:textId="77777777" w:rsidR="00C775D6" w:rsidRPr="00F93D1E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601077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88" w:type="dxa"/>
            <w:gridSpan w:val="4"/>
            <w:shd w:val="clear" w:color="auto" w:fill="F2F2F2"/>
            <w:vAlign w:val="center"/>
          </w:tcPr>
          <w:p w14:paraId="2F3ECC83" w14:textId="77777777" w:rsidR="00C775D6" w:rsidRPr="00F93D1E" w:rsidRDefault="00C775D6" w:rsidP="00C775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Augsta ietekme</w:t>
            </w:r>
          </w:p>
        </w:tc>
        <w:tc>
          <w:tcPr>
            <w:tcW w:w="884" w:type="dxa"/>
            <w:gridSpan w:val="2"/>
            <w:shd w:val="clear" w:color="auto" w:fill="F2F2F2"/>
            <w:vAlign w:val="center"/>
          </w:tcPr>
          <w:p w14:paraId="173895A2" w14:textId="77777777" w:rsidR="00C775D6" w:rsidRPr="00F93D1E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28164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18" w:type="dxa"/>
            <w:shd w:val="clear" w:color="auto" w:fill="F2F2F2"/>
            <w:vAlign w:val="center"/>
          </w:tcPr>
          <w:p w14:paraId="70D12BBC" w14:textId="77777777" w:rsidR="00C775D6" w:rsidRPr="00F93D1E" w:rsidRDefault="00C775D6" w:rsidP="00C775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Augsta ietekme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2387BADE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:rsidRPr="00C27E79" w14:paraId="4ED4DF73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3023E085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6B6911F9" w14:textId="77777777" w:rsidR="00C775D6" w:rsidRPr="00F93D1E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68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66" w:type="dxa"/>
            <w:gridSpan w:val="2"/>
            <w:shd w:val="clear" w:color="auto" w:fill="F2F2F2"/>
            <w:vAlign w:val="center"/>
          </w:tcPr>
          <w:p w14:paraId="38E37E7C" w14:textId="77777777" w:rsidR="00C775D6" w:rsidRPr="00F93D1E" w:rsidRDefault="00C775D6" w:rsidP="00C775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Vidēja ietekme</w:t>
            </w: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0A782CA6" w14:textId="77777777" w:rsidR="00C775D6" w:rsidRPr="00F93D1E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507970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88" w:type="dxa"/>
            <w:gridSpan w:val="4"/>
            <w:shd w:val="clear" w:color="auto" w:fill="F2F2F2"/>
            <w:vAlign w:val="center"/>
          </w:tcPr>
          <w:p w14:paraId="3F55885D" w14:textId="77777777" w:rsidR="00C775D6" w:rsidRPr="00F93D1E" w:rsidRDefault="00C775D6" w:rsidP="00C775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Vidēja ietekme</w:t>
            </w:r>
          </w:p>
        </w:tc>
        <w:tc>
          <w:tcPr>
            <w:tcW w:w="884" w:type="dxa"/>
            <w:gridSpan w:val="2"/>
            <w:shd w:val="clear" w:color="auto" w:fill="F2F2F2"/>
            <w:vAlign w:val="center"/>
          </w:tcPr>
          <w:p w14:paraId="4F5D2A21" w14:textId="77777777" w:rsidR="00C775D6" w:rsidRPr="00F93D1E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291582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18" w:type="dxa"/>
            <w:shd w:val="clear" w:color="auto" w:fill="F2F2F2"/>
            <w:vAlign w:val="center"/>
          </w:tcPr>
          <w:p w14:paraId="442625BB" w14:textId="77777777" w:rsidR="00C775D6" w:rsidRPr="00F93D1E" w:rsidRDefault="00C775D6" w:rsidP="00C775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Vidēja ietekme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06824670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:rsidRPr="00C27E79" w14:paraId="18A46334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578D116C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59E2437C" w14:textId="77777777" w:rsidR="00C775D6" w:rsidRPr="00F93D1E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946079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66" w:type="dxa"/>
            <w:gridSpan w:val="2"/>
            <w:shd w:val="clear" w:color="auto" w:fill="F2F2F2"/>
            <w:vAlign w:val="center"/>
          </w:tcPr>
          <w:p w14:paraId="5843D16C" w14:textId="3E1BE80B" w:rsidR="00C775D6" w:rsidRPr="00F93D1E" w:rsidRDefault="00C775D6" w:rsidP="00C775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Zema ietekme</w:t>
            </w: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3CC61339" w14:textId="77777777" w:rsidR="00C775D6" w:rsidRPr="00F93D1E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972714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88" w:type="dxa"/>
            <w:gridSpan w:val="4"/>
            <w:shd w:val="clear" w:color="auto" w:fill="F2F2F2"/>
            <w:vAlign w:val="center"/>
          </w:tcPr>
          <w:p w14:paraId="15DC3645" w14:textId="77777777" w:rsidR="00C775D6" w:rsidRPr="00F93D1E" w:rsidRDefault="00C775D6" w:rsidP="00C775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Zema ietekme</w:t>
            </w:r>
          </w:p>
        </w:tc>
        <w:tc>
          <w:tcPr>
            <w:tcW w:w="884" w:type="dxa"/>
            <w:gridSpan w:val="2"/>
            <w:shd w:val="clear" w:color="auto" w:fill="F2F2F2"/>
            <w:vAlign w:val="center"/>
          </w:tcPr>
          <w:p w14:paraId="3C1AB043" w14:textId="77777777" w:rsidR="00C775D6" w:rsidRPr="00F93D1E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966282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18" w:type="dxa"/>
            <w:shd w:val="clear" w:color="auto" w:fill="F2F2F2"/>
            <w:vAlign w:val="center"/>
          </w:tcPr>
          <w:p w14:paraId="66E8C0D8" w14:textId="77777777" w:rsidR="00C775D6" w:rsidRPr="00F93D1E" w:rsidRDefault="00C775D6" w:rsidP="00C775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Zema ietekme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0A3B1BC1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:rsidRPr="00F93D1E" w14:paraId="5962544C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757E7C2F" w14:textId="77777777" w:rsidR="00C775D6" w:rsidRPr="00F93D1E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106EFD0E" w14:textId="77777777" w:rsidR="00C775D6" w:rsidRPr="00F93D1E" w:rsidRDefault="00C775D6" w:rsidP="00C775D6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66" w:type="dxa"/>
            <w:gridSpan w:val="2"/>
            <w:shd w:val="clear" w:color="auto" w:fill="F2F2F2"/>
            <w:vAlign w:val="center"/>
          </w:tcPr>
          <w:p w14:paraId="0CEEBDCF" w14:textId="77777777" w:rsidR="00C775D6" w:rsidRPr="00F93D1E" w:rsidRDefault="00C775D6" w:rsidP="00C775D6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3DF458C2" w14:textId="77777777" w:rsidR="00C775D6" w:rsidRPr="00F93D1E" w:rsidRDefault="00C775D6" w:rsidP="00C775D6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88" w:type="dxa"/>
            <w:gridSpan w:val="4"/>
            <w:shd w:val="clear" w:color="auto" w:fill="F2F2F2"/>
            <w:vAlign w:val="center"/>
          </w:tcPr>
          <w:p w14:paraId="61FDEAE8" w14:textId="77777777" w:rsidR="00C775D6" w:rsidRPr="00F93D1E" w:rsidRDefault="00C775D6" w:rsidP="00C775D6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84" w:type="dxa"/>
            <w:gridSpan w:val="2"/>
            <w:shd w:val="clear" w:color="auto" w:fill="F2F2F2"/>
            <w:vAlign w:val="center"/>
          </w:tcPr>
          <w:p w14:paraId="6529BDB7" w14:textId="77777777" w:rsidR="00C775D6" w:rsidRPr="00F93D1E" w:rsidRDefault="00C775D6" w:rsidP="00C775D6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418" w:type="dxa"/>
            <w:shd w:val="clear" w:color="auto" w:fill="F2F2F2"/>
            <w:vAlign w:val="center"/>
          </w:tcPr>
          <w:p w14:paraId="0D6003DA" w14:textId="77777777" w:rsidR="00C775D6" w:rsidRPr="00F93D1E" w:rsidRDefault="00C775D6" w:rsidP="00C775D6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37808B07" w14:textId="77777777" w:rsidR="00C775D6" w:rsidRPr="00F93D1E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:rsidRPr="00C27E79" w14:paraId="7EF17E5D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2C48CFC3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005731C1" w14:textId="77777777" w:rsidR="00C775D6" w:rsidRPr="00F93D1E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891997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66" w:type="dxa"/>
            <w:gridSpan w:val="2"/>
            <w:shd w:val="clear" w:color="auto" w:fill="F2F2F2"/>
            <w:vAlign w:val="center"/>
          </w:tcPr>
          <w:p w14:paraId="2C1C5849" w14:textId="77777777" w:rsidR="00C775D6" w:rsidRPr="00F93D1E" w:rsidRDefault="00C775D6" w:rsidP="00C775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ietekmes</w:t>
            </w:r>
          </w:p>
        </w:tc>
        <w:tc>
          <w:tcPr>
            <w:tcW w:w="833" w:type="dxa"/>
            <w:gridSpan w:val="3"/>
            <w:shd w:val="clear" w:color="auto" w:fill="F2F2F2"/>
            <w:vAlign w:val="center"/>
          </w:tcPr>
          <w:p w14:paraId="5673B193" w14:textId="77777777" w:rsidR="00C775D6" w:rsidRPr="00F93D1E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649285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88" w:type="dxa"/>
            <w:gridSpan w:val="4"/>
            <w:shd w:val="clear" w:color="auto" w:fill="F2F2F2"/>
            <w:vAlign w:val="center"/>
          </w:tcPr>
          <w:p w14:paraId="2F704073" w14:textId="77777777" w:rsidR="00C775D6" w:rsidRPr="00F93D1E" w:rsidRDefault="00C775D6" w:rsidP="00C775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ietekmes</w:t>
            </w:r>
          </w:p>
        </w:tc>
        <w:tc>
          <w:tcPr>
            <w:tcW w:w="884" w:type="dxa"/>
            <w:gridSpan w:val="2"/>
            <w:shd w:val="clear" w:color="auto" w:fill="F2F2F2"/>
            <w:vAlign w:val="center"/>
          </w:tcPr>
          <w:p w14:paraId="006552C6" w14:textId="77777777" w:rsidR="00C775D6" w:rsidRPr="00F93D1E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445526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418" w:type="dxa"/>
            <w:shd w:val="clear" w:color="auto" w:fill="F2F2F2"/>
            <w:vAlign w:val="center"/>
          </w:tcPr>
          <w:p w14:paraId="4A2524FC" w14:textId="77777777" w:rsidR="00C775D6" w:rsidRPr="00F93D1E" w:rsidRDefault="00C775D6" w:rsidP="00C775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ietekmes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0E08B417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:rsidRPr="00C27E79" w14:paraId="20498DC9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1189B5D7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6B11BCEA" w14:textId="77777777" w:rsidR="00C775D6" w:rsidRPr="00C27E79" w:rsidRDefault="00C775D6" w:rsidP="00C775D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2289459C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07403B08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46254EB7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:rsidRPr="00C27E79" w14:paraId="6AE64E49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40D1208D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31DA9478" w14:textId="77777777" w:rsidR="00C775D6" w:rsidRPr="00C27E79" w:rsidRDefault="00C775D6" w:rsidP="00C775D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297E91DE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77AEB60E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048B3113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:rsidRPr="00C27E79" w14:paraId="58567BDB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2056430D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28571F38" w14:textId="77777777" w:rsidR="00C775D6" w:rsidRPr="00C27E79" w:rsidRDefault="00C775D6" w:rsidP="00C775D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3155647D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33FCCB47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040F41A8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14:paraId="412BDE6A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08DA78BF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7" w:type="dxa"/>
            <w:shd w:val="clear" w:color="auto" w:fill="F2F2F2"/>
          </w:tcPr>
          <w:p w14:paraId="4056F85A" w14:textId="77777777" w:rsidR="00C775D6" w:rsidRPr="001B4252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04" w:type="dxa"/>
            <w:gridSpan w:val="13"/>
            <w:tcBorders>
              <w:bottom w:val="single" w:sz="8" w:space="0" w:color="auto"/>
            </w:tcBorders>
            <w:shd w:val="clear" w:color="auto" w:fill="F2F2F2"/>
          </w:tcPr>
          <w:p w14:paraId="63825AAD" w14:textId="1E5A1651" w:rsidR="00C775D6" w:rsidRPr="001B4252" w:rsidRDefault="00C775D6" w:rsidP="00C775D6">
            <w:pPr>
              <w:spacing w:before="60" w:after="60"/>
              <w:ind w:left="-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Ietekmētās datu kopas, resursi, sistēmas, procesi, pakalpojumi: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1ADD91B7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C27E79" w14:paraId="46058506" w14:textId="77777777" w:rsidTr="00C775D6">
        <w:trPr>
          <w:trHeight w:val="3135"/>
        </w:trPr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4B00668B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7" w:type="dxa"/>
            <w:tcBorders>
              <w:right w:val="single" w:sz="8" w:space="0" w:color="auto"/>
            </w:tcBorders>
            <w:shd w:val="clear" w:color="auto" w:fill="F2F2F2"/>
          </w:tcPr>
          <w:p w14:paraId="696ABAC2" w14:textId="77777777" w:rsidR="00C775D6" w:rsidRPr="00697182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04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E8BA3A1" w14:textId="3D5659B1" w:rsidR="00C775D6" w:rsidRPr="00697182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0096FF"/>
            </w:tcBorders>
            <w:shd w:val="clear" w:color="auto" w:fill="F2F2F2"/>
          </w:tcPr>
          <w:p w14:paraId="0E113AB2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:rsidRPr="00C27E79" w14:paraId="143C748F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5CCD0029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3F8BFB96" w14:textId="77777777" w:rsidR="00C775D6" w:rsidRPr="00C27E79" w:rsidRDefault="00C775D6" w:rsidP="00C775D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783F8966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3886FB13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2D5AECD5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:rsidRPr="00C27E79" w14:paraId="501E4C9C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6E5048DF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19087253" w14:textId="77777777" w:rsidR="00C775D6" w:rsidRPr="00C27E79" w:rsidRDefault="00C775D6" w:rsidP="00C775D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tcBorders>
              <w:bottom w:val="single" w:sz="8" w:space="0" w:color="000000" w:themeColor="text1"/>
            </w:tcBorders>
            <w:shd w:val="clear" w:color="auto" w:fill="F2F2F2"/>
          </w:tcPr>
          <w:p w14:paraId="74168F6C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2089280F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48D28AA9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14:paraId="457F3FC6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356DE6FF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8" w:type="dxa"/>
            <w:gridSpan w:val="9"/>
            <w:tcBorders>
              <w:right w:val="single" w:sz="8" w:space="0" w:color="000000" w:themeColor="text1"/>
            </w:tcBorders>
            <w:shd w:val="clear" w:color="auto" w:fill="F2F2F2"/>
          </w:tcPr>
          <w:p w14:paraId="544394CF" w14:textId="3BEE086E" w:rsidR="00C775D6" w:rsidRPr="001B4252" w:rsidRDefault="00C775D6" w:rsidP="00C775D6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Ietekmēto lietotāju skaits:</w:t>
            </w:r>
          </w:p>
        </w:tc>
        <w:tc>
          <w:tcPr>
            <w:tcW w:w="165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FB0B0AD" w14:textId="77777777" w:rsidR="00C775D6" w:rsidRPr="001B4252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02" w:type="dxa"/>
            <w:gridSpan w:val="3"/>
            <w:tcBorders>
              <w:left w:val="single" w:sz="8" w:space="0" w:color="000000" w:themeColor="text1"/>
            </w:tcBorders>
            <w:shd w:val="clear" w:color="auto" w:fill="F2F2F2"/>
          </w:tcPr>
          <w:p w14:paraId="7876B0C4" w14:textId="5BE298F0" w:rsidR="00C775D6" w:rsidRPr="00A66D0B" w:rsidRDefault="00C775D6" w:rsidP="00C775D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lietotāji</w:t>
            </w:r>
          </w:p>
        </w:tc>
        <w:tc>
          <w:tcPr>
            <w:tcW w:w="283" w:type="dxa"/>
            <w:tcBorders>
              <w:left w:val="nil"/>
              <w:right w:val="single" w:sz="8" w:space="0" w:color="0096FF"/>
            </w:tcBorders>
            <w:shd w:val="clear" w:color="auto" w:fill="F2F2F2"/>
          </w:tcPr>
          <w:p w14:paraId="7C6839D3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C27E79" w14:paraId="6CD84224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3DBE6CF7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4D6717FF" w14:textId="77777777" w:rsidR="00C775D6" w:rsidRPr="00C27E79" w:rsidRDefault="00C775D6" w:rsidP="00C775D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tcBorders>
              <w:top w:val="single" w:sz="8" w:space="0" w:color="000000" w:themeColor="text1"/>
            </w:tcBorders>
            <w:shd w:val="clear" w:color="auto" w:fill="F2F2F2"/>
          </w:tcPr>
          <w:p w14:paraId="07106A6E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1BCFBACE" w14:textId="77777777" w:rsidR="00C775D6" w:rsidRPr="00A66D0B" w:rsidRDefault="00C775D6" w:rsidP="00C775D6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0B3E3732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14:paraId="5B429B5A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520B3F50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8" w:type="dxa"/>
            <w:gridSpan w:val="9"/>
            <w:tcBorders>
              <w:right w:val="single" w:sz="8" w:space="0" w:color="000000" w:themeColor="text1"/>
            </w:tcBorders>
            <w:shd w:val="clear" w:color="auto" w:fill="F2F2F2"/>
          </w:tcPr>
          <w:p w14:paraId="1488B46F" w14:textId="337C0753" w:rsidR="00C775D6" w:rsidRPr="001B4252" w:rsidRDefault="00C775D6" w:rsidP="00C775D6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Aprēķināto zaudējumu apmērs:</w:t>
            </w:r>
          </w:p>
        </w:tc>
        <w:tc>
          <w:tcPr>
            <w:tcW w:w="165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B7ECE07" w14:textId="77777777" w:rsidR="00C775D6" w:rsidRPr="001B4252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02" w:type="dxa"/>
            <w:gridSpan w:val="3"/>
            <w:tcBorders>
              <w:left w:val="single" w:sz="8" w:space="0" w:color="000000" w:themeColor="text1"/>
            </w:tcBorders>
            <w:shd w:val="clear" w:color="auto" w:fill="F2F2F2"/>
          </w:tcPr>
          <w:p w14:paraId="2AB2DC3A" w14:textId="7953385A" w:rsidR="00C775D6" w:rsidRPr="00A66D0B" w:rsidRDefault="00C775D6" w:rsidP="00C775D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A66D0B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  <w:tc>
          <w:tcPr>
            <w:tcW w:w="283" w:type="dxa"/>
            <w:tcBorders>
              <w:left w:val="nil"/>
              <w:right w:val="single" w:sz="8" w:space="0" w:color="0096FF"/>
            </w:tcBorders>
            <w:shd w:val="clear" w:color="auto" w:fill="F2F2F2"/>
          </w:tcPr>
          <w:p w14:paraId="2AB77650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C27E79" w14:paraId="65B16E22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254E9FB1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54511487" w14:textId="77777777" w:rsidR="00C775D6" w:rsidRPr="00C27E79" w:rsidRDefault="00C775D6" w:rsidP="00C775D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tcBorders>
              <w:top w:val="single" w:sz="8" w:space="0" w:color="000000" w:themeColor="text1"/>
            </w:tcBorders>
            <w:shd w:val="clear" w:color="auto" w:fill="F2F2F2"/>
          </w:tcPr>
          <w:p w14:paraId="458D66F8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5CB40F75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02C1F3C5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14:paraId="19DE9962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3F6E5C22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1" w:type="dxa"/>
            <w:gridSpan w:val="14"/>
            <w:shd w:val="clear" w:color="auto" w:fill="F2F2F2"/>
          </w:tcPr>
          <w:p w14:paraId="07D16457" w14:textId="0934BD31" w:rsidR="00C775D6" w:rsidRPr="001B67CB" w:rsidRDefault="00C775D6" w:rsidP="00C775D6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7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Ja ietekmēta pieejamība: 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070304DF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68F88202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0BAF0B30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8" w:type="dxa"/>
            <w:gridSpan w:val="9"/>
            <w:tcBorders>
              <w:right w:val="single" w:sz="8" w:space="0" w:color="000000" w:themeColor="text1"/>
            </w:tcBorders>
            <w:shd w:val="clear" w:color="auto" w:fill="F2F2F2"/>
          </w:tcPr>
          <w:p w14:paraId="554CE7F5" w14:textId="3CF1E863" w:rsidR="00C775D6" w:rsidRPr="001B4252" w:rsidRDefault="00C775D6" w:rsidP="00C775D6">
            <w:pPr>
              <w:spacing w:before="60" w:after="60"/>
              <w:ind w:left="31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Kopējais dīkstāves ilgums:</w:t>
            </w:r>
          </w:p>
        </w:tc>
        <w:tc>
          <w:tcPr>
            <w:tcW w:w="165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026B92B3" w14:textId="77777777" w:rsidR="00C775D6" w:rsidRPr="001B4252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63" w:type="dxa"/>
            <w:tcBorders>
              <w:left w:val="single" w:sz="8" w:space="0" w:color="000000" w:themeColor="text1"/>
            </w:tcBorders>
            <w:shd w:val="clear" w:color="auto" w:fill="F2F2F2"/>
            <w:vAlign w:val="center"/>
          </w:tcPr>
          <w:p w14:paraId="73E797B1" w14:textId="77777777" w:rsidR="00C775D6" w:rsidRPr="001B4252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293133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539" w:type="dxa"/>
            <w:gridSpan w:val="2"/>
            <w:shd w:val="clear" w:color="auto" w:fill="F2F2F2"/>
            <w:vAlign w:val="center"/>
          </w:tcPr>
          <w:p w14:paraId="16B36A20" w14:textId="77777777" w:rsidR="00C775D6" w:rsidRPr="001B4252" w:rsidRDefault="00C775D6" w:rsidP="00C775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minūtes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7BFB0B96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C27E79" w14:paraId="0AAEF159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20A084FC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491A6D7F" w14:textId="442F034C" w:rsidR="00C775D6" w:rsidRPr="00C27E79" w:rsidRDefault="00C775D6" w:rsidP="00C775D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tcBorders>
              <w:top w:val="single" w:sz="8" w:space="0" w:color="000000" w:themeColor="text1"/>
            </w:tcBorders>
            <w:shd w:val="clear" w:color="auto" w:fill="F2F2F2"/>
          </w:tcPr>
          <w:p w14:paraId="15E77296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763" w:type="dxa"/>
            <w:shd w:val="clear" w:color="auto" w:fill="F2F2F2"/>
            <w:vAlign w:val="center"/>
          </w:tcPr>
          <w:p w14:paraId="6B23A8F9" w14:textId="77777777" w:rsidR="00C775D6" w:rsidRPr="00C27E79" w:rsidRDefault="00C775D6" w:rsidP="00C775D6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sdt>
              <w:sdtPr>
                <w:rPr>
                  <w:sz w:val="28"/>
                </w:rPr>
                <w:id w:val="936559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539" w:type="dxa"/>
            <w:gridSpan w:val="2"/>
            <w:shd w:val="clear" w:color="auto" w:fill="F2F2F2"/>
            <w:vAlign w:val="center"/>
          </w:tcPr>
          <w:p w14:paraId="52165968" w14:textId="77777777" w:rsidR="00C775D6" w:rsidRPr="00C27E79" w:rsidRDefault="00C775D6" w:rsidP="00C775D6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sz w:val="20"/>
                <w:szCs w:val="20"/>
              </w:rPr>
              <w:t>stundas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3E70DBD9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:rsidRPr="00C27E79" w14:paraId="75A1D9BF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746D8AD1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29736991" w14:textId="77777777" w:rsidR="00C775D6" w:rsidRPr="00C27E79" w:rsidRDefault="00C775D6" w:rsidP="00C775D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4BA599E5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763" w:type="dxa"/>
            <w:shd w:val="clear" w:color="auto" w:fill="F2F2F2"/>
            <w:vAlign w:val="center"/>
          </w:tcPr>
          <w:p w14:paraId="2B0DC534" w14:textId="77777777" w:rsidR="00C775D6" w:rsidRPr="00C27E79" w:rsidRDefault="00C775D6" w:rsidP="00C775D6">
            <w:pPr>
              <w:jc w:val="right"/>
              <w:rPr>
                <w:rFonts w:ascii="Arial" w:hAnsi="Arial" w:cs="Arial"/>
                <w:b/>
                <w:bCs/>
                <w:sz w:val="10"/>
                <w:szCs w:val="10"/>
              </w:rPr>
            </w:pPr>
            <w:sdt>
              <w:sdtPr>
                <w:rPr>
                  <w:sz w:val="28"/>
                </w:rPr>
                <w:id w:val="1233736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2539" w:type="dxa"/>
            <w:gridSpan w:val="2"/>
            <w:shd w:val="clear" w:color="auto" w:fill="F2F2F2"/>
            <w:vAlign w:val="center"/>
          </w:tcPr>
          <w:p w14:paraId="4A531BA8" w14:textId="77777777" w:rsidR="00C775D6" w:rsidRPr="00C27E79" w:rsidRDefault="00C775D6" w:rsidP="00C775D6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  <w:r>
              <w:rPr>
                <w:rFonts w:ascii="Arial" w:hAnsi="Arial" w:cs="Arial"/>
                <w:sz w:val="20"/>
                <w:szCs w:val="20"/>
              </w:rPr>
              <w:t>diennaktis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7158C59C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14:paraId="191FBBDA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5D2B59C3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1" w:type="dxa"/>
            <w:gridSpan w:val="14"/>
            <w:shd w:val="clear" w:color="auto" w:fill="F2F2F2"/>
          </w:tcPr>
          <w:p w14:paraId="631F84E6" w14:textId="77777777" w:rsidR="00C775D6" w:rsidRPr="001B67CB" w:rsidRDefault="00C775D6" w:rsidP="00C775D6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7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Ja ietekmēta konfidencialitāte: 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4B3A5D72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65272458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71766113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1" w:type="dxa"/>
            <w:gridSpan w:val="14"/>
            <w:shd w:val="clear" w:color="auto" w:fill="F2F2F2"/>
          </w:tcPr>
          <w:p w14:paraId="65770FA9" w14:textId="77777777" w:rsidR="00C775D6" w:rsidRPr="0057209D" w:rsidRDefault="00C775D6" w:rsidP="00C775D6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Vai ir kompromitēti kādi no norādītajiem datiem? (lūgums atzīmēt visas atbilstošās kategorijas) 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23A0A6AE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10D81265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29AA3A95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02962E37" w14:textId="77777777" w:rsidR="00C775D6" w:rsidRPr="001B4252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739234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89" w:type="dxa"/>
            <w:gridSpan w:val="12"/>
            <w:shd w:val="clear" w:color="auto" w:fill="F2F2F2"/>
            <w:vAlign w:val="center"/>
          </w:tcPr>
          <w:p w14:paraId="56779D6A" w14:textId="77777777" w:rsidR="00C775D6" w:rsidRPr="00697182" w:rsidRDefault="00C775D6" w:rsidP="00C775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Autentifikācijas dati (piemēram, lietotāju paroles)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45DED682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5E5BBD95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4C466603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43C45935" w14:textId="77777777" w:rsidR="00C775D6" w:rsidRPr="00697182" w:rsidRDefault="00C775D6" w:rsidP="00C775D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50140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89" w:type="dxa"/>
            <w:gridSpan w:val="12"/>
            <w:shd w:val="clear" w:color="auto" w:fill="F2F2F2"/>
            <w:vAlign w:val="center"/>
          </w:tcPr>
          <w:p w14:paraId="5E9F111B" w14:textId="77777777" w:rsidR="00C775D6" w:rsidRPr="00697182" w:rsidRDefault="00C775D6" w:rsidP="00C775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Personas dati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17602442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795F5AE6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0084F385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077EE87F" w14:textId="77777777" w:rsidR="00C775D6" w:rsidRPr="001B4252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586067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89" w:type="dxa"/>
            <w:gridSpan w:val="12"/>
            <w:shd w:val="clear" w:color="auto" w:fill="F2F2F2"/>
            <w:vAlign w:val="center"/>
          </w:tcPr>
          <w:p w14:paraId="2AAA05F0" w14:textId="77777777" w:rsidR="00C775D6" w:rsidRPr="00697182" w:rsidRDefault="00C775D6" w:rsidP="00C775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Īpašo kategoriju personas dati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57B29733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2EF3D093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5A2F2A35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5E730872" w14:textId="77777777" w:rsidR="00C775D6" w:rsidRPr="00697182" w:rsidRDefault="00C775D6" w:rsidP="00C775D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334191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89" w:type="dxa"/>
            <w:gridSpan w:val="12"/>
            <w:shd w:val="clear" w:color="auto" w:fill="F2F2F2"/>
            <w:vAlign w:val="center"/>
          </w:tcPr>
          <w:p w14:paraId="7E17EB68" w14:textId="77777777" w:rsidR="00C775D6" w:rsidRPr="00697182" w:rsidRDefault="00C775D6" w:rsidP="00C775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Ierobežotas pieejamības informācija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76AEE77E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4551B354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5A955E5C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2F51C9C9" w14:textId="77777777" w:rsidR="00C775D6" w:rsidRPr="00697182" w:rsidRDefault="00C775D6" w:rsidP="00C775D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-381176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89" w:type="dxa"/>
            <w:gridSpan w:val="12"/>
            <w:shd w:val="clear" w:color="auto" w:fill="F2F2F2"/>
            <w:vAlign w:val="center"/>
          </w:tcPr>
          <w:p w14:paraId="6FB7001B" w14:textId="77777777" w:rsidR="00C775D6" w:rsidRPr="00697182" w:rsidRDefault="00C775D6" w:rsidP="00C775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Citi sensitīvi dati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5A8BEEB6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C27E79" w14:paraId="56B0F9B8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6A5976FA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05365062" w14:textId="77777777" w:rsidR="00C775D6" w:rsidRPr="00C27E79" w:rsidRDefault="00C775D6" w:rsidP="00C775D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0FB660DF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62AF175D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72202825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:rsidRPr="00C27E79" w14:paraId="106DFAB8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5E68DF6F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78508C1F" w14:textId="77777777" w:rsidR="00C775D6" w:rsidRPr="00C27E79" w:rsidRDefault="00C775D6" w:rsidP="00C775D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451C898E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72D5F602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154B9A5F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14:paraId="416C3904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66380DE7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1" w:type="dxa"/>
            <w:gridSpan w:val="14"/>
            <w:shd w:val="clear" w:color="auto" w:fill="F2F2F2"/>
          </w:tcPr>
          <w:p w14:paraId="0F7A4571" w14:textId="77777777" w:rsidR="00C775D6" w:rsidRPr="001B67CB" w:rsidRDefault="00C775D6" w:rsidP="00C775D6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7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Ja ietekmēta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integritāte</w:t>
            </w:r>
            <w:r w:rsidRPr="001B67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60C6B074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158B75B2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6FD4375A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1" w:type="dxa"/>
            <w:gridSpan w:val="14"/>
            <w:shd w:val="clear" w:color="auto" w:fill="F2F2F2"/>
          </w:tcPr>
          <w:p w14:paraId="3B5C5CED" w14:textId="77777777" w:rsidR="00C775D6" w:rsidRPr="0057209D" w:rsidRDefault="00C775D6" w:rsidP="00C775D6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Vai kiberincidents ir ietekmējis datu pirmavota integritāti vai citādi kompromitējis datu autentiskumu?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6165B2DB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779270FA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222EE3FD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7BED2ED5" w14:textId="77777777" w:rsidR="00C775D6" w:rsidRPr="001B4252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432979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89" w:type="dxa"/>
            <w:gridSpan w:val="12"/>
            <w:tcBorders>
              <w:bottom w:val="single" w:sz="8" w:space="0" w:color="000000" w:themeColor="text1"/>
            </w:tcBorders>
            <w:shd w:val="clear" w:color="auto" w:fill="F2F2F2"/>
            <w:vAlign w:val="center"/>
          </w:tcPr>
          <w:p w14:paraId="552A9DFC" w14:textId="77777777" w:rsidR="00C775D6" w:rsidRPr="00650441" w:rsidRDefault="00C775D6" w:rsidP="00C775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Jā  (lūgums paskaidrot, kādu datu autentiskums kompromitēts, kā tieši)</w:t>
            </w:r>
          </w:p>
        </w:tc>
        <w:tc>
          <w:tcPr>
            <w:tcW w:w="283" w:type="dxa"/>
            <w:tcBorders>
              <w:left w:val="nil"/>
              <w:right w:val="single" w:sz="8" w:space="0" w:color="0096FF"/>
            </w:tcBorders>
            <w:shd w:val="clear" w:color="auto" w:fill="F2F2F2"/>
          </w:tcPr>
          <w:p w14:paraId="5EFBA915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113D0DAE" w14:textId="77777777" w:rsidTr="00C775D6">
        <w:trPr>
          <w:trHeight w:val="558"/>
        </w:trPr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48052BAB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tcBorders>
              <w:right w:val="single" w:sz="8" w:space="0" w:color="000000" w:themeColor="text1"/>
            </w:tcBorders>
            <w:shd w:val="clear" w:color="auto" w:fill="F2F2F2"/>
            <w:vAlign w:val="center"/>
          </w:tcPr>
          <w:p w14:paraId="09691AE9" w14:textId="77777777" w:rsidR="00C775D6" w:rsidRDefault="00C775D6" w:rsidP="00C775D6">
            <w:pPr>
              <w:jc w:val="right"/>
              <w:rPr>
                <w:sz w:val="28"/>
              </w:rPr>
            </w:pPr>
          </w:p>
        </w:tc>
        <w:tc>
          <w:tcPr>
            <w:tcW w:w="9089" w:type="dxa"/>
            <w:gridSpan w:val="1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203A23AE" w14:textId="77777777" w:rsidR="00C775D6" w:rsidRPr="00650441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000000" w:themeColor="text1"/>
              <w:right w:val="single" w:sz="8" w:space="0" w:color="0096FF"/>
            </w:tcBorders>
            <w:shd w:val="clear" w:color="auto" w:fill="F2F2F2"/>
          </w:tcPr>
          <w:p w14:paraId="7177852D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77285DE0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6E428920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09938451" w14:textId="77777777" w:rsidR="00C775D6" w:rsidRPr="00697182" w:rsidRDefault="00C775D6" w:rsidP="00C775D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367720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89" w:type="dxa"/>
            <w:gridSpan w:val="12"/>
            <w:tcBorders>
              <w:top w:val="single" w:sz="8" w:space="0" w:color="000000" w:themeColor="text1"/>
            </w:tcBorders>
            <w:shd w:val="clear" w:color="auto" w:fill="F2F2F2"/>
            <w:vAlign w:val="center"/>
          </w:tcPr>
          <w:p w14:paraId="7B47DC48" w14:textId="77777777" w:rsidR="00C775D6" w:rsidRPr="00697182" w:rsidRDefault="00C775D6" w:rsidP="00C775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Nē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0EDAB397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1725D185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62A65927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22B713E6" w14:textId="77777777" w:rsidR="00C775D6" w:rsidRPr="001B4252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2022923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89" w:type="dxa"/>
            <w:gridSpan w:val="12"/>
            <w:shd w:val="clear" w:color="auto" w:fill="F2F2F2"/>
            <w:vAlign w:val="center"/>
          </w:tcPr>
          <w:p w14:paraId="64831327" w14:textId="77777777" w:rsidR="00C775D6" w:rsidRPr="00697182" w:rsidRDefault="00C775D6" w:rsidP="00C775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zināms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1382ACA4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7A6083" w14:paraId="65E9527F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20E388CD" w14:textId="77777777" w:rsidR="00C775D6" w:rsidRPr="007A6083" w:rsidRDefault="00C775D6" w:rsidP="00C775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8" w:type="dxa"/>
            <w:gridSpan w:val="9"/>
            <w:tcBorders>
              <w:bottom w:val="single" w:sz="18" w:space="0" w:color="0096FF"/>
            </w:tcBorders>
            <w:shd w:val="clear" w:color="auto" w:fill="F2F2F2"/>
          </w:tcPr>
          <w:p w14:paraId="5403DDC3" w14:textId="77777777" w:rsidR="00C775D6" w:rsidRPr="007A6083" w:rsidRDefault="00C775D6" w:rsidP="00C775D6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1" w:type="dxa"/>
            <w:gridSpan w:val="2"/>
            <w:tcBorders>
              <w:bottom w:val="single" w:sz="18" w:space="0" w:color="0096FF"/>
            </w:tcBorders>
            <w:shd w:val="clear" w:color="auto" w:fill="F2F2F2"/>
          </w:tcPr>
          <w:p w14:paraId="335F7202" w14:textId="77777777" w:rsidR="00C775D6" w:rsidRPr="007A6083" w:rsidRDefault="00C775D6" w:rsidP="00C775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02" w:type="dxa"/>
            <w:gridSpan w:val="3"/>
            <w:tcBorders>
              <w:bottom w:val="single" w:sz="18" w:space="0" w:color="0096FF"/>
            </w:tcBorders>
            <w:shd w:val="clear" w:color="auto" w:fill="F2F2F2"/>
          </w:tcPr>
          <w:p w14:paraId="6FA58D57" w14:textId="77777777" w:rsidR="00C775D6" w:rsidRPr="007A6083" w:rsidRDefault="00C775D6" w:rsidP="00C775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3D2C41E9" w14:textId="77777777" w:rsidR="00C775D6" w:rsidRPr="007A6083" w:rsidRDefault="00C775D6" w:rsidP="00C775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775D6" w14:paraId="19ED8723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430EBD96" w14:textId="77777777" w:rsidR="00C775D6" w:rsidRDefault="00C775D6" w:rsidP="00C775D6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1" w:type="dxa"/>
            <w:gridSpan w:val="14"/>
            <w:tcBorders>
              <w:top w:val="single" w:sz="18" w:space="0" w:color="0096FF"/>
            </w:tcBorders>
            <w:shd w:val="clear" w:color="auto" w:fill="F2F2F2"/>
          </w:tcPr>
          <w:p w14:paraId="278BE91A" w14:textId="77777777" w:rsidR="00C775D6" w:rsidRPr="00EF7907" w:rsidRDefault="00C775D6" w:rsidP="00C775D6">
            <w:pPr>
              <w:spacing w:before="240" w:after="60"/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>4.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2</w:t>
            </w: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Ietekme uz darbības un pakalpojumu nepārtrauktību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3D7A5A78" w14:textId="77777777" w:rsidR="00C775D6" w:rsidRDefault="00C775D6" w:rsidP="00C775D6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4F9A2BD8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4865FF83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1" w:type="dxa"/>
            <w:gridSpan w:val="14"/>
            <w:shd w:val="clear" w:color="auto" w:fill="F2F2F2"/>
          </w:tcPr>
          <w:p w14:paraId="0C082E78" w14:textId="77777777" w:rsidR="00C775D6" w:rsidRPr="0057209D" w:rsidRDefault="00C775D6" w:rsidP="00C775D6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Lūdzu, novērtējiet kiberincidenta vispārīgo ietekmi: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30EB57F5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C27E79" w14:paraId="1CB8D058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6890CF23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16677178" w14:textId="77777777" w:rsidR="00C775D6" w:rsidRPr="00C27E79" w:rsidRDefault="00C775D6" w:rsidP="00C775D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1978D6D2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4BD6020B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6C192BF9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:rsidRPr="004625D6" w14:paraId="621A68CF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791D6E32" w14:textId="77777777" w:rsidR="00C775D6" w:rsidRPr="00462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8" w:type="dxa"/>
            <w:gridSpan w:val="9"/>
            <w:shd w:val="clear" w:color="auto" w:fill="F2F2F2"/>
            <w:vAlign w:val="center"/>
          </w:tcPr>
          <w:p w14:paraId="79197723" w14:textId="77777777" w:rsidR="00C775D6" w:rsidRPr="004625D6" w:rsidRDefault="00C775D6" w:rsidP="00C775D6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25D6">
              <w:rPr>
                <w:rFonts w:ascii="Arial" w:hAnsi="Arial" w:cs="Arial"/>
                <w:b/>
                <w:bCs/>
                <w:sz w:val="20"/>
                <w:szCs w:val="20"/>
              </w:rPr>
              <w:t>uz organizācijas darbības nepārtrauktību</w:t>
            </w:r>
          </w:p>
        </w:tc>
        <w:tc>
          <w:tcPr>
            <w:tcW w:w="4953" w:type="dxa"/>
            <w:gridSpan w:val="5"/>
            <w:shd w:val="clear" w:color="auto" w:fill="F2F2F2"/>
            <w:vAlign w:val="center"/>
          </w:tcPr>
          <w:p w14:paraId="60FC6709" w14:textId="77777777" w:rsidR="00C775D6" w:rsidRPr="004625D6" w:rsidRDefault="00C775D6" w:rsidP="00C775D6">
            <w:pPr>
              <w:ind w:left="31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25D6">
              <w:rPr>
                <w:rFonts w:ascii="Arial" w:hAnsi="Arial" w:cs="Arial"/>
                <w:b/>
                <w:bCs/>
                <w:sz w:val="20"/>
                <w:szCs w:val="20"/>
              </w:rPr>
              <w:t>uz būtiskajiem un svarīgajiem pakalpojumiem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4E099EB5" w14:textId="77777777" w:rsidR="00C775D6" w:rsidRPr="00462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C27E79" w14:paraId="1B023118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2A33ABFC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1B59B3C6" w14:textId="77777777" w:rsidR="00C775D6" w:rsidRPr="00C27E79" w:rsidRDefault="00C775D6" w:rsidP="00C775D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5B526282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0299FC2F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686C3A37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14:paraId="51D85E97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3E22196B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3D360473" w14:textId="77777777" w:rsidR="00C775D6" w:rsidRPr="001B4252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147250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136" w:type="dxa"/>
            <w:gridSpan w:val="7"/>
            <w:shd w:val="clear" w:color="auto" w:fill="F2F2F2"/>
            <w:vAlign w:val="center"/>
          </w:tcPr>
          <w:p w14:paraId="5C557CCD" w14:textId="77777777" w:rsidR="00C775D6" w:rsidRPr="00697182" w:rsidRDefault="00C775D6" w:rsidP="00C775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Augsta ietekme</w:t>
            </w:r>
          </w:p>
        </w:tc>
        <w:tc>
          <w:tcPr>
            <w:tcW w:w="954" w:type="dxa"/>
            <w:shd w:val="clear" w:color="auto" w:fill="F2F2F2"/>
            <w:vAlign w:val="center"/>
          </w:tcPr>
          <w:p w14:paraId="56A1BA2F" w14:textId="77777777" w:rsidR="00C775D6" w:rsidRPr="00697182" w:rsidRDefault="00C775D6" w:rsidP="00C775D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639233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3999" w:type="dxa"/>
            <w:gridSpan w:val="4"/>
            <w:shd w:val="clear" w:color="auto" w:fill="F2F2F2"/>
            <w:vAlign w:val="center"/>
          </w:tcPr>
          <w:p w14:paraId="157084A1" w14:textId="77777777" w:rsidR="00C775D6" w:rsidRPr="00697182" w:rsidRDefault="00C775D6" w:rsidP="00C775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Augsta ietekme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189CC904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74507FEE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74B1B346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60377E43" w14:textId="77777777" w:rsidR="00C775D6" w:rsidRPr="00697182" w:rsidRDefault="00C775D6" w:rsidP="00C775D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204090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136" w:type="dxa"/>
            <w:gridSpan w:val="7"/>
            <w:shd w:val="clear" w:color="auto" w:fill="F2F2F2"/>
            <w:vAlign w:val="center"/>
          </w:tcPr>
          <w:p w14:paraId="4BF3B784" w14:textId="77777777" w:rsidR="00C775D6" w:rsidRPr="00697182" w:rsidRDefault="00C775D6" w:rsidP="00C775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Vidēja ietekme</w:t>
            </w:r>
          </w:p>
        </w:tc>
        <w:tc>
          <w:tcPr>
            <w:tcW w:w="954" w:type="dxa"/>
            <w:shd w:val="clear" w:color="auto" w:fill="F2F2F2"/>
            <w:vAlign w:val="center"/>
          </w:tcPr>
          <w:p w14:paraId="5FD4215C" w14:textId="77777777" w:rsidR="00C775D6" w:rsidRPr="00697182" w:rsidRDefault="00C775D6" w:rsidP="00C775D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-74358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3999" w:type="dxa"/>
            <w:gridSpan w:val="4"/>
            <w:shd w:val="clear" w:color="auto" w:fill="F2F2F2"/>
            <w:vAlign w:val="center"/>
          </w:tcPr>
          <w:p w14:paraId="6810C187" w14:textId="77777777" w:rsidR="00C775D6" w:rsidRPr="00697182" w:rsidRDefault="00C775D6" w:rsidP="00C775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Vidēja ietekme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65DD4297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7D054A3B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4F48CEF0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3737A23B" w14:textId="77777777" w:rsidR="00C775D6" w:rsidRPr="00697182" w:rsidRDefault="00C775D6" w:rsidP="00C775D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100587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136" w:type="dxa"/>
            <w:gridSpan w:val="7"/>
            <w:shd w:val="clear" w:color="auto" w:fill="F2F2F2"/>
            <w:vAlign w:val="center"/>
          </w:tcPr>
          <w:p w14:paraId="6C57917D" w14:textId="77777777" w:rsidR="00C775D6" w:rsidRPr="00697182" w:rsidRDefault="00C775D6" w:rsidP="00C775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Zema ietekme</w:t>
            </w:r>
          </w:p>
        </w:tc>
        <w:tc>
          <w:tcPr>
            <w:tcW w:w="954" w:type="dxa"/>
            <w:shd w:val="clear" w:color="auto" w:fill="F2F2F2"/>
            <w:vAlign w:val="center"/>
          </w:tcPr>
          <w:p w14:paraId="7675635D" w14:textId="77777777" w:rsidR="00C775D6" w:rsidRPr="00697182" w:rsidRDefault="00C775D6" w:rsidP="00C775D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933938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3999" w:type="dxa"/>
            <w:gridSpan w:val="4"/>
            <w:shd w:val="clear" w:color="auto" w:fill="F2F2F2"/>
            <w:vAlign w:val="center"/>
          </w:tcPr>
          <w:p w14:paraId="1071E9D7" w14:textId="77777777" w:rsidR="00C775D6" w:rsidRPr="00697182" w:rsidRDefault="00C775D6" w:rsidP="00C775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Zema ietekme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7D2484BD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C27E79" w14:paraId="41022226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4EFDB823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768DF68C" w14:textId="77777777" w:rsidR="00C775D6" w:rsidRPr="00C27E79" w:rsidRDefault="00C775D6" w:rsidP="00C775D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3F383EE9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6BD2599E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7FC4EE97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14:paraId="22DE6B6A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09E4D90F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2B67D257" w14:textId="77777777" w:rsidR="00C775D6" w:rsidRPr="001B4252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3124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136" w:type="dxa"/>
            <w:gridSpan w:val="7"/>
            <w:shd w:val="clear" w:color="auto" w:fill="F2F2F2"/>
            <w:vAlign w:val="center"/>
          </w:tcPr>
          <w:p w14:paraId="48FD2ECB" w14:textId="77777777" w:rsidR="00C775D6" w:rsidRPr="00697182" w:rsidRDefault="00C775D6" w:rsidP="00C775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ietekmes</w:t>
            </w:r>
          </w:p>
        </w:tc>
        <w:tc>
          <w:tcPr>
            <w:tcW w:w="954" w:type="dxa"/>
            <w:shd w:val="clear" w:color="auto" w:fill="F2F2F2"/>
            <w:vAlign w:val="center"/>
          </w:tcPr>
          <w:p w14:paraId="33F8FDC2" w14:textId="77777777" w:rsidR="00C775D6" w:rsidRPr="00697182" w:rsidRDefault="00C775D6" w:rsidP="00C775D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1691719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3999" w:type="dxa"/>
            <w:gridSpan w:val="4"/>
            <w:shd w:val="clear" w:color="auto" w:fill="F2F2F2"/>
            <w:vAlign w:val="center"/>
          </w:tcPr>
          <w:p w14:paraId="722BD769" w14:textId="77777777" w:rsidR="00C775D6" w:rsidRPr="00697182" w:rsidRDefault="00C775D6" w:rsidP="00C775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ietekmes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16F3D27B" w14:textId="77777777" w:rsidR="00C775D6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7A6083" w14:paraId="59EA66B4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49CB73DC" w14:textId="77777777" w:rsidR="00C775D6" w:rsidRPr="007A6083" w:rsidRDefault="00C775D6" w:rsidP="00C775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1D289B29" w14:textId="77777777" w:rsidR="00C775D6" w:rsidRPr="007A6083" w:rsidRDefault="00C775D6" w:rsidP="00C775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39D53E60" w14:textId="77777777" w:rsidR="00C775D6" w:rsidRPr="007A6083" w:rsidRDefault="00C775D6" w:rsidP="00C775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44C6B17B" w14:textId="77777777" w:rsidR="00C775D6" w:rsidRPr="007A6083" w:rsidRDefault="00C775D6" w:rsidP="00C775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159395E6" w14:textId="77777777" w:rsidR="00C775D6" w:rsidRPr="007A6083" w:rsidRDefault="00C775D6" w:rsidP="00C775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775D6" w14:paraId="0EBF431B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1072F28B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7" w:type="dxa"/>
            <w:shd w:val="clear" w:color="auto" w:fill="F2F2F2"/>
          </w:tcPr>
          <w:p w14:paraId="24CF683C" w14:textId="77777777" w:rsidR="00C775D6" w:rsidRPr="001B4252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04" w:type="dxa"/>
            <w:gridSpan w:val="13"/>
            <w:tcBorders>
              <w:bottom w:val="single" w:sz="8" w:space="0" w:color="auto"/>
            </w:tcBorders>
            <w:shd w:val="clear" w:color="auto" w:fill="F2F2F2"/>
          </w:tcPr>
          <w:p w14:paraId="43DE7FF1" w14:textId="77777777" w:rsidR="00C775D6" w:rsidRPr="001B4252" w:rsidRDefault="00C775D6" w:rsidP="00C775D6">
            <w:pPr>
              <w:spacing w:before="60" w:after="60"/>
              <w:ind w:left="-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 kiberincidents ir ietekmējis organizācijas darbības nepārtrauktību, būtiskos vai svarīgos pakalpojumus, lūgums raksturot šo ietekmi: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49DF1897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C27E79" w14:paraId="040FD84F" w14:textId="77777777" w:rsidTr="00C775D6">
        <w:trPr>
          <w:trHeight w:val="747"/>
        </w:trPr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5A7E2C03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7" w:type="dxa"/>
            <w:tcBorders>
              <w:right w:val="single" w:sz="8" w:space="0" w:color="auto"/>
            </w:tcBorders>
            <w:shd w:val="clear" w:color="auto" w:fill="F2F2F2"/>
          </w:tcPr>
          <w:p w14:paraId="356B5AB0" w14:textId="77777777" w:rsidR="00C775D6" w:rsidRPr="00697182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04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282E57B" w14:textId="77777777" w:rsidR="00C775D6" w:rsidRPr="00697182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0096FF"/>
            </w:tcBorders>
            <w:shd w:val="clear" w:color="auto" w:fill="F2F2F2"/>
          </w:tcPr>
          <w:p w14:paraId="22AA8DD5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:rsidRPr="007A6083" w14:paraId="7F50DDC2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6EE9FD74" w14:textId="77777777" w:rsidR="00C775D6" w:rsidRPr="007A6083" w:rsidRDefault="00C775D6" w:rsidP="00C775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8" w:type="dxa"/>
            <w:gridSpan w:val="9"/>
            <w:tcBorders>
              <w:bottom w:val="single" w:sz="18" w:space="0" w:color="0096FF"/>
            </w:tcBorders>
            <w:shd w:val="clear" w:color="auto" w:fill="F2F2F2"/>
          </w:tcPr>
          <w:p w14:paraId="21AD322B" w14:textId="77777777" w:rsidR="00C775D6" w:rsidRPr="007A6083" w:rsidRDefault="00C775D6" w:rsidP="00C775D6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1" w:type="dxa"/>
            <w:gridSpan w:val="2"/>
            <w:tcBorders>
              <w:bottom w:val="single" w:sz="18" w:space="0" w:color="0096FF"/>
            </w:tcBorders>
            <w:shd w:val="clear" w:color="auto" w:fill="F2F2F2"/>
          </w:tcPr>
          <w:p w14:paraId="0C6A6C2C" w14:textId="77777777" w:rsidR="00C775D6" w:rsidRPr="007A6083" w:rsidRDefault="00C775D6" w:rsidP="00C775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02" w:type="dxa"/>
            <w:gridSpan w:val="3"/>
            <w:tcBorders>
              <w:bottom w:val="single" w:sz="18" w:space="0" w:color="0096FF"/>
            </w:tcBorders>
            <w:shd w:val="clear" w:color="auto" w:fill="F2F2F2"/>
          </w:tcPr>
          <w:p w14:paraId="69C49193" w14:textId="77777777" w:rsidR="00C775D6" w:rsidRPr="007A6083" w:rsidRDefault="00C775D6" w:rsidP="00C775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35119A15" w14:textId="77777777" w:rsidR="00C775D6" w:rsidRPr="007A6083" w:rsidRDefault="00C775D6" w:rsidP="00C775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775D6" w14:paraId="6C99E182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5C585C47" w14:textId="77777777" w:rsidR="00C775D6" w:rsidRDefault="00C775D6" w:rsidP="00C775D6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1" w:type="dxa"/>
            <w:gridSpan w:val="14"/>
            <w:tcBorders>
              <w:top w:val="single" w:sz="18" w:space="0" w:color="0096FF"/>
            </w:tcBorders>
            <w:shd w:val="clear" w:color="auto" w:fill="F2F2F2"/>
          </w:tcPr>
          <w:p w14:paraId="44D8F2EC" w14:textId="77777777" w:rsidR="00C775D6" w:rsidRPr="00EF7907" w:rsidRDefault="00C775D6" w:rsidP="00C775D6">
            <w:pPr>
              <w:spacing w:before="240" w:after="60"/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>4.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3</w:t>
            </w: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Pārrobežu ietekme</w:t>
            </w: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51EC2D7C" w14:textId="77777777" w:rsidR="00C775D6" w:rsidRDefault="00C775D6" w:rsidP="00C775D6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3A0C8C38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666D34E8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1" w:type="dxa"/>
            <w:gridSpan w:val="14"/>
            <w:shd w:val="clear" w:color="auto" w:fill="F2F2F2"/>
          </w:tcPr>
          <w:p w14:paraId="06938BB7" w14:textId="77777777" w:rsidR="00C775D6" w:rsidRPr="0057209D" w:rsidRDefault="00C775D6" w:rsidP="00C775D6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Vai kiberincidents ir ietekmējis citās ES dalībvalstīs sniegtos būtiskos vai svarīgos pakalpojumus vai ar tiem saistītās piegāžu ķēdes?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6563A061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C27E79" w14:paraId="32D3A80C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0E6C182A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63E7B23C" w14:textId="77777777" w:rsidR="00C775D6" w:rsidRPr="00C27E79" w:rsidRDefault="00C775D6" w:rsidP="00C775D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4AADA3BA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026F010C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7787E11A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14:paraId="4F5B11DB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7CE299AA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1C2E0FA3" w14:textId="77777777" w:rsidR="00C775D6" w:rsidRPr="001B4252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570029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4136" w:type="dxa"/>
            <w:gridSpan w:val="7"/>
            <w:tcBorders>
              <w:bottom w:val="single" w:sz="8" w:space="0" w:color="000000" w:themeColor="text1"/>
            </w:tcBorders>
            <w:shd w:val="clear" w:color="auto" w:fill="F2F2F2"/>
            <w:vAlign w:val="center"/>
          </w:tcPr>
          <w:p w14:paraId="2E1AA3E0" w14:textId="77777777" w:rsidR="00C775D6" w:rsidRPr="00697182" w:rsidRDefault="00C775D6" w:rsidP="00C775D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Jā  (lūgums paskaidrot, kāda ietekme)</w:t>
            </w:r>
          </w:p>
        </w:tc>
        <w:tc>
          <w:tcPr>
            <w:tcW w:w="4953" w:type="dxa"/>
            <w:gridSpan w:val="5"/>
            <w:tcBorders>
              <w:bottom w:val="single" w:sz="8" w:space="0" w:color="000000" w:themeColor="text1"/>
            </w:tcBorders>
            <w:shd w:val="clear" w:color="auto" w:fill="F2F2F2"/>
            <w:vAlign w:val="center"/>
          </w:tcPr>
          <w:p w14:paraId="4F0DA30A" w14:textId="77777777" w:rsidR="00C775D6" w:rsidRPr="00650441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nil"/>
              <w:right w:val="single" w:sz="8" w:space="0" w:color="0096FF"/>
            </w:tcBorders>
            <w:shd w:val="clear" w:color="auto" w:fill="F2F2F2"/>
          </w:tcPr>
          <w:p w14:paraId="5934883A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2F4CC2F2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73C8D0E7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tcBorders>
              <w:right w:val="single" w:sz="8" w:space="0" w:color="000000" w:themeColor="text1"/>
            </w:tcBorders>
            <w:shd w:val="clear" w:color="auto" w:fill="F2F2F2"/>
            <w:vAlign w:val="center"/>
          </w:tcPr>
          <w:p w14:paraId="7A031FA8" w14:textId="77777777" w:rsidR="00C775D6" w:rsidRDefault="00C775D6" w:rsidP="00C775D6">
            <w:pPr>
              <w:jc w:val="right"/>
              <w:rPr>
                <w:sz w:val="28"/>
              </w:rPr>
            </w:pPr>
          </w:p>
        </w:tc>
        <w:tc>
          <w:tcPr>
            <w:tcW w:w="9089" w:type="dxa"/>
            <w:gridSpan w:val="1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4E265E4" w14:textId="77777777" w:rsidR="00C775D6" w:rsidRPr="00280F1A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000000" w:themeColor="text1"/>
              <w:right w:val="single" w:sz="8" w:space="0" w:color="0096FF"/>
            </w:tcBorders>
            <w:shd w:val="clear" w:color="auto" w:fill="F2F2F2"/>
          </w:tcPr>
          <w:p w14:paraId="5C6BD164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3FC76F18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2EDF7AAF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4E724AF7" w14:textId="77777777" w:rsidR="00C775D6" w:rsidRPr="00697182" w:rsidRDefault="00C775D6" w:rsidP="00C775D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sz w:val="28"/>
                </w:rPr>
                <w:id w:val="192348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89" w:type="dxa"/>
            <w:gridSpan w:val="12"/>
            <w:tcBorders>
              <w:top w:val="single" w:sz="8" w:space="0" w:color="000000" w:themeColor="text1"/>
            </w:tcBorders>
            <w:shd w:val="clear" w:color="auto" w:fill="F2F2F2"/>
            <w:vAlign w:val="center"/>
          </w:tcPr>
          <w:p w14:paraId="11B2B2D6" w14:textId="77777777" w:rsidR="00C775D6" w:rsidRPr="00697182" w:rsidRDefault="00C775D6" w:rsidP="00C775D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Nē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0F836BB3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494F3475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60FDC6FB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32" w:type="dxa"/>
            <w:gridSpan w:val="2"/>
            <w:shd w:val="clear" w:color="auto" w:fill="F2F2F2"/>
            <w:vAlign w:val="center"/>
          </w:tcPr>
          <w:p w14:paraId="02C76E2B" w14:textId="77777777" w:rsidR="00C775D6" w:rsidRPr="001B4252" w:rsidRDefault="00C775D6" w:rsidP="00C775D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sdt>
              <w:sdtPr>
                <w:rPr>
                  <w:sz w:val="28"/>
                </w:rPr>
                <w:id w:val="-1160851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</w:p>
        </w:tc>
        <w:tc>
          <w:tcPr>
            <w:tcW w:w="9089" w:type="dxa"/>
            <w:gridSpan w:val="12"/>
            <w:shd w:val="clear" w:color="auto" w:fill="F2F2F2"/>
            <w:vAlign w:val="center"/>
          </w:tcPr>
          <w:p w14:paraId="37DA1913" w14:textId="77777777" w:rsidR="00C775D6" w:rsidRPr="00697182" w:rsidRDefault="00C775D6" w:rsidP="00C775D6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 zināms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4500C33F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7A6083" w14:paraId="13266A3B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7E9C4DE8" w14:textId="77777777" w:rsidR="00C775D6" w:rsidRPr="007A6083" w:rsidRDefault="00C775D6" w:rsidP="00C775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68" w:type="dxa"/>
            <w:gridSpan w:val="9"/>
            <w:tcBorders>
              <w:bottom w:val="single" w:sz="18" w:space="0" w:color="0096FF"/>
            </w:tcBorders>
            <w:shd w:val="clear" w:color="auto" w:fill="F2F2F2"/>
          </w:tcPr>
          <w:p w14:paraId="4D65C294" w14:textId="77777777" w:rsidR="00C775D6" w:rsidRPr="007A6083" w:rsidRDefault="00C775D6" w:rsidP="00C775D6">
            <w:pPr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1" w:type="dxa"/>
            <w:gridSpan w:val="2"/>
            <w:tcBorders>
              <w:bottom w:val="single" w:sz="18" w:space="0" w:color="0096FF"/>
            </w:tcBorders>
            <w:shd w:val="clear" w:color="auto" w:fill="F2F2F2"/>
          </w:tcPr>
          <w:p w14:paraId="53E68700" w14:textId="77777777" w:rsidR="00C775D6" w:rsidRPr="007A6083" w:rsidRDefault="00C775D6" w:rsidP="00C775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02" w:type="dxa"/>
            <w:gridSpan w:val="3"/>
            <w:tcBorders>
              <w:bottom w:val="single" w:sz="18" w:space="0" w:color="0096FF"/>
            </w:tcBorders>
            <w:shd w:val="clear" w:color="auto" w:fill="F2F2F2"/>
          </w:tcPr>
          <w:p w14:paraId="4DD5DFAB" w14:textId="77777777" w:rsidR="00C775D6" w:rsidRPr="007A6083" w:rsidRDefault="00C775D6" w:rsidP="00C775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20F286B4" w14:textId="77777777" w:rsidR="00C775D6" w:rsidRPr="007A6083" w:rsidRDefault="00C775D6" w:rsidP="00C775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775D6" w14:paraId="1AC04696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43C60DCF" w14:textId="77777777" w:rsidR="00C775D6" w:rsidRDefault="00C775D6" w:rsidP="00C775D6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1" w:type="dxa"/>
            <w:gridSpan w:val="14"/>
            <w:tcBorders>
              <w:top w:val="single" w:sz="18" w:space="0" w:color="0096FF"/>
            </w:tcBorders>
            <w:shd w:val="clear" w:color="auto" w:fill="F2F2F2"/>
          </w:tcPr>
          <w:p w14:paraId="200C96C4" w14:textId="77777777" w:rsidR="00C775D6" w:rsidRPr="00EF7907" w:rsidRDefault="00C775D6" w:rsidP="00C775D6">
            <w:pPr>
              <w:spacing w:before="240" w:after="60"/>
              <w:ind w:left="31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>4.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4</w:t>
            </w: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21"/>
                <w:szCs w:val="21"/>
              </w:rPr>
              <w:t>Cita informācija</w:t>
            </w:r>
            <w:r w:rsidRPr="00EF7907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1E00AB81" w14:textId="77777777" w:rsidR="00C775D6" w:rsidRDefault="00C775D6" w:rsidP="00C775D6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14:paraId="00D9408A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5D60B059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7" w:type="dxa"/>
            <w:shd w:val="clear" w:color="auto" w:fill="F2F2F2"/>
          </w:tcPr>
          <w:p w14:paraId="615A2796" w14:textId="77777777" w:rsidR="00C775D6" w:rsidRPr="001B4252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04" w:type="dxa"/>
            <w:gridSpan w:val="13"/>
            <w:tcBorders>
              <w:bottom w:val="single" w:sz="8" w:space="0" w:color="auto"/>
            </w:tcBorders>
            <w:shd w:val="clear" w:color="auto" w:fill="F2F2F2"/>
          </w:tcPr>
          <w:p w14:paraId="5AAD9CDA" w14:textId="77777777" w:rsidR="00C775D6" w:rsidRPr="001B4252" w:rsidRDefault="00C775D6" w:rsidP="00C775D6">
            <w:pPr>
              <w:spacing w:before="60" w:after="60"/>
              <w:ind w:left="-10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Cita relevanta informācija par kiberincidenta ietekmi: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51673E98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C27E79" w14:paraId="4150EC3C" w14:textId="77777777" w:rsidTr="00C775D6">
        <w:trPr>
          <w:trHeight w:val="1272"/>
        </w:trPr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298D9027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7" w:type="dxa"/>
            <w:tcBorders>
              <w:right w:val="single" w:sz="8" w:space="0" w:color="auto"/>
            </w:tcBorders>
            <w:shd w:val="clear" w:color="auto" w:fill="F2F2F2"/>
          </w:tcPr>
          <w:p w14:paraId="36DFED7B" w14:textId="77777777" w:rsidR="00C775D6" w:rsidRPr="00697182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04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7A64756" w14:textId="77777777" w:rsidR="00C775D6" w:rsidRPr="00697182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0096FF"/>
            </w:tcBorders>
            <w:shd w:val="clear" w:color="auto" w:fill="F2F2F2"/>
          </w:tcPr>
          <w:p w14:paraId="510B8096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:rsidRPr="007A6083" w14:paraId="77204DD8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5883894B" w14:textId="77777777" w:rsidR="00C775D6" w:rsidRPr="007A6083" w:rsidRDefault="00C775D6" w:rsidP="00C775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7" w:type="dxa"/>
            <w:shd w:val="clear" w:color="auto" w:fill="F2F2F2"/>
          </w:tcPr>
          <w:p w14:paraId="4936F7BC" w14:textId="77777777" w:rsidR="00C775D6" w:rsidRPr="007A6083" w:rsidRDefault="00C775D6" w:rsidP="00C775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51" w:type="dxa"/>
            <w:gridSpan w:val="8"/>
            <w:tcBorders>
              <w:top w:val="single" w:sz="8" w:space="0" w:color="auto"/>
            </w:tcBorders>
            <w:shd w:val="clear" w:color="auto" w:fill="F2F2F2"/>
          </w:tcPr>
          <w:p w14:paraId="5CCAB9F1" w14:textId="77777777" w:rsidR="00C775D6" w:rsidRPr="007A6083" w:rsidRDefault="00C775D6" w:rsidP="00C775D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51" w:type="dxa"/>
            <w:gridSpan w:val="2"/>
            <w:tcBorders>
              <w:top w:val="single" w:sz="8" w:space="0" w:color="auto"/>
            </w:tcBorders>
            <w:shd w:val="clear" w:color="auto" w:fill="F2F2F2"/>
          </w:tcPr>
          <w:p w14:paraId="684C39CD" w14:textId="77777777" w:rsidR="00C775D6" w:rsidRPr="007A6083" w:rsidRDefault="00C775D6" w:rsidP="00C775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02" w:type="dxa"/>
            <w:gridSpan w:val="3"/>
            <w:tcBorders>
              <w:top w:val="single" w:sz="8" w:space="0" w:color="auto"/>
            </w:tcBorders>
            <w:shd w:val="clear" w:color="auto" w:fill="F2F2F2"/>
          </w:tcPr>
          <w:p w14:paraId="4F5252DA" w14:textId="77777777" w:rsidR="00C775D6" w:rsidRPr="007A6083" w:rsidRDefault="00C775D6" w:rsidP="00C775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244145D2" w14:textId="77777777" w:rsidR="00C775D6" w:rsidRPr="007A6083" w:rsidRDefault="00C775D6" w:rsidP="00C775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775D6" w:rsidRPr="00DD14A5" w14:paraId="1BD896D9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0096FF"/>
          </w:tcPr>
          <w:p w14:paraId="2D575F64" w14:textId="77777777" w:rsidR="00C775D6" w:rsidRPr="00DD14A5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21" w:type="dxa"/>
            <w:gridSpan w:val="14"/>
            <w:shd w:val="clear" w:color="auto" w:fill="0096FF"/>
          </w:tcPr>
          <w:p w14:paraId="0BF345D7" w14:textId="05A58EAB" w:rsidR="00C775D6" w:rsidRPr="00DD14A5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>5. Kiberincidenta novēršanas darbības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0096FF"/>
          </w:tcPr>
          <w:p w14:paraId="0ECAF9AA" w14:textId="77777777" w:rsidR="00C775D6" w:rsidRPr="00DD14A5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C775D6" w:rsidRPr="00C27E79" w14:paraId="6CA588A0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5F1FBD20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5FA75A9A" w14:textId="77777777" w:rsidR="00C775D6" w:rsidRPr="00C27E79" w:rsidRDefault="00C775D6" w:rsidP="00C775D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324BA7F4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1B770599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401E7CC6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14:paraId="350020DB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571E705E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1" w:type="dxa"/>
            <w:gridSpan w:val="14"/>
            <w:shd w:val="clear" w:color="auto" w:fill="F2F2F2"/>
          </w:tcPr>
          <w:p w14:paraId="45C9AE26" w14:textId="77777777" w:rsidR="00C775D6" w:rsidRPr="0057209D" w:rsidRDefault="00C775D6" w:rsidP="00C775D6">
            <w:pPr>
              <w:spacing w:before="60" w:after="60"/>
              <w:ind w:left="31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Lūdzu, norādiet veiktās darbības kiberincidenta novēršanai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652AC623" w14:textId="77777777" w:rsidR="00C775D6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C27E79" w14:paraId="39EC0AA1" w14:textId="77777777" w:rsidTr="00C775D6">
        <w:trPr>
          <w:trHeight w:val="3860"/>
        </w:trPr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60F939DD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17" w:type="dxa"/>
            <w:tcBorders>
              <w:right w:val="single" w:sz="8" w:space="0" w:color="auto"/>
            </w:tcBorders>
            <w:shd w:val="clear" w:color="auto" w:fill="F2F2F2"/>
          </w:tcPr>
          <w:p w14:paraId="542DB7FD" w14:textId="77777777" w:rsidR="00C775D6" w:rsidRPr="00697182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04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8F8438B" w14:textId="77777777" w:rsidR="00C775D6" w:rsidRPr="00697182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0096FF"/>
            </w:tcBorders>
            <w:shd w:val="clear" w:color="auto" w:fill="F2F2F2"/>
          </w:tcPr>
          <w:p w14:paraId="67441525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:rsidRPr="00A76F3B" w14:paraId="1DCA16DB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2F608254" w14:textId="77777777" w:rsidR="00C775D6" w:rsidRPr="00A76F3B" w:rsidRDefault="00C775D6" w:rsidP="00C775D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17" w:type="dxa"/>
            <w:shd w:val="clear" w:color="auto" w:fill="F2F2F2"/>
          </w:tcPr>
          <w:p w14:paraId="2474A111" w14:textId="77777777" w:rsidR="00C775D6" w:rsidRPr="00A76F3B" w:rsidRDefault="00C775D6" w:rsidP="00C775D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551" w:type="dxa"/>
            <w:gridSpan w:val="8"/>
            <w:tcBorders>
              <w:top w:val="single" w:sz="8" w:space="0" w:color="auto"/>
            </w:tcBorders>
            <w:shd w:val="clear" w:color="auto" w:fill="F2F2F2"/>
          </w:tcPr>
          <w:p w14:paraId="2953C6C5" w14:textId="77777777" w:rsidR="00C775D6" w:rsidRPr="00A76F3B" w:rsidRDefault="00C775D6" w:rsidP="00C775D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1" w:type="dxa"/>
            <w:gridSpan w:val="2"/>
            <w:tcBorders>
              <w:top w:val="single" w:sz="8" w:space="0" w:color="auto"/>
            </w:tcBorders>
            <w:shd w:val="clear" w:color="auto" w:fill="F2F2F2"/>
          </w:tcPr>
          <w:p w14:paraId="0DFD32E2" w14:textId="77777777" w:rsidR="00C775D6" w:rsidRPr="00A76F3B" w:rsidRDefault="00C775D6" w:rsidP="00C775D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302" w:type="dxa"/>
            <w:gridSpan w:val="3"/>
            <w:tcBorders>
              <w:top w:val="single" w:sz="8" w:space="0" w:color="auto"/>
            </w:tcBorders>
            <w:shd w:val="clear" w:color="auto" w:fill="F2F2F2"/>
          </w:tcPr>
          <w:p w14:paraId="4595CE3C" w14:textId="77777777" w:rsidR="00C775D6" w:rsidRPr="00A76F3B" w:rsidRDefault="00C775D6" w:rsidP="00C775D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1F15AE3D" w14:textId="77777777" w:rsidR="00C775D6" w:rsidRPr="00A76F3B" w:rsidRDefault="00C775D6" w:rsidP="00C775D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775D6" w:rsidRPr="00DD14A5" w14:paraId="3AED8029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0096FF"/>
          </w:tcPr>
          <w:p w14:paraId="6CDB87FA" w14:textId="77777777" w:rsidR="00C775D6" w:rsidRPr="00DD14A5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  <w:tc>
          <w:tcPr>
            <w:tcW w:w="9921" w:type="dxa"/>
            <w:gridSpan w:val="14"/>
            <w:shd w:val="clear" w:color="auto" w:fill="0096FF"/>
          </w:tcPr>
          <w:p w14:paraId="3CFC7968" w14:textId="77777777" w:rsidR="00C775D6" w:rsidRPr="00DD14A5" w:rsidRDefault="00C775D6" w:rsidP="00C775D6">
            <w:pPr>
              <w:spacing w:before="60" w:after="6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DD14A5">
              <w:rPr>
                <w:rFonts w:ascii="Arial" w:hAnsi="Arial" w:cs="Arial"/>
                <w:b/>
                <w:bCs/>
                <w:color w:val="FFFFFF" w:themeColor="background1"/>
              </w:rPr>
              <w:t>6. Informācija par ziņojuma iesniedzēju</w:t>
            </w: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0096FF"/>
          </w:tcPr>
          <w:p w14:paraId="3CCA60B9" w14:textId="77777777" w:rsidR="00C775D6" w:rsidRPr="00DD14A5" w:rsidRDefault="00C775D6" w:rsidP="00C775D6">
            <w:pPr>
              <w:spacing w:before="60" w:after="60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C775D6" w:rsidRPr="00C27E79" w14:paraId="52E85F72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445A6E66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5C4A2029" w14:textId="77777777" w:rsidR="00C775D6" w:rsidRPr="00C27E79" w:rsidRDefault="00C775D6" w:rsidP="00C775D6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1" w:type="dxa"/>
            <w:gridSpan w:val="2"/>
            <w:tcBorders>
              <w:bottom w:val="single" w:sz="8" w:space="0" w:color="auto"/>
            </w:tcBorders>
            <w:shd w:val="clear" w:color="auto" w:fill="F2F2F2"/>
          </w:tcPr>
          <w:p w14:paraId="22C0AE52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tcBorders>
              <w:bottom w:val="single" w:sz="8" w:space="0" w:color="auto"/>
            </w:tcBorders>
            <w:shd w:val="clear" w:color="auto" w:fill="F2F2F2"/>
          </w:tcPr>
          <w:p w14:paraId="54EC4911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07BC03BF" w14:textId="77777777" w:rsidR="00C775D6" w:rsidRPr="00C27E79" w:rsidRDefault="00C775D6" w:rsidP="00C775D6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14:paraId="4AECE92F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1F50EBE6" w14:textId="77777777" w:rsidR="00C775D6" w:rsidRDefault="00C775D6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1" w:type="dxa"/>
            <w:gridSpan w:val="8"/>
            <w:tcBorders>
              <w:right w:val="single" w:sz="8" w:space="0" w:color="auto"/>
            </w:tcBorders>
            <w:shd w:val="clear" w:color="auto" w:fill="F2F2F2"/>
          </w:tcPr>
          <w:p w14:paraId="7E768E4C" w14:textId="77777777" w:rsidR="00C775D6" w:rsidRPr="001B4252" w:rsidRDefault="00C775D6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Ziņojuma iesniedzēja vārds, uzvārds:</w:t>
            </w:r>
          </w:p>
        </w:tc>
        <w:tc>
          <w:tcPr>
            <w:tcW w:w="49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53DFF35" w14:textId="77777777" w:rsidR="00C775D6" w:rsidRPr="001B4252" w:rsidRDefault="00C775D6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0096FF"/>
            </w:tcBorders>
            <w:shd w:val="clear" w:color="auto" w:fill="F2F2F2"/>
          </w:tcPr>
          <w:p w14:paraId="567468FF" w14:textId="77777777" w:rsidR="00C775D6" w:rsidRDefault="00C775D6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C27E79" w14:paraId="4193187F" w14:textId="77777777" w:rsidTr="00C775D6">
        <w:trPr>
          <w:trHeight w:val="57"/>
        </w:trPr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7DBA9526" w14:textId="77777777" w:rsidR="00C775D6" w:rsidRPr="00C27E79" w:rsidRDefault="00C775D6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8"/>
            <w:shd w:val="clear" w:color="auto" w:fill="F2F2F2"/>
          </w:tcPr>
          <w:p w14:paraId="79F8D447" w14:textId="77777777" w:rsidR="00C775D6" w:rsidRPr="00C27E79" w:rsidRDefault="00C775D6" w:rsidP="00791A91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8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59F4A333" w14:textId="77777777" w:rsidR="00C775D6" w:rsidRPr="00C27E79" w:rsidRDefault="00C775D6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1925BBAA" w14:textId="77777777" w:rsidR="00C775D6" w:rsidRPr="00C27E79" w:rsidRDefault="00C775D6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579D1DF5" w14:textId="77777777" w:rsidR="00C775D6" w:rsidRPr="00C27E79" w:rsidRDefault="00C775D6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14:paraId="6B24CDA8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431F8778" w14:textId="77777777" w:rsidR="00C775D6" w:rsidRDefault="00C775D6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1" w:type="dxa"/>
            <w:gridSpan w:val="8"/>
            <w:tcBorders>
              <w:right w:val="single" w:sz="8" w:space="0" w:color="auto"/>
            </w:tcBorders>
            <w:shd w:val="clear" w:color="auto" w:fill="F2F2F2"/>
          </w:tcPr>
          <w:p w14:paraId="2B9CDD70" w14:textId="77777777" w:rsidR="00C775D6" w:rsidRPr="001B4252" w:rsidRDefault="00C775D6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Ziņojuma iesniedzēja amats:</w:t>
            </w:r>
          </w:p>
        </w:tc>
        <w:tc>
          <w:tcPr>
            <w:tcW w:w="49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BE7D92B" w14:textId="77777777" w:rsidR="00C775D6" w:rsidRPr="001B4252" w:rsidRDefault="00C775D6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0096FF"/>
            </w:tcBorders>
            <w:shd w:val="clear" w:color="auto" w:fill="F2F2F2"/>
          </w:tcPr>
          <w:p w14:paraId="48832B66" w14:textId="77777777" w:rsidR="00C775D6" w:rsidRDefault="00C775D6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C27E79" w14:paraId="3D94076E" w14:textId="77777777" w:rsidTr="00C775D6">
        <w:trPr>
          <w:trHeight w:val="57"/>
        </w:trPr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7DF28B8E" w14:textId="77777777" w:rsidR="00C775D6" w:rsidRPr="00C27E79" w:rsidRDefault="00C775D6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8"/>
            <w:shd w:val="clear" w:color="auto" w:fill="F2F2F2"/>
          </w:tcPr>
          <w:p w14:paraId="5CE0CB95" w14:textId="77777777" w:rsidR="00C775D6" w:rsidRPr="00C27E79" w:rsidRDefault="00C775D6" w:rsidP="00791A91">
            <w:pPr>
              <w:ind w:left="317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8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36EEFCDB" w14:textId="77777777" w:rsidR="00C775D6" w:rsidRPr="00C27E79" w:rsidRDefault="00C775D6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14:paraId="09671C5A" w14:textId="77777777" w:rsidR="00C775D6" w:rsidRPr="00C27E79" w:rsidRDefault="00C775D6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53B7646A" w14:textId="77777777" w:rsidR="00C775D6" w:rsidRPr="00C27E79" w:rsidRDefault="00C775D6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14:paraId="29655989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72EDE764" w14:textId="77777777" w:rsidR="00C775D6" w:rsidRDefault="00C775D6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1" w:type="dxa"/>
            <w:gridSpan w:val="8"/>
            <w:tcBorders>
              <w:right w:val="single" w:sz="8" w:space="0" w:color="auto"/>
            </w:tcBorders>
            <w:shd w:val="clear" w:color="auto" w:fill="F2F2F2"/>
          </w:tcPr>
          <w:p w14:paraId="2BD2DEC4" w14:textId="77777777" w:rsidR="00C775D6" w:rsidRPr="001B4252" w:rsidRDefault="00C775D6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Ziņojuma iesniedzēja e-pasts:</w:t>
            </w:r>
          </w:p>
        </w:tc>
        <w:tc>
          <w:tcPr>
            <w:tcW w:w="49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3B8CD35" w14:textId="77777777" w:rsidR="00C775D6" w:rsidRPr="001B4252" w:rsidRDefault="00C775D6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0096FF"/>
            </w:tcBorders>
            <w:shd w:val="clear" w:color="auto" w:fill="F2F2F2"/>
          </w:tcPr>
          <w:p w14:paraId="73A55972" w14:textId="77777777" w:rsidR="00C775D6" w:rsidRDefault="00C775D6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1D10B3" w14:paraId="135BF15E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30289EA2" w14:textId="77777777" w:rsidR="00C775D6" w:rsidRPr="001D10B3" w:rsidRDefault="00C775D6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4961" w:type="dxa"/>
            <w:gridSpan w:val="8"/>
            <w:shd w:val="clear" w:color="auto" w:fill="F2F2F2"/>
          </w:tcPr>
          <w:p w14:paraId="215A79BB" w14:textId="77777777" w:rsidR="00C775D6" w:rsidRPr="001D10B3" w:rsidRDefault="00C775D6" w:rsidP="00791A91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8" w:type="dxa"/>
            <w:gridSpan w:val="3"/>
            <w:shd w:val="clear" w:color="auto" w:fill="F2F2F2"/>
          </w:tcPr>
          <w:p w14:paraId="26FCBC59" w14:textId="77777777" w:rsidR="00C775D6" w:rsidRPr="001D10B3" w:rsidRDefault="00C775D6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48D26BC3" w14:textId="77777777" w:rsidR="00C775D6" w:rsidRPr="001D10B3" w:rsidRDefault="00C775D6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4B7CF1FA" w14:textId="77777777" w:rsidR="00C775D6" w:rsidRPr="001D10B3" w:rsidRDefault="00C775D6" w:rsidP="00791A91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C775D6" w14:paraId="331D02DB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49476C0E" w14:textId="77777777" w:rsidR="00C775D6" w:rsidRDefault="00C775D6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61" w:type="dxa"/>
            <w:gridSpan w:val="8"/>
            <w:tcBorders>
              <w:right w:val="single" w:sz="8" w:space="0" w:color="auto"/>
            </w:tcBorders>
            <w:shd w:val="clear" w:color="auto" w:fill="F2F2F2"/>
          </w:tcPr>
          <w:p w14:paraId="540924CF" w14:textId="77777777" w:rsidR="00C775D6" w:rsidRPr="001B4252" w:rsidRDefault="00C775D6" w:rsidP="00791A91">
            <w:pPr>
              <w:spacing w:before="60" w:after="60"/>
              <w:ind w:left="317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Ziņojuma iesniedzēja tālruņa Nr.:</w:t>
            </w:r>
          </w:p>
        </w:tc>
        <w:tc>
          <w:tcPr>
            <w:tcW w:w="496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DD5FD3A" w14:textId="77777777" w:rsidR="00C775D6" w:rsidRPr="001B4252" w:rsidRDefault="00C775D6" w:rsidP="00791A91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  <w:right w:val="single" w:sz="8" w:space="0" w:color="0096FF"/>
            </w:tcBorders>
            <w:shd w:val="clear" w:color="auto" w:fill="F2F2F2"/>
          </w:tcPr>
          <w:p w14:paraId="156086B8" w14:textId="77777777" w:rsidR="00C775D6" w:rsidRDefault="00C775D6" w:rsidP="00791A9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C775D6" w:rsidRPr="00A76F3B" w14:paraId="628774D4" w14:textId="77777777" w:rsidTr="00C775D6">
        <w:tc>
          <w:tcPr>
            <w:tcW w:w="280" w:type="dxa"/>
            <w:tcBorders>
              <w:left w:val="single" w:sz="8" w:space="0" w:color="0096FF"/>
            </w:tcBorders>
            <w:shd w:val="clear" w:color="auto" w:fill="F2F2F2"/>
          </w:tcPr>
          <w:p w14:paraId="0CF857C0" w14:textId="77777777" w:rsidR="00C775D6" w:rsidRPr="00A76F3B" w:rsidRDefault="00C775D6" w:rsidP="00C775D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4968" w:type="dxa"/>
            <w:gridSpan w:val="9"/>
            <w:shd w:val="clear" w:color="auto" w:fill="F2F2F2"/>
          </w:tcPr>
          <w:p w14:paraId="2E4B0C0F" w14:textId="77777777" w:rsidR="00C775D6" w:rsidRPr="00A76F3B" w:rsidRDefault="00C775D6" w:rsidP="00C775D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1651" w:type="dxa"/>
            <w:gridSpan w:val="2"/>
            <w:shd w:val="clear" w:color="auto" w:fill="F2F2F2"/>
          </w:tcPr>
          <w:p w14:paraId="101A74D8" w14:textId="77777777" w:rsidR="00C775D6" w:rsidRPr="00A76F3B" w:rsidRDefault="00C775D6" w:rsidP="00C775D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302" w:type="dxa"/>
            <w:gridSpan w:val="3"/>
            <w:shd w:val="clear" w:color="auto" w:fill="F2F2F2"/>
          </w:tcPr>
          <w:p w14:paraId="62012A54" w14:textId="77777777" w:rsidR="00C775D6" w:rsidRPr="00A76F3B" w:rsidRDefault="00C775D6" w:rsidP="00C775D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283" w:type="dxa"/>
            <w:tcBorders>
              <w:right w:val="single" w:sz="8" w:space="0" w:color="0096FF"/>
            </w:tcBorders>
            <w:shd w:val="clear" w:color="auto" w:fill="F2F2F2"/>
          </w:tcPr>
          <w:p w14:paraId="61C1CAA1" w14:textId="77777777" w:rsidR="00C775D6" w:rsidRPr="00A76F3B" w:rsidRDefault="00C775D6" w:rsidP="00C775D6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C775D6" w:rsidRPr="00DD14A5" w14:paraId="4EB88858" w14:textId="77777777" w:rsidTr="008678B1">
        <w:tc>
          <w:tcPr>
            <w:tcW w:w="10484" w:type="dxa"/>
            <w:gridSpan w:val="16"/>
            <w:tcBorders>
              <w:left w:val="single" w:sz="8" w:space="0" w:color="0096FF"/>
              <w:bottom w:val="single" w:sz="8" w:space="0" w:color="0096FF"/>
              <w:right w:val="single" w:sz="8" w:space="0" w:color="0096FF"/>
            </w:tcBorders>
            <w:shd w:val="clear" w:color="auto" w:fill="0096FF"/>
          </w:tcPr>
          <w:p w14:paraId="44BAD635" w14:textId="77777777" w:rsidR="00C775D6" w:rsidRPr="00DD14A5" w:rsidRDefault="00C775D6" w:rsidP="00C775D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7E471E82" w14:textId="77777777" w:rsidR="009A0DEA" w:rsidRPr="002A1C57" w:rsidRDefault="009A0DEA" w:rsidP="002A1C57">
      <w:pPr>
        <w:rPr>
          <w:rFonts w:ascii="Arial" w:hAnsi="Arial" w:cs="Arial"/>
          <w:b/>
          <w:bCs/>
          <w:sz w:val="6"/>
          <w:szCs w:val="6"/>
        </w:rPr>
      </w:pPr>
    </w:p>
    <w:sectPr w:rsidR="009A0DEA" w:rsidRPr="002A1C57" w:rsidSect="009A0DEA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74189" w14:textId="77777777" w:rsidR="000F041C" w:rsidRDefault="000F041C" w:rsidP="00C775D6">
      <w:r>
        <w:separator/>
      </w:r>
    </w:p>
  </w:endnote>
  <w:endnote w:type="continuationSeparator" w:id="0">
    <w:p w14:paraId="7C3E0969" w14:textId="77777777" w:rsidR="000F041C" w:rsidRDefault="000F041C" w:rsidP="00C77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73856" w14:textId="77777777" w:rsidR="000F041C" w:rsidRDefault="000F041C" w:rsidP="00C775D6">
      <w:r>
        <w:separator/>
      </w:r>
    </w:p>
  </w:footnote>
  <w:footnote w:type="continuationSeparator" w:id="0">
    <w:p w14:paraId="4EFEE580" w14:textId="77777777" w:rsidR="000F041C" w:rsidRDefault="000F041C" w:rsidP="00C77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FFE30" w14:textId="775EF221" w:rsidR="00C775D6" w:rsidRPr="00C775D6" w:rsidRDefault="00C775D6" w:rsidP="00C775D6">
    <w:pPr>
      <w:pStyle w:val="Header"/>
      <w:jc w:val="right"/>
    </w:pPr>
    <w:r w:rsidRPr="00C957B4">
      <w:rPr>
        <w:rFonts w:ascii="Times New Roman" w:eastAsia="Times New Roman" w:hAnsi="Times New Roman" w:cs="Times New Roman"/>
        <w:color w:val="333333"/>
        <w:kern w:val="0"/>
        <w:lang w:val="lv-LV" w:eastAsia="en-GB"/>
        <w14:ligatures w14:val="none"/>
      </w:rPr>
      <w:t>Pielikums 22-TA-3183</w:t>
    </w:r>
    <w:r w:rsidRPr="00C957B4">
      <w:rPr>
        <w:rFonts w:ascii="Times New Roman" w:eastAsia="Times New Roman" w:hAnsi="Times New Roman" w:cs="Times New Roman"/>
        <w:color w:val="333333"/>
        <w:kern w:val="0"/>
        <w:lang w:val="lv-LV" w:eastAsia="en-GB"/>
        <w14:ligatures w14:val="none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DEA"/>
    <w:rsid w:val="00006BEC"/>
    <w:rsid w:val="00046104"/>
    <w:rsid w:val="0005513A"/>
    <w:rsid w:val="00065201"/>
    <w:rsid w:val="000D3B66"/>
    <w:rsid w:val="000E5C8B"/>
    <w:rsid w:val="000F041C"/>
    <w:rsid w:val="0013226D"/>
    <w:rsid w:val="00141D56"/>
    <w:rsid w:val="00166F09"/>
    <w:rsid w:val="001B4252"/>
    <w:rsid w:val="001F21A6"/>
    <w:rsid w:val="00223B2F"/>
    <w:rsid w:val="0023245B"/>
    <w:rsid w:val="00233540"/>
    <w:rsid w:val="0025394C"/>
    <w:rsid w:val="00261068"/>
    <w:rsid w:val="00262ED8"/>
    <w:rsid w:val="002A1C57"/>
    <w:rsid w:val="002A7024"/>
    <w:rsid w:val="00340723"/>
    <w:rsid w:val="003705D1"/>
    <w:rsid w:val="00374905"/>
    <w:rsid w:val="003B3FB2"/>
    <w:rsid w:val="004477CF"/>
    <w:rsid w:val="004F5241"/>
    <w:rsid w:val="005469F1"/>
    <w:rsid w:val="005547D3"/>
    <w:rsid w:val="0057209D"/>
    <w:rsid w:val="005A5A56"/>
    <w:rsid w:val="00604D89"/>
    <w:rsid w:val="00607309"/>
    <w:rsid w:val="00697182"/>
    <w:rsid w:val="0072308F"/>
    <w:rsid w:val="007236A1"/>
    <w:rsid w:val="007327B3"/>
    <w:rsid w:val="0078054A"/>
    <w:rsid w:val="00785200"/>
    <w:rsid w:val="00790C0E"/>
    <w:rsid w:val="007C0833"/>
    <w:rsid w:val="00804716"/>
    <w:rsid w:val="008678B1"/>
    <w:rsid w:val="00950D79"/>
    <w:rsid w:val="009A0DEA"/>
    <w:rsid w:val="00A4677F"/>
    <w:rsid w:val="00A50815"/>
    <w:rsid w:val="00A66D0B"/>
    <w:rsid w:val="00A764BC"/>
    <w:rsid w:val="00A907F2"/>
    <w:rsid w:val="00C27E79"/>
    <w:rsid w:val="00C75A08"/>
    <w:rsid w:val="00C775D6"/>
    <w:rsid w:val="00CC695A"/>
    <w:rsid w:val="00D14689"/>
    <w:rsid w:val="00D57D0E"/>
    <w:rsid w:val="00D74955"/>
    <w:rsid w:val="00DB3A58"/>
    <w:rsid w:val="00DD14A5"/>
    <w:rsid w:val="00DD6B42"/>
    <w:rsid w:val="00DE7926"/>
    <w:rsid w:val="00E27CBB"/>
    <w:rsid w:val="00E312C4"/>
    <w:rsid w:val="00EF4EC7"/>
    <w:rsid w:val="00F06D16"/>
    <w:rsid w:val="00F525DF"/>
    <w:rsid w:val="00FD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6C915A7"/>
  <w15:chartTrackingRefBased/>
  <w15:docId w15:val="{A6378047-E835-3243-9246-428897E51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umber">
    <w:name w:val="Annex Number"/>
    <w:basedOn w:val="Heading1"/>
    <w:qFormat/>
    <w:rsid w:val="00223B2F"/>
    <w:pPr>
      <w:keepNext w:val="0"/>
      <w:keepLines w:val="0"/>
      <w:spacing w:before="0" w:after="0" w:line="360" w:lineRule="auto"/>
      <w:jc w:val="right"/>
    </w:pPr>
    <w:rPr>
      <w:rFonts w:ascii="Arial" w:eastAsiaTheme="minorHAnsi" w:hAnsi="Arial" w:cs="Arial"/>
      <w:color w:val="auto"/>
      <w:kern w:val="0"/>
      <w:sz w:val="18"/>
      <w:szCs w:val="20"/>
      <w:lang w:val="lv-LV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23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table" w:styleId="TableGrid">
    <w:name w:val="Table Grid"/>
    <w:basedOn w:val="TableNormal"/>
    <w:uiPriority w:val="39"/>
    <w:rsid w:val="009A0D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42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75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75D6"/>
  </w:style>
  <w:style w:type="paragraph" w:styleId="Footer">
    <w:name w:val="footer"/>
    <w:basedOn w:val="Normal"/>
    <w:link w:val="FooterChar"/>
    <w:uiPriority w:val="99"/>
    <w:unhideWhenUsed/>
    <w:rsid w:val="00C775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7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1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Mihails Potapovs</cp:lastModifiedBy>
  <cp:revision>2</cp:revision>
  <dcterms:created xsi:type="dcterms:W3CDTF">2024-06-30T15:39:00Z</dcterms:created>
  <dcterms:modified xsi:type="dcterms:W3CDTF">2024-06-30T15:39:00Z</dcterms:modified>
</cp:coreProperties>
</file>